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Toc260136091" w:displacedByCustomXml="next"/>
    <w:bookmarkEnd w:id="0" w:displacedByCustomXml="next"/>
    <w:sdt>
      <w:sdtPr>
        <w:rPr>
          <w:rFonts w:ascii="Arial" w:eastAsiaTheme="minorHAnsi" w:hAnsi="Arial" w:cstheme="minorBidi"/>
          <w:bCs w:val="0"/>
          <w:smallCaps w:val="0"/>
          <w:color w:val="000000" w:themeColor="text1"/>
          <w:spacing w:val="0"/>
          <w:sz w:val="24"/>
          <w:szCs w:val="24"/>
          <w:lang w:val="en-AU" w:bidi="ar-SA"/>
        </w:rPr>
        <w:id w:val="19808227"/>
        <w:docPartObj>
          <w:docPartGallery w:val="Cover Pages"/>
          <w:docPartUnique/>
        </w:docPartObj>
      </w:sdtPr>
      <w:sdtEndPr>
        <w:rPr>
          <w:sz w:val="22"/>
          <w:szCs w:val="18"/>
        </w:rPr>
      </w:sdtEndPr>
      <w:sdtContent>
        <w:bookmarkStart w:id="1" w:name="_Toc181009146" w:displacedByCustomXml="prev"/>
        <w:bookmarkStart w:id="2" w:name="_Toc181009004" w:displacedByCustomXml="prev"/>
        <w:p w14:paraId="5477A6A1" w14:textId="65A33BEE" w:rsidR="004807FC" w:rsidRPr="006F07DC" w:rsidRDefault="004807FC" w:rsidP="004807FC">
          <w:pPr>
            <w:pStyle w:val="Title"/>
            <w:tabs>
              <w:tab w:val="center" w:pos="4513"/>
            </w:tabs>
            <w:spacing w:before="1200"/>
            <w:rPr>
              <w:color w:val="FFFFFF" w:themeColor="background1"/>
              <w:sz w:val="60"/>
              <w:szCs w:val="60"/>
            </w:rPr>
          </w:pPr>
          <w:r w:rsidRPr="006F07DC">
            <w:rPr>
              <w:noProof/>
              <w:color w:val="FFFFFF" w:themeColor="background1"/>
              <w:sz w:val="60"/>
              <w:szCs w:val="60"/>
            </w:rPr>
            <w:drawing>
              <wp:anchor distT="0" distB="0" distL="114300" distR="114300" simplePos="0" relativeHeight="251658240" behindDoc="1" locked="0" layoutInCell="1" allowOverlap="1" wp14:anchorId="2DC5CE71" wp14:editId="2AEB0DD9">
                <wp:simplePos x="0" y="0"/>
                <wp:positionH relativeFrom="page">
                  <wp:posOffset>12700</wp:posOffset>
                </wp:positionH>
                <wp:positionV relativeFrom="paragraph">
                  <wp:posOffset>-937260</wp:posOffset>
                </wp:positionV>
                <wp:extent cx="7574038" cy="10713600"/>
                <wp:effectExtent l="0" t="0" r="8255" b="0"/>
                <wp:wrapNone/>
                <wp:docPr id="2159678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967834" name="Picture 1">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4038" cy="10713600"/>
                        </a:xfrm>
                        <a:prstGeom prst="rect">
                          <a:avLst/>
                        </a:prstGeom>
                      </pic:spPr>
                    </pic:pic>
                  </a:graphicData>
                </a:graphic>
                <wp14:sizeRelH relativeFrom="margin">
                  <wp14:pctWidth>0</wp14:pctWidth>
                </wp14:sizeRelH>
                <wp14:sizeRelV relativeFrom="margin">
                  <wp14:pctHeight>0</wp14:pctHeight>
                </wp14:sizeRelV>
              </wp:anchor>
            </w:drawing>
          </w:r>
          <w:r w:rsidRPr="00026806">
            <w:rPr>
              <w:rFonts w:ascii="Calibri" w:hAnsi="Calibri"/>
              <w:b/>
              <w:bCs w:val="0"/>
              <w:smallCaps w:val="0"/>
              <w:color w:val="FFFFFF" w:themeColor="background1"/>
              <w:spacing w:val="-10"/>
              <w:kern w:val="28"/>
              <w:sz w:val="60"/>
              <w:szCs w:val="60"/>
              <w:lang w:val="en-AU" w:bidi="ar-SA"/>
              <w14:ligatures w14:val="standardContextual"/>
            </w:rPr>
            <w:t>DRAFT Greenhouse Gas Emissions Estimation and Reporting Guidelines for Agriculture, Fisheries and Forestry</w:t>
          </w:r>
          <w:bookmarkEnd w:id="2"/>
          <w:bookmarkEnd w:id="1"/>
        </w:p>
        <w:p w14:paraId="0D404136" w14:textId="77777777" w:rsidR="004807FC" w:rsidRPr="00B07BC4" w:rsidRDefault="004807FC" w:rsidP="004807FC">
          <w:pPr>
            <w:pStyle w:val="Sub-title"/>
            <w:ind w:right="521"/>
            <w:rPr>
              <w:color w:val="FDB71A"/>
            </w:rPr>
          </w:pPr>
          <w:r w:rsidRPr="00B07BC4">
            <w:rPr>
              <w:color w:val="FDB71A"/>
            </w:rPr>
            <w:t>Methodological Guidance</w:t>
          </w:r>
        </w:p>
        <w:p w14:paraId="75127C78" w14:textId="77777777" w:rsidR="004807FC" w:rsidRDefault="004807FC" w:rsidP="004807FC">
          <w:pPr>
            <w:pStyle w:val="Authors"/>
          </w:pPr>
          <w:r w:rsidRPr="2EA9D200">
            <w:rPr>
              <w:rFonts w:ascii="Aptos" w:hAnsi="Aptos" w:cs="Calibri"/>
              <w:color w:val="FDB71A"/>
            </w:rPr>
            <w:t>Appendix A1</w:t>
          </w:r>
        </w:p>
        <w:p w14:paraId="57FC236B" w14:textId="3AA84D1E" w:rsidR="006539BC" w:rsidRDefault="006539BC" w:rsidP="006539BC">
          <w:pPr>
            <w:rPr>
              <w:rFonts w:eastAsiaTheme="majorEastAsia" w:cstheme="majorBidi"/>
              <w:color w:val="0F243E" w:themeColor="text2" w:themeShade="7F"/>
              <w:spacing w:val="20"/>
              <w:sz w:val="32"/>
              <w:szCs w:val="32"/>
            </w:rPr>
          </w:pPr>
        </w:p>
        <w:p w14:paraId="6BE2C111" w14:textId="6B25FD10" w:rsidR="00ED53CB" w:rsidRPr="00182982" w:rsidRDefault="00ED53CB" w:rsidP="002B6E85">
          <w:pPr>
            <w:spacing w:after="160" w:line="288" w:lineRule="auto"/>
            <w:ind w:left="2160"/>
            <w:rPr>
              <w:rFonts w:eastAsiaTheme="majorEastAsia" w:cstheme="majorBidi"/>
              <w:color w:val="0F243E" w:themeColor="text2" w:themeShade="7F"/>
              <w:spacing w:val="20"/>
              <w:sz w:val="32"/>
              <w:szCs w:val="32"/>
            </w:rPr>
            <w:sectPr w:rsidR="00ED53CB" w:rsidRPr="0018298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9" w:footer="709" w:gutter="0"/>
              <w:cols w:space="708"/>
              <w:titlePg/>
              <w:docGrid w:linePitch="360"/>
            </w:sectPr>
          </w:pPr>
        </w:p>
        <w:p w14:paraId="32FF989E" w14:textId="698FEEDC" w:rsidR="004807FC" w:rsidRPr="007C357A" w:rsidRDefault="004807FC" w:rsidP="004807FC">
          <w:pPr>
            <w:pStyle w:val="Copyright"/>
          </w:pPr>
          <w:r w:rsidRPr="007C357A">
            <w:lastRenderedPageBreak/>
            <w:t xml:space="preserve">© Commonwealth of </w:t>
          </w:r>
          <w:r w:rsidRPr="009B11A0">
            <w:t>Australia 202</w:t>
          </w:r>
          <w:r w:rsidR="00C743C9">
            <w:t>6</w:t>
          </w:r>
        </w:p>
        <w:p w14:paraId="128EC130" w14:textId="77777777" w:rsidR="004807FC" w:rsidRPr="007C357A" w:rsidRDefault="004807FC" w:rsidP="004807FC">
          <w:pPr>
            <w:pStyle w:val="Copyright"/>
          </w:pPr>
          <w:r w:rsidRPr="007C357A">
            <w:t>Ownership of intellectual property rights</w:t>
          </w:r>
        </w:p>
        <w:p w14:paraId="09961579" w14:textId="77777777" w:rsidR="004807FC" w:rsidRPr="007C357A" w:rsidRDefault="004807FC" w:rsidP="004807FC">
          <w:pPr>
            <w:pStyle w:val="Copyright"/>
          </w:pPr>
          <w:r w:rsidRPr="007C357A">
            <w:t>Unless otherwise noted, copyright (and any other intellectual property rights) in this publication is owned by the Commonwealth of Australia (referred to as the Commonwealth).</w:t>
          </w:r>
        </w:p>
        <w:p w14:paraId="5DC27DED" w14:textId="77777777" w:rsidR="004807FC" w:rsidRPr="007C357A" w:rsidRDefault="004807FC" w:rsidP="004807FC">
          <w:pPr>
            <w:pStyle w:val="Copyright"/>
          </w:pPr>
          <w:r w:rsidRPr="007C357A">
            <w:t>Creative Commons licence</w:t>
          </w:r>
        </w:p>
        <w:p w14:paraId="0965C511" w14:textId="77777777" w:rsidR="004807FC" w:rsidRPr="007C357A" w:rsidRDefault="004807FC" w:rsidP="004807FC">
          <w:pPr>
            <w:pStyle w:val="Copyright"/>
          </w:pPr>
          <w:r w:rsidRPr="007C357A">
            <w:t xml:space="preserve">All material in this publication is licensed under a </w:t>
          </w:r>
          <w:hyperlink r:id="rId18" w:history="1">
            <w:r w:rsidRPr="007C357A">
              <w:rPr>
                <w:rStyle w:val="Hyperlink"/>
              </w:rPr>
              <w:t>Creative Commons Attribution 4.0 International Licence</w:t>
            </w:r>
          </w:hyperlink>
          <w:r w:rsidRPr="007C357A">
            <w:t xml:space="preserve"> except content supplied by third parties, logos and the Commonwealth Coat of Arms.</w:t>
          </w:r>
        </w:p>
        <w:p w14:paraId="2045DA18" w14:textId="77777777" w:rsidR="004807FC" w:rsidRDefault="004807FC" w:rsidP="004807FC">
          <w:pPr>
            <w:pStyle w:val="Copyright"/>
          </w:pPr>
          <w:r w:rsidRPr="007C357A">
            <w:t xml:space="preserve">Inquiries about the licence and any use of this document should </w:t>
          </w:r>
          <w:r w:rsidRPr="00446294">
            <w:t xml:space="preserve">be submitted via our online contact </w:t>
          </w:r>
          <w:hyperlink r:id="rId19" w:history="1">
            <w:r w:rsidRPr="0040453A">
              <w:rPr>
                <w:rStyle w:val="Hyperlink"/>
              </w:rPr>
              <w:t>form</w:t>
            </w:r>
          </w:hyperlink>
          <w:r w:rsidRPr="007C357A">
            <w:t>.</w:t>
          </w:r>
        </w:p>
        <w:p w14:paraId="32CC980C" w14:textId="77777777" w:rsidR="004807FC" w:rsidRPr="007C357A" w:rsidRDefault="004807FC" w:rsidP="004807FC">
          <w:pPr>
            <w:pStyle w:val="Copyright"/>
          </w:pPr>
          <w:r>
            <w:rPr>
              <w:noProof/>
            </w:rPr>
            <w:drawing>
              <wp:inline distT="0" distB="0" distL="0" distR="0" wp14:anchorId="30ED9665" wp14:editId="25AF6FF8">
                <wp:extent cx="725170" cy="255905"/>
                <wp:effectExtent l="0" t="0" r="0" b="0"/>
                <wp:docPr id="180240847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408478" name="Picture 1">
                          <a:extLst>
                            <a:ext uri="{C183D7F6-B498-43B3-948B-1728B52AA6E4}">
                              <adec:decorative xmlns:adec="http://schemas.microsoft.com/office/drawing/2017/decorative" val="1"/>
                            </a:ext>
                          </a:extLs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25170" cy="255905"/>
                        </a:xfrm>
                        <a:prstGeom prst="rect">
                          <a:avLst/>
                        </a:prstGeom>
                        <a:noFill/>
                      </pic:spPr>
                    </pic:pic>
                  </a:graphicData>
                </a:graphic>
              </wp:inline>
            </w:drawing>
          </w:r>
        </w:p>
        <w:p w14:paraId="6DF1C937" w14:textId="77777777" w:rsidR="004807FC" w:rsidRPr="007C357A" w:rsidRDefault="004807FC" w:rsidP="004807FC">
          <w:pPr>
            <w:pStyle w:val="Copyright"/>
          </w:pPr>
          <w:r w:rsidRPr="007C357A">
            <w:t>Cataloguing data</w:t>
          </w:r>
        </w:p>
        <w:p w14:paraId="6FC14068" w14:textId="11071340" w:rsidR="004807FC" w:rsidRPr="007C357A" w:rsidRDefault="004807FC" w:rsidP="004807FC">
          <w:pPr>
            <w:pStyle w:val="Copyright"/>
          </w:pPr>
          <w:r w:rsidRPr="007C357A">
            <w:t>This publication (and any material sourced from it) should be attributed as</w:t>
          </w:r>
          <w:r w:rsidRPr="000B38D9">
            <w:t>: DCCEEW 202</w:t>
          </w:r>
          <w:r w:rsidR="00C743C9">
            <w:t>6</w:t>
          </w:r>
          <w:r>
            <w:t>,</w:t>
          </w:r>
          <w:r w:rsidRPr="00241F11">
            <w:t xml:space="preserve"> </w:t>
          </w:r>
          <w:r w:rsidRPr="00230245">
            <w:t xml:space="preserve">DRAFT Greenhouse Gas Emissions Estimation and Reporting Guidelines for Agriculture, Fisheries and Forestry </w:t>
          </w:r>
          <w:r>
            <w:t xml:space="preserve">- </w:t>
          </w:r>
          <w:r w:rsidRPr="00D00D23">
            <w:t xml:space="preserve">Methodological </w:t>
          </w:r>
          <w:r>
            <w:t>Guidance</w:t>
          </w:r>
          <w:r w:rsidRPr="007C357A">
            <w:t xml:space="preserve">, Department of Climate Change, Energy, the Environment and Water, Canberra, </w:t>
          </w:r>
          <w:r w:rsidR="00C743C9">
            <w:t>March</w:t>
          </w:r>
          <w:r w:rsidRPr="007C357A">
            <w:t>. CC BY 4.0.</w:t>
          </w:r>
        </w:p>
        <w:p w14:paraId="63D0D8AE" w14:textId="77777777" w:rsidR="004807FC" w:rsidRPr="007C357A" w:rsidRDefault="004807FC" w:rsidP="004807FC">
          <w:pPr>
            <w:pStyle w:val="Copyright"/>
          </w:pPr>
          <w:r w:rsidRPr="00AA30AA">
            <w:t>This publication is available at dcceew.gov.au.</w:t>
          </w:r>
        </w:p>
        <w:p w14:paraId="5E1571A3" w14:textId="77777777" w:rsidR="004807FC" w:rsidRPr="007C357A" w:rsidRDefault="004807FC" w:rsidP="004807FC">
          <w:pPr>
            <w:pStyle w:val="Copyright"/>
          </w:pPr>
          <w:r w:rsidRPr="007C357A">
            <w:t>Department of Climate Change, Energy, the Environment and Water</w:t>
          </w:r>
        </w:p>
        <w:p w14:paraId="77B55FAA" w14:textId="77777777" w:rsidR="004807FC" w:rsidRPr="007C357A" w:rsidRDefault="004807FC" w:rsidP="004807FC">
          <w:pPr>
            <w:pStyle w:val="Copyright"/>
          </w:pPr>
          <w:r w:rsidRPr="007C357A">
            <w:t>GPO Box 3090 Canberra ACT 2601</w:t>
          </w:r>
        </w:p>
        <w:p w14:paraId="0423FAB7" w14:textId="77777777" w:rsidR="004807FC" w:rsidRPr="007C357A" w:rsidRDefault="004807FC" w:rsidP="004807FC">
          <w:pPr>
            <w:pStyle w:val="Copyright"/>
          </w:pPr>
          <w:r w:rsidRPr="007C357A">
            <w:t>Telephone 1800 920 528</w:t>
          </w:r>
        </w:p>
        <w:p w14:paraId="7355FEFE" w14:textId="77777777" w:rsidR="004807FC" w:rsidRPr="007C357A" w:rsidRDefault="004807FC" w:rsidP="004807FC">
          <w:pPr>
            <w:pStyle w:val="Copyright"/>
          </w:pPr>
          <w:r w:rsidRPr="007C357A">
            <w:t>Web dcceew.gov.au</w:t>
          </w:r>
        </w:p>
        <w:p w14:paraId="45243F2C" w14:textId="77777777" w:rsidR="004807FC" w:rsidRPr="007C357A" w:rsidRDefault="004807FC" w:rsidP="004807FC">
          <w:pPr>
            <w:pStyle w:val="Copyright"/>
          </w:pPr>
          <w:r w:rsidRPr="007C357A">
            <w:t>Disclaimer</w:t>
          </w:r>
        </w:p>
        <w:p w14:paraId="1A986037" w14:textId="77777777" w:rsidR="004807FC" w:rsidRPr="007C357A" w:rsidRDefault="004807FC" w:rsidP="004807FC">
          <w:pPr>
            <w:pStyle w:val="Copyright"/>
          </w:pPr>
          <w:r w:rsidRPr="007C357A">
            <w:t>The Australian Government acting through the Department of Climate Change, Energy, the Environment and Water has exercised due care and skill in preparing and compiling the information and data in this publication. Notwithstanding, the Department of Climate Change, Energy, the Environment and Water,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2AFE0AA" w14:textId="77777777" w:rsidR="004807FC" w:rsidRPr="000B38D9" w:rsidRDefault="004807FC" w:rsidP="004807FC">
          <w:pPr>
            <w:pStyle w:val="Copyright"/>
          </w:pPr>
          <w:r w:rsidRPr="000B38D9">
            <w:t>Acknowledgements</w:t>
          </w:r>
        </w:p>
        <w:p w14:paraId="104ACCED" w14:textId="77777777" w:rsidR="004807FC" w:rsidRPr="007C357A" w:rsidRDefault="004807FC" w:rsidP="004807FC">
          <w:pPr>
            <w:pStyle w:val="Copyright"/>
          </w:pPr>
          <w:r w:rsidRPr="003A7895">
            <w:t>We thank Environmental Accounting Services for drafting this document, and the Voluntary Greenhouse Gas Estimation and Reporting Standards Reference Group for their valued contributions</w:t>
          </w:r>
          <w:r>
            <w:t>.</w:t>
          </w:r>
        </w:p>
        <w:p w14:paraId="20A45A8B" w14:textId="77777777" w:rsidR="004807FC" w:rsidRPr="007C357A" w:rsidRDefault="004807FC" w:rsidP="004807FC">
          <w:pPr>
            <w:pStyle w:val="Copyright"/>
          </w:pPr>
          <w:r w:rsidRPr="007C357A">
            <w:t>Acknowledgement of Country</w:t>
          </w:r>
        </w:p>
        <w:p w14:paraId="5C32540C" w14:textId="77777777" w:rsidR="004807FC" w:rsidRDefault="004807FC" w:rsidP="004807FC">
          <w:pPr>
            <w:pStyle w:val="Copyright"/>
          </w:pPr>
          <w:r w:rsidRPr="007C357A">
            <w:t>We acknowledge the Traditional Owners of Country throughout Australia and recognise their continuing connection to land, waters and culture. We pay our respects to their Elders past and present.</w:t>
          </w:r>
        </w:p>
        <w:p w14:paraId="11CF2A20" w14:textId="77777777" w:rsidR="004807FC" w:rsidRPr="00182982" w:rsidRDefault="004807FC" w:rsidP="004807FC">
          <w:pPr>
            <w:spacing w:after="160" w:line="288" w:lineRule="auto"/>
            <w:ind w:left="2160"/>
            <w:rPr>
              <w:rFonts w:eastAsiaTheme="majorEastAsia" w:cstheme="majorBidi"/>
              <w:color w:val="0F243E" w:themeColor="text2" w:themeShade="7F"/>
              <w:spacing w:val="20"/>
              <w:sz w:val="32"/>
              <w:szCs w:val="32"/>
            </w:rPr>
          </w:pPr>
        </w:p>
        <w:p w14:paraId="538FD854" w14:textId="77777777" w:rsidR="004807FC" w:rsidRPr="00182982" w:rsidRDefault="004807FC" w:rsidP="004807FC">
          <w:pPr>
            <w:rPr>
              <w:rFonts w:eastAsiaTheme="majorEastAsia" w:cstheme="majorBidi"/>
              <w:color w:val="0F243E" w:themeColor="text2" w:themeShade="7F"/>
              <w:spacing w:val="20"/>
              <w:sz w:val="32"/>
              <w:szCs w:val="32"/>
            </w:rPr>
          </w:pPr>
        </w:p>
        <w:sdt>
          <w:sdtPr>
            <w:id w:val="142326447"/>
            <w:docPartObj>
              <w:docPartGallery w:val="Cover Pages"/>
            </w:docPartObj>
          </w:sdtPr>
          <w:sdtContent>
            <w:p w14:paraId="506AEC07" w14:textId="77777777" w:rsidR="004807FC" w:rsidRPr="00182982" w:rsidRDefault="004807FC" w:rsidP="004807FC">
              <w:pPr>
                <w:ind w:left="2160"/>
                <w:rPr>
                  <w:rFonts w:eastAsiaTheme="majorEastAsia" w:cstheme="majorBidi"/>
                  <w:color w:val="0F243E" w:themeColor="text2" w:themeShade="7F"/>
                  <w:spacing w:val="20"/>
                  <w:sz w:val="32"/>
                  <w:szCs w:val="32"/>
                </w:rPr>
                <w:sectPr w:rsidR="004807FC" w:rsidRPr="00182982" w:rsidSect="004807FC">
                  <w:headerReference w:type="even" r:id="rId21"/>
                  <w:headerReference w:type="default" r:id="rId22"/>
                  <w:headerReference w:type="first" r:id="rId23"/>
                  <w:pgSz w:w="11907" w:h="16839" w:code="9"/>
                  <w:pgMar w:top="1440" w:right="1440" w:bottom="1440" w:left="1440" w:header="720" w:footer="720" w:gutter="0"/>
                  <w:cols w:space="720"/>
                  <w:titlePg/>
                  <w:docGrid w:linePitch="360"/>
                </w:sectPr>
              </w:pPr>
              <w:r w:rsidRPr="00182982">
                <w:br w:type="page"/>
              </w:r>
            </w:p>
          </w:sdtContent>
        </w:sdt>
        <w:sdt>
          <w:sdtPr>
            <w:rPr>
              <w:rFonts w:eastAsiaTheme="minorHAnsi" w:cstheme="minorBidi"/>
              <w:color w:val="000000" w:themeColor="text1"/>
              <w:spacing w:val="0"/>
              <w:sz w:val="22"/>
              <w:szCs w:val="18"/>
            </w:rPr>
            <w:id w:val="1184712777"/>
            <w:docPartObj>
              <w:docPartGallery w:val="Table of Contents"/>
              <w:docPartUnique/>
            </w:docPartObj>
          </w:sdtPr>
          <w:sdtEndPr>
            <w:rPr>
              <w:b/>
              <w:bCs/>
              <w:noProof/>
            </w:rPr>
          </w:sdtEndPr>
          <w:sdtContent>
            <w:p w14:paraId="3F255053" w14:textId="0099B204" w:rsidR="00B82121" w:rsidRDefault="00B82121">
              <w:pPr>
                <w:pStyle w:val="TOCHeading"/>
              </w:pPr>
              <w:r>
                <w:t>Contents</w:t>
              </w:r>
            </w:p>
            <w:p w14:paraId="36A3F6F6" w14:textId="0F12CEB7" w:rsidR="00C15A1F" w:rsidRDefault="00A72CE1">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r>
                <w:rPr>
                  <w:b w:val="0"/>
                </w:rPr>
                <w:fldChar w:fldCharType="begin"/>
              </w:r>
              <w:r>
                <w:rPr>
                  <w:b w:val="0"/>
                </w:rPr>
                <w:instrText xml:space="preserve"> TOC \o "1-4" \h \z \u </w:instrText>
              </w:r>
              <w:r>
                <w:rPr>
                  <w:b w:val="0"/>
                </w:rPr>
                <w:fldChar w:fldCharType="separate"/>
              </w:r>
              <w:hyperlink w:anchor="_Toc225351135" w:history="1">
                <w:r w:rsidR="00C15A1F" w:rsidRPr="004C3623">
                  <w:rPr>
                    <w:rStyle w:val="Hyperlink"/>
                    <w:noProof/>
                  </w:rPr>
                  <w:t>A.1</w:t>
                </w:r>
                <w:r w:rsidR="00C15A1F">
                  <w:rPr>
                    <w:rFonts w:asciiTheme="minorHAnsi" w:eastAsiaTheme="minorEastAsia" w:hAnsiTheme="minorHAnsi"/>
                    <w:b w:val="0"/>
                    <w:noProof/>
                    <w:color w:val="auto"/>
                    <w:kern w:val="2"/>
                    <w:sz w:val="24"/>
                    <w:szCs w:val="24"/>
                    <w:lang w:eastAsia="en-AU"/>
                    <w14:ligatures w14:val="standardContextual"/>
                  </w:rPr>
                  <w:tab/>
                </w:r>
                <w:r w:rsidR="00C15A1F" w:rsidRPr="004C3623">
                  <w:rPr>
                    <w:rStyle w:val="Hyperlink"/>
                    <w:noProof/>
                  </w:rPr>
                  <w:t>Enteric Fermentation and Manure Management</w:t>
                </w:r>
                <w:r w:rsidR="00C15A1F">
                  <w:rPr>
                    <w:noProof/>
                    <w:webHidden/>
                  </w:rPr>
                  <w:tab/>
                </w:r>
                <w:r w:rsidR="00C15A1F">
                  <w:rPr>
                    <w:noProof/>
                    <w:webHidden/>
                  </w:rPr>
                  <w:fldChar w:fldCharType="begin"/>
                </w:r>
                <w:r w:rsidR="00C15A1F">
                  <w:rPr>
                    <w:noProof/>
                    <w:webHidden/>
                  </w:rPr>
                  <w:instrText xml:space="preserve"> PAGEREF _Toc225351135 \h </w:instrText>
                </w:r>
                <w:r w:rsidR="00C15A1F">
                  <w:rPr>
                    <w:noProof/>
                    <w:webHidden/>
                  </w:rPr>
                </w:r>
                <w:r w:rsidR="00C15A1F">
                  <w:rPr>
                    <w:noProof/>
                    <w:webHidden/>
                  </w:rPr>
                  <w:fldChar w:fldCharType="separate"/>
                </w:r>
                <w:r w:rsidR="00403175">
                  <w:rPr>
                    <w:noProof/>
                    <w:webHidden/>
                  </w:rPr>
                  <w:t>7</w:t>
                </w:r>
                <w:r w:rsidR="00C15A1F">
                  <w:rPr>
                    <w:noProof/>
                    <w:webHidden/>
                  </w:rPr>
                  <w:fldChar w:fldCharType="end"/>
                </w:r>
              </w:hyperlink>
            </w:p>
            <w:p w14:paraId="4B46015A" w14:textId="3F177C14"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36" w:history="1">
                <w:r w:rsidRPr="004C3623">
                  <w:rPr>
                    <w:rStyle w:val="Hyperlink"/>
                    <w:noProof/>
                  </w:rPr>
                  <w:t>A.1.1</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Beef – Feedlot</w:t>
                </w:r>
                <w:r>
                  <w:rPr>
                    <w:noProof/>
                    <w:webHidden/>
                  </w:rPr>
                  <w:tab/>
                </w:r>
                <w:r>
                  <w:rPr>
                    <w:noProof/>
                    <w:webHidden/>
                  </w:rPr>
                  <w:fldChar w:fldCharType="begin"/>
                </w:r>
                <w:r>
                  <w:rPr>
                    <w:noProof/>
                    <w:webHidden/>
                  </w:rPr>
                  <w:instrText xml:space="preserve"> PAGEREF _Toc225351136 \h </w:instrText>
                </w:r>
                <w:r>
                  <w:rPr>
                    <w:noProof/>
                    <w:webHidden/>
                  </w:rPr>
                </w:r>
                <w:r>
                  <w:rPr>
                    <w:noProof/>
                    <w:webHidden/>
                  </w:rPr>
                  <w:fldChar w:fldCharType="separate"/>
                </w:r>
                <w:r w:rsidR="00403175">
                  <w:rPr>
                    <w:noProof/>
                    <w:webHidden/>
                  </w:rPr>
                  <w:t>7</w:t>
                </w:r>
                <w:r>
                  <w:rPr>
                    <w:noProof/>
                    <w:webHidden/>
                  </w:rPr>
                  <w:fldChar w:fldCharType="end"/>
                </w:r>
              </w:hyperlink>
            </w:p>
            <w:p w14:paraId="57AEA632" w14:textId="2E07EE5A"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37" w:history="1">
                <w:r w:rsidRPr="004C3623">
                  <w:rPr>
                    <w:rStyle w:val="Hyperlink"/>
                    <w:noProof/>
                  </w:rPr>
                  <w:t>A.1.2</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Beef – Pasture</w:t>
                </w:r>
                <w:r>
                  <w:rPr>
                    <w:noProof/>
                    <w:webHidden/>
                  </w:rPr>
                  <w:tab/>
                </w:r>
                <w:r>
                  <w:rPr>
                    <w:noProof/>
                    <w:webHidden/>
                  </w:rPr>
                  <w:fldChar w:fldCharType="begin"/>
                </w:r>
                <w:r>
                  <w:rPr>
                    <w:noProof/>
                    <w:webHidden/>
                  </w:rPr>
                  <w:instrText xml:space="preserve"> PAGEREF _Toc225351137 \h </w:instrText>
                </w:r>
                <w:r>
                  <w:rPr>
                    <w:noProof/>
                    <w:webHidden/>
                  </w:rPr>
                </w:r>
                <w:r>
                  <w:rPr>
                    <w:noProof/>
                    <w:webHidden/>
                  </w:rPr>
                  <w:fldChar w:fldCharType="separate"/>
                </w:r>
                <w:r w:rsidR="00403175">
                  <w:rPr>
                    <w:noProof/>
                    <w:webHidden/>
                  </w:rPr>
                  <w:t>10</w:t>
                </w:r>
                <w:r>
                  <w:rPr>
                    <w:noProof/>
                    <w:webHidden/>
                  </w:rPr>
                  <w:fldChar w:fldCharType="end"/>
                </w:r>
              </w:hyperlink>
            </w:p>
            <w:p w14:paraId="622AB776" w14:textId="6CB73455"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38" w:history="1">
                <w:r w:rsidRPr="004C3623">
                  <w:rPr>
                    <w:rStyle w:val="Hyperlink"/>
                    <w:noProof/>
                  </w:rPr>
                  <w:t>A.1.3</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Dairy</w:t>
                </w:r>
                <w:r>
                  <w:rPr>
                    <w:noProof/>
                    <w:webHidden/>
                  </w:rPr>
                  <w:tab/>
                </w:r>
                <w:r>
                  <w:rPr>
                    <w:noProof/>
                    <w:webHidden/>
                  </w:rPr>
                  <w:fldChar w:fldCharType="begin"/>
                </w:r>
                <w:r>
                  <w:rPr>
                    <w:noProof/>
                    <w:webHidden/>
                  </w:rPr>
                  <w:instrText xml:space="preserve"> PAGEREF _Toc225351138 \h </w:instrText>
                </w:r>
                <w:r>
                  <w:rPr>
                    <w:noProof/>
                    <w:webHidden/>
                  </w:rPr>
                </w:r>
                <w:r>
                  <w:rPr>
                    <w:noProof/>
                    <w:webHidden/>
                  </w:rPr>
                  <w:fldChar w:fldCharType="separate"/>
                </w:r>
                <w:r w:rsidR="00403175">
                  <w:rPr>
                    <w:noProof/>
                    <w:webHidden/>
                  </w:rPr>
                  <w:t>18</w:t>
                </w:r>
                <w:r>
                  <w:rPr>
                    <w:noProof/>
                    <w:webHidden/>
                  </w:rPr>
                  <w:fldChar w:fldCharType="end"/>
                </w:r>
              </w:hyperlink>
            </w:p>
            <w:p w14:paraId="1BCD07E8" w14:textId="2AB42DF5"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39" w:history="1">
                <w:r w:rsidRPr="004C3623">
                  <w:rPr>
                    <w:rStyle w:val="Hyperlink"/>
                    <w:noProof/>
                  </w:rPr>
                  <w:t>A.1.4</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Sheep</w:t>
                </w:r>
                <w:r>
                  <w:rPr>
                    <w:noProof/>
                    <w:webHidden/>
                  </w:rPr>
                  <w:tab/>
                </w:r>
                <w:r>
                  <w:rPr>
                    <w:noProof/>
                    <w:webHidden/>
                  </w:rPr>
                  <w:fldChar w:fldCharType="begin"/>
                </w:r>
                <w:r>
                  <w:rPr>
                    <w:noProof/>
                    <w:webHidden/>
                  </w:rPr>
                  <w:instrText xml:space="preserve"> PAGEREF _Toc225351139 \h </w:instrText>
                </w:r>
                <w:r>
                  <w:rPr>
                    <w:noProof/>
                    <w:webHidden/>
                  </w:rPr>
                </w:r>
                <w:r>
                  <w:rPr>
                    <w:noProof/>
                    <w:webHidden/>
                  </w:rPr>
                  <w:fldChar w:fldCharType="separate"/>
                </w:r>
                <w:r w:rsidR="00403175">
                  <w:rPr>
                    <w:noProof/>
                    <w:webHidden/>
                  </w:rPr>
                  <w:t>21</w:t>
                </w:r>
                <w:r>
                  <w:rPr>
                    <w:noProof/>
                    <w:webHidden/>
                  </w:rPr>
                  <w:fldChar w:fldCharType="end"/>
                </w:r>
              </w:hyperlink>
            </w:p>
            <w:p w14:paraId="23B50130" w14:textId="73B55DE0"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0" w:history="1">
                <w:r w:rsidRPr="004C3623">
                  <w:rPr>
                    <w:rStyle w:val="Hyperlink"/>
                    <w:noProof/>
                  </w:rPr>
                  <w:t>A.1.5</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Other Livestock</w:t>
                </w:r>
                <w:r>
                  <w:rPr>
                    <w:noProof/>
                    <w:webHidden/>
                  </w:rPr>
                  <w:tab/>
                </w:r>
                <w:r>
                  <w:rPr>
                    <w:noProof/>
                    <w:webHidden/>
                  </w:rPr>
                  <w:fldChar w:fldCharType="begin"/>
                </w:r>
                <w:r>
                  <w:rPr>
                    <w:noProof/>
                    <w:webHidden/>
                  </w:rPr>
                  <w:instrText xml:space="preserve"> PAGEREF _Toc225351140 \h </w:instrText>
                </w:r>
                <w:r>
                  <w:rPr>
                    <w:noProof/>
                    <w:webHidden/>
                  </w:rPr>
                </w:r>
                <w:r>
                  <w:rPr>
                    <w:noProof/>
                    <w:webHidden/>
                  </w:rPr>
                  <w:fldChar w:fldCharType="separate"/>
                </w:r>
                <w:r w:rsidR="00403175">
                  <w:rPr>
                    <w:noProof/>
                    <w:webHidden/>
                  </w:rPr>
                  <w:t>28</w:t>
                </w:r>
                <w:r>
                  <w:rPr>
                    <w:noProof/>
                    <w:webHidden/>
                  </w:rPr>
                  <w:fldChar w:fldCharType="end"/>
                </w:r>
              </w:hyperlink>
            </w:p>
            <w:p w14:paraId="71FB40DD" w14:textId="05A2DD1A"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1" w:history="1">
                <w:r w:rsidRPr="004C3623">
                  <w:rPr>
                    <w:rStyle w:val="Hyperlink"/>
                    <w:noProof/>
                  </w:rPr>
                  <w:t>A.1.6</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Swine</w:t>
                </w:r>
                <w:r>
                  <w:rPr>
                    <w:noProof/>
                    <w:webHidden/>
                  </w:rPr>
                  <w:tab/>
                </w:r>
                <w:r>
                  <w:rPr>
                    <w:noProof/>
                    <w:webHidden/>
                  </w:rPr>
                  <w:fldChar w:fldCharType="begin"/>
                </w:r>
                <w:r>
                  <w:rPr>
                    <w:noProof/>
                    <w:webHidden/>
                  </w:rPr>
                  <w:instrText xml:space="preserve"> PAGEREF _Toc225351141 \h </w:instrText>
                </w:r>
                <w:r>
                  <w:rPr>
                    <w:noProof/>
                    <w:webHidden/>
                  </w:rPr>
                </w:r>
                <w:r>
                  <w:rPr>
                    <w:noProof/>
                    <w:webHidden/>
                  </w:rPr>
                  <w:fldChar w:fldCharType="separate"/>
                </w:r>
                <w:r w:rsidR="00403175">
                  <w:rPr>
                    <w:noProof/>
                    <w:webHidden/>
                  </w:rPr>
                  <w:t>31</w:t>
                </w:r>
                <w:r>
                  <w:rPr>
                    <w:noProof/>
                    <w:webHidden/>
                  </w:rPr>
                  <w:fldChar w:fldCharType="end"/>
                </w:r>
              </w:hyperlink>
            </w:p>
            <w:p w14:paraId="4EF4417D" w14:textId="734E9239"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2" w:history="1">
                <w:r w:rsidRPr="004C3623">
                  <w:rPr>
                    <w:rStyle w:val="Hyperlink"/>
                    <w:noProof/>
                  </w:rPr>
                  <w:t>A.1.7</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Poultry</w:t>
                </w:r>
                <w:r>
                  <w:rPr>
                    <w:noProof/>
                    <w:webHidden/>
                  </w:rPr>
                  <w:tab/>
                </w:r>
                <w:r>
                  <w:rPr>
                    <w:noProof/>
                    <w:webHidden/>
                  </w:rPr>
                  <w:fldChar w:fldCharType="begin"/>
                </w:r>
                <w:r>
                  <w:rPr>
                    <w:noProof/>
                    <w:webHidden/>
                  </w:rPr>
                  <w:instrText xml:space="preserve"> PAGEREF _Toc225351142 \h </w:instrText>
                </w:r>
                <w:r>
                  <w:rPr>
                    <w:noProof/>
                    <w:webHidden/>
                  </w:rPr>
                </w:r>
                <w:r>
                  <w:rPr>
                    <w:noProof/>
                    <w:webHidden/>
                  </w:rPr>
                  <w:fldChar w:fldCharType="separate"/>
                </w:r>
                <w:r w:rsidR="00403175">
                  <w:rPr>
                    <w:noProof/>
                    <w:webHidden/>
                  </w:rPr>
                  <w:t>34</w:t>
                </w:r>
                <w:r>
                  <w:rPr>
                    <w:noProof/>
                    <w:webHidden/>
                  </w:rPr>
                  <w:fldChar w:fldCharType="end"/>
                </w:r>
              </w:hyperlink>
            </w:p>
            <w:p w14:paraId="0B814522" w14:textId="1BF3EC16"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3" w:history="1">
                <w:r w:rsidRPr="004C3623">
                  <w:rPr>
                    <w:rStyle w:val="Hyperlink"/>
                    <w:noProof/>
                  </w:rPr>
                  <w:t>A.1.8</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Manure management</w:t>
                </w:r>
                <w:r>
                  <w:rPr>
                    <w:noProof/>
                    <w:webHidden/>
                  </w:rPr>
                  <w:tab/>
                </w:r>
                <w:r>
                  <w:rPr>
                    <w:noProof/>
                    <w:webHidden/>
                  </w:rPr>
                  <w:fldChar w:fldCharType="begin"/>
                </w:r>
                <w:r>
                  <w:rPr>
                    <w:noProof/>
                    <w:webHidden/>
                  </w:rPr>
                  <w:instrText xml:space="preserve"> PAGEREF _Toc225351143 \h </w:instrText>
                </w:r>
                <w:r>
                  <w:rPr>
                    <w:noProof/>
                    <w:webHidden/>
                  </w:rPr>
                </w:r>
                <w:r>
                  <w:rPr>
                    <w:noProof/>
                    <w:webHidden/>
                  </w:rPr>
                  <w:fldChar w:fldCharType="separate"/>
                </w:r>
                <w:r w:rsidR="00403175">
                  <w:rPr>
                    <w:noProof/>
                    <w:webHidden/>
                  </w:rPr>
                  <w:t>36</w:t>
                </w:r>
                <w:r>
                  <w:rPr>
                    <w:noProof/>
                    <w:webHidden/>
                  </w:rPr>
                  <w:fldChar w:fldCharType="end"/>
                </w:r>
              </w:hyperlink>
            </w:p>
            <w:p w14:paraId="7945F254" w14:textId="6FECA9B2" w:rsidR="00C15A1F" w:rsidRDefault="00C15A1F">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hyperlink w:anchor="_Toc225351144" w:history="1">
                <w:r w:rsidRPr="004C3623">
                  <w:rPr>
                    <w:rStyle w:val="Hyperlink"/>
                    <w:noProof/>
                  </w:rPr>
                  <w:t>A.2</w:t>
                </w:r>
                <w:r>
                  <w:rPr>
                    <w:rFonts w:asciiTheme="minorHAnsi" w:eastAsiaTheme="minorEastAsia" w:hAnsiTheme="minorHAnsi"/>
                    <w:b w:val="0"/>
                    <w:noProof/>
                    <w:color w:val="auto"/>
                    <w:kern w:val="2"/>
                    <w:sz w:val="24"/>
                    <w:szCs w:val="24"/>
                    <w:lang w:eastAsia="en-AU"/>
                    <w14:ligatures w14:val="standardContextual"/>
                  </w:rPr>
                  <w:tab/>
                </w:r>
                <w:r w:rsidRPr="004C3623">
                  <w:rPr>
                    <w:rStyle w:val="Hyperlink"/>
                    <w:noProof/>
                  </w:rPr>
                  <w:t>Fertiliser, Residues and Rice</w:t>
                </w:r>
                <w:r>
                  <w:rPr>
                    <w:noProof/>
                    <w:webHidden/>
                  </w:rPr>
                  <w:tab/>
                </w:r>
                <w:r>
                  <w:rPr>
                    <w:noProof/>
                    <w:webHidden/>
                  </w:rPr>
                  <w:fldChar w:fldCharType="begin"/>
                </w:r>
                <w:r>
                  <w:rPr>
                    <w:noProof/>
                    <w:webHidden/>
                  </w:rPr>
                  <w:instrText xml:space="preserve"> PAGEREF _Toc225351144 \h </w:instrText>
                </w:r>
                <w:r>
                  <w:rPr>
                    <w:noProof/>
                    <w:webHidden/>
                  </w:rPr>
                </w:r>
                <w:r>
                  <w:rPr>
                    <w:noProof/>
                    <w:webHidden/>
                  </w:rPr>
                  <w:fldChar w:fldCharType="separate"/>
                </w:r>
                <w:r w:rsidR="00403175">
                  <w:rPr>
                    <w:noProof/>
                    <w:webHidden/>
                  </w:rPr>
                  <w:t>37</w:t>
                </w:r>
                <w:r>
                  <w:rPr>
                    <w:noProof/>
                    <w:webHidden/>
                  </w:rPr>
                  <w:fldChar w:fldCharType="end"/>
                </w:r>
              </w:hyperlink>
            </w:p>
            <w:p w14:paraId="0B6E7D93" w14:textId="0CA4042D"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5" w:history="1">
                <w:r w:rsidRPr="004C3623">
                  <w:rPr>
                    <w:rStyle w:val="Hyperlink"/>
                    <w:noProof/>
                  </w:rPr>
                  <w:t>A.2.1</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Crop and Pasture Attributes</w:t>
                </w:r>
                <w:r>
                  <w:rPr>
                    <w:noProof/>
                    <w:webHidden/>
                  </w:rPr>
                  <w:tab/>
                </w:r>
                <w:r>
                  <w:rPr>
                    <w:noProof/>
                    <w:webHidden/>
                  </w:rPr>
                  <w:fldChar w:fldCharType="begin"/>
                </w:r>
                <w:r>
                  <w:rPr>
                    <w:noProof/>
                    <w:webHidden/>
                  </w:rPr>
                  <w:instrText xml:space="preserve"> PAGEREF _Toc225351145 \h </w:instrText>
                </w:r>
                <w:r>
                  <w:rPr>
                    <w:noProof/>
                    <w:webHidden/>
                  </w:rPr>
                </w:r>
                <w:r>
                  <w:rPr>
                    <w:noProof/>
                    <w:webHidden/>
                  </w:rPr>
                  <w:fldChar w:fldCharType="separate"/>
                </w:r>
                <w:r w:rsidR="00403175">
                  <w:rPr>
                    <w:noProof/>
                    <w:webHidden/>
                  </w:rPr>
                  <w:t>37</w:t>
                </w:r>
                <w:r>
                  <w:rPr>
                    <w:noProof/>
                    <w:webHidden/>
                  </w:rPr>
                  <w:fldChar w:fldCharType="end"/>
                </w:r>
              </w:hyperlink>
            </w:p>
            <w:p w14:paraId="28D42A06" w14:textId="52AC8D9C"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6" w:history="1">
                <w:r w:rsidRPr="004C3623">
                  <w:rPr>
                    <w:rStyle w:val="Hyperlink"/>
                    <w:noProof/>
                  </w:rPr>
                  <w:t>A.2.2</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Parameters relating to Fertiliser Use, Atmospheric Deposition and Leaching and Run-off</w:t>
                </w:r>
                <w:r>
                  <w:rPr>
                    <w:noProof/>
                    <w:webHidden/>
                  </w:rPr>
                  <w:tab/>
                </w:r>
                <w:r>
                  <w:rPr>
                    <w:noProof/>
                    <w:webHidden/>
                  </w:rPr>
                  <w:fldChar w:fldCharType="begin"/>
                </w:r>
                <w:r>
                  <w:rPr>
                    <w:noProof/>
                    <w:webHidden/>
                  </w:rPr>
                  <w:instrText xml:space="preserve"> PAGEREF _Toc225351146 \h </w:instrText>
                </w:r>
                <w:r>
                  <w:rPr>
                    <w:noProof/>
                    <w:webHidden/>
                  </w:rPr>
                </w:r>
                <w:r>
                  <w:rPr>
                    <w:noProof/>
                    <w:webHidden/>
                  </w:rPr>
                  <w:fldChar w:fldCharType="separate"/>
                </w:r>
                <w:r w:rsidR="00403175">
                  <w:rPr>
                    <w:noProof/>
                    <w:webHidden/>
                  </w:rPr>
                  <w:t>42</w:t>
                </w:r>
                <w:r>
                  <w:rPr>
                    <w:noProof/>
                    <w:webHidden/>
                  </w:rPr>
                  <w:fldChar w:fldCharType="end"/>
                </w:r>
              </w:hyperlink>
            </w:p>
            <w:p w14:paraId="6E5CF5CE" w14:textId="5995CD75"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7" w:history="1">
                <w:r w:rsidRPr="004C3623">
                  <w:rPr>
                    <w:rStyle w:val="Hyperlink"/>
                    <w:noProof/>
                  </w:rPr>
                  <w:t>A.2.3</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Scaling Factors for Rice Cultivation Emission Factor</w:t>
                </w:r>
                <w:r>
                  <w:rPr>
                    <w:noProof/>
                    <w:webHidden/>
                  </w:rPr>
                  <w:tab/>
                </w:r>
                <w:r>
                  <w:rPr>
                    <w:noProof/>
                    <w:webHidden/>
                  </w:rPr>
                  <w:fldChar w:fldCharType="begin"/>
                </w:r>
                <w:r>
                  <w:rPr>
                    <w:noProof/>
                    <w:webHidden/>
                  </w:rPr>
                  <w:instrText xml:space="preserve"> PAGEREF _Toc225351147 \h </w:instrText>
                </w:r>
                <w:r>
                  <w:rPr>
                    <w:noProof/>
                    <w:webHidden/>
                  </w:rPr>
                </w:r>
                <w:r>
                  <w:rPr>
                    <w:noProof/>
                    <w:webHidden/>
                  </w:rPr>
                  <w:fldChar w:fldCharType="separate"/>
                </w:r>
                <w:r w:rsidR="00403175">
                  <w:rPr>
                    <w:noProof/>
                    <w:webHidden/>
                  </w:rPr>
                  <w:t>46</w:t>
                </w:r>
                <w:r>
                  <w:rPr>
                    <w:noProof/>
                    <w:webHidden/>
                  </w:rPr>
                  <w:fldChar w:fldCharType="end"/>
                </w:r>
              </w:hyperlink>
            </w:p>
            <w:p w14:paraId="7F4EC091" w14:textId="5BAED93B" w:rsidR="00C15A1F" w:rsidRDefault="00C15A1F">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hyperlink w:anchor="_Toc225351148" w:history="1">
                <w:r w:rsidRPr="004C3623">
                  <w:rPr>
                    <w:rStyle w:val="Hyperlink"/>
                    <w:noProof/>
                  </w:rPr>
                  <w:t>A.3</w:t>
                </w:r>
                <w:r>
                  <w:rPr>
                    <w:rFonts w:asciiTheme="minorHAnsi" w:eastAsiaTheme="minorEastAsia" w:hAnsiTheme="minorHAnsi"/>
                    <w:b w:val="0"/>
                    <w:noProof/>
                    <w:color w:val="auto"/>
                    <w:kern w:val="2"/>
                    <w:sz w:val="24"/>
                    <w:szCs w:val="24"/>
                    <w:lang w:eastAsia="en-AU"/>
                    <w14:ligatures w14:val="standardContextual"/>
                  </w:rPr>
                  <w:tab/>
                </w:r>
                <w:r w:rsidRPr="004C3623">
                  <w:rPr>
                    <w:rStyle w:val="Hyperlink"/>
                    <w:noProof/>
                  </w:rPr>
                  <w:t>Scope 2 and 3</w:t>
                </w:r>
                <w:r>
                  <w:rPr>
                    <w:noProof/>
                    <w:webHidden/>
                  </w:rPr>
                  <w:tab/>
                </w:r>
                <w:r>
                  <w:rPr>
                    <w:noProof/>
                    <w:webHidden/>
                  </w:rPr>
                  <w:fldChar w:fldCharType="begin"/>
                </w:r>
                <w:r>
                  <w:rPr>
                    <w:noProof/>
                    <w:webHidden/>
                  </w:rPr>
                  <w:instrText xml:space="preserve"> PAGEREF _Toc225351148 \h </w:instrText>
                </w:r>
                <w:r>
                  <w:rPr>
                    <w:noProof/>
                    <w:webHidden/>
                  </w:rPr>
                </w:r>
                <w:r>
                  <w:rPr>
                    <w:noProof/>
                    <w:webHidden/>
                  </w:rPr>
                  <w:fldChar w:fldCharType="separate"/>
                </w:r>
                <w:r w:rsidR="00403175">
                  <w:rPr>
                    <w:noProof/>
                    <w:webHidden/>
                  </w:rPr>
                  <w:t>47</w:t>
                </w:r>
                <w:r>
                  <w:rPr>
                    <w:noProof/>
                    <w:webHidden/>
                  </w:rPr>
                  <w:fldChar w:fldCharType="end"/>
                </w:r>
              </w:hyperlink>
            </w:p>
            <w:p w14:paraId="0B3E67B3" w14:textId="26DDF905"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49" w:history="1">
                <w:r w:rsidRPr="004C3623">
                  <w:rPr>
                    <w:rStyle w:val="Hyperlink"/>
                    <w:noProof/>
                  </w:rPr>
                  <w:t>A.3.1</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Purchased Goods and Services</w:t>
                </w:r>
                <w:r>
                  <w:rPr>
                    <w:noProof/>
                    <w:webHidden/>
                  </w:rPr>
                  <w:tab/>
                </w:r>
                <w:r>
                  <w:rPr>
                    <w:noProof/>
                    <w:webHidden/>
                  </w:rPr>
                  <w:fldChar w:fldCharType="begin"/>
                </w:r>
                <w:r>
                  <w:rPr>
                    <w:noProof/>
                    <w:webHidden/>
                  </w:rPr>
                  <w:instrText xml:space="preserve"> PAGEREF _Toc225351149 \h </w:instrText>
                </w:r>
                <w:r>
                  <w:rPr>
                    <w:noProof/>
                    <w:webHidden/>
                  </w:rPr>
                </w:r>
                <w:r>
                  <w:rPr>
                    <w:noProof/>
                    <w:webHidden/>
                  </w:rPr>
                  <w:fldChar w:fldCharType="separate"/>
                </w:r>
                <w:r w:rsidR="00403175">
                  <w:rPr>
                    <w:noProof/>
                    <w:webHidden/>
                  </w:rPr>
                  <w:t>47</w:t>
                </w:r>
                <w:r>
                  <w:rPr>
                    <w:noProof/>
                    <w:webHidden/>
                  </w:rPr>
                  <w:fldChar w:fldCharType="end"/>
                </w:r>
              </w:hyperlink>
            </w:p>
            <w:p w14:paraId="741CFC97" w14:textId="2003F38B" w:rsidR="00C15A1F" w:rsidRDefault="00C15A1F">
              <w:pPr>
                <w:pStyle w:val="TOC1"/>
                <w:tabs>
                  <w:tab w:val="left" w:pos="720"/>
                </w:tabs>
                <w:rPr>
                  <w:rFonts w:asciiTheme="minorHAnsi" w:eastAsiaTheme="minorEastAsia" w:hAnsiTheme="minorHAnsi"/>
                  <w:b w:val="0"/>
                  <w:noProof/>
                  <w:color w:val="auto"/>
                  <w:kern w:val="2"/>
                  <w:sz w:val="24"/>
                  <w:szCs w:val="24"/>
                  <w:lang w:eastAsia="en-AU"/>
                  <w14:ligatures w14:val="standardContextual"/>
                </w:rPr>
              </w:pPr>
              <w:hyperlink w:anchor="_Toc225351150" w:history="1">
                <w:r w:rsidRPr="004C3623">
                  <w:rPr>
                    <w:rStyle w:val="Hyperlink"/>
                    <w:noProof/>
                    <w:lang w:val="fr-FR"/>
                  </w:rPr>
                  <w:t>A.4</w:t>
                </w:r>
                <w:r>
                  <w:rPr>
                    <w:rFonts w:asciiTheme="minorHAnsi" w:eastAsiaTheme="minorEastAsia" w:hAnsiTheme="minorHAnsi"/>
                    <w:b w:val="0"/>
                    <w:noProof/>
                    <w:color w:val="auto"/>
                    <w:kern w:val="2"/>
                    <w:sz w:val="24"/>
                    <w:szCs w:val="24"/>
                    <w:lang w:eastAsia="en-AU"/>
                    <w14:ligatures w14:val="standardContextual"/>
                  </w:rPr>
                  <w:tab/>
                </w:r>
                <w:r w:rsidRPr="004C3623">
                  <w:rPr>
                    <w:rStyle w:val="Hyperlink"/>
                    <w:noProof/>
                    <w:lang w:val="fr-FR"/>
                  </w:rPr>
                  <w:t>Other</w:t>
                </w:r>
                <w:r>
                  <w:rPr>
                    <w:noProof/>
                    <w:webHidden/>
                  </w:rPr>
                  <w:tab/>
                </w:r>
                <w:r>
                  <w:rPr>
                    <w:noProof/>
                    <w:webHidden/>
                  </w:rPr>
                  <w:fldChar w:fldCharType="begin"/>
                </w:r>
                <w:r>
                  <w:rPr>
                    <w:noProof/>
                    <w:webHidden/>
                  </w:rPr>
                  <w:instrText xml:space="preserve"> PAGEREF _Toc225351150 \h </w:instrText>
                </w:r>
                <w:r>
                  <w:rPr>
                    <w:noProof/>
                    <w:webHidden/>
                  </w:rPr>
                </w:r>
                <w:r>
                  <w:rPr>
                    <w:noProof/>
                    <w:webHidden/>
                  </w:rPr>
                  <w:fldChar w:fldCharType="separate"/>
                </w:r>
                <w:r w:rsidR="00403175">
                  <w:rPr>
                    <w:noProof/>
                    <w:webHidden/>
                  </w:rPr>
                  <w:t>50</w:t>
                </w:r>
                <w:r>
                  <w:rPr>
                    <w:noProof/>
                    <w:webHidden/>
                  </w:rPr>
                  <w:fldChar w:fldCharType="end"/>
                </w:r>
              </w:hyperlink>
            </w:p>
            <w:p w14:paraId="17132066" w14:textId="4B0A96B5"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51" w:history="1">
                <w:r w:rsidRPr="004C3623">
                  <w:rPr>
                    <w:rStyle w:val="Hyperlink"/>
                    <w:noProof/>
                    <w:lang w:val="fr-FR"/>
                  </w:rPr>
                  <w:t>A.4.1</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rPr>
                  <w:t>Parameters relating to</w:t>
                </w:r>
                <w:r w:rsidRPr="004C3623">
                  <w:rPr>
                    <w:rStyle w:val="Hyperlink"/>
                    <w:noProof/>
                    <w:lang w:val="fr-FR"/>
                  </w:rPr>
                  <w:t xml:space="preserve"> Waste</w:t>
                </w:r>
                <w:r>
                  <w:rPr>
                    <w:noProof/>
                    <w:webHidden/>
                  </w:rPr>
                  <w:tab/>
                </w:r>
                <w:r>
                  <w:rPr>
                    <w:noProof/>
                    <w:webHidden/>
                  </w:rPr>
                  <w:fldChar w:fldCharType="begin"/>
                </w:r>
                <w:r>
                  <w:rPr>
                    <w:noProof/>
                    <w:webHidden/>
                  </w:rPr>
                  <w:instrText xml:space="preserve"> PAGEREF _Toc225351151 \h </w:instrText>
                </w:r>
                <w:r>
                  <w:rPr>
                    <w:noProof/>
                    <w:webHidden/>
                  </w:rPr>
                </w:r>
                <w:r>
                  <w:rPr>
                    <w:noProof/>
                    <w:webHidden/>
                  </w:rPr>
                  <w:fldChar w:fldCharType="separate"/>
                </w:r>
                <w:r w:rsidR="00403175">
                  <w:rPr>
                    <w:noProof/>
                    <w:webHidden/>
                  </w:rPr>
                  <w:t>50</w:t>
                </w:r>
                <w:r>
                  <w:rPr>
                    <w:noProof/>
                    <w:webHidden/>
                  </w:rPr>
                  <w:fldChar w:fldCharType="end"/>
                </w:r>
              </w:hyperlink>
            </w:p>
            <w:p w14:paraId="53CEA020" w14:textId="0C9040B3"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52" w:history="1">
                <w:r w:rsidRPr="004C3623">
                  <w:rPr>
                    <w:rStyle w:val="Hyperlink"/>
                    <w:noProof/>
                    <w:lang w:val="fr-FR"/>
                  </w:rPr>
                  <w:t>A.4.2</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lang w:val="fr-FR"/>
                  </w:rPr>
                  <w:t>Parameters relating to Transport</w:t>
                </w:r>
                <w:r>
                  <w:rPr>
                    <w:noProof/>
                    <w:webHidden/>
                  </w:rPr>
                  <w:tab/>
                </w:r>
                <w:r>
                  <w:rPr>
                    <w:noProof/>
                    <w:webHidden/>
                  </w:rPr>
                  <w:fldChar w:fldCharType="begin"/>
                </w:r>
                <w:r>
                  <w:rPr>
                    <w:noProof/>
                    <w:webHidden/>
                  </w:rPr>
                  <w:instrText xml:space="preserve"> PAGEREF _Toc225351152 \h </w:instrText>
                </w:r>
                <w:r>
                  <w:rPr>
                    <w:noProof/>
                    <w:webHidden/>
                  </w:rPr>
                </w:r>
                <w:r>
                  <w:rPr>
                    <w:noProof/>
                    <w:webHidden/>
                  </w:rPr>
                  <w:fldChar w:fldCharType="separate"/>
                </w:r>
                <w:r w:rsidR="00403175">
                  <w:rPr>
                    <w:noProof/>
                    <w:webHidden/>
                  </w:rPr>
                  <w:t>52</w:t>
                </w:r>
                <w:r>
                  <w:rPr>
                    <w:noProof/>
                    <w:webHidden/>
                  </w:rPr>
                  <w:fldChar w:fldCharType="end"/>
                </w:r>
              </w:hyperlink>
            </w:p>
            <w:p w14:paraId="38E1D8DF" w14:textId="70BA2D5D" w:rsidR="00C15A1F" w:rsidRDefault="00C15A1F">
              <w:pPr>
                <w:pStyle w:val="TOC2"/>
                <w:tabs>
                  <w:tab w:val="left" w:pos="1200"/>
                </w:tabs>
                <w:rPr>
                  <w:rFonts w:asciiTheme="minorHAnsi" w:eastAsiaTheme="minorEastAsia" w:hAnsiTheme="minorHAnsi"/>
                  <w:i w:val="0"/>
                  <w:iCs w:val="0"/>
                  <w:noProof/>
                  <w:color w:val="auto"/>
                  <w:kern w:val="2"/>
                  <w:sz w:val="24"/>
                  <w:szCs w:val="24"/>
                  <w:lang w:eastAsia="en-AU"/>
                  <w14:ligatures w14:val="standardContextual"/>
                </w:rPr>
              </w:pPr>
              <w:hyperlink w:anchor="_Toc225351153" w:history="1">
                <w:r w:rsidRPr="004C3623">
                  <w:rPr>
                    <w:rStyle w:val="Hyperlink"/>
                    <w:noProof/>
                    <w:lang w:val="fr-FR"/>
                  </w:rPr>
                  <w:t>A.4.3</w:t>
                </w:r>
                <w:r>
                  <w:rPr>
                    <w:rFonts w:asciiTheme="minorHAnsi" w:eastAsiaTheme="minorEastAsia" w:hAnsiTheme="minorHAnsi"/>
                    <w:i w:val="0"/>
                    <w:iCs w:val="0"/>
                    <w:noProof/>
                    <w:color w:val="auto"/>
                    <w:kern w:val="2"/>
                    <w:sz w:val="24"/>
                    <w:szCs w:val="24"/>
                    <w:lang w:eastAsia="en-AU"/>
                    <w14:ligatures w14:val="standardContextual"/>
                  </w:rPr>
                  <w:tab/>
                </w:r>
                <w:r w:rsidRPr="004C3623">
                  <w:rPr>
                    <w:rStyle w:val="Hyperlink"/>
                    <w:noProof/>
                    <w:lang w:val="fr-FR"/>
                  </w:rPr>
                  <w:t>Emission factors for Aquatic N</w:t>
                </w:r>
                <w:r w:rsidRPr="004C3623">
                  <w:rPr>
                    <w:rStyle w:val="Hyperlink"/>
                    <w:noProof/>
                    <w:vertAlign w:val="subscript"/>
                    <w:lang w:val="fr-FR"/>
                  </w:rPr>
                  <w:t>2</w:t>
                </w:r>
                <w:r w:rsidRPr="004C3623">
                  <w:rPr>
                    <w:rStyle w:val="Hyperlink"/>
                    <w:noProof/>
                    <w:lang w:val="fr-FR"/>
                  </w:rPr>
                  <w:t>O</w:t>
                </w:r>
                <w:r>
                  <w:rPr>
                    <w:noProof/>
                    <w:webHidden/>
                  </w:rPr>
                  <w:tab/>
                </w:r>
                <w:r>
                  <w:rPr>
                    <w:noProof/>
                    <w:webHidden/>
                  </w:rPr>
                  <w:fldChar w:fldCharType="begin"/>
                </w:r>
                <w:r>
                  <w:rPr>
                    <w:noProof/>
                    <w:webHidden/>
                  </w:rPr>
                  <w:instrText xml:space="preserve"> PAGEREF _Toc225351153 \h </w:instrText>
                </w:r>
                <w:r>
                  <w:rPr>
                    <w:noProof/>
                    <w:webHidden/>
                  </w:rPr>
                </w:r>
                <w:r>
                  <w:rPr>
                    <w:noProof/>
                    <w:webHidden/>
                  </w:rPr>
                  <w:fldChar w:fldCharType="separate"/>
                </w:r>
                <w:r w:rsidR="00403175">
                  <w:rPr>
                    <w:noProof/>
                    <w:webHidden/>
                  </w:rPr>
                  <w:t>53</w:t>
                </w:r>
                <w:r>
                  <w:rPr>
                    <w:noProof/>
                    <w:webHidden/>
                  </w:rPr>
                  <w:fldChar w:fldCharType="end"/>
                </w:r>
              </w:hyperlink>
            </w:p>
            <w:p w14:paraId="4B49B668" w14:textId="79A2BD43" w:rsidR="00C15A1F" w:rsidRDefault="00C15A1F">
              <w:pPr>
                <w:pStyle w:val="TOC1"/>
                <w:rPr>
                  <w:rFonts w:asciiTheme="minorHAnsi" w:eastAsiaTheme="minorEastAsia" w:hAnsiTheme="minorHAnsi"/>
                  <w:b w:val="0"/>
                  <w:noProof/>
                  <w:color w:val="auto"/>
                  <w:kern w:val="2"/>
                  <w:sz w:val="24"/>
                  <w:szCs w:val="24"/>
                  <w:lang w:eastAsia="en-AU"/>
                  <w14:ligatures w14:val="standardContextual"/>
                </w:rPr>
              </w:pPr>
              <w:hyperlink w:anchor="_Toc225351154" w:history="1">
                <w:r w:rsidRPr="004C3623">
                  <w:rPr>
                    <w:rStyle w:val="Hyperlink"/>
                    <w:noProof/>
                  </w:rPr>
                  <w:t>References</w:t>
                </w:r>
                <w:r>
                  <w:rPr>
                    <w:noProof/>
                    <w:webHidden/>
                  </w:rPr>
                  <w:tab/>
                </w:r>
                <w:r>
                  <w:rPr>
                    <w:noProof/>
                    <w:webHidden/>
                  </w:rPr>
                  <w:fldChar w:fldCharType="begin"/>
                </w:r>
                <w:r>
                  <w:rPr>
                    <w:noProof/>
                    <w:webHidden/>
                  </w:rPr>
                  <w:instrText xml:space="preserve"> PAGEREF _Toc225351154 \h </w:instrText>
                </w:r>
                <w:r>
                  <w:rPr>
                    <w:noProof/>
                    <w:webHidden/>
                  </w:rPr>
                </w:r>
                <w:r>
                  <w:rPr>
                    <w:noProof/>
                    <w:webHidden/>
                  </w:rPr>
                  <w:fldChar w:fldCharType="separate"/>
                </w:r>
                <w:r w:rsidR="00403175">
                  <w:rPr>
                    <w:noProof/>
                    <w:webHidden/>
                  </w:rPr>
                  <w:t>54</w:t>
                </w:r>
                <w:r>
                  <w:rPr>
                    <w:noProof/>
                    <w:webHidden/>
                  </w:rPr>
                  <w:fldChar w:fldCharType="end"/>
                </w:r>
              </w:hyperlink>
            </w:p>
            <w:p w14:paraId="15876934" w14:textId="65E793FD" w:rsidR="00B82121" w:rsidRDefault="00A72CE1">
              <w:r>
                <w:rPr>
                  <w:b/>
                  <w:szCs w:val="20"/>
                </w:rPr>
                <w:fldChar w:fldCharType="end"/>
              </w:r>
            </w:p>
          </w:sdtContent>
        </w:sdt>
        <w:sdt>
          <w:sdtPr>
            <w:rPr>
              <w:rFonts w:eastAsiaTheme="minorHAnsi" w:cstheme="minorBidi"/>
              <w:color w:val="000000" w:themeColor="text1"/>
              <w:spacing w:val="0"/>
              <w:sz w:val="22"/>
              <w:szCs w:val="18"/>
            </w:rPr>
            <w:id w:val="20599123"/>
            <w:docPartObj>
              <w:docPartGallery w:val="Cover Pages"/>
            </w:docPartObj>
          </w:sdtPr>
          <w:sdtContent>
            <w:bookmarkStart w:id="3" w:name="_Toc202445119" w:displacedByCustomXml="prev"/>
            <w:p w14:paraId="1A94A3F0" w14:textId="71CFC4DF" w:rsidR="0074263E" w:rsidRDefault="00E655F7" w:rsidP="005A3C2A">
              <w:pPr>
                <w:pStyle w:val="TOCHeading"/>
              </w:pPr>
              <w:r w:rsidRPr="00182982">
                <w:t>Tables</w:t>
              </w:r>
              <w:bookmarkEnd w:id="3"/>
            </w:p>
            <w:p w14:paraId="2BFAD40C" w14:textId="3A1E011A" w:rsidR="00C15A1F" w:rsidRDefault="00B3238C">
              <w:pPr>
                <w:pStyle w:val="TableofFigures"/>
                <w:rPr>
                  <w:rFonts w:asciiTheme="minorHAnsi" w:eastAsiaTheme="minorEastAsia" w:hAnsiTheme="minorHAnsi"/>
                  <w:noProof/>
                  <w:color w:val="auto"/>
                  <w:kern w:val="2"/>
                  <w:sz w:val="24"/>
                  <w:szCs w:val="24"/>
                  <w:lang w:eastAsia="en-AU"/>
                  <w14:ligatures w14:val="standardContextual"/>
                </w:rPr>
              </w:pPr>
              <w:r>
                <w:fldChar w:fldCharType="begin"/>
              </w:r>
              <w:r>
                <w:instrText xml:space="preserve"> TOC \h \z \c "Appendix" </w:instrText>
              </w:r>
              <w:r>
                <w:fldChar w:fldCharType="separate"/>
              </w:r>
              <w:hyperlink w:anchor="_Toc225351155" w:history="1">
                <w:r w:rsidR="00C15A1F" w:rsidRPr="000B6FF4">
                  <w:rPr>
                    <w:rStyle w:val="Hyperlink"/>
                    <w:noProof/>
                  </w:rPr>
                  <w:t>Table A.1.1.1: Beef feedlot cattle – Duration of stay (days)</w:t>
                </w:r>
                <w:r w:rsidR="00C15A1F">
                  <w:rPr>
                    <w:noProof/>
                    <w:webHidden/>
                  </w:rPr>
                  <w:tab/>
                </w:r>
                <w:r w:rsidR="00C15A1F">
                  <w:rPr>
                    <w:noProof/>
                    <w:webHidden/>
                  </w:rPr>
                  <w:fldChar w:fldCharType="begin"/>
                </w:r>
                <w:r w:rsidR="00C15A1F">
                  <w:rPr>
                    <w:noProof/>
                    <w:webHidden/>
                  </w:rPr>
                  <w:instrText xml:space="preserve"> PAGEREF _Toc225351155 \h </w:instrText>
                </w:r>
                <w:r w:rsidR="00C15A1F">
                  <w:rPr>
                    <w:noProof/>
                    <w:webHidden/>
                  </w:rPr>
                </w:r>
                <w:r w:rsidR="00C15A1F">
                  <w:rPr>
                    <w:noProof/>
                    <w:webHidden/>
                  </w:rPr>
                  <w:fldChar w:fldCharType="separate"/>
                </w:r>
                <w:r w:rsidR="00403175">
                  <w:rPr>
                    <w:noProof/>
                    <w:webHidden/>
                  </w:rPr>
                  <w:t>7</w:t>
                </w:r>
                <w:r w:rsidR="00C15A1F">
                  <w:rPr>
                    <w:noProof/>
                    <w:webHidden/>
                  </w:rPr>
                  <w:fldChar w:fldCharType="end"/>
                </w:r>
              </w:hyperlink>
            </w:p>
            <w:p w14:paraId="50A5A7CD" w14:textId="72A0CC00"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56" w:history="1">
                <w:r w:rsidRPr="000B6FF4">
                  <w:rPr>
                    <w:rStyle w:val="Hyperlink"/>
                    <w:noProof/>
                  </w:rPr>
                  <w:t>Table A.1.1.2: Beef feedlot cattle – Animal characteristics</w:t>
                </w:r>
                <w:r>
                  <w:rPr>
                    <w:noProof/>
                    <w:webHidden/>
                  </w:rPr>
                  <w:tab/>
                </w:r>
                <w:r>
                  <w:rPr>
                    <w:noProof/>
                    <w:webHidden/>
                  </w:rPr>
                  <w:fldChar w:fldCharType="begin"/>
                </w:r>
                <w:r>
                  <w:rPr>
                    <w:noProof/>
                    <w:webHidden/>
                  </w:rPr>
                  <w:instrText xml:space="preserve"> PAGEREF _Toc225351156 \h </w:instrText>
                </w:r>
                <w:r>
                  <w:rPr>
                    <w:noProof/>
                    <w:webHidden/>
                  </w:rPr>
                </w:r>
                <w:r>
                  <w:rPr>
                    <w:noProof/>
                    <w:webHidden/>
                  </w:rPr>
                  <w:fldChar w:fldCharType="separate"/>
                </w:r>
                <w:r w:rsidR="00403175">
                  <w:rPr>
                    <w:noProof/>
                    <w:webHidden/>
                  </w:rPr>
                  <w:t>7</w:t>
                </w:r>
                <w:r>
                  <w:rPr>
                    <w:noProof/>
                    <w:webHidden/>
                  </w:rPr>
                  <w:fldChar w:fldCharType="end"/>
                </w:r>
              </w:hyperlink>
            </w:p>
            <w:p w14:paraId="7E233C56" w14:textId="44E6A87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57" w:history="1">
                <w:r w:rsidRPr="000B6FF4">
                  <w:rPr>
                    <w:rStyle w:val="Hyperlink"/>
                    <w:noProof/>
                  </w:rPr>
                  <w:t>Table A.1.1.3: Beef feedlot cattle – Diet properties</w:t>
                </w:r>
                <w:r>
                  <w:rPr>
                    <w:noProof/>
                    <w:webHidden/>
                  </w:rPr>
                  <w:tab/>
                </w:r>
                <w:r>
                  <w:rPr>
                    <w:noProof/>
                    <w:webHidden/>
                  </w:rPr>
                  <w:fldChar w:fldCharType="begin"/>
                </w:r>
                <w:r>
                  <w:rPr>
                    <w:noProof/>
                    <w:webHidden/>
                  </w:rPr>
                  <w:instrText xml:space="preserve"> PAGEREF _Toc225351157 \h </w:instrText>
                </w:r>
                <w:r>
                  <w:rPr>
                    <w:noProof/>
                    <w:webHidden/>
                  </w:rPr>
                </w:r>
                <w:r>
                  <w:rPr>
                    <w:noProof/>
                    <w:webHidden/>
                  </w:rPr>
                  <w:fldChar w:fldCharType="separate"/>
                </w:r>
                <w:r w:rsidR="00403175">
                  <w:rPr>
                    <w:noProof/>
                    <w:webHidden/>
                  </w:rPr>
                  <w:t>8</w:t>
                </w:r>
                <w:r>
                  <w:rPr>
                    <w:noProof/>
                    <w:webHidden/>
                  </w:rPr>
                  <w:fldChar w:fldCharType="end"/>
                </w:r>
              </w:hyperlink>
            </w:p>
            <w:p w14:paraId="28CE996B" w14:textId="2ABEC0A1"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58" w:history="1">
                <w:r w:rsidRPr="000B6FF4">
                  <w:rPr>
                    <w:rStyle w:val="Hyperlink"/>
                    <w:noProof/>
                  </w:rPr>
                  <w:t>Table A.1.1.4: Beef feedlot cattle – MCFs (fraction) (MCF</w:t>
                </w:r>
                <w:r w:rsidRPr="000B6FF4">
                  <w:rPr>
                    <w:rStyle w:val="Hyperlink"/>
                    <w:noProof/>
                    <w:vertAlign w:val="subscript"/>
                  </w:rPr>
                  <w:t>imT</w:t>
                </w:r>
                <w:r w:rsidRPr="000B6FF4">
                  <w:rPr>
                    <w:rStyle w:val="Hyperlink"/>
                    <w:noProof/>
                  </w:rPr>
                  <w:t>)</w:t>
                </w:r>
                <w:r>
                  <w:rPr>
                    <w:noProof/>
                    <w:webHidden/>
                  </w:rPr>
                  <w:tab/>
                </w:r>
                <w:r>
                  <w:rPr>
                    <w:noProof/>
                    <w:webHidden/>
                  </w:rPr>
                  <w:fldChar w:fldCharType="begin"/>
                </w:r>
                <w:r>
                  <w:rPr>
                    <w:noProof/>
                    <w:webHidden/>
                  </w:rPr>
                  <w:instrText xml:space="preserve"> PAGEREF _Toc225351158 \h </w:instrText>
                </w:r>
                <w:r>
                  <w:rPr>
                    <w:noProof/>
                    <w:webHidden/>
                  </w:rPr>
                </w:r>
                <w:r>
                  <w:rPr>
                    <w:noProof/>
                    <w:webHidden/>
                  </w:rPr>
                  <w:fldChar w:fldCharType="separate"/>
                </w:r>
                <w:r w:rsidR="00403175">
                  <w:rPr>
                    <w:noProof/>
                    <w:webHidden/>
                  </w:rPr>
                  <w:t>8</w:t>
                </w:r>
                <w:r>
                  <w:rPr>
                    <w:noProof/>
                    <w:webHidden/>
                  </w:rPr>
                  <w:fldChar w:fldCharType="end"/>
                </w:r>
              </w:hyperlink>
            </w:p>
            <w:p w14:paraId="18E0602F" w14:textId="13B3CD88"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59" w:history="1">
                <w:r w:rsidRPr="000B6FF4">
                  <w:rPr>
                    <w:rStyle w:val="Hyperlink"/>
                    <w:noProof/>
                  </w:rPr>
                  <w:t>Table A.1.1.5: Beef feedlot cattle – Nitrous oxide EFs (EF</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_Toc225351159 \h </w:instrText>
                </w:r>
                <w:r>
                  <w:rPr>
                    <w:noProof/>
                    <w:webHidden/>
                  </w:rPr>
                </w:r>
                <w:r>
                  <w:rPr>
                    <w:noProof/>
                    <w:webHidden/>
                  </w:rPr>
                  <w:fldChar w:fldCharType="separate"/>
                </w:r>
                <w:r w:rsidR="00403175">
                  <w:rPr>
                    <w:noProof/>
                    <w:webHidden/>
                  </w:rPr>
                  <w:t>9</w:t>
                </w:r>
                <w:r>
                  <w:rPr>
                    <w:noProof/>
                    <w:webHidden/>
                  </w:rPr>
                  <w:fldChar w:fldCharType="end"/>
                </w:r>
              </w:hyperlink>
            </w:p>
            <w:p w14:paraId="72D6BB65" w14:textId="0C58FE9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0" w:history="1">
                <w:r w:rsidRPr="000B6FF4">
                  <w:rPr>
                    <w:rStyle w:val="Hyperlink"/>
                    <w:noProof/>
                  </w:rPr>
                  <w:t>Table A.1.1.6: Beef feedlot cattle – Fraction of N volatilised by MMS (FracGASM</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_Toc225351160 \h </w:instrText>
                </w:r>
                <w:r>
                  <w:rPr>
                    <w:noProof/>
                    <w:webHidden/>
                  </w:rPr>
                </w:r>
                <w:r>
                  <w:rPr>
                    <w:noProof/>
                    <w:webHidden/>
                  </w:rPr>
                  <w:fldChar w:fldCharType="separate"/>
                </w:r>
                <w:r w:rsidR="00403175">
                  <w:rPr>
                    <w:noProof/>
                    <w:webHidden/>
                  </w:rPr>
                  <w:t>9</w:t>
                </w:r>
                <w:r>
                  <w:rPr>
                    <w:noProof/>
                    <w:webHidden/>
                  </w:rPr>
                  <w:fldChar w:fldCharType="end"/>
                </w:r>
              </w:hyperlink>
            </w:p>
            <w:p w14:paraId="32E0071B" w14:textId="44DCB31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1" w:history="1">
                <w:r w:rsidRPr="000B6FF4">
                  <w:rPr>
                    <w:rStyle w:val="Hyperlink"/>
                    <w:noProof/>
                  </w:rPr>
                  <w:t>Table A.1.2.1: Beef pasture cattle – Liveweight (kg) (W</w:t>
                </w:r>
                <w:r w:rsidRPr="000B6FF4">
                  <w:rPr>
                    <w:rStyle w:val="Hyperlink"/>
                    <w:noProof/>
                    <w:vertAlign w:val="subscript"/>
                  </w:rPr>
                  <w:t>jkl</w:t>
                </w:r>
                <w:r w:rsidRPr="000B6FF4">
                  <w:rPr>
                    <w:rStyle w:val="Hyperlink"/>
                    <w:noProof/>
                  </w:rPr>
                  <w:t>)</w:t>
                </w:r>
                <w:r>
                  <w:rPr>
                    <w:noProof/>
                    <w:webHidden/>
                  </w:rPr>
                  <w:tab/>
                </w:r>
                <w:r>
                  <w:rPr>
                    <w:noProof/>
                    <w:webHidden/>
                  </w:rPr>
                  <w:fldChar w:fldCharType="begin"/>
                </w:r>
                <w:r>
                  <w:rPr>
                    <w:noProof/>
                    <w:webHidden/>
                  </w:rPr>
                  <w:instrText xml:space="preserve"> PAGEREF _Toc225351161 \h </w:instrText>
                </w:r>
                <w:r>
                  <w:rPr>
                    <w:noProof/>
                    <w:webHidden/>
                  </w:rPr>
                </w:r>
                <w:r>
                  <w:rPr>
                    <w:noProof/>
                    <w:webHidden/>
                  </w:rPr>
                  <w:fldChar w:fldCharType="separate"/>
                </w:r>
                <w:r w:rsidR="00403175">
                  <w:rPr>
                    <w:noProof/>
                    <w:webHidden/>
                  </w:rPr>
                  <w:t>10</w:t>
                </w:r>
                <w:r>
                  <w:rPr>
                    <w:noProof/>
                    <w:webHidden/>
                  </w:rPr>
                  <w:fldChar w:fldCharType="end"/>
                </w:r>
              </w:hyperlink>
            </w:p>
            <w:p w14:paraId="577D628F" w14:textId="10467AB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2" w:history="1">
                <w:r w:rsidRPr="000B6FF4">
                  <w:rPr>
                    <w:rStyle w:val="Hyperlink"/>
                    <w:noProof/>
                  </w:rPr>
                  <w:t>Table A.1.2.2: Beef pasture cattle – Liveweight (kg) (W</w:t>
                </w:r>
                <w:r w:rsidRPr="000B6FF4">
                  <w:rPr>
                    <w:rStyle w:val="Hyperlink"/>
                    <w:noProof/>
                    <w:vertAlign w:val="subscript"/>
                  </w:rPr>
                  <w:t>jkl</w:t>
                </w:r>
                <w:r w:rsidRPr="000B6FF4">
                  <w:rPr>
                    <w:rStyle w:val="Hyperlink"/>
                    <w:noProof/>
                  </w:rPr>
                  <w:t>) for NT and QLD</w:t>
                </w:r>
                <w:r>
                  <w:rPr>
                    <w:noProof/>
                    <w:webHidden/>
                  </w:rPr>
                  <w:tab/>
                </w:r>
                <w:r>
                  <w:rPr>
                    <w:noProof/>
                    <w:webHidden/>
                  </w:rPr>
                  <w:fldChar w:fldCharType="begin"/>
                </w:r>
                <w:r>
                  <w:rPr>
                    <w:noProof/>
                    <w:webHidden/>
                  </w:rPr>
                  <w:instrText xml:space="preserve"> PAGEREF _Toc225351162 \h </w:instrText>
                </w:r>
                <w:r>
                  <w:rPr>
                    <w:noProof/>
                    <w:webHidden/>
                  </w:rPr>
                </w:r>
                <w:r>
                  <w:rPr>
                    <w:noProof/>
                    <w:webHidden/>
                  </w:rPr>
                  <w:fldChar w:fldCharType="separate"/>
                </w:r>
                <w:r w:rsidR="00403175">
                  <w:rPr>
                    <w:noProof/>
                    <w:webHidden/>
                  </w:rPr>
                  <w:t>11</w:t>
                </w:r>
                <w:r>
                  <w:rPr>
                    <w:noProof/>
                    <w:webHidden/>
                  </w:rPr>
                  <w:fldChar w:fldCharType="end"/>
                </w:r>
              </w:hyperlink>
            </w:p>
            <w:p w14:paraId="003AFA4B" w14:textId="601AC3E0"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3" w:history="1">
                <w:r w:rsidRPr="000B6FF4">
                  <w:rPr>
                    <w:rStyle w:val="Hyperlink"/>
                    <w:noProof/>
                  </w:rPr>
                  <w:t>Table A.1.2.3: Beef pasture cattle – Liveweight gain (kg) (LWG</w:t>
                </w:r>
                <w:r w:rsidRPr="000B6FF4">
                  <w:rPr>
                    <w:rStyle w:val="Hyperlink"/>
                    <w:noProof/>
                    <w:vertAlign w:val="subscript"/>
                  </w:rPr>
                  <w:t>jkl</w:t>
                </w:r>
                <w:r w:rsidRPr="000B6FF4">
                  <w:rPr>
                    <w:rStyle w:val="Hyperlink"/>
                    <w:noProof/>
                  </w:rPr>
                  <w:t>)</w:t>
                </w:r>
                <w:r>
                  <w:rPr>
                    <w:noProof/>
                    <w:webHidden/>
                  </w:rPr>
                  <w:tab/>
                </w:r>
                <w:r>
                  <w:rPr>
                    <w:noProof/>
                    <w:webHidden/>
                  </w:rPr>
                  <w:fldChar w:fldCharType="begin"/>
                </w:r>
                <w:r>
                  <w:rPr>
                    <w:noProof/>
                    <w:webHidden/>
                  </w:rPr>
                  <w:instrText xml:space="preserve"> PAGEREF _Toc225351163 \h </w:instrText>
                </w:r>
                <w:r>
                  <w:rPr>
                    <w:noProof/>
                    <w:webHidden/>
                  </w:rPr>
                </w:r>
                <w:r>
                  <w:rPr>
                    <w:noProof/>
                    <w:webHidden/>
                  </w:rPr>
                  <w:fldChar w:fldCharType="separate"/>
                </w:r>
                <w:r w:rsidR="00403175">
                  <w:rPr>
                    <w:noProof/>
                    <w:webHidden/>
                  </w:rPr>
                  <w:t>12</w:t>
                </w:r>
                <w:r>
                  <w:rPr>
                    <w:noProof/>
                    <w:webHidden/>
                  </w:rPr>
                  <w:fldChar w:fldCharType="end"/>
                </w:r>
              </w:hyperlink>
            </w:p>
            <w:p w14:paraId="71A0C9C3" w14:textId="1523EEC1"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4" w:history="1">
                <w:r w:rsidRPr="000B6FF4">
                  <w:rPr>
                    <w:rStyle w:val="Hyperlink"/>
                    <w:noProof/>
                  </w:rPr>
                  <w:t>Table A.1.2.4: Beef pasture cattle – Liveweight gain (kg) (LWG</w:t>
                </w:r>
                <w:r w:rsidRPr="000B6FF4">
                  <w:rPr>
                    <w:rStyle w:val="Hyperlink"/>
                    <w:noProof/>
                    <w:vertAlign w:val="subscript"/>
                  </w:rPr>
                  <w:t>jkl</w:t>
                </w:r>
                <w:r w:rsidRPr="000B6FF4">
                  <w:rPr>
                    <w:rStyle w:val="Hyperlink"/>
                    <w:noProof/>
                  </w:rPr>
                  <w:t>) for NT and QLD</w:t>
                </w:r>
                <w:r>
                  <w:rPr>
                    <w:noProof/>
                    <w:webHidden/>
                  </w:rPr>
                  <w:tab/>
                </w:r>
                <w:r>
                  <w:rPr>
                    <w:noProof/>
                    <w:webHidden/>
                  </w:rPr>
                  <w:fldChar w:fldCharType="begin"/>
                </w:r>
                <w:r>
                  <w:rPr>
                    <w:noProof/>
                    <w:webHidden/>
                  </w:rPr>
                  <w:instrText xml:space="preserve"> PAGEREF _Toc225351164 \h </w:instrText>
                </w:r>
                <w:r>
                  <w:rPr>
                    <w:noProof/>
                    <w:webHidden/>
                  </w:rPr>
                </w:r>
                <w:r>
                  <w:rPr>
                    <w:noProof/>
                    <w:webHidden/>
                  </w:rPr>
                  <w:fldChar w:fldCharType="separate"/>
                </w:r>
                <w:r w:rsidR="00403175">
                  <w:rPr>
                    <w:noProof/>
                    <w:webHidden/>
                  </w:rPr>
                  <w:t>13</w:t>
                </w:r>
                <w:r>
                  <w:rPr>
                    <w:noProof/>
                    <w:webHidden/>
                  </w:rPr>
                  <w:fldChar w:fldCharType="end"/>
                </w:r>
              </w:hyperlink>
            </w:p>
            <w:p w14:paraId="406938B9" w14:textId="5C826897"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5" w:history="1">
                <w:r w:rsidRPr="000B6FF4">
                  <w:rPr>
                    <w:rStyle w:val="Hyperlink"/>
                    <w:noProof/>
                  </w:rPr>
                  <w:t>Table A.1.2.5: Beef pasture cattle – Dry matter digestibility of feed intake (fraction) (DMD</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_Toc225351165 \h </w:instrText>
                </w:r>
                <w:r>
                  <w:rPr>
                    <w:noProof/>
                    <w:webHidden/>
                  </w:rPr>
                </w:r>
                <w:r>
                  <w:rPr>
                    <w:noProof/>
                    <w:webHidden/>
                  </w:rPr>
                  <w:fldChar w:fldCharType="separate"/>
                </w:r>
                <w:r w:rsidR="00403175">
                  <w:rPr>
                    <w:noProof/>
                    <w:webHidden/>
                  </w:rPr>
                  <w:t>14</w:t>
                </w:r>
                <w:r>
                  <w:rPr>
                    <w:noProof/>
                    <w:webHidden/>
                  </w:rPr>
                  <w:fldChar w:fldCharType="end"/>
                </w:r>
              </w:hyperlink>
            </w:p>
            <w:p w14:paraId="1FB1F53D" w14:textId="3E2FA2D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6" w:history="1">
                <w:r w:rsidRPr="000B6FF4">
                  <w:rPr>
                    <w:rStyle w:val="Hyperlink"/>
                    <w:noProof/>
                  </w:rPr>
                  <w:t>Table A.1.2.6: Beef pasture cattle – Crude protein content of feed intake (fraction) (CP</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_Toc225351166 \h </w:instrText>
                </w:r>
                <w:r>
                  <w:rPr>
                    <w:noProof/>
                    <w:webHidden/>
                  </w:rPr>
                </w:r>
                <w:r>
                  <w:rPr>
                    <w:noProof/>
                    <w:webHidden/>
                  </w:rPr>
                  <w:fldChar w:fldCharType="separate"/>
                </w:r>
                <w:r w:rsidR="00403175">
                  <w:rPr>
                    <w:noProof/>
                    <w:webHidden/>
                  </w:rPr>
                  <w:t>14</w:t>
                </w:r>
                <w:r>
                  <w:rPr>
                    <w:noProof/>
                    <w:webHidden/>
                  </w:rPr>
                  <w:fldChar w:fldCharType="end"/>
                </w:r>
              </w:hyperlink>
            </w:p>
            <w:p w14:paraId="0919EB72" w14:textId="303A9ABD"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7" w:history="1">
                <w:r w:rsidRPr="000B6FF4">
                  <w:rPr>
                    <w:rStyle w:val="Hyperlink"/>
                    <w:noProof/>
                  </w:rPr>
                  <w:t>Table A.1.2.7: Beef pasture cattle – Feed intake adjustment and milk production (kg/head/day)</w:t>
                </w:r>
                <w:r>
                  <w:rPr>
                    <w:noProof/>
                    <w:webHidden/>
                  </w:rPr>
                  <w:tab/>
                </w:r>
                <w:r>
                  <w:rPr>
                    <w:noProof/>
                    <w:webHidden/>
                  </w:rPr>
                  <w:fldChar w:fldCharType="begin"/>
                </w:r>
                <w:r>
                  <w:rPr>
                    <w:noProof/>
                    <w:webHidden/>
                  </w:rPr>
                  <w:instrText xml:space="preserve"> PAGEREF _Toc225351167 \h </w:instrText>
                </w:r>
                <w:r>
                  <w:rPr>
                    <w:noProof/>
                    <w:webHidden/>
                  </w:rPr>
                </w:r>
                <w:r>
                  <w:rPr>
                    <w:noProof/>
                    <w:webHidden/>
                  </w:rPr>
                  <w:fldChar w:fldCharType="separate"/>
                </w:r>
                <w:r w:rsidR="00403175">
                  <w:rPr>
                    <w:noProof/>
                    <w:webHidden/>
                  </w:rPr>
                  <w:t>15</w:t>
                </w:r>
                <w:r>
                  <w:rPr>
                    <w:noProof/>
                    <w:webHidden/>
                  </w:rPr>
                  <w:fldChar w:fldCharType="end"/>
                </w:r>
              </w:hyperlink>
            </w:p>
            <w:p w14:paraId="426A366D" w14:textId="19D6CE4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8" w:history="1">
                <w:r w:rsidRPr="000B6FF4">
                  <w:rPr>
                    <w:rStyle w:val="Hyperlink"/>
                    <w:noProof/>
                  </w:rPr>
                  <w:t>Table A.1.2.8: Beef pasture cattle – Standard reference weights (kg) (SRW</w:t>
                </w:r>
                <w:r w:rsidRPr="000B6FF4">
                  <w:rPr>
                    <w:rStyle w:val="Hyperlink"/>
                    <w:noProof/>
                    <w:vertAlign w:val="subscript"/>
                  </w:rPr>
                  <w:t>k</w:t>
                </w:r>
                <w:r w:rsidRPr="000B6FF4">
                  <w:rPr>
                    <w:rStyle w:val="Hyperlink"/>
                    <w:noProof/>
                  </w:rPr>
                  <w:t>)</w:t>
                </w:r>
                <w:r>
                  <w:rPr>
                    <w:noProof/>
                    <w:webHidden/>
                  </w:rPr>
                  <w:tab/>
                </w:r>
                <w:r>
                  <w:rPr>
                    <w:noProof/>
                    <w:webHidden/>
                  </w:rPr>
                  <w:fldChar w:fldCharType="begin"/>
                </w:r>
                <w:r>
                  <w:rPr>
                    <w:noProof/>
                    <w:webHidden/>
                  </w:rPr>
                  <w:instrText xml:space="preserve"> PAGEREF _Toc225351168 \h </w:instrText>
                </w:r>
                <w:r>
                  <w:rPr>
                    <w:noProof/>
                    <w:webHidden/>
                  </w:rPr>
                </w:r>
                <w:r>
                  <w:rPr>
                    <w:noProof/>
                    <w:webHidden/>
                  </w:rPr>
                  <w:fldChar w:fldCharType="separate"/>
                </w:r>
                <w:r w:rsidR="00403175">
                  <w:rPr>
                    <w:noProof/>
                    <w:webHidden/>
                  </w:rPr>
                  <w:t>15</w:t>
                </w:r>
                <w:r>
                  <w:rPr>
                    <w:noProof/>
                    <w:webHidden/>
                  </w:rPr>
                  <w:fldChar w:fldCharType="end"/>
                </w:r>
              </w:hyperlink>
            </w:p>
            <w:p w14:paraId="7FB6CE68" w14:textId="6BA3B53D"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69" w:history="1">
                <w:r w:rsidRPr="000B6FF4">
                  <w:rPr>
                    <w:rStyle w:val="Hyperlink"/>
                    <w:noProof/>
                  </w:rPr>
                  <w:t xml:space="preserve">Table A.1.2.9: Beef pasture cattle – </w:t>
                </w:r>
                <w:r w:rsidRPr="000B6FF4">
                  <w:rPr>
                    <w:rStyle w:val="Hyperlink"/>
                    <w:rFonts w:asciiTheme="majorHAnsi" w:hAnsiTheme="majorHAnsi" w:cstheme="majorHAnsi"/>
                    <w:iCs/>
                    <w:noProof/>
                    <w:spacing w:val="2"/>
                    <w:kern w:val="21"/>
                  </w:rPr>
                  <w:t>Fraction of manure to each manure management system (fraction) (MMS</w:t>
                </w:r>
                <w:r w:rsidRPr="000B6FF4">
                  <w:rPr>
                    <w:rStyle w:val="Hyperlink"/>
                    <w:rFonts w:asciiTheme="majorHAnsi" w:hAnsiTheme="majorHAnsi" w:cstheme="majorHAnsi"/>
                    <w:iCs/>
                    <w:noProof/>
                    <w:spacing w:val="2"/>
                    <w:kern w:val="21"/>
                    <w:vertAlign w:val="subscript"/>
                  </w:rPr>
                  <w:t>m</w:t>
                </w:r>
                <w:r w:rsidRPr="000B6FF4">
                  <w:rPr>
                    <w:rStyle w:val="Hyperlink"/>
                    <w:rFonts w:asciiTheme="majorHAnsi" w:hAnsiTheme="majorHAnsi" w:cstheme="majorHAnsi"/>
                    <w:iCs/>
                    <w:noProof/>
                    <w:spacing w:val="2"/>
                    <w:kern w:val="21"/>
                  </w:rPr>
                  <w:t>)</w:t>
                </w:r>
                <w:r>
                  <w:rPr>
                    <w:noProof/>
                    <w:webHidden/>
                  </w:rPr>
                  <w:tab/>
                </w:r>
                <w:r>
                  <w:rPr>
                    <w:noProof/>
                    <w:webHidden/>
                  </w:rPr>
                  <w:fldChar w:fldCharType="begin"/>
                </w:r>
                <w:r>
                  <w:rPr>
                    <w:noProof/>
                    <w:webHidden/>
                  </w:rPr>
                  <w:instrText xml:space="preserve"> PAGEREF _Toc225351169 \h </w:instrText>
                </w:r>
                <w:r>
                  <w:rPr>
                    <w:noProof/>
                    <w:webHidden/>
                  </w:rPr>
                </w:r>
                <w:r>
                  <w:rPr>
                    <w:noProof/>
                    <w:webHidden/>
                  </w:rPr>
                  <w:fldChar w:fldCharType="separate"/>
                </w:r>
                <w:r w:rsidR="00403175">
                  <w:rPr>
                    <w:noProof/>
                    <w:webHidden/>
                  </w:rPr>
                  <w:t>16</w:t>
                </w:r>
                <w:r>
                  <w:rPr>
                    <w:noProof/>
                    <w:webHidden/>
                  </w:rPr>
                  <w:fldChar w:fldCharType="end"/>
                </w:r>
              </w:hyperlink>
            </w:p>
            <w:p w14:paraId="231971AE" w14:textId="272C2C96"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0" w:history="1">
                <w:r w:rsidRPr="000B6FF4">
                  <w:rPr>
                    <w:rStyle w:val="Hyperlink"/>
                    <w:noProof/>
                  </w:rPr>
                  <w:t>Table A.1.2.10: Beef pasture cattle – Methane conversion factor per region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_Toc225351170 \h </w:instrText>
                </w:r>
                <w:r>
                  <w:rPr>
                    <w:noProof/>
                    <w:webHidden/>
                  </w:rPr>
                </w:r>
                <w:r>
                  <w:rPr>
                    <w:noProof/>
                    <w:webHidden/>
                  </w:rPr>
                  <w:fldChar w:fldCharType="separate"/>
                </w:r>
                <w:r w:rsidR="00403175">
                  <w:rPr>
                    <w:noProof/>
                    <w:webHidden/>
                  </w:rPr>
                  <w:t>17</w:t>
                </w:r>
                <w:r>
                  <w:rPr>
                    <w:noProof/>
                    <w:webHidden/>
                  </w:rPr>
                  <w:fldChar w:fldCharType="end"/>
                </w:r>
              </w:hyperlink>
            </w:p>
            <w:p w14:paraId="222AEA78" w14:textId="632248A3"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1" w:history="1">
                <w:r w:rsidRPr="000B6FF4">
                  <w:rPr>
                    <w:rStyle w:val="Hyperlink"/>
                    <w:noProof/>
                  </w:rPr>
                  <w:t>Table A.1.3.1: Dairy cattle – Liveweight (kg) – Cows and Heifers (W</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_Toc225351171 \h </w:instrText>
                </w:r>
                <w:r>
                  <w:rPr>
                    <w:noProof/>
                    <w:webHidden/>
                  </w:rPr>
                </w:r>
                <w:r>
                  <w:rPr>
                    <w:noProof/>
                    <w:webHidden/>
                  </w:rPr>
                  <w:fldChar w:fldCharType="separate"/>
                </w:r>
                <w:r w:rsidR="00403175">
                  <w:rPr>
                    <w:noProof/>
                    <w:webHidden/>
                  </w:rPr>
                  <w:t>18</w:t>
                </w:r>
                <w:r>
                  <w:rPr>
                    <w:noProof/>
                    <w:webHidden/>
                  </w:rPr>
                  <w:fldChar w:fldCharType="end"/>
                </w:r>
              </w:hyperlink>
            </w:p>
            <w:p w14:paraId="6371B14B" w14:textId="5E44719A"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2" w:history="1">
                <w:r w:rsidRPr="000B6FF4">
                  <w:rPr>
                    <w:rStyle w:val="Hyperlink"/>
                    <w:noProof/>
                  </w:rPr>
                  <w:t>Table A.1.3.2: Dairy cattle – Liveweight (kg) – Bulls (W</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_Toc225351172 \h </w:instrText>
                </w:r>
                <w:r>
                  <w:rPr>
                    <w:noProof/>
                    <w:webHidden/>
                  </w:rPr>
                </w:r>
                <w:r>
                  <w:rPr>
                    <w:noProof/>
                    <w:webHidden/>
                  </w:rPr>
                  <w:fldChar w:fldCharType="separate"/>
                </w:r>
                <w:r w:rsidR="00403175">
                  <w:rPr>
                    <w:noProof/>
                    <w:webHidden/>
                  </w:rPr>
                  <w:t>18</w:t>
                </w:r>
                <w:r>
                  <w:rPr>
                    <w:noProof/>
                    <w:webHidden/>
                  </w:rPr>
                  <w:fldChar w:fldCharType="end"/>
                </w:r>
              </w:hyperlink>
            </w:p>
            <w:p w14:paraId="1BAB70D3" w14:textId="25EEC9EF"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3" w:history="1">
                <w:r w:rsidRPr="000B6FF4">
                  <w:rPr>
                    <w:rStyle w:val="Hyperlink"/>
                    <w:noProof/>
                  </w:rPr>
                  <w:t>Table A.1.3.3: Dairy cattle – Liveweight gain (kg) (LWG</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_Toc225351173 \h </w:instrText>
                </w:r>
                <w:r>
                  <w:rPr>
                    <w:noProof/>
                    <w:webHidden/>
                  </w:rPr>
                </w:r>
                <w:r>
                  <w:rPr>
                    <w:noProof/>
                    <w:webHidden/>
                  </w:rPr>
                  <w:fldChar w:fldCharType="separate"/>
                </w:r>
                <w:r w:rsidR="00403175">
                  <w:rPr>
                    <w:noProof/>
                    <w:webHidden/>
                  </w:rPr>
                  <w:t>18</w:t>
                </w:r>
                <w:r>
                  <w:rPr>
                    <w:noProof/>
                    <w:webHidden/>
                  </w:rPr>
                  <w:fldChar w:fldCharType="end"/>
                </w:r>
              </w:hyperlink>
            </w:p>
            <w:p w14:paraId="1B141BAE" w14:textId="3EF6B52D"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4" w:history="1">
                <w:r w:rsidRPr="000B6FF4">
                  <w:rPr>
                    <w:rStyle w:val="Hyperlink"/>
                    <w:noProof/>
                  </w:rPr>
                  <w:t>Table A.1.3.4: Dairy cattle – Reference weights (kg) (WR</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_Toc225351174 \h </w:instrText>
                </w:r>
                <w:r>
                  <w:rPr>
                    <w:noProof/>
                    <w:webHidden/>
                  </w:rPr>
                </w:r>
                <w:r>
                  <w:rPr>
                    <w:noProof/>
                    <w:webHidden/>
                  </w:rPr>
                  <w:fldChar w:fldCharType="separate"/>
                </w:r>
                <w:r w:rsidR="00403175">
                  <w:rPr>
                    <w:noProof/>
                    <w:webHidden/>
                  </w:rPr>
                  <w:t>18</w:t>
                </w:r>
                <w:r>
                  <w:rPr>
                    <w:noProof/>
                    <w:webHidden/>
                  </w:rPr>
                  <w:fldChar w:fldCharType="end"/>
                </w:r>
              </w:hyperlink>
            </w:p>
            <w:p w14:paraId="6D76B18F" w14:textId="756E16C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5" w:history="1">
                <w:r w:rsidRPr="000B6FF4">
                  <w:rPr>
                    <w:rStyle w:val="Hyperlink"/>
                    <w:noProof/>
                  </w:rPr>
                  <w:t>Table A.1.3.5: Dairy cattle – Data for pre-weaned calves</w:t>
                </w:r>
                <w:r>
                  <w:rPr>
                    <w:noProof/>
                    <w:webHidden/>
                  </w:rPr>
                  <w:tab/>
                </w:r>
                <w:r>
                  <w:rPr>
                    <w:noProof/>
                    <w:webHidden/>
                  </w:rPr>
                  <w:fldChar w:fldCharType="begin"/>
                </w:r>
                <w:r>
                  <w:rPr>
                    <w:noProof/>
                    <w:webHidden/>
                  </w:rPr>
                  <w:instrText xml:space="preserve"> PAGEREF _Toc225351175 \h </w:instrText>
                </w:r>
                <w:r>
                  <w:rPr>
                    <w:noProof/>
                    <w:webHidden/>
                  </w:rPr>
                </w:r>
                <w:r>
                  <w:rPr>
                    <w:noProof/>
                    <w:webHidden/>
                  </w:rPr>
                  <w:fldChar w:fldCharType="separate"/>
                </w:r>
                <w:r w:rsidR="00403175">
                  <w:rPr>
                    <w:noProof/>
                    <w:webHidden/>
                  </w:rPr>
                  <w:t>19</w:t>
                </w:r>
                <w:r>
                  <w:rPr>
                    <w:noProof/>
                    <w:webHidden/>
                  </w:rPr>
                  <w:fldChar w:fldCharType="end"/>
                </w:r>
              </w:hyperlink>
            </w:p>
            <w:p w14:paraId="7D86A27F" w14:textId="189B397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6" w:history="1">
                <w:r w:rsidRPr="000B6FF4">
                  <w:rPr>
                    <w:rStyle w:val="Hyperlink"/>
                    <w:noProof/>
                  </w:rPr>
                  <w:t>Table A.1.3.6: Dairy cattle – Dairy cattle – MCFs (fraction) (MCF</w:t>
                </w:r>
                <w:r w:rsidRPr="000B6FF4">
                  <w:rPr>
                    <w:rStyle w:val="Hyperlink"/>
                    <w:noProof/>
                    <w:vertAlign w:val="subscript"/>
                  </w:rPr>
                  <w:t>jm</w:t>
                </w:r>
                <w:r w:rsidRPr="000B6FF4">
                  <w:rPr>
                    <w:rStyle w:val="Hyperlink"/>
                    <w:noProof/>
                  </w:rPr>
                  <w:t>)</w:t>
                </w:r>
                <w:r>
                  <w:rPr>
                    <w:noProof/>
                    <w:webHidden/>
                  </w:rPr>
                  <w:tab/>
                </w:r>
                <w:r>
                  <w:rPr>
                    <w:noProof/>
                    <w:webHidden/>
                  </w:rPr>
                  <w:fldChar w:fldCharType="begin"/>
                </w:r>
                <w:r>
                  <w:rPr>
                    <w:noProof/>
                    <w:webHidden/>
                  </w:rPr>
                  <w:instrText xml:space="preserve"> PAGEREF _Toc225351176 \h </w:instrText>
                </w:r>
                <w:r>
                  <w:rPr>
                    <w:noProof/>
                    <w:webHidden/>
                  </w:rPr>
                </w:r>
                <w:r>
                  <w:rPr>
                    <w:noProof/>
                    <w:webHidden/>
                  </w:rPr>
                  <w:fldChar w:fldCharType="separate"/>
                </w:r>
                <w:r w:rsidR="00403175">
                  <w:rPr>
                    <w:noProof/>
                    <w:webHidden/>
                  </w:rPr>
                  <w:t>19</w:t>
                </w:r>
                <w:r>
                  <w:rPr>
                    <w:noProof/>
                    <w:webHidden/>
                  </w:rPr>
                  <w:fldChar w:fldCharType="end"/>
                </w:r>
              </w:hyperlink>
            </w:p>
            <w:p w14:paraId="3114E38A" w14:textId="0E5ED59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7" w:history="1">
                <w:r w:rsidRPr="000B6FF4">
                  <w:rPr>
                    <w:rStyle w:val="Hyperlink"/>
                    <w:noProof/>
                  </w:rPr>
                  <w:t>Table A.1.3.7: Dairy cattle – Nitrous oxide EFs and fraction of N volatilised by MMS</w:t>
                </w:r>
                <w:r>
                  <w:rPr>
                    <w:noProof/>
                    <w:webHidden/>
                  </w:rPr>
                  <w:tab/>
                </w:r>
                <w:r>
                  <w:rPr>
                    <w:noProof/>
                    <w:webHidden/>
                  </w:rPr>
                  <w:fldChar w:fldCharType="begin"/>
                </w:r>
                <w:r>
                  <w:rPr>
                    <w:noProof/>
                    <w:webHidden/>
                  </w:rPr>
                  <w:instrText xml:space="preserve"> PAGEREF _Toc225351177 \h </w:instrText>
                </w:r>
                <w:r>
                  <w:rPr>
                    <w:noProof/>
                    <w:webHidden/>
                  </w:rPr>
                </w:r>
                <w:r>
                  <w:rPr>
                    <w:noProof/>
                    <w:webHidden/>
                  </w:rPr>
                  <w:fldChar w:fldCharType="separate"/>
                </w:r>
                <w:r w:rsidR="00403175">
                  <w:rPr>
                    <w:noProof/>
                    <w:webHidden/>
                  </w:rPr>
                  <w:t>19</w:t>
                </w:r>
                <w:r>
                  <w:rPr>
                    <w:noProof/>
                    <w:webHidden/>
                  </w:rPr>
                  <w:fldChar w:fldCharType="end"/>
                </w:r>
              </w:hyperlink>
            </w:p>
            <w:p w14:paraId="0969F349" w14:textId="17DF379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8" w:history="1">
                <w:r w:rsidRPr="000B6FF4">
                  <w:rPr>
                    <w:rStyle w:val="Hyperlink"/>
                    <w:noProof/>
                  </w:rPr>
                  <w:t>Table A.1.3.8: Dairy cattle – Methane production for pre-weaned heifer and bull calves (</w:t>
                </w:r>
                <w:r w:rsidRPr="000B6FF4">
                  <w:rPr>
                    <w:rStyle w:val="Hyperlink"/>
                    <w:rFonts w:asciiTheme="majorHAnsi" w:hAnsiTheme="majorHAnsi" w:cstheme="majorHAnsi"/>
                    <w:noProof/>
                  </w:rPr>
                  <w:t>kg CH</w:t>
                </w:r>
                <w:r w:rsidRPr="000B6FF4">
                  <w:rPr>
                    <w:rStyle w:val="Hyperlink"/>
                    <w:rFonts w:asciiTheme="majorHAnsi" w:hAnsiTheme="majorHAnsi" w:cstheme="majorHAnsi"/>
                    <w:noProof/>
                    <w:vertAlign w:val="subscript"/>
                  </w:rPr>
                  <w:t>4</w:t>
                </w:r>
                <w:r w:rsidRPr="000B6FF4">
                  <w:rPr>
                    <w:rStyle w:val="Hyperlink"/>
                    <w:rFonts w:asciiTheme="majorHAnsi" w:hAnsiTheme="majorHAnsi" w:cstheme="majorHAnsi"/>
                    <w:noProof/>
                  </w:rPr>
                  <w:t>/head/day</w:t>
                </w:r>
                <w:r w:rsidRPr="000B6FF4">
                  <w:rPr>
                    <w:rStyle w:val="Hyperlink"/>
                    <w:noProof/>
                  </w:rPr>
                  <w:t>) (</w:t>
                </w:r>
                <w:r w:rsidRPr="000B6FF4">
                  <w:rPr>
                    <w:rStyle w:val="Hyperlink"/>
                    <w:rFonts w:asciiTheme="majorHAnsi" w:hAnsiTheme="majorHAnsi" w:cstheme="majorHAnsi"/>
                    <w:iCs/>
                    <w:noProof/>
                    <w:spacing w:val="2"/>
                    <w:kern w:val="21"/>
                  </w:rPr>
                  <w:t>MPW</w:t>
                </w:r>
                <w:r w:rsidRPr="000B6FF4">
                  <w:rPr>
                    <w:rStyle w:val="Hyperlink"/>
                    <w:rFonts w:asciiTheme="majorHAnsi" w:hAnsiTheme="majorHAnsi" w:cstheme="majorHAnsi"/>
                    <w:iCs/>
                    <w:noProof/>
                    <w:spacing w:val="2"/>
                    <w:kern w:val="21"/>
                    <w:vertAlign w:val="subscript"/>
                  </w:rPr>
                  <w:t>ENTERIC,j=3,5</w:t>
                </w:r>
                <w:r w:rsidRPr="000B6FF4">
                  <w:rPr>
                    <w:rStyle w:val="Hyperlink"/>
                    <w:rFonts w:asciiTheme="majorHAnsi" w:hAnsiTheme="majorHAnsi" w:cstheme="majorHAnsi"/>
                    <w:iCs/>
                    <w:noProof/>
                    <w:spacing w:val="2"/>
                    <w:kern w:val="21"/>
                  </w:rPr>
                  <w:t>)</w:t>
                </w:r>
                <w:r>
                  <w:rPr>
                    <w:noProof/>
                    <w:webHidden/>
                  </w:rPr>
                  <w:tab/>
                </w:r>
                <w:r>
                  <w:rPr>
                    <w:noProof/>
                    <w:webHidden/>
                  </w:rPr>
                  <w:fldChar w:fldCharType="begin"/>
                </w:r>
                <w:r>
                  <w:rPr>
                    <w:noProof/>
                    <w:webHidden/>
                  </w:rPr>
                  <w:instrText xml:space="preserve"> PAGEREF _Toc225351178 \h </w:instrText>
                </w:r>
                <w:r>
                  <w:rPr>
                    <w:noProof/>
                    <w:webHidden/>
                  </w:rPr>
                </w:r>
                <w:r>
                  <w:rPr>
                    <w:noProof/>
                    <w:webHidden/>
                  </w:rPr>
                  <w:fldChar w:fldCharType="separate"/>
                </w:r>
                <w:r w:rsidR="00403175">
                  <w:rPr>
                    <w:noProof/>
                    <w:webHidden/>
                  </w:rPr>
                  <w:t>20</w:t>
                </w:r>
                <w:r>
                  <w:rPr>
                    <w:noProof/>
                    <w:webHidden/>
                  </w:rPr>
                  <w:fldChar w:fldCharType="end"/>
                </w:r>
              </w:hyperlink>
            </w:p>
            <w:p w14:paraId="40A6FC4E" w14:textId="2D9F1471"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79" w:history="1">
                <w:r w:rsidRPr="000B6FF4">
                  <w:rPr>
                    <w:rStyle w:val="Hyperlink"/>
                    <w:noProof/>
                  </w:rPr>
                  <w:t>Table A.1.3.9: Dairy cattle – Increased metabolic rate when producing milk (</w:t>
                </w:r>
                <w:r w:rsidRPr="000B6FF4">
                  <w:rPr>
                    <w:rStyle w:val="Hyperlink"/>
                    <w:rFonts w:asciiTheme="majorHAnsi" w:hAnsiTheme="majorHAnsi" w:cstheme="majorHAnsi"/>
                    <w:iCs/>
                    <w:noProof/>
                    <w:spacing w:val="2"/>
                    <w:kern w:val="21"/>
                  </w:rPr>
                  <w:t>kg DM/head/day)</w:t>
                </w:r>
                <w:r w:rsidRPr="000B6FF4">
                  <w:rPr>
                    <w:rStyle w:val="Hyperlink"/>
                    <w:noProof/>
                  </w:rPr>
                  <w:t xml:space="preserve"> (MR</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_Toc225351179 \h </w:instrText>
                </w:r>
                <w:r>
                  <w:rPr>
                    <w:noProof/>
                    <w:webHidden/>
                  </w:rPr>
                </w:r>
                <w:r>
                  <w:rPr>
                    <w:noProof/>
                    <w:webHidden/>
                  </w:rPr>
                  <w:fldChar w:fldCharType="separate"/>
                </w:r>
                <w:r w:rsidR="00403175">
                  <w:rPr>
                    <w:noProof/>
                    <w:webHidden/>
                  </w:rPr>
                  <w:t>20</w:t>
                </w:r>
                <w:r>
                  <w:rPr>
                    <w:noProof/>
                    <w:webHidden/>
                  </w:rPr>
                  <w:fldChar w:fldCharType="end"/>
                </w:r>
              </w:hyperlink>
            </w:p>
            <w:p w14:paraId="612A0C6F" w14:textId="0FC8BF19"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0" w:history="1">
                <w:r w:rsidRPr="000B6FF4">
                  <w:rPr>
                    <w:rStyle w:val="Hyperlink"/>
                    <w:noProof/>
                  </w:rPr>
                  <w:t xml:space="preserve">Table A.1.3.10: Dairy cattle – </w:t>
                </w:r>
                <w:r w:rsidRPr="000B6FF4">
                  <w:rPr>
                    <w:rStyle w:val="Hyperlink"/>
                    <w:rFonts w:asciiTheme="majorHAnsi" w:hAnsiTheme="majorHAnsi" w:cstheme="majorHAnsi"/>
                    <w:iCs/>
                    <w:noProof/>
                    <w:spacing w:val="2"/>
                    <w:kern w:val="21"/>
                  </w:rPr>
                  <w:t>Fraction of volatile solids voided to each manure management system (fraction) (MMS</w:t>
                </w:r>
                <w:r w:rsidRPr="000B6FF4">
                  <w:rPr>
                    <w:rStyle w:val="Hyperlink"/>
                    <w:rFonts w:asciiTheme="majorHAnsi" w:hAnsiTheme="majorHAnsi" w:cstheme="majorHAnsi"/>
                    <w:iCs/>
                    <w:noProof/>
                    <w:spacing w:val="2"/>
                    <w:kern w:val="21"/>
                    <w:vertAlign w:val="subscript"/>
                  </w:rPr>
                  <w:t>jm</w:t>
                </w:r>
                <w:r w:rsidRPr="000B6FF4">
                  <w:rPr>
                    <w:rStyle w:val="Hyperlink"/>
                    <w:rFonts w:asciiTheme="majorHAnsi" w:hAnsiTheme="majorHAnsi" w:cstheme="majorHAnsi"/>
                    <w:iCs/>
                    <w:noProof/>
                    <w:spacing w:val="2"/>
                    <w:kern w:val="21"/>
                  </w:rPr>
                  <w:t>)</w:t>
                </w:r>
                <w:r>
                  <w:rPr>
                    <w:noProof/>
                    <w:webHidden/>
                  </w:rPr>
                  <w:tab/>
                </w:r>
                <w:r>
                  <w:rPr>
                    <w:noProof/>
                    <w:webHidden/>
                  </w:rPr>
                  <w:fldChar w:fldCharType="begin"/>
                </w:r>
                <w:r>
                  <w:rPr>
                    <w:noProof/>
                    <w:webHidden/>
                  </w:rPr>
                  <w:instrText xml:space="preserve"> PAGEREF _Toc225351180 \h </w:instrText>
                </w:r>
                <w:r>
                  <w:rPr>
                    <w:noProof/>
                    <w:webHidden/>
                  </w:rPr>
                </w:r>
                <w:r>
                  <w:rPr>
                    <w:noProof/>
                    <w:webHidden/>
                  </w:rPr>
                  <w:fldChar w:fldCharType="separate"/>
                </w:r>
                <w:r w:rsidR="00403175">
                  <w:rPr>
                    <w:noProof/>
                    <w:webHidden/>
                  </w:rPr>
                  <w:t>20</w:t>
                </w:r>
                <w:r>
                  <w:rPr>
                    <w:noProof/>
                    <w:webHidden/>
                  </w:rPr>
                  <w:fldChar w:fldCharType="end"/>
                </w:r>
              </w:hyperlink>
            </w:p>
            <w:p w14:paraId="252BDED5" w14:textId="7E57A1B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1" w:history="1">
                <w:r w:rsidRPr="000B6FF4">
                  <w:rPr>
                    <w:rStyle w:val="Hyperlink"/>
                    <w:noProof/>
                  </w:rPr>
                  <w:t>Table A.1.3.11: Dairy cattle – EF for nitrous oxide per MMS (</w:t>
                </w:r>
                <w:r w:rsidRPr="000B6FF4">
                  <w:rPr>
                    <w:rStyle w:val="Hyperlink"/>
                    <w:rFonts w:asciiTheme="majorHAnsi" w:hAnsiTheme="majorHAnsi" w:cstheme="majorHAnsi"/>
                    <w:iCs/>
                    <w:noProof/>
                    <w:spacing w:val="2"/>
                    <w:kern w:val="21"/>
                  </w:rPr>
                  <w:t>kg N</w:t>
                </w:r>
                <w:r w:rsidRPr="000B6FF4">
                  <w:rPr>
                    <w:rStyle w:val="Hyperlink"/>
                    <w:rFonts w:asciiTheme="majorHAnsi" w:hAnsiTheme="majorHAnsi" w:cstheme="majorHAnsi"/>
                    <w:iCs/>
                    <w:noProof/>
                    <w:spacing w:val="2"/>
                    <w:kern w:val="21"/>
                    <w:vertAlign w:val="subscript"/>
                  </w:rPr>
                  <w:t>2</w:t>
                </w:r>
                <w:r w:rsidRPr="000B6FF4">
                  <w:rPr>
                    <w:rStyle w:val="Hyperlink"/>
                    <w:rFonts w:asciiTheme="majorHAnsi" w:hAnsiTheme="majorHAnsi" w:cstheme="majorHAnsi"/>
                    <w:iCs/>
                    <w:noProof/>
                    <w:spacing w:val="2"/>
                    <w:kern w:val="21"/>
                  </w:rPr>
                  <w:t>O-N/kg N)</w:t>
                </w:r>
                <w:r w:rsidRPr="000B6FF4">
                  <w:rPr>
                    <w:rStyle w:val="Hyperlink"/>
                    <w:noProof/>
                  </w:rPr>
                  <w:t xml:space="preserve"> (EF</w:t>
                </w:r>
                <w:r w:rsidRPr="000B6FF4">
                  <w:rPr>
                    <w:rStyle w:val="Hyperlink"/>
                    <w:noProof/>
                    <w:vertAlign w:val="subscript"/>
                  </w:rPr>
                  <w:t>m</w:t>
                </w:r>
                <w:r w:rsidRPr="000B6FF4">
                  <w:rPr>
                    <w:rStyle w:val="Hyperlink"/>
                    <w:noProof/>
                  </w:rPr>
                  <w:t>)</w:t>
                </w:r>
                <w:r>
                  <w:rPr>
                    <w:noProof/>
                    <w:webHidden/>
                  </w:rPr>
                  <w:tab/>
                </w:r>
                <w:r>
                  <w:rPr>
                    <w:noProof/>
                    <w:webHidden/>
                  </w:rPr>
                  <w:fldChar w:fldCharType="begin"/>
                </w:r>
                <w:r>
                  <w:rPr>
                    <w:noProof/>
                    <w:webHidden/>
                  </w:rPr>
                  <w:instrText xml:space="preserve"> PAGEREF _Toc225351181 \h </w:instrText>
                </w:r>
                <w:r>
                  <w:rPr>
                    <w:noProof/>
                    <w:webHidden/>
                  </w:rPr>
                </w:r>
                <w:r>
                  <w:rPr>
                    <w:noProof/>
                    <w:webHidden/>
                  </w:rPr>
                  <w:fldChar w:fldCharType="separate"/>
                </w:r>
                <w:r w:rsidR="00403175">
                  <w:rPr>
                    <w:noProof/>
                    <w:webHidden/>
                  </w:rPr>
                  <w:t>20</w:t>
                </w:r>
                <w:r>
                  <w:rPr>
                    <w:noProof/>
                    <w:webHidden/>
                  </w:rPr>
                  <w:fldChar w:fldCharType="end"/>
                </w:r>
              </w:hyperlink>
            </w:p>
            <w:p w14:paraId="1F10696C" w14:textId="72D7FFDA"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2" w:history="1">
                <w:r w:rsidRPr="000B6FF4">
                  <w:rPr>
                    <w:rStyle w:val="Hyperlink"/>
                    <w:noProof/>
                  </w:rPr>
                  <w:t>Table A.1.4.1: Sheep – Liveweight (kg) (W</w:t>
                </w:r>
                <w:r w:rsidRPr="000B6FF4">
                  <w:rPr>
                    <w:rStyle w:val="Hyperlink"/>
                    <w:noProof/>
                    <w:vertAlign w:val="subscript"/>
                  </w:rPr>
                  <w:t>jk</w:t>
                </w:r>
                <w:r w:rsidRPr="000B6FF4">
                  <w:rPr>
                    <w:rStyle w:val="Hyperlink"/>
                    <w:noProof/>
                  </w:rPr>
                  <w:t>)</w:t>
                </w:r>
                <w:r>
                  <w:rPr>
                    <w:noProof/>
                    <w:webHidden/>
                  </w:rPr>
                  <w:tab/>
                </w:r>
                <w:r>
                  <w:rPr>
                    <w:noProof/>
                    <w:webHidden/>
                  </w:rPr>
                  <w:fldChar w:fldCharType="begin"/>
                </w:r>
                <w:r>
                  <w:rPr>
                    <w:noProof/>
                    <w:webHidden/>
                  </w:rPr>
                  <w:instrText xml:space="preserve"> PAGEREF _Toc225351182 \h </w:instrText>
                </w:r>
                <w:r>
                  <w:rPr>
                    <w:noProof/>
                    <w:webHidden/>
                  </w:rPr>
                </w:r>
                <w:r>
                  <w:rPr>
                    <w:noProof/>
                    <w:webHidden/>
                  </w:rPr>
                  <w:fldChar w:fldCharType="separate"/>
                </w:r>
                <w:r w:rsidR="00403175">
                  <w:rPr>
                    <w:noProof/>
                    <w:webHidden/>
                  </w:rPr>
                  <w:t>21</w:t>
                </w:r>
                <w:r>
                  <w:rPr>
                    <w:noProof/>
                    <w:webHidden/>
                  </w:rPr>
                  <w:fldChar w:fldCharType="end"/>
                </w:r>
              </w:hyperlink>
            </w:p>
            <w:p w14:paraId="53A9181E" w14:textId="242C3C1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3" w:history="1">
                <w:r w:rsidRPr="000B6FF4">
                  <w:rPr>
                    <w:rStyle w:val="Hyperlink"/>
                    <w:noProof/>
                  </w:rPr>
                  <w:t>Table A.1.4.2: Sheep – Dry matter digestibility of feed intake (fraction) (DMD</w:t>
                </w:r>
                <w:r w:rsidRPr="000B6FF4">
                  <w:rPr>
                    <w:rStyle w:val="Hyperlink"/>
                    <w:noProof/>
                    <w:vertAlign w:val="subscript"/>
                  </w:rPr>
                  <w:t>jk</w:t>
                </w:r>
                <w:r w:rsidRPr="000B6FF4">
                  <w:rPr>
                    <w:rStyle w:val="Hyperlink"/>
                    <w:noProof/>
                  </w:rPr>
                  <w:t>)</w:t>
                </w:r>
                <w:r>
                  <w:rPr>
                    <w:noProof/>
                    <w:webHidden/>
                  </w:rPr>
                  <w:tab/>
                </w:r>
                <w:r>
                  <w:rPr>
                    <w:noProof/>
                    <w:webHidden/>
                  </w:rPr>
                  <w:fldChar w:fldCharType="begin"/>
                </w:r>
                <w:r>
                  <w:rPr>
                    <w:noProof/>
                    <w:webHidden/>
                  </w:rPr>
                  <w:instrText xml:space="preserve"> PAGEREF _Toc225351183 \h </w:instrText>
                </w:r>
                <w:r>
                  <w:rPr>
                    <w:noProof/>
                    <w:webHidden/>
                  </w:rPr>
                </w:r>
                <w:r>
                  <w:rPr>
                    <w:noProof/>
                    <w:webHidden/>
                  </w:rPr>
                  <w:fldChar w:fldCharType="separate"/>
                </w:r>
                <w:r w:rsidR="00403175">
                  <w:rPr>
                    <w:noProof/>
                    <w:webHidden/>
                  </w:rPr>
                  <w:t>22</w:t>
                </w:r>
                <w:r>
                  <w:rPr>
                    <w:noProof/>
                    <w:webHidden/>
                  </w:rPr>
                  <w:fldChar w:fldCharType="end"/>
                </w:r>
              </w:hyperlink>
            </w:p>
            <w:p w14:paraId="190F2678" w14:textId="49E5AA1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4" w:history="1">
                <w:r w:rsidRPr="000B6FF4">
                  <w:rPr>
                    <w:rStyle w:val="Hyperlink"/>
                    <w:noProof/>
                  </w:rPr>
                  <w:t>Table A.1.4.3: Sheep – Feed availability (t/ha) (DMA</w:t>
                </w:r>
                <w:r w:rsidRPr="000B6FF4">
                  <w:rPr>
                    <w:rStyle w:val="Hyperlink"/>
                    <w:noProof/>
                    <w:vertAlign w:val="subscript"/>
                  </w:rPr>
                  <w:t>jk</w:t>
                </w:r>
                <w:r w:rsidRPr="000B6FF4">
                  <w:rPr>
                    <w:rStyle w:val="Hyperlink"/>
                    <w:noProof/>
                  </w:rPr>
                  <w:t>)</w:t>
                </w:r>
                <w:r>
                  <w:rPr>
                    <w:noProof/>
                    <w:webHidden/>
                  </w:rPr>
                  <w:tab/>
                </w:r>
                <w:r>
                  <w:rPr>
                    <w:noProof/>
                    <w:webHidden/>
                  </w:rPr>
                  <w:fldChar w:fldCharType="begin"/>
                </w:r>
                <w:r>
                  <w:rPr>
                    <w:noProof/>
                    <w:webHidden/>
                  </w:rPr>
                  <w:instrText xml:space="preserve"> PAGEREF _Toc225351184 \h </w:instrText>
                </w:r>
                <w:r>
                  <w:rPr>
                    <w:noProof/>
                    <w:webHidden/>
                  </w:rPr>
                </w:r>
                <w:r>
                  <w:rPr>
                    <w:noProof/>
                    <w:webHidden/>
                  </w:rPr>
                  <w:fldChar w:fldCharType="separate"/>
                </w:r>
                <w:r w:rsidR="00403175">
                  <w:rPr>
                    <w:noProof/>
                    <w:webHidden/>
                  </w:rPr>
                  <w:t>23</w:t>
                </w:r>
                <w:r>
                  <w:rPr>
                    <w:noProof/>
                    <w:webHidden/>
                  </w:rPr>
                  <w:fldChar w:fldCharType="end"/>
                </w:r>
              </w:hyperlink>
            </w:p>
            <w:p w14:paraId="75438ED3" w14:textId="39EA86C6"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5" w:history="1">
                <w:r w:rsidRPr="000B6FF4">
                  <w:rPr>
                    <w:rStyle w:val="Hyperlink"/>
                    <w:noProof/>
                  </w:rPr>
                  <w:t>Table A.1.4.4: Sheep – Crude protein content of feed intake (fraction) (CP</w:t>
                </w:r>
                <w:r w:rsidRPr="000B6FF4">
                  <w:rPr>
                    <w:rStyle w:val="Hyperlink"/>
                    <w:noProof/>
                    <w:vertAlign w:val="subscript"/>
                  </w:rPr>
                  <w:t>jk</w:t>
                </w:r>
                <w:r w:rsidRPr="000B6FF4">
                  <w:rPr>
                    <w:rStyle w:val="Hyperlink"/>
                    <w:noProof/>
                  </w:rPr>
                  <w:t>)</w:t>
                </w:r>
                <w:r>
                  <w:rPr>
                    <w:noProof/>
                    <w:webHidden/>
                  </w:rPr>
                  <w:tab/>
                </w:r>
                <w:r>
                  <w:rPr>
                    <w:noProof/>
                    <w:webHidden/>
                  </w:rPr>
                  <w:fldChar w:fldCharType="begin"/>
                </w:r>
                <w:r>
                  <w:rPr>
                    <w:noProof/>
                    <w:webHidden/>
                  </w:rPr>
                  <w:instrText xml:space="preserve"> PAGEREF _Toc225351185 \h </w:instrText>
                </w:r>
                <w:r>
                  <w:rPr>
                    <w:noProof/>
                    <w:webHidden/>
                  </w:rPr>
                </w:r>
                <w:r>
                  <w:rPr>
                    <w:noProof/>
                    <w:webHidden/>
                  </w:rPr>
                  <w:fldChar w:fldCharType="separate"/>
                </w:r>
                <w:r w:rsidR="00403175">
                  <w:rPr>
                    <w:noProof/>
                    <w:webHidden/>
                  </w:rPr>
                  <w:t>24</w:t>
                </w:r>
                <w:r>
                  <w:rPr>
                    <w:noProof/>
                    <w:webHidden/>
                  </w:rPr>
                  <w:fldChar w:fldCharType="end"/>
                </w:r>
              </w:hyperlink>
            </w:p>
            <w:p w14:paraId="3BCB2E90" w14:textId="61ED386B"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6" w:history="1">
                <w:r w:rsidRPr="000B6FF4">
                  <w:rPr>
                    <w:rStyle w:val="Hyperlink"/>
                    <w:noProof/>
                  </w:rPr>
                  <w:t>Table A.1.4.5: Sheep – Liveweight gain (kg) (LWG</w:t>
                </w:r>
                <w:r w:rsidRPr="000B6FF4">
                  <w:rPr>
                    <w:rStyle w:val="Hyperlink"/>
                    <w:noProof/>
                    <w:vertAlign w:val="subscript"/>
                  </w:rPr>
                  <w:t>jk</w:t>
                </w:r>
                <w:r w:rsidRPr="000B6FF4">
                  <w:rPr>
                    <w:rStyle w:val="Hyperlink"/>
                    <w:noProof/>
                  </w:rPr>
                  <w:t>)</w:t>
                </w:r>
                <w:r>
                  <w:rPr>
                    <w:noProof/>
                    <w:webHidden/>
                  </w:rPr>
                  <w:tab/>
                </w:r>
                <w:r>
                  <w:rPr>
                    <w:noProof/>
                    <w:webHidden/>
                  </w:rPr>
                  <w:fldChar w:fldCharType="begin"/>
                </w:r>
                <w:r>
                  <w:rPr>
                    <w:noProof/>
                    <w:webHidden/>
                  </w:rPr>
                  <w:instrText xml:space="preserve"> PAGEREF _Toc225351186 \h </w:instrText>
                </w:r>
                <w:r>
                  <w:rPr>
                    <w:noProof/>
                    <w:webHidden/>
                  </w:rPr>
                </w:r>
                <w:r>
                  <w:rPr>
                    <w:noProof/>
                    <w:webHidden/>
                  </w:rPr>
                  <w:fldChar w:fldCharType="separate"/>
                </w:r>
                <w:r w:rsidR="00403175">
                  <w:rPr>
                    <w:noProof/>
                    <w:webHidden/>
                  </w:rPr>
                  <w:t>25</w:t>
                </w:r>
                <w:r>
                  <w:rPr>
                    <w:noProof/>
                    <w:webHidden/>
                  </w:rPr>
                  <w:fldChar w:fldCharType="end"/>
                </w:r>
              </w:hyperlink>
            </w:p>
            <w:p w14:paraId="7CC6122A" w14:textId="0CB11F7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7" w:history="1">
                <w:r w:rsidRPr="000B6FF4">
                  <w:rPr>
                    <w:rStyle w:val="Hyperlink"/>
                    <w:noProof/>
                  </w:rPr>
                  <w:t>Table A.1.4.6: Sheep – Standard reference weights (kg) (SRW</w:t>
                </w:r>
                <w:r w:rsidRPr="000B6FF4">
                  <w:rPr>
                    <w:rStyle w:val="Hyperlink"/>
                    <w:noProof/>
                    <w:vertAlign w:val="subscript"/>
                  </w:rPr>
                  <w:t>k</w:t>
                </w:r>
                <w:r w:rsidRPr="000B6FF4">
                  <w:rPr>
                    <w:rStyle w:val="Hyperlink"/>
                    <w:noProof/>
                  </w:rPr>
                  <w:t>)</w:t>
                </w:r>
                <w:r>
                  <w:rPr>
                    <w:noProof/>
                    <w:webHidden/>
                  </w:rPr>
                  <w:tab/>
                </w:r>
                <w:r>
                  <w:rPr>
                    <w:noProof/>
                    <w:webHidden/>
                  </w:rPr>
                  <w:fldChar w:fldCharType="begin"/>
                </w:r>
                <w:r>
                  <w:rPr>
                    <w:noProof/>
                    <w:webHidden/>
                  </w:rPr>
                  <w:instrText xml:space="preserve"> PAGEREF _Toc225351187 \h </w:instrText>
                </w:r>
                <w:r>
                  <w:rPr>
                    <w:noProof/>
                    <w:webHidden/>
                  </w:rPr>
                </w:r>
                <w:r>
                  <w:rPr>
                    <w:noProof/>
                    <w:webHidden/>
                  </w:rPr>
                  <w:fldChar w:fldCharType="separate"/>
                </w:r>
                <w:r w:rsidR="00403175">
                  <w:rPr>
                    <w:noProof/>
                    <w:webHidden/>
                  </w:rPr>
                  <w:t>26</w:t>
                </w:r>
                <w:r>
                  <w:rPr>
                    <w:noProof/>
                    <w:webHidden/>
                  </w:rPr>
                  <w:fldChar w:fldCharType="end"/>
                </w:r>
              </w:hyperlink>
            </w:p>
            <w:p w14:paraId="55B3DCE1" w14:textId="3EE9A160"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8" w:history="1">
                <w:r w:rsidRPr="000B6FF4">
                  <w:rPr>
                    <w:rStyle w:val="Hyperlink"/>
                    <w:noProof/>
                  </w:rPr>
                  <w:t>Table A.1.4.7: Sheep – Fraction of waste in each manure management system (fraction) (MMS</w:t>
                </w:r>
                <w:r w:rsidRPr="000B6FF4">
                  <w:rPr>
                    <w:rStyle w:val="Hyperlink"/>
                    <w:noProof/>
                    <w:vertAlign w:val="subscript"/>
                  </w:rPr>
                  <w:t>m</w:t>
                </w:r>
                <w:r w:rsidRPr="000B6FF4">
                  <w:rPr>
                    <w:rStyle w:val="Hyperlink"/>
                    <w:noProof/>
                  </w:rPr>
                  <w:t>)</w:t>
                </w:r>
                <w:r>
                  <w:rPr>
                    <w:noProof/>
                    <w:webHidden/>
                  </w:rPr>
                  <w:tab/>
                </w:r>
                <w:r>
                  <w:rPr>
                    <w:noProof/>
                    <w:webHidden/>
                  </w:rPr>
                  <w:fldChar w:fldCharType="begin"/>
                </w:r>
                <w:r>
                  <w:rPr>
                    <w:noProof/>
                    <w:webHidden/>
                  </w:rPr>
                  <w:instrText xml:space="preserve"> PAGEREF _Toc225351188 \h </w:instrText>
                </w:r>
                <w:r>
                  <w:rPr>
                    <w:noProof/>
                    <w:webHidden/>
                  </w:rPr>
                </w:r>
                <w:r>
                  <w:rPr>
                    <w:noProof/>
                    <w:webHidden/>
                  </w:rPr>
                  <w:fldChar w:fldCharType="separate"/>
                </w:r>
                <w:r w:rsidR="00403175">
                  <w:rPr>
                    <w:noProof/>
                    <w:webHidden/>
                  </w:rPr>
                  <w:t>26</w:t>
                </w:r>
                <w:r>
                  <w:rPr>
                    <w:noProof/>
                    <w:webHidden/>
                  </w:rPr>
                  <w:fldChar w:fldCharType="end"/>
                </w:r>
              </w:hyperlink>
            </w:p>
            <w:p w14:paraId="702D74E2" w14:textId="00EAF70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89" w:history="1">
                <w:r w:rsidRPr="000B6FF4">
                  <w:rPr>
                    <w:rStyle w:val="Hyperlink"/>
                    <w:noProof/>
                  </w:rPr>
                  <w:t>Table A.1.4.8: Sheep – Methane conversion factor per region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_Toc225351189 \h </w:instrText>
                </w:r>
                <w:r>
                  <w:rPr>
                    <w:noProof/>
                    <w:webHidden/>
                  </w:rPr>
                </w:r>
                <w:r>
                  <w:rPr>
                    <w:noProof/>
                    <w:webHidden/>
                  </w:rPr>
                  <w:fldChar w:fldCharType="separate"/>
                </w:r>
                <w:r w:rsidR="00403175">
                  <w:rPr>
                    <w:noProof/>
                    <w:webHidden/>
                  </w:rPr>
                  <w:t>27</w:t>
                </w:r>
                <w:r>
                  <w:rPr>
                    <w:noProof/>
                    <w:webHidden/>
                  </w:rPr>
                  <w:fldChar w:fldCharType="end"/>
                </w:r>
              </w:hyperlink>
            </w:p>
            <w:p w14:paraId="1AE9F771" w14:textId="670C2E9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0" w:history="1">
                <w:r w:rsidRPr="000B6FF4">
                  <w:rPr>
                    <w:rStyle w:val="Hyperlink"/>
                    <w:noProof/>
                  </w:rPr>
                  <w:t>Table A.1.5.1 : Other Livestock – Enteric fermentation emission factor for each other livestock type (kg CH</w:t>
                </w:r>
                <w:r w:rsidRPr="000B6FF4">
                  <w:rPr>
                    <w:rStyle w:val="Hyperlink"/>
                    <w:noProof/>
                    <w:vertAlign w:val="subscript"/>
                  </w:rPr>
                  <w:t>4</w:t>
                </w:r>
                <w:r w:rsidRPr="000B6FF4">
                  <w:rPr>
                    <w:rStyle w:val="Hyperlink"/>
                    <w:noProof/>
                  </w:rPr>
                  <w:t>/head/year (M</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_Toc225351190 \h </w:instrText>
                </w:r>
                <w:r>
                  <w:rPr>
                    <w:noProof/>
                    <w:webHidden/>
                  </w:rPr>
                </w:r>
                <w:r>
                  <w:rPr>
                    <w:noProof/>
                    <w:webHidden/>
                  </w:rPr>
                  <w:fldChar w:fldCharType="separate"/>
                </w:r>
                <w:r w:rsidR="00403175">
                  <w:rPr>
                    <w:noProof/>
                    <w:webHidden/>
                  </w:rPr>
                  <w:t>28</w:t>
                </w:r>
                <w:r>
                  <w:rPr>
                    <w:noProof/>
                    <w:webHidden/>
                  </w:rPr>
                  <w:fldChar w:fldCharType="end"/>
                </w:r>
              </w:hyperlink>
            </w:p>
            <w:p w14:paraId="1CC66EEA" w14:textId="1DE50813"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1" w:history="1">
                <w:r w:rsidRPr="000B6FF4">
                  <w:rPr>
                    <w:rStyle w:val="Hyperlink"/>
                    <w:noProof/>
                  </w:rPr>
                  <w:t>Table A.1.5.2: Other Livestock – Volatile solids produced by each other livestock type (kg VS/head/day) (VS</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_Toc225351191 \h </w:instrText>
                </w:r>
                <w:r>
                  <w:rPr>
                    <w:noProof/>
                    <w:webHidden/>
                  </w:rPr>
                </w:r>
                <w:r>
                  <w:rPr>
                    <w:noProof/>
                    <w:webHidden/>
                  </w:rPr>
                  <w:fldChar w:fldCharType="separate"/>
                </w:r>
                <w:r w:rsidR="00403175">
                  <w:rPr>
                    <w:noProof/>
                    <w:webHidden/>
                  </w:rPr>
                  <w:t>28</w:t>
                </w:r>
                <w:r>
                  <w:rPr>
                    <w:noProof/>
                    <w:webHidden/>
                  </w:rPr>
                  <w:fldChar w:fldCharType="end"/>
                </w:r>
              </w:hyperlink>
            </w:p>
            <w:p w14:paraId="0399B7B7" w14:textId="46BD397A"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2" w:history="1">
                <w:r w:rsidRPr="000B6FF4">
                  <w:rPr>
                    <w:rStyle w:val="Hyperlink"/>
                    <w:noProof/>
                  </w:rPr>
                  <w:t>Table A.1.5.3: Other Livestock – Nitrogen excreted per livestock type (kg N</w:t>
                </w:r>
                <w:r w:rsidRPr="000B6FF4">
                  <w:rPr>
                    <w:rStyle w:val="Hyperlink"/>
                    <w:noProof/>
                    <w:vertAlign w:val="subscript"/>
                  </w:rPr>
                  <w:t>2</w:t>
                </w:r>
                <w:r w:rsidRPr="000B6FF4">
                  <w:rPr>
                    <w:rStyle w:val="Hyperlink"/>
                    <w:noProof/>
                  </w:rPr>
                  <w:t>O/head/year) (NE</w:t>
                </w:r>
                <w:r w:rsidRPr="000B6FF4">
                  <w:rPr>
                    <w:rStyle w:val="Hyperlink"/>
                    <w:noProof/>
                    <w:vertAlign w:val="subscript"/>
                  </w:rPr>
                  <w:t>j</w:t>
                </w:r>
                <w:r w:rsidRPr="000B6FF4">
                  <w:rPr>
                    <w:rStyle w:val="Hyperlink"/>
                    <w:noProof/>
                  </w:rPr>
                  <w:t>)</w:t>
                </w:r>
                <w:r>
                  <w:rPr>
                    <w:noProof/>
                    <w:webHidden/>
                  </w:rPr>
                  <w:tab/>
                </w:r>
                <w:r>
                  <w:rPr>
                    <w:noProof/>
                    <w:webHidden/>
                  </w:rPr>
                  <w:fldChar w:fldCharType="begin"/>
                </w:r>
                <w:r>
                  <w:rPr>
                    <w:noProof/>
                    <w:webHidden/>
                  </w:rPr>
                  <w:instrText xml:space="preserve"> PAGEREF _Toc225351192 \h </w:instrText>
                </w:r>
                <w:r>
                  <w:rPr>
                    <w:noProof/>
                    <w:webHidden/>
                  </w:rPr>
                </w:r>
                <w:r>
                  <w:rPr>
                    <w:noProof/>
                    <w:webHidden/>
                  </w:rPr>
                  <w:fldChar w:fldCharType="separate"/>
                </w:r>
                <w:r w:rsidR="00403175">
                  <w:rPr>
                    <w:noProof/>
                    <w:webHidden/>
                  </w:rPr>
                  <w:t>29</w:t>
                </w:r>
                <w:r>
                  <w:rPr>
                    <w:noProof/>
                    <w:webHidden/>
                  </w:rPr>
                  <w:fldChar w:fldCharType="end"/>
                </w:r>
              </w:hyperlink>
            </w:p>
            <w:p w14:paraId="3B299D81" w14:textId="5BD2720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3" w:history="1">
                <w:r w:rsidRPr="000B6FF4">
                  <w:rPr>
                    <w:rStyle w:val="Hyperlink"/>
                    <w:noProof/>
                  </w:rPr>
                  <w:t>Table A.1.5.4: Other Livestock – Average Liveweights (W</w:t>
                </w:r>
                <w:r w:rsidRPr="000B6FF4">
                  <w:rPr>
                    <w:rStyle w:val="Hyperlink"/>
                    <w:noProof/>
                    <w:vertAlign w:val="subscript"/>
                  </w:rPr>
                  <w:t>co</w:t>
                </w:r>
                <w:r w:rsidRPr="000B6FF4">
                  <w:rPr>
                    <w:rStyle w:val="Hyperlink"/>
                    <w:noProof/>
                  </w:rPr>
                  <w:t>) (kg)</w:t>
                </w:r>
                <w:r>
                  <w:rPr>
                    <w:noProof/>
                    <w:webHidden/>
                  </w:rPr>
                  <w:tab/>
                </w:r>
                <w:r>
                  <w:rPr>
                    <w:noProof/>
                    <w:webHidden/>
                  </w:rPr>
                  <w:fldChar w:fldCharType="begin"/>
                </w:r>
                <w:r>
                  <w:rPr>
                    <w:noProof/>
                    <w:webHidden/>
                  </w:rPr>
                  <w:instrText xml:space="preserve"> PAGEREF _Toc225351193 \h </w:instrText>
                </w:r>
                <w:r>
                  <w:rPr>
                    <w:noProof/>
                    <w:webHidden/>
                  </w:rPr>
                </w:r>
                <w:r>
                  <w:rPr>
                    <w:noProof/>
                    <w:webHidden/>
                  </w:rPr>
                  <w:fldChar w:fldCharType="separate"/>
                </w:r>
                <w:r w:rsidR="00403175">
                  <w:rPr>
                    <w:noProof/>
                    <w:webHidden/>
                  </w:rPr>
                  <w:t>29</w:t>
                </w:r>
                <w:r>
                  <w:rPr>
                    <w:noProof/>
                    <w:webHidden/>
                  </w:rPr>
                  <w:fldChar w:fldCharType="end"/>
                </w:r>
              </w:hyperlink>
            </w:p>
            <w:p w14:paraId="468C3647" w14:textId="6B6AE8E0"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4" w:history="1">
                <w:r w:rsidRPr="000B6FF4">
                  <w:rPr>
                    <w:rStyle w:val="Hyperlink"/>
                    <w:noProof/>
                  </w:rPr>
                  <w:t>Table A.1.5.5: Other Livestock – Fraction of waste in each manure management system (fraction) (MMS</w:t>
                </w:r>
                <w:r w:rsidRPr="000B6FF4">
                  <w:rPr>
                    <w:rStyle w:val="Hyperlink"/>
                    <w:noProof/>
                    <w:vertAlign w:val="subscript"/>
                  </w:rPr>
                  <w:t>m</w:t>
                </w:r>
                <w:r w:rsidRPr="000B6FF4">
                  <w:rPr>
                    <w:rStyle w:val="Hyperlink"/>
                    <w:noProof/>
                  </w:rPr>
                  <w:t>)</w:t>
                </w:r>
                <w:r>
                  <w:rPr>
                    <w:noProof/>
                    <w:webHidden/>
                  </w:rPr>
                  <w:tab/>
                </w:r>
                <w:r>
                  <w:rPr>
                    <w:noProof/>
                    <w:webHidden/>
                  </w:rPr>
                  <w:fldChar w:fldCharType="begin"/>
                </w:r>
                <w:r>
                  <w:rPr>
                    <w:noProof/>
                    <w:webHidden/>
                  </w:rPr>
                  <w:instrText xml:space="preserve"> PAGEREF _Toc225351194 \h </w:instrText>
                </w:r>
                <w:r>
                  <w:rPr>
                    <w:noProof/>
                    <w:webHidden/>
                  </w:rPr>
                </w:r>
                <w:r>
                  <w:rPr>
                    <w:noProof/>
                    <w:webHidden/>
                  </w:rPr>
                  <w:fldChar w:fldCharType="separate"/>
                </w:r>
                <w:r w:rsidR="00403175">
                  <w:rPr>
                    <w:noProof/>
                    <w:webHidden/>
                  </w:rPr>
                  <w:t>30</w:t>
                </w:r>
                <w:r>
                  <w:rPr>
                    <w:noProof/>
                    <w:webHidden/>
                  </w:rPr>
                  <w:fldChar w:fldCharType="end"/>
                </w:r>
              </w:hyperlink>
            </w:p>
            <w:p w14:paraId="0C0B2886" w14:textId="3C65073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5" w:history="1">
                <w:r w:rsidRPr="000B6FF4">
                  <w:rPr>
                    <w:rStyle w:val="Hyperlink"/>
                    <w:noProof/>
                  </w:rPr>
                  <w:t>Table A.1.5.6: Other Livestock – Methane conversion factor per region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_Toc225351195 \h </w:instrText>
                </w:r>
                <w:r>
                  <w:rPr>
                    <w:noProof/>
                    <w:webHidden/>
                  </w:rPr>
                </w:r>
                <w:r>
                  <w:rPr>
                    <w:noProof/>
                    <w:webHidden/>
                  </w:rPr>
                  <w:fldChar w:fldCharType="separate"/>
                </w:r>
                <w:r w:rsidR="00403175">
                  <w:rPr>
                    <w:noProof/>
                    <w:webHidden/>
                  </w:rPr>
                  <w:t>30</w:t>
                </w:r>
                <w:r>
                  <w:rPr>
                    <w:noProof/>
                    <w:webHidden/>
                  </w:rPr>
                  <w:fldChar w:fldCharType="end"/>
                </w:r>
              </w:hyperlink>
            </w:p>
            <w:p w14:paraId="231E5148" w14:textId="43DB95C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6" w:history="1">
                <w:r w:rsidRPr="000B6FF4">
                  <w:rPr>
                    <w:rStyle w:val="Hyperlink"/>
                    <w:noProof/>
                  </w:rPr>
                  <w:t>Table A.1.6.1: Swine – Intake and manure characteristics derived from PigBal</w:t>
                </w:r>
                <w:r>
                  <w:rPr>
                    <w:noProof/>
                    <w:webHidden/>
                  </w:rPr>
                  <w:tab/>
                </w:r>
                <w:r>
                  <w:rPr>
                    <w:noProof/>
                    <w:webHidden/>
                  </w:rPr>
                  <w:fldChar w:fldCharType="begin"/>
                </w:r>
                <w:r>
                  <w:rPr>
                    <w:noProof/>
                    <w:webHidden/>
                  </w:rPr>
                  <w:instrText xml:space="preserve"> PAGEREF _Toc225351196 \h </w:instrText>
                </w:r>
                <w:r>
                  <w:rPr>
                    <w:noProof/>
                    <w:webHidden/>
                  </w:rPr>
                </w:r>
                <w:r>
                  <w:rPr>
                    <w:noProof/>
                    <w:webHidden/>
                  </w:rPr>
                  <w:fldChar w:fldCharType="separate"/>
                </w:r>
                <w:r w:rsidR="00403175">
                  <w:rPr>
                    <w:noProof/>
                    <w:webHidden/>
                  </w:rPr>
                  <w:t>31</w:t>
                </w:r>
                <w:r>
                  <w:rPr>
                    <w:noProof/>
                    <w:webHidden/>
                  </w:rPr>
                  <w:fldChar w:fldCharType="end"/>
                </w:r>
              </w:hyperlink>
            </w:p>
            <w:p w14:paraId="5D20FE43" w14:textId="5040C74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7" w:history="1">
                <w:r w:rsidRPr="000B6FF4">
                  <w:rPr>
                    <w:rStyle w:val="Hyperlink"/>
                    <w:noProof/>
                  </w:rPr>
                  <w:t>Table A.1.6.2: Swine – Fraction of N volatilised by MMS (</w:t>
                </w:r>
                <w:r w:rsidRPr="000B6FF4">
                  <w:rPr>
                    <w:rStyle w:val="Hyperlink"/>
                    <w:rFonts w:asciiTheme="majorHAnsi" w:hAnsiTheme="majorHAnsi" w:cstheme="majorHAnsi"/>
                    <w:noProof/>
                  </w:rPr>
                  <w:t>(kg NH</w:t>
                </w:r>
                <w:r w:rsidRPr="000B6FF4">
                  <w:rPr>
                    <w:rStyle w:val="Hyperlink"/>
                    <w:rFonts w:asciiTheme="majorHAnsi" w:hAnsiTheme="majorHAnsi" w:cstheme="majorHAnsi"/>
                    <w:noProof/>
                    <w:vertAlign w:val="subscript"/>
                  </w:rPr>
                  <w:t>3</w:t>
                </w:r>
                <w:r w:rsidRPr="000B6FF4">
                  <w:rPr>
                    <w:rStyle w:val="Hyperlink"/>
                    <w:rFonts w:asciiTheme="majorHAnsi" w:hAnsiTheme="majorHAnsi" w:cstheme="majorHAnsi"/>
                    <w:noProof/>
                  </w:rPr>
                  <w:t>–N + NO</w:t>
                </w:r>
                <w:r w:rsidRPr="000B6FF4">
                  <w:rPr>
                    <w:rStyle w:val="Hyperlink"/>
                    <w:rFonts w:asciiTheme="majorHAnsi" w:hAnsiTheme="majorHAnsi" w:cstheme="majorHAnsi"/>
                    <w:noProof/>
                    <w:vertAlign w:val="subscript"/>
                  </w:rPr>
                  <w:t>x</w:t>
                </w:r>
                <w:r w:rsidRPr="000B6FF4">
                  <w:rPr>
                    <w:rStyle w:val="Hyperlink"/>
                    <w:rFonts w:asciiTheme="majorHAnsi" w:hAnsiTheme="majorHAnsi" w:cstheme="majorHAnsi"/>
                    <w:noProof/>
                  </w:rPr>
                  <w:t>–N)/kgN)</w:t>
                </w:r>
                <w:r w:rsidRPr="000B6FF4">
                  <w:rPr>
                    <w:rStyle w:val="Hyperlink"/>
                    <w:noProof/>
                  </w:rPr>
                  <w:t xml:space="preserve"> (FracGASM</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_Toc225351197 \h </w:instrText>
                </w:r>
                <w:r>
                  <w:rPr>
                    <w:noProof/>
                    <w:webHidden/>
                  </w:rPr>
                </w:r>
                <w:r>
                  <w:rPr>
                    <w:noProof/>
                    <w:webHidden/>
                  </w:rPr>
                  <w:fldChar w:fldCharType="separate"/>
                </w:r>
                <w:r w:rsidR="00403175">
                  <w:rPr>
                    <w:noProof/>
                    <w:webHidden/>
                  </w:rPr>
                  <w:t>31</w:t>
                </w:r>
                <w:r>
                  <w:rPr>
                    <w:noProof/>
                    <w:webHidden/>
                  </w:rPr>
                  <w:fldChar w:fldCharType="end"/>
                </w:r>
              </w:hyperlink>
            </w:p>
            <w:p w14:paraId="55C738A4" w14:textId="2F24EBC1"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8" w:history="1">
                <w:r w:rsidRPr="000B6FF4">
                  <w:rPr>
                    <w:rStyle w:val="Hyperlink"/>
                    <w:noProof/>
                  </w:rPr>
                  <w:t>Table A.1.6.3: Swine – Nitrous oxide EFs by MMS (</w:t>
                </w:r>
                <w:r w:rsidRPr="000B6FF4">
                  <w:rPr>
                    <w:rStyle w:val="Hyperlink"/>
                    <w:iCs/>
                    <w:noProof/>
                    <w:spacing w:val="2"/>
                    <w:kern w:val="21"/>
                  </w:rPr>
                  <w:t>kgN</w:t>
                </w:r>
                <w:r w:rsidRPr="000B6FF4">
                  <w:rPr>
                    <w:rStyle w:val="Hyperlink"/>
                    <w:iCs/>
                    <w:noProof/>
                    <w:spacing w:val="2"/>
                    <w:kern w:val="21"/>
                    <w:vertAlign w:val="subscript"/>
                  </w:rPr>
                  <w:t>2</w:t>
                </w:r>
                <w:r w:rsidRPr="000B6FF4">
                  <w:rPr>
                    <w:rStyle w:val="Hyperlink"/>
                    <w:iCs/>
                    <w:noProof/>
                    <w:spacing w:val="2"/>
                    <w:kern w:val="21"/>
                  </w:rPr>
                  <w:t>O-N/kgN)</w:t>
                </w:r>
                <w:r w:rsidRPr="000B6FF4">
                  <w:rPr>
                    <w:rStyle w:val="Hyperlink"/>
                    <w:noProof/>
                  </w:rPr>
                  <w:t xml:space="preserve"> (EF</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_Toc225351198 \h </w:instrText>
                </w:r>
                <w:r>
                  <w:rPr>
                    <w:noProof/>
                    <w:webHidden/>
                  </w:rPr>
                </w:r>
                <w:r>
                  <w:rPr>
                    <w:noProof/>
                    <w:webHidden/>
                  </w:rPr>
                  <w:fldChar w:fldCharType="separate"/>
                </w:r>
                <w:r w:rsidR="00403175">
                  <w:rPr>
                    <w:noProof/>
                    <w:webHidden/>
                  </w:rPr>
                  <w:t>32</w:t>
                </w:r>
                <w:r>
                  <w:rPr>
                    <w:noProof/>
                    <w:webHidden/>
                  </w:rPr>
                  <w:fldChar w:fldCharType="end"/>
                </w:r>
              </w:hyperlink>
            </w:p>
            <w:p w14:paraId="56D4BF6C" w14:textId="4293EA4D"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199" w:history="1">
                <w:r w:rsidRPr="000B6FF4">
                  <w:rPr>
                    <w:rStyle w:val="Hyperlink"/>
                    <w:noProof/>
                  </w:rPr>
                  <w:t>Table A.1.6.4: Swine – MCFs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_Toc225351199 \h </w:instrText>
                </w:r>
                <w:r>
                  <w:rPr>
                    <w:noProof/>
                    <w:webHidden/>
                  </w:rPr>
                </w:r>
                <w:r>
                  <w:rPr>
                    <w:noProof/>
                    <w:webHidden/>
                  </w:rPr>
                  <w:fldChar w:fldCharType="separate"/>
                </w:r>
                <w:r w:rsidR="00403175">
                  <w:rPr>
                    <w:noProof/>
                    <w:webHidden/>
                  </w:rPr>
                  <w:t>32</w:t>
                </w:r>
                <w:r>
                  <w:rPr>
                    <w:noProof/>
                    <w:webHidden/>
                  </w:rPr>
                  <w:fldChar w:fldCharType="end"/>
                </w:r>
              </w:hyperlink>
            </w:p>
            <w:p w14:paraId="3AC075E4" w14:textId="229BA2DB"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0" w:history="1">
                <w:r w:rsidRPr="000B6FF4">
                  <w:rPr>
                    <w:rStyle w:val="Hyperlink"/>
                    <w:noProof/>
                  </w:rPr>
                  <w:t>Table A.1.6.5: Swine – Average liveweight (inventory defaults) (kg) (W</w:t>
                </w:r>
                <w:r w:rsidRPr="000B6FF4">
                  <w:rPr>
                    <w:rStyle w:val="Hyperlink"/>
                    <w:noProof/>
                    <w:vertAlign w:val="subscript"/>
                  </w:rPr>
                  <w:t>co</w:t>
                </w:r>
                <w:r w:rsidRPr="000B6FF4">
                  <w:rPr>
                    <w:rStyle w:val="Hyperlink"/>
                    <w:noProof/>
                  </w:rPr>
                  <w:t>)</w:t>
                </w:r>
                <w:r>
                  <w:rPr>
                    <w:noProof/>
                    <w:webHidden/>
                  </w:rPr>
                  <w:tab/>
                </w:r>
                <w:r>
                  <w:rPr>
                    <w:noProof/>
                    <w:webHidden/>
                  </w:rPr>
                  <w:fldChar w:fldCharType="begin"/>
                </w:r>
                <w:r>
                  <w:rPr>
                    <w:noProof/>
                    <w:webHidden/>
                  </w:rPr>
                  <w:instrText xml:space="preserve"> PAGEREF _Toc225351200 \h </w:instrText>
                </w:r>
                <w:r>
                  <w:rPr>
                    <w:noProof/>
                    <w:webHidden/>
                  </w:rPr>
                </w:r>
                <w:r>
                  <w:rPr>
                    <w:noProof/>
                    <w:webHidden/>
                  </w:rPr>
                  <w:fldChar w:fldCharType="separate"/>
                </w:r>
                <w:r w:rsidR="00403175">
                  <w:rPr>
                    <w:noProof/>
                    <w:webHidden/>
                  </w:rPr>
                  <w:t>33</w:t>
                </w:r>
                <w:r>
                  <w:rPr>
                    <w:noProof/>
                    <w:webHidden/>
                  </w:rPr>
                  <w:fldChar w:fldCharType="end"/>
                </w:r>
              </w:hyperlink>
            </w:p>
            <w:p w14:paraId="047775A3" w14:textId="30354A8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1" w:history="1">
                <w:r w:rsidRPr="000B6FF4">
                  <w:rPr>
                    <w:rStyle w:val="Hyperlink"/>
                    <w:noProof/>
                  </w:rPr>
                  <w:t>Table A.1.6.6: Swine – Liveweight and age ranges (PigBal) (kg) (W</w:t>
                </w:r>
                <w:r w:rsidRPr="000B6FF4">
                  <w:rPr>
                    <w:rStyle w:val="Hyperlink"/>
                    <w:noProof/>
                    <w:vertAlign w:val="subscript"/>
                  </w:rPr>
                  <w:t>co</w:t>
                </w:r>
                <w:r w:rsidRPr="000B6FF4">
                  <w:rPr>
                    <w:rStyle w:val="Hyperlink"/>
                    <w:noProof/>
                  </w:rPr>
                  <w:t>)</w:t>
                </w:r>
                <w:r>
                  <w:rPr>
                    <w:noProof/>
                    <w:webHidden/>
                  </w:rPr>
                  <w:tab/>
                </w:r>
                <w:r>
                  <w:rPr>
                    <w:noProof/>
                    <w:webHidden/>
                  </w:rPr>
                  <w:fldChar w:fldCharType="begin"/>
                </w:r>
                <w:r>
                  <w:rPr>
                    <w:noProof/>
                    <w:webHidden/>
                  </w:rPr>
                  <w:instrText xml:space="preserve"> PAGEREF _Toc225351201 \h </w:instrText>
                </w:r>
                <w:r>
                  <w:rPr>
                    <w:noProof/>
                    <w:webHidden/>
                  </w:rPr>
                </w:r>
                <w:r>
                  <w:rPr>
                    <w:noProof/>
                    <w:webHidden/>
                  </w:rPr>
                  <w:fldChar w:fldCharType="separate"/>
                </w:r>
                <w:r w:rsidR="00403175">
                  <w:rPr>
                    <w:noProof/>
                    <w:webHidden/>
                  </w:rPr>
                  <w:t>33</w:t>
                </w:r>
                <w:r>
                  <w:rPr>
                    <w:noProof/>
                    <w:webHidden/>
                  </w:rPr>
                  <w:fldChar w:fldCharType="end"/>
                </w:r>
              </w:hyperlink>
            </w:p>
            <w:p w14:paraId="75E89E77" w14:textId="2755F656"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2" w:history="1">
                <w:r w:rsidRPr="000B6FF4">
                  <w:rPr>
                    <w:rStyle w:val="Hyperlink"/>
                    <w:noProof/>
                  </w:rPr>
                  <w:t>Table A.1.7.1: Poultry - Diet properties</w:t>
                </w:r>
                <w:r>
                  <w:rPr>
                    <w:noProof/>
                    <w:webHidden/>
                  </w:rPr>
                  <w:tab/>
                </w:r>
                <w:r>
                  <w:rPr>
                    <w:noProof/>
                    <w:webHidden/>
                  </w:rPr>
                  <w:fldChar w:fldCharType="begin"/>
                </w:r>
                <w:r>
                  <w:rPr>
                    <w:noProof/>
                    <w:webHidden/>
                  </w:rPr>
                  <w:instrText xml:space="preserve"> PAGEREF _Toc225351202 \h </w:instrText>
                </w:r>
                <w:r>
                  <w:rPr>
                    <w:noProof/>
                    <w:webHidden/>
                  </w:rPr>
                </w:r>
                <w:r>
                  <w:rPr>
                    <w:noProof/>
                    <w:webHidden/>
                  </w:rPr>
                  <w:fldChar w:fldCharType="separate"/>
                </w:r>
                <w:r w:rsidR="00403175">
                  <w:rPr>
                    <w:noProof/>
                    <w:webHidden/>
                  </w:rPr>
                  <w:t>34</w:t>
                </w:r>
                <w:r>
                  <w:rPr>
                    <w:noProof/>
                    <w:webHidden/>
                  </w:rPr>
                  <w:fldChar w:fldCharType="end"/>
                </w:r>
              </w:hyperlink>
            </w:p>
            <w:p w14:paraId="78143A88" w14:textId="259728B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3" w:history="1">
                <w:r w:rsidRPr="000B6FF4">
                  <w:rPr>
                    <w:rStyle w:val="Hyperlink"/>
                    <w:noProof/>
                  </w:rPr>
                  <w:t>Table A.1.7.2: Poultry – Fraction of N volatilised by MMS (</w:t>
                </w:r>
                <w:r w:rsidRPr="000B6FF4">
                  <w:rPr>
                    <w:rStyle w:val="Hyperlink"/>
                    <w:rFonts w:asciiTheme="majorHAnsi" w:hAnsiTheme="majorHAnsi" w:cstheme="majorHAnsi"/>
                    <w:noProof/>
                  </w:rPr>
                  <w:t>(kg NH</w:t>
                </w:r>
                <w:r w:rsidRPr="000B6FF4">
                  <w:rPr>
                    <w:rStyle w:val="Hyperlink"/>
                    <w:rFonts w:asciiTheme="majorHAnsi" w:hAnsiTheme="majorHAnsi" w:cstheme="majorHAnsi"/>
                    <w:noProof/>
                    <w:vertAlign w:val="subscript"/>
                  </w:rPr>
                  <w:t>3</w:t>
                </w:r>
                <w:r w:rsidRPr="000B6FF4">
                  <w:rPr>
                    <w:rStyle w:val="Hyperlink"/>
                    <w:rFonts w:asciiTheme="majorHAnsi" w:hAnsiTheme="majorHAnsi" w:cstheme="majorHAnsi"/>
                    <w:noProof/>
                  </w:rPr>
                  <w:t>–N + NO</w:t>
                </w:r>
                <w:r w:rsidRPr="000B6FF4">
                  <w:rPr>
                    <w:rStyle w:val="Hyperlink"/>
                    <w:rFonts w:asciiTheme="majorHAnsi" w:hAnsiTheme="majorHAnsi" w:cstheme="majorHAnsi"/>
                    <w:noProof/>
                    <w:vertAlign w:val="subscript"/>
                  </w:rPr>
                  <w:t>x</w:t>
                </w:r>
                <w:r w:rsidRPr="000B6FF4">
                  <w:rPr>
                    <w:rStyle w:val="Hyperlink"/>
                    <w:rFonts w:asciiTheme="majorHAnsi" w:hAnsiTheme="majorHAnsi" w:cstheme="majorHAnsi"/>
                    <w:noProof/>
                  </w:rPr>
                  <w:t>–N)/kgN)</w:t>
                </w:r>
                <w:r w:rsidRPr="000B6FF4">
                  <w:rPr>
                    <w:rStyle w:val="Hyperlink"/>
                    <w:noProof/>
                  </w:rPr>
                  <w:t xml:space="preserve"> (FracGASM</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_Toc225351203 \h </w:instrText>
                </w:r>
                <w:r>
                  <w:rPr>
                    <w:noProof/>
                    <w:webHidden/>
                  </w:rPr>
                </w:r>
                <w:r>
                  <w:rPr>
                    <w:noProof/>
                    <w:webHidden/>
                  </w:rPr>
                  <w:fldChar w:fldCharType="separate"/>
                </w:r>
                <w:r w:rsidR="00403175">
                  <w:rPr>
                    <w:noProof/>
                    <w:webHidden/>
                  </w:rPr>
                  <w:t>34</w:t>
                </w:r>
                <w:r>
                  <w:rPr>
                    <w:noProof/>
                    <w:webHidden/>
                  </w:rPr>
                  <w:fldChar w:fldCharType="end"/>
                </w:r>
              </w:hyperlink>
            </w:p>
            <w:p w14:paraId="3B1664A0" w14:textId="5391D513"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4" w:history="1">
                <w:r w:rsidRPr="000B6FF4">
                  <w:rPr>
                    <w:rStyle w:val="Hyperlink"/>
                    <w:noProof/>
                  </w:rPr>
                  <w:t>Table A.1.7.3: Poultry – Nitrous oxide EFs by MMS (</w:t>
                </w:r>
                <w:r w:rsidRPr="000B6FF4">
                  <w:rPr>
                    <w:rStyle w:val="Hyperlink"/>
                    <w:iCs/>
                    <w:noProof/>
                    <w:spacing w:val="2"/>
                    <w:kern w:val="21"/>
                  </w:rPr>
                  <w:t>kgN</w:t>
                </w:r>
                <w:r w:rsidRPr="000B6FF4">
                  <w:rPr>
                    <w:rStyle w:val="Hyperlink"/>
                    <w:iCs/>
                    <w:noProof/>
                    <w:spacing w:val="2"/>
                    <w:kern w:val="21"/>
                    <w:vertAlign w:val="subscript"/>
                  </w:rPr>
                  <w:t>2</w:t>
                </w:r>
                <w:r w:rsidRPr="000B6FF4">
                  <w:rPr>
                    <w:rStyle w:val="Hyperlink"/>
                    <w:iCs/>
                    <w:noProof/>
                    <w:spacing w:val="2"/>
                    <w:kern w:val="21"/>
                  </w:rPr>
                  <w:t>O-N/kgN)</w:t>
                </w:r>
                <w:r w:rsidRPr="000B6FF4">
                  <w:rPr>
                    <w:rStyle w:val="Hyperlink"/>
                    <w:noProof/>
                  </w:rPr>
                  <w:t xml:space="preserve"> (EF</w:t>
                </w:r>
                <w:r w:rsidRPr="000B6FF4">
                  <w:rPr>
                    <w:rStyle w:val="Hyperlink"/>
                    <w:noProof/>
                    <w:vertAlign w:val="subscript"/>
                  </w:rPr>
                  <w:t>mT</w:t>
                </w:r>
                <w:r w:rsidRPr="000B6FF4">
                  <w:rPr>
                    <w:rStyle w:val="Hyperlink"/>
                    <w:noProof/>
                  </w:rPr>
                  <w:t>)</w:t>
                </w:r>
                <w:r>
                  <w:rPr>
                    <w:noProof/>
                    <w:webHidden/>
                  </w:rPr>
                  <w:tab/>
                </w:r>
                <w:r>
                  <w:rPr>
                    <w:noProof/>
                    <w:webHidden/>
                  </w:rPr>
                  <w:fldChar w:fldCharType="begin"/>
                </w:r>
                <w:r>
                  <w:rPr>
                    <w:noProof/>
                    <w:webHidden/>
                  </w:rPr>
                  <w:instrText xml:space="preserve"> PAGEREF _Toc225351204 \h </w:instrText>
                </w:r>
                <w:r>
                  <w:rPr>
                    <w:noProof/>
                    <w:webHidden/>
                  </w:rPr>
                </w:r>
                <w:r>
                  <w:rPr>
                    <w:noProof/>
                    <w:webHidden/>
                  </w:rPr>
                  <w:fldChar w:fldCharType="separate"/>
                </w:r>
                <w:r w:rsidR="00403175">
                  <w:rPr>
                    <w:noProof/>
                    <w:webHidden/>
                  </w:rPr>
                  <w:t>34</w:t>
                </w:r>
                <w:r>
                  <w:rPr>
                    <w:noProof/>
                    <w:webHidden/>
                  </w:rPr>
                  <w:fldChar w:fldCharType="end"/>
                </w:r>
              </w:hyperlink>
            </w:p>
            <w:p w14:paraId="651F1348" w14:textId="7754EE5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5" w:history="1">
                <w:r w:rsidRPr="000B6FF4">
                  <w:rPr>
                    <w:rStyle w:val="Hyperlink"/>
                    <w:noProof/>
                  </w:rPr>
                  <w:t>Table A.1.7.4: Poultry – MCFs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_Toc225351205 \h </w:instrText>
                </w:r>
                <w:r>
                  <w:rPr>
                    <w:noProof/>
                    <w:webHidden/>
                  </w:rPr>
                </w:r>
                <w:r>
                  <w:rPr>
                    <w:noProof/>
                    <w:webHidden/>
                  </w:rPr>
                  <w:fldChar w:fldCharType="separate"/>
                </w:r>
                <w:r w:rsidR="00403175">
                  <w:rPr>
                    <w:noProof/>
                    <w:webHidden/>
                  </w:rPr>
                  <w:t>35</w:t>
                </w:r>
                <w:r>
                  <w:rPr>
                    <w:noProof/>
                    <w:webHidden/>
                  </w:rPr>
                  <w:fldChar w:fldCharType="end"/>
                </w:r>
              </w:hyperlink>
            </w:p>
            <w:p w14:paraId="7433A418" w14:textId="383C33A9"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6" w:history="1">
                <w:r w:rsidRPr="000B6FF4">
                  <w:rPr>
                    <w:rStyle w:val="Hyperlink"/>
                    <w:noProof/>
                  </w:rPr>
                  <w:t>Table A.1.7.5: Poultry   - Liveweights (W</w:t>
                </w:r>
                <w:r w:rsidRPr="000B6FF4">
                  <w:rPr>
                    <w:rStyle w:val="Hyperlink"/>
                    <w:noProof/>
                    <w:vertAlign w:val="subscript"/>
                  </w:rPr>
                  <w:t>co</w:t>
                </w:r>
                <w:r w:rsidRPr="000B6FF4">
                  <w:rPr>
                    <w:rStyle w:val="Hyperlink"/>
                    <w:noProof/>
                  </w:rPr>
                  <w:t>) (kg)</w:t>
                </w:r>
                <w:r>
                  <w:rPr>
                    <w:noProof/>
                    <w:webHidden/>
                  </w:rPr>
                  <w:tab/>
                </w:r>
                <w:r>
                  <w:rPr>
                    <w:noProof/>
                    <w:webHidden/>
                  </w:rPr>
                  <w:fldChar w:fldCharType="begin"/>
                </w:r>
                <w:r>
                  <w:rPr>
                    <w:noProof/>
                    <w:webHidden/>
                  </w:rPr>
                  <w:instrText xml:space="preserve"> PAGEREF _Toc225351206 \h </w:instrText>
                </w:r>
                <w:r>
                  <w:rPr>
                    <w:noProof/>
                    <w:webHidden/>
                  </w:rPr>
                </w:r>
                <w:r>
                  <w:rPr>
                    <w:noProof/>
                    <w:webHidden/>
                  </w:rPr>
                  <w:fldChar w:fldCharType="separate"/>
                </w:r>
                <w:r w:rsidR="00403175">
                  <w:rPr>
                    <w:noProof/>
                    <w:webHidden/>
                  </w:rPr>
                  <w:t>35</w:t>
                </w:r>
                <w:r>
                  <w:rPr>
                    <w:noProof/>
                    <w:webHidden/>
                  </w:rPr>
                  <w:fldChar w:fldCharType="end"/>
                </w:r>
              </w:hyperlink>
            </w:p>
            <w:p w14:paraId="7C2B1EFB" w14:textId="4542F95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7" w:history="1">
                <w:r w:rsidRPr="000B6FF4">
                  <w:rPr>
                    <w:rStyle w:val="Hyperlink"/>
                    <w:noProof/>
                  </w:rPr>
                  <w:t>Table A.1.8.1: Manure Management – Methane conversion factor per temperature zone (fraction) (MCF</w:t>
                </w:r>
                <w:r w:rsidRPr="000B6FF4">
                  <w:rPr>
                    <w:rStyle w:val="Hyperlink"/>
                    <w:noProof/>
                    <w:vertAlign w:val="subscript"/>
                  </w:rPr>
                  <w:t>im</w:t>
                </w:r>
                <w:r w:rsidRPr="000B6FF4">
                  <w:rPr>
                    <w:rStyle w:val="Hyperlink"/>
                    <w:noProof/>
                  </w:rPr>
                  <w:t>)</w:t>
                </w:r>
                <w:r>
                  <w:rPr>
                    <w:noProof/>
                    <w:webHidden/>
                  </w:rPr>
                  <w:tab/>
                </w:r>
                <w:r>
                  <w:rPr>
                    <w:noProof/>
                    <w:webHidden/>
                  </w:rPr>
                  <w:fldChar w:fldCharType="begin"/>
                </w:r>
                <w:r>
                  <w:rPr>
                    <w:noProof/>
                    <w:webHidden/>
                  </w:rPr>
                  <w:instrText xml:space="preserve"> PAGEREF _Toc225351207 \h </w:instrText>
                </w:r>
                <w:r>
                  <w:rPr>
                    <w:noProof/>
                    <w:webHidden/>
                  </w:rPr>
                </w:r>
                <w:r>
                  <w:rPr>
                    <w:noProof/>
                    <w:webHidden/>
                  </w:rPr>
                  <w:fldChar w:fldCharType="separate"/>
                </w:r>
                <w:r w:rsidR="00403175">
                  <w:rPr>
                    <w:noProof/>
                    <w:webHidden/>
                  </w:rPr>
                  <w:t>36</w:t>
                </w:r>
                <w:r>
                  <w:rPr>
                    <w:noProof/>
                    <w:webHidden/>
                  </w:rPr>
                  <w:fldChar w:fldCharType="end"/>
                </w:r>
              </w:hyperlink>
            </w:p>
            <w:p w14:paraId="1D50838A" w14:textId="050CB53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8" w:history="1">
                <w:r w:rsidRPr="000B6FF4">
                  <w:rPr>
                    <w:rStyle w:val="Hyperlink"/>
                    <w:noProof/>
                  </w:rPr>
                  <w:t>Table A.2.1.1: Crop attributes</w:t>
                </w:r>
                <w:r>
                  <w:rPr>
                    <w:noProof/>
                    <w:webHidden/>
                  </w:rPr>
                  <w:tab/>
                </w:r>
                <w:r>
                  <w:rPr>
                    <w:noProof/>
                    <w:webHidden/>
                  </w:rPr>
                  <w:fldChar w:fldCharType="begin"/>
                </w:r>
                <w:r>
                  <w:rPr>
                    <w:noProof/>
                    <w:webHidden/>
                  </w:rPr>
                  <w:instrText xml:space="preserve"> PAGEREF _Toc225351208 \h </w:instrText>
                </w:r>
                <w:r>
                  <w:rPr>
                    <w:noProof/>
                    <w:webHidden/>
                  </w:rPr>
                </w:r>
                <w:r>
                  <w:rPr>
                    <w:noProof/>
                    <w:webHidden/>
                  </w:rPr>
                  <w:fldChar w:fldCharType="separate"/>
                </w:r>
                <w:r w:rsidR="00403175">
                  <w:rPr>
                    <w:noProof/>
                    <w:webHidden/>
                  </w:rPr>
                  <w:t>37</w:t>
                </w:r>
                <w:r>
                  <w:rPr>
                    <w:noProof/>
                    <w:webHidden/>
                  </w:rPr>
                  <w:fldChar w:fldCharType="end"/>
                </w:r>
              </w:hyperlink>
            </w:p>
            <w:p w14:paraId="34D2FE74" w14:textId="10469D2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09" w:history="1">
                <w:r w:rsidRPr="000B6FF4">
                  <w:rPr>
                    <w:rStyle w:val="Hyperlink"/>
                    <w:noProof/>
                  </w:rPr>
                  <w:t>Table A.2.1.2: Crop attributes – Fraction removed (fraction) (FFOD</w:t>
                </w:r>
                <w:r w:rsidRPr="000B6FF4">
                  <w:rPr>
                    <w:rStyle w:val="Hyperlink"/>
                    <w:noProof/>
                    <w:vertAlign w:val="subscript"/>
                  </w:rPr>
                  <w:t>c</w:t>
                </w:r>
                <w:r w:rsidRPr="000B6FF4">
                  <w:rPr>
                    <w:rStyle w:val="Hyperlink"/>
                    <w:noProof/>
                  </w:rPr>
                  <w:t>)</w:t>
                </w:r>
                <w:r>
                  <w:rPr>
                    <w:noProof/>
                    <w:webHidden/>
                  </w:rPr>
                  <w:tab/>
                </w:r>
                <w:r>
                  <w:rPr>
                    <w:noProof/>
                    <w:webHidden/>
                  </w:rPr>
                  <w:fldChar w:fldCharType="begin"/>
                </w:r>
                <w:r>
                  <w:rPr>
                    <w:noProof/>
                    <w:webHidden/>
                  </w:rPr>
                  <w:instrText xml:space="preserve"> PAGEREF _Toc225351209 \h </w:instrText>
                </w:r>
                <w:r>
                  <w:rPr>
                    <w:noProof/>
                    <w:webHidden/>
                  </w:rPr>
                </w:r>
                <w:r>
                  <w:rPr>
                    <w:noProof/>
                    <w:webHidden/>
                  </w:rPr>
                  <w:fldChar w:fldCharType="separate"/>
                </w:r>
                <w:r w:rsidR="00403175">
                  <w:rPr>
                    <w:noProof/>
                    <w:webHidden/>
                  </w:rPr>
                  <w:t>39</w:t>
                </w:r>
                <w:r>
                  <w:rPr>
                    <w:noProof/>
                    <w:webHidden/>
                  </w:rPr>
                  <w:fldChar w:fldCharType="end"/>
                </w:r>
              </w:hyperlink>
            </w:p>
            <w:p w14:paraId="1D788042" w14:textId="5960D2C3"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0" w:history="1">
                <w:r w:rsidRPr="000B6FF4">
                  <w:rPr>
                    <w:rStyle w:val="Hyperlink"/>
                    <w:noProof/>
                  </w:rPr>
                  <w:t>Table A.2.1.3: Pasture attributes</w:t>
                </w:r>
                <w:r>
                  <w:rPr>
                    <w:noProof/>
                    <w:webHidden/>
                  </w:rPr>
                  <w:tab/>
                </w:r>
                <w:r>
                  <w:rPr>
                    <w:noProof/>
                    <w:webHidden/>
                  </w:rPr>
                  <w:fldChar w:fldCharType="begin"/>
                </w:r>
                <w:r>
                  <w:rPr>
                    <w:noProof/>
                    <w:webHidden/>
                  </w:rPr>
                  <w:instrText xml:space="preserve"> PAGEREF _Toc225351210 \h </w:instrText>
                </w:r>
                <w:r>
                  <w:rPr>
                    <w:noProof/>
                    <w:webHidden/>
                  </w:rPr>
                </w:r>
                <w:r>
                  <w:rPr>
                    <w:noProof/>
                    <w:webHidden/>
                  </w:rPr>
                  <w:fldChar w:fldCharType="separate"/>
                </w:r>
                <w:r w:rsidR="00403175">
                  <w:rPr>
                    <w:noProof/>
                    <w:webHidden/>
                  </w:rPr>
                  <w:t>40</w:t>
                </w:r>
                <w:r>
                  <w:rPr>
                    <w:noProof/>
                    <w:webHidden/>
                  </w:rPr>
                  <w:fldChar w:fldCharType="end"/>
                </w:r>
              </w:hyperlink>
            </w:p>
            <w:p w14:paraId="32DD2ED5" w14:textId="12CAA93E"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1" w:history="1">
                <w:r w:rsidRPr="000B6FF4">
                  <w:rPr>
                    <w:rStyle w:val="Hyperlink"/>
                    <w:noProof/>
                  </w:rPr>
                  <w:t>Table A.2.1.4: Emission factor for organic fertiliser and crop residues returned to the soil (kg N</w:t>
                </w:r>
                <w:r w:rsidRPr="000B6FF4">
                  <w:rPr>
                    <w:rStyle w:val="Hyperlink"/>
                    <w:noProof/>
                    <w:vertAlign w:val="subscript"/>
                  </w:rPr>
                  <w:t>2</w:t>
                </w:r>
                <w:r w:rsidRPr="000B6FF4">
                  <w:rPr>
                    <w:rStyle w:val="Hyperlink"/>
                    <w:noProof/>
                  </w:rPr>
                  <w:t>O-N/kg N)</w:t>
                </w:r>
                <w:r>
                  <w:rPr>
                    <w:noProof/>
                    <w:webHidden/>
                  </w:rPr>
                  <w:tab/>
                </w:r>
                <w:r>
                  <w:rPr>
                    <w:noProof/>
                    <w:webHidden/>
                  </w:rPr>
                  <w:fldChar w:fldCharType="begin"/>
                </w:r>
                <w:r>
                  <w:rPr>
                    <w:noProof/>
                    <w:webHidden/>
                  </w:rPr>
                  <w:instrText xml:space="preserve"> PAGEREF _Toc225351211 \h </w:instrText>
                </w:r>
                <w:r>
                  <w:rPr>
                    <w:noProof/>
                    <w:webHidden/>
                  </w:rPr>
                </w:r>
                <w:r>
                  <w:rPr>
                    <w:noProof/>
                    <w:webHidden/>
                  </w:rPr>
                  <w:fldChar w:fldCharType="separate"/>
                </w:r>
                <w:r w:rsidR="00403175">
                  <w:rPr>
                    <w:noProof/>
                    <w:webHidden/>
                  </w:rPr>
                  <w:t>41</w:t>
                </w:r>
                <w:r>
                  <w:rPr>
                    <w:noProof/>
                    <w:webHidden/>
                  </w:rPr>
                  <w:fldChar w:fldCharType="end"/>
                </w:r>
              </w:hyperlink>
            </w:p>
            <w:p w14:paraId="6A5A6676" w14:textId="2B6B56A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2" w:history="1">
                <w:r w:rsidRPr="000B6FF4">
                  <w:rPr>
                    <w:rStyle w:val="Hyperlink"/>
                    <w:noProof/>
                  </w:rPr>
                  <w:t>Table A.2.2.1: Nitrous oxide emission factors for inorganic fertiliser application (kg N</w:t>
                </w:r>
                <w:r w:rsidRPr="000B6FF4">
                  <w:rPr>
                    <w:rStyle w:val="Hyperlink"/>
                    <w:noProof/>
                    <w:vertAlign w:val="subscript"/>
                  </w:rPr>
                  <w:t>2</w:t>
                </w:r>
                <w:r w:rsidRPr="000B6FF4">
                  <w:rPr>
                    <w:rStyle w:val="Hyperlink"/>
                    <w:noProof/>
                  </w:rPr>
                  <w:t>O-N/kg N) (EF</w:t>
                </w:r>
                <w:r w:rsidRPr="000B6FF4">
                  <w:rPr>
                    <w:rStyle w:val="Hyperlink"/>
                    <w:noProof/>
                    <w:vertAlign w:val="subscript"/>
                  </w:rPr>
                  <w:t>N2O</w:t>
                </w:r>
                <w:r w:rsidRPr="000B6FF4">
                  <w:rPr>
                    <w:rStyle w:val="Hyperlink"/>
                    <w:noProof/>
                  </w:rPr>
                  <w:t>)</w:t>
                </w:r>
                <w:r>
                  <w:rPr>
                    <w:noProof/>
                    <w:webHidden/>
                  </w:rPr>
                  <w:tab/>
                </w:r>
                <w:r>
                  <w:rPr>
                    <w:noProof/>
                    <w:webHidden/>
                  </w:rPr>
                  <w:fldChar w:fldCharType="begin"/>
                </w:r>
                <w:r>
                  <w:rPr>
                    <w:noProof/>
                    <w:webHidden/>
                  </w:rPr>
                  <w:instrText xml:space="preserve"> PAGEREF _Toc225351212 \h </w:instrText>
                </w:r>
                <w:r>
                  <w:rPr>
                    <w:noProof/>
                    <w:webHidden/>
                  </w:rPr>
                </w:r>
                <w:r>
                  <w:rPr>
                    <w:noProof/>
                    <w:webHidden/>
                  </w:rPr>
                  <w:fldChar w:fldCharType="separate"/>
                </w:r>
                <w:r w:rsidR="00403175">
                  <w:rPr>
                    <w:noProof/>
                    <w:webHidden/>
                  </w:rPr>
                  <w:t>43</w:t>
                </w:r>
                <w:r>
                  <w:rPr>
                    <w:noProof/>
                    <w:webHidden/>
                  </w:rPr>
                  <w:fldChar w:fldCharType="end"/>
                </w:r>
              </w:hyperlink>
            </w:p>
            <w:p w14:paraId="2919A8D7" w14:textId="034C54B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3" w:history="1">
                <w:r w:rsidRPr="000B6FF4">
                  <w:rPr>
                    <w:rStyle w:val="Hyperlink"/>
                    <w:noProof/>
                  </w:rPr>
                  <w:t>Table A.2.2.2: Emission factor for urine and dung posited on pasture, range or paddock (</w:t>
                </w:r>
                <w:r w:rsidRPr="000B6FF4">
                  <w:rPr>
                    <w:rStyle w:val="Hyperlink"/>
                    <w:rFonts w:asciiTheme="majorHAnsi" w:hAnsiTheme="majorHAnsi" w:cstheme="majorHAnsi"/>
                    <w:iCs/>
                    <w:noProof/>
                    <w:spacing w:val="2"/>
                    <w:kern w:val="21"/>
                  </w:rPr>
                  <w:t>kg N</w:t>
                </w:r>
                <w:r w:rsidRPr="000B6FF4">
                  <w:rPr>
                    <w:rStyle w:val="Hyperlink"/>
                    <w:rFonts w:asciiTheme="majorHAnsi" w:hAnsiTheme="majorHAnsi" w:cstheme="majorHAnsi"/>
                    <w:iCs/>
                    <w:noProof/>
                    <w:spacing w:val="2"/>
                    <w:kern w:val="21"/>
                    <w:vertAlign w:val="subscript"/>
                  </w:rPr>
                  <w:t>2</w:t>
                </w:r>
                <w:r w:rsidRPr="000B6FF4">
                  <w:rPr>
                    <w:rStyle w:val="Hyperlink"/>
                    <w:rFonts w:asciiTheme="majorHAnsi" w:hAnsiTheme="majorHAnsi" w:cstheme="majorHAnsi"/>
                    <w:iCs/>
                    <w:noProof/>
                    <w:spacing w:val="2"/>
                    <w:kern w:val="21"/>
                  </w:rPr>
                  <w:t>O-N/kg N)</w:t>
                </w:r>
                <w:r w:rsidRPr="000B6FF4">
                  <w:rPr>
                    <w:rStyle w:val="Hyperlink"/>
                    <w:noProof/>
                  </w:rPr>
                  <w:t xml:space="preserve"> (EF</w:t>
                </w:r>
                <w:r w:rsidRPr="000B6FF4">
                  <w:rPr>
                    <w:rStyle w:val="Hyperlink"/>
                    <w:noProof/>
                    <w:vertAlign w:val="subscript"/>
                  </w:rPr>
                  <w:t>PRP</w:t>
                </w:r>
                <w:r w:rsidRPr="000B6FF4">
                  <w:rPr>
                    <w:rStyle w:val="Hyperlink"/>
                    <w:noProof/>
                  </w:rPr>
                  <w:t>)</w:t>
                </w:r>
                <w:r>
                  <w:rPr>
                    <w:noProof/>
                    <w:webHidden/>
                  </w:rPr>
                  <w:tab/>
                </w:r>
                <w:r>
                  <w:rPr>
                    <w:noProof/>
                    <w:webHidden/>
                  </w:rPr>
                  <w:fldChar w:fldCharType="begin"/>
                </w:r>
                <w:r>
                  <w:rPr>
                    <w:noProof/>
                    <w:webHidden/>
                  </w:rPr>
                  <w:instrText xml:space="preserve"> PAGEREF _Toc225351213 \h </w:instrText>
                </w:r>
                <w:r>
                  <w:rPr>
                    <w:noProof/>
                    <w:webHidden/>
                  </w:rPr>
                </w:r>
                <w:r>
                  <w:rPr>
                    <w:noProof/>
                    <w:webHidden/>
                  </w:rPr>
                  <w:fldChar w:fldCharType="separate"/>
                </w:r>
                <w:r w:rsidR="00403175">
                  <w:rPr>
                    <w:noProof/>
                    <w:webHidden/>
                  </w:rPr>
                  <w:t>43</w:t>
                </w:r>
                <w:r>
                  <w:rPr>
                    <w:noProof/>
                    <w:webHidden/>
                  </w:rPr>
                  <w:fldChar w:fldCharType="end"/>
                </w:r>
              </w:hyperlink>
            </w:p>
            <w:p w14:paraId="586F1021" w14:textId="7C36621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4" w:history="1">
                <w:r w:rsidRPr="000B6FF4">
                  <w:rPr>
                    <w:rStyle w:val="Hyperlink"/>
                    <w:noProof/>
                  </w:rPr>
                  <w:t>Table A.2.2.3: Fraction of nitrogen in common inorganic fertilisers (kgN/kg) (FN</w:t>
                </w:r>
                <w:r w:rsidRPr="000B6FF4">
                  <w:rPr>
                    <w:rStyle w:val="Hyperlink"/>
                    <w:noProof/>
                    <w:vertAlign w:val="subscript"/>
                  </w:rPr>
                  <w:t>organic,f</w:t>
                </w:r>
                <w:r w:rsidRPr="000B6FF4">
                  <w:rPr>
                    <w:rStyle w:val="Hyperlink"/>
                    <w:noProof/>
                  </w:rPr>
                  <w:t>)</w:t>
                </w:r>
                <w:r>
                  <w:rPr>
                    <w:noProof/>
                    <w:webHidden/>
                  </w:rPr>
                  <w:tab/>
                </w:r>
                <w:r>
                  <w:rPr>
                    <w:noProof/>
                    <w:webHidden/>
                  </w:rPr>
                  <w:fldChar w:fldCharType="begin"/>
                </w:r>
                <w:r>
                  <w:rPr>
                    <w:noProof/>
                    <w:webHidden/>
                  </w:rPr>
                  <w:instrText xml:space="preserve"> PAGEREF _Toc225351214 \h </w:instrText>
                </w:r>
                <w:r>
                  <w:rPr>
                    <w:noProof/>
                    <w:webHidden/>
                  </w:rPr>
                </w:r>
                <w:r>
                  <w:rPr>
                    <w:noProof/>
                    <w:webHidden/>
                  </w:rPr>
                  <w:fldChar w:fldCharType="separate"/>
                </w:r>
                <w:r w:rsidR="00403175">
                  <w:rPr>
                    <w:noProof/>
                    <w:webHidden/>
                  </w:rPr>
                  <w:t>44</w:t>
                </w:r>
                <w:r>
                  <w:rPr>
                    <w:noProof/>
                    <w:webHidden/>
                  </w:rPr>
                  <w:fldChar w:fldCharType="end"/>
                </w:r>
              </w:hyperlink>
            </w:p>
            <w:p w14:paraId="37CA9B87" w14:textId="4601D102"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5" w:history="1">
                <w:r w:rsidRPr="000B6FF4">
                  <w:rPr>
                    <w:rStyle w:val="Hyperlink"/>
                    <w:noProof/>
                  </w:rPr>
                  <w:t>Table A.2.2.4: Fraction of urea in common inorganic fertilisers (kg urea/kg) (FU</w:t>
                </w:r>
                <w:r w:rsidRPr="000B6FF4">
                  <w:rPr>
                    <w:rStyle w:val="Hyperlink"/>
                    <w:noProof/>
                    <w:vertAlign w:val="subscript"/>
                  </w:rPr>
                  <w:t>f</w:t>
                </w:r>
                <w:r w:rsidRPr="000B6FF4">
                  <w:rPr>
                    <w:rStyle w:val="Hyperlink"/>
                    <w:noProof/>
                  </w:rPr>
                  <w:t>)</w:t>
                </w:r>
                <w:r>
                  <w:rPr>
                    <w:noProof/>
                    <w:webHidden/>
                  </w:rPr>
                  <w:tab/>
                </w:r>
                <w:r>
                  <w:rPr>
                    <w:noProof/>
                    <w:webHidden/>
                  </w:rPr>
                  <w:fldChar w:fldCharType="begin"/>
                </w:r>
                <w:r>
                  <w:rPr>
                    <w:noProof/>
                    <w:webHidden/>
                  </w:rPr>
                  <w:instrText xml:space="preserve"> PAGEREF _Toc225351215 \h </w:instrText>
                </w:r>
                <w:r>
                  <w:rPr>
                    <w:noProof/>
                    <w:webHidden/>
                  </w:rPr>
                </w:r>
                <w:r>
                  <w:rPr>
                    <w:noProof/>
                    <w:webHidden/>
                  </w:rPr>
                  <w:fldChar w:fldCharType="separate"/>
                </w:r>
                <w:r w:rsidR="00403175">
                  <w:rPr>
                    <w:noProof/>
                    <w:webHidden/>
                  </w:rPr>
                  <w:t>44</w:t>
                </w:r>
                <w:r>
                  <w:rPr>
                    <w:noProof/>
                    <w:webHidden/>
                  </w:rPr>
                  <w:fldChar w:fldCharType="end"/>
                </w:r>
              </w:hyperlink>
            </w:p>
            <w:p w14:paraId="72BD6634" w14:textId="1FFF9695"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6" w:history="1">
                <w:r w:rsidRPr="000B6FF4">
                  <w:rPr>
                    <w:rStyle w:val="Hyperlink"/>
                    <w:noProof/>
                  </w:rPr>
                  <w:t>Table A.2.2.5: Fraction of nitrogen in organic fertiliser type f sourced from particular livestock manure (kg N/kg) (FN</w:t>
                </w:r>
                <w:r w:rsidRPr="000B6FF4">
                  <w:rPr>
                    <w:rStyle w:val="Hyperlink"/>
                    <w:noProof/>
                    <w:vertAlign w:val="subscript"/>
                  </w:rPr>
                  <w:t>organic,f</w:t>
                </w:r>
                <w:r w:rsidRPr="000B6FF4">
                  <w:rPr>
                    <w:rStyle w:val="Hyperlink"/>
                    <w:noProof/>
                  </w:rPr>
                  <w:t>)</w:t>
                </w:r>
                <w:r>
                  <w:rPr>
                    <w:noProof/>
                    <w:webHidden/>
                  </w:rPr>
                  <w:tab/>
                </w:r>
                <w:r>
                  <w:rPr>
                    <w:noProof/>
                    <w:webHidden/>
                  </w:rPr>
                  <w:fldChar w:fldCharType="begin"/>
                </w:r>
                <w:r>
                  <w:rPr>
                    <w:noProof/>
                    <w:webHidden/>
                  </w:rPr>
                  <w:instrText xml:space="preserve"> PAGEREF _Toc225351216 \h </w:instrText>
                </w:r>
                <w:r>
                  <w:rPr>
                    <w:noProof/>
                    <w:webHidden/>
                  </w:rPr>
                </w:r>
                <w:r>
                  <w:rPr>
                    <w:noProof/>
                    <w:webHidden/>
                  </w:rPr>
                  <w:fldChar w:fldCharType="separate"/>
                </w:r>
                <w:r w:rsidR="00403175">
                  <w:rPr>
                    <w:noProof/>
                    <w:webHidden/>
                  </w:rPr>
                  <w:t>45</w:t>
                </w:r>
                <w:r>
                  <w:rPr>
                    <w:noProof/>
                    <w:webHidden/>
                  </w:rPr>
                  <w:fldChar w:fldCharType="end"/>
                </w:r>
              </w:hyperlink>
            </w:p>
            <w:p w14:paraId="6706C2C3" w14:textId="6932105C"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7" w:history="1">
                <w:r w:rsidRPr="000B6FF4">
                  <w:rPr>
                    <w:rStyle w:val="Hyperlink"/>
                    <w:noProof/>
                  </w:rPr>
                  <w:t>Table A.2.2.6: Fraction of inorganic fertiliser f that volatilises as NH</w:t>
                </w:r>
                <w:r w:rsidRPr="000B6FF4">
                  <w:rPr>
                    <w:rStyle w:val="Hyperlink"/>
                    <w:noProof/>
                    <w:vertAlign w:val="subscript"/>
                  </w:rPr>
                  <w:t>3</w:t>
                </w:r>
                <w:r w:rsidRPr="000B6FF4">
                  <w:rPr>
                    <w:rStyle w:val="Hyperlink"/>
                    <w:noProof/>
                  </w:rPr>
                  <w:t xml:space="preserve"> and NO</w:t>
                </w:r>
                <w:r w:rsidRPr="000B6FF4">
                  <w:rPr>
                    <w:rStyle w:val="Hyperlink"/>
                    <w:noProof/>
                    <w:vertAlign w:val="subscript"/>
                  </w:rPr>
                  <w:t xml:space="preserve">x </w:t>
                </w:r>
                <w:r w:rsidRPr="000B6FF4">
                  <w:rPr>
                    <w:rStyle w:val="Hyperlink"/>
                    <w:noProof/>
                  </w:rPr>
                  <w:t>(</w:t>
                </w:r>
                <w:r w:rsidRPr="000B6FF4">
                  <w:rPr>
                    <w:rStyle w:val="Hyperlink"/>
                    <w:rFonts w:asciiTheme="majorHAnsi" w:hAnsiTheme="majorHAnsi" w:cstheme="majorHAnsi"/>
                    <w:noProof/>
                  </w:rPr>
                  <w:t>(kg NH</w:t>
                </w:r>
                <w:r w:rsidRPr="000B6FF4">
                  <w:rPr>
                    <w:rStyle w:val="Hyperlink"/>
                    <w:rFonts w:asciiTheme="majorHAnsi" w:hAnsiTheme="majorHAnsi" w:cstheme="majorHAnsi"/>
                    <w:noProof/>
                    <w:vertAlign w:val="subscript"/>
                  </w:rPr>
                  <w:t>3</w:t>
                </w:r>
                <w:r w:rsidRPr="000B6FF4">
                  <w:rPr>
                    <w:rStyle w:val="Hyperlink"/>
                    <w:rFonts w:asciiTheme="majorHAnsi" w:hAnsiTheme="majorHAnsi" w:cstheme="majorHAnsi"/>
                    <w:noProof/>
                  </w:rPr>
                  <w:t>–N + NO</w:t>
                </w:r>
                <w:r w:rsidRPr="000B6FF4">
                  <w:rPr>
                    <w:rStyle w:val="Hyperlink"/>
                    <w:rFonts w:asciiTheme="majorHAnsi" w:hAnsiTheme="majorHAnsi" w:cstheme="majorHAnsi"/>
                    <w:noProof/>
                    <w:vertAlign w:val="subscript"/>
                  </w:rPr>
                  <w:t>x</w:t>
                </w:r>
                <w:r w:rsidRPr="000B6FF4">
                  <w:rPr>
                    <w:rStyle w:val="Hyperlink"/>
                    <w:rFonts w:asciiTheme="majorHAnsi" w:hAnsiTheme="majorHAnsi" w:cstheme="majorHAnsi"/>
                    <w:noProof/>
                  </w:rPr>
                  <w:t>–N)/kg N</w:t>
                </w:r>
                <w:r w:rsidRPr="000B6FF4">
                  <w:rPr>
                    <w:rStyle w:val="Hyperlink"/>
                    <w:noProof/>
                  </w:rPr>
                  <w:t>) (FracGASF</w:t>
                </w:r>
                <w:r w:rsidRPr="000B6FF4">
                  <w:rPr>
                    <w:rStyle w:val="Hyperlink"/>
                    <w:noProof/>
                    <w:vertAlign w:val="subscript"/>
                  </w:rPr>
                  <w:t>f</w:t>
                </w:r>
                <w:r w:rsidRPr="000B6FF4">
                  <w:rPr>
                    <w:rStyle w:val="Hyperlink"/>
                    <w:noProof/>
                  </w:rPr>
                  <w:t>)</w:t>
                </w:r>
                <w:r>
                  <w:rPr>
                    <w:noProof/>
                    <w:webHidden/>
                  </w:rPr>
                  <w:tab/>
                </w:r>
                <w:r>
                  <w:rPr>
                    <w:noProof/>
                    <w:webHidden/>
                  </w:rPr>
                  <w:fldChar w:fldCharType="begin"/>
                </w:r>
                <w:r>
                  <w:rPr>
                    <w:noProof/>
                    <w:webHidden/>
                  </w:rPr>
                  <w:instrText xml:space="preserve"> PAGEREF _Toc225351217 \h </w:instrText>
                </w:r>
                <w:r>
                  <w:rPr>
                    <w:noProof/>
                    <w:webHidden/>
                  </w:rPr>
                </w:r>
                <w:r>
                  <w:rPr>
                    <w:noProof/>
                    <w:webHidden/>
                  </w:rPr>
                  <w:fldChar w:fldCharType="separate"/>
                </w:r>
                <w:r w:rsidR="00403175">
                  <w:rPr>
                    <w:noProof/>
                    <w:webHidden/>
                  </w:rPr>
                  <w:t>45</w:t>
                </w:r>
                <w:r>
                  <w:rPr>
                    <w:noProof/>
                    <w:webHidden/>
                  </w:rPr>
                  <w:fldChar w:fldCharType="end"/>
                </w:r>
              </w:hyperlink>
            </w:p>
            <w:p w14:paraId="096AA602" w14:textId="6B6A0594"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8" w:history="1">
                <w:r w:rsidRPr="000B6FF4">
                  <w:rPr>
                    <w:rStyle w:val="Hyperlink"/>
                    <w:noProof/>
                  </w:rPr>
                  <w:t>Table A.2.3.1: Scaling factor based on the water regime employed during the growing season cultivation period (fraction) (SF</w:t>
                </w:r>
                <w:r w:rsidRPr="000B6FF4">
                  <w:rPr>
                    <w:rStyle w:val="Hyperlink"/>
                    <w:noProof/>
                    <w:vertAlign w:val="subscript"/>
                  </w:rPr>
                  <w:t>w</w:t>
                </w:r>
                <w:r w:rsidRPr="000B6FF4">
                  <w:rPr>
                    <w:rStyle w:val="Hyperlink"/>
                    <w:noProof/>
                  </w:rPr>
                  <w:t>)</w:t>
                </w:r>
                <w:r>
                  <w:rPr>
                    <w:noProof/>
                    <w:webHidden/>
                  </w:rPr>
                  <w:tab/>
                </w:r>
                <w:r>
                  <w:rPr>
                    <w:noProof/>
                    <w:webHidden/>
                  </w:rPr>
                  <w:fldChar w:fldCharType="begin"/>
                </w:r>
                <w:r>
                  <w:rPr>
                    <w:noProof/>
                    <w:webHidden/>
                  </w:rPr>
                  <w:instrText xml:space="preserve"> PAGEREF _Toc225351218 \h </w:instrText>
                </w:r>
                <w:r>
                  <w:rPr>
                    <w:noProof/>
                    <w:webHidden/>
                  </w:rPr>
                </w:r>
                <w:r>
                  <w:rPr>
                    <w:noProof/>
                    <w:webHidden/>
                  </w:rPr>
                  <w:fldChar w:fldCharType="separate"/>
                </w:r>
                <w:r w:rsidR="00403175">
                  <w:rPr>
                    <w:noProof/>
                    <w:webHidden/>
                  </w:rPr>
                  <w:t>46</w:t>
                </w:r>
                <w:r>
                  <w:rPr>
                    <w:noProof/>
                    <w:webHidden/>
                  </w:rPr>
                  <w:fldChar w:fldCharType="end"/>
                </w:r>
              </w:hyperlink>
            </w:p>
            <w:p w14:paraId="5B6F552B" w14:textId="065FA43A"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19" w:history="1">
                <w:r w:rsidRPr="000B6FF4">
                  <w:rPr>
                    <w:rStyle w:val="Hyperlink"/>
                    <w:noProof/>
                  </w:rPr>
                  <w:t>Table A.2.3.2: Scaling factor based on the water regime employed in the pre-season before the growing period (fraction) (SF</w:t>
                </w:r>
                <w:r w:rsidRPr="000B6FF4">
                  <w:rPr>
                    <w:rStyle w:val="Hyperlink"/>
                    <w:noProof/>
                    <w:vertAlign w:val="subscript"/>
                  </w:rPr>
                  <w:t>p</w:t>
                </w:r>
                <w:r w:rsidRPr="000B6FF4">
                  <w:rPr>
                    <w:rStyle w:val="Hyperlink"/>
                    <w:noProof/>
                  </w:rPr>
                  <w:t>)</w:t>
                </w:r>
                <w:r>
                  <w:rPr>
                    <w:noProof/>
                    <w:webHidden/>
                  </w:rPr>
                  <w:tab/>
                </w:r>
                <w:r>
                  <w:rPr>
                    <w:noProof/>
                    <w:webHidden/>
                  </w:rPr>
                  <w:fldChar w:fldCharType="begin"/>
                </w:r>
                <w:r>
                  <w:rPr>
                    <w:noProof/>
                    <w:webHidden/>
                  </w:rPr>
                  <w:instrText xml:space="preserve"> PAGEREF _Toc225351219 \h </w:instrText>
                </w:r>
                <w:r>
                  <w:rPr>
                    <w:noProof/>
                    <w:webHidden/>
                  </w:rPr>
                </w:r>
                <w:r>
                  <w:rPr>
                    <w:noProof/>
                    <w:webHidden/>
                  </w:rPr>
                  <w:fldChar w:fldCharType="separate"/>
                </w:r>
                <w:r w:rsidR="00403175">
                  <w:rPr>
                    <w:noProof/>
                    <w:webHidden/>
                  </w:rPr>
                  <w:t>46</w:t>
                </w:r>
                <w:r>
                  <w:rPr>
                    <w:noProof/>
                    <w:webHidden/>
                  </w:rPr>
                  <w:fldChar w:fldCharType="end"/>
                </w:r>
              </w:hyperlink>
            </w:p>
            <w:p w14:paraId="59234689" w14:textId="18160298" w:rsidR="00C15A1F" w:rsidRDefault="00C15A1F">
              <w:pPr>
                <w:pStyle w:val="TableofFigures"/>
                <w:rPr>
                  <w:rFonts w:asciiTheme="minorHAnsi" w:eastAsiaTheme="minorEastAsia" w:hAnsiTheme="minorHAnsi"/>
                  <w:noProof/>
                  <w:color w:val="auto"/>
                  <w:kern w:val="2"/>
                  <w:sz w:val="24"/>
                  <w:szCs w:val="24"/>
                  <w:lang w:eastAsia="en-AU"/>
                  <w14:ligatures w14:val="standardContextual"/>
                </w:rPr>
              </w:pPr>
              <w:hyperlink w:anchor="_Toc225351220" w:history="1">
                <w:r w:rsidRPr="000B6FF4">
                  <w:rPr>
                    <w:rStyle w:val="Hyperlink"/>
                    <w:noProof/>
                  </w:rPr>
                  <w:t>Table A.2.3.3: Conversion factor for organic amendment i (fraction) (CFOA</w:t>
                </w:r>
                <w:r w:rsidRPr="000B6FF4">
                  <w:rPr>
                    <w:rStyle w:val="Hyperlink"/>
                    <w:noProof/>
                    <w:vertAlign w:val="subscript"/>
                  </w:rPr>
                  <w:t>i</w:t>
                </w:r>
                <w:r w:rsidRPr="000B6FF4">
                  <w:rPr>
                    <w:rStyle w:val="Hyperlink"/>
                    <w:noProof/>
                  </w:rPr>
                  <w:t>)</w:t>
                </w:r>
                <w:r>
                  <w:rPr>
                    <w:noProof/>
                    <w:webHidden/>
                  </w:rPr>
                  <w:tab/>
                </w:r>
                <w:r>
                  <w:rPr>
                    <w:noProof/>
                    <w:webHidden/>
                  </w:rPr>
                  <w:fldChar w:fldCharType="begin"/>
                </w:r>
                <w:r>
                  <w:rPr>
                    <w:noProof/>
                    <w:webHidden/>
                  </w:rPr>
                  <w:instrText xml:space="preserve"> PAGEREF _Toc225351220 \h </w:instrText>
                </w:r>
                <w:r>
                  <w:rPr>
                    <w:noProof/>
                    <w:webHidden/>
                  </w:rPr>
                </w:r>
                <w:r>
                  <w:rPr>
                    <w:noProof/>
                    <w:webHidden/>
                  </w:rPr>
                  <w:fldChar w:fldCharType="separate"/>
                </w:r>
                <w:r w:rsidR="00403175">
                  <w:rPr>
                    <w:noProof/>
                    <w:webHidden/>
                  </w:rPr>
                  <w:t>46</w:t>
                </w:r>
                <w:r>
                  <w:rPr>
                    <w:noProof/>
                    <w:webHidden/>
                  </w:rPr>
                  <w:fldChar w:fldCharType="end"/>
                </w:r>
              </w:hyperlink>
            </w:p>
            <w:p w14:paraId="552C7CE2" w14:textId="64132960" w:rsidR="007C71EC" w:rsidRDefault="00B3238C">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end"/>
              </w:r>
              <w:r>
                <w:fldChar w:fldCharType="begin"/>
              </w:r>
              <w:r>
                <w:instrText xml:space="preserve"> TOC \h \z \c "A.3.1." </w:instrText>
              </w:r>
              <w:r>
                <w:fldChar w:fldCharType="separate"/>
              </w:r>
              <w:hyperlink w:anchor="_Toc224680727" w:history="1">
                <w:r w:rsidR="007C71EC" w:rsidRPr="00E8313F">
                  <w:rPr>
                    <w:rStyle w:val="Hyperlink"/>
                    <w:noProof/>
                  </w:rPr>
                  <w:t>Table A.3.1.1: Life-cycle emission factors for purchased feed (</w:t>
                </w:r>
                <w:r w:rsidR="007C71EC" w:rsidRPr="00E8313F">
                  <w:rPr>
                    <w:rStyle w:val="Hyperlink"/>
                    <w:iCs/>
                    <w:noProof/>
                    <w:spacing w:val="2"/>
                    <w:kern w:val="21"/>
                  </w:rPr>
                  <w:t>kg CO</w:t>
                </w:r>
                <w:r w:rsidR="007C71EC" w:rsidRPr="00E8313F">
                  <w:rPr>
                    <w:rStyle w:val="Hyperlink"/>
                    <w:iCs/>
                    <w:noProof/>
                    <w:spacing w:val="2"/>
                    <w:kern w:val="21"/>
                    <w:vertAlign w:val="subscript"/>
                  </w:rPr>
                  <w:t>2</w:t>
                </w:r>
                <w:r w:rsidR="007C71EC" w:rsidRPr="00E8313F">
                  <w:rPr>
                    <w:rStyle w:val="Hyperlink"/>
                    <w:iCs/>
                    <w:noProof/>
                    <w:spacing w:val="2"/>
                    <w:kern w:val="21"/>
                  </w:rPr>
                  <w:t>e/kg)</w:t>
                </w:r>
                <w:r w:rsidR="007C71EC" w:rsidRPr="00E8313F">
                  <w:rPr>
                    <w:rStyle w:val="Hyperlink"/>
                    <w:noProof/>
                  </w:rPr>
                  <w:t xml:space="preserve"> (EF</w:t>
                </w:r>
                <w:r w:rsidR="007C71EC" w:rsidRPr="00E8313F">
                  <w:rPr>
                    <w:rStyle w:val="Hyperlink"/>
                    <w:noProof/>
                    <w:vertAlign w:val="subscript"/>
                  </w:rPr>
                  <w:t>j</w:t>
                </w:r>
                <w:r w:rsidR="007C71EC" w:rsidRPr="00E8313F">
                  <w:rPr>
                    <w:rStyle w:val="Hyperlink"/>
                    <w:noProof/>
                  </w:rPr>
                  <w:t>)</w:t>
                </w:r>
                <w:r w:rsidR="007C71EC">
                  <w:rPr>
                    <w:noProof/>
                    <w:webHidden/>
                  </w:rPr>
                  <w:tab/>
                </w:r>
                <w:r w:rsidR="007C71EC">
                  <w:rPr>
                    <w:noProof/>
                    <w:webHidden/>
                  </w:rPr>
                  <w:fldChar w:fldCharType="begin"/>
                </w:r>
                <w:r w:rsidR="007C71EC">
                  <w:rPr>
                    <w:noProof/>
                    <w:webHidden/>
                  </w:rPr>
                  <w:instrText xml:space="preserve"> PAGEREF _Toc224680727 \h </w:instrText>
                </w:r>
                <w:r w:rsidR="007C71EC">
                  <w:rPr>
                    <w:noProof/>
                    <w:webHidden/>
                  </w:rPr>
                </w:r>
                <w:r w:rsidR="007C71EC">
                  <w:rPr>
                    <w:noProof/>
                    <w:webHidden/>
                  </w:rPr>
                  <w:fldChar w:fldCharType="separate"/>
                </w:r>
                <w:r w:rsidR="00403175">
                  <w:rPr>
                    <w:noProof/>
                    <w:webHidden/>
                  </w:rPr>
                  <w:t>47</w:t>
                </w:r>
                <w:r w:rsidR="007C71EC">
                  <w:rPr>
                    <w:noProof/>
                    <w:webHidden/>
                  </w:rPr>
                  <w:fldChar w:fldCharType="end"/>
                </w:r>
              </w:hyperlink>
            </w:p>
            <w:p w14:paraId="26BFD374" w14:textId="4FBDCA36"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28" w:history="1">
                <w:r w:rsidRPr="00E8313F">
                  <w:rPr>
                    <w:rStyle w:val="Hyperlink"/>
                    <w:noProof/>
                  </w:rPr>
                  <w:t>Table A.3.1.2: Life-cycle emission factors for purchased inorganic fertilisers (</w:t>
                </w:r>
                <w:r w:rsidRPr="00E8313F">
                  <w:rPr>
                    <w:rStyle w:val="Hyperlink"/>
                    <w:iCs/>
                    <w:noProof/>
                    <w:spacing w:val="2"/>
                    <w:kern w:val="21"/>
                  </w:rPr>
                  <w:t>kg CO</w:t>
                </w:r>
                <w:r w:rsidRPr="00E8313F">
                  <w:rPr>
                    <w:rStyle w:val="Hyperlink"/>
                    <w:iCs/>
                    <w:noProof/>
                    <w:spacing w:val="2"/>
                    <w:kern w:val="21"/>
                    <w:vertAlign w:val="subscript"/>
                  </w:rPr>
                  <w:t>2</w:t>
                </w:r>
                <w:r w:rsidRPr="00E8313F">
                  <w:rPr>
                    <w:rStyle w:val="Hyperlink"/>
                    <w:iCs/>
                    <w:noProof/>
                    <w:spacing w:val="2"/>
                    <w:kern w:val="21"/>
                  </w:rPr>
                  <w:t>e/kg)</w:t>
                </w:r>
                <w:r w:rsidRPr="00E8313F">
                  <w:rPr>
                    <w:rStyle w:val="Hyperlink"/>
                    <w:noProof/>
                  </w:rPr>
                  <w:t xml:space="preserve"> (EF</w:t>
                </w:r>
                <w:r w:rsidRPr="00E8313F">
                  <w:rPr>
                    <w:rStyle w:val="Hyperlink"/>
                    <w:noProof/>
                    <w:vertAlign w:val="subscript"/>
                  </w:rPr>
                  <w:t>f</w:t>
                </w:r>
                <w:r w:rsidRPr="00E8313F">
                  <w:rPr>
                    <w:rStyle w:val="Hyperlink"/>
                    <w:noProof/>
                  </w:rPr>
                  <w:t>)</w:t>
                </w:r>
                <w:r>
                  <w:rPr>
                    <w:noProof/>
                    <w:webHidden/>
                  </w:rPr>
                  <w:tab/>
                </w:r>
                <w:r>
                  <w:rPr>
                    <w:noProof/>
                    <w:webHidden/>
                  </w:rPr>
                  <w:fldChar w:fldCharType="begin"/>
                </w:r>
                <w:r>
                  <w:rPr>
                    <w:noProof/>
                    <w:webHidden/>
                  </w:rPr>
                  <w:instrText xml:space="preserve"> PAGEREF _Toc224680728 \h </w:instrText>
                </w:r>
                <w:r>
                  <w:rPr>
                    <w:noProof/>
                    <w:webHidden/>
                  </w:rPr>
                </w:r>
                <w:r>
                  <w:rPr>
                    <w:noProof/>
                    <w:webHidden/>
                  </w:rPr>
                  <w:fldChar w:fldCharType="separate"/>
                </w:r>
                <w:r w:rsidR="00403175">
                  <w:rPr>
                    <w:noProof/>
                    <w:webHidden/>
                  </w:rPr>
                  <w:t>48</w:t>
                </w:r>
                <w:r>
                  <w:rPr>
                    <w:noProof/>
                    <w:webHidden/>
                  </w:rPr>
                  <w:fldChar w:fldCharType="end"/>
                </w:r>
              </w:hyperlink>
            </w:p>
            <w:p w14:paraId="281FCB74" w14:textId="7D29E6BC"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29" w:history="1">
                <w:r w:rsidRPr="00E8313F">
                  <w:rPr>
                    <w:rStyle w:val="Hyperlink"/>
                    <w:noProof/>
                  </w:rPr>
                  <w:t xml:space="preserve">Table A.3.1.3: Life-cycle emission factors </w:t>
                </w:r>
                <w:r w:rsidRPr="00E8313F">
                  <w:rPr>
                    <w:rStyle w:val="Hyperlink"/>
                    <w:iCs/>
                    <w:noProof/>
                    <w:spacing w:val="2"/>
                    <w:kern w:val="21"/>
                  </w:rPr>
                  <w:t xml:space="preserve">for the production of components contained in inorganic fertilisers </w:t>
                </w:r>
                <w:r w:rsidRPr="00E8313F">
                  <w:rPr>
                    <w:rStyle w:val="Hyperlink"/>
                    <w:noProof/>
                  </w:rPr>
                  <w:t>(</w:t>
                </w:r>
                <w:r w:rsidRPr="00E8313F">
                  <w:rPr>
                    <w:rStyle w:val="Hyperlink"/>
                    <w:iCs/>
                    <w:noProof/>
                    <w:spacing w:val="2"/>
                    <w:kern w:val="21"/>
                  </w:rPr>
                  <w:t>kg CO</w:t>
                </w:r>
                <w:r w:rsidRPr="00E8313F">
                  <w:rPr>
                    <w:rStyle w:val="Hyperlink"/>
                    <w:iCs/>
                    <w:noProof/>
                    <w:spacing w:val="2"/>
                    <w:kern w:val="21"/>
                    <w:vertAlign w:val="subscript"/>
                  </w:rPr>
                  <w:t>2</w:t>
                </w:r>
                <w:r w:rsidRPr="00E8313F">
                  <w:rPr>
                    <w:rStyle w:val="Hyperlink"/>
                    <w:iCs/>
                    <w:noProof/>
                    <w:spacing w:val="2"/>
                    <w:kern w:val="21"/>
                  </w:rPr>
                  <w:t>e/kg component)</w:t>
                </w:r>
                <w:r w:rsidRPr="00E8313F">
                  <w:rPr>
                    <w:rStyle w:val="Hyperlink"/>
                    <w:noProof/>
                  </w:rPr>
                  <w:t xml:space="preserve"> (EF</w:t>
                </w:r>
                <w:r w:rsidRPr="00E8313F">
                  <w:rPr>
                    <w:rStyle w:val="Hyperlink"/>
                    <w:noProof/>
                    <w:vertAlign w:val="subscript"/>
                  </w:rPr>
                  <w:t>c</w:t>
                </w:r>
                <w:r w:rsidRPr="00E8313F">
                  <w:rPr>
                    <w:rStyle w:val="Hyperlink"/>
                    <w:noProof/>
                  </w:rPr>
                  <w:t>)</w:t>
                </w:r>
                <w:r>
                  <w:rPr>
                    <w:noProof/>
                    <w:webHidden/>
                  </w:rPr>
                  <w:tab/>
                </w:r>
                <w:r>
                  <w:rPr>
                    <w:noProof/>
                    <w:webHidden/>
                  </w:rPr>
                  <w:fldChar w:fldCharType="begin"/>
                </w:r>
                <w:r>
                  <w:rPr>
                    <w:noProof/>
                    <w:webHidden/>
                  </w:rPr>
                  <w:instrText xml:space="preserve"> PAGEREF _Toc224680729 \h </w:instrText>
                </w:r>
                <w:r>
                  <w:rPr>
                    <w:noProof/>
                    <w:webHidden/>
                  </w:rPr>
                </w:r>
                <w:r>
                  <w:rPr>
                    <w:noProof/>
                    <w:webHidden/>
                  </w:rPr>
                  <w:fldChar w:fldCharType="separate"/>
                </w:r>
                <w:r w:rsidR="00403175">
                  <w:rPr>
                    <w:noProof/>
                    <w:webHidden/>
                  </w:rPr>
                  <w:t>48</w:t>
                </w:r>
                <w:r>
                  <w:rPr>
                    <w:noProof/>
                    <w:webHidden/>
                  </w:rPr>
                  <w:fldChar w:fldCharType="end"/>
                </w:r>
              </w:hyperlink>
            </w:p>
            <w:p w14:paraId="66CCF176" w14:textId="620ECC50"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30" w:history="1">
                <w:r w:rsidRPr="00E8313F">
                  <w:rPr>
                    <w:rStyle w:val="Hyperlink"/>
                    <w:noProof/>
                  </w:rPr>
                  <w:t xml:space="preserve">Table A.3.1.4: Life-cycle emission factors </w:t>
                </w:r>
                <w:r w:rsidRPr="00E8313F">
                  <w:rPr>
                    <w:rStyle w:val="Hyperlink"/>
                    <w:iCs/>
                    <w:noProof/>
                    <w:spacing w:val="2"/>
                    <w:kern w:val="21"/>
                  </w:rPr>
                  <w:t xml:space="preserve">for the production of components contained in agrichemicals </w:t>
                </w:r>
                <w:r w:rsidRPr="00E8313F">
                  <w:rPr>
                    <w:rStyle w:val="Hyperlink"/>
                    <w:noProof/>
                  </w:rPr>
                  <w:t>(</w:t>
                </w:r>
                <w:r w:rsidRPr="00E8313F">
                  <w:rPr>
                    <w:rStyle w:val="Hyperlink"/>
                    <w:iCs/>
                    <w:noProof/>
                    <w:spacing w:val="2"/>
                    <w:kern w:val="21"/>
                  </w:rPr>
                  <w:t>kg CO</w:t>
                </w:r>
                <w:r w:rsidRPr="00E8313F">
                  <w:rPr>
                    <w:rStyle w:val="Hyperlink"/>
                    <w:iCs/>
                    <w:noProof/>
                    <w:spacing w:val="2"/>
                    <w:kern w:val="21"/>
                    <w:vertAlign w:val="subscript"/>
                  </w:rPr>
                  <w:t>2</w:t>
                </w:r>
                <w:r w:rsidRPr="00E8313F">
                  <w:rPr>
                    <w:rStyle w:val="Hyperlink"/>
                    <w:iCs/>
                    <w:noProof/>
                    <w:spacing w:val="2"/>
                    <w:kern w:val="21"/>
                  </w:rPr>
                  <w:t>e/kg)</w:t>
                </w:r>
                <w:r w:rsidRPr="00E8313F">
                  <w:rPr>
                    <w:rStyle w:val="Hyperlink"/>
                    <w:noProof/>
                  </w:rPr>
                  <w:t xml:space="preserve"> (EF</w:t>
                </w:r>
                <w:r w:rsidRPr="00E8313F">
                  <w:rPr>
                    <w:rStyle w:val="Hyperlink"/>
                    <w:noProof/>
                    <w:vertAlign w:val="subscript"/>
                  </w:rPr>
                  <w:t>h</w:t>
                </w:r>
                <w:r w:rsidRPr="00E8313F">
                  <w:rPr>
                    <w:rStyle w:val="Hyperlink"/>
                    <w:noProof/>
                  </w:rPr>
                  <w:t>)</w:t>
                </w:r>
                <w:r>
                  <w:rPr>
                    <w:noProof/>
                    <w:webHidden/>
                  </w:rPr>
                  <w:tab/>
                </w:r>
                <w:r>
                  <w:rPr>
                    <w:noProof/>
                    <w:webHidden/>
                  </w:rPr>
                  <w:fldChar w:fldCharType="begin"/>
                </w:r>
                <w:r>
                  <w:rPr>
                    <w:noProof/>
                    <w:webHidden/>
                  </w:rPr>
                  <w:instrText xml:space="preserve"> PAGEREF _Toc224680730 \h </w:instrText>
                </w:r>
                <w:r>
                  <w:rPr>
                    <w:noProof/>
                    <w:webHidden/>
                  </w:rPr>
                </w:r>
                <w:r>
                  <w:rPr>
                    <w:noProof/>
                    <w:webHidden/>
                  </w:rPr>
                  <w:fldChar w:fldCharType="separate"/>
                </w:r>
                <w:r w:rsidR="00403175">
                  <w:rPr>
                    <w:noProof/>
                    <w:webHidden/>
                  </w:rPr>
                  <w:t>48</w:t>
                </w:r>
                <w:r>
                  <w:rPr>
                    <w:noProof/>
                    <w:webHidden/>
                  </w:rPr>
                  <w:fldChar w:fldCharType="end"/>
                </w:r>
              </w:hyperlink>
            </w:p>
            <w:p w14:paraId="5F583147" w14:textId="469FBB20"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31" w:history="1">
                <w:r w:rsidRPr="00E8313F">
                  <w:rPr>
                    <w:rStyle w:val="Hyperlink"/>
                    <w:noProof/>
                  </w:rPr>
                  <w:t>Table A.3.1.5: Life-cycle emission factors for purchased packaging (</w:t>
                </w:r>
                <w:r w:rsidRPr="00E8313F">
                  <w:rPr>
                    <w:rStyle w:val="Hyperlink"/>
                    <w:iCs/>
                    <w:noProof/>
                    <w:spacing w:val="2"/>
                    <w:kern w:val="21"/>
                  </w:rPr>
                  <w:t>kg CO</w:t>
                </w:r>
                <w:r w:rsidRPr="00E8313F">
                  <w:rPr>
                    <w:rStyle w:val="Hyperlink"/>
                    <w:iCs/>
                    <w:noProof/>
                    <w:spacing w:val="2"/>
                    <w:kern w:val="21"/>
                    <w:vertAlign w:val="subscript"/>
                  </w:rPr>
                  <w:t>2</w:t>
                </w:r>
                <w:r w:rsidRPr="00E8313F">
                  <w:rPr>
                    <w:rStyle w:val="Hyperlink"/>
                    <w:iCs/>
                    <w:noProof/>
                    <w:spacing w:val="2"/>
                    <w:kern w:val="21"/>
                  </w:rPr>
                  <w:t>e/kg)</w:t>
                </w:r>
                <w:r w:rsidRPr="00E8313F">
                  <w:rPr>
                    <w:rStyle w:val="Hyperlink"/>
                    <w:noProof/>
                  </w:rPr>
                  <w:t xml:space="preserve"> (EF</w:t>
                </w:r>
                <w:r w:rsidRPr="00E8313F">
                  <w:rPr>
                    <w:rStyle w:val="Hyperlink"/>
                    <w:noProof/>
                    <w:vertAlign w:val="subscript"/>
                  </w:rPr>
                  <w:t>p</w:t>
                </w:r>
                <w:r w:rsidRPr="00E8313F">
                  <w:rPr>
                    <w:rStyle w:val="Hyperlink"/>
                    <w:noProof/>
                  </w:rPr>
                  <w:t>)</w:t>
                </w:r>
                <w:r>
                  <w:rPr>
                    <w:noProof/>
                    <w:webHidden/>
                  </w:rPr>
                  <w:tab/>
                </w:r>
                <w:r>
                  <w:rPr>
                    <w:noProof/>
                    <w:webHidden/>
                  </w:rPr>
                  <w:fldChar w:fldCharType="begin"/>
                </w:r>
                <w:r>
                  <w:rPr>
                    <w:noProof/>
                    <w:webHidden/>
                  </w:rPr>
                  <w:instrText xml:space="preserve"> PAGEREF _Toc224680731 \h </w:instrText>
                </w:r>
                <w:r>
                  <w:rPr>
                    <w:noProof/>
                    <w:webHidden/>
                  </w:rPr>
                </w:r>
                <w:r>
                  <w:rPr>
                    <w:noProof/>
                    <w:webHidden/>
                  </w:rPr>
                  <w:fldChar w:fldCharType="separate"/>
                </w:r>
                <w:r w:rsidR="00403175">
                  <w:rPr>
                    <w:noProof/>
                    <w:webHidden/>
                  </w:rPr>
                  <w:t>49</w:t>
                </w:r>
                <w:r>
                  <w:rPr>
                    <w:noProof/>
                    <w:webHidden/>
                  </w:rPr>
                  <w:fldChar w:fldCharType="end"/>
                </w:r>
              </w:hyperlink>
            </w:p>
            <w:p w14:paraId="4240E68E" w14:textId="7519A3EA" w:rsidR="007C71EC" w:rsidRDefault="00B3238C">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end"/>
              </w:r>
              <w:r>
                <w:fldChar w:fldCharType="begin"/>
              </w:r>
              <w:r>
                <w:instrText xml:space="preserve"> TOC \h \z \c "A.4.1." </w:instrText>
              </w:r>
              <w:r>
                <w:fldChar w:fldCharType="separate"/>
              </w:r>
              <w:hyperlink w:anchor="_Toc224680732" w:history="1">
                <w:r w:rsidR="007C71EC" w:rsidRPr="00441B23">
                  <w:rPr>
                    <w:rStyle w:val="Hyperlink"/>
                    <w:noProof/>
                  </w:rPr>
                  <w:t>Table A.4.1.1: Emission factors for wastes disposed of at different treatment facilities (</w:t>
                </w:r>
                <w:r w:rsidR="007C71EC" w:rsidRPr="00441B23">
                  <w:rPr>
                    <w:rStyle w:val="Hyperlink"/>
                    <w:noProof/>
                    <w:spacing w:val="2"/>
                  </w:rPr>
                  <w:t>t CO</w:t>
                </w:r>
                <w:r w:rsidR="007C71EC" w:rsidRPr="00441B23">
                  <w:rPr>
                    <w:rStyle w:val="Hyperlink"/>
                    <w:noProof/>
                    <w:spacing w:val="2"/>
                    <w:vertAlign w:val="subscript"/>
                  </w:rPr>
                  <w:t>2</w:t>
                </w:r>
                <w:r w:rsidR="007C71EC" w:rsidRPr="00441B23">
                  <w:rPr>
                    <w:rStyle w:val="Hyperlink"/>
                    <w:noProof/>
                    <w:spacing w:val="2"/>
                  </w:rPr>
                  <w:t>e/t)</w:t>
                </w:r>
                <w:r w:rsidR="007C71EC" w:rsidRPr="00441B23">
                  <w:rPr>
                    <w:rStyle w:val="Hyperlink"/>
                    <w:noProof/>
                  </w:rPr>
                  <w:t xml:space="preserve"> (EF</w:t>
                </w:r>
                <w:r w:rsidR="007C71EC" w:rsidRPr="00441B23">
                  <w:rPr>
                    <w:rStyle w:val="Hyperlink"/>
                    <w:noProof/>
                    <w:vertAlign w:val="subscript"/>
                  </w:rPr>
                  <w:t>wt</w:t>
                </w:r>
                <w:r w:rsidR="007C71EC" w:rsidRPr="00441B23">
                  <w:rPr>
                    <w:rStyle w:val="Hyperlink"/>
                    <w:noProof/>
                  </w:rPr>
                  <w:t>)</w:t>
                </w:r>
                <w:r w:rsidR="007C71EC">
                  <w:rPr>
                    <w:noProof/>
                    <w:webHidden/>
                  </w:rPr>
                  <w:tab/>
                </w:r>
                <w:r w:rsidR="007C71EC">
                  <w:rPr>
                    <w:noProof/>
                    <w:webHidden/>
                  </w:rPr>
                  <w:fldChar w:fldCharType="begin"/>
                </w:r>
                <w:r w:rsidR="007C71EC">
                  <w:rPr>
                    <w:noProof/>
                    <w:webHidden/>
                  </w:rPr>
                  <w:instrText xml:space="preserve"> PAGEREF _Toc224680732 \h </w:instrText>
                </w:r>
                <w:r w:rsidR="007C71EC">
                  <w:rPr>
                    <w:noProof/>
                    <w:webHidden/>
                  </w:rPr>
                </w:r>
                <w:r w:rsidR="007C71EC">
                  <w:rPr>
                    <w:noProof/>
                    <w:webHidden/>
                  </w:rPr>
                  <w:fldChar w:fldCharType="separate"/>
                </w:r>
                <w:r w:rsidR="00403175">
                  <w:rPr>
                    <w:noProof/>
                    <w:webHidden/>
                  </w:rPr>
                  <w:t>50</w:t>
                </w:r>
                <w:r w:rsidR="007C71EC">
                  <w:rPr>
                    <w:noProof/>
                    <w:webHidden/>
                  </w:rPr>
                  <w:fldChar w:fldCharType="end"/>
                </w:r>
              </w:hyperlink>
            </w:p>
            <w:p w14:paraId="4ED99C05" w14:textId="1A9D04F4"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33" w:history="1">
                <w:r w:rsidRPr="00441B23">
                  <w:rPr>
                    <w:rStyle w:val="Hyperlink"/>
                    <w:noProof/>
                  </w:rPr>
                  <w:t>Table A.4.1.2: Volume to mass conversion factor for various waste types (t/m</w:t>
                </w:r>
                <w:r w:rsidRPr="00441B23">
                  <w:rPr>
                    <w:rStyle w:val="Hyperlink"/>
                    <w:noProof/>
                    <w:vertAlign w:val="superscript"/>
                  </w:rPr>
                  <w:t>3</w:t>
                </w:r>
                <w:r w:rsidRPr="00441B23">
                  <w:rPr>
                    <w:rStyle w:val="Hyperlink"/>
                    <w:noProof/>
                  </w:rPr>
                  <w:t>) (VTM</w:t>
                </w:r>
                <w:r w:rsidRPr="00441B23">
                  <w:rPr>
                    <w:rStyle w:val="Hyperlink"/>
                    <w:noProof/>
                    <w:vertAlign w:val="subscript"/>
                  </w:rPr>
                  <w:t>w</w:t>
                </w:r>
                <w:r w:rsidRPr="00441B23">
                  <w:rPr>
                    <w:rStyle w:val="Hyperlink"/>
                    <w:noProof/>
                  </w:rPr>
                  <w:t>)</w:t>
                </w:r>
                <w:r>
                  <w:rPr>
                    <w:noProof/>
                    <w:webHidden/>
                  </w:rPr>
                  <w:tab/>
                </w:r>
                <w:r>
                  <w:rPr>
                    <w:noProof/>
                    <w:webHidden/>
                  </w:rPr>
                  <w:fldChar w:fldCharType="begin"/>
                </w:r>
                <w:r>
                  <w:rPr>
                    <w:noProof/>
                    <w:webHidden/>
                  </w:rPr>
                  <w:instrText xml:space="preserve"> PAGEREF _Toc224680733 \h </w:instrText>
                </w:r>
                <w:r>
                  <w:rPr>
                    <w:noProof/>
                    <w:webHidden/>
                  </w:rPr>
                </w:r>
                <w:r>
                  <w:rPr>
                    <w:noProof/>
                    <w:webHidden/>
                  </w:rPr>
                  <w:fldChar w:fldCharType="separate"/>
                </w:r>
                <w:r w:rsidR="00403175">
                  <w:rPr>
                    <w:noProof/>
                    <w:webHidden/>
                  </w:rPr>
                  <w:t>51</w:t>
                </w:r>
                <w:r>
                  <w:rPr>
                    <w:noProof/>
                    <w:webHidden/>
                  </w:rPr>
                  <w:fldChar w:fldCharType="end"/>
                </w:r>
              </w:hyperlink>
            </w:p>
            <w:p w14:paraId="0D433BC5" w14:textId="187C31E2"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34" w:history="1">
                <w:r w:rsidRPr="00441B23">
                  <w:rPr>
                    <w:rStyle w:val="Hyperlink"/>
                    <w:noProof/>
                  </w:rPr>
                  <w:t>Table A.4.1.3: Methane correction factor for treatment facility type t used to treat wastewater (fraction) (CF</w:t>
                </w:r>
                <w:r w:rsidRPr="00441B23">
                  <w:rPr>
                    <w:rStyle w:val="Hyperlink"/>
                    <w:noProof/>
                    <w:vertAlign w:val="subscript"/>
                  </w:rPr>
                  <w:t>ww,t</w:t>
                </w:r>
                <w:r w:rsidRPr="00441B23">
                  <w:rPr>
                    <w:rStyle w:val="Hyperlink"/>
                    <w:noProof/>
                  </w:rPr>
                  <w:t>)</w:t>
                </w:r>
                <w:r>
                  <w:rPr>
                    <w:noProof/>
                    <w:webHidden/>
                  </w:rPr>
                  <w:tab/>
                </w:r>
                <w:r>
                  <w:rPr>
                    <w:noProof/>
                    <w:webHidden/>
                  </w:rPr>
                  <w:fldChar w:fldCharType="begin"/>
                </w:r>
                <w:r>
                  <w:rPr>
                    <w:noProof/>
                    <w:webHidden/>
                  </w:rPr>
                  <w:instrText xml:space="preserve"> PAGEREF _Toc224680734 \h </w:instrText>
                </w:r>
                <w:r>
                  <w:rPr>
                    <w:noProof/>
                    <w:webHidden/>
                  </w:rPr>
                </w:r>
                <w:r>
                  <w:rPr>
                    <w:noProof/>
                    <w:webHidden/>
                  </w:rPr>
                  <w:fldChar w:fldCharType="separate"/>
                </w:r>
                <w:r w:rsidR="00403175">
                  <w:rPr>
                    <w:noProof/>
                    <w:webHidden/>
                  </w:rPr>
                  <w:t>51</w:t>
                </w:r>
                <w:r>
                  <w:rPr>
                    <w:noProof/>
                    <w:webHidden/>
                  </w:rPr>
                  <w:fldChar w:fldCharType="end"/>
                </w:r>
              </w:hyperlink>
            </w:p>
            <w:p w14:paraId="6758A0C6" w14:textId="616AB596" w:rsidR="007C71EC" w:rsidRDefault="007C71EC">
              <w:pPr>
                <w:pStyle w:val="TableofFigures"/>
                <w:rPr>
                  <w:rFonts w:asciiTheme="minorHAnsi" w:eastAsiaTheme="minorEastAsia" w:hAnsiTheme="minorHAnsi"/>
                  <w:noProof/>
                  <w:color w:val="auto"/>
                  <w:kern w:val="2"/>
                  <w:sz w:val="24"/>
                  <w:szCs w:val="24"/>
                  <w:lang w:val="en-NZ" w:eastAsia="en-NZ"/>
                  <w14:ligatures w14:val="standardContextual"/>
                </w:rPr>
              </w:pPr>
              <w:hyperlink w:anchor="_Toc224680735" w:history="1">
                <w:r w:rsidRPr="00441B23">
                  <w:rPr>
                    <w:rStyle w:val="Hyperlink"/>
                    <w:noProof/>
                  </w:rPr>
                  <w:t>Table A.4.1.4: Methane correction factor for treatment facility type t used to treat sludge (fraction) (CF</w:t>
                </w:r>
                <w:r w:rsidRPr="00441B23">
                  <w:rPr>
                    <w:rStyle w:val="Hyperlink"/>
                    <w:noProof/>
                    <w:vertAlign w:val="subscript"/>
                  </w:rPr>
                  <w:t>sludge,t</w:t>
                </w:r>
                <w:r w:rsidRPr="00441B23">
                  <w:rPr>
                    <w:rStyle w:val="Hyperlink"/>
                    <w:noProof/>
                  </w:rPr>
                  <w:t>)</w:t>
                </w:r>
                <w:r>
                  <w:rPr>
                    <w:noProof/>
                    <w:webHidden/>
                  </w:rPr>
                  <w:tab/>
                </w:r>
                <w:r>
                  <w:rPr>
                    <w:noProof/>
                    <w:webHidden/>
                  </w:rPr>
                  <w:fldChar w:fldCharType="begin"/>
                </w:r>
                <w:r>
                  <w:rPr>
                    <w:noProof/>
                    <w:webHidden/>
                  </w:rPr>
                  <w:instrText xml:space="preserve"> PAGEREF _Toc224680735 \h </w:instrText>
                </w:r>
                <w:r>
                  <w:rPr>
                    <w:noProof/>
                    <w:webHidden/>
                  </w:rPr>
                </w:r>
                <w:r>
                  <w:rPr>
                    <w:noProof/>
                    <w:webHidden/>
                  </w:rPr>
                  <w:fldChar w:fldCharType="separate"/>
                </w:r>
                <w:r w:rsidR="00403175">
                  <w:rPr>
                    <w:noProof/>
                    <w:webHidden/>
                  </w:rPr>
                  <w:t>51</w:t>
                </w:r>
                <w:r>
                  <w:rPr>
                    <w:noProof/>
                    <w:webHidden/>
                  </w:rPr>
                  <w:fldChar w:fldCharType="end"/>
                </w:r>
              </w:hyperlink>
            </w:p>
            <w:p w14:paraId="0314FCE4" w14:textId="06349F85" w:rsidR="007C71EC" w:rsidRDefault="00B3238C">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end"/>
              </w:r>
              <w:r w:rsidR="00610B32">
                <w:fldChar w:fldCharType="begin"/>
              </w:r>
              <w:r w:rsidR="00610B32">
                <w:instrText xml:space="preserve"> TOC \h \z \c "A.4.2." </w:instrText>
              </w:r>
              <w:r w:rsidR="00610B32">
                <w:fldChar w:fldCharType="separate"/>
              </w:r>
              <w:hyperlink w:anchor="_Toc224680736" w:history="1">
                <w:r w:rsidR="007C71EC" w:rsidRPr="003A3432">
                  <w:rPr>
                    <w:rStyle w:val="Hyperlink"/>
                    <w:noProof/>
                  </w:rPr>
                  <w:t>Table A.4.2.1: Scope 1 and 3 emission factors (EF</w:t>
                </w:r>
                <w:r w:rsidR="007C71EC" w:rsidRPr="003A3432">
                  <w:rPr>
                    <w:rStyle w:val="Hyperlink"/>
                    <w:noProof/>
                    <w:vertAlign w:val="subscript"/>
                  </w:rPr>
                  <w:t>Trans</w:t>
                </w:r>
                <w:r w:rsidR="007C71EC" w:rsidRPr="003A3432">
                  <w:rPr>
                    <w:rStyle w:val="Hyperlink"/>
                    <w:noProof/>
                  </w:rPr>
                  <w:t>) and energy content factors (EC</w:t>
                </w:r>
                <w:r w:rsidR="007C71EC" w:rsidRPr="003A3432">
                  <w:rPr>
                    <w:rStyle w:val="Hyperlink"/>
                    <w:noProof/>
                    <w:vertAlign w:val="subscript"/>
                  </w:rPr>
                  <w:t>Trans,q</w:t>
                </w:r>
                <w:r w:rsidR="007C71EC" w:rsidRPr="003A3432">
                  <w:rPr>
                    <w:rStyle w:val="Hyperlink"/>
                    <w:noProof/>
                  </w:rPr>
                  <w:t>) for fuels used in off-road equipment and vessels</w:t>
                </w:r>
                <w:r w:rsidR="007C71EC">
                  <w:rPr>
                    <w:noProof/>
                    <w:webHidden/>
                  </w:rPr>
                  <w:tab/>
                </w:r>
                <w:r w:rsidR="007C71EC">
                  <w:rPr>
                    <w:noProof/>
                    <w:webHidden/>
                  </w:rPr>
                  <w:fldChar w:fldCharType="begin"/>
                </w:r>
                <w:r w:rsidR="007C71EC">
                  <w:rPr>
                    <w:noProof/>
                    <w:webHidden/>
                  </w:rPr>
                  <w:instrText xml:space="preserve"> PAGEREF _Toc224680736 \h </w:instrText>
                </w:r>
                <w:r w:rsidR="007C71EC">
                  <w:rPr>
                    <w:noProof/>
                    <w:webHidden/>
                  </w:rPr>
                </w:r>
                <w:r w:rsidR="007C71EC">
                  <w:rPr>
                    <w:noProof/>
                    <w:webHidden/>
                  </w:rPr>
                  <w:fldChar w:fldCharType="separate"/>
                </w:r>
                <w:r w:rsidR="00403175">
                  <w:rPr>
                    <w:noProof/>
                    <w:webHidden/>
                  </w:rPr>
                  <w:t>52</w:t>
                </w:r>
                <w:r w:rsidR="007C71EC">
                  <w:rPr>
                    <w:noProof/>
                    <w:webHidden/>
                  </w:rPr>
                  <w:fldChar w:fldCharType="end"/>
                </w:r>
              </w:hyperlink>
            </w:p>
            <w:p w14:paraId="2924049D" w14:textId="25B6E768" w:rsidR="007C71EC" w:rsidRDefault="00610B32">
              <w:pPr>
                <w:pStyle w:val="TableofFigures"/>
                <w:rPr>
                  <w:rFonts w:asciiTheme="minorHAnsi" w:eastAsiaTheme="minorEastAsia" w:hAnsiTheme="minorHAnsi"/>
                  <w:noProof/>
                  <w:color w:val="auto"/>
                  <w:kern w:val="2"/>
                  <w:sz w:val="24"/>
                  <w:szCs w:val="24"/>
                  <w:lang w:val="en-NZ" w:eastAsia="en-NZ"/>
                  <w14:ligatures w14:val="standardContextual"/>
                </w:rPr>
              </w:pPr>
              <w:r>
                <w:fldChar w:fldCharType="end"/>
              </w:r>
              <w:r>
                <w:fldChar w:fldCharType="begin"/>
              </w:r>
              <w:r>
                <w:instrText xml:space="preserve"> TOC \h \z \c "A.4.3." </w:instrText>
              </w:r>
              <w:r>
                <w:fldChar w:fldCharType="separate"/>
              </w:r>
              <w:hyperlink w:anchor="_Toc224680737" w:history="1">
                <w:r w:rsidR="007C71EC" w:rsidRPr="000434D7">
                  <w:rPr>
                    <w:rStyle w:val="Hyperlink"/>
                    <w:noProof/>
                    <w:lang w:val="en-NZ"/>
                  </w:rPr>
                  <w:t xml:space="preserve">Table </w:t>
                </w:r>
                <w:r w:rsidR="007C71EC" w:rsidRPr="000434D7">
                  <w:rPr>
                    <w:rStyle w:val="Hyperlink"/>
                    <w:noProof/>
                  </w:rPr>
                  <w:t>A.4.3.1: Aquaculture – N</w:t>
                </w:r>
                <w:r w:rsidR="007C71EC" w:rsidRPr="000434D7">
                  <w:rPr>
                    <w:rStyle w:val="Hyperlink"/>
                    <w:noProof/>
                    <w:vertAlign w:val="subscript"/>
                  </w:rPr>
                  <w:t>2</w:t>
                </w:r>
                <w:r w:rsidR="007C71EC" w:rsidRPr="000434D7">
                  <w:rPr>
                    <w:rStyle w:val="Hyperlink"/>
                    <w:noProof/>
                  </w:rPr>
                  <w:t>O emissions from fish production (EF)</w:t>
                </w:r>
                <w:r w:rsidR="007C71EC">
                  <w:rPr>
                    <w:noProof/>
                    <w:webHidden/>
                  </w:rPr>
                  <w:tab/>
                </w:r>
                <w:r w:rsidR="007C71EC">
                  <w:rPr>
                    <w:noProof/>
                    <w:webHidden/>
                  </w:rPr>
                  <w:fldChar w:fldCharType="begin"/>
                </w:r>
                <w:r w:rsidR="007C71EC">
                  <w:rPr>
                    <w:noProof/>
                    <w:webHidden/>
                  </w:rPr>
                  <w:instrText xml:space="preserve"> PAGEREF _Toc224680737 \h </w:instrText>
                </w:r>
                <w:r w:rsidR="007C71EC">
                  <w:rPr>
                    <w:noProof/>
                    <w:webHidden/>
                  </w:rPr>
                </w:r>
                <w:r w:rsidR="007C71EC">
                  <w:rPr>
                    <w:noProof/>
                    <w:webHidden/>
                  </w:rPr>
                  <w:fldChar w:fldCharType="separate"/>
                </w:r>
                <w:r w:rsidR="00403175">
                  <w:rPr>
                    <w:noProof/>
                    <w:webHidden/>
                  </w:rPr>
                  <w:t>53</w:t>
                </w:r>
                <w:r w:rsidR="007C71EC">
                  <w:rPr>
                    <w:noProof/>
                    <w:webHidden/>
                  </w:rPr>
                  <w:fldChar w:fldCharType="end"/>
                </w:r>
              </w:hyperlink>
            </w:p>
            <w:p w14:paraId="52FDB9DD" w14:textId="1FCDBB65" w:rsidR="00B3238C" w:rsidRPr="00B3238C" w:rsidRDefault="00610B32" w:rsidP="00610B32">
              <w:r>
                <w:fldChar w:fldCharType="end"/>
              </w:r>
            </w:p>
            <w:p w14:paraId="1B757D36" w14:textId="1838609B" w:rsidR="005A3C2A" w:rsidRPr="005A3C2A" w:rsidRDefault="005A3C2A" w:rsidP="005A3C2A">
              <w:pPr>
                <w:sectPr w:rsidR="005A3C2A" w:rsidRPr="005A3C2A" w:rsidSect="004101C8">
                  <w:headerReference w:type="even" r:id="rId24"/>
                  <w:headerReference w:type="default" r:id="rId25"/>
                  <w:footerReference w:type="default" r:id="rId26"/>
                  <w:headerReference w:type="first" r:id="rId27"/>
                  <w:pgSz w:w="11906" w:h="16838"/>
                  <w:pgMar w:top="1440" w:right="1440" w:bottom="1440" w:left="1440" w:header="709" w:footer="709" w:gutter="0"/>
                  <w:cols w:space="708"/>
                  <w:docGrid w:linePitch="360"/>
                </w:sectPr>
              </w:pPr>
            </w:p>
            <w:p w14:paraId="65CC0CA9" w14:textId="6DAB1F02" w:rsidR="007B70FE" w:rsidRPr="001728BE" w:rsidRDefault="007B69C4">
              <w:pPr>
                <w:pStyle w:val="Title"/>
                <w:numPr>
                  <w:ilvl w:val="0"/>
                  <w:numId w:val="13"/>
                </w:numPr>
                <w:rPr>
                  <w:color w:val="auto"/>
                  <w:sz w:val="36"/>
                  <w:szCs w:val="36"/>
                </w:rPr>
              </w:pPr>
              <w:r>
                <w:rPr>
                  <w:color w:val="auto"/>
                  <w:sz w:val="36"/>
                  <w:szCs w:val="36"/>
                </w:rPr>
                <w:lastRenderedPageBreak/>
                <w:t xml:space="preserve"> </w:t>
              </w:r>
              <w:r w:rsidR="008317AD" w:rsidRPr="001728BE">
                <w:rPr>
                  <w:color w:val="auto"/>
                  <w:sz w:val="36"/>
                  <w:szCs w:val="36"/>
                </w:rPr>
                <w:t>Append</w:t>
              </w:r>
              <w:r w:rsidR="00083ECD" w:rsidRPr="001728BE">
                <w:rPr>
                  <w:color w:val="auto"/>
                  <w:sz w:val="36"/>
                  <w:szCs w:val="36"/>
                </w:rPr>
                <w:t>ix</w:t>
              </w:r>
            </w:p>
            <w:p w14:paraId="0D1709C7" w14:textId="3E619311" w:rsidR="008317AD" w:rsidRDefault="008317AD" w:rsidP="008317AD">
              <w:r>
                <w:t xml:space="preserve">Default data tables for relevant calculations </w:t>
              </w:r>
              <w:r w:rsidR="00B930DD">
                <w:t xml:space="preserve">are </w:t>
              </w:r>
              <w:r>
                <w:t xml:space="preserve">taken from </w:t>
              </w:r>
              <w:r w:rsidR="00B930DD">
                <w:t xml:space="preserve">the latest </w:t>
              </w:r>
              <w:r>
                <w:t xml:space="preserve">Australian National Inventory Report </w:t>
              </w:r>
              <w:r w:rsidR="00E73972">
                <w:t xml:space="preserve">Vol 1 and </w:t>
              </w:r>
              <w:r>
                <w:t xml:space="preserve">Vol </w:t>
              </w:r>
              <w:r w:rsidR="00E73972">
                <w:t>2</w:t>
              </w:r>
              <w:r w:rsidR="00B930DD">
                <w:t>.</w:t>
              </w:r>
              <w:r>
                <w:t xml:space="preserve"> </w:t>
              </w:r>
              <w:r w:rsidR="00B930DD" w:rsidRPr="00B930DD">
                <w:t>Where data is taken from other sources</w:t>
              </w:r>
              <w:r w:rsidR="00536D8C">
                <w:t>,</w:t>
              </w:r>
              <w:r w:rsidR="00B930DD" w:rsidRPr="00B930DD">
                <w:t xml:space="preserve"> references are provided with the</w:t>
              </w:r>
              <w:r w:rsidR="00E73972">
                <w:t>se</w:t>
              </w:r>
              <w:r w:rsidR="00B930DD" w:rsidRPr="00B930DD">
                <w:t xml:space="preserve"> datasets</w:t>
              </w:r>
              <w:r w:rsidR="00B930DD">
                <w:t>.</w:t>
              </w:r>
              <w:r>
                <w:t xml:space="preserve">   </w:t>
              </w:r>
            </w:p>
            <w:p w14:paraId="3E8EE8F0" w14:textId="1B0F1269" w:rsidR="008317AD" w:rsidRDefault="008317AD" w:rsidP="001728BE">
              <w:pPr>
                <w:pStyle w:val="Heading1"/>
              </w:pPr>
              <w:bookmarkStart w:id="4" w:name="_Toc225351135"/>
              <w:r>
                <w:t>Enteric Fermentation and Manure Management</w:t>
              </w:r>
              <w:bookmarkEnd w:id="4"/>
            </w:p>
            <w:p w14:paraId="538B6E93" w14:textId="7E82EB6A" w:rsidR="005E4935" w:rsidRPr="006539BC" w:rsidDel="00DB64F9" w:rsidRDefault="00974292">
              <w:pPr>
                <w:pStyle w:val="Heading2"/>
                <w:numPr>
                  <w:ilvl w:val="1"/>
                  <w:numId w:val="14"/>
                </w:numPr>
                <w:rPr>
                  <w:color w:val="auto"/>
                </w:rPr>
              </w:pPr>
              <w:r w:rsidRPr="006539BC">
                <w:rPr>
                  <w:color w:val="auto"/>
                </w:rPr>
                <w:t xml:space="preserve"> </w:t>
              </w:r>
              <w:bookmarkStart w:id="5" w:name="_Toc225351136"/>
              <w:r w:rsidR="005E4935" w:rsidRPr="006539BC" w:rsidDel="00DB64F9">
                <w:rPr>
                  <w:color w:val="auto"/>
                </w:rPr>
                <w:t>Beef – Feedlot</w:t>
              </w:r>
              <w:bookmarkStart w:id="6" w:name="_Toc210745199"/>
              <w:bookmarkEnd w:id="5"/>
            </w:p>
            <w:p w14:paraId="271DE627" w14:textId="507AE289" w:rsidR="005E4935" w:rsidDel="00DB64F9" w:rsidRDefault="005E4935" w:rsidP="00B3238C">
              <w:pPr>
                <w:pStyle w:val="Caption"/>
              </w:pPr>
              <w:bookmarkStart w:id="7" w:name="_Toc215758064"/>
              <w:bookmarkStart w:id="8" w:name="_Toc225351155"/>
              <w:r>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Del="00DB64F9">
                <w:t>: Beef feedlot cattle – Duration of stay</w:t>
              </w:r>
              <w:bookmarkEnd w:id="7"/>
              <w:r w:rsidR="00623FF5">
                <w:t xml:space="preserve"> (days)</w:t>
              </w:r>
              <w:bookmarkEnd w:id="8"/>
            </w:p>
            <w:tbl>
              <w:tblPr>
                <w:tblStyle w:val="TableGrid"/>
                <w:tblW w:w="0" w:type="auto"/>
                <w:tblLayout w:type="fixed"/>
                <w:tblLook w:val="04A0" w:firstRow="1" w:lastRow="0" w:firstColumn="1" w:lastColumn="0" w:noHBand="0" w:noVBand="1"/>
              </w:tblPr>
              <w:tblGrid>
                <w:gridCol w:w="1555"/>
                <w:gridCol w:w="1842"/>
              </w:tblGrid>
              <w:tr w:rsidR="005E4935" w:rsidRPr="00127BAB" w:rsidDel="00DB64F9" w14:paraId="4A573829" w14:textId="77777777">
                <w:trPr>
                  <w:tblHeader/>
                </w:trPr>
                <w:tc>
                  <w:tcPr>
                    <w:tcW w:w="155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1133D76" w14:textId="77777777" w:rsidR="005E4935" w:rsidRPr="00127BAB" w:rsidDel="00DB64F9" w:rsidRDefault="005E4935">
                    <w:pPr>
                      <w:pStyle w:val="BodyText"/>
                      <w:keepNext/>
                      <w:spacing w:before="80" w:after="80"/>
                      <w:rPr>
                        <w:b/>
                        <w:bCs w:val="0"/>
                        <w:color w:val="FFFFFF" w:themeColor="background1"/>
                        <w:lang w:val="en-AU" w:eastAsia="en-US" w:bidi="hi-IN"/>
                      </w:rPr>
                    </w:pPr>
                    <w:r w:rsidDel="00DB64F9">
                      <w:rPr>
                        <w:b/>
                        <w:color w:val="FFFFFF" w:themeColor="background1"/>
                        <w:lang w:val="en-AU" w:eastAsia="en-US" w:bidi="hi-IN"/>
                      </w:rPr>
                      <w:t>Feedlot Type</w:t>
                    </w:r>
                  </w:p>
                </w:tc>
                <w:tc>
                  <w:tcPr>
                    <w:tcW w:w="1842"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A29A2CC" w14:textId="77777777" w:rsidR="005E4935" w:rsidRPr="00127BAB" w:rsidDel="00DB64F9" w:rsidRDefault="005E4935">
                    <w:pPr>
                      <w:pStyle w:val="BodyText"/>
                      <w:keepNext/>
                      <w:spacing w:before="80" w:after="80"/>
                      <w:jc w:val="center"/>
                      <w:rPr>
                        <w:b/>
                        <w:bCs w:val="0"/>
                        <w:color w:val="FFFFFF" w:themeColor="background1"/>
                        <w:lang w:val="en-AU" w:eastAsia="en-US" w:bidi="hi-IN"/>
                      </w:rPr>
                    </w:pPr>
                    <w:r w:rsidDel="00DB64F9">
                      <w:rPr>
                        <w:b/>
                        <w:color w:val="FFFFFF" w:themeColor="background1"/>
                        <w:lang w:val="en-AU" w:eastAsia="en-US" w:bidi="hi-IN"/>
                      </w:rPr>
                      <w:t>Length of Stay</w:t>
                    </w:r>
                  </w:p>
                </w:tc>
              </w:tr>
              <w:tr w:rsidR="005E4935" w:rsidRPr="004839C5" w:rsidDel="00DB64F9" w14:paraId="24F6CC0A" w14:textId="77777777">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F1264C0" w14:textId="77777777" w:rsidR="005E4935" w:rsidRPr="004839C5" w:rsidDel="00DB64F9" w:rsidRDefault="005E4935">
                    <w:pPr>
                      <w:pStyle w:val="BodyText"/>
                      <w:spacing w:before="80" w:after="80"/>
                      <w:rPr>
                        <w:lang w:val="en-AU" w:eastAsia="en-US" w:bidi="hi-IN"/>
                      </w:rPr>
                    </w:pPr>
                    <w:r w:rsidDel="00DB64F9">
                      <w:rPr>
                        <w:lang w:val="en-AU" w:eastAsia="en-US"/>
                      </w:rPr>
                      <w:t>Domestic</w:t>
                    </w:r>
                  </w:p>
                </w:tc>
                <w:tc>
                  <w:tcPr>
                    <w:tcW w:w="1842" w:type="dxa"/>
                    <w:tcBorders>
                      <w:top w:val="single" w:sz="4" w:space="0" w:color="auto"/>
                      <w:left w:val="single" w:sz="4" w:space="0" w:color="auto"/>
                      <w:bottom w:val="single" w:sz="4" w:space="0" w:color="auto"/>
                      <w:right w:val="single" w:sz="4" w:space="0" w:color="auto"/>
                    </w:tcBorders>
                    <w:hideMark/>
                  </w:tcPr>
                  <w:p w14:paraId="4FAFC3C9" w14:textId="77777777" w:rsidR="005E4935" w:rsidRPr="004839C5" w:rsidDel="00DB64F9" w:rsidRDefault="005E4935">
                    <w:pPr>
                      <w:pStyle w:val="BodyText"/>
                      <w:spacing w:before="80" w:after="80"/>
                      <w:jc w:val="center"/>
                      <w:rPr>
                        <w:lang w:val="en-AU" w:eastAsia="en-US" w:bidi="hi-IN"/>
                      </w:rPr>
                    </w:pPr>
                    <w:r w:rsidDel="00DB64F9">
                      <w:rPr>
                        <w:lang w:val="en-AU" w:eastAsia="en-US"/>
                      </w:rPr>
                      <w:t>1-80 days</w:t>
                    </w:r>
                  </w:p>
                </w:tc>
              </w:tr>
              <w:tr w:rsidR="005E4935" w:rsidRPr="004839C5" w:rsidDel="00DB64F9" w14:paraId="5B83308E" w14:textId="77777777">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FE6331" w14:textId="77777777" w:rsidR="005E4935" w:rsidRPr="004839C5" w:rsidDel="00DB64F9" w:rsidRDefault="005E4935">
                    <w:pPr>
                      <w:pStyle w:val="BodyText"/>
                      <w:spacing w:before="80" w:after="80"/>
                      <w:rPr>
                        <w:lang w:val="en-AU" w:eastAsia="en-US"/>
                      </w:rPr>
                    </w:pPr>
                    <w:r w:rsidDel="00DB64F9">
                      <w:rPr>
                        <w:lang w:val="en-AU" w:eastAsia="en-US"/>
                      </w:rPr>
                      <w:t>Mid-fed</w:t>
                    </w:r>
                  </w:p>
                </w:tc>
                <w:tc>
                  <w:tcPr>
                    <w:tcW w:w="1842" w:type="dxa"/>
                    <w:tcBorders>
                      <w:top w:val="single" w:sz="4" w:space="0" w:color="auto"/>
                      <w:left w:val="single" w:sz="4" w:space="0" w:color="auto"/>
                      <w:bottom w:val="single" w:sz="4" w:space="0" w:color="auto"/>
                      <w:right w:val="single" w:sz="4" w:space="0" w:color="auto"/>
                    </w:tcBorders>
                  </w:tcPr>
                  <w:p w14:paraId="7C30142E" w14:textId="77777777" w:rsidR="005E4935" w:rsidRPr="004839C5" w:rsidDel="00DB64F9" w:rsidRDefault="005E4935">
                    <w:pPr>
                      <w:pStyle w:val="BodyText"/>
                      <w:spacing w:before="80" w:after="80"/>
                      <w:jc w:val="center"/>
                      <w:rPr>
                        <w:lang w:val="en-AU" w:eastAsia="en-US"/>
                      </w:rPr>
                    </w:pPr>
                    <w:r w:rsidDel="00DB64F9">
                      <w:rPr>
                        <w:lang w:val="en-AU" w:eastAsia="en-US"/>
                      </w:rPr>
                      <w:t>81-200 days</w:t>
                    </w:r>
                  </w:p>
                </w:tc>
              </w:tr>
              <w:tr w:rsidR="005E4935" w:rsidRPr="004839C5" w:rsidDel="00DB64F9" w14:paraId="074036BF" w14:textId="77777777">
                <w:tc>
                  <w:tcPr>
                    <w:tcW w:w="15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EA9D90" w14:textId="77777777" w:rsidR="005E4935" w:rsidRPr="004839C5" w:rsidDel="00DB64F9" w:rsidRDefault="005E4935">
                    <w:pPr>
                      <w:pStyle w:val="BodyText"/>
                      <w:spacing w:before="80" w:after="80"/>
                      <w:rPr>
                        <w:lang w:val="en-AU" w:eastAsia="en-US"/>
                      </w:rPr>
                    </w:pPr>
                    <w:r w:rsidDel="00DB64F9">
                      <w:rPr>
                        <w:lang w:val="en-AU" w:eastAsia="en-US"/>
                      </w:rPr>
                      <w:t>Long-fed</w:t>
                    </w:r>
                    <w:r w:rsidRPr="004839C5" w:rsidDel="00DB64F9">
                      <w:rPr>
                        <w:lang w:val="en-AU" w:eastAsia="en-US"/>
                      </w:rPr>
                      <w:t xml:space="preserve"> </w:t>
                    </w:r>
                  </w:p>
                </w:tc>
                <w:tc>
                  <w:tcPr>
                    <w:tcW w:w="1842" w:type="dxa"/>
                    <w:tcBorders>
                      <w:top w:val="single" w:sz="4" w:space="0" w:color="auto"/>
                      <w:left w:val="single" w:sz="4" w:space="0" w:color="auto"/>
                      <w:bottom w:val="single" w:sz="4" w:space="0" w:color="auto"/>
                      <w:right w:val="single" w:sz="4" w:space="0" w:color="auto"/>
                    </w:tcBorders>
                  </w:tcPr>
                  <w:p w14:paraId="0DAB7F52" w14:textId="77777777" w:rsidR="005E4935" w:rsidRPr="004839C5" w:rsidDel="00DB64F9" w:rsidRDefault="005E4935">
                    <w:pPr>
                      <w:pStyle w:val="BodyText"/>
                      <w:spacing w:before="80" w:after="80"/>
                      <w:jc w:val="center"/>
                      <w:rPr>
                        <w:lang w:val="en-AU" w:eastAsia="en-US"/>
                      </w:rPr>
                    </w:pPr>
                    <w:r w:rsidDel="00DB64F9">
                      <w:rPr>
                        <w:lang w:val="en-AU" w:eastAsia="en-US"/>
                      </w:rPr>
                      <w:t>201+days</w:t>
                    </w:r>
                  </w:p>
                </w:tc>
              </w:tr>
            </w:tbl>
            <w:p w14:paraId="4580FB94" w14:textId="77777777" w:rsidR="005E4935" w:rsidRDefault="005E4935" w:rsidP="005E4935"/>
            <w:p w14:paraId="00402D78" w14:textId="3201D258" w:rsidR="005E4935" w:rsidRDefault="005E4935" w:rsidP="00EA23AA">
              <w:pPr>
                <w:pStyle w:val="Caption"/>
              </w:pPr>
              <w:bookmarkStart w:id="9" w:name="_Toc225351156"/>
              <w:r>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bookmarkStart w:id="10" w:name="_Toc215758065"/>
              <w:r>
                <w:t>: Beef feedlot cattle – Animal characteristics</w:t>
              </w:r>
              <w:bookmarkEnd w:id="6"/>
              <w:bookmarkEnd w:id="10"/>
              <w:bookmarkEnd w:id="9"/>
            </w:p>
            <w:tbl>
              <w:tblPr>
                <w:tblStyle w:val="TableGrid3"/>
                <w:tblW w:w="5000" w:type="pct"/>
                <w:tblLayout w:type="fixed"/>
                <w:tblCellMar>
                  <w:left w:w="115" w:type="dxa"/>
                  <w:right w:w="115" w:type="dxa"/>
                </w:tblCellMar>
                <w:tblLook w:val="04A0" w:firstRow="1" w:lastRow="0" w:firstColumn="1" w:lastColumn="0" w:noHBand="0" w:noVBand="1"/>
                <w:tblCaption w:val="Table A5.5.3.1 Feedlot cattle - Animal characteristics"/>
              </w:tblPr>
              <w:tblGrid>
                <w:gridCol w:w="1469"/>
                <w:gridCol w:w="2354"/>
                <w:gridCol w:w="1275"/>
                <w:gridCol w:w="1418"/>
                <w:gridCol w:w="1276"/>
                <w:gridCol w:w="1224"/>
              </w:tblGrid>
              <w:tr w:rsidR="005E4935" w:rsidRPr="004839C5" w14:paraId="446C681A" w14:textId="77777777" w:rsidTr="005E4935">
                <w:trPr>
                  <w:tblHeader/>
                </w:trPr>
                <w:tc>
                  <w:tcPr>
                    <w:tcW w:w="1469" w:type="dxa"/>
                    <w:tcBorders>
                      <w:top w:val="single" w:sz="4" w:space="0" w:color="auto"/>
                      <w:left w:val="single" w:sz="4" w:space="0" w:color="auto"/>
                      <w:bottom w:val="single" w:sz="4" w:space="0" w:color="auto"/>
                      <w:right w:val="single" w:sz="4" w:space="0" w:color="auto"/>
                    </w:tcBorders>
                    <w:shd w:val="clear" w:color="auto" w:fill="000000" w:themeFill="text1"/>
                  </w:tcPr>
                  <w:p w14:paraId="391CF9C2" w14:textId="77777777" w:rsidR="005E4935" w:rsidRPr="006F3032" w:rsidRDefault="005E4935">
                    <w:pPr>
                      <w:pStyle w:val="BodyText"/>
                      <w:keepNext/>
                      <w:spacing w:before="80" w:after="80"/>
                      <w:rPr>
                        <w:b/>
                        <w:bCs/>
                        <w:color w:val="FFFFFF" w:themeColor="background1"/>
                        <w:lang w:val="en-AU" w:eastAsia="en-US"/>
                      </w:rPr>
                    </w:pPr>
                  </w:p>
                </w:tc>
                <w:tc>
                  <w:tcPr>
                    <w:tcW w:w="2354" w:type="dxa"/>
                    <w:tcBorders>
                      <w:top w:val="single" w:sz="4" w:space="0" w:color="auto"/>
                      <w:left w:val="single" w:sz="4" w:space="0" w:color="auto"/>
                      <w:bottom w:val="single" w:sz="4" w:space="0" w:color="auto"/>
                      <w:right w:val="single" w:sz="4" w:space="0" w:color="auto"/>
                    </w:tcBorders>
                    <w:shd w:val="clear" w:color="auto" w:fill="000000" w:themeFill="text1"/>
                  </w:tcPr>
                  <w:p w14:paraId="27A664EA" w14:textId="49618B5C" w:rsidR="005E4935" w:rsidRPr="006F3032" w:rsidRDefault="005E4935">
                    <w:pPr>
                      <w:pStyle w:val="BodyText"/>
                      <w:keepNext/>
                      <w:spacing w:before="80" w:after="80"/>
                      <w:rPr>
                        <w:b/>
                        <w:bCs/>
                        <w:color w:val="FFFFFF" w:themeColor="background1"/>
                        <w:lang w:val="en-AU" w:eastAsia="en-US"/>
                      </w:rPr>
                    </w:pPr>
                    <w:r w:rsidRPr="006F3032">
                      <w:rPr>
                        <w:b/>
                        <w:color w:val="FFFFFF" w:themeColor="background1"/>
                        <w:lang w:val="en-AU"/>
                      </w:rPr>
                      <w:t>Unit</w:t>
                    </w:r>
                  </w:p>
                </w:tc>
                <w:tc>
                  <w:tcPr>
                    <w:tcW w:w="127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55E179" w14:textId="44F88F56" w:rsidR="005E4935" w:rsidRPr="006F3032" w:rsidRDefault="005E4935">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2005-2009</w:t>
                    </w:r>
                  </w:p>
                </w:tc>
                <w:tc>
                  <w:tcPr>
                    <w:tcW w:w="14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3B79B6E" w14:textId="12E2CA36" w:rsidR="005E4935" w:rsidRPr="006F3032" w:rsidRDefault="005E4935">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2010-2014</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5D26E7A" w14:textId="77777777" w:rsidR="005E4935" w:rsidRPr="006F3032" w:rsidRDefault="005E4935">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2015-2019</w:t>
                    </w:r>
                  </w:p>
                </w:tc>
                <w:tc>
                  <w:tcPr>
                    <w:tcW w:w="1224" w:type="dxa"/>
                    <w:tcBorders>
                      <w:top w:val="single" w:sz="4" w:space="0" w:color="auto"/>
                      <w:left w:val="single" w:sz="4" w:space="0" w:color="auto"/>
                      <w:bottom w:val="single" w:sz="4" w:space="0" w:color="auto"/>
                      <w:right w:val="single" w:sz="4" w:space="0" w:color="auto"/>
                    </w:tcBorders>
                    <w:shd w:val="clear" w:color="auto" w:fill="000000" w:themeFill="text1"/>
                  </w:tcPr>
                  <w:p w14:paraId="64E51BE7" w14:textId="77777777" w:rsidR="005E4935" w:rsidRPr="006F3032" w:rsidRDefault="005E4935">
                    <w:pPr>
                      <w:pStyle w:val="BodyText"/>
                      <w:keepNext/>
                      <w:spacing w:before="80" w:after="80"/>
                      <w:jc w:val="center"/>
                      <w:rPr>
                        <w:b/>
                        <w:bCs/>
                        <w:color w:val="FFFFFF" w:themeColor="background1"/>
                        <w:lang w:val="en-AU" w:eastAsia="en-US"/>
                      </w:rPr>
                    </w:pPr>
                    <w:r w:rsidRPr="006F3032">
                      <w:rPr>
                        <w:b/>
                        <w:bCs/>
                        <w:color w:val="FFFFFF" w:themeColor="background1"/>
                        <w:lang w:val="en-AU" w:eastAsia="en-US"/>
                      </w:rPr>
                      <w:t>2020-2023</w:t>
                    </w:r>
                  </w:p>
                </w:tc>
              </w:tr>
              <w:tr w:rsidR="005E4935" w:rsidRPr="004839C5" w14:paraId="4439668A" w14:textId="77777777" w:rsidTr="005E4935">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DE2789A" w14:textId="61F4C7A3" w:rsidR="005E4935" w:rsidRPr="004839C5" w:rsidRDefault="005E4935">
                    <w:pPr>
                      <w:pStyle w:val="BodyText"/>
                      <w:spacing w:before="80" w:after="80"/>
                      <w:rPr>
                        <w:b/>
                        <w:bCs/>
                        <w:lang w:val="en-AU" w:eastAsia="en-US"/>
                      </w:rPr>
                    </w:pPr>
                    <w:r w:rsidRPr="004839C5">
                      <w:rPr>
                        <w:b/>
                        <w:bCs/>
                        <w:lang w:val="en-AU" w:eastAsia="en-US"/>
                      </w:rPr>
                      <w:t>Domestic</w:t>
                    </w:r>
                    <w:r>
                      <w:rPr>
                        <w:b/>
                        <w:bCs/>
                        <w:lang w:val="en-AU" w:eastAsia="en-US"/>
                      </w:rPr>
                      <w:t xml:space="preserve"> </w:t>
                    </w:r>
                  </w:p>
                </w:tc>
              </w:tr>
              <w:tr w:rsidR="005E4935" w:rsidRPr="004839C5" w14:paraId="7967FCC6"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91F979E" w14:textId="77777777" w:rsidR="005E4935" w:rsidRPr="004839C5" w:rsidRDefault="005E4935">
                    <w:pPr>
                      <w:pStyle w:val="BodyText"/>
                      <w:spacing w:before="80" w:after="80"/>
                      <w:rPr>
                        <w:lang w:val="en-AU" w:eastAsia="en-US"/>
                      </w:rPr>
                    </w:pPr>
                    <w:r w:rsidRPr="004839C5">
                      <w:rPr>
                        <w:lang w:val="en-AU" w:eastAsia="en-US"/>
                      </w:rPr>
                      <w:t>Days on feed</w:t>
                    </w:r>
                  </w:p>
                </w:tc>
                <w:tc>
                  <w:tcPr>
                    <w:tcW w:w="2354" w:type="dxa"/>
                    <w:tcBorders>
                      <w:top w:val="single" w:sz="4" w:space="0" w:color="auto"/>
                      <w:left w:val="single" w:sz="4" w:space="0" w:color="auto"/>
                      <w:bottom w:val="single" w:sz="4" w:space="0" w:color="auto"/>
                      <w:right w:val="single" w:sz="4" w:space="0" w:color="auto"/>
                    </w:tcBorders>
                  </w:tcPr>
                  <w:p w14:paraId="7C088048" w14:textId="57137298" w:rsidR="005E4935" w:rsidRPr="004839C5" w:rsidRDefault="00623FF5">
                    <w:pPr>
                      <w:pStyle w:val="BodyText"/>
                      <w:spacing w:before="80" w:after="80"/>
                      <w:rPr>
                        <w:lang w:val="en-AU" w:eastAsia="en-US"/>
                      </w:rPr>
                    </w:pPr>
                    <w:r>
                      <w:rPr>
                        <w:lang w:val="en-AU" w:eastAsia="en-US"/>
                      </w:rPr>
                      <w:t>days</w:t>
                    </w:r>
                  </w:p>
                </w:tc>
                <w:tc>
                  <w:tcPr>
                    <w:tcW w:w="1275" w:type="dxa"/>
                    <w:tcBorders>
                      <w:top w:val="single" w:sz="4" w:space="0" w:color="auto"/>
                      <w:left w:val="single" w:sz="4" w:space="0" w:color="auto"/>
                      <w:bottom w:val="single" w:sz="4" w:space="0" w:color="auto"/>
                      <w:right w:val="single" w:sz="4" w:space="0" w:color="auto"/>
                    </w:tcBorders>
                  </w:tcPr>
                  <w:p w14:paraId="310DB23A" w14:textId="77777777" w:rsidR="005E4935" w:rsidRPr="004839C5" w:rsidRDefault="005E4935">
                    <w:pPr>
                      <w:pStyle w:val="BodyText"/>
                      <w:spacing w:before="80" w:after="80"/>
                      <w:jc w:val="center"/>
                      <w:rPr>
                        <w:lang w:val="en-AU" w:eastAsia="en-US"/>
                      </w:rPr>
                    </w:pPr>
                    <w:r w:rsidRPr="004839C5">
                      <w:rPr>
                        <w:lang w:val="en-AU" w:eastAsia="en-US"/>
                      </w:rPr>
                      <w:t>70</w:t>
                    </w:r>
                  </w:p>
                </w:tc>
                <w:tc>
                  <w:tcPr>
                    <w:tcW w:w="1418" w:type="dxa"/>
                    <w:tcBorders>
                      <w:top w:val="single" w:sz="4" w:space="0" w:color="auto"/>
                      <w:left w:val="single" w:sz="4" w:space="0" w:color="auto"/>
                      <w:bottom w:val="single" w:sz="4" w:space="0" w:color="auto"/>
                      <w:right w:val="single" w:sz="4" w:space="0" w:color="auto"/>
                    </w:tcBorders>
                  </w:tcPr>
                  <w:p w14:paraId="757B3B0D" w14:textId="77777777" w:rsidR="005E4935" w:rsidRPr="004839C5" w:rsidRDefault="005E4935">
                    <w:pPr>
                      <w:pStyle w:val="BodyText"/>
                      <w:spacing w:before="80" w:after="80"/>
                      <w:jc w:val="center"/>
                      <w:rPr>
                        <w:lang w:val="en-AU" w:eastAsia="en-US"/>
                      </w:rPr>
                    </w:pPr>
                    <w:r w:rsidRPr="004839C5">
                      <w:rPr>
                        <w:lang w:val="en-AU" w:eastAsia="en-US"/>
                      </w:rPr>
                      <w:t>70</w:t>
                    </w:r>
                  </w:p>
                </w:tc>
                <w:tc>
                  <w:tcPr>
                    <w:tcW w:w="1276" w:type="dxa"/>
                    <w:tcBorders>
                      <w:top w:val="single" w:sz="4" w:space="0" w:color="auto"/>
                      <w:left w:val="single" w:sz="4" w:space="0" w:color="auto"/>
                      <w:bottom w:val="single" w:sz="4" w:space="0" w:color="auto"/>
                      <w:right w:val="single" w:sz="4" w:space="0" w:color="auto"/>
                    </w:tcBorders>
                  </w:tcPr>
                  <w:p w14:paraId="139555B7" w14:textId="77777777" w:rsidR="005E4935" w:rsidRPr="004839C5" w:rsidRDefault="005E4935">
                    <w:pPr>
                      <w:pStyle w:val="BodyText"/>
                      <w:spacing w:before="80" w:after="80"/>
                      <w:jc w:val="center"/>
                      <w:rPr>
                        <w:lang w:val="en-AU" w:eastAsia="en-US"/>
                      </w:rPr>
                    </w:pPr>
                    <w:r w:rsidRPr="004839C5">
                      <w:rPr>
                        <w:lang w:val="en-AU" w:eastAsia="en-US"/>
                      </w:rPr>
                      <w:t>70</w:t>
                    </w:r>
                  </w:p>
                </w:tc>
                <w:tc>
                  <w:tcPr>
                    <w:tcW w:w="1224" w:type="dxa"/>
                    <w:tcBorders>
                      <w:top w:val="single" w:sz="4" w:space="0" w:color="auto"/>
                      <w:left w:val="single" w:sz="4" w:space="0" w:color="auto"/>
                      <w:bottom w:val="single" w:sz="4" w:space="0" w:color="auto"/>
                      <w:right w:val="single" w:sz="4" w:space="0" w:color="auto"/>
                    </w:tcBorders>
                  </w:tcPr>
                  <w:p w14:paraId="630607D9" w14:textId="77777777" w:rsidR="005E4935" w:rsidRPr="004839C5" w:rsidRDefault="005E4935">
                    <w:pPr>
                      <w:pStyle w:val="BodyText"/>
                      <w:spacing w:before="80" w:after="80"/>
                      <w:jc w:val="center"/>
                      <w:rPr>
                        <w:rFonts w:asciiTheme="minorHAnsi" w:eastAsia="Malgun Gothic" w:hAnsiTheme="minorHAnsi" w:cstheme="minorHAnsi"/>
                        <w:szCs w:val="20"/>
                        <w:lang w:val="en-AU" w:eastAsia="en-US" w:bidi="hi-IN"/>
                      </w:rPr>
                    </w:pPr>
                    <w:r w:rsidRPr="004839C5">
                      <w:rPr>
                        <w:lang w:val="en-AU" w:eastAsia="en-US"/>
                      </w:rPr>
                      <w:t>75</w:t>
                    </w:r>
                  </w:p>
                </w:tc>
              </w:tr>
              <w:tr w:rsidR="005E4935" w:rsidRPr="004839C5" w14:paraId="21B2F4C0"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593C2E" w14:textId="77777777" w:rsidR="005E4935" w:rsidRPr="004839C5" w:rsidRDefault="005E4935">
                    <w:pPr>
                      <w:pStyle w:val="BodyText"/>
                      <w:spacing w:before="80" w:after="80"/>
                      <w:rPr>
                        <w:lang w:val="en-AU" w:eastAsia="en-US"/>
                      </w:rPr>
                    </w:pPr>
                    <w:r w:rsidRPr="004839C5">
                      <w:rPr>
                        <w:lang w:val="en-AU" w:eastAsia="en-US"/>
                      </w:rPr>
                      <w:t>Feed intake</w:t>
                    </w:r>
                  </w:p>
                </w:tc>
                <w:tc>
                  <w:tcPr>
                    <w:tcW w:w="2354" w:type="dxa"/>
                    <w:tcBorders>
                      <w:top w:val="single" w:sz="4" w:space="0" w:color="auto"/>
                      <w:left w:val="single" w:sz="4" w:space="0" w:color="auto"/>
                      <w:bottom w:val="single" w:sz="4" w:space="0" w:color="auto"/>
                      <w:right w:val="single" w:sz="4" w:space="0" w:color="auto"/>
                    </w:tcBorders>
                    <w:hideMark/>
                  </w:tcPr>
                  <w:p w14:paraId="6B667B1D" w14:textId="77777777" w:rsidR="005E4935" w:rsidRPr="004839C5" w:rsidRDefault="005E4935">
                    <w:pPr>
                      <w:pStyle w:val="BodyText"/>
                      <w:spacing w:before="80" w:after="80"/>
                      <w:rPr>
                        <w:lang w:val="en-AU" w:eastAsia="en-US"/>
                      </w:rPr>
                    </w:pPr>
                    <w:r w:rsidRPr="004839C5">
                      <w:rPr>
                        <w:lang w:val="en-AU" w:eastAsia="en-US"/>
                      </w:rPr>
                      <w:t>kg DM/day</w:t>
                    </w:r>
                  </w:p>
                </w:tc>
                <w:tc>
                  <w:tcPr>
                    <w:tcW w:w="1275" w:type="dxa"/>
                    <w:tcBorders>
                      <w:top w:val="single" w:sz="4" w:space="0" w:color="auto"/>
                      <w:left w:val="single" w:sz="4" w:space="0" w:color="auto"/>
                      <w:bottom w:val="single" w:sz="4" w:space="0" w:color="auto"/>
                      <w:right w:val="single" w:sz="4" w:space="0" w:color="auto"/>
                    </w:tcBorders>
                  </w:tcPr>
                  <w:p w14:paraId="0B7CD8CD" w14:textId="77777777" w:rsidR="005E4935" w:rsidRPr="004839C5" w:rsidRDefault="005E4935">
                    <w:pPr>
                      <w:pStyle w:val="BodyText"/>
                      <w:spacing w:before="80" w:after="80"/>
                      <w:jc w:val="center"/>
                      <w:rPr>
                        <w:lang w:val="en-AU" w:eastAsia="en-US"/>
                      </w:rPr>
                    </w:pPr>
                    <w:r w:rsidRPr="004839C5">
                      <w:rPr>
                        <w:lang w:val="en-AU" w:eastAsia="en-US"/>
                      </w:rPr>
                      <w:t>10.0</w:t>
                    </w:r>
                  </w:p>
                </w:tc>
                <w:tc>
                  <w:tcPr>
                    <w:tcW w:w="1418" w:type="dxa"/>
                    <w:tcBorders>
                      <w:top w:val="single" w:sz="4" w:space="0" w:color="auto"/>
                      <w:left w:val="single" w:sz="4" w:space="0" w:color="auto"/>
                      <w:bottom w:val="single" w:sz="4" w:space="0" w:color="auto"/>
                      <w:right w:val="single" w:sz="4" w:space="0" w:color="auto"/>
                    </w:tcBorders>
                  </w:tcPr>
                  <w:p w14:paraId="4F95EED0" w14:textId="77777777" w:rsidR="005E4935" w:rsidRPr="004839C5" w:rsidRDefault="005E4935">
                    <w:pPr>
                      <w:pStyle w:val="BodyText"/>
                      <w:spacing w:before="80" w:after="80"/>
                      <w:jc w:val="center"/>
                      <w:rPr>
                        <w:lang w:val="en-AU" w:eastAsia="en-US"/>
                      </w:rPr>
                    </w:pPr>
                    <w:r w:rsidRPr="004839C5">
                      <w:rPr>
                        <w:lang w:val="en-AU" w:eastAsia="en-US"/>
                      </w:rPr>
                      <w:t>10.0</w:t>
                    </w:r>
                  </w:p>
                </w:tc>
                <w:tc>
                  <w:tcPr>
                    <w:tcW w:w="1276" w:type="dxa"/>
                    <w:tcBorders>
                      <w:top w:val="single" w:sz="4" w:space="0" w:color="auto"/>
                      <w:left w:val="single" w:sz="4" w:space="0" w:color="auto"/>
                      <w:bottom w:val="single" w:sz="4" w:space="0" w:color="auto"/>
                      <w:right w:val="single" w:sz="4" w:space="0" w:color="auto"/>
                    </w:tcBorders>
                  </w:tcPr>
                  <w:p w14:paraId="45F78032" w14:textId="77777777" w:rsidR="005E4935" w:rsidRPr="004839C5" w:rsidRDefault="005E4935">
                    <w:pPr>
                      <w:pStyle w:val="BodyText"/>
                      <w:spacing w:before="80" w:after="80"/>
                      <w:jc w:val="center"/>
                      <w:rPr>
                        <w:lang w:val="en-AU" w:eastAsia="en-US"/>
                      </w:rPr>
                    </w:pPr>
                    <w:r w:rsidRPr="004839C5">
                      <w:rPr>
                        <w:lang w:val="en-AU" w:eastAsia="en-US"/>
                      </w:rPr>
                      <w:t>10.4</w:t>
                    </w:r>
                  </w:p>
                </w:tc>
                <w:tc>
                  <w:tcPr>
                    <w:tcW w:w="1224" w:type="dxa"/>
                    <w:tcBorders>
                      <w:top w:val="single" w:sz="4" w:space="0" w:color="auto"/>
                      <w:left w:val="single" w:sz="4" w:space="0" w:color="auto"/>
                      <w:bottom w:val="single" w:sz="4" w:space="0" w:color="auto"/>
                      <w:right w:val="single" w:sz="4" w:space="0" w:color="auto"/>
                    </w:tcBorders>
                  </w:tcPr>
                  <w:p w14:paraId="42FDE7D0" w14:textId="77777777" w:rsidR="005E4935" w:rsidRPr="004839C5" w:rsidRDefault="005E4935">
                    <w:pPr>
                      <w:pStyle w:val="BodyText"/>
                      <w:spacing w:before="80" w:after="80"/>
                      <w:jc w:val="center"/>
                      <w:rPr>
                        <w:rFonts w:asciiTheme="minorHAnsi" w:eastAsia="Malgun Gothic" w:hAnsiTheme="minorHAnsi" w:cstheme="minorHAnsi"/>
                        <w:szCs w:val="20"/>
                        <w:lang w:val="en-AU" w:eastAsia="en-US" w:bidi="hi-IN"/>
                      </w:rPr>
                    </w:pPr>
                    <w:r w:rsidRPr="004839C5">
                      <w:rPr>
                        <w:lang w:val="en-AU" w:eastAsia="en-US"/>
                      </w:rPr>
                      <w:t>10.4</w:t>
                    </w:r>
                  </w:p>
                </w:tc>
              </w:tr>
              <w:tr w:rsidR="005E4935" w:rsidRPr="004839C5" w14:paraId="706E0220"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642996" w14:textId="77777777" w:rsidR="005E4935" w:rsidRPr="004839C5" w:rsidRDefault="005E4935">
                    <w:pPr>
                      <w:pStyle w:val="BodyText"/>
                      <w:spacing w:before="80" w:after="80"/>
                      <w:rPr>
                        <w:lang w:val="en-AU" w:eastAsia="en-US"/>
                      </w:rPr>
                    </w:pPr>
                    <w:r w:rsidRPr="004839C5">
                      <w:rPr>
                        <w:lang w:val="en-AU" w:eastAsia="en-US"/>
                      </w:rPr>
                      <w:t>N retention</w:t>
                    </w:r>
                  </w:p>
                </w:tc>
                <w:tc>
                  <w:tcPr>
                    <w:tcW w:w="2354" w:type="dxa"/>
                    <w:tcBorders>
                      <w:top w:val="single" w:sz="4" w:space="0" w:color="auto"/>
                      <w:left w:val="single" w:sz="4" w:space="0" w:color="auto"/>
                      <w:bottom w:val="single" w:sz="4" w:space="0" w:color="auto"/>
                      <w:right w:val="single" w:sz="4" w:space="0" w:color="auto"/>
                    </w:tcBorders>
                  </w:tcPr>
                  <w:p w14:paraId="429C5667" w14:textId="77777777" w:rsidR="005E4935" w:rsidRPr="004839C5" w:rsidRDefault="005E4935">
                    <w:pPr>
                      <w:pStyle w:val="BodyText"/>
                      <w:spacing w:before="80" w:after="80"/>
                      <w:rPr>
                        <w:lang w:val="en-AU" w:eastAsia="en-US"/>
                      </w:rPr>
                    </w:pPr>
                    <w:r w:rsidRPr="004839C5">
                      <w:rPr>
                        <w:lang w:val="en-AU" w:eastAsia="en-US"/>
                      </w:rPr>
                      <w:t>per cent of intake</w:t>
                    </w:r>
                  </w:p>
                </w:tc>
                <w:tc>
                  <w:tcPr>
                    <w:tcW w:w="1275" w:type="dxa"/>
                    <w:tcBorders>
                      <w:top w:val="single" w:sz="4" w:space="0" w:color="auto"/>
                      <w:left w:val="single" w:sz="4" w:space="0" w:color="auto"/>
                      <w:bottom w:val="single" w:sz="4" w:space="0" w:color="auto"/>
                      <w:right w:val="single" w:sz="4" w:space="0" w:color="auto"/>
                    </w:tcBorders>
                  </w:tcPr>
                  <w:p w14:paraId="35D6D242" w14:textId="77777777" w:rsidR="005E4935" w:rsidRPr="004839C5" w:rsidRDefault="005E4935">
                    <w:pPr>
                      <w:pStyle w:val="BodyText"/>
                      <w:spacing w:before="80" w:after="80"/>
                      <w:jc w:val="center"/>
                      <w:rPr>
                        <w:lang w:val="en-AU" w:eastAsia="en-US"/>
                      </w:rPr>
                    </w:pPr>
                    <w:r w:rsidRPr="004839C5">
                      <w:rPr>
                        <w:lang w:val="en-AU" w:eastAsia="en-US"/>
                      </w:rPr>
                      <w:t>21.1</w:t>
                    </w:r>
                  </w:p>
                </w:tc>
                <w:tc>
                  <w:tcPr>
                    <w:tcW w:w="1418" w:type="dxa"/>
                    <w:tcBorders>
                      <w:top w:val="single" w:sz="4" w:space="0" w:color="auto"/>
                      <w:left w:val="single" w:sz="4" w:space="0" w:color="auto"/>
                      <w:bottom w:val="single" w:sz="4" w:space="0" w:color="auto"/>
                      <w:right w:val="single" w:sz="4" w:space="0" w:color="auto"/>
                    </w:tcBorders>
                  </w:tcPr>
                  <w:p w14:paraId="0D4CF8D5" w14:textId="77777777" w:rsidR="005E4935" w:rsidRPr="004839C5" w:rsidRDefault="005E4935">
                    <w:pPr>
                      <w:pStyle w:val="BodyText"/>
                      <w:spacing w:before="80" w:after="80"/>
                      <w:jc w:val="center"/>
                      <w:rPr>
                        <w:lang w:val="en-AU" w:eastAsia="en-US"/>
                      </w:rPr>
                    </w:pPr>
                    <w:r w:rsidRPr="004839C5">
                      <w:rPr>
                        <w:lang w:val="en-AU" w:eastAsia="en-US"/>
                      </w:rPr>
                      <w:t>20.4</w:t>
                    </w:r>
                  </w:p>
                </w:tc>
                <w:tc>
                  <w:tcPr>
                    <w:tcW w:w="1276" w:type="dxa"/>
                    <w:tcBorders>
                      <w:top w:val="single" w:sz="4" w:space="0" w:color="auto"/>
                      <w:left w:val="single" w:sz="4" w:space="0" w:color="auto"/>
                      <w:bottom w:val="single" w:sz="4" w:space="0" w:color="auto"/>
                      <w:right w:val="single" w:sz="4" w:space="0" w:color="auto"/>
                    </w:tcBorders>
                  </w:tcPr>
                  <w:p w14:paraId="5CF2C876" w14:textId="77777777" w:rsidR="005E4935" w:rsidRPr="004839C5" w:rsidRDefault="005E4935">
                    <w:pPr>
                      <w:pStyle w:val="BodyText"/>
                      <w:spacing w:before="80" w:after="80"/>
                      <w:jc w:val="center"/>
                      <w:rPr>
                        <w:lang w:val="en-AU" w:eastAsia="en-US"/>
                      </w:rPr>
                    </w:pPr>
                    <w:r w:rsidRPr="004839C5">
                      <w:rPr>
                        <w:lang w:val="en-AU" w:eastAsia="en-US"/>
                      </w:rPr>
                      <w:t>20.4</w:t>
                    </w:r>
                  </w:p>
                </w:tc>
                <w:tc>
                  <w:tcPr>
                    <w:tcW w:w="1224" w:type="dxa"/>
                    <w:tcBorders>
                      <w:top w:val="single" w:sz="4" w:space="0" w:color="auto"/>
                      <w:left w:val="single" w:sz="4" w:space="0" w:color="auto"/>
                      <w:bottom w:val="single" w:sz="4" w:space="0" w:color="auto"/>
                      <w:right w:val="single" w:sz="4" w:space="0" w:color="auto"/>
                    </w:tcBorders>
                  </w:tcPr>
                  <w:p w14:paraId="690142D6" w14:textId="77777777" w:rsidR="005E4935" w:rsidRPr="004839C5" w:rsidRDefault="005E4935">
                    <w:pPr>
                      <w:pStyle w:val="BodyText"/>
                      <w:spacing w:before="80" w:after="80"/>
                      <w:jc w:val="center"/>
                      <w:rPr>
                        <w:lang w:val="en-AU" w:eastAsia="en-US"/>
                      </w:rPr>
                    </w:pPr>
                    <w:r w:rsidRPr="004839C5">
                      <w:rPr>
                        <w:lang w:val="en-AU" w:eastAsia="en-US"/>
                      </w:rPr>
                      <w:t>20.4</w:t>
                    </w:r>
                  </w:p>
                </w:tc>
              </w:tr>
              <w:tr w:rsidR="005E4935" w:rsidRPr="004839C5" w14:paraId="10936848" w14:textId="77777777" w:rsidTr="005E4935">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548587" w14:textId="1BF59C1E" w:rsidR="005E4935" w:rsidRPr="004839C5" w:rsidRDefault="005E4935">
                    <w:pPr>
                      <w:pStyle w:val="BodyText"/>
                      <w:spacing w:before="80" w:after="80"/>
                      <w:rPr>
                        <w:lang w:val="en-AU" w:eastAsia="en-US"/>
                      </w:rPr>
                    </w:pPr>
                    <w:r w:rsidRPr="004839C5">
                      <w:rPr>
                        <w:b/>
                        <w:bCs/>
                        <w:lang w:val="en-AU" w:eastAsia="en-US"/>
                      </w:rPr>
                      <w:t>Mid-fed</w:t>
                    </w:r>
                    <w:r>
                      <w:rPr>
                        <w:b/>
                        <w:bCs/>
                        <w:lang w:val="en-AU" w:eastAsia="en-US"/>
                      </w:rPr>
                      <w:t xml:space="preserve"> </w:t>
                    </w:r>
                  </w:p>
                </w:tc>
              </w:tr>
              <w:tr w:rsidR="005E4935" w:rsidRPr="004839C5" w14:paraId="1F4B2A26"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145CA4" w14:textId="77777777" w:rsidR="005E4935" w:rsidRPr="004839C5" w:rsidRDefault="005E4935">
                    <w:pPr>
                      <w:pStyle w:val="BodyText"/>
                      <w:spacing w:before="80" w:after="80"/>
                      <w:rPr>
                        <w:b/>
                        <w:bCs/>
                        <w:lang w:val="en-AU" w:eastAsia="en-US"/>
                      </w:rPr>
                    </w:pPr>
                    <w:r w:rsidRPr="004839C5">
                      <w:rPr>
                        <w:lang w:val="en-AU" w:eastAsia="en-US"/>
                      </w:rPr>
                      <w:t>Days on feed</w:t>
                    </w:r>
                  </w:p>
                </w:tc>
                <w:tc>
                  <w:tcPr>
                    <w:tcW w:w="2354" w:type="dxa"/>
                    <w:tcBorders>
                      <w:top w:val="single" w:sz="4" w:space="0" w:color="auto"/>
                      <w:left w:val="single" w:sz="4" w:space="0" w:color="auto"/>
                      <w:bottom w:val="single" w:sz="4" w:space="0" w:color="auto"/>
                      <w:right w:val="single" w:sz="4" w:space="0" w:color="auto"/>
                    </w:tcBorders>
                  </w:tcPr>
                  <w:p w14:paraId="6232A1D2" w14:textId="0B856B65" w:rsidR="005E4935" w:rsidRPr="004839C5" w:rsidRDefault="00623FF5">
                    <w:pPr>
                      <w:pStyle w:val="BodyText"/>
                      <w:spacing w:before="80" w:after="80"/>
                      <w:rPr>
                        <w:lang w:val="en-AU" w:eastAsia="en-US"/>
                      </w:rPr>
                    </w:pPr>
                    <w:r>
                      <w:rPr>
                        <w:lang w:val="en-AU" w:eastAsia="en-US"/>
                      </w:rPr>
                      <w:t>days</w:t>
                    </w:r>
                  </w:p>
                </w:tc>
                <w:tc>
                  <w:tcPr>
                    <w:tcW w:w="1275" w:type="dxa"/>
                    <w:tcBorders>
                      <w:top w:val="single" w:sz="4" w:space="0" w:color="auto"/>
                      <w:left w:val="single" w:sz="4" w:space="0" w:color="auto"/>
                      <w:bottom w:val="single" w:sz="4" w:space="0" w:color="auto"/>
                      <w:right w:val="single" w:sz="4" w:space="0" w:color="auto"/>
                    </w:tcBorders>
                  </w:tcPr>
                  <w:p w14:paraId="34729CB1" w14:textId="77777777" w:rsidR="005E4935" w:rsidRPr="004839C5" w:rsidRDefault="005E4935">
                    <w:pPr>
                      <w:pStyle w:val="BodyText"/>
                      <w:spacing w:before="80" w:after="80"/>
                      <w:jc w:val="center"/>
                      <w:rPr>
                        <w:lang w:val="en-AU" w:eastAsia="en-US"/>
                      </w:rPr>
                    </w:pPr>
                    <w:r w:rsidRPr="004839C5">
                      <w:rPr>
                        <w:lang w:val="en-AU" w:eastAsia="en-US"/>
                      </w:rPr>
                      <w:t>115</w:t>
                    </w:r>
                  </w:p>
                </w:tc>
                <w:tc>
                  <w:tcPr>
                    <w:tcW w:w="1418" w:type="dxa"/>
                    <w:tcBorders>
                      <w:top w:val="single" w:sz="4" w:space="0" w:color="auto"/>
                      <w:left w:val="single" w:sz="4" w:space="0" w:color="auto"/>
                      <w:bottom w:val="single" w:sz="4" w:space="0" w:color="auto"/>
                      <w:right w:val="single" w:sz="4" w:space="0" w:color="auto"/>
                    </w:tcBorders>
                  </w:tcPr>
                  <w:p w14:paraId="2BF212BC" w14:textId="77777777" w:rsidR="005E4935" w:rsidRPr="004839C5" w:rsidRDefault="005E4935">
                    <w:pPr>
                      <w:pStyle w:val="BodyText"/>
                      <w:spacing w:before="80" w:after="80"/>
                      <w:jc w:val="center"/>
                      <w:rPr>
                        <w:lang w:val="en-AU" w:eastAsia="en-US"/>
                      </w:rPr>
                    </w:pPr>
                    <w:r w:rsidRPr="004839C5">
                      <w:rPr>
                        <w:lang w:val="en-AU" w:eastAsia="en-US"/>
                      </w:rPr>
                      <w:t>115</w:t>
                    </w:r>
                  </w:p>
                </w:tc>
                <w:tc>
                  <w:tcPr>
                    <w:tcW w:w="1276" w:type="dxa"/>
                    <w:tcBorders>
                      <w:top w:val="single" w:sz="4" w:space="0" w:color="auto"/>
                      <w:left w:val="single" w:sz="4" w:space="0" w:color="auto"/>
                      <w:bottom w:val="single" w:sz="4" w:space="0" w:color="auto"/>
                      <w:right w:val="single" w:sz="4" w:space="0" w:color="auto"/>
                    </w:tcBorders>
                  </w:tcPr>
                  <w:p w14:paraId="00C58760" w14:textId="77777777" w:rsidR="005E4935" w:rsidRPr="004839C5" w:rsidRDefault="005E4935">
                    <w:pPr>
                      <w:pStyle w:val="BodyText"/>
                      <w:spacing w:before="80" w:after="80"/>
                      <w:jc w:val="center"/>
                      <w:rPr>
                        <w:lang w:val="en-AU" w:eastAsia="en-US"/>
                      </w:rPr>
                    </w:pPr>
                    <w:r w:rsidRPr="004839C5">
                      <w:rPr>
                        <w:lang w:val="en-AU" w:eastAsia="en-US"/>
                      </w:rPr>
                      <w:t>120</w:t>
                    </w:r>
                  </w:p>
                </w:tc>
                <w:tc>
                  <w:tcPr>
                    <w:tcW w:w="1224" w:type="dxa"/>
                    <w:tcBorders>
                      <w:top w:val="single" w:sz="4" w:space="0" w:color="auto"/>
                      <w:left w:val="single" w:sz="4" w:space="0" w:color="auto"/>
                      <w:bottom w:val="single" w:sz="4" w:space="0" w:color="auto"/>
                      <w:right w:val="single" w:sz="4" w:space="0" w:color="auto"/>
                    </w:tcBorders>
                  </w:tcPr>
                  <w:p w14:paraId="34E70F85" w14:textId="77777777" w:rsidR="005E4935" w:rsidRPr="004839C5" w:rsidRDefault="005E4935">
                    <w:pPr>
                      <w:pStyle w:val="BodyText"/>
                      <w:spacing w:before="80" w:after="80"/>
                      <w:jc w:val="center"/>
                      <w:rPr>
                        <w:lang w:val="en-AU" w:eastAsia="en-US"/>
                      </w:rPr>
                    </w:pPr>
                    <w:r w:rsidRPr="004839C5">
                      <w:rPr>
                        <w:lang w:val="en-AU" w:eastAsia="en-US"/>
                      </w:rPr>
                      <w:t>150</w:t>
                    </w:r>
                  </w:p>
                </w:tc>
              </w:tr>
              <w:tr w:rsidR="005E4935" w:rsidRPr="004839C5" w14:paraId="0F828CBA"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19CC810" w14:textId="77777777" w:rsidR="005E4935" w:rsidRPr="004839C5" w:rsidRDefault="005E4935">
                    <w:pPr>
                      <w:pStyle w:val="BodyText"/>
                      <w:spacing w:before="80" w:after="80"/>
                      <w:rPr>
                        <w:lang w:val="en-AU" w:eastAsia="en-US"/>
                      </w:rPr>
                    </w:pPr>
                    <w:r w:rsidRPr="004839C5">
                      <w:rPr>
                        <w:lang w:val="en-AU" w:eastAsia="en-US"/>
                      </w:rPr>
                      <w:t>Feed intake</w:t>
                    </w:r>
                  </w:p>
                </w:tc>
                <w:tc>
                  <w:tcPr>
                    <w:tcW w:w="2354" w:type="dxa"/>
                    <w:tcBorders>
                      <w:top w:val="single" w:sz="4" w:space="0" w:color="auto"/>
                      <w:left w:val="single" w:sz="4" w:space="0" w:color="auto"/>
                      <w:bottom w:val="single" w:sz="4" w:space="0" w:color="auto"/>
                      <w:right w:val="single" w:sz="4" w:space="0" w:color="auto"/>
                    </w:tcBorders>
                  </w:tcPr>
                  <w:p w14:paraId="16B3DE40" w14:textId="77777777" w:rsidR="005E4935" w:rsidRPr="004839C5" w:rsidRDefault="005E4935">
                    <w:pPr>
                      <w:pStyle w:val="BodyText"/>
                      <w:spacing w:before="80" w:after="80"/>
                      <w:rPr>
                        <w:lang w:val="en-AU" w:eastAsia="en-US"/>
                      </w:rPr>
                    </w:pPr>
                    <w:r w:rsidRPr="004839C5">
                      <w:rPr>
                        <w:lang w:val="en-AU" w:eastAsia="en-US"/>
                      </w:rPr>
                      <w:t>kg DM/day</w:t>
                    </w:r>
                  </w:p>
                </w:tc>
                <w:tc>
                  <w:tcPr>
                    <w:tcW w:w="1275" w:type="dxa"/>
                    <w:tcBorders>
                      <w:top w:val="single" w:sz="4" w:space="0" w:color="auto"/>
                      <w:left w:val="single" w:sz="4" w:space="0" w:color="auto"/>
                      <w:bottom w:val="single" w:sz="4" w:space="0" w:color="auto"/>
                      <w:right w:val="single" w:sz="4" w:space="0" w:color="auto"/>
                    </w:tcBorders>
                  </w:tcPr>
                  <w:p w14:paraId="3BEF0A3B" w14:textId="77777777" w:rsidR="005E4935" w:rsidRPr="004839C5" w:rsidRDefault="005E4935">
                    <w:pPr>
                      <w:pStyle w:val="BodyText"/>
                      <w:spacing w:before="80" w:after="80"/>
                      <w:jc w:val="center"/>
                      <w:rPr>
                        <w:lang w:val="en-AU" w:eastAsia="en-US"/>
                      </w:rPr>
                    </w:pPr>
                    <w:r w:rsidRPr="004839C5">
                      <w:rPr>
                        <w:lang w:val="en-AU" w:eastAsia="en-US"/>
                      </w:rPr>
                      <w:t>11.2</w:t>
                    </w:r>
                  </w:p>
                </w:tc>
                <w:tc>
                  <w:tcPr>
                    <w:tcW w:w="1418" w:type="dxa"/>
                    <w:tcBorders>
                      <w:top w:val="single" w:sz="4" w:space="0" w:color="auto"/>
                      <w:left w:val="single" w:sz="4" w:space="0" w:color="auto"/>
                      <w:bottom w:val="single" w:sz="4" w:space="0" w:color="auto"/>
                      <w:right w:val="single" w:sz="4" w:space="0" w:color="auto"/>
                    </w:tcBorders>
                  </w:tcPr>
                  <w:p w14:paraId="5C6841D0" w14:textId="77777777" w:rsidR="005E4935" w:rsidRPr="004839C5" w:rsidRDefault="005E4935">
                    <w:pPr>
                      <w:pStyle w:val="BodyText"/>
                      <w:spacing w:before="80" w:after="80"/>
                      <w:jc w:val="center"/>
                      <w:rPr>
                        <w:lang w:val="en-AU" w:eastAsia="en-US"/>
                      </w:rPr>
                    </w:pPr>
                    <w:r w:rsidRPr="004839C5">
                      <w:rPr>
                        <w:lang w:val="en-AU" w:eastAsia="en-US"/>
                      </w:rPr>
                      <w:t>10.8</w:t>
                    </w:r>
                  </w:p>
                </w:tc>
                <w:tc>
                  <w:tcPr>
                    <w:tcW w:w="1276" w:type="dxa"/>
                    <w:tcBorders>
                      <w:top w:val="single" w:sz="4" w:space="0" w:color="auto"/>
                      <w:left w:val="single" w:sz="4" w:space="0" w:color="auto"/>
                      <w:bottom w:val="single" w:sz="4" w:space="0" w:color="auto"/>
                      <w:right w:val="single" w:sz="4" w:space="0" w:color="auto"/>
                    </w:tcBorders>
                  </w:tcPr>
                  <w:p w14:paraId="26B1B43C" w14:textId="77777777" w:rsidR="005E4935" w:rsidRPr="004839C5" w:rsidRDefault="005E4935">
                    <w:pPr>
                      <w:pStyle w:val="BodyText"/>
                      <w:spacing w:before="80" w:after="80"/>
                      <w:jc w:val="center"/>
                      <w:rPr>
                        <w:lang w:val="en-AU" w:eastAsia="en-US"/>
                      </w:rPr>
                    </w:pPr>
                    <w:r w:rsidRPr="004839C5">
                      <w:rPr>
                        <w:lang w:val="en-AU" w:eastAsia="en-US"/>
                      </w:rPr>
                      <w:t>10.8</w:t>
                    </w:r>
                  </w:p>
                </w:tc>
                <w:tc>
                  <w:tcPr>
                    <w:tcW w:w="1224" w:type="dxa"/>
                    <w:tcBorders>
                      <w:top w:val="single" w:sz="4" w:space="0" w:color="auto"/>
                      <w:left w:val="single" w:sz="4" w:space="0" w:color="auto"/>
                      <w:bottom w:val="single" w:sz="4" w:space="0" w:color="auto"/>
                      <w:right w:val="single" w:sz="4" w:space="0" w:color="auto"/>
                    </w:tcBorders>
                  </w:tcPr>
                  <w:p w14:paraId="0A5C3C50" w14:textId="77777777" w:rsidR="005E4935" w:rsidRPr="004839C5" w:rsidRDefault="005E4935">
                    <w:pPr>
                      <w:pStyle w:val="BodyText"/>
                      <w:spacing w:before="80" w:after="80"/>
                      <w:jc w:val="center"/>
                      <w:rPr>
                        <w:lang w:val="en-AU" w:eastAsia="en-US"/>
                      </w:rPr>
                    </w:pPr>
                    <w:r w:rsidRPr="004839C5">
                      <w:rPr>
                        <w:lang w:val="en-AU" w:eastAsia="en-US"/>
                      </w:rPr>
                      <w:t>10.8</w:t>
                    </w:r>
                  </w:p>
                </w:tc>
              </w:tr>
              <w:tr w:rsidR="005E4935" w:rsidRPr="004839C5" w14:paraId="168CF944"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5D6FDF" w14:textId="77777777" w:rsidR="005E4935" w:rsidRPr="004839C5" w:rsidRDefault="005E4935">
                    <w:pPr>
                      <w:pStyle w:val="BodyText"/>
                      <w:spacing w:before="80" w:after="80"/>
                      <w:rPr>
                        <w:lang w:val="en-AU" w:eastAsia="en-US"/>
                      </w:rPr>
                    </w:pPr>
                    <w:r w:rsidRPr="004839C5">
                      <w:rPr>
                        <w:lang w:val="en-AU" w:eastAsia="en-US"/>
                      </w:rPr>
                      <w:t>N retention</w:t>
                    </w:r>
                  </w:p>
                </w:tc>
                <w:tc>
                  <w:tcPr>
                    <w:tcW w:w="2354" w:type="dxa"/>
                    <w:tcBorders>
                      <w:top w:val="single" w:sz="4" w:space="0" w:color="auto"/>
                      <w:left w:val="single" w:sz="4" w:space="0" w:color="auto"/>
                      <w:bottom w:val="single" w:sz="4" w:space="0" w:color="auto"/>
                      <w:right w:val="single" w:sz="4" w:space="0" w:color="auto"/>
                    </w:tcBorders>
                  </w:tcPr>
                  <w:p w14:paraId="01998F9D" w14:textId="77777777" w:rsidR="005E4935" w:rsidRPr="004839C5" w:rsidRDefault="005E4935">
                    <w:pPr>
                      <w:pStyle w:val="BodyText"/>
                      <w:spacing w:before="80" w:after="80"/>
                      <w:rPr>
                        <w:lang w:val="en-AU" w:eastAsia="en-US"/>
                      </w:rPr>
                    </w:pPr>
                    <w:r w:rsidRPr="004839C5">
                      <w:rPr>
                        <w:lang w:val="en-AU" w:eastAsia="en-US"/>
                      </w:rPr>
                      <w:t>per cent of intake</w:t>
                    </w:r>
                  </w:p>
                </w:tc>
                <w:tc>
                  <w:tcPr>
                    <w:tcW w:w="1275" w:type="dxa"/>
                    <w:tcBorders>
                      <w:top w:val="single" w:sz="4" w:space="0" w:color="auto"/>
                      <w:left w:val="single" w:sz="4" w:space="0" w:color="auto"/>
                      <w:bottom w:val="single" w:sz="4" w:space="0" w:color="auto"/>
                      <w:right w:val="single" w:sz="4" w:space="0" w:color="auto"/>
                    </w:tcBorders>
                  </w:tcPr>
                  <w:p w14:paraId="3BB2FF0A" w14:textId="77777777" w:rsidR="005E4935" w:rsidRPr="004839C5" w:rsidRDefault="005E4935">
                    <w:pPr>
                      <w:pStyle w:val="BodyText"/>
                      <w:spacing w:before="80" w:after="80"/>
                      <w:jc w:val="center"/>
                      <w:rPr>
                        <w:lang w:val="en-AU" w:eastAsia="en-US"/>
                      </w:rPr>
                    </w:pPr>
                    <w:r w:rsidRPr="004839C5">
                      <w:rPr>
                        <w:lang w:val="en-AU" w:eastAsia="en-US"/>
                      </w:rPr>
                      <w:t>12.5</w:t>
                    </w:r>
                  </w:p>
                </w:tc>
                <w:tc>
                  <w:tcPr>
                    <w:tcW w:w="1418" w:type="dxa"/>
                    <w:tcBorders>
                      <w:top w:val="single" w:sz="4" w:space="0" w:color="auto"/>
                      <w:left w:val="single" w:sz="4" w:space="0" w:color="auto"/>
                      <w:bottom w:val="single" w:sz="4" w:space="0" w:color="auto"/>
                      <w:right w:val="single" w:sz="4" w:space="0" w:color="auto"/>
                    </w:tcBorders>
                  </w:tcPr>
                  <w:p w14:paraId="5CEEFF2B" w14:textId="77777777" w:rsidR="005E4935" w:rsidRPr="004839C5" w:rsidRDefault="005E4935">
                    <w:pPr>
                      <w:pStyle w:val="BodyText"/>
                      <w:spacing w:before="80" w:after="80"/>
                      <w:jc w:val="center"/>
                      <w:rPr>
                        <w:lang w:val="en-AU" w:eastAsia="en-US"/>
                      </w:rPr>
                    </w:pPr>
                    <w:r w:rsidRPr="004839C5">
                      <w:rPr>
                        <w:lang w:val="en-AU" w:eastAsia="en-US"/>
                      </w:rPr>
                      <w:t>12.7</w:t>
                    </w:r>
                  </w:p>
                </w:tc>
                <w:tc>
                  <w:tcPr>
                    <w:tcW w:w="1276" w:type="dxa"/>
                    <w:tcBorders>
                      <w:top w:val="single" w:sz="4" w:space="0" w:color="auto"/>
                      <w:left w:val="single" w:sz="4" w:space="0" w:color="auto"/>
                      <w:bottom w:val="single" w:sz="4" w:space="0" w:color="auto"/>
                      <w:right w:val="single" w:sz="4" w:space="0" w:color="auto"/>
                    </w:tcBorders>
                  </w:tcPr>
                  <w:p w14:paraId="57BFFAF9" w14:textId="77777777" w:rsidR="005E4935" w:rsidRPr="004839C5" w:rsidRDefault="005E4935">
                    <w:pPr>
                      <w:pStyle w:val="BodyText"/>
                      <w:spacing w:before="80" w:after="80"/>
                      <w:jc w:val="center"/>
                      <w:rPr>
                        <w:lang w:val="en-AU" w:eastAsia="en-US"/>
                      </w:rPr>
                    </w:pPr>
                    <w:r w:rsidRPr="004839C5">
                      <w:rPr>
                        <w:lang w:val="en-AU" w:eastAsia="en-US"/>
                      </w:rPr>
                      <w:t>12.7</w:t>
                    </w:r>
                  </w:p>
                </w:tc>
                <w:tc>
                  <w:tcPr>
                    <w:tcW w:w="1224" w:type="dxa"/>
                    <w:tcBorders>
                      <w:top w:val="single" w:sz="4" w:space="0" w:color="auto"/>
                      <w:left w:val="single" w:sz="4" w:space="0" w:color="auto"/>
                      <w:bottom w:val="single" w:sz="4" w:space="0" w:color="auto"/>
                      <w:right w:val="single" w:sz="4" w:space="0" w:color="auto"/>
                    </w:tcBorders>
                  </w:tcPr>
                  <w:p w14:paraId="7B0C00F0" w14:textId="77777777" w:rsidR="005E4935" w:rsidRPr="004839C5" w:rsidRDefault="005E4935">
                    <w:pPr>
                      <w:pStyle w:val="BodyText"/>
                      <w:spacing w:before="80" w:after="80"/>
                      <w:jc w:val="center"/>
                      <w:rPr>
                        <w:lang w:val="en-AU" w:eastAsia="en-US"/>
                      </w:rPr>
                    </w:pPr>
                    <w:r w:rsidRPr="004839C5">
                      <w:rPr>
                        <w:lang w:val="en-AU" w:eastAsia="en-US"/>
                      </w:rPr>
                      <w:t>12.7</w:t>
                    </w:r>
                  </w:p>
                </w:tc>
              </w:tr>
              <w:tr w:rsidR="005E4935" w:rsidRPr="004839C5" w14:paraId="69A3F5A7" w14:textId="77777777" w:rsidTr="005E4935">
                <w:tc>
                  <w:tcPr>
                    <w:tcW w:w="9016"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4365C4" w14:textId="6C9CB7E8" w:rsidR="005E4935" w:rsidRPr="004839C5" w:rsidRDefault="005E4935">
                    <w:pPr>
                      <w:pStyle w:val="BodyText"/>
                      <w:spacing w:before="80" w:after="80"/>
                      <w:rPr>
                        <w:lang w:val="en-AU" w:eastAsia="en-US"/>
                      </w:rPr>
                    </w:pPr>
                    <w:r w:rsidRPr="004839C5">
                      <w:rPr>
                        <w:b/>
                        <w:bCs/>
                        <w:lang w:val="en-AU" w:eastAsia="en-US"/>
                      </w:rPr>
                      <w:t>Long-fed</w:t>
                    </w:r>
                    <w:r>
                      <w:rPr>
                        <w:b/>
                        <w:bCs/>
                        <w:lang w:val="en-AU" w:eastAsia="en-US"/>
                      </w:rPr>
                      <w:t xml:space="preserve"> </w:t>
                    </w:r>
                  </w:p>
                </w:tc>
              </w:tr>
              <w:tr w:rsidR="005E4935" w:rsidRPr="004839C5" w14:paraId="57A59E4D"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14059F" w14:textId="77777777" w:rsidR="005E4935" w:rsidRPr="004839C5" w:rsidRDefault="005E4935">
                    <w:pPr>
                      <w:pStyle w:val="BodyText"/>
                      <w:spacing w:before="80" w:after="80"/>
                      <w:rPr>
                        <w:b/>
                        <w:bCs/>
                        <w:lang w:val="en-AU" w:eastAsia="en-US"/>
                      </w:rPr>
                    </w:pPr>
                    <w:r w:rsidRPr="004839C5">
                      <w:rPr>
                        <w:lang w:val="en-AU" w:eastAsia="en-US"/>
                      </w:rPr>
                      <w:t>Days on feed</w:t>
                    </w:r>
                  </w:p>
                </w:tc>
                <w:tc>
                  <w:tcPr>
                    <w:tcW w:w="2354" w:type="dxa"/>
                    <w:tcBorders>
                      <w:top w:val="single" w:sz="4" w:space="0" w:color="auto"/>
                      <w:left w:val="single" w:sz="4" w:space="0" w:color="auto"/>
                      <w:bottom w:val="single" w:sz="4" w:space="0" w:color="auto"/>
                      <w:right w:val="single" w:sz="4" w:space="0" w:color="auto"/>
                    </w:tcBorders>
                  </w:tcPr>
                  <w:p w14:paraId="65288B90" w14:textId="1875C79A" w:rsidR="005E4935" w:rsidRPr="004839C5" w:rsidRDefault="00623FF5">
                    <w:pPr>
                      <w:pStyle w:val="BodyText"/>
                      <w:spacing w:before="80" w:after="80"/>
                      <w:rPr>
                        <w:lang w:val="en-AU" w:eastAsia="en-US"/>
                      </w:rPr>
                    </w:pPr>
                    <w:r>
                      <w:rPr>
                        <w:lang w:val="en-AU" w:eastAsia="en-US"/>
                      </w:rPr>
                      <w:t>days</w:t>
                    </w:r>
                  </w:p>
                </w:tc>
                <w:tc>
                  <w:tcPr>
                    <w:tcW w:w="1275" w:type="dxa"/>
                    <w:tcBorders>
                      <w:top w:val="single" w:sz="4" w:space="0" w:color="auto"/>
                      <w:left w:val="single" w:sz="4" w:space="0" w:color="auto"/>
                      <w:bottom w:val="single" w:sz="4" w:space="0" w:color="auto"/>
                      <w:right w:val="single" w:sz="4" w:space="0" w:color="auto"/>
                    </w:tcBorders>
                  </w:tcPr>
                  <w:p w14:paraId="0C452B44" w14:textId="77777777" w:rsidR="005E4935" w:rsidRPr="004839C5" w:rsidRDefault="005E4935">
                    <w:pPr>
                      <w:pStyle w:val="BodyText"/>
                      <w:spacing w:before="80" w:after="80"/>
                      <w:jc w:val="center"/>
                      <w:rPr>
                        <w:lang w:val="en-AU" w:eastAsia="en-US"/>
                      </w:rPr>
                    </w:pPr>
                    <w:r w:rsidRPr="004839C5">
                      <w:rPr>
                        <w:lang w:val="en-AU" w:eastAsia="en-US"/>
                      </w:rPr>
                      <w:t>250</w:t>
                    </w:r>
                  </w:p>
                </w:tc>
                <w:tc>
                  <w:tcPr>
                    <w:tcW w:w="1418" w:type="dxa"/>
                    <w:tcBorders>
                      <w:top w:val="single" w:sz="4" w:space="0" w:color="auto"/>
                      <w:left w:val="single" w:sz="4" w:space="0" w:color="auto"/>
                      <w:bottom w:val="single" w:sz="4" w:space="0" w:color="auto"/>
                      <w:right w:val="single" w:sz="4" w:space="0" w:color="auto"/>
                    </w:tcBorders>
                  </w:tcPr>
                  <w:p w14:paraId="54997863" w14:textId="77777777" w:rsidR="005E4935" w:rsidRPr="004839C5" w:rsidRDefault="005E4935">
                    <w:pPr>
                      <w:pStyle w:val="BodyText"/>
                      <w:spacing w:before="80" w:after="80"/>
                      <w:jc w:val="center"/>
                      <w:rPr>
                        <w:lang w:val="en-AU" w:eastAsia="en-US"/>
                      </w:rPr>
                    </w:pPr>
                    <w:r w:rsidRPr="004839C5">
                      <w:rPr>
                        <w:lang w:val="en-AU" w:eastAsia="en-US"/>
                      </w:rPr>
                      <w:t>250</w:t>
                    </w:r>
                  </w:p>
                </w:tc>
                <w:tc>
                  <w:tcPr>
                    <w:tcW w:w="1276" w:type="dxa"/>
                    <w:tcBorders>
                      <w:top w:val="single" w:sz="4" w:space="0" w:color="auto"/>
                      <w:left w:val="single" w:sz="4" w:space="0" w:color="auto"/>
                      <w:bottom w:val="single" w:sz="4" w:space="0" w:color="auto"/>
                      <w:right w:val="single" w:sz="4" w:space="0" w:color="auto"/>
                    </w:tcBorders>
                  </w:tcPr>
                  <w:p w14:paraId="1EAC6002" w14:textId="77777777" w:rsidR="005E4935" w:rsidRPr="004839C5" w:rsidRDefault="005E4935">
                    <w:pPr>
                      <w:pStyle w:val="BodyText"/>
                      <w:spacing w:before="80" w:after="80"/>
                      <w:jc w:val="center"/>
                      <w:rPr>
                        <w:lang w:val="en-AU" w:eastAsia="en-US"/>
                      </w:rPr>
                    </w:pPr>
                    <w:r w:rsidRPr="004839C5">
                      <w:rPr>
                        <w:lang w:val="en-AU" w:eastAsia="en-US"/>
                      </w:rPr>
                      <w:t>250</w:t>
                    </w:r>
                  </w:p>
                </w:tc>
                <w:tc>
                  <w:tcPr>
                    <w:tcW w:w="1224" w:type="dxa"/>
                    <w:tcBorders>
                      <w:top w:val="single" w:sz="4" w:space="0" w:color="auto"/>
                      <w:left w:val="single" w:sz="4" w:space="0" w:color="auto"/>
                      <w:bottom w:val="single" w:sz="4" w:space="0" w:color="auto"/>
                      <w:right w:val="single" w:sz="4" w:space="0" w:color="auto"/>
                    </w:tcBorders>
                  </w:tcPr>
                  <w:p w14:paraId="55EBF1BC" w14:textId="77777777" w:rsidR="005E4935" w:rsidRPr="004839C5" w:rsidRDefault="005E4935">
                    <w:pPr>
                      <w:pStyle w:val="BodyText"/>
                      <w:spacing w:before="80" w:after="80"/>
                      <w:jc w:val="center"/>
                      <w:rPr>
                        <w:lang w:val="en-AU" w:eastAsia="en-US"/>
                      </w:rPr>
                    </w:pPr>
                    <w:r w:rsidRPr="004839C5">
                      <w:rPr>
                        <w:lang w:val="en-AU" w:eastAsia="en-US"/>
                      </w:rPr>
                      <w:t>250</w:t>
                    </w:r>
                  </w:p>
                </w:tc>
              </w:tr>
              <w:tr w:rsidR="005E4935" w:rsidRPr="004839C5" w14:paraId="2CE1AB1C"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B6C41F" w14:textId="77777777" w:rsidR="005E4935" w:rsidRPr="004839C5" w:rsidRDefault="005E4935">
                    <w:pPr>
                      <w:pStyle w:val="BodyText"/>
                      <w:spacing w:before="80" w:after="80"/>
                      <w:rPr>
                        <w:lang w:val="en-AU" w:eastAsia="en-US"/>
                      </w:rPr>
                    </w:pPr>
                    <w:r w:rsidRPr="004839C5">
                      <w:rPr>
                        <w:lang w:val="en-AU" w:eastAsia="en-US"/>
                      </w:rPr>
                      <w:t>Feed intake</w:t>
                    </w:r>
                  </w:p>
                </w:tc>
                <w:tc>
                  <w:tcPr>
                    <w:tcW w:w="2354" w:type="dxa"/>
                    <w:tcBorders>
                      <w:top w:val="single" w:sz="4" w:space="0" w:color="auto"/>
                      <w:left w:val="single" w:sz="4" w:space="0" w:color="auto"/>
                      <w:bottom w:val="single" w:sz="4" w:space="0" w:color="auto"/>
                      <w:right w:val="single" w:sz="4" w:space="0" w:color="auto"/>
                    </w:tcBorders>
                  </w:tcPr>
                  <w:p w14:paraId="098E8C11" w14:textId="77777777" w:rsidR="005E4935" w:rsidRPr="004839C5" w:rsidRDefault="005E4935">
                    <w:pPr>
                      <w:pStyle w:val="BodyText"/>
                      <w:spacing w:before="80" w:after="80"/>
                      <w:rPr>
                        <w:lang w:val="en-AU" w:eastAsia="en-US"/>
                      </w:rPr>
                    </w:pPr>
                    <w:r w:rsidRPr="004839C5">
                      <w:rPr>
                        <w:lang w:val="en-AU" w:eastAsia="en-US"/>
                      </w:rPr>
                      <w:t>kg DM/day</w:t>
                    </w:r>
                  </w:p>
                </w:tc>
                <w:tc>
                  <w:tcPr>
                    <w:tcW w:w="1275" w:type="dxa"/>
                    <w:tcBorders>
                      <w:top w:val="single" w:sz="4" w:space="0" w:color="auto"/>
                      <w:left w:val="single" w:sz="4" w:space="0" w:color="auto"/>
                      <w:bottom w:val="single" w:sz="4" w:space="0" w:color="auto"/>
                      <w:right w:val="single" w:sz="4" w:space="0" w:color="auto"/>
                    </w:tcBorders>
                  </w:tcPr>
                  <w:p w14:paraId="3ACDADAE" w14:textId="77777777" w:rsidR="005E4935" w:rsidRPr="004839C5" w:rsidRDefault="005E4935">
                    <w:pPr>
                      <w:pStyle w:val="BodyText"/>
                      <w:spacing w:before="80" w:after="80"/>
                      <w:jc w:val="center"/>
                      <w:rPr>
                        <w:lang w:val="en-AU" w:eastAsia="en-US"/>
                      </w:rPr>
                    </w:pPr>
                    <w:r w:rsidRPr="004839C5">
                      <w:rPr>
                        <w:lang w:val="en-AU" w:eastAsia="en-US"/>
                      </w:rPr>
                      <w:t>9.0</w:t>
                    </w:r>
                  </w:p>
                </w:tc>
                <w:tc>
                  <w:tcPr>
                    <w:tcW w:w="1418" w:type="dxa"/>
                    <w:tcBorders>
                      <w:top w:val="single" w:sz="4" w:space="0" w:color="auto"/>
                      <w:left w:val="single" w:sz="4" w:space="0" w:color="auto"/>
                      <w:bottom w:val="single" w:sz="4" w:space="0" w:color="auto"/>
                      <w:right w:val="single" w:sz="4" w:space="0" w:color="auto"/>
                    </w:tcBorders>
                  </w:tcPr>
                  <w:p w14:paraId="7F8CB1D1" w14:textId="77777777" w:rsidR="005E4935" w:rsidRPr="004839C5" w:rsidRDefault="005E4935">
                    <w:pPr>
                      <w:pStyle w:val="BodyText"/>
                      <w:spacing w:before="80" w:after="80"/>
                      <w:jc w:val="center"/>
                      <w:rPr>
                        <w:lang w:val="en-AU" w:eastAsia="en-US"/>
                      </w:rPr>
                    </w:pPr>
                    <w:r w:rsidRPr="004839C5">
                      <w:rPr>
                        <w:lang w:val="en-AU" w:eastAsia="en-US"/>
                      </w:rPr>
                      <w:t>8.5</w:t>
                    </w:r>
                  </w:p>
                </w:tc>
                <w:tc>
                  <w:tcPr>
                    <w:tcW w:w="1276" w:type="dxa"/>
                    <w:tcBorders>
                      <w:top w:val="single" w:sz="4" w:space="0" w:color="auto"/>
                      <w:left w:val="single" w:sz="4" w:space="0" w:color="auto"/>
                      <w:bottom w:val="single" w:sz="4" w:space="0" w:color="auto"/>
                      <w:right w:val="single" w:sz="4" w:space="0" w:color="auto"/>
                    </w:tcBorders>
                  </w:tcPr>
                  <w:p w14:paraId="538E9550" w14:textId="77777777" w:rsidR="005E4935" w:rsidRPr="004839C5" w:rsidRDefault="005E4935">
                    <w:pPr>
                      <w:pStyle w:val="BodyText"/>
                      <w:spacing w:before="80" w:after="80"/>
                      <w:jc w:val="center"/>
                      <w:rPr>
                        <w:lang w:val="en-AU" w:eastAsia="en-US"/>
                      </w:rPr>
                    </w:pPr>
                    <w:r w:rsidRPr="004839C5">
                      <w:rPr>
                        <w:lang w:val="en-AU" w:eastAsia="en-US"/>
                      </w:rPr>
                      <w:t>8.2</w:t>
                    </w:r>
                  </w:p>
                </w:tc>
                <w:tc>
                  <w:tcPr>
                    <w:tcW w:w="1224" w:type="dxa"/>
                    <w:tcBorders>
                      <w:top w:val="single" w:sz="4" w:space="0" w:color="auto"/>
                      <w:left w:val="single" w:sz="4" w:space="0" w:color="auto"/>
                      <w:bottom w:val="single" w:sz="4" w:space="0" w:color="auto"/>
                      <w:right w:val="single" w:sz="4" w:space="0" w:color="auto"/>
                    </w:tcBorders>
                  </w:tcPr>
                  <w:p w14:paraId="2002F79B" w14:textId="77777777" w:rsidR="005E4935" w:rsidRPr="004839C5" w:rsidRDefault="005E4935">
                    <w:pPr>
                      <w:pStyle w:val="BodyText"/>
                      <w:spacing w:before="80" w:after="80"/>
                      <w:jc w:val="center"/>
                      <w:rPr>
                        <w:lang w:val="en-AU" w:eastAsia="en-US"/>
                      </w:rPr>
                    </w:pPr>
                    <w:r w:rsidRPr="004839C5">
                      <w:rPr>
                        <w:lang w:val="en-AU" w:eastAsia="en-US"/>
                      </w:rPr>
                      <w:t>8.2</w:t>
                    </w:r>
                  </w:p>
                </w:tc>
              </w:tr>
              <w:tr w:rsidR="005E4935" w:rsidRPr="004839C5" w14:paraId="2EC49D48" w14:textId="77777777" w:rsidTr="005E4935">
                <w:tc>
                  <w:tcPr>
                    <w:tcW w:w="146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6E14AE" w14:textId="77777777" w:rsidR="005E4935" w:rsidRPr="004839C5" w:rsidRDefault="005E4935">
                    <w:pPr>
                      <w:pStyle w:val="BodyText"/>
                      <w:spacing w:before="80" w:after="80"/>
                      <w:rPr>
                        <w:lang w:val="en-AU" w:eastAsia="en-US"/>
                      </w:rPr>
                    </w:pPr>
                    <w:r w:rsidRPr="004839C5">
                      <w:rPr>
                        <w:lang w:val="en-AU" w:eastAsia="en-US"/>
                      </w:rPr>
                      <w:t>N retention</w:t>
                    </w:r>
                  </w:p>
                </w:tc>
                <w:tc>
                  <w:tcPr>
                    <w:tcW w:w="2354" w:type="dxa"/>
                    <w:tcBorders>
                      <w:top w:val="single" w:sz="4" w:space="0" w:color="auto"/>
                      <w:left w:val="single" w:sz="4" w:space="0" w:color="auto"/>
                      <w:bottom w:val="single" w:sz="4" w:space="0" w:color="auto"/>
                      <w:right w:val="single" w:sz="4" w:space="0" w:color="auto"/>
                    </w:tcBorders>
                  </w:tcPr>
                  <w:p w14:paraId="621C4A4D" w14:textId="77777777" w:rsidR="005E4935" w:rsidRPr="004839C5" w:rsidRDefault="005E4935">
                    <w:pPr>
                      <w:pStyle w:val="BodyText"/>
                      <w:spacing w:before="80" w:after="80"/>
                      <w:rPr>
                        <w:lang w:val="en-AU" w:eastAsia="en-US"/>
                      </w:rPr>
                    </w:pPr>
                    <w:r w:rsidRPr="004839C5">
                      <w:rPr>
                        <w:lang w:val="en-AU" w:eastAsia="en-US"/>
                      </w:rPr>
                      <w:t>per cent of intake</w:t>
                    </w:r>
                  </w:p>
                </w:tc>
                <w:tc>
                  <w:tcPr>
                    <w:tcW w:w="1275" w:type="dxa"/>
                    <w:tcBorders>
                      <w:top w:val="single" w:sz="4" w:space="0" w:color="auto"/>
                      <w:left w:val="single" w:sz="4" w:space="0" w:color="auto"/>
                      <w:bottom w:val="single" w:sz="4" w:space="0" w:color="auto"/>
                      <w:right w:val="single" w:sz="4" w:space="0" w:color="auto"/>
                    </w:tcBorders>
                  </w:tcPr>
                  <w:p w14:paraId="2AF5D868" w14:textId="77777777" w:rsidR="005E4935" w:rsidRPr="004839C5" w:rsidRDefault="005E4935">
                    <w:pPr>
                      <w:pStyle w:val="BodyText"/>
                      <w:spacing w:before="80" w:after="80"/>
                      <w:jc w:val="center"/>
                      <w:rPr>
                        <w:lang w:val="en-AU" w:eastAsia="en-US"/>
                      </w:rPr>
                    </w:pPr>
                    <w:r w:rsidRPr="004839C5">
                      <w:rPr>
                        <w:lang w:val="en-AU" w:eastAsia="en-US"/>
                      </w:rPr>
                      <w:t>6.6</w:t>
                    </w:r>
                  </w:p>
                </w:tc>
                <w:tc>
                  <w:tcPr>
                    <w:tcW w:w="1418" w:type="dxa"/>
                    <w:tcBorders>
                      <w:top w:val="single" w:sz="4" w:space="0" w:color="auto"/>
                      <w:left w:val="single" w:sz="4" w:space="0" w:color="auto"/>
                      <w:bottom w:val="single" w:sz="4" w:space="0" w:color="auto"/>
                      <w:right w:val="single" w:sz="4" w:space="0" w:color="auto"/>
                    </w:tcBorders>
                  </w:tcPr>
                  <w:p w14:paraId="347BD14B" w14:textId="77777777" w:rsidR="005E4935" w:rsidRPr="004839C5" w:rsidRDefault="005E4935">
                    <w:pPr>
                      <w:pStyle w:val="BodyText"/>
                      <w:spacing w:before="80" w:after="80"/>
                      <w:jc w:val="center"/>
                      <w:rPr>
                        <w:lang w:val="en-AU" w:eastAsia="en-US"/>
                      </w:rPr>
                    </w:pPr>
                    <w:r w:rsidRPr="004839C5">
                      <w:rPr>
                        <w:lang w:val="en-AU" w:eastAsia="en-US"/>
                      </w:rPr>
                      <w:t>7.0</w:t>
                    </w:r>
                  </w:p>
                </w:tc>
                <w:tc>
                  <w:tcPr>
                    <w:tcW w:w="1276" w:type="dxa"/>
                    <w:tcBorders>
                      <w:top w:val="single" w:sz="4" w:space="0" w:color="auto"/>
                      <w:left w:val="single" w:sz="4" w:space="0" w:color="auto"/>
                      <w:bottom w:val="single" w:sz="4" w:space="0" w:color="auto"/>
                      <w:right w:val="single" w:sz="4" w:space="0" w:color="auto"/>
                    </w:tcBorders>
                  </w:tcPr>
                  <w:p w14:paraId="0D18F6FA" w14:textId="77777777" w:rsidR="005E4935" w:rsidRPr="004839C5" w:rsidRDefault="005E4935">
                    <w:pPr>
                      <w:pStyle w:val="BodyText"/>
                      <w:spacing w:before="80" w:after="80"/>
                      <w:jc w:val="center"/>
                      <w:rPr>
                        <w:lang w:val="en-AU" w:eastAsia="en-US"/>
                      </w:rPr>
                    </w:pPr>
                    <w:r w:rsidRPr="004839C5">
                      <w:rPr>
                        <w:lang w:val="en-AU" w:eastAsia="en-US"/>
                      </w:rPr>
                      <w:t>7.0</w:t>
                    </w:r>
                  </w:p>
                </w:tc>
                <w:tc>
                  <w:tcPr>
                    <w:tcW w:w="1224" w:type="dxa"/>
                    <w:tcBorders>
                      <w:top w:val="single" w:sz="4" w:space="0" w:color="auto"/>
                      <w:left w:val="single" w:sz="4" w:space="0" w:color="auto"/>
                      <w:bottom w:val="single" w:sz="4" w:space="0" w:color="auto"/>
                      <w:right w:val="single" w:sz="4" w:space="0" w:color="auto"/>
                    </w:tcBorders>
                  </w:tcPr>
                  <w:p w14:paraId="11C7884D" w14:textId="77777777" w:rsidR="005E4935" w:rsidRPr="004839C5" w:rsidRDefault="005E4935">
                    <w:pPr>
                      <w:pStyle w:val="BodyText"/>
                      <w:spacing w:before="80" w:after="80"/>
                      <w:jc w:val="center"/>
                      <w:rPr>
                        <w:lang w:val="en-AU" w:eastAsia="en-US"/>
                      </w:rPr>
                    </w:pPr>
                    <w:r w:rsidRPr="004839C5">
                      <w:rPr>
                        <w:lang w:val="en-AU" w:eastAsia="en-US"/>
                      </w:rPr>
                      <w:t>7.0</w:t>
                    </w:r>
                  </w:p>
                </w:tc>
              </w:tr>
            </w:tbl>
            <w:p w14:paraId="6A2213DD" w14:textId="77777777" w:rsidR="005E4935" w:rsidRPr="005E4935" w:rsidRDefault="005E4935">
              <w:pPr>
                <w:pStyle w:val="ListParagraph"/>
                <w:numPr>
                  <w:ilvl w:val="0"/>
                  <w:numId w:val="6"/>
                </w:numPr>
                <w:rPr>
                  <w:sz w:val="18"/>
                  <w:szCs w:val="14"/>
                </w:rPr>
              </w:pPr>
              <w:bookmarkStart w:id="11" w:name="_Toc210745200"/>
              <w:r w:rsidRPr="005E4935">
                <w:rPr>
                  <w:sz w:val="18"/>
                  <w:szCs w:val="14"/>
                </w:rPr>
                <w:t>Refer to the National Inventory Report Volume 2 if pre</w:t>
              </w:r>
              <w:r>
                <w:rPr>
                  <w:sz w:val="18"/>
                  <w:szCs w:val="14"/>
                </w:rPr>
                <w:t>-</w:t>
              </w:r>
              <w:r w:rsidRPr="005E4935">
                <w:rPr>
                  <w:sz w:val="18"/>
                  <w:szCs w:val="14"/>
                </w:rPr>
                <w:t>20</w:t>
              </w:r>
              <w:r>
                <w:rPr>
                  <w:sz w:val="18"/>
                  <w:szCs w:val="14"/>
                </w:rPr>
                <w:t>0</w:t>
              </w:r>
              <w:r w:rsidRPr="005E4935">
                <w:rPr>
                  <w:sz w:val="18"/>
                  <w:szCs w:val="14"/>
                </w:rPr>
                <w:t>5 values required</w:t>
              </w:r>
            </w:p>
            <w:p w14:paraId="78324515" w14:textId="77777777" w:rsidR="005E4935" w:rsidRDefault="005E4935" w:rsidP="005E4935">
              <w:pPr>
                <w:pStyle w:val="Caption"/>
                <w:sectPr w:rsidR="005E4935" w:rsidSect="005E4935">
                  <w:pgSz w:w="11906" w:h="16838"/>
                  <w:pgMar w:top="1440" w:right="1440" w:bottom="1440" w:left="1440" w:header="709" w:footer="709" w:gutter="0"/>
                  <w:cols w:space="708"/>
                  <w:docGrid w:linePitch="360"/>
                </w:sectPr>
              </w:pPr>
            </w:p>
            <w:p w14:paraId="3B9128BF" w14:textId="1D3A1955" w:rsidR="005E4935" w:rsidRDefault="005E4935" w:rsidP="00EA23AA">
              <w:pPr>
                <w:pStyle w:val="Caption"/>
              </w:pPr>
              <w:bookmarkStart w:id="12" w:name="_Toc215758066"/>
              <w:bookmarkStart w:id="13" w:name="_Toc225351157"/>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 Beef feedlot cattle – Diet properties</w:t>
              </w:r>
              <w:bookmarkEnd w:id="11"/>
              <w:bookmarkEnd w:id="12"/>
              <w:bookmarkEnd w:id="13"/>
            </w:p>
            <w:tbl>
              <w:tblPr>
                <w:tblStyle w:val="TableGrid"/>
                <w:tblW w:w="5265" w:type="pct"/>
                <w:tblLayout w:type="fixed"/>
                <w:tblCellMar>
                  <w:left w:w="115" w:type="dxa"/>
                  <w:right w:w="115" w:type="dxa"/>
                </w:tblCellMar>
                <w:tblLook w:val="04A0" w:firstRow="1" w:lastRow="0" w:firstColumn="1" w:lastColumn="0" w:noHBand="0" w:noVBand="1"/>
                <w:tblCaption w:val="Table A5.5.3.2 Feedlot cattle - Diet properties"/>
              </w:tblPr>
              <w:tblGrid>
                <w:gridCol w:w="3256"/>
                <w:gridCol w:w="1134"/>
                <w:gridCol w:w="1275"/>
                <w:gridCol w:w="1276"/>
                <w:gridCol w:w="1276"/>
                <w:gridCol w:w="1277"/>
              </w:tblGrid>
              <w:tr w:rsidR="005E4935" w:rsidRPr="004839C5" w14:paraId="4DDD6685" w14:textId="77777777" w:rsidTr="005E4935">
                <w:trPr>
                  <w:tblHeader/>
                </w:trPr>
                <w:tc>
                  <w:tcPr>
                    <w:tcW w:w="3256"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AD4F370" w14:textId="77777777" w:rsidR="005E4935" w:rsidRPr="006F3032" w:rsidRDefault="005E4935">
                    <w:pPr>
                      <w:pStyle w:val="BodyText"/>
                      <w:keepNext/>
                      <w:spacing w:before="80" w:after="80"/>
                      <w:rPr>
                        <w:b/>
                        <w:bCs w:val="0"/>
                        <w:color w:val="FFFFFF" w:themeColor="background1"/>
                        <w:lang w:val="en-AU"/>
                      </w:rPr>
                    </w:pPr>
                    <w:r w:rsidRPr="006F3032">
                      <w:rPr>
                        <w:b/>
                        <w:color w:val="FFFFFF" w:themeColor="background1"/>
                        <w:lang w:val="en-AU"/>
                      </w:rPr>
                      <w:t>Nutrient analysis</w:t>
                    </w: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68BF789" w14:textId="77777777" w:rsidR="005E4935" w:rsidRPr="006F3032" w:rsidRDefault="005E4935">
                    <w:pPr>
                      <w:pStyle w:val="BodyText"/>
                      <w:keepNext/>
                      <w:spacing w:before="80" w:after="80"/>
                      <w:rPr>
                        <w:b/>
                        <w:bCs w:val="0"/>
                        <w:color w:val="FFFFFF" w:themeColor="background1"/>
                        <w:lang w:val="en-AU"/>
                      </w:rPr>
                    </w:pPr>
                    <w:r w:rsidRPr="006F3032">
                      <w:rPr>
                        <w:b/>
                        <w:color w:val="FFFFFF" w:themeColor="background1"/>
                        <w:lang w:val="en-AU"/>
                      </w:rPr>
                      <w:t>Unit</w:t>
                    </w:r>
                  </w:p>
                </w:tc>
                <w:tc>
                  <w:tcPr>
                    <w:tcW w:w="127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6098EB" w14:textId="77777777" w:rsidR="005E4935" w:rsidRPr="006F3032" w:rsidRDefault="005E4935">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2005-2009</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FD72A7D" w14:textId="77777777" w:rsidR="005E4935" w:rsidRPr="006F3032" w:rsidRDefault="005E4935">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2010-2014</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C85E350" w14:textId="77777777" w:rsidR="005E4935" w:rsidRPr="006F3032" w:rsidRDefault="005E4935">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2015-2019</w:t>
                    </w:r>
                  </w:p>
                </w:tc>
                <w:tc>
                  <w:tcPr>
                    <w:tcW w:w="1277" w:type="dxa"/>
                    <w:tcBorders>
                      <w:top w:val="single" w:sz="4" w:space="0" w:color="auto"/>
                      <w:left w:val="single" w:sz="4" w:space="0" w:color="auto"/>
                      <w:bottom w:val="single" w:sz="4" w:space="0" w:color="auto"/>
                      <w:right w:val="single" w:sz="4" w:space="0" w:color="auto"/>
                    </w:tcBorders>
                    <w:shd w:val="clear" w:color="auto" w:fill="000000" w:themeFill="text1"/>
                  </w:tcPr>
                  <w:p w14:paraId="276E4F1A" w14:textId="77777777" w:rsidR="005E4935" w:rsidRPr="006F3032" w:rsidRDefault="005E4935">
                    <w:pPr>
                      <w:pStyle w:val="BodyText"/>
                      <w:keepNext/>
                      <w:spacing w:before="80" w:after="80"/>
                      <w:jc w:val="center"/>
                      <w:rPr>
                        <w:b/>
                        <w:bCs w:val="0"/>
                        <w:color w:val="FFFFFF" w:themeColor="background1"/>
                        <w:lang w:val="en-AU" w:eastAsia="en-US"/>
                      </w:rPr>
                    </w:pPr>
                    <w:r w:rsidRPr="006F3032">
                      <w:rPr>
                        <w:b/>
                        <w:color w:val="FFFFFF" w:themeColor="background1"/>
                        <w:lang w:val="en-AU" w:eastAsia="en-US"/>
                      </w:rPr>
                      <w:t>2020-2023</w:t>
                    </w:r>
                  </w:p>
                </w:tc>
              </w:tr>
              <w:tr w:rsidR="005E4935" w:rsidRPr="004839C5" w14:paraId="065B3C5C" w14:textId="77777777" w:rsidTr="005E4935">
                <w:tc>
                  <w:tcPr>
                    <w:tcW w:w="949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1B2E07F" w14:textId="77777777" w:rsidR="005E4935" w:rsidRPr="004839C5" w:rsidRDefault="005E4935">
                    <w:pPr>
                      <w:pStyle w:val="BodyText"/>
                      <w:spacing w:before="80" w:after="80"/>
                      <w:rPr>
                        <w:b/>
                        <w:bCs w:val="0"/>
                        <w:lang w:val="en-AU" w:eastAsia="en-US"/>
                      </w:rPr>
                    </w:pPr>
                    <w:r w:rsidRPr="004839C5">
                      <w:rPr>
                        <w:b/>
                        <w:lang w:val="en-AU" w:eastAsia="en-US"/>
                      </w:rPr>
                      <w:t>Domestic</w:t>
                    </w:r>
                    <w:r>
                      <w:rPr>
                        <w:b/>
                        <w:lang w:val="en-AU" w:eastAsia="en-US"/>
                      </w:rPr>
                      <w:t xml:space="preserve"> </w:t>
                    </w:r>
                  </w:p>
                </w:tc>
              </w:tr>
              <w:tr w:rsidR="005E4935" w:rsidRPr="004839C5" w14:paraId="0CE97FBD"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274F30" w14:textId="77777777" w:rsidR="005E4935" w:rsidRPr="004839C5" w:rsidRDefault="005E4935">
                    <w:pPr>
                      <w:pStyle w:val="BodyText"/>
                      <w:spacing w:before="80" w:after="80"/>
                      <w:rPr>
                        <w:lang w:val="en-AU" w:eastAsia="en-US"/>
                      </w:rPr>
                    </w:pPr>
                    <w:r w:rsidRPr="004839C5">
                      <w:rPr>
                        <w:lang w:val="en-AU" w:eastAsia="en-US"/>
                      </w:rPr>
                      <w:t>Dry matter digestibility</w:t>
                    </w:r>
                  </w:p>
                </w:tc>
                <w:tc>
                  <w:tcPr>
                    <w:tcW w:w="1134" w:type="dxa"/>
                    <w:tcBorders>
                      <w:top w:val="single" w:sz="4" w:space="0" w:color="auto"/>
                      <w:left w:val="single" w:sz="4" w:space="0" w:color="auto"/>
                      <w:bottom w:val="single" w:sz="4" w:space="0" w:color="auto"/>
                      <w:right w:val="single" w:sz="4" w:space="0" w:color="auto"/>
                    </w:tcBorders>
                  </w:tcPr>
                  <w:p w14:paraId="0015E65E" w14:textId="77777777" w:rsidR="005E4935" w:rsidRPr="004839C5" w:rsidRDefault="005E4935">
                    <w:pPr>
                      <w:pStyle w:val="BodyText"/>
                      <w:spacing w:before="80" w:after="80"/>
                      <w:rPr>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68C916F1"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05820A86"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68DA6A87"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7" w:type="dxa"/>
                    <w:tcBorders>
                      <w:top w:val="single" w:sz="4" w:space="0" w:color="auto"/>
                      <w:left w:val="single" w:sz="4" w:space="0" w:color="auto"/>
                      <w:bottom w:val="single" w:sz="4" w:space="0" w:color="auto"/>
                      <w:right w:val="single" w:sz="4" w:space="0" w:color="auto"/>
                    </w:tcBorders>
                  </w:tcPr>
                  <w:p w14:paraId="1E35B18F" w14:textId="77777777" w:rsidR="005E4935" w:rsidRPr="004839C5" w:rsidRDefault="005E4935">
                    <w:pPr>
                      <w:pStyle w:val="BodyText"/>
                      <w:spacing w:before="80" w:after="80"/>
                      <w:jc w:val="center"/>
                      <w:rPr>
                        <w:rFonts w:asciiTheme="minorHAnsi" w:eastAsia="Malgun Gothic" w:hAnsiTheme="minorHAnsi" w:cstheme="minorHAnsi"/>
                        <w:szCs w:val="20"/>
                        <w:lang w:val="en-AU" w:eastAsia="en-US" w:bidi="hi-IN"/>
                      </w:rPr>
                    </w:pPr>
                    <w:r w:rsidRPr="00A3383C">
                      <w:rPr>
                        <w:lang w:val="en-AU" w:eastAsia="en-US"/>
                      </w:rPr>
                      <w:t>0.81</w:t>
                    </w:r>
                  </w:p>
                </w:tc>
              </w:tr>
              <w:tr w:rsidR="005E4935" w:rsidRPr="004839C5" w14:paraId="17405CF7"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D61F64" w14:textId="77777777" w:rsidR="005E4935" w:rsidRPr="004839C5" w:rsidRDefault="005E4935">
                    <w:pPr>
                      <w:pStyle w:val="BodyText"/>
                      <w:spacing w:before="80" w:after="80"/>
                      <w:rPr>
                        <w:rFonts w:asciiTheme="minorHAnsi" w:eastAsia="Gungsuh" w:hAnsiTheme="minorHAnsi" w:cstheme="minorHAnsi"/>
                        <w:color w:val="000000"/>
                        <w:szCs w:val="20"/>
                        <w:lang w:val="en-AU" w:eastAsia="en-US"/>
                      </w:rPr>
                    </w:pPr>
                    <w:r w:rsidRPr="004839C5">
                      <w:rPr>
                        <w:lang w:val="en-AU" w:eastAsia="en-US"/>
                      </w:rPr>
                      <w:t>Crude protein</w:t>
                    </w:r>
                  </w:p>
                </w:tc>
                <w:tc>
                  <w:tcPr>
                    <w:tcW w:w="1134" w:type="dxa"/>
                    <w:tcBorders>
                      <w:top w:val="single" w:sz="4" w:space="0" w:color="auto"/>
                      <w:left w:val="single" w:sz="4" w:space="0" w:color="auto"/>
                      <w:bottom w:val="single" w:sz="4" w:space="0" w:color="auto"/>
                      <w:right w:val="single" w:sz="4" w:space="0" w:color="auto"/>
                    </w:tcBorders>
                  </w:tcPr>
                  <w:p w14:paraId="557F4633" w14:textId="77777777" w:rsidR="005E4935" w:rsidRPr="004839C5" w:rsidRDefault="005E4935">
                    <w:pPr>
                      <w:pStyle w:val="BodyText"/>
                      <w:spacing w:before="80" w:after="80"/>
                      <w:rPr>
                        <w:rFonts w:asciiTheme="minorHAnsi" w:eastAsia="Gungsuh" w:hAnsiTheme="minorHAnsi" w:cstheme="minorHAnsi"/>
                        <w:color w:val="000000"/>
                        <w:szCs w:val="20"/>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62B1C491" w14:textId="77777777" w:rsidR="005E4935" w:rsidRPr="004839C5" w:rsidRDefault="005E4935">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1276" w:type="dxa"/>
                    <w:tcBorders>
                      <w:top w:val="single" w:sz="4" w:space="0" w:color="auto"/>
                      <w:left w:val="single" w:sz="4" w:space="0" w:color="auto"/>
                      <w:bottom w:val="single" w:sz="4" w:space="0" w:color="auto"/>
                      <w:right w:val="single" w:sz="4" w:space="0" w:color="auto"/>
                    </w:tcBorders>
                  </w:tcPr>
                  <w:p w14:paraId="58CEE895" w14:textId="77777777" w:rsidR="005E4935" w:rsidRPr="004839C5" w:rsidRDefault="005E4935">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1276" w:type="dxa"/>
                    <w:tcBorders>
                      <w:top w:val="single" w:sz="4" w:space="0" w:color="auto"/>
                      <w:left w:val="single" w:sz="4" w:space="0" w:color="auto"/>
                      <w:bottom w:val="single" w:sz="4" w:space="0" w:color="auto"/>
                      <w:right w:val="single" w:sz="4" w:space="0" w:color="auto"/>
                    </w:tcBorders>
                  </w:tcPr>
                  <w:p w14:paraId="14BD8A47" w14:textId="77777777" w:rsidR="005E4935" w:rsidRPr="004839C5" w:rsidRDefault="005E4935">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c>
                  <w:tcPr>
                    <w:tcW w:w="1277" w:type="dxa"/>
                    <w:tcBorders>
                      <w:top w:val="single" w:sz="4" w:space="0" w:color="auto"/>
                      <w:left w:val="single" w:sz="4" w:space="0" w:color="auto"/>
                      <w:bottom w:val="single" w:sz="4" w:space="0" w:color="auto"/>
                      <w:right w:val="single" w:sz="4" w:space="0" w:color="auto"/>
                    </w:tcBorders>
                  </w:tcPr>
                  <w:p w14:paraId="466E79B8" w14:textId="77777777" w:rsidR="005E4935" w:rsidRPr="004839C5" w:rsidRDefault="005E4935">
                    <w:pPr>
                      <w:pStyle w:val="BodyText"/>
                      <w:spacing w:before="80" w:after="80"/>
                      <w:jc w:val="center"/>
                      <w:rPr>
                        <w:rFonts w:asciiTheme="minorHAnsi" w:eastAsia="Gungsuh" w:hAnsiTheme="minorHAnsi" w:cstheme="minorHAnsi"/>
                        <w:color w:val="000000"/>
                        <w:szCs w:val="20"/>
                        <w:lang w:val="en-AU" w:eastAsia="en-US"/>
                      </w:rPr>
                    </w:pPr>
                    <w:r w:rsidRPr="009F6B73">
                      <w:rPr>
                        <w:lang w:val="en-AU" w:eastAsia="en-US"/>
                      </w:rPr>
                      <w:t>0.14</w:t>
                    </w:r>
                  </w:p>
                </w:tc>
              </w:tr>
              <w:tr w:rsidR="005E4935" w:rsidRPr="004839C5" w14:paraId="76099139"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3B3065" w14:textId="77777777" w:rsidR="005E4935" w:rsidRPr="004839C5" w:rsidRDefault="005E4935">
                    <w:pPr>
                      <w:pStyle w:val="BodyText"/>
                      <w:spacing w:before="80" w:after="80"/>
                      <w:rPr>
                        <w:lang w:val="en-AU" w:eastAsia="en-US"/>
                      </w:rPr>
                    </w:pPr>
                    <w:r w:rsidRPr="004839C5">
                      <w:rPr>
                        <w:lang w:val="en-AU" w:eastAsia="en-US"/>
                      </w:rPr>
                      <w:t>NDF</w:t>
                    </w:r>
                  </w:p>
                </w:tc>
                <w:tc>
                  <w:tcPr>
                    <w:tcW w:w="1134" w:type="dxa"/>
                    <w:tcBorders>
                      <w:top w:val="single" w:sz="4" w:space="0" w:color="auto"/>
                      <w:left w:val="single" w:sz="4" w:space="0" w:color="auto"/>
                      <w:bottom w:val="single" w:sz="4" w:space="0" w:color="auto"/>
                      <w:right w:val="single" w:sz="4" w:space="0" w:color="auto"/>
                    </w:tcBorders>
                  </w:tcPr>
                  <w:p w14:paraId="48BC632A"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2A4A789B" w14:textId="77777777" w:rsidR="005E4935" w:rsidRPr="004839C5" w:rsidRDefault="005E4935">
                    <w:pPr>
                      <w:pStyle w:val="BodyText"/>
                      <w:spacing w:before="80" w:after="80"/>
                      <w:jc w:val="center"/>
                      <w:rPr>
                        <w:lang w:val="en-AU" w:eastAsia="en-US"/>
                      </w:rPr>
                    </w:pPr>
                    <w:r w:rsidRPr="004839C5">
                      <w:rPr>
                        <w:lang w:val="en-AU" w:eastAsia="en-US"/>
                      </w:rPr>
                      <w:t>23.0</w:t>
                    </w:r>
                  </w:p>
                </w:tc>
                <w:tc>
                  <w:tcPr>
                    <w:tcW w:w="1276" w:type="dxa"/>
                    <w:tcBorders>
                      <w:top w:val="single" w:sz="4" w:space="0" w:color="auto"/>
                      <w:left w:val="single" w:sz="4" w:space="0" w:color="auto"/>
                      <w:bottom w:val="single" w:sz="4" w:space="0" w:color="auto"/>
                      <w:right w:val="single" w:sz="4" w:space="0" w:color="auto"/>
                    </w:tcBorders>
                  </w:tcPr>
                  <w:p w14:paraId="0601A39C" w14:textId="77777777" w:rsidR="005E4935" w:rsidRPr="004839C5" w:rsidRDefault="005E4935">
                    <w:pPr>
                      <w:pStyle w:val="BodyText"/>
                      <w:spacing w:before="80" w:after="80"/>
                      <w:jc w:val="center"/>
                      <w:rPr>
                        <w:lang w:val="en-AU" w:eastAsia="en-US"/>
                      </w:rPr>
                    </w:pPr>
                    <w:r w:rsidRPr="004839C5">
                      <w:rPr>
                        <w:lang w:val="en-AU" w:eastAsia="en-US"/>
                      </w:rPr>
                      <w:t>22.0</w:t>
                    </w:r>
                  </w:p>
                </w:tc>
                <w:tc>
                  <w:tcPr>
                    <w:tcW w:w="1276" w:type="dxa"/>
                    <w:tcBorders>
                      <w:top w:val="single" w:sz="4" w:space="0" w:color="auto"/>
                      <w:left w:val="single" w:sz="4" w:space="0" w:color="auto"/>
                      <w:bottom w:val="single" w:sz="4" w:space="0" w:color="auto"/>
                      <w:right w:val="single" w:sz="4" w:space="0" w:color="auto"/>
                    </w:tcBorders>
                  </w:tcPr>
                  <w:p w14:paraId="07EE4E39" w14:textId="77777777" w:rsidR="005E4935" w:rsidRPr="004839C5" w:rsidRDefault="005E4935">
                    <w:pPr>
                      <w:pStyle w:val="BodyText"/>
                      <w:spacing w:before="80" w:after="80"/>
                      <w:jc w:val="center"/>
                      <w:rPr>
                        <w:lang w:val="en-AU" w:eastAsia="en-US"/>
                      </w:rPr>
                    </w:pPr>
                    <w:r w:rsidRPr="004839C5">
                      <w:rPr>
                        <w:lang w:val="en-AU" w:eastAsia="en-US"/>
                      </w:rPr>
                      <w:t>22.0</w:t>
                    </w:r>
                  </w:p>
                </w:tc>
                <w:tc>
                  <w:tcPr>
                    <w:tcW w:w="1277" w:type="dxa"/>
                    <w:tcBorders>
                      <w:top w:val="single" w:sz="4" w:space="0" w:color="auto"/>
                      <w:left w:val="single" w:sz="4" w:space="0" w:color="auto"/>
                      <w:bottom w:val="single" w:sz="4" w:space="0" w:color="auto"/>
                      <w:right w:val="single" w:sz="4" w:space="0" w:color="auto"/>
                    </w:tcBorders>
                  </w:tcPr>
                  <w:p w14:paraId="5C3B9D2C" w14:textId="77777777" w:rsidR="005E4935" w:rsidRPr="004839C5" w:rsidRDefault="005E4935">
                    <w:pPr>
                      <w:pStyle w:val="BodyText"/>
                      <w:spacing w:before="80" w:after="80"/>
                      <w:jc w:val="center"/>
                      <w:rPr>
                        <w:lang w:val="en-AU" w:eastAsia="en-US"/>
                      </w:rPr>
                    </w:pPr>
                    <w:r w:rsidRPr="004839C5">
                      <w:rPr>
                        <w:lang w:val="en-AU" w:eastAsia="en-US"/>
                      </w:rPr>
                      <w:t>22.0</w:t>
                    </w:r>
                  </w:p>
                </w:tc>
              </w:tr>
              <w:tr w:rsidR="005E4935" w:rsidRPr="004839C5" w14:paraId="69BACF03"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153BA7" w14:textId="77777777" w:rsidR="005E4935" w:rsidRPr="004839C5" w:rsidRDefault="005E4935">
                    <w:pPr>
                      <w:pStyle w:val="BodyText"/>
                      <w:spacing w:before="80" w:after="80"/>
                      <w:rPr>
                        <w:lang w:val="en-AU" w:eastAsia="en-US"/>
                      </w:rPr>
                    </w:pPr>
                    <w:r w:rsidRPr="004839C5">
                      <w:rPr>
                        <w:lang w:val="en-AU" w:eastAsia="en-US"/>
                      </w:rPr>
                      <w:t>Ether Extract</w:t>
                    </w:r>
                  </w:p>
                </w:tc>
                <w:tc>
                  <w:tcPr>
                    <w:tcW w:w="1134" w:type="dxa"/>
                    <w:tcBorders>
                      <w:top w:val="single" w:sz="4" w:space="0" w:color="auto"/>
                      <w:left w:val="single" w:sz="4" w:space="0" w:color="auto"/>
                      <w:bottom w:val="single" w:sz="4" w:space="0" w:color="auto"/>
                      <w:right w:val="single" w:sz="4" w:space="0" w:color="auto"/>
                    </w:tcBorders>
                  </w:tcPr>
                  <w:p w14:paraId="119E70EE"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2207BC68" w14:textId="77777777" w:rsidR="005E4935" w:rsidRPr="004839C5" w:rsidRDefault="005E4935">
                    <w:pPr>
                      <w:pStyle w:val="BodyText"/>
                      <w:spacing w:before="80" w:after="80"/>
                      <w:jc w:val="center"/>
                      <w:rPr>
                        <w:lang w:val="en-AU" w:eastAsia="en-US"/>
                      </w:rPr>
                    </w:pPr>
                    <w:r w:rsidRPr="004839C5">
                      <w:rPr>
                        <w:lang w:val="en-AU" w:eastAsia="en-US"/>
                      </w:rPr>
                      <w:t>4.5</w:t>
                    </w:r>
                  </w:p>
                </w:tc>
                <w:tc>
                  <w:tcPr>
                    <w:tcW w:w="1276" w:type="dxa"/>
                    <w:tcBorders>
                      <w:top w:val="single" w:sz="4" w:space="0" w:color="auto"/>
                      <w:left w:val="single" w:sz="4" w:space="0" w:color="auto"/>
                      <w:bottom w:val="single" w:sz="4" w:space="0" w:color="auto"/>
                      <w:right w:val="single" w:sz="4" w:space="0" w:color="auto"/>
                    </w:tcBorders>
                  </w:tcPr>
                  <w:p w14:paraId="1DD398A2" w14:textId="77777777" w:rsidR="005E4935" w:rsidRPr="004839C5" w:rsidRDefault="005E4935">
                    <w:pPr>
                      <w:pStyle w:val="BodyText"/>
                      <w:spacing w:before="80" w:after="80"/>
                      <w:jc w:val="center"/>
                      <w:rPr>
                        <w:lang w:val="en-AU" w:eastAsia="en-US"/>
                      </w:rPr>
                    </w:pPr>
                    <w:r w:rsidRPr="004839C5">
                      <w:rPr>
                        <w:lang w:val="en-AU" w:eastAsia="en-US"/>
                      </w:rPr>
                      <w:t>4.5</w:t>
                    </w:r>
                  </w:p>
                </w:tc>
                <w:tc>
                  <w:tcPr>
                    <w:tcW w:w="1276" w:type="dxa"/>
                    <w:tcBorders>
                      <w:top w:val="single" w:sz="4" w:space="0" w:color="auto"/>
                      <w:left w:val="single" w:sz="4" w:space="0" w:color="auto"/>
                      <w:bottom w:val="single" w:sz="4" w:space="0" w:color="auto"/>
                      <w:right w:val="single" w:sz="4" w:space="0" w:color="auto"/>
                    </w:tcBorders>
                  </w:tcPr>
                  <w:p w14:paraId="599330D4" w14:textId="77777777" w:rsidR="005E4935" w:rsidRPr="004839C5" w:rsidRDefault="005E4935">
                    <w:pPr>
                      <w:pStyle w:val="BodyText"/>
                      <w:spacing w:before="80" w:after="80"/>
                      <w:jc w:val="center"/>
                      <w:rPr>
                        <w:lang w:val="en-AU" w:eastAsia="en-US"/>
                      </w:rPr>
                    </w:pPr>
                    <w:r w:rsidRPr="004839C5">
                      <w:rPr>
                        <w:lang w:val="en-AU" w:eastAsia="en-US"/>
                      </w:rPr>
                      <w:t>4.8</w:t>
                    </w:r>
                  </w:p>
                </w:tc>
                <w:tc>
                  <w:tcPr>
                    <w:tcW w:w="1277" w:type="dxa"/>
                    <w:tcBorders>
                      <w:top w:val="single" w:sz="4" w:space="0" w:color="auto"/>
                      <w:left w:val="single" w:sz="4" w:space="0" w:color="auto"/>
                      <w:bottom w:val="single" w:sz="4" w:space="0" w:color="auto"/>
                      <w:right w:val="single" w:sz="4" w:space="0" w:color="auto"/>
                    </w:tcBorders>
                  </w:tcPr>
                  <w:p w14:paraId="7EC514C5" w14:textId="77777777" w:rsidR="005E4935" w:rsidRPr="004839C5" w:rsidRDefault="005E4935">
                    <w:pPr>
                      <w:pStyle w:val="BodyText"/>
                      <w:spacing w:before="80" w:after="80"/>
                      <w:jc w:val="center"/>
                      <w:rPr>
                        <w:lang w:val="en-AU" w:eastAsia="en-US"/>
                      </w:rPr>
                    </w:pPr>
                    <w:r w:rsidRPr="004839C5">
                      <w:rPr>
                        <w:lang w:val="en-AU" w:eastAsia="en-US"/>
                      </w:rPr>
                      <w:t>4.8</w:t>
                    </w:r>
                  </w:p>
                </w:tc>
              </w:tr>
              <w:tr w:rsidR="005E4935" w:rsidRPr="004839C5" w14:paraId="4AB23DC4" w14:textId="77777777" w:rsidTr="005E4935">
                <w:tc>
                  <w:tcPr>
                    <w:tcW w:w="949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A49343" w14:textId="77777777" w:rsidR="005E4935" w:rsidRPr="004839C5" w:rsidRDefault="005E4935">
                    <w:pPr>
                      <w:pStyle w:val="BodyText"/>
                      <w:spacing w:before="80" w:after="80"/>
                      <w:rPr>
                        <w:lang w:val="en-AU" w:eastAsia="en-US"/>
                      </w:rPr>
                    </w:pPr>
                    <w:r w:rsidRPr="004839C5">
                      <w:rPr>
                        <w:b/>
                        <w:lang w:val="en-AU" w:eastAsia="en-US"/>
                      </w:rPr>
                      <w:t>Mid-fed</w:t>
                    </w:r>
                    <w:r>
                      <w:rPr>
                        <w:b/>
                        <w:lang w:val="en-AU" w:eastAsia="en-US"/>
                      </w:rPr>
                      <w:t xml:space="preserve"> </w:t>
                    </w:r>
                  </w:p>
                </w:tc>
              </w:tr>
              <w:tr w:rsidR="005E4935" w:rsidRPr="004839C5" w14:paraId="49227D02"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F86C89" w14:textId="77777777" w:rsidR="005E4935" w:rsidRPr="004839C5" w:rsidRDefault="005E4935">
                    <w:pPr>
                      <w:pStyle w:val="BodyText"/>
                      <w:spacing w:before="80" w:after="80"/>
                      <w:rPr>
                        <w:b/>
                        <w:bCs w:val="0"/>
                        <w:lang w:val="en-AU" w:eastAsia="en-US"/>
                      </w:rPr>
                    </w:pPr>
                    <w:r w:rsidRPr="004839C5">
                      <w:rPr>
                        <w:lang w:val="en-AU" w:eastAsia="en-US"/>
                      </w:rPr>
                      <w:t>Dry matter digestibility</w:t>
                    </w:r>
                  </w:p>
                </w:tc>
                <w:tc>
                  <w:tcPr>
                    <w:tcW w:w="1134" w:type="dxa"/>
                    <w:tcBorders>
                      <w:top w:val="single" w:sz="4" w:space="0" w:color="auto"/>
                      <w:left w:val="single" w:sz="4" w:space="0" w:color="auto"/>
                      <w:bottom w:val="single" w:sz="4" w:space="0" w:color="auto"/>
                      <w:right w:val="single" w:sz="4" w:space="0" w:color="auto"/>
                    </w:tcBorders>
                  </w:tcPr>
                  <w:p w14:paraId="7F687F8F" w14:textId="77777777" w:rsidR="005E4935" w:rsidRPr="004839C5" w:rsidRDefault="005E4935">
                    <w:pPr>
                      <w:pStyle w:val="BodyText"/>
                      <w:spacing w:before="80" w:after="80"/>
                      <w:rPr>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69FBCDFB"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7C1A0825"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0DB77E36"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7" w:type="dxa"/>
                    <w:tcBorders>
                      <w:top w:val="single" w:sz="4" w:space="0" w:color="auto"/>
                      <w:left w:val="single" w:sz="4" w:space="0" w:color="auto"/>
                      <w:bottom w:val="single" w:sz="4" w:space="0" w:color="auto"/>
                      <w:right w:val="single" w:sz="4" w:space="0" w:color="auto"/>
                    </w:tcBorders>
                  </w:tcPr>
                  <w:p w14:paraId="5371A061" w14:textId="77777777" w:rsidR="005E4935" w:rsidRPr="004839C5" w:rsidRDefault="005E4935">
                    <w:pPr>
                      <w:pStyle w:val="BodyText"/>
                      <w:spacing w:before="80" w:after="80"/>
                      <w:jc w:val="center"/>
                      <w:rPr>
                        <w:lang w:val="en-AU" w:eastAsia="en-US"/>
                      </w:rPr>
                    </w:pPr>
                    <w:r w:rsidRPr="00A3383C">
                      <w:rPr>
                        <w:lang w:val="en-AU" w:eastAsia="en-US"/>
                      </w:rPr>
                      <w:t>0.81</w:t>
                    </w:r>
                  </w:p>
                </w:tc>
              </w:tr>
              <w:tr w:rsidR="005E4935" w:rsidRPr="004839C5" w14:paraId="5D7B97C8"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B22926A" w14:textId="77777777" w:rsidR="005E4935" w:rsidRPr="004839C5" w:rsidRDefault="005E4935">
                    <w:pPr>
                      <w:pStyle w:val="BodyText"/>
                      <w:spacing w:before="80" w:after="80"/>
                      <w:rPr>
                        <w:lang w:val="en-AU" w:eastAsia="en-US"/>
                      </w:rPr>
                    </w:pPr>
                    <w:r w:rsidRPr="004839C5">
                      <w:rPr>
                        <w:lang w:val="en-AU" w:eastAsia="en-US"/>
                      </w:rPr>
                      <w:t>Crude protein</w:t>
                    </w:r>
                  </w:p>
                </w:tc>
                <w:tc>
                  <w:tcPr>
                    <w:tcW w:w="1134" w:type="dxa"/>
                    <w:tcBorders>
                      <w:top w:val="single" w:sz="4" w:space="0" w:color="auto"/>
                      <w:left w:val="single" w:sz="4" w:space="0" w:color="auto"/>
                      <w:bottom w:val="single" w:sz="4" w:space="0" w:color="auto"/>
                      <w:right w:val="single" w:sz="4" w:space="0" w:color="auto"/>
                    </w:tcBorders>
                  </w:tcPr>
                  <w:p w14:paraId="0857BA70" w14:textId="77777777" w:rsidR="005E4935" w:rsidRPr="004839C5" w:rsidRDefault="005E4935">
                    <w:pPr>
                      <w:pStyle w:val="BodyText"/>
                      <w:spacing w:before="80" w:after="80"/>
                      <w:rPr>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728548C3" w14:textId="77777777" w:rsidR="005E4935" w:rsidRPr="004839C5" w:rsidRDefault="005E4935">
                    <w:pPr>
                      <w:pStyle w:val="BodyText"/>
                      <w:spacing w:before="80" w:after="80"/>
                      <w:jc w:val="center"/>
                      <w:rPr>
                        <w:lang w:val="en-AU" w:eastAsia="en-US"/>
                      </w:rPr>
                    </w:pPr>
                    <w:r>
                      <w:rPr>
                        <w:lang w:val="en-AU" w:eastAsia="en-US"/>
                      </w:rPr>
                      <w:t>0.13</w:t>
                    </w:r>
                  </w:p>
                </w:tc>
                <w:tc>
                  <w:tcPr>
                    <w:tcW w:w="1276" w:type="dxa"/>
                    <w:tcBorders>
                      <w:top w:val="single" w:sz="4" w:space="0" w:color="auto"/>
                      <w:left w:val="single" w:sz="4" w:space="0" w:color="auto"/>
                      <w:bottom w:val="single" w:sz="4" w:space="0" w:color="auto"/>
                      <w:right w:val="single" w:sz="4" w:space="0" w:color="auto"/>
                    </w:tcBorders>
                  </w:tcPr>
                  <w:p w14:paraId="7E454324" w14:textId="77777777" w:rsidR="005E4935" w:rsidRPr="004839C5" w:rsidRDefault="005E4935">
                    <w:pPr>
                      <w:pStyle w:val="BodyText"/>
                      <w:spacing w:before="80" w:after="80"/>
                      <w:jc w:val="center"/>
                      <w:rPr>
                        <w:lang w:val="en-AU" w:eastAsia="en-US"/>
                      </w:rPr>
                    </w:pPr>
                    <w:r>
                      <w:rPr>
                        <w:lang w:val="en-AU" w:eastAsia="en-US"/>
                      </w:rPr>
                      <w:t>0.125</w:t>
                    </w:r>
                  </w:p>
                </w:tc>
                <w:tc>
                  <w:tcPr>
                    <w:tcW w:w="1276" w:type="dxa"/>
                    <w:tcBorders>
                      <w:top w:val="single" w:sz="4" w:space="0" w:color="auto"/>
                      <w:left w:val="single" w:sz="4" w:space="0" w:color="auto"/>
                      <w:bottom w:val="single" w:sz="4" w:space="0" w:color="auto"/>
                      <w:right w:val="single" w:sz="4" w:space="0" w:color="auto"/>
                    </w:tcBorders>
                  </w:tcPr>
                  <w:p w14:paraId="422DC845" w14:textId="77777777" w:rsidR="005E4935" w:rsidRPr="004839C5" w:rsidRDefault="005E4935">
                    <w:pPr>
                      <w:pStyle w:val="BodyText"/>
                      <w:spacing w:before="80" w:after="80"/>
                      <w:jc w:val="center"/>
                      <w:rPr>
                        <w:lang w:val="en-AU" w:eastAsia="en-US"/>
                      </w:rPr>
                    </w:pPr>
                    <w:r>
                      <w:rPr>
                        <w:lang w:val="en-AU" w:eastAsia="en-US"/>
                      </w:rPr>
                      <w:t>0.12</w:t>
                    </w:r>
                  </w:p>
                </w:tc>
                <w:tc>
                  <w:tcPr>
                    <w:tcW w:w="1277" w:type="dxa"/>
                    <w:tcBorders>
                      <w:top w:val="single" w:sz="4" w:space="0" w:color="auto"/>
                      <w:left w:val="single" w:sz="4" w:space="0" w:color="auto"/>
                      <w:bottom w:val="single" w:sz="4" w:space="0" w:color="auto"/>
                      <w:right w:val="single" w:sz="4" w:space="0" w:color="auto"/>
                    </w:tcBorders>
                  </w:tcPr>
                  <w:p w14:paraId="7168D335" w14:textId="77777777" w:rsidR="005E4935" w:rsidRPr="004839C5" w:rsidRDefault="005E4935">
                    <w:pPr>
                      <w:pStyle w:val="BodyText"/>
                      <w:spacing w:before="80" w:after="80"/>
                      <w:jc w:val="center"/>
                      <w:rPr>
                        <w:lang w:val="en-AU" w:eastAsia="en-US"/>
                      </w:rPr>
                    </w:pPr>
                    <w:r>
                      <w:rPr>
                        <w:lang w:val="en-AU" w:eastAsia="en-US"/>
                      </w:rPr>
                      <w:t>0.12</w:t>
                    </w:r>
                  </w:p>
                </w:tc>
              </w:tr>
              <w:tr w:rsidR="005E4935" w:rsidRPr="004839C5" w14:paraId="53E13606"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7AB37D" w14:textId="77777777" w:rsidR="005E4935" w:rsidRPr="004839C5" w:rsidRDefault="005E4935">
                    <w:pPr>
                      <w:pStyle w:val="BodyText"/>
                      <w:spacing w:before="80" w:after="80"/>
                      <w:rPr>
                        <w:lang w:val="en-AU" w:eastAsia="en-US"/>
                      </w:rPr>
                    </w:pPr>
                    <w:r w:rsidRPr="004839C5">
                      <w:rPr>
                        <w:lang w:val="en-AU" w:eastAsia="en-US"/>
                      </w:rPr>
                      <w:t>NDF</w:t>
                    </w:r>
                  </w:p>
                </w:tc>
                <w:tc>
                  <w:tcPr>
                    <w:tcW w:w="1134" w:type="dxa"/>
                    <w:tcBorders>
                      <w:top w:val="single" w:sz="4" w:space="0" w:color="auto"/>
                      <w:left w:val="single" w:sz="4" w:space="0" w:color="auto"/>
                      <w:bottom w:val="single" w:sz="4" w:space="0" w:color="auto"/>
                      <w:right w:val="single" w:sz="4" w:space="0" w:color="auto"/>
                    </w:tcBorders>
                  </w:tcPr>
                  <w:p w14:paraId="2344A877"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669EC018" w14:textId="77777777" w:rsidR="005E4935" w:rsidRPr="004839C5" w:rsidRDefault="005E4935">
                    <w:pPr>
                      <w:pStyle w:val="BodyText"/>
                      <w:spacing w:before="80" w:after="80"/>
                      <w:jc w:val="center"/>
                      <w:rPr>
                        <w:lang w:val="en-AU" w:eastAsia="en-US"/>
                      </w:rPr>
                    </w:pPr>
                    <w:r w:rsidRPr="004839C5">
                      <w:rPr>
                        <w:lang w:val="en-AU" w:eastAsia="en-US"/>
                      </w:rPr>
                      <w:t>24.0</w:t>
                    </w:r>
                  </w:p>
                </w:tc>
                <w:tc>
                  <w:tcPr>
                    <w:tcW w:w="1276" w:type="dxa"/>
                    <w:tcBorders>
                      <w:top w:val="single" w:sz="4" w:space="0" w:color="auto"/>
                      <w:left w:val="single" w:sz="4" w:space="0" w:color="auto"/>
                      <w:bottom w:val="single" w:sz="4" w:space="0" w:color="auto"/>
                      <w:right w:val="single" w:sz="4" w:space="0" w:color="auto"/>
                    </w:tcBorders>
                  </w:tcPr>
                  <w:p w14:paraId="733C3601" w14:textId="77777777" w:rsidR="005E4935" w:rsidRPr="004839C5" w:rsidRDefault="005E4935">
                    <w:pPr>
                      <w:pStyle w:val="BodyText"/>
                      <w:spacing w:before="80" w:after="80"/>
                      <w:jc w:val="center"/>
                      <w:rPr>
                        <w:lang w:val="en-AU" w:eastAsia="en-US"/>
                      </w:rPr>
                    </w:pPr>
                    <w:r w:rsidRPr="004839C5">
                      <w:rPr>
                        <w:lang w:val="en-AU" w:eastAsia="en-US"/>
                      </w:rPr>
                      <w:t>22.0</w:t>
                    </w:r>
                  </w:p>
                </w:tc>
                <w:tc>
                  <w:tcPr>
                    <w:tcW w:w="1276" w:type="dxa"/>
                    <w:tcBorders>
                      <w:top w:val="single" w:sz="4" w:space="0" w:color="auto"/>
                      <w:left w:val="single" w:sz="4" w:space="0" w:color="auto"/>
                      <w:bottom w:val="single" w:sz="4" w:space="0" w:color="auto"/>
                      <w:right w:val="single" w:sz="4" w:space="0" w:color="auto"/>
                    </w:tcBorders>
                  </w:tcPr>
                  <w:p w14:paraId="67F0BAAC" w14:textId="77777777" w:rsidR="005E4935" w:rsidRPr="004839C5" w:rsidRDefault="005E4935">
                    <w:pPr>
                      <w:pStyle w:val="BodyText"/>
                      <w:spacing w:before="80" w:after="80"/>
                      <w:jc w:val="center"/>
                      <w:rPr>
                        <w:lang w:val="en-AU" w:eastAsia="en-US"/>
                      </w:rPr>
                    </w:pPr>
                    <w:r w:rsidRPr="004839C5">
                      <w:rPr>
                        <w:lang w:val="en-AU" w:eastAsia="en-US"/>
                      </w:rPr>
                      <w:t>22.0</w:t>
                    </w:r>
                  </w:p>
                </w:tc>
                <w:tc>
                  <w:tcPr>
                    <w:tcW w:w="1277" w:type="dxa"/>
                    <w:tcBorders>
                      <w:top w:val="single" w:sz="4" w:space="0" w:color="auto"/>
                      <w:left w:val="single" w:sz="4" w:space="0" w:color="auto"/>
                      <w:bottom w:val="single" w:sz="4" w:space="0" w:color="auto"/>
                      <w:right w:val="single" w:sz="4" w:space="0" w:color="auto"/>
                    </w:tcBorders>
                  </w:tcPr>
                  <w:p w14:paraId="1936517F" w14:textId="77777777" w:rsidR="005E4935" w:rsidRPr="004839C5" w:rsidRDefault="005E4935">
                    <w:pPr>
                      <w:pStyle w:val="BodyText"/>
                      <w:spacing w:before="80" w:after="80"/>
                      <w:jc w:val="center"/>
                      <w:rPr>
                        <w:lang w:val="en-AU" w:eastAsia="en-US"/>
                      </w:rPr>
                    </w:pPr>
                    <w:r w:rsidRPr="004839C5">
                      <w:rPr>
                        <w:lang w:val="en-AU" w:eastAsia="en-US"/>
                      </w:rPr>
                      <w:t>22.0</w:t>
                    </w:r>
                  </w:p>
                </w:tc>
              </w:tr>
              <w:tr w:rsidR="005E4935" w:rsidRPr="004839C5" w14:paraId="5BD7F5F3"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E26990" w14:textId="77777777" w:rsidR="005E4935" w:rsidRPr="004839C5" w:rsidRDefault="005E4935">
                    <w:pPr>
                      <w:pStyle w:val="BodyText"/>
                      <w:spacing w:before="80" w:after="80"/>
                      <w:rPr>
                        <w:lang w:val="en-AU" w:eastAsia="en-US"/>
                      </w:rPr>
                    </w:pPr>
                    <w:r w:rsidRPr="004839C5">
                      <w:rPr>
                        <w:lang w:val="en-AU" w:eastAsia="en-US"/>
                      </w:rPr>
                      <w:t>Ether Extract</w:t>
                    </w:r>
                  </w:p>
                </w:tc>
                <w:tc>
                  <w:tcPr>
                    <w:tcW w:w="1134" w:type="dxa"/>
                    <w:tcBorders>
                      <w:top w:val="single" w:sz="4" w:space="0" w:color="auto"/>
                      <w:left w:val="single" w:sz="4" w:space="0" w:color="auto"/>
                      <w:bottom w:val="single" w:sz="4" w:space="0" w:color="auto"/>
                      <w:right w:val="single" w:sz="4" w:space="0" w:color="auto"/>
                    </w:tcBorders>
                  </w:tcPr>
                  <w:p w14:paraId="65F86392"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5153E7A9" w14:textId="77777777" w:rsidR="005E4935" w:rsidRPr="004839C5" w:rsidRDefault="005E4935">
                    <w:pPr>
                      <w:pStyle w:val="BodyText"/>
                      <w:spacing w:before="80" w:after="80"/>
                      <w:jc w:val="center"/>
                      <w:rPr>
                        <w:lang w:val="en-AU" w:eastAsia="en-US"/>
                      </w:rPr>
                    </w:pPr>
                    <w:r w:rsidRPr="004839C5">
                      <w:rPr>
                        <w:lang w:val="en-AU" w:eastAsia="en-US"/>
                      </w:rPr>
                      <w:t>5.0</w:t>
                    </w:r>
                  </w:p>
                </w:tc>
                <w:tc>
                  <w:tcPr>
                    <w:tcW w:w="1276" w:type="dxa"/>
                    <w:tcBorders>
                      <w:top w:val="single" w:sz="4" w:space="0" w:color="auto"/>
                      <w:left w:val="single" w:sz="4" w:space="0" w:color="auto"/>
                      <w:bottom w:val="single" w:sz="4" w:space="0" w:color="auto"/>
                      <w:right w:val="single" w:sz="4" w:space="0" w:color="auto"/>
                    </w:tcBorders>
                  </w:tcPr>
                  <w:p w14:paraId="1AEB0CD9" w14:textId="77777777" w:rsidR="005E4935" w:rsidRPr="004839C5" w:rsidRDefault="005E4935">
                    <w:pPr>
                      <w:pStyle w:val="BodyText"/>
                      <w:spacing w:before="80" w:after="80"/>
                      <w:jc w:val="center"/>
                      <w:rPr>
                        <w:lang w:val="en-AU" w:eastAsia="en-US"/>
                      </w:rPr>
                    </w:pPr>
                    <w:r w:rsidRPr="004839C5">
                      <w:rPr>
                        <w:lang w:val="en-AU" w:eastAsia="en-US"/>
                      </w:rPr>
                      <w:t>5.0</w:t>
                    </w:r>
                  </w:p>
                </w:tc>
                <w:tc>
                  <w:tcPr>
                    <w:tcW w:w="1276" w:type="dxa"/>
                    <w:tcBorders>
                      <w:top w:val="single" w:sz="4" w:space="0" w:color="auto"/>
                      <w:left w:val="single" w:sz="4" w:space="0" w:color="auto"/>
                      <w:bottom w:val="single" w:sz="4" w:space="0" w:color="auto"/>
                      <w:right w:val="single" w:sz="4" w:space="0" w:color="auto"/>
                    </w:tcBorders>
                  </w:tcPr>
                  <w:p w14:paraId="46589B20" w14:textId="77777777" w:rsidR="005E4935" w:rsidRPr="004839C5" w:rsidRDefault="005E4935">
                    <w:pPr>
                      <w:pStyle w:val="BodyText"/>
                      <w:spacing w:before="80" w:after="80"/>
                      <w:jc w:val="center"/>
                      <w:rPr>
                        <w:lang w:val="en-AU" w:eastAsia="en-US"/>
                      </w:rPr>
                    </w:pPr>
                    <w:r w:rsidRPr="004839C5">
                      <w:rPr>
                        <w:lang w:val="en-AU" w:eastAsia="en-US"/>
                      </w:rPr>
                      <w:t>5.0</w:t>
                    </w:r>
                  </w:p>
                </w:tc>
                <w:tc>
                  <w:tcPr>
                    <w:tcW w:w="1277" w:type="dxa"/>
                    <w:tcBorders>
                      <w:top w:val="single" w:sz="4" w:space="0" w:color="auto"/>
                      <w:left w:val="single" w:sz="4" w:space="0" w:color="auto"/>
                      <w:bottom w:val="single" w:sz="4" w:space="0" w:color="auto"/>
                      <w:right w:val="single" w:sz="4" w:space="0" w:color="auto"/>
                    </w:tcBorders>
                  </w:tcPr>
                  <w:p w14:paraId="5044009A" w14:textId="77777777" w:rsidR="005E4935" w:rsidRPr="004839C5" w:rsidRDefault="005E4935">
                    <w:pPr>
                      <w:pStyle w:val="BodyText"/>
                      <w:spacing w:before="80" w:after="80"/>
                      <w:jc w:val="center"/>
                      <w:rPr>
                        <w:lang w:val="en-AU" w:eastAsia="en-US"/>
                      </w:rPr>
                    </w:pPr>
                    <w:r w:rsidRPr="004839C5">
                      <w:rPr>
                        <w:lang w:val="en-AU" w:eastAsia="en-US"/>
                      </w:rPr>
                      <w:t>5.0</w:t>
                    </w:r>
                  </w:p>
                </w:tc>
              </w:tr>
              <w:tr w:rsidR="005E4935" w:rsidRPr="004839C5" w14:paraId="26DDBAC6" w14:textId="77777777" w:rsidTr="005E4935">
                <w:tc>
                  <w:tcPr>
                    <w:tcW w:w="9494"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035B99" w14:textId="77777777" w:rsidR="005E4935" w:rsidRPr="004839C5" w:rsidRDefault="005E4935">
                    <w:pPr>
                      <w:pStyle w:val="BodyText"/>
                      <w:spacing w:before="80" w:after="80"/>
                      <w:rPr>
                        <w:lang w:val="en-AU" w:eastAsia="en-US"/>
                      </w:rPr>
                    </w:pPr>
                    <w:r w:rsidRPr="004839C5">
                      <w:rPr>
                        <w:b/>
                        <w:lang w:val="en-AU" w:eastAsia="en-US"/>
                      </w:rPr>
                      <w:t>Long-Fed</w:t>
                    </w:r>
                    <w:r>
                      <w:rPr>
                        <w:b/>
                        <w:lang w:val="en-AU" w:eastAsia="en-US"/>
                      </w:rPr>
                      <w:t xml:space="preserve"> </w:t>
                    </w:r>
                  </w:p>
                </w:tc>
              </w:tr>
              <w:tr w:rsidR="005E4935" w:rsidRPr="004839C5" w14:paraId="7411FBAD"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30EA1" w14:textId="77777777" w:rsidR="005E4935" w:rsidRPr="004839C5" w:rsidRDefault="005E4935">
                    <w:pPr>
                      <w:pStyle w:val="BodyText"/>
                      <w:spacing w:before="80" w:after="80"/>
                      <w:rPr>
                        <w:b/>
                        <w:bCs w:val="0"/>
                        <w:lang w:val="en-AU" w:eastAsia="en-US"/>
                      </w:rPr>
                    </w:pPr>
                    <w:r w:rsidRPr="004839C5">
                      <w:rPr>
                        <w:lang w:val="en-AU" w:eastAsia="en-US"/>
                      </w:rPr>
                      <w:t>Dry matter digestibility</w:t>
                    </w:r>
                  </w:p>
                </w:tc>
                <w:tc>
                  <w:tcPr>
                    <w:tcW w:w="1134" w:type="dxa"/>
                    <w:tcBorders>
                      <w:top w:val="single" w:sz="4" w:space="0" w:color="auto"/>
                      <w:left w:val="single" w:sz="4" w:space="0" w:color="auto"/>
                      <w:bottom w:val="single" w:sz="4" w:space="0" w:color="auto"/>
                      <w:right w:val="single" w:sz="4" w:space="0" w:color="auto"/>
                    </w:tcBorders>
                  </w:tcPr>
                  <w:p w14:paraId="44650204" w14:textId="77777777" w:rsidR="005E4935" w:rsidRPr="004839C5" w:rsidRDefault="005E4935">
                    <w:pPr>
                      <w:pStyle w:val="BodyText"/>
                      <w:spacing w:before="80" w:after="80"/>
                      <w:rPr>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42ED7F8A"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2C42AB6C"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6" w:type="dxa"/>
                    <w:tcBorders>
                      <w:top w:val="single" w:sz="4" w:space="0" w:color="auto"/>
                      <w:left w:val="single" w:sz="4" w:space="0" w:color="auto"/>
                      <w:bottom w:val="single" w:sz="4" w:space="0" w:color="auto"/>
                      <w:right w:val="single" w:sz="4" w:space="0" w:color="auto"/>
                    </w:tcBorders>
                  </w:tcPr>
                  <w:p w14:paraId="14B7235B" w14:textId="77777777" w:rsidR="005E4935" w:rsidRPr="004839C5" w:rsidRDefault="005E4935">
                    <w:pPr>
                      <w:pStyle w:val="BodyText"/>
                      <w:spacing w:before="80" w:after="80"/>
                      <w:jc w:val="center"/>
                      <w:rPr>
                        <w:lang w:val="en-AU" w:eastAsia="en-US"/>
                      </w:rPr>
                    </w:pPr>
                    <w:r w:rsidRPr="00A3383C">
                      <w:rPr>
                        <w:lang w:val="en-AU" w:eastAsia="en-US"/>
                      </w:rPr>
                      <w:t>0.81</w:t>
                    </w:r>
                  </w:p>
                </w:tc>
                <w:tc>
                  <w:tcPr>
                    <w:tcW w:w="1277" w:type="dxa"/>
                    <w:tcBorders>
                      <w:top w:val="single" w:sz="4" w:space="0" w:color="auto"/>
                      <w:left w:val="single" w:sz="4" w:space="0" w:color="auto"/>
                      <w:bottom w:val="single" w:sz="4" w:space="0" w:color="auto"/>
                      <w:right w:val="single" w:sz="4" w:space="0" w:color="auto"/>
                    </w:tcBorders>
                  </w:tcPr>
                  <w:p w14:paraId="50D41AB9" w14:textId="77777777" w:rsidR="005E4935" w:rsidRPr="004839C5" w:rsidRDefault="005E4935">
                    <w:pPr>
                      <w:pStyle w:val="BodyText"/>
                      <w:spacing w:before="80" w:after="80"/>
                      <w:jc w:val="center"/>
                      <w:rPr>
                        <w:lang w:val="en-AU" w:eastAsia="en-US"/>
                      </w:rPr>
                    </w:pPr>
                    <w:r w:rsidRPr="00A3383C">
                      <w:rPr>
                        <w:lang w:val="en-AU" w:eastAsia="en-US"/>
                      </w:rPr>
                      <w:t>0.81</w:t>
                    </w:r>
                  </w:p>
                </w:tc>
              </w:tr>
              <w:tr w:rsidR="005E4935" w:rsidRPr="004839C5" w14:paraId="60609DDD"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F11F32" w14:textId="77777777" w:rsidR="005E4935" w:rsidRPr="004839C5" w:rsidRDefault="005E4935">
                    <w:pPr>
                      <w:pStyle w:val="BodyText"/>
                      <w:spacing w:before="80" w:after="80"/>
                      <w:rPr>
                        <w:lang w:val="en-AU" w:eastAsia="en-US"/>
                      </w:rPr>
                    </w:pPr>
                    <w:r w:rsidRPr="004839C5">
                      <w:rPr>
                        <w:lang w:val="en-AU" w:eastAsia="en-US"/>
                      </w:rPr>
                      <w:t>Crude protein</w:t>
                    </w:r>
                  </w:p>
                </w:tc>
                <w:tc>
                  <w:tcPr>
                    <w:tcW w:w="1134" w:type="dxa"/>
                    <w:tcBorders>
                      <w:top w:val="single" w:sz="4" w:space="0" w:color="auto"/>
                      <w:left w:val="single" w:sz="4" w:space="0" w:color="auto"/>
                      <w:bottom w:val="single" w:sz="4" w:space="0" w:color="auto"/>
                      <w:right w:val="single" w:sz="4" w:space="0" w:color="auto"/>
                    </w:tcBorders>
                  </w:tcPr>
                  <w:p w14:paraId="6D46AB09" w14:textId="77777777" w:rsidR="005E4935" w:rsidRPr="004839C5" w:rsidRDefault="005E4935">
                    <w:pPr>
                      <w:pStyle w:val="BodyText"/>
                      <w:spacing w:before="80" w:after="80"/>
                      <w:rPr>
                        <w:lang w:val="en-AU" w:eastAsia="en-US"/>
                      </w:rPr>
                    </w:pPr>
                    <w:r>
                      <w:rPr>
                        <w:lang w:val="en-AU" w:eastAsia="en-US"/>
                      </w:rPr>
                      <w:t>fraction</w:t>
                    </w:r>
                  </w:p>
                </w:tc>
                <w:tc>
                  <w:tcPr>
                    <w:tcW w:w="1275" w:type="dxa"/>
                    <w:tcBorders>
                      <w:top w:val="single" w:sz="4" w:space="0" w:color="auto"/>
                      <w:left w:val="single" w:sz="4" w:space="0" w:color="auto"/>
                      <w:bottom w:val="single" w:sz="4" w:space="0" w:color="auto"/>
                      <w:right w:val="single" w:sz="4" w:space="0" w:color="auto"/>
                    </w:tcBorders>
                  </w:tcPr>
                  <w:p w14:paraId="33FD0493" w14:textId="77777777" w:rsidR="005E4935" w:rsidRPr="004839C5" w:rsidRDefault="005E4935">
                    <w:pPr>
                      <w:pStyle w:val="BodyText"/>
                      <w:spacing w:before="80" w:after="80"/>
                      <w:jc w:val="center"/>
                      <w:rPr>
                        <w:lang w:val="en-AU" w:eastAsia="en-US"/>
                      </w:rPr>
                    </w:pPr>
                    <w:r>
                      <w:rPr>
                        <w:lang w:val="en-AU" w:eastAsia="en-US"/>
                      </w:rPr>
                      <w:t>0.13</w:t>
                    </w:r>
                  </w:p>
                </w:tc>
                <w:tc>
                  <w:tcPr>
                    <w:tcW w:w="1276" w:type="dxa"/>
                    <w:tcBorders>
                      <w:top w:val="single" w:sz="4" w:space="0" w:color="auto"/>
                      <w:left w:val="single" w:sz="4" w:space="0" w:color="auto"/>
                      <w:bottom w:val="single" w:sz="4" w:space="0" w:color="auto"/>
                      <w:right w:val="single" w:sz="4" w:space="0" w:color="auto"/>
                    </w:tcBorders>
                  </w:tcPr>
                  <w:p w14:paraId="0CA5467C" w14:textId="77777777" w:rsidR="005E4935" w:rsidRPr="004839C5" w:rsidRDefault="005E4935">
                    <w:pPr>
                      <w:pStyle w:val="BodyText"/>
                      <w:spacing w:before="80" w:after="80"/>
                      <w:jc w:val="center"/>
                      <w:rPr>
                        <w:lang w:val="en-AU" w:eastAsia="en-US"/>
                      </w:rPr>
                    </w:pPr>
                    <w:r>
                      <w:rPr>
                        <w:lang w:val="en-AU" w:eastAsia="en-US"/>
                      </w:rPr>
                      <w:t>0.125</w:t>
                    </w:r>
                  </w:p>
                </w:tc>
                <w:tc>
                  <w:tcPr>
                    <w:tcW w:w="1276" w:type="dxa"/>
                    <w:tcBorders>
                      <w:top w:val="single" w:sz="4" w:space="0" w:color="auto"/>
                      <w:left w:val="single" w:sz="4" w:space="0" w:color="auto"/>
                      <w:bottom w:val="single" w:sz="4" w:space="0" w:color="auto"/>
                      <w:right w:val="single" w:sz="4" w:space="0" w:color="auto"/>
                    </w:tcBorders>
                  </w:tcPr>
                  <w:p w14:paraId="3B8DB6AC" w14:textId="77777777" w:rsidR="005E4935" w:rsidRPr="004839C5" w:rsidRDefault="005E4935">
                    <w:pPr>
                      <w:pStyle w:val="BodyText"/>
                      <w:spacing w:before="80" w:after="80"/>
                      <w:jc w:val="center"/>
                      <w:rPr>
                        <w:lang w:val="en-AU" w:eastAsia="en-US"/>
                      </w:rPr>
                    </w:pPr>
                    <w:r>
                      <w:rPr>
                        <w:lang w:val="en-AU" w:eastAsia="en-US"/>
                      </w:rPr>
                      <w:t>0.12</w:t>
                    </w:r>
                  </w:p>
                </w:tc>
                <w:tc>
                  <w:tcPr>
                    <w:tcW w:w="1277" w:type="dxa"/>
                    <w:tcBorders>
                      <w:top w:val="single" w:sz="4" w:space="0" w:color="auto"/>
                      <w:left w:val="single" w:sz="4" w:space="0" w:color="auto"/>
                      <w:bottom w:val="single" w:sz="4" w:space="0" w:color="auto"/>
                      <w:right w:val="single" w:sz="4" w:space="0" w:color="auto"/>
                    </w:tcBorders>
                  </w:tcPr>
                  <w:p w14:paraId="46A5C418" w14:textId="77777777" w:rsidR="005E4935" w:rsidRPr="004839C5" w:rsidRDefault="005E4935">
                    <w:pPr>
                      <w:pStyle w:val="BodyText"/>
                      <w:spacing w:before="80" w:after="80"/>
                      <w:jc w:val="center"/>
                      <w:rPr>
                        <w:lang w:val="en-AU" w:eastAsia="en-US"/>
                      </w:rPr>
                    </w:pPr>
                    <w:r>
                      <w:rPr>
                        <w:lang w:val="en-AU" w:eastAsia="en-US"/>
                      </w:rPr>
                      <w:t>0.12</w:t>
                    </w:r>
                  </w:p>
                </w:tc>
              </w:tr>
              <w:tr w:rsidR="005E4935" w:rsidRPr="004839C5" w14:paraId="432970DB"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951C9F" w14:textId="77777777" w:rsidR="005E4935" w:rsidRPr="004839C5" w:rsidRDefault="005E4935">
                    <w:pPr>
                      <w:pStyle w:val="BodyText"/>
                      <w:spacing w:before="80" w:after="80"/>
                      <w:rPr>
                        <w:lang w:val="en-AU" w:eastAsia="en-US"/>
                      </w:rPr>
                    </w:pPr>
                    <w:r w:rsidRPr="004839C5">
                      <w:rPr>
                        <w:lang w:val="en-AU" w:eastAsia="en-US"/>
                      </w:rPr>
                      <w:t>NDF</w:t>
                    </w:r>
                  </w:p>
                </w:tc>
                <w:tc>
                  <w:tcPr>
                    <w:tcW w:w="1134" w:type="dxa"/>
                    <w:tcBorders>
                      <w:top w:val="single" w:sz="4" w:space="0" w:color="auto"/>
                      <w:left w:val="single" w:sz="4" w:space="0" w:color="auto"/>
                      <w:bottom w:val="single" w:sz="4" w:space="0" w:color="auto"/>
                      <w:right w:val="single" w:sz="4" w:space="0" w:color="auto"/>
                    </w:tcBorders>
                  </w:tcPr>
                  <w:p w14:paraId="7477EAD5"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450E2463" w14:textId="77777777" w:rsidR="005E4935" w:rsidRPr="004839C5" w:rsidRDefault="005E4935">
                    <w:pPr>
                      <w:pStyle w:val="BodyText"/>
                      <w:spacing w:before="80" w:after="80"/>
                      <w:jc w:val="center"/>
                      <w:rPr>
                        <w:lang w:val="en-AU" w:eastAsia="en-US"/>
                      </w:rPr>
                    </w:pPr>
                    <w:r w:rsidRPr="004839C5">
                      <w:rPr>
                        <w:lang w:val="en-AU" w:eastAsia="en-US"/>
                      </w:rPr>
                      <w:t>24.0</w:t>
                    </w:r>
                  </w:p>
                </w:tc>
                <w:tc>
                  <w:tcPr>
                    <w:tcW w:w="1276" w:type="dxa"/>
                    <w:tcBorders>
                      <w:top w:val="single" w:sz="4" w:space="0" w:color="auto"/>
                      <w:left w:val="single" w:sz="4" w:space="0" w:color="auto"/>
                      <w:bottom w:val="single" w:sz="4" w:space="0" w:color="auto"/>
                      <w:right w:val="single" w:sz="4" w:space="0" w:color="auto"/>
                    </w:tcBorders>
                  </w:tcPr>
                  <w:p w14:paraId="4A96C4A1" w14:textId="77777777" w:rsidR="005E4935" w:rsidRPr="004839C5" w:rsidRDefault="005E4935">
                    <w:pPr>
                      <w:pStyle w:val="BodyText"/>
                      <w:spacing w:before="80" w:after="80"/>
                      <w:jc w:val="center"/>
                      <w:rPr>
                        <w:lang w:val="en-AU" w:eastAsia="en-US"/>
                      </w:rPr>
                    </w:pPr>
                    <w:r w:rsidRPr="004839C5">
                      <w:rPr>
                        <w:lang w:val="en-AU" w:eastAsia="en-US"/>
                      </w:rPr>
                      <w:t>24.0</w:t>
                    </w:r>
                  </w:p>
                </w:tc>
                <w:tc>
                  <w:tcPr>
                    <w:tcW w:w="1276" w:type="dxa"/>
                    <w:tcBorders>
                      <w:top w:val="single" w:sz="4" w:space="0" w:color="auto"/>
                      <w:left w:val="single" w:sz="4" w:space="0" w:color="auto"/>
                      <w:bottom w:val="single" w:sz="4" w:space="0" w:color="auto"/>
                      <w:right w:val="single" w:sz="4" w:space="0" w:color="auto"/>
                    </w:tcBorders>
                  </w:tcPr>
                  <w:p w14:paraId="15022617" w14:textId="77777777" w:rsidR="005E4935" w:rsidRPr="004839C5" w:rsidRDefault="005E4935">
                    <w:pPr>
                      <w:pStyle w:val="BodyText"/>
                      <w:spacing w:before="80" w:after="80"/>
                      <w:jc w:val="center"/>
                      <w:rPr>
                        <w:lang w:val="en-AU" w:eastAsia="en-US"/>
                      </w:rPr>
                    </w:pPr>
                    <w:r w:rsidRPr="004839C5">
                      <w:rPr>
                        <w:lang w:val="en-AU" w:eastAsia="en-US"/>
                      </w:rPr>
                      <w:t>24.0</w:t>
                    </w:r>
                  </w:p>
                </w:tc>
                <w:tc>
                  <w:tcPr>
                    <w:tcW w:w="1277" w:type="dxa"/>
                    <w:tcBorders>
                      <w:top w:val="single" w:sz="4" w:space="0" w:color="auto"/>
                      <w:left w:val="single" w:sz="4" w:space="0" w:color="auto"/>
                      <w:bottom w:val="single" w:sz="4" w:space="0" w:color="auto"/>
                      <w:right w:val="single" w:sz="4" w:space="0" w:color="auto"/>
                    </w:tcBorders>
                  </w:tcPr>
                  <w:p w14:paraId="0E7BEC6B" w14:textId="77777777" w:rsidR="005E4935" w:rsidRPr="004839C5" w:rsidRDefault="005E4935">
                    <w:pPr>
                      <w:pStyle w:val="BodyText"/>
                      <w:spacing w:before="80" w:after="80"/>
                      <w:jc w:val="center"/>
                      <w:rPr>
                        <w:lang w:val="en-AU" w:eastAsia="en-US"/>
                      </w:rPr>
                    </w:pPr>
                    <w:r w:rsidRPr="004839C5">
                      <w:rPr>
                        <w:lang w:val="en-AU" w:eastAsia="en-US"/>
                      </w:rPr>
                      <w:t>24.0</w:t>
                    </w:r>
                  </w:p>
                </w:tc>
              </w:tr>
              <w:tr w:rsidR="005E4935" w:rsidRPr="004839C5" w14:paraId="09AB5DBB" w14:textId="77777777" w:rsidTr="005E4935">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DB4CF0" w14:textId="77777777" w:rsidR="005E4935" w:rsidRPr="004839C5" w:rsidRDefault="005E4935">
                    <w:pPr>
                      <w:pStyle w:val="BodyText"/>
                      <w:spacing w:before="80" w:after="80"/>
                      <w:rPr>
                        <w:lang w:val="en-AU" w:eastAsia="en-US"/>
                      </w:rPr>
                    </w:pPr>
                    <w:r w:rsidRPr="004839C5">
                      <w:rPr>
                        <w:lang w:val="en-AU" w:eastAsia="en-US"/>
                      </w:rPr>
                      <w:t>Ether Extract</w:t>
                    </w:r>
                  </w:p>
                </w:tc>
                <w:tc>
                  <w:tcPr>
                    <w:tcW w:w="1134" w:type="dxa"/>
                    <w:tcBorders>
                      <w:top w:val="single" w:sz="4" w:space="0" w:color="auto"/>
                      <w:left w:val="single" w:sz="4" w:space="0" w:color="auto"/>
                      <w:bottom w:val="single" w:sz="4" w:space="0" w:color="auto"/>
                      <w:right w:val="single" w:sz="4" w:space="0" w:color="auto"/>
                    </w:tcBorders>
                  </w:tcPr>
                  <w:p w14:paraId="232362B0" w14:textId="77777777" w:rsidR="005E4935" w:rsidRPr="004839C5" w:rsidRDefault="005E4935">
                    <w:pPr>
                      <w:pStyle w:val="BodyText"/>
                      <w:spacing w:before="80" w:after="80"/>
                      <w:rPr>
                        <w:lang w:val="en-AU" w:eastAsia="en-US"/>
                      </w:rPr>
                    </w:pPr>
                    <w:r w:rsidRPr="004839C5">
                      <w:rPr>
                        <w:lang w:val="en-AU" w:eastAsia="en-US"/>
                      </w:rPr>
                      <w:t>per cent</w:t>
                    </w:r>
                  </w:p>
                </w:tc>
                <w:tc>
                  <w:tcPr>
                    <w:tcW w:w="1275" w:type="dxa"/>
                    <w:tcBorders>
                      <w:top w:val="single" w:sz="4" w:space="0" w:color="auto"/>
                      <w:left w:val="single" w:sz="4" w:space="0" w:color="auto"/>
                      <w:bottom w:val="single" w:sz="4" w:space="0" w:color="auto"/>
                      <w:right w:val="single" w:sz="4" w:space="0" w:color="auto"/>
                    </w:tcBorders>
                  </w:tcPr>
                  <w:p w14:paraId="4ACA097E" w14:textId="77777777" w:rsidR="005E4935" w:rsidRPr="004839C5" w:rsidRDefault="005E4935">
                    <w:pPr>
                      <w:pStyle w:val="BodyText"/>
                      <w:spacing w:before="80" w:after="80"/>
                      <w:jc w:val="center"/>
                      <w:rPr>
                        <w:lang w:val="en-AU" w:eastAsia="en-US"/>
                      </w:rPr>
                    </w:pPr>
                    <w:r w:rsidRPr="004839C5">
                      <w:rPr>
                        <w:lang w:val="en-AU" w:eastAsia="en-US"/>
                      </w:rPr>
                      <w:t>5.0</w:t>
                    </w:r>
                  </w:p>
                </w:tc>
                <w:tc>
                  <w:tcPr>
                    <w:tcW w:w="1276" w:type="dxa"/>
                    <w:tcBorders>
                      <w:top w:val="single" w:sz="4" w:space="0" w:color="auto"/>
                      <w:left w:val="single" w:sz="4" w:space="0" w:color="auto"/>
                      <w:bottom w:val="single" w:sz="4" w:space="0" w:color="auto"/>
                      <w:right w:val="single" w:sz="4" w:space="0" w:color="auto"/>
                    </w:tcBorders>
                  </w:tcPr>
                  <w:p w14:paraId="43DAF765" w14:textId="77777777" w:rsidR="005E4935" w:rsidRPr="004839C5" w:rsidRDefault="005E4935">
                    <w:pPr>
                      <w:pStyle w:val="BodyText"/>
                      <w:spacing w:before="80" w:after="80"/>
                      <w:jc w:val="center"/>
                      <w:rPr>
                        <w:lang w:val="en-AU" w:eastAsia="en-US"/>
                      </w:rPr>
                    </w:pPr>
                    <w:r w:rsidRPr="004839C5">
                      <w:rPr>
                        <w:lang w:val="en-AU" w:eastAsia="en-US"/>
                      </w:rPr>
                      <w:t>5.0</w:t>
                    </w:r>
                  </w:p>
                </w:tc>
                <w:tc>
                  <w:tcPr>
                    <w:tcW w:w="1276" w:type="dxa"/>
                    <w:tcBorders>
                      <w:top w:val="single" w:sz="4" w:space="0" w:color="auto"/>
                      <w:left w:val="single" w:sz="4" w:space="0" w:color="auto"/>
                      <w:bottom w:val="single" w:sz="4" w:space="0" w:color="auto"/>
                      <w:right w:val="single" w:sz="4" w:space="0" w:color="auto"/>
                    </w:tcBorders>
                  </w:tcPr>
                  <w:p w14:paraId="4251C89D" w14:textId="77777777" w:rsidR="005E4935" w:rsidRPr="004839C5" w:rsidRDefault="005E4935">
                    <w:pPr>
                      <w:pStyle w:val="BodyText"/>
                      <w:spacing w:before="80" w:after="80"/>
                      <w:jc w:val="center"/>
                      <w:rPr>
                        <w:lang w:val="en-AU" w:eastAsia="en-US"/>
                      </w:rPr>
                    </w:pPr>
                    <w:r w:rsidRPr="004839C5">
                      <w:rPr>
                        <w:lang w:val="en-AU" w:eastAsia="en-US"/>
                      </w:rPr>
                      <w:t>5.5</w:t>
                    </w:r>
                  </w:p>
                </w:tc>
                <w:tc>
                  <w:tcPr>
                    <w:tcW w:w="1277" w:type="dxa"/>
                    <w:tcBorders>
                      <w:top w:val="single" w:sz="4" w:space="0" w:color="auto"/>
                      <w:left w:val="single" w:sz="4" w:space="0" w:color="auto"/>
                      <w:bottom w:val="single" w:sz="4" w:space="0" w:color="auto"/>
                      <w:right w:val="single" w:sz="4" w:space="0" w:color="auto"/>
                    </w:tcBorders>
                  </w:tcPr>
                  <w:p w14:paraId="568A1097" w14:textId="77777777" w:rsidR="005E4935" w:rsidRPr="004839C5" w:rsidRDefault="005E4935">
                    <w:pPr>
                      <w:pStyle w:val="BodyText"/>
                      <w:spacing w:before="80" w:after="80"/>
                      <w:jc w:val="center"/>
                      <w:rPr>
                        <w:lang w:val="en-AU" w:eastAsia="en-US"/>
                      </w:rPr>
                    </w:pPr>
                    <w:r w:rsidRPr="004839C5">
                      <w:rPr>
                        <w:lang w:val="en-AU" w:eastAsia="en-US"/>
                      </w:rPr>
                      <w:t>5.5</w:t>
                    </w:r>
                  </w:p>
                </w:tc>
              </w:tr>
            </w:tbl>
            <w:p w14:paraId="19AFC11A" w14:textId="77777777" w:rsidR="005E4935" w:rsidRPr="005E4935" w:rsidRDefault="005E4935">
              <w:pPr>
                <w:pStyle w:val="ListParagraph"/>
                <w:numPr>
                  <w:ilvl w:val="0"/>
                  <w:numId w:val="7"/>
                </w:numPr>
                <w:rPr>
                  <w:sz w:val="18"/>
                  <w:szCs w:val="14"/>
                </w:rPr>
              </w:pPr>
              <w:r w:rsidRPr="005E4935">
                <w:rPr>
                  <w:sz w:val="18"/>
                  <w:szCs w:val="14"/>
                </w:rPr>
                <w:t>Refer to the National Inventory Report Volume 2 if pre</w:t>
              </w:r>
              <w:r>
                <w:rPr>
                  <w:sz w:val="18"/>
                  <w:szCs w:val="14"/>
                </w:rPr>
                <w:t>-</w:t>
              </w:r>
              <w:r w:rsidRPr="005E4935">
                <w:rPr>
                  <w:sz w:val="18"/>
                  <w:szCs w:val="14"/>
                </w:rPr>
                <w:t>20</w:t>
              </w:r>
              <w:r>
                <w:rPr>
                  <w:sz w:val="18"/>
                  <w:szCs w:val="14"/>
                </w:rPr>
                <w:t>0</w:t>
              </w:r>
              <w:r w:rsidRPr="005E4935">
                <w:rPr>
                  <w:sz w:val="18"/>
                  <w:szCs w:val="14"/>
                </w:rPr>
                <w:t>5 values required</w:t>
              </w:r>
            </w:p>
            <w:p w14:paraId="4C2E44DE" w14:textId="77777777" w:rsidR="00F77038" w:rsidRDefault="00F77038" w:rsidP="005E4935">
              <w:pPr>
                <w:pStyle w:val="Caption"/>
              </w:pPr>
            </w:p>
            <w:p w14:paraId="0222ACDD" w14:textId="5803AC94" w:rsidR="005E4935" w:rsidRPr="00C34258" w:rsidRDefault="00F77038" w:rsidP="00EA23AA">
              <w:pPr>
                <w:pStyle w:val="Caption"/>
              </w:pPr>
              <w:bookmarkStart w:id="14" w:name="_Toc225351158"/>
              <w:r>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bookmarkStart w:id="15" w:name="_Toc210745202"/>
              <w:bookmarkStart w:id="16" w:name="_Toc215758067"/>
              <w:r w:rsidR="005E4935">
                <w:t>: Beef feedlot cattle – MCFs</w:t>
              </w:r>
              <w:bookmarkEnd w:id="15"/>
              <w:r w:rsidR="00623FF5">
                <w:t xml:space="preserve"> (fraction)</w:t>
              </w:r>
              <w:r w:rsidR="005E4935">
                <w:t xml:space="preserve"> (MCF</w:t>
              </w:r>
              <w:r w:rsidR="005E4935">
                <w:rPr>
                  <w:vertAlign w:val="subscript"/>
                </w:rPr>
                <w:t>imT</w:t>
              </w:r>
              <w:r w:rsidR="005E4935">
                <w:t>)</w:t>
              </w:r>
              <w:bookmarkEnd w:id="16"/>
              <w:bookmarkEnd w:id="14"/>
            </w:p>
            <w:tbl>
              <w:tblPr>
                <w:tblStyle w:val="TableGrid"/>
                <w:tblW w:w="9635" w:type="dxa"/>
                <w:tblLayout w:type="fixed"/>
                <w:tblLook w:val="04A0" w:firstRow="1" w:lastRow="0" w:firstColumn="1" w:lastColumn="0" w:noHBand="0" w:noVBand="1"/>
                <w:tblCaption w:val="Table A5.5.3.5 Feedlot cattle – MCFs"/>
              </w:tblPr>
              <w:tblGrid>
                <w:gridCol w:w="1271"/>
                <w:gridCol w:w="2410"/>
                <w:gridCol w:w="1190"/>
                <w:gridCol w:w="1191"/>
                <w:gridCol w:w="1191"/>
                <w:gridCol w:w="1191"/>
                <w:gridCol w:w="1191"/>
              </w:tblGrid>
              <w:tr w:rsidR="005E4935" w:rsidRPr="004839C5" w14:paraId="6F87568D" w14:textId="77777777">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074E5495" w14:textId="77777777" w:rsidR="005E4935" w:rsidRDefault="005E4935">
                    <w:pPr>
                      <w:pStyle w:val="BodyText"/>
                      <w:keepNext/>
                      <w:spacing w:before="80" w:after="80"/>
                      <w:jc w:val="center"/>
                      <w:rPr>
                        <w:b/>
                        <w:color w:val="FFFFFF" w:themeColor="background1"/>
                        <w:lang w:val="en-AU" w:eastAsia="en-US" w:bidi="hi-IN"/>
                      </w:rPr>
                    </w:pPr>
                    <w:r>
                      <w:rPr>
                        <w:b/>
                        <w:color w:val="FFFFFF" w:themeColor="background1"/>
                        <w:lang w:val="en-AU" w:eastAsia="en-US" w:bidi="hi-IN"/>
                      </w:rPr>
                      <w:t>Treatment stage T</w:t>
                    </w:r>
                  </w:p>
                </w:tc>
                <w:tc>
                  <w:tcPr>
                    <w:tcW w:w="24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30F97BE"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MMS</w:t>
                    </w:r>
                    <w:r>
                      <w:rPr>
                        <w:b/>
                        <w:color w:val="FFFFFF" w:themeColor="background1"/>
                        <w:lang w:val="en-AU" w:eastAsia="en-US" w:bidi="hi-IN"/>
                      </w:rPr>
                      <w:t xml:space="preserve"> m</w:t>
                    </w:r>
                  </w:p>
                </w:tc>
                <w:tc>
                  <w:tcPr>
                    <w:tcW w:w="119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3D4D05"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NSW</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2C0B726"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QLD</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63EE9BA"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SA</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992B89"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VIC</w:t>
                    </w:r>
                  </w:p>
                </w:tc>
                <w:tc>
                  <w:tcPr>
                    <w:tcW w:w="11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27EBA1"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WA</w:t>
                    </w:r>
                  </w:p>
                </w:tc>
              </w:tr>
              <w:tr w:rsidR="005E4935" w:rsidRPr="004839C5" w14:paraId="75645BE2"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1061F9" w14:textId="77777777" w:rsidR="005E4935" w:rsidRDefault="005E4935">
                    <w:pPr>
                      <w:pStyle w:val="BodyText"/>
                      <w:spacing w:before="80" w:after="80"/>
                      <w:rPr>
                        <w:lang w:val="en-AU" w:eastAsia="en-US"/>
                      </w:rPr>
                    </w:pPr>
                    <w:r>
                      <w:rPr>
                        <w:lang w:val="en-AU" w:eastAsia="en-US"/>
                      </w:rPr>
                      <w:t>Primary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D8B65F3" w14:textId="77777777" w:rsidR="005E4935" w:rsidRPr="004839C5" w:rsidRDefault="005E4935">
                    <w:pPr>
                      <w:pStyle w:val="BodyText"/>
                      <w:spacing w:before="80" w:after="80"/>
                      <w:rPr>
                        <w:lang w:val="en-AU" w:eastAsia="en-US" w:bidi="hi-IN"/>
                      </w:rPr>
                    </w:pPr>
                    <w:r w:rsidRPr="004839C5">
                      <w:rPr>
                        <w:lang w:val="en-AU" w:eastAsia="en-US"/>
                      </w:rPr>
                      <w:t>Dry lot (Feedpad)</w:t>
                    </w:r>
                  </w:p>
                </w:tc>
                <w:tc>
                  <w:tcPr>
                    <w:tcW w:w="1190" w:type="dxa"/>
                    <w:tcBorders>
                      <w:top w:val="single" w:sz="4" w:space="0" w:color="auto"/>
                      <w:left w:val="single" w:sz="4" w:space="0" w:color="auto"/>
                      <w:bottom w:val="single" w:sz="4" w:space="0" w:color="auto"/>
                      <w:right w:val="single" w:sz="4" w:space="0" w:color="auto"/>
                    </w:tcBorders>
                    <w:hideMark/>
                  </w:tcPr>
                  <w:p w14:paraId="57D2E29C" w14:textId="77777777" w:rsidR="005E4935" w:rsidRPr="004839C5" w:rsidRDefault="005E4935">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504C5183" w14:textId="77777777" w:rsidR="005E4935" w:rsidRPr="004839C5" w:rsidRDefault="005E4935">
                    <w:pPr>
                      <w:pStyle w:val="BodyText"/>
                      <w:spacing w:before="80" w:after="80"/>
                      <w:jc w:val="center"/>
                      <w:rPr>
                        <w:lang w:val="en-AU" w:eastAsia="en-US" w:bidi="hi-IN"/>
                      </w:rPr>
                    </w:pPr>
                    <w:r w:rsidRPr="004839C5">
                      <w:rPr>
                        <w:lang w:val="en-AU" w:eastAsia="en-US"/>
                      </w:rPr>
                      <w:t xml:space="preserve">0.03 </w:t>
                    </w:r>
                  </w:p>
                </w:tc>
                <w:tc>
                  <w:tcPr>
                    <w:tcW w:w="1191" w:type="dxa"/>
                    <w:tcBorders>
                      <w:top w:val="single" w:sz="4" w:space="0" w:color="auto"/>
                      <w:left w:val="single" w:sz="4" w:space="0" w:color="auto"/>
                      <w:bottom w:val="single" w:sz="4" w:space="0" w:color="auto"/>
                      <w:right w:val="single" w:sz="4" w:space="0" w:color="auto"/>
                    </w:tcBorders>
                    <w:hideMark/>
                  </w:tcPr>
                  <w:p w14:paraId="1ADFFC70" w14:textId="77777777" w:rsidR="005E4935" w:rsidRPr="004839C5" w:rsidRDefault="005E4935">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1DE4131B" w14:textId="77777777" w:rsidR="005E4935" w:rsidRPr="004839C5" w:rsidRDefault="005E4935">
                    <w:pPr>
                      <w:pStyle w:val="BodyText"/>
                      <w:spacing w:before="80" w:after="80"/>
                      <w:jc w:val="center"/>
                      <w:rPr>
                        <w:lang w:val="en-AU" w:eastAsia="en-US" w:bidi="hi-IN"/>
                      </w:rPr>
                    </w:pPr>
                    <w:r w:rsidRPr="004839C5">
                      <w:rPr>
                        <w:lang w:val="en-AU" w:eastAsia="en-US"/>
                      </w:rPr>
                      <w:t xml:space="preserve">0.01 </w:t>
                    </w:r>
                  </w:p>
                </w:tc>
                <w:tc>
                  <w:tcPr>
                    <w:tcW w:w="1191" w:type="dxa"/>
                    <w:tcBorders>
                      <w:top w:val="single" w:sz="4" w:space="0" w:color="auto"/>
                      <w:left w:val="single" w:sz="4" w:space="0" w:color="auto"/>
                      <w:bottom w:val="single" w:sz="4" w:space="0" w:color="auto"/>
                      <w:right w:val="single" w:sz="4" w:space="0" w:color="auto"/>
                    </w:tcBorders>
                    <w:hideMark/>
                  </w:tcPr>
                  <w:p w14:paraId="51BDB20C" w14:textId="77777777" w:rsidR="005E4935" w:rsidRPr="004839C5" w:rsidRDefault="005E4935">
                    <w:pPr>
                      <w:pStyle w:val="BodyText"/>
                      <w:spacing w:before="80" w:after="80"/>
                      <w:jc w:val="center"/>
                      <w:rPr>
                        <w:lang w:val="en-AU" w:eastAsia="en-US" w:bidi="hi-IN"/>
                      </w:rPr>
                    </w:pPr>
                    <w:r w:rsidRPr="004839C5">
                      <w:rPr>
                        <w:lang w:val="en-AU" w:eastAsia="en-US"/>
                      </w:rPr>
                      <w:t xml:space="preserve">0.01 </w:t>
                    </w:r>
                  </w:p>
                </w:tc>
              </w:tr>
              <w:tr w:rsidR="005E4935" w:rsidRPr="004839C5" w14:paraId="781C3046" w14:textId="77777777">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2625F207" w14:textId="77777777" w:rsidR="005E4935" w:rsidRDefault="005E4935">
                    <w:pPr>
                      <w:pStyle w:val="BodyText"/>
                      <w:spacing w:before="80" w:after="80"/>
                      <w:rPr>
                        <w:lang w:val="en-AU" w:eastAsia="en-US"/>
                      </w:rPr>
                    </w:pPr>
                    <w:r>
                      <w:rPr>
                        <w:lang w:val="en-AU" w:eastAsia="en-US"/>
                      </w:rPr>
                      <w:t>Secondary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C2B303" w14:textId="77777777" w:rsidR="005E4935" w:rsidRPr="004839C5" w:rsidRDefault="005E4935">
                    <w:pPr>
                      <w:pStyle w:val="BodyText"/>
                      <w:spacing w:before="80" w:after="80"/>
                      <w:rPr>
                        <w:lang w:val="en-AU" w:eastAsia="en-US"/>
                      </w:rPr>
                    </w:pPr>
                    <w:r w:rsidRPr="004839C5">
                      <w:rPr>
                        <w:lang w:val="en-AU" w:eastAsia="en-US"/>
                      </w:rPr>
                      <w:t xml:space="preserve">Solid Storage (Stockpile) </w:t>
                    </w:r>
                  </w:p>
                </w:tc>
                <w:tc>
                  <w:tcPr>
                    <w:tcW w:w="1190" w:type="dxa"/>
                    <w:tcBorders>
                      <w:top w:val="single" w:sz="4" w:space="0" w:color="auto"/>
                      <w:left w:val="single" w:sz="4" w:space="0" w:color="auto"/>
                      <w:bottom w:val="single" w:sz="4" w:space="0" w:color="auto"/>
                      <w:right w:val="single" w:sz="4" w:space="0" w:color="auto"/>
                    </w:tcBorders>
                  </w:tcPr>
                  <w:p w14:paraId="005A43F9" w14:textId="77777777" w:rsidR="005E4935" w:rsidRPr="004839C5" w:rsidRDefault="005E4935">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21EE5EAE" w14:textId="77777777" w:rsidR="005E4935" w:rsidRPr="004839C5" w:rsidRDefault="005E4935">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50B30E08" w14:textId="77777777" w:rsidR="005E4935" w:rsidRPr="004839C5" w:rsidRDefault="005E4935">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002E2273" w14:textId="77777777" w:rsidR="005E4935" w:rsidRPr="004839C5" w:rsidRDefault="005E4935">
                    <w:pPr>
                      <w:pStyle w:val="BodyText"/>
                      <w:spacing w:before="80" w:after="80"/>
                      <w:jc w:val="center"/>
                      <w:rPr>
                        <w:lang w:val="en-AU" w:eastAsia="en-US"/>
                      </w:rPr>
                    </w:pPr>
                    <w:r w:rsidRPr="004839C5">
                      <w:rPr>
                        <w:lang w:val="en-AU" w:eastAsia="en-US"/>
                      </w:rPr>
                      <w:t>0.02</w:t>
                    </w:r>
                  </w:p>
                </w:tc>
                <w:tc>
                  <w:tcPr>
                    <w:tcW w:w="1191" w:type="dxa"/>
                    <w:tcBorders>
                      <w:top w:val="single" w:sz="4" w:space="0" w:color="auto"/>
                      <w:left w:val="single" w:sz="4" w:space="0" w:color="auto"/>
                      <w:bottom w:val="single" w:sz="4" w:space="0" w:color="auto"/>
                      <w:right w:val="single" w:sz="4" w:space="0" w:color="auto"/>
                    </w:tcBorders>
                  </w:tcPr>
                  <w:p w14:paraId="04EC4B94" w14:textId="77777777" w:rsidR="005E4935" w:rsidRPr="004839C5" w:rsidRDefault="005E4935">
                    <w:pPr>
                      <w:pStyle w:val="BodyText"/>
                      <w:spacing w:before="80" w:after="80"/>
                      <w:jc w:val="center"/>
                      <w:rPr>
                        <w:lang w:val="en-AU" w:eastAsia="en-US"/>
                      </w:rPr>
                    </w:pPr>
                    <w:r w:rsidRPr="004839C5">
                      <w:rPr>
                        <w:lang w:val="en-AU" w:eastAsia="en-US"/>
                      </w:rPr>
                      <w:t>0.02</w:t>
                    </w:r>
                  </w:p>
                </w:tc>
              </w:tr>
              <w:tr w:rsidR="005E4935" w:rsidRPr="004839C5" w14:paraId="37284C2B" w14:textId="77777777">
                <w:tc>
                  <w:tcPr>
                    <w:tcW w:w="1271" w:type="dxa"/>
                    <w:vMerge/>
                    <w:tcBorders>
                      <w:left w:val="single" w:sz="4" w:space="0" w:color="auto"/>
                      <w:right w:val="single" w:sz="4" w:space="0" w:color="auto"/>
                    </w:tcBorders>
                    <w:shd w:val="clear" w:color="auto" w:fill="D9D9D9" w:themeFill="background1" w:themeFillShade="D9"/>
                  </w:tcPr>
                  <w:p w14:paraId="6C74EEE4" w14:textId="77777777" w:rsidR="005E4935" w:rsidRPr="004839C5" w:rsidRDefault="005E4935">
                    <w:pPr>
                      <w:pStyle w:val="BodyText"/>
                      <w:spacing w:before="80" w:after="80"/>
                      <w:rPr>
                        <w:lang w:val="en-A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FD8575" w14:textId="77777777" w:rsidR="005E4935" w:rsidRPr="004839C5" w:rsidRDefault="005E4935">
                    <w:pPr>
                      <w:pStyle w:val="BodyText"/>
                      <w:spacing w:before="80" w:after="80"/>
                      <w:rPr>
                        <w:lang w:val="en-AU" w:eastAsia="en-US"/>
                      </w:rPr>
                    </w:pPr>
                    <w:r w:rsidRPr="004839C5">
                      <w:rPr>
                        <w:lang w:val="en-AU" w:eastAsia="en-US"/>
                      </w:rPr>
                      <w:t xml:space="preserve">Composting (Passive Windrow) </w:t>
                    </w:r>
                  </w:p>
                </w:tc>
                <w:tc>
                  <w:tcPr>
                    <w:tcW w:w="1190" w:type="dxa"/>
                    <w:tcBorders>
                      <w:top w:val="single" w:sz="4" w:space="0" w:color="auto"/>
                      <w:left w:val="single" w:sz="4" w:space="0" w:color="auto"/>
                      <w:bottom w:val="single" w:sz="4" w:space="0" w:color="auto"/>
                      <w:right w:val="single" w:sz="4" w:space="0" w:color="auto"/>
                    </w:tcBorders>
                  </w:tcPr>
                  <w:p w14:paraId="04F5B140" w14:textId="77777777" w:rsidR="005E4935" w:rsidRPr="004839C5" w:rsidRDefault="005E4935">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609D8C43" w14:textId="77777777" w:rsidR="005E4935" w:rsidRPr="004839C5" w:rsidRDefault="005E4935">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171AC008" w14:textId="77777777" w:rsidR="005E4935" w:rsidRPr="004839C5" w:rsidRDefault="005E4935">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7845B6A3" w14:textId="77777777" w:rsidR="005E4935" w:rsidRPr="004839C5" w:rsidRDefault="005E4935">
                    <w:pPr>
                      <w:pStyle w:val="BodyText"/>
                      <w:spacing w:before="80" w:after="80"/>
                      <w:jc w:val="center"/>
                      <w:rPr>
                        <w:lang w:val="en-AU" w:eastAsia="en-US"/>
                      </w:rPr>
                    </w:pPr>
                    <w:r w:rsidRPr="004839C5">
                      <w:rPr>
                        <w:lang w:val="en-AU" w:eastAsia="en-US"/>
                      </w:rPr>
                      <w:t>0.01</w:t>
                    </w:r>
                  </w:p>
                </w:tc>
                <w:tc>
                  <w:tcPr>
                    <w:tcW w:w="1191" w:type="dxa"/>
                    <w:tcBorders>
                      <w:top w:val="single" w:sz="4" w:space="0" w:color="auto"/>
                      <w:left w:val="single" w:sz="4" w:space="0" w:color="auto"/>
                      <w:bottom w:val="single" w:sz="4" w:space="0" w:color="auto"/>
                      <w:right w:val="single" w:sz="4" w:space="0" w:color="auto"/>
                    </w:tcBorders>
                  </w:tcPr>
                  <w:p w14:paraId="257C9336" w14:textId="77777777" w:rsidR="005E4935" w:rsidRPr="004839C5" w:rsidRDefault="005E4935">
                    <w:pPr>
                      <w:pStyle w:val="BodyText"/>
                      <w:spacing w:before="80" w:after="80"/>
                      <w:jc w:val="center"/>
                      <w:rPr>
                        <w:lang w:val="en-AU" w:eastAsia="en-US"/>
                      </w:rPr>
                    </w:pPr>
                    <w:r w:rsidRPr="004839C5">
                      <w:rPr>
                        <w:lang w:val="en-AU" w:eastAsia="en-US"/>
                      </w:rPr>
                      <w:t>0.01</w:t>
                    </w:r>
                  </w:p>
                </w:tc>
              </w:tr>
              <w:tr w:rsidR="005E4935" w:rsidRPr="004839C5" w14:paraId="7936FE2A" w14:textId="77777777">
                <w:tc>
                  <w:tcPr>
                    <w:tcW w:w="1271" w:type="dxa"/>
                    <w:vMerge/>
                    <w:tcBorders>
                      <w:left w:val="single" w:sz="4" w:space="0" w:color="auto"/>
                      <w:bottom w:val="single" w:sz="4" w:space="0" w:color="auto"/>
                      <w:right w:val="single" w:sz="4" w:space="0" w:color="auto"/>
                    </w:tcBorders>
                    <w:shd w:val="clear" w:color="auto" w:fill="D9D9D9" w:themeFill="background1" w:themeFillShade="D9"/>
                  </w:tcPr>
                  <w:p w14:paraId="1FFEE763" w14:textId="77777777" w:rsidR="005E4935" w:rsidRPr="004839C5" w:rsidRDefault="005E4935">
                    <w:pPr>
                      <w:pStyle w:val="BodyText"/>
                      <w:spacing w:before="80" w:after="80"/>
                      <w:rPr>
                        <w:lang w:val="en-AU"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FF8BAC" w14:textId="77777777" w:rsidR="005E4935" w:rsidRPr="004839C5" w:rsidRDefault="005E4935">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190" w:type="dxa"/>
                    <w:tcBorders>
                      <w:top w:val="single" w:sz="4" w:space="0" w:color="auto"/>
                      <w:left w:val="single" w:sz="4" w:space="0" w:color="auto"/>
                      <w:bottom w:val="single" w:sz="4" w:space="0" w:color="auto"/>
                      <w:right w:val="single" w:sz="4" w:space="0" w:color="auto"/>
                    </w:tcBorders>
                  </w:tcPr>
                  <w:p w14:paraId="369DFCA2" w14:textId="77777777" w:rsidR="005E4935" w:rsidRPr="004839C5" w:rsidRDefault="005E4935">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65F1A0B3" w14:textId="77777777" w:rsidR="005E4935" w:rsidRPr="004839C5" w:rsidRDefault="005E4935">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01AEE8AB" w14:textId="77777777" w:rsidR="005E4935" w:rsidRPr="004839C5" w:rsidRDefault="005E4935">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2E20A258" w14:textId="77777777" w:rsidR="005E4935" w:rsidRPr="004839C5" w:rsidRDefault="005E4935">
                    <w:pPr>
                      <w:pStyle w:val="BodyText"/>
                      <w:spacing w:before="80" w:after="80"/>
                      <w:jc w:val="center"/>
                      <w:rPr>
                        <w:lang w:val="en-AU" w:eastAsia="en-US"/>
                      </w:rPr>
                    </w:pPr>
                    <w:r>
                      <w:rPr>
                        <w:lang w:val="en-AU" w:eastAsia="en-US"/>
                      </w:rPr>
                      <w:t>0</w:t>
                    </w:r>
                  </w:p>
                </w:tc>
                <w:tc>
                  <w:tcPr>
                    <w:tcW w:w="1191" w:type="dxa"/>
                    <w:tcBorders>
                      <w:top w:val="single" w:sz="4" w:space="0" w:color="auto"/>
                      <w:left w:val="single" w:sz="4" w:space="0" w:color="auto"/>
                      <w:bottom w:val="single" w:sz="4" w:space="0" w:color="auto"/>
                      <w:right w:val="single" w:sz="4" w:space="0" w:color="auto"/>
                    </w:tcBorders>
                  </w:tcPr>
                  <w:p w14:paraId="3500C29E" w14:textId="77777777" w:rsidR="005E4935" w:rsidRPr="004839C5" w:rsidRDefault="005E4935">
                    <w:pPr>
                      <w:pStyle w:val="BodyText"/>
                      <w:spacing w:before="80" w:after="80"/>
                      <w:jc w:val="center"/>
                      <w:rPr>
                        <w:lang w:val="en-AU" w:eastAsia="en-US"/>
                      </w:rPr>
                    </w:pPr>
                    <w:r>
                      <w:rPr>
                        <w:lang w:val="en-AU" w:eastAsia="en-US"/>
                      </w:rPr>
                      <w:t>0</w:t>
                    </w:r>
                  </w:p>
                </w:tc>
              </w:tr>
              <w:tr w:rsidR="005E4935" w:rsidRPr="004839C5" w14:paraId="7816F63A"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DC17822" w14:textId="77777777" w:rsidR="005E4935" w:rsidRDefault="005E4935">
                    <w:pPr>
                      <w:pStyle w:val="BodyText"/>
                      <w:spacing w:before="80" w:after="80"/>
                      <w:rPr>
                        <w:lang w:val="en-AU" w:eastAsia="en-US"/>
                      </w:rPr>
                    </w:pPr>
                    <w:r>
                      <w:rPr>
                        <w:lang w:val="en-AU" w:eastAsia="en-US"/>
                      </w:rPr>
                      <w:t>Tertiary</w:t>
                    </w:r>
                  </w:p>
                </w:tc>
                <w:tc>
                  <w:tcPr>
                    <w:tcW w:w="2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2A9954" w14:textId="77777777" w:rsidR="005E4935" w:rsidRPr="004839C5" w:rsidRDefault="005E4935">
                    <w:pPr>
                      <w:pStyle w:val="BodyText"/>
                      <w:spacing w:before="80" w:after="80"/>
                      <w:rPr>
                        <w:lang w:val="en-AU" w:eastAsia="en-US"/>
                      </w:rPr>
                    </w:pPr>
                    <w:r w:rsidRPr="004839C5">
                      <w:rPr>
                        <w:lang w:val="en-AU" w:eastAsia="en-US"/>
                      </w:rPr>
                      <w:t>Uncovered anaerobic lagoon (Effluent pond)</w:t>
                    </w:r>
                  </w:p>
                </w:tc>
                <w:tc>
                  <w:tcPr>
                    <w:tcW w:w="1190" w:type="dxa"/>
                    <w:tcBorders>
                      <w:top w:val="single" w:sz="4" w:space="0" w:color="auto"/>
                      <w:left w:val="single" w:sz="4" w:space="0" w:color="auto"/>
                      <w:bottom w:val="single" w:sz="4" w:space="0" w:color="auto"/>
                      <w:right w:val="single" w:sz="4" w:space="0" w:color="auto"/>
                    </w:tcBorders>
                  </w:tcPr>
                  <w:p w14:paraId="0748F15A" w14:textId="77777777" w:rsidR="005E4935" w:rsidRPr="004839C5" w:rsidRDefault="005E4935">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145FC843" w14:textId="77777777" w:rsidR="005E4935" w:rsidRPr="004839C5" w:rsidRDefault="005E4935">
                    <w:pPr>
                      <w:pStyle w:val="BodyText"/>
                      <w:spacing w:before="80" w:after="80"/>
                      <w:jc w:val="center"/>
                      <w:rPr>
                        <w:lang w:val="en-AU" w:eastAsia="en-US"/>
                      </w:rPr>
                    </w:pPr>
                    <w:r w:rsidRPr="004839C5">
                      <w:rPr>
                        <w:lang w:val="en-AU" w:eastAsia="en-US"/>
                      </w:rPr>
                      <w:t>0.77</w:t>
                    </w:r>
                  </w:p>
                </w:tc>
                <w:tc>
                  <w:tcPr>
                    <w:tcW w:w="1191" w:type="dxa"/>
                    <w:tcBorders>
                      <w:top w:val="single" w:sz="4" w:space="0" w:color="auto"/>
                      <w:left w:val="single" w:sz="4" w:space="0" w:color="auto"/>
                      <w:bottom w:val="single" w:sz="4" w:space="0" w:color="auto"/>
                      <w:right w:val="single" w:sz="4" w:space="0" w:color="auto"/>
                    </w:tcBorders>
                  </w:tcPr>
                  <w:p w14:paraId="39927F84" w14:textId="77777777" w:rsidR="005E4935" w:rsidRPr="004839C5" w:rsidRDefault="005E4935">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4432C83D" w14:textId="77777777" w:rsidR="005E4935" w:rsidRPr="004839C5" w:rsidRDefault="005E4935">
                    <w:pPr>
                      <w:pStyle w:val="BodyText"/>
                      <w:spacing w:before="80" w:after="80"/>
                      <w:jc w:val="center"/>
                      <w:rPr>
                        <w:lang w:val="en-AU" w:eastAsia="en-US"/>
                      </w:rPr>
                    </w:pPr>
                    <w:r w:rsidRPr="004839C5">
                      <w:rPr>
                        <w:lang w:val="en-AU" w:eastAsia="en-US"/>
                      </w:rPr>
                      <w:t>0.75</w:t>
                    </w:r>
                  </w:p>
                </w:tc>
                <w:tc>
                  <w:tcPr>
                    <w:tcW w:w="1191" w:type="dxa"/>
                    <w:tcBorders>
                      <w:top w:val="single" w:sz="4" w:space="0" w:color="auto"/>
                      <w:left w:val="single" w:sz="4" w:space="0" w:color="auto"/>
                      <w:bottom w:val="single" w:sz="4" w:space="0" w:color="auto"/>
                      <w:right w:val="single" w:sz="4" w:space="0" w:color="auto"/>
                    </w:tcBorders>
                  </w:tcPr>
                  <w:p w14:paraId="6B38AB77" w14:textId="77777777" w:rsidR="005E4935" w:rsidRPr="004839C5" w:rsidRDefault="005E4935">
                    <w:pPr>
                      <w:pStyle w:val="BodyText"/>
                      <w:spacing w:before="80" w:after="80"/>
                      <w:jc w:val="center"/>
                      <w:rPr>
                        <w:lang w:val="en-AU" w:eastAsia="en-US"/>
                      </w:rPr>
                    </w:pPr>
                    <w:r w:rsidRPr="004839C5">
                      <w:rPr>
                        <w:lang w:val="en-AU" w:eastAsia="en-US"/>
                      </w:rPr>
                      <w:t>0.77</w:t>
                    </w:r>
                  </w:p>
                </w:tc>
              </w:tr>
            </w:tbl>
            <w:p w14:paraId="23F114F8" w14:textId="77777777" w:rsidR="005E4935" w:rsidRDefault="005E4935" w:rsidP="005E4935"/>
            <w:p w14:paraId="09A4E286" w14:textId="77777777" w:rsidR="00F77038" w:rsidRDefault="00F77038">
              <w:pPr>
                <w:spacing w:after="160" w:line="288" w:lineRule="auto"/>
                <w:ind w:left="2160"/>
                <w:rPr>
                  <w:b/>
                  <w:bCs/>
                  <w:color w:val="auto"/>
                </w:rPr>
              </w:pPr>
              <w:bookmarkStart w:id="17" w:name="_Toc210745203"/>
              <w:bookmarkStart w:id="18" w:name="_Toc215758068"/>
              <w:r>
                <w:br w:type="page"/>
              </w:r>
            </w:p>
            <w:p w14:paraId="72BE3858" w14:textId="532EB685" w:rsidR="005E4935" w:rsidRPr="00C34258" w:rsidRDefault="005E4935" w:rsidP="00EA23AA">
              <w:pPr>
                <w:pStyle w:val="Caption"/>
              </w:pPr>
              <w:bookmarkStart w:id="19" w:name="_Toc225351159"/>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t>: Beef feedlot cattle – Nitrous oxide EFs (</w:t>
              </w:r>
              <w:bookmarkEnd w:id="17"/>
              <w:r>
                <w:t>EF</w:t>
              </w:r>
              <w:r w:rsidR="00A43472">
                <w:rPr>
                  <w:vertAlign w:val="subscript"/>
                </w:rPr>
                <w:t>mT</w:t>
              </w:r>
              <w:r>
                <w:t>)</w:t>
              </w:r>
              <w:bookmarkEnd w:id="18"/>
              <w:bookmarkEnd w:id="19"/>
            </w:p>
            <w:tbl>
              <w:tblPr>
                <w:tblStyle w:val="TableGrid"/>
                <w:tblW w:w="0" w:type="auto"/>
                <w:tblLayout w:type="fixed"/>
                <w:tblLook w:val="04A0" w:firstRow="1" w:lastRow="0" w:firstColumn="1" w:lastColumn="0" w:noHBand="0" w:noVBand="1"/>
                <w:tblCaption w:val="Table A5.5.3.6 Feedlot cattle - Nitrous oxide EFs (kg N2O-N / kg N)"/>
              </w:tblPr>
              <w:tblGrid>
                <w:gridCol w:w="1271"/>
                <w:gridCol w:w="4315"/>
                <w:gridCol w:w="1918"/>
              </w:tblGrid>
              <w:tr w:rsidR="005E4935" w:rsidRPr="00E73972" w14:paraId="33DC08DA" w14:textId="77777777">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06848866" w14:textId="77777777" w:rsidR="005E4935" w:rsidRDefault="005E4935">
                    <w:pPr>
                      <w:pStyle w:val="BodyText"/>
                      <w:keepNext/>
                      <w:spacing w:before="80" w:after="80"/>
                      <w:jc w:val="center"/>
                      <w:rPr>
                        <w:b/>
                        <w:color w:val="FFFFFF" w:themeColor="background1"/>
                        <w:lang w:val="en-AU" w:eastAsia="en-US" w:bidi="hi-IN"/>
                      </w:rPr>
                    </w:pPr>
                    <w:r>
                      <w:rPr>
                        <w:b/>
                        <w:color w:val="FFFFFF" w:themeColor="background1"/>
                        <w:lang w:val="en-AU" w:eastAsia="en-US" w:bidi="hi-IN"/>
                      </w:rPr>
                      <w:t>Treatment stage T</w:t>
                    </w:r>
                  </w:p>
                </w:tc>
                <w:tc>
                  <w:tcPr>
                    <w:tcW w:w="43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571716C"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MMS</w:t>
                    </w:r>
                    <w:r>
                      <w:rPr>
                        <w:b/>
                        <w:color w:val="FFFFFF" w:themeColor="background1"/>
                        <w:lang w:val="en-AU" w:eastAsia="en-US" w:bidi="hi-IN"/>
                      </w:rPr>
                      <w:t xml:space="preserve"> m</w:t>
                    </w:r>
                  </w:p>
                </w:tc>
                <w:tc>
                  <w:tcPr>
                    <w:tcW w:w="19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159CF2" w14:textId="77777777" w:rsidR="005E4935" w:rsidRPr="00C444B2" w:rsidRDefault="005E4935">
                    <w:pPr>
                      <w:pStyle w:val="BodyText"/>
                      <w:keepNext/>
                      <w:spacing w:before="80" w:after="80"/>
                      <w:jc w:val="center"/>
                      <w:rPr>
                        <w:b/>
                        <w:color w:val="FFFFFF" w:themeColor="background1"/>
                        <w:vertAlign w:val="subscript"/>
                        <w:lang w:val="es-PE"/>
                      </w:rPr>
                    </w:pPr>
                    <w:r w:rsidRPr="00C444B2">
                      <w:rPr>
                        <w:b/>
                        <w:color w:val="FFFFFF" w:themeColor="background1"/>
                        <w:lang w:val="es-PE"/>
                      </w:rPr>
                      <w:t>EF</w:t>
                    </w:r>
                    <w:r w:rsidR="00B57261" w:rsidRPr="00C444B2">
                      <w:rPr>
                        <w:b/>
                        <w:color w:val="FFFFFF" w:themeColor="background1"/>
                        <w:vertAlign w:val="subscript"/>
                        <w:lang w:val="es-PE"/>
                      </w:rPr>
                      <w:t>mT</w:t>
                    </w:r>
                  </w:p>
                  <w:p w14:paraId="0C18F0D6" w14:textId="1244FEBD" w:rsidR="00623FF5" w:rsidRPr="00C444B2" w:rsidRDefault="00623FF5">
                    <w:pPr>
                      <w:pStyle w:val="BodyText"/>
                      <w:keepNext/>
                      <w:spacing w:before="80" w:after="80"/>
                      <w:jc w:val="center"/>
                      <w:rPr>
                        <w:b/>
                        <w:bCs w:val="0"/>
                        <w:color w:val="FFFFFF" w:themeColor="background1"/>
                        <w:lang w:val="es-PE" w:eastAsia="en-US" w:bidi="hi-IN"/>
                      </w:rPr>
                    </w:pPr>
                    <w:r w:rsidRPr="00C444B2">
                      <w:rPr>
                        <w:iCs/>
                        <w:spacing w:val="2"/>
                        <w:kern w:val="21"/>
                        <w:sz w:val="19"/>
                        <w:szCs w:val="19"/>
                        <w:lang w:val="es-PE"/>
                      </w:rPr>
                      <w:t>(kg N</w:t>
                    </w:r>
                    <w:r w:rsidRPr="00C444B2">
                      <w:rPr>
                        <w:iCs/>
                        <w:spacing w:val="2"/>
                        <w:kern w:val="21"/>
                        <w:sz w:val="19"/>
                        <w:szCs w:val="19"/>
                        <w:vertAlign w:val="subscript"/>
                        <w:lang w:val="es-PE"/>
                      </w:rPr>
                      <w:t>2</w:t>
                    </w:r>
                    <w:r w:rsidRPr="00C444B2">
                      <w:rPr>
                        <w:iCs/>
                        <w:spacing w:val="2"/>
                        <w:kern w:val="21"/>
                        <w:sz w:val="19"/>
                        <w:szCs w:val="19"/>
                        <w:lang w:val="es-PE"/>
                      </w:rPr>
                      <w:t>O-N/kg N)</w:t>
                    </w:r>
                  </w:p>
                </w:tc>
              </w:tr>
              <w:tr w:rsidR="005E4935" w:rsidRPr="004839C5" w14:paraId="422D7418"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B4C5523" w14:textId="77777777" w:rsidR="005E4935" w:rsidRDefault="005E4935">
                    <w:pPr>
                      <w:pStyle w:val="BodyText"/>
                      <w:spacing w:before="80" w:after="80"/>
                      <w:rPr>
                        <w:lang w:val="en-AU" w:eastAsia="en-US"/>
                      </w:rPr>
                    </w:pPr>
                    <w:r>
                      <w:rPr>
                        <w:lang w:val="en-AU" w:eastAsia="en-US"/>
                      </w:rPr>
                      <w:t>Primary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6ACD32" w14:textId="77777777" w:rsidR="005E4935" w:rsidRPr="004839C5" w:rsidRDefault="005E4935">
                    <w:pPr>
                      <w:pStyle w:val="BodyText"/>
                      <w:spacing w:before="80" w:after="80"/>
                      <w:rPr>
                        <w:lang w:val="en-AU" w:eastAsia="en-US" w:bidi="hi-IN"/>
                      </w:rPr>
                    </w:pPr>
                    <w:r w:rsidRPr="004839C5">
                      <w:rPr>
                        <w:lang w:val="en-AU" w:eastAsia="en-US"/>
                      </w:rPr>
                      <w:t>Dry lot (Feedpad)</w:t>
                    </w:r>
                  </w:p>
                </w:tc>
                <w:tc>
                  <w:tcPr>
                    <w:tcW w:w="1918" w:type="dxa"/>
                    <w:tcBorders>
                      <w:top w:val="single" w:sz="4" w:space="0" w:color="auto"/>
                      <w:left w:val="single" w:sz="4" w:space="0" w:color="auto"/>
                      <w:bottom w:val="single" w:sz="4" w:space="0" w:color="auto"/>
                      <w:right w:val="single" w:sz="4" w:space="0" w:color="auto"/>
                    </w:tcBorders>
                    <w:hideMark/>
                  </w:tcPr>
                  <w:p w14:paraId="4E4EDAD1" w14:textId="77777777" w:rsidR="005E4935" w:rsidRPr="004839C5" w:rsidRDefault="005E4935">
                    <w:pPr>
                      <w:pStyle w:val="BodyText"/>
                      <w:spacing w:before="80" w:after="80"/>
                      <w:jc w:val="center"/>
                      <w:rPr>
                        <w:lang w:val="en-AU" w:eastAsia="en-US" w:bidi="hi-IN"/>
                      </w:rPr>
                    </w:pPr>
                    <w:r w:rsidRPr="004839C5">
                      <w:rPr>
                        <w:lang w:val="en-AU" w:eastAsia="en-US"/>
                      </w:rPr>
                      <w:t>0.0054</w:t>
                    </w:r>
                  </w:p>
                </w:tc>
              </w:tr>
              <w:tr w:rsidR="005E4935" w:rsidRPr="004839C5" w14:paraId="19D26BD4" w14:textId="77777777">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64CB9355" w14:textId="77777777" w:rsidR="005E4935" w:rsidRDefault="005E4935">
                    <w:pPr>
                      <w:pStyle w:val="BodyText"/>
                      <w:spacing w:before="80" w:after="80"/>
                      <w:rPr>
                        <w:lang w:val="en-AU" w:eastAsia="en-US"/>
                      </w:rPr>
                    </w:pPr>
                    <w:r>
                      <w:rPr>
                        <w:lang w:val="en-AU" w:eastAsia="en-US"/>
                      </w:rPr>
                      <w:t>Secondary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0E0232E" w14:textId="77777777" w:rsidR="005E4935" w:rsidRPr="004839C5" w:rsidRDefault="005E4935">
                    <w:pPr>
                      <w:pStyle w:val="BodyText"/>
                      <w:spacing w:before="80" w:after="80"/>
                      <w:rPr>
                        <w:lang w:val="en-AU" w:eastAsia="en-US" w:bidi="hi-IN"/>
                      </w:rPr>
                    </w:pPr>
                    <w:r w:rsidRPr="004839C5">
                      <w:rPr>
                        <w:lang w:val="en-AU" w:eastAsia="en-US"/>
                      </w:rPr>
                      <w:t>Solid Storage (Stockpile)</w:t>
                    </w:r>
                  </w:p>
                </w:tc>
                <w:tc>
                  <w:tcPr>
                    <w:tcW w:w="1918" w:type="dxa"/>
                    <w:tcBorders>
                      <w:top w:val="single" w:sz="4" w:space="0" w:color="auto"/>
                      <w:left w:val="single" w:sz="4" w:space="0" w:color="auto"/>
                      <w:bottom w:val="single" w:sz="4" w:space="0" w:color="auto"/>
                      <w:right w:val="single" w:sz="4" w:space="0" w:color="auto"/>
                    </w:tcBorders>
                    <w:hideMark/>
                  </w:tcPr>
                  <w:p w14:paraId="61B28CDA" w14:textId="77777777" w:rsidR="005E4935" w:rsidRPr="004839C5" w:rsidRDefault="005E4935">
                    <w:pPr>
                      <w:pStyle w:val="BodyText"/>
                      <w:spacing w:before="80" w:after="80"/>
                      <w:jc w:val="center"/>
                      <w:rPr>
                        <w:lang w:val="en-AU" w:eastAsia="en-US" w:bidi="hi-IN"/>
                      </w:rPr>
                    </w:pPr>
                    <w:r w:rsidRPr="004839C5">
                      <w:rPr>
                        <w:lang w:val="en-AU" w:eastAsia="en-US"/>
                      </w:rPr>
                      <w:t>0.005</w:t>
                    </w:r>
                  </w:p>
                </w:tc>
              </w:tr>
              <w:tr w:rsidR="005E4935" w:rsidRPr="004839C5" w14:paraId="12394B2F" w14:textId="77777777">
                <w:tc>
                  <w:tcPr>
                    <w:tcW w:w="1271" w:type="dxa"/>
                    <w:vMerge/>
                    <w:tcBorders>
                      <w:left w:val="single" w:sz="4" w:space="0" w:color="auto"/>
                      <w:right w:val="single" w:sz="4" w:space="0" w:color="auto"/>
                    </w:tcBorders>
                    <w:shd w:val="clear" w:color="auto" w:fill="D9D9D9" w:themeFill="background1" w:themeFillShade="D9"/>
                  </w:tcPr>
                  <w:p w14:paraId="387F5552" w14:textId="77777777" w:rsidR="005E4935" w:rsidRPr="004839C5" w:rsidRDefault="005E4935">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7F8F233" w14:textId="77777777" w:rsidR="005E4935" w:rsidRPr="004839C5" w:rsidRDefault="005E4935">
                    <w:pPr>
                      <w:pStyle w:val="BodyText"/>
                      <w:spacing w:before="80" w:after="80"/>
                      <w:rPr>
                        <w:lang w:val="en-AU" w:eastAsia="en-US"/>
                      </w:rPr>
                    </w:pPr>
                    <w:r w:rsidRPr="004839C5">
                      <w:rPr>
                        <w:lang w:val="en-AU" w:eastAsia="en-US"/>
                      </w:rPr>
                      <w:t>Composting (Passive Windrow)</w:t>
                    </w:r>
                  </w:p>
                </w:tc>
                <w:tc>
                  <w:tcPr>
                    <w:tcW w:w="1918" w:type="dxa"/>
                    <w:tcBorders>
                      <w:top w:val="single" w:sz="4" w:space="0" w:color="auto"/>
                      <w:left w:val="single" w:sz="4" w:space="0" w:color="auto"/>
                      <w:bottom w:val="single" w:sz="4" w:space="0" w:color="auto"/>
                      <w:right w:val="single" w:sz="4" w:space="0" w:color="auto"/>
                    </w:tcBorders>
                  </w:tcPr>
                  <w:p w14:paraId="747045F9" w14:textId="77777777" w:rsidR="005E4935" w:rsidRPr="004839C5" w:rsidRDefault="005E4935">
                    <w:pPr>
                      <w:pStyle w:val="BodyText"/>
                      <w:spacing w:before="80" w:after="80"/>
                      <w:jc w:val="center"/>
                      <w:rPr>
                        <w:lang w:val="en-AU" w:eastAsia="en-US"/>
                      </w:rPr>
                    </w:pPr>
                    <w:r w:rsidRPr="004839C5">
                      <w:rPr>
                        <w:lang w:val="en-AU" w:eastAsia="en-US"/>
                      </w:rPr>
                      <w:t>0.01</w:t>
                    </w:r>
                  </w:p>
                </w:tc>
              </w:tr>
              <w:tr w:rsidR="005E4935" w:rsidRPr="004839C5" w14:paraId="37E7F640" w14:textId="77777777">
                <w:tc>
                  <w:tcPr>
                    <w:tcW w:w="1271" w:type="dxa"/>
                    <w:vMerge/>
                    <w:tcBorders>
                      <w:left w:val="single" w:sz="4" w:space="0" w:color="auto"/>
                      <w:bottom w:val="single" w:sz="4" w:space="0" w:color="auto"/>
                      <w:right w:val="single" w:sz="4" w:space="0" w:color="auto"/>
                    </w:tcBorders>
                    <w:shd w:val="clear" w:color="auto" w:fill="D9D9D9" w:themeFill="background1" w:themeFillShade="D9"/>
                  </w:tcPr>
                  <w:p w14:paraId="3B0608F1" w14:textId="77777777" w:rsidR="005E4935" w:rsidRPr="004839C5" w:rsidRDefault="005E4935">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91C83C" w14:textId="77777777" w:rsidR="005E4935" w:rsidRPr="004839C5" w:rsidRDefault="005E4935">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918" w:type="dxa"/>
                    <w:tcBorders>
                      <w:top w:val="single" w:sz="4" w:space="0" w:color="auto"/>
                      <w:left w:val="single" w:sz="4" w:space="0" w:color="auto"/>
                      <w:bottom w:val="single" w:sz="4" w:space="0" w:color="auto"/>
                      <w:right w:val="single" w:sz="4" w:space="0" w:color="auto"/>
                    </w:tcBorders>
                  </w:tcPr>
                  <w:p w14:paraId="00BB98F7" w14:textId="77777777" w:rsidR="005E4935" w:rsidRPr="004839C5" w:rsidRDefault="005E4935">
                    <w:pPr>
                      <w:pStyle w:val="BodyText"/>
                      <w:spacing w:before="80" w:after="80"/>
                      <w:jc w:val="center"/>
                      <w:rPr>
                        <w:lang w:val="en-AU" w:eastAsia="en-US"/>
                      </w:rPr>
                    </w:pPr>
                    <w:r>
                      <w:rPr>
                        <w:lang w:val="en-AU" w:eastAsia="en-US"/>
                      </w:rPr>
                      <w:t>0</w:t>
                    </w:r>
                  </w:p>
                </w:tc>
              </w:tr>
              <w:tr w:rsidR="005E4935" w:rsidRPr="004839C5" w14:paraId="663149FF"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DEC9C5" w14:textId="77777777" w:rsidR="005E4935" w:rsidRDefault="005E4935">
                    <w:pPr>
                      <w:pStyle w:val="BodyText"/>
                      <w:spacing w:before="80" w:after="80"/>
                      <w:rPr>
                        <w:lang w:val="en-AU" w:eastAsia="en-US"/>
                      </w:rPr>
                    </w:pPr>
                    <w:r>
                      <w:rPr>
                        <w:lang w:val="en-AU" w:eastAsia="en-US"/>
                      </w:rPr>
                      <w:t>Tertiary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5EF6BAC" w14:textId="7C4EACE9" w:rsidR="005E4935" w:rsidRPr="004839C5" w:rsidRDefault="005E4935">
                    <w:pPr>
                      <w:pStyle w:val="BodyText"/>
                      <w:spacing w:before="80" w:after="80"/>
                      <w:rPr>
                        <w:lang w:val="en-AU" w:eastAsia="en-US"/>
                      </w:rPr>
                    </w:pPr>
                    <w:r w:rsidRPr="004839C5">
                      <w:rPr>
                        <w:lang w:val="en-AU" w:eastAsia="en-US"/>
                      </w:rPr>
                      <w:t>Uncovered anaerobic lagoon (</w:t>
                    </w:r>
                    <w:r w:rsidR="005D1C7B" w:rsidRPr="004839C5">
                      <w:rPr>
                        <w:lang w:val="en-AU" w:eastAsia="en-US"/>
                      </w:rPr>
                      <w:t>Effluent Pond</w:t>
                    </w:r>
                    <w:r w:rsidRPr="004839C5">
                      <w:rPr>
                        <w:lang w:val="en-AU" w:eastAsia="en-US"/>
                      </w:rPr>
                      <w:t>)</w:t>
                    </w:r>
                  </w:p>
                </w:tc>
                <w:tc>
                  <w:tcPr>
                    <w:tcW w:w="1918" w:type="dxa"/>
                    <w:tcBorders>
                      <w:top w:val="single" w:sz="4" w:space="0" w:color="auto"/>
                      <w:left w:val="single" w:sz="4" w:space="0" w:color="auto"/>
                      <w:bottom w:val="single" w:sz="4" w:space="0" w:color="auto"/>
                      <w:right w:val="single" w:sz="4" w:space="0" w:color="auto"/>
                    </w:tcBorders>
                  </w:tcPr>
                  <w:p w14:paraId="7D028EE8" w14:textId="77777777" w:rsidR="005E4935" w:rsidRPr="004839C5" w:rsidRDefault="005E4935">
                    <w:pPr>
                      <w:pStyle w:val="BodyText"/>
                      <w:spacing w:before="80" w:after="80"/>
                      <w:jc w:val="center"/>
                      <w:rPr>
                        <w:lang w:val="en-AU" w:eastAsia="en-US"/>
                      </w:rPr>
                    </w:pPr>
                    <w:r w:rsidRPr="004839C5">
                      <w:rPr>
                        <w:lang w:val="en-AU" w:eastAsia="en-US"/>
                      </w:rPr>
                      <w:t>0</w:t>
                    </w:r>
                  </w:p>
                </w:tc>
              </w:tr>
            </w:tbl>
            <w:p w14:paraId="0BF0B540" w14:textId="77777777" w:rsidR="005E4935" w:rsidRDefault="005E4935" w:rsidP="005E4935"/>
            <w:p w14:paraId="2C660429" w14:textId="37F52849" w:rsidR="005E4935" w:rsidRPr="00C34258" w:rsidRDefault="005E4935" w:rsidP="00EA23AA">
              <w:pPr>
                <w:pStyle w:val="Caption"/>
              </w:pPr>
              <w:bookmarkStart w:id="20" w:name="_Toc210745204"/>
              <w:bookmarkStart w:id="21" w:name="_Toc215758069"/>
              <w:bookmarkStart w:id="22" w:name="_Toc225351160"/>
              <w:r>
                <w:t>Table</w:t>
              </w:r>
              <w:r w:rsidR="00EA23AA">
                <w:t xml:space="preserve"> </w:t>
              </w:r>
              <w:r w:rsidR="007C71EC">
                <w:fldChar w:fldCharType="begin"/>
              </w:r>
              <w:r w:rsidR="007C71EC">
                <w:instrText xml:space="preserve"> STYLEREF 2 \s </w:instrText>
              </w:r>
              <w:r w:rsidR="007C71EC">
                <w:fldChar w:fldCharType="separate"/>
              </w:r>
              <w:r w:rsidR="00403175">
                <w:rPr>
                  <w:noProof/>
                </w:rPr>
                <w:t>A.1.1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t>: Beef feedlot cattle – Fraction of N volatilised by MMS</w:t>
              </w:r>
              <w:bookmarkEnd w:id="20"/>
              <w:r>
                <w:t xml:space="preserve"> (FracGASM</w:t>
              </w:r>
              <w:r>
                <w:rPr>
                  <w:vertAlign w:val="subscript"/>
                </w:rPr>
                <w:t>mT</w:t>
              </w:r>
              <w:r>
                <w:t>)</w:t>
              </w:r>
              <w:bookmarkEnd w:id="21"/>
              <w:bookmarkEnd w:id="22"/>
            </w:p>
            <w:tbl>
              <w:tblPr>
                <w:tblStyle w:val="TableGrid"/>
                <w:tblW w:w="0" w:type="auto"/>
                <w:tblLayout w:type="fixed"/>
                <w:tblLook w:val="04A0" w:firstRow="1" w:lastRow="0" w:firstColumn="1" w:lastColumn="0" w:noHBand="0" w:noVBand="1"/>
                <w:tblCaption w:val="Table A5.5.3.7 Feedlot cattle - Fraction of N volatilised by MMS"/>
              </w:tblPr>
              <w:tblGrid>
                <w:gridCol w:w="1271"/>
                <w:gridCol w:w="4315"/>
                <w:gridCol w:w="1918"/>
              </w:tblGrid>
              <w:tr w:rsidR="005E4935" w:rsidRPr="004839C5" w14:paraId="0A8502A8" w14:textId="77777777">
                <w:trPr>
                  <w:tblHeader/>
                </w:trPr>
                <w:tc>
                  <w:tcPr>
                    <w:tcW w:w="1271" w:type="dxa"/>
                    <w:tcBorders>
                      <w:top w:val="single" w:sz="4" w:space="0" w:color="auto"/>
                      <w:left w:val="single" w:sz="4" w:space="0" w:color="auto"/>
                      <w:bottom w:val="single" w:sz="4" w:space="0" w:color="auto"/>
                      <w:right w:val="single" w:sz="4" w:space="0" w:color="auto"/>
                    </w:tcBorders>
                    <w:shd w:val="clear" w:color="auto" w:fill="000000" w:themeFill="text1"/>
                  </w:tcPr>
                  <w:p w14:paraId="60BA5D4D" w14:textId="77777777" w:rsidR="005E4935" w:rsidRPr="00127BAB" w:rsidRDefault="005E4935">
                    <w:pPr>
                      <w:pStyle w:val="BodyText"/>
                      <w:keepNext/>
                      <w:spacing w:before="80" w:after="80"/>
                      <w:rPr>
                        <w:b/>
                        <w:color w:val="FFFFFF" w:themeColor="background1"/>
                        <w:lang w:val="en-AU" w:eastAsia="en-US" w:bidi="hi-IN"/>
                      </w:rPr>
                    </w:pPr>
                    <w:r>
                      <w:rPr>
                        <w:b/>
                        <w:color w:val="FFFFFF" w:themeColor="background1"/>
                        <w:lang w:val="en-AU" w:eastAsia="en-US" w:bidi="hi-IN"/>
                      </w:rPr>
                      <w:t>Treatment stage T</w:t>
                    </w:r>
                  </w:p>
                </w:tc>
                <w:tc>
                  <w:tcPr>
                    <w:tcW w:w="43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9A4CF4" w14:textId="77777777" w:rsidR="005E4935" w:rsidRPr="00127BAB" w:rsidRDefault="005E4935">
                    <w:pPr>
                      <w:pStyle w:val="BodyText"/>
                      <w:keepNext/>
                      <w:spacing w:before="80" w:after="80"/>
                      <w:jc w:val="center"/>
                      <w:rPr>
                        <w:b/>
                        <w:bCs w:val="0"/>
                        <w:color w:val="FFFFFF" w:themeColor="background1"/>
                        <w:lang w:val="en-AU" w:eastAsia="en-US" w:bidi="hi-IN"/>
                      </w:rPr>
                    </w:pPr>
                    <w:r w:rsidRPr="00127BAB">
                      <w:rPr>
                        <w:b/>
                        <w:color w:val="FFFFFF" w:themeColor="background1"/>
                        <w:lang w:val="en-AU" w:eastAsia="en-US" w:bidi="hi-IN"/>
                      </w:rPr>
                      <w:t>MMS</w:t>
                    </w:r>
                    <w:r>
                      <w:rPr>
                        <w:b/>
                        <w:color w:val="FFFFFF" w:themeColor="background1"/>
                        <w:lang w:val="en-AU" w:eastAsia="en-US" w:bidi="hi-IN"/>
                      </w:rPr>
                      <w:t xml:space="preserve"> m</w:t>
                    </w:r>
                  </w:p>
                </w:tc>
                <w:tc>
                  <w:tcPr>
                    <w:tcW w:w="191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E4329B9" w14:textId="77777777" w:rsidR="005E4935" w:rsidRDefault="005E4935">
                    <w:pPr>
                      <w:pStyle w:val="BodyText"/>
                      <w:keepNext/>
                      <w:spacing w:before="80" w:after="80"/>
                      <w:jc w:val="center"/>
                      <w:rPr>
                        <w:b/>
                        <w:color w:val="FFFFFF" w:themeColor="background1"/>
                        <w:vertAlign w:val="subscript"/>
                        <w:lang w:val="en-AU" w:eastAsia="en-US" w:bidi="hi-IN"/>
                      </w:rPr>
                    </w:pPr>
                    <w:r w:rsidRPr="00127BAB">
                      <w:rPr>
                        <w:b/>
                        <w:color w:val="FFFFFF" w:themeColor="background1"/>
                        <w:lang w:val="en-AU" w:eastAsia="en-US" w:bidi="hi-IN"/>
                      </w:rPr>
                      <w:t>FracGASM</w:t>
                    </w:r>
                    <w:r>
                      <w:rPr>
                        <w:b/>
                        <w:color w:val="FFFFFF" w:themeColor="background1"/>
                        <w:vertAlign w:val="subscript"/>
                        <w:lang w:val="en-AU" w:eastAsia="en-US" w:bidi="hi-IN"/>
                      </w:rPr>
                      <w:t>mT</w:t>
                    </w:r>
                  </w:p>
                  <w:p w14:paraId="1526BF49" w14:textId="220C8609" w:rsidR="00623FF5" w:rsidRPr="00C34258" w:rsidRDefault="00623FF5">
                    <w:pPr>
                      <w:pStyle w:val="BodyText"/>
                      <w:keepNext/>
                      <w:spacing w:before="80" w:after="80"/>
                      <w:jc w:val="center"/>
                      <w:rPr>
                        <w:b/>
                        <w:bCs w:val="0"/>
                        <w:color w:val="FFFFFF" w:themeColor="background1"/>
                        <w:vertAlign w:val="subscript"/>
                        <w:lang w:val="en-AU" w:eastAsia="en-US" w:bidi="hi-IN"/>
                      </w:rPr>
                    </w:pPr>
                    <w:bookmarkStart w:id="23" w:name="_Hlk211436149"/>
                    <w:r w:rsidRPr="00BC163A">
                      <w:rPr>
                        <w:rFonts w:asciiTheme="majorHAnsi" w:eastAsiaTheme="minorEastAsia" w:hAnsiTheme="majorHAnsi" w:cstheme="majorHAnsi"/>
                        <w:sz w:val="19"/>
                        <w:szCs w:val="19"/>
                        <w:lang w:val="en-AU"/>
                      </w:rPr>
                      <w:t>(kg NH</w:t>
                    </w:r>
                    <w:r w:rsidRPr="00BC163A">
                      <w:rPr>
                        <w:rFonts w:asciiTheme="majorHAnsi" w:eastAsiaTheme="minorEastAsia" w:hAnsiTheme="majorHAnsi" w:cstheme="majorHAnsi"/>
                        <w:sz w:val="19"/>
                        <w:szCs w:val="19"/>
                        <w:vertAlign w:val="subscript"/>
                        <w:lang w:val="en-AU"/>
                      </w:rPr>
                      <w:t>3</w:t>
                    </w:r>
                    <w:r w:rsidRPr="00BC163A">
                      <w:rPr>
                        <w:rFonts w:asciiTheme="majorHAnsi" w:eastAsiaTheme="minorEastAsia" w:hAnsiTheme="majorHAnsi" w:cstheme="majorHAnsi"/>
                        <w:sz w:val="19"/>
                        <w:szCs w:val="19"/>
                        <w:lang w:val="en-AU"/>
                      </w:rPr>
                      <w:t>–N + NO</w:t>
                    </w:r>
                    <w:r w:rsidRPr="00BC163A">
                      <w:rPr>
                        <w:rFonts w:asciiTheme="majorHAnsi" w:eastAsiaTheme="minorEastAsia" w:hAnsiTheme="majorHAnsi" w:cstheme="majorHAnsi"/>
                        <w:sz w:val="19"/>
                        <w:szCs w:val="19"/>
                        <w:vertAlign w:val="subscript"/>
                        <w:lang w:val="en-AU"/>
                      </w:rPr>
                      <w:t>x</w:t>
                    </w:r>
                    <w:r w:rsidRPr="00BC163A">
                      <w:rPr>
                        <w:rFonts w:asciiTheme="majorHAnsi" w:eastAsiaTheme="minorEastAsia" w:hAnsiTheme="majorHAnsi" w:cstheme="majorHAnsi"/>
                        <w:sz w:val="19"/>
                        <w:szCs w:val="19"/>
                        <w:lang w:val="en-AU"/>
                      </w:rPr>
                      <w:t>–N)/</w:t>
                    </w:r>
                    <w:r>
                      <w:rPr>
                        <w:rFonts w:asciiTheme="majorHAnsi" w:eastAsiaTheme="minorEastAsia" w:hAnsiTheme="majorHAnsi" w:cstheme="majorHAnsi"/>
                        <w:sz w:val="19"/>
                        <w:szCs w:val="19"/>
                        <w:lang w:val="en-AU"/>
                      </w:rPr>
                      <w:t>kg N</w:t>
                    </w:r>
                    <w:bookmarkEnd w:id="23"/>
                  </w:p>
                </w:tc>
              </w:tr>
              <w:tr w:rsidR="005E4935" w:rsidRPr="004839C5" w14:paraId="783300BA"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394D0" w14:textId="77777777" w:rsidR="005E4935" w:rsidRDefault="005E4935">
                    <w:pPr>
                      <w:pStyle w:val="BodyText"/>
                      <w:spacing w:before="80" w:after="80"/>
                      <w:rPr>
                        <w:lang w:val="en-AU" w:eastAsia="en-US"/>
                      </w:rPr>
                    </w:pPr>
                    <w:r>
                      <w:rPr>
                        <w:lang w:val="en-AU" w:eastAsia="en-US"/>
                      </w:rPr>
                      <w:t>Primary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30C8BB" w14:textId="77777777" w:rsidR="005E4935" w:rsidRPr="004839C5" w:rsidRDefault="005E4935">
                    <w:pPr>
                      <w:pStyle w:val="BodyText"/>
                      <w:spacing w:before="80" w:after="80"/>
                      <w:rPr>
                        <w:lang w:val="en-AU" w:eastAsia="en-US" w:bidi="hi-IN"/>
                      </w:rPr>
                    </w:pPr>
                    <w:r w:rsidRPr="004839C5">
                      <w:rPr>
                        <w:lang w:val="en-AU" w:eastAsia="en-US"/>
                      </w:rPr>
                      <w:t>Dry lot (Feedpad)</w:t>
                    </w:r>
                  </w:p>
                </w:tc>
                <w:tc>
                  <w:tcPr>
                    <w:tcW w:w="1918" w:type="dxa"/>
                    <w:tcBorders>
                      <w:top w:val="single" w:sz="4" w:space="0" w:color="auto"/>
                      <w:left w:val="single" w:sz="4" w:space="0" w:color="auto"/>
                      <w:bottom w:val="single" w:sz="4" w:space="0" w:color="auto"/>
                      <w:right w:val="single" w:sz="4" w:space="0" w:color="auto"/>
                    </w:tcBorders>
                  </w:tcPr>
                  <w:p w14:paraId="2F916741" w14:textId="77777777" w:rsidR="005E4935" w:rsidRPr="004839C5" w:rsidRDefault="005E4935">
                    <w:pPr>
                      <w:pStyle w:val="BodyText"/>
                      <w:spacing w:before="80" w:after="80"/>
                      <w:jc w:val="center"/>
                      <w:rPr>
                        <w:lang w:val="en-AU" w:eastAsia="en-US" w:bidi="hi-IN"/>
                      </w:rPr>
                    </w:pPr>
                    <w:r w:rsidRPr="004839C5">
                      <w:rPr>
                        <w:lang w:val="en-AU" w:eastAsia="en-US"/>
                      </w:rPr>
                      <w:t>0.6</w:t>
                    </w:r>
                  </w:p>
                </w:tc>
              </w:tr>
              <w:tr w:rsidR="005E4935" w:rsidRPr="004839C5" w14:paraId="06490BCF" w14:textId="77777777">
                <w:tc>
                  <w:tcPr>
                    <w:tcW w:w="1271" w:type="dxa"/>
                    <w:vMerge w:val="restart"/>
                    <w:tcBorders>
                      <w:top w:val="single" w:sz="4" w:space="0" w:color="auto"/>
                      <w:left w:val="single" w:sz="4" w:space="0" w:color="auto"/>
                      <w:right w:val="single" w:sz="4" w:space="0" w:color="auto"/>
                    </w:tcBorders>
                    <w:shd w:val="clear" w:color="auto" w:fill="D9D9D9" w:themeFill="background1" w:themeFillShade="D9"/>
                  </w:tcPr>
                  <w:p w14:paraId="57AFD0C9" w14:textId="77777777" w:rsidR="005E4935" w:rsidRDefault="005E4935">
                    <w:pPr>
                      <w:pStyle w:val="BodyText"/>
                      <w:spacing w:before="80" w:after="80"/>
                      <w:rPr>
                        <w:lang w:val="en-AU" w:eastAsia="en-US"/>
                      </w:rPr>
                    </w:pPr>
                    <w:r>
                      <w:rPr>
                        <w:lang w:val="en-AU" w:eastAsia="en-US"/>
                      </w:rPr>
                      <w:t>Secondary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E99A8C" w14:textId="77777777" w:rsidR="005E4935" w:rsidRPr="004839C5" w:rsidRDefault="005E4935">
                    <w:pPr>
                      <w:pStyle w:val="BodyText"/>
                      <w:spacing w:before="80" w:after="80"/>
                      <w:rPr>
                        <w:lang w:val="en-AU" w:eastAsia="en-US"/>
                      </w:rPr>
                    </w:pPr>
                    <w:r w:rsidRPr="004839C5">
                      <w:rPr>
                        <w:lang w:val="en-AU" w:eastAsia="en-US"/>
                      </w:rPr>
                      <w:t>Solid Storage (Stockpile)</w:t>
                    </w:r>
                  </w:p>
                </w:tc>
                <w:tc>
                  <w:tcPr>
                    <w:tcW w:w="1918" w:type="dxa"/>
                    <w:tcBorders>
                      <w:top w:val="single" w:sz="4" w:space="0" w:color="auto"/>
                      <w:left w:val="single" w:sz="4" w:space="0" w:color="auto"/>
                      <w:bottom w:val="single" w:sz="4" w:space="0" w:color="auto"/>
                      <w:right w:val="single" w:sz="4" w:space="0" w:color="auto"/>
                    </w:tcBorders>
                  </w:tcPr>
                  <w:p w14:paraId="32DA9313" w14:textId="77777777" w:rsidR="005E4935" w:rsidRPr="004839C5" w:rsidRDefault="005E4935">
                    <w:pPr>
                      <w:pStyle w:val="BodyText"/>
                      <w:spacing w:before="80" w:after="80"/>
                      <w:jc w:val="center"/>
                      <w:rPr>
                        <w:lang w:val="en-AU" w:eastAsia="en-US"/>
                      </w:rPr>
                    </w:pPr>
                    <w:r w:rsidRPr="004839C5">
                      <w:rPr>
                        <w:lang w:val="en-AU" w:eastAsia="en-US"/>
                      </w:rPr>
                      <w:t>0.25</w:t>
                    </w:r>
                  </w:p>
                </w:tc>
              </w:tr>
              <w:tr w:rsidR="005E4935" w:rsidRPr="004839C5" w14:paraId="41414A2F" w14:textId="77777777">
                <w:tc>
                  <w:tcPr>
                    <w:tcW w:w="1271" w:type="dxa"/>
                    <w:vMerge/>
                    <w:tcBorders>
                      <w:left w:val="single" w:sz="4" w:space="0" w:color="auto"/>
                      <w:right w:val="single" w:sz="4" w:space="0" w:color="auto"/>
                    </w:tcBorders>
                    <w:shd w:val="clear" w:color="auto" w:fill="D9D9D9" w:themeFill="background1" w:themeFillShade="D9"/>
                  </w:tcPr>
                  <w:p w14:paraId="3B56B7C0" w14:textId="77777777" w:rsidR="005E4935" w:rsidRPr="004839C5" w:rsidRDefault="005E4935">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D41965" w14:textId="77777777" w:rsidR="005E4935" w:rsidRPr="004839C5" w:rsidRDefault="005E4935">
                    <w:pPr>
                      <w:pStyle w:val="BodyText"/>
                      <w:spacing w:before="80" w:after="80"/>
                      <w:rPr>
                        <w:lang w:val="en-AU" w:eastAsia="en-US"/>
                      </w:rPr>
                    </w:pPr>
                    <w:r w:rsidRPr="004839C5">
                      <w:rPr>
                        <w:lang w:val="en-AU" w:eastAsia="en-US"/>
                      </w:rPr>
                      <w:t>Composting (Passive Windrow)</w:t>
                    </w:r>
                  </w:p>
                </w:tc>
                <w:tc>
                  <w:tcPr>
                    <w:tcW w:w="1918" w:type="dxa"/>
                    <w:tcBorders>
                      <w:top w:val="single" w:sz="4" w:space="0" w:color="auto"/>
                      <w:left w:val="single" w:sz="4" w:space="0" w:color="auto"/>
                      <w:bottom w:val="single" w:sz="4" w:space="0" w:color="auto"/>
                      <w:right w:val="single" w:sz="4" w:space="0" w:color="auto"/>
                    </w:tcBorders>
                  </w:tcPr>
                  <w:p w14:paraId="4BDEE699" w14:textId="77777777" w:rsidR="005E4935" w:rsidRPr="004839C5" w:rsidRDefault="005E4935">
                    <w:pPr>
                      <w:pStyle w:val="BodyText"/>
                      <w:spacing w:before="80" w:after="80"/>
                      <w:jc w:val="center"/>
                      <w:rPr>
                        <w:lang w:val="en-AU" w:eastAsia="en-US"/>
                      </w:rPr>
                    </w:pPr>
                    <w:r w:rsidRPr="004839C5">
                      <w:rPr>
                        <w:lang w:val="en-AU" w:eastAsia="en-US"/>
                      </w:rPr>
                      <w:t>0.4</w:t>
                    </w:r>
                  </w:p>
                </w:tc>
              </w:tr>
              <w:tr w:rsidR="005E4935" w:rsidRPr="004839C5" w14:paraId="514B5A05" w14:textId="77777777">
                <w:tc>
                  <w:tcPr>
                    <w:tcW w:w="1271" w:type="dxa"/>
                    <w:vMerge/>
                    <w:tcBorders>
                      <w:left w:val="single" w:sz="4" w:space="0" w:color="auto"/>
                      <w:bottom w:val="single" w:sz="4" w:space="0" w:color="auto"/>
                      <w:right w:val="single" w:sz="4" w:space="0" w:color="auto"/>
                    </w:tcBorders>
                    <w:shd w:val="clear" w:color="auto" w:fill="D9D9D9" w:themeFill="background1" w:themeFillShade="D9"/>
                  </w:tcPr>
                  <w:p w14:paraId="00C7B54F" w14:textId="77777777" w:rsidR="005E4935" w:rsidRPr="004839C5" w:rsidRDefault="005E4935">
                    <w:pPr>
                      <w:pStyle w:val="BodyText"/>
                      <w:spacing w:before="80" w:after="80"/>
                      <w:rPr>
                        <w:lang w:val="en-AU" w:eastAsia="en-US"/>
                      </w:rPr>
                    </w:pP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834F13" w14:textId="77777777" w:rsidR="005E4935" w:rsidRPr="004839C5" w:rsidRDefault="005E4935">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918" w:type="dxa"/>
                    <w:tcBorders>
                      <w:top w:val="single" w:sz="4" w:space="0" w:color="auto"/>
                      <w:left w:val="single" w:sz="4" w:space="0" w:color="auto"/>
                      <w:bottom w:val="single" w:sz="4" w:space="0" w:color="auto"/>
                      <w:right w:val="single" w:sz="4" w:space="0" w:color="auto"/>
                    </w:tcBorders>
                  </w:tcPr>
                  <w:p w14:paraId="307D484C" w14:textId="77777777" w:rsidR="005E4935" w:rsidRPr="004839C5" w:rsidRDefault="005E4935">
                    <w:pPr>
                      <w:pStyle w:val="BodyText"/>
                      <w:spacing w:before="80" w:after="80"/>
                      <w:jc w:val="center"/>
                      <w:rPr>
                        <w:lang w:val="en-AU" w:eastAsia="en-US"/>
                      </w:rPr>
                    </w:pPr>
                    <w:r>
                      <w:rPr>
                        <w:lang w:val="en-AU" w:eastAsia="en-US"/>
                      </w:rPr>
                      <w:t>0</w:t>
                    </w:r>
                  </w:p>
                </w:tc>
              </w:tr>
              <w:tr w:rsidR="005E4935" w:rsidRPr="004839C5" w14:paraId="5A9FE5DE" w14:textId="77777777">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C9622C" w14:textId="77777777" w:rsidR="005E4935" w:rsidRDefault="005E4935">
                    <w:pPr>
                      <w:pStyle w:val="BodyText"/>
                      <w:spacing w:before="80" w:after="80"/>
                      <w:rPr>
                        <w:lang w:val="en-AU" w:eastAsia="en-US"/>
                      </w:rPr>
                    </w:pPr>
                    <w:r>
                      <w:rPr>
                        <w:lang w:val="en-AU" w:eastAsia="en-US"/>
                      </w:rPr>
                      <w:t>Tertiary</w:t>
                    </w:r>
                  </w:p>
                </w:tc>
                <w:tc>
                  <w:tcPr>
                    <w:tcW w:w="43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806CE" w14:textId="77777777" w:rsidR="005E4935" w:rsidRPr="004839C5" w:rsidRDefault="005E4935">
                    <w:pPr>
                      <w:pStyle w:val="BodyText"/>
                      <w:spacing w:before="80" w:after="80"/>
                      <w:rPr>
                        <w:lang w:val="en-AU" w:eastAsia="en-US"/>
                      </w:rPr>
                    </w:pPr>
                    <w:r w:rsidRPr="004839C5">
                      <w:rPr>
                        <w:lang w:val="en-AU" w:eastAsia="en-US"/>
                      </w:rPr>
                      <w:t>Uncovered anaerobic lagoon (Effluent pond)</w:t>
                    </w:r>
                  </w:p>
                </w:tc>
                <w:tc>
                  <w:tcPr>
                    <w:tcW w:w="1918" w:type="dxa"/>
                    <w:tcBorders>
                      <w:top w:val="single" w:sz="4" w:space="0" w:color="auto"/>
                      <w:left w:val="single" w:sz="4" w:space="0" w:color="auto"/>
                      <w:bottom w:val="single" w:sz="4" w:space="0" w:color="auto"/>
                      <w:right w:val="single" w:sz="4" w:space="0" w:color="auto"/>
                    </w:tcBorders>
                  </w:tcPr>
                  <w:p w14:paraId="1EB9D7FE" w14:textId="77777777" w:rsidR="005E4935" w:rsidRPr="004839C5" w:rsidRDefault="005E4935">
                    <w:pPr>
                      <w:pStyle w:val="BodyText"/>
                      <w:spacing w:before="80" w:after="80"/>
                      <w:jc w:val="center"/>
                      <w:rPr>
                        <w:lang w:val="en-AU" w:eastAsia="en-US"/>
                      </w:rPr>
                    </w:pPr>
                    <w:r w:rsidRPr="004839C5">
                      <w:rPr>
                        <w:lang w:val="en-AU" w:eastAsia="en-US"/>
                      </w:rPr>
                      <w:t>0.35</w:t>
                    </w:r>
                  </w:p>
                </w:tc>
              </w:tr>
            </w:tbl>
            <w:p w14:paraId="533C8371" w14:textId="77777777" w:rsidR="005E4935" w:rsidRPr="005E4935" w:rsidRDefault="005E4935" w:rsidP="005E4935"/>
            <w:p w14:paraId="6F8900DE" w14:textId="77777777" w:rsidR="00F77038" w:rsidRDefault="00F77038" w:rsidP="00F77038">
              <w:pPr>
                <w:spacing w:after="160" w:line="288" w:lineRule="auto"/>
                <w:rPr>
                  <w:rFonts w:eastAsiaTheme="majorEastAsia" w:cstheme="majorBidi"/>
                  <w:color w:val="B2C662" w:themeColor="accent3" w:themeTint="99"/>
                  <w:spacing w:val="20"/>
                  <w:sz w:val="26"/>
                  <w:szCs w:val="26"/>
                </w:rPr>
              </w:pPr>
              <w:r>
                <w:br w:type="page"/>
              </w:r>
            </w:p>
            <w:p w14:paraId="32FC4790" w14:textId="75F3357D" w:rsidR="007B70FE" w:rsidRPr="006539BC" w:rsidRDefault="00F77038" w:rsidP="00F77038">
              <w:pPr>
                <w:pStyle w:val="Heading2"/>
                <w:rPr>
                  <w:color w:val="auto"/>
                </w:rPr>
              </w:pPr>
              <w:r w:rsidRPr="006539BC">
                <w:rPr>
                  <w:color w:val="auto"/>
                </w:rPr>
                <w:lastRenderedPageBreak/>
                <w:t xml:space="preserve"> </w:t>
              </w:r>
              <w:bookmarkStart w:id="24" w:name="_Toc225351137"/>
              <w:r w:rsidR="007B70FE" w:rsidRPr="006539BC">
                <w:rPr>
                  <w:color w:val="auto"/>
                </w:rPr>
                <w:t xml:space="preserve">Beef </w:t>
              </w:r>
              <w:r w:rsidR="006E34FD" w:rsidRPr="006539BC">
                <w:rPr>
                  <w:color w:val="auto"/>
                </w:rPr>
                <w:t>–</w:t>
              </w:r>
              <w:r w:rsidR="007B70FE" w:rsidRPr="006539BC">
                <w:rPr>
                  <w:color w:val="auto"/>
                </w:rPr>
                <w:t xml:space="preserve"> </w:t>
              </w:r>
              <w:r w:rsidR="008317AD" w:rsidRPr="006539BC">
                <w:rPr>
                  <w:color w:val="auto"/>
                </w:rPr>
                <w:t>Pasture</w:t>
              </w:r>
              <w:bookmarkEnd w:id="24"/>
            </w:p>
            <w:p w14:paraId="7A1225FD" w14:textId="6622B837" w:rsidR="00C03B59" w:rsidRPr="00C03B59" w:rsidRDefault="006A55F4" w:rsidP="00EA23AA">
              <w:pPr>
                <w:pStyle w:val="Caption"/>
              </w:pPr>
              <w:bookmarkStart w:id="25" w:name="_Toc210745018"/>
              <w:bookmarkStart w:id="26" w:name="_Toc215758055"/>
              <w:bookmarkStart w:id="27" w:name="_Toc225351161"/>
              <w:r>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R="00D02B18">
                <w:t>:</w:t>
              </w:r>
              <w:r w:rsidR="00C03B59">
                <w:t xml:space="preserve"> </w:t>
              </w:r>
              <w:r w:rsidR="008B48AE" w:rsidRPr="00C9323B">
                <w:t xml:space="preserve">Beef </w:t>
              </w:r>
              <w:r w:rsidR="00FE32CC">
                <w:t xml:space="preserve">pasture </w:t>
              </w:r>
              <w:r w:rsidR="008B48AE" w:rsidRPr="00C9323B">
                <w:t>cattle – Liveweight</w:t>
              </w:r>
              <w:r w:rsidR="00623FF5">
                <w:t xml:space="preserve"> (kg)</w:t>
              </w:r>
              <w:r w:rsidR="008B48AE" w:rsidRPr="00C9323B">
                <w:t xml:space="preserve"> </w:t>
              </w:r>
              <w:bookmarkEnd w:id="25"/>
              <w:r w:rsidR="00C34258">
                <w:t>(W</w:t>
              </w:r>
              <w:r w:rsidR="00C34258">
                <w:rPr>
                  <w:vertAlign w:val="subscript"/>
                </w:rPr>
                <w:t>jkl</w:t>
              </w:r>
              <w:r w:rsidR="00C34258">
                <w:t>)</w:t>
              </w:r>
              <w:bookmarkEnd w:id="26"/>
              <w:bookmarkEnd w:id="27"/>
            </w:p>
            <w:tbl>
              <w:tblPr>
                <w:tblStyle w:val="TableGrid"/>
                <w:tblW w:w="5000" w:type="pct"/>
                <w:tblLayout w:type="fixed"/>
                <w:tblCellMar>
                  <w:left w:w="58" w:type="dxa"/>
                  <w:right w:w="58" w:type="dxa"/>
                </w:tblCellMar>
                <w:tblLook w:val="04A0" w:firstRow="1" w:lastRow="0" w:firstColumn="1" w:lastColumn="0" w:noHBand="0" w:noVBand="1"/>
                <w:tblCaption w:val="Table A5.5.2.1 Beef cattle - Liveweight (kg)"/>
              </w:tblPr>
              <w:tblGrid>
                <w:gridCol w:w="1271"/>
                <w:gridCol w:w="893"/>
                <w:gridCol w:w="954"/>
                <w:gridCol w:w="842"/>
                <w:gridCol w:w="843"/>
                <w:gridCol w:w="842"/>
                <w:gridCol w:w="843"/>
                <w:gridCol w:w="842"/>
                <w:gridCol w:w="843"/>
                <w:gridCol w:w="843"/>
              </w:tblGrid>
              <w:tr w:rsidR="008B48AE" w:rsidRPr="00A40F49" w14:paraId="023ED255" w14:textId="77777777" w:rsidTr="005E4935">
                <w:trPr>
                  <w:tblHeader/>
                </w:trPr>
                <w:tc>
                  <w:tcPr>
                    <w:tcW w:w="1271" w:type="dxa"/>
                    <w:tcBorders>
                      <w:bottom w:val="single" w:sz="4" w:space="0" w:color="000000" w:themeColor="text1"/>
                    </w:tcBorders>
                    <w:shd w:val="clear" w:color="auto" w:fill="000000" w:themeFill="text1"/>
                    <w:vAlign w:val="bottom"/>
                  </w:tcPr>
                  <w:p w14:paraId="4A76800E" w14:textId="77777777" w:rsidR="008B48AE" w:rsidRPr="00A40F49" w:rsidRDefault="008B48AE">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State</w:t>
                    </w:r>
                  </w:p>
                </w:tc>
                <w:tc>
                  <w:tcPr>
                    <w:tcW w:w="893" w:type="dxa"/>
                    <w:tcBorders>
                      <w:bottom w:val="single" w:sz="4" w:space="0" w:color="000000" w:themeColor="text1"/>
                    </w:tcBorders>
                    <w:shd w:val="clear" w:color="auto" w:fill="000000" w:themeFill="text1"/>
                    <w:vAlign w:val="bottom"/>
                  </w:tcPr>
                  <w:p w14:paraId="3F1B740D" w14:textId="77777777" w:rsidR="008B48AE" w:rsidRPr="00A40F49" w:rsidRDefault="008B48AE">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Region</w:t>
                    </w:r>
                  </w:p>
                </w:tc>
                <w:tc>
                  <w:tcPr>
                    <w:tcW w:w="954" w:type="dxa"/>
                    <w:shd w:val="clear" w:color="auto" w:fill="000000" w:themeFill="text1"/>
                    <w:vAlign w:val="bottom"/>
                  </w:tcPr>
                  <w:p w14:paraId="1B3FDDD5" w14:textId="34F20CFB" w:rsidR="008B48AE" w:rsidRPr="00A40F49" w:rsidRDefault="008B48AE">
                    <w:pPr>
                      <w:pStyle w:val="BodyText"/>
                      <w:keepNext/>
                      <w:spacing w:before="60" w:after="60"/>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Season</w:t>
                    </w:r>
                    <w:r w:rsidR="00581E81">
                      <w:rPr>
                        <w:rFonts w:asciiTheme="majorHAnsi" w:hAnsiTheme="majorHAnsi" w:cstheme="majorHAnsi"/>
                        <w:b/>
                        <w:szCs w:val="20"/>
                        <w:lang w:val="en-AU" w:eastAsia="en-US"/>
                      </w:rPr>
                      <w:t xml:space="preserve"> </w:t>
                    </w:r>
                  </w:p>
                </w:tc>
                <w:tc>
                  <w:tcPr>
                    <w:tcW w:w="842" w:type="dxa"/>
                    <w:shd w:val="clear" w:color="auto" w:fill="000000" w:themeFill="text1"/>
                    <w:vAlign w:val="bottom"/>
                  </w:tcPr>
                  <w:p w14:paraId="727AAB49"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Bull</w:t>
                    </w:r>
                  </w:p>
                  <w:p w14:paraId="7C2DF650" w14:textId="592B7029"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28531BF2"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Bull</w:t>
                    </w:r>
                  </w:p>
                  <w:p w14:paraId="0A4F5546" w14:textId="04C58384"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&gt;1</w:t>
                    </w:r>
                  </w:p>
                </w:tc>
                <w:tc>
                  <w:tcPr>
                    <w:tcW w:w="842" w:type="dxa"/>
                    <w:shd w:val="clear" w:color="auto" w:fill="000000" w:themeFill="text1"/>
                    <w:vAlign w:val="bottom"/>
                  </w:tcPr>
                  <w:p w14:paraId="01B85181"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20871BCC" w14:textId="6EA9C35A"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53A1097F"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7A4231E1" w14:textId="134EDDD6"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1-2</w:t>
                    </w:r>
                  </w:p>
                </w:tc>
                <w:tc>
                  <w:tcPr>
                    <w:tcW w:w="842" w:type="dxa"/>
                    <w:shd w:val="clear" w:color="auto" w:fill="000000" w:themeFill="text1"/>
                    <w:vAlign w:val="bottom"/>
                  </w:tcPr>
                  <w:p w14:paraId="53CE85EB"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Cow</w:t>
                    </w:r>
                  </w:p>
                  <w:p w14:paraId="58807D99" w14:textId="773BFFBA"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&gt;2</w:t>
                    </w:r>
                  </w:p>
                </w:tc>
                <w:tc>
                  <w:tcPr>
                    <w:tcW w:w="843" w:type="dxa"/>
                    <w:shd w:val="clear" w:color="auto" w:fill="000000" w:themeFill="text1"/>
                    <w:vAlign w:val="bottom"/>
                  </w:tcPr>
                  <w:p w14:paraId="595E0BDF"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Steer</w:t>
                    </w:r>
                  </w:p>
                  <w:p w14:paraId="545F2FF8" w14:textId="20CFA79E"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&lt;1</w:t>
                    </w:r>
                  </w:p>
                </w:tc>
                <w:tc>
                  <w:tcPr>
                    <w:tcW w:w="843" w:type="dxa"/>
                    <w:shd w:val="clear" w:color="auto" w:fill="000000" w:themeFill="text1"/>
                    <w:vAlign w:val="bottom"/>
                  </w:tcPr>
                  <w:p w14:paraId="57EA76F9" w14:textId="77777777" w:rsidR="00A40F49" w:rsidRDefault="008B48AE">
                    <w:pPr>
                      <w:pStyle w:val="BodyText"/>
                      <w:keepNext/>
                      <w:spacing w:before="60" w:after="60"/>
                      <w:jc w:val="center"/>
                      <w:rPr>
                        <w:rFonts w:asciiTheme="majorHAnsi" w:hAnsiTheme="majorHAnsi" w:cstheme="majorHAnsi"/>
                        <w:b/>
                        <w:szCs w:val="20"/>
                        <w:lang w:val="en-AU" w:eastAsia="en-US"/>
                      </w:rPr>
                    </w:pPr>
                    <w:r w:rsidRPr="00A40F49">
                      <w:rPr>
                        <w:rFonts w:asciiTheme="majorHAnsi" w:hAnsiTheme="majorHAnsi" w:cstheme="majorHAnsi"/>
                        <w:b/>
                        <w:szCs w:val="20"/>
                        <w:lang w:val="en-AU" w:eastAsia="en-US"/>
                      </w:rPr>
                      <w:t>Steer</w:t>
                    </w:r>
                  </w:p>
                  <w:p w14:paraId="62C031AE" w14:textId="2B903FC0" w:rsidR="008B48AE" w:rsidRPr="00A40F49" w:rsidRDefault="008B48AE">
                    <w:pPr>
                      <w:pStyle w:val="BodyText"/>
                      <w:keepN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szCs w:val="20"/>
                        <w:lang w:val="en-AU" w:eastAsia="en-US"/>
                      </w:rPr>
                      <w:t xml:space="preserve"> &gt;1</w:t>
                    </w:r>
                  </w:p>
                </w:tc>
              </w:tr>
              <w:tr w:rsidR="002F6847" w:rsidRPr="00A40F49" w14:paraId="362430E4" w14:textId="77777777" w:rsidTr="002F6847">
                <w:tc>
                  <w:tcPr>
                    <w:tcW w:w="1271" w:type="dxa"/>
                    <w:vMerge w:val="restart"/>
                    <w:shd w:val="clear" w:color="auto" w:fill="D9D9D9" w:themeFill="background1" w:themeFillShade="D9"/>
                    <w:vAlign w:val="center"/>
                  </w:tcPr>
                  <w:p w14:paraId="3F17AC7E"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ACT/NSW</w:t>
                    </w:r>
                  </w:p>
                </w:tc>
                <w:tc>
                  <w:tcPr>
                    <w:tcW w:w="893" w:type="dxa"/>
                    <w:vMerge w:val="restart"/>
                    <w:shd w:val="clear" w:color="auto" w:fill="D9D9D9" w:themeFill="background1" w:themeFillShade="D9"/>
                    <w:vAlign w:val="center"/>
                  </w:tcPr>
                  <w:p w14:paraId="0A413EA9" w14:textId="51413E16" w:rsidR="002F6847" w:rsidRPr="00A40F49" w:rsidRDefault="002F6847" w:rsidP="002F6847">
                    <w:pPr>
                      <w:pStyle w:val="BodyText"/>
                      <w:spacing w:before="60" w:after="60"/>
                      <w:rPr>
                        <w:rFonts w:asciiTheme="majorHAnsi" w:hAnsiTheme="majorHAnsi" w:cstheme="majorHAnsi"/>
                        <w:szCs w:val="20"/>
                        <w:lang w:val="en-AU" w:eastAsia="en-US"/>
                      </w:rPr>
                    </w:pPr>
                    <w:r w:rsidRPr="00B67D55">
                      <w:rPr>
                        <w:rFonts w:asciiTheme="majorHAnsi" w:hAnsiTheme="majorHAnsi" w:cstheme="majorHAnsi"/>
                        <w:szCs w:val="20"/>
                        <w:lang w:val="en-AU" w:eastAsia="en-US"/>
                      </w:rPr>
                      <w:t>n/a</w:t>
                    </w:r>
                  </w:p>
                </w:tc>
                <w:tc>
                  <w:tcPr>
                    <w:tcW w:w="954" w:type="dxa"/>
                  </w:tcPr>
                  <w:p w14:paraId="040D9E8F" w14:textId="77777777" w:rsidR="002F6847" w:rsidRPr="00A40F49" w:rsidRDefault="002F6847" w:rsidP="002F6847">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842" w:type="dxa"/>
                  </w:tcPr>
                  <w:p w14:paraId="19887A2A"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80</w:t>
                    </w:r>
                  </w:p>
                </w:tc>
                <w:tc>
                  <w:tcPr>
                    <w:tcW w:w="843" w:type="dxa"/>
                  </w:tcPr>
                  <w:p w14:paraId="23C3692A"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480</w:t>
                    </w:r>
                  </w:p>
                </w:tc>
                <w:tc>
                  <w:tcPr>
                    <w:tcW w:w="842" w:type="dxa"/>
                  </w:tcPr>
                  <w:p w14:paraId="1AA623D0"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75</w:t>
                    </w:r>
                  </w:p>
                </w:tc>
                <w:tc>
                  <w:tcPr>
                    <w:tcW w:w="843" w:type="dxa"/>
                  </w:tcPr>
                  <w:p w14:paraId="72B894D6"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300</w:t>
                    </w:r>
                  </w:p>
                </w:tc>
                <w:tc>
                  <w:tcPr>
                    <w:tcW w:w="842" w:type="dxa"/>
                  </w:tcPr>
                  <w:p w14:paraId="2E32D160"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440</w:t>
                    </w:r>
                  </w:p>
                </w:tc>
                <w:tc>
                  <w:tcPr>
                    <w:tcW w:w="843" w:type="dxa"/>
                  </w:tcPr>
                  <w:p w14:paraId="6E971E9F"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75</w:t>
                    </w:r>
                  </w:p>
                </w:tc>
                <w:tc>
                  <w:tcPr>
                    <w:tcW w:w="843" w:type="dxa"/>
                  </w:tcPr>
                  <w:p w14:paraId="367EB64B"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380</w:t>
                    </w:r>
                  </w:p>
                </w:tc>
              </w:tr>
              <w:tr w:rsidR="002F6847" w:rsidRPr="00A40F49" w14:paraId="1C29F7C4" w14:textId="77777777" w:rsidTr="002F6847">
                <w:tc>
                  <w:tcPr>
                    <w:tcW w:w="1271" w:type="dxa"/>
                    <w:vMerge/>
                    <w:shd w:val="clear" w:color="auto" w:fill="D9D9D9" w:themeFill="background1" w:themeFillShade="D9"/>
                    <w:vAlign w:val="center"/>
                  </w:tcPr>
                  <w:p w14:paraId="257465E9"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D764F44"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3ECBE9AD" w14:textId="77777777" w:rsidR="002F6847" w:rsidRPr="00A40F49" w:rsidRDefault="002F6847" w:rsidP="002F6847">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842" w:type="dxa"/>
                  </w:tcPr>
                  <w:p w14:paraId="2FD062FF"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843" w:type="dxa"/>
                  </w:tcPr>
                  <w:p w14:paraId="68729F9C"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520</w:t>
                    </w:r>
                  </w:p>
                </w:tc>
                <w:tc>
                  <w:tcPr>
                    <w:tcW w:w="842" w:type="dxa"/>
                  </w:tcPr>
                  <w:p w14:paraId="10620EBF"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160</w:t>
                    </w:r>
                  </w:p>
                </w:tc>
                <w:tc>
                  <w:tcPr>
                    <w:tcW w:w="843" w:type="dxa"/>
                  </w:tcPr>
                  <w:p w14:paraId="1CDC7E85"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360</w:t>
                    </w:r>
                  </w:p>
                </w:tc>
                <w:tc>
                  <w:tcPr>
                    <w:tcW w:w="842" w:type="dxa"/>
                  </w:tcPr>
                  <w:p w14:paraId="51EE7295"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843" w:type="dxa"/>
                  </w:tcPr>
                  <w:p w14:paraId="43AE95CC"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160</w:t>
                    </w:r>
                  </w:p>
                </w:tc>
                <w:tc>
                  <w:tcPr>
                    <w:tcW w:w="843" w:type="dxa"/>
                  </w:tcPr>
                  <w:p w14:paraId="1BB57A85"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r>
              <w:tr w:rsidR="002F6847" w:rsidRPr="00A40F49" w14:paraId="3BB0151D" w14:textId="77777777" w:rsidTr="002F6847">
                <w:tc>
                  <w:tcPr>
                    <w:tcW w:w="1271" w:type="dxa"/>
                    <w:vMerge/>
                    <w:shd w:val="clear" w:color="auto" w:fill="D9D9D9" w:themeFill="background1" w:themeFillShade="D9"/>
                    <w:vAlign w:val="center"/>
                  </w:tcPr>
                  <w:p w14:paraId="1112DD91"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BCAC278"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4C933150" w14:textId="77777777" w:rsidR="002F6847" w:rsidRPr="00A40F49" w:rsidRDefault="002F6847" w:rsidP="002F6847">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842" w:type="dxa"/>
                  </w:tcPr>
                  <w:p w14:paraId="45D79AFC"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240</w:t>
                    </w:r>
                  </w:p>
                </w:tc>
                <w:tc>
                  <w:tcPr>
                    <w:tcW w:w="843" w:type="dxa"/>
                  </w:tcPr>
                  <w:p w14:paraId="7B6195FA"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550</w:t>
                    </w:r>
                  </w:p>
                </w:tc>
                <w:tc>
                  <w:tcPr>
                    <w:tcW w:w="842" w:type="dxa"/>
                  </w:tcPr>
                  <w:p w14:paraId="69C38F41"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0E5B9F23"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842" w:type="dxa"/>
                  </w:tcPr>
                  <w:p w14:paraId="6BF4B21E"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490</w:t>
                    </w:r>
                  </w:p>
                </w:tc>
                <w:tc>
                  <w:tcPr>
                    <w:tcW w:w="843" w:type="dxa"/>
                  </w:tcPr>
                  <w:p w14:paraId="25620FC7"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3E0407E8"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450</w:t>
                    </w:r>
                  </w:p>
                </w:tc>
              </w:tr>
              <w:tr w:rsidR="002F6847" w:rsidRPr="00A40F49" w14:paraId="4003A0A0" w14:textId="77777777" w:rsidTr="002F6847">
                <w:tc>
                  <w:tcPr>
                    <w:tcW w:w="1271" w:type="dxa"/>
                    <w:vMerge/>
                    <w:shd w:val="clear" w:color="auto" w:fill="D9D9D9" w:themeFill="background1" w:themeFillShade="D9"/>
                    <w:vAlign w:val="center"/>
                  </w:tcPr>
                  <w:p w14:paraId="6D26DE76"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07314869"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08B39B38" w14:textId="77777777" w:rsidR="002F6847" w:rsidRPr="00A40F49" w:rsidRDefault="002F6847" w:rsidP="002F6847">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842" w:type="dxa"/>
                  </w:tcPr>
                  <w:p w14:paraId="6D567A39"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280</w:t>
                    </w:r>
                  </w:p>
                </w:tc>
                <w:tc>
                  <w:tcPr>
                    <w:tcW w:w="843" w:type="dxa"/>
                  </w:tcPr>
                  <w:p w14:paraId="299BD678"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560</w:t>
                    </w:r>
                  </w:p>
                </w:tc>
                <w:tc>
                  <w:tcPr>
                    <w:tcW w:w="842" w:type="dxa"/>
                  </w:tcPr>
                  <w:p w14:paraId="5A7F7383"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843" w:type="dxa"/>
                  </w:tcPr>
                  <w:p w14:paraId="667F5216"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410</w:t>
                    </w:r>
                  </w:p>
                </w:tc>
                <w:tc>
                  <w:tcPr>
                    <w:tcW w:w="842" w:type="dxa"/>
                  </w:tcPr>
                  <w:p w14:paraId="3D7D0C9B"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843" w:type="dxa"/>
                  </w:tcPr>
                  <w:p w14:paraId="01595E65"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843" w:type="dxa"/>
                  </w:tcPr>
                  <w:p w14:paraId="5C86F220"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460</w:t>
                    </w:r>
                  </w:p>
                </w:tc>
              </w:tr>
              <w:tr w:rsidR="002F6847" w:rsidRPr="00A40F49" w14:paraId="754E2437" w14:textId="77777777" w:rsidTr="002F6847">
                <w:tc>
                  <w:tcPr>
                    <w:tcW w:w="1271" w:type="dxa"/>
                    <w:vMerge w:val="restart"/>
                    <w:shd w:val="clear" w:color="auto" w:fill="D9D9D9" w:themeFill="background1" w:themeFillShade="D9"/>
                    <w:vAlign w:val="center"/>
                  </w:tcPr>
                  <w:p w14:paraId="6635E7C0"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South Australia</w:t>
                    </w:r>
                  </w:p>
                </w:tc>
                <w:tc>
                  <w:tcPr>
                    <w:tcW w:w="893" w:type="dxa"/>
                    <w:vMerge w:val="restart"/>
                    <w:shd w:val="clear" w:color="auto" w:fill="D9D9D9" w:themeFill="background1" w:themeFillShade="D9"/>
                    <w:vAlign w:val="center"/>
                  </w:tcPr>
                  <w:p w14:paraId="3D08917C" w14:textId="4EF7B7F8" w:rsidR="002F6847" w:rsidRPr="00A40F49" w:rsidRDefault="002F6847" w:rsidP="002F6847">
                    <w:pPr>
                      <w:pStyle w:val="BodyText"/>
                      <w:spacing w:before="60" w:after="60"/>
                      <w:rPr>
                        <w:rFonts w:asciiTheme="majorHAnsi" w:hAnsiTheme="majorHAnsi" w:cstheme="majorHAnsi"/>
                        <w:szCs w:val="20"/>
                        <w:lang w:val="en-AU" w:eastAsia="en-US"/>
                      </w:rPr>
                    </w:pPr>
                    <w:r w:rsidRPr="00B67D55">
                      <w:rPr>
                        <w:rFonts w:asciiTheme="majorHAnsi" w:hAnsiTheme="majorHAnsi" w:cstheme="majorHAnsi"/>
                        <w:szCs w:val="20"/>
                        <w:lang w:val="en-AU" w:eastAsia="en-US"/>
                      </w:rPr>
                      <w:t>n/a</w:t>
                    </w:r>
                  </w:p>
                </w:tc>
                <w:tc>
                  <w:tcPr>
                    <w:tcW w:w="954" w:type="dxa"/>
                  </w:tcPr>
                  <w:p w14:paraId="0CC208A2" w14:textId="77777777" w:rsidR="002F6847" w:rsidRPr="00A40F49" w:rsidRDefault="002F6847" w:rsidP="002F6847">
                    <w:pPr>
                      <w:pStyle w:val="BodyText"/>
                      <w:spacing w:before="60" w:after="6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842" w:type="dxa"/>
                  </w:tcPr>
                  <w:p w14:paraId="0AD1E661"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843" w:type="dxa"/>
                  </w:tcPr>
                  <w:p w14:paraId="317FBB35"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800</w:t>
                    </w:r>
                  </w:p>
                </w:tc>
                <w:tc>
                  <w:tcPr>
                    <w:tcW w:w="842" w:type="dxa"/>
                  </w:tcPr>
                  <w:p w14:paraId="0C3D9AED"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843" w:type="dxa"/>
                  </w:tcPr>
                  <w:p w14:paraId="326D3231"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400</w:t>
                    </w:r>
                  </w:p>
                </w:tc>
                <w:tc>
                  <w:tcPr>
                    <w:tcW w:w="842" w:type="dxa"/>
                  </w:tcPr>
                  <w:p w14:paraId="222B4F34"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843" w:type="dxa"/>
                  </w:tcPr>
                  <w:p w14:paraId="728A49B7"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230</w:t>
                    </w:r>
                  </w:p>
                </w:tc>
                <w:tc>
                  <w:tcPr>
                    <w:tcW w:w="843" w:type="dxa"/>
                  </w:tcPr>
                  <w:p w14:paraId="3E3AEACA" w14:textId="77777777" w:rsidR="002F6847" w:rsidRPr="00A40F49" w:rsidRDefault="002F6847" w:rsidP="002F6847">
                    <w:pPr>
                      <w:pStyle w:val="BodyText"/>
                      <w:spacing w:before="60" w:after="6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r>
              <w:tr w:rsidR="002F6847" w:rsidRPr="00A40F49" w14:paraId="7821993A" w14:textId="77777777" w:rsidTr="002F6847">
                <w:tc>
                  <w:tcPr>
                    <w:tcW w:w="1271" w:type="dxa"/>
                    <w:vMerge/>
                    <w:shd w:val="clear" w:color="auto" w:fill="D9D9D9" w:themeFill="background1" w:themeFillShade="D9"/>
                    <w:vAlign w:val="center"/>
                  </w:tcPr>
                  <w:p w14:paraId="51D05435"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403B4368"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3C95B191"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55C9D7C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3" w:type="dxa"/>
                  </w:tcPr>
                  <w:p w14:paraId="3B67A770"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800</w:t>
                    </w:r>
                  </w:p>
                </w:tc>
                <w:tc>
                  <w:tcPr>
                    <w:tcW w:w="842" w:type="dxa"/>
                  </w:tcPr>
                  <w:p w14:paraId="128F4BBB"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3" w:type="dxa"/>
                  </w:tcPr>
                  <w:p w14:paraId="1E5908D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c>
                  <w:tcPr>
                    <w:tcW w:w="842" w:type="dxa"/>
                  </w:tcPr>
                  <w:p w14:paraId="58B4297E"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3" w:type="dxa"/>
                  </w:tcPr>
                  <w:p w14:paraId="12A8B260"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290</w:t>
                    </w:r>
                  </w:p>
                </w:tc>
                <w:tc>
                  <w:tcPr>
                    <w:tcW w:w="843" w:type="dxa"/>
                  </w:tcPr>
                  <w:p w14:paraId="6CCFBA0E"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r>
              <w:tr w:rsidR="002F6847" w:rsidRPr="00A40F49" w14:paraId="0A0ABAF9" w14:textId="77777777" w:rsidTr="002F6847">
                <w:tc>
                  <w:tcPr>
                    <w:tcW w:w="1271" w:type="dxa"/>
                    <w:vMerge/>
                    <w:shd w:val="clear" w:color="auto" w:fill="D9D9D9" w:themeFill="background1" w:themeFillShade="D9"/>
                    <w:vAlign w:val="center"/>
                  </w:tcPr>
                  <w:p w14:paraId="3C0046DF"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1ABBC24"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645D96D4"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757036A1"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6CECA2B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4D2C2E5C"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w:t>
                    </w:r>
                  </w:p>
                </w:tc>
                <w:tc>
                  <w:tcPr>
                    <w:tcW w:w="843" w:type="dxa"/>
                  </w:tcPr>
                  <w:p w14:paraId="32FB697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7209151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617A71DC"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75</w:t>
                    </w:r>
                  </w:p>
                </w:tc>
                <w:tc>
                  <w:tcPr>
                    <w:tcW w:w="843" w:type="dxa"/>
                  </w:tcPr>
                  <w:p w14:paraId="316EFDC8"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2F6847" w:rsidRPr="00A40F49" w14:paraId="4C891D68" w14:textId="77777777" w:rsidTr="002F6847">
                <w:tc>
                  <w:tcPr>
                    <w:tcW w:w="1271" w:type="dxa"/>
                    <w:vMerge/>
                    <w:shd w:val="clear" w:color="auto" w:fill="D9D9D9" w:themeFill="background1" w:themeFillShade="D9"/>
                    <w:vAlign w:val="center"/>
                  </w:tcPr>
                  <w:p w14:paraId="58B3A9B6"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F82A15A"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5174EBA9"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0D8196E0"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3F85D91B"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CE6B07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090C559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2" w:type="dxa"/>
                  </w:tcPr>
                  <w:p w14:paraId="393B6615"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36C7F544"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3019100A"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2F6847" w:rsidRPr="00A40F49" w14:paraId="4F93D8C2" w14:textId="77777777" w:rsidTr="002F6847">
                <w:tc>
                  <w:tcPr>
                    <w:tcW w:w="1271" w:type="dxa"/>
                    <w:vMerge w:val="restart"/>
                    <w:shd w:val="clear" w:color="auto" w:fill="D9D9D9" w:themeFill="background1" w:themeFillShade="D9"/>
                    <w:vAlign w:val="center"/>
                  </w:tcPr>
                  <w:p w14:paraId="433A0D73"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Tasmania</w:t>
                    </w:r>
                  </w:p>
                </w:tc>
                <w:tc>
                  <w:tcPr>
                    <w:tcW w:w="893" w:type="dxa"/>
                    <w:vMerge w:val="restart"/>
                    <w:shd w:val="clear" w:color="auto" w:fill="D9D9D9" w:themeFill="background1" w:themeFillShade="D9"/>
                    <w:vAlign w:val="center"/>
                  </w:tcPr>
                  <w:p w14:paraId="2522D97C" w14:textId="1059871A" w:rsidR="002F6847" w:rsidRPr="00A40F49" w:rsidRDefault="002F6847" w:rsidP="002F6847">
                    <w:pPr>
                      <w:pStyle w:val="BodyText"/>
                      <w:spacing w:before="60" w:after="60"/>
                      <w:rPr>
                        <w:rFonts w:asciiTheme="majorHAnsi" w:hAnsiTheme="majorHAnsi" w:cstheme="majorHAnsi"/>
                        <w:szCs w:val="20"/>
                        <w:lang w:val="en-AU" w:eastAsia="en-US"/>
                      </w:rPr>
                    </w:pPr>
                    <w:r w:rsidRPr="00B67D55">
                      <w:rPr>
                        <w:rFonts w:asciiTheme="majorHAnsi" w:hAnsiTheme="majorHAnsi" w:cstheme="majorHAnsi"/>
                        <w:szCs w:val="20"/>
                        <w:lang w:val="en-AU" w:eastAsia="en-US"/>
                      </w:rPr>
                      <w:t>n/a</w:t>
                    </w:r>
                  </w:p>
                </w:tc>
                <w:tc>
                  <w:tcPr>
                    <w:tcW w:w="954" w:type="dxa"/>
                  </w:tcPr>
                  <w:p w14:paraId="44FE2251"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6477671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105</w:t>
                    </w:r>
                  </w:p>
                </w:tc>
                <w:tc>
                  <w:tcPr>
                    <w:tcW w:w="843" w:type="dxa"/>
                  </w:tcPr>
                  <w:p w14:paraId="53BA221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26BA8C3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85</w:t>
                    </w:r>
                  </w:p>
                </w:tc>
                <w:tc>
                  <w:tcPr>
                    <w:tcW w:w="843" w:type="dxa"/>
                  </w:tcPr>
                  <w:p w14:paraId="5DA12AB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0AF06C1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c>
                  <w:tcPr>
                    <w:tcW w:w="843" w:type="dxa"/>
                  </w:tcPr>
                  <w:p w14:paraId="446ED438"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90</w:t>
                    </w:r>
                  </w:p>
                </w:tc>
                <w:tc>
                  <w:tcPr>
                    <w:tcW w:w="843" w:type="dxa"/>
                  </w:tcPr>
                  <w:p w14:paraId="6AD02E79"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r>
              <w:tr w:rsidR="002F6847" w:rsidRPr="00A40F49" w14:paraId="67D2A814" w14:textId="77777777" w:rsidTr="002F6847">
                <w:tc>
                  <w:tcPr>
                    <w:tcW w:w="1271" w:type="dxa"/>
                    <w:vMerge/>
                    <w:shd w:val="clear" w:color="auto" w:fill="D9D9D9" w:themeFill="background1" w:themeFillShade="D9"/>
                    <w:vAlign w:val="center"/>
                  </w:tcPr>
                  <w:p w14:paraId="75EF6D9B"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7D4CB90F"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03646811"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3DF91224"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c>
                  <w:tcPr>
                    <w:tcW w:w="843" w:type="dxa"/>
                  </w:tcPr>
                  <w:p w14:paraId="1739D13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750</w:t>
                    </w:r>
                  </w:p>
                </w:tc>
                <w:tc>
                  <w:tcPr>
                    <w:tcW w:w="842" w:type="dxa"/>
                  </w:tcPr>
                  <w:p w14:paraId="201CC2B1"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0A65B641"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2" w:type="dxa"/>
                  </w:tcPr>
                  <w:p w14:paraId="7B0D86B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530</w:t>
                    </w:r>
                  </w:p>
                </w:tc>
                <w:tc>
                  <w:tcPr>
                    <w:tcW w:w="843" w:type="dxa"/>
                  </w:tcPr>
                  <w:p w14:paraId="50F5458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6C788D5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460</w:t>
                    </w:r>
                  </w:p>
                </w:tc>
              </w:tr>
              <w:tr w:rsidR="002F6847" w:rsidRPr="00A40F49" w14:paraId="1FDF6A20" w14:textId="77777777" w:rsidTr="002F6847">
                <w:tc>
                  <w:tcPr>
                    <w:tcW w:w="1271" w:type="dxa"/>
                    <w:vMerge/>
                    <w:shd w:val="clear" w:color="auto" w:fill="D9D9D9" w:themeFill="background1" w:themeFillShade="D9"/>
                    <w:vAlign w:val="center"/>
                  </w:tcPr>
                  <w:p w14:paraId="1786FC15"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30816BED"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701622B6"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1C3E8220"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2512CF95"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725</w:t>
                    </w:r>
                  </w:p>
                </w:tc>
                <w:tc>
                  <w:tcPr>
                    <w:tcW w:w="842" w:type="dxa"/>
                  </w:tcPr>
                  <w:p w14:paraId="5DB24551"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200</w:t>
                    </w:r>
                  </w:p>
                </w:tc>
                <w:tc>
                  <w:tcPr>
                    <w:tcW w:w="843" w:type="dxa"/>
                  </w:tcPr>
                  <w:p w14:paraId="1B1A2B7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2" w:type="dxa"/>
                  </w:tcPr>
                  <w:p w14:paraId="560325F0"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3" w:type="dxa"/>
                  </w:tcPr>
                  <w:p w14:paraId="51D3459F"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215</w:t>
                    </w:r>
                  </w:p>
                </w:tc>
                <w:tc>
                  <w:tcPr>
                    <w:tcW w:w="843" w:type="dxa"/>
                  </w:tcPr>
                  <w:p w14:paraId="3122D202"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r>
              <w:tr w:rsidR="002F6847" w:rsidRPr="00A40F49" w14:paraId="4B00B6AF" w14:textId="77777777" w:rsidTr="002F6847">
                <w:tc>
                  <w:tcPr>
                    <w:tcW w:w="1271" w:type="dxa"/>
                    <w:vMerge/>
                    <w:shd w:val="clear" w:color="auto" w:fill="D9D9D9" w:themeFill="background1" w:themeFillShade="D9"/>
                    <w:vAlign w:val="center"/>
                  </w:tcPr>
                  <w:p w14:paraId="58F70778"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7E66921" w14:textId="77777777" w:rsidR="002F6847" w:rsidRPr="00A40F49" w:rsidRDefault="002F6847" w:rsidP="002F6847">
                    <w:pPr>
                      <w:pStyle w:val="BodyText"/>
                      <w:spacing w:before="60" w:after="60"/>
                      <w:rPr>
                        <w:rFonts w:asciiTheme="majorHAnsi" w:hAnsiTheme="majorHAnsi" w:cstheme="majorHAnsi"/>
                        <w:szCs w:val="20"/>
                        <w:lang w:val="en-AU" w:eastAsia="en-US"/>
                      </w:rPr>
                    </w:pPr>
                  </w:p>
                </w:tc>
                <w:tc>
                  <w:tcPr>
                    <w:tcW w:w="954" w:type="dxa"/>
                  </w:tcPr>
                  <w:p w14:paraId="7D5BC4FE"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44A13258"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77152D5C"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27A28FF"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210</w:t>
                    </w:r>
                  </w:p>
                </w:tc>
                <w:tc>
                  <w:tcPr>
                    <w:tcW w:w="843" w:type="dxa"/>
                  </w:tcPr>
                  <w:p w14:paraId="23837ACE"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2" w:type="dxa"/>
                  </w:tcPr>
                  <w:p w14:paraId="060B053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460</w:t>
                    </w:r>
                  </w:p>
                </w:tc>
                <w:tc>
                  <w:tcPr>
                    <w:tcW w:w="843" w:type="dxa"/>
                  </w:tcPr>
                  <w:p w14:paraId="6FD3A0F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24D2EDF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r>
              <w:tr w:rsidR="002F6847" w:rsidRPr="00A40F49" w14:paraId="559EDBCC" w14:textId="77777777" w:rsidTr="002F6847">
                <w:tc>
                  <w:tcPr>
                    <w:tcW w:w="1271" w:type="dxa"/>
                    <w:vMerge w:val="restart"/>
                    <w:shd w:val="clear" w:color="auto" w:fill="D9D9D9" w:themeFill="background1" w:themeFillShade="D9"/>
                    <w:vAlign w:val="center"/>
                  </w:tcPr>
                  <w:p w14:paraId="756D451E" w14:textId="77777777" w:rsidR="002F6847" w:rsidRPr="00A40F49" w:rsidRDefault="002F6847" w:rsidP="002F6847">
                    <w:pPr>
                      <w:pStyle w:val="BodyText"/>
                      <w:spacing w:before="60" w:after="6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Victoria</w:t>
                    </w:r>
                  </w:p>
                </w:tc>
                <w:tc>
                  <w:tcPr>
                    <w:tcW w:w="893" w:type="dxa"/>
                    <w:vMerge w:val="restart"/>
                    <w:shd w:val="clear" w:color="auto" w:fill="D9D9D9" w:themeFill="background1" w:themeFillShade="D9"/>
                    <w:vAlign w:val="center"/>
                  </w:tcPr>
                  <w:p w14:paraId="7C017F2A" w14:textId="55A0BA66" w:rsidR="002F6847" w:rsidRPr="00A40F49" w:rsidRDefault="002F6847" w:rsidP="002F6847">
                    <w:pPr>
                      <w:pStyle w:val="BodyText"/>
                      <w:spacing w:before="60" w:after="60"/>
                      <w:rPr>
                        <w:rFonts w:asciiTheme="majorHAnsi" w:hAnsiTheme="majorHAnsi" w:cstheme="majorHAnsi"/>
                        <w:szCs w:val="20"/>
                        <w:lang w:val="en-AU" w:eastAsia="en-US"/>
                      </w:rPr>
                    </w:pPr>
                    <w:r w:rsidRPr="00B67D55">
                      <w:rPr>
                        <w:rFonts w:asciiTheme="majorHAnsi" w:hAnsiTheme="majorHAnsi" w:cstheme="majorHAnsi"/>
                        <w:szCs w:val="20"/>
                        <w:lang w:val="en-AU" w:eastAsia="en-US"/>
                      </w:rPr>
                      <w:t>n/a</w:t>
                    </w:r>
                  </w:p>
                </w:tc>
                <w:tc>
                  <w:tcPr>
                    <w:tcW w:w="954" w:type="dxa"/>
                  </w:tcPr>
                  <w:p w14:paraId="6078646B" w14:textId="77777777" w:rsidR="002F6847" w:rsidRPr="00A40F49" w:rsidRDefault="002F6847" w:rsidP="002F6847">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05B147F3"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7D21D80A"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820</w:t>
                    </w:r>
                  </w:p>
                </w:tc>
                <w:tc>
                  <w:tcPr>
                    <w:tcW w:w="842" w:type="dxa"/>
                  </w:tcPr>
                  <w:p w14:paraId="166A02A1"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7BF38BD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410</w:t>
                    </w:r>
                  </w:p>
                </w:tc>
                <w:tc>
                  <w:tcPr>
                    <w:tcW w:w="842" w:type="dxa"/>
                  </w:tcPr>
                  <w:p w14:paraId="49499206"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560</w:t>
                    </w:r>
                  </w:p>
                </w:tc>
                <w:tc>
                  <w:tcPr>
                    <w:tcW w:w="843" w:type="dxa"/>
                  </w:tcPr>
                  <w:p w14:paraId="2673CA05"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4319F37D" w14:textId="77777777" w:rsidR="002F6847" w:rsidRPr="00A40F49" w:rsidRDefault="002F6847" w:rsidP="002F6847">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510</w:t>
                    </w:r>
                  </w:p>
                </w:tc>
              </w:tr>
              <w:tr w:rsidR="008B48AE" w:rsidRPr="00A40F49" w14:paraId="335400B3" w14:textId="77777777" w:rsidTr="00A40F49">
                <w:tc>
                  <w:tcPr>
                    <w:tcW w:w="1271" w:type="dxa"/>
                    <w:vMerge/>
                    <w:shd w:val="clear" w:color="auto" w:fill="D9D9D9" w:themeFill="background1" w:themeFillShade="D9"/>
                    <w:vAlign w:val="center"/>
                  </w:tcPr>
                  <w:p w14:paraId="4A6315B3" w14:textId="77777777" w:rsidR="008B48AE" w:rsidRPr="00A40F49" w:rsidRDefault="008B48AE">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56443FC7"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134FA7A3"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71DED2B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3" w:type="dxa"/>
                  </w:tcPr>
                  <w:p w14:paraId="0C474AD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850</w:t>
                    </w:r>
                  </w:p>
                </w:tc>
                <w:tc>
                  <w:tcPr>
                    <w:tcW w:w="842" w:type="dxa"/>
                  </w:tcPr>
                  <w:p w14:paraId="260E099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0391F11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440</w:t>
                    </w:r>
                  </w:p>
                </w:tc>
                <w:tc>
                  <w:tcPr>
                    <w:tcW w:w="842" w:type="dxa"/>
                  </w:tcPr>
                  <w:p w14:paraId="10DBE5E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3" w:type="dxa"/>
                  </w:tcPr>
                  <w:p w14:paraId="5F0F151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270</w:t>
                    </w:r>
                  </w:p>
                </w:tc>
                <w:tc>
                  <w:tcPr>
                    <w:tcW w:w="843" w:type="dxa"/>
                  </w:tcPr>
                  <w:p w14:paraId="60A84B0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520</w:t>
                    </w:r>
                  </w:p>
                </w:tc>
              </w:tr>
              <w:tr w:rsidR="008B48AE" w:rsidRPr="00A40F49" w14:paraId="3763E029" w14:textId="77777777" w:rsidTr="00A40F49">
                <w:tc>
                  <w:tcPr>
                    <w:tcW w:w="1271" w:type="dxa"/>
                    <w:vMerge/>
                    <w:shd w:val="clear" w:color="auto" w:fill="D9D9D9" w:themeFill="background1" w:themeFillShade="D9"/>
                    <w:vAlign w:val="center"/>
                  </w:tcPr>
                  <w:p w14:paraId="38AB97BD" w14:textId="77777777" w:rsidR="008B48AE" w:rsidRPr="00A40F49" w:rsidRDefault="008B48AE">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29E8F6CB"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69508802"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517EB2C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049C83E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037C52E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95</w:t>
                    </w:r>
                  </w:p>
                </w:tc>
                <w:tc>
                  <w:tcPr>
                    <w:tcW w:w="843" w:type="dxa"/>
                  </w:tcPr>
                  <w:p w14:paraId="53859E5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4819614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3" w:type="dxa"/>
                  </w:tcPr>
                  <w:p w14:paraId="10B6A90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95</w:t>
                    </w:r>
                  </w:p>
                </w:tc>
                <w:tc>
                  <w:tcPr>
                    <w:tcW w:w="843" w:type="dxa"/>
                  </w:tcPr>
                  <w:p w14:paraId="4A804F0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410</w:t>
                    </w:r>
                  </w:p>
                </w:tc>
              </w:tr>
              <w:tr w:rsidR="008B48AE" w:rsidRPr="00A40F49" w14:paraId="2571EC3B" w14:textId="77777777" w:rsidTr="00A40F49">
                <w:tc>
                  <w:tcPr>
                    <w:tcW w:w="1271" w:type="dxa"/>
                    <w:vMerge/>
                    <w:shd w:val="clear" w:color="auto" w:fill="D9D9D9" w:themeFill="background1" w:themeFillShade="D9"/>
                    <w:vAlign w:val="center"/>
                  </w:tcPr>
                  <w:p w14:paraId="0D9B55F8" w14:textId="77777777" w:rsidR="008B48AE" w:rsidRPr="00A40F49" w:rsidRDefault="008B48AE">
                    <w:pPr>
                      <w:pStyle w:val="BodyText"/>
                      <w:spacing w:before="60" w:after="60"/>
                      <w:rPr>
                        <w:rFonts w:asciiTheme="majorHAnsi" w:hAnsiTheme="majorHAnsi" w:cstheme="majorHAnsi"/>
                        <w:b/>
                        <w:bCs w:val="0"/>
                        <w:szCs w:val="20"/>
                        <w:lang w:val="en-AU" w:eastAsia="en-US"/>
                      </w:rPr>
                    </w:pPr>
                  </w:p>
                </w:tc>
                <w:tc>
                  <w:tcPr>
                    <w:tcW w:w="893" w:type="dxa"/>
                    <w:vMerge/>
                    <w:shd w:val="clear" w:color="auto" w:fill="D9D9D9" w:themeFill="background1" w:themeFillShade="D9"/>
                    <w:vAlign w:val="center"/>
                  </w:tcPr>
                  <w:p w14:paraId="1B3DD31A"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2DD85547"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5F4C4D8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0D47DC0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720</w:t>
                    </w:r>
                  </w:p>
                </w:tc>
                <w:tc>
                  <w:tcPr>
                    <w:tcW w:w="842" w:type="dxa"/>
                  </w:tcPr>
                  <w:p w14:paraId="18D0250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0428368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2" w:type="dxa"/>
                  </w:tcPr>
                  <w:p w14:paraId="15C0EED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c>
                  <w:tcPr>
                    <w:tcW w:w="843" w:type="dxa"/>
                  </w:tcPr>
                  <w:p w14:paraId="2596F25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2ADAC2D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440</w:t>
                    </w:r>
                  </w:p>
                </w:tc>
              </w:tr>
              <w:tr w:rsidR="008B48AE" w:rsidRPr="00A40F49" w14:paraId="0D890A1D" w14:textId="77777777" w:rsidTr="00A40F49">
                <w:tc>
                  <w:tcPr>
                    <w:tcW w:w="1271" w:type="dxa"/>
                    <w:vMerge w:val="restart"/>
                    <w:shd w:val="clear" w:color="auto" w:fill="D9D9D9" w:themeFill="background1" w:themeFillShade="D9"/>
                    <w:vAlign w:val="center"/>
                  </w:tcPr>
                  <w:p w14:paraId="1E804E68" w14:textId="77777777" w:rsidR="008B48AE" w:rsidRPr="00A40F49" w:rsidRDefault="008B48AE">
                    <w:pPr>
                      <w:pStyle w:val="BodyText"/>
                      <w:spacing w:before="60" w:after="60"/>
                      <w:jc w:val="center"/>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Western Australia</w:t>
                    </w:r>
                  </w:p>
                </w:tc>
                <w:tc>
                  <w:tcPr>
                    <w:tcW w:w="893" w:type="dxa"/>
                    <w:vMerge w:val="restart"/>
                    <w:shd w:val="clear" w:color="auto" w:fill="D9D9D9" w:themeFill="background1" w:themeFillShade="D9"/>
                    <w:vAlign w:val="center"/>
                  </w:tcPr>
                  <w:p w14:paraId="3B4C9D62"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South West</w:t>
                    </w:r>
                  </w:p>
                </w:tc>
                <w:tc>
                  <w:tcPr>
                    <w:tcW w:w="954" w:type="dxa"/>
                  </w:tcPr>
                  <w:p w14:paraId="053E9BE3"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4DEEFA6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640A12D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800</w:t>
                    </w:r>
                  </w:p>
                </w:tc>
                <w:tc>
                  <w:tcPr>
                    <w:tcW w:w="842" w:type="dxa"/>
                  </w:tcPr>
                  <w:p w14:paraId="7180D95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3" w:type="dxa"/>
                  </w:tcPr>
                  <w:p w14:paraId="771F547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c>
                  <w:tcPr>
                    <w:tcW w:w="842" w:type="dxa"/>
                  </w:tcPr>
                  <w:p w14:paraId="07F771E8"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3" w:type="dxa"/>
                  </w:tcPr>
                  <w:p w14:paraId="3AD998B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3" w:type="dxa"/>
                  </w:tcPr>
                  <w:p w14:paraId="48C375B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r>
              <w:tr w:rsidR="008B48AE" w:rsidRPr="00A40F49" w14:paraId="0F0602FF" w14:textId="77777777" w:rsidTr="00A40F49">
                <w:tc>
                  <w:tcPr>
                    <w:tcW w:w="1271" w:type="dxa"/>
                    <w:vMerge/>
                    <w:shd w:val="clear" w:color="auto" w:fill="D9D9D9" w:themeFill="background1" w:themeFillShade="D9"/>
                    <w:vAlign w:val="center"/>
                  </w:tcPr>
                  <w:p w14:paraId="5D55B953"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3CB3873C"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4E57D9B8"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1B48484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3F099CD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780</w:t>
                    </w:r>
                  </w:p>
                </w:tc>
                <w:tc>
                  <w:tcPr>
                    <w:tcW w:w="842" w:type="dxa"/>
                  </w:tcPr>
                  <w:p w14:paraId="6ED3B8A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3" w:type="dxa"/>
                  </w:tcPr>
                  <w:p w14:paraId="4B5FCDD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2" w:type="dxa"/>
                  </w:tcPr>
                  <w:p w14:paraId="3569600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530</w:t>
                    </w:r>
                  </w:p>
                </w:tc>
                <w:tc>
                  <w:tcPr>
                    <w:tcW w:w="843" w:type="dxa"/>
                  </w:tcPr>
                  <w:p w14:paraId="269647C9"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6E4CAFE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470</w:t>
                    </w:r>
                  </w:p>
                </w:tc>
              </w:tr>
              <w:tr w:rsidR="008B48AE" w:rsidRPr="00A40F49" w14:paraId="01590F1A" w14:textId="77777777" w:rsidTr="00A40F49">
                <w:tc>
                  <w:tcPr>
                    <w:tcW w:w="1271" w:type="dxa"/>
                    <w:vMerge/>
                    <w:shd w:val="clear" w:color="auto" w:fill="D9D9D9" w:themeFill="background1" w:themeFillShade="D9"/>
                    <w:vAlign w:val="center"/>
                  </w:tcPr>
                  <w:p w14:paraId="74ADB9B0"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47B998F6"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362DF14E"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1B8F124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5ABE136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680</w:t>
                    </w:r>
                  </w:p>
                </w:tc>
                <w:tc>
                  <w:tcPr>
                    <w:tcW w:w="842" w:type="dxa"/>
                  </w:tcPr>
                  <w:p w14:paraId="48FC155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09CA7A4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2" w:type="dxa"/>
                  </w:tcPr>
                  <w:p w14:paraId="37C2A67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480</w:t>
                    </w:r>
                  </w:p>
                </w:tc>
                <w:tc>
                  <w:tcPr>
                    <w:tcW w:w="843" w:type="dxa"/>
                  </w:tcPr>
                  <w:p w14:paraId="417878B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45BD119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r>
              <w:tr w:rsidR="008B48AE" w:rsidRPr="00A40F49" w14:paraId="6AEED71F" w14:textId="77777777" w:rsidTr="00A40F49">
                <w:tc>
                  <w:tcPr>
                    <w:tcW w:w="1271" w:type="dxa"/>
                    <w:vMerge/>
                    <w:shd w:val="clear" w:color="auto" w:fill="D9D9D9" w:themeFill="background1" w:themeFillShade="D9"/>
                    <w:vAlign w:val="center"/>
                  </w:tcPr>
                  <w:p w14:paraId="50A4F6DE"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39F72BF"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7701F55B"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212E9A7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190</w:t>
                    </w:r>
                  </w:p>
                </w:tc>
                <w:tc>
                  <w:tcPr>
                    <w:tcW w:w="843" w:type="dxa"/>
                  </w:tcPr>
                  <w:p w14:paraId="13E7E0F5"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700</w:t>
                    </w:r>
                  </w:p>
                </w:tc>
                <w:tc>
                  <w:tcPr>
                    <w:tcW w:w="842" w:type="dxa"/>
                  </w:tcPr>
                  <w:p w14:paraId="41ADCCC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4396BE59"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330</w:t>
                    </w:r>
                  </w:p>
                </w:tc>
                <w:tc>
                  <w:tcPr>
                    <w:tcW w:w="842" w:type="dxa"/>
                  </w:tcPr>
                  <w:p w14:paraId="0911291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490</w:t>
                    </w:r>
                  </w:p>
                </w:tc>
                <w:tc>
                  <w:tcPr>
                    <w:tcW w:w="843" w:type="dxa"/>
                  </w:tcPr>
                  <w:p w14:paraId="7260FE49"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170</w:t>
                    </w:r>
                  </w:p>
                </w:tc>
                <w:tc>
                  <w:tcPr>
                    <w:tcW w:w="843" w:type="dxa"/>
                  </w:tcPr>
                  <w:p w14:paraId="0E082E8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r>
              <w:tr w:rsidR="008B48AE" w:rsidRPr="00A40F49" w14:paraId="4C9190C9" w14:textId="77777777" w:rsidTr="00A40F49">
                <w:tc>
                  <w:tcPr>
                    <w:tcW w:w="1271" w:type="dxa"/>
                    <w:vMerge/>
                    <w:shd w:val="clear" w:color="auto" w:fill="D9D9D9" w:themeFill="background1" w:themeFillShade="D9"/>
                    <w:vAlign w:val="center"/>
                  </w:tcPr>
                  <w:p w14:paraId="67BFC2C9"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val="restart"/>
                    <w:shd w:val="clear" w:color="auto" w:fill="D9D9D9" w:themeFill="background1" w:themeFillShade="D9"/>
                    <w:vAlign w:val="center"/>
                  </w:tcPr>
                  <w:p w14:paraId="42A0830B"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Pilbara</w:t>
                    </w:r>
                  </w:p>
                </w:tc>
                <w:tc>
                  <w:tcPr>
                    <w:tcW w:w="954" w:type="dxa"/>
                  </w:tcPr>
                  <w:p w14:paraId="22D017A9"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24287FF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40C305B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450</w:t>
                    </w:r>
                  </w:p>
                </w:tc>
                <w:tc>
                  <w:tcPr>
                    <w:tcW w:w="842" w:type="dxa"/>
                  </w:tcPr>
                  <w:p w14:paraId="14BE500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70</w:t>
                    </w:r>
                  </w:p>
                </w:tc>
                <w:tc>
                  <w:tcPr>
                    <w:tcW w:w="843" w:type="dxa"/>
                  </w:tcPr>
                  <w:p w14:paraId="64104E7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260</w:t>
                    </w:r>
                  </w:p>
                </w:tc>
                <w:tc>
                  <w:tcPr>
                    <w:tcW w:w="842" w:type="dxa"/>
                  </w:tcPr>
                  <w:p w14:paraId="609F211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3" w:type="dxa"/>
                  </w:tcPr>
                  <w:p w14:paraId="53C564D8"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80</w:t>
                    </w:r>
                  </w:p>
                </w:tc>
                <w:tc>
                  <w:tcPr>
                    <w:tcW w:w="843" w:type="dxa"/>
                  </w:tcPr>
                  <w:p w14:paraId="56BA851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370</w:t>
                    </w:r>
                  </w:p>
                </w:tc>
              </w:tr>
              <w:tr w:rsidR="008B48AE" w:rsidRPr="00A40F49" w14:paraId="151FCEED" w14:textId="77777777" w:rsidTr="00A40F49">
                <w:tc>
                  <w:tcPr>
                    <w:tcW w:w="1271" w:type="dxa"/>
                    <w:vMerge/>
                    <w:shd w:val="clear" w:color="auto" w:fill="D9D9D9" w:themeFill="background1" w:themeFillShade="D9"/>
                    <w:vAlign w:val="center"/>
                  </w:tcPr>
                  <w:p w14:paraId="076C5467"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1EE9DAD"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1A23E0C6"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6D72C71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674DDD2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31293858"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15635D6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310</w:t>
                    </w:r>
                  </w:p>
                </w:tc>
                <w:tc>
                  <w:tcPr>
                    <w:tcW w:w="842" w:type="dxa"/>
                  </w:tcPr>
                  <w:p w14:paraId="20027B8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3" w:type="dxa"/>
                  </w:tcPr>
                  <w:p w14:paraId="1A48C3D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748E60A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r w:rsidR="008B48AE" w:rsidRPr="00A40F49" w14:paraId="0AE97F67" w14:textId="77777777" w:rsidTr="00A40F49">
                <w:tc>
                  <w:tcPr>
                    <w:tcW w:w="1271" w:type="dxa"/>
                    <w:vMerge/>
                    <w:shd w:val="clear" w:color="auto" w:fill="D9D9D9" w:themeFill="background1" w:themeFillShade="D9"/>
                    <w:vAlign w:val="center"/>
                  </w:tcPr>
                  <w:p w14:paraId="00521A2A"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68C27C58"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082939EE"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30A007E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065CC5E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301FCD6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3" w:type="dxa"/>
                  </w:tcPr>
                  <w:p w14:paraId="4F170C7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330</w:t>
                    </w:r>
                  </w:p>
                </w:tc>
                <w:tc>
                  <w:tcPr>
                    <w:tcW w:w="842" w:type="dxa"/>
                  </w:tcPr>
                  <w:p w14:paraId="4246A965"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2BDD51F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230</w:t>
                    </w:r>
                  </w:p>
                </w:tc>
                <w:tc>
                  <w:tcPr>
                    <w:tcW w:w="843" w:type="dxa"/>
                  </w:tcPr>
                  <w:p w14:paraId="649D8AF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420</w:t>
                    </w:r>
                  </w:p>
                </w:tc>
              </w:tr>
              <w:tr w:rsidR="008B48AE" w:rsidRPr="00A40F49" w14:paraId="0A34E0CA" w14:textId="77777777" w:rsidTr="00A40F49">
                <w:tc>
                  <w:tcPr>
                    <w:tcW w:w="1271" w:type="dxa"/>
                    <w:vMerge/>
                    <w:shd w:val="clear" w:color="auto" w:fill="D9D9D9" w:themeFill="background1" w:themeFillShade="D9"/>
                    <w:vAlign w:val="center"/>
                  </w:tcPr>
                  <w:p w14:paraId="3AC93915"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vAlign w:val="center"/>
                  </w:tcPr>
                  <w:p w14:paraId="549FA9FA"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0C48C360"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5E7BEE66"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5375A58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635D2501"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240</w:t>
                    </w:r>
                  </w:p>
                </w:tc>
                <w:tc>
                  <w:tcPr>
                    <w:tcW w:w="843" w:type="dxa"/>
                  </w:tcPr>
                  <w:p w14:paraId="0761913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c>
                  <w:tcPr>
                    <w:tcW w:w="842" w:type="dxa"/>
                  </w:tcPr>
                  <w:p w14:paraId="450C125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360</w:t>
                    </w:r>
                  </w:p>
                </w:tc>
                <w:tc>
                  <w:tcPr>
                    <w:tcW w:w="843" w:type="dxa"/>
                  </w:tcPr>
                  <w:p w14:paraId="7B28720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250</w:t>
                    </w:r>
                  </w:p>
                </w:tc>
                <w:tc>
                  <w:tcPr>
                    <w:tcW w:w="843" w:type="dxa"/>
                  </w:tcPr>
                  <w:p w14:paraId="59AAD83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r>
              <w:tr w:rsidR="008B48AE" w:rsidRPr="00A40F49" w14:paraId="601E0D90" w14:textId="77777777" w:rsidTr="00A40F49">
                <w:tc>
                  <w:tcPr>
                    <w:tcW w:w="1271" w:type="dxa"/>
                    <w:vMerge/>
                    <w:shd w:val="clear" w:color="auto" w:fill="D9D9D9" w:themeFill="background1" w:themeFillShade="D9"/>
                    <w:vAlign w:val="center"/>
                  </w:tcPr>
                  <w:p w14:paraId="29A06B11"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val="restart"/>
                    <w:shd w:val="clear" w:color="auto" w:fill="D9D9D9" w:themeFill="background1" w:themeFillShade="D9"/>
                    <w:vAlign w:val="center"/>
                  </w:tcPr>
                  <w:p w14:paraId="0A38422C"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Kimberley</w:t>
                    </w:r>
                  </w:p>
                </w:tc>
                <w:tc>
                  <w:tcPr>
                    <w:tcW w:w="954" w:type="dxa"/>
                  </w:tcPr>
                  <w:p w14:paraId="2B4F410A"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Spring</w:t>
                    </w:r>
                  </w:p>
                </w:tc>
                <w:tc>
                  <w:tcPr>
                    <w:tcW w:w="842" w:type="dxa"/>
                  </w:tcPr>
                  <w:p w14:paraId="1A7EF92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3" w:type="dxa"/>
                  </w:tcPr>
                  <w:p w14:paraId="1429CCFA"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500</w:t>
                    </w:r>
                  </w:p>
                </w:tc>
                <w:tc>
                  <w:tcPr>
                    <w:tcW w:w="842" w:type="dxa"/>
                  </w:tcPr>
                  <w:p w14:paraId="22A94AF2"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180</w:t>
                    </w:r>
                  </w:p>
                </w:tc>
                <w:tc>
                  <w:tcPr>
                    <w:tcW w:w="843" w:type="dxa"/>
                  </w:tcPr>
                  <w:p w14:paraId="53ACDB4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300</w:t>
                    </w:r>
                  </w:p>
                </w:tc>
                <w:tc>
                  <w:tcPr>
                    <w:tcW w:w="842" w:type="dxa"/>
                  </w:tcPr>
                  <w:p w14:paraId="29647FC5"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320</w:t>
                    </w:r>
                  </w:p>
                </w:tc>
                <w:tc>
                  <w:tcPr>
                    <w:tcW w:w="843" w:type="dxa"/>
                  </w:tcPr>
                  <w:p w14:paraId="0F8667A9"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210</w:t>
                    </w:r>
                  </w:p>
                </w:tc>
                <w:tc>
                  <w:tcPr>
                    <w:tcW w:w="843" w:type="dxa"/>
                  </w:tcPr>
                  <w:p w14:paraId="32436FA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340</w:t>
                    </w:r>
                  </w:p>
                </w:tc>
              </w:tr>
              <w:tr w:rsidR="008B48AE" w:rsidRPr="00A40F49" w14:paraId="5337E9D4" w14:textId="77777777" w:rsidTr="00A40F49">
                <w:tc>
                  <w:tcPr>
                    <w:tcW w:w="1271" w:type="dxa"/>
                    <w:vMerge/>
                    <w:shd w:val="clear" w:color="auto" w:fill="D9D9D9" w:themeFill="background1" w:themeFillShade="D9"/>
                  </w:tcPr>
                  <w:p w14:paraId="7BFB2F3E"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6E5046DF"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18BBC1D7"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Summer</w:t>
                    </w:r>
                  </w:p>
                </w:tc>
                <w:tc>
                  <w:tcPr>
                    <w:tcW w:w="842" w:type="dxa"/>
                  </w:tcPr>
                  <w:p w14:paraId="76080D1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110</w:t>
                    </w:r>
                  </w:p>
                </w:tc>
                <w:tc>
                  <w:tcPr>
                    <w:tcW w:w="843" w:type="dxa"/>
                  </w:tcPr>
                  <w:p w14:paraId="2DEA860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19251C7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90</w:t>
                    </w:r>
                  </w:p>
                </w:tc>
                <w:tc>
                  <w:tcPr>
                    <w:tcW w:w="843" w:type="dxa"/>
                  </w:tcPr>
                  <w:p w14:paraId="3FC15A6B"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220</w:t>
                    </w:r>
                  </w:p>
                </w:tc>
                <w:tc>
                  <w:tcPr>
                    <w:tcW w:w="842" w:type="dxa"/>
                  </w:tcPr>
                  <w:p w14:paraId="77B69143"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380</w:t>
                    </w:r>
                  </w:p>
                </w:tc>
                <w:tc>
                  <w:tcPr>
                    <w:tcW w:w="843" w:type="dxa"/>
                  </w:tcPr>
                  <w:p w14:paraId="31EFA1B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100</w:t>
                    </w:r>
                  </w:p>
                </w:tc>
                <w:tc>
                  <w:tcPr>
                    <w:tcW w:w="843" w:type="dxa"/>
                  </w:tcPr>
                  <w:p w14:paraId="511CA6C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r>
              <w:tr w:rsidR="008B48AE" w:rsidRPr="00A40F49" w14:paraId="17BA4636" w14:textId="77777777" w:rsidTr="00A40F49">
                <w:tc>
                  <w:tcPr>
                    <w:tcW w:w="1271" w:type="dxa"/>
                    <w:vMerge/>
                    <w:shd w:val="clear" w:color="auto" w:fill="D9D9D9" w:themeFill="background1" w:themeFillShade="D9"/>
                  </w:tcPr>
                  <w:p w14:paraId="23123E50"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0DED43CE"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624EE6EA"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Autumn</w:t>
                    </w:r>
                  </w:p>
                </w:tc>
                <w:tc>
                  <w:tcPr>
                    <w:tcW w:w="842" w:type="dxa"/>
                  </w:tcPr>
                  <w:p w14:paraId="07FD77E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170</w:t>
                    </w:r>
                  </w:p>
                </w:tc>
                <w:tc>
                  <w:tcPr>
                    <w:tcW w:w="843" w:type="dxa"/>
                  </w:tcPr>
                  <w:p w14:paraId="21EC903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600</w:t>
                    </w:r>
                  </w:p>
                </w:tc>
                <w:tc>
                  <w:tcPr>
                    <w:tcW w:w="842" w:type="dxa"/>
                  </w:tcPr>
                  <w:p w14:paraId="0B6443A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140</w:t>
                    </w:r>
                  </w:p>
                </w:tc>
                <w:tc>
                  <w:tcPr>
                    <w:tcW w:w="843" w:type="dxa"/>
                  </w:tcPr>
                  <w:p w14:paraId="20850D34"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270</w:t>
                    </w:r>
                  </w:p>
                </w:tc>
                <w:tc>
                  <w:tcPr>
                    <w:tcW w:w="842" w:type="dxa"/>
                  </w:tcPr>
                  <w:p w14:paraId="2B585710"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390</w:t>
                    </w:r>
                  </w:p>
                </w:tc>
                <w:tc>
                  <w:tcPr>
                    <w:tcW w:w="843" w:type="dxa"/>
                  </w:tcPr>
                  <w:p w14:paraId="7710CC1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160</w:t>
                    </w:r>
                  </w:p>
                </w:tc>
                <w:tc>
                  <w:tcPr>
                    <w:tcW w:w="843" w:type="dxa"/>
                  </w:tcPr>
                  <w:p w14:paraId="5A73636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430</w:t>
                    </w:r>
                  </w:p>
                </w:tc>
              </w:tr>
              <w:tr w:rsidR="008B48AE" w:rsidRPr="00A40F49" w14:paraId="39328E4F" w14:textId="77777777" w:rsidTr="00A40F49">
                <w:tc>
                  <w:tcPr>
                    <w:tcW w:w="1271" w:type="dxa"/>
                    <w:vMerge/>
                    <w:shd w:val="clear" w:color="auto" w:fill="D9D9D9" w:themeFill="background1" w:themeFillShade="D9"/>
                  </w:tcPr>
                  <w:p w14:paraId="60243186" w14:textId="77777777" w:rsidR="008B48AE" w:rsidRPr="00A40F49" w:rsidRDefault="008B48AE">
                    <w:pPr>
                      <w:pStyle w:val="BodyText"/>
                      <w:spacing w:before="60" w:after="60"/>
                      <w:rPr>
                        <w:rFonts w:asciiTheme="majorHAnsi" w:hAnsiTheme="majorHAnsi" w:cstheme="majorHAnsi"/>
                        <w:szCs w:val="20"/>
                        <w:lang w:val="en-AU" w:eastAsia="en-US"/>
                      </w:rPr>
                    </w:pPr>
                  </w:p>
                </w:tc>
                <w:tc>
                  <w:tcPr>
                    <w:tcW w:w="893" w:type="dxa"/>
                    <w:vMerge/>
                    <w:shd w:val="clear" w:color="auto" w:fill="D9D9D9" w:themeFill="background1" w:themeFillShade="D9"/>
                  </w:tcPr>
                  <w:p w14:paraId="678CCC73" w14:textId="77777777" w:rsidR="008B48AE" w:rsidRPr="00A40F49" w:rsidRDefault="008B48AE">
                    <w:pPr>
                      <w:pStyle w:val="BodyText"/>
                      <w:spacing w:before="60" w:after="60"/>
                      <w:rPr>
                        <w:rFonts w:asciiTheme="majorHAnsi" w:hAnsiTheme="majorHAnsi" w:cstheme="majorHAnsi"/>
                        <w:szCs w:val="20"/>
                        <w:lang w:val="en-AU" w:eastAsia="en-US"/>
                      </w:rPr>
                    </w:pPr>
                  </w:p>
                </w:tc>
                <w:tc>
                  <w:tcPr>
                    <w:tcW w:w="954" w:type="dxa"/>
                  </w:tcPr>
                  <w:p w14:paraId="1F8C51C3" w14:textId="77777777" w:rsidR="008B48AE" w:rsidRPr="00A40F49" w:rsidRDefault="008B48AE">
                    <w:pPr>
                      <w:pStyle w:val="BodyText"/>
                      <w:spacing w:before="60" w:after="60"/>
                      <w:rPr>
                        <w:rFonts w:asciiTheme="majorHAnsi" w:hAnsiTheme="majorHAnsi" w:cstheme="majorHAnsi"/>
                        <w:szCs w:val="20"/>
                        <w:lang w:val="en-AU" w:eastAsia="en-US"/>
                      </w:rPr>
                    </w:pPr>
                    <w:r w:rsidRPr="00A40F49">
                      <w:rPr>
                        <w:rFonts w:asciiTheme="majorHAnsi" w:hAnsiTheme="majorHAnsi" w:cstheme="majorHAnsi"/>
                        <w:szCs w:val="20"/>
                        <w:lang w:val="en-AU" w:eastAsia="en-US"/>
                      </w:rPr>
                      <w:t>Winter</w:t>
                    </w:r>
                  </w:p>
                </w:tc>
                <w:tc>
                  <w:tcPr>
                    <w:tcW w:w="842" w:type="dxa"/>
                  </w:tcPr>
                  <w:p w14:paraId="65297496"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200</w:t>
                    </w:r>
                  </w:p>
                </w:tc>
                <w:tc>
                  <w:tcPr>
                    <w:tcW w:w="843" w:type="dxa"/>
                  </w:tcPr>
                  <w:p w14:paraId="026A9B07"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550</w:t>
                    </w:r>
                  </w:p>
                </w:tc>
                <w:tc>
                  <w:tcPr>
                    <w:tcW w:w="842" w:type="dxa"/>
                  </w:tcPr>
                  <w:p w14:paraId="4ECA0AAC"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150</w:t>
                    </w:r>
                  </w:p>
                </w:tc>
                <w:tc>
                  <w:tcPr>
                    <w:tcW w:w="843" w:type="dxa"/>
                  </w:tcPr>
                  <w:p w14:paraId="38084BFE"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280</w:t>
                    </w:r>
                  </w:p>
                </w:tc>
                <w:tc>
                  <w:tcPr>
                    <w:tcW w:w="842" w:type="dxa"/>
                  </w:tcPr>
                  <w:p w14:paraId="31582225"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350</w:t>
                    </w:r>
                  </w:p>
                </w:tc>
                <w:tc>
                  <w:tcPr>
                    <w:tcW w:w="843" w:type="dxa"/>
                  </w:tcPr>
                  <w:p w14:paraId="1D22BB3D"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190</w:t>
                    </w:r>
                  </w:p>
                </w:tc>
                <w:tc>
                  <w:tcPr>
                    <w:tcW w:w="843" w:type="dxa"/>
                  </w:tcPr>
                  <w:p w14:paraId="5875C5CF" w14:textId="77777777" w:rsidR="008B48AE" w:rsidRPr="00A40F49" w:rsidRDefault="008B48AE">
                    <w:pPr>
                      <w:pStyle w:val="BodyText"/>
                      <w:spacing w:before="60" w:after="60"/>
                      <w:jc w:val="center"/>
                      <w:rPr>
                        <w:rFonts w:asciiTheme="majorHAnsi" w:hAnsiTheme="majorHAnsi" w:cstheme="majorHAnsi"/>
                        <w:szCs w:val="20"/>
                        <w:lang w:val="en-AU" w:eastAsia="en-US"/>
                      </w:rPr>
                    </w:pPr>
                    <w:r w:rsidRPr="00A40F49">
                      <w:rPr>
                        <w:rFonts w:asciiTheme="majorHAnsi" w:hAnsiTheme="majorHAnsi" w:cstheme="majorHAnsi"/>
                        <w:szCs w:val="20"/>
                        <w:lang w:val="en-AU" w:eastAsia="en-US"/>
                      </w:rPr>
                      <w:t>400</w:t>
                    </w:r>
                  </w:p>
                </w:tc>
              </w:tr>
            </w:tbl>
            <w:p w14:paraId="638A4D0E" w14:textId="77777777" w:rsidR="008B48AE" w:rsidRPr="004536C1" w:rsidRDefault="008B48AE" w:rsidP="008B48AE">
              <w:pPr>
                <w:rPr>
                  <w:rFonts w:asciiTheme="majorHAnsi" w:hAnsiTheme="majorHAnsi" w:cstheme="majorHAnsi"/>
                  <w:szCs w:val="22"/>
                </w:rPr>
              </w:pPr>
            </w:p>
            <w:p w14:paraId="61D95DF1" w14:textId="77777777" w:rsidR="00F77038" w:rsidRDefault="00F77038">
              <w:pPr>
                <w:spacing w:after="160" w:line="288" w:lineRule="auto"/>
                <w:ind w:left="2160"/>
                <w:rPr>
                  <w:b/>
                  <w:bCs/>
                  <w:color w:val="auto"/>
                </w:rPr>
              </w:pPr>
              <w:bookmarkStart w:id="28" w:name="_Toc207720614"/>
              <w:bookmarkStart w:id="29" w:name="_Toc210741701"/>
              <w:bookmarkStart w:id="30" w:name="_Toc210745019"/>
              <w:bookmarkStart w:id="31" w:name="_Toc215758056"/>
              <w:r>
                <w:br w:type="page"/>
              </w:r>
            </w:p>
            <w:p w14:paraId="07172B80" w14:textId="7A06EBBA" w:rsidR="008B48AE" w:rsidRDefault="00BD6DA4" w:rsidP="00EA23AA">
              <w:pPr>
                <w:pStyle w:val="Caption"/>
              </w:pPr>
              <w:bookmarkStart w:id="32" w:name="_Toc225351162"/>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rsidR="00D02B18">
                <w:t xml:space="preserve">: </w:t>
              </w:r>
              <w:r w:rsidR="008B48AE" w:rsidRPr="005D7FD7">
                <w:t xml:space="preserve">Beef </w:t>
              </w:r>
              <w:r w:rsidR="00FE32CC">
                <w:t xml:space="preserve">pasture </w:t>
              </w:r>
              <w:r w:rsidR="008B48AE" w:rsidRPr="005D7FD7">
                <w:t>cattle – Liveweight</w:t>
              </w:r>
              <w:r w:rsidR="00623FF5">
                <w:t xml:space="preserve"> (kg)</w:t>
              </w:r>
              <w:r w:rsidR="008B48AE" w:rsidRPr="005D7FD7">
                <w:t xml:space="preserve"> </w:t>
              </w:r>
              <w:r w:rsidR="00C34258">
                <w:t>(W</w:t>
              </w:r>
              <w:r w:rsidR="00C34258">
                <w:rPr>
                  <w:vertAlign w:val="subscript"/>
                </w:rPr>
                <w:t>jkl</w:t>
              </w:r>
              <w:r w:rsidR="00C34258">
                <w:t xml:space="preserve">) </w:t>
              </w:r>
              <w:r w:rsidR="008B48AE">
                <w:t>for NT and QLD</w:t>
              </w:r>
              <w:bookmarkEnd w:id="28"/>
              <w:bookmarkEnd w:id="29"/>
              <w:bookmarkEnd w:id="30"/>
              <w:bookmarkEnd w:id="31"/>
              <w:bookmarkEnd w:id="32"/>
            </w:p>
            <w:tbl>
              <w:tblPr>
                <w:tblStyle w:val="TableGrid"/>
                <w:tblW w:w="5000" w:type="pct"/>
                <w:tblInd w:w="15" w:type="dxa"/>
                <w:tblLayout w:type="fixed"/>
                <w:tblCellMar>
                  <w:left w:w="29" w:type="dxa"/>
                  <w:right w:w="29" w:type="dxa"/>
                </w:tblCellMar>
                <w:tblLook w:val="04A0" w:firstRow="1" w:lastRow="0" w:firstColumn="1" w:lastColumn="0" w:noHBand="0" w:noVBand="1"/>
                <w:tblCaption w:val="Table A5.5.2.1 Beef cattle - Liveweight (kg)"/>
              </w:tblPr>
              <w:tblGrid>
                <w:gridCol w:w="1192"/>
                <w:gridCol w:w="967"/>
                <w:gridCol w:w="921"/>
                <w:gridCol w:w="620"/>
                <w:gridCol w:w="591"/>
                <w:gridCol w:w="590"/>
                <w:gridCol w:w="591"/>
                <w:gridCol w:w="591"/>
                <w:gridCol w:w="590"/>
                <w:gridCol w:w="591"/>
                <w:gridCol w:w="590"/>
                <w:gridCol w:w="591"/>
                <w:gridCol w:w="591"/>
              </w:tblGrid>
              <w:tr w:rsidR="00A40F49" w:rsidRPr="00A40F49" w14:paraId="1591BCF1" w14:textId="77777777" w:rsidTr="00A40F49">
                <w:trPr>
                  <w:tblHeader/>
                </w:trPr>
                <w:tc>
                  <w:tcPr>
                    <w:tcW w:w="1192" w:type="dxa"/>
                    <w:tcBorders>
                      <w:bottom w:val="single" w:sz="4" w:space="0" w:color="000000" w:themeColor="text1"/>
                    </w:tcBorders>
                    <w:shd w:val="clear" w:color="auto" w:fill="000000" w:themeFill="text1"/>
                    <w:vAlign w:val="bottom"/>
                  </w:tcPr>
                  <w:p w14:paraId="605DCDB6" w14:textId="77777777" w:rsidR="008B48AE" w:rsidRPr="00A40F49" w:rsidRDefault="008B48AE">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State</w:t>
                    </w:r>
                  </w:p>
                </w:tc>
                <w:tc>
                  <w:tcPr>
                    <w:tcW w:w="967" w:type="dxa"/>
                    <w:tcBorders>
                      <w:bottom w:val="single" w:sz="4" w:space="0" w:color="000000" w:themeColor="text1"/>
                    </w:tcBorders>
                    <w:shd w:val="clear" w:color="auto" w:fill="000000" w:themeFill="text1"/>
                    <w:vAlign w:val="bottom"/>
                  </w:tcPr>
                  <w:p w14:paraId="09A9ADF1" w14:textId="77777777" w:rsidR="008B48AE" w:rsidRPr="00A40F49" w:rsidRDefault="008B48AE">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Region</w:t>
                    </w:r>
                  </w:p>
                </w:tc>
                <w:tc>
                  <w:tcPr>
                    <w:tcW w:w="921" w:type="dxa"/>
                    <w:shd w:val="clear" w:color="auto" w:fill="000000" w:themeFill="text1"/>
                    <w:vAlign w:val="bottom"/>
                  </w:tcPr>
                  <w:p w14:paraId="4D829C77" w14:textId="5667F39C" w:rsidR="008B48AE" w:rsidRPr="00A40F49" w:rsidRDefault="008B48AE">
                    <w:pPr>
                      <w:spacing w:before="80" w:after="80"/>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Season</w:t>
                    </w:r>
                    <w:r w:rsidR="00581E81">
                      <w:rPr>
                        <w:rFonts w:asciiTheme="majorHAnsi" w:hAnsiTheme="majorHAnsi" w:cstheme="majorHAnsi"/>
                        <w:b/>
                        <w:color w:val="FFFFFF" w:themeColor="background1"/>
                        <w:sz w:val="20"/>
                        <w:szCs w:val="20"/>
                        <w:lang w:val="en-AU"/>
                      </w:rPr>
                      <w:t xml:space="preserve"> </w:t>
                    </w:r>
                  </w:p>
                </w:tc>
                <w:tc>
                  <w:tcPr>
                    <w:tcW w:w="620" w:type="dxa"/>
                    <w:shd w:val="clear" w:color="auto" w:fill="000000" w:themeFill="text1"/>
                    <w:vAlign w:val="bottom"/>
                  </w:tcPr>
                  <w:p w14:paraId="26B957A0" w14:textId="7908DF28"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Bull &lt;1</w:t>
                    </w:r>
                  </w:p>
                </w:tc>
                <w:tc>
                  <w:tcPr>
                    <w:tcW w:w="591" w:type="dxa"/>
                    <w:shd w:val="clear" w:color="auto" w:fill="000000" w:themeFill="text1"/>
                    <w:vAlign w:val="bottom"/>
                  </w:tcPr>
                  <w:p w14:paraId="2F635929" w14:textId="6465F4D8"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Bull &gt;1</w:t>
                    </w:r>
                  </w:p>
                </w:tc>
                <w:tc>
                  <w:tcPr>
                    <w:tcW w:w="590" w:type="dxa"/>
                    <w:shd w:val="clear" w:color="auto" w:fill="000000" w:themeFill="text1"/>
                    <w:vAlign w:val="bottom"/>
                  </w:tcPr>
                  <w:p w14:paraId="1160510A" w14:textId="77777777"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&lt;1</w:t>
                    </w:r>
                  </w:p>
                </w:tc>
                <w:tc>
                  <w:tcPr>
                    <w:tcW w:w="591" w:type="dxa"/>
                    <w:shd w:val="clear" w:color="auto" w:fill="000000" w:themeFill="text1"/>
                    <w:vAlign w:val="bottom"/>
                  </w:tcPr>
                  <w:p w14:paraId="3711A9A0" w14:textId="77777777"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1-2</w:t>
                    </w:r>
                  </w:p>
                </w:tc>
                <w:tc>
                  <w:tcPr>
                    <w:tcW w:w="591" w:type="dxa"/>
                    <w:shd w:val="clear" w:color="auto" w:fill="000000" w:themeFill="text1"/>
                    <w:vAlign w:val="bottom"/>
                  </w:tcPr>
                  <w:p w14:paraId="3BA5336B" w14:textId="77777777"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2-3</w:t>
                    </w:r>
                  </w:p>
                </w:tc>
                <w:tc>
                  <w:tcPr>
                    <w:tcW w:w="590" w:type="dxa"/>
                    <w:shd w:val="clear" w:color="auto" w:fill="000000" w:themeFill="text1"/>
                    <w:vAlign w:val="bottom"/>
                  </w:tcPr>
                  <w:p w14:paraId="4BB276F9" w14:textId="77777777"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Cows &gt;3</w:t>
                    </w:r>
                  </w:p>
                </w:tc>
                <w:tc>
                  <w:tcPr>
                    <w:tcW w:w="591" w:type="dxa"/>
                    <w:shd w:val="clear" w:color="auto" w:fill="000000" w:themeFill="text1"/>
                    <w:vAlign w:val="bottom"/>
                  </w:tcPr>
                  <w:p w14:paraId="188B05E7" w14:textId="7CAC5C52"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&lt;1</w:t>
                    </w:r>
                  </w:p>
                </w:tc>
                <w:tc>
                  <w:tcPr>
                    <w:tcW w:w="590" w:type="dxa"/>
                    <w:shd w:val="clear" w:color="auto" w:fill="000000" w:themeFill="text1"/>
                    <w:vAlign w:val="bottom"/>
                  </w:tcPr>
                  <w:p w14:paraId="286E216C" w14:textId="5DD0CEB8"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1-2</w:t>
                    </w:r>
                  </w:p>
                </w:tc>
                <w:tc>
                  <w:tcPr>
                    <w:tcW w:w="591" w:type="dxa"/>
                    <w:shd w:val="clear" w:color="auto" w:fill="000000" w:themeFill="text1"/>
                    <w:vAlign w:val="bottom"/>
                  </w:tcPr>
                  <w:p w14:paraId="2404F00C" w14:textId="2E9747DB"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2-3</w:t>
                    </w:r>
                  </w:p>
                </w:tc>
                <w:tc>
                  <w:tcPr>
                    <w:tcW w:w="591" w:type="dxa"/>
                    <w:shd w:val="clear" w:color="auto" w:fill="000000" w:themeFill="text1"/>
                    <w:vAlign w:val="bottom"/>
                  </w:tcPr>
                  <w:p w14:paraId="6C79BE98" w14:textId="7B5EA5BB" w:rsidR="008B48AE" w:rsidRPr="00A40F49" w:rsidRDefault="008B48AE">
                    <w:pPr>
                      <w:spacing w:before="80" w:after="80"/>
                      <w:jc w:val="center"/>
                      <w:rPr>
                        <w:rFonts w:asciiTheme="majorHAnsi" w:hAnsiTheme="majorHAnsi" w:cstheme="majorHAnsi"/>
                        <w:b/>
                        <w:bCs w:val="0"/>
                        <w:color w:val="FFFFFF" w:themeColor="background1"/>
                        <w:sz w:val="20"/>
                        <w:szCs w:val="20"/>
                        <w:lang w:val="en-AU"/>
                      </w:rPr>
                    </w:pPr>
                    <w:r w:rsidRPr="00A40F49">
                      <w:rPr>
                        <w:rFonts w:asciiTheme="majorHAnsi" w:hAnsiTheme="majorHAnsi" w:cstheme="majorHAnsi"/>
                        <w:b/>
                        <w:color w:val="FFFFFF" w:themeColor="background1"/>
                        <w:sz w:val="20"/>
                        <w:szCs w:val="20"/>
                        <w:lang w:val="en-AU"/>
                      </w:rPr>
                      <w:t>Steer &gt;3</w:t>
                    </w:r>
                  </w:p>
                </w:tc>
              </w:tr>
              <w:tr w:rsidR="008B48AE" w:rsidRPr="00A40F49" w14:paraId="198D4E4E" w14:textId="77777777" w:rsidTr="00A40F49">
                <w:tc>
                  <w:tcPr>
                    <w:tcW w:w="1192" w:type="dxa"/>
                    <w:vMerge w:val="restart"/>
                    <w:shd w:val="clear" w:color="auto" w:fill="D9D9D9" w:themeFill="background1" w:themeFillShade="D9"/>
                    <w:vAlign w:val="center"/>
                  </w:tcPr>
                  <w:p w14:paraId="130A1670" w14:textId="77777777" w:rsidR="008B48AE" w:rsidRPr="00A40F49" w:rsidRDefault="008B48AE">
                    <w:pPr>
                      <w:pStyle w:val="BodyText"/>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Northern Territory</w:t>
                    </w:r>
                  </w:p>
                </w:tc>
                <w:tc>
                  <w:tcPr>
                    <w:tcW w:w="967" w:type="dxa"/>
                    <w:vMerge w:val="restart"/>
                    <w:shd w:val="clear" w:color="auto" w:fill="D9D9D9" w:themeFill="background1" w:themeFillShade="D9"/>
                    <w:vAlign w:val="center"/>
                  </w:tcPr>
                  <w:p w14:paraId="050B7299"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Alice Springs</w:t>
                    </w:r>
                  </w:p>
                </w:tc>
                <w:tc>
                  <w:tcPr>
                    <w:tcW w:w="921" w:type="dxa"/>
                  </w:tcPr>
                  <w:p w14:paraId="23381BFE"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3A96B2E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4259C9F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706</w:t>
                    </w:r>
                  </w:p>
                </w:tc>
                <w:tc>
                  <w:tcPr>
                    <w:tcW w:w="590" w:type="dxa"/>
                  </w:tcPr>
                  <w:p w14:paraId="09A4F8B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1" w:type="dxa"/>
                  </w:tcPr>
                  <w:p w14:paraId="18E680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323</w:t>
                    </w:r>
                  </w:p>
                </w:tc>
                <w:tc>
                  <w:tcPr>
                    <w:tcW w:w="591" w:type="dxa"/>
                  </w:tcPr>
                  <w:p w14:paraId="5DD646B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415</w:t>
                    </w:r>
                  </w:p>
                </w:tc>
                <w:tc>
                  <w:tcPr>
                    <w:tcW w:w="590" w:type="dxa"/>
                  </w:tcPr>
                  <w:p w14:paraId="0064EF9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467</w:t>
                    </w:r>
                  </w:p>
                </w:tc>
                <w:tc>
                  <w:tcPr>
                    <w:tcW w:w="591" w:type="dxa"/>
                  </w:tcPr>
                  <w:p w14:paraId="3B495F4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223</w:t>
                    </w:r>
                  </w:p>
                </w:tc>
                <w:tc>
                  <w:tcPr>
                    <w:tcW w:w="590" w:type="dxa"/>
                  </w:tcPr>
                  <w:p w14:paraId="08D83F2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371</w:t>
                    </w:r>
                  </w:p>
                </w:tc>
                <w:tc>
                  <w:tcPr>
                    <w:tcW w:w="591" w:type="dxa"/>
                  </w:tcPr>
                  <w:p w14:paraId="6AFC34D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493</w:t>
                    </w:r>
                  </w:p>
                </w:tc>
                <w:tc>
                  <w:tcPr>
                    <w:tcW w:w="591" w:type="dxa"/>
                  </w:tcPr>
                  <w:p w14:paraId="68838B8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585</w:t>
                    </w:r>
                  </w:p>
                </w:tc>
              </w:tr>
              <w:tr w:rsidR="008B48AE" w:rsidRPr="00A40F49" w14:paraId="0EA98AA4" w14:textId="77777777" w:rsidTr="00A40F49">
                <w:tc>
                  <w:tcPr>
                    <w:tcW w:w="1192" w:type="dxa"/>
                    <w:vMerge/>
                    <w:shd w:val="clear" w:color="auto" w:fill="D9D9D9" w:themeFill="background1" w:themeFillShade="D9"/>
                    <w:vAlign w:val="center"/>
                  </w:tcPr>
                  <w:p w14:paraId="5D01D502"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A55A34A"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32662780"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1406164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4891147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703</w:t>
                    </w:r>
                  </w:p>
                </w:tc>
                <w:tc>
                  <w:tcPr>
                    <w:tcW w:w="590" w:type="dxa"/>
                  </w:tcPr>
                  <w:p w14:paraId="00CA999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112</w:t>
                    </w:r>
                  </w:p>
                </w:tc>
                <w:tc>
                  <w:tcPr>
                    <w:tcW w:w="591" w:type="dxa"/>
                  </w:tcPr>
                  <w:p w14:paraId="7773A59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256</w:t>
                    </w:r>
                  </w:p>
                </w:tc>
                <w:tc>
                  <w:tcPr>
                    <w:tcW w:w="591" w:type="dxa"/>
                  </w:tcPr>
                  <w:p w14:paraId="2AA5CE8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368</w:t>
                    </w:r>
                  </w:p>
                </w:tc>
                <w:tc>
                  <w:tcPr>
                    <w:tcW w:w="590" w:type="dxa"/>
                  </w:tcPr>
                  <w:p w14:paraId="35F2047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465</w:t>
                    </w:r>
                  </w:p>
                </w:tc>
                <w:tc>
                  <w:tcPr>
                    <w:tcW w:w="591" w:type="dxa"/>
                  </w:tcPr>
                  <w:p w14:paraId="20A20BC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108</w:t>
                    </w:r>
                  </w:p>
                </w:tc>
                <w:tc>
                  <w:tcPr>
                    <w:tcW w:w="590" w:type="dxa"/>
                  </w:tcPr>
                  <w:p w14:paraId="03AA436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280</w:t>
                    </w:r>
                  </w:p>
                </w:tc>
                <w:tc>
                  <w:tcPr>
                    <w:tcW w:w="591" w:type="dxa"/>
                  </w:tcPr>
                  <w:p w14:paraId="35E9BC0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421</w:t>
                    </w:r>
                  </w:p>
                </w:tc>
                <w:tc>
                  <w:tcPr>
                    <w:tcW w:w="591" w:type="dxa"/>
                  </w:tcPr>
                  <w:p w14:paraId="62DE8BE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543</w:t>
                    </w:r>
                  </w:p>
                </w:tc>
              </w:tr>
              <w:tr w:rsidR="008B48AE" w:rsidRPr="00A40F49" w14:paraId="625CD425" w14:textId="77777777" w:rsidTr="00A40F49">
                <w:tc>
                  <w:tcPr>
                    <w:tcW w:w="1192" w:type="dxa"/>
                    <w:vMerge/>
                    <w:shd w:val="clear" w:color="auto" w:fill="D9D9D9" w:themeFill="background1" w:themeFillShade="D9"/>
                    <w:vAlign w:val="center"/>
                  </w:tcPr>
                  <w:p w14:paraId="19385CC5"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24BA4F8"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4B0488CC"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800D7A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235CBC9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721</w:t>
                    </w:r>
                  </w:p>
                </w:tc>
                <w:tc>
                  <w:tcPr>
                    <w:tcW w:w="590" w:type="dxa"/>
                  </w:tcPr>
                  <w:p w14:paraId="37BCA24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169</w:t>
                    </w:r>
                  </w:p>
                </w:tc>
                <w:tc>
                  <w:tcPr>
                    <w:tcW w:w="591" w:type="dxa"/>
                  </w:tcPr>
                  <w:p w14:paraId="5AAB914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306</w:t>
                    </w:r>
                  </w:p>
                </w:tc>
                <w:tc>
                  <w:tcPr>
                    <w:tcW w:w="591" w:type="dxa"/>
                  </w:tcPr>
                  <w:p w14:paraId="02F1562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392</w:t>
                    </w:r>
                  </w:p>
                </w:tc>
                <w:tc>
                  <w:tcPr>
                    <w:tcW w:w="590" w:type="dxa"/>
                  </w:tcPr>
                  <w:p w14:paraId="7F836F6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464</w:t>
                    </w:r>
                  </w:p>
                </w:tc>
                <w:tc>
                  <w:tcPr>
                    <w:tcW w:w="591" w:type="dxa"/>
                  </w:tcPr>
                  <w:p w14:paraId="7054F28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176</w:t>
                    </w:r>
                  </w:p>
                </w:tc>
                <w:tc>
                  <w:tcPr>
                    <w:tcW w:w="590" w:type="dxa"/>
                  </w:tcPr>
                  <w:p w14:paraId="05E9BDA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339</w:t>
                    </w:r>
                  </w:p>
                </w:tc>
                <w:tc>
                  <w:tcPr>
                    <w:tcW w:w="591" w:type="dxa"/>
                  </w:tcPr>
                  <w:p w14:paraId="731D6C9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591" w:type="dxa"/>
                  </w:tcPr>
                  <w:p w14:paraId="4ADB83D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580</w:t>
                    </w:r>
                  </w:p>
                </w:tc>
              </w:tr>
              <w:tr w:rsidR="008B48AE" w:rsidRPr="00A40F49" w14:paraId="144E03E6" w14:textId="77777777" w:rsidTr="00A40F49">
                <w:tc>
                  <w:tcPr>
                    <w:tcW w:w="1192" w:type="dxa"/>
                    <w:vMerge/>
                    <w:shd w:val="clear" w:color="auto" w:fill="D9D9D9" w:themeFill="background1" w:themeFillShade="D9"/>
                    <w:vAlign w:val="center"/>
                  </w:tcPr>
                  <w:p w14:paraId="1E438CE0"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20802367"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6EDAD878"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5CAF5A5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4E28D6D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727</w:t>
                    </w:r>
                  </w:p>
                </w:tc>
                <w:tc>
                  <w:tcPr>
                    <w:tcW w:w="590" w:type="dxa"/>
                  </w:tcPr>
                  <w:p w14:paraId="0FC6511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211</w:t>
                    </w:r>
                  </w:p>
                </w:tc>
                <w:tc>
                  <w:tcPr>
                    <w:tcW w:w="591" w:type="dxa"/>
                  </w:tcPr>
                  <w:p w14:paraId="4621C38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338</w:t>
                    </w:r>
                  </w:p>
                </w:tc>
                <w:tc>
                  <w:tcPr>
                    <w:tcW w:w="591" w:type="dxa"/>
                  </w:tcPr>
                  <w:p w14:paraId="185732F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432</w:t>
                    </w:r>
                  </w:p>
                </w:tc>
                <w:tc>
                  <w:tcPr>
                    <w:tcW w:w="590" w:type="dxa"/>
                  </w:tcPr>
                  <w:p w14:paraId="644BF40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492</w:t>
                    </w:r>
                  </w:p>
                </w:tc>
                <w:tc>
                  <w:tcPr>
                    <w:tcW w:w="591" w:type="dxa"/>
                  </w:tcPr>
                  <w:p w14:paraId="50DE258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222</w:t>
                    </w:r>
                  </w:p>
                </w:tc>
                <w:tc>
                  <w:tcPr>
                    <w:tcW w:w="590" w:type="dxa"/>
                  </w:tcPr>
                  <w:p w14:paraId="7553B77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377</w:t>
                    </w:r>
                  </w:p>
                </w:tc>
                <w:tc>
                  <w:tcPr>
                    <w:tcW w:w="591" w:type="dxa"/>
                  </w:tcPr>
                  <w:p w14:paraId="27B1316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498</w:t>
                    </w:r>
                  </w:p>
                </w:tc>
                <w:tc>
                  <w:tcPr>
                    <w:tcW w:w="591" w:type="dxa"/>
                  </w:tcPr>
                  <w:p w14:paraId="53C0537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590</w:t>
                    </w:r>
                  </w:p>
                </w:tc>
              </w:tr>
              <w:tr w:rsidR="008B48AE" w:rsidRPr="00A40F49" w14:paraId="29116871" w14:textId="77777777" w:rsidTr="00A40F49">
                <w:tc>
                  <w:tcPr>
                    <w:tcW w:w="1192" w:type="dxa"/>
                    <w:vMerge/>
                    <w:shd w:val="clear" w:color="auto" w:fill="D9D9D9" w:themeFill="background1" w:themeFillShade="D9"/>
                    <w:vAlign w:val="center"/>
                  </w:tcPr>
                  <w:p w14:paraId="0FF84CF9"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val="restart"/>
                    <w:shd w:val="clear" w:color="auto" w:fill="D9D9D9" w:themeFill="background1" w:themeFillShade="D9"/>
                    <w:vAlign w:val="center"/>
                  </w:tcPr>
                  <w:p w14:paraId="43ADABB2"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Barkly</w:t>
                    </w:r>
                  </w:p>
                </w:tc>
                <w:tc>
                  <w:tcPr>
                    <w:tcW w:w="921" w:type="dxa"/>
                  </w:tcPr>
                  <w:p w14:paraId="78A0B130"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7BA835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594E434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c>
                  <w:tcPr>
                    <w:tcW w:w="590" w:type="dxa"/>
                  </w:tcPr>
                  <w:p w14:paraId="2A76DE7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227</w:t>
                    </w:r>
                  </w:p>
                </w:tc>
                <w:tc>
                  <w:tcPr>
                    <w:tcW w:w="591" w:type="dxa"/>
                  </w:tcPr>
                  <w:p w14:paraId="2D42655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319</w:t>
                    </w:r>
                  </w:p>
                </w:tc>
                <w:tc>
                  <w:tcPr>
                    <w:tcW w:w="591" w:type="dxa"/>
                  </w:tcPr>
                  <w:p w14:paraId="67374F3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398</w:t>
                    </w:r>
                  </w:p>
                </w:tc>
                <w:tc>
                  <w:tcPr>
                    <w:tcW w:w="590" w:type="dxa"/>
                  </w:tcPr>
                  <w:p w14:paraId="4FE7C8A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452</w:t>
                    </w:r>
                  </w:p>
                </w:tc>
                <w:tc>
                  <w:tcPr>
                    <w:tcW w:w="591" w:type="dxa"/>
                  </w:tcPr>
                  <w:p w14:paraId="0A0A75C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216</w:t>
                    </w:r>
                  </w:p>
                </w:tc>
                <w:tc>
                  <w:tcPr>
                    <w:tcW w:w="590" w:type="dxa"/>
                  </w:tcPr>
                  <w:p w14:paraId="4E563B5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334</w:t>
                    </w:r>
                  </w:p>
                </w:tc>
                <w:tc>
                  <w:tcPr>
                    <w:tcW w:w="591" w:type="dxa"/>
                  </w:tcPr>
                  <w:p w14:paraId="5D2EB0A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633CA84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7C36A88" w14:textId="77777777" w:rsidTr="00A40F49">
                <w:tc>
                  <w:tcPr>
                    <w:tcW w:w="1192" w:type="dxa"/>
                    <w:vMerge/>
                    <w:shd w:val="clear" w:color="auto" w:fill="D9D9D9" w:themeFill="background1" w:themeFillShade="D9"/>
                    <w:vAlign w:val="center"/>
                  </w:tcPr>
                  <w:p w14:paraId="1BE0820E"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0EEA261C"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47C4BD8A"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61A827E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0B0FC1C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650</w:t>
                    </w:r>
                  </w:p>
                </w:tc>
                <w:tc>
                  <w:tcPr>
                    <w:tcW w:w="590" w:type="dxa"/>
                  </w:tcPr>
                  <w:p w14:paraId="7689C89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108</w:t>
                    </w:r>
                  </w:p>
                </w:tc>
                <w:tc>
                  <w:tcPr>
                    <w:tcW w:w="591" w:type="dxa"/>
                  </w:tcPr>
                  <w:p w14:paraId="1EE1CFE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262</w:t>
                    </w:r>
                  </w:p>
                </w:tc>
                <w:tc>
                  <w:tcPr>
                    <w:tcW w:w="591" w:type="dxa"/>
                  </w:tcPr>
                  <w:p w14:paraId="57F2AD6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346</w:t>
                    </w:r>
                  </w:p>
                </w:tc>
                <w:tc>
                  <w:tcPr>
                    <w:tcW w:w="590" w:type="dxa"/>
                  </w:tcPr>
                  <w:p w14:paraId="13F367B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430</w:t>
                    </w:r>
                  </w:p>
                </w:tc>
                <w:tc>
                  <w:tcPr>
                    <w:tcW w:w="591" w:type="dxa"/>
                  </w:tcPr>
                  <w:p w14:paraId="7BDEB7C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111</w:t>
                    </w:r>
                  </w:p>
                </w:tc>
                <w:tc>
                  <w:tcPr>
                    <w:tcW w:w="590" w:type="dxa"/>
                  </w:tcPr>
                  <w:p w14:paraId="2A3C9D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236</w:t>
                    </w:r>
                  </w:p>
                </w:tc>
                <w:tc>
                  <w:tcPr>
                    <w:tcW w:w="591" w:type="dxa"/>
                  </w:tcPr>
                  <w:p w14:paraId="726CE2D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5647B3A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726E7B2" w14:textId="77777777" w:rsidTr="00A40F49">
                <w:tc>
                  <w:tcPr>
                    <w:tcW w:w="1192" w:type="dxa"/>
                    <w:vMerge/>
                    <w:shd w:val="clear" w:color="auto" w:fill="D9D9D9" w:themeFill="background1" w:themeFillShade="D9"/>
                    <w:vAlign w:val="center"/>
                  </w:tcPr>
                  <w:p w14:paraId="3EDA8F9D"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61C45A51"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44C9BEED"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AAE5A5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5DCCD06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670</w:t>
                    </w:r>
                  </w:p>
                </w:tc>
                <w:tc>
                  <w:tcPr>
                    <w:tcW w:w="590" w:type="dxa"/>
                  </w:tcPr>
                  <w:p w14:paraId="1564424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4250955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266</w:t>
                    </w:r>
                  </w:p>
                </w:tc>
                <w:tc>
                  <w:tcPr>
                    <w:tcW w:w="591" w:type="dxa"/>
                  </w:tcPr>
                  <w:p w14:paraId="287DC66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363</w:t>
                    </w:r>
                  </w:p>
                </w:tc>
                <w:tc>
                  <w:tcPr>
                    <w:tcW w:w="590" w:type="dxa"/>
                  </w:tcPr>
                  <w:p w14:paraId="7C31462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444</w:t>
                    </w:r>
                  </w:p>
                </w:tc>
                <w:tc>
                  <w:tcPr>
                    <w:tcW w:w="591" w:type="dxa"/>
                  </w:tcPr>
                  <w:p w14:paraId="095DB6E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169</w:t>
                    </w:r>
                  </w:p>
                </w:tc>
                <w:tc>
                  <w:tcPr>
                    <w:tcW w:w="590" w:type="dxa"/>
                  </w:tcPr>
                  <w:p w14:paraId="6B3EFA0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282</w:t>
                    </w:r>
                  </w:p>
                </w:tc>
                <w:tc>
                  <w:tcPr>
                    <w:tcW w:w="591" w:type="dxa"/>
                  </w:tcPr>
                  <w:p w14:paraId="6A0A181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204BCDE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3FB843BF" w14:textId="77777777" w:rsidTr="00A40F49">
                <w:tc>
                  <w:tcPr>
                    <w:tcW w:w="1192" w:type="dxa"/>
                    <w:vMerge/>
                    <w:shd w:val="clear" w:color="auto" w:fill="D9D9D9" w:themeFill="background1" w:themeFillShade="D9"/>
                    <w:vAlign w:val="center"/>
                  </w:tcPr>
                  <w:p w14:paraId="4A9343CC"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0E9CC26D"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2EDB96DB"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39371F6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12BDB0E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c>
                  <w:tcPr>
                    <w:tcW w:w="590" w:type="dxa"/>
                  </w:tcPr>
                  <w:p w14:paraId="1239588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225</w:t>
                    </w:r>
                  </w:p>
                </w:tc>
                <w:tc>
                  <w:tcPr>
                    <w:tcW w:w="591" w:type="dxa"/>
                  </w:tcPr>
                  <w:p w14:paraId="3D050FA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307</w:t>
                    </w:r>
                  </w:p>
                </w:tc>
                <w:tc>
                  <w:tcPr>
                    <w:tcW w:w="591" w:type="dxa"/>
                  </w:tcPr>
                  <w:p w14:paraId="063540E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398</w:t>
                    </w:r>
                  </w:p>
                </w:tc>
                <w:tc>
                  <w:tcPr>
                    <w:tcW w:w="590" w:type="dxa"/>
                  </w:tcPr>
                  <w:p w14:paraId="44076DE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452</w:t>
                    </w:r>
                  </w:p>
                </w:tc>
                <w:tc>
                  <w:tcPr>
                    <w:tcW w:w="591" w:type="dxa"/>
                  </w:tcPr>
                  <w:p w14:paraId="6C0F1EA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214</w:t>
                    </w:r>
                  </w:p>
                </w:tc>
                <w:tc>
                  <w:tcPr>
                    <w:tcW w:w="590" w:type="dxa"/>
                  </w:tcPr>
                  <w:p w14:paraId="1B18360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326</w:t>
                    </w:r>
                  </w:p>
                </w:tc>
                <w:tc>
                  <w:tcPr>
                    <w:tcW w:w="591" w:type="dxa"/>
                  </w:tcPr>
                  <w:p w14:paraId="0ADC7A8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c>
                  <w:tcPr>
                    <w:tcW w:w="591" w:type="dxa"/>
                  </w:tcPr>
                  <w:p w14:paraId="4755C01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0CEAA0C5" w14:textId="77777777" w:rsidTr="00A40F49">
                <w:tc>
                  <w:tcPr>
                    <w:tcW w:w="1192" w:type="dxa"/>
                    <w:vMerge/>
                    <w:shd w:val="clear" w:color="auto" w:fill="D9D9D9" w:themeFill="background1" w:themeFillShade="D9"/>
                    <w:vAlign w:val="center"/>
                  </w:tcPr>
                  <w:p w14:paraId="1B0BD21A"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val="restart"/>
                    <w:shd w:val="clear" w:color="auto" w:fill="D9D9D9" w:themeFill="background1" w:themeFillShade="D9"/>
                    <w:vAlign w:val="center"/>
                  </w:tcPr>
                  <w:p w14:paraId="2F87EF83"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Northern</w:t>
                    </w:r>
                  </w:p>
                </w:tc>
                <w:tc>
                  <w:tcPr>
                    <w:tcW w:w="921" w:type="dxa"/>
                  </w:tcPr>
                  <w:p w14:paraId="0CFC33AF"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25771C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220</w:t>
                    </w:r>
                  </w:p>
                </w:tc>
                <w:tc>
                  <w:tcPr>
                    <w:tcW w:w="591" w:type="dxa"/>
                  </w:tcPr>
                  <w:p w14:paraId="2FB5AC4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c>
                  <w:tcPr>
                    <w:tcW w:w="590" w:type="dxa"/>
                  </w:tcPr>
                  <w:p w14:paraId="679EDB5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177</w:t>
                    </w:r>
                  </w:p>
                </w:tc>
                <w:tc>
                  <w:tcPr>
                    <w:tcW w:w="591" w:type="dxa"/>
                  </w:tcPr>
                  <w:p w14:paraId="545241C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267</w:t>
                    </w:r>
                  </w:p>
                </w:tc>
                <w:tc>
                  <w:tcPr>
                    <w:tcW w:w="591" w:type="dxa"/>
                  </w:tcPr>
                  <w:p w14:paraId="72B20B3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365</w:t>
                    </w:r>
                  </w:p>
                </w:tc>
                <w:tc>
                  <w:tcPr>
                    <w:tcW w:w="590" w:type="dxa"/>
                  </w:tcPr>
                  <w:p w14:paraId="336619D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406</w:t>
                    </w:r>
                  </w:p>
                </w:tc>
                <w:tc>
                  <w:tcPr>
                    <w:tcW w:w="591" w:type="dxa"/>
                  </w:tcPr>
                  <w:p w14:paraId="6EFA68E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231</w:t>
                    </w:r>
                  </w:p>
                </w:tc>
                <w:tc>
                  <w:tcPr>
                    <w:tcW w:w="590" w:type="dxa"/>
                  </w:tcPr>
                  <w:p w14:paraId="179671C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249</w:t>
                    </w:r>
                  </w:p>
                </w:tc>
                <w:tc>
                  <w:tcPr>
                    <w:tcW w:w="591" w:type="dxa"/>
                  </w:tcPr>
                  <w:p w14:paraId="0197CAD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324</w:t>
                    </w:r>
                  </w:p>
                </w:tc>
                <w:tc>
                  <w:tcPr>
                    <w:tcW w:w="591" w:type="dxa"/>
                  </w:tcPr>
                  <w:p w14:paraId="374C808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1BB61372" w14:textId="77777777" w:rsidTr="00A40F49">
                <w:tc>
                  <w:tcPr>
                    <w:tcW w:w="1192" w:type="dxa"/>
                    <w:vMerge/>
                    <w:shd w:val="clear" w:color="auto" w:fill="D9D9D9" w:themeFill="background1" w:themeFillShade="D9"/>
                    <w:vAlign w:val="center"/>
                  </w:tcPr>
                  <w:p w14:paraId="20266495"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7BED78C0"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603E48AC"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5076D01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110</w:t>
                    </w:r>
                  </w:p>
                </w:tc>
                <w:tc>
                  <w:tcPr>
                    <w:tcW w:w="591" w:type="dxa"/>
                  </w:tcPr>
                  <w:p w14:paraId="791ADC5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650</w:t>
                    </w:r>
                  </w:p>
                </w:tc>
                <w:tc>
                  <w:tcPr>
                    <w:tcW w:w="590" w:type="dxa"/>
                  </w:tcPr>
                  <w:p w14:paraId="168521A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102</w:t>
                    </w:r>
                  </w:p>
                </w:tc>
                <w:tc>
                  <w:tcPr>
                    <w:tcW w:w="591" w:type="dxa"/>
                  </w:tcPr>
                  <w:p w14:paraId="0C69926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203</w:t>
                    </w:r>
                  </w:p>
                </w:tc>
                <w:tc>
                  <w:tcPr>
                    <w:tcW w:w="591" w:type="dxa"/>
                  </w:tcPr>
                  <w:p w14:paraId="49219DB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299</w:t>
                    </w:r>
                  </w:p>
                </w:tc>
                <w:tc>
                  <w:tcPr>
                    <w:tcW w:w="590" w:type="dxa"/>
                  </w:tcPr>
                  <w:p w14:paraId="29ABF60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380</w:t>
                    </w:r>
                  </w:p>
                </w:tc>
                <w:tc>
                  <w:tcPr>
                    <w:tcW w:w="591" w:type="dxa"/>
                  </w:tcPr>
                  <w:p w14:paraId="4509689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102</w:t>
                    </w:r>
                  </w:p>
                </w:tc>
                <w:tc>
                  <w:tcPr>
                    <w:tcW w:w="590" w:type="dxa"/>
                  </w:tcPr>
                  <w:p w14:paraId="14FF509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218</w:t>
                    </w:r>
                  </w:p>
                </w:tc>
                <w:tc>
                  <w:tcPr>
                    <w:tcW w:w="591" w:type="dxa"/>
                  </w:tcPr>
                  <w:p w14:paraId="21C3668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263</w:t>
                    </w:r>
                  </w:p>
                </w:tc>
                <w:tc>
                  <w:tcPr>
                    <w:tcW w:w="591" w:type="dxa"/>
                  </w:tcPr>
                  <w:p w14:paraId="60403EC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24FC0D14" w14:textId="77777777" w:rsidTr="00A40F49">
                <w:tc>
                  <w:tcPr>
                    <w:tcW w:w="1192" w:type="dxa"/>
                    <w:vMerge/>
                    <w:shd w:val="clear" w:color="auto" w:fill="D9D9D9" w:themeFill="background1" w:themeFillShade="D9"/>
                    <w:vAlign w:val="center"/>
                  </w:tcPr>
                  <w:p w14:paraId="3314AF24"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3B8FD0CB"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1749D7FC"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06EFA90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1" w:type="dxa"/>
                  </w:tcPr>
                  <w:p w14:paraId="33343A2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670</w:t>
                    </w:r>
                  </w:p>
                </w:tc>
                <w:tc>
                  <w:tcPr>
                    <w:tcW w:w="590" w:type="dxa"/>
                  </w:tcPr>
                  <w:p w14:paraId="75A79E0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173</w:t>
                    </w:r>
                  </w:p>
                </w:tc>
                <w:tc>
                  <w:tcPr>
                    <w:tcW w:w="591" w:type="dxa"/>
                  </w:tcPr>
                  <w:p w14:paraId="3A65F3F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591" w:type="dxa"/>
                  </w:tcPr>
                  <w:p w14:paraId="744D35F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336</w:t>
                    </w:r>
                  </w:p>
                </w:tc>
                <w:tc>
                  <w:tcPr>
                    <w:tcW w:w="590" w:type="dxa"/>
                  </w:tcPr>
                  <w:p w14:paraId="511BA8B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414</w:t>
                    </w:r>
                  </w:p>
                </w:tc>
                <w:tc>
                  <w:tcPr>
                    <w:tcW w:w="591" w:type="dxa"/>
                  </w:tcPr>
                  <w:p w14:paraId="2D24044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175</w:t>
                    </w:r>
                  </w:p>
                </w:tc>
                <w:tc>
                  <w:tcPr>
                    <w:tcW w:w="590" w:type="dxa"/>
                  </w:tcPr>
                  <w:p w14:paraId="59C5713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243</w:t>
                    </w:r>
                  </w:p>
                </w:tc>
                <w:tc>
                  <w:tcPr>
                    <w:tcW w:w="591" w:type="dxa"/>
                  </w:tcPr>
                  <w:p w14:paraId="0695E94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304</w:t>
                    </w:r>
                  </w:p>
                </w:tc>
                <w:tc>
                  <w:tcPr>
                    <w:tcW w:w="591" w:type="dxa"/>
                  </w:tcPr>
                  <w:p w14:paraId="40234AD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20FED3FB" w14:textId="77777777" w:rsidTr="00A40F49">
                <w:tc>
                  <w:tcPr>
                    <w:tcW w:w="1192" w:type="dxa"/>
                    <w:vMerge/>
                    <w:shd w:val="clear" w:color="auto" w:fill="D9D9D9" w:themeFill="background1" w:themeFillShade="D9"/>
                    <w:vAlign w:val="center"/>
                  </w:tcPr>
                  <w:p w14:paraId="748E775A"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1885B5A7"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5C96882E"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15F3359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200</w:t>
                    </w:r>
                  </w:p>
                </w:tc>
                <w:tc>
                  <w:tcPr>
                    <w:tcW w:w="591" w:type="dxa"/>
                  </w:tcPr>
                  <w:p w14:paraId="2E5C86E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c>
                  <w:tcPr>
                    <w:tcW w:w="590" w:type="dxa"/>
                  </w:tcPr>
                  <w:p w14:paraId="2EB00E9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202</w:t>
                    </w:r>
                  </w:p>
                </w:tc>
                <w:tc>
                  <w:tcPr>
                    <w:tcW w:w="591" w:type="dxa"/>
                  </w:tcPr>
                  <w:p w14:paraId="332D1D1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272</w:t>
                    </w:r>
                  </w:p>
                </w:tc>
                <w:tc>
                  <w:tcPr>
                    <w:tcW w:w="591" w:type="dxa"/>
                  </w:tcPr>
                  <w:p w14:paraId="64C29BF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365</w:t>
                    </w:r>
                  </w:p>
                </w:tc>
                <w:tc>
                  <w:tcPr>
                    <w:tcW w:w="590" w:type="dxa"/>
                  </w:tcPr>
                  <w:p w14:paraId="18E6B9B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591" w:type="dxa"/>
                  </w:tcPr>
                  <w:p w14:paraId="66703B0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0" w:type="dxa"/>
                  </w:tcPr>
                  <w:p w14:paraId="7A969F8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1" w:type="dxa"/>
                  </w:tcPr>
                  <w:p w14:paraId="7F72687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337</w:t>
                    </w:r>
                  </w:p>
                </w:tc>
                <w:tc>
                  <w:tcPr>
                    <w:tcW w:w="591" w:type="dxa"/>
                  </w:tcPr>
                  <w:p w14:paraId="631E6B1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NO</w:t>
                    </w:r>
                  </w:p>
                </w:tc>
              </w:tr>
              <w:tr w:rsidR="008B48AE" w:rsidRPr="00A40F49" w14:paraId="341FCE64" w14:textId="77777777" w:rsidTr="00A40F49">
                <w:tc>
                  <w:tcPr>
                    <w:tcW w:w="1192" w:type="dxa"/>
                    <w:vMerge w:val="restart"/>
                    <w:shd w:val="clear" w:color="auto" w:fill="D9D9D9" w:themeFill="background1" w:themeFillShade="D9"/>
                    <w:vAlign w:val="center"/>
                  </w:tcPr>
                  <w:p w14:paraId="6B17055E" w14:textId="77777777" w:rsidR="008B48AE" w:rsidRPr="00A40F49" w:rsidRDefault="008B48AE">
                    <w:pPr>
                      <w:pStyle w:val="BodyText"/>
                      <w:spacing w:before="80" w:after="80"/>
                      <w:rPr>
                        <w:rFonts w:asciiTheme="majorHAnsi" w:hAnsiTheme="majorHAnsi" w:cstheme="majorHAnsi"/>
                        <w:b/>
                        <w:bCs w:val="0"/>
                        <w:szCs w:val="20"/>
                        <w:lang w:val="en-AU" w:eastAsia="en-US"/>
                      </w:rPr>
                    </w:pPr>
                    <w:r w:rsidRPr="00A40F49">
                      <w:rPr>
                        <w:rFonts w:asciiTheme="majorHAnsi" w:hAnsiTheme="majorHAnsi" w:cstheme="majorHAnsi"/>
                        <w:b/>
                        <w:bCs w:val="0"/>
                        <w:szCs w:val="20"/>
                        <w:lang w:val="en-AU" w:eastAsia="en-US"/>
                      </w:rPr>
                      <w:t>Queensland</w:t>
                    </w:r>
                  </w:p>
                </w:tc>
                <w:tc>
                  <w:tcPr>
                    <w:tcW w:w="967" w:type="dxa"/>
                    <w:vMerge w:val="restart"/>
                    <w:shd w:val="clear" w:color="auto" w:fill="D9D9D9" w:themeFill="background1" w:themeFillShade="D9"/>
                    <w:vAlign w:val="center"/>
                  </w:tcPr>
                  <w:p w14:paraId="6D35E866"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High</w:t>
                    </w:r>
                  </w:p>
                </w:tc>
                <w:tc>
                  <w:tcPr>
                    <w:tcW w:w="921" w:type="dxa"/>
                  </w:tcPr>
                  <w:p w14:paraId="482177A2"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46F74EF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1" w:type="dxa"/>
                  </w:tcPr>
                  <w:p w14:paraId="189CBCF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705</w:t>
                    </w:r>
                  </w:p>
                </w:tc>
                <w:tc>
                  <w:tcPr>
                    <w:tcW w:w="590" w:type="dxa"/>
                  </w:tcPr>
                  <w:p w14:paraId="5009E66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215</w:t>
                    </w:r>
                  </w:p>
                </w:tc>
                <w:tc>
                  <w:tcPr>
                    <w:tcW w:w="591" w:type="dxa"/>
                  </w:tcPr>
                  <w:p w14:paraId="26DA0B9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302</w:t>
                    </w:r>
                  </w:p>
                </w:tc>
                <w:tc>
                  <w:tcPr>
                    <w:tcW w:w="591" w:type="dxa"/>
                  </w:tcPr>
                  <w:p w14:paraId="15FB5C7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416</w:t>
                    </w:r>
                  </w:p>
                </w:tc>
                <w:tc>
                  <w:tcPr>
                    <w:tcW w:w="590" w:type="dxa"/>
                  </w:tcPr>
                  <w:p w14:paraId="671765C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519</w:t>
                    </w:r>
                  </w:p>
                </w:tc>
                <w:tc>
                  <w:tcPr>
                    <w:tcW w:w="591" w:type="dxa"/>
                  </w:tcPr>
                  <w:p w14:paraId="07A8324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234</w:t>
                    </w:r>
                  </w:p>
                </w:tc>
                <w:tc>
                  <w:tcPr>
                    <w:tcW w:w="590" w:type="dxa"/>
                  </w:tcPr>
                  <w:p w14:paraId="5A9D7CF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455</w:t>
                    </w:r>
                  </w:p>
                </w:tc>
                <w:tc>
                  <w:tcPr>
                    <w:tcW w:w="591" w:type="dxa"/>
                  </w:tcPr>
                  <w:p w14:paraId="66D12D1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551</w:t>
                    </w:r>
                  </w:p>
                </w:tc>
                <w:tc>
                  <w:tcPr>
                    <w:tcW w:w="591" w:type="dxa"/>
                  </w:tcPr>
                  <w:p w14:paraId="01BC694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660</w:t>
                    </w:r>
                  </w:p>
                </w:tc>
              </w:tr>
              <w:tr w:rsidR="008B48AE" w:rsidRPr="00A40F49" w14:paraId="18BB1ACC" w14:textId="77777777" w:rsidTr="00A40F49">
                <w:tc>
                  <w:tcPr>
                    <w:tcW w:w="1192" w:type="dxa"/>
                    <w:vMerge/>
                    <w:shd w:val="clear" w:color="auto" w:fill="D9D9D9" w:themeFill="background1" w:themeFillShade="D9"/>
                    <w:vAlign w:val="center"/>
                  </w:tcPr>
                  <w:p w14:paraId="433DA700"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2F3C7F39"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3EE9677A"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1B338EE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153</w:t>
                    </w:r>
                  </w:p>
                </w:tc>
                <w:tc>
                  <w:tcPr>
                    <w:tcW w:w="591" w:type="dxa"/>
                  </w:tcPr>
                  <w:p w14:paraId="23FD4C9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703</w:t>
                    </w:r>
                  </w:p>
                </w:tc>
                <w:tc>
                  <w:tcPr>
                    <w:tcW w:w="590" w:type="dxa"/>
                  </w:tcPr>
                  <w:p w14:paraId="47702A8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118</w:t>
                    </w:r>
                  </w:p>
                </w:tc>
                <w:tc>
                  <w:tcPr>
                    <w:tcW w:w="591" w:type="dxa"/>
                  </w:tcPr>
                  <w:p w14:paraId="351D3A1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277</w:t>
                    </w:r>
                  </w:p>
                </w:tc>
                <w:tc>
                  <w:tcPr>
                    <w:tcW w:w="591" w:type="dxa"/>
                  </w:tcPr>
                  <w:p w14:paraId="3D4965A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397</w:t>
                    </w:r>
                  </w:p>
                </w:tc>
                <w:tc>
                  <w:tcPr>
                    <w:tcW w:w="590" w:type="dxa"/>
                  </w:tcPr>
                  <w:p w14:paraId="43CDC2C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483</w:t>
                    </w:r>
                  </w:p>
                </w:tc>
                <w:tc>
                  <w:tcPr>
                    <w:tcW w:w="591" w:type="dxa"/>
                  </w:tcPr>
                  <w:p w14:paraId="47B764C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111</w:t>
                    </w:r>
                  </w:p>
                </w:tc>
                <w:tc>
                  <w:tcPr>
                    <w:tcW w:w="590" w:type="dxa"/>
                  </w:tcPr>
                  <w:p w14:paraId="61A2F20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304</w:t>
                    </w:r>
                  </w:p>
                </w:tc>
                <w:tc>
                  <w:tcPr>
                    <w:tcW w:w="591" w:type="dxa"/>
                  </w:tcPr>
                  <w:p w14:paraId="432AC88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521</w:t>
                    </w:r>
                  </w:p>
                </w:tc>
                <w:tc>
                  <w:tcPr>
                    <w:tcW w:w="591" w:type="dxa"/>
                  </w:tcPr>
                  <w:p w14:paraId="5B5CF8A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547</w:t>
                    </w:r>
                  </w:p>
                </w:tc>
              </w:tr>
              <w:tr w:rsidR="008B48AE" w:rsidRPr="00A40F49" w14:paraId="1E89477A" w14:textId="77777777" w:rsidTr="00A40F49">
                <w:tc>
                  <w:tcPr>
                    <w:tcW w:w="1192" w:type="dxa"/>
                    <w:vMerge/>
                    <w:shd w:val="clear" w:color="auto" w:fill="D9D9D9" w:themeFill="background1" w:themeFillShade="D9"/>
                    <w:vAlign w:val="center"/>
                  </w:tcPr>
                  <w:p w14:paraId="5CFFC392"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AFEB278"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78119E26"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56ED21F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168</w:t>
                    </w:r>
                  </w:p>
                </w:tc>
                <w:tc>
                  <w:tcPr>
                    <w:tcW w:w="591" w:type="dxa"/>
                  </w:tcPr>
                  <w:p w14:paraId="623D253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718</w:t>
                    </w:r>
                  </w:p>
                </w:tc>
                <w:tc>
                  <w:tcPr>
                    <w:tcW w:w="590" w:type="dxa"/>
                  </w:tcPr>
                  <w:p w14:paraId="5EC8E3E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191</w:t>
                    </w:r>
                  </w:p>
                </w:tc>
                <w:tc>
                  <w:tcPr>
                    <w:tcW w:w="591" w:type="dxa"/>
                  </w:tcPr>
                  <w:p w14:paraId="5BDBEE9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319</w:t>
                    </w:r>
                  </w:p>
                </w:tc>
                <w:tc>
                  <w:tcPr>
                    <w:tcW w:w="591" w:type="dxa"/>
                  </w:tcPr>
                  <w:p w14:paraId="1F5D9A6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440</w:t>
                    </w:r>
                  </w:p>
                </w:tc>
                <w:tc>
                  <w:tcPr>
                    <w:tcW w:w="590" w:type="dxa"/>
                  </w:tcPr>
                  <w:p w14:paraId="64F9696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506</w:t>
                    </w:r>
                  </w:p>
                </w:tc>
                <w:tc>
                  <w:tcPr>
                    <w:tcW w:w="591" w:type="dxa"/>
                  </w:tcPr>
                  <w:p w14:paraId="4F4DD4F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188</w:t>
                    </w:r>
                  </w:p>
                </w:tc>
                <w:tc>
                  <w:tcPr>
                    <w:tcW w:w="590" w:type="dxa"/>
                  </w:tcPr>
                  <w:p w14:paraId="77F09A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326</w:t>
                    </w:r>
                  </w:p>
                </w:tc>
                <w:tc>
                  <w:tcPr>
                    <w:tcW w:w="591" w:type="dxa"/>
                  </w:tcPr>
                  <w:p w14:paraId="645DF0C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520</w:t>
                    </w:r>
                  </w:p>
                </w:tc>
                <w:tc>
                  <w:tcPr>
                    <w:tcW w:w="591" w:type="dxa"/>
                  </w:tcPr>
                  <w:p w14:paraId="02EB78E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582</w:t>
                    </w:r>
                  </w:p>
                </w:tc>
              </w:tr>
              <w:tr w:rsidR="008B48AE" w:rsidRPr="00A40F49" w14:paraId="2150C73A" w14:textId="77777777" w:rsidTr="00A40F49">
                <w:tc>
                  <w:tcPr>
                    <w:tcW w:w="1192" w:type="dxa"/>
                    <w:vMerge/>
                    <w:shd w:val="clear" w:color="auto" w:fill="D9D9D9" w:themeFill="background1" w:themeFillShade="D9"/>
                    <w:vAlign w:val="center"/>
                  </w:tcPr>
                  <w:p w14:paraId="1387D0D8"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C639774"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73B624B0"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2DAA753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235</w:t>
                    </w:r>
                  </w:p>
                </w:tc>
                <w:tc>
                  <w:tcPr>
                    <w:tcW w:w="591" w:type="dxa"/>
                  </w:tcPr>
                  <w:p w14:paraId="7F5E990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722</w:t>
                    </w:r>
                  </w:p>
                </w:tc>
                <w:tc>
                  <w:tcPr>
                    <w:tcW w:w="590" w:type="dxa"/>
                  </w:tcPr>
                  <w:p w14:paraId="6B20FB7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207</w:t>
                    </w:r>
                  </w:p>
                </w:tc>
                <w:tc>
                  <w:tcPr>
                    <w:tcW w:w="591" w:type="dxa"/>
                  </w:tcPr>
                  <w:p w14:paraId="6B5C6D0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352</w:t>
                    </w:r>
                  </w:p>
                </w:tc>
                <w:tc>
                  <w:tcPr>
                    <w:tcW w:w="591" w:type="dxa"/>
                  </w:tcPr>
                  <w:p w14:paraId="53CFB38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470</w:t>
                    </w:r>
                  </w:p>
                </w:tc>
                <w:tc>
                  <w:tcPr>
                    <w:tcW w:w="590" w:type="dxa"/>
                  </w:tcPr>
                  <w:p w14:paraId="62274A5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514</w:t>
                    </w:r>
                  </w:p>
                </w:tc>
                <w:tc>
                  <w:tcPr>
                    <w:tcW w:w="591" w:type="dxa"/>
                  </w:tcPr>
                  <w:p w14:paraId="185BAE9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209</w:t>
                    </w:r>
                  </w:p>
                </w:tc>
                <w:tc>
                  <w:tcPr>
                    <w:tcW w:w="590" w:type="dxa"/>
                  </w:tcPr>
                  <w:p w14:paraId="1045BF8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421</w:t>
                    </w:r>
                  </w:p>
                </w:tc>
                <w:tc>
                  <w:tcPr>
                    <w:tcW w:w="591" w:type="dxa"/>
                  </w:tcPr>
                  <w:p w14:paraId="5ED194B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512</w:t>
                    </w:r>
                  </w:p>
                </w:tc>
                <w:tc>
                  <w:tcPr>
                    <w:tcW w:w="591" w:type="dxa"/>
                  </w:tcPr>
                  <w:p w14:paraId="294398F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605</w:t>
                    </w:r>
                  </w:p>
                </w:tc>
              </w:tr>
              <w:tr w:rsidR="008B48AE" w:rsidRPr="00A40F49" w14:paraId="606EA9EC" w14:textId="77777777" w:rsidTr="00A40F49">
                <w:tc>
                  <w:tcPr>
                    <w:tcW w:w="1192" w:type="dxa"/>
                    <w:vMerge/>
                    <w:shd w:val="clear" w:color="auto" w:fill="D9D9D9" w:themeFill="background1" w:themeFillShade="D9"/>
                    <w:vAlign w:val="center"/>
                  </w:tcPr>
                  <w:p w14:paraId="32F7C115"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65B70144"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Moderate/High</w:t>
                    </w:r>
                  </w:p>
                </w:tc>
                <w:tc>
                  <w:tcPr>
                    <w:tcW w:w="921" w:type="dxa"/>
                  </w:tcPr>
                  <w:p w14:paraId="38B88836"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1A4E58C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230</w:t>
                    </w:r>
                  </w:p>
                </w:tc>
                <w:tc>
                  <w:tcPr>
                    <w:tcW w:w="591" w:type="dxa"/>
                  </w:tcPr>
                  <w:p w14:paraId="4AB0D0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674</w:t>
                    </w:r>
                  </w:p>
                </w:tc>
                <w:tc>
                  <w:tcPr>
                    <w:tcW w:w="590" w:type="dxa"/>
                  </w:tcPr>
                  <w:p w14:paraId="7C3571B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217</w:t>
                    </w:r>
                  </w:p>
                </w:tc>
                <w:tc>
                  <w:tcPr>
                    <w:tcW w:w="591" w:type="dxa"/>
                  </w:tcPr>
                  <w:p w14:paraId="2958911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344</w:t>
                    </w:r>
                  </w:p>
                </w:tc>
                <w:tc>
                  <w:tcPr>
                    <w:tcW w:w="591" w:type="dxa"/>
                  </w:tcPr>
                  <w:p w14:paraId="45C1D7F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357</w:t>
                    </w:r>
                  </w:p>
                </w:tc>
                <w:tc>
                  <w:tcPr>
                    <w:tcW w:w="590" w:type="dxa"/>
                  </w:tcPr>
                  <w:p w14:paraId="3887380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467</w:t>
                    </w:r>
                  </w:p>
                </w:tc>
                <w:tc>
                  <w:tcPr>
                    <w:tcW w:w="591" w:type="dxa"/>
                  </w:tcPr>
                  <w:p w14:paraId="367D7D2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242</w:t>
                    </w:r>
                  </w:p>
                </w:tc>
                <w:tc>
                  <w:tcPr>
                    <w:tcW w:w="590" w:type="dxa"/>
                  </w:tcPr>
                  <w:p w14:paraId="0737DAE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370</w:t>
                    </w:r>
                  </w:p>
                </w:tc>
                <w:tc>
                  <w:tcPr>
                    <w:tcW w:w="591" w:type="dxa"/>
                  </w:tcPr>
                  <w:p w14:paraId="04D5823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550</w:t>
                    </w:r>
                  </w:p>
                </w:tc>
                <w:tc>
                  <w:tcPr>
                    <w:tcW w:w="591" w:type="dxa"/>
                  </w:tcPr>
                  <w:p w14:paraId="0DF08D7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3A0F0B1D" w14:textId="77777777" w:rsidTr="00A40F49">
                <w:tc>
                  <w:tcPr>
                    <w:tcW w:w="1192" w:type="dxa"/>
                    <w:vMerge/>
                    <w:shd w:val="clear" w:color="auto" w:fill="D9D9D9" w:themeFill="background1" w:themeFillShade="D9"/>
                    <w:vAlign w:val="center"/>
                  </w:tcPr>
                  <w:p w14:paraId="1079B155"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2794C141"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10C69702"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2D9BEAA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113</w:t>
                    </w:r>
                  </w:p>
                </w:tc>
                <w:tc>
                  <w:tcPr>
                    <w:tcW w:w="591" w:type="dxa"/>
                  </w:tcPr>
                  <w:p w14:paraId="518550E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669</w:t>
                    </w:r>
                  </w:p>
                </w:tc>
                <w:tc>
                  <w:tcPr>
                    <w:tcW w:w="590" w:type="dxa"/>
                  </w:tcPr>
                  <w:p w14:paraId="027E422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113</w:t>
                    </w:r>
                  </w:p>
                </w:tc>
                <w:tc>
                  <w:tcPr>
                    <w:tcW w:w="591" w:type="dxa"/>
                  </w:tcPr>
                  <w:p w14:paraId="40BDAD6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283</w:t>
                    </w:r>
                  </w:p>
                </w:tc>
                <w:tc>
                  <w:tcPr>
                    <w:tcW w:w="591" w:type="dxa"/>
                  </w:tcPr>
                  <w:p w14:paraId="47B17E2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361</w:t>
                    </w:r>
                  </w:p>
                </w:tc>
                <w:tc>
                  <w:tcPr>
                    <w:tcW w:w="590" w:type="dxa"/>
                  </w:tcPr>
                  <w:p w14:paraId="7F4201D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477</w:t>
                    </w:r>
                  </w:p>
                </w:tc>
                <w:tc>
                  <w:tcPr>
                    <w:tcW w:w="591" w:type="dxa"/>
                  </w:tcPr>
                  <w:p w14:paraId="224EC87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120</w:t>
                    </w:r>
                  </w:p>
                </w:tc>
                <w:tc>
                  <w:tcPr>
                    <w:tcW w:w="590" w:type="dxa"/>
                  </w:tcPr>
                  <w:p w14:paraId="436C576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273</w:t>
                    </w:r>
                  </w:p>
                </w:tc>
                <w:tc>
                  <w:tcPr>
                    <w:tcW w:w="591" w:type="dxa"/>
                  </w:tcPr>
                  <w:p w14:paraId="2E62587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545</w:t>
                    </w:r>
                  </w:p>
                </w:tc>
                <w:tc>
                  <w:tcPr>
                    <w:tcW w:w="591" w:type="dxa"/>
                  </w:tcPr>
                  <w:p w14:paraId="0DE8E11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553</w:t>
                    </w:r>
                  </w:p>
                </w:tc>
              </w:tr>
              <w:tr w:rsidR="008B48AE" w:rsidRPr="00A40F49" w14:paraId="4CE6375B" w14:textId="77777777" w:rsidTr="00A40F49">
                <w:tc>
                  <w:tcPr>
                    <w:tcW w:w="1192" w:type="dxa"/>
                    <w:vMerge/>
                    <w:shd w:val="clear" w:color="auto" w:fill="D9D9D9" w:themeFill="background1" w:themeFillShade="D9"/>
                    <w:vAlign w:val="center"/>
                  </w:tcPr>
                  <w:p w14:paraId="6E2A2B61"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62CF0BE4"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3C081A25"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1DDFE1F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172</w:t>
                    </w:r>
                  </w:p>
                </w:tc>
                <w:tc>
                  <w:tcPr>
                    <w:tcW w:w="591" w:type="dxa"/>
                  </w:tcPr>
                  <w:p w14:paraId="30EDC45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685</w:t>
                    </w:r>
                  </w:p>
                </w:tc>
                <w:tc>
                  <w:tcPr>
                    <w:tcW w:w="590" w:type="dxa"/>
                  </w:tcPr>
                  <w:p w14:paraId="2C91E2C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172</w:t>
                    </w:r>
                  </w:p>
                </w:tc>
                <w:tc>
                  <w:tcPr>
                    <w:tcW w:w="591" w:type="dxa"/>
                  </w:tcPr>
                  <w:p w14:paraId="73B57D0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309</w:t>
                    </w:r>
                  </w:p>
                </w:tc>
                <w:tc>
                  <w:tcPr>
                    <w:tcW w:w="591" w:type="dxa"/>
                  </w:tcPr>
                  <w:p w14:paraId="1489564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376</w:t>
                    </w:r>
                  </w:p>
                </w:tc>
                <w:tc>
                  <w:tcPr>
                    <w:tcW w:w="590" w:type="dxa"/>
                  </w:tcPr>
                  <w:p w14:paraId="73BE826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471</w:t>
                    </w:r>
                  </w:p>
                </w:tc>
                <w:tc>
                  <w:tcPr>
                    <w:tcW w:w="591" w:type="dxa"/>
                  </w:tcPr>
                  <w:p w14:paraId="6E9EA41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238</w:t>
                    </w:r>
                  </w:p>
                </w:tc>
                <w:tc>
                  <w:tcPr>
                    <w:tcW w:w="590" w:type="dxa"/>
                  </w:tcPr>
                  <w:p w14:paraId="570A7A3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329</w:t>
                    </w:r>
                  </w:p>
                </w:tc>
                <w:tc>
                  <w:tcPr>
                    <w:tcW w:w="591" w:type="dxa"/>
                  </w:tcPr>
                  <w:p w14:paraId="4800A60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573</w:t>
                    </w:r>
                  </w:p>
                </w:tc>
                <w:tc>
                  <w:tcPr>
                    <w:tcW w:w="591" w:type="dxa"/>
                  </w:tcPr>
                  <w:p w14:paraId="5BEDCD3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5F2F6A2C" w14:textId="77777777" w:rsidTr="00A40F49">
                <w:tc>
                  <w:tcPr>
                    <w:tcW w:w="1192" w:type="dxa"/>
                    <w:vMerge/>
                    <w:shd w:val="clear" w:color="auto" w:fill="D9D9D9" w:themeFill="background1" w:themeFillShade="D9"/>
                    <w:vAlign w:val="center"/>
                  </w:tcPr>
                  <w:p w14:paraId="36E67460"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67" w:type="dxa"/>
                    <w:vMerge/>
                    <w:shd w:val="clear" w:color="auto" w:fill="D9D9D9" w:themeFill="background1" w:themeFillShade="D9"/>
                    <w:vAlign w:val="center"/>
                  </w:tcPr>
                  <w:p w14:paraId="420B6A4E"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4AFA0D99"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75E8898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241</w:t>
                    </w:r>
                  </w:p>
                </w:tc>
                <w:tc>
                  <w:tcPr>
                    <w:tcW w:w="591" w:type="dxa"/>
                  </w:tcPr>
                  <w:p w14:paraId="74F2312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692</w:t>
                    </w:r>
                  </w:p>
                </w:tc>
                <w:tc>
                  <w:tcPr>
                    <w:tcW w:w="590" w:type="dxa"/>
                  </w:tcPr>
                  <w:p w14:paraId="0A53945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208</w:t>
                    </w:r>
                  </w:p>
                </w:tc>
                <w:tc>
                  <w:tcPr>
                    <w:tcW w:w="591" w:type="dxa"/>
                  </w:tcPr>
                  <w:p w14:paraId="436E568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344</w:t>
                    </w:r>
                  </w:p>
                </w:tc>
                <w:tc>
                  <w:tcPr>
                    <w:tcW w:w="591" w:type="dxa"/>
                  </w:tcPr>
                  <w:p w14:paraId="7AFA1DC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364</w:t>
                    </w:r>
                  </w:p>
                </w:tc>
                <w:tc>
                  <w:tcPr>
                    <w:tcW w:w="590" w:type="dxa"/>
                  </w:tcPr>
                  <w:p w14:paraId="6854757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484</w:t>
                    </w:r>
                  </w:p>
                </w:tc>
                <w:tc>
                  <w:tcPr>
                    <w:tcW w:w="591" w:type="dxa"/>
                  </w:tcPr>
                  <w:p w14:paraId="0B2B35E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260</w:t>
                    </w:r>
                  </w:p>
                </w:tc>
                <w:tc>
                  <w:tcPr>
                    <w:tcW w:w="590" w:type="dxa"/>
                  </w:tcPr>
                  <w:p w14:paraId="13C02A2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350</w:t>
                    </w:r>
                  </w:p>
                </w:tc>
                <w:tc>
                  <w:tcPr>
                    <w:tcW w:w="591" w:type="dxa"/>
                  </w:tcPr>
                  <w:p w14:paraId="4E1CD87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567</w:t>
                    </w:r>
                  </w:p>
                </w:tc>
                <w:tc>
                  <w:tcPr>
                    <w:tcW w:w="591" w:type="dxa"/>
                  </w:tcPr>
                  <w:p w14:paraId="43A9ABC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620</w:t>
                    </w:r>
                  </w:p>
                </w:tc>
              </w:tr>
              <w:tr w:rsidR="008B48AE" w:rsidRPr="00A40F49" w14:paraId="035A19B1" w14:textId="77777777" w:rsidTr="00A40F49">
                <w:tc>
                  <w:tcPr>
                    <w:tcW w:w="1192" w:type="dxa"/>
                    <w:vMerge/>
                    <w:shd w:val="clear" w:color="auto" w:fill="D9D9D9" w:themeFill="background1" w:themeFillShade="D9"/>
                    <w:vAlign w:val="center"/>
                  </w:tcPr>
                  <w:p w14:paraId="3909105F"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2BC5E60D"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Moderate/Low</w:t>
                    </w:r>
                  </w:p>
                </w:tc>
                <w:tc>
                  <w:tcPr>
                    <w:tcW w:w="921" w:type="dxa"/>
                  </w:tcPr>
                  <w:p w14:paraId="62175CE2"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355333F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236</w:t>
                    </w:r>
                  </w:p>
                </w:tc>
                <w:tc>
                  <w:tcPr>
                    <w:tcW w:w="591" w:type="dxa"/>
                  </w:tcPr>
                  <w:p w14:paraId="53FDCA8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674</w:t>
                    </w:r>
                  </w:p>
                </w:tc>
                <w:tc>
                  <w:tcPr>
                    <w:tcW w:w="590" w:type="dxa"/>
                  </w:tcPr>
                  <w:p w14:paraId="4A5036B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178</w:t>
                    </w:r>
                  </w:p>
                </w:tc>
                <w:tc>
                  <w:tcPr>
                    <w:tcW w:w="591" w:type="dxa"/>
                  </w:tcPr>
                  <w:p w14:paraId="024F42B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310</w:t>
                    </w:r>
                  </w:p>
                </w:tc>
                <w:tc>
                  <w:tcPr>
                    <w:tcW w:w="591" w:type="dxa"/>
                  </w:tcPr>
                  <w:p w14:paraId="35BEA66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428</w:t>
                    </w:r>
                  </w:p>
                </w:tc>
                <w:tc>
                  <w:tcPr>
                    <w:tcW w:w="590" w:type="dxa"/>
                  </w:tcPr>
                  <w:p w14:paraId="6E03251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466</w:t>
                    </w:r>
                  </w:p>
                </w:tc>
                <w:tc>
                  <w:tcPr>
                    <w:tcW w:w="591" w:type="dxa"/>
                  </w:tcPr>
                  <w:p w14:paraId="09B312D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193</w:t>
                    </w:r>
                  </w:p>
                </w:tc>
                <w:tc>
                  <w:tcPr>
                    <w:tcW w:w="590" w:type="dxa"/>
                  </w:tcPr>
                  <w:p w14:paraId="35E6852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370</w:t>
                    </w:r>
                  </w:p>
                </w:tc>
                <w:tc>
                  <w:tcPr>
                    <w:tcW w:w="591" w:type="dxa"/>
                  </w:tcPr>
                  <w:p w14:paraId="678F8BE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519</w:t>
                    </w:r>
                  </w:p>
                </w:tc>
                <w:tc>
                  <w:tcPr>
                    <w:tcW w:w="591" w:type="dxa"/>
                  </w:tcPr>
                  <w:p w14:paraId="08F6E92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565</w:t>
                    </w:r>
                  </w:p>
                </w:tc>
              </w:tr>
              <w:tr w:rsidR="008B48AE" w:rsidRPr="00A40F49" w14:paraId="442623A6" w14:textId="77777777" w:rsidTr="00A40F49">
                <w:tc>
                  <w:tcPr>
                    <w:tcW w:w="1192" w:type="dxa"/>
                    <w:vMerge/>
                    <w:shd w:val="clear" w:color="auto" w:fill="D9D9D9" w:themeFill="background1" w:themeFillShade="D9"/>
                    <w:vAlign w:val="center"/>
                  </w:tcPr>
                  <w:p w14:paraId="32983D18"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156C987D"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0222B3ED"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085D4DA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120</w:t>
                    </w:r>
                  </w:p>
                </w:tc>
                <w:tc>
                  <w:tcPr>
                    <w:tcW w:w="591" w:type="dxa"/>
                  </w:tcPr>
                  <w:p w14:paraId="7E78251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669</w:t>
                    </w:r>
                  </w:p>
                </w:tc>
                <w:tc>
                  <w:tcPr>
                    <w:tcW w:w="590" w:type="dxa"/>
                  </w:tcPr>
                  <w:p w14:paraId="6233704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112</w:t>
                    </w:r>
                  </w:p>
                </w:tc>
                <w:tc>
                  <w:tcPr>
                    <w:tcW w:w="591" w:type="dxa"/>
                  </w:tcPr>
                  <w:p w14:paraId="6A68619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250</w:t>
                    </w:r>
                  </w:p>
                </w:tc>
                <w:tc>
                  <w:tcPr>
                    <w:tcW w:w="591" w:type="dxa"/>
                  </w:tcPr>
                  <w:p w14:paraId="41749DF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390</w:t>
                    </w:r>
                  </w:p>
                </w:tc>
                <w:tc>
                  <w:tcPr>
                    <w:tcW w:w="590" w:type="dxa"/>
                  </w:tcPr>
                  <w:p w14:paraId="31DE05B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448</w:t>
                    </w:r>
                  </w:p>
                </w:tc>
                <w:tc>
                  <w:tcPr>
                    <w:tcW w:w="591" w:type="dxa"/>
                  </w:tcPr>
                  <w:p w14:paraId="2D8D512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115</w:t>
                    </w:r>
                  </w:p>
                </w:tc>
                <w:tc>
                  <w:tcPr>
                    <w:tcW w:w="590" w:type="dxa"/>
                  </w:tcPr>
                  <w:p w14:paraId="216E6C8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273</w:t>
                    </w:r>
                  </w:p>
                </w:tc>
                <w:tc>
                  <w:tcPr>
                    <w:tcW w:w="591" w:type="dxa"/>
                  </w:tcPr>
                  <w:p w14:paraId="2446557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433</w:t>
                    </w:r>
                  </w:p>
                </w:tc>
                <w:tc>
                  <w:tcPr>
                    <w:tcW w:w="591" w:type="dxa"/>
                  </w:tcPr>
                  <w:p w14:paraId="394917E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556</w:t>
                    </w:r>
                  </w:p>
                </w:tc>
              </w:tr>
              <w:tr w:rsidR="008B48AE" w:rsidRPr="00A40F49" w14:paraId="2727D4E6" w14:textId="77777777" w:rsidTr="00A40F49">
                <w:tc>
                  <w:tcPr>
                    <w:tcW w:w="1192" w:type="dxa"/>
                    <w:vMerge/>
                    <w:shd w:val="clear" w:color="auto" w:fill="D9D9D9" w:themeFill="background1" w:themeFillShade="D9"/>
                    <w:vAlign w:val="center"/>
                  </w:tcPr>
                  <w:p w14:paraId="06327C63"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9DA96B7"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31D4BF86"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49C457B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125</w:t>
                    </w:r>
                  </w:p>
                </w:tc>
                <w:tc>
                  <w:tcPr>
                    <w:tcW w:w="591" w:type="dxa"/>
                  </w:tcPr>
                  <w:p w14:paraId="0C66C24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685</w:t>
                    </w:r>
                  </w:p>
                </w:tc>
                <w:tc>
                  <w:tcPr>
                    <w:tcW w:w="590" w:type="dxa"/>
                  </w:tcPr>
                  <w:p w14:paraId="5D37143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140</w:t>
                    </w:r>
                  </w:p>
                </w:tc>
                <w:tc>
                  <w:tcPr>
                    <w:tcW w:w="591" w:type="dxa"/>
                  </w:tcPr>
                  <w:p w14:paraId="250FBC0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277</w:t>
                    </w:r>
                  </w:p>
                </w:tc>
                <w:tc>
                  <w:tcPr>
                    <w:tcW w:w="591" w:type="dxa"/>
                  </w:tcPr>
                  <w:p w14:paraId="67AD32E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407</w:t>
                    </w:r>
                  </w:p>
                </w:tc>
                <w:tc>
                  <w:tcPr>
                    <w:tcW w:w="590" w:type="dxa"/>
                  </w:tcPr>
                  <w:p w14:paraId="7A86CA5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455</w:t>
                    </w:r>
                  </w:p>
                </w:tc>
                <w:tc>
                  <w:tcPr>
                    <w:tcW w:w="591" w:type="dxa"/>
                  </w:tcPr>
                  <w:p w14:paraId="200E5B0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141</w:t>
                    </w:r>
                  </w:p>
                </w:tc>
                <w:tc>
                  <w:tcPr>
                    <w:tcW w:w="590" w:type="dxa"/>
                  </w:tcPr>
                  <w:p w14:paraId="61C7F8EF"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296</w:t>
                    </w:r>
                  </w:p>
                </w:tc>
                <w:tc>
                  <w:tcPr>
                    <w:tcW w:w="591" w:type="dxa"/>
                  </w:tcPr>
                  <w:p w14:paraId="4FA5C24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445</w:t>
                    </w:r>
                  </w:p>
                </w:tc>
                <w:tc>
                  <w:tcPr>
                    <w:tcW w:w="591" w:type="dxa"/>
                  </w:tcPr>
                  <w:p w14:paraId="251B661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593</w:t>
                    </w:r>
                  </w:p>
                </w:tc>
              </w:tr>
              <w:tr w:rsidR="008B48AE" w:rsidRPr="00A40F49" w14:paraId="139F62D0" w14:textId="77777777" w:rsidTr="00A40F49">
                <w:tc>
                  <w:tcPr>
                    <w:tcW w:w="1192" w:type="dxa"/>
                    <w:vMerge/>
                    <w:shd w:val="clear" w:color="auto" w:fill="D9D9D9" w:themeFill="background1" w:themeFillShade="D9"/>
                    <w:vAlign w:val="center"/>
                  </w:tcPr>
                  <w:p w14:paraId="3E1F47E8"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vAlign w:val="center"/>
                  </w:tcPr>
                  <w:p w14:paraId="51166CA4"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6452B5DA"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54176A1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180</w:t>
                    </w:r>
                  </w:p>
                </w:tc>
                <w:tc>
                  <w:tcPr>
                    <w:tcW w:w="591" w:type="dxa"/>
                  </w:tcPr>
                  <w:p w14:paraId="214D3AB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692</w:t>
                    </w:r>
                  </w:p>
                </w:tc>
                <w:tc>
                  <w:tcPr>
                    <w:tcW w:w="590" w:type="dxa"/>
                  </w:tcPr>
                  <w:p w14:paraId="2AD3245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183</w:t>
                    </w:r>
                  </w:p>
                </w:tc>
                <w:tc>
                  <w:tcPr>
                    <w:tcW w:w="591" w:type="dxa"/>
                  </w:tcPr>
                  <w:p w14:paraId="0126535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316</w:t>
                    </w:r>
                  </w:p>
                </w:tc>
                <w:tc>
                  <w:tcPr>
                    <w:tcW w:w="591" w:type="dxa"/>
                  </w:tcPr>
                  <w:p w14:paraId="3656C38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438</w:t>
                    </w:r>
                  </w:p>
                </w:tc>
                <w:tc>
                  <w:tcPr>
                    <w:tcW w:w="590" w:type="dxa"/>
                  </w:tcPr>
                  <w:p w14:paraId="39981D5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468</w:t>
                    </w:r>
                  </w:p>
                </w:tc>
                <w:tc>
                  <w:tcPr>
                    <w:tcW w:w="591" w:type="dxa"/>
                  </w:tcPr>
                  <w:p w14:paraId="1BAA44E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189</w:t>
                    </w:r>
                  </w:p>
                </w:tc>
                <w:tc>
                  <w:tcPr>
                    <w:tcW w:w="590" w:type="dxa"/>
                  </w:tcPr>
                  <w:p w14:paraId="6E21675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354</w:t>
                    </w:r>
                  </w:p>
                </w:tc>
                <w:tc>
                  <w:tcPr>
                    <w:tcW w:w="591" w:type="dxa"/>
                  </w:tcPr>
                  <w:p w14:paraId="1287761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500</w:t>
                    </w:r>
                  </w:p>
                </w:tc>
                <w:tc>
                  <w:tcPr>
                    <w:tcW w:w="591" w:type="dxa"/>
                  </w:tcPr>
                  <w:p w14:paraId="71CAFED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553</w:t>
                    </w:r>
                  </w:p>
                </w:tc>
              </w:tr>
              <w:tr w:rsidR="008B48AE" w:rsidRPr="00A40F49" w14:paraId="794C8FEA" w14:textId="77777777" w:rsidTr="00A40F49">
                <w:tc>
                  <w:tcPr>
                    <w:tcW w:w="1192" w:type="dxa"/>
                    <w:vMerge/>
                    <w:shd w:val="clear" w:color="auto" w:fill="D9D9D9" w:themeFill="background1" w:themeFillShade="D9"/>
                    <w:vAlign w:val="center"/>
                  </w:tcPr>
                  <w:p w14:paraId="649E7DD5"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val="restart"/>
                    <w:shd w:val="clear" w:color="auto" w:fill="D9D9D9" w:themeFill="background1" w:themeFillShade="D9"/>
                    <w:vAlign w:val="center"/>
                  </w:tcPr>
                  <w:p w14:paraId="2F4E3E07" w14:textId="77777777" w:rsidR="008B48AE" w:rsidRPr="00A40F49" w:rsidRDefault="008B48AE">
                    <w:pPr>
                      <w:pStyle w:val="BodyText"/>
                      <w:spacing w:before="80" w:after="80"/>
                      <w:rPr>
                        <w:rFonts w:asciiTheme="majorHAnsi" w:hAnsiTheme="majorHAnsi" w:cstheme="majorHAnsi"/>
                        <w:szCs w:val="20"/>
                        <w:lang w:val="en-AU" w:eastAsia="en-US"/>
                      </w:rPr>
                    </w:pPr>
                    <w:r w:rsidRPr="00A40F49">
                      <w:rPr>
                        <w:rFonts w:asciiTheme="majorHAnsi" w:hAnsiTheme="majorHAnsi" w:cstheme="majorHAnsi"/>
                        <w:szCs w:val="20"/>
                        <w:lang w:val="en-AU" w:eastAsia="en-US"/>
                      </w:rPr>
                      <w:t>Low</w:t>
                    </w:r>
                  </w:p>
                </w:tc>
                <w:tc>
                  <w:tcPr>
                    <w:tcW w:w="921" w:type="dxa"/>
                  </w:tcPr>
                  <w:p w14:paraId="67AE70BA"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Spring</w:t>
                    </w:r>
                  </w:p>
                </w:tc>
                <w:tc>
                  <w:tcPr>
                    <w:tcW w:w="620" w:type="dxa"/>
                  </w:tcPr>
                  <w:p w14:paraId="2A2775C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190</w:t>
                    </w:r>
                  </w:p>
                </w:tc>
                <w:tc>
                  <w:tcPr>
                    <w:tcW w:w="591" w:type="dxa"/>
                  </w:tcPr>
                  <w:p w14:paraId="46DDFD7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617</w:t>
                    </w:r>
                  </w:p>
                </w:tc>
                <w:tc>
                  <w:tcPr>
                    <w:tcW w:w="590" w:type="dxa"/>
                  </w:tcPr>
                  <w:p w14:paraId="4D52154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174</w:t>
                    </w:r>
                  </w:p>
                </w:tc>
                <w:tc>
                  <w:tcPr>
                    <w:tcW w:w="591" w:type="dxa"/>
                  </w:tcPr>
                  <w:p w14:paraId="6107041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265</w:t>
                    </w:r>
                  </w:p>
                </w:tc>
                <w:tc>
                  <w:tcPr>
                    <w:tcW w:w="591" w:type="dxa"/>
                  </w:tcPr>
                  <w:p w14:paraId="65356C4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371</w:t>
                    </w:r>
                  </w:p>
                </w:tc>
                <w:tc>
                  <w:tcPr>
                    <w:tcW w:w="590" w:type="dxa"/>
                  </w:tcPr>
                  <w:p w14:paraId="4D88C6C6"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415</w:t>
                    </w:r>
                  </w:p>
                </w:tc>
                <w:tc>
                  <w:tcPr>
                    <w:tcW w:w="591" w:type="dxa"/>
                  </w:tcPr>
                  <w:p w14:paraId="133E7CF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170</w:t>
                    </w:r>
                  </w:p>
                </w:tc>
                <w:tc>
                  <w:tcPr>
                    <w:tcW w:w="590" w:type="dxa"/>
                  </w:tcPr>
                  <w:p w14:paraId="5F4DAE5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272</w:t>
                    </w:r>
                  </w:p>
                </w:tc>
                <w:tc>
                  <w:tcPr>
                    <w:tcW w:w="591" w:type="dxa"/>
                  </w:tcPr>
                  <w:p w14:paraId="4225C41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392</w:t>
                    </w:r>
                  </w:p>
                </w:tc>
                <w:tc>
                  <w:tcPr>
                    <w:tcW w:w="591" w:type="dxa"/>
                  </w:tcPr>
                  <w:p w14:paraId="3DE0EF6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531</w:t>
                    </w:r>
                  </w:p>
                </w:tc>
              </w:tr>
              <w:tr w:rsidR="008B48AE" w:rsidRPr="00A40F49" w14:paraId="575FC081" w14:textId="77777777" w:rsidTr="00A40F49">
                <w:tc>
                  <w:tcPr>
                    <w:tcW w:w="1192" w:type="dxa"/>
                    <w:vMerge/>
                    <w:shd w:val="clear" w:color="auto" w:fill="D9D9D9" w:themeFill="background1" w:themeFillShade="D9"/>
                  </w:tcPr>
                  <w:p w14:paraId="0939F3E1"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0F4DB98F" w14:textId="77777777" w:rsidR="008B48AE" w:rsidRPr="00A40F49" w:rsidRDefault="008B48AE">
                    <w:pPr>
                      <w:pStyle w:val="BodyText"/>
                      <w:spacing w:before="80" w:after="80"/>
                      <w:rPr>
                        <w:rFonts w:asciiTheme="majorHAnsi" w:hAnsiTheme="majorHAnsi" w:cstheme="majorHAnsi"/>
                        <w:b/>
                        <w:bCs w:val="0"/>
                        <w:szCs w:val="20"/>
                        <w:lang w:val="en-AU" w:eastAsia="en-US"/>
                      </w:rPr>
                    </w:pPr>
                  </w:p>
                </w:tc>
                <w:tc>
                  <w:tcPr>
                    <w:tcW w:w="921" w:type="dxa"/>
                  </w:tcPr>
                  <w:p w14:paraId="33D46CFB"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Summer</w:t>
                    </w:r>
                  </w:p>
                </w:tc>
                <w:tc>
                  <w:tcPr>
                    <w:tcW w:w="620" w:type="dxa"/>
                  </w:tcPr>
                  <w:p w14:paraId="77659E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119</w:t>
                    </w:r>
                  </w:p>
                </w:tc>
                <w:tc>
                  <w:tcPr>
                    <w:tcW w:w="591" w:type="dxa"/>
                  </w:tcPr>
                  <w:p w14:paraId="1078628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591</w:t>
                    </w:r>
                  </w:p>
                </w:tc>
                <w:tc>
                  <w:tcPr>
                    <w:tcW w:w="590" w:type="dxa"/>
                  </w:tcPr>
                  <w:p w14:paraId="756960E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140</w:t>
                    </w:r>
                  </w:p>
                </w:tc>
                <w:tc>
                  <w:tcPr>
                    <w:tcW w:w="591" w:type="dxa"/>
                  </w:tcPr>
                  <w:p w14:paraId="66B7B27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205</w:t>
                    </w:r>
                  </w:p>
                </w:tc>
                <w:tc>
                  <w:tcPr>
                    <w:tcW w:w="591" w:type="dxa"/>
                  </w:tcPr>
                  <w:p w14:paraId="304782B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310</w:t>
                    </w:r>
                  </w:p>
                </w:tc>
                <w:tc>
                  <w:tcPr>
                    <w:tcW w:w="590" w:type="dxa"/>
                  </w:tcPr>
                  <w:p w14:paraId="426D578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405</w:t>
                    </w:r>
                  </w:p>
                </w:tc>
                <w:tc>
                  <w:tcPr>
                    <w:tcW w:w="591" w:type="dxa"/>
                  </w:tcPr>
                  <w:p w14:paraId="77C3BBB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133</w:t>
                    </w:r>
                  </w:p>
                </w:tc>
                <w:tc>
                  <w:tcPr>
                    <w:tcW w:w="590" w:type="dxa"/>
                  </w:tcPr>
                  <w:p w14:paraId="2B056E5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218</w:t>
                    </w:r>
                  </w:p>
                </w:tc>
                <w:tc>
                  <w:tcPr>
                    <w:tcW w:w="591" w:type="dxa"/>
                  </w:tcPr>
                  <w:p w14:paraId="0A66DA0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315</w:t>
                    </w:r>
                  </w:p>
                </w:tc>
                <w:tc>
                  <w:tcPr>
                    <w:tcW w:w="591" w:type="dxa"/>
                  </w:tcPr>
                  <w:p w14:paraId="26C7BB0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445</w:t>
                    </w:r>
                  </w:p>
                </w:tc>
              </w:tr>
              <w:tr w:rsidR="008B48AE" w:rsidRPr="00A40F49" w14:paraId="5915BCD1" w14:textId="77777777" w:rsidTr="00A40F49">
                <w:tc>
                  <w:tcPr>
                    <w:tcW w:w="1192" w:type="dxa"/>
                    <w:vMerge/>
                    <w:shd w:val="clear" w:color="auto" w:fill="D9D9D9" w:themeFill="background1" w:themeFillShade="D9"/>
                  </w:tcPr>
                  <w:p w14:paraId="0F690C74"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4C0F6DB8"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06F112CD"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Autumn</w:t>
                    </w:r>
                  </w:p>
                </w:tc>
                <w:tc>
                  <w:tcPr>
                    <w:tcW w:w="620" w:type="dxa"/>
                  </w:tcPr>
                  <w:p w14:paraId="696AE59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175</w:t>
                    </w:r>
                  </w:p>
                </w:tc>
                <w:tc>
                  <w:tcPr>
                    <w:tcW w:w="591" w:type="dxa"/>
                  </w:tcPr>
                  <w:p w14:paraId="44F79924"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610</w:t>
                    </w:r>
                  </w:p>
                </w:tc>
                <w:tc>
                  <w:tcPr>
                    <w:tcW w:w="590" w:type="dxa"/>
                  </w:tcPr>
                  <w:p w14:paraId="69BAE38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163</w:t>
                    </w:r>
                  </w:p>
                </w:tc>
                <w:tc>
                  <w:tcPr>
                    <w:tcW w:w="591" w:type="dxa"/>
                  </w:tcPr>
                  <w:p w14:paraId="41B6952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232</w:t>
                    </w:r>
                  </w:p>
                </w:tc>
                <w:tc>
                  <w:tcPr>
                    <w:tcW w:w="591" w:type="dxa"/>
                  </w:tcPr>
                  <w:p w14:paraId="148478A5"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351</w:t>
                    </w:r>
                  </w:p>
                </w:tc>
                <w:tc>
                  <w:tcPr>
                    <w:tcW w:w="590" w:type="dxa"/>
                  </w:tcPr>
                  <w:p w14:paraId="3915215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427</w:t>
                    </w:r>
                  </w:p>
                </w:tc>
                <w:tc>
                  <w:tcPr>
                    <w:tcW w:w="591" w:type="dxa"/>
                  </w:tcPr>
                  <w:p w14:paraId="7AADDB4D"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146</w:t>
                    </w:r>
                  </w:p>
                </w:tc>
                <w:tc>
                  <w:tcPr>
                    <w:tcW w:w="590" w:type="dxa"/>
                  </w:tcPr>
                  <w:p w14:paraId="7AC3161A"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242</w:t>
                    </w:r>
                  </w:p>
                </w:tc>
                <w:tc>
                  <w:tcPr>
                    <w:tcW w:w="591" w:type="dxa"/>
                  </w:tcPr>
                  <w:p w14:paraId="2933CA79"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320</w:t>
                    </w:r>
                  </w:p>
                </w:tc>
                <w:tc>
                  <w:tcPr>
                    <w:tcW w:w="591" w:type="dxa"/>
                  </w:tcPr>
                  <w:p w14:paraId="42EB5481"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471</w:t>
                    </w:r>
                  </w:p>
                </w:tc>
              </w:tr>
              <w:tr w:rsidR="008B48AE" w:rsidRPr="00A40F49" w14:paraId="442C6F14" w14:textId="77777777" w:rsidTr="00A40F49">
                <w:tc>
                  <w:tcPr>
                    <w:tcW w:w="1192" w:type="dxa"/>
                    <w:vMerge/>
                    <w:shd w:val="clear" w:color="auto" w:fill="D9D9D9" w:themeFill="background1" w:themeFillShade="D9"/>
                  </w:tcPr>
                  <w:p w14:paraId="31F9839B"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67" w:type="dxa"/>
                    <w:vMerge/>
                    <w:shd w:val="clear" w:color="auto" w:fill="D9D9D9" w:themeFill="background1" w:themeFillShade="D9"/>
                  </w:tcPr>
                  <w:p w14:paraId="4C3A9771" w14:textId="77777777" w:rsidR="008B48AE" w:rsidRPr="00A40F49" w:rsidRDefault="008B48AE">
                    <w:pPr>
                      <w:pStyle w:val="BodyText"/>
                      <w:spacing w:before="80" w:after="80"/>
                      <w:rPr>
                        <w:rFonts w:asciiTheme="majorHAnsi" w:hAnsiTheme="majorHAnsi" w:cstheme="majorHAnsi"/>
                        <w:szCs w:val="20"/>
                        <w:lang w:val="en-AU" w:eastAsia="en-US"/>
                      </w:rPr>
                    </w:pPr>
                  </w:p>
                </w:tc>
                <w:tc>
                  <w:tcPr>
                    <w:tcW w:w="921" w:type="dxa"/>
                  </w:tcPr>
                  <w:p w14:paraId="7ED0A47C" w14:textId="77777777" w:rsidR="008B48AE" w:rsidRPr="00A40F49" w:rsidRDefault="008B48AE">
                    <w:pPr>
                      <w:pStyle w:val="BodyText"/>
                      <w:spacing w:before="80" w:after="80"/>
                      <w:rPr>
                        <w:rFonts w:asciiTheme="majorHAnsi" w:hAnsiTheme="majorHAnsi" w:cstheme="majorHAnsi"/>
                        <w:szCs w:val="20"/>
                        <w:lang w:val="en-AU"/>
                      </w:rPr>
                    </w:pPr>
                    <w:r w:rsidRPr="00A40F49">
                      <w:rPr>
                        <w:rFonts w:asciiTheme="majorHAnsi" w:hAnsiTheme="majorHAnsi" w:cstheme="majorHAnsi"/>
                        <w:szCs w:val="20"/>
                        <w:lang w:val="en-AU" w:eastAsia="en-US"/>
                      </w:rPr>
                      <w:t>Winter</w:t>
                    </w:r>
                  </w:p>
                </w:tc>
                <w:tc>
                  <w:tcPr>
                    <w:tcW w:w="620" w:type="dxa"/>
                  </w:tcPr>
                  <w:p w14:paraId="25433278"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192</w:t>
                    </w:r>
                  </w:p>
                </w:tc>
                <w:tc>
                  <w:tcPr>
                    <w:tcW w:w="591" w:type="dxa"/>
                  </w:tcPr>
                  <w:p w14:paraId="1DF3DE2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615</w:t>
                    </w:r>
                  </w:p>
                </w:tc>
                <w:tc>
                  <w:tcPr>
                    <w:tcW w:w="590" w:type="dxa"/>
                  </w:tcPr>
                  <w:p w14:paraId="2F9ED06B"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162</w:t>
                    </w:r>
                  </w:p>
                </w:tc>
                <w:tc>
                  <w:tcPr>
                    <w:tcW w:w="591" w:type="dxa"/>
                  </w:tcPr>
                  <w:p w14:paraId="7AAE6692"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255</w:t>
                    </w:r>
                  </w:p>
                </w:tc>
                <w:tc>
                  <w:tcPr>
                    <w:tcW w:w="591" w:type="dxa"/>
                  </w:tcPr>
                  <w:p w14:paraId="0FA1D6B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364</w:t>
                    </w:r>
                  </w:p>
                </w:tc>
                <w:tc>
                  <w:tcPr>
                    <w:tcW w:w="590" w:type="dxa"/>
                  </w:tcPr>
                  <w:p w14:paraId="4EB7F97C"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420</w:t>
                    </w:r>
                  </w:p>
                </w:tc>
                <w:tc>
                  <w:tcPr>
                    <w:tcW w:w="591" w:type="dxa"/>
                  </w:tcPr>
                  <w:p w14:paraId="02EAE850"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157</w:t>
                    </w:r>
                  </w:p>
                </w:tc>
                <w:tc>
                  <w:tcPr>
                    <w:tcW w:w="590" w:type="dxa"/>
                  </w:tcPr>
                  <w:p w14:paraId="08DEE583"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261</w:t>
                    </w:r>
                  </w:p>
                </w:tc>
                <w:tc>
                  <w:tcPr>
                    <w:tcW w:w="591" w:type="dxa"/>
                  </w:tcPr>
                  <w:p w14:paraId="6A1778A7"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342</w:t>
                    </w:r>
                  </w:p>
                </w:tc>
                <w:tc>
                  <w:tcPr>
                    <w:tcW w:w="591" w:type="dxa"/>
                  </w:tcPr>
                  <w:p w14:paraId="217C99FE" w14:textId="77777777" w:rsidR="008B48AE" w:rsidRPr="00A40F49" w:rsidRDefault="008B48AE">
                    <w:pPr>
                      <w:pStyle w:val="BodyText"/>
                      <w:spacing w:before="80" w:after="80"/>
                      <w:jc w:val="center"/>
                      <w:rPr>
                        <w:rFonts w:asciiTheme="majorHAnsi" w:hAnsiTheme="majorHAnsi" w:cstheme="majorHAnsi"/>
                        <w:szCs w:val="20"/>
                        <w:lang w:val="en-AU"/>
                      </w:rPr>
                    </w:pPr>
                    <w:r w:rsidRPr="00A40F49">
                      <w:rPr>
                        <w:rFonts w:asciiTheme="majorHAnsi" w:hAnsiTheme="majorHAnsi" w:cstheme="majorHAnsi"/>
                        <w:szCs w:val="20"/>
                        <w:lang w:val="en-AU" w:eastAsia="en-US"/>
                      </w:rPr>
                      <w:t>484</w:t>
                    </w:r>
                  </w:p>
                </w:tc>
              </w:tr>
            </w:tbl>
            <w:p w14:paraId="22A1E97D" w14:textId="77777777" w:rsidR="008317AD" w:rsidRDefault="008317AD" w:rsidP="008317AD"/>
            <w:p w14:paraId="2E6F6CC7" w14:textId="68654A56" w:rsidR="00F65558" w:rsidRPr="00F65558" w:rsidRDefault="00F73F48" w:rsidP="00EA23AA">
              <w:pPr>
                <w:pStyle w:val="Caption"/>
              </w:pPr>
              <w:bookmarkStart w:id="33" w:name="_Toc210741702"/>
              <w:bookmarkStart w:id="34" w:name="_Toc210745020"/>
              <w:bookmarkStart w:id="35" w:name="_Toc215758057"/>
              <w:bookmarkStart w:id="36" w:name="_Toc225351163"/>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rsidR="00D02B18">
                <w:t xml:space="preserve">: </w:t>
              </w:r>
              <w:r w:rsidR="0064574F" w:rsidRPr="005D7FD7">
                <w:t xml:space="preserve">Beef </w:t>
              </w:r>
              <w:r w:rsidR="00FE32CC">
                <w:t xml:space="preserve">pasture </w:t>
              </w:r>
              <w:r w:rsidR="0064574F" w:rsidRPr="005D7FD7">
                <w:t xml:space="preserve">cattle – </w:t>
              </w:r>
              <w:r w:rsidR="0064574F">
                <w:t>Liveweight gain</w:t>
              </w:r>
              <w:r w:rsidR="00623FF5">
                <w:t xml:space="preserve"> (kg)</w:t>
              </w:r>
              <w:r w:rsidR="0064574F">
                <w:t xml:space="preserve"> </w:t>
              </w:r>
              <w:bookmarkEnd w:id="33"/>
              <w:bookmarkEnd w:id="34"/>
              <w:r w:rsidR="00C34258">
                <w:t>(LWG</w:t>
              </w:r>
              <w:r w:rsidR="00C34258">
                <w:rPr>
                  <w:vertAlign w:val="subscript"/>
                </w:rPr>
                <w:t>jkl</w:t>
              </w:r>
              <w:r w:rsidR="00C34258">
                <w:t>)</w:t>
              </w:r>
              <w:bookmarkEnd w:id="35"/>
              <w:bookmarkEnd w:id="36"/>
            </w:p>
            <w:tbl>
              <w:tblPr>
                <w:tblStyle w:val="TableGrid"/>
                <w:tblW w:w="5001" w:type="pct"/>
                <w:tblLayout w:type="fixed"/>
                <w:tblCellMar>
                  <w:left w:w="58" w:type="dxa"/>
                  <w:right w:w="58" w:type="dxa"/>
                </w:tblCellMar>
                <w:tblLook w:val="04A0" w:firstRow="1" w:lastRow="0" w:firstColumn="1" w:lastColumn="0" w:noHBand="0" w:noVBand="1"/>
                <w:tblCaption w:val="Table A5.5.2.2 Beef cattle - Liveweight gain (kg/head/day)"/>
              </w:tblPr>
              <w:tblGrid>
                <w:gridCol w:w="1129"/>
                <w:gridCol w:w="1037"/>
                <w:gridCol w:w="954"/>
                <w:gridCol w:w="842"/>
                <w:gridCol w:w="843"/>
                <w:gridCol w:w="842"/>
                <w:gridCol w:w="843"/>
                <w:gridCol w:w="842"/>
                <w:gridCol w:w="843"/>
                <w:gridCol w:w="843"/>
              </w:tblGrid>
              <w:tr w:rsidR="00A35DD6" w:rsidRPr="004839C5" w14:paraId="2B17D72F" w14:textId="77777777" w:rsidTr="005676B6">
                <w:trPr>
                  <w:tblHeader/>
                </w:trPr>
                <w:tc>
                  <w:tcPr>
                    <w:tcW w:w="1129" w:type="dxa"/>
                    <w:tcBorders>
                      <w:bottom w:val="single" w:sz="4" w:space="0" w:color="000000" w:themeColor="text1"/>
                    </w:tcBorders>
                    <w:shd w:val="clear" w:color="auto" w:fill="000000" w:themeFill="text1"/>
                    <w:vAlign w:val="bottom"/>
                  </w:tcPr>
                  <w:p w14:paraId="1418F5BD" w14:textId="77777777" w:rsidR="00A35DD6" w:rsidRPr="004839C5" w:rsidRDefault="00A35DD6">
                    <w:pPr>
                      <w:pStyle w:val="BodyText"/>
                      <w:keepNext/>
                      <w:spacing w:before="80" w:after="80"/>
                      <w:rPr>
                        <w:b/>
                        <w:bCs w:val="0"/>
                        <w:lang w:val="en-AU" w:eastAsia="en-US"/>
                      </w:rPr>
                    </w:pPr>
                    <w:r w:rsidRPr="004839C5">
                      <w:rPr>
                        <w:b/>
                        <w:lang w:val="en-AU" w:eastAsia="en-US"/>
                      </w:rPr>
                      <w:t>State</w:t>
                    </w:r>
                  </w:p>
                </w:tc>
                <w:tc>
                  <w:tcPr>
                    <w:tcW w:w="1037" w:type="dxa"/>
                    <w:tcBorders>
                      <w:bottom w:val="single" w:sz="4" w:space="0" w:color="000000" w:themeColor="text1"/>
                    </w:tcBorders>
                    <w:shd w:val="clear" w:color="auto" w:fill="000000" w:themeFill="text1"/>
                    <w:vAlign w:val="bottom"/>
                  </w:tcPr>
                  <w:p w14:paraId="1C982303" w14:textId="77777777" w:rsidR="00A35DD6" w:rsidRPr="004839C5" w:rsidRDefault="00A35DD6">
                    <w:pPr>
                      <w:pStyle w:val="BodyText"/>
                      <w:keepNext/>
                      <w:spacing w:before="80" w:after="80"/>
                      <w:rPr>
                        <w:b/>
                        <w:bCs w:val="0"/>
                        <w:lang w:val="en-AU" w:eastAsia="en-US"/>
                      </w:rPr>
                    </w:pPr>
                    <w:r w:rsidRPr="004839C5">
                      <w:rPr>
                        <w:b/>
                        <w:lang w:val="en-AU" w:eastAsia="en-US"/>
                      </w:rPr>
                      <w:t>Region</w:t>
                    </w:r>
                  </w:p>
                </w:tc>
                <w:tc>
                  <w:tcPr>
                    <w:tcW w:w="954" w:type="dxa"/>
                    <w:shd w:val="clear" w:color="auto" w:fill="000000" w:themeFill="text1"/>
                    <w:vAlign w:val="bottom"/>
                  </w:tcPr>
                  <w:p w14:paraId="1383EB48" w14:textId="20D974EA" w:rsidR="00A35DD6" w:rsidRPr="004839C5" w:rsidRDefault="00A35DD6">
                    <w:pPr>
                      <w:pStyle w:val="BodyText"/>
                      <w:keepNext/>
                      <w:spacing w:before="80" w:after="80"/>
                      <w:rPr>
                        <w:b/>
                        <w:bCs w:val="0"/>
                        <w:lang w:val="en-AU" w:eastAsia="en-US"/>
                      </w:rPr>
                    </w:pPr>
                    <w:r w:rsidRPr="004839C5">
                      <w:rPr>
                        <w:b/>
                        <w:lang w:val="en-AU" w:eastAsia="en-US"/>
                      </w:rPr>
                      <w:t>Season</w:t>
                    </w:r>
                    <w:r w:rsidR="00581E81">
                      <w:rPr>
                        <w:b/>
                        <w:lang w:val="en-AU" w:eastAsia="en-US"/>
                      </w:rPr>
                      <w:t xml:space="preserve"> </w:t>
                    </w:r>
                  </w:p>
                </w:tc>
                <w:tc>
                  <w:tcPr>
                    <w:tcW w:w="842" w:type="dxa"/>
                    <w:shd w:val="clear" w:color="auto" w:fill="000000" w:themeFill="text1"/>
                    <w:vAlign w:val="bottom"/>
                  </w:tcPr>
                  <w:p w14:paraId="5869BEF6" w14:textId="77777777" w:rsidR="000B5D09" w:rsidRDefault="00A35DD6">
                    <w:pPr>
                      <w:pStyle w:val="BodyText"/>
                      <w:keepNext/>
                      <w:spacing w:before="80" w:after="80"/>
                      <w:jc w:val="center"/>
                      <w:rPr>
                        <w:b/>
                        <w:lang w:val="en-AU" w:eastAsia="en-US"/>
                      </w:rPr>
                    </w:pPr>
                    <w:r w:rsidRPr="004839C5">
                      <w:rPr>
                        <w:b/>
                        <w:lang w:val="en-AU" w:eastAsia="en-US"/>
                      </w:rPr>
                      <w:t>Bull</w:t>
                    </w:r>
                  </w:p>
                  <w:p w14:paraId="46E5DDAE" w14:textId="63B2AB7D" w:rsidR="00A35DD6" w:rsidRPr="004839C5" w:rsidRDefault="00A35DD6">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7633A8C5" w14:textId="77777777" w:rsidR="000B5D09" w:rsidRDefault="00A35DD6">
                    <w:pPr>
                      <w:pStyle w:val="BodyText"/>
                      <w:keepNext/>
                      <w:spacing w:before="80" w:after="80"/>
                      <w:jc w:val="center"/>
                      <w:rPr>
                        <w:b/>
                        <w:lang w:val="en-AU" w:eastAsia="en-US"/>
                      </w:rPr>
                    </w:pPr>
                    <w:r w:rsidRPr="004839C5">
                      <w:rPr>
                        <w:b/>
                        <w:lang w:val="en-AU" w:eastAsia="en-US"/>
                      </w:rPr>
                      <w:t>Bull</w:t>
                    </w:r>
                  </w:p>
                  <w:p w14:paraId="7B7642B6" w14:textId="426D4D1A" w:rsidR="00A35DD6" w:rsidRPr="004839C5" w:rsidRDefault="00A35DD6">
                    <w:pPr>
                      <w:pStyle w:val="BodyText"/>
                      <w:keepNext/>
                      <w:spacing w:before="80" w:after="80"/>
                      <w:jc w:val="center"/>
                      <w:rPr>
                        <w:b/>
                        <w:bCs w:val="0"/>
                        <w:lang w:val="en-AU" w:eastAsia="en-US"/>
                      </w:rPr>
                    </w:pPr>
                    <w:r w:rsidRPr="004839C5">
                      <w:rPr>
                        <w:b/>
                        <w:lang w:val="en-AU" w:eastAsia="en-US"/>
                      </w:rPr>
                      <w:t xml:space="preserve"> &gt;1</w:t>
                    </w:r>
                  </w:p>
                </w:tc>
                <w:tc>
                  <w:tcPr>
                    <w:tcW w:w="842" w:type="dxa"/>
                    <w:shd w:val="clear" w:color="auto" w:fill="000000" w:themeFill="text1"/>
                    <w:vAlign w:val="bottom"/>
                  </w:tcPr>
                  <w:p w14:paraId="32A1E2ED" w14:textId="77777777" w:rsidR="000B5D09" w:rsidRDefault="00A35DD6">
                    <w:pPr>
                      <w:pStyle w:val="BodyText"/>
                      <w:keepNext/>
                      <w:spacing w:before="80" w:after="80"/>
                      <w:jc w:val="center"/>
                      <w:rPr>
                        <w:b/>
                        <w:lang w:val="en-AU" w:eastAsia="en-US"/>
                      </w:rPr>
                    </w:pPr>
                    <w:r w:rsidRPr="004839C5">
                      <w:rPr>
                        <w:b/>
                        <w:lang w:val="en-AU" w:eastAsia="en-US"/>
                      </w:rPr>
                      <w:t>Cow</w:t>
                    </w:r>
                  </w:p>
                  <w:p w14:paraId="02EA2C8B" w14:textId="140583E7" w:rsidR="00A35DD6" w:rsidRPr="004839C5" w:rsidRDefault="00A35DD6">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2761CEC6" w14:textId="77777777" w:rsidR="000B5D09" w:rsidRDefault="00A35DD6">
                    <w:pPr>
                      <w:pStyle w:val="BodyText"/>
                      <w:keepNext/>
                      <w:spacing w:before="80" w:after="80"/>
                      <w:jc w:val="center"/>
                      <w:rPr>
                        <w:b/>
                        <w:lang w:val="en-AU" w:eastAsia="en-US"/>
                      </w:rPr>
                    </w:pPr>
                    <w:r w:rsidRPr="004839C5">
                      <w:rPr>
                        <w:b/>
                        <w:lang w:val="en-AU" w:eastAsia="en-US"/>
                      </w:rPr>
                      <w:t>Cow</w:t>
                    </w:r>
                  </w:p>
                  <w:p w14:paraId="6CBB7DAD" w14:textId="09CD6329" w:rsidR="00A35DD6" w:rsidRPr="004839C5" w:rsidRDefault="00A35DD6">
                    <w:pPr>
                      <w:pStyle w:val="BodyText"/>
                      <w:keepNext/>
                      <w:spacing w:before="80" w:after="80"/>
                      <w:jc w:val="center"/>
                      <w:rPr>
                        <w:b/>
                        <w:bCs w:val="0"/>
                        <w:lang w:val="en-AU" w:eastAsia="en-US"/>
                      </w:rPr>
                    </w:pPr>
                    <w:r w:rsidRPr="004839C5">
                      <w:rPr>
                        <w:b/>
                        <w:lang w:val="en-AU" w:eastAsia="en-US"/>
                      </w:rPr>
                      <w:t xml:space="preserve"> 1-2</w:t>
                    </w:r>
                  </w:p>
                </w:tc>
                <w:tc>
                  <w:tcPr>
                    <w:tcW w:w="842" w:type="dxa"/>
                    <w:shd w:val="clear" w:color="auto" w:fill="000000" w:themeFill="text1"/>
                    <w:vAlign w:val="bottom"/>
                  </w:tcPr>
                  <w:p w14:paraId="4A02FEE8" w14:textId="77777777" w:rsidR="000B5D09" w:rsidRDefault="00A35DD6">
                    <w:pPr>
                      <w:pStyle w:val="BodyText"/>
                      <w:keepNext/>
                      <w:spacing w:before="80" w:after="80"/>
                      <w:jc w:val="center"/>
                      <w:rPr>
                        <w:b/>
                        <w:lang w:val="en-AU" w:eastAsia="en-US"/>
                      </w:rPr>
                    </w:pPr>
                    <w:r w:rsidRPr="004839C5">
                      <w:rPr>
                        <w:b/>
                        <w:lang w:val="en-AU" w:eastAsia="en-US"/>
                      </w:rPr>
                      <w:t>Cow</w:t>
                    </w:r>
                  </w:p>
                  <w:p w14:paraId="6FD143FE" w14:textId="18673257" w:rsidR="00A35DD6" w:rsidRPr="004839C5" w:rsidRDefault="00A35DD6">
                    <w:pPr>
                      <w:pStyle w:val="BodyText"/>
                      <w:keepNext/>
                      <w:spacing w:before="80" w:after="80"/>
                      <w:jc w:val="center"/>
                      <w:rPr>
                        <w:b/>
                        <w:bCs w:val="0"/>
                        <w:lang w:val="en-AU" w:eastAsia="en-US"/>
                      </w:rPr>
                    </w:pPr>
                    <w:r w:rsidRPr="004839C5">
                      <w:rPr>
                        <w:b/>
                        <w:lang w:val="en-AU" w:eastAsia="en-US"/>
                      </w:rPr>
                      <w:t xml:space="preserve"> &gt;2</w:t>
                    </w:r>
                  </w:p>
                </w:tc>
                <w:tc>
                  <w:tcPr>
                    <w:tcW w:w="843" w:type="dxa"/>
                    <w:shd w:val="clear" w:color="auto" w:fill="000000" w:themeFill="text1"/>
                    <w:vAlign w:val="bottom"/>
                  </w:tcPr>
                  <w:p w14:paraId="17DEC791" w14:textId="77777777" w:rsidR="000B5D09" w:rsidRDefault="00A35DD6">
                    <w:pPr>
                      <w:pStyle w:val="BodyText"/>
                      <w:keepNext/>
                      <w:spacing w:before="80" w:after="80"/>
                      <w:jc w:val="center"/>
                      <w:rPr>
                        <w:b/>
                        <w:lang w:val="en-AU" w:eastAsia="en-US"/>
                      </w:rPr>
                    </w:pPr>
                    <w:r w:rsidRPr="004839C5">
                      <w:rPr>
                        <w:b/>
                        <w:lang w:val="en-AU" w:eastAsia="en-US"/>
                      </w:rPr>
                      <w:t>Steer</w:t>
                    </w:r>
                  </w:p>
                  <w:p w14:paraId="4A2A58A4" w14:textId="63D90697" w:rsidR="00A35DD6" w:rsidRPr="004839C5" w:rsidRDefault="00A35DD6">
                    <w:pPr>
                      <w:pStyle w:val="BodyText"/>
                      <w:keepNext/>
                      <w:spacing w:before="80" w:after="80"/>
                      <w:jc w:val="center"/>
                      <w:rPr>
                        <w:b/>
                        <w:bCs w:val="0"/>
                        <w:lang w:val="en-AU" w:eastAsia="en-US"/>
                      </w:rPr>
                    </w:pPr>
                    <w:r w:rsidRPr="004839C5">
                      <w:rPr>
                        <w:b/>
                        <w:lang w:val="en-AU" w:eastAsia="en-US"/>
                      </w:rPr>
                      <w:t xml:space="preserve"> &lt;1</w:t>
                    </w:r>
                  </w:p>
                </w:tc>
                <w:tc>
                  <w:tcPr>
                    <w:tcW w:w="843" w:type="dxa"/>
                    <w:shd w:val="clear" w:color="auto" w:fill="000000" w:themeFill="text1"/>
                    <w:vAlign w:val="bottom"/>
                  </w:tcPr>
                  <w:p w14:paraId="72D8AA9D" w14:textId="77777777" w:rsidR="000B5D09" w:rsidRDefault="00A35DD6">
                    <w:pPr>
                      <w:pStyle w:val="BodyText"/>
                      <w:keepNext/>
                      <w:spacing w:before="80" w:after="80"/>
                      <w:jc w:val="center"/>
                      <w:rPr>
                        <w:b/>
                        <w:lang w:val="en-AU" w:eastAsia="en-US"/>
                      </w:rPr>
                    </w:pPr>
                    <w:r w:rsidRPr="004839C5">
                      <w:rPr>
                        <w:b/>
                        <w:lang w:val="en-AU" w:eastAsia="en-US"/>
                      </w:rPr>
                      <w:t>Steer</w:t>
                    </w:r>
                  </w:p>
                  <w:p w14:paraId="55975EAC" w14:textId="4652D596" w:rsidR="00A35DD6" w:rsidRPr="004839C5" w:rsidRDefault="00A35DD6">
                    <w:pPr>
                      <w:pStyle w:val="BodyText"/>
                      <w:keepNext/>
                      <w:spacing w:before="80" w:after="80"/>
                      <w:jc w:val="center"/>
                      <w:rPr>
                        <w:b/>
                        <w:bCs w:val="0"/>
                        <w:lang w:val="en-AU" w:eastAsia="en-US"/>
                      </w:rPr>
                    </w:pPr>
                    <w:r w:rsidRPr="004839C5">
                      <w:rPr>
                        <w:b/>
                        <w:lang w:val="en-AU" w:eastAsia="en-US"/>
                      </w:rPr>
                      <w:t xml:space="preserve"> &gt;1</w:t>
                    </w:r>
                  </w:p>
                </w:tc>
              </w:tr>
              <w:tr w:rsidR="002F6847" w:rsidRPr="004839C5" w14:paraId="6D9AB13A" w14:textId="77777777" w:rsidTr="002F6847">
                <w:tc>
                  <w:tcPr>
                    <w:tcW w:w="1129" w:type="dxa"/>
                    <w:vMerge w:val="restart"/>
                    <w:shd w:val="clear" w:color="auto" w:fill="D9D9D9" w:themeFill="background1" w:themeFillShade="D9"/>
                    <w:vAlign w:val="center"/>
                  </w:tcPr>
                  <w:p w14:paraId="4CA6F2BA" w14:textId="77777777" w:rsidR="002F6847" w:rsidRPr="000B5D09" w:rsidRDefault="002F6847" w:rsidP="002F6847">
                    <w:pPr>
                      <w:pStyle w:val="BodyText"/>
                      <w:spacing w:before="80" w:after="80"/>
                      <w:rPr>
                        <w:b/>
                        <w:bCs w:val="0"/>
                        <w:lang w:val="en-AU" w:eastAsia="en-US"/>
                      </w:rPr>
                    </w:pPr>
                    <w:r w:rsidRPr="000B5D09">
                      <w:rPr>
                        <w:b/>
                        <w:bCs w:val="0"/>
                        <w:lang w:val="en-AU" w:eastAsia="en-US"/>
                      </w:rPr>
                      <w:t>ACT/NSW</w:t>
                    </w:r>
                  </w:p>
                </w:tc>
                <w:tc>
                  <w:tcPr>
                    <w:tcW w:w="1037" w:type="dxa"/>
                    <w:vMerge w:val="restart"/>
                    <w:shd w:val="clear" w:color="auto" w:fill="D9D9D9" w:themeFill="background1" w:themeFillShade="D9"/>
                    <w:vAlign w:val="center"/>
                  </w:tcPr>
                  <w:p w14:paraId="3BBA9C71" w14:textId="451A05C8" w:rsidR="002F6847" w:rsidRPr="004839C5" w:rsidRDefault="002F6847" w:rsidP="002F6847">
                    <w:pPr>
                      <w:pStyle w:val="BodyText"/>
                      <w:spacing w:before="80" w:after="80"/>
                      <w:rPr>
                        <w:lang w:val="en-AU" w:eastAsia="en-US"/>
                      </w:rPr>
                    </w:pPr>
                    <w:r w:rsidRPr="001173BB">
                      <w:rPr>
                        <w:rFonts w:asciiTheme="majorHAnsi" w:hAnsiTheme="majorHAnsi" w:cstheme="majorHAnsi"/>
                        <w:szCs w:val="20"/>
                        <w:lang w:val="en-AU" w:eastAsia="en-US"/>
                      </w:rPr>
                      <w:t>n/a</w:t>
                    </w:r>
                  </w:p>
                </w:tc>
                <w:tc>
                  <w:tcPr>
                    <w:tcW w:w="954" w:type="dxa"/>
                    <w:vAlign w:val="center"/>
                  </w:tcPr>
                  <w:p w14:paraId="011070D9" w14:textId="77777777" w:rsidR="002F6847" w:rsidRPr="004839C5" w:rsidRDefault="002F6847" w:rsidP="002F6847">
                    <w:pPr>
                      <w:pStyle w:val="BodyText"/>
                      <w:spacing w:before="80" w:after="80"/>
                      <w:rPr>
                        <w:lang w:val="en-AU"/>
                      </w:rPr>
                    </w:pPr>
                    <w:r w:rsidRPr="004839C5">
                      <w:rPr>
                        <w:lang w:val="en-AU" w:eastAsia="en-US"/>
                      </w:rPr>
                      <w:t>Spring</w:t>
                    </w:r>
                  </w:p>
                </w:tc>
                <w:tc>
                  <w:tcPr>
                    <w:tcW w:w="842" w:type="dxa"/>
                    <w:vAlign w:val="center"/>
                  </w:tcPr>
                  <w:p w14:paraId="6EC5E77B" w14:textId="77777777" w:rsidR="002F6847" w:rsidRPr="004839C5" w:rsidRDefault="002F6847" w:rsidP="002F6847">
                    <w:pPr>
                      <w:pStyle w:val="BodyText"/>
                      <w:spacing w:before="80" w:after="80"/>
                      <w:jc w:val="center"/>
                      <w:rPr>
                        <w:lang w:val="en-AU"/>
                      </w:rPr>
                    </w:pPr>
                    <w:r w:rsidRPr="004839C5">
                      <w:rPr>
                        <w:lang w:val="en-AU" w:eastAsia="en-US"/>
                      </w:rPr>
                      <w:t>0.5</w:t>
                    </w:r>
                  </w:p>
                </w:tc>
                <w:tc>
                  <w:tcPr>
                    <w:tcW w:w="843" w:type="dxa"/>
                    <w:vAlign w:val="center"/>
                  </w:tcPr>
                  <w:p w14:paraId="394E51CC" w14:textId="77777777" w:rsidR="002F6847" w:rsidRPr="004839C5" w:rsidRDefault="002F6847" w:rsidP="002F6847">
                    <w:pPr>
                      <w:pStyle w:val="BodyText"/>
                      <w:spacing w:before="80" w:after="80"/>
                      <w:jc w:val="center"/>
                      <w:rPr>
                        <w:lang w:val="en-AU"/>
                      </w:rPr>
                    </w:pPr>
                    <w:r w:rsidRPr="004839C5">
                      <w:rPr>
                        <w:lang w:val="en-AU" w:eastAsia="en-US"/>
                      </w:rPr>
                      <w:t>0.2</w:t>
                    </w:r>
                  </w:p>
                </w:tc>
                <w:tc>
                  <w:tcPr>
                    <w:tcW w:w="842" w:type="dxa"/>
                    <w:vAlign w:val="center"/>
                  </w:tcPr>
                  <w:p w14:paraId="0CA4C4B9" w14:textId="77777777" w:rsidR="002F6847" w:rsidRPr="004839C5" w:rsidRDefault="002F6847" w:rsidP="002F6847">
                    <w:pPr>
                      <w:pStyle w:val="BodyText"/>
                      <w:spacing w:before="80" w:after="80"/>
                      <w:jc w:val="center"/>
                      <w:rPr>
                        <w:lang w:val="en-AU"/>
                      </w:rPr>
                    </w:pPr>
                    <w:r w:rsidRPr="004839C5">
                      <w:rPr>
                        <w:lang w:val="en-AU" w:eastAsia="en-US"/>
                      </w:rPr>
                      <w:t>0.5</w:t>
                    </w:r>
                  </w:p>
                </w:tc>
                <w:tc>
                  <w:tcPr>
                    <w:tcW w:w="843" w:type="dxa"/>
                    <w:vAlign w:val="center"/>
                  </w:tcPr>
                  <w:p w14:paraId="281B96DE" w14:textId="77777777" w:rsidR="002F6847" w:rsidRPr="004839C5" w:rsidRDefault="002F6847" w:rsidP="002F6847">
                    <w:pPr>
                      <w:pStyle w:val="BodyText"/>
                      <w:spacing w:before="80" w:after="80"/>
                      <w:jc w:val="center"/>
                      <w:rPr>
                        <w:lang w:val="en-AU"/>
                      </w:rPr>
                    </w:pPr>
                    <w:r w:rsidRPr="004839C5">
                      <w:rPr>
                        <w:lang w:val="en-AU" w:eastAsia="en-US"/>
                      </w:rPr>
                      <w:t>0.4</w:t>
                    </w:r>
                  </w:p>
                </w:tc>
                <w:tc>
                  <w:tcPr>
                    <w:tcW w:w="842" w:type="dxa"/>
                    <w:vAlign w:val="center"/>
                  </w:tcPr>
                  <w:p w14:paraId="45779C30" w14:textId="77777777" w:rsidR="002F6847" w:rsidRPr="004839C5" w:rsidRDefault="002F6847" w:rsidP="002F6847">
                    <w:pPr>
                      <w:pStyle w:val="BodyText"/>
                      <w:spacing w:before="80" w:after="80"/>
                      <w:jc w:val="center"/>
                      <w:rPr>
                        <w:lang w:val="en-AU"/>
                      </w:rPr>
                    </w:pPr>
                    <w:r w:rsidRPr="004839C5">
                      <w:rPr>
                        <w:lang w:val="en-AU" w:eastAsia="en-US"/>
                      </w:rPr>
                      <w:t>0.3</w:t>
                    </w:r>
                  </w:p>
                </w:tc>
                <w:tc>
                  <w:tcPr>
                    <w:tcW w:w="843" w:type="dxa"/>
                    <w:vAlign w:val="center"/>
                  </w:tcPr>
                  <w:p w14:paraId="18AFB99A" w14:textId="77777777" w:rsidR="002F6847" w:rsidRPr="004839C5" w:rsidRDefault="002F6847" w:rsidP="002F6847">
                    <w:pPr>
                      <w:pStyle w:val="BodyText"/>
                      <w:spacing w:before="80" w:after="80"/>
                      <w:jc w:val="center"/>
                      <w:rPr>
                        <w:lang w:val="en-AU"/>
                      </w:rPr>
                    </w:pPr>
                    <w:r w:rsidRPr="004839C5">
                      <w:rPr>
                        <w:lang w:val="en-AU" w:eastAsia="en-US"/>
                      </w:rPr>
                      <w:t>0.5</w:t>
                    </w:r>
                  </w:p>
                </w:tc>
                <w:tc>
                  <w:tcPr>
                    <w:tcW w:w="843" w:type="dxa"/>
                    <w:vAlign w:val="center"/>
                  </w:tcPr>
                  <w:p w14:paraId="28700C75" w14:textId="77777777" w:rsidR="002F6847" w:rsidRPr="004839C5" w:rsidRDefault="002F6847" w:rsidP="002F6847">
                    <w:pPr>
                      <w:pStyle w:val="BodyText"/>
                      <w:spacing w:before="80" w:after="80"/>
                      <w:jc w:val="center"/>
                      <w:rPr>
                        <w:lang w:val="en-AU"/>
                      </w:rPr>
                    </w:pPr>
                    <w:r w:rsidRPr="004839C5">
                      <w:rPr>
                        <w:lang w:val="en-AU" w:eastAsia="en-US"/>
                      </w:rPr>
                      <w:t>0.4</w:t>
                    </w:r>
                  </w:p>
                </w:tc>
              </w:tr>
              <w:tr w:rsidR="002F6847" w:rsidRPr="004839C5" w14:paraId="5F94B3C1" w14:textId="77777777" w:rsidTr="002F6847">
                <w:tc>
                  <w:tcPr>
                    <w:tcW w:w="1129" w:type="dxa"/>
                    <w:vMerge/>
                    <w:shd w:val="clear" w:color="auto" w:fill="D9D9D9" w:themeFill="background1" w:themeFillShade="D9"/>
                    <w:vAlign w:val="center"/>
                  </w:tcPr>
                  <w:p w14:paraId="628DFE45"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7C60952C" w14:textId="77777777" w:rsidR="002F6847" w:rsidRPr="004839C5" w:rsidRDefault="002F6847" w:rsidP="002F6847">
                    <w:pPr>
                      <w:pStyle w:val="BodyText"/>
                      <w:spacing w:before="80" w:after="80"/>
                      <w:rPr>
                        <w:lang w:val="en-AU" w:eastAsia="en-US"/>
                      </w:rPr>
                    </w:pPr>
                  </w:p>
                </w:tc>
                <w:tc>
                  <w:tcPr>
                    <w:tcW w:w="954" w:type="dxa"/>
                    <w:vAlign w:val="center"/>
                  </w:tcPr>
                  <w:p w14:paraId="2047BFB5" w14:textId="77777777" w:rsidR="002F6847" w:rsidRPr="004839C5" w:rsidRDefault="002F6847" w:rsidP="002F6847">
                    <w:pPr>
                      <w:pStyle w:val="BodyText"/>
                      <w:spacing w:before="80" w:after="80"/>
                      <w:rPr>
                        <w:lang w:val="en-AU"/>
                      </w:rPr>
                    </w:pPr>
                    <w:r w:rsidRPr="004839C5">
                      <w:rPr>
                        <w:lang w:val="en-AU" w:eastAsia="en-US"/>
                      </w:rPr>
                      <w:t>Summer</w:t>
                    </w:r>
                  </w:p>
                </w:tc>
                <w:tc>
                  <w:tcPr>
                    <w:tcW w:w="842" w:type="dxa"/>
                    <w:vAlign w:val="center"/>
                  </w:tcPr>
                  <w:p w14:paraId="7B924D01" w14:textId="77777777" w:rsidR="002F6847" w:rsidRPr="004839C5" w:rsidRDefault="002F6847" w:rsidP="002F6847">
                    <w:pPr>
                      <w:pStyle w:val="BodyText"/>
                      <w:spacing w:before="80" w:after="80"/>
                      <w:jc w:val="center"/>
                      <w:rPr>
                        <w:lang w:val="en-AU"/>
                      </w:rPr>
                    </w:pPr>
                    <w:r w:rsidRPr="004839C5">
                      <w:rPr>
                        <w:lang w:val="en-AU" w:eastAsia="en-US"/>
                      </w:rPr>
                      <w:t>1.0</w:t>
                    </w:r>
                  </w:p>
                </w:tc>
                <w:tc>
                  <w:tcPr>
                    <w:tcW w:w="843" w:type="dxa"/>
                    <w:vAlign w:val="center"/>
                  </w:tcPr>
                  <w:p w14:paraId="36A11FCB" w14:textId="77777777" w:rsidR="002F6847" w:rsidRPr="004839C5" w:rsidRDefault="002F6847" w:rsidP="002F6847">
                    <w:pPr>
                      <w:pStyle w:val="BodyText"/>
                      <w:spacing w:before="80" w:after="80"/>
                      <w:jc w:val="center"/>
                      <w:rPr>
                        <w:lang w:val="en-AU"/>
                      </w:rPr>
                    </w:pPr>
                    <w:r w:rsidRPr="004839C5">
                      <w:rPr>
                        <w:lang w:val="en-AU" w:eastAsia="en-US"/>
                      </w:rPr>
                      <w:t>0.4</w:t>
                    </w:r>
                  </w:p>
                </w:tc>
                <w:tc>
                  <w:tcPr>
                    <w:tcW w:w="842" w:type="dxa"/>
                    <w:vAlign w:val="center"/>
                  </w:tcPr>
                  <w:p w14:paraId="5E4D6F1C" w14:textId="77777777" w:rsidR="002F6847" w:rsidRPr="004839C5" w:rsidRDefault="002F6847" w:rsidP="002F6847">
                    <w:pPr>
                      <w:pStyle w:val="BodyText"/>
                      <w:spacing w:before="80" w:after="80"/>
                      <w:jc w:val="center"/>
                      <w:rPr>
                        <w:lang w:val="en-AU"/>
                      </w:rPr>
                    </w:pPr>
                    <w:r w:rsidRPr="004839C5">
                      <w:rPr>
                        <w:lang w:val="en-AU" w:eastAsia="en-US"/>
                      </w:rPr>
                      <w:t>0.9</w:t>
                    </w:r>
                  </w:p>
                </w:tc>
                <w:tc>
                  <w:tcPr>
                    <w:tcW w:w="843" w:type="dxa"/>
                    <w:vAlign w:val="center"/>
                  </w:tcPr>
                  <w:p w14:paraId="5BAC6022" w14:textId="77777777" w:rsidR="002F6847" w:rsidRPr="004839C5" w:rsidRDefault="002F6847" w:rsidP="002F6847">
                    <w:pPr>
                      <w:pStyle w:val="BodyText"/>
                      <w:spacing w:before="80" w:after="80"/>
                      <w:jc w:val="center"/>
                      <w:rPr>
                        <w:lang w:val="en-AU"/>
                      </w:rPr>
                    </w:pPr>
                    <w:r w:rsidRPr="004839C5">
                      <w:rPr>
                        <w:lang w:val="en-AU" w:eastAsia="en-US"/>
                      </w:rPr>
                      <w:t>0.7</w:t>
                    </w:r>
                  </w:p>
                </w:tc>
                <w:tc>
                  <w:tcPr>
                    <w:tcW w:w="842" w:type="dxa"/>
                    <w:vAlign w:val="center"/>
                  </w:tcPr>
                  <w:p w14:paraId="7EF0E5D1" w14:textId="77777777" w:rsidR="002F6847" w:rsidRPr="004839C5" w:rsidRDefault="002F6847" w:rsidP="002F6847">
                    <w:pPr>
                      <w:pStyle w:val="BodyText"/>
                      <w:spacing w:before="80" w:after="80"/>
                      <w:jc w:val="center"/>
                      <w:rPr>
                        <w:lang w:val="en-AU"/>
                      </w:rPr>
                    </w:pPr>
                    <w:r w:rsidRPr="004839C5">
                      <w:rPr>
                        <w:lang w:val="en-AU" w:eastAsia="en-US"/>
                      </w:rPr>
                      <w:t>0.3</w:t>
                    </w:r>
                  </w:p>
                </w:tc>
                <w:tc>
                  <w:tcPr>
                    <w:tcW w:w="843" w:type="dxa"/>
                    <w:vAlign w:val="center"/>
                  </w:tcPr>
                  <w:p w14:paraId="7AAD9196" w14:textId="77777777" w:rsidR="002F6847" w:rsidRPr="004839C5" w:rsidRDefault="002F6847" w:rsidP="002F6847">
                    <w:pPr>
                      <w:pStyle w:val="BodyText"/>
                      <w:spacing w:before="80" w:after="80"/>
                      <w:jc w:val="center"/>
                      <w:rPr>
                        <w:lang w:val="en-AU"/>
                      </w:rPr>
                    </w:pPr>
                    <w:r w:rsidRPr="004839C5">
                      <w:rPr>
                        <w:lang w:val="en-AU" w:eastAsia="en-US"/>
                      </w:rPr>
                      <w:t>0.9</w:t>
                    </w:r>
                  </w:p>
                </w:tc>
                <w:tc>
                  <w:tcPr>
                    <w:tcW w:w="843" w:type="dxa"/>
                    <w:vAlign w:val="center"/>
                  </w:tcPr>
                  <w:p w14:paraId="6FB721B3" w14:textId="77777777" w:rsidR="002F6847" w:rsidRPr="004839C5" w:rsidRDefault="002F6847" w:rsidP="002F6847">
                    <w:pPr>
                      <w:pStyle w:val="BodyText"/>
                      <w:spacing w:before="80" w:after="80"/>
                      <w:jc w:val="center"/>
                      <w:rPr>
                        <w:lang w:val="en-AU"/>
                      </w:rPr>
                    </w:pPr>
                    <w:r w:rsidRPr="004839C5">
                      <w:rPr>
                        <w:lang w:val="en-AU" w:eastAsia="en-US"/>
                      </w:rPr>
                      <w:t>0.4</w:t>
                    </w:r>
                  </w:p>
                </w:tc>
              </w:tr>
              <w:tr w:rsidR="002F6847" w:rsidRPr="004839C5" w14:paraId="27C34153" w14:textId="77777777" w:rsidTr="002F6847">
                <w:tc>
                  <w:tcPr>
                    <w:tcW w:w="1129" w:type="dxa"/>
                    <w:vMerge/>
                    <w:shd w:val="clear" w:color="auto" w:fill="D9D9D9" w:themeFill="background1" w:themeFillShade="D9"/>
                    <w:vAlign w:val="center"/>
                  </w:tcPr>
                  <w:p w14:paraId="66C0EA52"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11EA4B9F" w14:textId="77777777" w:rsidR="002F6847" w:rsidRPr="004839C5" w:rsidRDefault="002F6847" w:rsidP="002F6847">
                    <w:pPr>
                      <w:pStyle w:val="BodyText"/>
                      <w:spacing w:before="80" w:after="80"/>
                      <w:rPr>
                        <w:lang w:val="en-AU" w:eastAsia="en-US"/>
                      </w:rPr>
                    </w:pPr>
                  </w:p>
                </w:tc>
                <w:tc>
                  <w:tcPr>
                    <w:tcW w:w="954" w:type="dxa"/>
                    <w:vAlign w:val="center"/>
                  </w:tcPr>
                  <w:p w14:paraId="6463C197" w14:textId="77777777" w:rsidR="002F6847" w:rsidRPr="004839C5" w:rsidRDefault="002F6847" w:rsidP="002F6847">
                    <w:pPr>
                      <w:pStyle w:val="BodyText"/>
                      <w:spacing w:before="80" w:after="80"/>
                      <w:rPr>
                        <w:lang w:val="en-AU"/>
                      </w:rPr>
                    </w:pPr>
                    <w:r w:rsidRPr="004839C5">
                      <w:rPr>
                        <w:lang w:val="en-AU" w:eastAsia="en-US"/>
                      </w:rPr>
                      <w:t>Autumn</w:t>
                    </w:r>
                  </w:p>
                </w:tc>
                <w:tc>
                  <w:tcPr>
                    <w:tcW w:w="842" w:type="dxa"/>
                    <w:vAlign w:val="center"/>
                  </w:tcPr>
                  <w:p w14:paraId="6206ABD9" w14:textId="77777777" w:rsidR="002F6847" w:rsidRPr="004839C5" w:rsidRDefault="002F6847" w:rsidP="002F6847">
                    <w:pPr>
                      <w:pStyle w:val="BodyText"/>
                      <w:spacing w:before="80" w:after="80"/>
                      <w:jc w:val="center"/>
                      <w:rPr>
                        <w:lang w:val="en-AU"/>
                      </w:rPr>
                    </w:pPr>
                    <w:r w:rsidRPr="004839C5">
                      <w:rPr>
                        <w:lang w:val="en-AU" w:eastAsia="en-US"/>
                      </w:rPr>
                      <w:t>0.8</w:t>
                    </w:r>
                  </w:p>
                </w:tc>
                <w:tc>
                  <w:tcPr>
                    <w:tcW w:w="843" w:type="dxa"/>
                    <w:vAlign w:val="center"/>
                  </w:tcPr>
                  <w:p w14:paraId="34FB968C" w14:textId="77777777" w:rsidR="002F6847" w:rsidRPr="004839C5" w:rsidRDefault="002F6847" w:rsidP="002F6847">
                    <w:pPr>
                      <w:pStyle w:val="BodyText"/>
                      <w:spacing w:before="80" w:after="80"/>
                      <w:jc w:val="center"/>
                      <w:rPr>
                        <w:lang w:val="en-AU"/>
                      </w:rPr>
                    </w:pPr>
                    <w:r w:rsidRPr="004839C5">
                      <w:rPr>
                        <w:lang w:val="en-AU" w:eastAsia="en-US"/>
                      </w:rPr>
                      <w:t>0.3</w:t>
                    </w:r>
                  </w:p>
                </w:tc>
                <w:tc>
                  <w:tcPr>
                    <w:tcW w:w="842" w:type="dxa"/>
                    <w:vAlign w:val="center"/>
                  </w:tcPr>
                  <w:p w14:paraId="32CB5639" w14:textId="77777777" w:rsidR="002F6847" w:rsidRPr="004839C5" w:rsidRDefault="002F6847" w:rsidP="002F6847">
                    <w:pPr>
                      <w:pStyle w:val="BodyText"/>
                      <w:spacing w:before="80" w:after="80"/>
                      <w:jc w:val="center"/>
                      <w:rPr>
                        <w:lang w:val="en-AU"/>
                      </w:rPr>
                    </w:pPr>
                    <w:r w:rsidRPr="004839C5">
                      <w:rPr>
                        <w:lang w:val="en-AU" w:eastAsia="en-US"/>
                      </w:rPr>
                      <w:t>0.7</w:t>
                    </w:r>
                  </w:p>
                </w:tc>
                <w:tc>
                  <w:tcPr>
                    <w:tcW w:w="843" w:type="dxa"/>
                    <w:vAlign w:val="center"/>
                  </w:tcPr>
                  <w:p w14:paraId="3DB7889F" w14:textId="77777777" w:rsidR="002F6847" w:rsidRPr="004839C5" w:rsidRDefault="002F6847" w:rsidP="002F6847">
                    <w:pPr>
                      <w:pStyle w:val="BodyText"/>
                      <w:spacing w:before="80" w:after="80"/>
                      <w:jc w:val="center"/>
                      <w:rPr>
                        <w:lang w:val="en-AU"/>
                      </w:rPr>
                    </w:pPr>
                    <w:r w:rsidRPr="004839C5">
                      <w:rPr>
                        <w:lang w:val="en-AU" w:eastAsia="en-US"/>
                      </w:rPr>
                      <w:t>0.3</w:t>
                    </w:r>
                  </w:p>
                </w:tc>
                <w:tc>
                  <w:tcPr>
                    <w:tcW w:w="842" w:type="dxa"/>
                    <w:vAlign w:val="center"/>
                  </w:tcPr>
                  <w:p w14:paraId="45011347" w14:textId="77777777" w:rsidR="002F6847" w:rsidRPr="004839C5" w:rsidRDefault="002F6847" w:rsidP="002F6847">
                    <w:pPr>
                      <w:pStyle w:val="BodyText"/>
                      <w:spacing w:before="80" w:after="80"/>
                      <w:jc w:val="center"/>
                      <w:rPr>
                        <w:lang w:val="en-AU"/>
                      </w:rPr>
                    </w:pPr>
                    <w:r w:rsidRPr="004839C5">
                      <w:rPr>
                        <w:lang w:val="en-AU" w:eastAsia="en-US"/>
                      </w:rPr>
                      <w:t>0.2</w:t>
                    </w:r>
                  </w:p>
                </w:tc>
                <w:tc>
                  <w:tcPr>
                    <w:tcW w:w="843" w:type="dxa"/>
                    <w:vAlign w:val="center"/>
                  </w:tcPr>
                  <w:p w14:paraId="554D6AA0" w14:textId="77777777" w:rsidR="002F6847" w:rsidRPr="004839C5" w:rsidRDefault="002F6847" w:rsidP="002F6847">
                    <w:pPr>
                      <w:pStyle w:val="BodyText"/>
                      <w:spacing w:before="80" w:after="80"/>
                      <w:jc w:val="center"/>
                      <w:rPr>
                        <w:lang w:val="en-AU"/>
                      </w:rPr>
                    </w:pPr>
                    <w:r w:rsidRPr="004839C5">
                      <w:rPr>
                        <w:lang w:val="en-AU" w:eastAsia="en-US"/>
                      </w:rPr>
                      <w:t>0.7</w:t>
                    </w:r>
                  </w:p>
                </w:tc>
                <w:tc>
                  <w:tcPr>
                    <w:tcW w:w="843" w:type="dxa"/>
                    <w:vAlign w:val="center"/>
                  </w:tcPr>
                  <w:p w14:paraId="1600622E" w14:textId="77777777" w:rsidR="002F6847" w:rsidRPr="004839C5" w:rsidRDefault="002F6847" w:rsidP="002F6847">
                    <w:pPr>
                      <w:pStyle w:val="BodyText"/>
                      <w:spacing w:before="80" w:after="80"/>
                      <w:jc w:val="center"/>
                      <w:rPr>
                        <w:lang w:val="en-AU"/>
                      </w:rPr>
                    </w:pPr>
                    <w:r w:rsidRPr="004839C5">
                      <w:rPr>
                        <w:lang w:val="en-AU" w:eastAsia="en-US"/>
                      </w:rPr>
                      <w:t>0.3</w:t>
                    </w:r>
                  </w:p>
                </w:tc>
              </w:tr>
              <w:tr w:rsidR="002F6847" w:rsidRPr="004839C5" w14:paraId="5B1D25BE" w14:textId="77777777" w:rsidTr="002F6847">
                <w:tc>
                  <w:tcPr>
                    <w:tcW w:w="1129" w:type="dxa"/>
                    <w:vMerge/>
                    <w:shd w:val="clear" w:color="auto" w:fill="D9D9D9" w:themeFill="background1" w:themeFillShade="D9"/>
                    <w:vAlign w:val="center"/>
                  </w:tcPr>
                  <w:p w14:paraId="08ADD2FD"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0F83F27B" w14:textId="77777777" w:rsidR="002F6847" w:rsidRPr="004839C5" w:rsidRDefault="002F6847" w:rsidP="002F6847">
                    <w:pPr>
                      <w:pStyle w:val="BodyText"/>
                      <w:spacing w:before="80" w:after="80"/>
                      <w:rPr>
                        <w:lang w:val="en-AU" w:eastAsia="en-US"/>
                      </w:rPr>
                    </w:pPr>
                  </w:p>
                </w:tc>
                <w:tc>
                  <w:tcPr>
                    <w:tcW w:w="954" w:type="dxa"/>
                    <w:vAlign w:val="center"/>
                  </w:tcPr>
                  <w:p w14:paraId="53F9FF7F" w14:textId="77777777" w:rsidR="002F6847" w:rsidRPr="004839C5" w:rsidRDefault="002F6847" w:rsidP="002F6847">
                    <w:pPr>
                      <w:pStyle w:val="BodyText"/>
                      <w:spacing w:before="80" w:after="80"/>
                      <w:rPr>
                        <w:lang w:val="en-AU"/>
                      </w:rPr>
                    </w:pPr>
                    <w:r w:rsidRPr="004839C5">
                      <w:rPr>
                        <w:lang w:val="en-AU" w:eastAsia="en-US"/>
                      </w:rPr>
                      <w:t>Winter</w:t>
                    </w:r>
                  </w:p>
                </w:tc>
                <w:tc>
                  <w:tcPr>
                    <w:tcW w:w="842" w:type="dxa"/>
                    <w:vAlign w:val="center"/>
                  </w:tcPr>
                  <w:p w14:paraId="38CB886C" w14:textId="77777777" w:rsidR="002F6847" w:rsidRPr="004839C5" w:rsidRDefault="002F6847" w:rsidP="002F6847">
                    <w:pPr>
                      <w:pStyle w:val="BodyText"/>
                      <w:spacing w:before="80" w:after="80"/>
                      <w:jc w:val="center"/>
                      <w:rPr>
                        <w:lang w:val="en-AU"/>
                      </w:rPr>
                    </w:pPr>
                    <w:r w:rsidRPr="004839C5">
                      <w:rPr>
                        <w:lang w:val="en-AU" w:eastAsia="en-US"/>
                      </w:rPr>
                      <w:t>0.4</w:t>
                    </w:r>
                  </w:p>
                </w:tc>
                <w:tc>
                  <w:tcPr>
                    <w:tcW w:w="843" w:type="dxa"/>
                    <w:vAlign w:val="center"/>
                  </w:tcPr>
                  <w:p w14:paraId="733D768A" w14:textId="77777777" w:rsidR="002F6847" w:rsidRPr="004839C5" w:rsidRDefault="002F6847" w:rsidP="002F6847">
                    <w:pPr>
                      <w:pStyle w:val="BodyText"/>
                      <w:spacing w:before="80" w:after="80"/>
                      <w:jc w:val="center"/>
                      <w:rPr>
                        <w:lang w:val="en-AU"/>
                      </w:rPr>
                    </w:pPr>
                    <w:r w:rsidRPr="004839C5">
                      <w:rPr>
                        <w:lang w:val="en-AU" w:eastAsia="en-US"/>
                      </w:rPr>
                      <w:t>0.1</w:t>
                    </w:r>
                  </w:p>
                </w:tc>
                <w:tc>
                  <w:tcPr>
                    <w:tcW w:w="842" w:type="dxa"/>
                    <w:vAlign w:val="center"/>
                  </w:tcPr>
                  <w:p w14:paraId="17F98E23" w14:textId="77777777" w:rsidR="002F6847" w:rsidRPr="004839C5" w:rsidRDefault="002F6847" w:rsidP="002F6847">
                    <w:pPr>
                      <w:pStyle w:val="BodyText"/>
                      <w:spacing w:before="80" w:after="80"/>
                      <w:jc w:val="center"/>
                      <w:rPr>
                        <w:lang w:val="en-AU"/>
                      </w:rPr>
                    </w:pPr>
                    <w:r w:rsidRPr="004839C5">
                      <w:rPr>
                        <w:lang w:val="en-AU" w:eastAsia="en-US"/>
                      </w:rPr>
                      <w:t>0.4</w:t>
                    </w:r>
                  </w:p>
                </w:tc>
                <w:tc>
                  <w:tcPr>
                    <w:tcW w:w="843" w:type="dxa"/>
                    <w:vAlign w:val="center"/>
                  </w:tcPr>
                  <w:p w14:paraId="5BCE8DE2" w14:textId="77777777" w:rsidR="002F6847" w:rsidRPr="004839C5" w:rsidRDefault="002F6847" w:rsidP="002F6847">
                    <w:pPr>
                      <w:pStyle w:val="BodyText"/>
                      <w:spacing w:before="80" w:after="80"/>
                      <w:jc w:val="center"/>
                      <w:rPr>
                        <w:lang w:val="en-AU"/>
                      </w:rPr>
                    </w:pPr>
                    <w:r w:rsidRPr="004839C5">
                      <w:rPr>
                        <w:lang w:val="en-AU" w:eastAsia="en-US"/>
                      </w:rPr>
                      <w:t>0.2</w:t>
                    </w:r>
                  </w:p>
                </w:tc>
                <w:tc>
                  <w:tcPr>
                    <w:tcW w:w="842" w:type="dxa"/>
                    <w:vAlign w:val="center"/>
                  </w:tcPr>
                  <w:p w14:paraId="1E2607A5" w14:textId="77777777" w:rsidR="002F6847" w:rsidRPr="004839C5" w:rsidRDefault="002F6847" w:rsidP="002F6847">
                    <w:pPr>
                      <w:pStyle w:val="BodyText"/>
                      <w:spacing w:before="80" w:after="80"/>
                      <w:jc w:val="center"/>
                      <w:rPr>
                        <w:lang w:val="en-AU"/>
                      </w:rPr>
                    </w:pPr>
                    <w:r w:rsidRPr="004839C5">
                      <w:rPr>
                        <w:lang w:val="en-AU" w:eastAsia="en-US"/>
                      </w:rPr>
                      <w:t>0.1</w:t>
                    </w:r>
                  </w:p>
                </w:tc>
                <w:tc>
                  <w:tcPr>
                    <w:tcW w:w="843" w:type="dxa"/>
                    <w:vAlign w:val="center"/>
                  </w:tcPr>
                  <w:p w14:paraId="3400180A" w14:textId="77777777" w:rsidR="002F6847" w:rsidRPr="004839C5" w:rsidRDefault="002F6847" w:rsidP="002F6847">
                    <w:pPr>
                      <w:pStyle w:val="BodyText"/>
                      <w:spacing w:before="80" w:after="80"/>
                      <w:jc w:val="center"/>
                      <w:rPr>
                        <w:lang w:val="en-AU"/>
                      </w:rPr>
                    </w:pPr>
                    <w:r w:rsidRPr="004839C5">
                      <w:rPr>
                        <w:lang w:val="en-AU" w:eastAsia="en-US"/>
                      </w:rPr>
                      <w:t>0.4</w:t>
                    </w:r>
                  </w:p>
                </w:tc>
                <w:tc>
                  <w:tcPr>
                    <w:tcW w:w="843" w:type="dxa"/>
                    <w:vAlign w:val="center"/>
                  </w:tcPr>
                  <w:p w14:paraId="02A6FBF9" w14:textId="77777777" w:rsidR="002F6847" w:rsidRPr="004839C5" w:rsidRDefault="002F6847" w:rsidP="002F6847">
                    <w:pPr>
                      <w:pStyle w:val="BodyText"/>
                      <w:spacing w:before="80" w:after="80"/>
                      <w:jc w:val="center"/>
                      <w:rPr>
                        <w:lang w:val="en-AU"/>
                      </w:rPr>
                    </w:pPr>
                    <w:r w:rsidRPr="004839C5">
                      <w:rPr>
                        <w:lang w:val="en-AU" w:eastAsia="en-US"/>
                      </w:rPr>
                      <w:t>0.1</w:t>
                    </w:r>
                  </w:p>
                </w:tc>
              </w:tr>
              <w:tr w:rsidR="002F6847" w:rsidRPr="004839C5" w14:paraId="4EBC4B01" w14:textId="77777777" w:rsidTr="002F6847">
                <w:tc>
                  <w:tcPr>
                    <w:tcW w:w="1129" w:type="dxa"/>
                    <w:vMerge w:val="restart"/>
                    <w:shd w:val="clear" w:color="auto" w:fill="D9D9D9" w:themeFill="background1" w:themeFillShade="D9"/>
                    <w:vAlign w:val="center"/>
                  </w:tcPr>
                  <w:p w14:paraId="083DE343" w14:textId="77777777" w:rsidR="002F6847" w:rsidRPr="000B5D09" w:rsidRDefault="002F6847" w:rsidP="002F6847">
                    <w:pPr>
                      <w:pStyle w:val="BodyText"/>
                      <w:spacing w:before="80" w:after="80"/>
                      <w:rPr>
                        <w:b/>
                        <w:bCs w:val="0"/>
                        <w:lang w:val="en-AU" w:eastAsia="en-US"/>
                      </w:rPr>
                    </w:pPr>
                    <w:r w:rsidRPr="000B5D09">
                      <w:rPr>
                        <w:b/>
                        <w:bCs w:val="0"/>
                        <w:lang w:val="en-AU" w:eastAsia="en-US"/>
                      </w:rPr>
                      <w:t>South Australia</w:t>
                    </w:r>
                  </w:p>
                </w:tc>
                <w:tc>
                  <w:tcPr>
                    <w:tcW w:w="1037" w:type="dxa"/>
                    <w:vMerge w:val="restart"/>
                    <w:shd w:val="clear" w:color="auto" w:fill="D9D9D9" w:themeFill="background1" w:themeFillShade="D9"/>
                    <w:vAlign w:val="center"/>
                  </w:tcPr>
                  <w:p w14:paraId="494447C6" w14:textId="125C92B7" w:rsidR="002F6847" w:rsidRPr="004839C5" w:rsidRDefault="002F6847" w:rsidP="002F6847">
                    <w:pPr>
                      <w:pStyle w:val="BodyText"/>
                      <w:spacing w:before="80" w:after="80"/>
                      <w:rPr>
                        <w:lang w:val="en-AU" w:eastAsia="en-US"/>
                      </w:rPr>
                    </w:pPr>
                    <w:r w:rsidRPr="001173BB">
                      <w:rPr>
                        <w:rFonts w:asciiTheme="majorHAnsi" w:hAnsiTheme="majorHAnsi" w:cstheme="majorHAnsi"/>
                        <w:szCs w:val="20"/>
                        <w:lang w:val="en-AU" w:eastAsia="en-US"/>
                      </w:rPr>
                      <w:t>n/a</w:t>
                    </w:r>
                  </w:p>
                </w:tc>
                <w:tc>
                  <w:tcPr>
                    <w:tcW w:w="954" w:type="dxa"/>
                    <w:vAlign w:val="center"/>
                  </w:tcPr>
                  <w:p w14:paraId="5B8246E0" w14:textId="77777777" w:rsidR="002F6847" w:rsidRPr="004839C5" w:rsidRDefault="002F6847" w:rsidP="002F6847">
                    <w:pPr>
                      <w:pStyle w:val="BodyText"/>
                      <w:spacing w:before="80" w:after="80"/>
                      <w:rPr>
                        <w:lang w:val="en-AU"/>
                      </w:rPr>
                    </w:pPr>
                    <w:r w:rsidRPr="004839C5">
                      <w:rPr>
                        <w:lang w:val="en-AU" w:eastAsia="en-US"/>
                      </w:rPr>
                      <w:t>Spring</w:t>
                    </w:r>
                  </w:p>
                </w:tc>
                <w:tc>
                  <w:tcPr>
                    <w:tcW w:w="842" w:type="dxa"/>
                    <w:vAlign w:val="center"/>
                  </w:tcPr>
                  <w:p w14:paraId="2FE5F850" w14:textId="77777777" w:rsidR="002F6847" w:rsidRPr="004839C5" w:rsidRDefault="002F6847" w:rsidP="002F6847">
                    <w:pPr>
                      <w:pStyle w:val="BodyText"/>
                      <w:spacing w:before="80" w:after="80"/>
                      <w:jc w:val="center"/>
                      <w:rPr>
                        <w:lang w:val="en-AU"/>
                      </w:rPr>
                    </w:pPr>
                    <w:r w:rsidRPr="004839C5">
                      <w:rPr>
                        <w:lang w:val="en-AU" w:eastAsia="en-US"/>
                      </w:rPr>
                      <w:t>0.99</w:t>
                    </w:r>
                  </w:p>
                </w:tc>
                <w:tc>
                  <w:tcPr>
                    <w:tcW w:w="843" w:type="dxa"/>
                    <w:vAlign w:val="center"/>
                  </w:tcPr>
                  <w:p w14:paraId="2473CEFC" w14:textId="77777777" w:rsidR="002F6847" w:rsidRPr="004839C5" w:rsidRDefault="002F6847" w:rsidP="002F6847">
                    <w:pPr>
                      <w:pStyle w:val="BodyText"/>
                      <w:spacing w:before="80" w:after="80"/>
                      <w:jc w:val="center"/>
                      <w:rPr>
                        <w:lang w:val="en-AU"/>
                      </w:rPr>
                    </w:pPr>
                    <w:r w:rsidRPr="004839C5">
                      <w:rPr>
                        <w:lang w:val="en-AU" w:eastAsia="en-US"/>
                      </w:rPr>
                      <w:t>1.1</w:t>
                    </w:r>
                  </w:p>
                </w:tc>
                <w:tc>
                  <w:tcPr>
                    <w:tcW w:w="842" w:type="dxa"/>
                    <w:vAlign w:val="center"/>
                  </w:tcPr>
                  <w:p w14:paraId="09D85CB0" w14:textId="77777777" w:rsidR="002F6847" w:rsidRPr="004839C5" w:rsidRDefault="002F6847" w:rsidP="002F6847">
                    <w:pPr>
                      <w:pStyle w:val="BodyText"/>
                      <w:spacing w:before="80" w:after="80"/>
                      <w:jc w:val="center"/>
                      <w:rPr>
                        <w:lang w:val="en-AU"/>
                      </w:rPr>
                    </w:pPr>
                    <w:r w:rsidRPr="004839C5">
                      <w:rPr>
                        <w:lang w:val="en-AU" w:eastAsia="en-US"/>
                      </w:rPr>
                      <w:t>0.88</w:t>
                    </w:r>
                  </w:p>
                </w:tc>
                <w:tc>
                  <w:tcPr>
                    <w:tcW w:w="843" w:type="dxa"/>
                    <w:vAlign w:val="center"/>
                  </w:tcPr>
                  <w:p w14:paraId="4C6875D2" w14:textId="77777777" w:rsidR="002F6847" w:rsidRPr="004839C5" w:rsidRDefault="002F6847" w:rsidP="002F6847">
                    <w:pPr>
                      <w:pStyle w:val="BodyText"/>
                      <w:spacing w:before="80" w:after="80"/>
                      <w:jc w:val="center"/>
                      <w:rPr>
                        <w:lang w:val="en-AU"/>
                      </w:rPr>
                    </w:pPr>
                    <w:r w:rsidRPr="004839C5">
                      <w:rPr>
                        <w:lang w:val="en-AU" w:eastAsia="en-US"/>
                      </w:rPr>
                      <w:t>0.55</w:t>
                    </w:r>
                  </w:p>
                </w:tc>
                <w:tc>
                  <w:tcPr>
                    <w:tcW w:w="842" w:type="dxa"/>
                    <w:vAlign w:val="center"/>
                  </w:tcPr>
                  <w:p w14:paraId="5E7CE7BB" w14:textId="77777777" w:rsidR="002F6847" w:rsidRPr="004839C5" w:rsidRDefault="002F6847" w:rsidP="002F6847">
                    <w:pPr>
                      <w:pStyle w:val="BodyText"/>
                      <w:spacing w:before="80" w:after="80"/>
                      <w:jc w:val="center"/>
                      <w:rPr>
                        <w:lang w:val="en-AU"/>
                      </w:rPr>
                    </w:pPr>
                    <w:r w:rsidRPr="004839C5">
                      <w:rPr>
                        <w:lang w:val="en-AU" w:eastAsia="en-US"/>
                      </w:rPr>
                      <w:t>0.55</w:t>
                    </w:r>
                  </w:p>
                </w:tc>
                <w:tc>
                  <w:tcPr>
                    <w:tcW w:w="843" w:type="dxa"/>
                    <w:vAlign w:val="center"/>
                  </w:tcPr>
                  <w:p w14:paraId="78D2E718" w14:textId="77777777" w:rsidR="002F6847" w:rsidRPr="004839C5" w:rsidRDefault="002F6847" w:rsidP="002F6847">
                    <w:pPr>
                      <w:pStyle w:val="BodyText"/>
                      <w:spacing w:before="80" w:after="80"/>
                      <w:jc w:val="center"/>
                      <w:rPr>
                        <w:lang w:val="en-AU"/>
                      </w:rPr>
                    </w:pPr>
                    <w:r w:rsidRPr="004839C5">
                      <w:rPr>
                        <w:lang w:val="en-AU" w:eastAsia="en-US"/>
                      </w:rPr>
                      <w:t>0.88</w:t>
                    </w:r>
                  </w:p>
                </w:tc>
                <w:tc>
                  <w:tcPr>
                    <w:tcW w:w="843" w:type="dxa"/>
                    <w:vAlign w:val="center"/>
                  </w:tcPr>
                  <w:p w14:paraId="4DF86EB7" w14:textId="77777777" w:rsidR="002F6847" w:rsidRPr="004839C5" w:rsidRDefault="002F6847" w:rsidP="002F6847">
                    <w:pPr>
                      <w:pStyle w:val="BodyText"/>
                      <w:spacing w:before="80" w:after="80"/>
                      <w:jc w:val="center"/>
                      <w:rPr>
                        <w:lang w:val="en-AU"/>
                      </w:rPr>
                    </w:pPr>
                    <w:r w:rsidRPr="004839C5">
                      <w:rPr>
                        <w:lang w:val="en-AU" w:eastAsia="en-US"/>
                      </w:rPr>
                      <w:t>0.22</w:t>
                    </w:r>
                  </w:p>
                </w:tc>
              </w:tr>
              <w:tr w:rsidR="002F6847" w:rsidRPr="004839C5" w14:paraId="4C0BC376" w14:textId="77777777" w:rsidTr="002F6847">
                <w:tc>
                  <w:tcPr>
                    <w:tcW w:w="1129" w:type="dxa"/>
                    <w:vMerge/>
                    <w:shd w:val="clear" w:color="auto" w:fill="D9D9D9" w:themeFill="background1" w:themeFillShade="D9"/>
                    <w:vAlign w:val="center"/>
                  </w:tcPr>
                  <w:p w14:paraId="28964E1D"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293F85D4" w14:textId="77777777" w:rsidR="002F6847" w:rsidRPr="004839C5" w:rsidRDefault="002F6847" w:rsidP="002F6847">
                    <w:pPr>
                      <w:pStyle w:val="BodyText"/>
                      <w:spacing w:before="80" w:after="80"/>
                      <w:rPr>
                        <w:lang w:val="en-AU" w:eastAsia="en-US"/>
                      </w:rPr>
                    </w:pPr>
                  </w:p>
                </w:tc>
                <w:tc>
                  <w:tcPr>
                    <w:tcW w:w="954" w:type="dxa"/>
                    <w:vAlign w:val="center"/>
                  </w:tcPr>
                  <w:p w14:paraId="04FDE0F3" w14:textId="77777777" w:rsidR="002F6847" w:rsidRPr="004839C5" w:rsidRDefault="002F6847" w:rsidP="002F6847">
                    <w:pPr>
                      <w:pStyle w:val="BodyText"/>
                      <w:spacing w:before="80" w:after="80"/>
                      <w:rPr>
                        <w:lang w:val="en-AU"/>
                      </w:rPr>
                    </w:pPr>
                    <w:r w:rsidRPr="004839C5">
                      <w:rPr>
                        <w:lang w:val="en-AU" w:eastAsia="en-US"/>
                      </w:rPr>
                      <w:t>Summer</w:t>
                    </w:r>
                  </w:p>
                </w:tc>
                <w:tc>
                  <w:tcPr>
                    <w:tcW w:w="842" w:type="dxa"/>
                    <w:vAlign w:val="center"/>
                  </w:tcPr>
                  <w:p w14:paraId="1AAB6FF8" w14:textId="77777777" w:rsidR="002F6847" w:rsidRPr="004839C5" w:rsidRDefault="002F6847" w:rsidP="002F6847">
                    <w:pPr>
                      <w:pStyle w:val="BodyText"/>
                      <w:spacing w:before="80" w:after="80"/>
                      <w:jc w:val="center"/>
                      <w:rPr>
                        <w:lang w:val="en-AU"/>
                      </w:rPr>
                    </w:pPr>
                    <w:r w:rsidRPr="004839C5">
                      <w:rPr>
                        <w:lang w:val="en-AU" w:eastAsia="en-US"/>
                      </w:rPr>
                      <w:t>0.77</w:t>
                    </w:r>
                  </w:p>
                </w:tc>
                <w:tc>
                  <w:tcPr>
                    <w:tcW w:w="843" w:type="dxa"/>
                    <w:vAlign w:val="center"/>
                  </w:tcPr>
                  <w:p w14:paraId="3DF33E95" w14:textId="77777777" w:rsidR="002F6847" w:rsidRPr="004839C5" w:rsidRDefault="002F6847" w:rsidP="002F6847">
                    <w:pPr>
                      <w:pStyle w:val="BodyText"/>
                      <w:spacing w:before="80" w:after="80"/>
                      <w:jc w:val="center"/>
                      <w:rPr>
                        <w:lang w:val="en-AU"/>
                      </w:rPr>
                    </w:pPr>
                    <w:r w:rsidRPr="004839C5">
                      <w:rPr>
                        <w:lang w:val="en-AU" w:eastAsia="en-US"/>
                      </w:rPr>
                      <w:t>0.0</w:t>
                    </w:r>
                  </w:p>
                </w:tc>
                <w:tc>
                  <w:tcPr>
                    <w:tcW w:w="842" w:type="dxa"/>
                    <w:vAlign w:val="center"/>
                  </w:tcPr>
                  <w:p w14:paraId="37B4AA87" w14:textId="77777777" w:rsidR="002F6847" w:rsidRPr="004839C5" w:rsidRDefault="002F6847" w:rsidP="002F6847">
                    <w:pPr>
                      <w:pStyle w:val="BodyText"/>
                      <w:spacing w:before="80" w:after="80"/>
                      <w:jc w:val="center"/>
                      <w:rPr>
                        <w:lang w:val="en-AU"/>
                      </w:rPr>
                    </w:pPr>
                    <w:r w:rsidRPr="004839C5">
                      <w:rPr>
                        <w:lang w:val="en-AU" w:eastAsia="en-US"/>
                      </w:rPr>
                      <w:t>0.66</w:t>
                    </w:r>
                  </w:p>
                </w:tc>
                <w:tc>
                  <w:tcPr>
                    <w:tcW w:w="843" w:type="dxa"/>
                    <w:vAlign w:val="center"/>
                  </w:tcPr>
                  <w:p w14:paraId="28FED310" w14:textId="77777777" w:rsidR="002F6847" w:rsidRPr="004839C5" w:rsidRDefault="002F6847" w:rsidP="002F6847">
                    <w:pPr>
                      <w:pStyle w:val="BodyText"/>
                      <w:spacing w:before="80" w:after="80"/>
                      <w:jc w:val="center"/>
                      <w:rPr>
                        <w:lang w:val="en-AU"/>
                      </w:rPr>
                    </w:pPr>
                    <w:r w:rsidRPr="004839C5">
                      <w:rPr>
                        <w:lang w:val="en-AU" w:eastAsia="en-US"/>
                      </w:rPr>
                      <w:t>0.22</w:t>
                    </w:r>
                  </w:p>
                </w:tc>
                <w:tc>
                  <w:tcPr>
                    <w:tcW w:w="842" w:type="dxa"/>
                    <w:vAlign w:val="center"/>
                  </w:tcPr>
                  <w:p w14:paraId="52F3D45E" w14:textId="77777777" w:rsidR="002F6847" w:rsidRPr="004839C5" w:rsidRDefault="002F6847" w:rsidP="002F6847">
                    <w:pPr>
                      <w:pStyle w:val="BodyText"/>
                      <w:spacing w:before="80" w:after="80"/>
                      <w:jc w:val="center"/>
                      <w:rPr>
                        <w:lang w:val="en-AU"/>
                      </w:rPr>
                    </w:pPr>
                    <w:r w:rsidRPr="004839C5">
                      <w:rPr>
                        <w:lang w:val="en-AU" w:eastAsia="en-US"/>
                      </w:rPr>
                      <w:t>0.0</w:t>
                    </w:r>
                  </w:p>
                </w:tc>
                <w:tc>
                  <w:tcPr>
                    <w:tcW w:w="843" w:type="dxa"/>
                    <w:vAlign w:val="center"/>
                  </w:tcPr>
                  <w:p w14:paraId="6F2705E5" w14:textId="77777777" w:rsidR="002F6847" w:rsidRPr="004839C5" w:rsidRDefault="002F6847" w:rsidP="002F6847">
                    <w:pPr>
                      <w:pStyle w:val="BodyText"/>
                      <w:spacing w:before="80" w:after="80"/>
                      <w:jc w:val="center"/>
                      <w:rPr>
                        <w:lang w:val="en-AU"/>
                      </w:rPr>
                    </w:pPr>
                    <w:r w:rsidRPr="004839C5">
                      <w:rPr>
                        <w:lang w:val="en-AU" w:eastAsia="en-US"/>
                      </w:rPr>
                      <w:t>0.66</w:t>
                    </w:r>
                  </w:p>
                </w:tc>
                <w:tc>
                  <w:tcPr>
                    <w:tcW w:w="843" w:type="dxa"/>
                    <w:vAlign w:val="center"/>
                  </w:tcPr>
                  <w:p w14:paraId="471A03AC" w14:textId="77777777" w:rsidR="002F6847" w:rsidRPr="004839C5" w:rsidRDefault="002F6847" w:rsidP="002F6847">
                    <w:pPr>
                      <w:pStyle w:val="BodyText"/>
                      <w:spacing w:before="80" w:after="80"/>
                      <w:jc w:val="center"/>
                      <w:rPr>
                        <w:lang w:val="en-AU"/>
                      </w:rPr>
                    </w:pPr>
                    <w:r w:rsidRPr="004839C5">
                      <w:rPr>
                        <w:lang w:val="en-AU" w:eastAsia="en-US"/>
                      </w:rPr>
                      <w:t>0.0</w:t>
                    </w:r>
                  </w:p>
                </w:tc>
              </w:tr>
              <w:tr w:rsidR="002F6847" w:rsidRPr="004839C5" w14:paraId="4F016973" w14:textId="77777777" w:rsidTr="002F6847">
                <w:tc>
                  <w:tcPr>
                    <w:tcW w:w="1129" w:type="dxa"/>
                    <w:vMerge/>
                    <w:shd w:val="clear" w:color="auto" w:fill="D9D9D9" w:themeFill="background1" w:themeFillShade="D9"/>
                    <w:vAlign w:val="center"/>
                  </w:tcPr>
                  <w:p w14:paraId="7A5667DF"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5FDBC654" w14:textId="77777777" w:rsidR="002F6847" w:rsidRPr="004839C5" w:rsidRDefault="002F6847" w:rsidP="002F6847">
                    <w:pPr>
                      <w:pStyle w:val="BodyText"/>
                      <w:spacing w:before="80" w:after="80"/>
                      <w:rPr>
                        <w:lang w:val="en-AU" w:eastAsia="en-US"/>
                      </w:rPr>
                    </w:pPr>
                  </w:p>
                </w:tc>
                <w:tc>
                  <w:tcPr>
                    <w:tcW w:w="954" w:type="dxa"/>
                    <w:vAlign w:val="center"/>
                  </w:tcPr>
                  <w:p w14:paraId="0D546926" w14:textId="77777777" w:rsidR="002F6847" w:rsidRPr="004839C5" w:rsidRDefault="002F6847" w:rsidP="002F6847">
                    <w:pPr>
                      <w:pStyle w:val="BodyText"/>
                      <w:spacing w:before="80" w:after="80"/>
                      <w:rPr>
                        <w:lang w:val="en-AU"/>
                      </w:rPr>
                    </w:pPr>
                    <w:r w:rsidRPr="004839C5">
                      <w:rPr>
                        <w:lang w:val="en-AU" w:eastAsia="en-US"/>
                      </w:rPr>
                      <w:t>Autumn</w:t>
                    </w:r>
                  </w:p>
                </w:tc>
                <w:tc>
                  <w:tcPr>
                    <w:tcW w:w="842" w:type="dxa"/>
                    <w:vAlign w:val="center"/>
                  </w:tcPr>
                  <w:p w14:paraId="7A52881B" w14:textId="77777777" w:rsidR="002F6847" w:rsidRPr="004839C5" w:rsidRDefault="002F6847" w:rsidP="002F6847">
                    <w:pPr>
                      <w:pStyle w:val="BodyText"/>
                      <w:spacing w:before="80" w:after="80"/>
                      <w:jc w:val="center"/>
                      <w:rPr>
                        <w:lang w:val="en-AU"/>
                      </w:rPr>
                    </w:pPr>
                    <w:r w:rsidRPr="004839C5">
                      <w:rPr>
                        <w:lang w:val="en-AU" w:eastAsia="en-US"/>
                      </w:rPr>
                      <w:t>0.9</w:t>
                    </w:r>
                  </w:p>
                </w:tc>
                <w:tc>
                  <w:tcPr>
                    <w:tcW w:w="843" w:type="dxa"/>
                    <w:vAlign w:val="center"/>
                  </w:tcPr>
                  <w:p w14:paraId="4B3C6194" w14:textId="77777777" w:rsidR="002F6847" w:rsidRPr="004839C5" w:rsidRDefault="002F6847" w:rsidP="002F6847">
                    <w:pPr>
                      <w:pStyle w:val="BodyText"/>
                      <w:spacing w:before="80" w:after="80"/>
                      <w:jc w:val="center"/>
                      <w:rPr>
                        <w:lang w:val="en-AU"/>
                      </w:rPr>
                    </w:pPr>
                    <w:r w:rsidRPr="004839C5">
                      <w:rPr>
                        <w:lang w:val="en-AU" w:eastAsia="en-US"/>
                      </w:rPr>
                      <w:t>-1.1</w:t>
                    </w:r>
                  </w:p>
                </w:tc>
                <w:tc>
                  <w:tcPr>
                    <w:tcW w:w="842" w:type="dxa"/>
                    <w:vAlign w:val="center"/>
                  </w:tcPr>
                  <w:p w14:paraId="667848A6" w14:textId="77777777" w:rsidR="002F6847" w:rsidRPr="004839C5" w:rsidRDefault="002F6847" w:rsidP="002F6847">
                    <w:pPr>
                      <w:pStyle w:val="BodyText"/>
                      <w:spacing w:before="80" w:after="80"/>
                      <w:jc w:val="center"/>
                      <w:rPr>
                        <w:lang w:val="en-AU"/>
                      </w:rPr>
                    </w:pPr>
                    <w:r w:rsidRPr="004839C5">
                      <w:rPr>
                        <w:lang w:val="en-AU" w:eastAsia="en-US"/>
                      </w:rPr>
                      <w:t>0.7</w:t>
                    </w:r>
                  </w:p>
                </w:tc>
                <w:tc>
                  <w:tcPr>
                    <w:tcW w:w="843" w:type="dxa"/>
                    <w:vAlign w:val="center"/>
                  </w:tcPr>
                  <w:p w14:paraId="2F87F900" w14:textId="77777777" w:rsidR="002F6847" w:rsidRPr="004839C5" w:rsidRDefault="002F6847" w:rsidP="002F6847">
                    <w:pPr>
                      <w:pStyle w:val="BodyText"/>
                      <w:spacing w:before="80" w:after="80"/>
                      <w:jc w:val="center"/>
                      <w:rPr>
                        <w:lang w:val="en-AU"/>
                      </w:rPr>
                    </w:pPr>
                    <w:r w:rsidRPr="004839C5">
                      <w:rPr>
                        <w:lang w:val="en-AU" w:eastAsia="en-US"/>
                      </w:rPr>
                      <w:t>0.22</w:t>
                    </w:r>
                  </w:p>
                </w:tc>
                <w:tc>
                  <w:tcPr>
                    <w:tcW w:w="842" w:type="dxa"/>
                    <w:vAlign w:val="center"/>
                  </w:tcPr>
                  <w:p w14:paraId="0E682FAC" w14:textId="77777777" w:rsidR="002F6847" w:rsidRPr="004839C5" w:rsidRDefault="002F6847" w:rsidP="002F6847">
                    <w:pPr>
                      <w:pStyle w:val="BodyText"/>
                      <w:spacing w:before="80" w:after="80"/>
                      <w:jc w:val="center"/>
                      <w:rPr>
                        <w:lang w:val="en-AU"/>
                      </w:rPr>
                    </w:pPr>
                    <w:r w:rsidRPr="004839C5">
                      <w:rPr>
                        <w:lang w:val="en-AU" w:eastAsia="en-US"/>
                      </w:rPr>
                      <w:t>-0.55</w:t>
                    </w:r>
                  </w:p>
                </w:tc>
                <w:tc>
                  <w:tcPr>
                    <w:tcW w:w="843" w:type="dxa"/>
                    <w:vAlign w:val="center"/>
                  </w:tcPr>
                  <w:p w14:paraId="4DF99594" w14:textId="77777777" w:rsidR="002F6847" w:rsidRPr="004839C5" w:rsidRDefault="002F6847" w:rsidP="002F6847">
                    <w:pPr>
                      <w:pStyle w:val="BodyText"/>
                      <w:spacing w:before="80" w:after="80"/>
                      <w:jc w:val="center"/>
                      <w:rPr>
                        <w:lang w:val="en-AU"/>
                      </w:rPr>
                    </w:pPr>
                    <w:r w:rsidRPr="004839C5">
                      <w:rPr>
                        <w:lang w:val="en-AU" w:eastAsia="en-US"/>
                      </w:rPr>
                      <w:t>0.8</w:t>
                    </w:r>
                  </w:p>
                </w:tc>
                <w:tc>
                  <w:tcPr>
                    <w:tcW w:w="843" w:type="dxa"/>
                    <w:vAlign w:val="center"/>
                  </w:tcPr>
                  <w:p w14:paraId="7AEC1C2A" w14:textId="77777777" w:rsidR="002F6847" w:rsidRPr="004839C5" w:rsidRDefault="002F6847" w:rsidP="002F6847">
                    <w:pPr>
                      <w:pStyle w:val="BodyText"/>
                      <w:spacing w:before="80" w:after="80"/>
                      <w:jc w:val="center"/>
                      <w:rPr>
                        <w:lang w:val="en-AU"/>
                      </w:rPr>
                    </w:pPr>
                    <w:r w:rsidRPr="004839C5">
                      <w:rPr>
                        <w:lang w:val="en-AU" w:eastAsia="en-US"/>
                      </w:rPr>
                      <w:t>-0.22</w:t>
                    </w:r>
                  </w:p>
                </w:tc>
              </w:tr>
              <w:tr w:rsidR="002F6847" w:rsidRPr="004839C5" w14:paraId="2D4A533A" w14:textId="77777777" w:rsidTr="002F6847">
                <w:tc>
                  <w:tcPr>
                    <w:tcW w:w="1129" w:type="dxa"/>
                    <w:vMerge/>
                    <w:shd w:val="clear" w:color="auto" w:fill="D9D9D9" w:themeFill="background1" w:themeFillShade="D9"/>
                    <w:vAlign w:val="center"/>
                  </w:tcPr>
                  <w:p w14:paraId="043733BA"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54C81CF8" w14:textId="77777777" w:rsidR="002F6847" w:rsidRPr="004839C5" w:rsidRDefault="002F6847" w:rsidP="002F6847">
                    <w:pPr>
                      <w:pStyle w:val="BodyText"/>
                      <w:spacing w:before="80" w:after="80"/>
                      <w:rPr>
                        <w:lang w:val="en-AU" w:eastAsia="en-US"/>
                      </w:rPr>
                    </w:pPr>
                  </w:p>
                </w:tc>
                <w:tc>
                  <w:tcPr>
                    <w:tcW w:w="954" w:type="dxa"/>
                    <w:vAlign w:val="center"/>
                  </w:tcPr>
                  <w:p w14:paraId="1C0C2AFD" w14:textId="77777777" w:rsidR="002F6847" w:rsidRPr="004839C5" w:rsidRDefault="002F6847" w:rsidP="002F6847">
                    <w:pPr>
                      <w:pStyle w:val="BodyText"/>
                      <w:spacing w:before="80" w:after="80"/>
                      <w:rPr>
                        <w:lang w:val="en-AU"/>
                      </w:rPr>
                    </w:pPr>
                    <w:r w:rsidRPr="004839C5">
                      <w:rPr>
                        <w:lang w:val="en-AU" w:eastAsia="en-US"/>
                      </w:rPr>
                      <w:t>Winter</w:t>
                    </w:r>
                  </w:p>
                </w:tc>
                <w:tc>
                  <w:tcPr>
                    <w:tcW w:w="842" w:type="dxa"/>
                    <w:vAlign w:val="center"/>
                  </w:tcPr>
                  <w:p w14:paraId="19D9FE09" w14:textId="77777777" w:rsidR="002F6847" w:rsidRPr="004839C5" w:rsidRDefault="002F6847" w:rsidP="002F6847">
                    <w:pPr>
                      <w:pStyle w:val="BodyText"/>
                      <w:spacing w:before="80" w:after="80"/>
                      <w:jc w:val="center"/>
                      <w:rPr>
                        <w:lang w:val="en-AU"/>
                      </w:rPr>
                    </w:pPr>
                    <w:r w:rsidRPr="004839C5">
                      <w:rPr>
                        <w:lang w:val="en-AU" w:eastAsia="en-US"/>
                      </w:rPr>
                      <w:t>0.88</w:t>
                    </w:r>
                  </w:p>
                </w:tc>
                <w:tc>
                  <w:tcPr>
                    <w:tcW w:w="843" w:type="dxa"/>
                    <w:vAlign w:val="center"/>
                  </w:tcPr>
                  <w:p w14:paraId="5AF355BE" w14:textId="77777777" w:rsidR="002F6847" w:rsidRPr="004839C5" w:rsidRDefault="002F6847" w:rsidP="002F6847">
                    <w:pPr>
                      <w:pStyle w:val="BodyText"/>
                      <w:spacing w:before="80" w:after="80"/>
                      <w:jc w:val="center"/>
                      <w:rPr>
                        <w:lang w:val="en-AU"/>
                      </w:rPr>
                    </w:pPr>
                    <w:r w:rsidRPr="004839C5">
                      <w:rPr>
                        <w:lang w:val="en-AU" w:eastAsia="en-US"/>
                      </w:rPr>
                      <w:t>0.0</w:t>
                    </w:r>
                  </w:p>
                </w:tc>
                <w:tc>
                  <w:tcPr>
                    <w:tcW w:w="842" w:type="dxa"/>
                    <w:vAlign w:val="center"/>
                  </w:tcPr>
                  <w:p w14:paraId="442D35E3" w14:textId="77777777" w:rsidR="002F6847" w:rsidRPr="004839C5" w:rsidRDefault="002F6847" w:rsidP="002F6847">
                    <w:pPr>
                      <w:pStyle w:val="BodyText"/>
                      <w:spacing w:before="80" w:after="80"/>
                      <w:jc w:val="center"/>
                      <w:rPr>
                        <w:lang w:val="en-AU"/>
                      </w:rPr>
                    </w:pPr>
                    <w:r w:rsidRPr="004839C5">
                      <w:rPr>
                        <w:lang w:val="en-AU" w:eastAsia="en-US"/>
                      </w:rPr>
                      <w:t>0.77</w:t>
                    </w:r>
                  </w:p>
                </w:tc>
                <w:tc>
                  <w:tcPr>
                    <w:tcW w:w="843" w:type="dxa"/>
                    <w:vAlign w:val="center"/>
                  </w:tcPr>
                  <w:p w14:paraId="15791378" w14:textId="77777777" w:rsidR="002F6847" w:rsidRPr="004839C5" w:rsidRDefault="002F6847" w:rsidP="002F6847">
                    <w:pPr>
                      <w:pStyle w:val="BodyText"/>
                      <w:spacing w:before="80" w:after="80"/>
                      <w:jc w:val="center"/>
                      <w:rPr>
                        <w:lang w:val="en-AU"/>
                      </w:rPr>
                    </w:pPr>
                    <w:r w:rsidRPr="004839C5">
                      <w:rPr>
                        <w:lang w:val="en-AU" w:eastAsia="en-US"/>
                      </w:rPr>
                      <w:t>0.55</w:t>
                    </w:r>
                  </w:p>
                </w:tc>
                <w:tc>
                  <w:tcPr>
                    <w:tcW w:w="842" w:type="dxa"/>
                    <w:vAlign w:val="center"/>
                  </w:tcPr>
                  <w:p w14:paraId="60EC9971" w14:textId="77777777" w:rsidR="002F6847" w:rsidRPr="004839C5" w:rsidRDefault="002F6847" w:rsidP="002F6847">
                    <w:pPr>
                      <w:pStyle w:val="BodyText"/>
                      <w:spacing w:before="80" w:after="80"/>
                      <w:jc w:val="center"/>
                      <w:rPr>
                        <w:lang w:val="en-AU"/>
                      </w:rPr>
                    </w:pPr>
                    <w:r w:rsidRPr="004839C5">
                      <w:rPr>
                        <w:lang w:val="en-AU" w:eastAsia="en-US"/>
                      </w:rPr>
                      <w:t>0.0</w:t>
                    </w:r>
                  </w:p>
                </w:tc>
                <w:tc>
                  <w:tcPr>
                    <w:tcW w:w="843" w:type="dxa"/>
                    <w:vAlign w:val="center"/>
                  </w:tcPr>
                  <w:p w14:paraId="6FC75C63" w14:textId="77777777" w:rsidR="002F6847" w:rsidRPr="004839C5" w:rsidRDefault="002F6847" w:rsidP="002F6847">
                    <w:pPr>
                      <w:pStyle w:val="BodyText"/>
                      <w:spacing w:before="80" w:after="80"/>
                      <w:jc w:val="center"/>
                      <w:rPr>
                        <w:lang w:val="en-AU"/>
                      </w:rPr>
                    </w:pPr>
                    <w:r w:rsidRPr="004839C5">
                      <w:rPr>
                        <w:lang w:val="en-AU" w:eastAsia="en-US"/>
                      </w:rPr>
                      <w:t>0.82</w:t>
                    </w:r>
                  </w:p>
                </w:tc>
                <w:tc>
                  <w:tcPr>
                    <w:tcW w:w="843" w:type="dxa"/>
                    <w:vAlign w:val="center"/>
                  </w:tcPr>
                  <w:p w14:paraId="4E304816" w14:textId="77777777" w:rsidR="002F6847" w:rsidRPr="004839C5" w:rsidRDefault="002F6847" w:rsidP="002F6847">
                    <w:pPr>
                      <w:pStyle w:val="BodyText"/>
                      <w:spacing w:before="80" w:after="80"/>
                      <w:jc w:val="center"/>
                      <w:rPr>
                        <w:lang w:val="en-AU"/>
                      </w:rPr>
                    </w:pPr>
                    <w:r w:rsidRPr="004839C5">
                      <w:rPr>
                        <w:lang w:val="en-AU" w:eastAsia="en-US"/>
                      </w:rPr>
                      <w:t>0.0</w:t>
                    </w:r>
                  </w:p>
                </w:tc>
              </w:tr>
              <w:tr w:rsidR="002F6847" w:rsidRPr="004839C5" w14:paraId="1558F6CC" w14:textId="77777777" w:rsidTr="002F6847">
                <w:tc>
                  <w:tcPr>
                    <w:tcW w:w="1129" w:type="dxa"/>
                    <w:vMerge w:val="restart"/>
                    <w:shd w:val="clear" w:color="auto" w:fill="D9D9D9" w:themeFill="background1" w:themeFillShade="D9"/>
                    <w:vAlign w:val="center"/>
                  </w:tcPr>
                  <w:p w14:paraId="1767ACBE" w14:textId="77777777" w:rsidR="002F6847" w:rsidRPr="000B5D09" w:rsidRDefault="002F6847" w:rsidP="002F6847">
                    <w:pPr>
                      <w:pStyle w:val="BodyText"/>
                      <w:spacing w:before="80" w:after="80"/>
                      <w:rPr>
                        <w:b/>
                        <w:bCs w:val="0"/>
                        <w:lang w:val="en-AU" w:eastAsia="en-US"/>
                      </w:rPr>
                    </w:pPr>
                    <w:r w:rsidRPr="000B5D09">
                      <w:rPr>
                        <w:b/>
                        <w:bCs w:val="0"/>
                        <w:lang w:val="en-AU" w:eastAsia="en-US"/>
                      </w:rPr>
                      <w:t>Tasmania</w:t>
                    </w:r>
                  </w:p>
                </w:tc>
                <w:tc>
                  <w:tcPr>
                    <w:tcW w:w="1037" w:type="dxa"/>
                    <w:vMerge w:val="restart"/>
                    <w:shd w:val="clear" w:color="auto" w:fill="D9D9D9" w:themeFill="background1" w:themeFillShade="D9"/>
                    <w:vAlign w:val="center"/>
                  </w:tcPr>
                  <w:p w14:paraId="7F5AB23C" w14:textId="04752DC8" w:rsidR="002F6847" w:rsidRPr="004839C5" w:rsidRDefault="002F6847" w:rsidP="002F6847">
                    <w:pPr>
                      <w:pStyle w:val="BodyText"/>
                      <w:spacing w:before="80" w:after="80"/>
                      <w:rPr>
                        <w:lang w:val="en-AU" w:eastAsia="en-US"/>
                      </w:rPr>
                    </w:pPr>
                    <w:r w:rsidRPr="001173BB">
                      <w:rPr>
                        <w:rFonts w:asciiTheme="majorHAnsi" w:hAnsiTheme="majorHAnsi" w:cstheme="majorHAnsi"/>
                        <w:szCs w:val="20"/>
                        <w:lang w:val="en-AU" w:eastAsia="en-US"/>
                      </w:rPr>
                      <w:t>n/a</w:t>
                    </w:r>
                  </w:p>
                </w:tc>
                <w:tc>
                  <w:tcPr>
                    <w:tcW w:w="954" w:type="dxa"/>
                    <w:vAlign w:val="center"/>
                  </w:tcPr>
                  <w:p w14:paraId="5574B75C" w14:textId="77777777" w:rsidR="002F6847" w:rsidRPr="004839C5" w:rsidRDefault="002F6847" w:rsidP="002F6847">
                    <w:pPr>
                      <w:pStyle w:val="BodyText"/>
                      <w:spacing w:before="80" w:after="80"/>
                      <w:rPr>
                        <w:lang w:val="en-AU"/>
                      </w:rPr>
                    </w:pPr>
                    <w:r w:rsidRPr="004839C5">
                      <w:rPr>
                        <w:lang w:val="en-AU" w:eastAsia="en-US"/>
                      </w:rPr>
                      <w:t>Spring</w:t>
                    </w:r>
                  </w:p>
                </w:tc>
                <w:tc>
                  <w:tcPr>
                    <w:tcW w:w="842" w:type="dxa"/>
                    <w:vAlign w:val="center"/>
                  </w:tcPr>
                  <w:p w14:paraId="79AB1F28" w14:textId="77777777" w:rsidR="002F6847" w:rsidRPr="004839C5" w:rsidRDefault="002F6847" w:rsidP="002F6847">
                    <w:pPr>
                      <w:pStyle w:val="BodyText"/>
                      <w:spacing w:before="80" w:after="80"/>
                      <w:jc w:val="center"/>
                      <w:rPr>
                        <w:lang w:val="en-AU"/>
                      </w:rPr>
                    </w:pPr>
                    <w:r w:rsidRPr="004839C5">
                      <w:rPr>
                        <w:lang w:val="en-AU" w:eastAsia="en-US"/>
                      </w:rPr>
                      <w:t>1.0</w:t>
                    </w:r>
                  </w:p>
                </w:tc>
                <w:tc>
                  <w:tcPr>
                    <w:tcW w:w="843" w:type="dxa"/>
                    <w:vAlign w:val="center"/>
                  </w:tcPr>
                  <w:p w14:paraId="34D74076" w14:textId="77777777" w:rsidR="002F6847" w:rsidRPr="004839C5" w:rsidRDefault="002F6847" w:rsidP="002F6847">
                    <w:pPr>
                      <w:pStyle w:val="BodyText"/>
                      <w:spacing w:before="80" w:after="80"/>
                      <w:jc w:val="center"/>
                      <w:rPr>
                        <w:lang w:val="en-AU"/>
                      </w:rPr>
                    </w:pPr>
                    <w:r w:rsidRPr="004839C5">
                      <w:rPr>
                        <w:lang w:val="en-AU" w:eastAsia="en-US"/>
                      </w:rPr>
                      <w:t>0.50</w:t>
                    </w:r>
                  </w:p>
                </w:tc>
                <w:tc>
                  <w:tcPr>
                    <w:tcW w:w="842" w:type="dxa"/>
                    <w:vAlign w:val="center"/>
                  </w:tcPr>
                  <w:p w14:paraId="40D0BD51" w14:textId="77777777" w:rsidR="002F6847" w:rsidRPr="004839C5" w:rsidRDefault="002F6847" w:rsidP="002F6847">
                    <w:pPr>
                      <w:pStyle w:val="BodyText"/>
                      <w:spacing w:before="80" w:after="80"/>
                      <w:jc w:val="center"/>
                      <w:rPr>
                        <w:lang w:val="en-AU"/>
                      </w:rPr>
                    </w:pPr>
                    <w:r w:rsidRPr="004839C5">
                      <w:rPr>
                        <w:lang w:val="en-AU" w:eastAsia="en-US"/>
                      </w:rPr>
                      <w:t>1.0</w:t>
                    </w:r>
                  </w:p>
                </w:tc>
                <w:tc>
                  <w:tcPr>
                    <w:tcW w:w="843" w:type="dxa"/>
                    <w:vAlign w:val="center"/>
                  </w:tcPr>
                  <w:p w14:paraId="22FBAD16" w14:textId="77777777" w:rsidR="002F6847" w:rsidRPr="004839C5" w:rsidRDefault="002F6847" w:rsidP="002F6847">
                    <w:pPr>
                      <w:pStyle w:val="BodyText"/>
                      <w:spacing w:before="80" w:after="80"/>
                      <w:jc w:val="center"/>
                      <w:rPr>
                        <w:lang w:val="en-AU"/>
                      </w:rPr>
                    </w:pPr>
                    <w:r w:rsidRPr="004839C5">
                      <w:rPr>
                        <w:lang w:val="en-AU" w:eastAsia="en-US"/>
                      </w:rPr>
                      <w:t>1.0</w:t>
                    </w:r>
                  </w:p>
                </w:tc>
                <w:tc>
                  <w:tcPr>
                    <w:tcW w:w="842" w:type="dxa"/>
                    <w:vAlign w:val="center"/>
                  </w:tcPr>
                  <w:p w14:paraId="2C2BE49C" w14:textId="77777777" w:rsidR="002F6847" w:rsidRPr="004839C5" w:rsidRDefault="002F6847" w:rsidP="002F6847">
                    <w:pPr>
                      <w:pStyle w:val="BodyText"/>
                      <w:spacing w:before="80" w:after="80"/>
                      <w:jc w:val="center"/>
                      <w:rPr>
                        <w:lang w:val="en-AU"/>
                      </w:rPr>
                    </w:pPr>
                    <w:r w:rsidRPr="004839C5">
                      <w:rPr>
                        <w:lang w:val="en-AU" w:eastAsia="en-US"/>
                      </w:rPr>
                      <w:t>-0.44</w:t>
                    </w:r>
                  </w:p>
                </w:tc>
                <w:tc>
                  <w:tcPr>
                    <w:tcW w:w="843" w:type="dxa"/>
                    <w:vAlign w:val="center"/>
                  </w:tcPr>
                  <w:p w14:paraId="2AEDF051" w14:textId="77777777" w:rsidR="002F6847" w:rsidRPr="004839C5" w:rsidRDefault="002F6847" w:rsidP="002F6847">
                    <w:pPr>
                      <w:pStyle w:val="BodyText"/>
                      <w:spacing w:before="80" w:after="80"/>
                      <w:jc w:val="center"/>
                      <w:rPr>
                        <w:lang w:val="en-AU"/>
                      </w:rPr>
                    </w:pPr>
                    <w:r w:rsidRPr="004839C5">
                      <w:rPr>
                        <w:lang w:val="en-AU" w:eastAsia="en-US"/>
                      </w:rPr>
                      <w:t>1.0</w:t>
                    </w:r>
                  </w:p>
                </w:tc>
                <w:tc>
                  <w:tcPr>
                    <w:tcW w:w="843" w:type="dxa"/>
                    <w:vAlign w:val="center"/>
                  </w:tcPr>
                  <w:p w14:paraId="05291D62" w14:textId="77777777" w:rsidR="002F6847" w:rsidRPr="004839C5" w:rsidRDefault="002F6847" w:rsidP="002F6847">
                    <w:pPr>
                      <w:pStyle w:val="BodyText"/>
                      <w:spacing w:before="80" w:after="80"/>
                      <w:jc w:val="center"/>
                      <w:rPr>
                        <w:lang w:val="en-AU"/>
                      </w:rPr>
                    </w:pPr>
                    <w:r w:rsidRPr="004839C5">
                      <w:rPr>
                        <w:lang w:val="en-AU" w:eastAsia="en-US"/>
                      </w:rPr>
                      <w:t>0.5</w:t>
                    </w:r>
                  </w:p>
                </w:tc>
              </w:tr>
              <w:tr w:rsidR="002F6847" w:rsidRPr="004839C5" w14:paraId="66315D42" w14:textId="77777777" w:rsidTr="002F6847">
                <w:tc>
                  <w:tcPr>
                    <w:tcW w:w="1129" w:type="dxa"/>
                    <w:vMerge/>
                    <w:shd w:val="clear" w:color="auto" w:fill="D9D9D9" w:themeFill="background1" w:themeFillShade="D9"/>
                    <w:vAlign w:val="center"/>
                  </w:tcPr>
                  <w:p w14:paraId="11009A72"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5F31D2F1" w14:textId="77777777" w:rsidR="002F6847" w:rsidRPr="004839C5" w:rsidRDefault="002F6847" w:rsidP="002F6847">
                    <w:pPr>
                      <w:pStyle w:val="BodyText"/>
                      <w:spacing w:before="80" w:after="80"/>
                      <w:rPr>
                        <w:lang w:val="en-AU" w:eastAsia="en-US"/>
                      </w:rPr>
                    </w:pPr>
                  </w:p>
                </w:tc>
                <w:tc>
                  <w:tcPr>
                    <w:tcW w:w="954" w:type="dxa"/>
                    <w:vAlign w:val="center"/>
                  </w:tcPr>
                  <w:p w14:paraId="157644FD" w14:textId="77777777" w:rsidR="002F6847" w:rsidRPr="004839C5" w:rsidRDefault="002F6847" w:rsidP="002F6847">
                    <w:pPr>
                      <w:pStyle w:val="BodyText"/>
                      <w:spacing w:before="80" w:after="80"/>
                      <w:rPr>
                        <w:lang w:val="en-AU" w:eastAsia="en-US"/>
                      </w:rPr>
                    </w:pPr>
                    <w:r w:rsidRPr="004839C5">
                      <w:rPr>
                        <w:lang w:val="en-AU" w:eastAsia="en-US"/>
                      </w:rPr>
                      <w:t>Summer</w:t>
                    </w:r>
                  </w:p>
                </w:tc>
                <w:tc>
                  <w:tcPr>
                    <w:tcW w:w="842" w:type="dxa"/>
                    <w:vAlign w:val="center"/>
                  </w:tcPr>
                  <w:p w14:paraId="754164CA" w14:textId="77777777" w:rsidR="002F6847" w:rsidRPr="004839C5" w:rsidRDefault="002F6847" w:rsidP="002F6847">
                    <w:pPr>
                      <w:pStyle w:val="BodyText"/>
                      <w:spacing w:before="80" w:after="80"/>
                      <w:jc w:val="center"/>
                      <w:rPr>
                        <w:lang w:val="en-AU" w:eastAsia="en-US"/>
                      </w:rPr>
                    </w:pPr>
                    <w:r w:rsidRPr="004839C5">
                      <w:rPr>
                        <w:lang w:val="en-AU" w:eastAsia="en-US"/>
                      </w:rPr>
                      <w:t>0.82</w:t>
                    </w:r>
                  </w:p>
                </w:tc>
                <w:tc>
                  <w:tcPr>
                    <w:tcW w:w="843" w:type="dxa"/>
                    <w:vAlign w:val="center"/>
                  </w:tcPr>
                  <w:p w14:paraId="68C49324"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2" w:type="dxa"/>
                    <w:vAlign w:val="center"/>
                  </w:tcPr>
                  <w:p w14:paraId="584DAC5C" w14:textId="77777777" w:rsidR="002F6847" w:rsidRPr="004839C5" w:rsidRDefault="002F6847" w:rsidP="002F6847">
                    <w:pPr>
                      <w:pStyle w:val="BodyText"/>
                      <w:spacing w:before="80" w:after="80"/>
                      <w:jc w:val="center"/>
                      <w:rPr>
                        <w:lang w:val="en-AU" w:eastAsia="en-US"/>
                      </w:rPr>
                    </w:pPr>
                    <w:r w:rsidRPr="004839C5">
                      <w:rPr>
                        <w:lang w:val="en-AU" w:eastAsia="en-US"/>
                      </w:rPr>
                      <w:t>0.71</w:t>
                    </w:r>
                  </w:p>
                </w:tc>
                <w:tc>
                  <w:tcPr>
                    <w:tcW w:w="843" w:type="dxa"/>
                    <w:vAlign w:val="center"/>
                  </w:tcPr>
                  <w:p w14:paraId="36DA2EEC"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2" w:type="dxa"/>
                    <w:vAlign w:val="center"/>
                  </w:tcPr>
                  <w:p w14:paraId="6B46E3FB" w14:textId="77777777" w:rsidR="002F6847" w:rsidRPr="004839C5" w:rsidRDefault="002F6847" w:rsidP="002F6847">
                    <w:pPr>
                      <w:pStyle w:val="BodyText"/>
                      <w:spacing w:before="80" w:after="80"/>
                      <w:jc w:val="center"/>
                      <w:rPr>
                        <w:lang w:val="en-AU" w:eastAsia="en-US"/>
                      </w:rPr>
                    </w:pPr>
                    <w:r w:rsidRPr="004839C5">
                      <w:rPr>
                        <w:lang w:val="en-AU" w:eastAsia="en-US"/>
                      </w:rPr>
                      <w:t>0.99</w:t>
                    </w:r>
                  </w:p>
                </w:tc>
                <w:tc>
                  <w:tcPr>
                    <w:tcW w:w="843" w:type="dxa"/>
                    <w:vAlign w:val="center"/>
                  </w:tcPr>
                  <w:p w14:paraId="19A502A1" w14:textId="77777777" w:rsidR="002F6847" w:rsidRPr="004839C5" w:rsidRDefault="002F6847" w:rsidP="002F6847">
                    <w:pPr>
                      <w:pStyle w:val="BodyText"/>
                      <w:spacing w:before="80" w:after="80"/>
                      <w:jc w:val="center"/>
                      <w:rPr>
                        <w:lang w:val="en-AU" w:eastAsia="en-US"/>
                      </w:rPr>
                    </w:pPr>
                    <w:r w:rsidRPr="004839C5">
                      <w:rPr>
                        <w:lang w:val="en-AU" w:eastAsia="en-US"/>
                      </w:rPr>
                      <w:t>0.77</w:t>
                    </w:r>
                  </w:p>
                </w:tc>
                <w:tc>
                  <w:tcPr>
                    <w:tcW w:w="843" w:type="dxa"/>
                    <w:vAlign w:val="center"/>
                  </w:tcPr>
                  <w:p w14:paraId="6A62AA6F" w14:textId="77777777" w:rsidR="002F6847" w:rsidRPr="004839C5" w:rsidRDefault="002F6847" w:rsidP="002F6847">
                    <w:pPr>
                      <w:pStyle w:val="BodyText"/>
                      <w:spacing w:before="80" w:after="80"/>
                      <w:jc w:val="center"/>
                      <w:rPr>
                        <w:lang w:val="en-AU"/>
                      </w:rPr>
                    </w:pPr>
                    <w:r w:rsidRPr="004839C5">
                      <w:rPr>
                        <w:lang w:val="en-AU" w:eastAsia="en-US"/>
                      </w:rPr>
                      <w:t>0.5</w:t>
                    </w:r>
                  </w:p>
                </w:tc>
              </w:tr>
              <w:tr w:rsidR="002F6847" w:rsidRPr="004839C5" w14:paraId="4A4B7A0D" w14:textId="77777777" w:rsidTr="002F6847">
                <w:tc>
                  <w:tcPr>
                    <w:tcW w:w="1129" w:type="dxa"/>
                    <w:vMerge/>
                    <w:shd w:val="clear" w:color="auto" w:fill="D9D9D9" w:themeFill="background1" w:themeFillShade="D9"/>
                    <w:vAlign w:val="center"/>
                  </w:tcPr>
                  <w:p w14:paraId="0ED38D43"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64DF0679" w14:textId="77777777" w:rsidR="002F6847" w:rsidRPr="004839C5" w:rsidRDefault="002F6847" w:rsidP="002F6847">
                    <w:pPr>
                      <w:pStyle w:val="BodyText"/>
                      <w:spacing w:before="80" w:after="80"/>
                      <w:rPr>
                        <w:lang w:val="en-AU" w:eastAsia="en-US"/>
                      </w:rPr>
                    </w:pPr>
                  </w:p>
                </w:tc>
                <w:tc>
                  <w:tcPr>
                    <w:tcW w:w="954" w:type="dxa"/>
                    <w:vAlign w:val="center"/>
                  </w:tcPr>
                  <w:p w14:paraId="5B084691" w14:textId="77777777" w:rsidR="002F6847" w:rsidRPr="004839C5" w:rsidRDefault="002F6847" w:rsidP="002F6847">
                    <w:pPr>
                      <w:pStyle w:val="BodyText"/>
                      <w:spacing w:before="80" w:after="80"/>
                      <w:rPr>
                        <w:lang w:val="en-AU" w:eastAsia="en-US"/>
                      </w:rPr>
                    </w:pPr>
                    <w:r w:rsidRPr="004839C5">
                      <w:rPr>
                        <w:lang w:val="en-AU" w:eastAsia="en-US"/>
                      </w:rPr>
                      <w:t>Autumn</w:t>
                    </w:r>
                  </w:p>
                </w:tc>
                <w:tc>
                  <w:tcPr>
                    <w:tcW w:w="842" w:type="dxa"/>
                    <w:vAlign w:val="center"/>
                  </w:tcPr>
                  <w:p w14:paraId="6788171E" w14:textId="77777777" w:rsidR="002F6847" w:rsidRPr="004839C5" w:rsidRDefault="002F6847" w:rsidP="002F6847">
                    <w:pPr>
                      <w:pStyle w:val="BodyText"/>
                      <w:spacing w:before="80" w:after="80"/>
                      <w:jc w:val="center"/>
                      <w:rPr>
                        <w:lang w:val="en-AU" w:eastAsia="en-US"/>
                      </w:rPr>
                    </w:pPr>
                    <w:r w:rsidRPr="004839C5">
                      <w:rPr>
                        <w:lang w:val="en-AU" w:eastAsia="en-US"/>
                      </w:rPr>
                      <w:t>0.77</w:t>
                    </w:r>
                  </w:p>
                </w:tc>
                <w:tc>
                  <w:tcPr>
                    <w:tcW w:w="843" w:type="dxa"/>
                    <w:vAlign w:val="center"/>
                  </w:tcPr>
                  <w:p w14:paraId="6AEBD00F" w14:textId="77777777" w:rsidR="002F6847" w:rsidRPr="004839C5" w:rsidRDefault="002F6847" w:rsidP="002F6847">
                    <w:pPr>
                      <w:pStyle w:val="BodyText"/>
                      <w:spacing w:before="80" w:after="80"/>
                      <w:jc w:val="center"/>
                      <w:rPr>
                        <w:lang w:val="en-AU" w:eastAsia="en-US"/>
                      </w:rPr>
                    </w:pPr>
                    <w:r w:rsidRPr="004839C5">
                      <w:rPr>
                        <w:lang w:val="en-AU" w:eastAsia="en-US"/>
                      </w:rPr>
                      <w:t>0.50</w:t>
                    </w:r>
                  </w:p>
                </w:tc>
                <w:tc>
                  <w:tcPr>
                    <w:tcW w:w="842" w:type="dxa"/>
                    <w:vAlign w:val="center"/>
                  </w:tcPr>
                  <w:p w14:paraId="7399BA72"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3" w:type="dxa"/>
                    <w:vAlign w:val="center"/>
                  </w:tcPr>
                  <w:p w14:paraId="6B928FF0" w14:textId="77777777" w:rsidR="002F6847" w:rsidRPr="004839C5" w:rsidRDefault="002F6847" w:rsidP="002F6847">
                    <w:pPr>
                      <w:pStyle w:val="BodyText"/>
                      <w:spacing w:before="80" w:after="80"/>
                      <w:jc w:val="center"/>
                      <w:rPr>
                        <w:lang w:val="en-AU" w:eastAsia="en-US"/>
                      </w:rPr>
                    </w:pPr>
                    <w:r w:rsidRPr="004839C5">
                      <w:rPr>
                        <w:lang w:val="en-AU" w:eastAsia="en-US"/>
                      </w:rPr>
                      <w:t>0.11</w:t>
                    </w:r>
                  </w:p>
                </w:tc>
                <w:tc>
                  <w:tcPr>
                    <w:tcW w:w="842" w:type="dxa"/>
                    <w:vAlign w:val="center"/>
                  </w:tcPr>
                  <w:p w14:paraId="70A8D302" w14:textId="77777777" w:rsidR="002F6847" w:rsidRPr="004839C5" w:rsidRDefault="002F6847" w:rsidP="002F6847">
                    <w:pPr>
                      <w:pStyle w:val="BodyText"/>
                      <w:spacing w:before="80" w:after="80"/>
                      <w:jc w:val="center"/>
                      <w:rPr>
                        <w:lang w:val="en-AU" w:eastAsia="en-US"/>
                      </w:rPr>
                    </w:pPr>
                    <w:r w:rsidRPr="004839C5">
                      <w:rPr>
                        <w:lang w:val="en-AU" w:eastAsia="en-US"/>
                      </w:rPr>
                      <w:t>-0.33</w:t>
                    </w:r>
                  </w:p>
                </w:tc>
                <w:tc>
                  <w:tcPr>
                    <w:tcW w:w="843" w:type="dxa"/>
                    <w:vAlign w:val="center"/>
                  </w:tcPr>
                  <w:p w14:paraId="17B3F86D" w14:textId="77777777" w:rsidR="002F6847" w:rsidRPr="004839C5" w:rsidRDefault="002F6847" w:rsidP="002F6847">
                    <w:pPr>
                      <w:pStyle w:val="BodyText"/>
                      <w:spacing w:before="80" w:after="80"/>
                      <w:jc w:val="center"/>
                      <w:rPr>
                        <w:lang w:val="en-AU" w:eastAsia="en-US"/>
                      </w:rPr>
                    </w:pPr>
                    <w:r w:rsidRPr="004839C5">
                      <w:rPr>
                        <w:lang w:val="en-AU" w:eastAsia="en-US"/>
                      </w:rPr>
                      <w:t>0.6</w:t>
                    </w:r>
                  </w:p>
                </w:tc>
                <w:tc>
                  <w:tcPr>
                    <w:tcW w:w="843" w:type="dxa"/>
                    <w:vAlign w:val="center"/>
                  </w:tcPr>
                  <w:p w14:paraId="6E4E3B72" w14:textId="77777777" w:rsidR="002F6847" w:rsidRPr="004839C5" w:rsidRDefault="002F6847" w:rsidP="002F6847">
                    <w:pPr>
                      <w:pStyle w:val="BodyText"/>
                      <w:spacing w:before="80" w:after="80"/>
                      <w:jc w:val="center"/>
                      <w:rPr>
                        <w:lang w:val="en-AU"/>
                      </w:rPr>
                    </w:pPr>
                    <w:r w:rsidRPr="004839C5">
                      <w:rPr>
                        <w:lang w:val="en-AU" w:eastAsia="en-US"/>
                      </w:rPr>
                      <w:t>0.33</w:t>
                    </w:r>
                  </w:p>
                </w:tc>
              </w:tr>
              <w:tr w:rsidR="002F6847" w:rsidRPr="004839C5" w14:paraId="712C8076" w14:textId="77777777" w:rsidTr="002F6847">
                <w:tc>
                  <w:tcPr>
                    <w:tcW w:w="1129" w:type="dxa"/>
                    <w:vMerge/>
                    <w:shd w:val="clear" w:color="auto" w:fill="D9D9D9" w:themeFill="background1" w:themeFillShade="D9"/>
                    <w:vAlign w:val="center"/>
                  </w:tcPr>
                  <w:p w14:paraId="4C962574"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3727C016" w14:textId="77777777" w:rsidR="002F6847" w:rsidRPr="004839C5" w:rsidRDefault="002F6847" w:rsidP="002F6847">
                    <w:pPr>
                      <w:pStyle w:val="BodyText"/>
                      <w:spacing w:before="80" w:after="80"/>
                      <w:rPr>
                        <w:lang w:val="en-AU" w:eastAsia="en-US"/>
                      </w:rPr>
                    </w:pPr>
                  </w:p>
                </w:tc>
                <w:tc>
                  <w:tcPr>
                    <w:tcW w:w="954" w:type="dxa"/>
                    <w:vAlign w:val="center"/>
                  </w:tcPr>
                  <w:p w14:paraId="0B00E9E2" w14:textId="77777777" w:rsidR="002F6847" w:rsidRPr="004839C5" w:rsidRDefault="002F6847" w:rsidP="002F6847">
                    <w:pPr>
                      <w:pStyle w:val="BodyText"/>
                      <w:spacing w:before="80" w:after="80"/>
                      <w:rPr>
                        <w:lang w:val="en-AU" w:eastAsia="en-US"/>
                      </w:rPr>
                    </w:pPr>
                    <w:r w:rsidRPr="004839C5">
                      <w:rPr>
                        <w:lang w:val="en-AU" w:eastAsia="en-US"/>
                      </w:rPr>
                      <w:t>Winter</w:t>
                    </w:r>
                  </w:p>
                </w:tc>
                <w:tc>
                  <w:tcPr>
                    <w:tcW w:w="842" w:type="dxa"/>
                    <w:vAlign w:val="center"/>
                  </w:tcPr>
                  <w:p w14:paraId="3D192711" w14:textId="77777777" w:rsidR="002F6847" w:rsidRPr="004839C5" w:rsidRDefault="002F6847" w:rsidP="002F6847">
                    <w:pPr>
                      <w:pStyle w:val="BodyText"/>
                      <w:spacing w:before="80" w:after="80"/>
                      <w:jc w:val="center"/>
                      <w:rPr>
                        <w:lang w:val="en-AU" w:eastAsia="en-US"/>
                      </w:rPr>
                    </w:pPr>
                    <w:r w:rsidRPr="004839C5">
                      <w:rPr>
                        <w:lang w:val="en-AU" w:eastAsia="en-US"/>
                      </w:rPr>
                      <w:t>0.11</w:t>
                    </w:r>
                  </w:p>
                </w:tc>
                <w:tc>
                  <w:tcPr>
                    <w:tcW w:w="843" w:type="dxa"/>
                    <w:vAlign w:val="center"/>
                  </w:tcPr>
                  <w:p w14:paraId="08FC9836" w14:textId="77777777" w:rsidR="002F6847" w:rsidRPr="004839C5" w:rsidRDefault="002F6847" w:rsidP="002F6847">
                    <w:pPr>
                      <w:pStyle w:val="BodyText"/>
                      <w:spacing w:before="80" w:after="80"/>
                      <w:jc w:val="center"/>
                      <w:rPr>
                        <w:lang w:val="en-AU" w:eastAsia="en-US"/>
                      </w:rPr>
                    </w:pPr>
                    <w:r w:rsidRPr="004839C5">
                      <w:rPr>
                        <w:lang w:val="en-AU" w:eastAsia="en-US"/>
                      </w:rPr>
                      <w:t>-0.27</w:t>
                    </w:r>
                  </w:p>
                </w:tc>
                <w:tc>
                  <w:tcPr>
                    <w:tcW w:w="842" w:type="dxa"/>
                    <w:vAlign w:val="center"/>
                  </w:tcPr>
                  <w:p w14:paraId="5D680BB5" w14:textId="77777777" w:rsidR="002F6847" w:rsidRPr="004839C5" w:rsidRDefault="002F6847" w:rsidP="002F6847">
                    <w:pPr>
                      <w:pStyle w:val="BodyText"/>
                      <w:spacing w:before="80" w:after="80"/>
                      <w:jc w:val="center"/>
                      <w:rPr>
                        <w:lang w:val="en-AU" w:eastAsia="en-US"/>
                      </w:rPr>
                    </w:pPr>
                    <w:r w:rsidRPr="004839C5">
                      <w:rPr>
                        <w:lang w:val="en-AU" w:eastAsia="en-US"/>
                      </w:rPr>
                      <w:t>0.11</w:t>
                    </w:r>
                  </w:p>
                </w:tc>
                <w:tc>
                  <w:tcPr>
                    <w:tcW w:w="843" w:type="dxa"/>
                    <w:vAlign w:val="center"/>
                  </w:tcPr>
                  <w:p w14:paraId="7B961284" w14:textId="77777777" w:rsidR="002F6847" w:rsidRPr="004839C5" w:rsidRDefault="002F6847" w:rsidP="002F6847">
                    <w:pPr>
                      <w:pStyle w:val="BodyText"/>
                      <w:spacing w:before="80" w:after="80"/>
                      <w:jc w:val="center"/>
                      <w:rPr>
                        <w:lang w:val="en-AU" w:eastAsia="en-US"/>
                      </w:rPr>
                    </w:pPr>
                    <w:r w:rsidRPr="004839C5">
                      <w:rPr>
                        <w:lang w:val="en-AU" w:eastAsia="en-US"/>
                      </w:rPr>
                      <w:t>0.22</w:t>
                    </w:r>
                  </w:p>
                </w:tc>
                <w:tc>
                  <w:tcPr>
                    <w:tcW w:w="842" w:type="dxa"/>
                    <w:vAlign w:val="center"/>
                  </w:tcPr>
                  <w:p w14:paraId="47514425" w14:textId="77777777" w:rsidR="002F6847" w:rsidRPr="004839C5" w:rsidRDefault="002F6847" w:rsidP="002F6847">
                    <w:pPr>
                      <w:pStyle w:val="BodyText"/>
                      <w:spacing w:before="80" w:after="80"/>
                      <w:jc w:val="center"/>
                      <w:rPr>
                        <w:lang w:val="en-AU" w:eastAsia="en-US"/>
                      </w:rPr>
                    </w:pPr>
                    <w:r w:rsidRPr="004839C5">
                      <w:rPr>
                        <w:lang w:val="en-AU" w:eastAsia="en-US"/>
                      </w:rPr>
                      <w:t>-0.44</w:t>
                    </w:r>
                  </w:p>
                </w:tc>
                <w:tc>
                  <w:tcPr>
                    <w:tcW w:w="843" w:type="dxa"/>
                    <w:vAlign w:val="center"/>
                  </w:tcPr>
                  <w:p w14:paraId="13B01264" w14:textId="77777777" w:rsidR="002F6847" w:rsidRPr="004839C5" w:rsidRDefault="002F6847" w:rsidP="002F6847">
                    <w:pPr>
                      <w:pStyle w:val="BodyText"/>
                      <w:spacing w:before="80" w:after="80"/>
                      <w:jc w:val="center"/>
                      <w:rPr>
                        <w:lang w:val="en-AU" w:eastAsia="en-US"/>
                      </w:rPr>
                    </w:pPr>
                    <w:r w:rsidRPr="004839C5">
                      <w:rPr>
                        <w:lang w:val="en-AU" w:eastAsia="en-US"/>
                      </w:rPr>
                      <w:t>0.16</w:t>
                    </w:r>
                  </w:p>
                </w:tc>
                <w:tc>
                  <w:tcPr>
                    <w:tcW w:w="843" w:type="dxa"/>
                    <w:vAlign w:val="center"/>
                  </w:tcPr>
                  <w:p w14:paraId="64BE3CB9" w14:textId="77777777" w:rsidR="002F6847" w:rsidRPr="004839C5" w:rsidRDefault="002F6847" w:rsidP="002F6847">
                    <w:pPr>
                      <w:pStyle w:val="BodyText"/>
                      <w:spacing w:before="80" w:after="80"/>
                      <w:jc w:val="center"/>
                      <w:rPr>
                        <w:lang w:val="en-AU"/>
                      </w:rPr>
                    </w:pPr>
                    <w:r w:rsidRPr="004839C5">
                      <w:rPr>
                        <w:lang w:val="en-AU" w:eastAsia="en-US"/>
                      </w:rPr>
                      <w:t>-0.22</w:t>
                    </w:r>
                  </w:p>
                </w:tc>
              </w:tr>
              <w:tr w:rsidR="002F6847" w:rsidRPr="004839C5" w14:paraId="42A066A6" w14:textId="77777777" w:rsidTr="002F6847">
                <w:tc>
                  <w:tcPr>
                    <w:tcW w:w="1129" w:type="dxa"/>
                    <w:vMerge w:val="restart"/>
                    <w:shd w:val="clear" w:color="auto" w:fill="D9D9D9" w:themeFill="background1" w:themeFillShade="D9"/>
                    <w:vAlign w:val="center"/>
                  </w:tcPr>
                  <w:p w14:paraId="5349275A" w14:textId="77777777" w:rsidR="002F6847" w:rsidRPr="000B5D09" w:rsidRDefault="002F6847" w:rsidP="002F6847">
                    <w:pPr>
                      <w:pStyle w:val="BodyText"/>
                      <w:spacing w:before="80" w:after="80"/>
                      <w:rPr>
                        <w:b/>
                        <w:bCs w:val="0"/>
                        <w:lang w:val="en-AU" w:eastAsia="en-US"/>
                      </w:rPr>
                    </w:pPr>
                    <w:r w:rsidRPr="000B5D09">
                      <w:rPr>
                        <w:b/>
                        <w:bCs w:val="0"/>
                        <w:lang w:val="en-AU" w:eastAsia="en-US"/>
                      </w:rPr>
                      <w:t>Victoria</w:t>
                    </w:r>
                  </w:p>
                </w:tc>
                <w:tc>
                  <w:tcPr>
                    <w:tcW w:w="1037" w:type="dxa"/>
                    <w:vMerge w:val="restart"/>
                    <w:shd w:val="clear" w:color="auto" w:fill="D9D9D9" w:themeFill="background1" w:themeFillShade="D9"/>
                    <w:vAlign w:val="center"/>
                  </w:tcPr>
                  <w:p w14:paraId="38778488" w14:textId="1E6A0715" w:rsidR="002F6847" w:rsidRPr="004839C5" w:rsidRDefault="002F6847" w:rsidP="002F6847">
                    <w:pPr>
                      <w:pStyle w:val="BodyText"/>
                      <w:spacing w:before="80" w:after="80"/>
                      <w:rPr>
                        <w:lang w:val="en-AU" w:eastAsia="en-US"/>
                      </w:rPr>
                    </w:pPr>
                    <w:r w:rsidRPr="001173BB">
                      <w:rPr>
                        <w:rFonts w:asciiTheme="majorHAnsi" w:hAnsiTheme="majorHAnsi" w:cstheme="majorHAnsi"/>
                        <w:szCs w:val="20"/>
                        <w:lang w:val="en-AU" w:eastAsia="en-US"/>
                      </w:rPr>
                      <w:t>n/a</w:t>
                    </w:r>
                  </w:p>
                </w:tc>
                <w:tc>
                  <w:tcPr>
                    <w:tcW w:w="954" w:type="dxa"/>
                    <w:vAlign w:val="center"/>
                  </w:tcPr>
                  <w:p w14:paraId="5C243144" w14:textId="77777777" w:rsidR="002F6847" w:rsidRPr="004839C5" w:rsidRDefault="002F6847" w:rsidP="002F6847">
                    <w:pPr>
                      <w:pStyle w:val="BodyText"/>
                      <w:spacing w:before="80" w:after="80"/>
                      <w:rPr>
                        <w:lang w:val="en-AU" w:eastAsia="en-US"/>
                      </w:rPr>
                    </w:pPr>
                    <w:r w:rsidRPr="004839C5">
                      <w:rPr>
                        <w:lang w:val="en-AU" w:eastAsia="en-US"/>
                      </w:rPr>
                      <w:t>Spring</w:t>
                    </w:r>
                  </w:p>
                </w:tc>
                <w:tc>
                  <w:tcPr>
                    <w:tcW w:w="842" w:type="dxa"/>
                    <w:vAlign w:val="center"/>
                  </w:tcPr>
                  <w:p w14:paraId="7382F210" w14:textId="77777777" w:rsidR="002F6847" w:rsidRPr="004839C5" w:rsidRDefault="002F6847" w:rsidP="002F6847">
                    <w:pPr>
                      <w:pStyle w:val="BodyText"/>
                      <w:spacing w:before="80" w:after="80"/>
                      <w:jc w:val="center"/>
                      <w:rPr>
                        <w:lang w:val="en-AU" w:eastAsia="en-US"/>
                      </w:rPr>
                    </w:pPr>
                    <w:r w:rsidRPr="004839C5">
                      <w:rPr>
                        <w:lang w:val="en-AU" w:eastAsia="en-US"/>
                      </w:rPr>
                      <w:t>1.10</w:t>
                    </w:r>
                  </w:p>
                </w:tc>
                <w:tc>
                  <w:tcPr>
                    <w:tcW w:w="843" w:type="dxa"/>
                    <w:vAlign w:val="center"/>
                  </w:tcPr>
                  <w:p w14:paraId="018D5364" w14:textId="77777777" w:rsidR="002F6847" w:rsidRPr="004839C5" w:rsidRDefault="002F6847" w:rsidP="002F6847">
                    <w:pPr>
                      <w:pStyle w:val="BodyText"/>
                      <w:spacing w:before="80" w:after="80"/>
                      <w:jc w:val="center"/>
                      <w:rPr>
                        <w:lang w:val="en-AU" w:eastAsia="en-US"/>
                      </w:rPr>
                    </w:pPr>
                    <w:r w:rsidRPr="004839C5">
                      <w:rPr>
                        <w:lang w:val="en-AU" w:eastAsia="en-US"/>
                      </w:rPr>
                      <w:t>1.10</w:t>
                    </w:r>
                  </w:p>
                </w:tc>
                <w:tc>
                  <w:tcPr>
                    <w:tcW w:w="842" w:type="dxa"/>
                    <w:vAlign w:val="center"/>
                  </w:tcPr>
                  <w:p w14:paraId="25C4D54F" w14:textId="77777777" w:rsidR="002F6847" w:rsidRPr="004839C5" w:rsidRDefault="002F6847" w:rsidP="002F6847">
                    <w:pPr>
                      <w:pStyle w:val="BodyText"/>
                      <w:spacing w:before="80" w:after="80"/>
                      <w:jc w:val="center"/>
                      <w:rPr>
                        <w:lang w:val="en-AU" w:eastAsia="en-US"/>
                      </w:rPr>
                    </w:pPr>
                    <w:r w:rsidRPr="004839C5">
                      <w:rPr>
                        <w:lang w:val="en-AU" w:eastAsia="en-US"/>
                      </w:rPr>
                      <w:t>1.10</w:t>
                    </w:r>
                  </w:p>
                </w:tc>
                <w:tc>
                  <w:tcPr>
                    <w:tcW w:w="843" w:type="dxa"/>
                    <w:vAlign w:val="center"/>
                  </w:tcPr>
                  <w:p w14:paraId="0B37F119" w14:textId="77777777" w:rsidR="002F6847" w:rsidRPr="004839C5" w:rsidRDefault="002F6847" w:rsidP="002F6847">
                    <w:pPr>
                      <w:pStyle w:val="BodyText"/>
                      <w:spacing w:before="80" w:after="80"/>
                      <w:jc w:val="center"/>
                      <w:rPr>
                        <w:lang w:val="en-AU" w:eastAsia="en-US"/>
                      </w:rPr>
                    </w:pPr>
                    <w:r w:rsidRPr="004839C5">
                      <w:rPr>
                        <w:lang w:val="en-AU" w:eastAsia="en-US"/>
                      </w:rPr>
                      <w:t>0.99</w:t>
                    </w:r>
                  </w:p>
                </w:tc>
                <w:tc>
                  <w:tcPr>
                    <w:tcW w:w="842" w:type="dxa"/>
                    <w:vAlign w:val="center"/>
                  </w:tcPr>
                  <w:p w14:paraId="7C29104D" w14:textId="77777777" w:rsidR="002F6847" w:rsidRPr="004839C5" w:rsidRDefault="002F6847" w:rsidP="002F6847">
                    <w:pPr>
                      <w:pStyle w:val="BodyText"/>
                      <w:spacing w:before="80" w:after="80"/>
                      <w:jc w:val="center"/>
                      <w:rPr>
                        <w:lang w:val="en-AU" w:eastAsia="en-US"/>
                      </w:rPr>
                    </w:pPr>
                    <w:r w:rsidRPr="004839C5">
                      <w:rPr>
                        <w:lang w:val="en-AU" w:eastAsia="en-US"/>
                      </w:rPr>
                      <w:t>0.99</w:t>
                    </w:r>
                  </w:p>
                </w:tc>
                <w:tc>
                  <w:tcPr>
                    <w:tcW w:w="843" w:type="dxa"/>
                    <w:vAlign w:val="center"/>
                  </w:tcPr>
                  <w:p w14:paraId="4E6355B7" w14:textId="77777777" w:rsidR="002F6847" w:rsidRPr="004839C5" w:rsidRDefault="002F6847" w:rsidP="002F6847">
                    <w:pPr>
                      <w:pStyle w:val="BodyText"/>
                      <w:spacing w:before="80" w:after="80"/>
                      <w:jc w:val="center"/>
                      <w:rPr>
                        <w:lang w:val="en-AU" w:eastAsia="en-US"/>
                      </w:rPr>
                    </w:pPr>
                    <w:r w:rsidRPr="004839C5">
                      <w:rPr>
                        <w:lang w:val="en-AU" w:eastAsia="en-US"/>
                      </w:rPr>
                      <w:t>1.10</w:t>
                    </w:r>
                  </w:p>
                </w:tc>
                <w:tc>
                  <w:tcPr>
                    <w:tcW w:w="843" w:type="dxa"/>
                    <w:vAlign w:val="center"/>
                  </w:tcPr>
                  <w:p w14:paraId="53DC39C0" w14:textId="77777777" w:rsidR="002F6847" w:rsidRPr="004839C5" w:rsidRDefault="002F6847" w:rsidP="002F6847">
                    <w:pPr>
                      <w:pStyle w:val="BodyText"/>
                      <w:spacing w:before="80" w:after="80"/>
                      <w:jc w:val="center"/>
                      <w:rPr>
                        <w:lang w:val="en-AU"/>
                      </w:rPr>
                    </w:pPr>
                    <w:r w:rsidRPr="004839C5">
                      <w:rPr>
                        <w:lang w:val="en-AU" w:eastAsia="en-US"/>
                      </w:rPr>
                      <w:t>0.77</w:t>
                    </w:r>
                  </w:p>
                </w:tc>
              </w:tr>
              <w:tr w:rsidR="002F6847" w:rsidRPr="004839C5" w14:paraId="69389FA2" w14:textId="77777777" w:rsidTr="002F6847">
                <w:tc>
                  <w:tcPr>
                    <w:tcW w:w="1129" w:type="dxa"/>
                    <w:vMerge/>
                    <w:shd w:val="clear" w:color="auto" w:fill="D9D9D9" w:themeFill="background1" w:themeFillShade="D9"/>
                    <w:vAlign w:val="center"/>
                  </w:tcPr>
                  <w:p w14:paraId="1E8EB75D"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641D2215" w14:textId="77777777" w:rsidR="002F6847" w:rsidRPr="004839C5" w:rsidRDefault="002F6847" w:rsidP="002F6847">
                    <w:pPr>
                      <w:pStyle w:val="BodyText"/>
                      <w:spacing w:before="80" w:after="80"/>
                      <w:rPr>
                        <w:lang w:val="en-AU" w:eastAsia="en-US"/>
                      </w:rPr>
                    </w:pPr>
                  </w:p>
                </w:tc>
                <w:tc>
                  <w:tcPr>
                    <w:tcW w:w="954" w:type="dxa"/>
                    <w:vAlign w:val="center"/>
                  </w:tcPr>
                  <w:p w14:paraId="4CB15B6A" w14:textId="77777777" w:rsidR="002F6847" w:rsidRPr="004839C5" w:rsidRDefault="002F6847" w:rsidP="002F6847">
                    <w:pPr>
                      <w:pStyle w:val="BodyText"/>
                      <w:spacing w:before="80" w:after="80"/>
                      <w:rPr>
                        <w:lang w:val="en-AU" w:eastAsia="en-US"/>
                      </w:rPr>
                    </w:pPr>
                    <w:r w:rsidRPr="004839C5">
                      <w:rPr>
                        <w:lang w:val="en-AU" w:eastAsia="en-US"/>
                      </w:rPr>
                      <w:t>Summer</w:t>
                    </w:r>
                  </w:p>
                </w:tc>
                <w:tc>
                  <w:tcPr>
                    <w:tcW w:w="842" w:type="dxa"/>
                    <w:vAlign w:val="center"/>
                  </w:tcPr>
                  <w:p w14:paraId="4B0CDEE7" w14:textId="77777777" w:rsidR="002F6847" w:rsidRPr="004839C5" w:rsidRDefault="002F6847" w:rsidP="002F6847">
                    <w:pPr>
                      <w:pStyle w:val="BodyText"/>
                      <w:spacing w:before="80" w:after="80"/>
                      <w:jc w:val="center"/>
                      <w:rPr>
                        <w:lang w:val="en-AU" w:eastAsia="en-US"/>
                      </w:rPr>
                    </w:pPr>
                    <w:r w:rsidRPr="004839C5">
                      <w:rPr>
                        <w:lang w:val="en-AU" w:eastAsia="en-US"/>
                      </w:rPr>
                      <w:t>0.33</w:t>
                    </w:r>
                  </w:p>
                </w:tc>
                <w:tc>
                  <w:tcPr>
                    <w:tcW w:w="843" w:type="dxa"/>
                    <w:vAlign w:val="center"/>
                  </w:tcPr>
                  <w:p w14:paraId="47D02540" w14:textId="77777777" w:rsidR="002F6847" w:rsidRPr="004839C5" w:rsidRDefault="002F6847" w:rsidP="002F6847">
                    <w:pPr>
                      <w:pStyle w:val="BodyText"/>
                      <w:spacing w:before="80" w:after="80"/>
                      <w:jc w:val="center"/>
                      <w:rPr>
                        <w:lang w:val="en-AU" w:eastAsia="en-US"/>
                      </w:rPr>
                    </w:pPr>
                    <w:r w:rsidRPr="004839C5">
                      <w:rPr>
                        <w:lang w:val="en-AU" w:eastAsia="en-US"/>
                      </w:rPr>
                      <w:t>0.33</w:t>
                    </w:r>
                  </w:p>
                </w:tc>
                <w:tc>
                  <w:tcPr>
                    <w:tcW w:w="842" w:type="dxa"/>
                    <w:vAlign w:val="center"/>
                  </w:tcPr>
                  <w:p w14:paraId="1731E038" w14:textId="77777777" w:rsidR="002F6847" w:rsidRPr="004839C5" w:rsidRDefault="002F6847" w:rsidP="002F6847">
                    <w:pPr>
                      <w:pStyle w:val="BodyText"/>
                      <w:spacing w:before="80" w:after="80"/>
                      <w:jc w:val="center"/>
                      <w:rPr>
                        <w:lang w:val="en-AU" w:eastAsia="en-US"/>
                      </w:rPr>
                    </w:pPr>
                    <w:r w:rsidRPr="004839C5">
                      <w:rPr>
                        <w:lang w:val="en-AU" w:eastAsia="en-US"/>
                      </w:rPr>
                      <w:t>0.22</w:t>
                    </w:r>
                  </w:p>
                </w:tc>
                <w:tc>
                  <w:tcPr>
                    <w:tcW w:w="843" w:type="dxa"/>
                    <w:vAlign w:val="center"/>
                  </w:tcPr>
                  <w:p w14:paraId="6F738142" w14:textId="77777777" w:rsidR="002F6847" w:rsidRPr="004839C5" w:rsidRDefault="002F6847" w:rsidP="002F6847">
                    <w:pPr>
                      <w:pStyle w:val="BodyText"/>
                      <w:spacing w:before="80" w:after="80"/>
                      <w:jc w:val="center"/>
                      <w:rPr>
                        <w:lang w:val="en-AU" w:eastAsia="en-US"/>
                      </w:rPr>
                    </w:pPr>
                    <w:r w:rsidRPr="004839C5">
                      <w:rPr>
                        <w:lang w:val="en-AU" w:eastAsia="en-US"/>
                      </w:rPr>
                      <w:t>0.33</w:t>
                    </w:r>
                  </w:p>
                </w:tc>
                <w:tc>
                  <w:tcPr>
                    <w:tcW w:w="842" w:type="dxa"/>
                    <w:vAlign w:val="center"/>
                  </w:tcPr>
                  <w:p w14:paraId="3D32B4AB" w14:textId="77777777" w:rsidR="002F6847" w:rsidRPr="004839C5" w:rsidRDefault="002F6847" w:rsidP="002F6847">
                    <w:pPr>
                      <w:pStyle w:val="BodyText"/>
                      <w:spacing w:before="80" w:after="80"/>
                      <w:jc w:val="center"/>
                      <w:rPr>
                        <w:lang w:val="en-AU" w:eastAsia="en-US"/>
                      </w:rPr>
                    </w:pPr>
                    <w:r w:rsidRPr="004839C5">
                      <w:rPr>
                        <w:lang w:val="en-AU" w:eastAsia="en-US"/>
                      </w:rPr>
                      <w:t>-0.10</w:t>
                    </w:r>
                  </w:p>
                </w:tc>
                <w:tc>
                  <w:tcPr>
                    <w:tcW w:w="843" w:type="dxa"/>
                    <w:vAlign w:val="center"/>
                  </w:tcPr>
                  <w:p w14:paraId="5D49C8FB" w14:textId="77777777" w:rsidR="002F6847" w:rsidRPr="004839C5" w:rsidRDefault="002F6847" w:rsidP="002F6847">
                    <w:pPr>
                      <w:pStyle w:val="BodyText"/>
                      <w:spacing w:before="80" w:after="80"/>
                      <w:jc w:val="center"/>
                      <w:rPr>
                        <w:lang w:val="en-AU" w:eastAsia="en-US"/>
                      </w:rPr>
                    </w:pPr>
                    <w:r w:rsidRPr="004839C5">
                      <w:rPr>
                        <w:lang w:val="en-AU" w:eastAsia="en-US"/>
                      </w:rPr>
                      <w:t>0.33</w:t>
                    </w:r>
                  </w:p>
                </w:tc>
                <w:tc>
                  <w:tcPr>
                    <w:tcW w:w="843" w:type="dxa"/>
                    <w:vAlign w:val="center"/>
                  </w:tcPr>
                  <w:p w14:paraId="72B01C3F" w14:textId="77777777" w:rsidR="002F6847" w:rsidRPr="004839C5" w:rsidRDefault="002F6847" w:rsidP="002F6847">
                    <w:pPr>
                      <w:pStyle w:val="BodyText"/>
                      <w:spacing w:before="80" w:after="80"/>
                      <w:jc w:val="center"/>
                      <w:rPr>
                        <w:lang w:val="en-AU"/>
                      </w:rPr>
                    </w:pPr>
                    <w:r w:rsidRPr="004839C5">
                      <w:rPr>
                        <w:lang w:val="en-AU" w:eastAsia="en-US"/>
                      </w:rPr>
                      <w:t>0.11</w:t>
                    </w:r>
                  </w:p>
                </w:tc>
              </w:tr>
              <w:tr w:rsidR="002F6847" w:rsidRPr="004839C5" w14:paraId="3F1F7278" w14:textId="77777777" w:rsidTr="002F6847">
                <w:tc>
                  <w:tcPr>
                    <w:tcW w:w="1129" w:type="dxa"/>
                    <w:vMerge/>
                    <w:shd w:val="clear" w:color="auto" w:fill="D9D9D9" w:themeFill="background1" w:themeFillShade="D9"/>
                    <w:vAlign w:val="center"/>
                  </w:tcPr>
                  <w:p w14:paraId="3C5108B5"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0BC7CF17" w14:textId="77777777" w:rsidR="002F6847" w:rsidRPr="004839C5" w:rsidRDefault="002F6847" w:rsidP="002F6847">
                    <w:pPr>
                      <w:pStyle w:val="BodyText"/>
                      <w:spacing w:before="80" w:after="80"/>
                      <w:rPr>
                        <w:lang w:val="en-AU" w:eastAsia="en-US"/>
                      </w:rPr>
                    </w:pPr>
                  </w:p>
                </w:tc>
                <w:tc>
                  <w:tcPr>
                    <w:tcW w:w="954" w:type="dxa"/>
                    <w:vAlign w:val="center"/>
                  </w:tcPr>
                  <w:p w14:paraId="0B6055D6" w14:textId="77777777" w:rsidR="002F6847" w:rsidRPr="004839C5" w:rsidRDefault="002F6847" w:rsidP="002F6847">
                    <w:pPr>
                      <w:pStyle w:val="BodyText"/>
                      <w:spacing w:before="80" w:after="80"/>
                      <w:rPr>
                        <w:lang w:val="en-AU" w:eastAsia="en-US"/>
                      </w:rPr>
                    </w:pPr>
                    <w:r w:rsidRPr="004839C5">
                      <w:rPr>
                        <w:lang w:val="en-AU" w:eastAsia="en-US"/>
                      </w:rPr>
                      <w:t>Autumn</w:t>
                    </w:r>
                  </w:p>
                </w:tc>
                <w:tc>
                  <w:tcPr>
                    <w:tcW w:w="842" w:type="dxa"/>
                    <w:vAlign w:val="center"/>
                  </w:tcPr>
                  <w:p w14:paraId="09C9BA3A" w14:textId="77777777" w:rsidR="002F6847" w:rsidRPr="004839C5" w:rsidRDefault="002F6847" w:rsidP="002F6847">
                    <w:pPr>
                      <w:pStyle w:val="BodyText"/>
                      <w:spacing w:before="80" w:after="80"/>
                      <w:jc w:val="center"/>
                      <w:rPr>
                        <w:lang w:val="en-AU" w:eastAsia="en-US"/>
                      </w:rPr>
                    </w:pPr>
                    <w:r w:rsidRPr="004839C5">
                      <w:rPr>
                        <w:lang w:val="en-AU" w:eastAsia="en-US"/>
                      </w:rPr>
                      <w:t>0.50</w:t>
                    </w:r>
                  </w:p>
                </w:tc>
                <w:tc>
                  <w:tcPr>
                    <w:tcW w:w="843" w:type="dxa"/>
                    <w:vAlign w:val="center"/>
                  </w:tcPr>
                  <w:p w14:paraId="1AFA017D" w14:textId="77777777" w:rsidR="002F6847" w:rsidRPr="004839C5" w:rsidRDefault="002F6847" w:rsidP="002F6847">
                    <w:pPr>
                      <w:pStyle w:val="BodyText"/>
                      <w:spacing w:before="80" w:after="80"/>
                      <w:jc w:val="center"/>
                      <w:rPr>
                        <w:lang w:val="en-AU" w:eastAsia="en-US"/>
                      </w:rPr>
                    </w:pPr>
                    <w:r w:rsidRPr="004839C5">
                      <w:rPr>
                        <w:lang w:val="en-AU" w:eastAsia="en-US"/>
                      </w:rPr>
                      <w:t>0.20</w:t>
                    </w:r>
                  </w:p>
                </w:tc>
                <w:tc>
                  <w:tcPr>
                    <w:tcW w:w="842" w:type="dxa"/>
                    <w:vAlign w:val="center"/>
                  </w:tcPr>
                  <w:p w14:paraId="0417D7A7"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3" w:type="dxa"/>
                    <w:vAlign w:val="center"/>
                  </w:tcPr>
                  <w:p w14:paraId="21B8E0D6" w14:textId="77777777" w:rsidR="002F6847" w:rsidRPr="004839C5" w:rsidRDefault="002F6847" w:rsidP="002F6847">
                    <w:pPr>
                      <w:pStyle w:val="BodyText"/>
                      <w:spacing w:before="80" w:after="80"/>
                      <w:jc w:val="center"/>
                      <w:rPr>
                        <w:lang w:val="en-AU" w:eastAsia="en-US"/>
                      </w:rPr>
                    </w:pPr>
                    <w:r w:rsidRPr="004839C5">
                      <w:rPr>
                        <w:lang w:val="en-AU" w:eastAsia="en-US"/>
                      </w:rPr>
                      <w:t>0.44</w:t>
                    </w:r>
                  </w:p>
                </w:tc>
                <w:tc>
                  <w:tcPr>
                    <w:tcW w:w="842" w:type="dxa"/>
                    <w:vAlign w:val="center"/>
                  </w:tcPr>
                  <w:p w14:paraId="4C9629F0" w14:textId="77777777" w:rsidR="002F6847" w:rsidRPr="004839C5" w:rsidRDefault="002F6847" w:rsidP="002F6847">
                    <w:pPr>
                      <w:pStyle w:val="BodyText"/>
                      <w:spacing w:before="80" w:after="80"/>
                      <w:jc w:val="center"/>
                      <w:rPr>
                        <w:lang w:val="en-AU" w:eastAsia="en-US"/>
                      </w:rPr>
                    </w:pPr>
                    <w:r w:rsidRPr="004839C5">
                      <w:rPr>
                        <w:lang w:val="en-AU" w:eastAsia="en-US"/>
                      </w:rPr>
                      <w:t>0.20</w:t>
                    </w:r>
                  </w:p>
                </w:tc>
                <w:tc>
                  <w:tcPr>
                    <w:tcW w:w="843" w:type="dxa"/>
                    <w:vAlign w:val="center"/>
                  </w:tcPr>
                  <w:p w14:paraId="37D3BEDE"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3" w:type="dxa"/>
                    <w:vAlign w:val="center"/>
                  </w:tcPr>
                  <w:p w14:paraId="514E2CF4" w14:textId="77777777" w:rsidR="002F6847" w:rsidRPr="004839C5" w:rsidRDefault="002F6847" w:rsidP="002F6847">
                    <w:pPr>
                      <w:pStyle w:val="BodyText"/>
                      <w:spacing w:before="80" w:after="80"/>
                      <w:jc w:val="center"/>
                      <w:rPr>
                        <w:lang w:val="en-AU"/>
                      </w:rPr>
                    </w:pPr>
                    <w:r w:rsidRPr="004839C5">
                      <w:rPr>
                        <w:lang w:val="en-AU" w:eastAsia="en-US"/>
                      </w:rPr>
                      <w:t>0.20</w:t>
                    </w:r>
                  </w:p>
                </w:tc>
              </w:tr>
              <w:tr w:rsidR="002F6847" w:rsidRPr="004839C5" w14:paraId="51D9BE42" w14:textId="77777777" w:rsidTr="002F6847">
                <w:tc>
                  <w:tcPr>
                    <w:tcW w:w="1129" w:type="dxa"/>
                    <w:vMerge/>
                    <w:shd w:val="clear" w:color="auto" w:fill="D9D9D9" w:themeFill="background1" w:themeFillShade="D9"/>
                    <w:vAlign w:val="center"/>
                  </w:tcPr>
                  <w:p w14:paraId="347739AA" w14:textId="77777777" w:rsidR="002F6847" w:rsidRPr="000B5D09" w:rsidRDefault="002F6847" w:rsidP="002F6847">
                    <w:pPr>
                      <w:pStyle w:val="BodyText"/>
                      <w:spacing w:before="80" w:after="80"/>
                      <w:rPr>
                        <w:b/>
                        <w:bCs w:val="0"/>
                        <w:lang w:val="en-AU" w:eastAsia="en-US"/>
                      </w:rPr>
                    </w:pPr>
                  </w:p>
                </w:tc>
                <w:tc>
                  <w:tcPr>
                    <w:tcW w:w="1037" w:type="dxa"/>
                    <w:vMerge/>
                    <w:shd w:val="clear" w:color="auto" w:fill="D9D9D9" w:themeFill="background1" w:themeFillShade="D9"/>
                    <w:vAlign w:val="center"/>
                  </w:tcPr>
                  <w:p w14:paraId="5CEC00F4" w14:textId="77777777" w:rsidR="002F6847" w:rsidRPr="004839C5" w:rsidRDefault="002F6847" w:rsidP="002F6847">
                    <w:pPr>
                      <w:pStyle w:val="BodyText"/>
                      <w:spacing w:before="80" w:after="80"/>
                      <w:rPr>
                        <w:lang w:val="en-AU" w:eastAsia="en-US"/>
                      </w:rPr>
                    </w:pPr>
                  </w:p>
                </w:tc>
                <w:tc>
                  <w:tcPr>
                    <w:tcW w:w="954" w:type="dxa"/>
                    <w:vAlign w:val="center"/>
                  </w:tcPr>
                  <w:p w14:paraId="64ED7471" w14:textId="77777777" w:rsidR="002F6847" w:rsidRPr="004839C5" w:rsidRDefault="002F6847" w:rsidP="002F6847">
                    <w:pPr>
                      <w:pStyle w:val="BodyText"/>
                      <w:spacing w:before="80" w:after="80"/>
                      <w:rPr>
                        <w:lang w:val="en-AU" w:eastAsia="en-US"/>
                      </w:rPr>
                    </w:pPr>
                    <w:r w:rsidRPr="004839C5">
                      <w:rPr>
                        <w:lang w:val="en-AU" w:eastAsia="en-US"/>
                      </w:rPr>
                      <w:t>Winter</w:t>
                    </w:r>
                  </w:p>
                </w:tc>
                <w:tc>
                  <w:tcPr>
                    <w:tcW w:w="842" w:type="dxa"/>
                    <w:vAlign w:val="center"/>
                  </w:tcPr>
                  <w:p w14:paraId="04991129" w14:textId="77777777" w:rsidR="002F6847" w:rsidRPr="004839C5" w:rsidRDefault="002F6847" w:rsidP="002F6847">
                    <w:pPr>
                      <w:pStyle w:val="BodyText"/>
                      <w:spacing w:before="80" w:after="80"/>
                      <w:jc w:val="center"/>
                      <w:rPr>
                        <w:lang w:val="en-AU" w:eastAsia="en-US"/>
                      </w:rPr>
                    </w:pPr>
                    <w:r w:rsidRPr="004839C5">
                      <w:rPr>
                        <w:lang w:val="en-AU" w:eastAsia="en-US"/>
                      </w:rPr>
                      <w:t>0.55</w:t>
                    </w:r>
                  </w:p>
                </w:tc>
                <w:tc>
                  <w:tcPr>
                    <w:tcW w:w="843" w:type="dxa"/>
                    <w:vAlign w:val="center"/>
                  </w:tcPr>
                  <w:p w14:paraId="7F33F9E7" w14:textId="77777777" w:rsidR="002F6847" w:rsidRPr="004839C5" w:rsidRDefault="002F6847" w:rsidP="002F6847">
                    <w:pPr>
                      <w:pStyle w:val="BodyText"/>
                      <w:spacing w:before="80" w:after="80"/>
                      <w:jc w:val="center"/>
                      <w:rPr>
                        <w:lang w:val="en-AU" w:eastAsia="en-US"/>
                      </w:rPr>
                    </w:pPr>
                    <w:r w:rsidRPr="004839C5">
                      <w:rPr>
                        <w:lang w:val="en-AU" w:eastAsia="en-US"/>
                      </w:rPr>
                      <w:t>0.22</w:t>
                    </w:r>
                  </w:p>
                </w:tc>
                <w:tc>
                  <w:tcPr>
                    <w:tcW w:w="842" w:type="dxa"/>
                    <w:vAlign w:val="center"/>
                  </w:tcPr>
                  <w:p w14:paraId="080712F9" w14:textId="77777777" w:rsidR="002F6847" w:rsidRPr="004839C5" w:rsidRDefault="002F6847" w:rsidP="002F6847">
                    <w:pPr>
                      <w:pStyle w:val="BodyText"/>
                      <w:spacing w:before="80" w:after="80"/>
                      <w:jc w:val="center"/>
                      <w:rPr>
                        <w:lang w:val="en-AU" w:eastAsia="en-US"/>
                      </w:rPr>
                    </w:pPr>
                    <w:r w:rsidRPr="004839C5">
                      <w:rPr>
                        <w:lang w:val="en-AU" w:eastAsia="en-US"/>
                      </w:rPr>
                      <w:t>0.49</w:t>
                    </w:r>
                  </w:p>
                </w:tc>
                <w:tc>
                  <w:tcPr>
                    <w:tcW w:w="843" w:type="dxa"/>
                    <w:vAlign w:val="center"/>
                  </w:tcPr>
                  <w:p w14:paraId="126F9E45" w14:textId="77777777" w:rsidR="002F6847" w:rsidRPr="004839C5" w:rsidRDefault="002F6847" w:rsidP="002F6847">
                    <w:pPr>
                      <w:pStyle w:val="BodyText"/>
                      <w:spacing w:before="80" w:after="80"/>
                      <w:jc w:val="center"/>
                      <w:rPr>
                        <w:lang w:val="en-AU" w:eastAsia="en-US"/>
                      </w:rPr>
                    </w:pPr>
                    <w:r w:rsidRPr="004839C5">
                      <w:rPr>
                        <w:lang w:val="en-AU" w:eastAsia="en-US"/>
                      </w:rPr>
                      <w:t>0.22</w:t>
                    </w:r>
                  </w:p>
                </w:tc>
                <w:tc>
                  <w:tcPr>
                    <w:tcW w:w="842" w:type="dxa"/>
                    <w:vAlign w:val="center"/>
                  </w:tcPr>
                  <w:p w14:paraId="5F177F4D" w14:textId="77777777" w:rsidR="002F6847" w:rsidRPr="004839C5" w:rsidRDefault="002F6847" w:rsidP="002F6847">
                    <w:pPr>
                      <w:pStyle w:val="BodyText"/>
                      <w:spacing w:before="80" w:after="80"/>
                      <w:jc w:val="center"/>
                      <w:rPr>
                        <w:lang w:val="en-AU" w:eastAsia="en-US"/>
                      </w:rPr>
                    </w:pPr>
                    <w:r w:rsidRPr="004839C5">
                      <w:rPr>
                        <w:lang w:val="en-AU" w:eastAsia="en-US"/>
                      </w:rPr>
                      <w:t>0.22</w:t>
                    </w:r>
                  </w:p>
                </w:tc>
                <w:tc>
                  <w:tcPr>
                    <w:tcW w:w="843" w:type="dxa"/>
                    <w:vAlign w:val="center"/>
                  </w:tcPr>
                  <w:p w14:paraId="237B9CB1" w14:textId="77777777" w:rsidR="002F6847" w:rsidRPr="004839C5" w:rsidRDefault="002F6847" w:rsidP="002F6847">
                    <w:pPr>
                      <w:pStyle w:val="BodyText"/>
                      <w:spacing w:before="80" w:after="80"/>
                      <w:jc w:val="center"/>
                      <w:rPr>
                        <w:lang w:val="en-AU" w:eastAsia="en-US"/>
                      </w:rPr>
                    </w:pPr>
                    <w:r w:rsidRPr="004839C5">
                      <w:rPr>
                        <w:lang w:val="en-AU" w:eastAsia="en-US"/>
                      </w:rPr>
                      <w:t>0.49</w:t>
                    </w:r>
                  </w:p>
                </w:tc>
                <w:tc>
                  <w:tcPr>
                    <w:tcW w:w="843" w:type="dxa"/>
                    <w:vAlign w:val="center"/>
                  </w:tcPr>
                  <w:p w14:paraId="58370578" w14:textId="77777777" w:rsidR="002F6847" w:rsidRPr="004839C5" w:rsidRDefault="002F6847" w:rsidP="002F6847">
                    <w:pPr>
                      <w:pStyle w:val="BodyText"/>
                      <w:spacing w:before="80" w:after="80"/>
                      <w:jc w:val="center"/>
                      <w:rPr>
                        <w:lang w:val="en-AU"/>
                      </w:rPr>
                    </w:pPr>
                    <w:r w:rsidRPr="004839C5">
                      <w:rPr>
                        <w:lang w:val="en-AU" w:eastAsia="en-US"/>
                      </w:rPr>
                      <w:t>0.33</w:t>
                    </w:r>
                  </w:p>
                </w:tc>
              </w:tr>
              <w:tr w:rsidR="002F6847" w:rsidRPr="004839C5" w14:paraId="2A607171" w14:textId="77777777" w:rsidTr="002F6847">
                <w:tc>
                  <w:tcPr>
                    <w:tcW w:w="1129" w:type="dxa"/>
                    <w:vMerge w:val="restart"/>
                    <w:shd w:val="clear" w:color="auto" w:fill="D9D9D9" w:themeFill="background1" w:themeFillShade="D9"/>
                    <w:vAlign w:val="center"/>
                  </w:tcPr>
                  <w:p w14:paraId="2964D8DF" w14:textId="77777777" w:rsidR="002F6847" w:rsidRPr="000B5D09" w:rsidRDefault="002F6847" w:rsidP="002F6847">
                    <w:pPr>
                      <w:pStyle w:val="BodyText"/>
                      <w:spacing w:before="80" w:after="80"/>
                      <w:rPr>
                        <w:b/>
                        <w:bCs w:val="0"/>
                        <w:lang w:val="en-AU" w:eastAsia="en-US"/>
                      </w:rPr>
                    </w:pPr>
                    <w:r w:rsidRPr="000B5D09">
                      <w:rPr>
                        <w:b/>
                        <w:bCs w:val="0"/>
                        <w:lang w:val="en-AU" w:eastAsia="en-US"/>
                      </w:rPr>
                      <w:t>Western Australia</w:t>
                    </w:r>
                  </w:p>
                </w:tc>
                <w:tc>
                  <w:tcPr>
                    <w:tcW w:w="1037" w:type="dxa"/>
                    <w:vMerge w:val="restart"/>
                    <w:shd w:val="clear" w:color="auto" w:fill="D9D9D9" w:themeFill="background1" w:themeFillShade="D9"/>
                    <w:vAlign w:val="center"/>
                  </w:tcPr>
                  <w:p w14:paraId="1CE0B642" w14:textId="649E77A9" w:rsidR="002F6847" w:rsidRPr="004839C5" w:rsidRDefault="002F6847" w:rsidP="002F6847">
                    <w:pPr>
                      <w:pStyle w:val="BodyText"/>
                      <w:spacing w:before="80" w:after="80"/>
                      <w:rPr>
                        <w:lang w:val="en-AU" w:eastAsia="en-US"/>
                      </w:rPr>
                    </w:pPr>
                    <w:r w:rsidRPr="001173BB">
                      <w:rPr>
                        <w:rFonts w:asciiTheme="majorHAnsi" w:hAnsiTheme="majorHAnsi" w:cstheme="majorHAnsi"/>
                        <w:szCs w:val="20"/>
                        <w:lang w:val="en-AU" w:eastAsia="en-US"/>
                      </w:rPr>
                      <w:t>n/a</w:t>
                    </w:r>
                  </w:p>
                </w:tc>
                <w:tc>
                  <w:tcPr>
                    <w:tcW w:w="954" w:type="dxa"/>
                    <w:vAlign w:val="center"/>
                  </w:tcPr>
                  <w:p w14:paraId="73BCD43F" w14:textId="77777777" w:rsidR="002F6847" w:rsidRPr="004839C5" w:rsidRDefault="002F6847" w:rsidP="002F6847">
                    <w:pPr>
                      <w:pStyle w:val="BodyText"/>
                      <w:spacing w:before="80" w:after="80"/>
                      <w:rPr>
                        <w:lang w:val="en-AU" w:eastAsia="en-US"/>
                      </w:rPr>
                    </w:pPr>
                    <w:r w:rsidRPr="004839C5">
                      <w:rPr>
                        <w:lang w:val="en-AU" w:eastAsia="en-US"/>
                      </w:rPr>
                      <w:t>Spring</w:t>
                    </w:r>
                  </w:p>
                </w:tc>
                <w:tc>
                  <w:tcPr>
                    <w:tcW w:w="842" w:type="dxa"/>
                    <w:vAlign w:val="center"/>
                  </w:tcPr>
                  <w:p w14:paraId="2E275FA9" w14:textId="77777777" w:rsidR="002F6847" w:rsidRPr="004839C5" w:rsidRDefault="002F6847" w:rsidP="002F6847">
                    <w:pPr>
                      <w:pStyle w:val="BodyText"/>
                      <w:spacing w:before="80" w:after="80"/>
                      <w:jc w:val="center"/>
                      <w:rPr>
                        <w:lang w:val="en-AU" w:eastAsia="en-US"/>
                      </w:rPr>
                    </w:pPr>
                    <w:r w:rsidRPr="004839C5">
                      <w:rPr>
                        <w:lang w:val="en-AU" w:eastAsia="en-US"/>
                      </w:rPr>
                      <w:t>1.64</w:t>
                    </w:r>
                  </w:p>
                </w:tc>
                <w:tc>
                  <w:tcPr>
                    <w:tcW w:w="843" w:type="dxa"/>
                    <w:vAlign w:val="center"/>
                  </w:tcPr>
                  <w:p w14:paraId="378DAA17" w14:textId="77777777" w:rsidR="002F6847" w:rsidRPr="004839C5" w:rsidRDefault="002F6847" w:rsidP="002F6847">
                    <w:pPr>
                      <w:pStyle w:val="BodyText"/>
                      <w:spacing w:before="80" w:after="80"/>
                      <w:jc w:val="center"/>
                      <w:rPr>
                        <w:lang w:val="en-AU" w:eastAsia="en-US"/>
                      </w:rPr>
                    </w:pPr>
                    <w:r w:rsidRPr="004839C5">
                      <w:rPr>
                        <w:lang w:val="en-AU" w:eastAsia="en-US"/>
                      </w:rPr>
                      <w:t>1.10</w:t>
                    </w:r>
                  </w:p>
                </w:tc>
                <w:tc>
                  <w:tcPr>
                    <w:tcW w:w="842" w:type="dxa"/>
                    <w:vAlign w:val="center"/>
                  </w:tcPr>
                  <w:p w14:paraId="50C30A13" w14:textId="77777777" w:rsidR="002F6847" w:rsidRPr="004839C5" w:rsidRDefault="002F6847" w:rsidP="002F6847">
                    <w:pPr>
                      <w:pStyle w:val="BodyText"/>
                      <w:spacing w:before="80" w:after="80"/>
                      <w:jc w:val="center"/>
                      <w:rPr>
                        <w:lang w:val="en-AU" w:eastAsia="en-US"/>
                      </w:rPr>
                    </w:pPr>
                    <w:r w:rsidRPr="004839C5">
                      <w:rPr>
                        <w:lang w:val="en-AU" w:eastAsia="en-US"/>
                      </w:rPr>
                      <w:t>1.21</w:t>
                    </w:r>
                  </w:p>
                </w:tc>
                <w:tc>
                  <w:tcPr>
                    <w:tcW w:w="843" w:type="dxa"/>
                    <w:vAlign w:val="center"/>
                  </w:tcPr>
                  <w:p w14:paraId="65664CF2" w14:textId="77777777" w:rsidR="002F6847" w:rsidRPr="004839C5" w:rsidRDefault="002F6847" w:rsidP="002F6847">
                    <w:pPr>
                      <w:pStyle w:val="BodyText"/>
                      <w:spacing w:before="80" w:after="80"/>
                      <w:jc w:val="center"/>
                      <w:rPr>
                        <w:lang w:val="en-AU" w:eastAsia="en-US"/>
                      </w:rPr>
                    </w:pPr>
                    <w:r w:rsidRPr="004839C5">
                      <w:rPr>
                        <w:lang w:val="en-AU" w:eastAsia="en-US"/>
                      </w:rPr>
                      <w:t>0.99</w:t>
                    </w:r>
                  </w:p>
                </w:tc>
                <w:tc>
                  <w:tcPr>
                    <w:tcW w:w="842" w:type="dxa"/>
                    <w:vAlign w:val="center"/>
                  </w:tcPr>
                  <w:p w14:paraId="20A2DC26" w14:textId="77777777" w:rsidR="002F6847" w:rsidRPr="004839C5" w:rsidRDefault="002F6847" w:rsidP="002F6847">
                    <w:pPr>
                      <w:pStyle w:val="BodyText"/>
                      <w:spacing w:before="80" w:after="80"/>
                      <w:jc w:val="center"/>
                      <w:rPr>
                        <w:lang w:val="en-AU" w:eastAsia="en-US"/>
                      </w:rPr>
                    </w:pPr>
                    <w:r w:rsidRPr="004839C5">
                      <w:rPr>
                        <w:lang w:val="en-AU" w:eastAsia="en-US"/>
                      </w:rPr>
                      <w:t>0.66</w:t>
                    </w:r>
                  </w:p>
                </w:tc>
                <w:tc>
                  <w:tcPr>
                    <w:tcW w:w="843" w:type="dxa"/>
                    <w:vAlign w:val="center"/>
                  </w:tcPr>
                  <w:p w14:paraId="22E4576D" w14:textId="77777777" w:rsidR="002F6847" w:rsidRPr="004839C5" w:rsidRDefault="002F6847" w:rsidP="002F6847">
                    <w:pPr>
                      <w:pStyle w:val="BodyText"/>
                      <w:spacing w:before="80" w:after="80"/>
                      <w:jc w:val="center"/>
                      <w:rPr>
                        <w:lang w:val="en-AU" w:eastAsia="en-US"/>
                      </w:rPr>
                    </w:pPr>
                    <w:r w:rsidRPr="004839C5">
                      <w:rPr>
                        <w:lang w:val="en-AU" w:eastAsia="en-US"/>
                      </w:rPr>
                      <w:t>1.42</w:t>
                    </w:r>
                  </w:p>
                </w:tc>
                <w:tc>
                  <w:tcPr>
                    <w:tcW w:w="843" w:type="dxa"/>
                    <w:vAlign w:val="center"/>
                  </w:tcPr>
                  <w:p w14:paraId="2CFABE3A" w14:textId="77777777" w:rsidR="002F6847" w:rsidRPr="004839C5" w:rsidRDefault="002F6847" w:rsidP="002F6847">
                    <w:pPr>
                      <w:pStyle w:val="BodyText"/>
                      <w:spacing w:before="80" w:after="80"/>
                      <w:jc w:val="center"/>
                      <w:rPr>
                        <w:lang w:val="en-AU"/>
                      </w:rPr>
                    </w:pPr>
                    <w:r w:rsidRPr="004839C5">
                      <w:rPr>
                        <w:lang w:val="en-AU" w:eastAsia="en-US"/>
                      </w:rPr>
                      <w:t>1.10</w:t>
                    </w:r>
                  </w:p>
                </w:tc>
              </w:tr>
              <w:tr w:rsidR="00A35DD6" w:rsidRPr="004839C5" w14:paraId="7DA216C5" w14:textId="77777777" w:rsidTr="005676B6">
                <w:tc>
                  <w:tcPr>
                    <w:tcW w:w="1129" w:type="dxa"/>
                    <w:vMerge/>
                    <w:shd w:val="clear" w:color="auto" w:fill="D9D9D9" w:themeFill="background1" w:themeFillShade="D9"/>
                    <w:vAlign w:val="center"/>
                  </w:tcPr>
                  <w:p w14:paraId="50ECC2A2"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25F39EBD" w14:textId="77777777" w:rsidR="00A35DD6" w:rsidRPr="004839C5" w:rsidRDefault="00A35DD6">
                    <w:pPr>
                      <w:pStyle w:val="BodyText"/>
                      <w:spacing w:before="80" w:after="80"/>
                      <w:rPr>
                        <w:lang w:val="en-AU" w:eastAsia="en-US"/>
                      </w:rPr>
                    </w:pPr>
                  </w:p>
                </w:tc>
                <w:tc>
                  <w:tcPr>
                    <w:tcW w:w="954" w:type="dxa"/>
                    <w:vAlign w:val="center"/>
                  </w:tcPr>
                  <w:p w14:paraId="0E1D82FE" w14:textId="77777777" w:rsidR="00A35DD6" w:rsidRPr="004839C5" w:rsidRDefault="00A35DD6">
                    <w:pPr>
                      <w:pStyle w:val="BodyText"/>
                      <w:spacing w:before="80" w:after="80"/>
                      <w:rPr>
                        <w:lang w:val="en-AU" w:eastAsia="en-US"/>
                      </w:rPr>
                    </w:pPr>
                    <w:r w:rsidRPr="004839C5">
                      <w:rPr>
                        <w:lang w:val="en-AU" w:eastAsia="en-US"/>
                      </w:rPr>
                      <w:t>Summer</w:t>
                    </w:r>
                  </w:p>
                </w:tc>
                <w:tc>
                  <w:tcPr>
                    <w:tcW w:w="842" w:type="dxa"/>
                    <w:vAlign w:val="center"/>
                  </w:tcPr>
                  <w:p w14:paraId="1D3704F2" w14:textId="77777777" w:rsidR="00A35DD6" w:rsidRPr="004839C5" w:rsidRDefault="00A35DD6">
                    <w:pPr>
                      <w:pStyle w:val="BodyText"/>
                      <w:spacing w:before="80" w:after="80"/>
                      <w:jc w:val="center"/>
                      <w:rPr>
                        <w:lang w:val="en-AU" w:eastAsia="en-US"/>
                      </w:rPr>
                    </w:pPr>
                    <w:r w:rsidRPr="004839C5">
                      <w:rPr>
                        <w:lang w:val="en-AU" w:eastAsia="en-US"/>
                      </w:rPr>
                      <w:t>0.44</w:t>
                    </w:r>
                  </w:p>
                </w:tc>
                <w:tc>
                  <w:tcPr>
                    <w:tcW w:w="843" w:type="dxa"/>
                    <w:vAlign w:val="center"/>
                  </w:tcPr>
                  <w:p w14:paraId="62C57401"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4C003E21" w14:textId="77777777" w:rsidR="00A35DD6" w:rsidRPr="004839C5" w:rsidRDefault="00A35DD6">
                    <w:pPr>
                      <w:pStyle w:val="BodyText"/>
                      <w:spacing w:before="80" w:after="80"/>
                      <w:jc w:val="center"/>
                      <w:rPr>
                        <w:lang w:val="en-AU" w:eastAsia="en-US"/>
                      </w:rPr>
                    </w:pPr>
                    <w:r w:rsidRPr="004839C5">
                      <w:rPr>
                        <w:lang w:val="en-AU" w:eastAsia="en-US"/>
                      </w:rPr>
                      <w:t>0.44</w:t>
                    </w:r>
                  </w:p>
                </w:tc>
                <w:tc>
                  <w:tcPr>
                    <w:tcW w:w="843" w:type="dxa"/>
                    <w:vAlign w:val="center"/>
                  </w:tcPr>
                  <w:p w14:paraId="405C43D1" w14:textId="77777777" w:rsidR="00A35DD6" w:rsidRPr="004839C5" w:rsidRDefault="00A35DD6">
                    <w:pPr>
                      <w:pStyle w:val="BodyText"/>
                      <w:spacing w:before="80" w:after="80"/>
                      <w:jc w:val="center"/>
                      <w:rPr>
                        <w:lang w:val="en-AU" w:eastAsia="en-US"/>
                      </w:rPr>
                    </w:pPr>
                    <w:r w:rsidRPr="004839C5">
                      <w:rPr>
                        <w:lang w:val="en-AU" w:eastAsia="en-US"/>
                      </w:rPr>
                      <w:t>0.33</w:t>
                    </w:r>
                  </w:p>
                </w:tc>
                <w:tc>
                  <w:tcPr>
                    <w:tcW w:w="842" w:type="dxa"/>
                    <w:vAlign w:val="center"/>
                  </w:tcPr>
                  <w:p w14:paraId="2EA27BDF"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2A76F6C6" w14:textId="77777777" w:rsidR="00A35DD6" w:rsidRPr="004839C5" w:rsidRDefault="00A35DD6">
                    <w:pPr>
                      <w:pStyle w:val="BodyText"/>
                      <w:spacing w:before="80" w:after="80"/>
                      <w:jc w:val="center"/>
                      <w:rPr>
                        <w:lang w:val="en-AU" w:eastAsia="en-US"/>
                      </w:rPr>
                    </w:pPr>
                    <w:r w:rsidRPr="004839C5">
                      <w:rPr>
                        <w:lang w:val="en-AU" w:eastAsia="en-US"/>
                      </w:rPr>
                      <w:t>0.44</w:t>
                    </w:r>
                  </w:p>
                </w:tc>
                <w:tc>
                  <w:tcPr>
                    <w:tcW w:w="843" w:type="dxa"/>
                    <w:vAlign w:val="center"/>
                  </w:tcPr>
                  <w:p w14:paraId="30E5DED3" w14:textId="77777777" w:rsidR="00A35DD6" w:rsidRPr="004839C5" w:rsidRDefault="00A35DD6">
                    <w:pPr>
                      <w:pStyle w:val="BodyText"/>
                      <w:spacing w:before="80" w:after="80"/>
                      <w:jc w:val="center"/>
                      <w:rPr>
                        <w:lang w:val="en-AU"/>
                      </w:rPr>
                    </w:pPr>
                    <w:r w:rsidRPr="004839C5">
                      <w:rPr>
                        <w:lang w:val="en-AU" w:eastAsia="en-US"/>
                      </w:rPr>
                      <w:t>-0.11</w:t>
                    </w:r>
                  </w:p>
                </w:tc>
              </w:tr>
              <w:tr w:rsidR="00A35DD6" w:rsidRPr="004839C5" w14:paraId="480C33DF" w14:textId="77777777" w:rsidTr="005676B6">
                <w:tc>
                  <w:tcPr>
                    <w:tcW w:w="1129" w:type="dxa"/>
                    <w:vMerge/>
                    <w:shd w:val="clear" w:color="auto" w:fill="D9D9D9" w:themeFill="background1" w:themeFillShade="D9"/>
                    <w:vAlign w:val="center"/>
                  </w:tcPr>
                  <w:p w14:paraId="4E5086C4"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024EE925" w14:textId="77777777" w:rsidR="00A35DD6" w:rsidRPr="004839C5" w:rsidRDefault="00A35DD6">
                    <w:pPr>
                      <w:pStyle w:val="BodyText"/>
                      <w:spacing w:before="80" w:after="80"/>
                      <w:rPr>
                        <w:lang w:val="en-AU" w:eastAsia="en-US"/>
                      </w:rPr>
                    </w:pPr>
                  </w:p>
                </w:tc>
                <w:tc>
                  <w:tcPr>
                    <w:tcW w:w="954" w:type="dxa"/>
                    <w:vAlign w:val="center"/>
                  </w:tcPr>
                  <w:p w14:paraId="2852DF0C" w14:textId="77777777" w:rsidR="00A35DD6" w:rsidRPr="004839C5" w:rsidRDefault="00A35DD6">
                    <w:pPr>
                      <w:pStyle w:val="BodyText"/>
                      <w:spacing w:before="80" w:after="80"/>
                      <w:rPr>
                        <w:lang w:val="en-AU" w:eastAsia="en-US"/>
                      </w:rPr>
                    </w:pPr>
                    <w:r w:rsidRPr="004839C5">
                      <w:rPr>
                        <w:lang w:val="en-AU" w:eastAsia="en-US"/>
                      </w:rPr>
                      <w:t>Autumn</w:t>
                    </w:r>
                  </w:p>
                </w:tc>
                <w:tc>
                  <w:tcPr>
                    <w:tcW w:w="842" w:type="dxa"/>
                    <w:vAlign w:val="center"/>
                  </w:tcPr>
                  <w:p w14:paraId="0E43A874" w14:textId="77777777" w:rsidR="00A35DD6" w:rsidRPr="004839C5" w:rsidRDefault="00A35DD6">
                    <w:pPr>
                      <w:pStyle w:val="BodyText"/>
                      <w:spacing w:before="80" w:after="80"/>
                      <w:jc w:val="center"/>
                      <w:rPr>
                        <w:lang w:val="en-AU" w:eastAsia="en-US"/>
                      </w:rPr>
                    </w:pPr>
                    <w:r w:rsidRPr="004839C5">
                      <w:rPr>
                        <w:lang w:val="en-AU" w:eastAsia="en-US"/>
                      </w:rPr>
                      <w:t>0.60</w:t>
                    </w:r>
                  </w:p>
                </w:tc>
                <w:tc>
                  <w:tcPr>
                    <w:tcW w:w="843" w:type="dxa"/>
                    <w:vAlign w:val="center"/>
                  </w:tcPr>
                  <w:p w14:paraId="54A2337F" w14:textId="77777777" w:rsidR="00A35DD6" w:rsidRPr="004839C5" w:rsidRDefault="00A35DD6">
                    <w:pPr>
                      <w:pStyle w:val="BodyText"/>
                      <w:spacing w:before="80" w:after="80"/>
                      <w:jc w:val="center"/>
                      <w:rPr>
                        <w:lang w:val="en-AU" w:eastAsia="en-US"/>
                      </w:rPr>
                    </w:pPr>
                    <w:r w:rsidRPr="004839C5">
                      <w:rPr>
                        <w:lang w:val="en-AU" w:eastAsia="en-US"/>
                      </w:rPr>
                      <w:t>0.00</w:t>
                    </w:r>
                  </w:p>
                </w:tc>
                <w:tc>
                  <w:tcPr>
                    <w:tcW w:w="842" w:type="dxa"/>
                    <w:vAlign w:val="center"/>
                  </w:tcPr>
                  <w:p w14:paraId="6D9E624E" w14:textId="77777777" w:rsidR="00A35DD6" w:rsidRPr="004839C5" w:rsidRDefault="00A35DD6">
                    <w:pPr>
                      <w:pStyle w:val="BodyText"/>
                      <w:spacing w:before="80" w:after="80"/>
                      <w:jc w:val="center"/>
                      <w:rPr>
                        <w:lang w:val="en-AU" w:eastAsia="en-US"/>
                      </w:rPr>
                    </w:pPr>
                    <w:r w:rsidRPr="004839C5">
                      <w:rPr>
                        <w:lang w:val="en-AU" w:eastAsia="en-US"/>
                      </w:rPr>
                      <w:t>0.60</w:t>
                    </w:r>
                  </w:p>
                </w:tc>
                <w:tc>
                  <w:tcPr>
                    <w:tcW w:w="843" w:type="dxa"/>
                    <w:vAlign w:val="center"/>
                  </w:tcPr>
                  <w:p w14:paraId="702E3C00"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38C0BAF8"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3" w:type="dxa"/>
                    <w:vAlign w:val="center"/>
                  </w:tcPr>
                  <w:p w14:paraId="54D19662" w14:textId="77777777" w:rsidR="00A35DD6" w:rsidRPr="004839C5" w:rsidRDefault="00A35DD6">
                    <w:pPr>
                      <w:pStyle w:val="BodyText"/>
                      <w:spacing w:before="80" w:after="80"/>
                      <w:jc w:val="center"/>
                      <w:rPr>
                        <w:lang w:val="en-AU" w:eastAsia="en-US"/>
                      </w:rPr>
                    </w:pPr>
                    <w:r w:rsidRPr="004839C5">
                      <w:rPr>
                        <w:lang w:val="en-AU" w:eastAsia="en-US"/>
                      </w:rPr>
                      <w:t>0.60</w:t>
                    </w:r>
                  </w:p>
                </w:tc>
                <w:tc>
                  <w:tcPr>
                    <w:tcW w:w="843" w:type="dxa"/>
                    <w:vAlign w:val="center"/>
                  </w:tcPr>
                  <w:p w14:paraId="078302B9" w14:textId="77777777" w:rsidR="00A35DD6" w:rsidRPr="004839C5" w:rsidRDefault="00A35DD6">
                    <w:pPr>
                      <w:pStyle w:val="BodyText"/>
                      <w:spacing w:before="80" w:after="80"/>
                      <w:jc w:val="center"/>
                      <w:rPr>
                        <w:lang w:val="en-AU"/>
                      </w:rPr>
                    </w:pPr>
                    <w:r w:rsidRPr="004839C5">
                      <w:rPr>
                        <w:lang w:val="en-AU" w:eastAsia="en-US"/>
                      </w:rPr>
                      <w:t>0.00</w:t>
                    </w:r>
                  </w:p>
                </w:tc>
              </w:tr>
              <w:tr w:rsidR="00A35DD6" w:rsidRPr="004839C5" w14:paraId="79AC9071" w14:textId="77777777" w:rsidTr="005676B6">
                <w:tc>
                  <w:tcPr>
                    <w:tcW w:w="1129" w:type="dxa"/>
                    <w:vMerge/>
                    <w:shd w:val="clear" w:color="auto" w:fill="D9D9D9" w:themeFill="background1" w:themeFillShade="D9"/>
                    <w:vAlign w:val="center"/>
                  </w:tcPr>
                  <w:p w14:paraId="172EC27D"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77E7EC08" w14:textId="77777777" w:rsidR="00A35DD6" w:rsidRPr="004839C5" w:rsidRDefault="00A35DD6">
                    <w:pPr>
                      <w:pStyle w:val="BodyText"/>
                      <w:spacing w:before="80" w:after="80"/>
                      <w:rPr>
                        <w:lang w:val="en-AU" w:eastAsia="en-US"/>
                      </w:rPr>
                    </w:pPr>
                  </w:p>
                </w:tc>
                <w:tc>
                  <w:tcPr>
                    <w:tcW w:w="954" w:type="dxa"/>
                    <w:vAlign w:val="center"/>
                  </w:tcPr>
                  <w:p w14:paraId="1756D8B5" w14:textId="77777777" w:rsidR="00A35DD6" w:rsidRPr="004839C5" w:rsidRDefault="00A35DD6">
                    <w:pPr>
                      <w:pStyle w:val="BodyText"/>
                      <w:spacing w:before="80" w:after="80"/>
                      <w:rPr>
                        <w:lang w:val="en-AU" w:eastAsia="en-US"/>
                      </w:rPr>
                    </w:pPr>
                    <w:r w:rsidRPr="004839C5">
                      <w:rPr>
                        <w:lang w:val="en-AU" w:eastAsia="en-US"/>
                      </w:rPr>
                      <w:t>Winter</w:t>
                    </w:r>
                  </w:p>
                </w:tc>
                <w:tc>
                  <w:tcPr>
                    <w:tcW w:w="842" w:type="dxa"/>
                    <w:vAlign w:val="center"/>
                  </w:tcPr>
                  <w:p w14:paraId="79C45D82" w14:textId="77777777" w:rsidR="00A35DD6" w:rsidRPr="004839C5" w:rsidRDefault="00A35DD6">
                    <w:pPr>
                      <w:pStyle w:val="BodyText"/>
                      <w:spacing w:before="80" w:after="80"/>
                      <w:jc w:val="center"/>
                      <w:rPr>
                        <w:lang w:val="en-AU" w:eastAsia="en-US"/>
                      </w:rPr>
                    </w:pPr>
                    <w:r w:rsidRPr="004839C5">
                      <w:rPr>
                        <w:lang w:val="en-AU" w:eastAsia="en-US"/>
                      </w:rPr>
                      <w:t>0.99</w:t>
                    </w:r>
                  </w:p>
                </w:tc>
                <w:tc>
                  <w:tcPr>
                    <w:tcW w:w="843" w:type="dxa"/>
                    <w:vAlign w:val="center"/>
                  </w:tcPr>
                  <w:p w14:paraId="7D44488C"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3FA01AAC" w14:textId="77777777" w:rsidR="00A35DD6" w:rsidRPr="004839C5" w:rsidRDefault="00A35DD6">
                    <w:pPr>
                      <w:pStyle w:val="BodyText"/>
                      <w:spacing w:before="80" w:after="80"/>
                      <w:jc w:val="center"/>
                      <w:rPr>
                        <w:lang w:val="en-AU" w:eastAsia="en-US"/>
                      </w:rPr>
                    </w:pPr>
                    <w:r w:rsidRPr="004839C5">
                      <w:rPr>
                        <w:lang w:val="en-AU" w:eastAsia="en-US"/>
                      </w:rPr>
                      <w:t>0.77</w:t>
                    </w:r>
                  </w:p>
                </w:tc>
                <w:tc>
                  <w:tcPr>
                    <w:tcW w:w="843" w:type="dxa"/>
                    <w:vAlign w:val="center"/>
                  </w:tcPr>
                  <w:p w14:paraId="7C2BFD0A"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2" w:type="dxa"/>
                    <w:vAlign w:val="center"/>
                  </w:tcPr>
                  <w:p w14:paraId="3E97708E"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3" w:type="dxa"/>
                    <w:vAlign w:val="center"/>
                  </w:tcPr>
                  <w:p w14:paraId="52C5BE3E" w14:textId="77777777" w:rsidR="00A35DD6" w:rsidRPr="004839C5" w:rsidRDefault="00A35DD6">
                    <w:pPr>
                      <w:pStyle w:val="BodyText"/>
                      <w:spacing w:before="80" w:after="80"/>
                      <w:jc w:val="center"/>
                      <w:rPr>
                        <w:lang w:val="en-AU" w:eastAsia="en-US"/>
                      </w:rPr>
                    </w:pPr>
                    <w:r w:rsidRPr="004839C5">
                      <w:rPr>
                        <w:lang w:val="en-AU" w:eastAsia="en-US"/>
                      </w:rPr>
                      <w:t>0.77</w:t>
                    </w:r>
                  </w:p>
                </w:tc>
                <w:tc>
                  <w:tcPr>
                    <w:tcW w:w="843" w:type="dxa"/>
                    <w:vAlign w:val="center"/>
                  </w:tcPr>
                  <w:p w14:paraId="07203561" w14:textId="77777777" w:rsidR="00A35DD6" w:rsidRPr="004839C5" w:rsidRDefault="00A35DD6">
                    <w:pPr>
                      <w:pStyle w:val="BodyText"/>
                      <w:spacing w:before="80" w:after="80"/>
                      <w:jc w:val="center"/>
                      <w:rPr>
                        <w:lang w:val="en-AU"/>
                      </w:rPr>
                    </w:pPr>
                    <w:r w:rsidRPr="004839C5">
                      <w:rPr>
                        <w:lang w:val="en-AU" w:eastAsia="en-US"/>
                      </w:rPr>
                      <w:t>0.44</w:t>
                    </w:r>
                  </w:p>
                </w:tc>
              </w:tr>
              <w:tr w:rsidR="00A35DD6" w:rsidRPr="004839C5" w14:paraId="36DFD2DC" w14:textId="77777777" w:rsidTr="005676B6">
                <w:tc>
                  <w:tcPr>
                    <w:tcW w:w="1129" w:type="dxa"/>
                    <w:vMerge/>
                    <w:shd w:val="clear" w:color="auto" w:fill="D9D9D9" w:themeFill="background1" w:themeFillShade="D9"/>
                    <w:vAlign w:val="center"/>
                  </w:tcPr>
                  <w:p w14:paraId="6C2E46D2" w14:textId="77777777" w:rsidR="00A35DD6" w:rsidRPr="004839C5" w:rsidRDefault="00A35DD6">
                    <w:pPr>
                      <w:pStyle w:val="BodyText"/>
                      <w:spacing w:before="80" w:after="80"/>
                      <w:rPr>
                        <w:lang w:val="en-AU" w:eastAsia="en-US"/>
                      </w:rPr>
                    </w:pPr>
                  </w:p>
                </w:tc>
                <w:tc>
                  <w:tcPr>
                    <w:tcW w:w="1037" w:type="dxa"/>
                    <w:vMerge w:val="restart"/>
                    <w:shd w:val="clear" w:color="auto" w:fill="D9D9D9" w:themeFill="background1" w:themeFillShade="D9"/>
                    <w:vAlign w:val="center"/>
                  </w:tcPr>
                  <w:p w14:paraId="465FC539" w14:textId="77777777" w:rsidR="00A35DD6" w:rsidRPr="004839C5" w:rsidRDefault="00A35DD6">
                    <w:pPr>
                      <w:pStyle w:val="BodyText"/>
                      <w:spacing w:before="80" w:after="80"/>
                      <w:rPr>
                        <w:lang w:val="en-AU" w:eastAsia="en-US"/>
                      </w:rPr>
                    </w:pPr>
                    <w:r w:rsidRPr="004839C5">
                      <w:rPr>
                        <w:lang w:val="en-AU" w:eastAsia="en-US"/>
                      </w:rPr>
                      <w:t>Pilbara</w:t>
                    </w:r>
                  </w:p>
                </w:tc>
                <w:tc>
                  <w:tcPr>
                    <w:tcW w:w="954" w:type="dxa"/>
                    <w:vAlign w:val="center"/>
                  </w:tcPr>
                  <w:p w14:paraId="631DFAF0" w14:textId="77777777" w:rsidR="00A35DD6" w:rsidRPr="004839C5" w:rsidRDefault="00A35DD6">
                    <w:pPr>
                      <w:pStyle w:val="BodyText"/>
                      <w:spacing w:before="80" w:after="80"/>
                      <w:rPr>
                        <w:lang w:val="en-AU" w:eastAsia="en-US"/>
                      </w:rPr>
                    </w:pPr>
                    <w:r w:rsidRPr="004839C5">
                      <w:rPr>
                        <w:lang w:val="en-AU" w:eastAsia="en-US"/>
                      </w:rPr>
                      <w:t>Spring</w:t>
                    </w:r>
                  </w:p>
                </w:tc>
                <w:tc>
                  <w:tcPr>
                    <w:tcW w:w="842" w:type="dxa"/>
                    <w:vAlign w:val="center"/>
                  </w:tcPr>
                  <w:p w14:paraId="1030C439" w14:textId="77777777" w:rsidR="00A35DD6" w:rsidRPr="004839C5" w:rsidRDefault="00A35DD6">
                    <w:pPr>
                      <w:pStyle w:val="BodyText"/>
                      <w:spacing w:before="80" w:after="80"/>
                      <w:jc w:val="center"/>
                      <w:rPr>
                        <w:lang w:val="en-AU" w:eastAsia="en-US"/>
                      </w:rPr>
                    </w:pPr>
                    <w:r w:rsidRPr="004839C5">
                      <w:rPr>
                        <w:lang w:val="en-AU" w:eastAsia="en-US"/>
                      </w:rPr>
                      <w:t>0.70</w:t>
                    </w:r>
                  </w:p>
                </w:tc>
                <w:tc>
                  <w:tcPr>
                    <w:tcW w:w="843" w:type="dxa"/>
                    <w:vAlign w:val="center"/>
                  </w:tcPr>
                  <w:p w14:paraId="39E47BED"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0D72F5F0" w14:textId="77777777" w:rsidR="00A35DD6" w:rsidRPr="004839C5" w:rsidRDefault="00A35DD6">
                    <w:pPr>
                      <w:pStyle w:val="BodyText"/>
                      <w:spacing w:before="80" w:after="80"/>
                      <w:jc w:val="center"/>
                      <w:rPr>
                        <w:lang w:val="en-AU" w:eastAsia="en-US"/>
                      </w:rPr>
                    </w:pPr>
                    <w:r w:rsidRPr="004839C5">
                      <w:rPr>
                        <w:lang w:val="en-AU" w:eastAsia="en-US"/>
                      </w:rPr>
                      <w:t>0.70</w:t>
                    </w:r>
                  </w:p>
                </w:tc>
                <w:tc>
                  <w:tcPr>
                    <w:tcW w:w="843" w:type="dxa"/>
                    <w:vAlign w:val="center"/>
                  </w:tcPr>
                  <w:p w14:paraId="0E51AC91"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6E55E8E0"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70D3CE09" w14:textId="77777777" w:rsidR="00A35DD6" w:rsidRPr="004839C5" w:rsidRDefault="00A35DD6">
                    <w:pPr>
                      <w:pStyle w:val="BodyText"/>
                      <w:spacing w:before="80" w:after="80"/>
                      <w:jc w:val="center"/>
                      <w:rPr>
                        <w:lang w:val="en-AU" w:eastAsia="en-US"/>
                      </w:rPr>
                    </w:pPr>
                    <w:r w:rsidRPr="004839C5">
                      <w:rPr>
                        <w:lang w:val="en-AU" w:eastAsia="en-US"/>
                      </w:rPr>
                      <w:t>0.70</w:t>
                    </w:r>
                  </w:p>
                </w:tc>
                <w:tc>
                  <w:tcPr>
                    <w:tcW w:w="843" w:type="dxa"/>
                    <w:vAlign w:val="center"/>
                  </w:tcPr>
                  <w:p w14:paraId="0894286F" w14:textId="77777777" w:rsidR="00A35DD6" w:rsidRPr="004839C5" w:rsidRDefault="00A35DD6">
                    <w:pPr>
                      <w:pStyle w:val="BodyText"/>
                      <w:spacing w:before="80" w:after="80"/>
                      <w:jc w:val="center"/>
                      <w:rPr>
                        <w:lang w:val="en-AU"/>
                      </w:rPr>
                    </w:pPr>
                    <w:r w:rsidRPr="004839C5">
                      <w:rPr>
                        <w:lang w:val="en-AU" w:eastAsia="en-US"/>
                      </w:rPr>
                      <w:t>-0.22</w:t>
                    </w:r>
                  </w:p>
                </w:tc>
              </w:tr>
              <w:tr w:rsidR="00A35DD6" w:rsidRPr="004839C5" w14:paraId="7D9C68BB" w14:textId="77777777" w:rsidTr="005676B6">
                <w:tc>
                  <w:tcPr>
                    <w:tcW w:w="1129" w:type="dxa"/>
                    <w:vMerge/>
                    <w:shd w:val="clear" w:color="auto" w:fill="D9D9D9" w:themeFill="background1" w:themeFillShade="D9"/>
                    <w:vAlign w:val="center"/>
                  </w:tcPr>
                  <w:p w14:paraId="43A92607"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4B24A7CB" w14:textId="77777777" w:rsidR="00A35DD6" w:rsidRPr="004839C5" w:rsidRDefault="00A35DD6">
                    <w:pPr>
                      <w:pStyle w:val="BodyText"/>
                      <w:spacing w:before="80" w:after="80"/>
                      <w:rPr>
                        <w:lang w:val="en-AU" w:eastAsia="en-US"/>
                      </w:rPr>
                    </w:pPr>
                  </w:p>
                </w:tc>
                <w:tc>
                  <w:tcPr>
                    <w:tcW w:w="954" w:type="dxa"/>
                    <w:vAlign w:val="center"/>
                  </w:tcPr>
                  <w:p w14:paraId="5845FB00" w14:textId="77777777" w:rsidR="00A35DD6" w:rsidRPr="004839C5" w:rsidRDefault="00A35DD6">
                    <w:pPr>
                      <w:pStyle w:val="BodyText"/>
                      <w:spacing w:before="80" w:after="80"/>
                      <w:rPr>
                        <w:lang w:val="en-AU" w:eastAsia="en-US"/>
                      </w:rPr>
                    </w:pPr>
                    <w:r w:rsidRPr="004839C5">
                      <w:rPr>
                        <w:lang w:val="en-AU" w:eastAsia="en-US"/>
                      </w:rPr>
                      <w:t>Summer</w:t>
                    </w:r>
                  </w:p>
                </w:tc>
                <w:tc>
                  <w:tcPr>
                    <w:tcW w:w="842" w:type="dxa"/>
                    <w:vAlign w:val="center"/>
                  </w:tcPr>
                  <w:p w14:paraId="0FBB0A31" w14:textId="77777777" w:rsidR="00A35DD6" w:rsidRPr="004839C5" w:rsidRDefault="00A35DD6">
                    <w:pPr>
                      <w:pStyle w:val="BodyText"/>
                      <w:spacing w:before="80" w:after="80"/>
                      <w:jc w:val="center"/>
                      <w:rPr>
                        <w:lang w:val="en-AU" w:eastAsia="en-US"/>
                      </w:rPr>
                    </w:pPr>
                    <w:r w:rsidRPr="004839C5">
                      <w:rPr>
                        <w:lang w:val="en-AU" w:eastAsia="en-US"/>
                      </w:rPr>
                      <w:t>0.77</w:t>
                    </w:r>
                  </w:p>
                </w:tc>
                <w:tc>
                  <w:tcPr>
                    <w:tcW w:w="843" w:type="dxa"/>
                    <w:vAlign w:val="center"/>
                  </w:tcPr>
                  <w:p w14:paraId="1582AF74"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5191AAB7" w14:textId="77777777" w:rsidR="00A35DD6" w:rsidRPr="004839C5" w:rsidRDefault="00A35DD6">
                    <w:pPr>
                      <w:pStyle w:val="BodyText"/>
                      <w:spacing w:before="80" w:after="80"/>
                      <w:jc w:val="center"/>
                      <w:rPr>
                        <w:lang w:val="en-AU" w:eastAsia="en-US"/>
                      </w:rPr>
                    </w:pPr>
                    <w:r w:rsidRPr="004839C5">
                      <w:rPr>
                        <w:lang w:val="en-AU" w:eastAsia="en-US"/>
                      </w:rPr>
                      <w:t>0.77</w:t>
                    </w:r>
                  </w:p>
                </w:tc>
                <w:tc>
                  <w:tcPr>
                    <w:tcW w:w="843" w:type="dxa"/>
                    <w:vAlign w:val="center"/>
                  </w:tcPr>
                  <w:p w14:paraId="5C4F0373" w14:textId="77777777" w:rsidR="00A35DD6" w:rsidRPr="004839C5" w:rsidRDefault="00A35DD6">
                    <w:pPr>
                      <w:pStyle w:val="BodyText"/>
                      <w:spacing w:before="80" w:after="80"/>
                      <w:jc w:val="center"/>
                      <w:rPr>
                        <w:lang w:val="en-AU" w:eastAsia="en-US"/>
                      </w:rPr>
                    </w:pPr>
                    <w:r w:rsidRPr="004839C5">
                      <w:rPr>
                        <w:lang w:val="en-AU" w:eastAsia="en-US"/>
                      </w:rPr>
                      <w:t>0.66</w:t>
                    </w:r>
                  </w:p>
                </w:tc>
                <w:tc>
                  <w:tcPr>
                    <w:tcW w:w="842" w:type="dxa"/>
                    <w:vAlign w:val="center"/>
                  </w:tcPr>
                  <w:p w14:paraId="5E442BDE"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3" w:type="dxa"/>
                    <w:vAlign w:val="center"/>
                  </w:tcPr>
                  <w:p w14:paraId="7853BC5C" w14:textId="77777777" w:rsidR="00A35DD6" w:rsidRPr="004839C5" w:rsidRDefault="00A35DD6">
                    <w:pPr>
                      <w:pStyle w:val="BodyText"/>
                      <w:spacing w:before="80" w:after="80"/>
                      <w:jc w:val="center"/>
                      <w:rPr>
                        <w:lang w:val="en-AU" w:eastAsia="en-US"/>
                      </w:rPr>
                    </w:pPr>
                    <w:r w:rsidRPr="004839C5">
                      <w:rPr>
                        <w:lang w:val="en-AU" w:eastAsia="en-US"/>
                      </w:rPr>
                      <w:t>0.77</w:t>
                    </w:r>
                  </w:p>
                </w:tc>
                <w:tc>
                  <w:tcPr>
                    <w:tcW w:w="843" w:type="dxa"/>
                    <w:vAlign w:val="center"/>
                  </w:tcPr>
                  <w:p w14:paraId="3F6E1806" w14:textId="77777777" w:rsidR="00A35DD6" w:rsidRPr="004839C5" w:rsidRDefault="00A35DD6">
                    <w:pPr>
                      <w:pStyle w:val="BodyText"/>
                      <w:spacing w:before="80" w:after="80"/>
                      <w:jc w:val="center"/>
                      <w:rPr>
                        <w:lang w:val="en-AU"/>
                      </w:rPr>
                    </w:pPr>
                    <w:r w:rsidRPr="004839C5">
                      <w:rPr>
                        <w:lang w:val="en-AU" w:eastAsia="en-US"/>
                      </w:rPr>
                      <w:t>0.33</w:t>
                    </w:r>
                  </w:p>
                </w:tc>
              </w:tr>
              <w:tr w:rsidR="00A35DD6" w:rsidRPr="004839C5" w14:paraId="4D7EED19" w14:textId="77777777" w:rsidTr="005676B6">
                <w:tc>
                  <w:tcPr>
                    <w:tcW w:w="1129" w:type="dxa"/>
                    <w:vMerge/>
                    <w:shd w:val="clear" w:color="auto" w:fill="D9D9D9" w:themeFill="background1" w:themeFillShade="D9"/>
                    <w:vAlign w:val="center"/>
                  </w:tcPr>
                  <w:p w14:paraId="746AC3DE"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3EE91841" w14:textId="77777777" w:rsidR="00A35DD6" w:rsidRPr="004839C5" w:rsidRDefault="00A35DD6">
                    <w:pPr>
                      <w:pStyle w:val="BodyText"/>
                      <w:spacing w:before="80" w:after="80"/>
                      <w:rPr>
                        <w:lang w:val="en-AU" w:eastAsia="en-US"/>
                      </w:rPr>
                    </w:pPr>
                  </w:p>
                </w:tc>
                <w:tc>
                  <w:tcPr>
                    <w:tcW w:w="954" w:type="dxa"/>
                    <w:vAlign w:val="center"/>
                  </w:tcPr>
                  <w:p w14:paraId="0F545227" w14:textId="77777777" w:rsidR="00A35DD6" w:rsidRPr="004839C5" w:rsidRDefault="00A35DD6">
                    <w:pPr>
                      <w:pStyle w:val="BodyText"/>
                      <w:spacing w:before="80" w:after="80"/>
                      <w:rPr>
                        <w:lang w:val="en-AU" w:eastAsia="en-US"/>
                      </w:rPr>
                    </w:pPr>
                    <w:r w:rsidRPr="004839C5">
                      <w:rPr>
                        <w:lang w:val="en-AU" w:eastAsia="en-US"/>
                      </w:rPr>
                      <w:t>Autumn</w:t>
                    </w:r>
                  </w:p>
                </w:tc>
                <w:tc>
                  <w:tcPr>
                    <w:tcW w:w="842" w:type="dxa"/>
                    <w:vAlign w:val="center"/>
                  </w:tcPr>
                  <w:p w14:paraId="30E06228" w14:textId="77777777" w:rsidR="00A35DD6" w:rsidRPr="004839C5" w:rsidRDefault="00A35DD6">
                    <w:pPr>
                      <w:pStyle w:val="BodyText"/>
                      <w:spacing w:before="80" w:after="80"/>
                      <w:jc w:val="center"/>
                      <w:rPr>
                        <w:lang w:val="en-AU" w:eastAsia="en-US"/>
                      </w:rPr>
                    </w:pPr>
                    <w:r w:rsidRPr="004839C5">
                      <w:rPr>
                        <w:lang w:val="en-AU" w:eastAsia="en-US"/>
                      </w:rPr>
                      <w:t>0.88</w:t>
                    </w:r>
                  </w:p>
                </w:tc>
                <w:tc>
                  <w:tcPr>
                    <w:tcW w:w="843" w:type="dxa"/>
                    <w:vAlign w:val="center"/>
                  </w:tcPr>
                  <w:p w14:paraId="2B227704"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643CB02A" w14:textId="77777777" w:rsidR="00A35DD6" w:rsidRPr="004839C5" w:rsidRDefault="00A35DD6">
                    <w:pPr>
                      <w:pStyle w:val="BodyText"/>
                      <w:spacing w:before="80" w:after="80"/>
                      <w:jc w:val="center"/>
                      <w:rPr>
                        <w:lang w:val="en-AU" w:eastAsia="en-US"/>
                      </w:rPr>
                    </w:pPr>
                    <w:r w:rsidRPr="004839C5">
                      <w:rPr>
                        <w:lang w:val="en-AU" w:eastAsia="en-US"/>
                      </w:rPr>
                      <w:t>0.88</w:t>
                    </w:r>
                  </w:p>
                </w:tc>
                <w:tc>
                  <w:tcPr>
                    <w:tcW w:w="843" w:type="dxa"/>
                    <w:vAlign w:val="center"/>
                  </w:tcPr>
                  <w:p w14:paraId="073F21B0"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1BFC1C08"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31CC1023" w14:textId="77777777" w:rsidR="00A35DD6" w:rsidRPr="004839C5" w:rsidRDefault="00A35DD6">
                    <w:pPr>
                      <w:pStyle w:val="BodyText"/>
                      <w:spacing w:before="80" w:after="80"/>
                      <w:jc w:val="center"/>
                      <w:rPr>
                        <w:lang w:val="en-AU" w:eastAsia="en-US"/>
                      </w:rPr>
                    </w:pPr>
                    <w:r w:rsidRPr="004839C5">
                      <w:rPr>
                        <w:lang w:val="en-AU" w:eastAsia="en-US"/>
                      </w:rPr>
                      <w:t>0.88</w:t>
                    </w:r>
                  </w:p>
                </w:tc>
                <w:tc>
                  <w:tcPr>
                    <w:tcW w:w="843" w:type="dxa"/>
                    <w:vAlign w:val="center"/>
                  </w:tcPr>
                  <w:p w14:paraId="7C93CF26" w14:textId="77777777" w:rsidR="00A35DD6" w:rsidRPr="004839C5" w:rsidRDefault="00A35DD6">
                    <w:pPr>
                      <w:pStyle w:val="BodyText"/>
                      <w:spacing w:before="80" w:after="80"/>
                      <w:jc w:val="center"/>
                      <w:rPr>
                        <w:lang w:val="en-AU"/>
                      </w:rPr>
                    </w:pPr>
                    <w:r w:rsidRPr="004839C5">
                      <w:rPr>
                        <w:lang w:val="en-AU" w:eastAsia="en-US"/>
                      </w:rPr>
                      <w:t>0.22</w:t>
                    </w:r>
                  </w:p>
                </w:tc>
              </w:tr>
              <w:tr w:rsidR="00A35DD6" w:rsidRPr="004839C5" w14:paraId="0B9199EA" w14:textId="77777777" w:rsidTr="005676B6">
                <w:tc>
                  <w:tcPr>
                    <w:tcW w:w="1129" w:type="dxa"/>
                    <w:vMerge/>
                    <w:shd w:val="clear" w:color="auto" w:fill="D9D9D9" w:themeFill="background1" w:themeFillShade="D9"/>
                    <w:vAlign w:val="center"/>
                  </w:tcPr>
                  <w:p w14:paraId="195AC182"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49BE6182" w14:textId="77777777" w:rsidR="00A35DD6" w:rsidRPr="004839C5" w:rsidRDefault="00A35DD6">
                    <w:pPr>
                      <w:pStyle w:val="BodyText"/>
                      <w:spacing w:before="80" w:after="80"/>
                      <w:rPr>
                        <w:lang w:val="en-AU" w:eastAsia="en-US"/>
                      </w:rPr>
                    </w:pPr>
                  </w:p>
                </w:tc>
                <w:tc>
                  <w:tcPr>
                    <w:tcW w:w="954" w:type="dxa"/>
                    <w:vAlign w:val="center"/>
                  </w:tcPr>
                  <w:p w14:paraId="27AF846E" w14:textId="77777777" w:rsidR="00A35DD6" w:rsidRPr="004839C5" w:rsidRDefault="00A35DD6">
                    <w:pPr>
                      <w:pStyle w:val="BodyText"/>
                      <w:spacing w:before="80" w:after="80"/>
                      <w:rPr>
                        <w:lang w:val="en-AU" w:eastAsia="en-US"/>
                      </w:rPr>
                    </w:pPr>
                    <w:r w:rsidRPr="004839C5">
                      <w:rPr>
                        <w:lang w:val="en-AU" w:eastAsia="en-US"/>
                      </w:rPr>
                      <w:t>Winter</w:t>
                    </w:r>
                  </w:p>
                </w:tc>
                <w:tc>
                  <w:tcPr>
                    <w:tcW w:w="842" w:type="dxa"/>
                    <w:vAlign w:val="center"/>
                  </w:tcPr>
                  <w:p w14:paraId="13783F63"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07248120"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1E7A5908"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56B6486B"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2" w:type="dxa"/>
                    <w:vAlign w:val="center"/>
                  </w:tcPr>
                  <w:p w14:paraId="2A0519C6"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20BA7FCC"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2DC577CC" w14:textId="77777777" w:rsidR="00A35DD6" w:rsidRPr="004839C5" w:rsidRDefault="00A35DD6">
                    <w:pPr>
                      <w:pStyle w:val="BodyText"/>
                      <w:spacing w:before="80" w:after="80"/>
                      <w:jc w:val="center"/>
                      <w:rPr>
                        <w:lang w:val="en-AU"/>
                      </w:rPr>
                    </w:pPr>
                    <w:r w:rsidRPr="004839C5">
                      <w:rPr>
                        <w:lang w:val="en-AU" w:eastAsia="en-US"/>
                      </w:rPr>
                      <w:t>-0.33</w:t>
                    </w:r>
                  </w:p>
                </w:tc>
              </w:tr>
              <w:tr w:rsidR="00A35DD6" w:rsidRPr="004839C5" w14:paraId="4136EE11" w14:textId="77777777" w:rsidTr="005676B6">
                <w:tc>
                  <w:tcPr>
                    <w:tcW w:w="1129" w:type="dxa"/>
                    <w:vMerge/>
                    <w:shd w:val="clear" w:color="auto" w:fill="D9D9D9" w:themeFill="background1" w:themeFillShade="D9"/>
                    <w:vAlign w:val="center"/>
                  </w:tcPr>
                  <w:p w14:paraId="6BCA6073" w14:textId="77777777" w:rsidR="00A35DD6" w:rsidRPr="004839C5" w:rsidRDefault="00A35DD6">
                    <w:pPr>
                      <w:pStyle w:val="BodyText"/>
                      <w:spacing w:before="80" w:after="80"/>
                      <w:rPr>
                        <w:lang w:val="en-AU" w:eastAsia="en-US"/>
                      </w:rPr>
                    </w:pPr>
                  </w:p>
                </w:tc>
                <w:tc>
                  <w:tcPr>
                    <w:tcW w:w="1037" w:type="dxa"/>
                    <w:vMerge w:val="restart"/>
                    <w:shd w:val="clear" w:color="auto" w:fill="D9D9D9" w:themeFill="background1" w:themeFillShade="D9"/>
                    <w:vAlign w:val="center"/>
                  </w:tcPr>
                  <w:p w14:paraId="4DE30FB1" w14:textId="77777777" w:rsidR="00A35DD6" w:rsidRPr="004839C5" w:rsidRDefault="00A35DD6">
                    <w:pPr>
                      <w:pStyle w:val="BodyText"/>
                      <w:spacing w:before="80" w:after="80"/>
                      <w:rPr>
                        <w:lang w:val="en-AU" w:eastAsia="en-US"/>
                      </w:rPr>
                    </w:pPr>
                    <w:r w:rsidRPr="004839C5">
                      <w:rPr>
                        <w:lang w:val="en-AU" w:eastAsia="en-US"/>
                      </w:rPr>
                      <w:t>Kimberley</w:t>
                    </w:r>
                  </w:p>
                </w:tc>
                <w:tc>
                  <w:tcPr>
                    <w:tcW w:w="954" w:type="dxa"/>
                    <w:vAlign w:val="center"/>
                  </w:tcPr>
                  <w:p w14:paraId="1ADDD324" w14:textId="77777777" w:rsidR="00A35DD6" w:rsidRPr="004839C5" w:rsidRDefault="00A35DD6">
                    <w:pPr>
                      <w:pStyle w:val="BodyText"/>
                      <w:spacing w:before="80" w:after="80"/>
                      <w:rPr>
                        <w:lang w:val="en-AU" w:eastAsia="en-US"/>
                      </w:rPr>
                    </w:pPr>
                    <w:r w:rsidRPr="004839C5">
                      <w:rPr>
                        <w:lang w:val="en-AU" w:eastAsia="en-US"/>
                      </w:rPr>
                      <w:t>Spring</w:t>
                    </w:r>
                  </w:p>
                </w:tc>
                <w:tc>
                  <w:tcPr>
                    <w:tcW w:w="842" w:type="dxa"/>
                    <w:vAlign w:val="center"/>
                  </w:tcPr>
                  <w:p w14:paraId="4AF9DDC0"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6EBCE823"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60227B4D" w14:textId="77777777" w:rsidR="00A35DD6" w:rsidRPr="004839C5" w:rsidRDefault="00A35DD6">
                    <w:pPr>
                      <w:pStyle w:val="BodyText"/>
                      <w:spacing w:before="80" w:after="80"/>
                      <w:jc w:val="center"/>
                      <w:rPr>
                        <w:lang w:val="en-AU" w:eastAsia="en-US"/>
                      </w:rPr>
                    </w:pPr>
                    <w:r w:rsidRPr="004839C5">
                      <w:rPr>
                        <w:lang w:val="en-AU" w:eastAsia="en-US"/>
                      </w:rPr>
                      <w:t>0.33</w:t>
                    </w:r>
                  </w:p>
                </w:tc>
                <w:tc>
                  <w:tcPr>
                    <w:tcW w:w="843" w:type="dxa"/>
                    <w:vAlign w:val="center"/>
                  </w:tcPr>
                  <w:p w14:paraId="25E12B17"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2" w:type="dxa"/>
                    <w:vAlign w:val="center"/>
                  </w:tcPr>
                  <w:p w14:paraId="4A3EDD55" w14:textId="77777777" w:rsidR="00A35DD6" w:rsidRPr="004839C5" w:rsidRDefault="00A35DD6">
                    <w:pPr>
                      <w:pStyle w:val="BodyText"/>
                      <w:spacing w:before="80" w:after="80"/>
                      <w:jc w:val="center"/>
                      <w:rPr>
                        <w:lang w:val="en-AU" w:eastAsia="en-US"/>
                      </w:rPr>
                    </w:pPr>
                    <w:r w:rsidRPr="004839C5">
                      <w:rPr>
                        <w:lang w:val="en-AU" w:eastAsia="en-US"/>
                      </w:rPr>
                      <w:t>-0.33</w:t>
                    </w:r>
                  </w:p>
                </w:tc>
                <w:tc>
                  <w:tcPr>
                    <w:tcW w:w="843" w:type="dxa"/>
                    <w:vAlign w:val="center"/>
                  </w:tcPr>
                  <w:p w14:paraId="68BDE6C2" w14:textId="77777777" w:rsidR="00A35DD6" w:rsidRPr="004839C5" w:rsidRDefault="00A35DD6">
                    <w:pPr>
                      <w:pStyle w:val="BodyText"/>
                      <w:spacing w:before="80" w:after="80"/>
                      <w:jc w:val="center"/>
                      <w:rPr>
                        <w:lang w:val="en-AU" w:eastAsia="en-US"/>
                      </w:rPr>
                    </w:pPr>
                    <w:r w:rsidRPr="004839C5">
                      <w:rPr>
                        <w:lang w:val="en-AU" w:eastAsia="en-US"/>
                      </w:rPr>
                      <w:t>0.22</w:t>
                    </w:r>
                  </w:p>
                </w:tc>
                <w:tc>
                  <w:tcPr>
                    <w:tcW w:w="843" w:type="dxa"/>
                    <w:vAlign w:val="center"/>
                  </w:tcPr>
                  <w:p w14:paraId="584A9B5C" w14:textId="77777777" w:rsidR="00A35DD6" w:rsidRPr="004839C5" w:rsidRDefault="00A35DD6">
                    <w:pPr>
                      <w:pStyle w:val="BodyText"/>
                      <w:spacing w:before="80" w:after="80"/>
                      <w:jc w:val="center"/>
                      <w:rPr>
                        <w:lang w:val="en-AU"/>
                      </w:rPr>
                    </w:pPr>
                    <w:r w:rsidRPr="004839C5">
                      <w:rPr>
                        <w:lang w:val="en-AU" w:eastAsia="en-US"/>
                      </w:rPr>
                      <w:t>-0.55</w:t>
                    </w:r>
                  </w:p>
                </w:tc>
              </w:tr>
              <w:tr w:rsidR="00A35DD6" w:rsidRPr="004839C5" w14:paraId="7DBDBC10" w14:textId="77777777" w:rsidTr="005676B6">
                <w:tc>
                  <w:tcPr>
                    <w:tcW w:w="1129" w:type="dxa"/>
                    <w:vMerge/>
                    <w:shd w:val="clear" w:color="auto" w:fill="D9D9D9" w:themeFill="background1" w:themeFillShade="D9"/>
                    <w:vAlign w:val="center"/>
                  </w:tcPr>
                  <w:p w14:paraId="7357CD40"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0A6A109B" w14:textId="77777777" w:rsidR="00A35DD6" w:rsidRPr="004839C5" w:rsidRDefault="00A35DD6">
                    <w:pPr>
                      <w:pStyle w:val="BodyText"/>
                      <w:spacing w:before="80" w:after="80"/>
                      <w:rPr>
                        <w:lang w:val="en-AU" w:eastAsia="en-US"/>
                      </w:rPr>
                    </w:pPr>
                  </w:p>
                </w:tc>
                <w:tc>
                  <w:tcPr>
                    <w:tcW w:w="954" w:type="dxa"/>
                    <w:vAlign w:val="center"/>
                  </w:tcPr>
                  <w:p w14:paraId="220BC3A2" w14:textId="77777777" w:rsidR="00A35DD6" w:rsidRPr="004839C5" w:rsidRDefault="00A35DD6">
                    <w:pPr>
                      <w:pStyle w:val="BodyText"/>
                      <w:spacing w:before="80" w:after="80"/>
                      <w:rPr>
                        <w:lang w:val="en-AU" w:eastAsia="en-US"/>
                      </w:rPr>
                    </w:pPr>
                    <w:r w:rsidRPr="004839C5">
                      <w:rPr>
                        <w:lang w:val="en-AU" w:eastAsia="en-US"/>
                      </w:rPr>
                      <w:t>Summer</w:t>
                    </w:r>
                  </w:p>
                </w:tc>
                <w:tc>
                  <w:tcPr>
                    <w:tcW w:w="842" w:type="dxa"/>
                    <w:vAlign w:val="center"/>
                  </w:tcPr>
                  <w:p w14:paraId="385CCF9B" w14:textId="77777777" w:rsidR="00A35DD6" w:rsidRPr="004839C5" w:rsidRDefault="00A35DD6">
                    <w:pPr>
                      <w:pStyle w:val="BodyText"/>
                      <w:spacing w:before="80" w:after="80"/>
                      <w:jc w:val="center"/>
                      <w:rPr>
                        <w:lang w:val="en-AU" w:eastAsia="en-US"/>
                      </w:rPr>
                    </w:pPr>
                    <w:r w:rsidRPr="004839C5">
                      <w:rPr>
                        <w:lang w:val="en-AU" w:eastAsia="en-US"/>
                      </w:rPr>
                      <w:t>0.80</w:t>
                    </w:r>
                  </w:p>
                </w:tc>
                <w:tc>
                  <w:tcPr>
                    <w:tcW w:w="843" w:type="dxa"/>
                    <w:vAlign w:val="center"/>
                  </w:tcPr>
                  <w:p w14:paraId="5B953829"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06986858" w14:textId="77777777" w:rsidR="00A35DD6" w:rsidRPr="004839C5" w:rsidRDefault="00A35DD6">
                    <w:pPr>
                      <w:pStyle w:val="BodyText"/>
                      <w:spacing w:before="80" w:after="80"/>
                      <w:jc w:val="center"/>
                      <w:rPr>
                        <w:lang w:val="en-AU" w:eastAsia="en-US"/>
                      </w:rPr>
                    </w:pPr>
                    <w:r w:rsidRPr="004839C5">
                      <w:rPr>
                        <w:lang w:val="en-AU" w:eastAsia="en-US"/>
                      </w:rPr>
                      <w:t>0.70</w:t>
                    </w:r>
                  </w:p>
                </w:tc>
                <w:tc>
                  <w:tcPr>
                    <w:tcW w:w="843" w:type="dxa"/>
                    <w:vAlign w:val="center"/>
                  </w:tcPr>
                  <w:p w14:paraId="1FE7BD94" w14:textId="77777777" w:rsidR="00A35DD6" w:rsidRPr="004839C5" w:rsidRDefault="00A35DD6">
                    <w:pPr>
                      <w:pStyle w:val="BodyText"/>
                      <w:spacing w:before="80" w:after="80"/>
                      <w:jc w:val="center"/>
                      <w:rPr>
                        <w:lang w:val="en-AU" w:eastAsia="en-US"/>
                      </w:rPr>
                    </w:pPr>
                    <w:r w:rsidRPr="004839C5">
                      <w:rPr>
                        <w:lang w:val="en-AU" w:eastAsia="en-US"/>
                      </w:rPr>
                      <w:t>0.44</w:t>
                    </w:r>
                  </w:p>
                </w:tc>
                <w:tc>
                  <w:tcPr>
                    <w:tcW w:w="842" w:type="dxa"/>
                    <w:vAlign w:val="center"/>
                  </w:tcPr>
                  <w:p w14:paraId="1860A6CB" w14:textId="77777777" w:rsidR="00A35DD6" w:rsidRPr="004839C5" w:rsidRDefault="00A35DD6">
                    <w:pPr>
                      <w:pStyle w:val="BodyText"/>
                      <w:spacing w:before="80" w:after="80"/>
                      <w:jc w:val="center"/>
                      <w:rPr>
                        <w:lang w:val="en-AU" w:eastAsia="en-US"/>
                      </w:rPr>
                    </w:pPr>
                    <w:r w:rsidRPr="004839C5">
                      <w:rPr>
                        <w:lang w:val="en-AU" w:eastAsia="en-US"/>
                      </w:rPr>
                      <w:t>0.66</w:t>
                    </w:r>
                  </w:p>
                </w:tc>
                <w:tc>
                  <w:tcPr>
                    <w:tcW w:w="843" w:type="dxa"/>
                    <w:vAlign w:val="center"/>
                  </w:tcPr>
                  <w:p w14:paraId="4EEB6CEC" w14:textId="77777777" w:rsidR="00A35DD6" w:rsidRPr="004839C5" w:rsidRDefault="00A35DD6">
                    <w:pPr>
                      <w:pStyle w:val="BodyText"/>
                      <w:spacing w:before="80" w:after="80"/>
                      <w:jc w:val="center"/>
                      <w:rPr>
                        <w:lang w:val="en-AU" w:eastAsia="en-US"/>
                      </w:rPr>
                    </w:pPr>
                    <w:r w:rsidRPr="004839C5">
                      <w:rPr>
                        <w:lang w:val="en-AU" w:eastAsia="en-US"/>
                      </w:rPr>
                      <w:t>0.80</w:t>
                    </w:r>
                  </w:p>
                </w:tc>
                <w:tc>
                  <w:tcPr>
                    <w:tcW w:w="843" w:type="dxa"/>
                    <w:vAlign w:val="center"/>
                  </w:tcPr>
                  <w:p w14:paraId="38BE75E6" w14:textId="77777777" w:rsidR="00A35DD6" w:rsidRPr="004839C5" w:rsidRDefault="00A35DD6">
                    <w:pPr>
                      <w:pStyle w:val="BodyText"/>
                      <w:spacing w:before="80" w:after="80"/>
                      <w:jc w:val="center"/>
                      <w:rPr>
                        <w:lang w:val="en-AU"/>
                      </w:rPr>
                    </w:pPr>
                    <w:r w:rsidRPr="004839C5">
                      <w:rPr>
                        <w:lang w:val="en-AU" w:eastAsia="en-US"/>
                      </w:rPr>
                      <w:t>0.55</w:t>
                    </w:r>
                  </w:p>
                </w:tc>
              </w:tr>
              <w:tr w:rsidR="00A35DD6" w:rsidRPr="004839C5" w14:paraId="6C100812" w14:textId="77777777" w:rsidTr="005676B6">
                <w:tc>
                  <w:tcPr>
                    <w:tcW w:w="1129" w:type="dxa"/>
                    <w:vMerge/>
                    <w:shd w:val="clear" w:color="auto" w:fill="D9D9D9" w:themeFill="background1" w:themeFillShade="D9"/>
                    <w:vAlign w:val="center"/>
                  </w:tcPr>
                  <w:p w14:paraId="72E4A4E6"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48970BC2" w14:textId="77777777" w:rsidR="00A35DD6" w:rsidRPr="004839C5" w:rsidRDefault="00A35DD6">
                    <w:pPr>
                      <w:pStyle w:val="BodyText"/>
                      <w:spacing w:before="80" w:after="80"/>
                      <w:rPr>
                        <w:lang w:val="en-AU" w:eastAsia="en-US"/>
                      </w:rPr>
                    </w:pPr>
                  </w:p>
                </w:tc>
                <w:tc>
                  <w:tcPr>
                    <w:tcW w:w="954" w:type="dxa"/>
                    <w:vAlign w:val="center"/>
                  </w:tcPr>
                  <w:p w14:paraId="65AAE339" w14:textId="77777777" w:rsidR="00A35DD6" w:rsidRPr="004839C5" w:rsidRDefault="00A35DD6">
                    <w:pPr>
                      <w:pStyle w:val="BodyText"/>
                      <w:spacing w:before="80" w:after="80"/>
                      <w:rPr>
                        <w:lang w:val="en-AU" w:eastAsia="en-US"/>
                      </w:rPr>
                    </w:pPr>
                    <w:r w:rsidRPr="004839C5">
                      <w:rPr>
                        <w:lang w:val="en-AU" w:eastAsia="en-US"/>
                      </w:rPr>
                      <w:t>Autumn</w:t>
                    </w:r>
                  </w:p>
                </w:tc>
                <w:tc>
                  <w:tcPr>
                    <w:tcW w:w="842" w:type="dxa"/>
                    <w:vAlign w:val="center"/>
                  </w:tcPr>
                  <w:p w14:paraId="67DBE210" w14:textId="77777777" w:rsidR="00A35DD6" w:rsidRPr="004839C5" w:rsidRDefault="00A35DD6">
                    <w:pPr>
                      <w:pStyle w:val="BodyText"/>
                      <w:spacing w:before="80" w:after="80"/>
                      <w:jc w:val="center"/>
                      <w:rPr>
                        <w:lang w:val="en-AU" w:eastAsia="en-US"/>
                      </w:rPr>
                    </w:pPr>
                    <w:r w:rsidRPr="004839C5">
                      <w:rPr>
                        <w:lang w:val="en-AU" w:eastAsia="en-US"/>
                      </w:rPr>
                      <w:t>0.66</w:t>
                    </w:r>
                  </w:p>
                </w:tc>
                <w:tc>
                  <w:tcPr>
                    <w:tcW w:w="843" w:type="dxa"/>
                    <w:vAlign w:val="center"/>
                  </w:tcPr>
                  <w:p w14:paraId="797C7047"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35EC4649"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3" w:type="dxa"/>
                    <w:vAlign w:val="center"/>
                  </w:tcPr>
                  <w:p w14:paraId="445126FA"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78511118"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3" w:type="dxa"/>
                    <w:vAlign w:val="center"/>
                  </w:tcPr>
                  <w:p w14:paraId="5909C279" w14:textId="77777777" w:rsidR="00A35DD6" w:rsidRPr="004839C5" w:rsidRDefault="00A35DD6">
                    <w:pPr>
                      <w:pStyle w:val="BodyText"/>
                      <w:spacing w:before="80" w:after="80"/>
                      <w:jc w:val="center"/>
                      <w:rPr>
                        <w:lang w:val="en-AU" w:eastAsia="en-US"/>
                      </w:rPr>
                    </w:pPr>
                    <w:r w:rsidRPr="004839C5">
                      <w:rPr>
                        <w:lang w:val="en-AU" w:eastAsia="en-US"/>
                      </w:rPr>
                      <w:t>0.66</w:t>
                    </w:r>
                  </w:p>
                </w:tc>
                <w:tc>
                  <w:tcPr>
                    <w:tcW w:w="843" w:type="dxa"/>
                    <w:vAlign w:val="center"/>
                  </w:tcPr>
                  <w:p w14:paraId="6676866E" w14:textId="77777777" w:rsidR="00A35DD6" w:rsidRPr="004839C5" w:rsidRDefault="00A35DD6">
                    <w:pPr>
                      <w:pStyle w:val="BodyText"/>
                      <w:spacing w:before="80" w:after="80"/>
                      <w:jc w:val="center"/>
                      <w:rPr>
                        <w:lang w:val="en-AU"/>
                      </w:rPr>
                    </w:pPr>
                    <w:r w:rsidRPr="004839C5">
                      <w:rPr>
                        <w:lang w:val="en-AU" w:eastAsia="en-US"/>
                      </w:rPr>
                      <w:t>0.55</w:t>
                    </w:r>
                  </w:p>
                </w:tc>
              </w:tr>
              <w:tr w:rsidR="00A35DD6" w:rsidRPr="004839C5" w14:paraId="2178F993" w14:textId="77777777" w:rsidTr="005676B6">
                <w:tc>
                  <w:tcPr>
                    <w:tcW w:w="1129" w:type="dxa"/>
                    <w:vMerge/>
                    <w:shd w:val="clear" w:color="auto" w:fill="D9D9D9" w:themeFill="background1" w:themeFillShade="D9"/>
                    <w:vAlign w:val="center"/>
                  </w:tcPr>
                  <w:p w14:paraId="3E1279C6" w14:textId="77777777" w:rsidR="00A35DD6" w:rsidRPr="004839C5" w:rsidRDefault="00A35DD6">
                    <w:pPr>
                      <w:pStyle w:val="BodyText"/>
                      <w:spacing w:before="80" w:after="80"/>
                      <w:rPr>
                        <w:lang w:val="en-AU" w:eastAsia="en-US"/>
                      </w:rPr>
                    </w:pPr>
                  </w:p>
                </w:tc>
                <w:tc>
                  <w:tcPr>
                    <w:tcW w:w="1037" w:type="dxa"/>
                    <w:vMerge/>
                    <w:shd w:val="clear" w:color="auto" w:fill="D9D9D9" w:themeFill="background1" w:themeFillShade="D9"/>
                    <w:vAlign w:val="center"/>
                  </w:tcPr>
                  <w:p w14:paraId="65D675AC" w14:textId="77777777" w:rsidR="00A35DD6" w:rsidRPr="004839C5" w:rsidRDefault="00A35DD6">
                    <w:pPr>
                      <w:pStyle w:val="BodyText"/>
                      <w:spacing w:before="80" w:after="80"/>
                      <w:rPr>
                        <w:lang w:val="en-AU" w:eastAsia="en-US"/>
                      </w:rPr>
                    </w:pPr>
                  </w:p>
                </w:tc>
                <w:tc>
                  <w:tcPr>
                    <w:tcW w:w="954" w:type="dxa"/>
                    <w:vAlign w:val="center"/>
                  </w:tcPr>
                  <w:p w14:paraId="6F6D3208" w14:textId="77777777" w:rsidR="00A35DD6" w:rsidRPr="004839C5" w:rsidRDefault="00A35DD6">
                    <w:pPr>
                      <w:pStyle w:val="BodyText"/>
                      <w:spacing w:before="80" w:after="80"/>
                      <w:rPr>
                        <w:lang w:val="en-AU" w:eastAsia="en-US"/>
                      </w:rPr>
                    </w:pPr>
                    <w:r w:rsidRPr="004839C5">
                      <w:rPr>
                        <w:lang w:val="en-AU" w:eastAsia="en-US"/>
                      </w:rPr>
                      <w:t>Winter</w:t>
                    </w:r>
                  </w:p>
                </w:tc>
                <w:tc>
                  <w:tcPr>
                    <w:tcW w:w="842" w:type="dxa"/>
                    <w:vAlign w:val="center"/>
                  </w:tcPr>
                  <w:p w14:paraId="4B2541FC" w14:textId="77777777" w:rsidR="00A35DD6" w:rsidRPr="004839C5" w:rsidRDefault="00A35DD6">
                    <w:pPr>
                      <w:pStyle w:val="BodyText"/>
                      <w:spacing w:before="80" w:after="80"/>
                      <w:jc w:val="center"/>
                      <w:rPr>
                        <w:lang w:val="en-AU" w:eastAsia="en-US"/>
                      </w:rPr>
                    </w:pPr>
                    <w:r w:rsidRPr="004839C5">
                      <w:rPr>
                        <w:lang w:val="en-AU" w:eastAsia="en-US"/>
                      </w:rPr>
                      <w:t>0.33</w:t>
                    </w:r>
                  </w:p>
                </w:tc>
                <w:tc>
                  <w:tcPr>
                    <w:tcW w:w="843" w:type="dxa"/>
                    <w:vAlign w:val="center"/>
                  </w:tcPr>
                  <w:p w14:paraId="6F613BBB" w14:textId="77777777" w:rsidR="00A35DD6" w:rsidRPr="004839C5" w:rsidRDefault="00A35DD6">
                    <w:pPr>
                      <w:pStyle w:val="BodyText"/>
                      <w:spacing w:before="80" w:after="80"/>
                      <w:jc w:val="center"/>
                      <w:rPr>
                        <w:lang w:val="en-AU" w:eastAsia="en-US"/>
                      </w:rPr>
                    </w:pPr>
                    <w:r w:rsidRPr="004839C5">
                      <w:rPr>
                        <w:lang w:val="en-AU" w:eastAsia="en-US"/>
                      </w:rPr>
                      <w:t>-0.55</w:t>
                    </w:r>
                  </w:p>
                </w:tc>
                <w:tc>
                  <w:tcPr>
                    <w:tcW w:w="842" w:type="dxa"/>
                    <w:vAlign w:val="center"/>
                  </w:tcPr>
                  <w:p w14:paraId="003D7750"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3" w:type="dxa"/>
                    <w:vAlign w:val="center"/>
                  </w:tcPr>
                  <w:p w14:paraId="5116EDA3" w14:textId="77777777" w:rsidR="00A35DD6" w:rsidRPr="004839C5" w:rsidRDefault="00A35DD6">
                    <w:pPr>
                      <w:pStyle w:val="BodyText"/>
                      <w:spacing w:before="80" w:after="80"/>
                      <w:jc w:val="center"/>
                      <w:rPr>
                        <w:lang w:val="en-AU" w:eastAsia="en-US"/>
                      </w:rPr>
                    </w:pPr>
                    <w:r w:rsidRPr="004839C5">
                      <w:rPr>
                        <w:lang w:val="en-AU" w:eastAsia="en-US"/>
                      </w:rPr>
                      <w:t>0.11</w:t>
                    </w:r>
                  </w:p>
                </w:tc>
                <w:tc>
                  <w:tcPr>
                    <w:tcW w:w="842" w:type="dxa"/>
                    <w:vAlign w:val="center"/>
                  </w:tcPr>
                  <w:p w14:paraId="77A75B2F" w14:textId="77777777" w:rsidR="00A35DD6" w:rsidRPr="004839C5" w:rsidRDefault="00A35DD6">
                    <w:pPr>
                      <w:pStyle w:val="BodyText"/>
                      <w:spacing w:before="80" w:after="80"/>
                      <w:jc w:val="center"/>
                      <w:rPr>
                        <w:lang w:val="en-AU" w:eastAsia="en-US"/>
                      </w:rPr>
                    </w:pPr>
                    <w:r w:rsidRPr="004839C5">
                      <w:rPr>
                        <w:lang w:val="en-AU" w:eastAsia="en-US"/>
                      </w:rPr>
                      <w:t>-0.44</w:t>
                    </w:r>
                  </w:p>
                </w:tc>
                <w:tc>
                  <w:tcPr>
                    <w:tcW w:w="843" w:type="dxa"/>
                    <w:vAlign w:val="center"/>
                  </w:tcPr>
                  <w:p w14:paraId="6A62018C" w14:textId="77777777" w:rsidR="00A35DD6" w:rsidRPr="004839C5" w:rsidRDefault="00A35DD6">
                    <w:pPr>
                      <w:pStyle w:val="BodyText"/>
                      <w:spacing w:before="80" w:after="80"/>
                      <w:jc w:val="center"/>
                      <w:rPr>
                        <w:lang w:val="en-AU" w:eastAsia="en-US"/>
                      </w:rPr>
                    </w:pPr>
                    <w:r w:rsidRPr="004839C5">
                      <w:rPr>
                        <w:lang w:val="en-AU" w:eastAsia="en-US"/>
                      </w:rPr>
                      <w:t>0.33</w:t>
                    </w:r>
                  </w:p>
                </w:tc>
                <w:tc>
                  <w:tcPr>
                    <w:tcW w:w="843" w:type="dxa"/>
                    <w:vAlign w:val="center"/>
                  </w:tcPr>
                  <w:p w14:paraId="4CE25238" w14:textId="77777777" w:rsidR="00A35DD6" w:rsidRPr="004839C5" w:rsidRDefault="00A35DD6" w:rsidP="00EF3005">
                    <w:pPr>
                      <w:pStyle w:val="BodyText"/>
                      <w:keepNext/>
                      <w:spacing w:before="80" w:after="80"/>
                      <w:jc w:val="center"/>
                      <w:rPr>
                        <w:lang w:val="en-AU"/>
                      </w:rPr>
                    </w:pPr>
                    <w:r w:rsidRPr="004839C5">
                      <w:rPr>
                        <w:lang w:val="en-AU" w:eastAsia="en-US"/>
                      </w:rPr>
                      <w:t>-0.55</w:t>
                    </w:r>
                  </w:p>
                </w:tc>
              </w:tr>
            </w:tbl>
            <w:p w14:paraId="416ACAAB" w14:textId="77777777" w:rsidR="00EF3005" w:rsidRDefault="00EF3005" w:rsidP="008317AD"/>
            <w:p w14:paraId="083536BD" w14:textId="21C943D0" w:rsidR="0064574F" w:rsidRDefault="00F73F48" w:rsidP="00EA23AA">
              <w:pPr>
                <w:pStyle w:val="Caption"/>
              </w:pPr>
              <w:bookmarkStart w:id="37" w:name="_Toc210741703"/>
              <w:bookmarkStart w:id="38" w:name="_Toc210745021"/>
              <w:bookmarkStart w:id="39" w:name="_Toc215758058"/>
              <w:bookmarkStart w:id="40" w:name="_Toc225351164"/>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rsidR="00D02B18">
                <w:t xml:space="preserve">: </w:t>
              </w:r>
              <w:r w:rsidR="0064574F">
                <w:t xml:space="preserve">Beef </w:t>
              </w:r>
              <w:r w:rsidR="00FE32CC">
                <w:t xml:space="preserve">pasture </w:t>
              </w:r>
              <w:r w:rsidR="0064574F">
                <w:t>cattle – Liveweight gain</w:t>
              </w:r>
              <w:r w:rsidR="00623FF5">
                <w:t xml:space="preserve"> (kg)</w:t>
              </w:r>
              <w:r w:rsidR="0064574F">
                <w:t xml:space="preserve"> (</w:t>
              </w:r>
              <w:r w:rsidR="00C34258">
                <w:t>LWG</w:t>
              </w:r>
              <w:r w:rsidR="00C34258">
                <w:rPr>
                  <w:vertAlign w:val="subscript"/>
                </w:rPr>
                <w:t>jkl</w:t>
              </w:r>
              <w:r w:rsidR="00C34258">
                <w:t xml:space="preserve">) </w:t>
              </w:r>
              <w:r w:rsidR="0064574F">
                <w:t>for NT and QLD</w:t>
              </w:r>
              <w:bookmarkEnd w:id="37"/>
              <w:bookmarkEnd w:id="38"/>
              <w:bookmarkEnd w:id="39"/>
              <w:bookmarkEnd w:id="40"/>
            </w:p>
            <w:tbl>
              <w:tblPr>
                <w:tblStyle w:val="TableGrid"/>
                <w:tblW w:w="5000" w:type="pct"/>
                <w:tblInd w:w="15" w:type="dxa"/>
                <w:tblLayout w:type="fixed"/>
                <w:tblCellMar>
                  <w:left w:w="29" w:type="dxa"/>
                  <w:right w:w="29" w:type="dxa"/>
                </w:tblCellMar>
                <w:tblLook w:val="04A0" w:firstRow="1" w:lastRow="0" w:firstColumn="1" w:lastColumn="0" w:noHBand="0" w:noVBand="1"/>
                <w:tblCaption w:val="Table A5.5.2.2 Beef cattle - Liveweight gain (kg/head/day)"/>
              </w:tblPr>
              <w:tblGrid>
                <w:gridCol w:w="1256"/>
                <w:gridCol w:w="903"/>
                <w:gridCol w:w="921"/>
                <w:gridCol w:w="620"/>
                <w:gridCol w:w="591"/>
                <w:gridCol w:w="590"/>
                <w:gridCol w:w="591"/>
                <w:gridCol w:w="591"/>
                <w:gridCol w:w="590"/>
                <w:gridCol w:w="591"/>
                <w:gridCol w:w="590"/>
                <w:gridCol w:w="591"/>
                <w:gridCol w:w="591"/>
              </w:tblGrid>
              <w:tr w:rsidR="004366C1" w:rsidRPr="004366C1" w14:paraId="7DD98002" w14:textId="77777777" w:rsidTr="005E4935">
                <w:trPr>
                  <w:tblHeader/>
                </w:trPr>
                <w:tc>
                  <w:tcPr>
                    <w:tcW w:w="1256" w:type="dxa"/>
                    <w:tcBorders>
                      <w:bottom w:val="single" w:sz="4" w:space="0" w:color="000000" w:themeColor="text1"/>
                    </w:tcBorders>
                    <w:shd w:val="clear" w:color="auto" w:fill="000000" w:themeFill="text1"/>
                    <w:vAlign w:val="bottom"/>
                  </w:tcPr>
                  <w:p w14:paraId="4ADDB65E" w14:textId="77777777" w:rsidR="00A35DD6" w:rsidRPr="004366C1" w:rsidRDefault="00A35DD6">
                    <w:pPr>
                      <w:spacing w:before="80" w:after="80"/>
                      <w:rPr>
                        <w:b/>
                        <w:bCs w:val="0"/>
                        <w:color w:val="FFFFFF" w:themeColor="background1"/>
                        <w:sz w:val="20"/>
                        <w:szCs w:val="20"/>
                        <w:lang w:val="en-AU"/>
                      </w:rPr>
                    </w:pPr>
                    <w:bookmarkStart w:id="41" w:name="_Hlk133254644"/>
                    <w:r w:rsidRPr="004366C1">
                      <w:rPr>
                        <w:b/>
                        <w:color w:val="FFFFFF" w:themeColor="background1"/>
                        <w:sz w:val="20"/>
                        <w:szCs w:val="20"/>
                        <w:lang w:val="en-AU"/>
                      </w:rPr>
                      <w:t>State</w:t>
                    </w:r>
                  </w:p>
                </w:tc>
                <w:tc>
                  <w:tcPr>
                    <w:tcW w:w="903" w:type="dxa"/>
                    <w:tcBorders>
                      <w:bottom w:val="single" w:sz="4" w:space="0" w:color="000000" w:themeColor="text1"/>
                    </w:tcBorders>
                    <w:shd w:val="clear" w:color="auto" w:fill="000000" w:themeFill="text1"/>
                    <w:vAlign w:val="bottom"/>
                  </w:tcPr>
                  <w:p w14:paraId="36AA207F" w14:textId="77777777" w:rsidR="00A35DD6" w:rsidRPr="004366C1" w:rsidRDefault="00A35DD6">
                    <w:pPr>
                      <w:spacing w:before="80" w:after="80"/>
                      <w:rPr>
                        <w:b/>
                        <w:bCs w:val="0"/>
                        <w:color w:val="FFFFFF" w:themeColor="background1"/>
                        <w:sz w:val="20"/>
                        <w:szCs w:val="20"/>
                        <w:lang w:val="en-AU"/>
                      </w:rPr>
                    </w:pPr>
                    <w:r w:rsidRPr="004366C1">
                      <w:rPr>
                        <w:b/>
                        <w:color w:val="FFFFFF" w:themeColor="background1"/>
                        <w:sz w:val="20"/>
                        <w:szCs w:val="20"/>
                        <w:lang w:val="en-AU"/>
                      </w:rPr>
                      <w:t>Region</w:t>
                    </w:r>
                  </w:p>
                </w:tc>
                <w:tc>
                  <w:tcPr>
                    <w:tcW w:w="921" w:type="dxa"/>
                    <w:shd w:val="clear" w:color="auto" w:fill="000000" w:themeFill="text1"/>
                    <w:vAlign w:val="bottom"/>
                  </w:tcPr>
                  <w:p w14:paraId="37AD74A4" w14:textId="40BEABBA" w:rsidR="00A35DD6" w:rsidRPr="004366C1" w:rsidRDefault="00A35DD6">
                    <w:pPr>
                      <w:spacing w:before="80" w:after="80"/>
                      <w:rPr>
                        <w:b/>
                        <w:bCs w:val="0"/>
                        <w:color w:val="FFFFFF" w:themeColor="background1"/>
                        <w:sz w:val="20"/>
                        <w:szCs w:val="20"/>
                        <w:lang w:val="en-AU"/>
                      </w:rPr>
                    </w:pPr>
                    <w:r w:rsidRPr="004366C1">
                      <w:rPr>
                        <w:b/>
                        <w:color w:val="FFFFFF" w:themeColor="background1"/>
                        <w:sz w:val="20"/>
                        <w:szCs w:val="20"/>
                        <w:lang w:val="en-AU"/>
                      </w:rPr>
                      <w:t>Season</w:t>
                    </w:r>
                    <w:r w:rsidR="00581E81">
                      <w:rPr>
                        <w:b/>
                        <w:color w:val="FFFFFF" w:themeColor="background1"/>
                        <w:sz w:val="20"/>
                        <w:szCs w:val="20"/>
                        <w:lang w:val="en-AU"/>
                      </w:rPr>
                      <w:t xml:space="preserve"> </w:t>
                    </w:r>
                  </w:p>
                </w:tc>
                <w:tc>
                  <w:tcPr>
                    <w:tcW w:w="620" w:type="dxa"/>
                    <w:shd w:val="clear" w:color="auto" w:fill="000000" w:themeFill="text1"/>
                    <w:vAlign w:val="bottom"/>
                  </w:tcPr>
                  <w:p w14:paraId="6C692C10"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Bull</w:t>
                    </w:r>
                  </w:p>
                  <w:p w14:paraId="14607C84" w14:textId="27791D63"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1" w:type="dxa"/>
                    <w:shd w:val="clear" w:color="auto" w:fill="000000" w:themeFill="text1"/>
                    <w:vAlign w:val="bottom"/>
                  </w:tcPr>
                  <w:p w14:paraId="71B90527"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Bull</w:t>
                    </w:r>
                  </w:p>
                  <w:p w14:paraId="54958BA0" w14:textId="5051EB34"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&gt;1</w:t>
                    </w:r>
                  </w:p>
                </w:tc>
                <w:tc>
                  <w:tcPr>
                    <w:tcW w:w="590" w:type="dxa"/>
                    <w:shd w:val="clear" w:color="auto" w:fill="000000" w:themeFill="text1"/>
                    <w:vAlign w:val="bottom"/>
                  </w:tcPr>
                  <w:p w14:paraId="31F6FD45"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Cow</w:t>
                    </w:r>
                  </w:p>
                  <w:p w14:paraId="081A5165" w14:textId="2F8239FA"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1" w:type="dxa"/>
                    <w:shd w:val="clear" w:color="auto" w:fill="000000" w:themeFill="text1"/>
                    <w:vAlign w:val="bottom"/>
                  </w:tcPr>
                  <w:p w14:paraId="373E6FD0"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Cow</w:t>
                    </w:r>
                  </w:p>
                  <w:p w14:paraId="74B1421E" w14:textId="6B5F048C"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1-2</w:t>
                    </w:r>
                  </w:p>
                </w:tc>
                <w:tc>
                  <w:tcPr>
                    <w:tcW w:w="591" w:type="dxa"/>
                    <w:shd w:val="clear" w:color="auto" w:fill="000000" w:themeFill="text1"/>
                    <w:vAlign w:val="bottom"/>
                  </w:tcPr>
                  <w:p w14:paraId="55AEA542"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Co</w:t>
                    </w:r>
                    <w:r w:rsidR="004366C1">
                      <w:rPr>
                        <w:b/>
                        <w:color w:val="FFFFFF" w:themeColor="background1"/>
                        <w:sz w:val="20"/>
                        <w:szCs w:val="20"/>
                        <w:lang w:val="en-AU"/>
                      </w:rPr>
                      <w:t>w</w:t>
                    </w:r>
                  </w:p>
                  <w:p w14:paraId="4F425C1A" w14:textId="4337FB40"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2-3</w:t>
                    </w:r>
                  </w:p>
                </w:tc>
                <w:tc>
                  <w:tcPr>
                    <w:tcW w:w="590" w:type="dxa"/>
                    <w:shd w:val="clear" w:color="auto" w:fill="000000" w:themeFill="text1"/>
                    <w:vAlign w:val="bottom"/>
                  </w:tcPr>
                  <w:p w14:paraId="17C916D8"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Co</w:t>
                    </w:r>
                    <w:r w:rsidR="004366C1">
                      <w:rPr>
                        <w:b/>
                        <w:color w:val="FFFFFF" w:themeColor="background1"/>
                        <w:sz w:val="20"/>
                        <w:szCs w:val="20"/>
                        <w:lang w:val="en-AU"/>
                      </w:rPr>
                      <w:t>w</w:t>
                    </w:r>
                  </w:p>
                  <w:p w14:paraId="3FD43E2B" w14:textId="56084EEF"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&gt;3</w:t>
                    </w:r>
                  </w:p>
                </w:tc>
                <w:tc>
                  <w:tcPr>
                    <w:tcW w:w="591" w:type="dxa"/>
                    <w:shd w:val="clear" w:color="auto" w:fill="000000" w:themeFill="text1"/>
                    <w:vAlign w:val="bottom"/>
                  </w:tcPr>
                  <w:p w14:paraId="29F9CAF1"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4C61C09A" w14:textId="3A6403FD"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&lt;1</w:t>
                    </w:r>
                  </w:p>
                </w:tc>
                <w:tc>
                  <w:tcPr>
                    <w:tcW w:w="590" w:type="dxa"/>
                    <w:shd w:val="clear" w:color="auto" w:fill="000000" w:themeFill="text1"/>
                    <w:vAlign w:val="bottom"/>
                  </w:tcPr>
                  <w:p w14:paraId="6F4E66B7"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5D26AAA3" w14:textId="52B7C6B1"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1-2</w:t>
                    </w:r>
                  </w:p>
                </w:tc>
                <w:tc>
                  <w:tcPr>
                    <w:tcW w:w="591" w:type="dxa"/>
                    <w:shd w:val="clear" w:color="auto" w:fill="000000" w:themeFill="text1"/>
                    <w:vAlign w:val="bottom"/>
                  </w:tcPr>
                  <w:p w14:paraId="0139648E"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2F6D0F20" w14:textId="5514276D"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2-3</w:t>
                    </w:r>
                  </w:p>
                </w:tc>
                <w:tc>
                  <w:tcPr>
                    <w:tcW w:w="591" w:type="dxa"/>
                    <w:shd w:val="clear" w:color="auto" w:fill="000000" w:themeFill="text1"/>
                    <w:vAlign w:val="bottom"/>
                  </w:tcPr>
                  <w:p w14:paraId="3281D6AA" w14:textId="77777777" w:rsidR="004366C1" w:rsidRDefault="00A35DD6">
                    <w:pPr>
                      <w:spacing w:before="80" w:after="80"/>
                      <w:jc w:val="center"/>
                      <w:rPr>
                        <w:b/>
                        <w:color w:val="FFFFFF" w:themeColor="background1"/>
                        <w:sz w:val="20"/>
                        <w:szCs w:val="20"/>
                        <w:lang w:val="en-AU"/>
                      </w:rPr>
                    </w:pPr>
                    <w:r w:rsidRPr="004366C1">
                      <w:rPr>
                        <w:b/>
                        <w:color w:val="FFFFFF" w:themeColor="background1"/>
                        <w:sz w:val="20"/>
                        <w:szCs w:val="20"/>
                        <w:lang w:val="en-AU"/>
                      </w:rPr>
                      <w:t>Steer</w:t>
                    </w:r>
                  </w:p>
                  <w:p w14:paraId="05EA0549" w14:textId="7453160D" w:rsidR="00A35DD6" w:rsidRPr="004366C1" w:rsidRDefault="00A35DD6">
                    <w:pPr>
                      <w:spacing w:before="80" w:after="80"/>
                      <w:jc w:val="center"/>
                      <w:rPr>
                        <w:b/>
                        <w:bCs w:val="0"/>
                        <w:color w:val="FFFFFF" w:themeColor="background1"/>
                        <w:sz w:val="20"/>
                        <w:szCs w:val="20"/>
                        <w:lang w:val="en-AU"/>
                      </w:rPr>
                    </w:pPr>
                    <w:r w:rsidRPr="004366C1">
                      <w:rPr>
                        <w:b/>
                        <w:color w:val="FFFFFF" w:themeColor="background1"/>
                        <w:sz w:val="20"/>
                        <w:szCs w:val="20"/>
                        <w:lang w:val="en-AU"/>
                      </w:rPr>
                      <w:t xml:space="preserve"> &gt;3</w:t>
                    </w:r>
                  </w:p>
                </w:tc>
              </w:tr>
              <w:tr w:rsidR="00A35DD6" w:rsidRPr="004366C1" w14:paraId="251956CB" w14:textId="77777777" w:rsidTr="004366C1">
                <w:tc>
                  <w:tcPr>
                    <w:tcW w:w="1256" w:type="dxa"/>
                    <w:vMerge w:val="restart"/>
                    <w:shd w:val="clear" w:color="auto" w:fill="D9D9D9" w:themeFill="background1" w:themeFillShade="D9"/>
                    <w:vAlign w:val="center"/>
                  </w:tcPr>
                  <w:p w14:paraId="1C10B94D" w14:textId="77777777" w:rsidR="00A35DD6" w:rsidRPr="004366C1" w:rsidRDefault="00A35DD6">
                    <w:pPr>
                      <w:pStyle w:val="BodyText"/>
                      <w:spacing w:before="80" w:after="80"/>
                      <w:rPr>
                        <w:b/>
                        <w:bCs w:val="0"/>
                        <w:szCs w:val="20"/>
                        <w:lang w:val="en-AU" w:eastAsia="en-US"/>
                      </w:rPr>
                    </w:pPr>
                    <w:r w:rsidRPr="004366C1">
                      <w:rPr>
                        <w:b/>
                        <w:bCs w:val="0"/>
                        <w:szCs w:val="20"/>
                        <w:lang w:val="en-AU" w:eastAsia="en-US"/>
                      </w:rPr>
                      <w:t>Northern Territory</w:t>
                    </w:r>
                  </w:p>
                </w:tc>
                <w:tc>
                  <w:tcPr>
                    <w:tcW w:w="903" w:type="dxa"/>
                    <w:vMerge w:val="restart"/>
                    <w:shd w:val="clear" w:color="auto" w:fill="D9D9D9" w:themeFill="background1" w:themeFillShade="D9"/>
                    <w:vAlign w:val="center"/>
                  </w:tcPr>
                  <w:p w14:paraId="48A17A17" w14:textId="77777777" w:rsidR="00A35DD6" w:rsidRPr="004366C1" w:rsidRDefault="00A35DD6">
                    <w:pPr>
                      <w:pStyle w:val="BodyText"/>
                      <w:spacing w:before="80" w:after="80"/>
                      <w:rPr>
                        <w:szCs w:val="20"/>
                        <w:lang w:val="en-AU" w:eastAsia="en-US"/>
                      </w:rPr>
                    </w:pPr>
                    <w:r w:rsidRPr="004366C1">
                      <w:rPr>
                        <w:szCs w:val="20"/>
                        <w:lang w:val="en-AU" w:eastAsia="en-US"/>
                      </w:rPr>
                      <w:t>Alice Springs</w:t>
                    </w:r>
                  </w:p>
                </w:tc>
                <w:tc>
                  <w:tcPr>
                    <w:tcW w:w="921" w:type="dxa"/>
                  </w:tcPr>
                  <w:p w14:paraId="75D5AA41"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20F18104"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1" w:type="dxa"/>
                  </w:tcPr>
                  <w:p w14:paraId="6BEF449A" w14:textId="77777777" w:rsidR="00A35DD6" w:rsidRPr="004366C1" w:rsidRDefault="00A35DD6">
                    <w:pPr>
                      <w:pStyle w:val="BodyText"/>
                      <w:spacing w:before="80" w:after="80"/>
                      <w:jc w:val="center"/>
                      <w:rPr>
                        <w:szCs w:val="20"/>
                        <w:lang w:val="en-AU"/>
                      </w:rPr>
                    </w:pPr>
                    <w:r w:rsidRPr="004366C1">
                      <w:rPr>
                        <w:szCs w:val="20"/>
                        <w:lang w:val="en-AU" w:eastAsia="en-US"/>
                      </w:rPr>
                      <w:t>-0.23</w:t>
                    </w:r>
                  </w:p>
                </w:tc>
                <w:tc>
                  <w:tcPr>
                    <w:tcW w:w="590" w:type="dxa"/>
                  </w:tcPr>
                  <w:p w14:paraId="5527B318"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6F0E6FF7" w14:textId="77777777" w:rsidR="00A35DD6" w:rsidRPr="004366C1" w:rsidRDefault="00A35DD6">
                    <w:pPr>
                      <w:pStyle w:val="BodyText"/>
                      <w:spacing w:before="80" w:after="80"/>
                      <w:jc w:val="center"/>
                      <w:rPr>
                        <w:szCs w:val="20"/>
                        <w:lang w:val="en-AU"/>
                      </w:rPr>
                    </w:pPr>
                    <w:r w:rsidRPr="004366C1">
                      <w:rPr>
                        <w:szCs w:val="20"/>
                        <w:lang w:val="en-AU" w:eastAsia="en-US"/>
                      </w:rPr>
                      <w:t>0.17</w:t>
                    </w:r>
                  </w:p>
                </w:tc>
                <w:tc>
                  <w:tcPr>
                    <w:tcW w:w="591" w:type="dxa"/>
                  </w:tcPr>
                  <w:p w14:paraId="17EA452D"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0" w:type="dxa"/>
                  </w:tcPr>
                  <w:p w14:paraId="116C9F4D" w14:textId="77777777" w:rsidR="00A35DD6" w:rsidRPr="004366C1" w:rsidRDefault="00A35DD6">
                    <w:pPr>
                      <w:pStyle w:val="BodyText"/>
                      <w:spacing w:before="80" w:after="80"/>
                      <w:jc w:val="center"/>
                      <w:rPr>
                        <w:szCs w:val="20"/>
                        <w:lang w:val="en-AU"/>
                      </w:rPr>
                    </w:pPr>
                    <w:r w:rsidRPr="004366C1">
                      <w:rPr>
                        <w:szCs w:val="20"/>
                        <w:lang w:val="en-AU" w:eastAsia="en-US"/>
                      </w:rPr>
                      <w:t>-0.28</w:t>
                    </w:r>
                  </w:p>
                </w:tc>
                <w:tc>
                  <w:tcPr>
                    <w:tcW w:w="591" w:type="dxa"/>
                  </w:tcPr>
                  <w:p w14:paraId="0F27F92F" w14:textId="77777777" w:rsidR="00A35DD6" w:rsidRPr="004366C1" w:rsidRDefault="00A35DD6">
                    <w:pPr>
                      <w:pStyle w:val="BodyText"/>
                      <w:spacing w:before="80" w:after="80"/>
                      <w:jc w:val="center"/>
                      <w:rPr>
                        <w:szCs w:val="20"/>
                        <w:lang w:val="en-AU"/>
                      </w:rPr>
                    </w:pPr>
                    <w:r w:rsidRPr="004366C1">
                      <w:rPr>
                        <w:szCs w:val="20"/>
                        <w:lang w:val="en-AU" w:eastAsia="en-US"/>
                      </w:rPr>
                      <w:t>0.32</w:t>
                    </w:r>
                  </w:p>
                </w:tc>
                <w:tc>
                  <w:tcPr>
                    <w:tcW w:w="590" w:type="dxa"/>
                  </w:tcPr>
                  <w:p w14:paraId="0B8F39FF" w14:textId="77777777" w:rsidR="00A35DD6" w:rsidRPr="004366C1" w:rsidRDefault="00A35DD6">
                    <w:pPr>
                      <w:pStyle w:val="BodyText"/>
                      <w:spacing w:before="80" w:after="80"/>
                      <w:jc w:val="center"/>
                      <w:rPr>
                        <w:szCs w:val="20"/>
                        <w:lang w:val="en-AU"/>
                      </w:rPr>
                    </w:pPr>
                    <w:r w:rsidRPr="004366C1">
                      <w:rPr>
                        <w:szCs w:val="20"/>
                        <w:lang w:val="en-AU" w:eastAsia="en-US"/>
                      </w:rPr>
                      <w:t>0.24</w:t>
                    </w:r>
                  </w:p>
                </w:tc>
                <w:tc>
                  <w:tcPr>
                    <w:tcW w:w="591" w:type="dxa"/>
                  </w:tcPr>
                  <w:p w14:paraId="10B0AEC7"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652DB22D" w14:textId="77777777" w:rsidR="00A35DD6" w:rsidRPr="004366C1" w:rsidRDefault="00A35DD6">
                    <w:pPr>
                      <w:pStyle w:val="BodyText"/>
                      <w:spacing w:before="80" w:after="80"/>
                      <w:jc w:val="center"/>
                      <w:rPr>
                        <w:szCs w:val="20"/>
                        <w:lang w:val="en-AU"/>
                      </w:rPr>
                    </w:pPr>
                    <w:r w:rsidRPr="004366C1">
                      <w:rPr>
                        <w:szCs w:val="20"/>
                        <w:lang w:val="en-AU" w:eastAsia="en-US"/>
                      </w:rPr>
                      <w:t>-0.05</w:t>
                    </w:r>
                  </w:p>
                </w:tc>
              </w:tr>
              <w:tr w:rsidR="00A35DD6" w:rsidRPr="004366C1" w14:paraId="14A27E3B" w14:textId="77777777" w:rsidTr="004366C1">
                <w:tc>
                  <w:tcPr>
                    <w:tcW w:w="1256" w:type="dxa"/>
                    <w:vMerge/>
                    <w:shd w:val="clear" w:color="auto" w:fill="D9D9D9" w:themeFill="background1" w:themeFillShade="D9"/>
                    <w:vAlign w:val="center"/>
                  </w:tcPr>
                  <w:p w14:paraId="5823798B"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63FAB47E" w14:textId="77777777" w:rsidR="00A35DD6" w:rsidRPr="004366C1" w:rsidRDefault="00A35DD6">
                    <w:pPr>
                      <w:pStyle w:val="BodyText"/>
                      <w:spacing w:before="80" w:after="80"/>
                      <w:rPr>
                        <w:b/>
                        <w:bCs w:val="0"/>
                        <w:szCs w:val="20"/>
                        <w:lang w:val="en-AU" w:eastAsia="en-US"/>
                      </w:rPr>
                    </w:pPr>
                  </w:p>
                </w:tc>
                <w:tc>
                  <w:tcPr>
                    <w:tcW w:w="921" w:type="dxa"/>
                  </w:tcPr>
                  <w:p w14:paraId="23EB2E4D"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105C025D" w14:textId="77777777" w:rsidR="00A35DD6" w:rsidRPr="004366C1" w:rsidRDefault="00A35DD6">
                    <w:pPr>
                      <w:pStyle w:val="BodyText"/>
                      <w:spacing w:before="80" w:after="80"/>
                      <w:jc w:val="center"/>
                      <w:rPr>
                        <w:szCs w:val="20"/>
                        <w:lang w:val="en-AU"/>
                      </w:rPr>
                    </w:pPr>
                    <w:r w:rsidRPr="004366C1">
                      <w:rPr>
                        <w:szCs w:val="20"/>
                        <w:lang w:val="en-AU" w:eastAsia="en-US"/>
                      </w:rPr>
                      <w:t>0.66</w:t>
                    </w:r>
                  </w:p>
                </w:tc>
                <w:tc>
                  <w:tcPr>
                    <w:tcW w:w="591" w:type="dxa"/>
                  </w:tcPr>
                  <w:p w14:paraId="34D35AB7" w14:textId="77777777" w:rsidR="00A35DD6" w:rsidRPr="004366C1" w:rsidRDefault="00A35DD6">
                    <w:pPr>
                      <w:pStyle w:val="BodyText"/>
                      <w:spacing w:before="80" w:after="80"/>
                      <w:jc w:val="center"/>
                      <w:rPr>
                        <w:szCs w:val="20"/>
                        <w:lang w:val="en-AU"/>
                      </w:rPr>
                    </w:pPr>
                    <w:r w:rsidRPr="004366C1">
                      <w:rPr>
                        <w:szCs w:val="20"/>
                        <w:lang w:val="en-AU" w:eastAsia="en-US"/>
                      </w:rPr>
                      <w:t>0.20</w:t>
                    </w:r>
                  </w:p>
                </w:tc>
                <w:tc>
                  <w:tcPr>
                    <w:tcW w:w="590" w:type="dxa"/>
                  </w:tcPr>
                  <w:p w14:paraId="2B4BE969" w14:textId="77777777" w:rsidR="00A35DD6" w:rsidRPr="004366C1" w:rsidRDefault="00A35DD6">
                    <w:pPr>
                      <w:pStyle w:val="BodyText"/>
                      <w:spacing w:before="80" w:after="80"/>
                      <w:jc w:val="center"/>
                      <w:rPr>
                        <w:szCs w:val="20"/>
                        <w:lang w:val="en-AU"/>
                      </w:rPr>
                    </w:pPr>
                    <w:r w:rsidRPr="004366C1">
                      <w:rPr>
                        <w:szCs w:val="20"/>
                        <w:lang w:val="en-AU" w:eastAsia="en-US"/>
                      </w:rPr>
                      <w:t>0.62</w:t>
                    </w:r>
                  </w:p>
                </w:tc>
                <w:tc>
                  <w:tcPr>
                    <w:tcW w:w="591" w:type="dxa"/>
                  </w:tcPr>
                  <w:p w14:paraId="1A462D33" w14:textId="77777777" w:rsidR="00A35DD6" w:rsidRPr="004366C1" w:rsidRDefault="00A35DD6">
                    <w:pPr>
                      <w:pStyle w:val="BodyText"/>
                      <w:spacing w:before="80" w:after="80"/>
                      <w:jc w:val="center"/>
                      <w:rPr>
                        <w:szCs w:val="20"/>
                        <w:lang w:val="en-AU"/>
                      </w:rPr>
                    </w:pPr>
                    <w:r w:rsidRPr="004366C1">
                      <w:rPr>
                        <w:szCs w:val="20"/>
                        <w:lang w:val="en-AU" w:eastAsia="en-US"/>
                      </w:rPr>
                      <w:t>0.54</w:t>
                    </w:r>
                  </w:p>
                </w:tc>
                <w:tc>
                  <w:tcPr>
                    <w:tcW w:w="591" w:type="dxa"/>
                  </w:tcPr>
                  <w:p w14:paraId="1140BF05" w14:textId="77777777" w:rsidR="00A35DD6" w:rsidRPr="004366C1" w:rsidRDefault="00A35DD6">
                    <w:pPr>
                      <w:pStyle w:val="BodyText"/>
                      <w:spacing w:before="80" w:after="80"/>
                      <w:jc w:val="center"/>
                      <w:rPr>
                        <w:szCs w:val="20"/>
                        <w:lang w:val="en-AU"/>
                      </w:rPr>
                    </w:pPr>
                    <w:r w:rsidRPr="004366C1">
                      <w:rPr>
                        <w:szCs w:val="20"/>
                        <w:lang w:val="en-AU" w:eastAsia="en-US"/>
                      </w:rPr>
                      <w:t>0.38</w:t>
                    </w:r>
                  </w:p>
                </w:tc>
                <w:tc>
                  <w:tcPr>
                    <w:tcW w:w="590" w:type="dxa"/>
                  </w:tcPr>
                  <w:p w14:paraId="7BECCCD9"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467B9D37" w14:textId="77777777" w:rsidR="00A35DD6" w:rsidRPr="004366C1" w:rsidRDefault="00A35DD6">
                    <w:pPr>
                      <w:pStyle w:val="BodyText"/>
                      <w:spacing w:before="80" w:after="80"/>
                      <w:jc w:val="center"/>
                      <w:rPr>
                        <w:szCs w:val="20"/>
                        <w:lang w:val="en-AU"/>
                      </w:rPr>
                    </w:pPr>
                    <w:r w:rsidRPr="004366C1">
                      <w:rPr>
                        <w:szCs w:val="20"/>
                        <w:lang w:val="en-AU" w:eastAsia="en-US"/>
                      </w:rPr>
                      <w:t>0.75</w:t>
                    </w:r>
                  </w:p>
                </w:tc>
                <w:tc>
                  <w:tcPr>
                    <w:tcW w:w="590" w:type="dxa"/>
                  </w:tcPr>
                  <w:p w14:paraId="0F4B0E8A" w14:textId="77777777" w:rsidR="00A35DD6" w:rsidRPr="004366C1" w:rsidRDefault="00A35DD6">
                    <w:pPr>
                      <w:pStyle w:val="BodyText"/>
                      <w:spacing w:before="80" w:after="80"/>
                      <w:jc w:val="center"/>
                      <w:rPr>
                        <w:szCs w:val="20"/>
                        <w:lang w:val="en-AU"/>
                      </w:rPr>
                    </w:pPr>
                    <w:r w:rsidRPr="004366C1">
                      <w:rPr>
                        <w:szCs w:val="20"/>
                        <w:lang w:val="en-AU" w:eastAsia="en-US"/>
                      </w:rPr>
                      <w:t>0.64</w:t>
                    </w:r>
                  </w:p>
                </w:tc>
                <w:tc>
                  <w:tcPr>
                    <w:tcW w:w="591" w:type="dxa"/>
                  </w:tcPr>
                  <w:p w14:paraId="4D798984" w14:textId="77777777" w:rsidR="00A35DD6" w:rsidRPr="004366C1" w:rsidRDefault="00A35DD6">
                    <w:pPr>
                      <w:pStyle w:val="BodyText"/>
                      <w:spacing w:before="80" w:after="80"/>
                      <w:jc w:val="center"/>
                      <w:rPr>
                        <w:szCs w:val="20"/>
                        <w:lang w:val="en-AU"/>
                      </w:rPr>
                    </w:pPr>
                    <w:r w:rsidRPr="004366C1">
                      <w:rPr>
                        <w:szCs w:val="20"/>
                        <w:lang w:val="en-AU" w:eastAsia="en-US"/>
                      </w:rPr>
                      <w:t>0.55</w:t>
                    </w:r>
                  </w:p>
                </w:tc>
                <w:tc>
                  <w:tcPr>
                    <w:tcW w:w="591" w:type="dxa"/>
                  </w:tcPr>
                  <w:p w14:paraId="4A9D6E6F" w14:textId="77777777" w:rsidR="00A35DD6" w:rsidRPr="004366C1" w:rsidRDefault="00A35DD6">
                    <w:pPr>
                      <w:pStyle w:val="BodyText"/>
                      <w:spacing w:before="80" w:after="80"/>
                      <w:jc w:val="center"/>
                      <w:rPr>
                        <w:szCs w:val="20"/>
                        <w:lang w:val="en-AU"/>
                      </w:rPr>
                    </w:pPr>
                    <w:r w:rsidRPr="004366C1">
                      <w:rPr>
                        <w:szCs w:val="20"/>
                        <w:lang w:val="en-AU" w:eastAsia="en-US"/>
                      </w:rPr>
                      <w:t>0.48</w:t>
                    </w:r>
                  </w:p>
                </w:tc>
              </w:tr>
              <w:tr w:rsidR="00A35DD6" w:rsidRPr="004366C1" w14:paraId="5E22B7E8" w14:textId="77777777" w:rsidTr="004366C1">
                <w:tc>
                  <w:tcPr>
                    <w:tcW w:w="1256" w:type="dxa"/>
                    <w:vMerge/>
                    <w:shd w:val="clear" w:color="auto" w:fill="D9D9D9" w:themeFill="background1" w:themeFillShade="D9"/>
                    <w:vAlign w:val="center"/>
                  </w:tcPr>
                  <w:p w14:paraId="38D1521C"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5147CA3F" w14:textId="77777777" w:rsidR="00A35DD6" w:rsidRPr="004366C1" w:rsidRDefault="00A35DD6">
                    <w:pPr>
                      <w:pStyle w:val="BodyText"/>
                      <w:spacing w:before="80" w:after="80"/>
                      <w:rPr>
                        <w:b/>
                        <w:bCs w:val="0"/>
                        <w:szCs w:val="20"/>
                        <w:lang w:val="en-AU" w:eastAsia="en-US"/>
                      </w:rPr>
                    </w:pPr>
                  </w:p>
                </w:tc>
                <w:tc>
                  <w:tcPr>
                    <w:tcW w:w="921" w:type="dxa"/>
                  </w:tcPr>
                  <w:p w14:paraId="4A26B711"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4A49DB65"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0E7291D4"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5C512737" w14:textId="77777777" w:rsidR="00A35DD6" w:rsidRPr="004366C1" w:rsidRDefault="00A35DD6">
                    <w:pPr>
                      <w:pStyle w:val="BodyText"/>
                      <w:spacing w:before="80" w:after="80"/>
                      <w:jc w:val="center"/>
                      <w:rPr>
                        <w:szCs w:val="20"/>
                        <w:lang w:val="en-AU"/>
                      </w:rPr>
                    </w:pPr>
                    <w:r w:rsidRPr="004366C1">
                      <w:rPr>
                        <w:szCs w:val="20"/>
                        <w:lang w:val="en-AU" w:eastAsia="en-US"/>
                      </w:rPr>
                      <w:t>0.54</w:t>
                    </w:r>
                  </w:p>
                </w:tc>
                <w:tc>
                  <w:tcPr>
                    <w:tcW w:w="591" w:type="dxa"/>
                  </w:tcPr>
                  <w:p w14:paraId="305A4179" w14:textId="77777777" w:rsidR="00A35DD6" w:rsidRPr="004366C1" w:rsidRDefault="00A35DD6">
                    <w:pPr>
                      <w:pStyle w:val="BodyText"/>
                      <w:spacing w:before="80" w:after="80"/>
                      <w:jc w:val="center"/>
                      <w:rPr>
                        <w:szCs w:val="20"/>
                        <w:lang w:val="en-AU"/>
                      </w:rPr>
                    </w:pPr>
                    <w:r w:rsidRPr="004366C1">
                      <w:rPr>
                        <w:szCs w:val="20"/>
                        <w:lang w:val="en-AU" w:eastAsia="en-US"/>
                      </w:rPr>
                      <w:t>0.45</w:t>
                    </w:r>
                  </w:p>
                </w:tc>
                <w:tc>
                  <w:tcPr>
                    <w:tcW w:w="591" w:type="dxa"/>
                  </w:tcPr>
                  <w:p w14:paraId="118E864B" w14:textId="77777777" w:rsidR="00A35DD6" w:rsidRPr="004366C1" w:rsidRDefault="00A35DD6">
                    <w:pPr>
                      <w:pStyle w:val="BodyText"/>
                      <w:spacing w:before="80" w:after="80"/>
                      <w:jc w:val="center"/>
                      <w:rPr>
                        <w:szCs w:val="20"/>
                        <w:lang w:val="en-AU"/>
                      </w:rPr>
                    </w:pPr>
                    <w:r w:rsidRPr="004366C1">
                      <w:rPr>
                        <w:szCs w:val="20"/>
                        <w:lang w:val="en-AU" w:eastAsia="en-US"/>
                      </w:rPr>
                      <w:t>0.35</w:t>
                    </w:r>
                  </w:p>
                </w:tc>
                <w:tc>
                  <w:tcPr>
                    <w:tcW w:w="590" w:type="dxa"/>
                  </w:tcPr>
                  <w:p w14:paraId="23C29BBA" w14:textId="77777777" w:rsidR="00A35DD6" w:rsidRPr="004366C1" w:rsidRDefault="00A35DD6">
                    <w:pPr>
                      <w:pStyle w:val="BodyText"/>
                      <w:spacing w:before="80" w:after="80"/>
                      <w:jc w:val="center"/>
                      <w:rPr>
                        <w:szCs w:val="20"/>
                        <w:lang w:val="en-AU"/>
                      </w:rPr>
                    </w:pPr>
                    <w:r w:rsidRPr="004366C1">
                      <w:rPr>
                        <w:szCs w:val="20"/>
                        <w:lang w:val="en-AU" w:eastAsia="en-US"/>
                      </w:rPr>
                      <w:t>0.15</w:t>
                    </w:r>
                  </w:p>
                </w:tc>
                <w:tc>
                  <w:tcPr>
                    <w:tcW w:w="591" w:type="dxa"/>
                  </w:tcPr>
                  <w:p w14:paraId="7BDCF60C" w14:textId="77777777" w:rsidR="00A35DD6" w:rsidRPr="004366C1" w:rsidRDefault="00A35DD6">
                    <w:pPr>
                      <w:pStyle w:val="BodyText"/>
                      <w:spacing w:before="80" w:after="80"/>
                      <w:jc w:val="center"/>
                      <w:rPr>
                        <w:szCs w:val="20"/>
                        <w:lang w:val="en-AU"/>
                      </w:rPr>
                    </w:pPr>
                    <w:r w:rsidRPr="004366C1">
                      <w:rPr>
                        <w:szCs w:val="20"/>
                        <w:lang w:val="en-AU" w:eastAsia="en-US"/>
                      </w:rPr>
                      <w:t>0.63</w:t>
                    </w:r>
                  </w:p>
                </w:tc>
                <w:tc>
                  <w:tcPr>
                    <w:tcW w:w="590" w:type="dxa"/>
                  </w:tcPr>
                  <w:p w14:paraId="66D83580" w14:textId="77777777" w:rsidR="00A35DD6" w:rsidRPr="004366C1" w:rsidRDefault="00A35DD6">
                    <w:pPr>
                      <w:pStyle w:val="BodyText"/>
                      <w:spacing w:before="80" w:after="80"/>
                      <w:jc w:val="center"/>
                      <w:rPr>
                        <w:szCs w:val="20"/>
                        <w:lang w:val="en-AU"/>
                      </w:rPr>
                    </w:pPr>
                    <w:r w:rsidRPr="004366C1">
                      <w:rPr>
                        <w:szCs w:val="20"/>
                        <w:lang w:val="en-AU" w:eastAsia="en-US"/>
                      </w:rPr>
                      <w:t>0.54</w:t>
                    </w:r>
                  </w:p>
                </w:tc>
                <w:tc>
                  <w:tcPr>
                    <w:tcW w:w="591" w:type="dxa"/>
                  </w:tcPr>
                  <w:p w14:paraId="0F89552E" w14:textId="77777777" w:rsidR="00A35DD6" w:rsidRPr="004366C1" w:rsidRDefault="00A35DD6">
                    <w:pPr>
                      <w:pStyle w:val="BodyText"/>
                      <w:spacing w:before="80" w:after="80"/>
                      <w:jc w:val="center"/>
                      <w:rPr>
                        <w:szCs w:val="20"/>
                        <w:lang w:val="en-AU"/>
                      </w:rPr>
                    </w:pPr>
                    <w:r w:rsidRPr="004366C1">
                      <w:rPr>
                        <w:szCs w:val="20"/>
                        <w:lang w:val="en-AU" w:eastAsia="en-US"/>
                      </w:rPr>
                      <w:t>0.42</w:t>
                    </w:r>
                  </w:p>
                </w:tc>
                <w:tc>
                  <w:tcPr>
                    <w:tcW w:w="591" w:type="dxa"/>
                  </w:tcPr>
                  <w:p w14:paraId="22958BD9" w14:textId="77777777" w:rsidR="00A35DD6" w:rsidRPr="004366C1" w:rsidRDefault="00A35DD6">
                    <w:pPr>
                      <w:pStyle w:val="BodyText"/>
                      <w:spacing w:before="80" w:after="80"/>
                      <w:jc w:val="center"/>
                      <w:rPr>
                        <w:szCs w:val="20"/>
                        <w:lang w:val="en-AU"/>
                      </w:rPr>
                    </w:pPr>
                    <w:r w:rsidRPr="004366C1">
                      <w:rPr>
                        <w:szCs w:val="20"/>
                        <w:lang w:val="en-AU" w:eastAsia="en-US"/>
                      </w:rPr>
                      <w:t>0.26</w:t>
                    </w:r>
                  </w:p>
                </w:tc>
              </w:tr>
              <w:tr w:rsidR="00A35DD6" w:rsidRPr="004366C1" w14:paraId="2DFDEB59" w14:textId="77777777" w:rsidTr="004366C1">
                <w:tc>
                  <w:tcPr>
                    <w:tcW w:w="1256" w:type="dxa"/>
                    <w:vMerge/>
                    <w:shd w:val="clear" w:color="auto" w:fill="D9D9D9" w:themeFill="background1" w:themeFillShade="D9"/>
                    <w:vAlign w:val="center"/>
                  </w:tcPr>
                  <w:p w14:paraId="74F62255"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21901C07" w14:textId="77777777" w:rsidR="00A35DD6" w:rsidRPr="004366C1" w:rsidRDefault="00A35DD6">
                    <w:pPr>
                      <w:pStyle w:val="BodyText"/>
                      <w:spacing w:before="80" w:after="80"/>
                      <w:rPr>
                        <w:szCs w:val="20"/>
                        <w:lang w:val="en-AU" w:eastAsia="en-US"/>
                      </w:rPr>
                    </w:pPr>
                  </w:p>
                </w:tc>
                <w:tc>
                  <w:tcPr>
                    <w:tcW w:w="921" w:type="dxa"/>
                  </w:tcPr>
                  <w:p w14:paraId="309009D7"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20D65A05"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5A482E48" w14:textId="77777777" w:rsidR="00A35DD6" w:rsidRPr="004366C1" w:rsidRDefault="00A35DD6">
                    <w:pPr>
                      <w:pStyle w:val="BodyText"/>
                      <w:spacing w:before="80" w:after="80"/>
                      <w:jc w:val="center"/>
                      <w:rPr>
                        <w:szCs w:val="20"/>
                        <w:lang w:val="en-AU"/>
                      </w:rPr>
                    </w:pPr>
                    <w:r w:rsidRPr="004366C1">
                      <w:rPr>
                        <w:szCs w:val="20"/>
                        <w:lang w:val="en-AU" w:eastAsia="en-US"/>
                      </w:rPr>
                      <w:t>-0.80</w:t>
                    </w:r>
                  </w:p>
                </w:tc>
                <w:tc>
                  <w:tcPr>
                    <w:tcW w:w="590" w:type="dxa"/>
                  </w:tcPr>
                  <w:p w14:paraId="1E247067"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1" w:type="dxa"/>
                  </w:tcPr>
                  <w:p w14:paraId="76F8D6A3" w14:textId="77777777" w:rsidR="00A35DD6" w:rsidRPr="004366C1" w:rsidRDefault="00A35DD6">
                    <w:pPr>
                      <w:pStyle w:val="BodyText"/>
                      <w:spacing w:before="80" w:after="80"/>
                      <w:jc w:val="center"/>
                      <w:rPr>
                        <w:szCs w:val="20"/>
                        <w:lang w:val="en-AU"/>
                      </w:rPr>
                    </w:pPr>
                    <w:r w:rsidRPr="004366C1">
                      <w:rPr>
                        <w:szCs w:val="20"/>
                        <w:lang w:val="en-AU" w:eastAsia="en-US"/>
                      </w:rPr>
                      <w:t>0.09</w:t>
                    </w:r>
                  </w:p>
                </w:tc>
                <w:tc>
                  <w:tcPr>
                    <w:tcW w:w="591" w:type="dxa"/>
                  </w:tcPr>
                  <w:p w14:paraId="434F2666"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0" w:type="dxa"/>
                  </w:tcPr>
                  <w:p w14:paraId="4E80E235"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1" w:type="dxa"/>
                  </w:tcPr>
                  <w:p w14:paraId="4172EC36"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0" w:type="dxa"/>
                  </w:tcPr>
                  <w:p w14:paraId="70DCAF1A"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1" w:type="dxa"/>
                  </w:tcPr>
                  <w:p w14:paraId="5D367054"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1" w:type="dxa"/>
                  </w:tcPr>
                  <w:p w14:paraId="0C803856" w14:textId="77777777" w:rsidR="00A35DD6" w:rsidRPr="004366C1" w:rsidRDefault="00A35DD6">
                    <w:pPr>
                      <w:pStyle w:val="BodyText"/>
                      <w:spacing w:before="80" w:after="80"/>
                      <w:jc w:val="center"/>
                      <w:rPr>
                        <w:szCs w:val="20"/>
                        <w:lang w:val="en-AU"/>
                      </w:rPr>
                    </w:pPr>
                    <w:r w:rsidRPr="004366C1">
                      <w:rPr>
                        <w:szCs w:val="20"/>
                        <w:lang w:val="en-AU" w:eastAsia="en-US"/>
                      </w:rPr>
                      <w:t>0.03</w:t>
                    </w:r>
                  </w:p>
                </w:tc>
              </w:tr>
              <w:tr w:rsidR="00A35DD6" w:rsidRPr="004366C1" w14:paraId="72846421" w14:textId="77777777" w:rsidTr="004366C1">
                <w:tc>
                  <w:tcPr>
                    <w:tcW w:w="1256" w:type="dxa"/>
                    <w:vMerge/>
                    <w:shd w:val="clear" w:color="auto" w:fill="D9D9D9" w:themeFill="background1" w:themeFillShade="D9"/>
                    <w:vAlign w:val="center"/>
                  </w:tcPr>
                  <w:p w14:paraId="013A8057" w14:textId="77777777" w:rsidR="00A35DD6" w:rsidRPr="004366C1" w:rsidRDefault="00A35DD6">
                    <w:pPr>
                      <w:pStyle w:val="BodyText"/>
                      <w:spacing w:before="80" w:after="80"/>
                      <w:rPr>
                        <w:b/>
                        <w:bCs w:val="0"/>
                        <w:szCs w:val="20"/>
                        <w:lang w:val="en-AU" w:eastAsia="en-US"/>
                      </w:rPr>
                    </w:pPr>
                  </w:p>
                </w:tc>
                <w:tc>
                  <w:tcPr>
                    <w:tcW w:w="903" w:type="dxa"/>
                    <w:vMerge w:val="restart"/>
                    <w:shd w:val="clear" w:color="auto" w:fill="D9D9D9" w:themeFill="background1" w:themeFillShade="D9"/>
                    <w:vAlign w:val="center"/>
                  </w:tcPr>
                  <w:p w14:paraId="3C5A3643" w14:textId="77777777" w:rsidR="00A35DD6" w:rsidRPr="004366C1" w:rsidRDefault="00A35DD6">
                    <w:pPr>
                      <w:pStyle w:val="BodyText"/>
                      <w:spacing w:before="80" w:after="80"/>
                      <w:rPr>
                        <w:szCs w:val="20"/>
                        <w:lang w:val="en-AU" w:eastAsia="en-US"/>
                      </w:rPr>
                    </w:pPr>
                    <w:r w:rsidRPr="004366C1">
                      <w:rPr>
                        <w:szCs w:val="20"/>
                        <w:lang w:val="en-AU" w:eastAsia="en-US"/>
                      </w:rPr>
                      <w:t>Barkly</w:t>
                    </w:r>
                  </w:p>
                </w:tc>
                <w:tc>
                  <w:tcPr>
                    <w:tcW w:w="921" w:type="dxa"/>
                  </w:tcPr>
                  <w:p w14:paraId="6BE08C11"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206A6AC7"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1" w:type="dxa"/>
                  </w:tcPr>
                  <w:p w14:paraId="2D8F1ED9" w14:textId="77777777" w:rsidR="00A35DD6" w:rsidRPr="004366C1" w:rsidRDefault="00A35DD6">
                    <w:pPr>
                      <w:pStyle w:val="BodyText"/>
                      <w:spacing w:before="80" w:after="80"/>
                      <w:jc w:val="center"/>
                      <w:rPr>
                        <w:szCs w:val="20"/>
                        <w:lang w:val="en-AU"/>
                      </w:rPr>
                    </w:pPr>
                    <w:r w:rsidRPr="004366C1">
                      <w:rPr>
                        <w:szCs w:val="20"/>
                        <w:lang w:val="en-AU" w:eastAsia="en-US"/>
                      </w:rPr>
                      <w:t>-0.44</w:t>
                    </w:r>
                  </w:p>
                </w:tc>
                <w:tc>
                  <w:tcPr>
                    <w:tcW w:w="590" w:type="dxa"/>
                  </w:tcPr>
                  <w:p w14:paraId="669F3A67" w14:textId="77777777" w:rsidR="00A35DD6" w:rsidRPr="004366C1" w:rsidRDefault="00A35DD6">
                    <w:pPr>
                      <w:pStyle w:val="BodyText"/>
                      <w:spacing w:before="80" w:after="80"/>
                      <w:jc w:val="center"/>
                      <w:rPr>
                        <w:szCs w:val="20"/>
                        <w:lang w:val="en-AU"/>
                      </w:rPr>
                    </w:pPr>
                    <w:r w:rsidRPr="004366C1">
                      <w:rPr>
                        <w:szCs w:val="20"/>
                        <w:lang w:val="en-AU" w:eastAsia="en-US"/>
                      </w:rPr>
                      <w:t>0.20</w:t>
                    </w:r>
                  </w:p>
                </w:tc>
                <w:tc>
                  <w:tcPr>
                    <w:tcW w:w="591" w:type="dxa"/>
                  </w:tcPr>
                  <w:p w14:paraId="05907DE1" w14:textId="77777777" w:rsidR="00A35DD6" w:rsidRPr="004366C1" w:rsidRDefault="00A35DD6">
                    <w:pPr>
                      <w:pStyle w:val="BodyText"/>
                      <w:spacing w:before="80" w:after="80"/>
                      <w:jc w:val="center"/>
                      <w:rPr>
                        <w:szCs w:val="20"/>
                        <w:lang w:val="en-AU"/>
                      </w:rPr>
                    </w:pPr>
                    <w:r w:rsidRPr="004366C1">
                      <w:rPr>
                        <w:szCs w:val="20"/>
                        <w:lang w:val="en-AU" w:eastAsia="en-US"/>
                      </w:rPr>
                      <w:t>0.21</w:t>
                    </w:r>
                  </w:p>
                </w:tc>
                <w:tc>
                  <w:tcPr>
                    <w:tcW w:w="591" w:type="dxa"/>
                  </w:tcPr>
                  <w:p w14:paraId="1339C8E7"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0" w:type="dxa"/>
                  </w:tcPr>
                  <w:p w14:paraId="2ADD072F" w14:textId="77777777" w:rsidR="00A35DD6" w:rsidRPr="004366C1" w:rsidRDefault="00A35DD6">
                    <w:pPr>
                      <w:pStyle w:val="BodyText"/>
                      <w:spacing w:before="80" w:after="80"/>
                      <w:jc w:val="center"/>
                      <w:rPr>
                        <w:szCs w:val="20"/>
                        <w:lang w:val="en-AU"/>
                      </w:rPr>
                    </w:pPr>
                    <w:r w:rsidRPr="004366C1">
                      <w:rPr>
                        <w:szCs w:val="20"/>
                        <w:lang w:val="en-AU" w:eastAsia="en-US"/>
                      </w:rPr>
                      <w:t>0.01</w:t>
                    </w:r>
                  </w:p>
                </w:tc>
                <w:tc>
                  <w:tcPr>
                    <w:tcW w:w="591" w:type="dxa"/>
                  </w:tcPr>
                  <w:p w14:paraId="7C695190"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0" w:type="dxa"/>
                  </w:tcPr>
                  <w:p w14:paraId="6F6B0A0E" w14:textId="77777777" w:rsidR="00A35DD6" w:rsidRPr="004366C1" w:rsidRDefault="00A35DD6">
                    <w:pPr>
                      <w:pStyle w:val="BodyText"/>
                      <w:spacing w:before="80" w:after="80"/>
                      <w:jc w:val="center"/>
                      <w:rPr>
                        <w:szCs w:val="20"/>
                        <w:lang w:val="en-AU"/>
                      </w:rPr>
                    </w:pPr>
                    <w:r w:rsidRPr="004366C1">
                      <w:rPr>
                        <w:szCs w:val="20"/>
                        <w:lang w:val="en-AU" w:eastAsia="en-US"/>
                      </w:rPr>
                      <w:t>0.09</w:t>
                    </w:r>
                  </w:p>
                </w:tc>
                <w:tc>
                  <w:tcPr>
                    <w:tcW w:w="591" w:type="dxa"/>
                  </w:tcPr>
                  <w:p w14:paraId="786DA7F4" w14:textId="77777777" w:rsidR="00A35DD6" w:rsidRPr="004366C1" w:rsidRDefault="00A35DD6">
                    <w:pPr>
                      <w:pStyle w:val="BodyText"/>
                      <w:spacing w:before="80" w:after="80"/>
                      <w:jc w:val="center"/>
                      <w:rPr>
                        <w:szCs w:val="20"/>
                        <w:lang w:val="en-AU"/>
                      </w:rPr>
                    </w:pPr>
                    <w:r w:rsidRPr="004366C1">
                      <w:rPr>
                        <w:szCs w:val="20"/>
                        <w:lang w:val="en-AU" w:eastAsia="en-US"/>
                      </w:rPr>
                      <w:t>NO</w:t>
                    </w:r>
                  </w:p>
                </w:tc>
                <w:tc>
                  <w:tcPr>
                    <w:tcW w:w="591" w:type="dxa"/>
                  </w:tcPr>
                  <w:p w14:paraId="21D138FF"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0BDC1820" w14:textId="77777777" w:rsidTr="004366C1">
                <w:tc>
                  <w:tcPr>
                    <w:tcW w:w="1256" w:type="dxa"/>
                    <w:vMerge/>
                    <w:shd w:val="clear" w:color="auto" w:fill="D9D9D9" w:themeFill="background1" w:themeFillShade="D9"/>
                    <w:vAlign w:val="center"/>
                  </w:tcPr>
                  <w:p w14:paraId="5C02297E"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59FEA901" w14:textId="77777777" w:rsidR="00A35DD6" w:rsidRPr="004366C1" w:rsidRDefault="00A35DD6">
                    <w:pPr>
                      <w:pStyle w:val="BodyText"/>
                      <w:spacing w:before="80" w:after="80"/>
                      <w:rPr>
                        <w:b/>
                        <w:bCs w:val="0"/>
                        <w:szCs w:val="20"/>
                        <w:lang w:val="en-AU" w:eastAsia="en-US"/>
                      </w:rPr>
                    </w:pPr>
                  </w:p>
                </w:tc>
                <w:tc>
                  <w:tcPr>
                    <w:tcW w:w="921" w:type="dxa"/>
                  </w:tcPr>
                  <w:p w14:paraId="19A66A3A"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2045E4E6" w14:textId="77777777" w:rsidR="00A35DD6" w:rsidRPr="004366C1" w:rsidRDefault="00A35DD6">
                    <w:pPr>
                      <w:pStyle w:val="BodyText"/>
                      <w:spacing w:before="80" w:after="80"/>
                      <w:jc w:val="center"/>
                      <w:rPr>
                        <w:szCs w:val="20"/>
                        <w:lang w:val="en-AU"/>
                      </w:rPr>
                    </w:pPr>
                    <w:r w:rsidRPr="004366C1">
                      <w:rPr>
                        <w:szCs w:val="20"/>
                        <w:lang w:val="en-AU" w:eastAsia="en-US"/>
                      </w:rPr>
                      <w:t>0.66</w:t>
                    </w:r>
                  </w:p>
                </w:tc>
                <w:tc>
                  <w:tcPr>
                    <w:tcW w:w="591" w:type="dxa"/>
                  </w:tcPr>
                  <w:p w14:paraId="346B1D61"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0" w:type="dxa"/>
                  </w:tcPr>
                  <w:p w14:paraId="0C52D334" w14:textId="77777777" w:rsidR="00A35DD6" w:rsidRPr="004366C1" w:rsidRDefault="00A35DD6">
                    <w:pPr>
                      <w:pStyle w:val="BodyText"/>
                      <w:spacing w:before="80" w:after="80"/>
                      <w:jc w:val="center"/>
                      <w:rPr>
                        <w:szCs w:val="20"/>
                        <w:lang w:val="en-AU"/>
                      </w:rPr>
                    </w:pPr>
                    <w:r w:rsidRPr="004366C1">
                      <w:rPr>
                        <w:szCs w:val="20"/>
                        <w:lang w:val="en-AU" w:eastAsia="en-US"/>
                      </w:rPr>
                      <w:t>0.68</w:t>
                    </w:r>
                  </w:p>
                </w:tc>
                <w:tc>
                  <w:tcPr>
                    <w:tcW w:w="591" w:type="dxa"/>
                  </w:tcPr>
                  <w:p w14:paraId="607D37DF"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1" w:type="dxa"/>
                  </w:tcPr>
                  <w:p w14:paraId="3ED558E1" w14:textId="77777777" w:rsidR="00A35DD6" w:rsidRPr="004366C1" w:rsidRDefault="00A35DD6">
                    <w:pPr>
                      <w:pStyle w:val="BodyText"/>
                      <w:spacing w:before="80" w:after="80"/>
                      <w:jc w:val="center"/>
                      <w:rPr>
                        <w:szCs w:val="20"/>
                        <w:lang w:val="en-AU"/>
                      </w:rPr>
                    </w:pPr>
                    <w:r w:rsidRPr="004366C1">
                      <w:rPr>
                        <w:szCs w:val="20"/>
                        <w:lang w:val="en-AU" w:eastAsia="en-US"/>
                      </w:rPr>
                      <w:t>0.24</w:t>
                    </w:r>
                  </w:p>
                </w:tc>
                <w:tc>
                  <w:tcPr>
                    <w:tcW w:w="590" w:type="dxa"/>
                  </w:tcPr>
                  <w:p w14:paraId="19BF74AD"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60EBC885" w14:textId="77777777" w:rsidR="00A35DD6" w:rsidRPr="004366C1" w:rsidRDefault="00A35DD6">
                    <w:pPr>
                      <w:pStyle w:val="BodyText"/>
                      <w:spacing w:before="80" w:after="80"/>
                      <w:jc w:val="center"/>
                      <w:rPr>
                        <w:szCs w:val="20"/>
                        <w:lang w:val="en-AU"/>
                      </w:rPr>
                    </w:pPr>
                    <w:r w:rsidRPr="004366C1">
                      <w:rPr>
                        <w:szCs w:val="20"/>
                        <w:lang w:val="en-AU" w:eastAsia="en-US"/>
                      </w:rPr>
                      <w:t>0.64</w:t>
                    </w:r>
                  </w:p>
                </w:tc>
                <w:tc>
                  <w:tcPr>
                    <w:tcW w:w="590" w:type="dxa"/>
                  </w:tcPr>
                  <w:p w14:paraId="50786E95" w14:textId="77777777" w:rsidR="00A35DD6" w:rsidRPr="004366C1" w:rsidRDefault="00A35DD6">
                    <w:pPr>
                      <w:pStyle w:val="BodyText"/>
                      <w:spacing w:before="80" w:after="80"/>
                      <w:jc w:val="center"/>
                      <w:rPr>
                        <w:szCs w:val="20"/>
                        <w:lang w:val="en-AU"/>
                      </w:rPr>
                    </w:pPr>
                    <w:r w:rsidRPr="004366C1">
                      <w:rPr>
                        <w:szCs w:val="20"/>
                        <w:lang w:val="en-AU" w:eastAsia="en-US"/>
                      </w:rPr>
                      <w:t>0.37</w:t>
                    </w:r>
                  </w:p>
                </w:tc>
                <w:tc>
                  <w:tcPr>
                    <w:tcW w:w="591" w:type="dxa"/>
                  </w:tcPr>
                  <w:p w14:paraId="373722EB" w14:textId="77777777" w:rsidR="00A35DD6" w:rsidRPr="004366C1" w:rsidRDefault="00A35DD6">
                    <w:pPr>
                      <w:pStyle w:val="BodyText"/>
                      <w:spacing w:before="80" w:after="80"/>
                      <w:jc w:val="center"/>
                      <w:rPr>
                        <w:szCs w:val="20"/>
                        <w:lang w:val="en-AU"/>
                      </w:rPr>
                    </w:pPr>
                    <w:r w:rsidRPr="004366C1">
                      <w:rPr>
                        <w:szCs w:val="20"/>
                        <w:lang w:val="en-AU" w:eastAsia="en-US"/>
                      </w:rPr>
                      <w:t>NO</w:t>
                    </w:r>
                  </w:p>
                </w:tc>
                <w:tc>
                  <w:tcPr>
                    <w:tcW w:w="591" w:type="dxa"/>
                  </w:tcPr>
                  <w:p w14:paraId="59437493"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4FC08B52" w14:textId="77777777" w:rsidTr="004366C1">
                <w:tc>
                  <w:tcPr>
                    <w:tcW w:w="1256" w:type="dxa"/>
                    <w:vMerge/>
                    <w:shd w:val="clear" w:color="auto" w:fill="D9D9D9" w:themeFill="background1" w:themeFillShade="D9"/>
                    <w:vAlign w:val="center"/>
                  </w:tcPr>
                  <w:p w14:paraId="15964C9C"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4205AD00" w14:textId="77777777" w:rsidR="00A35DD6" w:rsidRPr="004366C1" w:rsidRDefault="00A35DD6">
                    <w:pPr>
                      <w:pStyle w:val="BodyText"/>
                      <w:spacing w:before="80" w:after="80"/>
                      <w:rPr>
                        <w:szCs w:val="20"/>
                        <w:lang w:val="en-AU" w:eastAsia="en-US"/>
                      </w:rPr>
                    </w:pPr>
                  </w:p>
                </w:tc>
                <w:tc>
                  <w:tcPr>
                    <w:tcW w:w="921" w:type="dxa"/>
                  </w:tcPr>
                  <w:p w14:paraId="6ECAB8E8"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7224894D"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7EB433E6"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0" w:type="dxa"/>
                  </w:tcPr>
                  <w:p w14:paraId="6237F22B" w14:textId="77777777" w:rsidR="00A35DD6" w:rsidRPr="004366C1" w:rsidRDefault="00A35DD6">
                    <w:pPr>
                      <w:pStyle w:val="BodyText"/>
                      <w:spacing w:before="80" w:after="80"/>
                      <w:jc w:val="center"/>
                      <w:rPr>
                        <w:szCs w:val="20"/>
                        <w:lang w:val="en-AU"/>
                      </w:rPr>
                    </w:pPr>
                    <w:r w:rsidRPr="004366C1">
                      <w:rPr>
                        <w:szCs w:val="20"/>
                        <w:lang w:val="en-AU" w:eastAsia="en-US"/>
                      </w:rPr>
                      <w:t>0.64</w:t>
                    </w:r>
                  </w:p>
                </w:tc>
                <w:tc>
                  <w:tcPr>
                    <w:tcW w:w="591" w:type="dxa"/>
                  </w:tcPr>
                  <w:p w14:paraId="17523FF4"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496C2F6F" w14:textId="77777777" w:rsidR="00A35DD6" w:rsidRPr="004366C1" w:rsidRDefault="00A35DD6">
                    <w:pPr>
                      <w:pStyle w:val="BodyText"/>
                      <w:spacing w:before="80" w:after="80"/>
                      <w:jc w:val="center"/>
                      <w:rPr>
                        <w:szCs w:val="20"/>
                        <w:lang w:val="en-AU"/>
                      </w:rPr>
                    </w:pPr>
                    <w:r w:rsidRPr="004366C1">
                      <w:rPr>
                        <w:szCs w:val="20"/>
                        <w:lang w:val="en-AU" w:eastAsia="en-US"/>
                      </w:rPr>
                      <w:t>0.29</w:t>
                    </w:r>
                  </w:p>
                </w:tc>
                <w:tc>
                  <w:tcPr>
                    <w:tcW w:w="590" w:type="dxa"/>
                  </w:tcPr>
                  <w:p w14:paraId="56648D37"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1" w:type="dxa"/>
                  </w:tcPr>
                  <w:p w14:paraId="6A8A534A" w14:textId="77777777" w:rsidR="00A35DD6" w:rsidRPr="004366C1" w:rsidRDefault="00A35DD6">
                    <w:pPr>
                      <w:pStyle w:val="BodyText"/>
                      <w:spacing w:before="80" w:after="80"/>
                      <w:jc w:val="center"/>
                      <w:rPr>
                        <w:szCs w:val="20"/>
                        <w:lang w:val="en-AU"/>
                      </w:rPr>
                    </w:pPr>
                    <w:r w:rsidRPr="004366C1">
                      <w:rPr>
                        <w:szCs w:val="20"/>
                        <w:lang w:val="en-AU" w:eastAsia="en-US"/>
                      </w:rPr>
                      <w:t>0.57</w:t>
                    </w:r>
                  </w:p>
                </w:tc>
                <w:tc>
                  <w:tcPr>
                    <w:tcW w:w="590" w:type="dxa"/>
                  </w:tcPr>
                  <w:p w14:paraId="57AA35B1"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37DAB226" w14:textId="77777777" w:rsidR="00A35DD6" w:rsidRPr="004366C1" w:rsidRDefault="00A35DD6">
                    <w:pPr>
                      <w:pStyle w:val="BodyText"/>
                      <w:spacing w:before="80" w:after="80"/>
                      <w:jc w:val="center"/>
                      <w:rPr>
                        <w:szCs w:val="20"/>
                        <w:lang w:val="en-AU"/>
                      </w:rPr>
                    </w:pPr>
                    <w:r w:rsidRPr="004366C1">
                      <w:rPr>
                        <w:szCs w:val="20"/>
                        <w:lang w:val="en-AU" w:eastAsia="en-US"/>
                      </w:rPr>
                      <w:t>NO</w:t>
                    </w:r>
                  </w:p>
                </w:tc>
                <w:tc>
                  <w:tcPr>
                    <w:tcW w:w="591" w:type="dxa"/>
                  </w:tcPr>
                  <w:p w14:paraId="5BF13664"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4532F458" w14:textId="77777777" w:rsidTr="004366C1">
                <w:tc>
                  <w:tcPr>
                    <w:tcW w:w="1256" w:type="dxa"/>
                    <w:vMerge/>
                    <w:shd w:val="clear" w:color="auto" w:fill="D9D9D9" w:themeFill="background1" w:themeFillShade="D9"/>
                    <w:vAlign w:val="center"/>
                  </w:tcPr>
                  <w:p w14:paraId="28AD9F55"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27C651DA" w14:textId="77777777" w:rsidR="00A35DD6" w:rsidRPr="004366C1" w:rsidRDefault="00A35DD6">
                    <w:pPr>
                      <w:pStyle w:val="BodyText"/>
                      <w:spacing w:before="80" w:after="80"/>
                      <w:rPr>
                        <w:szCs w:val="20"/>
                        <w:lang w:val="en-AU" w:eastAsia="en-US"/>
                      </w:rPr>
                    </w:pPr>
                  </w:p>
                </w:tc>
                <w:tc>
                  <w:tcPr>
                    <w:tcW w:w="921" w:type="dxa"/>
                  </w:tcPr>
                  <w:p w14:paraId="7E3EE717"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4E3467D3"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4B7FD6E7"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0" w:type="dxa"/>
                  </w:tcPr>
                  <w:p w14:paraId="0264402D" w14:textId="77777777" w:rsidR="00A35DD6" w:rsidRPr="004366C1" w:rsidRDefault="00A35DD6">
                    <w:pPr>
                      <w:pStyle w:val="BodyText"/>
                      <w:spacing w:before="80" w:after="80"/>
                      <w:jc w:val="center"/>
                      <w:rPr>
                        <w:szCs w:val="20"/>
                        <w:lang w:val="en-AU"/>
                      </w:rPr>
                    </w:pPr>
                    <w:r w:rsidRPr="004366C1">
                      <w:rPr>
                        <w:szCs w:val="20"/>
                        <w:lang w:val="en-AU" w:eastAsia="en-US"/>
                      </w:rPr>
                      <w:t>0.31</w:t>
                    </w:r>
                  </w:p>
                </w:tc>
                <w:tc>
                  <w:tcPr>
                    <w:tcW w:w="591" w:type="dxa"/>
                  </w:tcPr>
                  <w:p w14:paraId="5AFEB32C" w14:textId="77777777" w:rsidR="00A35DD6" w:rsidRPr="004366C1" w:rsidRDefault="00A35DD6">
                    <w:pPr>
                      <w:pStyle w:val="BodyText"/>
                      <w:spacing w:before="80" w:after="80"/>
                      <w:jc w:val="center"/>
                      <w:rPr>
                        <w:szCs w:val="20"/>
                        <w:lang w:val="en-AU"/>
                      </w:rPr>
                    </w:pPr>
                    <w:r w:rsidRPr="004366C1">
                      <w:rPr>
                        <w:szCs w:val="20"/>
                        <w:lang w:val="en-AU" w:eastAsia="en-US"/>
                      </w:rPr>
                      <w:t>0.29</w:t>
                    </w:r>
                  </w:p>
                </w:tc>
                <w:tc>
                  <w:tcPr>
                    <w:tcW w:w="591" w:type="dxa"/>
                  </w:tcPr>
                  <w:p w14:paraId="782C7AFF"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5D777B93" w14:textId="77777777" w:rsidR="00A35DD6" w:rsidRPr="004366C1" w:rsidRDefault="00A35DD6">
                    <w:pPr>
                      <w:pStyle w:val="BodyText"/>
                      <w:spacing w:before="80" w:after="80"/>
                      <w:jc w:val="center"/>
                      <w:rPr>
                        <w:szCs w:val="20"/>
                        <w:lang w:val="en-AU"/>
                      </w:rPr>
                    </w:pPr>
                    <w:r w:rsidRPr="004366C1">
                      <w:rPr>
                        <w:szCs w:val="20"/>
                        <w:lang w:val="en-AU" w:eastAsia="en-US"/>
                      </w:rPr>
                      <w:t>0.04</w:t>
                    </w:r>
                  </w:p>
                </w:tc>
                <w:tc>
                  <w:tcPr>
                    <w:tcW w:w="591" w:type="dxa"/>
                  </w:tcPr>
                  <w:p w14:paraId="4BCCA8D1" w14:textId="77777777" w:rsidR="00A35DD6" w:rsidRPr="004366C1" w:rsidRDefault="00A35DD6">
                    <w:pPr>
                      <w:pStyle w:val="BodyText"/>
                      <w:spacing w:before="80" w:after="80"/>
                      <w:jc w:val="center"/>
                      <w:rPr>
                        <w:szCs w:val="20"/>
                        <w:lang w:val="en-AU"/>
                      </w:rPr>
                    </w:pPr>
                    <w:r w:rsidRPr="004366C1">
                      <w:rPr>
                        <w:szCs w:val="20"/>
                        <w:lang w:val="en-AU" w:eastAsia="en-US"/>
                      </w:rPr>
                      <w:t>0.26</w:t>
                    </w:r>
                  </w:p>
                </w:tc>
                <w:tc>
                  <w:tcPr>
                    <w:tcW w:w="590" w:type="dxa"/>
                  </w:tcPr>
                  <w:p w14:paraId="057541C8" w14:textId="77777777" w:rsidR="00A35DD6" w:rsidRPr="004366C1" w:rsidRDefault="00A35DD6">
                    <w:pPr>
                      <w:pStyle w:val="BodyText"/>
                      <w:spacing w:before="80" w:after="80"/>
                      <w:jc w:val="center"/>
                      <w:rPr>
                        <w:szCs w:val="20"/>
                        <w:lang w:val="en-AU"/>
                      </w:rPr>
                    </w:pPr>
                    <w:r w:rsidRPr="004366C1">
                      <w:rPr>
                        <w:szCs w:val="20"/>
                        <w:lang w:val="en-AU" w:eastAsia="en-US"/>
                      </w:rPr>
                      <w:t>0.28</w:t>
                    </w:r>
                  </w:p>
                </w:tc>
                <w:tc>
                  <w:tcPr>
                    <w:tcW w:w="591" w:type="dxa"/>
                  </w:tcPr>
                  <w:p w14:paraId="7E693FB0" w14:textId="77777777" w:rsidR="00A35DD6" w:rsidRPr="004366C1" w:rsidRDefault="00A35DD6">
                    <w:pPr>
                      <w:pStyle w:val="BodyText"/>
                      <w:spacing w:before="80" w:after="80"/>
                      <w:jc w:val="center"/>
                      <w:rPr>
                        <w:szCs w:val="20"/>
                        <w:lang w:val="en-AU"/>
                      </w:rPr>
                    </w:pPr>
                    <w:r w:rsidRPr="004366C1">
                      <w:rPr>
                        <w:szCs w:val="20"/>
                        <w:lang w:val="en-AU" w:eastAsia="en-US"/>
                      </w:rPr>
                      <w:t>NO</w:t>
                    </w:r>
                  </w:p>
                </w:tc>
                <w:tc>
                  <w:tcPr>
                    <w:tcW w:w="591" w:type="dxa"/>
                  </w:tcPr>
                  <w:p w14:paraId="26BD3F52"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6026CD91" w14:textId="77777777" w:rsidTr="004366C1">
                <w:tc>
                  <w:tcPr>
                    <w:tcW w:w="1256" w:type="dxa"/>
                    <w:vMerge/>
                    <w:shd w:val="clear" w:color="auto" w:fill="D9D9D9" w:themeFill="background1" w:themeFillShade="D9"/>
                    <w:vAlign w:val="center"/>
                  </w:tcPr>
                  <w:p w14:paraId="4ED4BFB7" w14:textId="77777777" w:rsidR="00A35DD6" w:rsidRPr="004366C1" w:rsidRDefault="00A35DD6">
                    <w:pPr>
                      <w:pStyle w:val="BodyText"/>
                      <w:spacing w:before="80" w:after="80"/>
                      <w:rPr>
                        <w:b/>
                        <w:bCs w:val="0"/>
                        <w:szCs w:val="20"/>
                        <w:lang w:val="en-AU" w:eastAsia="en-US"/>
                      </w:rPr>
                    </w:pPr>
                  </w:p>
                </w:tc>
                <w:tc>
                  <w:tcPr>
                    <w:tcW w:w="903" w:type="dxa"/>
                    <w:vMerge w:val="restart"/>
                    <w:shd w:val="clear" w:color="auto" w:fill="D9D9D9" w:themeFill="background1" w:themeFillShade="D9"/>
                    <w:vAlign w:val="center"/>
                  </w:tcPr>
                  <w:p w14:paraId="52CBB0F6" w14:textId="77777777" w:rsidR="00A35DD6" w:rsidRPr="004366C1" w:rsidRDefault="00A35DD6">
                    <w:pPr>
                      <w:pStyle w:val="BodyText"/>
                      <w:spacing w:before="80" w:after="80"/>
                      <w:rPr>
                        <w:szCs w:val="20"/>
                        <w:lang w:val="en-AU" w:eastAsia="en-US"/>
                      </w:rPr>
                    </w:pPr>
                    <w:r w:rsidRPr="004366C1">
                      <w:rPr>
                        <w:szCs w:val="20"/>
                        <w:lang w:val="en-AU" w:eastAsia="en-US"/>
                      </w:rPr>
                      <w:t>Northern</w:t>
                    </w:r>
                  </w:p>
                </w:tc>
                <w:tc>
                  <w:tcPr>
                    <w:tcW w:w="921" w:type="dxa"/>
                  </w:tcPr>
                  <w:p w14:paraId="6B50B344"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11FA391C"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1" w:type="dxa"/>
                  </w:tcPr>
                  <w:p w14:paraId="476D8EF5" w14:textId="77777777" w:rsidR="00A35DD6" w:rsidRPr="004366C1" w:rsidRDefault="00A35DD6">
                    <w:pPr>
                      <w:pStyle w:val="BodyText"/>
                      <w:spacing w:before="80" w:after="80"/>
                      <w:jc w:val="center"/>
                      <w:rPr>
                        <w:szCs w:val="20"/>
                        <w:lang w:val="en-AU"/>
                      </w:rPr>
                    </w:pPr>
                    <w:r w:rsidRPr="004366C1">
                      <w:rPr>
                        <w:szCs w:val="20"/>
                        <w:lang w:val="en-AU" w:eastAsia="en-US"/>
                      </w:rPr>
                      <w:t>-0.44</w:t>
                    </w:r>
                  </w:p>
                </w:tc>
                <w:tc>
                  <w:tcPr>
                    <w:tcW w:w="590" w:type="dxa"/>
                  </w:tcPr>
                  <w:p w14:paraId="51123827" w14:textId="77777777" w:rsidR="00A35DD6" w:rsidRPr="004366C1" w:rsidRDefault="00A35DD6">
                    <w:pPr>
                      <w:pStyle w:val="BodyText"/>
                      <w:spacing w:before="80" w:after="80"/>
                      <w:jc w:val="center"/>
                      <w:rPr>
                        <w:szCs w:val="20"/>
                        <w:lang w:val="en-AU"/>
                      </w:rPr>
                    </w:pPr>
                    <w:r w:rsidRPr="004366C1">
                      <w:rPr>
                        <w:szCs w:val="20"/>
                        <w:lang w:val="en-AU" w:eastAsia="en-US"/>
                      </w:rPr>
                      <w:t>0.00</w:t>
                    </w:r>
                  </w:p>
                </w:tc>
                <w:tc>
                  <w:tcPr>
                    <w:tcW w:w="591" w:type="dxa"/>
                  </w:tcPr>
                  <w:p w14:paraId="43010044" w14:textId="77777777" w:rsidR="00A35DD6" w:rsidRPr="004366C1" w:rsidRDefault="00A35DD6">
                    <w:pPr>
                      <w:pStyle w:val="BodyText"/>
                      <w:spacing w:before="80" w:after="80"/>
                      <w:jc w:val="center"/>
                      <w:rPr>
                        <w:szCs w:val="20"/>
                        <w:lang w:val="en-AU"/>
                      </w:rPr>
                    </w:pPr>
                    <w:r w:rsidRPr="004366C1">
                      <w:rPr>
                        <w:szCs w:val="20"/>
                        <w:lang w:val="en-AU" w:eastAsia="en-US"/>
                      </w:rPr>
                      <w:t>0.15</w:t>
                    </w:r>
                  </w:p>
                </w:tc>
                <w:tc>
                  <w:tcPr>
                    <w:tcW w:w="591" w:type="dxa"/>
                  </w:tcPr>
                  <w:p w14:paraId="18741137" w14:textId="77777777" w:rsidR="00A35DD6" w:rsidRPr="004366C1" w:rsidRDefault="00A35DD6">
                    <w:pPr>
                      <w:pStyle w:val="BodyText"/>
                      <w:spacing w:before="80" w:after="80"/>
                      <w:jc w:val="center"/>
                      <w:rPr>
                        <w:szCs w:val="20"/>
                        <w:lang w:val="en-AU"/>
                      </w:rPr>
                    </w:pPr>
                    <w:r w:rsidRPr="004366C1">
                      <w:rPr>
                        <w:szCs w:val="20"/>
                        <w:lang w:val="en-AU" w:eastAsia="en-US"/>
                      </w:rPr>
                      <w:t>0.08</w:t>
                    </w:r>
                  </w:p>
                </w:tc>
                <w:tc>
                  <w:tcPr>
                    <w:tcW w:w="590" w:type="dxa"/>
                  </w:tcPr>
                  <w:p w14:paraId="37C51CA9" w14:textId="77777777" w:rsidR="00A35DD6" w:rsidRPr="004366C1" w:rsidRDefault="00A35DD6">
                    <w:pPr>
                      <w:pStyle w:val="BodyText"/>
                      <w:spacing w:before="80" w:after="80"/>
                      <w:jc w:val="center"/>
                      <w:rPr>
                        <w:szCs w:val="20"/>
                        <w:lang w:val="en-AU"/>
                      </w:rPr>
                    </w:pPr>
                    <w:r w:rsidRPr="004366C1">
                      <w:rPr>
                        <w:szCs w:val="20"/>
                        <w:lang w:val="en-AU" w:eastAsia="en-US"/>
                      </w:rPr>
                      <w:t>0.17</w:t>
                    </w:r>
                  </w:p>
                </w:tc>
                <w:tc>
                  <w:tcPr>
                    <w:tcW w:w="591" w:type="dxa"/>
                  </w:tcPr>
                  <w:p w14:paraId="1FE94348"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0" w:type="dxa"/>
                  </w:tcPr>
                  <w:p w14:paraId="52C6EA5C"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1" w:type="dxa"/>
                  </w:tcPr>
                  <w:p w14:paraId="3419B705" w14:textId="77777777" w:rsidR="00A35DD6" w:rsidRPr="004366C1" w:rsidRDefault="00A35DD6">
                    <w:pPr>
                      <w:pStyle w:val="BodyText"/>
                      <w:spacing w:before="80" w:after="80"/>
                      <w:jc w:val="center"/>
                      <w:rPr>
                        <w:szCs w:val="20"/>
                        <w:lang w:val="en-AU"/>
                      </w:rPr>
                    </w:pPr>
                    <w:r w:rsidRPr="004366C1">
                      <w:rPr>
                        <w:szCs w:val="20"/>
                        <w:lang w:val="en-AU" w:eastAsia="en-US"/>
                      </w:rPr>
                      <w:t>-0.14</w:t>
                    </w:r>
                  </w:p>
                </w:tc>
                <w:tc>
                  <w:tcPr>
                    <w:tcW w:w="591" w:type="dxa"/>
                  </w:tcPr>
                  <w:p w14:paraId="598F0E5C"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6283757C" w14:textId="77777777" w:rsidTr="004366C1">
                <w:tc>
                  <w:tcPr>
                    <w:tcW w:w="1256" w:type="dxa"/>
                    <w:vMerge/>
                    <w:shd w:val="clear" w:color="auto" w:fill="D9D9D9" w:themeFill="background1" w:themeFillShade="D9"/>
                  </w:tcPr>
                  <w:p w14:paraId="4BA90DF7"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tcPr>
                  <w:p w14:paraId="2F8991DA" w14:textId="77777777" w:rsidR="00A35DD6" w:rsidRPr="004366C1" w:rsidRDefault="00A35DD6">
                    <w:pPr>
                      <w:pStyle w:val="BodyText"/>
                      <w:spacing w:before="80" w:after="80"/>
                      <w:rPr>
                        <w:b/>
                        <w:bCs w:val="0"/>
                        <w:szCs w:val="20"/>
                        <w:lang w:val="en-AU" w:eastAsia="en-US"/>
                      </w:rPr>
                    </w:pPr>
                  </w:p>
                </w:tc>
                <w:tc>
                  <w:tcPr>
                    <w:tcW w:w="921" w:type="dxa"/>
                  </w:tcPr>
                  <w:p w14:paraId="4BAD18DC"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4A9F8065" w14:textId="77777777" w:rsidR="00A35DD6" w:rsidRPr="004366C1" w:rsidRDefault="00A35DD6">
                    <w:pPr>
                      <w:pStyle w:val="BodyText"/>
                      <w:spacing w:before="80" w:after="80"/>
                      <w:jc w:val="center"/>
                      <w:rPr>
                        <w:szCs w:val="20"/>
                        <w:lang w:val="en-AU"/>
                      </w:rPr>
                    </w:pPr>
                    <w:r w:rsidRPr="004366C1">
                      <w:rPr>
                        <w:szCs w:val="20"/>
                        <w:lang w:val="en-AU" w:eastAsia="en-US"/>
                      </w:rPr>
                      <w:t>0.66</w:t>
                    </w:r>
                  </w:p>
                </w:tc>
                <w:tc>
                  <w:tcPr>
                    <w:tcW w:w="591" w:type="dxa"/>
                  </w:tcPr>
                  <w:p w14:paraId="640D7FAD" w14:textId="77777777" w:rsidR="00A35DD6" w:rsidRPr="004366C1" w:rsidRDefault="00A35DD6">
                    <w:pPr>
                      <w:pStyle w:val="BodyText"/>
                      <w:spacing w:before="80" w:after="80"/>
                      <w:jc w:val="center"/>
                      <w:rPr>
                        <w:szCs w:val="20"/>
                        <w:lang w:val="en-AU"/>
                      </w:rPr>
                    </w:pPr>
                    <w:r w:rsidRPr="004366C1">
                      <w:rPr>
                        <w:szCs w:val="20"/>
                        <w:lang w:val="en-AU" w:eastAsia="en-US"/>
                      </w:rPr>
                      <w:t>0.22</w:t>
                    </w:r>
                  </w:p>
                </w:tc>
                <w:tc>
                  <w:tcPr>
                    <w:tcW w:w="590" w:type="dxa"/>
                  </w:tcPr>
                  <w:p w14:paraId="74E7F9A5" w14:textId="77777777" w:rsidR="00A35DD6" w:rsidRPr="004366C1" w:rsidRDefault="00A35DD6">
                    <w:pPr>
                      <w:pStyle w:val="BodyText"/>
                      <w:spacing w:before="80" w:after="80"/>
                      <w:jc w:val="center"/>
                      <w:rPr>
                        <w:szCs w:val="20"/>
                        <w:lang w:val="en-AU"/>
                      </w:rPr>
                    </w:pPr>
                    <w:r w:rsidRPr="004366C1">
                      <w:rPr>
                        <w:szCs w:val="20"/>
                        <w:lang w:val="en-AU" w:eastAsia="en-US"/>
                      </w:rPr>
                      <w:t>0.79</w:t>
                    </w:r>
                  </w:p>
                </w:tc>
                <w:tc>
                  <w:tcPr>
                    <w:tcW w:w="591" w:type="dxa"/>
                  </w:tcPr>
                  <w:p w14:paraId="02611B11"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1" w:type="dxa"/>
                  </w:tcPr>
                  <w:p w14:paraId="625812D9" w14:textId="77777777" w:rsidR="00A35DD6" w:rsidRPr="004366C1" w:rsidRDefault="00A35DD6">
                    <w:pPr>
                      <w:pStyle w:val="BodyText"/>
                      <w:spacing w:before="80" w:after="80"/>
                      <w:jc w:val="center"/>
                      <w:rPr>
                        <w:szCs w:val="20"/>
                        <w:lang w:val="en-AU"/>
                      </w:rPr>
                    </w:pPr>
                    <w:r w:rsidRPr="004366C1">
                      <w:rPr>
                        <w:szCs w:val="20"/>
                        <w:lang w:val="en-AU" w:eastAsia="en-US"/>
                      </w:rPr>
                      <w:t>0.38</w:t>
                    </w:r>
                  </w:p>
                </w:tc>
                <w:tc>
                  <w:tcPr>
                    <w:tcW w:w="590" w:type="dxa"/>
                  </w:tcPr>
                  <w:p w14:paraId="67D7E719"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60C999E0" w14:textId="77777777" w:rsidR="00A35DD6" w:rsidRPr="004366C1" w:rsidRDefault="00A35DD6">
                    <w:pPr>
                      <w:pStyle w:val="BodyText"/>
                      <w:spacing w:before="80" w:after="80"/>
                      <w:jc w:val="center"/>
                      <w:rPr>
                        <w:szCs w:val="20"/>
                        <w:lang w:val="en-AU"/>
                      </w:rPr>
                    </w:pPr>
                    <w:r w:rsidRPr="004366C1">
                      <w:rPr>
                        <w:szCs w:val="20"/>
                        <w:lang w:val="en-AU" w:eastAsia="en-US"/>
                      </w:rPr>
                      <w:t>0.80</w:t>
                    </w:r>
                  </w:p>
                </w:tc>
                <w:tc>
                  <w:tcPr>
                    <w:tcW w:w="590" w:type="dxa"/>
                  </w:tcPr>
                  <w:p w14:paraId="31210084" w14:textId="77777777" w:rsidR="00A35DD6" w:rsidRPr="004366C1" w:rsidRDefault="00A35DD6">
                    <w:pPr>
                      <w:pStyle w:val="BodyText"/>
                      <w:spacing w:before="80" w:after="80"/>
                      <w:jc w:val="center"/>
                      <w:rPr>
                        <w:szCs w:val="20"/>
                        <w:lang w:val="en-AU"/>
                      </w:rPr>
                    </w:pPr>
                    <w:r w:rsidRPr="004366C1">
                      <w:rPr>
                        <w:szCs w:val="20"/>
                        <w:lang w:val="en-AU" w:eastAsia="en-US"/>
                      </w:rPr>
                      <w:t>0.16</w:t>
                    </w:r>
                  </w:p>
                </w:tc>
                <w:tc>
                  <w:tcPr>
                    <w:tcW w:w="591" w:type="dxa"/>
                  </w:tcPr>
                  <w:p w14:paraId="5A1D8F22" w14:textId="77777777" w:rsidR="00A35DD6" w:rsidRPr="004366C1" w:rsidRDefault="00A35DD6">
                    <w:pPr>
                      <w:pStyle w:val="BodyText"/>
                      <w:spacing w:before="80" w:after="80"/>
                      <w:jc w:val="center"/>
                      <w:rPr>
                        <w:szCs w:val="20"/>
                        <w:lang w:val="en-AU"/>
                      </w:rPr>
                    </w:pPr>
                    <w:r w:rsidRPr="004366C1">
                      <w:rPr>
                        <w:szCs w:val="20"/>
                        <w:lang w:val="en-AU" w:eastAsia="en-US"/>
                      </w:rPr>
                      <w:t>0.30</w:t>
                    </w:r>
                  </w:p>
                </w:tc>
                <w:tc>
                  <w:tcPr>
                    <w:tcW w:w="591" w:type="dxa"/>
                  </w:tcPr>
                  <w:p w14:paraId="3B08FA9F"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1F449859" w14:textId="77777777" w:rsidTr="004366C1">
                <w:tc>
                  <w:tcPr>
                    <w:tcW w:w="1256" w:type="dxa"/>
                    <w:vMerge/>
                    <w:shd w:val="clear" w:color="auto" w:fill="D9D9D9" w:themeFill="background1" w:themeFillShade="D9"/>
                  </w:tcPr>
                  <w:p w14:paraId="683EFA13"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tcPr>
                  <w:p w14:paraId="530C978C" w14:textId="77777777" w:rsidR="00A35DD6" w:rsidRPr="004366C1" w:rsidRDefault="00A35DD6">
                    <w:pPr>
                      <w:pStyle w:val="BodyText"/>
                      <w:spacing w:before="80" w:after="80"/>
                      <w:rPr>
                        <w:szCs w:val="20"/>
                        <w:lang w:val="en-AU" w:eastAsia="en-US"/>
                      </w:rPr>
                    </w:pPr>
                  </w:p>
                </w:tc>
                <w:tc>
                  <w:tcPr>
                    <w:tcW w:w="921" w:type="dxa"/>
                  </w:tcPr>
                  <w:p w14:paraId="251EBE3D"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2774DE9D"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498CE635"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0" w:type="dxa"/>
                  </w:tcPr>
                  <w:p w14:paraId="3D68496F" w14:textId="77777777" w:rsidR="00A35DD6" w:rsidRPr="004366C1" w:rsidRDefault="00A35DD6">
                    <w:pPr>
                      <w:pStyle w:val="BodyText"/>
                      <w:spacing w:before="80" w:after="80"/>
                      <w:jc w:val="center"/>
                      <w:rPr>
                        <w:szCs w:val="20"/>
                        <w:lang w:val="en-AU"/>
                      </w:rPr>
                    </w:pPr>
                    <w:r w:rsidRPr="004366C1">
                      <w:rPr>
                        <w:szCs w:val="20"/>
                        <w:lang w:val="en-AU" w:eastAsia="en-US"/>
                      </w:rPr>
                      <w:t>0.55</w:t>
                    </w:r>
                  </w:p>
                </w:tc>
                <w:tc>
                  <w:tcPr>
                    <w:tcW w:w="591" w:type="dxa"/>
                  </w:tcPr>
                  <w:p w14:paraId="64D5FA6B" w14:textId="77777777" w:rsidR="00A35DD6" w:rsidRPr="004366C1" w:rsidRDefault="00A35DD6">
                    <w:pPr>
                      <w:pStyle w:val="BodyText"/>
                      <w:spacing w:before="80" w:after="80"/>
                      <w:jc w:val="center"/>
                      <w:rPr>
                        <w:szCs w:val="20"/>
                        <w:lang w:val="en-AU"/>
                      </w:rPr>
                    </w:pPr>
                    <w:r w:rsidRPr="004366C1">
                      <w:rPr>
                        <w:szCs w:val="20"/>
                        <w:lang w:val="en-AU" w:eastAsia="en-US"/>
                      </w:rPr>
                      <w:t>0.38</w:t>
                    </w:r>
                  </w:p>
                </w:tc>
                <w:tc>
                  <w:tcPr>
                    <w:tcW w:w="591" w:type="dxa"/>
                  </w:tcPr>
                  <w:p w14:paraId="7FF4C591" w14:textId="77777777" w:rsidR="00A35DD6" w:rsidRPr="004366C1" w:rsidRDefault="00A35DD6">
                    <w:pPr>
                      <w:pStyle w:val="BodyText"/>
                      <w:spacing w:before="80" w:after="80"/>
                      <w:jc w:val="center"/>
                      <w:rPr>
                        <w:szCs w:val="20"/>
                        <w:lang w:val="en-AU"/>
                      </w:rPr>
                    </w:pPr>
                    <w:r w:rsidRPr="004366C1">
                      <w:rPr>
                        <w:szCs w:val="20"/>
                        <w:lang w:val="en-AU" w:eastAsia="en-US"/>
                      </w:rPr>
                      <w:t>0.36</w:t>
                    </w:r>
                  </w:p>
                </w:tc>
                <w:tc>
                  <w:tcPr>
                    <w:tcW w:w="590" w:type="dxa"/>
                  </w:tcPr>
                  <w:p w14:paraId="6C4C3EB0"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1" w:type="dxa"/>
                  </w:tcPr>
                  <w:p w14:paraId="440DDF3F" w14:textId="77777777" w:rsidR="00A35DD6" w:rsidRPr="004366C1" w:rsidRDefault="00A35DD6">
                    <w:pPr>
                      <w:pStyle w:val="BodyText"/>
                      <w:spacing w:before="80" w:after="80"/>
                      <w:jc w:val="center"/>
                      <w:rPr>
                        <w:szCs w:val="20"/>
                        <w:lang w:val="en-AU"/>
                      </w:rPr>
                    </w:pPr>
                    <w:r w:rsidRPr="004366C1">
                      <w:rPr>
                        <w:szCs w:val="20"/>
                        <w:lang w:val="en-AU" w:eastAsia="en-US"/>
                      </w:rPr>
                      <w:t>0.58</w:t>
                    </w:r>
                  </w:p>
                </w:tc>
                <w:tc>
                  <w:tcPr>
                    <w:tcW w:w="590" w:type="dxa"/>
                  </w:tcPr>
                  <w:p w14:paraId="633A50B9" w14:textId="77777777" w:rsidR="00A35DD6" w:rsidRPr="004366C1" w:rsidRDefault="00A35DD6">
                    <w:pPr>
                      <w:pStyle w:val="BodyText"/>
                      <w:spacing w:before="80" w:after="80"/>
                      <w:jc w:val="center"/>
                      <w:rPr>
                        <w:szCs w:val="20"/>
                        <w:lang w:val="en-AU"/>
                      </w:rPr>
                    </w:pPr>
                    <w:r w:rsidRPr="004366C1">
                      <w:rPr>
                        <w:szCs w:val="20"/>
                        <w:lang w:val="en-AU" w:eastAsia="en-US"/>
                      </w:rPr>
                      <w:t>0.23</w:t>
                    </w:r>
                  </w:p>
                </w:tc>
                <w:tc>
                  <w:tcPr>
                    <w:tcW w:w="591" w:type="dxa"/>
                  </w:tcPr>
                  <w:p w14:paraId="4F37A512"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1" w:type="dxa"/>
                  </w:tcPr>
                  <w:p w14:paraId="24C4718B"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38B46447" w14:textId="77777777" w:rsidTr="004366C1">
                <w:tc>
                  <w:tcPr>
                    <w:tcW w:w="1256" w:type="dxa"/>
                    <w:vMerge/>
                    <w:shd w:val="clear" w:color="auto" w:fill="D9D9D9" w:themeFill="background1" w:themeFillShade="D9"/>
                  </w:tcPr>
                  <w:p w14:paraId="25954050"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tcPr>
                  <w:p w14:paraId="69D0F675" w14:textId="77777777" w:rsidR="00A35DD6" w:rsidRPr="004366C1" w:rsidRDefault="00A35DD6">
                    <w:pPr>
                      <w:pStyle w:val="BodyText"/>
                      <w:spacing w:before="80" w:after="80"/>
                      <w:rPr>
                        <w:szCs w:val="20"/>
                        <w:lang w:val="en-AU" w:eastAsia="en-US"/>
                      </w:rPr>
                    </w:pPr>
                  </w:p>
                </w:tc>
                <w:tc>
                  <w:tcPr>
                    <w:tcW w:w="921" w:type="dxa"/>
                  </w:tcPr>
                  <w:p w14:paraId="108BC597"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5D27F896"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61787E50"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0" w:type="dxa"/>
                  </w:tcPr>
                  <w:p w14:paraId="6692AB83"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1" w:type="dxa"/>
                  </w:tcPr>
                  <w:p w14:paraId="23CAA260" w14:textId="77777777" w:rsidR="00A35DD6" w:rsidRPr="004366C1" w:rsidRDefault="00A35DD6">
                    <w:pPr>
                      <w:pStyle w:val="BodyText"/>
                      <w:spacing w:before="80" w:after="80"/>
                      <w:jc w:val="center"/>
                      <w:rPr>
                        <w:szCs w:val="20"/>
                        <w:lang w:val="en-AU"/>
                      </w:rPr>
                    </w:pPr>
                    <w:r w:rsidRPr="004366C1">
                      <w:rPr>
                        <w:szCs w:val="20"/>
                        <w:lang w:val="en-AU" w:eastAsia="en-US"/>
                      </w:rPr>
                      <w:t>0.09</w:t>
                    </w:r>
                  </w:p>
                </w:tc>
                <w:tc>
                  <w:tcPr>
                    <w:tcW w:w="591" w:type="dxa"/>
                  </w:tcPr>
                  <w:p w14:paraId="2FC3F1ED" w14:textId="77777777" w:rsidR="00A35DD6" w:rsidRPr="004366C1" w:rsidRDefault="00A35DD6">
                    <w:pPr>
                      <w:pStyle w:val="BodyText"/>
                      <w:spacing w:before="80" w:after="80"/>
                      <w:jc w:val="center"/>
                      <w:rPr>
                        <w:szCs w:val="20"/>
                        <w:lang w:val="en-AU"/>
                      </w:rPr>
                    </w:pPr>
                    <w:r w:rsidRPr="004366C1">
                      <w:rPr>
                        <w:szCs w:val="20"/>
                        <w:lang w:val="en-AU" w:eastAsia="en-US"/>
                      </w:rPr>
                      <w:t>0.16</w:t>
                    </w:r>
                  </w:p>
                </w:tc>
                <w:tc>
                  <w:tcPr>
                    <w:tcW w:w="590" w:type="dxa"/>
                  </w:tcPr>
                  <w:p w14:paraId="0B24DBA8" w14:textId="77777777" w:rsidR="00A35DD6" w:rsidRPr="004366C1" w:rsidRDefault="00A35DD6">
                    <w:pPr>
                      <w:pStyle w:val="BodyText"/>
                      <w:spacing w:before="80" w:after="80"/>
                      <w:jc w:val="center"/>
                      <w:rPr>
                        <w:szCs w:val="20"/>
                        <w:lang w:val="en-AU"/>
                      </w:rPr>
                    </w:pPr>
                    <w:r w:rsidRPr="004366C1">
                      <w:rPr>
                        <w:szCs w:val="20"/>
                        <w:lang w:val="en-AU" w:eastAsia="en-US"/>
                      </w:rPr>
                      <w:t>-0.04</w:t>
                    </w:r>
                  </w:p>
                </w:tc>
                <w:tc>
                  <w:tcPr>
                    <w:tcW w:w="591" w:type="dxa"/>
                  </w:tcPr>
                  <w:p w14:paraId="200B653E" w14:textId="77777777" w:rsidR="00A35DD6" w:rsidRPr="004366C1" w:rsidRDefault="00A35DD6">
                    <w:pPr>
                      <w:pStyle w:val="BodyText"/>
                      <w:spacing w:before="80" w:after="80"/>
                      <w:jc w:val="center"/>
                      <w:rPr>
                        <w:szCs w:val="20"/>
                        <w:lang w:val="en-AU"/>
                      </w:rPr>
                    </w:pPr>
                    <w:r w:rsidRPr="004366C1">
                      <w:rPr>
                        <w:szCs w:val="20"/>
                        <w:lang w:val="en-AU" w:eastAsia="en-US"/>
                      </w:rPr>
                      <w:t>0.21</w:t>
                    </w:r>
                  </w:p>
                </w:tc>
                <w:tc>
                  <w:tcPr>
                    <w:tcW w:w="590" w:type="dxa"/>
                  </w:tcPr>
                  <w:p w14:paraId="7037D19D" w14:textId="77777777" w:rsidR="00A35DD6" w:rsidRPr="004366C1" w:rsidRDefault="00A35DD6">
                    <w:pPr>
                      <w:pStyle w:val="BodyText"/>
                      <w:spacing w:before="80" w:after="80"/>
                      <w:jc w:val="center"/>
                      <w:rPr>
                        <w:szCs w:val="20"/>
                        <w:lang w:val="en-AU"/>
                      </w:rPr>
                    </w:pPr>
                    <w:r w:rsidRPr="004366C1">
                      <w:rPr>
                        <w:szCs w:val="20"/>
                        <w:lang w:val="en-AU" w:eastAsia="en-US"/>
                      </w:rPr>
                      <w:t>0.03</w:t>
                    </w:r>
                  </w:p>
                </w:tc>
                <w:tc>
                  <w:tcPr>
                    <w:tcW w:w="591" w:type="dxa"/>
                  </w:tcPr>
                  <w:p w14:paraId="287168ED" w14:textId="77777777" w:rsidR="00A35DD6" w:rsidRPr="004366C1" w:rsidRDefault="00A35DD6">
                    <w:pPr>
                      <w:pStyle w:val="BodyText"/>
                      <w:spacing w:before="80" w:after="80"/>
                      <w:jc w:val="center"/>
                      <w:rPr>
                        <w:szCs w:val="20"/>
                        <w:lang w:val="en-AU"/>
                      </w:rPr>
                    </w:pPr>
                    <w:r w:rsidRPr="004366C1">
                      <w:rPr>
                        <w:szCs w:val="20"/>
                        <w:lang w:val="en-AU" w:eastAsia="en-US"/>
                      </w:rPr>
                      <w:t>0.11</w:t>
                    </w:r>
                  </w:p>
                </w:tc>
                <w:tc>
                  <w:tcPr>
                    <w:tcW w:w="591" w:type="dxa"/>
                  </w:tcPr>
                  <w:p w14:paraId="21D30D5D" w14:textId="77777777" w:rsidR="00A35DD6" w:rsidRPr="004366C1" w:rsidRDefault="00A35DD6">
                    <w:pPr>
                      <w:pStyle w:val="BodyText"/>
                      <w:spacing w:before="80" w:after="80"/>
                      <w:jc w:val="center"/>
                      <w:rPr>
                        <w:szCs w:val="20"/>
                        <w:lang w:val="en-AU"/>
                      </w:rPr>
                    </w:pPr>
                    <w:r w:rsidRPr="004366C1">
                      <w:rPr>
                        <w:szCs w:val="20"/>
                        <w:lang w:val="en-AU" w:eastAsia="en-US"/>
                      </w:rPr>
                      <w:t>NO</w:t>
                    </w:r>
                  </w:p>
                </w:tc>
              </w:tr>
              <w:tr w:rsidR="00A35DD6" w:rsidRPr="004366C1" w14:paraId="6F9CE491" w14:textId="77777777" w:rsidTr="004366C1">
                <w:tc>
                  <w:tcPr>
                    <w:tcW w:w="1256" w:type="dxa"/>
                    <w:vMerge w:val="restart"/>
                    <w:shd w:val="clear" w:color="auto" w:fill="D9D9D9" w:themeFill="background1" w:themeFillShade="D9"/>
                    <w:vAlign w:val="center"/>
                  </w:tcPr>
                  <w:p w14:paraId="7B77DA2C" w14:textId="77777777" w:rsidR="00A35DD6" w:rsidRPr="004366C1" w:rsidRDefault="00A35DD6">
                    <w:pPr>
                      <w:pStyle w:val="BodyText"/>
                      <w:spacing w:before="80" w:after="80"/>
                      <w:rPr>
                        <w:b/>
                        <w:bCs w:val="0"/>
                        <w:szCs w:val="20"/>
                        <w:lang w:val="en-AU" w:eastAsia="en-US"/>
                      </w:rPr>
                    </w:pPr>
                    <w:r w:rsidRPr="004366C1">
                      <w:rPr>
                        <w:b/>
                        <w:bCs w:val="0"/>
                        <w:szCs w:val="20"/>
                        <w:lang w:val="en-AU" w:eastAsia="en-US"/>
                      </w:rPr>
                      <w:t>Queensland</w:t>
                    </w:r>
                  </w:p>
                </w:tc>
                <w:tc>
                  <w:tcPr>
                    <w:tcW w:w="903" w:type="dxa"/>
                    <w:vMerge w:val="restart"/>
                    <w:shd w:val="clear" w:color="auto" w:fill="D9D9D9" w:themeFill="background1" w:themeFillShade="D9"/>
                    <w:vAlign w:val="center"/>
                  </w:tcPr>
                  <w:p w14:paraId="3FF9B6C8" w14:textId="77777777" w:rsidR="00A35DD6" w:rsidRPr="004366C1" w:rsidRDefault="00A35DD6">
                    <w:pPr>
                      <w:pStyle w:val="BodyText"/>
                      <w:spacing w:before="80" w:after="80"/>
                      <w:rPr>
                        <w:szCs w:val="20"/>
                        <w:lang w:val="en-AU" w:eastAsia="en-US"/>
                      </w:rPr>
                    </w:pPr>
                    <w:r w:rsidRPr="004366C1">
                      <w:rPr>
                        <w:szCs w:val="20"/>
                        <w:lang w:val="en-AU" w:eastAsia="en-US"/>
                      </w:rPr>
                      <w:t>High</w:t>
                    </w:r>
                  </w:p>
                </w:tc>
                <w:tc>
                  <w:tcPr>
                    <w:tcW w:w="921" w:type="dxa"/>
                  </w:tcPr>
                  <w:p w14:paraId="69E5E69A"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33CC9AE1"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4B5E8A05"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04E1CB52" w14:textId="77777777" w:rsidR="00A35DD6" w:rsidRPr="004366C1" w:rsidRDefault="00A35DD6">
                    <w:pPr>
                      <w:pStyle w:val="BodyText"/>
                      <w:spacing w:before="80" w:after="80"/>
                      <w:jc w:val="center"/>
                      <w:rPr>
                        <w:szCs w:val="20"/>
                        <w:lang w:val="en-AU"/>
                      </w:rPr>
                    </w:pPr>
                    <w:r w:rsidRPr="004366C1">
                      <w:rPr>
                        <w:szCs w:val="20"/>
                        <w:lang w:val="en-AU" w:eastAsia="en-US"/>
                      </w:rPr>
                      <w:t>0.38</w:t>
                    </w:r>
                  </w:p>
                </w:tc>
                <w:tc>
                  <w:tcPr>
                    <w:tcW w:w="591" w:type="dxa"/>
                  </w:tcPr>
                  <w:p w14:paraId="6541B2AC"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24705EEE" w14:textId="77777777" w:rsidR="00A35DD6" w:rsidRPr="004366C1" w:rsidRDefault="00A35DD6">
                    <w:pPr>
                      <w:pStyle w:val="BodyText"/>
                      <w:spacing w:before="80" w:after="80"/>
                      <w:jc w:val="center"/>
                      <w:rPr>
                        <w:szCs w:val="20"/>
                        <w:lang w:val="en-AU"/>
                      </w:rPr>
                    </w:pPr>
                    <w:r w:rsidRPr="004366C1">
                      <w:rPr>
                        <w:szCs w:val="20"/>
                        <w:lang w:val="en-AU" w:eastAsia="en-US"/>
                      </w:rPr>
                      <w:t>0.07</w:t>
                    </w:r>
                  </w:p>
                </w:tc>
                <w:tc>
                  <w:tcPr>
                    <w:tcW w:w="590" w:type="dxa"/>
                  </w:tcPr>
                  <w:p w14:paraId="05F6A043"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1" w:type="dxa"/>
                  </w:tcPr>
                  <w:p w14:paraId="616EEEF9" w14:textId="77777777" w:rsidR="00A35DD6" w:rsidRPr="004366C1" w:rsidRDefault="00A35DD6">
                    <w:pPr>
                      <w:pStyle w:val="BodyText"/>
                      <w:spacing w:before="80" w:after="80"/>
                      <w:jc w:val="center"/>
                      <w:rPr>
                        <w:szCs w:val="20"/>
                        <w:lang w:val="en-AU"/>
                      </w:rPr>
                    </w:pPr>
                    <w:r w:rsidRPr="004366C1">
                      <w:rPr>
                        <w:szCs w:val="20"/>
                        <w:lang w:val="en-AU" w:eastAsia="en-US"/>
                      </w:rPr>
                      <w:t>0.52</w:t>
                    </w:r>
                  </w:p>
                </w:tc>
                <w:tc>
                  <w:tcPr>
                    <w:tcW w:w="590" w:type="dxa"/>
                  </w:tcPr>
                  <w:p w14:paraId="77D2AEFB" w14:textId="77777777" w:rsidR="00A35DD6" w:rsidRPr="004366C1" w:rsidRDefault="00A35DD6">
                    <w:pPr>
                      <w:pStyle w:val="BodyText"/>
                      <w:spacing w:before="80" w:after="80"/>
                      <w:jc w:val="center"/>
                      <w:rPr>
                        <w:szCs w:val="20"/>
                        <w:lang w:val="en-AU"/>
                      </w:rPr>
                    </w:pPr>
                    <w:r w:rsidRPr="004366C1">
                      <w:rPr>
                        <w:szCs w:val="20"/>
                        <w:lang w:val="en-AU" w:eastAsia="en-US"/>
                      </w:rPr>
                      <w:t>0.55</w:t>
                    </w:r>
                  </w:p>
                </w:tc>
                <w:tc>
                  <w:tcPr>
                    <w:tcW w:w="591" w:type="dxa"/>
                  </w:tcPr>
                  <w:p w14:paraId="688FBBEE"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1" w:type="dxa"/>
                  </w:tcPr>
                  <w:p w14:paraId="6D299743" w14:textId="77777777" w:rsidR="00A35DD6" w:rsidRPr="004366C1" w:rsidRDefault="00A35DD6">
                    <w:pPr>
                      <w:pStyle w:val="BodyText"/>
                      <w:spacing w:before="80" w:after="80"/>
                      <w:jc w:val="center"/>
                      <w:rPr>
                        <w:szCs w:val="20"/>
                        <w:lang w:val="en-AU"/>
                      </w:rPr>
                    </w:pPr>
                    <w:r w:rsidRPr="004366C1">
                      <w:rPr>
                        <w:szCs w:val="20"/>
                        <w:lang w:val="en-AU" w:eastAsia="en-US"/>
                      </w:rPr>
                      <w:t>0.60</w:t>
                    </w:r>
                  </w:p>
                </w:tc>
              </w:tr>
              <w:tr w:rsidR="00A35DD6" w:rsidRPr="004366C1" w14:paraId="24FA6DDC" w14:textId="77777777" w:rsidTr="004366C1">
                <w:tc>
                  <w:tcPr>
                    <w:tcW w:w="1256" w:type="dxa"/>
                    <w:vMerge/>
                    <w:shd w:val="clear" w:color="auto" w:fill="D9D9D9" w:themeFill="background1" w:themeFillShade="D9"/>
                    <w:vAlign w:val="center"/>
                  </w:tcPr>
                  <w:p w14:paraId="70F978FF"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2DA3C540" w14:textId="77777777" w:rsidR="00A35DD6" w:rsidRPr="004366C1" w:rsidRDefault="00A35DD6">
                    <w:pPr>
                      <w:pStyle w:val="BodyText"/>
                      <w:spacing w:before="80" w:after="80"/>
                      <w:rPr>
                        <w:b/>
                        <w:bCs w:val="0"/>
                        <w:szCs w:val="20"/>
                        <w:lang w:val="en-AU" w:eastAsia="en-US"/>
                      </w:rPr>
                    </w:pPr>
                  </w:p>
                </w:tc>
                <w:tc>
                  <w:tcPr>
                    <w:tcW w:w="921" w:type="dxa"/>
                  </w:tcPr>
                  <w:p w14:paraId="7ED2F067"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7D5D9C8B" w14:textId="77777777" w:rsidR="00A35DD6" w:rsidRPr="004366C1" w:rsidRDefault="00A35DD6">
                    <w:pPr>
                      <w:pStyle w:val="BodyText"/>
                      <w:spacing w:before="80" w:after="80"/>
                      <w:jc w:val="center"/>
                      <w:rPr>
                        <w:szCs w:val="20"/>
                        <w:lang w:val="en-AU"/>
                      </w:rPr>
                    </w:pPr>
                    <w:r w:rsidRPr="004366C1">
                      <w:rPr>
                        <w:szCs w:val="20"/>
                        <w:lang w:val="en-AU" w:eastAsia="en-US"/>
                      </w:rPr>
                      <w:t>0.16</w:t>
                    </w:r>
                  </w:p>
                </w:tc>
                <w:tc>
                  <w:tcPr>
                    <w:tcW w:w="591" w:type="dxa"/>
                  </w:tcPr>
                  <w:p w14:paraId="0B4B8DE4" w14:textId="77777777" w:rsidR="00A35DD6" w:rsidRPr="004366C1" w:rsidRDefault="00A35DD6">
                    <w:pPr>
                      <w:pStyle w:val="BodyText"/>
                      <w:spacing w:before="80" w:after="80"/>
                      <w:jc w:val="center"/>
                      <w:rPr>
                        <w:szCs w:val="20"/>
                        <w:lang w:val="en-AU"/>
                      </w:rPr>
                    </w:pPr>
                    <w:r w:rsidRPr="004366C1">
                      <w:rPr>
                        <w:szCs w:val="20"/>
                        <w:lang w:val="en-AU" w:eastAsia="en-US"/>
                      </w:rPr>
                      <w:t>0.16</w:t>
                    </w:r>
                  </w:p>
                </w:tc>
                <w:tc>
                  <w:tcPr>
                    <w:tcW w:w="590" w:type="dxa"/>
                  </w:tcPr>
                  <w:p w14:paraId="6C8F0E03" w14:textId="77777777" w:rsidR="00A35DD6" w:rsidRPr="004366C1" w:rsidRDefault="00A35DD6">
                    <w:pPr>
                      <w:pStyle w:val="BodyText"/>
                      <w:spacing w:before="80" w:after="80"/>
                      <w:jc w:val="center"/>
                      <w:rPr>
                        <w:szCs w:val="20"/>
                        <w:lang w:val="en-AU"/>
                      </w:rPr>
                    </w:pPr>
                    <w:r w:rsidRPr="004366C1">
                      <w:rPr>
                        <w:szCs w:val="20"/>
                        <w:lang w:val="en-AU" w:eastAsia="en-US"/>
                      </w:rPr>
                      <w:t>0.80</w:t>
                    </w:r>
                  </w:p>
                </w:tc>
                <w:tc>
                  <w:tcPr>
                    <w:tcW w:w="591" w:type="dxa"/>
                  </w:tcPr>
                  <w:p w14:paraId="47196D0B" w14:textId="77777777" w:rsidR="00A35DD6" w:rsidRPr="004366C1" w:rsidRDefault="00A35DD6">
                    <w:pPr>
                      <w:pStyle w:val="BodyText"/>
                      <w:spacing w:before="80" w:after="80"/>
                      <w:jc w:val="center"/>
                      <w:rPr>
                        <w:szCs w:val="20"/>
                        <w:lang w:val="en-AU"/>
                      </w:rPr>
                    </w:pPr>
                    <w:r w:rsidRPr="004366C1">
                      <w:rPr>
                        <w:szCs w:val="20"/>
                        <w:lang w:val="en-AU" w:eastAsia="en-US"/>
                      </w:rPr>
                      <w:t>0.57</w:t>
                    </w:r>
                  </w:p>
                </w:tc>
                <w:tc>
                  <w:tcPr>
                    <w:tcW w:w="591" w:type="dxa"/>
                  </w:tcPr>
                  <w:p w14:paraId="357924D3" w14:textId="77777777" w:rsidR="00A35DD6" w:rsidRPr="004366C1" w:rsidRDefault="00A35DD6">
                    <w:pPr>
                      <w:pStyle w:val="BodyText"/>
                      <w:spacing w:before="80" w:after="80"/>
                      <w:jc w:val="center"/>
                      <w:rPr>
                        <w:szCs w:val="20"/>
                        <w:lang w:val="en-AU"/>
                      </w:rPr>
                    </w:pPr>
                    <w:r w:rsidRPr="004366C1">
                      <w:rPr>
                        <w:szCs w:val="20"/>
                        <w:lang w:val="en-AU" w:eastAsia="en-US"/>
                      </w:rPr>
                      <w:t>0.76</w:t>
                    </w:r>
                  </w:p>
                </w:tc>
                <w:tc>
                  <w:tcPr>
                    <w:tcW w:w="590" w:type="dxa"/>
                  </w:tcPr>
                  <w:p w14:paraId="038686BA"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5AEB3967" w14:textId="77777777" w:rsidR="00A35DD6" w:rsidRPr="004366C1" w:rsidRDefault="00A35DD6">
                    <w:pPr>
                      <w:pStyle w:val="BodyText"/>
                      <w:spacing w:before="80" w:after="80"/>
                      <w:jc w:val="center"/>
                      <w:rPr>
                        <w:szCs w:val="20"/>
                        <w:lang w:val="en-AU"/>
                      </w:rPr>
                    </w:pPr>
                    <w:r w:rsidRPr="004366C1">
                      <w:rPr>
                        <w:szCs w:val="20"/>
                        <w:lang w:val="en-AU" w:eastAsia="en-US"/>
                      </w:rPr>
                      <w:t>0.84</w:t>
                    </w:r>
                  </w:p>
                </w:tc>
                <w:tc>
                  <w:tcPr>
                    <w:tcW w:w="590" w:type="dxa"/>
                  </w:tcPr>
                  <w:p w14:paraId="0D06083A" w14:textId="77777777" w:rsidR="00A35DD6" w:rsidRPr="004366C1" w:rsidRDefault="00A35DD6">
                    <w:pPr>
                      <w:pStyle w:val="BodyText"/>
                      <w:spacing w:before="80" w:after="80"/>
                      <w:jc w:val="center"/>
                      <w:rPr>
                        <w:szCs w:val="20"/>
                        <w:lang w:val="en-AU"/>
                      </w:rPr>
                    </w:pPr>
                    <w:r w:rsidRPr="004366C1">
                      <w:rPr>
                        <w:szCs w:val="20"/>
                        <w:lang w:val="en-AU" w:eastAsia="en-US"/>
                      </w:rPr>
                      <w:t>0.51</w:t>
                    </w:r>
                  </w:p>
                </w:tc>
                <w:tc>
                  <w:tcPr>
                    <w:tcW w:w="591" w:type="dxa"/>
                  </w:tcPr>
                  <w:p w14:paraId="3B764A73" w14:textId="77777777" w:rsidR="00A35DD6" w:rsidRPr="004366C1" w:rsidRDefault="00A35DD6">
                    <w:pPr>
                      <w:pStyle w:val="BodyText"/>
                      <w:spacing w:before="80" w:after="80"/>
                      <w:jc w:val="center"/>
                      <w:rPr>
                        <w:szCs w:val="20"/>
                        <w:lang w:val="en-AU"/>
                      </w:rPr>
                    </w:pPr>
                    <w:r w:rsidRPr="004366C1">
                      <w:rPr>
                        <w:szCs w:val="20"/>
                        <w:lang w:val="en-AU" w:eastAsia="en-US"/>
                      </w:rPr>
                      <w:t>0.36</w:t>
                    </w:r>
                  </w:p>
                </w:tc>
                <w:tc>
                  <w:tcPr>
                    <w:tcW w:w="591" w:type="dxa"/>
                  </w:tcPr>
                  <w:p w14:paraId="4412EC27" w14:textId="77777777" w:rsidR="00A35DD6" w:rsidRPr="004366C1" w:rsidRDefault="00A35DD6">
                    <w:pPr>
                      <w:pStyle w:val="BodyText"/>
                      <w:spacing w:before="80" w:after="80"/>
                      <w:jc w:val="center"/>
                      <w:rPr>
                        <w:szCs w:val="20"/>
                        <w:lang w:val="en-AU"/>
                      </w:rPr>
                    </w:pPr>
                    <w:r w:rsidRPr="004366C1">
                      <w:rPr>
                        <w:szCs w:val="20"/>
                        <w:lang w:val="en-AU" w:eastAsia="en-US"/>
                      </w:rPr>
                      <w:t>0.17</w:t>
                    </w:r>
                  </w:p>
                </w:tc>
              </w:tr>
              <w:tr w:rsidR="00A35DD6" w:rsidRPr="004366C1" w14:paraId="757797DC" w14:textId="77777777" w:rsidTr="004366C1">
                <w:tc>
                  <w:tcPr>
                    <w:tcW w:w="1256" w:type="dxa"/>
                    <w:vMerge/>
                    <w:shd w:val="clear" w:color="auto" w:fill="D9D9D9" w:themeFill="background1" w:themeFillShade="D9"/>
                    <w:vAlign w:val="center"/>
                  </w:tcPr>
                  <w:p w14:paraId="365554A8"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029D92AB" w14:textId="77777777" w:rsidR="00A35DD6" w:rsidRPr="004366C1" w:rsidRDefault="00A35DD6">
                    <w:pPr>
                      <w:pStyle w:val="BodyText"/>
                      <w:spacing w:before="80" w:after="80"/>
                      <w:rPr>
                        <w:szCs w:val="20"/>
                        <w:lang w:val="en-AU" w:eastAsia="en-US"/>
                      </w:rPr>
                    </w:pPr>
                  </w:p>
                </w:tc>
                <w:tc>
                  <w:tcPr>
                    <w:tcW w:w="921" w:type="dxa"/>
                  </w:tcPr>
                  <w:p w14:paraId="7210513B"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77093D98" w14:textId="77777777" w:rsidR="00A35DD6" w:rsidRPr="004366C1" w:rsidRDefault="00A35DD6">
                    <w:pPr>
                      <w:pStyle w:val="BodyText"/>
                      <w:spacing w:before="80" w:after="80"/>
                      <w:jc w:val="center"/>
                      <w:rPr>
                        <w:szCs w:val="20"/>
                        <w:lang w:val="en-AU"/>
                      </w:rPr>
                    </w:pPr>
                    <w:r w:rsidRPr="004366C1">
                      <w:rPr>
                        <w:szCs w:val="20"/>
                        <w:lang w:val="en-AU" w:eastAsia="en-US"/>
                      </w:rPr>
                      <w:t>0.45</w:t>
                    </w:r>
                  </w:p>
                </w:tc>
                <w:tc>
                  <w:tcPr>
                    <w:tcW w:w="591" w:type="dxa"/>
                  </w:tcPr>
                  <w:p w14:paraId="388CD60C" w14:textId="77777777" w:rsidR="00A35DD6" w:rsidRPr="004366C1" w:rsidRDefault="00A35DD6">
                    <w:pPr>
                      <w:pStyle w:val="BodyText"/>
                      <w:spacing w:before="80" w:after="80"/>
                      <w:jc w:val="center"/>
                      <w:rPr>
                        <w:szCs w:val="20"/>
                        <w:lang w:val="en-AU"/>
                      </w:rPr>
                    </w:pPr>
                    <w:r w:rsidRPr="004366C1">
                      <w:rPr>
                        <w:szCs w:val="20"/>
                        <w:lang w:val="en-AU" w:eastAsia="en-US"/>
                      </w:rPr>
                      <w:t>0.10</w:t>
                    </w:r>
                  </w:p>
                </w:tc>
                <w:tc>
                  <w:tcPr>
                    <w:tcW w:w="590" w:type="dxa"/>
                  </w:tcPr>
                  <w:p w14:paraId="0DFC5E82" w14:textId="77777777" w:rsidR="00A35DD6" w:rsidRPr="004366C1" w:rsidRDefault="00A35DD6">
                    <w:pPr>
                      <w:pStyle w:val="BodyText"/>
                      <w:spacing w:before="80" w:after="80"/>
                      <w:jc w:val="center"/>
                      <w:rPr>
                        <w:szCs w:val="20"/>
                        <w:lang w:val="en-AU"/>
                      </w:rPr>
                    </w:pPr>
                    <w:r w:rsidRPr="004366C1">
                      <w:rPr>
                        <w:szCs w:val="20"/>
                        <w:lang w:val="en-AU" w:eastAsia="en-US"/>
                      </w:rPr>
                      <w:t>0.49</w:t>
                    </w:r>
                  </w:p>
                </w:tc>
                <w:tc>
                  <w:tcPr>
                    <w:tcW w:w="591" w:type="dxa"/>
                  </w:tcPr>
                  <w:p w14:paraId="25C25408"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1" w:type="dxa"/>
                  </w:tcPr>
                  <w:p w14:paraId="2B1E703A"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0" w:type="dxa"/>
                  </w:tcPr>
                  <w:p w14:paraId="49C43930" w14:textId="77777777" w:rsidR="00A35DD6" w:rsidRPr="004366C1" w:rsidRDefault="00A35DD6">
                    <w:pPr>
                      <w:pStyle w:val="BodyText"/>
                      <w:spacing w:before="80" w:after="80"/>
                      <w:jc w:val="center"/>
                      <w:rPr>
                        <w:szCs w:val="20"/>
                        <w:lang w:val="en-AU"/>
                      </w:rPr>
                    </w:pPr>
                    <w:r w:rsidRPr="004366C1">
                      <w:rPr>
                        <w:szCs w:val="20"/>
                        <w:lang w:val="en-AU" w:eastAsia="en-US"/>
                      </w:rPr>
                      <w:t>0.17</w:t>
                    </w:r>
                  </w:p>
                </w:tc>
                <w:tc>
                  <w:tcPr>
                    <w:tcW w:w="591" w:type="dxa"/>
                  </w:tcPr>
                  <w:p w14:paraId="07D2B14B" w14:textId="77777777" w:rsidR="00A35DD6" w:rsidRPr="004366C1" w:rsidRDefault="00A35DD6">
                    <w:pPr>
                      <w:pStyle w:val="BodyText"/>
                      <w:spacing w:before="80" w:after="80"/>
                      <w:jc w:val="center"/>
                      <w:rPr>
                        <w:szCs w:val="20"/>
                        <w:lang w:val="en-AU"/>
                      </w:rPr>
                    </w:pPr>
                    <w:r w:rsidRPr="004366C1">
                      <w:rPr>
                        <w:szCs w:val="20"/>
                        <w:lang w:val="en-AU" w:eastAsia="en-US"/>
                      </w:rPr>
                      <w:t>0.54</w:t>
                    </w:r>
                  </w:p>
                </w:tc>
                <w:tc>
                  <w:tcPr>
                    <w:tcW w:w="590" w:type="dxa"/>
                  </w:tcPr>
                  <w:p w14:paraId="38E84F55" w14:textId="77777777" w:rsidR="00A35DD6" w:rsidRPr="004366C1" w:rsidRDefault="00A35DD6">
                    <w:pPr>
                      <w:pStyle w:val="BodyText"/>
                      <w:spacing w:before="80" w:after="80"/>
                      <w:jc w:val="center"/>
                      <w:rPr>
                        <w:szCs w:val="20"/>
                        <w:lang w:val="en-AU"/>
                      </w:rPr>
                    </w:pPr>
                    <w:r w:rsidRPr="004366C1">
                      <w:rPr>
                        <w:szCs w:val="20"/>
                        <w:lang w:val="en-AU" w:eastAsia="en-US"/>
                      </w:rPr>
                      <w:t>0.64</w:t>
                    </w:r>
                  </w:p>
                </w:tc>
                <w:tc>
                  <w:tcPr>
                    <w:tcW w:w="591" w:type="dxa"/>
                  </w:tcPr>
                  <w:p w14:paraId="4338357D"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1" w:type="dxa"/>
                  </w:tcPr>
                  <w:p w14:paraId="5E68CC6F" w14:textId="77777777" w:rsidR="00A35DD6" w:rsidRPr="004366C1" w:rsidRDefault="00A35DD6">
                    <w:pPr>
                      <w:pStyle w:val="BodyText"/>
                      <w:spacing w:before="80" w:after="80"/>
                      <w:jc w:val="center"/>
                      <w:rPr>
                        <w:szCs w:val="20"/>
                        <w:lang w:val="en-AU"/>
                      </w:rPr>
                    </w:pPr>
                    <w:r w:rsidRPr="004366C1">
                      <w:rPr>
                        <w:szCs w:val="20"/>
                        <w:lang w:val="en-AU" w:eastAsia="en-US"/>
                      </w:rPr>
                      <w:t>0.32</w:t>
                    </w:r>
                  </w:p>
                </w:tc>
              </w:tr>
              <w:tr w:rsidR="00A35DD6" w:rsidRPr="004366C1" w14:paraId="0E9C6EA1" w14:textId="77777777" w:rsidTr="004366C1">
                <w:tc>
                  <w:tcPr>
                    <w:tcW w:w="1256" w:type="dxa"/>
                    <w:vMerge/>
                    <w:shd w:val="clear" w:color="auto" w:fill="D9D9D9" w:themeFill="background1" w:themeFillShade="D9"/>
                    <w:vAlign w:val="center"/>
                  </w:tcPr>
                  <w:p w14:paraId="0809D573"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7C4E606F" w14:textId="77777777" w:rsidR="00A35DD6" w:rsidRPr="004366C1" w:rsidRDefault="00A35DD6">
                    <w:pPr>
                      <w:pStyle w:val="BodyText"/>
                      <w:spacing w:before="80" w:after="80"/>
                      <w:rPr>
                        <w:szCs w:val="20"/>
                        <w:lang w:val="en-AU" w:eastAsia="en-US"/>
                      </w:rPr>
                    </w:pPr>
                  </w:p>
                </w:tc>
                <w:tc>
                  <w:tcPr>
                    <w:tcW w:w="921" w:type="dxa"/>
                  </w:tcPr>
                  <w:p w14:paraId="65D68359"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7179E570" w14:textId="77777777" w:rsidR="00A35DD6" w:rsidRPr="004366C1" w:rsidRDefault="00A35DD6">
                    <w:pPr>
                      <w:pStyle w:val="BodyText"/>
                      <w:spacing w:before="80" w:after="80"/>
                      <w:jc w:val="center"/>
                      <w:rPr>
                        <w:szCs w:val="20"/>
                        <w:lang w:val="en-AU"/>
                      </w:rPr>
                    </w:pPr>
                    <w:r w:rsidRPr="004366C1">
                      <w:rPr>
                        <w:szCs w:val="20"/>
                        <w:lang w:val="en-AU" w:eastAsia="en-US"/>
                      </w:rPr>
                      <w:t>0.51</w:t>
                    </w:r>
                  </w:p>
                </w:tc>
                <w:tc>
                  <w:tcPr>
                    <w:tcW w:w="591" w:type="dxa"/>
                  </w:tcPr>
                  <w:p w14:paraId="6C640068" w14:textId="77777777" w:rsidR="00A35DD6" w:rsidRPr="004366C1" w:rsidRDefault="00A35DD6">
                    <w:pPr>
                      <w:pStyle w:val="BodyText"/>
                      <w:spacing w:before="80" w:after="80"/>
                      <w:jc w:val="center"/>
                      <w:rPr>
                        <w:szCs w:val="20"/>
                        <w:lang w:val="en-AU"/>
                      </w:rPr>
                    </w:pPr>
                    <w:r w:rsidRPr="004366C1">
                      <w:rPr>
                        <w:szCs w:val="20"/>
                        <w:lang w:val="en-AU" w:eastAsia="en-US"/>
                      </w:rPr>
                      <w:t>-0.07</w:t>
                    </w:r>
                  </w:p>
                </w:tc>
                <w:tc>
                  <w:tcPr>
                    <w:tcW w:w="590" w:type="dxa"/>
                  </w:tcPr>
                  <w:p w14:paraId="53708666"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1" w:type="dxa"/>
                  </w:tcPr>
                  <w:p w14:paraId="1EE0D132" w14:textId="77777777" w:rsidR="00A35DD6" w:rsidRPr="004366C1" w:rsidRDefault="00A35DD6">
                    <w:pPr>
                      <w:pStyle w:val="BodyText"/>
                      <w:spacing w:before="80" w:after="80"/>
                      <w:jc w:val="center"/>
                      <w:rPr>
                        <w:szCs w:val="20"/>
                        <w:lang w:val="en-AU"/>
                      </w:rPr>
                    </w:pPr>
                    <w:r w:rsidRPr="004366C1">
                      <w:rPr>
                        <w:szCs w:val="20"/>
                        <w:lang w:val="en-AU" w:eastAsia="en-US"/>
                      </w:rPr>
                      <w:t>-0.09</w:t>
                    </w:r>
                  </w:p>
                </w:tc>
                <w:tc>
                  <w:tcPr>
                    <w:tcW w:w="591" w:type="dxa"/>
                  </w:tcPr>
                  <w:p w14:paraId="31C63259"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1B86493D" w14:textId="77777777" w:rsidR="00A35DD6" w:rsidRPr="004366C1" w:rsidRDefault="00A35DD6">
                    <w:pPr>
                      <w:pStyle w:val="BodyText"/>
                      <w:spacing w:before="80" w:after="80"/>
                      <w:jc w:val="center"/>
                      <w:rPr>
                        <w:szCs w:val="20"/>
                        <w:lang w:val="en-AU"/>
                      </w:rPr>
                    </w:pPr>
                    <w:r w:rsidRPr="004366C1">
                      <w:rPr>
                        <w:szCs w:val="20"/>
                        <w:lang w:val="en-AU" w:eastAsia="en-US"/>
                      </w:rPr>
                      <w:t>0.07</w:t>
                    </w:r>
                  </w:p>
                </w:tc>
                <w:tc>
                  <w:tcPr>
                    <w:tcW w:w="591" w:type="dxa"/>
                  </w:tcPr>
                  <w:p w14:paraId="09B478E3"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0" w:type="dxa"/>
                  </w:tcPr>
                  <w:p w14:paraId="6B8E5A21" w14:textId="77777777" w:rsidR="00A35DD6" w:rsidRPr="004366C1" w:rsidRDefault="00A35DD6">
                    <w:pPr>
                      <w:pStyle w:val="BodyText"/>
                      <w:spacing w:before="80" w:after="80"/>
                      <w:jc w:val="center"/>
                      <w:rPr>
                        <w:szCs w:val="20"/>
                        <w:lang w:val="en-AU"/>
                      </w:rPr>
                    </w:pPr>
                    <w:r w:rsidRPr="004366C1">
                      <w:rPr>
                        <w:szCs w:val="20"/>
                        <w:lang w:val="en-AU" w:eastAsia="en-US"/>
                      </w:rPr>
                      <w:t>0.71</w:t>
                    </w:r>
                  </w:p>
                </w:tc>
                <w:tc>
                  <w:tcPr>
                    <w:tcW w:w="591" w:type="dxa"/>
                  </w:tcPr>
                  <w:p w14:paraId="4F2490A2" w14:textId="77777777" w:rsidR="00A35DD6" w:rsidRPr="004366C1" w:rsidRDefault="00A35DD6">
                    <w:pPr>
                      <w:pStyle w:val="BodyText"/>
                      <w:spacing w:before="80" w:after="80"/>
                      <w:jc w:val="center"/>
                      <w:rPr>
                        <w:szCs w:val="20"/>
                        <w:lang w:val="en-AU"/>
                      </w:rPr>
                    </w:pPr>
                    <w:r w:rsidRPr="004366C1">
                      <w:rPr>
                        <w:szCs w:val="20"/>
                        <w:lang w:val="en-AU" w:eastAsia="en-US"/>
                      </w:rPr>
                      <w:t>0.17</w:t>
                    </w:r>
                  </w:p>
                </w:tc>
                <w:tc>
                  <w:tcPr>
                    <w:tcW w:w="591" w:type="dxa"/>
                  </w:tcPr>
                  <w:p w14:paraId="48CD7F60" w14:textId="77777777" w:rsidR="00A35DD6" w:rsidRPr="004366C1" w:rsidRDefault="00A35DD6">
                    <w:pPr>
                      <w:pStyle w:val="BodyText"/>
                      <w:spacing w:before="80" w:after="80"/>
                      <w:jc w:val="center"/>
                      <w:rPr>
                        <w:szCs w:val="20"/>
                        <w:lang w:val="en-AU"/>
                      </w:rPr>
                    </w:pPr>
                    <w:r w:rsidRPr="004366C1">
                      <w:rPr>
                        <w:szCs w:val="20"/>
                        <w:lang w:val="en-AU" w:eastAsia="en-US"/>
                      </w:rPr>
                      <w:t>0.43</w:t>
                    </w:r>
                  </w:p>
                </w:tc>
              </w:tr>
              <w:tr w:rsidR="00A35DD6" w:rsidRPr="004366C1" w14:paraId="5C030C7B" w14:textId="77777777" w:rsidTr="004366C1">
                <w:tc>
                  <w:tcPr>
                    <w:tcW w:w="1256" w:type="dxa"/>
                    <w:vMerge/>
                    <w:shd w:val="clear" w:color="auto" w:fill="D9D9D9" w:themeFill="background1" w:themeFillShade="D9"/>
                    <w:vAlign w:val="center"/>
                  </w:tcPr>
                  <w:p w14:paraId="224CC76B" w14:textId="77777777" w:rsidR="00A35DD6" w:rsidRPr="004366C1" w:rsidRDefault="00A35DD6">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768B1ECC" w14:textId="77777777" w:rsidR="00A35DD6" w:rsidRPr="004366C1" w:rsidRDefault="00A35DD6">
                    <w:pPr>
                      <w:pStyle w:val="BodyText"/>
                      <w:spacing w:before="80" w:after="80"/>
                      <w:rPr>
                        <w:szCs w:val="20"/>
                        <w:lang w:val="en-AU" w:eastAsia="en-US"/>
                      </w:rPr>
                    </w:pPr>
                    <w:r w:rsidRPr="004366C1">
                      <w:rPr>
                        <w:szCs w:val="20"/>
                        <w:lang w:val="en-AU" w:eastAsia="en-US"/>
                      </w:rPr>
                      <w:t>Moderate/</w:t>
                    </w:r>
                    <w:r w:rsidRPr="004366C1">
                      <w:rPr>
                        <w:b/>
                        <w:szCs w:val="20"/>
                        <w:lang w:val="en-AU" w:eastAsia="en-US"/>
                      </w:rPr>
                      <w:t xml:space="preserve"> </w:t>
                    </w:r>
                    <w:r w:rsidRPr="004366C1">
                      <w:rPr>
                        <w:szCs w:val="20"/>
                        <w:lang w:val="en-AU" w:eastAsia="en-US"/>
                      </w:rPr>
                      <w:t>High</w:t>
                    </w:r>
                  </w:p>
                </w:tc>
                <w:tc>
                  <w:tcPr>
                    <w:tcW w:w="921" w:type="dxa"/>
                  </w:tcPr>
                  <w:p w14:paraId="52296A86"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19E87E9C"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1" w:type="dxa"/>
                  </w:tcPr>
                  <w:p w14:paraId="074DD7AE"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5057D9BE"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1" w:type="dxa"/>
                  </w:tcPr>
                  <w:p w14:paraId="55493C51" w14:textId="77777777" w:rsidR="00A35DD6" w:rsidRPr="004366C1" w:rsidRDefault="00A35DD6">
                    <w:pPr>
                      <w:pStyle w:val="BodyText"/>
                      <w:spacing w:before="80" w:after="80"/>
                      <w:jc w:val="center"/>
                      <w:rPr>
                        <w:szCs w:val="20"/>
                        <w:lang w:val="en-AU"/>
                      </w:rPr>
                    </w:pPr>
                    <w:r w:rsidRPr="004366C1">
                      <w:rPr>
                        <w:szCs w:val="20"/>
                        <w:lang w:val="en-AU" w:eastAsia="en-US"/>
                      </w:rPr>
                      <w:t>0.09</w:t>
                    </w:r>
                  </w:p>
                </w:tc>
                <w:tc>
                  <w:tcPr>
                    <w:tcW w:w="591" w:type="dxa"/>
                  </w:tcPr>
                  <w:p w14:paraId="759BD7A6"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0" w:type="dxa"/>
                  </w:tcPr>
                  <w:p w14:paraId="76ACEE8B"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1" w:type="dxa"/>
                  </w:tcPr>
                  <w:p w14:paraId="6348326B" w14:textId="77777777" w:rsidR="00A35DD6" w:rsidRPr="004366C1" w:rsidRDefault="00A35DD6">
                    <w:pPr>
                      <w:pStyle w:val="BodyText"/>
                      <w:spacing w:before="80" w:after="80"/>
                      <w:jc w:val="center"/>
                      <w:rPr>
                        <w:szCs w:val="20"/>
                        <w:lang w:val="en-AU"/>
                      </w:rPr>
                    </w:pPr>
                    <w:r w:rsidRPr="004366C1">
                      <w:rPr>
                        <w:szCs w:val="20"/>
                        <w:lang w:val="en-AU" w:eastAsia="en-US"/>
                      </w:rPr>
                      <w:t>0.07</w:t>
                    </w:r>
                  </w:p>
                </w:tc>
                <w:tc>
                  <w:tcPr>
                    <w:tcW w:w="590" w:type="dxa"/>
                  </w:tcPr>
                  <w:p w14:paraId="63C330AD" w14:textId="77777777" w:rsidR="00A35DD6" w:rsidRPr="004366C1" w:rsidRDefault="00A35DD6">
                    <w:pPr>
                      <w:pStyle w:val="BodyText"/>
                      <w:spacing w:before="80" w:after="80"/>
                      <w:jc w:val="center"/>
                      <w:rPr>
                        <w:szCs w:val="20"/>
                        <w:lang w:val="en-AU"/>
                      </w:rPr>
                    </w:pPr>
                    <w:r w:rsidRPr="004366C1">
                      <w:rPr>
                        <w:szCs w:val="20"/>
                        <w:lang w:val="en-AU" w:eastAsia="en-US"/>
                      </w:rPr>
                      <w:t>1.07</w:t>
                    </w:r>
                  </w:p>
                </w:tc>
                <w:tc>
                  <w:tcPr>
                    <w:tcW w:w="591" w:type="dxa"/>
                  </w:tcPr>
                  <w:p w14:paraId="522F35B6" w14:textId="77777777" w:rsidR="00A35DD6" w:rsidRPr="004366C1" w:rsidRDefault="00A35DD6">
                    <w:pPr>
                      <w:pStyle w:val="BodyText"/>
                      <w:spacing w:before="80" w:after="80"/>
                      <w:jc w:val="center"/>
                      <w:rPr>
                        <w:szCs w:val="20"/>
                        <w:lang w:val="en-AU"/>
                      </w:rPr>
                    </w:pPr>
                    <w:r w:rsidRPr="004366C1">
                      <w:rPr>
                        <w:szCs w:val="20"/>
                        <w:lang w:val="en-AU" w:eastAsia="en-US"/>
                      </w:rPr>
                      <w:t>-0.08</w:t>
                    </w:r>
                  </w:p>
                </w:tc>
                <w:tc>
                  <w:tcPr>
                    <w:tcW w:w="591" w:type="dxa"/>
                  </w:tcPr>
                  <w:p w14:paraId="782C714A" w14:textId="77777777" w:rsidR="00A35DD6" w:rsidRPr="004366C1" w:rsidRDefault="00A35DD6">
                    <w:pPr>
                      <w:pStyle w:val="BodyText"/>
                      <w:spacing w:before="80" w:after="80"/>
                      <w:jc w:val="center"/>
                      <w:rPr>
                        <w:szCs w:val="20"/>
                        <w:lang w:val="en-AU"/>
                      </w:rPr>
                    </w:pPr>
                    <w:r w:rsidRPr="004366C1">
                      <w:rPr>
                        <w:szCs w:val="20"/>
                        <w:lang w:val="en-AU" w:eastAsia="en-US"/>
                      </w:rPr>
                      <w:t>0.00</w:t>
                    </w:r>
                  </w:p>
                </w:tc>
              </w:tr>
              <w:tr w:rsidR="00A35DD6" w:rsidRPr="004366C1" w14:paraId="2B6A221C" w14:textId="77777777" w:rsidTr="004366C1">
                <w:tc>
                  <w:tcPr>
                    <w:tcW w:w="1256" w:type="dxa"/>
                    <w:vMerge/>
                    <w:shd w:val="clear" w:color="auto" w:fill="D9D9D9" w:themeFill="background1" w:themeFillShade="D9"/>
                    <w:vAlign w:val="center"/>
                  </w:tcPr>
                  <w:p w14:paraId="7C02BA66"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0FB5D497" w14:textId="77777777" w:rsidR="00A35DD6" w:rsidRPr="004366C1" w:rsidRDefault="00A35DD6">
                    <w:pPr>
                      <w:pStyle w:val="BodyText"/>
                      <w:spacing w:before="80" w:after="80"/>
                      <w:rPr>
                        <w:b/>
                        <w:bCs w:val="0"/>
                        <w:szCs w:val="20"/>
                        <w:lang w:val="en-AU" w:eastAsia="en-US"/>
                      </w:rPr>
                    </w:pPr>
                  </w:p>
                </w:tc>
                <w:tc>
                  <w:tcPr>
                    <w:tcW w:w="921" w:type="dxa"/>
                  </w:tcPr>
                  <w:p w14:paraId="4DA9704F"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78465D2A" w14:textId="77777777" w:rsidR="00A35DD6" w:rsidRPr="004366C1" w:rsidRDefault="00A35DD6">
                    <w:pPr>
                      <w:pStyle w:val="BodyText"/>
                      <w:spacing w:before="80" w:after="80"/>
                      <w:jc w:val="center"/>
                      <w:rPr>
                        <w:szCs w:val="20"/>
                        <w:lang w:val="en-AU"/>
                      </w:rPr>
                    </w:pPr>
                    <w:r w:rsidRPr="004366C1">
                      <w:rPr>
                        <w:szCs w:val="20"/>
                        <w:lang w:val="en-AU" w:eastAsia="en-US"/>
                      </w:rPr>
                      <w:t>0.65</w:t>
                    </w:r>
                  </w:p>
                </w:tc>
                <w:tc>
                  <w:tcPr>
                    <w:tcW w:w="591" w:type="dxa"/>
                  </w:tcPr>
                  <w:p w14:paraId="3E7105A0"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10F19E39" w14:textId="77777777" w:rsidR="00A35DD6" w:rsidRPr="004366C1" w:rsidRDefault="00A35DD6">
                    <w:pPr>
                      <w:pStyle w:val="BodyText"/>
                      <w:spacing w:before="80" w:after="80"/>
                      <w:jc w:val="center"/>
                      <w:rPr>
                        <w:szCs w:val="20"/>
                        <w:lang w:val="en-AU"/>
                      </w:rPr>
                    </w:pPr>
                    <w:r w:rsidRPr="004366C1">
                      <w:rPr>
                        <w:szCs w:val="20"/>
                        <w:lang w:val="en-AU" w:eastAsia="en-US"/>
                      </w:rPr>
                      <w:t>0.65</w:t>
                    </w:r>
                  </w:p>
                </w:tc>
                <w:tc>
                  <w:tcPr>
                    <w:tcW w:w="591" w:type="dxa"/>
                  </w:tcPr>
                  <w:p w14:paraId="204FB50B" w14:textId="77777777" w:rsidR="00A35DD6" w:rsidRPr="004366C1" w:rsidRDefault="00A35DD6">
                    <w:pPr>
                      <w:pStyle w:val="BodyText"/>
                      <w:spacing w:before="80" w:after="80"/>
                      <w:jc w:val="center"/>
                      <w:rPr>
                        <w:szCs w:val="20"/>
                        <w:lang w:val="en-AU"/>
                      </w:rPr>
                    </w:pPr>
                    <w:r w:rsidRPr="004366C1">
                      <w:rPr>
                        <w:szCs w:val="20"/>
                        <w:lang w:val="en-AU" w:eastAsia="en-US"/>
                      </w:rPr>
                      <w:t>0.51</w:t>
                    </w:r>
                  </w:p>
                </w:tc>
                <w:tc>
                  <w:tcPr>
                    <w:tcW w:w="591" w:type="dxa"/>
                  </w:tcPr>
                  <w:p w14:paraId="2CE133A6"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0" w:type="dxa"/>
                  </w:tcPr>
                  <w:p w14:paraId="56873A2D" w14:textId="77777777" w:rsidR="00A35DD6" w:rsidRPr="004366C1" w:rsidRDefault="00A35DD6">
                    <w:pPr>
                      <w:pStyle w:val="BodyText"/>
                      <w:spacing w:before="80" w:after="80"/>
                      <w:jc w:val="center"/>
                      <w:rPr>
                        <w:szCs w:val="20"/>
                        <w:lang w:val="en-AU"/>
                      </w:rPr>
                    </w:pPr>
                    <w:r w:rsidRPr="004366C1">
                      <w:rPr>
                        <w:szCs w:val="20"/>
                        <w:lang w:val="en-AU" w:eastAsia="en-US"/>
                      </w:rPr>
                      <w:t>0.63</w:t>
                    </w:r>
                  </w:p>
                </w:tc>
                <w:tc>
                  <w:tcPr>
                    <w:tcW w:w="591" w:type="dxa"/>
                  </w:tcPr>
                  <w:p w14:paraId="1CCFA625" w14:textId="77777777" w:rsidR="00A35DD6" w:rsidRPr="004366C1" w:rsidRDefault="00A35DD6">
                    <w:pPr>
                      <w:pStyle w:val="BodyText"/>
                      <w:spacing w:before="80" w:after="80"/>
                      <w:jc w:val="center"/>
                      <w:rPr>
                        <w:szCs w:val="20"/>
                        <w:lang w:val="en-AU"/>
                      </w:rPr>
                    </w:pPr>
                    <w:r w:rsidRPr="004366C1">
                      <w:rPr>
                        <w:szCs w:val="20"/>
                        <w:lang w:val="en-AU" w:eastAsia="en-US"/>
                      </w:rPr>
                      <w:t>1.30</w:t>
                    </w:r>
                  </w:p>
                </w:tc>
                <w:tc>
                  <w:tcPr>
                    <w:tcW w:w="590" w:type="dxa"/>
                  </w:tcPr>
                  <w:p w14:paraId="65258C17" w14:textId="77777777" w:rsidR="00A35DD6" w:rsidRPr="004366C1" w:rsidRDefault="00A35DD6">
                    <w:pPr>
                      <w:pStyle w:val="BodyText"/>
                      <w:spacing w:before="80" w:after="80"/>
                      <w:jc w:val="center"/>
                      <w:rPr>
                        <w:szCs w:val="20"/>
                        <w:lang w:val="en-AU"/>
                      </w:rPr>
                    </w:pPr>
                    <w:r w:rsidRPr="004366C1">
                      <w:rPr>
                        <w:szCs w:val="20"/>
                        <w:lang w:val="en-AU" w:eastAsia="en-US"/>
                      </w:rPr>
                      <w:t>0.48</w:t>
                    </w:r>
                  </w:p>
                </w:tc>
                <w:tc>
                  <w:tcPr>
                    <w:tcW w:w="591" w:type="dxa"/>
                  </w:tcPr>
                  <w:p w14:paraId="6C7C4677" w14:textId="77777777" w:rsidR="00A35DD6" w:rsidRPr="004366C1" w:rsidRDefault="00A35DD6">
                    <w:pPr>
                      <w:pStyle w:val="BodyText"/>
                      <w:spacing w:before="80" w:after="80"/>
                      <w:jc w:val="center"/>
                      <w:rPr>
                        <w:szCs w:val="20"/>
                        <w:lang w:val="en-AU"/>
                      </w:rPr>
                    </w:pPr>
                    <w:r w:rsidRPr="004366C1">
                      <w:rPr>
                        <w:szCs w:val="20"/>
                        <w:lang w:val="en-AU" w:eastAsia="en-US"/>
                      </w:rPr>
                      <w:t>1.12</w:t>
                    </w:r>
                  </w:p>
                </w:tc>
                <w:tc>
                  <w:tcPr>
                    <w:tcW w:w="591" w:type="dxa"/>
                  </w:tcPr>
                  <w:p w14:paraId="76A82396" w14:textId="77777777" w:rsidR="00A35DD6" w:rsidRPr="004366C1" w:rsidRDefault="00A35DD6">
                    <w:pPr>
                      <w:pStyle w:val="BodyText"/>
                      <w:spacing w:before="80" w:after="80"/>
                      <w:jc w:val="center"/>
                      <w:rPr>
                        <w:szCs w:val="20"/>
                        <w:lang w:val="en-AU"/>
                      </w:rPr>
                    </w:pPr>
                    <w:r w:rsidRPr="004366C1">
                      <w:rPr>
                        <w:szCs w:val="20"/>
                        <w:lang w:val="en-AU" w:eastAsia="en-US"/>
                      </w:rPr>
                      <w:t>0.38</w:t>
                    </w:r>
                  </w:p>
                </w:tc>
              </w:tr>
              <w:tr w:rsidR="00A35DD6" w:rsidRPr="004366C1" w14:paraId="45194F3C" w14:textId="77777777" w:rsidTr="004366C1">
                <w:tc>
                  <w:tcPr>
                    <w:tcW w:w="1256" w:type="dxa"/>
                    <w:vMerge/>
                    <w:shd w:val="clear" w:color="auto" w:fill="D9D9D9" w:themeFill="background1" w:themeFillShade="D9"/>
                    <w:vAlign w:val="center"/>
                  </w:tcPr>
                  <w:p w14:paraId="21AB6650"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4780D23F" w14:textId="77777777" w:rsidR="00A35DD6" w:rsidRPr="004366C1" w:rsidRDefault="00A35DD6">
                    <w:pPr>
                      <w:pStyle w:val="BodyText"/>
                      <w:spacing w:before="80" w:after="80"/>
                      <w:rPr>
                        <w:b/>
                        <w:bCs w:val="0"/>
                        <w:szCs w:val="20"/>
                        <w:lang w:val="en-AU" w:eastAsia="en-US"/>
                      </w:rPr>
                    </w:pPr>
                  </w:p>
                </w:tc>
                <w:tc>
                  <w:tcPr>
                    <w:tcW w:w="921" w:type="dxa"/>
                  </w:tcPr>
                  <w:p w14:paraId="340E83CB"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2BE2D279" w14:textId="77777777" w:rsidR="00A35DD6" w:rsidRPr="004366C1" w:rsidRDefault="00A35DD6">
                    <w:pPr>
                      <w:pStyle w:val="BodyText"/>
                      <w:spacing w:before="80" w:after="80"/>
                      <w:jc w:val="center"/>
                      <w:rPr>
                        <w:szCs w:val="20"/>
                        <w:lang w:val="en-AU"/>
                      </w:rPr>
                    </w:pPr>
                    <w:r w:rsidRPr="004366C1">
                      <w:rPr>
                        <w:szCs w:val="20"/>
                        <w:lang w:val="en-AU" w:eastAsia="en-US"/>
                      </w:rPr>
                      <w:t>0.70</w:t>
                    </w:r>
                  </w:p>
                </w:tc>
                <w:tc>
                  <w:tcPr>
                    <w:tcW w:w="591" w:type="dxa"/>
                  </w:tcPr>
                  <w:p w14:paraId="37B129A0"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2296A569" w14:textId="77777777" w:rsidR="00A35DD6" w:rsidRPr="004366C1" w:rsidRDefault="00A35DD6">
                    <w:pPr>
                      <w:pStyle w:val="BodyText"/>
                      <w:spacing w:before="80" w:after="80"/>
                      <w:jc w:val="center"/>
                      <w:rPr>
                        <w:szCs w:val="20"/>
                        <w:lang w:val="en-AU"/>
                      </w:rPr>
                    </w:pPr>
                    <w:r w:rsidRPr="004366C1">
                      <w:rPr>
                        <w:szCs w:val="20"/>
                        <w:lang w:val="en-AU" w:eastAsia="en-US"/>
                      </w:rPr>
                      <w:t>0.52</w:t>
                    </w:r>
                  </w:p>
                </w:tc>
                <w:tc>
                  <w:tcPr>
                    <w:tcW w:w="591" w:type="dxa"/>
                  </w:tcPr>
                  <w:p w14:paraId="08546F29" w14:textId="77777777" w:rsidR="00A35DD6" w:rsidRPr="004366C1" w:rsidRDefault="00A35DD6">
                    <w:pPr>
                      <w:pStyle w:val="BodyText"/>
                      <w:spacing w:before="80" w:after="80"/>
                      <w:jc w:val="center"/>
                      <w:rPr>
                        <w:szCs w:val="20"/>
                        <w:lang w:val="en-AU"/>
                      </w:rPr>
                    </w:pPr>
                    <w:r w:rsidRPr="004366C1">
                      <w:rPr>
                        <w:szCs w:val="20"/>
                        <w:lang w:val="en-AU" w:eastAsia="en-US"/>
                      </w:rPr>
                      <w:t>0.34</w:t>
                    </w:r>
                  </w:p>
                </w:tc>
                <w:tc>
                  <w:tcPr>
                    <w:tcW w:w="591" w:type="dxa"/>
                  </w:tcPr>
                  <w:p w14:paraId="2A392C59"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0" w:type="dxa"/>
                  </w:tcPr>
                  <w:p w14:paraId="6E670B80" w14:textId="77777777" w:rsidR="00A35DD6" w:rsidRPr="004366C1" w:rsidRDefault="00A35DD6">
                    <w:pPr>
                      <w:pStyle w:val="BodyText"/>
                      <w:spacing w:before="80" w:after="80"/>
                      <w:jc w:val="center"/>
                      <w:rPr>
                        <w:szCs w:val="20"/>
                        <w:lang w:val="en-AU"/>
                      </w:rPr>
                    </w:pPr>
                    <w:r w:rsidRPr="004366C1">
                      <w:rPr>
                        <w:szCs w:val="20"/>
                        <w:lang w:val="en-AU" w:eastAsia="en-US"/>
                      </w:rPr>
                      <w:t>0.04</w:t>
                    </w:r>
                  </w:p>
                </w:tc>
                <w:tc>
                  <w:tcPr>
                    <w:tcW w:w="591" w:type="dxa"/>
                  </w:tcPr>
                  <w:p w14:paraId="02311E0C" w14:textId="77777777" w:rsidR="00A35DD6" w:rsidRPr="004366C1" w:rsidRDefault="00A35DD6">
                    <w:pPr>
                      <w:pStyle w:val="BodyText"/>
                      <w:spacing w:before="80" w:after="80"/>
                      <w:jc w:val="center"/>
                      <w:rPr>
                        <w:szCs w:val="20"/>
                        <w:lang w:val="en-AU"/>
                      </w:rPr>
                    </w:pPr>
                    <w:r w:rsidRPr="004366C1">
                      <w:rPr>
                        <w:szCs w:val="20"/>
                        <w:lang w:val="en-AU" w:eastAsia="en-US"/>
                      </w:rPr>
                      <w:t>0.77</w:t>
                    </w:r>
                  </w:p>
                </w:tc>
                <w:tc>
                  <w:tcPr>
                    <w:tcW w:w="590" w:type="dxa"/>
                  </w:tcPr>
                  <w:p w14:paraId="315A5F3E" w14:textId="77777777" w:rsidR="00A35DD6" w:rsidRPr="004366C1" w:rsidRDefault="00A35DD6">
                    <w:pPr>
                      <w:pStyle w:val="BodyText"/>
                      <w:spacing w:before="80" w:after="80"/>
                      <w:jc w:val="center"/>
                      <w:rPr>
                        <w:szCs w:val="20"/>
                        <w:lang w:val="en-AU"/>
                      </w:rPr>
                    </w:pPr>
                    <w:r w:rsidRPr="004366C1">
                      <w:rPr>
                        <w:szCs w:val="20"/>
                        <w:lang w:val="en-AU" w:eastAsia="en-US"/>
                      </w:rPr>
                      <w:t>0.42</w:t>
                    </w:r>
                  </w:p>
                </w:tc>
                <w:tc>
                  <w:tcPr>
                    <w:tcW w:w="591" w:type="dxa"/>
                  </w:tcPr>
                  <w:p w14:paraId="73049FCB"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1" w:type="dxa"/>
                  </w:tcPr>
                  <w:p w14:paraId="13733086" w14:textId="77777777" w:rsidR="00A35DD6" w:rsidRPr="004366C1" w:rsidRDefault="00A35DD6">
                    <w:pPr>
                      <w:pStyle w:val="BodyText"/>
                      <w:spacing w:before="80" w:after="80"/>
                      <w:jc w:val="center"/>
                      <w:rPr>
                        <w:szCs w:val="20"/>
                        <w:lang w:val="en-AU"/>
                      </w:rPr>
                    </w:pPr>
                    <w:r w:rsidRPr="004366C1">
                      <w:rPr>
                        <w:szCs w:val="20"/>
                        <w:lang w:val="en-AU" w:eastAsia="en-US"/>
                      </w:rPr>
                      <w:t>0.74</w:t>
                    </w:r>
                  </w:p>
                </w:tc>
              </w:tr>
              <w:tr w:rsidR="00A35DD6" w:rsidRPr="004366C1" w14:paraId="4D3DDAA5" w14:textId="77777777" w:rsidTr="004366C1">
                <w:tc>
                  <w:tcPr>
                    <w:tcW w:w="1256" w:type="dxa"/>
                    <w:vMerge/>
                    <w:shd w:val="clear" w:color="auto" w:fill="D9D9D9" w:themeFill="background1" w:themeFillShade="D9"/>
                    <w:vAlign w:val="center"/>
                  </w:tcPr>
                  <w:p w14:paraId="7701805E" w14:textId="77777777" w:rsidR="00A35DD6" w:rsidRPr="004366C1" w:rsidRDefault="00A35DD6">
                    <w:pPr>
                      <w:pStyle w:val="BodyText"/>
                      <w:spacing w:before="80" w:after="80"/>
                      <w:rPr>
                        <w:b/>
                        <w:bCs w:val="0"/>
                        <w:szCs w:val="20"/>
                        <w:lang w:val="en-AU" w:eastAsia="en-US"/>
                      </w:rPr>
                    </w:pPr>
                  </w:p>
                </w:tc>
                <w:tc>
                  <w:tcPr>
                    <w:tcW w:w="903" w:type="dxa"/>
                    <w:vMerge/>
                    <w:shd w:val="clear" w:color="auto" w:fill="D9D9D9" w:themeFill="background1" w:themeFillShade="D9"/>
                    <w:vAlign w:val="center"/>
                  </w:tcPr>
                  <w:p w14:paraId="0FA6929C" w14:textId="77777777" w:rsidR="00A35DD6" w:rsidRPr="004366C1" w:rsidRDefault="00A35DD6">
                    <w:pPr>
                      <w:pStyle w:val="BodyText"/>
                      <w:spacing w:before="80" w:after="80"/>
                      <w:rPr>
                        <w:szCs w:val="20"/>
                        <w:lang w:val="en-AU" w:eastAsia="en-US"/>
                      </w:rPr>
                    </w:pPr>
                  </w:p>
                </w:tc>
                <w:tc>
                  <w:tcPr>
                    <w:tcW w:w="921" w:type="dxa"/>
                  </w:tcPr>
                  <w:p w14:paraId="045312EA"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02093CE1" w14:textId="77777777" w:rsidR="00A35DD6" w:rsidRPr="004366C1" w:rsidRDefault="00A35DD6">
                    <w:pPr>
                      <w:pStyle w:val="BodyText"/>
                      <w:spacing w:before="80" w:after="80"/>
                      <w:jc w:val="center"/>
                      <w:rPr>
                        <w:szCs w:val="20"/>
                        <w:lang w:val="en-AU"/>
                      </w:rPr>
                    </w:pPr>
                    <w:r w:rsidRPr="004366C1">
                      <w:rPr>
                        <w:szCs w:val="20"/>
                        <w:lang w:val="en-AU" w:eastAsia="en-US"/>
                      </w:rPr>
                      <w:t>0.32</w:t>
                    </w:r>
                  </w:p>
                </w:tc>
                <w:tc>
                  <w:tcPr>
                    <w:tcW w:w="591" w:type="dxa"/>
                  </w:tcPr>
                  <w:p w14:paraId="37713B1C"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0" w:type="dxa"/>
                  </w:tcPr>
                  <w:p w14:paraId="0DF583EF"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1ED31B61"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1" w:type="dxa"/>
                  </w:tcPr>
                  <w:p w14:paraId="23CE0A84" w14:textId="77777777" w:rsidR="00A35DD6" w:rsidRPr="004366C1" w:rsidRDefault="00A35DD6">
                    <w:pPr>
                      <w:pStyle w:val="BodyText"/>
                      <w:spacing w:before="80" w:after="80"/>
                      <w:jc w:val="center"/>
                      <w:rPr>
                        <w:szCs w:val="20"/>
                        <w:lang w:val="en-AU"/>
                      </w:rPr>
                    </w:pPr>
                    <w:r w:rsidRPr="004366C1">
                      <w:rPr>
                        <w:szCs w:val="20"/>
                        <w:lang w:val="en-AU" w:eastAsia="en-US"/>
                      </w:rPr>
                      <w:t>-0.10</w:t>
                    </w:r>
                  </w:p>
                </w:tc>
                <w:tc>
                  <w:tcPr>
                    <w:tcW w:w="590" w:type="dxa"/>
                  </w:tcPr>
                  <w:p w14:paraId="32763F39"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1" w:type="dxa"/>
                  </w:tcPr>
                  <w:p w14:paraId="7D643C4E"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0" w:type="dxa"/>
                  </w:tcPr>
                  <w:p w14:paraId="096A6AEF" w14:textId="77777777" w:rsidR="00A35DD6" w:rsidRPr="004366C1" w:rsidRDefault="00A35DD6">
                    <w:pPr>
                      <w:pStyle w:val="BodyText"/>
                      <w:spacing w:before="80" w:after="80"/>
                      <w:jc w:val="center"/>
                      <w:rPr>
                        <w:szCs w:val="20"/>
                        <w:lang w:val="en-AU"/>
                      </w:rPr>
                    </w:pPr>
                    <w:r w:rsidRPr="004366C1">
                      <w:rPr>
                        <w:szCs w:val="20"/>
                        <w:lang w:val="en-AU" w:eastAsia="en-US"/>
                      </w:rPr>
                      <w:t>0.23</w:t>
                    </w:r>
                  </w:p>
                </w:tc>
                <w:tc>
                  <w:tcPr>
                    <w:tcW w:w="591" w:type="dxa"/>
                  </w:tcPr>
                  <w:p w14:paraId="52950A32"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1" w:type="dxa"/>
                  </w:tcPr>
                  <w:p w14:paraId="3AB502EC" w14:textId="77777777" w:rsidR="00A35DD6" w:rsidRPr="004366C1" w:rsidRDefault="00A35DD6">
                    <w:pPr>
                      <w:pStyle w:val="BodyText"/>
                      <w:spacing w:before="80" w:after="80"/>
                      <w:jc w:val="center"/>
                      <w:rPr>
                        <w:szCs w:val="20"/>
                        <w:lang w:val="en-AU"/>
                      </w:rPr>
                    </w:pPr>
                    <w:r w:rsidRPr="004366C1">
                      <w:rPr>
                        <w:szCs w:val="20"/>
                        <w:lang w:val="en-AU" w:eastAsia="en-US"/>
                      </w:rPr>
                      <w:t>0.00</w:t>
                    </w:r>
                  </w:p>
                </w:tc>
              </w:tr>
              <w:tr w:rsidR="00A35DD6" w:rsidRPr="004366C1" w14:paraId="398A0DA7" w14:textId="77777777" w:rsidTr="004366C1">
                <w:tc>
                  <w:tcPr>
                    <w:tcW w:w="1256" w:type="dxa"/>
                    <w:vMerge/>
                    <w:shd w:val="clear" w:color="auto" w:fill="D9D9D9" w:themeFill="background1" w:themeFillShade="D9"/>
                    <w:vAlign w:val="center"/>
                  </w:tcPr>
                  <w:p w14:paraId="58F9CDA6" w14:textId="77777777" w:rsidR="00A35DD6" w:rsidRPr="004366C1" w:rsidRDefault="00A35DD6">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02532DC1" w14:textId="77777777" w:rsidR="00A35DD6" w:rsidRPr="004366C1" w:rsidRDefault="00A35DD6">
                    <w:pPr>
                      <w:pStyle w:val="BodyText"/>
                      <w:spacing w:before="80" w:after="80"/>
                      <w:rPr>
                        <w:szCs w:val="20"/>
                        <w:lang w:val="en-AU" w:eastAsia="en-US"/>
                      </w:rPr>
                    </w:pPr>
                    <w:r w:rsidRPr="004366C1">
                      <w:rPr>
                        <w:szCs w:val="20"/>
                        <w:lang w:val="en-AU" w:eastAsia="en-US"/>
                      </w:rPr>
                      <w:t>Moderate/</w:t>
                    </w:r>
                    <w:r w:rsidRPr="004366C1">
                      <w:rPr>
                        <w:b/>
                        <w:szCs w:val="20"/>
                        <w:lang w:val="en-AU" w:eastAsia="en-US"/>
                      </w:rPr>
                      <w:t xml:space="preserve"> </w:t>
                    </w:r>
                    <w:r w:rsidRPr="004366C1">
                      <w:rPr>
                        <w:szCs w:val="20"/>
                        <w:lang w:val="en-AU" w:eastAsia="en-US"/>
                      </w:rPr>
                      <w:t>Low</w:t>
                    </w:r>
                  </w:p>
                </w:tc>
                <w:tc>
                  <w:tcPr>
                    <w:tcW w:w="921" w:type="dxa"/>
                  </w:tcPr>
                  <w:p w14:paraId="4C0EED6D"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73B73DCC" w14:textId="77777777" w:rsidR="00A35DD6" w:rsidRPr="004366C1" w:rsidRDefault="00A35DD6">
                    <w:pPr>
                      <w:pStyle w:val="BodyText"/>
                      <w:spacing w:before="80" w:after="80"/>
                      <w:jc w:val="center"/>
                      <w:rPr>
                        <w:szCs w:val="20"/>
                        <w:lang w:val="en-AU"/>
                      </w:rPr>
                    </w:pPr>
                    <w:r w:rsidRPr="004366C1">
                      <w:rPr>
                        <w:szCs w:val="20"/>
                        <w:lang w:val="en-AU" w:eastAsia="en-US"/>
                      </w:rPr>
                      <w:t>0.62</w:t>
                    </w:r>
                  </w:p>
                </w:tc>
                <w:tc>
                  <w:tcPr>
                    <w:tcW w:w="591" w:type="dxa"/>
                  </w:tcPr>
                  <w:p w14:paraId="57CAABBA"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152AD8B6" w14:textId="77777777" w:rsidR="00A35DD6" w:rsidRPr="004366C1" w:rsidRDefault="00A35DD6">
                    <w:pPr>
                      <w:pStyle w:val="BodyText"/>
                      <w:spacing w:before="80" w:after="80"/>
                      <w:jc w:val="center"/>
                      <w:rPr>
                        <w:szCs w:val="20"/>
                        <w:lang w:val="en-AU"/>
                      </w:rPr>
                    </w:pPr>
                    <w:r w:rsidRPr="004366C1">
                      <w:rPr>
                        <w:szCs w:val="20"/>
                        <w:lang w:val="en-AU" w:eastAsia="en-US"/>
                      </w:rPr>
                      <w:t>0.37</w:t>
                    </w:r>
                  </w:p>
                </w:tc>
                <w:tc>
                  <w:tcPr>
                    <w:tcW w:w="591" w:type="dxa"/>
                  </w:tcPr>
                  <w:p w14:paraId="27C8854D"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1" w:type="dxa"/>
                  </w:tcPr>
                  <w:p w14:paraId="52AEA3E1"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0" w:type="dxa"/>
                  </w:tcPr>
                  <w:p w14:paraId="10D1BE77"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1" w:type="dxa"/>
                  </w:tcPr>
                  <w:p w14:paraId="598498E5" w14:textId="77777777" w:rsidR="00A35DD6" w:rsidRPr="004366C1" w:rsidRDefault="00A35DD6">
                    <w:pPr>
                      <w:pStyle w:val="BodyText"/>
                      <w:spacing w:before="80" w:after="80"/>
                      <w:jc w:val="center"/>
                      <w:rPr>
                        <w:szCs w:val="20"/>
                        <w:lang w:val="en-AU"/>
                      </w:rPr>
                    </w:pPr>
                    <w:r w:rsidRPr="004366C1">
                      <w:rPr>
                        <w:szCs w:val="20"/>
                        <w:lang w:val="en-AU" w:eastAsia="en-US"/>
                      </w:rPr>
                      <w:t>0.47</w:t>
                    </w:r>
                  </w:p>
                </w:tc>
                <w:tc>
                  <w:tcPr>
                    <w:tcW w:w="590" w:type="dxa"/>
                  </w:tcPr>
                  <w:p w14:paraId="4EEA75D6" w14:textId="77777777" w:rsidR="00A35DD6" w:rsidRPr="004366C1" w:rsidRDefault="00A35DD6">
                    <w:pPr>
                      <w:pStyle w:val="BodyText"/>
                      <w:spacing w:before="80" w:after="80"/>
                      <w:jc w:val="center"/>
                      <w:rPr>
                        <w:szCs w:val="20"/>
                        <w:lang w:val="en-AU"/>
                      </w:rPr>
                    </w:pPr>
                    <w:r w:rsidRPr="004366C1">
                      <w:rPr>
                        <w:szCs w:val="20"/>
                        <w:lang w:val="en-AU" w:eastAsia="en-US"/>
                      </w:rPr>
                      <w:t>0.44</w:t>
                    </w:r>
                  </w:p>
                </w:tc>
                <w:tc>
                  <w:tcPr>
                    <w:tcW w:w="591" w:type="dxa"/>
                  </w:tcPr>
                  <w:p w14:paraId="13B77B1F" w14:textId="77777777" w:rsidR="00A35DD6" w:rsidRPr="004366C1" w:rsidRDefault="00A35DD6">
                    <w:pPr>
                      <w:pStyle w:val="BodyText"/>
                      <w:spacing w:before="80" w:after="80"/>
                      <w:jc w:val="center"/>
                      <w:rPr>
                        <w:szCs w:val="20"/>
                        <w:lang w:val="en-AU"/>
                      </w:rPr>
                    </w:pPr>
                    <w:r w:rsidRPr="004366C1">
                      <w:rPr>
                        <w:szCs w:val="20"/>
                        <w:lang w:val="en-AU" w:eastAsia="en-US"/>
                      </w:rPr>
                      <w:t>0.30</w:t>
                    </w:r>
                  </w:p>
                </w:tc>
                <w:tc>
                  <w:tcPr>
                    <w:tcW w:w="591" w:type="dxa"/>
                  </w:tcPr>
                  <w:p w14:paraId="00FB08B7" w14:textId="77777777" w:rsidR="00A35DD6" w:rsidRPr="004366C1" w:rsidRDefault="00A35DD6">
                    <w:pPr>
                      <w:pStyle w:val="BodyText"/>
                      <w:spacing w:before="80" w:after="80"/>
                      <w:jc w:val="center"/>
                      <w:rPr>
                        <w:szCs w:val="20"/>
                        <w:lang w:val="en-AU"/>
                      </w:rPr>
                    </w:pPr>
                    <w:r w:rsidRPr="004366C1">
                      <w:rPr>
                        <w:szCs w:val="20"/>
                        <w:lang w:val="en-AU" w:eastAsia="en-US"/>
                      </w:rPr>
                      <w:t>0.13</w:t>
                    </w:r>
                  </w:p>
                </w:tc>
              </w:tr>
              <w:tr w:rsidR="00A35DD6" w:rsidRPr="004366C1" w14:paraId="262292FB" w14:textId="77777777" w:rsidTr="004366C1">
                <w:tc>
                  <w:tcPr>
                    <w:tcW w:w="1256" w:type="dxa"/>
                    <w:vMerge/>
                    <w:shd w:val="clear" w:color="auto" w:fill="D9D9D9" w:themeFill="background1" w:themeFillShade="D9"/>
                    <w:vAlign w:val="center"/>
                  </w:tcPr>
                  <w:p w14:paraId="003A89DA"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60C72864" w14:textId="77777777" w:rsidR="00A35DD6" w:rsidRPr="004366C1" w:rsidRDefault="00A35DD6">
                    <w:pPr>
                      <w:pStyle w:val="BodyText"/>
                      <w:spacing w:before="80" w:after="80"/>
                      <w:rPr>
                        <w:b/>
                        <w:bCs w:val="0"/>
                        <w:szCs w:val="20"/>
                        <w:lang w:val="en-AU" w:eastAsia="en-US"/>
                      </w:rPr>
                    </w:pPr>
                  </w:p>
                </w:tc>
                <w:tc>
                  <w:tcPr>
                    <w:tcW w:w="921" w:type="dxa"/>
                  </w:tcPr>
                  <w:p w14:paraId="53656702"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742DA86A"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1" w:type="dxa"/>
                  </w:tcPr>
                  <w:p w14:paraId="16A2F1E8" w14:textId="77777777" w:rsidR="00A35DD6" w:rsidRPr="004366C1" w:rsidRDefault="00A35DD6">
                    <w:pPr>
                      <w:pStyle w:val="BodyText"/>
                      <w:spacing w:before="80" w:after="80"/>
                      <w:jc w:val="center"/>
                      <w:rPr>
                        <w:szCs w:val="20"/>
                        <w:lang w:val="en-AU"/>
                      </w:rPr>
                    </w:pPr>
                    <w:r w:rsidRPr="004366C1">
                      <w:rPr>
                        <w:szCs w:val="20"/>
                        <w:lang w:val="en-AU" w:eastAsia="en-US"/>
                      </w:rPr>
                      <w:t>0.19</w:t>
                    </w:r>
                  </w:p>
                </w:tc>
                <w:tc>
                  <w:tcPr>
                    <w:tcW w:w="590" w:type="dxa"/>
                  </w:tcPr>
                  <w:p w14:paraId="04270D74" w14:textId="77777777" w:rsidR="00A35DD6" w:rsidRPr="004366C1" w:rsidRDefault="00A35DD6">
                    <w:pPr>
                      <w:pStyle w:val="BodyText"/>
                      <w:spacing w:before="80" w:after="80"/>
                      <w:jc w:val="center"/>
                      <w:rPr>
                        <w:szCs w:val="20"/>
                        <w:lang w:val="en-AU"/>
                      </w:rPr>
                    </w:pPr>
                    <w:r w:rsidRPr="004366C1">
                      <w:rPr>
                        <w:szCs w:val="20"/>
                        <w:lang w:val="en-AU" w:eastAsia="en-US"/>
                      </w:rPr>
                      <w:t>0.31</w:t>
                    </w:r>
                  </w:p>
                </w:tc>
                <w:tc>
                  <w:tcPr>
                    <w:tcW w:w="591" w:type="dxa"/>
                  </w:tcPr>
                  <w:p w14:paraId="693BC925" w14:textId="77777777" w:rsidR="00A35DD6" w:rsidRPr="004366C1" w:rsidRDefault="00A35DD6">
                    <w:pPr>
                      <w:pStyle w:val="BodyText"/>
                      <w:spacing w:before="80" w:after="80"/>
                      <w:jc w:val="center"/>
                      <w:rPr>
                        <w:szCs w:val="20"/>
                        <w:lang w:val="en-AU"/>
                      </w:rPr>
                    </w:pPr>
                    <w:r w:rsidRPr="004366C1">
                      <w:rPr>
                        <w:szCs w:val="20"/>
                        <w:lang w:val="en-AU" w:eastAsia="en-US"/>
                      </w:rPr>
                      <w:t>0.54</w:t>
                    </w:r>
                  </w:p>
                </w:tc>
                <w:tc>
                  <w:tcPr>
                    <w:tcW w:w="591" w:type="dxa"/>
                  </w:tcPr>
                  <w:p w14:paraId="35A07E83" w14:textId="77777777" w:rsidR="00A35DD6" w:rsidRPr="004366C1" w:rsidRDefault="00A35DD6">
                    <w:pPr>
                      <w:pStyle w:val="BodyText"/>
                      <w:spacing w:before="80" w:after="80"/>
                      <w:jc w:val="center"/>
                      <w:rPr>
                        <w:szCs w:val="20"/>
                        <w:lang w:val="en-AU"/>
                      </w:rPr>
                    </w:pPr>
                    <w:r w:rsidRPr="004366C1">
                      <w:rPr>
                        <w:szCs w:val="20"/>
                        <w:lang w:val="en-AU" w:eastAsia="en-US"/>
                      </w:rPr>
                      <w:t>0.53</w:t>
                    </w:r>
                  </w:p>
                </w:tc>
                <w:tc>
                  <w:tcPr>
                    <w:tcW w:w="590" w:type="dxa"/>
                  </w:tcPr>
                  <w:p w14:paraId="69223AE8" w14:textId="77777777" w:rsidR="00A35DD6" w:rsidRPr="004366C1" w:rsidRDefault="00A35DD6">
                    <w:pPr>
                      <w:pStyle w:val="BodyText"/>
                      <w:spacing w:before="80" w:after="80"/>
                      <w:jc w:val="center"/>
                      <w:rPr>
                        <w:szCs w:val="20"/>
                        <w:lang w:val="en-AU"/>
                      </w:rPr>
                    </w:pPr>
                    <w:r w:rsidRPr="004366C1">
                      <w:rPr>
                        <w:szCs w:val="20"/>
                        <w:lang w:val="en-AU" w:eastAsia="en-US"/>
                      </w:rPr>
                      <w:t>0.15</w:t>
                    </w:r>
                  </w:p>
                </w:tc>
                <w:tc>
                  <w:tcPr>
                    <w:tcW w:w="591" w:type="dxa"/>
                  </w:tcPr>
                  <w:p w14:paraId="613AD5E2" w14:textId="77777777" w:rsidR="00A35DD6" w:rsidRPr="004366C1" w:rsidRDefault="00A35DD6">
                    <w:pPr>
                      <w:pStyle w:val="BodyText"/>
                      <w:spacing w:before="80" w:after="80"/>
                      <w:jc w:val="center"/>
                      <w:rPr>
                        <w:szCs w:val="20"/>
                        <w:lang w:val="en-AU"/>
                      </w:rPr>
                    </w:pPr>
                    <w:r w:rsidRPr="004366C1">
                      <w:rPr>
                        <w:szCs w:val="20"/>
                        <w:lang w:val="en-AU" w:eastAsia="en-US"/>
                      </w:rPr>
                      <w:t>0.28</w:t>
                    </w:r>
                  </w:p>
                </w:tc>
                <w:tc>
                  <w:tcPr>
                    <w:tcW w:w="590" w:type="dxa"/>
                  </w:tcPr>
                  <w:p w14:paraId="292C25C1" w14:textId="77777777" w:rsidR="00A35DD6" w:rsidRPr="004366C1" w:rsidRDefault="00A35DD6">
                    <w:pPr>
                      <w:pStyle w:val="BodyText"/>
                      <w:spacing w:before="80" w:after="80"/>
                      <w:jc w:val="center"/>
                      <w:rPr>
                        <w:szCs w:val="20"/>
                        <w:lang w:val="en-AU"/>
                      </w:rPr>
                    </w:pPr>
                    <w:r w:rsidRPr="004366C1">
                      <w:rPr>
                        <w:szCs w:val="20"/>
                        <w:lang w:val="en-AU" w:eastAsia="en-US"/>
                      </w:rPr>
                      <w:t>0.57</w:t>
                    </w:r>
                  </w:p>
                </w:tc>
                <w:tc>
                  <w:tcPr>
                    <w:tcW w:w="591" w:type="dxa"/>
                  </w:tcPr>
                  <w:p w14:paraId="1DB1311C" w14:textId="77777777" w:rsidR="00A35DD6" w:rsidRPr="004366C1" w:rsidRDefault="00A35DD6">
                    <w:pPr>
                      <w:pStyle w:val="BodyText"/>
                      <w:spacing w:before="80" w:after="80"/>
                      <w:jc w:val="center"/>
                      <w:rPr>
                        <w:szCs w:val="20"/>
                        <w:lang w:val="en-AU"/>
                      </w:rPr>
                    </w:pPr>
                    <w:r w:rsidRPr="004366C1">
                      <w:rPr>
                        <w:szCs w:val="20"/>
                        <w:lang w:val="en-AU" w:eastAsia="en-US"/>
                      </w:rPr>
                      <w:t>0.42</w:t>
                    </w:r>
                  </w:p>
                </w:tc>
                <w:tc>
                  <w:tcPr>
                    <w:tcW w:w="591" w:type="dxa"/>
                  </w:tcPr>
                  <w:p w14:paraId="31B5CA67" w14:textId="77777777" w:rsidR="00A35DD6" w:rsidRPr="004366C1" w:rsidRDefault="00A35DD6">
                    <w:pPr>
                      <w:pStyle w:val="BodyText"/>
                      <w:spacing w:before="80" w:after="80"/>
                      <w:jc w:val="center"/>
                      <w:rPr>
                        <w:szCs w:val="20"/>
                        <w:lang w:val="en-AU"/>
                      </w:rPr>
                    </w:pPr>
                    <w:r w:rsidRPr="004366C1">
                      <w:rPr>
                        <w:szCs w:val="20"/>
                        <w:lang w:val="en-AU" w:eastAsia="en-US"/>
                      </w:rPr>
                      <w:t>0.40</w:t>
                    </w:r>
                  </w:p>
                </w:tc>
              </w:tr>
              <w:tr w:rsidR="00A35DD6" w:rsidRPr="004366C1" w14:paraId="2C44CE7C" w14:textId="77777777" w:rsidTr="004366C1">
                <w:tc>
                  <w:tcPr>
                    <w:tcW w:w="1256" w:type="dxa"/>
                    <w:vMerge/>
                    <w:shd w:val="clear" w:color="auto" w:fill="D9D9D9" w:themeFill="background1" w:themeFillShade="D9"/>
                    <w:vAlign w:val="center"/>
                  </w:tcPr>
                  <w:p w14:paraId="176D7E8E"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5E9CB91E" w14:textId="77777777" w:rsidR="00A35DD6" w:rsidRPr="004366C1" w:rsidRDefault="00A35DD6">
                    <w:pPr>
                      <w:pStyle w:val="BodyText"/>
                      <w:spacing w:before="80" w:after="80"/>
                      <w:rPr>
                        <w:b/>
                        <w:bCs w:val="0"/>
                        <w:szCs w:val="20"/>
                        <w:lang w:val="en-AU" w:eastAsia="en-US"/>
                      </w:rPr>
                    </w:pPr>
                  </w:p>
                </w:tc>
                <w:tc>
                  <w:tcPr>
                    <w:tcW w:w="921" w:type="dxa"/>
                  </w:tcPr>
                  <w:p w14:paraId="3D76A232"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0B391A08" w14:textId="77777777" w:rsidR="00A35DD6" w:rsidRPr="004366C1" w:rsidRDefault="00A35DD6">
                    <w:pPr>
                      <w:pStyle w:val="BodyText"/>
                      <w:spacing w:before="80" w:after="80"/>
                      <w:jc w:val="center"/>
                      <w:rPr>
                        <w:szCs w:val="20"/>
                        <w:lang w:val="en-AU"/>
                      </w:rPr>
                    </w:pPr>
                    <w:r w:rsidRPr="004366C1">
                      <w:rPr>
                        <w:szCs w:val="20"/>
                        <w:lang w:val="en-AU" w:eastAsia="en-US"/>
                      </w:rPr>
                      <w:t>0.33</w:t>
                    </w:r>
                  </w:p>
                </w:tc>
                <w:tc>
                  <w:tcPr>
                    <w:tcW w:w="591" w:type="dxa"/>
                  </w:tcPr>
                  <w:p w14:paraId="28A84B6C"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5B622FA5" w14:textId="77777777" w:rsidR="00A35DD6" w:rsidRPr="004366C1" w:rsidRDefault="00A35DD6">
                    <w:pPr>
                      <w:pStyle w:val="BodyText"/>
                      <w:spacing w:before="80" w:after="80"/>
                      <w:jc w:val="center"/>
                      <w:rPr>
                        <w:szCs w:val="20"/>
                        <w:lang w:val="en-AU"/>
                      </w:rPr>
                    </w:pPr>
                    <w:r w:rsidRPr="004366C1">
                      <w:rPr>
                        <w:szCs w:val="20"/>
                        <w:lang w:val="en-AU" w:eastAsia="en-US"/>
                      </w:rPr>
                      <w:t>0.39</w:t>
                    </w:r>
                  </w:p>
                </w:tc>
                <w:tc>
                  <w:tcPr>
                    <w:tcW w:w="591" w:type="dxa"/>
                  </w:tcPr>
                  <w:p w14:paraId="60CABCBC" w14:textId="77777777" w:rsidR="00A35DD6" w:rsidRPr="004366C1" w:rsidRDefault="00A35DD6">
                    <w:pPr>
                      <w:pStyle w:val="BodyText"/>
                      <w:spacing w:before="80" w:after="80"/>
                      <w:jc w:val="center"/>
                      <w:rPr>
                        <w:szCs w:val="20"/>
                        <w:lang w:val="en-AU"/>
                      </w:rPr>
                    </w:pPr>
                    <w:r w:rsidRPr="004366C1">
                      <w:rPr>
                        <w:szCs w:val="20"/>
                        <w:lang w:val="en-AU" w:eastAsia="en-US"/>
                      </w:rPr>
                      <w:t>0.36</w:t>
                    </w:r>
                  </w:p>
                </w:tc>
                <w:tc>
                  <w:tcPr>
                    <w:tcW w:w="591" w:type="dxa"/>
                  </w:tcPr>
                  <w:p w14:paraId="5CB7526F" w14:textId="77777777" w:rsidR="00A35DD6" w:rsidRPr="004366C1" w:rsidRDefault="00A35DD6">
                    <w:pPr>
                      <w:pStyle w:val="BodyText"/>
                      <w:spacing w:before="80" w:after="80"/>
                      <w:jc w:val="center"/>
                      <w:rPr>
                        <w:szCs w:val="20"/>
                        <w:lang w:val="en-AU"/>
                      </w:rPr>
                    </w:pPr>
                    <w:r w:rsidRPr="004366C1">
                      <w:rPr>
                        <w:szCs w:val="20"/>
                        <w:lang w:val="en-AU" w:eastAsia="en-US"/>
                      </w:rPr>
                      <w:t>0.26</w:t>
                    </w:r>
                  </w:p>
                </w:tc>
                <w:tc>
                  <w:tcPr>
                    <w:tcW w:w="590" w:type="dxa"/>
                  </w:tcPr>
                  <w:p w14:paraId="7FE259DE" w14:textId="77777777" w:rsidR="00A35DD6" w:rsidRPr="004366C1" w:rsidRDefault="00A35DD6">
                    <w:pPr>
                      <w:pStyle w:val="BodyText"/>
                      <w:spacing w:before="80" w:after="80"/>
                      <w:jc w:val="center"/>
                      <w:rPr>
                        <w:szCs w:val="20"/>
                        <w:lang w:val="en-AU"/>
                      </w:rPr>
                    </w:pPr>
                    <w:r w:rsidRPr="004366C1">
                      <w:rPr>
                        <w:szCs w:val="20"/>
                        <w:lang w:val="en-AU" w:eastAsia="en-US"/>
                      </w:rPr>
                      <w:t>0.11</w:t>
                    </w:r>
                  </w:p>
                </w:tc>
                <w:tc>
                  <w:tcPr>
                    <w:tcW w:w="591" w:type="dxa"/>
                  </w:tcPr>
                  <w:p w14:paraId="299E88EB"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0" w:type="dxa"/>
                  </w:tcPr>
                  <w:p w14:paraId="41F76F2C" w14:textId="77777777" w:rsidR="00A35DD6" w:rsidRPr="004366C1" w:rsidRDefault="00A35DD6">
                    <w:pPr>
                      <w:pStyle w:val="BodyText"/>
                      <w:spacing w:before="80" w:after="80"/>
                      <w:jc w:val="center"/>
                      <w:rPr>
                        <w:szCs w:val="20"/>
                        <w:lang w:val="en-AU"/>
                      </w:rPr>
                    </w:pPr>
                    <w:r w:rsidRPr="004366C1">
                      <w:rPr>
                        <w:szCs w:val="20"/>
                        <w:lang w:val="en-AU" w:eastAsia="en-US"/>
                      </w:rPr>
                      <w:t>0.44</w:t>
                    </w:r>
                  </w:p>
                </w:tc>
                <w:tc>
                  <w:tcPr>
                    <w:tcW w:w="591" w:type="dxa"/>
                  </w:tcPr>
                  <w:p w14:paraId="4C70AF9E" w14:textId="77777777" w:rsidR="00A35DD6" w:rsidRPr="004366C1" w:rsidRDefault="00A35DD6">
                    <w:pPr>
                      <w:pStyle w:val="BodyText"/>
                      <w:spacing w:before="80" w:after="80"/>
                      <w:jc w:val="center"/>
                      <w:rPr>
                        <w:szCs w:val="20"/>
                        <w:lang w:val="en-AU"/>
                      </w:rPr>
                    </w:pPr>
                    <w:r w:rsidRPr="004366C1">
                      <w:rPr>
                        <w:szCs w:val="20"/>
                        <w:lang w:val="en-AU" w:eastAsia="en-US"/>
                      </w:rPr>
                      <w:t>0.37</w:t>
                    </w:r>
                  </w:p>
                </w:tc>
                <w:tc>
                  <w:tcPr>
                    <w:tcW w:w="591" w:type="dxa"/>
                  </w:tcPr>
                  <w:p w14:paraId="1A0E28ED" w14:textId="77777777" w:rsidR="00A35DD6" w:rsidRPr="004366C1" w:rsidRDefault="00A35DD6">
                    <w:pPr>
                      <w:pStyle w:val="BodyText"/>
                      <w:spacing w:before="80" w:after="80"/>
                      <w:jc w:val="center"/>
                      <w:rPr>
                        <w:szCs w:val="20"/>
                        <w:lang w:val="en-AU"/>
                      </w:rPr>
                    </w:pPr>
                    <w:r w:rsidRPr="004366C1">
                      <w:rPr>
                        <w:szCs w:val="20"/>
                        <w:lang w:val="en-AU" w:eastAsia="en-US"/>
                      </w:rPr>
                      <w:t>-0.01</w:t>
                    </w:r>
                  </w:p>
                </w:tc>
              </w:tr>
              <w:tr w:rsidR="00A35DD6" w:rsidRPr="004366C1" w14:paraId="5C183E98" w14:textId="77777777" w:rsidTr="004366C1">
                <w:tc>
                  <w:tcPr>
                    <w:tcW w:w="1256" w:type="dxa"/>
                    <w:vMerge/>
                    <w:shd w:val="clear" w:color="auto" w:fill="D9D9D9" w:themeFill="background1" w:themeFillShade="D9"/>
                    <w:vAlign w:val="center"/>
                  </w:tcPr>
                  <w:p w14:paraId="66B24256"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5FA7CE88" w14:textId="77777777" w:rsidR="00A35DD6" w:rsidRPr="004366C1" w:rsidRDefault="00A35DD6">
                    <w:pPr>
                      <w:pStyle w:val="BodyText"/>
                      <w:spacing w:before="80" w:after="80"/>
                      <w:rPr>
                        <w:szCs w:val="20"/>
                        <w:lang w:val="en-AU" w:eastAsia="en-US"/>
                      </w:rPr>
                    </w:pPr>
                  </w:p>
                </w:tc>
                <w:tc>
                  <w:tcPr>
                    <w:tcW w:w="921" w:type="dxa"/>
                  </w:tcPr>
                  <w:p w14:paraId="43AB29D2"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18704524" w14:textId="77777777" w:rsidR="00A35DD6" w:rsidRPr="004366C1" w:rsidRDefault="00A35DD6">
                    <w:pPr>
                      <w:pStyle w:val="BodyText"/>
                      <w:spacing w:before="80" w:after="80"/>
                      <w:jc w:val="center"/>
                      <w:rPr>
                        <w:szCs w:val="20"/>
                        <w:lang w:val="en-AU"/>
                      </w:rPr>
                    </w:pPr>
                    <w:r w:rsidRPr="004366C1">
                      <w:rPr>
                        <w:szCs w:val="20"/>
                        <w:lang w:val="en-AU" w:eastAsia="en-US"/>
                      </w:rPr>
                      <w:t>0.61</w:t>
                    </w:r>
                  </w:p>
                </w:tc>
                <w:tc>
                  <w:tcPr>
                    <w:tcW w:w="591" w:type="dxa"/>
                  </w:tcPr>
                  <w:p w14:paraId="2619467A"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0" w:type="dxa"/>
                  </w:tcPr>
                  <w:p w14:paraId="32B18C57" w14:textId="77777777" w:rsidR="00A35DD6" w:rsidRPr="004366C1" w:rsidRDefault="00A35DD6">
                    <w:pPr>
                      <w:pStyle w:val="BodyText"/>
                      <w:spacing w:before="80" w:after="80"/>
                      <w:jc w:val="center"/>
                      <w:rPr>
                        <w:szCs w:val="20"/>
                        <w:lang w:val="en-AU"/>
                      </w:rPr>
                    </w:pPr>
                    <w:r w:rsidRPr="004366C1">
                      <w:rPr>
                        <w:szCs w:val="20"/>
                        <w:lang w:val="en-AU" w:eastAsia="en-US"/>
                      </w:rPr>
                      <w:t>0.21</w:t>
                    </w:r>
                  </w:p>
                </w:tc>
                <w:tc>
                  <w:tcPr>
                    <w:tcW w:w="591" w:type="dxa"/>
                  </w:tcPr>
                  <w:p w14:paraId="6061AD29"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1" w:type="dxa"/>
                  </w:tcPr>
                  <w:p w14:paraId="1E3CE9A5"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0" w:type="dxa"/>
                  </w:tcPr>
                  <w:p w14:paraId="21DC1A10"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1" w:type="dxa"/>
                  </w:tcPr>
                  <w:p w14:paraId="13E0975B" w14:textId="77777777" w:rsidR="00A35DD6" w:rsidRPr="004366C1" w:rsidRDefault="00A35DD6">
                    <w:pPr>
                      <w:pStyle w:val="BodyText"/>
                      <w:spacing w:before="80" w:after="80"/>
                      <w:jc w:val="center"/>
                      <w:rPr>
                        <w:szCs w:val="20"/>
                        <w:lang w:val="en-AU"/>
                      </w:rPr>
                    </w:pPr>
                    <w:r w:rsidRPr="004366C1">
                      <w:rPr>
                        <w:szCs w:val="20"/>
                        <w:lang w:val="en-AU" w:eastAsia="en-US"/>
                      </w:rPr>
                      <w:t>0.29</w:t>
                    </w:r>
                  </w:p>
                </w:tc>
                <w:tc>
                  <w:tcPr>
                    <w:tcW w:w="590" w:type="dxa"/>
                  </w:tcPr>
                  <w:p w14:paraId="2A1B32BC"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1" w:type="dxa"/>
                  </w:tcPr>
                  <w:p w14:paraId="7076245F" w14:textId="77777777" w:rsidR="00A35DD6" w:rsidRPr="004366C1" w:rsidRDefault="00A35DD6">
                    <w:pPr>
                      <w:pStyle w:val="BodyText"/>
                      <w:spacing w:before="80" w:after="80"/>
                      <w:jc w:val="center"/>
                      <w:rPr>
                        <w:szCs w:val="20"/>
                        <w:lang w:val="en-AU"/>
                      </w:rPr>
                    </w:pPr>
                    <w:r w:rsidRPr="004366C1">
                      <w:rPr>
                        <w:szCs w:val="20"/>
                        <w:lang w:val="en-AU" w:eastAsia="en-US"/>
                      </w:rPr>
                      <w:t>0.41</w:t>
                    </w:r>
                  </w:p>
                </w:tc>
                <w:tc>
                  <w:tcPr>
                    <w:tcW w:w="591" w:type="dxa"/>
                  </w:tcPr>
                  <w:p w14:paraId="7F5E34B0" w14:textId="77777777" w:rsidR="00A35DD6" w:rsidRPr="004366C1" w:rsidRDefault="00A35DD6">
                    <w:pPr>
                      <w:pStyle w:val="BodyText"/>
                      <w:spacing w:before="80" w:after="80"/>
                      <w:jc w:val="center"/>
                      <w:rPr>
                        <w:szCs w:val="20"/>
                        <w:lang w:val="en-AU"/>
                      </w:rPr>
                    </w:pPr>
                    <w:r w:rsidRPr="004366C1">
                      <w:rPr>
                        <w:szCs w:val="20"/>
                        <w:lang w:val="en-AU" w:eastAsia="en-US"/>
                      </w:rPr>
                      <w:t>-0.15</w:t>
                    </w:r>
                  </w:p>
                </w:tc>
              </w:tr>
              <w:tr w:rsidR="00A35DD6" w:rsidRPr="004366C1" w14:paraId="40A5C220" w14:textId="77777777" w:rsidTr="004366C1">
                <w:tc>
                  <w:tcPr>
                    <w:tcW w:w="1256" w:type="dxa"/>
                    <w:vMerge/>
                    <w:shd w:val="clear" w:color="auto" w:fill="D9D9D9" w:themeFill="background1" w:themeFillShade="D9"/>
                    <w:vAlign w:val="center"/>
                  </w:tcPr>
                  <w:p w14:paraId="29263466" w14:textId="77777777" w:rsidR="00A35DD6" w:rsidRPr="004366C1" w:rsidRDefault="00A35DD6">
                    <w:pPr>
                      <w:pStyle w:val="BodyText"/>
                      <w:spacing w:before="80" w:after="80"/>
                      <w:rPr>
                        <w:szCs w:val="20"/>
                        <w:lang w:val="en-AU" w:eastAsia="en-US"/>
                      </w:rPr>
                    </w:pPr>
                  </w:p>
                </w:tc>
                <w:tc>
                  <w:tcPr>
                    <w:tcW w:w="903" w:type="dxa"/>
                    <w:vMerge w:val="restart"/>
                    <w:shd w:val="clear" w:color="auto" w:fill="D9D9D9" w:themeFill="background1" w:themeFillShade="D9"/>
                    <w:vAlign w:val="center"/>
                  </w:tcPr>
                  <w:p w14:paraId="39B4E51A" w14:textId="77777777" w:rsidR="00A35DD6" w:rsidRPr="004366C1" w:rsidRDefault="00A35DD6">
                    <w:pPr>
                      <w:pStyle w:val="BodyText"/>
                      <w:spacing w:before="80" w:after="80"/>
                      <w:rPr>
                        <w:szCs w:val="20"/>
                        <w:lang w:val="en-AU" w:eastAsia="en-US"/>
                      </w:rPr>
                    </w:pPr>
                    <w:r w:rsidRPr="004366C1">
                      <w:rPr>
                        <w:szCs w:val="20"/>
                        <w:lang w:val="en-AU" w:eastAsia="en-US"/>
                      </w:rPr>
                      <w:t>Low</w:t>
                    </w:r>
                  </w:p>
                </w:tc>
                <w:tc>
                  <w:tcPr>
                    <w:tcW w:w="921" w:type="dxa"/>
                  </w:tcPr>
                  <w:p w14:paraId="6BC5EB30" w14:textId="77777777" w:rsidR="00A35DD6" w:rsidRPr="004366C1" w:rsidRDefault="00A35DD6">
                    <w:pPr>
                      <w:pStyle w:val="BodyText"/>
                      <w:spacing w:before="80" w:after="80"/>
                      <w:rPr>
                        <w:szCs w:val="20"/>
                        <w:lang w:val="en-AU"/>
                      </w:rPr>
                    </w:pPr>
                    <w:r w:rsidRPr="004366C1">
                      <w:rPr>
                        <w:szCs w:val="20"/>
                        <w:lang w:val="en-AU" w:eastAsia="en-US"/>
                      </w:rPr>
                      <w:t>Spring</w:t>
                    </w:r>
                  </w:p>
                </w:tc>
                <w:tc>
                  <w:tcPr>
                    <w:tcW w:w="620" w:type="dxa"/>
                  </w:tcPr>
                  <w:p w14:paraId="22DC7AFD" w14:textId="77777777" w:rsidR="00A35DD6" w:rsidRPr="004366C1" w:rsidRDefault="00A35DD6">
                    <w:pPr>
                      <w:pStyle w:val="BodyText"/>
                      <w:spacing w:before="80" w:after="80"/>
                      <w:jc w:val="center"/>
                      <w:rPr>
                        <w:szCs w:val="20"/>
                        <w:lang w:val="en-AU"/>
                      </w:rPr>
                    </w:pPr>
                    <w:r w:rsidRPr="004366C1">
                      <w:rPr>
                        <w:szCs w:val="20"/>
                        <w:lang w:val="en-AU" w:eastAsia="en-US"/>
                      </w:rPr>
                      <w:t>-0.20</w:t>
                    </w:r>
                  </w:p>
                </w:tc>
                <w:tc>
                  <w:tcPr>
                    <w:tcW w:w="591" w:type="dxa"/>
                  </w:tcPr>
                  <w:p w14:paraId="7F66FAC5" w14:textId="77777777" w:rsidR="00A35DD6" w:rsidRPr="004366C1" w:rsidRDefault="00A35DD6">
                    <w:pPr>
                      <w:pStyle w:val="BodyText"/>
                      <w:spacing w:before="80" w:after="80"/>
                      <w:jc w:val="center"/>
                      <w:rPr>
                        <w:szCs w:val="20"/>
                        <w:lang w:val="en-AU"/>
                      </w:rPr>
                    </w:pPr>
                    <w:r w:rsidRPr="004366C1">
                      <w:rPr>
                        <w:szCs w:val="20"/>
                        <w:lang w:val="en-AU" w:eastAsia="en-US"/>
                      </w:rPr>
                      <w:t>0.02</w:t>
                    </w:r>
                  </w:p>
                </w:tc>
                <w:tc>
                  <w:tcPr>
                    <w:tcW w:w="590" w:type="dxa"/>
                  </w:tcPr>
                  <w:p w14:paraId="2CAF66FB" w14:textId="77777777" w:rsidR="00A35DD6" w:rsidRPr="004366C1" w:rsidRDefault="00A35DD6">
                    <w:pPr>
                      <w:pStyle w:val="BodyText"/>
                      <w:spacing w:before="80" w:after="80"/>
                      <w:jc w:val="center"/>
                      <w:rPr>
                        <w:szCs w:val="20"/>
                        <w:lang w:val="en-AU"/>
                      </w:rPr>
                    </w:pPr>
                    <w:r w:rsidRPr="004366C1">
                      <w:rPr>
                        <w:szCs w:val="20"/>
                        <w:lang w:val="en-AU" w:eastAsia="en-US"/>
                      </w:rPr>
                      <w:t>0.24</w:t>
                    </w:r>
                  </w:p>
                </w:tc>
                <w:tc>
                  <w:tcPr>
                    <w:tcW w:w="591" w:type="dxa"/>
                  </w:tcPr>
                  <w:p w14:paraId="600E7822" w14:textId="77777777" w:rsidR="00A35DD6" w:rsidRPr="004366C1" w:rsidRDefault="00A35DD6">
                    <w:pPr>
                      <w:pStyle w:val="BodyText"/>
                      <w:spacing w:before="80" w:after="80"/>
                      <w:jc w:val="center"/>
                      <w:rPr>
                        <w:szCs w:val="20"/>
                        <w:lang w:val="en-AU"/>
                      </w:rPr>
                    </w:pPr>
                    <w:r w:rsidRPr="004366C1">
                      <w:rPr>
                        <w:szCs w:val="20"/>
                        <w:lang w:val="en-AU" w:eastAsia="en-US"/>
                      </w:rPr>
                      <w:t>0.30</w:t>
                    </w:r>
                  </w:p>
                </w:tc>
                <w:tc>
                  <w:tcPr>
                    <w:tcW w:w="591" w:type="dxa"/>
                  </w:tcPr>
                  <w:p w14:paraId="26239F19" w14:textId="77777777" w:rsidR="00A35DD6" w:rsidRPr="004366C1" w:rsidRDefault="00A35DD6">
                    <w:pPr>
                      <w:pStyle w:val="BodyText"/>
                      <w:spacing w:before="80" w:after="80"/>
                      <w:jc w:val="center"/>
                      <w:rPr>
                        <w:szCs w:val="20"/>
                        <w:lang w:val="en-AU"/>
                      </w:rPr>
                    </w:pPr>
                    <w:r w:rsidRPr="004366C1">
                      <w:rPr>
                        <w:szCs w:val="20"/>
                        <w:lang w:val="en-AU" w:eastAsia="en-US"/>
                      </w:rPr>
                      <w:t>0.23</w:t>
                    </w:r>
                  </w:p>
                </w:tc>
                <w:tc>
                  <w:tcPr>
                    <w:tcW w:w="590" w:type="dxa"/>
                  </w:tcPr>
                  <w:p w14:paraId="3F9B4764" w14:textId="77777777" w:rsidR="00A35DD6" w:rsidRPr="004366C1" w:rsidRDefault="00A35DD6">
                    <w:pPr>
                      <w:pStyle w:val="BodyText"/>
                      <w:spacing w:before="80" w:after="80"/>
                      <w:jc w:val="center"/>
                      <w:rPr>
                        <w:szCs w:val="20"/>
                        <w:lang w:val="en-AU"/>
                      </w:rPr>
                    </w:pPr>
                    <w:r w:rsidRPr="004366C1">
                      <w:rPr>
                        <w:szCs w:val="20"/>
                        <w:lang w:val="en-AU" w:eastAsia="en-US"/>
                      </w:rPr>
                      <w:t>-0.05</w:t>
                    </w:r>
                  </w:p>
                </w:tc>
                <w:tc>
                  <w:tcPr>
                    <w:tcW w:w="591" w:type="dxa"/>
                  </w:tcPr>
                  <w:p w14:paraId="430EA1D7" w14:textId="77777777" w:rsidR="00A35DD6" w:rsidRPr="004366C1" w:rsidRDefault="00A35DD6">
                    <w:pPr>
                      <w:pStyle w:val="BodyText"/>
                      <w:spacing w:before="80" w:after="80"/>
                      <w:jc w:val="center"/>
                      <w:rPr>
                        <w:szCs w:val="20"/>
                        <w:lang w:val="en-AU"/>
                      </w:rPr>
                    </w:pPr>
                    <w:r w:rsidRPr="004366C1">
                      <w:rPr>
                        <w:szCs w:val="20"/>
                        <w:lang w:val="en-AU" w:eastAsia="en-US"/>
                      </w:rPr>
                      <w:t>0.34</w:t>
                    </w:r>
                  </w:p>
                </w:tc>
                <w:tc>
                  <w:tcPr>
                    <w:tcW w:w="590" w:type="dxa"/>
                  </w:tcPr>
                  <w:p w14:paraId="23639F22" w14:textId="77777777" w:rsidR="00A35DD6" w:rsidRPr="004366C1" w:rsidRDefault="00A35DD6">
                    <w:pPr>
                      <w:pStyle w:val="BodyText"/>
                      <w:spacing w:before="80" w:after="80"/>
                      <w:jc w:val="center"/>
                      <w:rPr>
                        <w:szCs w:val="20"/>
                        <w:lang w:val="en-AU"/>
                      </w:rPr>
                    </w:pPr>
                    <w:r w:rsidRPr="004366C1">
                      <w:rPr>
                        <w:szCs w:val="20"/>
                        <w:lang w:val="en-AU" w:eastAsia="en-US"/>
                      </w:rPr>
                      <w:t>0.30</w:t>
                    </w:r>
                  </w:p>
                </w:tc>
                <w:tc>
                  <w:tcPr>
                    <w:tcW w:w="591" w:type="dxa"/>
                  </w:tcPr>
                  <w:p w14:paraId="3FDC8FA7" w14:textId="77777777" w:rsidR="00A35DD6" w:rsidRPr="004366C1" w:rsidRDefault="00A35DD6">
                    <w:pPr>
                      <w:pStyle w:val="BodyText"/>
                      <w:spacing w:before="80" w:after="80"/>
                      <w:jc w:val="center"/>
                      <w:rPr>
                        <w:szCs w:val="20"/>
                        <w:lang w:val="en-AU"/>
                      </w:rPr>
                    </w:pPr>
                    <w:r w:rsidRPr="004366C1">
                      <w:rPr>
                        <w:szCs w:val="20"/>
                        <w:lang w:val="en-AU" w:eastAsia="en-US"/>
                      </w:rPr>
                      <w:t>0.57</w:t>
                    </w:r>
                  </w:p>
                </w:tc>
                <w:tc>
                  <w:tcPr>
                    <w:tcW w:w="591" w:type="dxa"/>
                  </w:tcPr>
                  <w:p w14:paraId="0B7FCB45" w14:textId="77777777" w:rsidR="00A35DD6" w:rsidRPr="004366C1" w:rsidRDefault="00A35DD6">
                    <w:pPr>
                      <w:pStyle w:val="BodyText"/>
                      <w:spacing w:before="80" w:after="80"/>
                      <w:jc w:val="center"/>
                      <w:rPr>
                        <w:szCs w:val="20"/>
                        <w:lang w:val="en-AU"/>
                      </w:rPr>
                    </w:pPr>
                    <w:r w:rsidRPr="004366C1">
                      <w:rPr>
                        <w:szCs w:val="20"/>
                        <w:lang w:val="en-AU" w:eastAsia="en-US"/>
                      </w:rPr>
                      <w:t>0.52</w:t>
                    </w:r>
                  </w:p>
                </w:tc>
              </w:tr>
              <w:tr w:rsidR="00A35DD6" w:rsidRPr="004366C1" w14:paraId="309FF37A" w14:textId="77777777" w:rsidTr="004366C1">
                <w:tc>
                  <w:tcPr>
                    <w:tcW w:w="1256" w:type="dxa"/>
                    <w:vMerge/>
                    <w:shd w:val="clear" w:color="auto" w:fill="D9D9D9" w:themeFill="background1" w:themeFillShade="D9"/>
                    <w:vAlign w:val="center"/>
                  </w:tcPr>
                  <w:p w14:paraId="321517F9"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6E4576D5" w14:textId="77777777" w:rsidR="00A35DD6" w:rsidRPr="004366C1" w:rsidRDefault="00A35DD6">
                    <w:pPr>
                      <w:pStyle w:val="BodyText"/>
                      <w:spacing w:before="80" w:after="80"/>
                      <w:rPr>
                        <w:b/>
                        <w:bCs w:val="0"/>
                        <w:szCs w:val="20"/>
                        <w:lang w:val="en-AU" w:eastAsia="en-US"/>
                      </w:rPr>
                    </w:pPr>
                  </w:p>
                </w:tc>
                <w:tc>
                  <w:tcPr>
                    <w:tcW w:w="921" w:type="dxa"/>
                  </w:tcPr>
                  <w:p w14:paraId="79ECBF3D" w14:textId="77777777" w:rsidR="00A35DD6" w:rsidRPr="004366C1" w:rsidRDefault="00A35DD6">
                    <w:pPr>
                      <w:pStyle w:val="BodyText"/>
                      <w:spacing w:before="80" w:after="80"/>
                      <w:rPr>
                        <w:szCs w:val="20"/>
                        <w:lang w:val="en-AU"/>
                      </w:rPr>
                    </w:pPr>
                    <w:r w:rsidRPr="004366C1">
                      <w:rPr>
                        <w:szCs w:val="20"/>
                        <w:lang w:val="en-AU" w:eastAsia="en-US"/>
                      </w:rPr>
                      <w:t>Summer</w:t>
                    </w:r>
                  </w:p>
                </w:tc>
                <w:tc>
                  <w:tcPr>
                    <w:tcW w:w="620" w:type="dxa"/>
                  </w:tcPr>
                  <w:p w14:paraId="0A717CBA" w14:textId="77777777" w:rsidR="00A35DD6" w:rsidRPr="004366C1" w:rsidRDefault="00A35DD6">
                    <w:pPr>
                      <w:pStyle w:val="BodyText"/>
                      <w:spacing w:before="80" w:after="80"/>
                      <w:jc w:val="center"/>
                      <w:rPr>
                        <w:szCs w:val="20"/>
                        <w:lang w:val="en-AU"/>
                      </w:rPr>
                    </w:pPr>
                    <w:r w:rsidRPr="004366C1">
                      <w:rPr>
                        <w:szCs w:val="20"/>
                        <w:lang w:val="en-AU" w:eastAsia="en-US"/>
                      </w:rPr>
                      <w:t>0.62</w:t>
                    </w:r>
                  </w:p>
                </w:tc>
                <w:tc>
                  <w:tcPr>
                    <w:tcW w:w="591" w:type="dxa"/>
                  </w:tcPr>
                  <w:p w14:paraId="3ECA9EE6" w14:textId="77777777" w:rsidR="00A35DD6" w:rsidRPr="004366C1" w:rsidRDefault="00A35DD6">
                    <w:pPr>
                      <w:pStyle w:val="BodyText"/>
                      <w:spacing w:before="80" w:after="80"/>
                      <w:jc w:val="center"/>
                      <w:rPr>
                        <w:szCs w:val="20"/>
                        <w:lang w:val="en-AU"/>
                      </w:rPr>
                    </w:pPr>
                    <w:r w:rsidRPr="004366C1">
                      <w:rPr>
                        <w:szCs w:val="20"/>
                        <w:lang w:val="en-AU" w:eastAsia="en-US"/>
                      </w:rPr>
                      <w:t>0.21</w:t>
                    </w:r>
                  </w:p>
                </w:tc>
                <w:tc>
                  <w:tcPr>
                    <w:tcW w:w="590" w:type="dxa"/>
                  </w:tcPr>
                  <w:p w14:paraId="7E3EA149" w14:textId="77777777" w:rsidR="00A35DD6" w:rsidRPr="004366C1" w:rsidRDefault="00A35DD6">
                    <w:pPr>
                      <w:pStyle w:val="BodyText"/>
                      <w:spacing w:before="80" w:after="80"/>
                      <w:jc w:val="center"/>
                      <w:rPr>
                        <w:szCs w:val="20"/>
                        <w:lang w:val="en-AU"/>
                      </w:rPr>
                    </w:pPr>
                    <w:r w:rsidRPr="004366C1">
                      <w:rPr>
                        <w:szCs w:val="20"/>
                        <w:lang w:val="en-AU" w:eastAsia="en-US"/>
                      </w:rPr>
                      <w:t>0.25</w:t>
                    </w:r>
                  </w:p>
                </w:tc>
                <w:tc>
                  <w:tcPr>
                    <w:tcW w:w="591" w:type="dxa"/>
                  </w:tcPr>
                  <w:p w14:paraId="43BE7584" w14:textId="77777777" w:rsidR="00A35DD6" w:rsidRPr="004366C1" w:rsidRDefault="00A35DD6">
                    <w:pPr>
                      <w:pStyle w:val="BodyText"/>
                      <w:spacing w:before="80" w:after="80"/>
                      <w:jc w:val="center"/>
                      <w:rPr>
                        <w:szCs w:val="20"/>
                        <w:lang w:val="en-AU"/>
                      </w:rPr>
                    </w:pPr>
                    <w:r w:rsidRPr="004366C1">
                      <w:rPr>
                        <w:szCs w:val="20"/>
                        <w:lang w:val="en-AU" w:eastAsia="en-US"/>
                      </w:rPr>
                      <w:t>0.32</w:t>
                    </w:r>
                  </w:p>
                </w:tc>
                <w:tc>
                  <w:tcPr>
                    <w:tcW w:w="591" w:type="dxa"/>
                  </w:tcPr>
                  <w:p w14:paraId="7CAF1680" w14:textId="77777777" w:rsidR="00A35DD6" w:rsidRPr="004366C1" w:rsidRDefault="00A35DD6">
                    <w:pPr>
                      <w:pStyle w:val="BodyText"/>
                      <w:spacing w:before="80" w:after="80"/>
                      <w:jc w:val="center"/>
                      <w:rPr>
                        <w:szCs w:val="20"/>
                        <w:lang w:val="en-AU"/>
                      </w:rPr>
                    </w:pPr>
                    <w:r w:rsidRPr="004366C1">
                      <w:rPr>
                        <w:szCs w:val="20"/>
                        <w:lang w:val="en-AU" w:eastAsia="en-US"/>
                      </w:rPr>
                      <w:t>0.47</w:t>
                    </w:r>
                  </w:p>
                </w:tc>
                <w:tc>
                  <w:tcPr>
                    <w:tcW w:w="590" w:type="dxa"/>
                  </w:tcPr>
                  <w:p w14:paraId="63FF2CA0" w14:textId="77777777" w:rsidR="00A35DD6" w:rsidRPr="004366C1" w:rsidRDefault="00A35DD6">
                    <w:pPr>
                      <w:pStyle w:val="BodyText"/>
                      <w:spacing w:before="80" w:after="80"/>
                      <w:jc w:val="center"/>
                      <w:rPr>
                        <w:szCs w:val="20"/>
                        <w:lang w:val="en-AU"/>
                      </w:rPr>
                    </w:pPr>
                    <w:r w:rsidRPr="004366C1">
                      <w:rPr>
                        <w:szCs w:val="20"/>
                        <w:lang w:val="en-AU" w:eastAsia="en-US"/>
                      </w:rPr>
                      <w:t>0.31</w:t>
                    </w:r>
                  </w:p>
                </w:tc>
                <w:tc>
                  <w:tcPr>
                    <w:tcW w:w="591" w:type="dxa"/>
                  </w:tcPr>
                  <w:p w14:paraId="4F5FE757" w14:textId="77777777" w:rsidR="00A35DD6" w:rsidRPr="004366C1" w:rsidRDefault="00A35DD6">
                    <w:pPr>
                      <w:pStyle w:val="BodyText"/>
                      <w:spacing w:before="80" w:after="80"/>
                      <w:jc w:val="center"/>
                      <w:rPr>
                        <w:szCs w:val="20"/>
                        <w:lang w:val="en-AU"/>
                      </w:rPr>
                    </w:pPr>
                    <w:r w:rsidRPr="004366C1">
                      <w:rPr>
                        <w:szCs w:val="20"/>
                        <w:lang w:val="en-AU" w:eastAsia="en-US"/>
                      </w:rPr>
                      <w:t>0.14</w:t>
                    </w:r>
                  </w:p>
                </w:tc>
                <w:tc>
                  <w:tcPr>
                    <w:tcW w:w="590" w:type="dxa"/>
                  </w:tcPr>
                  <w:p w14:paraId="2D3AE00E"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1" w:type="dxa"/>
                  </w:tcPr>
                  <w:p w14:paraId="46B23EB2" w14:textId="77777777" w:rsidR="00A35DD6" w:rsidRPr="004366C1" w:rsidRDefault="00A35DD6">
                    <w:pPr>
                      <w:pStyle w:val="BodyText"/>
                      <w:spacing w:before="80" w:after="80"/>
                      <w:jc w:val="center"/>
                      <w:rPr>
                        <w:szCs w:val="20"/>
                        <w:lang w:val="en-AU"/>
                      </w:rPr>
                    </w:pPr>
                    <w:r w:rsidRPr="004366C1">
                      <w:rPr>
                        <w:szCs w:val="20"/>
                        <w:lang w:val="en-AU" w:eastAsia="en-US"/>
                      </w:rPr>
                      <w:t>0.26</w:t>
                    </w:r>
                  </w:p>
                </w:tc>
                <w:tc>
                  <w:tcPr>
                    <w:tcW w:w="591" w:type="dxa"/>
                  </w:tcPr>
                  <w:p w14:paraId="3F1C02B0" w14:textId="77777777" w:rsidR="00A35DD6" w:rsidRPr="004366C1" w:rsidRDefault="00A35DD6">
                    <w:pPr>
                      <w:pStyle w:val="BodyText"/>
                      <w:spacing w:before="80" w:after="80"/>
                      <w:jc w:val="center"/>
                      <w:rPr>
                        <w:szCs w:val="20"/>
                        <w:lang w:val="en-AU"/>
                      </w:rPr>
                    </w:pPr>
                    <w:r w:rsidRPr="004366C1">
                      <w:rPr>
                        <w:szCs w:val="20"/>
                        <w:lang w:val="en-AU" w:eastAsia="en-US"/>
                      </w:rPr>
                      <w:t>0.43</w:t>
                    </w:r>
                  </w:p>
                </w:tc>
              </w:tr>
              <w:tr w:rsidR="00A35DD6" w:rsidRPr="004366C1" w14:paraId="3D2DF203" w14:textId="77777777" w:rsidTr="004366C1">
                <w:tc>
                  <w:tcPr>
                    <w:tcW w:w="1256" w:type="dxa"/>
                    <w:vMerge/>
                    <w:shd w:val="clear" w:color="auto" w:fill="D9D9D9" w:themeFill="background1" w:themeFillShade="D9"/>
                    <w:vAlign w:val="center"/>
                  </w:tcPr>
                  <w:p w14:paraId="034C6B7C"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25C4378F" w14:textId="77777777" w:rsidR="00A35DD6" w:rsidRPr="004366C1" w:rsidRDefault="00A35DD6">
                    <w:pPr>
                      <w:pStyle w:val="BodyText"/>
                      <w:spacing w:before="80" w:after="80"/>
                      <w:rPr>
                        <w:szCs w:val="20"/>
                        <w:lang w:val="en-AU" w:eastAsia="en-US"/>
                      </w:rPr>
                    </w:pPr>
                  </w:p>
                </w:tc>
                <w:tc>
                  <w:tcPr>
                    <w:tcW w:w="921" w:type="dxa"/>
                  </w:tcPr>
                  <w:p w14:paraId="739435AD" w14:textId="77777777" w:rsidR="00A35DD6" w:rsidRPr="004366C1" w:rsidRDefault="00A35DD6">
                    <w:pPr>
                      <w:pStyle w:val="BodyText"/>
                      <w:spacing w:before="80" w:after="80"/>
                      <w:rPr>
                        <w:szCs w:val="20"/>
                        <w:lang w:val="en-AU"/>
                      </w:rPr>
                    </w:pPr>
                    <w:r w:rsidRPr="004366C1">
                      <w:rPr>
                        <w:szCs w:val="20"/>
                        <w:lang w:val="en-AU" w:eastAsia="en-US"/>
                      </w:rPr>
                      <w:t>Autumn</w:t>
                    </w:r>
                  </w:p>
                </w:tc>
                <w:tc>
                  <w:tcPr>
                    <w:tcW w:w="620" w:type="dxa"/>
                  </w:tcPr>
                  <w:p w14:paraId="17DC1EB1"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1" w:type="dxa"/>
                  </w:tcPr>
                  <w:p w14:paraId="7292350E"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6E0A423C" w14:textId="77777777" w:rsidR="00A35DD6" w:rsidRPr="004366C1" w:rsidRDefault="00A35DD6">
                    <w:pPr>
                      <w:pStyle w:val="BodyText"/>
                      <w:spacing w:before="80" w:after="80"/>
                      <w:jc w:val="center"/>
                      <w:rPr>
                        <w:szCs w:val="20"/>
                        <w:lang w:val="en-AU"/>
                      </w:rPr>
                    </w:pPr>
                    <w:r w:rsidRPr="004366C1">
                      <w:rPr>
                        <w:szCs w:val="20"/>
                        <w:lang w:val="en-AU" w:eastAsia="en-US"/>
                      </w:rPr>
                      <w:t>0.12</w:t>
                    </w:r>
                  </w:p>
                </w:tc>
                <w:tc>
                  <w:tcPr>
                    <w:tcW w:w="591" w:type="dxa"/>
                  </w:tcPr>
                  <w:p w14:paraId="1A9BE439" w14:textId="77777777" w:rsidR="00A35DD6" w:rsidRPr="004366C1" w:rsidRDefault="00A35DD6">
                    <w:pPr>
                      <w:pStyle w:val="BodyText"/>
                      <w:spacing w:before="80" w:after="80"/>
                      <w:jc w:val="center"/>
                      <w:rPr>
                        <w:szCs w:val="20"/>
                        <w:lang w:val="en-AU"/>
                      </w:rPr>
                    </w:pPr>
                    <w:r w:rsidRPr="004366C1">
                      <w:rPr>
                        <w:szCs w:val="20"/>
                        <w:lang w:val="en-AU" w:eastAsia="en-US"/>
                      </w:rPr>
                      <w:t>0.27</w:t>
                    </w:r>
                  </w:p>
                </w:tc>
                <w:tc>
                  <w:tcPr>
                    <w:tcW w:w="591" w:type="dxa"/>
                  </w:tcPr>
                  <w:p w14:paraId="698F0BE3" w14:textId="77777777" w:rsidR="00A35DD6" w:rsidRPr="004366C1" w:rsidRDefault="00A35DD6">
                    <w:pPr>
                      <w:pStyle w:val="BodyText"/>
                      <w:spacing w:before="80" w:after="80"/>
                      <w:jc w:val="center"/>
                      <w:rPr>
                        <w:szCs w:val="20"/>
                        <w:lang w:val="en-AU"/>
                      </w:rPr>
                    </w:pPr>
                    <w:r w:rsidRPr="004366C1">
                      <w:rPr>
                        <w:szCs w:val="20"/>
                        <w:lang w:val="en-AU" w:eastAsia="en-US"/>
                      </w:rPr>
                      <w:t>0.30</w:t>
                    </w:r>
                  </w:p>
                </w:tc>
                <w:tc>
                  <w:tcPr>
                    <w:tcW w:w="590" w:type="dxa"/>
                  </w:tcPr>
                  <w:p w14:paraId="2FC7F19C" w14:textId="77777777" w:rsidR="00A35DD6" w:rsidRPr="004366C1" w:rsidRDefault="00A35DD6">
                    <w:pPr>
                      <w:pStyle w:val="BodyText"/>
                      <w:spacing w:before="80" w:after="80"/>
                      <w:jc w:val="center"/>
                      <w:rPr>
                        <w:szCs w:val="20"/>
                        <w:lang w:val="en-AU"/>
                      </w:rPr>
                    </w:pPr>
                    <w:r w:rsidRPr="004366C1">
                      <w:rPr>
                        <w:szCs w:val="20"/>
                        <w:lang w:val="en-AU" w:eastAsia="en-US"/>
                      </w:rPr>
                      <w:t>0.08</w:t>
                    </w:r>
                  </w:p>
                </w:tc>
                <w:tc>
                  <w:tcPr>
                    <w:tcW w:w="591" w:type="dxa"/>
                  </w:tcPr>
                  <w:p w14:paraId="248CC7F6"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47DFFD7C" w14:textId="77777777" w:rsidR="00A35DD6" w:rsidRPr="004366C1" w:rsidRDefault="00A35DD6">
                    <w:pPr>
                      <w:pStyle w:val="BodyText"/>
                      <w:spacing w:before="80" w:after="80"/>
                      <w:jc w:val="center"/>
                      <w:rPr>
                        <w:szCs w:val="20"/>
                        <w:lang w:val="en-AU"/>
                      </w:rPr>
                    </w:pPr>
                    <w:r w:rsidRPr="004366C1">
                      <w:rPr>
                        <w:szCs w:val="20"/>
                        <w:lang w:val="en-AU" w:eastAsia="en-US"/>
                      </w:rPr>
                      <w:t>0.24</w:t>
                    </w:r>
                  </w:p>
                </w:tc>
                <w:tc>
                  <w:tcPr>
                    <w:tcW w:w="591" w:type="dxa"/>
                  </w:tcPr>
                  <w:p w14:paraId="770C6512" w14:textId="77777777" w:rsidR="00A35DD6" w:rsidRPr="004366C1" w:rsidRDefault="00A35DD6">
                    <w:pPr>
                      <w:pStyle w:val="BodyText"/>
                      <w:spacing w:before="80" w:after="80"/>
                      <w:jc w:val="center"/>
                      <w:rPr>
                        <w:szCs w:val="20"/>
                        <w:lang w:val="en-AU"/>
                      </w:rPr>
                    </w:pPr>
                    <w:r w:rsidRPr="004366C1">
                      <w:rPr>
                        <w:szCs w:val="20"/>
                        <w:lang w:val="en-AU" w:eastAsia="en-US"/>
                      </w:rPr>
                      <w:t>0.15</w:t>
                    </w:r>
                  </w:p>
                </w:tc>
                <w:tc>
                  <w:tcPr>
                    <w:tcW w:w="591" w:type="dxa"/>
                  </w:tcPr>
                  <w:p w14:paraId="318E5A60" w14:textId="77777777" w:rsidR="00A35DD6" w:rsidRPr="004366C1" w:rsidRDefault="00A35DD6">
                    <w:pPr>
                      <w:pStyle w:val="BodyText"/>
                      <w:spacing w:before="80" w:after="80"/>
                      <w:jc w:val="center"/>
                      <w:rPr>
                        <w:szCs w:val="20"/>
                        <w:lang w:val="en-AU"/>
                      </w:rPr>
                    </w:pPr>
                    <w:r w:rsidRPr="004366C1">
                      <w:rPr>
                        <w:szCs w:val="20"/>
                        <w:lang w:val="en-AU" w:eastAsia="en-US"/>
                      </w:rPr>
                      <w:t>0.21</w:t>
                    </w:r>
                  </w:p>
                </w:tc>
              </w:tr>
              <w:tr w:rsidR="00A35DD6" w:rsidRPr="004366C1" w14:paraId="08616319" w14:textId="77777777" w:rsidTr="004366C1">
                <w:tc>
                  <w:tcPr>
                    <w:tcW w:w="1256" w:type="dxa"/>
                    <w:vMerge/>
                    <w:shd w:val="clear" w:color="auto" w:fill="D9D9D9" w:themeFill="background1" w:themeFillShade="D9"/>
                    <w:vAlign w:val="center"/>
                  </w:tcPr>
                  <w:p w14:paraId="26AA2E77" w14:textId="77777777" w:rsidR="00A35DD6" w:rsidRPr="004366C1" w:rsidRDefault="00A35DD6">
                    <w:pPr>
                      <w:pStyle w:val="BodyText"/>
                      <w:spacing w:before="80" w:after="80"/>
                      <w:rPr>
                        <w:szCs w:val="20"/>
                        <w:lang w:val="en-AU" w:eastAsia="en-US"/>
                      </w:rPr>
                    </w:pPr>
                  </w:p>
                </w:tc>
                <w:tc>
                  <w:tcPr>
                    <w:tcW w:w="903" w:type="dxa"/>
                    <w:vMerge/>
                    <w:shd w:val="clear" w:color="auto" w:fill="D9D9D9" w:themeFill="background1" w:themeFillShade="D9"/>
                    <w:vAlign w:val="center"/>
                  </w:tcPr>
                  <w:p w14:paraId="69C548BF" w14:textId="77777777" w:rsidR="00A35DD6" w:rsidRPr="004366C1" w:rsidRDefault="00A35DD6">
                    <w:pPr>
                      <w:pStyle w:val="BodyText"/>
                      <w:spacing w:before="80" w:after="80"/>
                      <w:rPr>
                        <w:szCs w:val="20"/>
                        <w:lang w:val="en-AU" w:eastAsia="en-US"/>
                      </w:rPr>
                    </w:pPr>
                  </w:p>
                </w:tc>
                <w:tc>
                  <w:tcPr>
                    <w:tcW w:w="921" w:type="dxa"/>
                  </w:tcPr>
                  <w:p w14:paraId="5084A618" w14:textId="77777777" w:rsidR="00A35DD6" w:rsidRPr="004366C1" w:rsidRDefault="00A35DD6">
                    <w:pPr>
                      <w:pStyle w:val="BodyText"/>
                      <w:spacing w:before="80" w:after="80"/>
                      <w:rPr>
                        <w:szCs w:val="20"/>
                        <w:lang w:val="en-AU"/>
                      </w:rPr>
                    </w:pPr>
                    <w:r w:rsidRPr="004366C1">
                      <w:rPr>
                        <w:szCs w:val="20"/>
                        <w:lang w:val="en-AU" w:eastAsia="en-US"/>
                      </w:rPr>
                      <w:t>Winter</w:t>
                    </w:r>
                  </w:p>
                </w:tc>
                <w:tc>
                  <w:tcPr>
                    <w:tcW w:w="620" w:type="dxa"/>
                  </w:tcPr>
                  <w:p w14:paraId="0BE4D757" w14:textId="77777777" w:rsidR="00A35DD6" w:rsidRPr="004366C1" w:rsidRDefault="00A35DD6">
                    <w:pPr>
                      <w:pStyle w:val="BodyText"/>
                      <w:spacing w:before="80" w:after="80"/>
                      <w:jc w:val="center"/>
                      <w:rPr>
                        <w:szCs w:val="20"/>
                        <w:lang w:val="en-AU"/>
                      </w:rPr>
                    </w:pPr>
                    <w:r w:rsidRPr="004366C1">
                      <w:rPr>
                        <w:szCs w:val="20"/>
                        <w:lang w:val="en-AU" w:eastAsia="en-US"/>
                      </w:rPr>
                      <w:t>0.08</w:t>
                    </w:r>
                  </w:p>
                </w:tc>
                <w:tc>
                  <w:tcPr>
                    <w:tcW w:w="591" w:type="dxa"/>
                  </w:tcPr>
                  <w:p w14:paraId="6525D84E" w14:textId="77777777" w:rsidR="00A35DD6" w:rsidRPr="004366C1" w:rsidRDefault="00A35DD6">
                    <w:pPr>
                      <w:pStyle w:val="BodyText"/>
                      <w:spacing w:before="80" w:after="80"/>
                      <w:jc w:val="center"/>
                      <w:rPr>
                        <w:szCs w:val="20"/>
                        <w:lang w:val="en-AU"/>
                      </w:rPr>
                    </w:pPr>
                    <w:r w:rsidRPr="004366C1">
                      <w:rPr>
                        <w:szCs w:val="20"/>
                        <w:lang w:val="en-AU" w:eastAsia="en-US"/>
                      </w:rPr>
                      <w:t>0.04</w:t>
                    </w:r>
                  </w:p>
                </w:tc>
                <w:tc>
                  <w:tcPr>
                    <w:tcW w:w="590" w:type="dxa"/>
                  </w:tcPr>
                  <w:p w14:paraId="77E80EE9" w14:textId="77777777" w:rsidR="00A35DD6" w:rsidRPr="004366C1" w:rsidRDefault="00A35DD6">
                    <w:pPr>
                      <w:pStyle w:val="BodyText"/>
                      <w:spacing w:before="80" w:after="80"/>
                      <w:jc w:val="center"/>
                      <w:rPr>
                        <w:szCs w:val="20"/>
                        <w:lang w:val="en-AU"/>
                      </w:rPr>
                    </w:pPr>
                    <w:r w:rsidRPr="004366C1">
                      <w:rPr>
                        <w:szCs w:val="20"/>
                        <w:lang w:val="en-AU" w:eastAsia="en-US"/>
                      </w:rPr>
                      <w:t>0.06</w:t>
                    </w:r>
                  </w:p>
                </w:tc>
                <w:tc>
                  <w:tcPr>
                    <w:tcW w:w="591" w:type="dxa"/>
                  </w:tcPr>
                  <w:p w14:paraId="1C90F409" w14:textId="77777777" w:rsidR="00A35DD6" w:rsidRPr="004366C1" w:rsidRDefault="00A35DD6">
                    <w:pPr>
                      <w:pStyle w:val="BodyText"/>
                      <w:spacing w:before="80" w:after="80"/>
                      <w:jc w:val="center"/>
                      <w:rPr>
                        <w:szCs w:val="20"/>
                        <w:lang w:val="en-AU"/>
                      </w:rPr>
                    </w:pPr>
                    <w:r w:rsidRPr="004366C1">
                      <w:rPr>
                        <w:szCs w:val="20"/>
                        <w:lang w:val="en-AU" w:eastAsia="en-US"/>
                      </w:rPr>
                      <w:t>0.18</w:t>
                    </w:r>
                  </w:p>
                </w:tc>
                <w:tc>
                  <w:tcPr>
                    <w:tcW w:w="591" w:type="dxa"/>
                  </w:tcPr>
                  <w:p w14:paraId="7FEECC9D" w14:textId="77777777" w:rsidR="00A35DD6" w:rsidRPr="004366C1" w:rsidRDefault="00A35DD6">
                    <w:pPr>
                      <w:pStyle w:val="BodyText"/>
                      <w:spacing w:before="80" w:after="80"/>
                      <w:jc w:val="center"/>
                      <w:rPr>
                        <w:szCs w:val="20"/>
                        <w:lang w:val="en-AU"/>
                      </w:rPr>
                    </w:pPr>
                    <w:r w:rsidRPr="004366C1">
                      <w:rPr>
                        <w:szCs w:val="20"/>
                        <w:lang w:val="en-AU" w:eastAsia="en-US"/>
                      </w:rPr>
                      <w:t>0.11</w:t>
                    </w:r>
                  </w:p>
                </w:tc>
                <w:tc>
                  <w:tcPr>
                    <w:tcW w:w="590" w:type="dxa"/>
                  </w:tcPr>
                  <w:p w14:paraId="072CB0F4" w14:textId="77777777" w:rsidR="00A35DD6" w:rsidRPr="004366C1" w:rsidRDefault="00A35DD6">
                    <w:pPr>
                      <w:pStyle w:val="BodyText"/>
                      <w:spacing w:before="80" w:after="80"/>
                      <w:jc w:val="center"/>
                      <w:rPr>
                        <w:szCs w:val="20"/>
                        <w:lang w:val="en-AU"/>
                      </w:rPr>
                    </w:pPr>
                    <w:r w:rsidRPr="004366C1">
                      <w:rPr>
                        <w:szCs w:val="20"/>
                        <w:lang w:val="en-AU" w:eastAsia="en-US"/>
                      </w:rPr>
                      <w:t>-0.07</w:t>
                    </w:r>
                  </w:p>
                </w:tc>
                <w:tc>
                  <w:tcPr>
                    <w:tcW w:w="591" w:type="dxa"/>
                  </w:tcPr>
                  <w:p w14:paraId="588D3550" w14:textId="77777777" w:rsidR="00A35DD6" w:rsidRPr="004366C1" w:rsidRDefault="00A35DD6">
                    <w:pPr>
                      <w:pStyle w:val="BodyText"/>
                      <w:spacing w:before="80" w:after="80"/>
                      <w:jc w:val="center"/>
                      <w:rPr>
                        <w:szCs w:val="20"/>
                        <w:lang w:val="en-AU"/>
                      </w:rPr>
                    </w:pPr>
                    <w:r w:rsidRPr="004366C1">
                      <w:rPr>
                        <w:szCs w:val="20"/>
                        <w:lang w:val="en-AU" w:eastAsia="en-US"/>
                      </w:rPr>
                      <w:t>0.13</w:t>
                    </w:r>
                  </w:p>
                </w:tc>
                <w:tc>
                  <w:tcPr>
                    <w:tcW w:w="590" w:type="dxa"/>
                  </w:tcPr>
                  <w:p w14:paraId="3C433280" w14:textId="77777777" w:rsidR="00A35DD6" w:rsidRPr="004366C1" w:rsidRDefault="00A35DD6">
                    <w:pPr>
                      <w:pStyle w:val="BodyText"/>
                      <w:spacing w:before="80" w:after="80"/>
                      <w:jc w:val="center"/>
                      <w:rPr>
                        <w:szCs w:val="20"/>
                        <w:lang w:val="en-AU"/>
                      </w:rPr>
                    </w:pPr>
                    <w:r w:rsidRPr="004366C1">
                      <w:rPr>
                        <w:szCs w:val="20"/>
                        <w:lang w:val="en-AU" w:eastAsia="en-US"/>
                      </w:rPr>
                      <w:t>0.16</w:t>
                    </w:r>
                  </w:p>
                </w:tc>
                <w:tc>
                  <w:tcPr>
                    <w:tcW w:w="591" w:type="dxa"/>
                  </w:tcPr>
                  <w:p w14:paraId="78F53CAD" w14:textId="77777777" w:rsidR="00A35DD6" w:rsidRPr="004366C1" w:rsidRDefault="00A35DD6">
                    <w:pPr>
                      <w:pStyle w:val="BodyText"/>
                      <w:spacing w:before="80" w:after="80"/>
                      <w:jc w:val="center"/>
                      <w:rPr>
                        <w:szCs w:val="20"/>
                        <w:lang w:val="en-AU"/>
                      </w:rPr>
                    </w:pPr>
                    <w:r w:rsidRPr="004366C1">
                      <w:rPr>
                        <w:szCs w:val="20"/>
                        <w:lang w:val="en-AU" w:eastAsia="en-US"/>
                      </w:rPr>
                      <w:t>0.40</w:t>
                    </w:r>
                  </w:p>
                </w:tc>
                <w:tc>
                  <w:tcPr>
                    <w:tcW w:w="591" w:type="dxa"/>
                  </w:tcPr>
                  <w:p w14:paraId="7325B36D" w14:textId="77777777" w:rsidR="00A35DD6" w:rsidRPr="004366C1" w:rsidRDefault="00A35DD6">
                    <w:pPr>
                      <w:pStyle w:val="BodyText"/>
                      <w:spacing w:before="80" w:after="80"/>
                      <w:jc w:val="center"/>
                      <w:rPr>
                        <w:szCs w:val="20"/>
                        <w:lang w:val="en-AU"/>
                      </w:rPr>
                    </w:pPr>
                    <w:r w:rsidRPr="004366C1">
                      <w:rPr>
                        <w:szCs w:val="20"/>
                        <w:lang w:val="en-AU" w:eastAsia="en-US"/>
                      </w:rPr>
                      <w:t>0.33</w:t>
                    </w:r>
                  </w:p>
                </w:tc>
              </w:tr>
              <w:bookmarkEnd w:id="41"/>
            </w:tbl>
            <w:p w14:paraId="31949FFB" w14:textId="77777777" w:rsidR="00AB74B6" w:rsidRDefault="00AB74B6" w:rsidP="008317AD"/>
            <w:p w14:paraId="570797BE" w14:textId="74B39951" w:rsidR="00D02B18" w:rsidRDefault="00F73F48" w:rsidP="00EA23AA">
              <w:pPr>
                <w:pStyle w:val="Caption"/>
              </w:pPr>
              <w:bookmarkStart w:id="42" w:name="_Toc210745022"/>
              <w:bookmarkStart w:id="43" w:name="_Toc215758059"/>
              <w:bookmarkStart w:id="44" w:name="_Toc225351165"/>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rsidR="00D02B18">
                <w:t xml:space="preserve">: Beef </w:t>
              </w:r>
              <w:r w:rsidR="00FE32CC">
                <w:t>pasture c</w:t>
              </w:r>
              <w:r w:rsidR="00D02B18">
                <w:t xml:space="preserve">attle – Dry matter digestibility of feed intake </w:t>
              </w:r>
              <w:bookmarkEnd w:id="42"/>
              <w:r w:rsidR="00327BE1">
                <w:t xml:space="preserve">(fraction) </w:t>
              </w:r>
              <w:r w:rsidR="00C34258">
                <w:t>(DMD</w:t>
              </w:r>
              <w:r w:rsidR="00C34258">
                <w:rPr>
                  <w:vertAlign w:val="subscript"/>
                </w:rPr>
                <w:t>j</w:t>
              </w:r>
              <w:r w:rsidR="00C34258">
                <w:t>)</w:t>
              </w:r>
              <w:bookmarkEnd w:id="43"/>
              <w:bookmarkEnd w:id="44"/>
            </w:p>
            <w:tbl>
              <w:tblPr>
                <w:tblStyle w:val="TableGrid"/>
                <w:tblW w:w="9350" w:type="dxa"/>
                <w:tblLayout w:type="fixed"/>
                <w:tblCellMar>
                  <w:left w:w="115" w:type="dxa"/>
                  <w:right w:w="115" w:type="dxa"/>
                </w:tblCellMar>
                <w:tblLook w:val="04A0" w:firstRow="1" w:lastRow="0" w:firstColumn="1" w:lastColumn="0" w:noHBand="0" w:noVBand="1"/>
                <w:tblCaption w:val="Table A5.5.2.3 Beef cattle - Dry matter digestibility of feed intake (per cent)"/>
              </w:tblPr>
              <w:tblGrid>
                <w:gridCol w:w="1558"/>
                <w:gridCol w:w="1558"/>
                <w:gridCol w:w="1558"/>
                <w:gridCol w:w="1558"/>
                <w:gridCol w:w="1559"/>
                <w:gridCol w:w="1559"/>
              </w:tblGrid>
              <w:tr w:rsidR="00FE32CC" w:rsidRPr="00FE32CC" w14:paraId="7ADAB2B7" w14:textId="77777777" w:rsidTr="002F6847">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21882FC" w14:textId="77777777" w:rsidR="00941521" w:rsidRPr="00FE32CC" w:rsidRDefault="00941521">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65C003" w14:textId="77777777" w:rsidR="00941521" w:rsidRPr="00FE32CC" w:rsidRDefault="00941521">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6234"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783EAFC" w14:textId="46698E84"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Season</w:t>
                    </w:r>
                    <w:r w:rsidR="00581E81">
                      <w:rPr>
                        <w:b/>
                        <w:color w:val="FFFFFF" w:themeColor="background1"/>
                        <w:lang w:val="en-AU" w:eastAsia="en-US"/>
                      </w:rPr>
                      <w:t xml:space="preserve"> </w:t>
                    </w:r>
                  </w:p>
                </w:tc>
              </w:tr>
              <w:tr w:rsidR="00FE32CC" w:rsidRPr="00FE32CC" w14:paraId="175B13B1" w14:textId="77777777" w:rsidTr="002F6847">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070946" w14:textId="77777777" w:rsidR="00941521" w:rsidRPr="00FE32CC" w:rsidRDefault="00941521">
                    <w:pPr>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FFB8066" w14:textId="77777777" w:rsidR="00941521" w:rsidRPr="00FE32CC" w:rsidRDefault="00941521">
                    <w:pPr>
                      <w:rPr>
                        <w:b/>
                        <w:bCs w:val="0"/>
                        <w:color w:val="FFFFFF" w:themeColor="background1"/>
                        <w:lang w:val="en-AU"/>
                      </w:rPr>
                    </w:pP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E7984D9"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Spring</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EA50B8"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Summer</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627A586"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Autumn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A05B0C4"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Winter</w:t>
                    </w:r>
                  </w:p>
                </w:tc>
              </w:tr>
              <w:tr w:rsidR="002F6847" w:rsidRPr="004839C5" w14:paraId="1E216D3A"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0F2187" w14:textId="77777777" w:rsidR="002F6847" w:rsidRPr="00941521" w:rsidRDefault="002F6847" w:rsidP="002F6847">
                    <w:pPr>
                      <w:pStyle w:val="BodyText"/>
                      <w:spacing w:before="80" w:after="80"/>
                      <w:rPr>
                        <w:b/>
                        <w:bCs w:val="0"/>
                        <w:lang w:val="en-AU" w:eastAsia="en-US"/>
                      </w:rPr>
                    </w:pPr>
                    <w:r w:rsidRPr="00941521">
                      <w:rPr>
                        <w:b/>
                        <w:bCs w:val="0"/>
                        <w:lang w:val="en-AU" w:eastAsia="en-US"/>
                      </w:rPr>
                      <w:t>ACT/NSW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B8602AD" w14:textId="2F891CCE"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2F215707" w14:textId="3E3C966F" w:rsidR="002F6847" w:rsidRPr="004839C5" w:rsidRDefault="002F6847" w:rsidP="002F6847">
                    <w:pPr>
                      <w:pStyle w:val="BodyText"/>
                      <w:spacing w:before="80" w:after="80"/>
                      <w:jc w:val="center"/>
                      <w:rPr>
                        <w:lang w:val="en-AU" w:eastAsia="en-US"/>
                      </w:rPr>
                    </w:pPr>
                    <w:r>
                      <w:rPr>
                        <w:lang w:val="en-AU" w:eastAsia="en-US"/>
                      </w:rPr>
                      <w:t>0.</w:t>
                    </w:r>
                    <w:r w:rsidRPr="004839C5">
                      <w:rPr>
                        <w:lang w:val="en-AU" w:eastAsia="en-US"/>
                      </w:rPr>
                      <w:t>55</w:t>
                    </w:r>
                  </w:p>
                </w:tc>
                <w:tc>
                  <w:tcPr>
                    <w:tcW w:w="1558" w:type="dxa"/>
                    <w:tcBorders>
                      <w:top w:val="single" w:sz="4" w:space="0" w:color="auto"/>
                      <w:left w:val="single" w:sz="4" w:space="0" w:color="auto"/>
                      <w:bottom w:val="single" w:sz="4" w:space="0" w:color="auto"/>
                      <w:right w:val="single" w:sz="4" w:space="0" w:color="auto"/>
                    </w:tcBorders>
                    <w:vAlign w:val="center"/>
                  </w:tcPr>
                  <w:p w14:paraId="2D147984" w14:textId="5492B0AF" w:rsidR="002F6847" w:rsidRPr="004839C5" w:rsidRDefault="002F6847" w:rsidP="002F6847">
                    <w:pPr>
                      <w:pStyle w:val="BodyText"/>
                      <w:spacing w:before="80" w:after="80"/>
                      <w:jc w:val="center"/>
                      <w:rPr>
                        <w:lang w:val="en-AU" w:eastAsia="en-US"/>
                      </w:rPr>
                    </w:pPr>
                    <w:r>
                      <w:rPr>
                        <w:lang w:val="en-AU" w:eastAsia="en-US"/>
                      </w:rPr>
                      <w:t>0.</w:t>
                    </w:r>
                    <w:r w:rsidRPr="004839C5">
                      <w:rPr>
                        <w:lang w:val="en-AU" w:eastAsia="en-US"/>
                      </w:rPr>
                      <w:t>65</w:t>
                    </w:r>
                  </w:p>
                </w:tc>
                <w:tc>
                  <w:tcPr>
                    <w:tcW w:w="1559" w:type="dxa"/>
                    <w:tcBorders>
                      <w:top w:val="single" w:sz="4" w:space="0" w:color="auto"/>
                      <w:left w:val="single" w:sz="4" w:space="0" w:color="auto"/>
                      <w:bottom w:val="single" w:sz="4" w:space="0" w:color="auto"/>
                      <w:right w:val="single" w:sz="4" w:space="0" w:color="auto"/>
                    </w:tcBorders>
                    <w:vAlign w:val="center"/>
                  </w:tcPr>
                  <w:p w14:paraId="05868BDB" w14:textId="48622980" w:rsidR="002F6847" w:rsidRPr="004839C5" w:rsidRDefault="002F6847" w:rsidP="002F6847">
                    <w:pPr>
                      <w:pStyle w:val="BodyText"/>
                      <w:spacing w:before="80" w:after="80"/>
                      <w:jc w:val="center"/>
                      <w:rPr>
                        <w:lang w:val="en-AU" w:eastAsia="en-US"/>
                      </w:rPr>
                    </w:pPr>
                    <w:r>
                      <w:rPr>
                        <w:lang w:val="en-AU" w:eastAsia="en-US"/>
                      </w:rPr>
                      <w:t>0.</w:t>
                    </w:r>
                    <w:r w:rsidRPr="004839C5">
                      <w:rPr>
                        <w:lang w:val="en-AU" w:eastAsia="en-US"/>
                      </w:rPr>
                      <w:t>60</w:t>
                    </w:r>
                  </w:p>
                </w:tc>
                <w:tc>
                  <w:tcPr>
                    <w:tcW w:w="1559" w:type="dxa"/>
                    <w:tcBorders>
                      <w:top w:val="single" w:sz="4" w:space="0" w:color="auto"/>
                      <w:left w:val="single" w:sz="4" w:space="0" w:color="auto"/>
                      <w:bottom w:val="single" w:sz="4" w:space="0" w:color="auto"/>
                      <w:right w:val="single" w:sz="4" w:space="0" w:color="auto"/>
                    </w:tcBorders>
                    <w:vAlign w:val="center"/>
                  </w:tcPr>
                  <w:p w14:paraId="15B00E4D" w14:textId="18EB2F4F" w:rsidR="002F6847" w:rsidRPr="004839C5" w:rsidRDefault="002F6847" w:rsidP="002F6847">
                    <w:pPr>
                      <w:pStyle w:val="BodyText"/>
                      <w:spacing w:before="80" w:after="80"/>
                      <w:jc w:val="center"/>
                      <w:rPr>
                        <w:lang w:val="en-AU" w:eastAsia="en-US"/>
                      </w:rPr>
                    </w:pPr>
                    <w:r>
                      <w:rPr>
                        <w:lang w:val="en-AU" w:eastAsia="en-US"/>
                      </w:rPr>
                      <w:t>0.</w:t>
                    </w:r>
                    <w:r w:rsidRPr="004839C5">
                      <w:rPr>
                        <w:lang w:val="en-AU" w:eastAsia="en-US"/>
                      </w:rPr>
                      <w:t>50</w:t>
                    </w:r>
                  </w:p>
                </w:tc>
              </w:tr>
              <w:tr w:rsidR="002F6847" w:rsidRPr="004839C5" w14:paraId="1D02A035"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6807F7" w14:textId="77777777" w:rsidR="002F6847" w:rsidRPr="00941521" w:rsidRDefault="002F6847" w:rsidP="002F6847">
                    <w:pPr>
                      <w:pStyle w:val="BodyText"/>
                      <w:spacing w:before="80" w:after="80"/>
                      <w:rPr>
                        <w:b/>
                        <w:bCs w:val="0"/>
                        <w:lang w:val="en-AU" w:eastAsia="en-US"/>
                      </w:rPr>
                    </w:pPr>
                    <w:r w:rsidRPr="00941521">
                      <w:rPr>
                        <w:b/>
                        <w:bCs w:val="0"/>
                        <w:lang w:val="en-AU" w:eastAsia="en-US"/>
                      </w:rPr>
                      <w:t>NT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06438E" w14:textId="3A22DD1C"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105A7A9A" w14:textId="4751DCD5" w:rsidR="002F6847" w:rsidRPr="004839C5" w:rsidRDefault="002F6847" w:rsidP="002F6847">
                    <w:pPr>
                      <w:pStyle w:val="BodyText"/>
                      <w:spacing w:before="80" w:after="80"/>
                      <w:jc w:val="center"/>
                      <w:rPr>
                        <w:lang w:val="en-AU" w:eastAsia="en-US"/>
                      </w:rPr>
                    </w:pPr>
                    <w:r>
                      <w:rPr>
                        <w:lang w:val="en-AU" w:eastAsia="en-US"/>
                      </w:rPr>
                      <w:t>0.55</w:t>
                    </w:r>
                  </w:p>
                </w:tc>
                <w:tc>
                  <w:tcPr>
                    <w:tcW w:w="1558" w:type="dxa"/>
                    <w:tcBorders>
                      <w:top w:val="single" w:sz="4" w:space="0" w:color="auto"/>
                      <w:left w:val="single" w:sz="4" w:space="0" w:color="auto"/>
                      <w:bottom w:val="single" w:sz="4" w:space="0" w:color="auto"/>
                      <w:right w:val="single" w:sz="4" w:space="0" w:color="auto"/>
                    </w:tcBorders>
                    <w:vAlign w:val="center"/>
                  </w:tcPr>
                  <w:p w14:paraId="7A1E1B84" w14:textId="0AD39560" w:rsidR="002F6847" w:rsidRPr="004839C5" w:rsidRDefault="002F6847" w:rsidP="002F6847">
                    <w:pPr>
                      <w:pStyle w:val="BodyText"/>
                      <w:spacing w:before="80" w:after="80"/>
                      <w:jc w:val="center"/>
                      <w:rPr>
                        <w:lang w:val="en-AU" w:eastAsia="en-US"/>
                      </w:rPr>
                    </w:pPr>
                    <w:r>
                      <w:rPr>
                        <w:lang w:val="en-AU" w:eastAsia="en-US"/>
                      </w:rPr>
                      <w:t>0.61</w:t>
                    </w:r>
                  </w:p>
                </w:tc>
                <w:tc>
                  <w:tcPr>
                    <w:tcW w:w="1559" w:type="dxa"/>
                    <w:tcBorders>
                      <w:top w:val="single" w:sz="4" w:space="0" w:color="auto"/>
                      <w:left w:val="single" w:sz="4" w:space="0" w:color="auto"/>
                      <w:bottom w:val="single" w:sz="4" w:space="0" w:color="auto"/>
                      <w:right w:val="single" w:sz="4" w:space="0" w:color="auto"/>
                    </w:tcBorders>
                    <w:vAlign w:val="center"/>
                  </w:tcPr>
                  <w:p w14:paraId="70129248" w14:textId="40E8D2C7" w:rsidR="002F6847" w:rsidRPr="004839C5" w:rsidRDefault="002F6847" w:rsidP="002F6847">
                    <w:pPr>
                      <w:pStyle w:val="BodyText"/>
                      <w:spacing w:before="80" w:after="80"/>
                      <w:jc w:val="center"/>
                      <w:rPr>
                        <w:lang w:val="en-AU" w:eastAsia="en-US"/>
                      </w:rPr>
                    </w:pPr>
                    <w:r>
                      <w:rPr>
                        <w:lang w:val="en-AU" w:eastAsia="en-US"/>
                      </w:rPr>
                      <w:t>0.57</w:t>
                    </w:r>
                  </w:p>
                </w:tc>
                <w:tc>
                  <w:tcPr>
                    <w:tcW w:w="1559" w:type="dxa"/>
                    <w:tcBorders>
                      <w:top w:val="single" w:sz="4" w:space="0" w:color="auto"/>
                      <w:left w:val="single" w:sz="4" w:space="0" w:color="auto"/>
                      <w:bottom w:val="single" w:sz="4" w:space="0" w:color="auto"/>
                      <w:right w:val="single" w:sz="4" w:space="0" w:color="auto"/>
                    </w:tcBorders>
                    <w:vAlign w:val="center"/>
                  </w:tcPr>
                  <w:p w14:paraId="1382D3C3" w14:textId="38072C44" w:rsidR="002F6847" w:rsidRPr="004839C5" w:rsidRDefault="002F6847" w:rsidP="002F6847">
                    <w:pPr>
                      <w:pStyle w:val="BodyText"/>
                      <w:spacing w:before="80" w:after="80"/>
                      <w:jc w:val="center"/>
                      <w:rPr>
                        <w:lang w:val="en-AU" w:eastAsia="en-US"/>
                      </w:rPr>
                    </w:pPr>
                    <w:r>
                      <w:rPr>
                        <w:lang w:val="en-AU" w:eastAsia="en-US"/>
                      </w:rPr>
                      <w:t>0.54</w:t>
                    </w:r>
                  </w:p>
                </w:tc>
              </w:tr>
              <w:tr w:rsidR="002F6847" w:rsidRPr="004839C5" w14:paraId="16AA30A5"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C8C5DB" w14:textId="77777777" w:rsidR="002F6847" w:rsidRPr="00941521" w:rsidRDefault="002F6847" w:rsidP="002F6847">
                    <w:pPr>
                      <w:pStyle w:val="BodyText"/>
                      <w:spacing w:before="80" w:after="80"/>
                      <w:rPr>
                        <w:b/>
                        <w:bCs w:val="0"/>
                        <w:lang w:val="en-AU" w:eastAsia="en-US"/>
                      </w:rPr>
                    </w:pPr>
                    <w:r w:rsidRPr="00941521">
                      <w:rPr>
                        <w:b/>
                        <w:bCs w:val="0"/>
                        <w:lang w:val="en-AU" w:eastAsia="en-US"/>
                      </w:rPr>
                      <w:t>QLD</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5B29AB" w14:textId="66893F94"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595A470F" w14:textId="54FD7F43" w:rsidR="002F6847" w:rsidRPr="004839C5" w:rsidRDefault="002F6847" w:rsidP="002F6847">
                    <w:pPr>
                      <w:pStyle w:val="BodyText"/>
                      <w:spacing w:before="80" w:after="80"/>
                      <w:jc w:val="center"/>
                      <w:rPr>
                        <w:lang w:val="en-AU" w:eastAsia="en-US"/>
                      </w:rPr>
                    </w:pPr>
                    <w:r>
                      <w:rPr>
                        <w:lang w:val="en-AU" w:eastAsia="en-US"/>
                      </w:rPr>
                      <w:t>0.53</w:t>
                    </w:r>
                  </w:p>
                </w:tc>
                <w:tc>
                  <w:tcPr>
                    <w:tcW w:w="1558" w:type="dxa"/>
                    <w:tcBorders>
                      <w:top w:val="single" w:sz="4" w:space="0" w:color="auto"/>
                      <w:left w:val="single" w:sz="4" w:space="0" w:color="auto"/>
                      <w:bottom w:val="single" w:sz="4" w:space="0" w:color="auto"/>
                      <w:right w:val="single" w:sz="4" w:space="0" w:color="auto"/>
                    </w:tcBorders>
                    <w:vAlign w:val="center"/>
                  </w:tcPr>
                  <w:p w14:paraId="7764DE4A" w14:textId="21CD796D" w:rsidR="002F6847" w:rsidRPr="004839C5" w:rsidRDefault="002F6847" w:rsidP="002F6847">
                    <w:pPr>
                      <w:pStyle w:val="BodyText"/>
                      <w:spacing w:before="80" w:after="80"/>
                      <w:jc w:val="center"/>
                      <w:rPr>
                        <w:lang w:val="en-AU" w:eastAsia="en-US"/>
                      </w:rPr>
                    </w:pPr>
                    <w:r>
                      <w:rPr>
                        <w:lang w:val="en-AU" w:eastAsia="en-US"/>
                      </w:rPr>
                      <w:t>0.57</w:t>
                    </w:r>
                  </w:p>
                </w:tc>
                <w:tc>
                  <w:tcPr>
                    <w:tcW w:w="1559" w:type="dxa"/>
                    <w:tcBorders>
                      <w:top w:val="single" w:sz="4" w:space="0" w:color="auto"/>
                      <w:left w:val="single" w:sz="4" w:space="0" w:color="auto"/>
                      <w:bottom w:val="single" w:sz="4" w:space="0" w:color="auto"/>
                      <w:right w:val="single" w:sz="4" w:space="0" w:color="auto"/>
                    </w:tcBorders>
                    <w:vAlign w:val="center"/>
                  </w:tcPr>
                  <w:p w14:paraId="73B0C6E6" w14:textId="2E84198F" w:rsidR="002F6847" w:rsidRPr="004839C5" w:rsidRDefault="002F6847" w:rsidP="002F6847">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5FCB55DF" w14:textId="4D515C5B" w:rsidR="002F6847" w:rsidRPr="004839C5" w:rsidRDefault="002F6847" w:rsidP="002F6847">
                    <w:pPr>
                      <w:pStyle w:val="BodyText"/>
                      <w:spacing w:before="80" w:after="80"/>
                      <w:jc w:val="center"/>
                      <w:rPr>
                        <w:lang w:val="en-AU" w:eastAsia="en-US"/>
                      </w:rPr>
                    </w:pPr>
                    <w:r>
                      <w:rPr>
                        <w:lang w:val="en-AU" w:eastAsia="en-US"/>
                      </w:rPr>
                      <w:t>0.51</w:t>
                    </w:r>
                  </w:p>
                </w:tc>
              </w:tr>
              <w:tr w:rsidR="002F6847" w:rsidRPr="004839C5" w14:paraId="35AB3D1B"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A18DB3F" w14:textId="77777777" w:rsidR="002F6847" w:rsidRPr="00941521" w:rsidRDefault="002F6847" w:rsidP="002F6847">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FC74B" w14:textId="3A590AC0"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AAD660E" w14:textId="1ABF4E3B" w:rsidR="002F6847" w:rsidRPr="004839C5" w:rsidRDefault="002F6847" w:rsidP="002F6847">
                    <w:pPr>
                      <w:pStyle w:val="BodyText"/>
                      <w:spacing w:before="80" w:after="80"/>
                      <w:jc w:val="center"/>
                      <w:rPr>
                        <w:lang w:val="en-AU" w:eastAsia="en-US"/>
                      </w:rPr>
                    </w:pPr>
                    <w:r>
                      <w:rPr>
                        <w:lang w:val="en-AU" w:eastAsia="en-US"/>
                      </w:rPr>
                      <w:t>0.70</w:t>
                    </w:r>
                  </w:p>
                </w:tc>
                <w:tc>
                  <w:tcPr>
                    <w:tcW w:w="1558" w:type="dxa"/>
                    <w:tcBorders>
                      <w:top w:val="single" w:sz="4" w:space="0" w:color="auto"/>
                      <w:left w:val="single" w:sz="4" w:space="0" w:color="auto"/>
                      <w:bottom w:val="single" w:sz="4" w:space="0" w:color="auto"/>
                      <w:right w:val="single" w:sz="4" w:space="0" w:color="auto"/>
                    </w:tcBorders>
                    <w:vAlign w:val="center"/>
                  </w:tcPr>
                  <w:p w14:paraId="693110CF" w14:textId="53C1A7EE" w:rsidR="002F6847" w:rsidRPr="004839C5" w:rsidRDefault="002F6847" w:rsidP="002F6847">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1A5EBA6E" w14:textId="42B1AB7A" w:rsidR="002F6847" w:rsidRPr="004839C5" w:rsidRDefault="002F6847" w:rsidP="002F6847">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3F22D0A6" w14:textId="449A4E2F" w:rsidR="002F6847" w:rsidRPr="004839C5" w:rsidRDefault="002F6847" w:rsidP="002F6847">
                    <w:pPr>
                      <w:pStyle w:val="BodyText"/>
                      <w:spacing w:before="80" w:after="80"/>
                      <w:jc w:val="center"/>
                      <w:rPr>
                        <w:lang w:val="en-AU" w:eastAsia="en-US"/>
                      </w:rPr>
                    </w:pPr>
                    <w:r>
                      <w:rPr>
                        <w:lang w:val="en-AU" w:eastAsia="en-US"/>
                      </w:rPr>
                      <w:t>0.75</w:t>
                    </w:r>
                  </w:p>
                </w:tc>
              </w:tr>
              <w:tr w:rsidR="002F6847" w:rsidRPr="004839C5" w14:paraId="17B724E6"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554159F" w14:textId="77777777" w:rsidR="002F6847" w:rsidRPr="00941521" w:rsidRDefault="002F6847" w:rsidP="002F6847">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CE1BF4" w14:textId="04FE3681"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4F13130A" w14:textId="71727185" w:rsidR="002F6847" w:rsidRPr="004839C5" w:rsidRDefault="002F6847" w:rsidP="002F6847">
                    <w:pPr>
                      <w:pStyle w:val="BodyText"/>
                      <w:spacing w:before="80" w:after="80"/>
                      <w:jc w:val="center"/>
                      <w:rPr>
                        <w:lang w:val="en-AU" w:eastAsia="en-US"/>
                      </w:rPr>
                    </w:pPr>
                    <w:r>
                      <w:rPr>
                        <w:lang w:val="en-AU" w:eastAsia="en-US"/>
                      </w:rPr>
                      <w:t>0.75</w:t>
                    </w:r>
                  </w:p>
                </w:tc>
                <w:tc>
                  <w:tcPr>
                    <w:tcW w:w="1558" w:type="dxa"/>
                    <w:tcBorders>
                      <w:top w:val="single" w:sz="4" w:space="0" w:color="auto"/>
                      <w:left w:val="single" w:sz="4" w:space="0" w:color="auto"/>
                      <w:bottom w:val="single" w:sz="4" w:space="0" w:color="auto"/>
                      <w:right w:val="single" w:sz="4" w:space="0" w:color="auto"/>
                    </w:tcBorders>
                    <w:vAlign w:val="center"/>
                  </w:tcPr>
                  <w:p w14:paraId="29CE57B4" w14:textId="211E506F" w:rsidR="002F6847" w:rsidRPr="004839C5" w:rsidRDefault="002F6847" w:rsidP="002F6847">
                    <w:pPr>
                      <w:pStyle w:val="BodyText"/>
                      <w:spacing w:before="80" w:after="80"/>
                      <w:jc w:val="center"/>
                      <w:rPr>
                        <w:lang w:val="en-AU" w:eastAsia="en-US"/>
                      </w:rPr>
                    </w:pPr>
                    <w:r>
                      <w:rPr>
                        <w:lang w:val="en-AU" w:eastAsia="en-US"/>
                      </w:rPr>
                      <w:t>0.60</w:t>
                    </w:r>
                  </w:p>
                </w:tc>
                <w:tc>
                  <w:tcPr>
                    <w:tcW w:w="1559" w:type="dxa"/>
                    <w:tcBorders>
                      <w:top w:val="single" w:sz="4" w:space="0" w:color="auto"/>
                      <w:left w:val="single" w:sz="4" w:space="0" w:color="auto"/>
                      <w:bottom w:val="single" w:sz="4" w:space="0" w:color="auto"/>
                      <w:right w:val="single" w:sz="4" w:space="0" w:color="auto"/>
                    </w:tcBorders>
                    <w:vAlign w:val="center"/>
                  </w:tcPr>
                  <w:p w14:paraId="6C074B89" w14:textId="5C351BE4" w:rsidR="002F6847" w:rsidRPr="004839C5" w:rsidRDefault="002F6847" w:rsidP="002F6847">
                    <w:pPr>
                      <w:pStyle w:val="BodyText"/>
                      <w:spacing w:before="80" w:after="80"/>
                      <w:jc w:val="center"/>
                      <w:rPr>
                        <w:lang w:val="en-AU" w:eastAsia="en-US"/>
                      </w:rPr>
                    </w:pPr>
                    <w:r>
                      <w:rPr>
                        <w:lang w:val="en-AU" w:eastAsia="en-US"/>
                      </w:rPr>
                      <w:t>0.70</w:t>
                    </w:r>
                  </w:p>
                </w:tc>
                <w:tc>
                  <w:tcPr>
                    <w:tcW w:w="1559" w:type="dxa"/>
                    <w:tcBorders>
                      <w:top w:val="single" w:sz="4" w:space="0" w:color="auto"/>
                      <w:left w:val="single" w:sz="4" w:space="0" w:color="auto"/>
                      <w:bottom w:val="single" w:sz="4" w:space="0" w:color="auto"/>
                      <w:right w:val="single" w:sz="4" w:space="0" w:color="auto"/>
                    </w:tcBorders>
                    <w:vAlign w:val="center"/>
                  </w:tcPr>
                  <w:p w14:paraId="6EE9BAFB" w14:textId="3C85DBE3" w:rsidR="002F6847" w:rsidRPr="004839C5" w:rsidRDefault="002F6847" w:rsidP="002F6847">
                    <w:pPr>
                      <w:pStyle w:val="BodyText"/>
                      <w:spacing w:before="80" w:after="80"/>
                      <w:jc w:val="center"/>
                      <w:rPr>
                        <w:lang w:val="en-AU" w:eastAsia="en-US"/>
                      </w:rPr>
                    </w:pPr>
                    <w:r>
                      <w:rPr>
                        <w:lang w:val="en-AU" w:eastAsia="en-US"/>
                      </w:rPr>
                      <w:t>0.75</w:t>
                    </w:r>
                  </w:p>
                </w:tc>
              </w:tr>
              <w:tr w:rsidR="002F6847" w:rsidRPr="004839C5" w14:paraId="4E9BAC51"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0F4CD1" w14:textId="77777777" w:rsidR="002F6847" w:rsidRPr="00941521" w:rsidRDefault="002F6847" w:rsidP="002F6847">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02CFC9" w14:textId="277DA2AB" w:rsidR="002F6847" w:rsidRPr="004839C5" w:rsidRDefault="002F6847" w:rsidP="002F6847">
                    <w:pPr>
                      <w:pStyle w:val="BodyText"/>
                      <w:spacing w:before="80" w:after="80"/>
                      <w:rPr>
                        <w:lang w:val="en-AU" w:eastAsia="en-US"/>
                      </w:rPr>
                    </w:pPr>
                    <w:r w:rsidRPr="00916E37">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3CEA0E0A" w14:textId="1666C469" w:rsidR="002F6847" w:rsidRPr="004839C5" w:rsidRDefault="002F6847" w:rsidP="002F6847">
                    <w:pPr>
                      <w:pStyle w:val="BodyText"/>
                      <w:spacing w:before="80" w:after="80"/>
                      <w:jc w:val="center"/>
                      <w:rPr>
                        <w:lang w:val="en-AU" w:eastAsia="en-US"/>
                      </w:rPr>
                    </w:pPr>
                    <w:r>
                      <w:rPr>
                        <w:lang w:val="en-AU" w:eastAsia="en-US"/>
                      </w:rPr>
                      <w:t>0.80</w:t>
                    </w:r>
                  </w:p>
                </w:tc>
                <w:tc>
                  <w:tcPr>
                    <w:tcW w:w="1558" w:type="dxa"/>
                    <w:tcBorders>
                      <w:top w:val="single" w:sz="4" w:space="0" w:color="auto"/>
                      <w:left w:val="single" w:sz="4" w:space="0" w:color="auto"/>
                      <w:bottom w:val="single" w:sz="4" w:space="0" w:color="auto"/>
                      <w:right w:val="single" w:sz="4" w:space="0" w:color="auto"/>
                    </w:tcBorders>
                    <w:vAlign w:val="center"/>
                  </w:tcPr>
                  <w:p w14:paraId="7A295C10" w14:textId="3970A49D" w:rsidR="002F6847" w:rsidRPr="004839C5" w:rsidRDefault="002F6847" w:rsidP="002F6847">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1FBDC820" w14:textId="275935CF" w:rsidR="002F6847" w:rsidRPr="004839C5" w:rsidRDefault="002F6847" w:rsidP="002F6847">
                    <w:pPr>
                      <w:pStyle w:val="BodyText"/>
                      <w:spacing w:before="80" w:after="80"/>
                      <w:jc w:val="center"/>
                      <w:rPr>
                        <w:lang w:val="en-AU" w:eastAsia="en-US"/>
                      </w:rPr>
                    </w:pPr>
                    <w:r>
                      <w:rPr>
                        <w:lang w:val="en-AU" w:eastAsia="en-US"/>
                      </w:rPr>
                      <w:t>0.60</w:t>
                    </w:r>
                  </w:p>
                </w:tc>
                <w:tc>
                  <w:tcPr>
                    <w:tcW w:w="1559" w:type="dxa"/>
                    <w:tcBorders>
                      <w:top w:val="single" w:sz="4" w:space="0" w:color="auto"/>
                      <w:left w:val="single" w:sz="4" w:space="0" w:color="auto"/>
                      <w:bottom w:val="single" w:sz="4" w:space="0" w:color="auto"/>
                      <w:right w:val="single" w:sz="4" w:space="0" w:color="auto"/>
                    </w:tcBorders>
                    <w:vAlign w:val="center"/>
                  </w:tcPr>
                  <w:p w14:paraId="4EB34645" w14:textId="587311F0" w:rsidR="002F6847" w:rsidRPr="004839C5" w:rsidRDefault="002F6847" w:rsidP="002F6847">
                    <w:pPr>
                      <w:pStyle w:val="BodyText"/>
                      <w:spacing w:before="80" w:after="80"/>
                      <w:jc w:val="center"/>
                      <w:rPr>
                        <w:lang w:val="en-AU" w:eastAsia="en-US"/>
                      </w:rPr>
                    </w:pPr>
                    <w:r>
                      <w:rPr>
                        <w:lang w:val="en-AU" w:eastAsia="en-US"/>
                      </w:rPr>
                      <w:t>0.76</w:t>
                    </w:r>
                  </w:p>
                </w:tc>
              </w:tr>
              <w:tr w:rsidR="00941521" w:rsidRPr="004839C5" w14:paraId="6AB3B7AC" w14:textId="77777777" w:rsidTr="002F6847">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52E84CE" w14:textId="77777777" w:rsidR="00941521" w:rsidRPr="00941521" w:rsidRDefault="00941521">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A9A376" w14:textId="77777777" w:rsidR="00941521" w:rsidRPr="004839C5" w:rsidRDefault="00941521">
                    <w:pPr>
                      <w:pStyle w:val="BodyText"/>
                      <w:spacing w:before="80" w:after="80"/>
                      <w:rPr>
                        <w:lang w:val="en-AU" w:eastAsia="en-US"/>
                      </w:rPr>
                    </w:pPr>
                    <w:r w:rsidRPr="004839C5">
                      <w:rPr>
                        <w:lang w:val="en-AU" w:eastAsia="en-US"/>
                      </w:rPr>
                      <w:t>South West</w:t>
                    </w:r>
                  </w:p>
                </w:tc>
                <w:tc>
                  <w:tcPr>
                    <w:tcW w:w="1558" w:type="dxa"/>
                    <w:tcBorders>
                      <w:top w:val="single" w:sz="4" w:space="0" w:color="auto"/>
                      <w:left w:val="single" w:sz="4" w:space="0" w:color="auto"/>
                      <w:bottom w:val="single" w:sz="4" w:space="0" w:color="auto"/>
                      <w:right w:val="single" w:sz="4" w:space="0" w:color="auto"/>
                    </w:tcBorders>
                    <w:vAlign w:val="center"/>
                  </w:tcPr>
                  <w:p w14:paraId="1AF0AA6E" w14:textId="58C1530D" w:rsidR="00941521" w:rsidRPr="004839C5" w:rsidRDefault="00276289">
                    <w:pPr>
                      <w:pStyle w:val="BodyText"/>
                      <w:spacing w:before="80" w:after="80"/>
                      <w:jc w:val="center"/>
                      <w:rPr>
                        <w:lang w:val="en-AU" w:eastAsia="en-US"/>
                      </w:rPr>
                    </w:pPr>
                    <w:r>
                      <w:rPr>
                        <w:lang w:val="en-AU" w:eastAsia="en-US"/>
                      </w:rPr>
                      <w:t>0.80</w:t>
                    </w:r>
                  </w:p>
                </w:tc>
                <w:tc>
                  <w:tcPr>
                    <w:tcW w:w="1558" w:type="dxa"/>
                    <w:tcBorders>
                      <w:top w:val="single" w:sz="4" w:space="0" w:color="auto"/>
                      <w:left w:val="single" w:sz="4" w:space="0" w:color="auto"/>
                      <w:bottom w:val="single" w:sz="4" w:space="0" w:color="auto"/>
                      <w:right w:val="single" w:sz="4" w:space="0" w:color="auto"/>
                    </w:tcBorders>
                    <w:vAlign w:val="center"/>
                  </w:tcPr>
                  <w:p w14:paraId="1DC6F928" w14:textId="228BBE54" w:rsidR="00941521" w:rsidRPr="004839C5" w:rsidRDefault="00276289">
                    <w:pPr>
                      <w:pStyle w:val="BodyText"/>
                      <w:spacing w:before="80" w:after="80"/>
                      <w:jc w:val="center"/>
                      <w:rPr>
                        <w:lang w:val="en-AU" w:eastAsia="en-US"/>
                      </w:rPr>
                    </w:pPr>
                    <w:r>
                      <w:rPr>
                        <w:lang w:val="en-AU" w:eastAsia="en-US"/>
                      </w:rPr>
                      <w:t>0.58</w:t>
                    </w:r>
                  </w:p>
                </w:tc>
                <w:tc>
                  <w:tcPr>
                    <w:tcW w:w="1559" w:type="dxa"/>
                    <w:tcBorders>
                      <w:top w:val="single" w:sz="4" w:space="0" w:color="auto"/>
                      <w:left w:val="single" w:sz="4" w:space="0" w:color="auto"/>
                      <w:bottom w:val="single" w:sz="4" w:space="0" w:color="auto"/>
                      <w:right w:val="single" w:sz="4" w:space="0" w:color="auto"/>
                    </w:tcBorders>
                    <w:vAlign w:val="center"/>
                  </w:tcPr>
                  <w:p w14:paraId="75513A09" w14:textId="27180962" w:rsidR="00941521" w:rsidRPr="004839C5" w:rsidRDefault="00276289">
                    <w:pPr>
                      <w:pStyle w:val="BodyText"/>
                      <w:spacing w:before="80" w:after="80"/>
                      <w:jc w:val="center"/>
                      <w:rPr>
                        <w:lang w:val="en-AU" w:eastAsia="en-US"/>
                      </w:rPr>
                    </w:pPr>
                    <w:r>
                      <w:rPr>
                        <w:lang w:val="en-AU" w:eastAsia="en-US"/>
                      </w:rPr>
                      <w:t>0.50</w:t>
                    </w:r>
                  </w:p>
                </w:tc>
                <w:tc>
                  <w:tcPr>
                    <w:tcW w:w="1559" w:type="dxa"/>
                    <w:tcBorders>
                      <w:top w:val="single" w:sz="4" w:space="0" w:color="auto"/>
                      <w:left w:val="single" w:sz="4" w:space="0" w:color="auto"/>
                      <w:bottom w:val="single" w:sz="4" w:space="0" w:color="auto"/>
                      <w:right w:val="single" w:sz="4" w:space="0" w:color="auto"/>
                    </w:tcBorders>
                    <w:vAlign w:val="center"/>
                  </w:tcPr>
                  <w:p w14:paraId="482C688D" w14:textId="4501F0D3" w:rsidR="00941521" w:rsidRPr="004839C5" w:rsidRDefault="00276289">
                    <w:pPr>
                      <w:pStyle w:val="BodyText"/>
                      <w:spacing w:before="80" w:after="80"/>
                      <w:jc w:val="center"/>
                      <w:rPr>
                        <w:lang w:val="en-AU" w:eastAsia="en-US"/>
                      </w:rPr>
                    </w:pPr>
                    <w:r>
                      <w:rPr>
                        <w:lang w:val="en-AU" w:eastAsia="en-US"/>
                      </w:rPr>
                      <w:t>0.75</w:t>
                    </w:r>
                  </w:p>
                </w:tc>
              </w:tr>
              <w:tr w:rsidR="00941521" w:rsidRPr="004839C5" w14:paraId="08D8DB4D" w14:textId="77777777" w:rsidTr="002F6847">
                <w:tc>
                  <w:tcPr>
                    <w:tcW w:w="1558" w:type="dxa"/>
                    <w:vMerge/>
                    <w:tcBorders>
                      <w:left w:val="single" w:sz="4" w:space="0" w:color="auto"/>
                      <w:right w:val="single" w:sz="4" w:space="0" w:color="auto"/>
                    </w:tcBorders>
                    <w:shd w:val="clear" w:color="auto" w:fill="D9D9D9" w:themeFill="background1" w:themeFillShade="D9"/>
                    <w:vAlign w:val="center"/>
                  </w:tcPr>
                  <w:p w14:paraId="0B9A2225" w14:textId="77777777" w:rsidR="00941521" w:rsidRPr="004839C5" w:rsidRDefault="00941521">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31CA50F" w14:textId="77777777" w:rsidR="00941521" w:rsidRPr="004839C5" w:rsidRDefault="00941521">
                    <w:pPr>
                      <w:pStyle w:val="BodyText"/>
                      <w:spacing w:before="80" w:after="80"/>
                      <w:rPr>
                        <w:lang w:val="en-AU" w:eastAsia="en-US"/>
                      </w:rPr>
                    </w:pPr>
                    <w:r w:rsidRPr="004839C5">
                      <w:rPr>
                        <w:lang w:val="en-AU" w:eastAsia="en-US"/>
                      </w:rPr>
                      <w:t>Pilbara</w:t>
                    </w:r>
                  </w:p>
                </w:tc>
                <w:tc>
                  <w:tcPr>
                    <w:tcW w:w="1558" w:type="dxa"/>
                    <w:tcBorders>
                      <w:top w:val="single" w:sz="4" w:space="0" w:color="auto"/>
                      <w:left w:val="single" w:sz="4" w:space="0" w:color="auto"/>
                      <w:bottom w:val="single" w:sz="4" w:space="0" w:color="auto"/>
                      <w:right w:val="single" w:sz="4" w:space="0" w:color="auto"/>
                    </w:tcBorders>
                    <w:vAlign w:val="center"/>
                  </w:tcPr>
                  <w:p w14:paraId="6CF4EC17" w14:textId="71AEB859" w:rsidR="00941521" w:rsidRPr="004839C5" w:rsidRDefault="00276289">
                    <w:pPr>
                      <w:pStyle w:val="BodyText"/>
                      <w:spacing w:before="80" w:after="80"/>
                      <w:jc w:val="center"/>
                      <w:rPr>
                        <w:lang w:val="en-AU" w:eastAsia="en-US"/>
                      </w:rPr>
                    </w:pPr>
                    <w:r>
                      <w:rPr>
                        <w:lang w:val="en-AU" w:eastAsia="en-US"/>
                      </w:rPr>
                      <w:t>0.40</w:t>
                    </w:r>
                  </w:p>
                </w:tc>
                <w:tc>
                  <w:tcPr>
                    <w:tcW w:w="1558" w:type="dxa"/>
                    <w:tcBorders>
                      <w:top w:val="single" w:sz="4" w:space="0" w:color="auto"/>
                      <w:left w:val="single" w:sz="4" w:space="0" w:color="auto"/>
                      <w:bottom w:val="single" w:sz="4" w:space="0" w:color="auto"/>
                      <w:right w:val="single" w:sz="4" w:space="0" w:color="auto"/>
                    </w:tcBorders>
                    <w:vAlign w:val="center"/>
                  </w:tcPr>
                  <w:p w14:paraId="0B121EAD" w14:textId="6AE5AC1C" w:rsidR="00941521" w:rsidRPr="004839C5" w:rsidRDefault="00276289">
                    <w:pPr>
                      <w:pStyle w:val="BodyText"/>
                      <w:spacing w:before="80" w:after="80"/>
                      <w:jc w:val="center"/>
                      <w:rPr>
                        <w:lang w:val="en-AU" w:eastAsia="en-US"/>
                      </w:rPr>
                    </w:pPr>
                    <w:r>
                      <w:rPr>
                        <w:lang w:val="en-AU" w:eastAsia="en-US"/>
                      </w:rPr>
                      <w:t>0.65</w:t>
                    </w:r>
                  </w:p>
                </w:tc>
                <w:tc>
                  <w:tcPr>
                    <w:tcW w:w="1559" w:type="dxa"/>
                    <w:tcBorders>
                      <w:top w:val="single" w:sz="4" w:space="0" w:color="auto"/>
                      <w:left w:val="single" w:sz="4" w:space="0" w:color="auto"/>
                      <w:bottom w:val="single" w:sz="4" w:space="0" w:color="auto"/>
                      <w:right w:val="single" w:sz="4" w:space="0" w:color="auto"/>
                    </w:tcBorders>
                    <w:vAlign w:val="center"/>
                  </w:tcPr>
                  <w:p w14:paraId="512F911D" w14:textId="4DDFDB1A" w:rsidR="00941521" w:rsidRPr="004839C5" w:rsidRDefault="00276289">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28DEDD34" w14:textId="6B5E8ED2" w:rsidR="00941521" w:rsidRPr="004839C5" w:rsidRDefault="00276289">
                    <w:pPr>
                      <w:pStyle w:val="BodyText"/>
                      <w:spacing w:before="80" w:after="80"/>
                      <w:jc w:val="center"/>
                      <w:rPr>
                        <w:lang w:val="en-AU" w:eastAsia="en-US"/>
                      </w:rPr>
                    </w:pPr>
                    <w:r>
                      <w:rPr>
                        <w:lang w:val="en-AU" w:eastAsia="en-US"/>
                      </w:rPr>
                      <w:t>0.45</w:t>
                    </w:r>
                  </w:p>
                </w:tc>
              </w:tr>
              <w:tr w:rsidR="00941521" w:rsidRPr="004839C5" w14:paraId="2C58B61E" w14:textId="77777777" w:rsidTr="002F6847">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0261D06C" w14:textId="77777777" w:rsidR="00941521" w:rsidRPr="004839C5" w:rsidRDefault="00941521">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858297" w14:textId="77777777" w:rsidR="00941521" w:rsidRPr="004839C5" w:rsidRDefault="00941521">
                    <w:pPr>
                      <w:pStyle w:val="BodyText"/>
                      <w:spacing w:before="80" w:after="80"/>
                      <w:rPr>
                        <w:lang w:val="en-AU" w:eastAsia="en-US"/>
                      </w:rPr>
                    </w:pPr>
                    <w:r w:rsidRPr="004839C5">
                      <w:rPr>
                        <w:lang w:val="en-AU" w:eastAsia="en-US"/>
                      </w:rPr>
                      <w:t>Kimberley</w:t>
                    </w:r>
                  </w:p>
                </w:tc>
                <w:tc>
                  <w:tcPr>
                    <w:tcW w:w="1558" w:type="dxa"/>
                    <w:tcBorders>
                      <w:top w:val="single" w:sz="4" w:space="0" w:color="auto"/>
                      <w:left w:val="single" w:sz="4" w:space="0" w:color="auto"/>
                      <w:bottom w:val="single" w:sz="4" w:space="0" w:color="auto"/>
                      <w:right w:val="single" w:sz="4" w:space="0" w:color="auto"/>
                    </w:tcBorders>
                    <w:vAlign w:val="center"/>
                  </w:tcPr>
                  <w:p w14:paraId="05EFE661" w14:textId="6F7E3CE3" w:rsidR="00941521" w:rsidRPr="004839C5" w:rsidRDefault="00276289">
                    <w:pPr>
                      <w:pStyle w:val="BodyText"/>
                      <w:spacing w:before="80" w:after="80"/>
                      <w:jc w:val="center"/>
                      <w:rPr>
                        <w:lang w:val="en-AU" w:eastAsia="en-US"/>
                      </w:rPr>
                    </w:pPr>
                    <w:r>
                      <w:rPr>
                        <w:lang w:val="en-AU" w:eastAsia="en-US"/>
                      </w:rPr>
                      <w:t>0.40</w:t>
                    </w:r>
                  </w:p>
                </w:tc>
                <w:tc>
                  <w:tcPr>
                    <w:tcW w:w="1558" w:type="dxa"/>
                    <w:tcBorders>
                      <w:top w:val="single" w:sz="4" w:space="0" w:color="auto"/>
                      <w:left w:val="single" w:sz="4" w:space="0" w:color="auto"/>
                      <w:bottom w:val="single" w:sz="4" w:space="0" w:color="auto"/>
                      <w:right w:val="single" w:sz="4" w:space="0" w:color="auto"/>
                    </w:tcBorders>
                    <w:vAlign w:val="center"/>
                  </w:tcPr>
                  <w:p w14:paraId="5F65C3AB" w14:textId="57080EC0" w:rsidR="00941521" w:rsidRPr="004839C5" w:rsidRDefault="00276289">
                    <w:pPr>
                      <w:pStyle w:val="BodyText"/>
                      <w:spacing w:before="80" w:after="80"/>
                      <w:jc w:val="center"/>
                      <w:rPr>
                        <w:lang w:val="en-AU" w:eastAsia="en-US"/>
                      </w:rPr>
                    </w:pPr>
                    <w:r>
                      <w:rPr>
                        <w:lang w:val="en-AU" w:eastAsia="en-US"/>
                      </w:rPr>
                      <w:t>0.65</w:t>
                    </w:r>
                  </w:p>
                </w:tc>
                <w:tc>
                  <w:tcPr>
                    <w:tcW w:w="1559" w:type="dxa"/>
                    <w:tcBorders>
                      <w:top w:val="single" w:sz="4" w:space="0" w:color="auto"/>
                      <w:left w:val="single" w:sz="4" w:space="0" w:color="auto"/>
                      <w:bottom w:val="single" w:sz="4" w:space="0" w:color="auto"/>
                      <w:right w:val="single" w:sz="4" w:space="0" w:color="auto"/>
                    </w:tcBorders>
                    <w:vAlign w:val="center"/>
                  </w:tcPr>
                  <w:p w14:paraId="5E106C4F" w14:textId="5A13A422" w:rsidR="00941521" w:rsidRPr="004839C5" w:rsidRDefault="00276289">
                    <w:pPr>
                      <w:pStyle w:val="BodyText"/>
                      <w:spacing w:before="80" w:after="80"/>
                      <w:jc w:val="center"/>
                      <w:rPr>
                        <w:lang w:val="en-AU" w:eastAsia="en-US"/>
                      </w:rPr>
                    </w:pPr>
                    <w:r>
                      <w:rPr>
                        <w:lang w:val="en-AU" w:eastAsia="en-US"/>
                      </w:rPr>
                      <w:t>0.55</w:t>
                    </w:r>
                  </w:p>
                </w:tc>
                <w:tc>
                  <w:tcPr>
                    <w:tcW w:w="1559" w:type="dxa"/>
                    <w:tcBorders>
                      <w:top w:val="single" w:sz="4" w:space="0" w:color="auto"/>
                      <w:left w:val="single" w:sz="4" w:space="0" w:color="auto"/>
                      <w:bottom w:val="single" w:sz="4" w:space="0" w:color="auto"/>
                      <w:right w:val="single" w:sz="4" w:space="0" w:color="auto"/>
                    </w:tcBorders>
                    <w:vAlign w:val="center"/>
                  </w:tcPr>
                  <w:p w14:paraId="3717EFD6" w14:textId="59709FEA" w:rsidR="00941521" w:rsidRPr="004839C5" w:rsidRDefault="00276289">
                    <w:pPr>
                      <w:pStyle w:val="BodyText"/>
                      <w:spacing w:before="80" w:after="80"/>
                      <w:jc w:val="center"/>
                      <w:rPr>
                        <w:lang w:val="en-AU" w:eastAsia="en-US"/>
                      </w:rPr>
                    </w:pPr>
                    <w:r>
                      <w:rPr>
                        <w:lang w:val="en-AU" w:eastAsia="en-US"/>
                      </w:rPr>
                      <w:t>0.45</w:t>
                    </w:r>
                  </w:p>
                </w:tc>
              </w:tr>
            </w:tbl>
            <w:p w14:paraId="425339CF" w14:textId="77777777" w:rsidR="00D02B18" w:rsidRDefault="00D02B18" w:rsidP="00D02B18"/>
            <w:p w14:paraId="276EC5F8" w14:textId="2D84138A" w:rsidR="00941521" w:rsidRDefault="00F73F48" w:rsidP="00EA23AA">
              <w:pPr>
                <w:pStyle w:val="Caption"/>
              </w:pPr>
              <w:bookmarkStart w:id="45" w:name="_Toc210745023"/>
              <w:bookmarkStart w:id="46" w:name="_Toc215758060"/>
              <w:bookmarkStart w:id="47" w:name="_Toc225351166"/>
              <w:r>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rsidR="00941521">
                <w:t xml:space="preserve">: Beef </w:t>
              </w:r>
              <w:r w:rsidR="00FE32CC">
                <w:t xml:space="preserve">pasture </w:t>
              </w:r>
              <w:r w:rsidR="00941521">
                <w:t>cattle – Crude protein content of feed intake</w:t>
              </w:r>
              <w:r w:rsidR="00327BE1">
                <w:t xml:space="preserve"> (fraction)</w:t>
              </w:r>
              <w:r w:rsidR="00941521">
                <w:t xml:space="preserve"> (</w:t>
              </w:r>
              <w:bookmarkEnd w:id="45"/>
              <w:r w:rsidR="00C34258">
                <w:t>CP</w:t>
              </w:r>
              <w:r w:rsidR="00C34258">
                <w:rPr>
                  <w:vertAlign w:val="subscript"/>
                </w:rPr>
                <w:t>j</w:t>
              </w:r>
              <w:r w:rsidR="00C34258">
                <w:t>)</w:t>
              </w:r>
              <w:bookmarkEnd w:id="46"/>
              <w:bookmarkEnd w:id="47"/>
            </w:p>
            <w:tbl>
              <w:tblPr>
                <w:tblStyle w:val="TableGrid"/>
                <w:tblW w:w="9350" w:type="dxa"/>
                <w:tblLayout w:type="fixed"/>
                <w:tblCellMar>
                  <w:left w:w="115" w:type="dxa"/>
                  <w:right w:w="115" w:type="dxa"/>
                </w:tblCellMar>
                <w:tblLook w:val="04A0" w:firstRow="1" w:lastRow="0" w:firstColumn="1" w:lastColumn="0" w:noHBand="0" w:noVBand="1"/>
                <w:tblCaption w:val="Table A5.5.2.4 Beef cattle - Crude protein content of feed intake (fraction)"/>
              </w:tblPr>
              <w:tblGrid>
                <w:gridCol w:w="1558"/>
                <w:gridCol w:w="1558"/>
                <w:gridCol w:w="1558"/>
                <w:gridCol w:w="1558"/>
                <w:gridCol w:w="1559"/>
                <w:gridCol w:w="1559"/>
              </w:tblGrid>
              <w:tr w:rsidR="00941521" w:rsidRPr="004839C5" w14:paraId="1F796723" w14:textId="77777777" w:rsidTr="002F6847">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02ABB54" w14:textId="77777777" w:rsidR="00941521" w:rsidRPr="00FE32CC" w:rsidRDefault="00941521">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12615C10" w14:textId="77777777" w:rsidR="00941521" w:rsidRPr="00FE32CC" w:rsidRDefault="00941521">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6234" w:type="dxa"/>
                    <w:gridSpan w:val="4"/>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157D6C" w14:textId="14B6FA64"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Season</w:t>
                    </w:r>
                    <w:r w:rsidR="00581E81">
                      <w:rPr>
                        <w:b/>
                        <w:color w:val="FFFFFF" w:themeColor="background1"/>
                        <w:lang w:val="en-AU" w:eastAsia="en-US"/>
                      </w:rPr>
                      <w:t xml:space="preserve"> </w:t>
                    </w:r>
                  </w:p>
                </w:tc>
              </w:tr>
              <w:tr w:rsidR="00941521" w:rsidRPr="004839C5" w14:paraId="2EA9C731" w14:textId="77777777" w:rsidTr="002F6847">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766776" w14:textId="77777777" w:rsidR="00941521" w:rsidRPr="00FE32CC" w:rsidRDefault="00941521">
                    <w:pPr>
                      <w:spacing w:before="80" w:after="80"/>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6BC0C1" w14:textId="77777777" w:rsidR="00941521" w:rsidRPr="00FE32CC" w:rsidRDefault="00941521">
                    <w:pPr>
                      <w:spacing w:before="80" w:after="80"/>
                      <w:rPr>
                        <w:b/>
                        <w:bCs w:val="0"/>
                        <w:color w:val="FFFFFF" w:themeColor="background1"/>
                        <w:lang w:val="en-AU"/>
                      </w:rPr>
                    </w:pP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CCE905E"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Spring</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854155"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Summer</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2285C41"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Autumn</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168058D" w14:textId="77777777" w:rsidR="00941521" w:rsidRPr="00FE32CC" w:rsidRDefault="00941521">
                    <w:pPr>
                      <w:pStyle w:val="BodyText"/>
                      <w:keepNext/>
                      <w:spacing w:before="80" w:after="80"/>
                      <w:jc w:val="center"/>
                      <w:rPr>
                        <w:b/>
                        <w:bCs w:val="0"/>
                        <w:color w:val="FFFFFF" w:themeColor="background1"/>
                        <w:lang w:val="en-AU" w:eastAsia="en-US"/>
                      </w:rPr>
                    </w:pPr>
                    <w:r w:rsidRPr="00FE32CC">
                      <w:rPr>
                        <w:b/>
                        <w:color w:val="FFFFFF" w:themeColor="background1"/>
                        <w:lang w:val="en-AU" w:eastAsia="en-US"/>
                      </w:rPr>
                      <w:t>Winter</w:t>
                    </w:r>
                  </w:p>
                </w:tc>
              </w:tr>
              <w:tr w:rsidR="002F6847" w:rsidRPr="004839C5" w14:paraId="204E6B04"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4B7BE4" w14:textId="77777777" w:rsidR="002F6847" w:rsidRPr="00941521" w:rsidRDefault="002F6847" w:rsidP="002F6847">
                    <w:pPr>
                      <w:pStyle w:val="BodyText"/>
                      <w:spacing w:before="80" w:after="80"/>
                      <w:rPr>
                        <w:b/>
                        <w:bCs w:val="0"/>
                        <w:lang w:val="en-AU" w:eastAsia="en-US"/>
                      </w:rPr>
                    </w:pPr>
                    <w:r w:rsidRPr="00941521">
                      <w:rPr>
                        <w:b/>
                        <w:bCs w:val="0"/>
                        <w:lang w:val="en-AU" w:eastAsia="en-US"/>
                      </w:rPr>
                      <w:t>ACT/NSW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DCB28B" w14:textId="2B29BD3A"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01BA5ABD" w14:textId="77777777" w:rsidR="002F6847" w:rsidRPr="004839C5" w:rsidRDefault="002F6847" w:rsidP="002F6847">
                    <w:pPr>
                      <w:pStyle w:val="BodyText"/>
                      <w:spacing w:before="80" w:after="80"/>
                      <w:jc w:val="center"/>
                      <w:rPr>
                        <w:lang w:val="en-AU"/>
                      </w:rPr>
                    </w:pPr>
                    <w:r w:rsidRPr="004839C5">
                      <w:rPr>
                        <w:lang w:val="en-AU"/>
                      </w:rPr>
                      <w:t>0.07</w:t>
                    </w:r>
                  </w:p>
                </w:tc>
                <w:tc>
                  <w:tcPr>
                    <w:tcW w:w="1558" w:type="dxa"/>
                    <w:tcBorders>
                      <w:top w:val="single" w:sz="4" w:space="0" w:color="auto"/>
                      <w:left w:val="single" w:sz="4" w:space="0" w:color="auto"/>
                      <w:bottom w:val="single" w:sz="4" w:space="0" w:color="auto"/>
                      <w:right w:val="single" w:sz="4" w:space="0" w:color="auto"/>
                    </w:tcBorders>
                    <w:vAlign w:val="center"/>
                  </w:tcPr>
                  <w:p w14:paraId="6537A8C6" w14:textId="77777777" w:rsidR="002F6847" w:rsidRPr="004839C5" w:rsidRDefault="002F6847" w:rsidP="002F6847">
                    <w:pPr>
                      <w:pStyle w:val="BodyText"/>
                      <w:spacing w:before="80" w:after="80"/>
                      <w:jc w:val="center"/>
                      <w:rPr>
                        <w:lang w:val="en-AU"/>
                      </w:rPr>
                    </w:pPr>
                    <w:r w:rsidRPr="004839C5">
                      <w:rPr>
                        <w:lang w:val="en-AU"/>
                      </w:rPr>
                      <w:t>0.13</w:t>
                    </w:r>
                  </w:p>
                </w:tc>
                <w:tc>
                  <w:tcPr>
                    <w:tcW w:w="1559" w:type="dxa"/>
                    <w:tcBorders>
                      <w:top w:val="single" w:sz="4" w:space="0" w:color="auto"/>
                      <w:left w:val="single" w:sz="4" w:space="0" w:color="auto"/>
                      <w:bottom w:val="single" w:sz="4" w:space="0" w:color="auto"/>
                      <w:right w:val="single" w:sz="4" w:space="0" w:color="auto"/>
                    </w:tcBorders>
                    <w:vAlign w:val="center"/>
                  </w:tcPr>
                  <w:p w14:paraId="2352A2E7" w14:textId="77777777" w:rsidR="002F6847" w:rsidRPr="004839C5" w:rsidRDefault="002F6847" w:rsidP="002F6847">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344042C6" w14:textId="77777777" w:rsidR="002F6847" w:rsidRPr="004839C5" w:rsidRDefault="002F6847" w:rsidP="002F6847">
                    <w:pPr>
                      <w:pStyle w:val="BodyText"/>
                      <w:spacing w:before="80" w:after="80"/>
                      <w:jc w:val="center"/>
                      <w:rPr>
                        <w:lang w:val="en-AU"/>
                      </w:rPr>
                    </w:pPr>
                    <w:r w:rsidRPr="004839C5">
                      <w:rPr>
                        <w:lang w:val="en-AU"/>
                      </w:rPr>
                      <w:t>0.06</w:t>
                    </w:r>
                  </w:p>
                </w:tc>
              </w:tr>
              <w:tr w:rsidR="002F6847" w:rsidRPr="004839C5" w14:paraId="2FC95460"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B6C3E0F" w14:textId="77777777" w:rsidR="002F6847" w:rsidRPr="00941521" w:rsidRDefault="002F6847" w:rsidP="002F6847">
                    <w:pPr>
                      <w:pStyle w:val="BodyText"/>
                      <w:spacing w:before="80" w:after="80"/>
                      <w:rPr>
                        <w:b/>
                        <w:bCs w:val="0"/>
                        <w:lang w:val="en-AU" w:eastAsia="en-US"/>
                      </w:rPr>
                    </w:pPr>
                    <w:r w:rsidRPr="00941521">
                      <w:rPr>
                        <w:b/>
                        <w:bCs w:val="0"/>
                        <w:lang w:val="en-AU" w:eastAsia="en-US"/>
                      </w:rPr>
                      <w:t>NT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295BBD7" w14:textId="7B4D2C90"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4553DA48" w14:textId="77777777" w:rsidR="002F6847" w:rsidRPr="004839C5" w:rsidRDefault="002F6847" w:rsidP="002F6847">
                    <w:pPr>
                      <w:pStyle w:val="BodyText"/>
                      <w:spacing w:before="80" w:after="80"/>
                      <w:jc w:val="center"/>
                      <w:rPr>
                        <w:lang w:val="en-AU"/>
                      </w:rPr>
                    </w:pPr>
                    <w:r w:rsidRPr="004839C5">
                      <w:rPr>
                        <w:lang w:val="en-AU"/>
                      </w:rPr>
                      <w:t>0.058</w:t>
                    </w:r>
                  </w:p>
                </w:tc>
                <w:tc>
                  <w:tcPr>
                    <w:tcW w:w="1558" w:type="dxa"/>
                    <w:tcBorders>
                      <w:top w:val="single" w:sz="4" w:space="0" w:color="auto"/>
                      <w:left w:val="single" w:sz="4" w:space="0" w:color="auto"/>
                      <w:bottom w:val="single" w:sz="4" w:space="0" w:color="auto"/>
                      <w:right w:val="single" w:sz="4" w:space="0" w:color="auto"/>
                    </w:tcBorders>
                    <w:vAlign w:val="center"/>
                  </w:tcPr>
                  <w:p w14:paraId="3CE9D852" w14:textId="77777777" w:rsidR="002F6847" w:rsidRPr="004839C5" w:rsidRDefault="002F6847" w:rsidP="002F6847">
                    <w:pPr>
                      <w:pStyle w:val="BodyText"/>
                      <w:spacing w:before="80" w:after="80"/>
                      <w:jc w:val="center"/>
                      <w:rPr>
                        <w:lang w:val="en-AU"/>
                      </w:rPr>
                    </w:pPr>
                    <w:r w:rsidRPr="004839C5">
                      <w:rPr>
                        <w:lang w:val="en-AU"/>
                      </w:rPr>
                      <w:t>0.092</w:t>
                    </w:r>
                  </w:p>
                </w:tc>
                <w:tc>
                  <w:tcPr>
                    <w:tcW w:w="1559" w:type="dxa"/>
                    <w:tcBorders>
                      <w:top w:val="single" w:sz="4" w:space="0" w:color="auto"/>
                      <w:left w:val="single" w:sz="4" w:space="0" w:color="auto"/>
                      <w:bottom w:val="single" w:sz="4" w:space="0" w:color="auto"/>
                      <w:right w:val="single" w:sz="4" w:space="0" w:color="auto"/>
                    </w:tcBorders>
                    <w:vAlign w:val="center"/>
                  </w:tcPr>
                  <w:p w14:paraId="721C9C4D" w14:textId="77777777" w:rsidR="002F6847" w:rsidRPr="004839C5" w:rsidRDefault="002F6847" w:rsidP="002F6847">
                    <w:pPr>
                      <w:pStyle w:val="BodyText"/>
                      <w:spacing w:before="80" w:after="80"/>
                      <w:jc w:val="center"/>
                      <w:rPr>
                        <w:lang w:val="en-AU"/>
                      </w:rPr>
                    </w:pPr>
                    <w:r w:rsidRPr="004839C5">
                      <w:rPr>
                        <w:lang w:val="en-AU"/>
                      </w:rPr>
                      <w:t>0.075</w:t>
                    </w:r>
                  </w:p>
                </w:tc>
                <w:tc>
                  <w:tcPr>
                    <w:tcW w:w="1559" w:type="dxa"/>
                    <w:tcBorders>
                      <w:top w:val="single" w:sz="4" w:space="0" w:color="auto"/>
                      <w:left w:val="single" w:sz="4" w:space="0" w:color="auto"/>
                      <w:bottom w:val="single" w:sz="4" w:space="0" w:color="auto"/>
                      <w:right w:val="single" w:sz="4" w:space="0" w:color="auto"/>
                    </w:tcBorders>
                    <w:vAlign w:val="center"/>
                  </w:tcPr>
                  <w:p w14:paraId="4EA51FFF" w14:textId="77777777" w:rsidR="002F6847" w:rsidRPr="004839C5" w:rsidRDefault="002F6847" w:rsidP="002F6847">
                    <w:pPr>
                      <w:pStyle w:val="BodyText"/>
                      <w:spacing w:before="80" w:after="80"/>
                      <w:jc w:val="center"/>
                      <w:rPr>
                        <w:lang w:val="en-AU"/>
                      </w:rPr>
                    </w:pPr>
                    <w:r w:rsidRPr="004839C5">
                      <w:rPr>
                        <w:lang w:val="en-AU"/>
                      </w:rPr>
                      <w:t>0.053</w:t>
                    </w:r>
                  </w:p>
                </w:tc>
              </w:tr>
              <w:tr w:rsidR="002F6847" w:rsidRPr="004839C5" w14:paraId="31F2C77E"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B6BF70" w14:textId="77777777" w:rsidR="002F6847" w:rsidRPr="00941521" w:rsidRDefault="002F6847" w:rsidP="002F6847">
                    <w:pPr>
                      <w:pStyle w:val="BodyText"/>
                      <w:spacing w:before="80" w:after="80"/>
                      <w:rPr>
                        <w:b/>
                        <w:bCs w:val="0"/>
                        <w:lang w:val="en-AU" w:eastAsia="en-US"/>
                      </w:rPr>
                    </w:pPr>
                    <w:r w:rsidRPr="00941521">
                      <w:rPr>
                        <w:b/>
                        <w:bCs w:val="0"/>
                        <w:lang w:val="en-AU" w:eastAsia="en-US"/>
                      </w:rPr>
                      <w:t>QLD</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DB205A" w14:textId="5AB38FFD"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3B74EF6B" w14:textId="77777777" w:rsidR="002F6847" w:rsidRPr="004839C5" w:rsidRDefault="002F6847" w:rsidP="002F6847">
                    <w:pPr>
                      <w:pStyle w:val="BodyText"/>
                      <w:spacing w:before="80" w:after="80"/>
                      <w:jc w:val="center"/>
                      <w:rPr>
                        <w:lang w:val="en-AU"/>
                      </w:rPr>
                    </w:pPr>
                    <w:r w:rsidRPr="004839C5">
                      <w:rPr>
                        <w:lang w:val="en-AU"/>
                      </w:rPr>
                      <w:t>0.072</w:t>
                    </w:r>
                  </w:p>
                </w:tc>
                <w:tc>
                  <w:tcPr>
                    <w:tcW w:w="1558" w:type="dxa"/>
                    <w:tcBorders>
                      <w:top w:val="single" w:sz="4" w:space="0" w:color="auto"/>
                      <w:left w:val="single" w:sz="4" w:space="0" w:color="auto"/>
                      <w:bottom w:val="single" w:sz="4" w:space="0" w:color="auto"/>
                      <w:right w:val="single" w:sz="4" w:space="0" w:color="auto"/>
                    </w:tcBorders>
                    <w:vAlign w:val="center"/>
                  </w:tcPr>
                  <w:p w14:paraId="1011A3BB" w14:textId="77777777" w:rsidR="002F6847" w:rsidRPr="004839C5" w:rsidRDefault="002F6847" w:rsidP="002F6847">
                    <w:pPr>
                      <w:pStyle w:val="BodyText"/>
                      <w:spacing w:before="80" w:after="80"/>
                      <w:jc w:val="center"/>
                      <w:rPr>
                        <w:lang w:val="en-AU"/>
                      </w:rPr>
                    </w:pPr>
                    <w:r w:rsidRPr="004839C5">
                      <w:rPr>
                        <w:lang w:val="en-AU"/>
                      </w:rPr>
                      <w:t>0.099</w:t>
                    </w:r>
                  </w:p>
                </w:tc>
                <w:tc>
                  <w:tcPr>
                    <w:tcW w:w="1559" w:type="dxa"/>
                    <w:tcBorders>
                      <w:top w:val="single" w:sz="4" w:space="0" w:color="auto"/>
                      <w:left w:val="single" w:sz="4" w:space="0" w:color="auto"/>
                      <w:bottom w:val="single" w:sz="4" w:space="0" w:color="auto"/>
                      <w:right w:val="single" w:sz="4" w:space="0" w:color="auto"/>
                    </w:tcBorders>
                    <w:vAlign w:val="center"/>
                  </w:tcPr>
                  <w:p w14:paraId="0FC2F7D5" w14:textId="77777777" w:rsidR="002F6847" w:rsidRPr="004839C5" w:rsidRDefault="002F6847" w:rsidP="002F6847">
                    <w:pPr>
                      <w:pStyle w:val="BodyText"/>
                      <w:spacing w:before="80" w:after="80"/>
                      <w:jc w:val="center"/>
                      <w:rPr>
                        <w:lang w:val="en-AU"/>
                      </w:rPr>
                    </w:pPr>
                    <w:r w:rsidRPr="004839C5">
                      <w:rPr>
                        <w:lang w:val="en-AU"/>
                      </w:rPr>
                      <w:t>0.078</w:t>
                    </w:r>
                  </w:p>
                </w:tc>
                <w:tc>
                  <w:tcPr>
                    <w:tcW w:w="1559" w:type="dxa"/>
                    <w:tcBorders>
                      <w:top w:val="single" w:sz="4" w:space="0" w:color="auto"/>
                      <w:left w:val="single" w:sz="4" w:space="0" w:color="auto"/>
                      <w:bottom w:val="single" w:sz="4" w:space="0" w:color="auto"/>
                      <w:right w:val="single" w:sz="4" w:space="0" w:color="auto"/>
                    </w:tcBorders>
                    <w:vAlign w:val="center"/>
                  </w:tcPr>
                  <w:p w14:paraId="45AA5103" w14:textId="77777777" w:rsidR="002F6847" w:rsidRPr="004839C5" w:rsidRDefault="002F6847" w:rsidP="002F6847">
                    <w:pPr>
                      <w:pStyle w:val="BodyText"/>
                      <w:spacing w:before="80" w:after="80"/>
                      <w:jc w:val="center"/>
                      <w:rPr>
                        <w:lang w:val="en-AU"/>
                      </w:rPr>
                    </w:pPr>
                    <w:r w:rsidRPr="004839C5">
                      <w:rPr>
                        <w:lang w:val="en-AU"/>
                      </w:rPr>
                      <w:t>0.059</w:t>
                    </w:r>
                  </w:p>
                </w:tc>
              </w:tr>
              <w:tr w:rsidR="002F6847" w:rsidRPr="004839C5" w14:paraId="014F2304"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9DBF9B9" w14:textId="77777777" w:rsidR="002F6847" w:rsidRPr="00941521" w:rsidRDefault="002F6847" w:rsidP="002F6847">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81CF4" w14:textId="35A7CA88"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2D4B81F3" w14:textId="77777777" w:rsidR="002F6847" w:rsidRPr="004839C5" w:rsidRDefault="002F6847" w:rsidP="002F6847">
                    <w:pPr>
                      <w:pStyle w:val="BodyText"/>
                      <w:spacing w:before="80" w:after="80"/>
                      <w:jc w:val="center"/>
                      <w:rPr>
                        <w:lang w:val="en-AU"/>
                      </w:rPr>
                    </w:pPr>
                    <w:r w:rsidRPr="004839C5">
                      <w:rPr>
                        <w:lang w:val="en-AU"/>
                      </w:rPr>
                      <w:t>0.16</w:t>
                    </w:r>
                  </w:p>
                </w:tc>
                <w:tc>
                  <w:tcPr>
                    <w:tcW w:w="1558" w:type="dxa"/>
                    <w:tcBorders>
                      <w:top w:val="single" w:sz="4" w:space="0" w:color="auto"/>
                      <w:left w:val="single" w:sz="4" w:space="0" w:color="auto"/>
                      <w:bottom w:val="single" w:sz="4" w:space="0" w:color="auto"/>
                      <w:right w:val="single" w:sz="4" w:space="0" w:color="auto"/>
                    </w:tcBorders>
                    <w:vAlign w:val="center"/>
                  </w:tcPr>
                  <w:p w14:paraId="44C521CA" w14:textId="77777777" w:rsidR="002F6847" w:rsidRPr="004839C5" w:rsidRDefault="002F6847" w:rsidP="002F6847">
                    <w:pPr>
                      <w:pStyle w:val="BodyText"/>
                      <w:spacing w:before="80" w:after="80"/>
                      <w:jc w:val="center"/>
                      <w:rPr>
                        <w:lang w:val="en-AU"/>
                      </w:rPr>
                    </w:pPr>
                    <w:r w:rsidRPr="004839C5">
                      <w:rPr>
                        <w:lang w:val="en-AU"/>
                      </w:rPr>
                      <w:t>0.07</w:t>
                    </w:r>
                  </w:p>
                </w:tc>
                <w:tc>
                  <w:tcPr>
                    <w:tcW w:w="1559" w:type="dxa"/>
                    <w:tcBorders>
                      <w:top w:val="single" w:sz="4" w:space="0" w:color="auto"/>
                      <w:left w:val="single" w:sz="4" w:space="0" w:color="auto"/>
                      <w:bottom w:val="single" w:sz="4" w:space="0" w:color="auto"/>
                      <w:right w:val="single" w:sz="4" w:space="0" w:color="auto"/>
                    </w:tcBorders>
                    <w:vAlign w:val="center"/>
                  </w:tcPr>
                  <w:p w14:paraId="59AE2C68" w14:textId="77777777" w:rsidR="002F6847" w:rsidRPr="004839C5" w:rsidRDefault="002F6847" w:rsidP="002F6847">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09EA6C73" w14:textId="77777777" w:rsidR="002F6847" w:rsidRPr="004839C5" w:rsidRDefault="002F6847" w:rsidP="002F6847">
                    <w:pPr>
                      <w:pStyle w:val="BodyText"/>
                      <w:spacing w:before="80" w:after="80"/>
                      <w:jc w:val="center"/>
                      <w:rPr>
                        <w:lang w:val="en-AU"/>
                      </w:rPr>
                    </w:pPr>
                    <w:r w:rsidRPr="004839C5">
                      <w:rPr>
                        <w:lang w:val="en-AU"/>
                      </w:rPr>
                      <w:t>0.2</w:t>
                    </w:r>
                  </w:p>
                </w:tc>
              </w:tr>
              <w:tr w:rsidR="002F6847" w:rsidRPr="004839C5" w14:paraId="143EECC0"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FEFC83" w14:textId="77777777" w:rsidR="002F6847" w:rsidRPr="00941521" w:rsidRDefault="002F6847" w:rsidP="002F6847">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29FFEF" w14:textId="01119349"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E4C7107" w14:textId="77777777" w:rsidR="002F6847" w:rsidRPr="004839C5" w:rsidRDefault="002F6847" w:rsidP="002F6847">
                    <w:pPr>
                      <w:pStyle w:val="BodyText"/>
                      <w:spacing w:before="80" w:after="80"/>
                      <w:jc w:val="center"/>
                      <w:rPr>
                        <w:lang w:val="en-AU"/>
                      </w:rPr>
                    </w:pPr>
                    <w:r w:rsidRPr="004839C5">
                      <w:rPr>
                        <w:lang w:val="en-AU"/>
                      </w:rPr>
                      <w:t>0.2</w:t>
                    </w:r>
                  </w:p>
                </w:tc>
                <w:tc>
                  <w:tcPr>
                    <w:tcW w:w="1558" w:type="dxa"/>
                    <w:tcBorders>
                      <w:top w:val="single" w:sz="4" w:space="0" w:color="auto"/>
                      <w:left w:val="single" w:sz="4" w:space="0" w:color="auto"/>
                      <w:bottom w:val="single" w:sz="4" w:space="0" w:color="auto"/>
                      <w:right w:val="single" w:sz="4" w:space="0" w:color="auto"/>
                    </w:tcBorders>
                    <w:vAlign w:val="center"/>
                  </w:tcPr>
                  <w:p w14:paraId="55990776" w14:textId="77777777" w:rsidR="002F6847" w:rsidRPr="004839C5" w:rsidRDefault="002F6847" w:rsidP="002F6847">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6AC025B0" w14:textId="77777777" w:rsidR="002F6847" w:rsidRPr="004839C5" w:rsidRDefault="002F6847" w:rsidP="002F6847">
                    <w:pPr>
                      <w:pStyle w:val="BodyText"/>
                      <w:spacing w:before="80" w:after="80"/>
                      <w:jc w:val="center"/>
                      <w:rPr>
                        <w:lang w:val="en-AU"/>
                      </w:rPr>
                    </w:pPr>
                    <w:r w:rsidRPr="004839C5">
                      <w:rPr>
                        <w:lang w:val="en-AU"/>
                      </w:rPr>
                      <w:t>0.16</w:t>
                    </w:r>
                  </w:p>
                </w:tc>
                <w:tc>
                  <w:tcPr>
                    <w:tcW w:w="1559" w:type="dxa"/>
                    <w:tcBorders>
                      <w:top w:val="single" w:sz="4" w:space="0" w:color="auto"/>
                      <w:left w:val="single" w:sz="4" w:space="0" w:color="auto"/>
                      <w:bottom w:val="single" w:sz="4" w:space="0" w:color="auto"/>
                      <w:right w:val="single" w:sz="4" w:space="0" w:color="auto"/>
                    </w:tcBorders>
                    <w:vAlign w:val="center"/>
                  </w:tcPr>
                  <w:p w14:paraId="6872B963" w14:textId="77777777" w:rsidR="002F6847" w:rsidRPr="004839C5" w:rsidRDefault="002F6847" w:rsidP="002F6847">
                    <w:pPr>
                      <w:pStyle w:val="BodyText"/>
                      <w:spacing w:before="80" w:after="80"/>
                      <w:jc w:val="center"/>
                      <w:rPr>
                        <w:lang w:val="en-AU"/>
                      </w:rPr>
                    </w:pPr>
                    <w:r w:rsidRPr="004839C5">
                      <w:rPr>
                        <w:lang w:val="en-AU"/>
                      </w:rPr>
                      <w:t>0.2</w:t>
                    </w:r>
                  </w:p>
                </w:tc>
              </w:tr>
              <w:tr w:rsidR="002F6847" w:rsidRPr="004839C5" w14:paraId="5378880B" w14:textId="77777777" w:rsidTr="002F684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D36CC" w14:textId="77777777" w:rsidR="002F6847" w:rsidRPr="00941521" w:rsidRDefault="002F6847" w:rsidP="002F6847">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FC2108" w14:textId="1A4BFCC3" w:rsidR="002F6847" w:rsidRPr="004839C5" w:rsidRDefault="002F6847" w:rsidP="002F6847">
                    <w:pPr>
                      <w:pStyle w:val="BodyText"/>
                      <w:spacing w:before="80" w:after="80"/>
                      <w:rPr>
                        <w:lang w:val="en-AU" w:eastAsia="en-US"/>
                      </w:rPr>
                    </w:pPr>
                    <w:r w:rsidRPr="00DA1E3F">
                      <w:rPr>
                        <w:rFonts w:asciiTheme="majorHAnsi" w:hAnsiTheme="majorHAnsi" w:cstheme="majorHAnsi"/>
                        <w:szCs w:val="20"/>
                        <w:lang w:val="en-AU" w:eastAsia="en-US"/>
                      </w:rPr>
                      <w:t>n/a</w:t>
                    </w:r>
                  </w:p>
                </w:tc>
                <w:tc>
                  <w:tcPr>
                    <w:tcW w:w="1558" w:type="dxa"/>
                    <w:tcBorders>
                      <w:top w:val="single" w:sz="4" w:space="0" w:color="auto"/>
                      <w:left w:val="single" w:sz="4" w:space="0" w:color="auto"/>
                      <w:bottom w:val="single" w:sz="4" w:space="0" w:color="auto"/>
                      <w:right w:val="single" w:sz="4" w:space="0" w:color="auto"/>
                    </w:tcBorders>
                    <w:vAlign w:val="center"/>
                  </w:tcPr>
                  <w:p w14:paraId="798BD91D" w14:textId="77777777" w:rsidR="002F6847" w:rsidRPr="004839C5" w:rsidRDefault="002F6847" w:rsidP="002F6847">
                    <w:pPr>
                      <w:pStyle w:val="BodyText"/>
                      <w:spacing w:before="80" w:after="80"/>
                      <w:jc w:val="center"/>
                      <w:rPr>
                        <w:lang w:val="en-AU"/>
                      </w:rPr>
                    </w:pPr>
                    <w:r w:rsidRPr="004839C5">
                      <w:rPr>
                        <w:lang w:val="en-AU"/>
                      </w:rPr>
                      <w:t>0.25</w:t>
                    </w:r>
                  </w:p>
                </w:tc>
                <w:tc>
                  <w:tcPr>
                    <w:tcW w:w="1558" w:type="dxa"/>
                    <w:tcBorders>
                      <w:top w:val="single" w:sz="4" w:space="0" w:color="auto"/>
                      <w:left w:val="single" w:sz="4" w:space="0" w:color="auto"/>
                      <w:bottom w:val="single" w:sz="4" w:space="0" w:color="auto"/>
                      <w:right w:val="single" w:sz="4" w:space="0" w:color="auto"/>
                    </w:tcBorders>
                    <w:vAlign w:val="center"/>
                  </w:tcPr>
                  <w:p w14:paraId="051529FF" w14:textId="77777777" w:rsidR="002F6847" w:rsidRPr="004839C5" w:rsidRDefault="002F6847" w:rsidP="002F6847">
                    <w:pPr>
                      <w:pStyle w:val="BodyText"/>
                      <w:spacing w:before="80" w:after="80"/>
                      <w:jc w:val="center"/>
                      <w:rPr>
                        <w:lang w:val="en-AU"/>
                      </w:rPr>
                    </w:pPr>
                    <w:r w:rsidRPr="004839C5">
                      <w:rPr>
                        <w:lang w:val="en-AU"/>
                      </w:rPr>
                      <w:t>0.07</w:t>
                    </w:r>
                  </w:p>
                </w:tc>
                <w:tc>
                  <w:tcPr>
                    <w:tcW w:w="1559" w:type="dxa"/>
                    <w:tcBorders>
                      <w:top w:val="single" w:sz="4" w:space="0" w:color="auto"/>
                      <w:left w:val="single" w:sz="4" w:space="0" w:color="auto"/>
                      <w:bottom w:val="single" w:sz="4" w:space="0" w:color="auto"/>
                      <w:right w:val="single" w:sz="4" w:space="0" w:color="auto"/>
                    </w:tcBorders>
                    <w:vAlign w:val="center"/>
                  </w:tcPr>
                  <w:p w14:paraId="17F8C3E0" w14:textId="77777777" w:rsidR="002F6847" w:rsidRPr="004839C5" w:rsidRDefault="002F6847" w:rsidP="002F6847">
                    <w:pPr>
                      <w:pStyle w:val="BodyText"/>
                      <w:spacing w:before="80" w:after="80"/>
                      <w:jc w:val="center"/>
                      <w:rPr>
                        <w:lang w:val="en-AU"/>
                      </w:rPr>
                    </w:pPr>
                    <w:r w:rsidRPr="004839C5">
                      <w:rPr>
                        <w:lang w:val="en-AU"/>
                      </w:rPr>
                      <w:t>0.1</w:t>
                    </w:r>
                  </w:p>
                </w:tc>
                <w:tc>
                  <w:tcPr>
                    <w:tcW w:w="1559" w:type="dxa"/>
                    <w:tcBorders>
                      <w:top w:val="single" w:sz="4" w:space="0" w:color="auto"/>
                      <w:left w:val="single" w:sz="4" w:space="0" w:color="auto"/>
                      <w:bottom w:val="single" w:sz="4" w:space="0" w:color="auto"/>
                      <w:right w:val="single" w:sz="4" w:space="0" w:color="auto"/>
                    </w:tcBorders>
                    <w:vAlign w:val="center"/>
                  </w:tcPr>
                  <w:p w14:paraId="3D7F309B" w14:textId="77777777" w:rsidR="002F6847" w:rsidRPr="004839C5" w:rsidRDefault="002F6847" w:rsidP="002F6847">
                    <w:pPr>
                      <w:pStyle w:val="BodyText"/>
                      <w:spacing w:before="80" w:after="80"/>
                      <w:jc w:val="center"/>
                      <w:rPr>
                        <w:lang w:val="en-AU"/>
                      </w:rPr>
                    </w:pPr>
                    <w:r w:rsidRPr="004839C5">
                      <w:rPr>
                        <w:lang w:val="en-AU"/>
                      </w:rPr>
                      <w:t>0.21</w:t>
                    </w:r>
                  </w:p>
                </w:tc>
              </w:tr>
              <w:tr w:rsidR="00941521" w:rsidRPr="004839C5" w14:paraId="3A10486A" w14:textId="77777777" w:rsidTr="002F6847">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5207F0C0" w14:textId="77777777" w:rsidR="00941521" w:rsidRPr="00941521" w:rsidRDefault="00941521">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ABDF07" w14:textId="77777777" w:rsidR="00941521" w:rsidRPr="004839C5" w:rsidRDefault="00941521">
                    <w:pPr>
                      <w:pStyle w:val="BodyText"/>
                      <w:spacing w:before="80" w:after="80"/>
                      <w:rPr>
                        <w:lang w:val="en-AU" w:eastAsia="en-US"/>
                      </w:rPr>
                    </w:pPr>
                    <w:r w:rsidRPr="004839C5">
                      <w:rPr>
                        <w:lang w:val="en-AU" w:eastAsia="en-US"/>
                      </w:rPr>
                      <w:t>South West</w:t>
                    </w:r>
                  </w:p>
                </w:tc>
                <w:tc>
                  <w:tcPr>
                    <w:tcW w:w="1558" w:type="dxa"/>
                    <w:tcBorders>
                      <w:top w:val="single" w:sz="4" w:space="0" w:color="auto"/>
                      <w:left w:val="single" w:sz="4" w:space="0" w:color="auto"/>
                      <w:bottom w:val="single" w:sz="4" w:space="0" w:color="auto"/>
                      <w:right w:val="single" w:sz="4" w:space="0" w:color="auto"/>
                    </w:tcBorders>
                    <w:vAlign w:val="center"/>
                  </w:tcPr>
                  <w:p w14:paraId="7D97CAE2" w14:textId="77777777" w:rsidR="00941521" w:rsidRPr="004839C5" w:rsidRDefault="00941521">
                    <w:pPr>
                      <w:pStyle w:val="BodyText"/>
                      <w:spacing w:before="80" w:after="80"/>
                      <w:jc w:val="center"/>
                      <w:rPr>
                        <w:lang w:val="en-AU"/>
                      </w:rPr>
                    </w:pPr>
                    <w:r w:rsidRPr="004839C5">
                      <w:rPr>
                        <w:lang w:val="en-AU"/>
                      </w:rPr>
                      <w:t>0.2</w:t>
                    </w:r>
                  </w:p>
                </w:tc>
                <w:tc>
                  <w:tcPr>
                    <w:tcW w:w="1558" w:type="dxa"/>
                    <w:tcBorders>
                      <w:top w:val="single" w:sz="4" w:space="0" w:color="auto"/>
                      <w:left w:val="single" w:sz="4" w:space="0" w:color="auto"/>
                      <w:bottom w:val="single" w:sz="4" w:space="0" w:color="auto"/>
                      <w:right w:val="single" w:sz="4" w:space="0" w:color="auto"/>
                    </w:tcBorders>
                    <w:vAlign w:val="center"/>
                  </w:tcPr>
                  <w:p w14:paraId="434F3AE9" w14:textId="77777777" w:rsidR="00941521" w:rsidRPr="004839C5" w:rsidRDefault="00941521">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5193CB65" w14:textId="77777777" w:rsidR="00941521" w:rsidRPr="004839C5" w:rsidRDefault="00941521">
                    <w:pPr>
                      <w:pStyle w:val="BodyText"/>
                      <w:spacing w:before="80" w:after="80"/>
                      <w:jc w:val="center"/>
                      <w:rPr>
                        <w:lang w:val="en-AU"/>
                      </w:rPr>
                    </w:pPr>
                    <w:r w:rsidRPr="004839C5">
                      <w:rPr>
                        <w:lang w:val="en-AU"/>
                      </w:rPr>
                      <w:t>0.06</w:t>
                    </w:r>
                  </w:p>
                </w:tc>
                <w:tc>
                  <w:tcPr>
                    <w:tcW w:w="1559" w:type="dxa"/>
                    <w:tcBorders>
                      <w:top w:val="single" w:sz="4" w:space="0" w:color="auto"/>
                      <w:left w:val="single" w:sz="4" w:space="0" w:color="auto"/>
                      <w:bottom w:val="single" w:sz="4" w:space="0" w:color="auto"/>
                      <w:right w:val="single" w:sz="4" w:space="0" w:color="auto"/>
                    </w:tcBorders>
                    <w:vAlign w:val="center"/>
                  </w:tcPr>
                  <w:p w14:paraId="2DEEB7DC" w14:textId="77777777" w:rsidR="00941521" w:rsidRPr="004839C5" w:rsidRDefault="00941521">
                    <w:pPr>
                      <w:pStyle w:val="BodyText"/>
                      <w:spacing w:before="80" w:after="80"/>
                      <w:jc w:val="center"/>
                      <w:rPr>
                        <w:lang w:val="en-AU"/>
                      </w:rPr>
                    </w:pPr>
                    <w:r w:rsidRPr="004839C5">
                      <w:rPr>
                        <w:lang w:val="en-AU"/>
                      </w:rPr>
                      <w:t>0.2</w:t>
                    </w:r>
                  </w:p>
                </w:tc>
              </w:tr>
              <w:tr w:rsidR="00941521" w:rsidRPr="004839C5" w14:paraId="3FE978DD" w14:textId="77777777" w:rsidTr="002F6847">
                <w:trPr>
                  <w:trHeight w:val="468"/>
                </w:trPr>
                <w:tc>
                  <w:tcPr>
                    <w:tcW w:w="1558" w:type="dxa"/>
                    <w:vMerge/>
                    <w:tcBorders>
                      <w:left w:val="single" w:sz="4" w:space="0" w:color="auto"/>
                      <w:right w:val="single" w:sz="4" w:space="0" w:color="auto"/>
                    </w:tcBorders>
                    <w:shd w:val="clear" w:color="auto" w:fill="D9D9D9" w:themeFill="background1" w:themeFillShade="D9"/>
                    <w:vAlign w:val="center"/>
                  </w:tcPr>
                  <w:p w14:paraId="1DB6EE04" w14:textId="77777777" w:rsidR="00941521" w:rsidRPr="004839C5" w:rsidRDefault="00941521">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D5CB53" w14:textId="77777777" w:rsidR="00941521" w:rsidRPr="004839C5" w:rsidRDefault="00941521">
                    <w:pPr>
                      <w:pStyle w:val="BodyText"/>
                      <w:spacing w:before="80" w:after="80"/>
                      <w:rPr>
                        <w:b/>
                        <w:bCs w:val="0"/>
                        <w:lang w:val="en-AU" w:eastAsia="en-US"/>
                      </w:rPr>
                    </w:pPr>
                    <w:r w:rsidRPr="004839C5">
                      <w:rPr>
                        <w:lang w:val="en-AU" w:eastAsia="en-US"/>
                      </w:rPr>
                      <w:t>Pilbara</w:t>
                    </w:r>
                  </w:p>
                </w:tc>
                <w:tc>
                  <w:tcPr>
                    <w:tcW w:w="1558" w:type="dxa"/>
                    <w:tcBorders>
                      <w:top w:val="single" w:sz="4" w:space="0" w:color="auto"/>
                      <w:left w:val="single" w:sz="4" w:space="0" w:color="auto"/>
                      <w:bottom w:val="single" w:sz="4" w:space="0" w:color="auto"/>
                      <w:right w:val="single" w:sz="4" w:space="0" w:color="auto"/>
                    </w:tcBorders>
                    <w:vAlign w:val="center"/>
                  </w:tcPr>
                  <w:p w14:paraId="5DE5E7A6" w14:textId="77777777" w:rsidR="00941521" w:rsidRPr="004839C5" w:rsidRDefault="00941521">
                    <w:pPr>
                      <w:pStyle w:val="BodyText"/>
                      <w:spacing w:before="80" w:after="80"/>
                      <w:jc w:val="center"/>
                      <w:rPr>
                        <w:lang w:val="en-AU"/>
                      </w:rPr>
                    </w:pPr>
                    <w:r w:rsidRPr="004839C5">
                      <w:rPr>
                        <w:lang w:val="en-AU"/>
                      </w:rPr>
                      <w:t>0.04</w:t>
                    </w:r>
                  </w:p>
                </w:tc>
                <w:tc>
                  <w:tcPr>
                    <w:tcW w:w="1558" w:type="dxa"/>
                    <w:tcBorders>
                      <w:top w:val="single" w:sz="4" w:space="0" w:color="auto"/>
                      <w:left w:val="single" w:sz="4" w:space="0" w:color="auto"/>
                      <w:bottom w:val="single" w:sz="4" w:space="0" w:color="auto"/>
                      <w:right w:val="single" w:sz="4" w:space="0" w:color="auto"/>
                    </w:tcBorders>
                    <w:vAlign w:val="center"/>
                  </w:tcPr>
                  <w:p w14:paraId="57F4A37F" w14:textId="77777777" w:rsidR="00941521" w:rsidRPr="004839C5" w:rsidRDefault="00941521">
                    <w:pPr>
                      <w:pStyle w:val="BodyText"/>
                      <w:spacing w:before="80" w:after="80"/>
                      <w:jc w:val="center"/>
                      <w:rPr>
                        <w:lang w:val="en-AU"/>
                      </w:rPr>
                    </w:pPr>
                    <w:r w:rsidRPr="004839C5">
                      <w:rPr>
                        <w:lang w:val="en-AU"/>
                      </w:rPr>
                      <w:t>0.12</w:t>
                    </w:r>
                  </w:p>
                </w:tc>
                <w:tc>
                  <w:tcPr>
                    <w:tcW w:w="1559" w:type="dxa"/>
                    <w:tcBorders>
                      <w:top w:val="single" w:sz="4" w:space="0" w:color="auto"/>
                      <w:left w:val="single" w:sz="4" w:space="0" w:color="auto"/>
                      <w:bottom w:val="single" w:sz="4" w:space="0" w:color="auto"/>
                      <w:right w:val="single" w:sz="4" w:space="0" w:color="auto"/>
                    </w:tcBorders>
                    <w:vAlign w:val="center"/>
                  </w:tcPr>
                  <w:p w14:paraId="5F3110F5" w14:textId="77777777" w:rsidR="00941521" w:rsidRPr="004839C5" w:rsidRDefault="00941521">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78646E54" w14:textId="77777777" w:rsidR="00941521" w:rsidRPr="004839C5" w:rsidRDefault="00941521">
                    <w:pPr>
                      <w:pStyle w:val="BodyText"/>
                      <w:spacing w:before="80" w:after="80"/>
                      <w:jc w:val="center"/>
                      <w:rPr>
                        <w:lang w:val="en-AU"/>
                      </w:rPr>
                    </w:pPr>
                    <w:r w:rsidRPr="004839C5">
                      <w:rPr>
                        <w:lang w:val="en-AU"/>
                      </w:rPr>
                      <w:t>0.06</w:t>
                    </w:r>
                  </w:p>
                </w:tc>
              </w:tr>
              <w:tr w:rsidR="00941521" w:rsidRPr="004839C5" w14:paraId="4EB6AEEC" w14:textId="77777777" w:rsidTr="002F6847">
                <w:trPr>
                  <w:trHeight w:val="50"/>
                </w:trPr>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7ACE82EF" w14:textId="77777777" w:rsidR="00941521" w:rsidRPr="004839C5" w:rsidRDefault="00941521">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F82040E" w14:textId="77777777" w:rsidR="00941521" w:rsidRPr="004839C5" w:rsidRDefault="00941521">
                    <w:pPr>
                      <w:pStyle w:val="BodyText"/>
                      <w:spacing w:before="80" w:after="80"/>
                      <w:rPr>
                        <w:lang w:val="en-AU" w:eastAsia="en-US"/>
                      </w:rPr>
                    </w:pPr>
                    <w:r w:rsidRPr="004839C5">
                      <w:rPr>
                        <w:lang w:val="en-AU" w:eastAsia="en-US"/>
                      </w:rPr>
                      <w:t>Kimberley</w:t>
                    </w:r>
                  </w:p>
                </w:tc>
                <w:tc>
                  <w:tcPr>
                    <w:tcW w:w="1558" w:type="dxa"/>
                    <w:tcBorders>
                      <w:top w:val="single" w:sz="4" w:space="0" w:color="auto"/>
                      <w:left w:val="single" w:sz="4" w:space="0" w:color="auto"/>
                      <w:bottom w:val="single" w:sz="4" w:space="0" w:color="auto"/>
                      <w:right w:val="single" w:sz="4" w:space="0" w:color="auto"/>
                    </w:tcBorders>
                    <w:vAlign w:val="center"/>
                  </w:tcPr>
                  <w:p w14:paraId="19E28965" w14:textId="77777777" w:rsidR="00941521" w:rsidRPr="004839C5" w:rsidRDefault="00941521">
                    <w:pPr>
                      <w:pStyle w:val="BodyText"/>
                      <w:spacing w:before="80" w:after="80"/>
                      <w:jc w:val="center"/>
                      <w:rPr>
                        <w:lang w:val="en-AU"/>
                      </w:rPr>
                    </w:pPr>
                    <w:r w:rsidRPr="004839C5">
                      <w:rPr>
                        <w:lang w:val="en-AU"/>
                      </w:rPr>
                      <w:t>0.04</w:t>
                    </w:r>
                  </w:p>
                </w:tc>
                <w:tc>
                  <w:tcPr>
                    <w:tcW w:w="1558" w:type="dxa"/>
                    <w:tcBorders>
                      <w:top w:val="single" w:sz="4" w:space="0" w:color="auto"/>
                      <w:left w:val="single" w:sz="4" w:space="0" w:color="auto"/>
                      <w:bottom w:val="single" w:sz="4" w:space="0" w:color="auto"/>
                      <w:right w:val="single" w:sz="4" w:space="0" w:color="auto"/>
                    </w:tcBorders>
                    <w:vAlign w:val="center"/>
                  </w:tcPr>
                  <w:p w14:paraId="22BDA848" w14:textId="77777777" w:rsidR="00941521" w:rsidRPr="004839C5" w:rsidRDefault="00941521">
                    <w:pPr>
                      <w:pStyle w:val="BodyText"/>
                      <w:spacing w:before="80" w:after="80"/>
                      <w:jc w:val="center"/>
                      <w:rPr>
                        <w:lang w:val="en-AU"/>
                      </w:rPr>
                    </w:pPr>
                    <w:r w:rsidRPr="004839C5">
                      <w:rPr>
                        <w:lang w:val="en-AU"/>
                      </w:rPr>
                      <w:t>0.12</w:t>
                    </w:r>
                  </w:p>
                </w:tc>
                <w:tc>
                  <w:tcPr>
                    <w:tcW w:w="1559" w:type="dxa"/>
                    <w:tcBorders>
                      <w:top w:val="single" w:sz="4" w:space="0" w:color="auto"/>
                      <w:left w:val="single" w:sz="4" w:space="0" w:color="auto"/>
                      <w:bottom w:val="single" w:sz="4" w:space="0" w:color="auto"/>
                      <w:right w:val="single" w:sz="4" w:space="0" w:color="auto"/>
                    </w:tcBorders>
                    <w:vAlign w:val="center"/>
                  </w:tcPr>
                  <w:p w14:paraId="60ED9BA9" w14:textId="77777777" w:rsidR="00941521" w:rsidRPr="004839C5" w:rsidRDefault="00941521">
                    <w:pPr>
                      <w:pStyle w:val="BodyText"/>
                      <w:spacing w:before="80" w:after="80"/>
                      <w:jc w:val="center"/>
                      <w:rPr>
                        <w:lang w:val="en-AU"/>
                      </w:rPr>
                    </w:pPr>
                    <w:r w:rsidRPr="004839C5">
                      <w:rPr>
                        <w:lang w:val="en-AU"/>
                      </w:rPr>
                      <w:t>0.09</w:t>
                    </w:r>
                  </w:p>
                </w:tc>
                <w:tc>
                  <w:tcPr>
                    <w:tcW w:w="1559" w:type="dxa"/>
                    <w:tcBorders>
                      <w:top w:val="single" w:sz="4" w:space="0" w:color="auto"/>
                      <w:left w:val="single" w:sz="4" w:space="0" w:color="auto"/>
                      <w:bottom w:val="single" w:sz="4" w:space="0" w:color="auto"/>
                      <w:right w:val="single" w:sz="4" w:space="0" w:color="auto"/>
                    </w:tcBorders>
                    <w:vAlign w:val="center"/>
                  </w:tcPr>
                  <w:p w14:paraId="16798381" w14:textId="77777777" w:rsidR="00941521" w:rsidRPr="004839C5" w:rsidRDefault="00941521">
                    <w:pPr>
                      <w:pStyle w:val="BodyText"/>
                      <w:spacing w:before="80" w:after="80"/>
                      <w:jc w:val="center"/>
                      <w:rPr>
                        <w:lang w:val="en-AU"/>
                      </w:rPr>
                    </w:pPr>
                    <w:r w:rsidRPr="004839C5">
                      <w:rPr>
                        <w:lang w:val="en-AU"/>
                      </w:rPr>
                      <w:t>0.06</w:t>
                    </w:r>
                  </w:p>
                </w:tc>
              </w:tr>
            </w:tbl>
            <w:p w14:paraId="3C8DC4FC" w14:textId="77777777" w:rsidR="00941521" w:rsidRDefault="00941521" w:rsidP="00941521"/>
            <w:p w14:paraId="10A9C9B0" w14:textId="77777777" w:rsidR="00EA700F" w:rsidRDefault="00EA700F" w:rsidP="00F73F48">
              <w:pPr>
                <w:pStyle w:val="Caption"/>
                <w:sectPr w:rsidR="00EA700F" w:rsidSect="004101C8">
                  <w:pgSz w:w="11906" w:h="16838"/>
                  <w:pgMar w:top="1440" w:right="1440" w:bottom="1440" w:left="1440" w:header="709" w:footer="709" w:gutter="0"/>
                  <w:cols w:space="708"/>
                  <w:docGrid w:linePitch="360"/>
                </w:sectPr>
              </w:pPr>
              <w:bookmarkStart w:id="48" w:name="_Toc210745024"/>
            </w:p>
            <w:p w14:paraId="045148FD" w14:textId="3EB0A229" w:rsidR="00FE32CC" w:rsidRDefault="00F73F48" w:rsidP="00EA23AA">
              <w:pPr>
                <w:pStyle w:val="Caption"/>
              </w:pPr>
              <w:bookmarkStart w:id="49" w:name="_Toc215758061"/>
              <w:bookmarkStart w:id="50" w:name="_Toc225351167"/>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7</w:t>
              </w:r>
              <w:r w:rsidR="007C71EC">
                <w:rPr>
                  <w:noProof/>
                </w:rPr>
                <w:fldChar w:fldCharType="end"/>
              </w:r>
              <w:r w:rsidR="00FE32CC">
                <w:t>: Beef pasture cattle – Feed intake adjustment and milk production</w:t>
              </w:r>
              <w:bookmarkEnd w:id="48"/>
              <w:bookmarkEnd w:id="49"/>
              <w:r w:rsidR="00FE32CC">
                <w:t xml:space="preserve"> </w:t>
              </w:r>
              <w:r w:rsidR="00327BE1">
                <w:t>(kg/head/day)</w:t>
              </w:r>
              <w:bookmarkEnd w:id="50"/>
            </w:p>
            <w:tbl>
              <w:tblPr>
                <w:tblStyle w:val="TableGrid"/>
                <w:tblW w:w="7792" w:type="dxa"/>
                <w:tblLayout w:type="fixed"/>
                <w:tblCellMar>
                  <w:left w:w="115" w:type="dxa"/>
                  <w:right w:w="115" w:type="dxa"/>
                </w:tblCellMar>
                <w:tblLook w:val="04A0" w:firstRow="1" w:lastRow="0" w:firstColumn="1" w:lastColumn="0" w:noHBand="0" w:noVBand="1"/>
              </w:tblPr>
              <w:tblGrid>
                <w:gridCol w:w="1615"/>
                <w:gridCol w:w="1440"/>
                <w:gridCol w:w="2430"/>
                <w:gridCol w:w="2307"/>
              </w:tblGrid>
              <w:tr w:rsidR="006F2CFB" w:rsidRPr="004839C5" w14:paraId="63FF18CF" w14:textId="77777777" w:rsidTr="005D1C7B">
                <w:trPr>
                  <w:tblHeader/>
                </w:trPr>
                <w:tc>
                  <w:tcPr>
                    <w:tcW w:w="161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CA6A70F" w14:textId="649322C3" w:rsidR="006F2CFB" w:rsidRPr="00FE32CC" w:rsidRDefault="006F2CFB">
                    <w:pPr>
                      <w:pStyle w:val="BodyText"/>
                      <w:keepNext/>
                      <w:spacing w:before="80" w:after="80"/>
                      <w:rPr>
                        <w:b/>
                        <w:bCs w:val="0"/>
                        <w:color w:val="FFFFFF" w:themeColor="background1"/>
                        <w:lang w:val="en-AU" w:eastAsia="en-US"/>
                      </w:rPr>
                    </w:pPr>
                    <w:r>
                      <w:rPr>
                        <w:b/>
                        <w:color w:val="FFFFFF" w:themeColor="background1"/>
                        <w:lang w:val="en-AU" w:eastAsia="en-US"/>
                      </w:rPr>
                      <w:t>Breed</w:t>
                    </w:r>
                  </w:p>
                </w:tc>
                <w:tc>
                  <w:tcPr>
                    <w:tcW w:w="144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F375380" w14:textId="77777777" w:rsidR="006F2CFB" w:rsidRPr="00FE32CC" w:rsidRDefault="006F2CFB">
                    <w:pPr>
                      <w:pStyle w:val="BodyText"/>
                      <w:keepNext/>
                      <w:spacing w:before="80" w:after="80"/>
                      <w:rPr>
                        <w:b/>
                        <w:bCs w:val="0"/>
                        <w:color w:val="FFFFFF" w:themeColor="background1"/>
                        <w:lang w:val="en-AU" w:eastAsia="en-US"/>
                      </w:rPr>
                    </w:pPr>
                    <w:r w:rsidRPr="00FE32CC">
                      <w:rPr>
                        <w:b/>
                        <w:color w:val="FFFFFF" w:themeColor="background1"/>
                        <w:lang w:val="en-AU" w:eastAsia="en-US"/>
                      </w:rPr>
                      <w:t>Season</w:t>
                    </w:r>
                  </w:p>
                </w:tc>
                <w:tc>
                  <w:tcPr>
                    <w:tcW w:w="24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88B4153" w14:textId="1D5498D4" w:rsidR="006F2CFB" w:rsidRPr="005D1C7B" w:rsidRDefault="006F2CFB">
                    <w:pPr>
                      <w:pStyle w:val="BodyText"/>
                      <w:keepNext/>
                      <w:spacing w:before="80" w:after="80"/>
                      <w:jc w:val="center"/>
                      <w:rPr>
                        <w:b/>
                        <w:color w:val="FFFFFF" w:themeColor="background1"/>
                        <w:lang w:val="en-AU" w:eastAsia="en-US"/>
                      </w:rPr>
                    </w:pPr>
                    <w:r w:rsidRPr="005D1C7B">
                      <w:rPr>
                        <w:b/>
                        <w:color w:val="FFFFFF" w:themeColor="background1"/>
                        <w:lang w:val="en-AU" w:eastAsia="en-US"/>
                      </w:rPr>
                      <w:t>Feed adjustment</w:t>
                    </w:r>
                    <w:r w:rsidR="00327BE1" w:rsidRPr="005D1C7B">
                      <w:rPr>
                        <w:b/>
                        <w:color w:val="FFFFFF" w:themeColor="background1"/>
                        <w:lang w:val="en-AU" w:eastAsia="en-US"/>
                      </w:rPr>
                      <w:t xml:space="preserve"> (</w:t>
                    </w:r>
                    <w:r w:rsidR="00327BE1" w:rsidRPr="005D1C7B">
                      <w:rPr>
                        <w:b/>
                        <w:iCs/>
                        <w:spacing w:val="2"/>
                        <w:kern w:val="21"/>
                        <w:sz w:val="19"/>
                        <w:szCs w:val="19"/>
                      </w:rPr>
                      <w:t>MC</w:t>
                    </w:r>
                    <w:r w:rsidR="00327BE1" w:rsidRPr="005D1C7B">
                      <w:rPr>
                        <w:b/>
                        <w:iCs/>
                        <w:spacing w:val="2"/>
                        <w:kern w:val="21"/>
                        <w:sz w:val="19"/>
                        <w:szCs w:val="19"/>
                        <w:vertAlign w:val="subscript"/>
                      </w:rPr>
                      <w:t>jk=1,3,6</w:t>
                    </w:r>
                    <w:r w:rsidR="00327BE1" w:rsidRPr="005D1C7B">
                      <w:rPr>
                        <w:b/>
                        <w:iCs/>
                        <w:spacing w:val="2"/>
                        <w:kern w:val="21"/>
                        <w:sz w:val="19"/>
                        <w:szCs w:val="19"/>
                      </w:rPr>
                      <w:t>)</w:t>
                    </w:r>
                  </w:p>
                </w:tc>
                <w:tc>
                  <w:tcPr>
                    <w:tcW w:w="230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155CF50" w14:textId="6542D4E5" w:rsidR="006F2CFB" w:rsidRPr="005D1C7B" w:rsidRDefault="006F2CFB">
                    <w:pPr>
                      <w:pStyle w:val="BodyText"/>
                      <w:keepNext/>
                      <w:spacing w:before="80" w:after="80"/>
                      <w:jc w:val="center"/>
                      <w:rPr>
                        <w:b/>
                        <w:color w:val="FFFFFF" w:themeColor="background1"/>
                        <w:lang w:val="en-AU" w:eastAsia="en-US"/>
                      </w:rPr>
                    </w:pPr>
                    <w:r w:rsidRPr="005D1C7B">
                      <w:rPr>
                        <w:b/>
                        <w:color w:val="FFFFFF" w:themeColor="background1"/>
                        <w:lang w:val="en-AU" w:eastAsia="en-US"/>
                      </w:rPr>
                      <w:t xml:space="preserve">Milk intake / production </w:t>
                    </w:r>
                    <w:r w:rsidR="00327BE1" w:rsidRPr="005D1C7B">
                      <w:rPr>
                        <w:b/>
                        <w:color w:val="FFFFFF" w:themeColor="background1"/>
                        <w:lang w:val="en-AU" w:eastAsia="en-US"/>
                      </w:rPr>
                      <w:t>(</w:t>
                    </w:r>
                    <w:r w:rsidR="00327BE1" w:rsidRPr="005D1C7B">
                      <w:rPr>
                        <w:b/>
                        <w:iCs/>
                        <w:spacing w:val="2"/>
                        <w:kern w:val="21"/>
                        <w:sz w:val="19"/>
                        <w:szCs w:val="19"/>
                      </w:rPr>
                      <w:t>DMP</w:t>
                    </w:r>
                    <w:r w:rsidR="00327BE1" w:rsidRPr="005D1C7B">
                      <w:rPr>
                        <w:b/>
                        <w:iCs/>
                        <w:spacing w:val="2"/>
                        <w:kern w:val="21"/>
                        <w:sz w:val="19"/>
                        <w:szCs w:val="19"/>
                        <w:vertAlign w:val="subscript"/>
                      </w:rPr>
                      <w:t>jk=5</w:t>
                    </w:r>
                    <w:r w:rsidR="00327BE1" w:rsidRPr="005D1C7B">
                      <w:rPr>
                        <w:b/>
                        <w:iCs/>
                        <w:spacing w:val="2"/>
                        <w:kern w:val="21"/>
                        <w:sz w:val="19"/>
                        <w:szCs w:val="19"/>
                      </w:rPr>
                      <w:t>)</w:t>
                    </w:r>
                  </w:p>
                </w:tc>
              </w:tr>
              <w:tr w:rsidR="006F2CFB" w:rsidRPr="004839C5" w14:paraId="0DEB0E8B" w14:textId="77777777" w:rsidTr="005D1C7B">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C67BADB" w14:textId="7BD826E1" w:rsidR="006F2CFB" w:rsidRPr="00FE32CC" w:rsidRDefault="006F2CFB">
                    <w:pPr>
                      <w:pStyle w:val="BodyText"/>
                      <w:spacing w:before="80" w:after="80"/>
                      <w:rPr>
                        <w:b/>
                        <w:bCs w:val="0"/>
                        <w:lang w:val="en-AU" w:eastAsia="en-US"/>
                      </w:rPr>
                    </w:pPr>
                    <w:r>
                      <w:rPr>
                        <w:b/>
                        <w:bCs w:val="0"/>
                        <w:lang w:val="en-AU" w:eastAsia="en-US"/>
                      </w:rPr>
                      <w:t>Hereford or Shorthorn breeds</w:t>
                    </w:r>
                  </w:p>
                </w:tc>
                <w:tc>
                  <w:tcPr>
                    <w:tcW w:w="1440" w:type="dxa"/>
                    <w:tcBorders>
                      <w:top w:val="single" w:sz="4" w:space="0" w:color="auto"/>
                      <w:left w:val="single" w:sz="4" w:space="0" w:color="auto"/>
                      <w:bottom w:val="single" w:sz="4" w:space="0" w:color="auto"/>
                      <w:right w:val="single" w:sz="4" w:space="0" w:color="auto"/>
                    </w:tcBorders>
                    <w:hideMark/>
                  </w:tcPr>
                  <w:p w14:paraId="179C3D77" w14:textId="77777777" w:rsidR="006F2CFB" w:rsidRPr="004839C5" w:rsidRDefault="006F2CFB">
                    <w:pPr>
                      <w:pStyle w:val="BodyText"/>
                      <w:spacing w:before="80" w:after="80"/>
                      <w:rPr>
                        <w:lang w:val="en-AU"/>
                      </w:rPr>
                    </w:pPr>
                    <w:r w:rsidRPr="004839C5">
                      <w:rPr>
                        <w:lang w:val="en-AU"/>
                      </w:rPr>
                      <w:t>Spring</w:t>
                    </w:r>
                  </w:p>
                </w:tc>
                <w:tc>
                  <w:tcPr>
                    <w:tcW w:w="2430" w:type="dxa"/>
                    <w:tcBorders>
                      <w:top w:val="single" w:sz="4" w:space="0" w:color="auto"/>
                      <w:left w:val="single" w:sz="4" w:space="0" w:color="auto"/>
                      <w:bottom w:val="single" w:sz="4" w:space="0" w:color="auto"/>
                      <w:right w:val="single" w:sz="4" w:space="0" w:color="auto"/>
                    </w:tcBorders>
                  </w:tcPr>
                  <w:p w14:paraId="5FEEBFB7" w14:textId="77777777" w:rsidR="006F2CFB" w:rsidRPr="004839C5" w:rsidRDefault="006F2CFB">
                    <w:pPr>
                      <w:pStyle w:val="BodyText"/>
                      <w:spacing w:before="80" w:after="80"/>
                      <w:jc w:val="center"/>
                      <w:rPr>
                        <w:lang w:val="en-AU" w:eastAsia="en-US"/>
                      </w:rPr>
                    </w:pPr>
                    <w:r w:rsidRPr="004839C5">
                      <w:rPr>
                        <w:lang w:val="en-AU" w:eastAsia="en-US"/>
                      </w:rPr>
                      <w:t>1.3</w:t>
                    </w:r>
                  </w:p>
                </w:tc>
                <w:tc>
                  <w:tcPr>
                    <w:tcW w:w="2307" w:type="dxa"/>
                    <w:tcBorders>
                      <w:top w:val="single" w:sz="4" w:space="0" w:color="auto"/>
                      <w:left w:val="single" w:sz="4" w:space="0" w:color="auto"/>
                      <w:bottom w:val="single" w:sz="4" w:space="0" w:color="auto"/>
                      <w:right w:val="single" w:sz="4" w:space="0" w:color="auto"/>
                    </w:tcBorders>
                  </w:tcPr>
                  <w:p w14:paraId="653DC63D" w14:textId="77777777" w:rsidR="006F2CFB" w:rsidRPr="004839C5" w:rsidRDefault="006F2CFB">
                    <w:pPr>
                      <w:pStyle w:val="BodyText"/>
                      <w:spacing w:before="80" w:after="80"/>
                      <w:jc w:val="center"/>
                      <w:rPr>
                        <w:lang w:val="en-AU" w:eastAsia="en-US"/>
                      </w:rPr>
                    </w:pPr>
                    <w:r w:rsidRPr="004839C5">
                      <w:rPr>
                        <w:lang w:val="en-AU" w:eastAsia="en-US"/>
                      </w:rPr>
                      <w:t>6</w:t>
                    </w:r>
                  </w:p>
                </w:tc>
              </w:tr>
              <w:tr w:rsidR="006F2CFB" w:rsidRPr="004839C5" w14:paraId="27E21B87"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99B20E"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18904514" w14:textId="77777777" w:rsidR="006F2CFB" w:rsidRPr="004839C5" w:rsidRDefault="006F2CFB">
                    <w:pPr>
                      <w:pStyle w:val="BodyText"/>
                      <w:spacing w:before="80" w:after="80"/>
                      <w:rPr>
                        <w:lang w:val="en-AU"/>
                      </w:rPr>
                    </w:pPr>
                    <w:r w:rsidRPr="004839C5">
                      <w:rPr>
                        <w:lang w:val="en-AU"/>
                      </w:rPr>
                      <w:t>Summer</w:t>
                    </w:r>
                  </w:p>
                </w:tc>
                <w:tc>
                  <w:tcPr>
                    <w:tcW w:w="2430" w:type="dxa"/>
                    <w:tcBorders>
                      <w:top w:val="single" w:sz="4" w:space="0" w:color="auto"/>
                      <w:left w:val="single" w:sz="4" w:space="0" w:color="auto"/>
                      <w:bottom w:val="single" w:sz="4" w:space="0" w:color="auto"/>
                      <w:right w:val="single" w:sz="4" w:space="0" w:color="auto"/>
                    </w:tcBorders>
                  </w:tcPr>
                  <w:p w14:paraId="71B6CFCD" w14:textId="77777777" w:rsidR="006F2CFB" w:rsidRPr="004839C5" w:rsidRDefault="006F2CFB">
                    <w:pPr>
                      <w:pStyle w:val="BodyText"/>
                      <w:spacing w:before="80" w:after="80"/>
                      <w:jc w:val="center"/>
                      <w:rPr>
                        <w:lang w:val="en-AU" w:eastAsia="en-US"/>
                      </w:rPr>
                    </w:pPr>
                    <w:r w:rsidRPr="004839C5">
                      <w:rPr>
                        <w:lang w:val="en-AU" w:eastAsia="en-US"/>
                      </w:rPr>
                      <w:t>1.1</w:t>
                    </w:r>
                  </w:p>
                </w:tc>
                <w:tc>
                  <w:tcPr>
                    <w:tcW w:w="2307" w:type="dxa"/>
                    <w:tcBorders>
                      <w:top w:val="single" w:sz="4" w:space="0" w:color="auto"/>
                      <w:left w:val="single" w:sz="4" w:space="0" w:color="auto"/>
                      <w:bottom w:val="single" w:sz="4" w:space="0" w:color="auto"/>
                      <w:right w:val="single" w:sz="4" w:space="0" w:color="auto"/>
                    </w:tcBorders>
                  </w:tcPr>
                  <w:p w14:paraId="0D4EECE1" w14:textId="77777777" w:rsidR="006F2CFB" w:rsidRPr="004839C5" w:rsidRDefault="006F2CFB">
                    <w:pPr>
                      <w:pStyle w:val="BodyText"/>
                      <w:spacing w:before="80" w:after="80"/>
                      <w:jc w:val="center"/>
                      <w:rPr>
                        <w:lang w:val="en-AU" w:eastAsia="en-US"/>
                      </w:rPr>
                    </w:pPr>
                    <w:r w:rsidRPr="004839C5">
                      <w:rPr>
                        <w:lang w:val="en-AU" w:eastAsia="en-US"/>
                      </w:rPr>
                      <w:t>4</w:t>
                    </w:r>
                  </w:p>
                </w:tc>
              </w:tr>
              <w:tr w:rsidR="006F2CFB" w:rsidRPr="004839C5" w14:paraId="03B37486"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46CED4"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300F180B" w14:textId="77777777" w:rsidR="006F2CFB" w:rsidRPr="004839C5" w:rsidRDefault="006F2CFB">
                    <w:pPr>
                      <w:pStyle w:val="BodyText"/>
                      <w:spacing w:before="80" w:after="80"/>
                      <w:rPr>
                        <w:lang w:val="en-AU"/>
                      </w:rPr>
                    </w:pPr>
                    <w:r w:rsidRPr="004839C5">
                      <w:rPr>
                        <w:lang w:val="en-AU"/>
                      </w:rPr>
                      <w:t>Autumn</w:t>
                    </w:r>
                  </w:p>
                </w:tc>
                <w:tc>
                  <w:tcPr>
                    <w:tcW w:w="2430" w:type="dxa"/>
                    <w:tcBorders>
                      <w:top w:val="single" w:sz="4" w:space="0" w:color="auto"/>
                      <w:left w:val="single" w:sz="4" w:space="0" w:color="auto"/>
                      <w:bottom w:val="single" w:sz="4" w:space="0" w:color="auto"/>
                      <w:right w:val="single" w:sz="4" w:space="0" w:color="auto"/>
                    </w:tcBorders>
                  </w:tcPr>
                  <w:p w14:paraId="4E1A3609" w14:textId="77777777" w:rsidR="006F2CFB" w:rsidRPr="004839C5" w:rsidRDefault="006F2CFB">
                    <w:pPr>
                      <w:pStyle w:val="BodyText"/>
                      <w:spacing w:before="80" w:after="80"/>
                      <w:jc w:val="center"/>
                      <w:rPr>
                        <w:lang w:val="en-AU" w:eastAsia="en-US"/>
                      </w:rPr>
                    </w:pPr>
                    <w:r w:rsidRPr="004839C5">
                      <w:rPr>
                        <w:lang w:val="en-AU" w:eastAsia="en-US"/>
                      </w:rPr>
                      <w:t>0</w:t>
                    </w:r>
                  </w:p>
                </w:tc>
                <w:tc>
                  <w:tcPr>
                    <w:tcW w:w="2307" w:type="dxa"/>
                    <w:tcBorders>
                      <w:top w:val="single" w:sz="4" w:space="0" w:color="auto"/>
                      <w:left w:val="single" w:sz="4" w:space="0" w:color="auto"/>
                      <w:bottom w:val="single" w:sz="4" w:space="0" w:color="auto"/>
                      <w:right w:val="single" w:sz="4" w:space="0" w:color="auto"/>
                    </w:tcBorders>
                  </w:tcPr>
                  <w:p w14:paraId="5E97E184" w14:textId="77777777" w:rsidR="006F2CFB" w:rsidRPr="004839C5" w:rsidRDefault="006F2CFB">
                    <w:pPr>
                      <w:pStyle w:val="BodyText"/>
                      <w:spacing w:before="80" w:after="80"/>
                      <w:jc w:val="center"/>
                      <w:rPr>
                        <w:lang w:val="en-AU" w:eastAsia="en-US"/>
                      </w:rPr>
                    </w:pPr>
                    <w:r w:rsidRPr="004839C5">
                      <w:rPr>
                        <w:lang w:val="en-AU" w:eastAsia="en-US"/>
                      </w:rPr>
                      <w:t>0</w:t>
                    </w:r>
                  </w:p>
                </w:tc>
              </w:tr>
              <w:tr w:rsidR="006F2CFB" w:rsidRPr="004839C5" w14:paraId="3657C6BC"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89FDEB"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6C80885D" w14:textId="77777777" w:rsidR="006F2CFB" w:rsidRPr="004839C5" w:rsidRDefault="006F2CFB">
                    <w:pPr>
                      <w:pStyle w:val="BodyText"/>
                      <w:spacing w:before="80" w:after="80"/>
                      <w:rPr>
                        <w:lang w:val="en-AU"/>
                      </w:rPr>
                    </w:pPr>
                    <w:r w:rsidRPr="004839C5">
                      <w:rPr>
                        <w:lang w:val="en-AU"/>
                      </w:rPr>
                      <w:t>Winter</w:t>
                    </w:r>
                  </w:p>
                </w:tc>
                <w:tc>
                  <w:tcPr>
                    <w:tcW w:w="2430" w:type="dxa"/>
                    <w:tcBorders>
                      <w:top w:val="single" w:sz="4" w:space="0" w:color="auto"/>
                      <w:left w:val="single" w:sz="4" w:space="0" w:color="auto"/>
                      <w:bottom w:val="single" w:sz="4" w:space="0" w:color="auto"/>
                      <w:right w:val="single" w:sz="4" w:space="0" w:color="auto"/>
                    </w:tcBorders>
                  </w:tcPr>
                  <w:p w14:paraId="19FC5871" w14:textId="77777777" w:rsidR="006F2CFB" w:rsidRPr="004839C5" w:rsidRDefault="006F2CFB">
                    <w:pPr>
                      <w:pStyle w:val="BodyText"/>
                      <w:spacing w:before="80" w:after="80"/>
                      <w:jc w:val="center"/>
                      <w:rPr>
                        <w:lang w:val="en-AU" w:eastAsia="en-US"/>
                      </w:rPr>
                    </w:pPr>
                    <w:r w:rsidRPr="004839C5">
                      <w:rPr>
                        <w:lang w:val="en-AU" w:eastAsia="en-US"/>
                      </w:rPr>
                      <w:t>0</w:t>
                    </w:r>
                  </w:p>
                </w:tc>
                <w:tc>
                  <w:tcPr>
                    <w:tcW w:w="2307" w:type="dxa"/>
                    <w:tcBorders>
                      <w:top w:val="single" w:sz="4" w:space="0" w:color="auto"/>
                      <w:left w:val="single" w:sz="4" w:space="0" w:color="auto"/>
                      <w:bottom w:val="single" w:sz="4" w:space="0" w:color="auto"/>
                      <w:right w:val="single" w:sz="4" w:space="0" w:color="auto"/>
                    </w:tcBorders>
                  </w:tcPr>
                  <w:p w14:paraId="00D995E3" w14:textId="77777777" w:rsidR="006F2CFB" w:rsidRPr="004839C5" w:rsidRDefault="006F2CFB">
                    <w:pPr>
                      <w:pStyle w:val="BodyText"/>
                      <w:spacing w:before="80" w:after="80"/>
                      <w:jc w:val="center"/>
                      <w:rPr>
                        <w:lang w:val="en-AU" w:eastAsia="en-US"/>
                      </w:rPr>
                    </w:pPr>
                    <w:r w:rsidRPr="004839C5">
                      <w:rPr>
                        <w:lang w:val="en-AU" w:eastAsia="en-US"/>
                      </w:rPr>
                      <w:t>0</w:t>
                    </w:r>
                  </w:p>
                </w:tc>
              </w:tr>
              <w:tr w:rsidR="006F2CFB" w:rsidRPr="004839C5" w14:paraId="3D4E70B5" w14:textId="77777777" w:rsidTr="005D1C7B">
                <w:tc>
                  <w:tcPr>
                    <w:tcW w:w="161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6FE6A6" w14:textId="1A12675E" w:rsidR="006F2CFB" w:rsidRPr="00FE32CC" w:rsidRDefault="006F2CFB">
                    <w:pPr>
                      <w:pStyle w:val="BodyText"/>
                      <w:spacing w:before="80" w:after="80"/>
                      <w:rPr>
                        <w:b/>
                        <w:bCs w:val="0"/>
                        <w:lang w:val="en-AU" w:eastAsia="en-US"/>
                      </w:rPr>
                    </w:pPr>
                    <w:r w:rsidRPr="00FE32CC">
                      <w:rPr>
                        <w:b/>
                        <w:bCs w:val="0"/>
                        <w:lang w:val="en-AU" w:eastAsia="en-US"/>
                      </w:rPr>
                      <w:t xml:space="preserve">Northern </w:t>
                    </w:r>
                    <w:r>
                      <w:rPr>
                        <w:b/>
                        <w:bCs w:val="0"/>
                        <w:lang w:val="en-AU" w:eastAsia="en-US"/>
                      </w:rPr>
                      <w:t>Brahman cross breed</w:t>
                    </w:r>
                  </w:p>
                </w:tc>
                <w:tc>
                  <w:tcPr>
                    <w:tcW w:w="1440" w:type="dxa"/>
                    <w:tcBorders>
                      <w:top w:val="single" w:sz="4" w:space="0" w:color="auto"/>
                      <w:left w:val="single" w:sz="4" w:space="0" w:color="auto"/>
                      <w:bottom w:val="single" w:sz="4" w:space="0" w:color="auto"/>
                      <w:right w:val="single" w:sz="4" w:space="0" w:color="auto"/>
                    </w:tcBorders>
                    <w:hideMark/>
                  </w:tcPr>
                  <w:p w14:paraId="024B6B41" w14:textId="77777777" w:rsidR="006F2CFB" w:rsidRPr="004839C5" w:rsidRDefault="006F2CFB">
                    <w:pPr>
                      <w:pStyle w:val="BodyText"/>
                      <w:spacing w:before="80" w:after="80"/>
                      <w:rPr>
                        <w:lang w:val="en-AU"/>
                      </w:rPr>
                    </w:pPr>
                    <w:r w:rsidRPr="004839C5">
                      <w:rPr>
                        <w:lang w:val="en-AU"/>
                      </w:rPr>
                      <w:t>Spring</w:t>
                    </w:r>
                  </w:p>
                </w:tc>
                <w:tc>
                  <w:tcPr>
                    <w:tcW w:w="2430" w:type="dxa"/>
                    <w:tcBorders>
                      <w:top w:val="single" w:sz="4" w:space="0" w:color="auto"/>
                      <w:left w:val="single" w:sz="4" w:space="0" w:color="auto"/>
                      <w:bottom w:val="single" w:sz="4" w:space="0" w:color="auto"/>
                      <w:right w:val="single" w:sz="4" w:space="0" w:color="auto"/>
                    </w:tcBorders>
                  </w:tcPr>
                  <w:p w14:paraId="225E3D0F" w14:textId="77777777" w:rsidR="006F2CFB" w:rsidRPr="004839C5" w:rsidRDefault="006F2CFB">
                    <w:pPr>
                      <w:pStyle w:val="BodyText"/>
                      <w:spacing w:before="80" w:after="80"/>
                      <w:jc w:val="center"/>
                      <w:rPr>
                        <w:lang w:val="en-AU" w:eastAsia="en-US"/>
                      </w:rPr>
                    </w:pPr>
                    <w:r w:rsidRPr="004839C5">
                      <w:rPr>
                        <w:lang w:val="en-AU" w:eastAsia="en-US"/>
                      </w:rPr>
                      <w:t>0</w:t>
                    </w:r>
                  </w:p>
                </w:tc>
                <w:tc>
                  <w:tcPr>
                    <w:tcW w:w="2307" w:type="dxa"/>
                    <w:tcBorders>
                      <w:top w:val="single" w:sz="4" w:space="0" w:color="auto"/>
                      <w:left w:val="single" w:sz="4" w:space="0" w:color="auto"/>
                      <w:bottom w:val="single" w:sz="4" w:space="0" w:color="auto"/>
                      <w:right w:val="single" w:sz="4" w:space="0" w:color="auto"/>
                    </w:tcBorders>
                  </w:tcPr>
                  <w:p w14:paraId="145934E2" w14:textId="77777777" w:rsidR="006F2CFB" w:rsidRPr="004839C5" w:rsidRDefault="006F2CFB">
                    <w:pPr>
                      <w:pStyle w:val="BodyText"/>
                      <w:spacing w:before="80" w:after="80"/>
                      <w:jc w:val="center"/>
                      <w:rPr>
                        <w:lang w:val="en-AU" w:eastAsia="en-US"/>
                      </w:rPr>
                    </w:pPr>
                    <w:r w:rsidRPr="004839C5">
                      <w:rPr>
                        <w:lang w:val="en-AU" w:eastAsia="en-US"/>
                      </w:rPr>
                      <w:t>0</w:t>
                    </w:r>
                  </w:p>
                </w:tc>
              </w:tr>
              <w:tr w:rsidR="006F2CFB" w:rsidRPr="004839C5" w14:paraId="311671F5"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46A8D9"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572CCA4F" w14:textId="77777777" w:rsidR="006F2CFB" w:rsidRPr="004839C5" w:rsidRDefault="006F2CFB">
                    <w:pPr>
                      <w:pStyle w:val="BodyText"/>
                      <w:spacing w:before="80" w:after="80"/>
                      <w:rPr>
                        <w:lang w:val="en-AU"/>
                      </w:rPr>
                    </w:pPr>
                    <w:r w:rsidRPr="004839C5">
                      <w:rPr>
                        <w:lang w:val="en-AU"/>
                      </w:rPr>
                      <w:t>Summer</w:t>
                    </w:r>
                  </w:p>
                </w:tc>
                <w:tc>
                  <w:tcPr>
                    <w:tcW w:w="2430" w:type="dxa"/>
                    <w:tcBorders>
                      <w:top w:val="single" w:sz="4" w:space="0" w:color="auto"/>
                      <w:left w:val="single" w:sz="4" w:space="0" w:color="auto"/>
                      <w:bottom w:val="single" w:sz="4" w:space="0" w:color="auto"/>
                      <w:right w:val="single" w:sz="4" w:space="0" w:color="auto"/>
                    </w:tcBorders>
                  </w:tcPr>
                  <w:p w14:paraId="6C5A298B" w14:textId="77777777" w:rsidR="006F2CFB" w:rsidRPr="004839C5" w:rsidRDefault="006F2CFB">
                    <w:pPr>
                      <w:pStyle w:val="BodyText"/>
                      <w:spacing w:before="80" w:after="80"/>
                      <w:jc w:val="center"/>
                      <w:rPr>
                        <w:lang w:val="en-AU" w:eastAsia="en-US"/>
                      </w:rPr>
                    </w:pPr>
                    <w:r w:rsidRPr="004839C5">
                      <w:rPr>
                        <w:lang w:val="en-AU" w:eastAsia="en-US"/>
                      </w:rPr>
                      <w:t>1.3</w:t>
                    </w:r>
                  </w:p>
                </w:tc>
                <w:tc>
                  <w:tcPr>
                    <w:tcW w:w="2307" w:type="dxa"/>
                    <w:tcBorders>
                      <w:top w:val="single" w:sz="4" w:space="0" w:color="auto"/>
                      <w:left w:val="single" w:sz="4" w:space="0" w:color="auto"/>
                      <w:bottom w:val="single" w:sz="4" w:space="0" w:color="auto"/>
                      <w:right w:val="single" w:sz="4" w:space="0" w:color="auto"/>
                    </w:tcBorders>
                  </w:tcPr>
                  <w:p w14:paraId="59F8991A" w14:textId="77777777" w:rsidR="006F2CFB" w:rsidRPr="004839C5" w:rsidRDefault="006F2CFB">
                    <w:pPr>
                      <w:pStyle w:val="BodyText"/>
                      <w:spacing w:before="80" w:after="80"/>
                      <w:jc w:val="center"/>
                      <w:rPr>
                        <w:lang w:val="en-AU" w:eastAsia="en-US"/>
                      </w:rPr>
                    </w:pPr>
                    <w:r w:rsidRPr="004839C5">
                      <w:rPr>
                        <w:lang w:val="en-AU" w:eastAsia="en-US"/>
                      </w:rPr>
                      <w:t>4</w:t>
                    </w:r>
                  </w:p>
                </w:tc>
              </w:tr>
              <w:tr w:rsidR="006F2CFB" w:rsidRPr="004839C5" w14:paraId="7582D0B0"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1E92FA"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3BACF952" w14:textId="77777777" w:rsidR="006F2CFB" w:rsidRPr="004839C5" w:rsidRDefault="006F2CFB">
                    <w:pPr>
                      <w:pStyle w:val="BodyText"/>
                      <w:spacing w:before="80" w:after="80"/>
                      <w:rPr>
                        <w:lang w:val="en-AU"/>
                      </w:rPr>
                    </w:pPr>
                    <w:r w:rsidRPr="004839C5">
                      <w:rPr>
                        <w:lang w:val="en-AU"/>
                      </w:rPr>
                      <w:t>Autumn</w:t>
                    </w:r>
                  </w:p>
                </w:tc>
                <w:tc>
                  <w:tcPr>
                    <w:tcW w:w="2430" w:type="dxa"/>
                    <w:tcBorders>
                      <w:top w:val="single" w:sz="4" w:space="0" w:color="auto"/>
                      <w:left w:val="single" w:sz="4" w:space="0" w:color="auto"/>
                      <w:bottom w:val="single" w:sz="4" w:space="0" w:color="auto"/>
                      <w:right w:val="single" w:sz="4" w:space="0" w:color="auto"/>
                    </w:tcBorders>
                  </w:tcPr>
                  <w:p w14:paraId="75E5A36A" w14:textId="77777777" w:rsidR="006F2CFB" w:rsidRPr="004839C5" w:rsidRDefault="006F2CFB">
                    <w:pPr>
                      <w:pStyle w:val="BodyText"/>
                      <w:spacing w:before="80" w:after="80"/>
                      <w:jc w:val="center"/>
                      <w:rPr>
                        <w:lang w:val="en-AU" w:eastAsia="en-US"/>
                      </w:rPr>
                    </w:pPr>
                    <w:r w:rsidRPr="004839C5">
                      <w:rPr>
                        <w:lang w:val="en-AU" w:eastAsia="en-US"/>
                      </w:rPr>
                      <w:t>1.1</w:t>
                    </w:r>
                  </w:p>
                </w:tc>
                <w:tc>
                  <w:tcPr>
                    <w:tcW w:w="2307" w:type="dxa"/>
                    <w:tcBorders>
                      <w:top w:val="single" w:sz="4" w:space="0" w:color="auto"/>
                      <w:left w:val="single" w:sz="4" w:space="0" w:color="auto"/>
                      <w:bottom w:val="single" w:sz="4" w:space="0" w:color="auto"/>
                      <w:right w:val="single" w:sz="4" w:space="0" w:color="auto"/>
                    </w:tcBorders>
                  </w:tcPr>
                  <w:p w14:paraId="05BB178B" w14:textId="77777777" w:rsidR="006F2CFB" w:rsidRPr="004839C5" w:rsidRDefault="006F2CFB">
                    <w:pPr>
                      <w:pStyle w:val="BodyText"/>
                      <w:spacing w:before="80" w:after="80"/>
                      <w:jc w:val="center"/>
                      <w:rPr>
                        <w:lang w:val="en-AU" w:eastAsia="en-US"/>
                      </w:rPr>
                    </w:pPr>
                    <w:r w:rsidRPr="004839C5">
                      <w:rPr>
                        <w:lang w:val="en-AU" w:eastAsia="en-US"/>
                      </w:rPr>
                      <w:t>3</w:t>
                    </w:r>
                  </w:p>
                </w:tc>
              </w:tr>
              <w:tr w:rsidR="006F2CFB" w:rsidRPr="004839C5" w14:paraId="12DFEB90" w14:textId="77777777" w:rsidTr="005D1C7B">
                <w:tc>
                  <w:tcPr>
                    <w:tcW w:w="1615"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8CDBAF" w14:textId="77777777" w:rsidR="006F2CFB" w:rsidRPr="00FE32CC" w:rsidRDefault="006F2CFB">
                    <w:pPr>
                      <w:rPr>
                        <w:b/>
                        <w:bCs w:val="0"/>
                        <w:lang w:val="en-AU"/>
                      </w:rPr>
                    </w:pPr>
                  </w:p>
                </w:tc>
                <w:tc>
                  <w:tcPr>
                    <w:tcW w:w="1440" w:type="dxa"/>
                    <w:tcBorders>
                      <w:top w:val="single" w:sz="4" w:space="0" w:color="auto"/>
                      <w:left w:val="single" w:sz="4" w:space="0" w:color="auto"/>
                      <w:bottom w:val="single" w:sz="4" w:space="0" w:color="auto"/>
                      <w:right w:val="single" w:sz="4" w:space="0" w:color="auto"/>
                    </w:tcBorders>
                    <w:hideMark/>
                  </w:tcPr>
                  <w:p w14:paraId="7D9280BA" w14:textId="77777777" w:rsidR="006F2CFB" w:rsidRPr="004839C5" w:rsidRDefault="006F2CFB">
                    <w:pPr>
                      <w:pStyle w:val="BodyText"/>
                      <w:spacing w:before="80" w:after="80"/>
                      <w:rPr>
                        <w:lang w:val="en-AU"/>
                      </w:rPr>
                    </w:pPr>
                    <w:r w:rsidRPr="004839C5">
                      <w:rPr>
                        <w:lang w:val="en-AU"/>
                      </w:rPr>
                      <w:t>Winter</w:t>
                    </w:r>
                  </w:p>
                </w:tc>
                <w:tc>
                  <w:tcPr>
                    <w:tcW w:w="2430" w:type="dxa"/>
                    <w:tcBorders>
                      <w:top w:val="single" w:sz="4" w:space="0" w:color="auto"/>
                      <w:left w:val="single" w:sz="4" w:space="0" w:color="auto"/>
                      <w:bottom w:val="single" w:sz="4" w:space="0" w:color="auto"/>
                      <w:right w:val="single" w:sz="4" w:space="0" w:color="auto"/>
                    </w:tcBorders>
                  </w:tcPr>
                  <w:p w14:paraId="786158BA" w14:textId="77777777" w:rsidR="006F2CFB" w:rsidRPr="004839C5" w:rsidRDefault="006F2CFB">
                    <w:pPr>
                      <w:pStyle w:val="BodyText"/>
                      <w:spacing w:before="80" w:after="80"/>
                      <w:jc w:val="center"/>
                      <w:rPr>
                        <w:lang w:val="en-AU" w:eastAsia="en-US"/>
                      </w:rPr>
                    </w:pPr>
                    <w:r w:rsidRPr="004839C5">
                      <w:rPr>
                        <w:lang w:val="en-AU" w:eastAsia="en-US"/>
                      </w:rPr>
                      <w:t>0</w:t>
                    </w:r>
                  </w:p>
                </w:tc>
                <w:tc>
                  <w:tcPr>
                    <w:tcW w:w="2307" w:type="dxa"/>
                    <w:tcBorders>
                      <w:top w:val="single" w:sz="4" w:space="0" w:color="auto"/>
                      <w:left w:val="single" w:sz="4" w:space="0" w:color="auto"/>
                      <w:bottom w:val="single" w:sz="4" w:space="0" w:color="auto"/>
                      <w:right w:val="single" w:sz="4" w:space="0" w:color="auto"/>
                    </w:tcBorders>
                  </w:tcPr>
                  <w:p w14:paraId="4995CCD5" w14:textId="77777777" w:rsidR="006F2CFB" w:rsidRPr="004839C5" w:rsidRDefault="006F2CFB">
                    <w:pPr>
                      <w:pStyle w:val="BodyText"/>
                      <w:spacing w:before="80" w:after="80"/>
                      <w:jc w:val="center"/>
                      <w:rPr>
                        <w:lang w:val="en-AU" w:eastAsia="en-US"/>
                      </w:rPr>
                    </w:pPr>
                    <w:r w:rsidRPr="004839C5">
                      <w:rPr>
                        <w:lang w:val="en-AU" w:eastAsia="en-US"/>
                      </w:rPr>
                      <w:t>0</w:t>
                    </w:r>
                  </w:p>
                </w:tc>
              </w:tr>
            </w:tbl>
            <w:p w14:paraId="1B73B712" w14:textId="77777777" w:rsidR="006F2CFB" w:rsidRDefault="006F2CFB" w:rsidP="00FE32CC"/>
            <w:p w14:paraId="20DDA110" w14:textId="2DA09392" w:rsidR="00FE32CC" w:rsidRDefault="00F73F48" w:rsidP="00EA23AA">
              <w:pPr>
                <w:pStyle w:val="Caption"/>
              </w:pPr>
              <w:bookmarkStart w:id="51" w:name="_Toc210745025"/>
              <w:bookmarkStart w:id="52" w:name="_Toc215758062"/>
              <w:bookmarkStart w:id="53" w:name="_Toc225351168"/>
              <w:r>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8</w:t>
              </w:r>
              <w:r w:rsidR="007C71EC">
                <w:rPr>
                  <w:noProof/>
                </w:rPr>
                <w:fldChar w:fldCharType="end"/>
              </w:r>
              <w:r w:rsidR="00FE32CC">
                <w:t>: Beef pasture cattle – Standard reference weights (kg)</w:t>
              </w:r>
              <w:bookmarkEnd w:id="51"/>
              <w:r w:rsidR="00C34258">
                <w:t xml:space="preserve"> (SRW</w:t>
              </w:r>
              <w:r w:rsidR="00C34258">
                <w:rPr>
                  <w:vertAlign w:val="subscript"/>
                </w:rPr>
                <w:t>k</w:t>
              </w:r>
              <w:r w:rsidR="00C34258">
                <w:t>)</w:t>
              </w:r>
              <w:bookmarkEnd w:id="52"/>
              <w:bookmarkEnd w:id="53"/>
            </w:p>
            <w:tbl>
              <w:tblPr>
                <w:tblStyle w:val="TableGrid"/>
                <w:tblW w:w="0" w:type="auto"/>
                <w:tblCellMar>
                  <w:left w:w="58" w:type="dxa"/>
                  <w:right w:w="58" w:type="dxa"/>
                </w:tblCellMar>
                <w:tblLook w:val="04A0" w:firstRow="1" w:lastRow="0" w:firstColumn="1" w:lastColumn="0" w:noHBand="0" w:noVBand="1"/>
                <w:tblCaption w:val="Table A5.5.2.6 Beef cattle - Standard reference weights (kg)"/>
              </w:tblPr>
              <w:tblGrid>
                <w:gridCol w:w="1630"/>
                <w:gridCol w:w="931"/>
                <w:gridCol w:w="931"/>
                <w:gridCol w:w="945"/>
                <w:gridCol w:w="1087"/>
                <w:gridCol w:w="992"/>
                <w:gridCol w:w="992"/>
                <w:gridCol w:w="992"/>
              </w:tblGrid>
              <w:tr w:rsidR="006F2CFB" w:rsidRPr="004839C5" w14:paraId="3E84D981" w14:textId="77777777" w:rsidTr="005D1C7B">
                <w:trPr>
                  <w:tblHeader/>
                </w:trPr>
                <w:tc>
                  <w:tcPr>
                    <w:tcW w:w="163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6747410" w14:textId="77777777" w:rsidR="006F2CFB" w:rsidRPr="00FE32CC" w:rsidRDefault="006F2CFB">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93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955C02"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Bulls &lt;1</w:t>
                    </w:r>
                  </w:p>
                </w:tc>
                <w:tc>
                  <w:tcPr>
                    <w:tcW w:w="93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8F79C87"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Bulls &gt;1</w:t>
                    </w:r>
                  </w:p>
                </w:tc>
                <w:tc>
                  <w:tcPr>
                    <w:tcW w:w="94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E3CE525" w14:textId="2EBDAB6A"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&lt;1</w:t>
                    </w:r>
                  </w:p>
                </w:tc>
                <w:tc>
                  <w:tcPr>
                    <w:tcW w:w="108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12FB12F"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1-2</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DAD0B8D"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Cows &gt;2</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2A0F1E6"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Steer &lt;1</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36CC315" w14:textId="77777777" w:rsidR="006F2CFB" w:rsidRPr="00FE32CC" w:rsidRDefault="006F2CFB">
                    <w:pPr>
                      <w:pStyle w:val="BodyText"/>
                      <w:keepNext/>
                      <w:spacing w:before="80" w:after="80"/>
                      <w:jc w:val="center"/>
                      <w:rPr>
                        <w:b/>
                        <w:bCs w:val="0"/>
                        <w:color w:val="FFFFFF" w:themeColor="background1"/>
                        <w:lang w:val="en-AU" w:eastAsia="en-US"/>
                      </w:rPr>
                    </w:pPr>
                    <w:r w:rsidRPr="00FE32CC">
                      <w:rPr>
                        <w:rFonts w:asciiTheme="minorHAnsi" w:eastAsia="Gungsuh" w:hAnsiTheme="minorHAnsi" w:cstheme="minorHAnsi"/>
                        <w:b/>
                        <w:color w:val="FFFFFF" w:themeColor="background1"/>
                        <w:szCs w:val="20"/>
                        <w:lang w:val="en-AU" w:eastAsia="en-US"/>
                      </w:rPr>
                      <w:t>Steer &gt;1</w:t>
                    </w:r>
                  </w:p>
                </w:tc>
              </w:tr>
              <w:tr w:rsidR="006F2CFB" w:rsidRPr="004839C5" w14:paraId="2BD81D84"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98F5FE" w14:textId="77777777" w:rsidR="006F2CFB" w:rsidRPr="00FE32CC" w:rsidRDefault="006F2CFB" w:rsidP="006F2CFB">
                    <w:pPr>
                      <w:pStyle w:val="BodyText"/>
                      <w:spacing w:before="80" w:after="80"/>
                      <w:rPr>
                        <w:b/>
                        <w:bCs w:val="0"/>
                        <w:lang w:val="en-AU" w:eastAsia="en-US"/>
                      </w:rPr>
                    </w:pPr>
                    <w:r w:rsidRPr="00FE32CC">
                      <w:rPr>
                        <w:b/>
                        <w:bCs w:val="0"/>
                        <w:lang w:val="en-AU" w:eastAsia="en-US"/>
                      </w:rPr>
                      <w:t>ACT/NSW</w:t>
                    </w:r>
                  </w:p>
                </w:tc>
                <w:tc>
                  <w:tcPr>
                    <w:tcW w:w="931" w:type="dxa"/>
                    <w:tcBorders>
                      <w:top w:val="single" w:sz="4" w:space="0" w:color="auto"/>
                      <w:left w:val="single" w:sz="4" w:space="0" w:color="auto"/>
                      <w:bottom w:val="single" w:sz="4" w:space="0" w:color="auto"/>
                      <w:right w:val="single" w:sz="4" w:space="0" w:color="auto"/>
                    </w:tcBorders>
                    <w:hideMark/>
                  </w:tcPr>
                  <w:p w14:paraId="4C21D9BB" w14:textId="77777777" w:rsidR="006F2CFB" w:rsidRPr="004839C5" w:rsidRDefault="006F2CFB" w:rsidP="006F2CFB">
                    <w:pPr>
                      <w:pStyle w:val="BodyText"/>
                      <w:spacing w:before="80" w:after="80"/>
                      <w:jc w:val="center"/>
                      <w:rPr>
                        <w:lang w:val="en-AU" w:eastAsia="en-US"/>
                      </w:rPr>
                    </w:pPr>
                    <w:r w:rsidRPr="004839C5">
                      <w:rPr>
                        <w:lang w:val="en-AU" w:eastAsia="en-US"/>
                      </w:rPr>
                      <w:t>700</w:t>
                    </w:r>
                  </w:p>
                </w:tc>
                <w:tc>
                  <w:tcPr>
                    <w:tcW w:w="931" w:type="dxa"/>
                    <w:tcBorders>
                      <w:top w:val="single" w:sz="4" w:space="0" w:color="auto"/>
                      <w:left w:val="single" w:sz="4" w:space="0" w:color="auto"/>
                      <w:bottom w:val="single" w:sz="4" w:space="0" w:color="auto"/>
                      <w:right w:val="single" w:sz="4" w:space="0" w:color="auto"/>
                    </w:tcBorders>
                    <w:hideMark/>
                  </w:tcPr>
                  <w:p w14:paraId="49AAA736" w14:textId="77777777" w:rsidR="006F2CFB" w:rsidRPr="004839C5" w:rsidRDefault="006F2CFB" w:rsidP="006F2CFB">
                    <w:pPr>
                      <w:pStyle w:val="BodyText"/>
                      <w:spacing w:before="80" w:after="80"/>
                      <w:jc w:val="center"/>
                      <w:rPr>
                        <w:lang w:val="en-AU" w:eastAsia="en-US"/>
                      </w:rPr>
                    </w:pPr>
                    <w:r w:rsidRPr="004839C5">
                      <w:rPr>
                        <w:lang w:val="en-AU" w:eastAsia="en-US"/>
                      </w:rPr>
                      <w:t>700</w:t>
                    </w:r>
                  </w:p>
                </w:tc>
                <w:tc>
                  <w:tcPr>
                    <w:tcW w:w="945" w:type="dxa"/>
                    <w:tcBorders>
                      <w:top w:val="single" w:sz="4" w:space="0" w:color="auto"/>
                      <w:left w:val="single" w:sz="4" w:space="0" w:color="auto"/>
                      <w:bottom w:val="single" w:sz="4" w:space="0" w:color="auto"/>
                      <w:right w:val="single" w:sz="4" w:space="0" w:color="auto"/>
                    </w:tcBorders>
                    <w:hideMark/>
                  </w:tcPr>
                  <w:p w14:paraId="32DD9903" w14:textId="335CF3A6" w:rsidR="006F2CFB" w:rsidRPr="004839C5" w:rsidRDefault="006F2CFB" w:rsidP="006F2CFB">
                    <w:pPr>
                      <w:pStyle w:val="BodyText"/>
                      <w:spacing w:before="80" w:after="80"/>
                      <w:jc w:val="center"/>
                      <w:rPr>
                        <w:lang w:val="en-AU" w:eastAsia="en-US"/>
                      </w:rPr>
                    </w:pPr>
                    <w:r w:rsidRPr="004839C5">
                      <w:rPr>
                        <w:lang w:val="en-AU" w:eastAsia="en-US"/>
                      </w:rPr>
                      <w:t>500</w:t>
                    </w:r>
                  </w:p>
                </w:tc>
                <w:tc>
                  <w:tcPr>
                    <w:tcW w:w="1087" w:type="dxa"/>
                    <w:tcBorders>
                      <w:top w:val="single" w:sz="4" w:space="0" w:color="auto"/>
                      <w:left w:val="single" w:sz="4" w:space="0" w:color="auto"/>
                      <w:bottom w:val="single" w:sz="4" w:space="0" w:color="auto"/>
                      <w:right w:val="single" w:sz="4" w:space="0" w:color="auto"/>
                    </w:tcBorders>
                    <w:hideMark/>
                  </w:tcPr>
                  <w:p w14:paraId="7A43CC1F" w14:textId="77777777" w:rsidR="006F2CFB" w:rsidRPr="004839C5" w:rsidRDefault="006F2CFB" w:rsidP="006F2CFB">
                    <w:pPr>
                      <w:pStyle w:val="BodyText"/>
                      <w:spacing w:before="80" w:after="80"/>
                      <w:jc w:val="center"/>
                      <w:rPr>
                        <w:lang w:val="en-AU" w:eastAsia="en-US"/>
                      </w:rPr>
                    </w:pPr>
                    <w:r w:rsidRPr="004839C5">
                      <w:rPr>
                        <w:lang w:val="en-AU" w:eastAsia="en-US"/>
                      </w:rPr>
                      <w:t>500</w:t>
                    </w:r>
                  </w:p>
                </w:tc>
                <w:tc>
                  <w:tcPr>
                    <w:tcW w:w="992" w:type="dxa"/>
                    <w:tcBorders>
                      <w:top w:val="single" w:sz="4" w:space="0" w:color="auto"/>
                      <w:left w:val="single" w:sz="4" w:space="0" w:color="auto"/>
                      <w:bottom w:val="single" w:sz="4" w:space="0" w:color="auto"/>
                      <w:right w:val="single" w:sz="4" w:space="0" w:color="auto"/>
                    </w:tcBorders>
                    <w:hideMark/>
                  </w:tcPr>
                  <w:p w14:paraId="15FABEC5" w14:textId="77777777" w:rsidR="006F2CFB" w:rsidRPr="004839C5" w:rsidRDefault="006F2CFB" w:rsidP="006F2CFB">
                    <w:pPr>
                      <w:pStyle w:val="BodyText"/>
                      <w:spacing w:before="80" w:after="80"/>
                      <w:jc w:val="center"/>
                      <w:rPr>
                        <w:lang w:val="en-AU" w:eastAsia="en-US"/>
                      </w:rPr>
                    </w:pPr>
                    <w:r w:rsidRPr="004839C5">
                      <w:rPr>
                        <w:lang w:val="en-AU" w:eastAsia="en-US"/>
                      </w:rPr>
                      <w:t>500</w:t>
                    </w:r>
                  </w:p>
                </w:tc>
                <w:tc>
                  <w:tcPr>
                    <w:tcW w:w="992" w:type="dxa"/>
                    <w:tcBorders>
                      <w:top w:val="single" w:sz="4" w:space="0" w:color="auto"/>
                      <w:left w:val="single" w:sz="4" w:space="0" w:color="auto"/>
                      <w:bottom w:val="single" w:sz="4" w:space="0" w:color="auto"/>
                      <w:right w:val="single" w:sz="4" w:space="0" w:color="auto"/>
                    </w:tcBorders>
                    <w:hideMark/>
                  </w:tcPr>
                  <w:p w14:paraId="4F7548A2" w14:textId="2911EC6C" w:rsidR="006F2CFB" w:rsidRPr="004839C5" w:rsidRDefault="006F2CFB" w:rsidP="006F2CFB">
                    <w:pPr>
                      <w:pStyle w:val="BodyText"/>
                      <w:spacing w:before="80" w:after="80"/>
                      <w:jc w:val="center"/>
                      <w:rPr>
                        <w:lang w:val="en-AU" w:eastAsia="en-US"/>
                      </w:rPr>
                    </w:pPr>
                    <w:r w:rsidRPr="004839C5">
                      <w:rPr>
                        <w:lang w:val="en-AU" w:eastAsia="en-US"/>
                      </w:rPr>
                      <w:t>600</w:t>
                    </w:r>
                  </w:p>
                </w:tc>
                <w:tc>
                  <w:tcPr>
                    <w:tcW w:w="992" w:type="dxa"/>
                    <w:tcBorders>
                      <w:top w:val="single" w:sz="4" w:space="0" w:color="auto"/>
                      <w:left w:val="single" w:sz="4" w:space="0" w:color="auto"/>
                      <w:bottom w:val="single" w:sz="4" w:space="0" w:color="auto"/>
                      <w:right w:val="single" w:sz="4" w:space="0" w:color="auto"/>
                    </w:tcBorders>
                    <w:hideMark/>
                  </w:tcPr>
                  <w:p w14:paraId="61704A1D" w14:textId="77777777" w:rsidR="006F2CFB" w:rsidRPr="004839C5" w:rsidRDefault="006F2CFB" w:rsidP="006F2CFB">
                    <w:pPr>
                      <w:pStyle w:val="BodyText"/>
                      <w:spacing w:before="80" w:after="80"/>
                      <w:jc w:val="center"/>
                      <w:rPr>
                        <w:lang w:val="en-AU" w:eastAsia="en-US"/>
                      </w:rPr>
                    </w:pPr>
                    <w:r w:rsidRPr="004839C5">
                      <w:rPr>
                        <w:lang w:val="en-AU" w:eastAsia="en-US"/>
                      </w:rPr>
                      <w:t>600</w:t>
                    </w:r>
                  </w:p>
                </w:tc>
              </w:tr>
              <w:tr w:rsidR="006F2CFB" w:rsidRPr="004839C5" w14:paraId="0198B9A1"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F128C6" w14:textId="77777777" w:rsidR="006F2CFB" w:rsidRPr="00FE32CC" w:rsidRDefault="006F2CFB" w:rsidP="006F2CFB">
                    <w:pPr>
                      <w:pStyle w:val="BodyText"/>
                      <w:spacing w:before="80" w:after="80"/>
                      <w:rPr>
                        <w:b/>
                        <w:bCs w:val="0"/>
                        <w:lang w:val="en-AU" w:eastAsia="en-US"/>
                      </w:rPr>
                    </w:pPr>
                    <w:r w:rsidRPr="00FE32CC">
                      <w:rPr>
                        <w:b/>
                        <w:bCs w:val="0"/>
                        <w:lang w:val="en-AU" w:eastAsia="en-US"/>
                      </w:rPr>
                      <w:t>Northern Territory</w:t>
                    </w:r>
                  </w:p>
                </w:tc>
                <w:tc>
                  <w:tcPr>
                    <w:tcW w:w="931" w:type="dxa"/>
                    <w:tcBorders>
                      <w:top w:val="single" w:sz="4" w:space="0" w:color="auto"/>
                      <w:left w:val="single" w:sz="4" w:space="0" w:color="auto"/>
                      <w:bottom w:val="single" w:sz="4" w:space="0" w:color="auto"/>
                      <w:right w:val="single" w:sz="4" w:space="0" w:color="auto"/>
                    </w:tcBorders>
                    <w:hideMark/>
                  </w:tcPr>
                  <w:p w14:paraId="6AB5E2E8"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hideMark/>
                  </w:tcPr>
                  <w:p w14:paraId="5ECEDA3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hideMark/>
                  </w:tcPr>
                  <w:p w14:paraId="40963417" w14:textId="4FB6B1C7"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hideMark/>
                  </w:tcPr>
                  <w:p w14:paraId="5D593477"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hideMark/>
                  </w:tcPr>
                  <w:p w14:paraId="423E9877"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hideMark/>
                  </w:tcPr>
                  <w:p w14:paraId="766BE1E5" w14:textId="526879C3"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hideMark/>
                  </w:tcPr>
                  <w:p w14:paraId="23C61823"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2B3D2B13"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1610D5" w14:textId="77777777" w:rsidR="006F2CFB" w:rsidRPr="00FE32CC" w:rsidRDefault="006F2CFB" w:rsidP="006F2CFB">
                    <w:pPr>
                      <w:pStyle w:val="BodyText"/>
                      <w:spacing w:before="80" w:after="80"/>
                      <w:rPr>
                        <w:b/>
                        <w:bCs w:val="0"/>
                        <w:lang w:val="en-AU" w:eastAsia="en-US"/>
                      </w:rPr>
                    </w:pPr>
                    <w:r w:rsidRPr="00FE32CC">
                      <w:rPr>
                        <w:b/>
                        <w:bCs w:val="0"/>
                        <w:lang w:val="en-AU" w:eastAsia="en-US"/>
                      </w:rPr>
                      <w:t>Queensland</w:t>
                    </w:r>
                  </w:p>
                </w:tc>
                <w:tc>
                  <w:tcPr>
                    <w:tcW w:w="931" w:type="dxa"/>
                    <w:tcBorders>
                      <w:top w:val="single" w:sz="4" w:space="0" w:color="auto"/>
                      <w:left w:val="single" w:sz="4" w:space="0" w:color="auto"/>
                      <w:bottom w:val="single" w:sz="4" w:space="0" w:color="auto"/>
                      <w:right w:val="single" w:sz="4" w:space="0" w:color="auto"/>
                    </w:tcBorders>
                    <w:hideMark/>
                  </w:tcPr>
                  <w:p w14:paraId="78908FD2"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hideMark/>
                  </w:tcPr>
                  <w:p w14:paraId="5CEA6BCA"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hideMark/>
                  </w:tcPr>
                  <w:p w14:paraId="28361201" w14:textId="58EFD437"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hideMark/>
                  </w:tcPr>
                  <w:p w14:paraId="3D5D803D"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hideMark/>
                  </w:tcPr>
                  <w:p w14:paraId="470D6FC3"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hideMark/>
                  </w:tcPr>
                  <w:p w14:paraId="6985703E" w14:textId="57404FCF"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hideMark/>
                  </w:tcPr>
                  <w:p w14:paraId="3F2FE3A6"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455EDC24"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4AA5496" w14:textId="77777777" w:rsidR="006F2CFB" w:rsidRPr="00FE32CC" w:rsidRDefault="006F2CFB" w:rsidP="006F2CFB">
                    <w:pPr>
                      <w:pStyle w:val="BodyText"/>
                      <w:spacing w:before="80" w:after="80"/>
                      <w:rPr>
                        <w:b/>
                        <w:bCs w:val="0"/>
                        <w:lang w:val="en-AU" w:eastAsia="en-US"/>
                      </w:rPr>
                    </w:pPr>
                    <w:r w:rsidRPr="00FE32CC">
                      <w:rPr>
                        <w:b/>
                        <w:bCs w:val="0"/>
                        <w:lang w:val="en-AU" w:eastAsia="en-US"/>
                      </w:rPr>
                      <w:t>South Australia</w:t>
                    </w:r>
                  </w:p>
                </w:tc>
                <w:tc>
                  <w:tcPr>
                    <w:tcW w:w="931" w:type="dxa"/>
                    <w:tcBorders>
                      <w:top w:val="single" w:sz="4" w:space="0" w:color="auto"/>
                      <w:left w:val="single" w:sz="4" w:space="0" w:color="auto"/>
                      <w:bottom w:val="single" w:sz="4" w:space="0" w:color="auto"/>
                      <w:right w:val="single" w:sz="4" w:space="0" w:color="auto"/>
                    </w:tcBorders>
                  </w:tcPr>
                  <w:p w14:paraId="757BF2C7"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2F1DB8E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224B2C18" w14:textId="258C5C62"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tcPr>
                  <w:p w14:paraId="38E754B5"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1DA9823E"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0AF639E0" w14:textId="6BE90448"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tcPr>
                  <w:p w14:paraId="23170671"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06A0AAF8"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33028AB" w14:textId="77777777" w:rsidR="006F2CFB" w:rsidRPr="00FE32CC" w:rsidRDefault="006F2CFB" w:rsidP="006F2CFB">
                    <w:pPr>
                      <w:pStyle w:val="BodyText"/>
                      <w:spacing w:before="80" w:after="80"/>
                      <w:rPr>
                        <w:b/>
                        <w:bCs w:val="0"/>
                        <w:lang w:val="en-AU" w:eastAsia="en-US"/>
                      </w:rPr>
                    </w:pPr>
                    <w:r w:rsidRPr="00FE32CC">
                      <w:rPr>
                        <w:b/>
                        <w:bCs w:val="0"/>
                        <w:lang w:val="en-AU" w:eastAsia="en-US"/>
                      </w:rPr>
                      <w:t>Tasmania</w:t>
                    </w:r>
                  </w:p>
                </w:tc>
                <w:tc>
                  <w:tcPr>
                    <w:tcW w:w="931" w:type="dxa"/>
                    <w:tcBorders>
                      <w:top w:val="single" w:sz="4" w:space="0" w:color="auto"/>
                      <w:left w:val="single" w:sz="4" w:space="0" w:color="auto"/>
                      <w:bottom w:val="single" w:sz="4" w:space="0" w:color="auto"/>
                      <w:right w:val="single" w:sz="4" w:space="0" w:color="auto"/>
                    </w:tcBorders>
                  </w:tcPr>
                  <w:p w14:paraId="49950EEC"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766A55AA"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6865441B" w14:textId="45421383"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tcPr>
                  <w:p w14:paraId="0FF2A8A3"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6B3C2D1C"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7E9B7857" w14:textId="37DFA9F7"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tcPr>
                  <w:p w14:paraId="2D649479"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6E96CEDC"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CBAABB" w14:textId="77777777" w:rsidR="006F2CFB" w:rsidRPr="00FE32CC" w:rsidRDefault="006F2CFB" w:rsidP="006F2CFB">
                    <w:pPr>
                      <w:pStyle w:val="BodyText"/>
                      <w:spacing w:before="80" w:after="80"/>
                      <w:rPr>
                        <w:b/>
                        <w:bCs w:val="0"/>
                        <w:lang w:val="en-AU" w:eastAsia="en-US"/>
                      </w:rPr>
                    </w:pPr>
                    <w:r w:rsidRPr="00FE32CC">
                      <w:rPr>
                        <w:b/>
                        <w:bCs w:val="0"/>
                        <w:lang w:val="en-AU" w:eastAsia="en-US"/>
                      </w:rPr>
                      <w:t>Victoria</w:t>
                    </w:r>
                  </w:p>
                </w:tc>
                <w:tc>
                  <w:tcPr>
                    <w:tcW w:w="931" w:type="dxa"/>
                    <w:tcBorders>
                      <w:top w:val="single" w:sz="4" w:space="0" w:color="auto"/>
                      <w:left w:val="single" w:sz="4" w:space="0" w:color="auto"/>
                      <w:bottom w:val="single" w:sz="4" w:space="0" w:color="auto"/>
                      <w:right w:val="single" w:sz="4" w:space="0" w:color="auto"/>
                    </w:tcBorders>
                  </w:tcPr>
                  <w:p w14:paraId="0C61C272"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1D6D4238"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039217AB" w14:textId="2010B0BF"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tcPr>
                  <w:p w14:paraId="16A2ACE0"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79CED83A"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0F4A1485" w14:textId="75696F7F"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tcPr>
                  <w:p w14:paraId="2801F814"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r w:rsidR="006F2CFB" w:rsidRPr="004839C5" w14:paraId="4EAB5EED" w14:textId="77777777" w:rsidTr="005D1C7B">
                <w:tc>
                  <w:tcPr>
                    <w:tcW w:w="16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8AC596" w14:textId="77777777" w:rsidR="006F2CFB" w:rsidRPr="00FE32CC" w:rsidRDefault="006F2CFB" w:rsidP="006F2CFB">
                    <w:pPr>
                      <w:pStyle w:val="BodyText"/>
                      <w:spacing w:before="80" w:after="80"/>
                      <w:rPr>
                        <w:b/>
                        <w:bCs w:val="0"/>
                        <w:lang w:val="en-AU" w:eastAsia="en-US"/>
                      </w:rPr>
                    </w:pPr>
                    <w:r w:rsidRPr="00FE32CC">
                      <w:rPr>
                        <w:b/>
                        <w:bCs w:val="0"/>
                        <w:lang w:val="en-AU" w:eastAsia="en-US"/>
                      </w:rPr>
                      <w:t>Western Australia</w:t>
                    </w:r>
                  </w:p>
                </w:tc>
                <w:tc>
                  <w:tcPr>
                    <w:tcW w:w="931" w:type="dxa"/>
                    <w:tcBorders>
                      <w:top w:val="single" w:sz="4" w:space="0" w:color="auto"/>
                      <w:left w:val="single" w:sz="4" w:space="0" w:color="auto"/>
                      <w:bottom w:val="single" w:sz="4" w:space="0" w:color="auto"/>
                      <w:right w:val="single" w:sz="4" w:space="0" w:color="auto"/>
                    </w:tcBorders>
                  </w:tcPr>
                  <w:p w14:paraId="28CAC21E"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31" w:type="dxa"/>
                    <w:tcBorders>
                      <w:top w:val="single" w:sz="4" w:space="0" w:color="auto"/>
                      <w:left w:val="single" w:sz="4" w:space="0" w:color="auto"/>
                      <w:bottom w:val="single" w:sz="4" w:space="0" w:color="auto"/>
                      <w:right w:val="single" w:sz="4" w:space="0" w:color="auto"/>
                    </w:tcBorders>
                  </w:tcPr>
                  <w:p w14:paraId="0585BC56" w14:textId="77777777" w:rsidR="006F2CFB" w:rsidRPr="004839C5" w:rsidRDefault="006F2CFB" w:rsidP="006F2CFB">
                    <w:pPr>
                      <w:pStyle w:val="BodyText"/>
                      <w:spacing w:before="80" w:after="80"/>
                      <w:jc w:val="center"/>
                      <w:rPr>
                        <w:lang w:val="en-AU" w:eastAsia="en-US"/>
                      </w:rPr>
                    </w:pPr>
                    <w:r w:rsidRPr="004839C5">
                      <w:rPr>
                        <w:lang w:val="en-AU" w:eastAsia="en-US"/>
                      </w:rPr>
                      <w:t>770</w:t>
                    </w:r>
                  </w:p>
                </w:tc>
                <w:tc>
                  <w:tcPr>
                    <w:tcW w:w="945" w:type="dxa"/>
                    <w:tcBorders>
                      <w:top w:val="single" w:sz="4" w:space="0" w:color="auto"/>
                      <w:left w:val="single" w:sz="4" w:space="0" w:color="auto"/>
                      <w:bottom w:val="single" w:sz="4" w:space="0" w:color="auto"/>
                      <w:right w:val="single" w:sz="4" w:space="0" w:color="auto"/>
                    </w:tcBorders>
                  </w:tcPr>
                  <w:p w14:paraId="7696F4FF" w14:textId="6A418BA3" w:rsidR="006F2CFB" w:rsidRPr="004839C5" w:rsidRDefault="006F2CFB" w:rsidP="006F2CFB">
                    <w:pPr>
                      <w:pStyle w:val="BodyText"/>
                      <w:spacing w:before="80" w:after="80"/>
                      <w:jc w:val="center"/>
                      <w:rPr>
                        <w:lang w:val="en-AU" w:eastAsia="en-US"/>
                      </w:rPr>
                    </w:pPr>
                    <w:r w:rsidRPr="004839C5">
                      <w:rPr>
                        <w:lang w:val="en-AU" w:eastAsia="en-US"/>
                      </w:rPr>
                      <w:t>550</w:t>
                    </w:r>
                  </w:p>
                </w:tc>
                <w:tc>
                  <w:tcPr>
                    <w:tcW w:w="1087" w:type="dxa"/>
                    <w:tcBorders>
                      <w:top w:val="single" w:sz="4" w:space="0" w:color="auto"/>
                      <w:left w:val="single" w:sz="4" w:space="0" w:color="auto"/>
                      <w:bottom w:val="single" w:sz="4" w:space="0" w:color="auto"/>
                      <w:right w:val="single" w:sz="4" w:space="0" w:color="auto"/>
                    </w:tcBorders>
                  </w:tcPr>
                  <w:p w14:paraId="1841DEF6"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321354D1" w14:textId="77777777" w:rsidR="006F2CFB" w:rsidRPr="004839C5" w:rsidRDefault="006F2CFB" w:rsidP="006F2CFB">
                    <w:pPr>
                      <w:pStyle w:val="BodyText"/>
                      <w:spacing w:before="80" w:after="80"/>
                      <w:jc w:val="center"/>
                      <w:rPr>
                        <w:lang w:val="en-AU" w:eastAsia="en-US"/>
                      </w:rPr>
                    </w:pPr>
                    <w:r w:rsidRPr="004839C5">
                      <w:rPr>
                        <w:lang w:val="en-AU" w:eastAsia="en-US"/>
                      </w:rPr>
                      <w:t>550</w:t>
                    </w:r>
                  </w:p>
                </w:tc>
                <w:tc>
                  <w:tcPr>
                    <w:tcW w:w="992" w:type="dxa"/>
                    <w:tcBorders>
                      <w:top w:val="single" w:sz="4" w:space="0" w:color="auto"/>
                      <w:left w:val="single" w:sz="4" w:space="0" w:color="auto"/>
                      <w:bottom w:val="single" w:sz="4" w:space="0" w:color="auto"/>
                      <w:right w:val="single" w:sz="4" w:space="0" w:color="auto"/>
                    </w:tcBorders>
                  </w:tcPr>
                  <w:p w14:paraId="2AA99A69" w14:textId="0DFE51E9" w:rsidR="006F2CFB" w:rsidRPr="004839C5" w:rsidRDefault="006F2CFB" w:rsidP="006F2CFB">
                    <w:pPr>
                      <w:pStyle w:val="BodyText"/>
                      <w:spacing w:before="80" w:after="80"/>
                      <w:jc w:val="center"/>
                      <w:rPr>
                        <w:lang w:val="en-AU" w:eastAsia="en-US"/>
                      </w:rPr>
                    </w:pPr>
                    <w:r w:rsidRPr="004839C5">
                      <w:rPr>
                        <w:lang w:val="en-AU" w:eastAsia="en-US"/>
                      </w:rPr>
                      <w:t>660</w:t>
                    </w:r>
                  </w:p>
                </w:tc>
                <w:tc>
                  <w:tcPr>
                    <w:tcW w:w="992" w:type="dxa"/>
                    <w:tcBorders>
                      <w:top w:val="single" w:sz="4" w:space="0" w:color="auto"/>
                      <w:left w:val="single" w:sz="4" w:space="0" w:color="auto"/>
                      <w:bottom w:val="single" w:sz="4" w:space="0" w:color="auto"/>
                      <w:right w:val="single" w:sz="4" w:space="0" w:color="auto"/>
                    </w:tcBorders>
                  </w:tcPr>
                  <w:p w14:paraId="479588BC" w14:textId="77777777" w:rsidR="006F2CFB" w:rsidRPr="004839C5" w:rsidRDefault="006F2CFB" w:rsidP="006F2CFB">
                    <w:pPr>
                      <w:pStyle w:val="BodyText"/>
                      <w:spacing w:before="80" w:after="80"/>
                      <w:jc w:val="center"/>
                      <w:rPr>
                        <w:lang w:val="en-AU" w:eastAsia="en-US"/>
                      </w:rPr>
                    </w:pPr>
                    <w:r w:rsidRPr="004839C5">
                      <w:rPr>
                        <w:lang w:val="en-AU" w:eastAsia="en-US"/>
                      </w:rPr>
                      <w:t>660</w:t>
                    </w:r>
                  </w:p>
                </w:tc>
              </w:tr>
            </w:tbl>
            <w:p w14:paraId="608E61AA" w14:textId="77777777" w:rsidR="00FE32CC" w:rsidRDefault="00FE32CC" w:rsidP="00FE32CC"/>
            <w:p w14:paraId="5CAB1112" w14:textId="77777777" w:rsidR="00EA700F" w:rsidRDefault="00EA700F" w:rsidP="00F73F48">
              <w:pPr>
                <w:pStyle w:val="Caption"/>
                <w:sectPr w:rsidR="00EA700F" w:rsidSect="004101C8">
                  <w:pgSz w:w="11906" w:h="16838"/>
                  <w:pgMar w:top="1440" w:right="1440" w:bottom="1440" w:left="1440" w:header="709" w:footer="709" w:gutter="0"/>
                  <w:cols w:space="708"/>
                  <w:docGrid w:linePitch="360"/>
                </w:sectPr>
              </w:pPr>
            </w:p>
            <w:p w14:paraId="28782D1C" w14:textId="0DF951FB" w:rsidR="0071306B" w:rsidRPr="006539BC" w:rsidRDefault="00F73F48" w:rsidP="002465ED">
              <w:pPr>
                <w:pStyle w:val="Caption"/>
              </w:pPr>
              <w:bookmarkStart w:id="54" w:name="_Toc215758063"/>
              <w:bookmarkStart w:id="55" w:name="_Toc225351169"/>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9</w:t>
              </w:r>
              <w:r w:rsidR="007C71EC">
                <w:rPr>
                  <w:noProof/>
                </w:rPr>
                <w:fldChar w:fldCharType="end"/>
              </w:r>
              <w:r>
                <w:t>:</w:t>
              </w:r>
              <w:r w:rsidR="004D49EB">
                <w:t xml:space="preserve"> Beef pasture cattle – </w:t>
              </w:r>
              <w:r w:rsidR="00D33DA5" w:rsidRPr="00F73F48">
                <w:rPr>
                  <w:rFonts w:asciiTheme="majorHAnsi" w:hAnsiTheme="majorHAnsi" w:cstheme="majorHAnsi"/>
                  <w:iCs/>
                  <w:spacing w:val="2"/>
                  <w:kern w:val="21"/>
                  <w:szCs w:val="22"/>
                </w:rPr>
                <w:t xml:space="preserve">Fraction of </w:t>
              </w:r>
              <w:r w:rsidR="00166EB0">
                <w:rPr>
                  <w:rFonts w:asciiTheme="majorHAnsi" w:hAnsiTheme="majorHAnsi" w:cstheme="majorHAnsi"/>
                  <w:iCs/>
                  <w:spacing w:val="2"/>
                  <w:kern w:val="21"/>
                  <w:szCs w:val="22"/>
                </w:rPr>
                <w:t xml:space="preserve">manure to each </w:t>
              </w:r>
              <w:r w:rsidR="00D33DA5" w:rsidRPr="00F73F48">
                <w:rPr>
                  <w:rFonts w:asciiTheme="majorHAnsi" w:hAnsiTheme="majorHAnsi" w:cstheme="majorHAnsi"/>
                  <w:iCs/>
                  <w:spacing w:val="2"/>
                  <w:kern w:val="21"/>
                  <w:szCs w:val="22"/>
                </w:rPr>
                <w:t>manure management system</w:t>
              </w:r>
              <w:r w:rsidR="00327BE1">
                <w:rPr>
                  <w:rFonts w:asciiTheme="majorHAnsi" w:hAnsiTheme="majorHAnsi" w:cstheme="majorHAnsi"/>
                  <w:iCs/>
                  <w:spacing w:val="2"/>
                  <w:kern w:val="21"/>
                  <w:szCs w:val="22"/>
                </w:rPr>
                <w:t xml:space="preserve"> (fraction)</w:t>
              </w:r>
              <w:r w:rsidR="00D33DA5">
                <w:rPr>
                  <w:rFonts w:asciiTheme="majorHAnsi" w:hAnsiTheme="majorHAnsi" w:cstheme="majorHAnsi"/>
                  <w:iCs/>
                  <w:spacing w:val="2"/>
                  <w:kern w:val="21"/>
                  <w:szCs w:val="22"/>
                </w:rPr>
                <w:t xml:space="preserve"> (MM</w:t>
              </w:r>
              <w:r w:rsidR="00D33DA5" w:rsidRPr="00C34258">
                <w:rPr>
                  <w:rFonts w:asciiTheme="majorHAnsi" w:hAnsiTheme="majorHAnsi" w:cstheme="majorHAnsi"/>
                  <w:iCs/>
                  <w:spacing w:val="2"/>
                  <w:kern w:val="21"/>
                  <w:szCs w:val="22"/>
                </w:rPr>
                <w:t>S</w:t>
              </w:r>
              <w:r w:rsidR="00D33DA5" w:rsidRPr="00C34258">
                <w:rPr>
                  <w:rFonts w:asciiTheme="majorHAnsi" w:hAnsiTheme="majorHAnsi" w:cstheme="majorHAnsi"/>
                  <w:iCs/>
                  <w:spacing w:val="2"/>
                  <w:kern w:val="21"/>
                  <w:szCs w:val="22"/>
                  <w:vertAlign w:val="subscript"/>
                </w:rPr>
                <w:t>m</w:t>
              </w:r>
              <w:r w:rsidR="00D33DA5">
                <w:rPr>
                  <w:rFonts w:asciiTheme="majorHAnsi" w:hAnsiTheme="majorHAnsi" w:cstheme="majorHAnsi"/>
                  <w:iCs/>
                  <w:spacing w:val="2"/>
                  <w:kern w:val="21"/>
                  <w:szCs w:val="22"/>
                </w:rPr>
                <w:t>)</w:t>
              </w:r>
              <w:bookmarkEnd w:id="54"/>
              <w:bookmarkEnd w:id="55"/>
            </w:p>
            <w:tbl>
              <w:tblPr>
                <w:tblStyle w:val="TableGrid"/>
                <w:tblW w:w="6941" w:type="dxa"/>
                <w:tblLayout w:type="fixed"/>
                <w:tblCellMar>
                  <w:left w:w="115" w:type="dxa"/>
                  <w:right w:w="115" w:type="dxa"/>
                </w:tblCellMar>
                <w:tblLook w:val="04A0" w:firstRow="1" w:lastRow="0" w:firstColumn="1" w:lastColumn="0" w:noHBand="0" w:noVBand="1"/>
              </w:tblPr>
              <w:tblGrid>
                <w:gridCol w:w="1558"/>
                <w:gridCol w:w="1558"/>
                <w:gridCol w:w="1982"/>
                <w:gridCol w:w="1843"/>
              </w:tblGrid>
              <w:tr w:rsidR="002465ED" w:rsidRPr="00FE32CC" w14:paraId="367B32F3" w14:textId="77777777" w:rsidTr="00C15A1F">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D0DE6BF" w14:textId="77777777" w:rsidR="002465ED" w:rsidRPr="00FE32CC" w:rsidRDefault="002465ED" w:rsidP="00C15A1F">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95A0FC4" w14:textId="77777777" w:rsidR="002465ED" w:rsidRPr="00FE32CC" w:rsidRDefault="002465ED" w:rsidP="00C15A1F">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382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F1BBF01" w14:textId="77777777" w:rsidR="002465ED" w:rsidRPr="00327BE1" w:rsidRDefault="002465ED" w:rsidP="00C15A1F">
                    <w:pPr>
                      <w:pStyle w:val="BodyText"/>
                      <w:keepNext/>
                      <w:spacing w:before="80" w:after="80"/>
                      <w:jc w:val="center"/>
                      <w:rPr>
                        <w:b/>
                        <w:bCs w:val="0"/>
                        <w:color w:val="FFFFFF" w:themeColor="background1"/>
                        <w:vertAlign w:val="subscript"/>
                        <w:lang w:val="en-AU" w:eastAsia="en-US"/>
                      </w:rPr>
                    </w:pPr>
                    <w:r w:rsidRPr="004839C5">
                      <w:rPr>
                        <w:b/>
                        <w:lang w:val="en-AU" w:eastAsia="en-US" w:bidi="hi-IN"/>
                      </w:rPr>
                      <w:t>MMS</w:t>
                    </w:r>
                    <w:r>
                      <w:rPr>
                        <w:b/>
                        <w:vertAlign w:val="subscript"/>
                        <w:lang w:val="en-AU" w:eastAsia="en-US" w:bidi="hi-IN"/>
                      </w:rPr>
                      <w:t xml:space="preserve">m </w:t>
                    </w:r>
                    <w:r w:rsidRPr="005926DA">
                      <w:rPr>
                        <w:b/>
                        <w:lang w:val="en-AU" w:eastAsia="en-US" w:bidi="hi-IN"/>
                      </w:rPr>
                      <w:t>(%)</w:t>
                    </w:r>
                  </w:p>
                </w:tc>
              </w:tr>
              <w:tr w:rsidR="002465ED" w:rsidRPr="00FE32CC" w14:paraId="6A88AC65" w14:textId="77777777" w:rsidTr="00C15A1F">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F5E66DA" w14:textId="77777777" w:rsidR="002465ED" w:rsidRPr="00FE32CC" w:rsidRDefault="002465ED" w:rsidP="00C15A1F">
                    <w:pPr>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39C731D" w14:textId="77777777" w:rsidR="002465ED" w:rsidRPr="00FE32CC" w:rsidRDefault="002465ED" w:rsidP="00C15A1F">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3F90909"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184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DC6E84"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2465ED" w:rsidRPr="004839C5" w14:paraId="575F2C55"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84A9502" w14:textId="77777777" w:rsidR="002465ED" w:rsidRPr="00941521" w:rsidRDefault="002465ED" w:rsidP="00C15A1F">
                    <w:pPr>
                      <w:pStyle w:val="BodyText"/>
                      <w:spacing w:before="80" w:after="80"/>
                      <w:rPr>
                        <w:b/>
                        <w:bCs w:val="0"/>
                        <w:lang w:val="en-AU" w:eastAsia="en-US"/>
                      </w:rPr>
                    </w:pPr>
                    <w:r w:rsidRPr="00941521">
                      <w:rPr>
                        <w:b/>
                        <w:bCs w:val="0"/>
                        <w:lang w:val="en-AU" w:eastAsia="en-US"/>
                      </w:rPr>
                      <w:t>ACT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4319F0" w14:textId="77777777" w:rsidR="002465ED" w:rsidRPr="004839C5" w:rsidRDefault="002465ED" w:rsidP="00C15A1F">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tcBorders>
                      <w:top w:val="single" w:sz="4" w:space="0" w:color="auto"/>
                      <w:left w:val="single" w:sz="4" w:space="0" w:color="auto"/>
                      <w:bottom w:val="single" w:sz="4" w:space="0" w:color="auto"/>
                      <w:right w:val="single" w:sz="4" w:space="0" w:color="auto"/>
                    </w:tcBorders>
                  </w:tcPr>
                  <w:p w14:paraId="2946C61C" w14:textId="77777777" w:rsidR="002465ED" w:rsidRPr="004839C5" w:rsidRDefault="002465ED" w:rsidP="00C15A1F">
                    <w:pPr>
                      <w:pStyle w:val="BodyText"/>
                      <w:spacing w:before="80" w:after="80"/>
                      <w:jc w:val="center"/>
                      <w:rPr>
                        <w:lang w:val="en-AU" w:eastAsia="en-US"/>
                      </w:rPr>
                    </w:pPr>
                    <w:r w:rsidRPr="000275E0">
                      <w:t>99.192</w:t>
                    </w:r>
                  </w:p>
                </w:tc>
                <w:tc>
                  <w:tcPr>
                    <w:tcW w:w="1843" w:type="dxa"/>
                    <w:tcBorders>
                      <w:top w:val="single" w:sz="4" w:space="0" w:color="auto"/>
                      <w:left w:val="single" w:sz="4" w:space="0" w:color="auto"/>
                      <w:bottom w:val="single" w:sz="4" w:space="0" w:color="auto"/>
                      <w:right w:val="single" w:sz="4" w:space="0" w:color="auto"/>
                    </w:tcBorders>
                  </w:tcPr>
                  <w:p w14:paraId="1B2AE350" w14:textId="77777777" w:rsidR="002465ED" w:rsidRPr="004839C5" w:rsidRDefault="002465ED" w:rsidP="00C15A1F">
                    <w:pPr>
                      <w:pStyle w:val="BodyText"/>
                      <w:spacing w:before="80" w:after="80"/>
                      <w:jc w:val="center"/>
                      <w:rPr>
                        <w:lang w:val="en-AU" w:eastAsia="en-US"/>
                      </w:rPr>
                    </w:pPr>
                    <w:r w:rsidRPr="000275E0">
                      <w:t>0.808</w:t>
                    </w:r>
                  </w:p>
                </w:tc>
              </w:tr>
              <w:tr w:rsidR="002465ED" w:rsidRPr="004839C5" w14:paraId="1322EB8A"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934A286" w14:textId="77777777" w:rsidR="002465ED" w:rsidRPr="00941521" w:rsidRDefault="002465ED" w:rsidP="00C15A1F">
                    <w:pPr>
                      <w:pStyle w:val="BodyText"/>
                      <w:spacing w:before="80" w:after="80"/>
                      <w:rPr>
                        <w:b/>
                        <w:lang w:val="en-AU" w:eastAsia="en-US"/>
                      </w:rPr>
                    </w:pPr>
                    <w:r>
                      <w:rPr>
                        <w:b/>
                        <w:lang w:val="en-AU" w:eastAsia="en-US"/>
                      </w:rPr>
                      <w: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4BF33A" w14:textId="77777777" w:rsidR="002465ED" w:rsidRPr="00916E37" w:rsidRDefault="002465ED" w:rsidP="00C15A1F">
                    <w:pPr>
                      <w:pStyle w:val="BodyText"/>
                      <w:spacing w:before="80" w:after="80"/>
                      <w:rPr>
                        <w:rFonts w:asciiTheme="majorHAnsi" w:hAnsiTheme="majorHAnsi" w:cstheme="majorHAnsi"/>
                        <w:szCs w:val="20"/>
                        <w:lang w:val="en-AU" w:eastAsia="en-US"/>
                      </w:rPr>
                    </w:pPr>
                    <w:r w:rsidRPr="00916E37">
                      <w:rPr>
                        <w:rFonts w:asciiTheme="majorHAnsi" w:hAnsiTheme="majorHAnsi" w:cstheme="majorHAnsi"/>
                        <w:szCs w:val="20"/>
                        <w:lang w:val="en-AU" w:eastAsia="en-US"/>
                      </w:rPr>
                      <w:t>n/a</w:t>
                    </w:r>
                  </w:p>
                </w:tc>
                <w:tc>
                  <w:tcPr>
                    <w:tcW w:w="1982" w:type="dxa"/>
                    <w:tcBorders>
                      <w:top w:val="single" w:sz="4" w:space="0" w:color="auto"/>
                      <w:left w:val="single" w:sz="4" w:space="0" w:color="auto"/>
                      <w:bottom w:val="single" w:sz="4" w:space="0" w:color="auto"/>
                      <w:right w:val="single" w:sz="4" w:space="0" w:color="auto"/>
                    </w:tcBorders>
                  </w:tcPr>
                  <w:p w14:paraId="43BEDE59" w14:textId="77777777" w:rsidR="002465ED" w:rsidRPr="000275E0" w:rsidRDefault="002465ED" w:rsidP="00C15A1F">
                    <w:pPr>
                      <w:pStyle w:val="BodyText"/>
                      <w:spacing w:before="80" w:after="80"/>
                      <w:jc w:val="center"/>
                    </w:pPr>
                    <w:r w:rsidRPr="000275E0">
                      <w:t>99.452</w:t>
                    </w:r>
                  </w:p>
                </w:tc>
                <w:tc>
                  <w:tcPr>
                    <w:tcW w:w="1843" w:type="dxa"/>
                    <w:tcBorders>
                      <w:top w:val="single" w:sz="4" w:space="0" w:color="auto"/>
                      <w:left w:val="single" w:sz="4" w:space="0" w:color="auto"/>
                      <w:bottom w:val="single" w:sz="4" w:space="0" w:color="auto"/>
                      <w:right w:val="single" w:sz="4" w:space="0" w:color="auto"/>
                    </w:tcBorders>
                  </w:tcPr>
                  <w:p w14:paraId="0C64D3ED" w14:textId="77777777" w:rsidR="002465ED" w:rsidRPr="000275E0" w:rsidRDefault="002465ED" w:rsidP="00C15A1F">
                    <w:pPr>
                      <w:pStyle w:val="BodyText"/>
                      <w:spacing w:before="80" w:after="80"/>
                      <w:jc w:val="center"/>
                    </w:pPr>
                    <w:r w:rsidRPr="000275E0">
                      <w:t>0.548</w:t>
                    </w:r>
                  </w:p>
                </w:tc>
              </w:tr>
              <w:tr w:rsidR="002465ED" w:rsidRPr="004839C5" w14:paraId="381D2DE9"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B2C8B4" w14:textId="77777777" w:rsidR="002465ED" w:rsidRPr="00941521" w:rsidRDefault="002465ED" w:rsidP="00C15A1F">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CA6461" w14:textId="77777777" w:rsidR="002465ED" w:rsidRPr="004839C5" w:rsidRDefault="002465ED" w:rsidP="00C15A1F">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tcBorders>
                      <w:top w:val="single" w:sz="4" w:space="0" w:color="auto"/>
                      <w:left w:val="single" w:sz="4" w:space="0" w:color="auto"/>
                      <w:bottom w:val="single" w:sz="4" w:space="0" w:color="auto"/>
                      <w:right w:val="single" w:sz="4" w:space="0" w:color="auto"/>
                    </w:tcBorders>
                  </w:tcPr>
                  <w:p w14:paraId="05799F8E" w14:textId="77777777" w:rsidR="002465ED" w:rsidRPr="004839C5" w:rsidRDefault="002465ED" w:rsidP="00C15A1F">
                    <w:pPr>
                      <w:pStyle w:val="BodyText"/>
                      <w:spacing w:before="80" w:after="80"/>
                      <w:jc w:val="center"/>
                      <w:rPr>
                        <w:lang w:val="en-AU" w:eastAsia="en-US"/>
                      </w:rPr>
                    </w:pPr>
                    <w:r w:rsidRPr="000275E0">
                      <w:t>99.759</w:t>
                    </w:r>
                  </w:p>
                </w:tc>
                <w:tc>
                  <w:tcPr>
                    <w:tcW w:w="1843" w:type="dxa"/>
                    <w:tcBorders>
                      <w:top w:val="single" w:sz="4" w:space="0" w:color="auto"/>
                      <w:left w:val="single" w:sz="4" w:space="0" w:color="auto"/>
                      <w:bottom w:val="single" w:sz="4" w:space="0" w:color="auto"/>
                      <w:right w:val="single" w:sz="4" w:space="0" w:color="auto"/>
                    </w:tcBorders>
                  </w:tcPr>
                  <w:p w14:paraId="25EAB48C" w14:textId="77777777" w:rsidR="002465ED" w:rsidRPr="004839C5" w:rsidRDefault="002465ED" w:rsidP="00C15A1F">
                    <w:pPr>
                      <w:pStyle w:val="BodyText"/>
                      <w:spacing w:before="80" w:after="80"/>
                      <w:jc w:val="center"/>
                      <w:rPr>
                        <w:lang w:val="en-AU" w:eastAsia="en-US"/>
                      </w:rPr>
                    </w:pPr>
                    <w:r w:rsidRPr="000275E0">
                      <w:t>0.241</w:t>
                    </w:r>
                  </w:p>
                </w:tc>
              </w:tr>
              <w:tr w:rsidR="002465ED" w:rsidRPr="004839C5" w14:paraId="09314432"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770F52" w14:textId="77777777" w:rsidR="002465ED" w:rsidRPr="00941521" w:rsidRDefault="002465ED" w:rsidP="00C15A1F">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93A829" w14:textId="77777777" w:rsidR="002465ED" w:rsidRPr="004839C5" w:rsidRDefault="002465ED" w:rsidP="00C15A1F">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tcBorders>
                      <w:top w:val="single" w:sz="4" w:space="0" w:color="auto"/>
                      <w:left w:val="single" w:sz="4" w:space="0" w:color="auto"/>
                      <w:bottom w:val="single" w:sz="4" w:space="0" w:color="auto"/>
                      <w:right w:val="single" w:sz="4" w:space="0" w:color="auto"/>
                    </w:tcBorders>
                  </w:tcPr>
                  <w:p w14:paraId="07A711E7" w14:textId="77777777" w:rsidR="002465ED" w:rsidRPr="004839C5" w:rsidRDefault="002465ED" w:rsidP="00C15A1F">
                    <w:pPr>
                      <w:pStyle w:val="BodyText"/>
                      <w:spacing w:before="80" w:after="80"/>
                      <w:jc w:val="center"/>
                      <w:rPr>
                        <w:lang w:val="en-AU" w:eastAsia="en-US"/>
                      </w:rPr>
                    </w:pPr>
                    <w:r w:rsidRPr="000275E0">
                      <w:t>99.122</w:t>
                    </w:r>
                  </w:p>
                </w:tc>
                <w:tc>
                  <w:tcPr>
                    <w:tcW w:w="1843" w:type="dxa"/>
                    <w:tcBorders>
                      <w:top w:val="single" w:sz="4" w:space="0" w:color="auto"/>
                      <w:left w:val="single" w:sz="4" w:space="0" w:color="auto"/>
                      <w:bottom w:val="single" w:sz="4" w:space="0" w:color="auto"/>
                      <w:right w:val="single" w:sz="4" w:space="0" w:color="auto"/>
                    </w:tcBorders>
                  </w:tcPr>
                  <w:p w14:paraId="2F6678B3" w14:textId="77777777" w:rsidR="002465ED" w:rsidRPr="004839C5" w:rsidRDefault="002465ED" w:rsidP="00C15A1F">
                    <w:pPr>
                      <w:pStyle w:val="BodyText"/>
                      <w:spacing w:before="80" w:after="80"/>
                      <w:jc w:val="center"/>
                      <w:rPr>
                        <w:lang w:val="en-AU" w:eastAsia="en-US"/>
                      </w:rPr>
                    </w:pPr>
                    <w:r w:rsidRPr="000275E0">
                      <w:t>0.878</w:t>
                    </w:r>
                  </w:p>
                </w:tc>
              </w:tr>
              <w:tr w:rsidR="002465ED" w:rsidRPr="004839C5" w14:paraId="2FD7645F"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11EB7C" w14:textId="77777777" w:rsidR="002465ED" w:rsidRPr="00941521" w:rsidRDefault="002465ED" w:rsidP="00C15A1F">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83CC2A" w14:textId="77777777" w:rsidR="002465ED" w:rsidRPr="004839C5" w:rsidRDefault="002465ED" w:rsidP="00C15A1F">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tcBorders>
                      <w:top w:val="single" w:sz="4" w:space="0" w:color="auto"/>
                      <w:left w:val="single" w:sz="4" w:space="0" w:color="auto"/>
                      <w:bottom w:val="single" w:sz="4" w:space="0" w:color="auto"/>
                      <w:right w:val="single" w:sz="4" w:space="0" w:color="auto"/>
                    </w:tcBorders>
                  </w:tcPr>
                  <w:p w14:paraId="0F3C321D" w14:textId="77777777" w:rsidR="002465ED" w:rsidRPr="004839C5" w:rsidRDefault="002465ED" w:rsidP="00C15A1F">
                    <w:pPr>
                      <w:pStyle w:val="BodyText"/>
                      <w:spacing w:before="80" w:after="80"/>
                      <w:jc w:val="center"/>
                      <w:rPr>
                        <w:lang w:val="en-AU" w:eastAsia="en-US"/>
                      </w:rPr>
                    </w:pPr>
                    <w:r w:rsidRPr="000275E0">
                      <w:t>98.894</w:t>
                    </w:r>
                  </w:p>
                </w:tc>
                <w:tc>
                  <w:tcPr>
                    <w:tcW w:w="1843" w:type="dxa"/>
                    <w:tcBorders>
                      <w:top w:val="single" w:sz="4" w:space="0" w:color="auto"/>
                      <w:left w:val="single" w:sz="4" w:space="0" w:color="auto"/>
                      <w:bottom w:val="single" w:sz="4" w:space="0" w:color="auto"/>
                      <w:right w:val="single" w:sz="4" w:space="0" w:color="auto"/>
                    </w:tcBorders>
                  </w:tcPr>
                  <w:p w14:paraId="135B479F" w14:textId="77777777" w:rsidR="002465ED" w:rsidRPr="004839C5" w:rsidRDefault="002465ED" w:rsidP="00C15A1F">
                    <w:pPr>
                      <w:pStyle w:val="BodyText"/>
                      <w:spacing w:before="80" w:after="80"/>
                      <w:jc w:val="center"/>
                      <w:rPr>
                        <w:lang w:val="en-AU" w:eastAsia="en-US"/>
                      </w:rPr>
                    </w:pPr>
                    <w:r w:rsidRPr="000275E0">
                      <w:t>1.106</w:t>
                    </w:r>
                  </w:p>
                </w:tc>
              </w:tr>
              <w:tr w:rsidR="002465ED" w:rsidRPr="004839C5" w14:paraId="097F8CBB" w14:textId="77777777" w:rsidTr="00C15A1F">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5326088" w14:textId="77777777" w:rsidR="002465ED" w:rsidRPr="00941521" w:rsidRDefault="002465ED" w:rsidP="00C15A1F">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8AE4150" w14:textId="77777777" w:rsidR="002465ED" w:rsidRPr="004839C5" w:rsidRDefault="002465ED" w:rsidP="00C15A1F">
                    <w:pPr>
                      <w:pStyle w:val="BodyText"/>
                      <w:spacing w:before="80" w:after="80"/>
                      <w:rPr>
                        <w:lang w:val="en-AU" w:eastAsia="en-US"/>
                      </w:rPr>
                    </w:pPr>
                    <w:r w:rsidRPr="004839C5">
                      <w:rPr>
                        <w:lang w:val="en-AU" w:eastAsia="en-US"/>
                      </w:rPr>
                      <w:t>South West</w:t>
                    </w:r>
                  </w:p>
                </w:tc>
                <w:tc>
                  <w:tcPr>
                    <w:tcW w:w="1982" w:type="dxa"/>
                    <w:tcBorders>
                      <w:top w:val="single" w:sz="4" w:space="0" w:color="auto"/>
                      <w:left w:val="single" w:sz="4" w:space="0" w:color="auto"/>
                      <w:bottom w:val="single" w:sz="4" w:space="0" w:color="auto"/>
                      <w:right w:val="single" w:sz="4" w:space="0" w:color="auto"/>
                    </w:tcBorders>
                  </w:tcPr>
                  <w:p w14:paraId="400C4FF0" w14:textId="77777777" w:rsidR="002465ED" w:rsidRPr="004839C5" w:rsidRDefault="002465ED" w:rsidP="00C15A1F">
                    <w:pPr>
                      <w:pStyle w:val="BodyText"/>
                      <w:spacing w:before="80" w:after="80"/>
                      <w:jc w:val="center"/>
                      <w:rPr>
                        <w:lang w:val="en-AU" w:eastAsia="en-US"/>
                      </w:rPr>
                    </w:pPr>
                    <w:r w:rsidRPr="000275E0">
                      <w:t>99.622</w:t>
                    </w:r>
                  </w:p>
                </w:tc>
                <w:tc>
                  <w:tcPr>
                    <w:tcW w:w="1843" w:type="dxa"/>
                    <w:tcBorders>
                      <w:top w:val="single" w:sz="4" w:space="0" w:color="auto"/>
                      <w:left w:val="single" w:sz="4" w:space="0" w:color="auto"/>
                      <w:bottom w:val="single" w:sz="4" w:space="0" w:color="auto"/>
                      <w:right w:val="single" w:sz="4" w:space="0" w:color="auto"/>
                    </w:tcBorders>
                  </w:tcPr>
                  <w:p w14:paraId="336374AB" w14:textId="77777777" w:rsidR="002465ED" w:rsidRPr="004839C5" w:rsidRDefault="002465ED" w:rsidP="00C15A1F">
                    <w:pPr>
                      <w:pStyle w:val="BodyText"/>
                      <w:spacing w:before="80" w:after="80"/>
                      <w:jc w:val="center"/>
                      <w:rPr>
                        <w:lang w:val="en-AU" w:eastAsia="en-US"/>
                      </w:rPr>
                    </w:pPr>
                    <w:r w:rsidRPr="000275E0">
                      <w:t>0.378</w:t>
                    </w:r>
                  </w:p>
                </w:tc>
              </w:tr>
              <w:tr w:rsidR="002465ED" w:rsidRPr="004839C5" w14:paraId="161C274F" w14:textId="77777777" w:rsidTr="00C15A1F">
                <w:tc>
                  <w:tcPr>
                    <w:tcW w:w="1558" w:type="dxa"/>
                    <w:vMerge/>
                    <w:tcBorders>
                      <w:left w:val="single" w:sz="4" w:space="0" w:color="auto"/>
                      <w:right w:val="single" w:sz="4" w:space="0" w:color="auto"/>
                    </w:tcBorders>
                    <w:shd w:val="clear" w:color="auto" w:fill="D9D9D9" w:themeFill="background1" w:themeFillShade="D9"/>
                    <w:vAlign w:val="center"/>
                  </w:tcPr>
                  <w:p w14:paraId="7D4695C8" w14:textId="77777777" w:rsidR="002465ED" w:rsidRPr="004839C5" w:rsidRDefault="002465ED" w:rsidP="00C15A1F">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D0E2C" w14:textId="77777777" w:rsidR="002465ED" w:rsidRPr="004839C5" w:rsidRDefault="002465ED" w:rsidP="00C15A1F">
                    <w:pPr>
                      <w:pStyle w:val="BodyText"/>
                      <w:spacing w:before="80" w:after="80"/>
                      <w:rPr>
                        <w:lang w:val="en-AU" w:eastAsia="en-US"/>
                      </w:rPr>
                    </w:pPr>
                    <w:r w:rsidRPr="004839C5">
                      <w:rPr>
                        <w:lang w:val="en-AU" w:eastAsia="en-US"/>
                      </w:rPr>
                      <w:t>Pilbara</w:t>
                    </w:r>
                  </w:p>
                </w:tc>
                <w:tc>
                  <w:tcPr>
                    <w:tcW w:w="1982" w:type="dxa"/>
                    <w:tcBorders>
                      <w:top w:val="single" w:sz="4" w:space="0" w:color="auto"/>
                      <w:left w:val="single" w:sz="4" w:space="0" w:color="auto"/>
                      <w:bottom w:val="single" w:sz="4" w:space="0" w:color="auto"/>
                      <w:right w:val="single" w:sz="4" w:space="0" w:color="auto"/>
                    </w:tcBorders>
                  </w:tcPr>
                  <w:p w14:paraId="7C4572D7" w14:textId="77777777" w:rsidR="002465ED" w:rsidRPr="004839C5" w:rsidRDefault="002465ED" w:rsidP="00C15A1F">
                    <w:pPr>
                      <w:pStyle w:val="BodyText"/>
                      <w:spacing w:before="80" w:after="80"/>
                      <w:jc w:val="center"/>
                      <w:rPr>
                        <w:lang w:val="en-AU" w:eastAsia="en-US"/>
                      </w:rPr>
                    </w:pPr>
                    <w:r w:rsidRPr="000275E0">
                      <w:t>99.999</w:t>
                    </w:r>
                  </w:p>
                </w:tc>
                <w:tc>
                  <w:tcPr>
                    <w:tcW w:w="1843" w:type="dxa"/>
                    <w:tcBorders>
                      <w:top w:val="single" w:sz="4" w:space="0" w:color="auto"/>
                      <w:left w:val="single" w:sz="4" w:space="0" w:color="auto"/>
                      <w:bottom w:val="single" w:sz="4" w:space="0" w:color="auto"/>
                      <w:right w:val="single" w:sz="4" w:space="0" w:color="auto"/>
                    </w:tcBorders>
                  </w:tcPr>
                  <w:p w14:paraId="0F539F8A" w14:textId="77777777" w:rsidR="002465ED" w:rsidRPr="004839C5" w:rsidRDefault="002465ED" w:rsidP="00C15A1F">
                    <w:pPr>
                      <w:pStyle w:val="BodyText"/>
                      <w:spacing w:before="80" w:after="80"/>
                      <w:jc w:val="center"/>
                      <w:rPr>
                        <w:lang w:val="en-AU" w:eastAsia="en-US"/>
                      </w:rPr>
                    </w:pPr>
                    <w:r w:rsidRPr="000275E0">
                      <w:t>0.001</w:t>
                    </w:r>
                  </w:p>
                </w:tc>
              </w:tr>
              <w:tr w:rsidR="002465ED" w:rsidRPr="004839C5" w14:paraId="2CB5D20F" w14:textId="77777777" w:rsidTr="00C15A1F">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511CC1B0" w14:textId="77777777" w:rsidR="002465ED" w:rsidRPr="004839C5" w:rsidRDefault="002465ED" w:rsidP="00C15A1F">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3F5B6C" w14:textId="77777777" w:rsidR="002465ED" w:rsidRPr="004839C5" w:rsidRDefault="002465ED" w:rsidP="00C15A1F">
                    <w:pPr>
                      <w:pStyle w:val="BodyText"/>
                      <w:spacing w:before="80" w:after="80"/>
                      <w:rPr>
                        <w:lang w:val="en-AU" w:eastAsia="en-US"/>
                      </w:rPr>
                    </w:pPr>
                    <w:r w:rsidRPr="004839C5">
                      <w:rPr>
                        <w:lang w:val="en-AU" w:eastAsia="en-US"/>
                      </w:rPr>
                      <w:t>Kimberley</w:t>
                    </w:r>
                  </w:p>
                </w:tc>
                <w:tc>
                  <w:tcPr>
                    <w:tcW w:w="1982" w:type="dxa"/>
                    <w:tcBorders>
                      <w:top w:val="single" w:sz="4" w:space="0" w:color="auto"/>
                      <w:left w:val="single" w:sz="4" w:space="0" w:color="auto"/>
                      <w:bottom w:val="single" w:sz="4" w:space="0" w:color="auto"/>
                      <w:right w:val="single" w:sz="4" w:space="0" w:color="auto"/>
                    </w:tcBorders>
                  </w:tcPr>
                  <w:p w14:paraId="34A319F3" w14:textId="77777777" w:rsidR="002465ED" w:rsidRPr="004839C5" w:rsidRDefault="002465ED" w:rsidP="00C15A1F">
                    <w:pPr>
                      <w:pStyle w:val="BodyText"/>
                      <w:spacing w:before="80" w:after="80"/>
                      <w:jc w:val="center"/>
                      <w:rPr>
                        <w:lang w:val="en-AU" w:eastAsia="en-US"/>
                      </w:rPr>
                    </w:pPr>
                    <w:r w:rsidRPr="000275E0">
                      <w:t>99.999</w:t>
                    </w:r>
                  </w:p>
                </w:tc>
                <w:tc>
                  <w:tcPr>
                    <w:tcW w:w="1843" w:type="dxa"/>
                    <w:tcBorders>
                      <w:top w:val="single" w:sz="4" w:space="0" w:color="auto"/>
                      <w:left w:val="single" w:sz="4" w:space="0" w:color="auto"/>
                      <w:bottom w:val="single" w:sz="4" w:space="0" w:color="auto"/>
                      <w:right w:val="single" w:sz="4" w:space="0" w:color="auto"/>
                    </w:tcBorders>
                  </w:tcPr>
                  <w:p w14:paraId="70273F57" w14:textId="77777777" w:rsidR="002465ED" w:rsidRPr="004839C5" w:rsidRDefault="002465ED" w:rsidP="00C15A1F">
                    <w:pPr>
                      <w:pStyle w:val="BodyText"/>
                      <w:spacing w:before="80" w:after="80"/>
                      <w:jc w:val="center"/>
                      <w:rPr>
                        <w:lang w:val="en-AU" w:eastAsia="en-US"/>
                      </w:rPr>
                    </w:pPr>
                    <w:r w:rsidRPr="000275E0">
                      <w:t>0.001</w:t>
                    </w:r>
                  </w:p>
                </w:tc>
              </w:tr>
              <w:tr w:rsidR="002465ED" w:rsidRPr="004839C5" w14:paraId="760895C7" w14:textId="77777777" w:rsidTr="00C15A1F">
                <w:tblPrEx>
                  <w:tblCellMar>
                    <w:left w:w="108" w:type="dxa"/>
                    <w:right w:w="108" w:type="dxa"/>
                  </w:tblCellMar>
                </w:tblPrEx>
                <w:tc>
                  <w:tcPr>
                    <w:tcW w:w="1558" w:type="dxa"/>
                    <w:vMerge w:val="restart"/>
                    <w:shd w:val="clear" w:color="auto" w:fill="D9D9D9" w:themeFill="background1" w:themeFillShade="D9"/>
                    <w:hideMark/>
                  </w:tcPr>
                  <w:p w14:paraId="56486130" w14:textId="77777777" w:rsidR="002465ED" w:rsidRPr="00941521" w:rsidRDefault="002465ED" w:rsidP="00C15A1F">
                    <w:pPr>
                      <w:pStyle w:val="BodyText"/>
                      <w:spacing w:before="80" w:after="80"/>
                      <w:rPr>
                        <w:b/>
                        <w:bCs w:val="0"/>
                        <w:lang w:val="en-AU" w:eastAsia="en-US"/>
                      </w:rPr>
                    </w:pPr>
                    <w:r w:rsidRPr="00941521">
                      <w:rPr>
                        <w:b/>
                        <w:bCs w:val="0"/>
                        <w:lang w:val="en-AU" w:eastAsia="en-US"/>
                      </w:rPr>
                      <w:t>NT</w:t>
                    </w:r>
                  </w:p>
                </w:tc>
                <w:tc>
                  <w:tcPr>
                    <w:tcW w:w="1558" w:type="dxa"/>
                    <w:shd w:val="clear" w:color="auto" w:fill="D9D9D9" w:themeFill="background1" w:themeFillShade="D9"/>
                  </w:tcPr>
                  <w:p w14:paraId="31C5632D" w14:textId="77777777" w:rsidR="002465ED" w:rsidRPr="004839C5" w:rsidRDefault="002465ED" w:rsidP="00C15A1F">
                    <w:pPr>
                      <w:pStyle w:val="BodyText"/>
                      <w:spacing w:before="80" w:after="80"/>
                      <w:rPr>
                        <w:lang w:val="en-AU" w:eastAsia="en-US"/>
                      </w:rPr>
                    </w:pPr>
                    <w:r>
                      <w:rPr>
                        <w:rFonts w:asciiTheme="majorHAnsi" w:hAnsiTheme="majorHAnsi" w:cstheme="majorHAnsi"/>
                        <w:szCs w:val="20"/>
                        <w:lang w:val="en-AU" w:eastAsia="en-US"/>
                      </w:rPr>
                      <w:t>Alice Springs</w:t>
                    </w:r>
                  </w:p>
                </w:tc>
                <w:tc>
                  <w:tcPr>
                    <w:tcW w:w="1982" w:type="dxa"/>
                  </w:tcPr>
                  <w:p w14:paraId="7C7A8F09" w14:textId="77777777" w:rsidR="002465ED" w:rsidRPr="004839C5" w:rsidRDefault="002465ED" w:rsidP="00C15A1F">
                    <w:pPr>
                      <w:pStyle w:val="BodyText"/>
                      <w:spacing w:before="80" w:after="80"/>
                      <w:jc w:val="center"/>
                      <w:rPr>
                        <w:lang w:val="en-AU" w:eastAsia="en-US"/>
                      </w:rPr>
                    </w:pPr>
                    <w:r w:rsidRPr="000275E0">
                      <w:t>99.999</w:t>
                    </w:r>
                  </w:p>
                </w:tc>
                <w:tc>
                  <w:tcPr>
                    <w:tcW w:w="1843" w:type="dxa"/>
                  </w:tcPr>
                  <w:p w14:paraId="04CE365F" w14:textId="77777777" w:rsidR="002465ED" w:rsidRPr="004839C5" w:rsidRDefault="002465ED" w:rsidP="00C15A1F">
                    <w:pPr>
                      <w:pStyle w:val="BodyText"/>
                      <w:spacing w:before="80" w:after="80"/>
                      <w:jc w:val="center"/>
                      <w:rPr>
                        <w:lang w:val="en-AU" w:eastAsia="en-US"/>
                      </w:rPr>
                    </w:pPr>
                    <w:r w:rsidRPr="000275E0">
                      <w:t>0.001</w:t>
                    </w:r>
                  </w:p>
                </w:tc>
              </w:tr>
              <w:tr w:rsidR="002465ED" w:rsidRPr="004839C5" w14:paraId="1AA70E68" w14:textId="77777777" w:rsidTr="00C15A1F">
                <w:tblPrEx>
                  <w:tblCellMar>
                    <w:left w:w="108" w:type="dxa"/>
                    <w:right w:w="108" w:type="dxa"/>
                  </w:tblCellMar>
                </w:tblPrEx>
                <w:tc>
                  <w:tcPr>
                    <w:tcW w:w="1558" w:type="dxa"/>
                    <w:vMerge/>
                    <w:shd w:val="clear" w:color="auto" w:fill="D9D9D9" w:themeFill="background1" w:themeFillShade="D9"/>
                  </w:tcPr>
                  <w:p w14:paraId="4266E722" w14:textId="77777777" w:rsidR="002465ED" w:rsidRPr="00941521" w:rsidRDefault="002465ED" w:rsidP="00C15A1F">
                    <w:pPr>
                      <w:pStyle w:val="BodyText"/>
                      <w:spacing w:before="80" w:after="80"/>
                      <w:rPr>
                        <w:b/>
                        <w:lang w:val="en-AU" w:eastAsia="en-US"/>
                      </w:rPr>
                    </w:pPr>
                  </w:p>
                </w:tc>
                <w:tc>
                  <w:tcPr>
                    <w:tcW w:w="1558" w:type="dxa"/>
                    <w:shd w:val="clear" w:color="auto" w:fill="D9D9D9" w:themeFill="background1" w:themeFillShade="D9"/>
                  </w:tcPr>
                  <w:p w14:paraId="00BDD64D" w14:textId="77777777" w:rsidR="002465ED" w:rsidRPr="00916E37" w:rsidRDefault="002465ED" w:rsidP="00C15A1F">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Barkly</w:t>
                    </w:r>
                  </w:p>
                </w:tc>
                <w:tc>
                  <w:tcPr>
                    <w:tcW w:w="1982" w:type="dxa"/>
                  </w:tcPr>
                  <w:p w14:paraId="0DD2FE60" w14:textId="77777777" w:rsidR="002465ED" w:rsidRPr="004839C5" w:rsidRDefault="002465ED" w:rsidP="00C15A1F">
                    <w:pPr>
                      <w:pStyle w:val="BodyText"/>
                      <w:spacing w:before="80" w:after="80"/>
                      <w:jc w:val="center"/>
                      <w:rPr>
                        <w:lang w:val="en-AU" w:eastAsia="en-US"/>
                      </w:rPr>
                    </w:pPr>
                    <w:r w:rsidRPr="000275E0">
                      <w:t>99.994</w:t>
                    </w:r>
                  </w:p>
                </w:tc>
                <w:tc>
                  <w:tcPr>
                    <w:tcW w:w="1843" w:type="dxa"/>
                  </w:tcPr>
                  <w:p w14:paraId="72755767" w14:textId="77777777" w:rsidR="002465ED" w:rsidRPr="004839C5" w:rsidRDefault="002465ED" w:rsidP="00C15A1F">
                    <w:pPr>
                      <w:pStyle w:val="BodyText"/>
                      <w:spacing w:before="80" w:after="80"/>
                      <w:jc w:val="center"/>
                      <w:rPr>
                        <w:lang w:val="en-AU" w:eastAsia="en-US"/>
                      </w:rPr>
                    </w:pPr>
                    <w:r w:rsidRPr="000275E0">
                      <w:t>0.006</w:t>
                    </w:r>
                  </w:p>
                </w:tc>
              </w:tr>
              <w:tr w:rsidR="002465ED" w:rsidRPr="004839C5" w14:paraId="185C2CAB" w14:textId="77777777" w:rsidTr="00C15A1F">
                <w:tblPrEx>
                  <w:tblCellMar>
                    <w:left w:w="108" w:type="dxa"/>
                    <w:right w:w="108" w:type="dxa"/>
                  </w:tblCellMar>
                </w:tblPrEx>
                <w:tc>
                  <w:tcPr>
                    <w:tcW w:w="1558" w:type="dxa"/>
                    <w:vMerge/>
                    <w:shd w:val="clear" w:color="auto" w:fill="D9D9D9" w:themeFill="background1" w:themeFillShade="D9"/>
                  </w:tcPr>
                  <w:p w14:paraId="15E070F1" w14:textId="77777777" w:rsidR="002465ED" w:rsidRPr="00941521" w:rsidRDefault="002465ED" w:rsidP="00C15A1F">
                    <w:pPr>
                      <w:pStyle w:val="BodyText"/>
                      <w:spacing w:before="80" w:after="80"/>
                      <w:rPr>
                        <w:b/>
                        <w:lang w:val="en-AU" w:eastAsia="en-US"/>
                      </w:rPr>
                    </w:pPr>
                  </w:p>
                </w:tc>
                <w:tc>
                  <w:tcPr>
                    <w:tcW w:w="1558" w:type="dxa"/>
                    <w:shd w:val="clear" w:color="auto" w:fill="D9D9D9" w:themeFill="background1" w:themeFillShade="D9"/>
                  </w:tcPr>
                  <w:p w14:paraId="5E599A20" w14:textId="77777777" w:rsidR="002465ED" w:rsidRPr="00916E37" w:rsidRDefault="002465ED" w:rsidP="00C15A1F">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Northern</w:t>
                    </w:r>
                  </w:p>
                </w:tc>
                <w:tc>
                  <w:tcPr>
                    <w:tcW w:w="1982" w:type="dxa"/>
                  </w:tcPr>
                  <w:p w14:paraId="2E7AAFE4" w14:textId="77777777" w:rsidR="002465ED" w:rsidRPr="004839C5" w:rsidRDefault="002465ED" w:rsidP="00C15A1F">
                    <w:pPr>
                      <w:pStyle w:val="BodyText"/>
                      <w:spacing w:before="80" w:after="80"/>
                      <w:jc w:val="center"/>
                      <w:rPr>
                        <w:lang w:val="en-AU" w:eastAsia="en-US"/>
                      </w:rPr>
                    </w:pPr>
                    <w:r w:rsidRPr="000275E0">
                      <w:t>99.999</w:t>
                    </w:r>
                  </w:p>
                </w:tc>
                <w:tc>
                  <w:tcPr>
                    <w:tcW w:w="1843" w:type="dxa"/>
                  </w:tcPr>
                  <w:p w14:paraId="33BA97BE" w14:textId="77777777" w:rsidR="002465ED" w:rsidRPr="004839C5" w:rsidRDefault="002465ED" w:rsidP="00C15A1F">
                    <w:pPr>
                      <w:pStyle w:val="BodyText"/>
                      <w:spacing w:before="80" w:after="80"/>
                      <w:jc w:val="center"/>
                      <w:rPr>
                        <w:lang w:val="en-AU" w:eastAsia="en-US"/>
                      </w:rPr>
                    </w:pPr>
                    <w:r w:rsidRPr="000275E0">
                      <w:t>0.001</w:t>
                    </w:r>
                  </w:p>
                </w:tc>
              </w:tr>
              <w:tr w:rsidR="002465ED" w:rsidRPr="004839C5" w14:paraId="5F328819" w14:textId="77777777" w:rsidTr="00C15A1F">
                <w:tblPrEx>
                  <w:tblCellMar>
                    <w:left w:w="108" w:type="dxa"/>
                    <w:right w:w="108" w:type="dxa"/>
                  </w:tblCellMar>
                </w:tblPrEx>
                <w:tc>
                  <w:tcPr>
                    <w:tcW w:w="1558" w:type="dxa"/>
                    <w:vMerge w:val="restart"/>
                    <w:shd w:val="clear" w:color="auto" w:fill="D9D9D9" w:themeFill="background1" w:themeFillShade="D9"/>
                    <w:hideMark/>
                  </w:tcPr>
                  <w:p w14:paraId="232A4B07" w14:textId="77777777" w:rsidR="002465ED" w:rsidRPr="00941521" w:rsidRDefault="002465ED" w:rsidP="00C15A1F">
                    <w:pPr>
                      <w:pStyle w:val="BodyText"/>
                      <w:spacing w:before="80" w:after="80"/>
                      <w:rPr>
                        <w:b/>
                        <w:bCs w:val="0"/>
                        <w:lang w:val="en-AU" w:eastAsia="en-US"/>
                      </w:rPr>
                    </w:pPr>
                    <w:r w:rsidRPr="00941521">
                      <w:rPr>
                        <w:b/>
                        <w:bCs w:val="0"/>
                        <w:lang w:val="en-AU" w:eastAsia="en-US"/>
                      </w:rPr>
                      <w:t>QLD</w:t>
                    </w:r>
                  </w:p>
                </w:tc>
                <w:tc>
                  <w:tcPr>
                    <w:tcW w:w="1558" w:type="dxa"/>
                    <w:shd w:val="clear" w:color="auto" w:fill="D9D9D9" w:themeFill="background1" w:themeFillShade="D9"/>
                  </w:tcPr>
                  <w:p w14:paraId="288D1A25" w14:textId="77777777" w:rsidR="002465ED" w:rsidRPr="004839C5" w:rsidRDefault="002465ED" w:rsidP="00C15A1F">
                    <w:pPr>
                      <w:pStyle w:val="BodyText"/>
                      <w:spacing w:before="80" w:after="80"/>
                      <w:rPr>
                        <w:lang w:val="en-AU" w:eastAsia="en-US"/>
                      </w:rPr>
                    </w:pPr>
                    <w:r>
                      <w:rPr>
                        <w:rFonts w:asciiTheme="majorHAnsi" w:hAnsiTheme="majorHAnsi" w:cstheme="majorHAnsi"/>
                        <w:szCs w:val="20"/>
                        <w:lang w:val="en-AU" w:eastAsia="en-US"/>
                      </w:rPr>
                      <w:t>High</w:t>
                    </w:r>
                  </w:p>
                </w:tc>
                <w:tc>
                  <w:tcPr>
                    <w:tcW w:w="1982" w:type="dxa"/>
                  </w:tcPr>
                  <w:p w14:paraId="4830C5AC" w14:textId="77777777" w:rsidR="002465ED" w:rsidRPr="004839C5" w:rsidRDefault="002465ED" w:rsidP="00C15A1F">
                    <w:pPr>
                      <w:pStyle w:val="BodyText"/>
                      <w:spacing w:before="80" w:after="80"/>
                      <w:jc w:val="center"/>
                      <w:rPr>
                        <w:lang w:val="en-AU" w:eastAsia="en-US"/>
                      </w:rPr>
                    </w:pPr>
                    <w:r w:rsidRPr="000275E0">
                      <w:t>99.773</w:t>
                    </w:r>
                  </w:p>
                </w:tc>
                <w:tc>
                  <w:tcPr>
                    <w:tcW w:w="1843" w:type="dxa"/>
                  </w:tcPr>
                  <w:p w14:paraId="121C3539" w14:textId="77777777" w:rsidR="002465ED" w:rsidRPr="004839C5" w:rsidRDefault="002465ED" w:rsidP="00C15A1F">
                    <w:pPr>
                      <w:pStyle w:val="BodyText"/>
                      <w:spacing w:before="80" w:after="80"/>
                      <w:jc w:val="center"/>
                      <w:rPr>
                        <w:lang w:val="en-AU" w:eastAsia="en-US"/>
                      </w:rPr>
                    </w:pPr>
                    <w:r w:rsidRPr="000275E0">
                      <w:t>0.227</w:t>
                    </w:r>
                  </w:p>
                </w:tc>
              </w:tr>
              <w:tr w:rsidR="002465ED" w:rsidRPr="004839C5" w14:paraId="1D003142" w14:textId="77777777" w:rsidTr="00C15A1F">
                <w:tblPrEx>
                  <w:tblCellMar>
                    <w:left w:w="108" w:type="dxa"/>
                    <w:right w:w="108" w:type="dxa"/>
                  </w:tblCellMar>
                </w:tblPrEx>
                <w:tc>
                  <w:tcPr>
                    <w:tcW w:w="1558" w:type="dxa"/>
                    <w:vMerge/>
                    <w:shd w:val="clear" w:color="auto" w:fill="D9D9D9" w:themeFill="background1" w:themeFillShade="D9"/>
                  </w:tcPr>
                  <w:p w14:paraId="309C105C" w14:textId="77777777" w:rsidR="002465ED" w:rsidRPr="00941521" w:rsidRDefault="002465ED" w:rsidP="00C15A1F">
                    <w:pPr>
                      <w:pStyle w:val="BodyText"/>
                      <w:spacing w:before="80" w:after="80"/>
                      <w:rPr>
                        <w:b/>
                        <w:lang w:val="en-AU" w:eastAsia="en-US"/>
                      </w:rPr>
                    </w:pPr>
                  </w:p>
                </w:tc>
                <w:tc>
                  <w:tcPr>
                    <w:tcW w:w="1558" w:type="dxa"/>
                    <w:shd w:val="clear" w:color="auto" w:fill="D9D9D9" w:themeFill="background1" w:themeFillShade="D9"/>
                  </w:tcPr>
                  <w:p w14:paraId="6E2C54C3" w14:textId="77777777" w:rsidR="002465ED" w:rsidRPr="00916E37" w:rsidRDefault="002465ED" w:rsidP="00C15A1F">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Moderate/High</w:t>
                    </w:r>
                  </w:p>
                </w:tc>
                <w:tc>
                  <w:tcPr>
                    <w:tcW w:w="1982" w:type="dxa"/>
                  </w:tcPr>
                  <w:p w14:paraId="35BCB7A6" w14:textId="77777777" w:rsidR="002465ED" w:rsidRPr="004839C5" w:rsidRDefault="002465ED" w:rsidP="00C15A1F">
                    <w:pPr>
                      <w:pStyle w:val="BodyText"/>
                      <w:spacing w:before="80" w:after="80"/>
                      <w:jc w:val="center"/>
                      <w:rPr>
                        <w:lang w:val="en-AU" w:eastAsia="en-US"/>
                      </w:rPr>
                    </w:pPr>
                    <w:r w:rsidRPr="000275E0">
                      <w:t>99.898</w:t>
                    </w:r>
                  </w:p>
                </w:tc>
                <w:tc>
                  <w:tcPr>
                    <w:tcW w:w="1843" w:type="dxa"/>
                  </w:tcPr>
                  <w:p w14:paraId="23DE2A0E" w14:textId="77777777" w:rsidR="002465ED" w:rsidRPr="004839C5" w:rsidRDefault="002465ED" w:rsidP="00C15A1F">
                    <w:pPr>
                      <w:pStyle w:val="BodyText"/>
                      <w:spacing w:before="80" w:after="80"/>
                      <w:jc w:val="center"/>
                      <w:rPr>
                        <w:lang w:val="en-AU" w:eastAsia="en-US"/>
                      </w:rPr>
                    </w:pPr>
                    <w:r w:rsidRPr="000275E0">
                      <w:t>0.102</w:t>
                    </w:r>
                  </w:p>
                </w:tc>
              </w:tr>
              <w:tr w:rsidR="002465ED" w:rsidRPr="004839C5" w14:paraId="27EE3200" w14:textId="77777777" w:rsidTr="00C15A1F">
                <w:tblPrEx>
                  <w:tblCellMar>
                    <w:left w:w="108" w:type="dxa"/>
                    <w:right w:w="108" w:type="dxa"/>
                  </w:tblCellMar>
                </w:tblPrEx>
                <w:tc>
                  <w:tcPr>
                    <w:tcW w:w="1558" w:type="dxa"/>
                    <w:vMerge/>
                    <w:shd w:val="clear" w:color="auto" w:fill="D9D9D9" w:themeFill="background1" w:themeFillShade="D9"/>
                  </w:tcPr>
                  <w:p w14:paraId="2B6E601C" w14:textId="77777777" w:rsidR="002465ED" w:rsidRPr="00941521" w:rsidRDefault="002465ED" w:rsidP="00C15A1F">
                    <w:pPr>
                      <w:pStyle w:val="BodyText"/>
                      <w:spacing w:before="80" w:after="80"/>
                      <w:rPr>
                        <w:b/>
                        <w:lang w:val="en-AU" w:eastAsia="en-US"/>
                      </w:rPr>
                    </w:pPr>
                  </w:p>
                </w:tc>
                <w:tc>
                  <w:tcPr>
                    <w:tcW w:w="1558" w:type="dxa"/>
                    <w:shd w:val="clear" w:color="auto" w:fill="D9D9D9" w:themeFill="background1" w:themeFillShade="D9"/>
                  </w:tcPr>
                  <w:p w14:paraId="4469CF50" w14:textId="77777777" w:rsidR="002465ED" w:rsidRPr="00916E37" w:rsidRDefault="002465ED" w:rsidP="00C15A1F">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Moderate/Low</w:t>
                    </w:r>
                  </w:p>
                </w:tc>
                <w:tc>
                  <w:tcPr>
                    <w:tcW w:w="1982" w:type="dxa"/>
                  </w:tcPr>
                  <w:p w14:paraId="2A43124C" w14:textId="77777777" w:rsidR="002465ED" w:rsidRPr="004839C5" w:rsidRDefault="002465ED" w:rsidP="00C15A1F">
                    <w:pPr>
                      <w:pStyle w:val="BodyText"/>
                      <w:spacing w:before="80" w:after="80"/>
                      <w:jc w:val="center"/>
                      <w:rPr>
                        <w:lang w:val="en-AU" w:eastAsia="en-US"/>
                      </w:rPr>
                    </w:pPr>
                    <w:r w:rsidRPr="000275E0">
                      <w:t>99.979</w:t>
                    </w:r>
                  </w:p>
                </w:tc>
                <w:tc>
                  <w:tcPr>
                    <w:tcW w:w="1843" w:type="dxa"/>
                  </w:tcPr>
                  <w:p w14:paraId="6A21A61A" w14:textId="77777777" w:rsidR="002465ED" w:rsidRPr="004839C5" w:rsidRDefault="002465ED" w:rsidP="00C15A1F">
                    <w:pPr>
                      <w:pStyle w:val="BodyText"/>
                      <w:spacing w:before="80" w:after="80"/>
                      <w:jc w:val="center"/>
                      <w:rPr>
                        <w:lang w:val="en-AU" w:eastAsia="en-US"/>
                      </w:rPr>
                    </w:pPr>
                    <w:r w:rsidRPr="000275E0">
                      <w:t>0.021</w:t>
                    </w:r>
                  </w:p>
                </w:tc>
              </w:tr>
              <w:tr w:rsidR="002465ED" w:rsidRPr="004839C5" w14:paraId="392057A2" w14:textId="77777777" w:rsidTr="00C15A1F">
                <w:tblPrEx>
                  <w:tblCellMar>
                    <w:left w:w="108" w:type="dxa"/>
                    <w:right w:w="108" w:type="dxa"/>
                  </w:tblCellMar>
                </w:tblPrEx>
                <w:tc>
                  <w:tcPr>
                    <w:tcW w:w="1558" w:type="dxa"/>
                    <w:vMerge/>
                    <w:shd w:val="clear" w:color="auto" w:fill="D9D9D9" w:themeFill="background1" w:themeFillShade="D9"/>
                  </w:tcPr>
                  <w:p w14:paraId="7800FBD2" w14:textId="77777777" w:rsidR="002465ED" w:rsidRPr="00941521" w:rsidRDefault="002465ED" w:rsidP="00C15A1F">
                    <w:pPr>
                      <w:pStyle w:val="BodyText"/>
                      <w:spacing w:before="80" w:after="80"/>
                      <w:rPr>
                        <w:b/>
                        <w:lang w:val="en-AU" w:eastAsia="en-US"/>
                      </w:rPr>
                    </w:pPr>
                  </w:p>
                </w:tc>
                <w:tc>
                  <w:tcPr>
                    <w:tcW w:w="1558" w:type="dxa"/>
                    <w:shd w:val="clear" w:color="auto" w:fill="D9D9D9" w:themeFill="background1" w:themeFillShade="D9"/>
                  </w:tcPr>
                  <w:p w14:paraId="58C98E9D" w14:textId="77777777" w:rsidR="002465ED" w:rsidRPr="00916E37" w:rsidRDefault="002465ED" w:rsidP="00C15A1F">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Low</w:t>
                    </w:r>
                  </w:p>
                </w:tc>
                <w:tc>
                  <w:tcPr>
                    <w:tcW w:w="1982" w:type="dxa"/>
                  </w:tcPr>
                  <w:p w14:paraId="47710975" w14:textId="77777777" w:rsidR="002465ED" w:rsidRPr="004839C5" w:rsidRDefault="002465ED" w:rsidP="00C15A1F">
                    <w:pPr>
                      <w:pStyle w:val="BodyText"/>
                      <w:spacing w:before="80" w:after="80"/>
                      <w:jc w:val="center"/>
                      <w:rPr>
                        <w:lang w:val="en-AU" w:eastAsia="en-US"/>
                      </w:rPr>
                    </w:pPr>
                    <w:r w:rsidRPr="000275E0">
                      <w:t>99.977</w:t>
                    </w:r>
                  </w:p>
                </w:tc>
                <w:tc>
                  <w:tcPr>
                    <w:tcW w:w="1843" w:type="dxa"/>
                  </w:tcPr>
                  <w:p w14:paraId="5684A0F9" w14:textId="77777777" w:rsidR="002465ED" w:rsidRPr="004839C5" w:rsidRDefault="002465ED" w:rsidP="00C15A1F">
                    <w:pPr>
                      <w:pStyle w:val="BodyText"/>
                      <w:spacing w:before="80" w:after="80"/>
                      <w:jc w:val="center"/>
                      <w:rPr>
                        <w:lang w:val="en-AU" w:eastAsia="en-US"/>
                      </w:rPr>
                    </w:pPr>
                    <w:r w:rsidRPr="000275E0">
                      <w:t>0.023</w:t>
                    </w:r>
                  </w:p>
                </w:tc>
              </w:tr>
            </w:tbl>
            <w:p w14:paraId="72EC7B80" w14:textId="77777777" w:rsidR="001440AF" w:rsidRDefault="001440AF" w:rsidP="001440AF"/>
            <w:p w14:paraId="44968234" w14:textId="77777777" w:rsidR="002465ED" w:rsidRPr="005E4935" w:rsidRDefault="002465ED" w:rsidP="001440AF"/>
            <w:p w14:paraId="555FEF86" w14:textId="77777777" w:rsidR="00F77038" w:rsidRDefault="00F77038">
              <w:pPr>
                <w:spacing w:after="160" w:line="288" w:lineRule="auto"/>
                <w:ind w:left="2160"/>
                <w:rPr>
                  <w:b/>
                  <w:bCs/>
                  <w:color w:val="auto"/>
                </w:rPr>
              </w:pPr>
              <w:r>
                <w:br w:type="page"/>
              </w:r>
            </w:p>
            <w:p w14:paraId="53233CDE" w14:textId="68629872" w:rsidR="00A03B69" w:rsidRPr="006539BC" w:rsidRDefault="00EF314F" w:rsidP="002465ED">
              <w:pPr>
                <w:pStyle w:val="Caption"/>
              </w:pPr>
              <w:bookmarkStart w:id="56" w:name="_Toc225351170"/>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10</w:t>
              </w:r>
              <w:r w:rsidR="007C71EC">
                <w:rPr>
                  <w:noProof/>
                </w:rPr>
                <w:fldChar w:fldCharType="end"/>
              </w:r>
              <w:r>
                <w:t xml:space="preserve">: Beef pasture cattle – Methane conversion factor per </w:t>
              </w:r>
              <w:r w:rsidR="00236DBD">
                <w:t>region</w:t>
              </w:r>
              <w:r w:rsidR="00327BE1">
                <w:t xml:space="preserve"> (fraction)</w:t>
              </w:r>
              <w:r w:rsidR="00236DBD">
                <w:t xml:space="preserve"> </w:t>
              </w:r>
              <w:r>
                <w:t>(MCF</w:t>
              </w:r>
              <w:r>
                <w:rPr>
                  <w:vertAlign w:val="subscript"/>
                </w:rPr>
                <w:t>im</w:t>
              </w:r>
              <w:r>
                <w:t>)</w:t>
              </w:r>
              <w:bookmarkEnd w:id="56"/>
            </w:p>
            <w:tbl>
              <w:tblPr>
                <w:tblStyle w:val="TableGrid"/>
                <w:tblW w:w="0" w:type="auto"/>
                <w:tblLayout w:type="fixed"/>
                <w:tblCellMar>
                  <w:left w:w="115" w:type="dxa"/>
                  <w:right w:w="115" w:type="dxa"/>
                </w:tblCellMar>
                <w:tblLook w:val="04A0" w:firstRow="1" w:lastRow="0" w:firstColumn="1" w:lastColumn="0" w:noHBand="0" w:noVBand="1"/>
                <w:tblCaption w:val="Table A5.5.1.7 Dairy cattle – MCFs"/>
              </w:tblPr>
              <w:tblGrid>
                <w:gridCol w:w="1558"/>
                <w:gridCol w:w="1558"/>
                <w:gridCol w:w="1982"/>
                <w:gridCol w:w="1843"/>
              </w:tblGrid>
              <w:tr w:rsidR="00B413F1" w:rsidRPr="00FE32CC" w14:paraId="4F453A43" w14:textId="77777777" w:rsidTr="00B413F1">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53BA1A6" w14:textId="77777777" w:rsidR="00B413F1" w:rsidRPr="00FE32CC" w:rsidRDefault="00B413F1">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BB52935" w14:textId="77777777" w:rsidR="00B413F1" w:rsidRPr="00FE32CC" w:rsidRDefault="00B413F1">
                    <w:pPr>
                      <w:pStyle w:val="BodyText"/>
                      <w:keepNext/>
                      <w:spacing w:before="80" w:after="80"/>
                      <w:rPr>
                        <w:b/>
                        <w:bCs w:val="0"/>
                        <w:color w:val="FFFFFF" w:themeColor="background1"/>
                        <w:lang w:val="en-AU" w:eastAsia="en-US"/>
                      </w:rPr>
                    </w:pPr>
                    <w:r w:rsidRPr="00FE32CC">
                      <w:rPr>
                        <w:b/>
                        <w:color w:val="FFFFFF" w:themeColor="background1"/>
                        <w:lang w:val="en-AU" w:eastAsia="en-US"/>
                      </w:rPr>
                      <w:t>Region</w:t>
                    </w:r>
                  </w:p>
                </w:tc>
                <w:tc>
                  <w:tcPr>
                    <w:tcW w:w="3825"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FFAB02A" w14:textId="50D23BD7" w:rsidR="00B413F1" w:rsidRPr="00FE32CC" w:rsidRDefault="00B413F1">
                    <w:pPr>
                      <w:pStyle w:val="BodyText"/>
                      <w:keepNext/>
                      <w:spacing w:before="80" w:after="80"/>
                      <w:jc w:val="center"/>
                      <w:rPr>
                        <w:b/>
                        <w:bCs w:val="0"/>
                        <w:color w:val="FFFFFF" w:themeColor="background1"/>
                        <w:lang w:val="en-AU" w:eastAsia="en-US"/>
                      </w:rPr>
                    </w:pPr>
                    <w:r w:rsidRPr="004839C5">
                      <w:rPr>
                        <w:b/>
                        <w:lang w:val="en-AU" w:eastAsia="en-US" w:bidi="hi-IN"/>
                      </w:rPr>
                      <w:t>M</w:t>
                    </w:r>
                    <w:r w:rsidR="00340CB0">
                      <w:rPr>
                        <w:b/>
                        <w:lang w:val="en-AU" w:eastAsia="en-US" w:bidi="hi-IN"/>
                      </w:rPr>
                      <w:t>C</w:t>
                    </w:r>
                    <w:r w:rsidR="00236DBD" w:rsidRPr="00236DBD">
                      <w:rPr>
                        <w:b/>
                        <w:lang w:val="en-AU" w:eastAsia="en-US" w:bidi="hi-IN"/>
                      </w:rPr>
                      <w:t>F</w:t>
                    </w:r>
                    <w:r w:rsidR="00340CB0" w:rsidRPr="00236DBD">
                      <w:rPr>
                        <w:b/>
                        <w:vertAlign w:val="subscript"/>
                        <w:lang w:val="en-AU" w:eastAsia="en-US" w:bidi="hi-IN"/>
                      </w:rPr>
                      <w:t>i</w:t>
                    </w:r>
                    <w:r w:rsidRPr="00236DBD">
                      <w:rPr>
                        <w:b/>
                        <w:vertAlign w:val="subscript"/>
                        <w:lang w:val="en-AU" w:eastAsia="en-US" w:bidi="hi-IN"/>
                      </w:rPr>
                      <w:t>m</w:t>
                    </w:r>
                  </w:p>
                </w:tc>
              </w:tr>
              <w:tr w:rsidR="00B413F1" w:rsidRPr="00FE32CC" w14:paraId="789231FB" w14:textId="77777777" w:rsidTr="00B413F1">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DD8F1AF" w14:textId="77777777" w:rsidR="00B413F1" w:rsidRPr="00FE32CC" w:rsidRDefault="00B413F1">
                    <w:pPr>
                      <w:rPr>
                        <w:b/>
                        <w:bCs w:val="0"/>
                        <w:color w:val="FFFFFF" w:themeColor="background1"/>
                        <w:lang w:val="en-AU"/>
                      </w:rPr>
                    </w:pPr>
                  </w:p>
                </w:tc>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6BC9C24" w14:textId="77777777" w:rsidR="00B413F1" w:rsidRPr="00FE32CC" w:rsidRDefault="00B413F1">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CBEFB8D" w14:textId="77777777" w:rsidR="00B413F1" w:rsidRPr="00FE32CC" w:rsidRDefault="00B413F1">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1843"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5C52E69" w14:textId="77777777" w:rsidR="00B413F1" w:rsidRPr="00FE32CC" w:rsidRDefault="00B413F1">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9C2383" w:rsidRPr="004839C5" w14:paraId="6E90FD0B"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946119" w14:textId="21BF6448" w:rsidR="009C2383" w:rsidRPr="00941521" w:rsidRDefault="009C2383" w:rsidP="009C2383">
                    <w:pPr>
                      <w:pStyle w:val="BodyText"/>
                      <w:spacing w:before="80" w:after="80"/>
                      <w:rPr>
                        <w:b/>
                        <w:bCs w:val="0"/>
                        <w:lang w:val="en-AU" w:eastAsia="en-US"/>
                      </w:rPr>
                    </w:pPr>
                    <w:r w:rsidRPr="00941521">
                      <w:rPr>
                        <w:b/>
                        <w:bCs w:val="0"/>
                        <w:lang w:val="en-AU" w:eastAsia="en-US"/>
                      </w:rPr>
                      <w:t>ACT</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65DB9C0" w14:textId="77777777" w:rsidR="009C2383" w:rsidRPr="004839C5" w:rsidRDefault="009C2383" w:rsidP="009C2383">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vMerge w:val="restart"/>
                    <w:tcBorders>
                      <w:top w:val="single" w:sz="4" w:space="0" w:color="auto"/>
                      <w:left w:val="single" w:sz="4" w:space="0" w:color="auto"/>
                      <w:right w:val="single" w:sz="4" w:space="0" w:color="auto"/>
                    </w:tcBorders>
                    <w:vAlign w:val="center"/>
                  </w:tcPr>
                  <w:p w14:paraId="74ABC108" w14:textId="36844E88" w:rsidR="009C2383" w:rsidRPr="004839C5" w:rsidRDefault="009C2383" w:rsidP="009C2383">
                    <w:pPr>
                      <w:pStyle w:val="BodyText"/>
                      <w:spacing w:before="80" w:after="80"/>
                      <w:jc w:val="center"/>
                      <w:rPr>
                        <w:lang w:val="en-AU" w:eastAsia="en-US"/>
                      </w:rPr>
                    </w:pPr>
                    <w:r>
                      <w:rPr>
                        <w:lang w:val="en-AU" w:eastAsia="en-US"/>
                      </w:rPr>
                      <w:t>0.004</w:t>
                    </w:r>
                    <w:r w:rsidR="00AC781D">
                      <w:rPr>
                        <w:lang w:val="en-AU" w:eastAsia="en-US"/>
                      </w:rPr>
                      <w:t>7</w:t>
                    </w:r>
                  </w:p>
                </w:tc>
                <w:tc>
                  <w:tcPr>
                    <w:tcW w:w="1843" w:type="dxa"/>
                    <w:tcBorders>
                      <w:top w:val="single" w:sz="4" w:space="0" w:color="auto"/>
                      <w:left w:val="single" w:sz="4" w:space="0" w:color="auto"/>
                      <w:bottom w:val="single" w:sz="4" w:space="0" w:color="auto"/>
                      <w:right w:val="single" w:sz="4" w:space="0" w:color="auto"/>
                    </w:tcBorders>
                  </w:tcPr>
                  <w:p w14:paraId="7C193847" w14:textId="08935E68" w:rsidR="009C2383" w:rsidRPr="004839C5" w:rsidRDefault="009C2383" w:rsidP="009C2383">
                    <w:pPr>
                      <w:pStyle w:val="BodyText"/>
                      <w:spacing w:before="80" w:after="80"/>
                      <w:jc w:val="center"/>
                      <w:rPr>
                        <w:lang w:val="en-AU" w:eastAsia="en-US"/>
                      </w:rPr>
                    </w:pPr>
                    <w:r w:rsidRPr="00CE10F5">
                      <w:t>0.71</w:t>
                    </w:r>
                  </w:p>
                </w:tc>
              </w:tr>
              <w:tr w:rsidR="009C2383" w:rsidRPr="004839C5" w14:paraId="430788E5"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4AEB9F" w14:textId="04FEE0C1" w:rsidR="009C2383" w:rsidRPr="00941521" w:rsidRDefault="009C2383" w:rsidP="009C2383">
                    <w:pPr>
                      <w:pStyle w:val="BodyText"/>
                      <w:spacing w:before="80" w:after="80"/>
                      <w:rPr>
                        <w:b/>
                        <w:lang w:val="en-AU" w:eastAsia="en-US"/>
                      </w:rPr>
                    </w:pPr>
                    <w:r>
                      <w:rPr>
                        <w:b/>
                        <w:lang w:val="en-AU" w:eastAsia="en-US"/>
                      </w:rPr>
                      <w:t>NSW</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3DEE67" w14:textId="4B34DF42" w:rsidR="009C2383" w:rsidRPr="00916E37" w:rsidRDefault="009C2383" w:rsidP="009C2383">
                    <w:pPr>
                      <w:pStyle w:val="BodyText"/>
                      <w:spacing w:before="80" w:after="80"/>
                      <w:rPr>
                        <w:rFonts w:asciiTheme="majorHAnsi" w:hAnsiTheme="majorHAnsi" w:cstheme="majorHAnsi"/>
                        <w:szCs w:val="20"/>
                        <w:lang w:val="en-AU" w:eastAsia="en-US"/>
                      </w:rPr>
                    </w:pPr>
                    <w:r w:rsidRPr="00916E37">
                      <w:rPr>
                        <w:rFonts w:asciiTheme="majorHAnsi" w:hAnsiTheme="majorHAnsi" w:cstheme="majorHAnsi"/>
                        <w:szCs w:val="20"/>
                        <w:lang w:val="en-AU" w:eastAsia="en-US"/>
                      </w:rPr>
                      <w:t>n/a</w:t>
                    </w:r>
                  </w:p>
                </w:tc>
                <w:tc>
                  <w:tcPr>
                    <w:tcW w:w="1982" w:type="dxa"/>
                    <w:vMerge/>
                    <w:tcBorders>
                      <w:top w:val="single" w:sz="4" w:space="0" w:color="auto"/>
                      <w:left w:val="single" w:sz="4" w:space="0" w:color="auto"/>
                      <w:right w:val="single" w:sz="4" w:space="0" w:color="auto"/>
                    </w:tcBorders>
                    <w:vAlign w:val="center"/>
                  </w:tcPr>
                  <w:p w14:paraId="2AEFD5BD" w14:textId="77777777" w:rsidR="009C2383" w:rsidRDefault="009C2383" w:rsidP="009C2383">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vAlign w:val="center"/>
                  </w:tcPr>
                  <w:p w14:paraId="4DE771DA" w14:textId="7DDB047B" w:rsidR="009C2383" w:rsidRPr="004839C5" w:rsidRDefault="009C2383" w:rsidP="009C2383">
                    <w:pPr>
                      <w:pStyle w:val="BodyText"/>
                      <w:spacing w:before="80" w:after="80"/>
                      <w:jc w:val="center"/>
                      <w:rPr>
                        <w:lang w:val="en-AU" w:eastAsia="en-US"/>
                      </w:rPr>
                    </w:pPr>
                    <w:r>
                      <w:rPr>
                        <w:lang w:val="en-AU" w:eastAsia="en-US"/>
                      </w:rPr>
                      <w:t>0.75</w:t>
                    </w:r>
                  </w:p>
                </w:tc>
              </w:tr>
              <w:tr w:rsidR="00EE098E" w:rsidRPr="004839C5" w14:paraId="387B5457"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487593" w14:textId="77777777" w:rsidR="00EE098E" w:rsidRPr="00941521" w:rsidRDefault="00EE098E" w:rsidP="00EE098E">
                    <w:pPr>
                      <w:pStyle w:val="BodyText"/>
                      <w:spacing w:before="80" w:after="80"/>
                      <w:rPr>
                        <w:b/>
                        <w:bCs w:val="0"/>
                        <w:lang w:val="en-AU" w:eastAsia="en-US"/>
                      </w:rPr>
                    </w:pPr>
                    <w:r w:rsidRPr="00941521">
                      <w:rPr>
                        <w:b/>
                        <w:bCs w:val="0"/>
                        <w:lang w:val="en-AU" w:eastAsia="en-US"/>
                      </w:rPr>
                      <w:t>SA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D35581" w14:textId="77777777" w:rsidR="00EE098E" w:rsidRPr="004839C5" w:rsidRDefault="00EE098E" w:rsidP="00EE098E">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vMerge/>
                    <w:tcBorders>
                      <w:left w:val="single" w:sz="4" w:space="0" w:color="auto"/>
                      <w:right w:val="single" w:sz="4" w:space="0" w:color="auto"/>
                    </w:tcBorders>
                    <w:vAlign w:val="center"/>
                  </w:tcPr>
                  <w:p w14:paraId="07840C2F"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6FD42423" w14:textId="3F4FA471" w:rsidR="00EE098E" w:rsidRPr="004839C5" w:rsidRDefault="00EE098E" w:rsidP="00EE098E">
                    <w:pPr>
                      <w:pStyle w:val="BodyText"/>
                      <w:spacing w:before="80" w:after="80"/>
                      <w:jc w:val="center"/>
                      <w:rPr>
                        <w:lang w:val="en-AU" w:eastAsia="en-US"/>
                      </w:rPr>
                    </w:pPr>
                    <w:r w:rsidRPr="00CE10F5">
                      <w:t>0.74</w:t>
                    </w:r>
                  </w:p>
                </w:tc>
              </w:tr>
              <w:tr w:rsidR="00EE098E" w:rsidRPr="004839C5" w14:paraId="088BC64F"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E5F70BC" w14:textId="77777777" w:rsidR="00EE098E" w:rsidRPr="00941521" w:rsidRDefault="00EE098E" w:rsidP="00EE098E">
                    <w:pPr>
                      <w:pStyle w:val="BodyText"/>
                      <w:spacing w:before="80" w:after="80"/>
                      <w:rPr>
                        <w:b/>
                        <w:bCs w:val="0"/>
                        <w:lang w:val="en-AU" w:eastAsia="en-US"/>
                      </w:rPr>
                    </w:pPr>
                    <w:r w:rsidRPr="00941521">
                      <w:rPr>
                        <w:b/>
                        <w:bCs w:val="0"/>
                        <w:lang w:val="en-AU" w:eastAsia="en-US"/>
                      </w:rPr>
                      <w:t>TAS</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74C20C" w14:textId="77777777" w:rsidR="00EE098E" w:rsidRPr="004839C5" w:rsidRDefault="00EE098E" w:rsidP="00EE098E">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vMerge/>
                    <w:tcBorders>
                      <w:left w:val="single" w:sz="4" w:space="0" w:color="auto"/>
                      <w:right w:val="single" w:sz="4" w:space="0" w:color="auto"/>
                    </w:tcBorders>
                    <w:vAlign w:val="center"/>
                  </w:tcPr>
                  <w:p w14:paraId="404539F9"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3ACDE9B6" w14:textId="6D645672" w:rsidR="00EE098E" w:rsidRPr="004839C5" w:rsidRDefault="00EE098E" w:rsidP="00EE098E">
                    <w:pPr>
                      <w:pStyle w:val="BodyText"/>
                      <w:spacing w:before="80" w:after="80"/>
                      <w:jc w:val="center"/>
                      <w:rPr>
                        <w:lang w:val="en-AU" w:eastAsia="en-US"/>
                      </w:rPr>
                    </w:pPr>
                    <w:r w:rsidRPr="00CE10F5">
                      <w:t>0.7</w:t>
                    </w:r>
                  </w:p>
                </w:tc>
              </w:tr>
              <w:tr w:rsidR="00EE098E" w:rsidRPr="004839C5" w14:paraId="04625608"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437A58" w14:textId="77777777" w:rsidR="00EE098E" w:rsidRPr="00941521" w:rsidRDefault="00EE098E" w:rsidP="00EE098E">
                    <w:pPr>
                      <w:pStyle w:val="BodyText"/>
                      <w:spacing w:before="80" w:after="80"/>
                      <w:rPr>
                        <w:b/>
                        <w:bCs w:val="0"/>
                        <w:lang w:val="en-AU" w:eastAsia="en-US"/>
                      </w:rPr>
                    </w:pPr>
                    <w:r w:rsidRPr="00941521">
                      <w:rPr>
                        <w:b/>
                        <w:bCs w:val="0"/>
                        <w:lang w:val="en-AU" w:eastAsia="en-US"/>
                      </w:rPr>
                      <w:t>VIC</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B98445" w14:textId="77777777" w:rsidR="00EE098E" w:rsidRPr="004839C5" w:rsidRDefault="00EE098E" w:rsidP="00EE098E">
                    <w:pPr>
                      <w:pStyle w:val="BodyText"/>
                      <w:spacing w:before="80" w:after="80"/>
                      <w:rPr>
                        <w:lang w:val="en-AU" w:eastAsia="en-US"/>
                      </w:rPr>
                    </w:pPr>
                    <w:r w:rsidRPr="00916E37">
                      <w:rPr>
                        <w:rFonts w:asciiTheme="majorHAnsi" w:hAnsiTheme="majorHAnsi" w:cstheme="majorHAnsi"/>
                        <w:szCs w:val="20"/>
                        <w:lang w:val="en-AU" w:eastAsia="en-US"/>
                      </w:rPr>
                      <w:t>n/a</w:t>
                    </w:r>
                  </w:p>
                </w:tc>
                <w:tc>
                  <w:tcPr>
                    <w:tcW w:w="1982" w:type="dxa"/>
                    <w:vMerge/>
                    <w:tcBorders>
                      <w:left w:val="single" w:sz="4" w:space="0" w:color="auto"/>
                      <w:right w:val="single" w:sz="4" w:space="0" w:color="auto"/>
                    </w:tcBorders>
                    <w:vAlign w:val="center"/>
                  </w:tcPr>
                  <w:p w14:paraId="4014201C"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5F20B23A" w14:textId="3D55339F" w:rsidR="00EE098E" w:rsidRPr="004839C5" w:rsidRDefault="00EE098E" w:rsidP="00EE098E">
                    <w:pPr>
                      <w:pStyle w:val="BodyText"/>
                      <w:spacing w:before="80" w:after="80"/>
                      <w:jc w:val="center"/>
                      <w:rPr>
                        <w:lang w:val="en-AU" w:eastAsia="en-US"/>
                      </w:rPr>
                    </w:pPr>
                    <w:r w:rsidRPr="00CE10F5">
                      <w:t>0.74</w:t>
                    </w:r>
                  </w:p>
                </w:tc>
              </w:tr>
              <w:tr w:rsidR="00EE098E" w:rsidRPr="004839C5" w14:paraId="2B0F915C" w14:textId="77777777">
                <w:tc>
                  <w:tcPr>
                    <w:tcW w:w="155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4B8B2727" w14:textId="77777777" w:rsidR="00EE098E" w:rsidRPr="00941521" w:rsidRDefault="00EE098E" w:rsidP="00EE098E">
                    <w:pPr>
                      <w:pStyle w:val="BodyText"/>
                      <w:spacing w:before="80" w:after="80"/>
                      <w:rPr>
                        <w:b/>
                        <w:bCs w:val="0"/>
                        <w:lang w:val="en-AU" w:eastAsia="en-US"/>
                      </w:rPr>
                    </w:pPr>
                    <w:r w:rsidRPr="00941521">
                      <w:rPr>
                        <w:b/>
                        <w:bCs w:val="0"/>
                        <w:lang w:val="en-AU" w:eastAsia="en-US"/>
                      </w:rPr>
                      <w:t>WA</w:t>
                    </w: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69F07D" w14:textId="77777777" w:rsidR="00EE098E" w:rsidRPr="004839C5" w:rsidRDefault="00EE098E" w:rsidP="00EE098E">
                    <w:pPr>
                      <w:pStyle w:val="BodyText"/>
                      <w:spacing w:before="80" w:after="80"/>
                      <w:rPr>
                        <w:lang w:val="en-AU" w:eastAsia="en-US"/>
                      </w:rPr>
                    </w:pPr>
                    <w:r w:rsidRPr="004839C5">
                      <w:rPr>
                        <w:lang w:val="en-AU" w:eastAsia="en-US"/>
                      </w:rPr>
                      <w:t>South West</w:t>
                    </w:r>
                  </w:p>
                </w:tc>
                <w:tc>
                  <w:tcPr>
                    <w:tcW w:w="1982" w:type="dxa"/>
                    <w:vMerge/>
                    <w:tcBorders>
                      <w:left w:val="single" w:sz="4" w:space="0" w:color="auto"/>
                      <w:right w:val="single" w:sz="4" w:space="0" w:color="auto"/>
                    </w:tcBorders>
                    <w:vAlign w:val="center"/>
                  </w:tcPr>
                  <w:p w14:paraId="5F3BC5C6"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131F1905" w14:textId="08AA3D4C" w:rsidR="00EE098E" w:rsidRPr="004839C5" w:rsidRDefault="00EE098E" w:rsidP="00EE098E">
                    <w:pPr>
                      <w:pStyle w:val="BodyText"/>
                      <w:spacing w:before="80" w:after="80"/>
                      <w:jc w:val="center"/>
                      <w:rPr>
                        <w:lang w:val="en-AU" w:eastAsia="en-US"/>
                      </w:rPr>
                    </w:pPr>
                    <w:r w:rsidRPr="00CE10F5">
                      <w:t>0.76</w:t>
                    </w:r>
                  </w:p>
                </w:tc>
              </w:tr>
              <w:tr w:rsidR="00EE098E" w:rsidRPr="004839C5" w14:paraId="0923D61F" w14:textId="77777777">
                <w:tc>
                  <w:tcPr>
                    <w:tcW w:w="1558" w:type="dxa"/>
                    <w:vMerge/>
                    <w:tcBorders>
                      <w:left w:val="single" w:sz="4" w:space="0" w:color="auto"/>
                      <w:right w:val="single" w:sz="4" w:space="0" w:color="auto"/>
                    </w:tcBorders>
                    <w:shd w:val="clear" w:color="auto" w:fill="D9D9D9" w:themeFill="background1" w:themeFillShade="D9"/>
                    <w:vAlign w:val="center"/>
                  </w:tcPr>
                  <w:p w14:paraId="0F484746" w14:textId="77777777" w:rsidR="00EE098E" w:rsidRPr="004839C5" w:rsidRDefault="00EE098E" w:rsidP="00EE098E">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2E2FB87" w14:textId="77777777" w:rsidR="00EE098E" w:rsidRPr="004839C5" w:rsidRDefault="00EE098E" w:rsidP="00EE098E">
                    <w:pPr>
                      <w:pStyle w:val="BodyText"/>
                      <w:spacing w:before="80" w:after="80"/>
                      <w:rPr>
                        <w:lang w:val="en-AU" w:eastAsia="en-US"/>
                      </w:rPr>
                    </w:pPr>
                    <w:r w:rsidRPr="004839C5">
                      <w:rPr>
                        <w:lang w:val="en-AU" w:eastAsia="en-US"/>
                      </w:rPr>
                      <w:t>Pilbara</w:t>
                    </w:r>
                  </w:p>
                </w:tc>
                <w:tc>
                  <w:tcPr>
                    <w:tcW w:w="1982" w:type="dxa"/>
                    <w:vMerge/>
                    <w:tcBorders>
                      <w:left w:val="single" w:sz="4" w:space="0" w:color="auto"/>
                      <w:right w:val="single" w:sz="4" w:space="0" w:color="auto"/>
                    </w:tcBorders>
                    <w:vAlign w:val="center"/>
                  </w:tcPr>
                  <w:p w14:paraId="38D8659A"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60BE8C93" w14:textId="05FE3A9F" w:rsidR="00EE098E" w:rsidRPr="004839C5" w:rsidRDefault="00EE098E" w:rsidP="00EE098E">
                    <w:pPr>
                      <w:pStyle w:val="BodyText"/>
                      <w:spacing w:before="80" w:after="80"/>
                      <w:jc w:val="center"/>
                      <w:rPr>
                        <w:lang w:val="en-AU" w:eastAsia="en-US"/>
                      </w:rPr>
                    </w:pPr>
                    <w:r w:rsidRPr="00CE10F5">
                      <w:t>0.76</w:t>
                    </w:r>
                  </w:p>
                </w:tc>
              </w:tr>
              <w:tr w:rsidR="00EE098E" w:rsidRPr="004839C5" w14:paraId="552E7457" w14:textId="77777777">
                <w:tc>
                  <w:tcPr>
                    <w:tcW w:w="1558" w:type="dxa"/>
                    <w:vMerge/>
                    <w:tcBorders>
                      <w:left w:val="single" w:sz="4" w:space="0" w:color="auto"/>
                      <w:bottom w:val="single" w:sz="4" w:space="0" w:color="auto"/>
                      <w:right w:val="single" w:sz="4" w:space="0" w:color="auto"/>
                    </w:tcBorders>
                    <w:shd w:val="clear" w:color="auto" w:fill="D9D9D9" w:themeFill="background1" w:themeFillShade="D9"/>
                    <w:vAlign w:val="center"/>
                  </w:tcPr>
                  <w:p w14:paraId="3EDA1A42" w14:textId="77777777" w:rsidR="00EE098E" w:rsidRPr="004839C5" w:rsidRDefault="00EE098E" w:rsidP="00EE098E">
                    <w:pPr>
                      <w:pStyle w:val="BodyText"/>
                      <w:spacing w:before="80" w:after="80"/>
                      <w:rPr>
                        <w:lang w:val="en-AU" w:eastAsia="en-US"/>
                      </w:rPr>
                    </w:pPr>
                  </w:p>
                </w:tc>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2E3C41" w14:textId="77777777" w:rsidR="00EE098E" w:rsidRPr="004839C5" w:rsidRDefault="00EE098E" w:rsidP="00EE098E">
                    <w:pPr>
                      <w:pStyle w:val="BodyText"/>
                      <w:spacing w:before="80" w:after="80"/>
                      <w:rPr>
                        <w:lang w:val="en-AU" w:eastAsia="en-US"/>
                      </w:rPr>
                    </w:pPr>
                    <w:r w:rsidRPr="004839C5">
                      <w:rPr>
                        <w:lang w:val="en-AU" w:eastAsia="en-US"/>
                      </w:rPr>
                      <w:t>Kimberley</w:t>
                    </w:r>
                  </w:p>
                </w:tc>
                <w:tc>
                  <w:tcPr>
                    <w:tcW w:w="1982" w:type="dxa"/>
                    <w:vMerge/>
                    <w:tcBorders>
                      <w:left w:val="single" w:sz="4" w:space="0" w:color="auto"/>
                      <w:right w:val="single" w:sz="4" w:space="0" w:color="auto"/>
                    </w:tcBorders>
                    <w:vAlign w:val="center"/>
                  </w:tcPr>
                  <w:p w14:paraId="18CA6122" w14:textId="77777777" w:rsidR="00EE098E" w:rsidRPr="004839C5" w:rsidRDefault="00EE098E" w:rsidP="00EE098E">
                    <w:pPr>
                      <w:pStyle w:val="BodyText"/>
                      <w:spacing w:before="80" w:after="80"/>
                      <w:jc w:val="center"/>
                      <w:rPr>
                        <w:lang w:val="en-AU" w:eastAsia="en-US"/>
                      </w:rPr>
                    </w:pPr>
                  </w:p>
                </w:tc>
                <w:tc>
                  <w:tcPr>
                    <w:tcW w:w="1843" w:type="dxa"/>
                    <w:tcBorders>
                      <w:top w:val="single" w:sz="4" w:space="0" w:color="auto"/>
                      <w:left w:val="single" w:sz="4" w:space="0" w:color="auto"/>
                      <w:bottom w:val="single" w:sz="4" w:space="0" w:color="auto"/>
                      <w:right w:val="single" w:sz="4" w:space="0" w:color="auto"/>
                    </w:tcBorders>
                  </w:tcPr>
                  <w:p w14:paraId="26FD0ED3" w14:textId="051B871C" w:rsidR="00EE098E" w:rsidRPr="004839C5" w:rsidRDefault="00EE098E" w:rsidP="00EE098E">
                    <w:pPr>
                      <w:pStyle w:val="BodyText"/>
                      <w:spacing w:before="80" w:after="80"/>
                      <w:jc w:val="center"/>
                      <w:rPr>
                        <w:lang w:val="en-AU" w:eastAsia="en-US"/>
                      </w:rPr>
                    </w:pPr>
                    <w:r w:rsidRPr="00CE10F5">
                      <w:t>0.76</w:t>
                    </w:r>
                  </w:p>
                </w:tc>
              </w:tr>
              <w:tr w:rsidR="005603BA" w:rsidRPr="004839C5" w14:paraId="0E55314F" w14:textId="77777777" w:rsidTr="005E4935">
                <w:tc>
                  <w:tcPr>
                    <w:tcW w:w="1558" w:type="dxa"/>
                    <w:vMerge w:val="restart"/>
                    <w:shd w:val="clear" w:color="auto" w:fill="D9D9D9" w:themeFill="background1" w:themeFillShade="D9"/>
                    <w:hideMark/>
                  </w:tcPr>
                  <w:p w14:paraId="72321694" w14:textId="77777777" w:rsidR="005603BA" w:rsidRPr="00941521" w:rsidRDefault="005603BA" w:rsidP="005603BA">
                    <w:pPr>
                      <w:pStyle w:val="BodyText"/>
                      <w:spacing w:before="80" w:after="80"/>
                      <w:rPr>
                        <w:b/>
                        <w:bCs w:val="0"/>
                        <w:lang w:val="en-AU" w:eastAsia="en-US"/>
                      </w:rPr>
                    </w:pPr>
                    <w:r w:rsidRPr="00941521">
                      <w:rPr>
                        <w:b/>
                        <w:bCs w:val="0"/>
                        <w:lang w:val="en-AU" w:eastAsia="en-US"/>
                      </w:rPr>
                      <w:t>NT</w:t>
                    </w:r>
                  </w:p>
                </w:tc>
                <w:tc>
                  <w:tcPr>
                    <w:tcW w:w="1558" w:type="dxa"/>
                    <w:tcBorders>
                      <w:right w:val="single" w:sz="4" w:space="0" w:color="auto"/>
                    </w:tcBorders>
                    <w:shd w:val="clear" w:color="auto" w:fill="D9D9D9" w:themeFill="background1" w:themeFillShade="D9"/>
                  </w:tcPr>
                  <w:p w14:paraId="069917F7" w14:textId="77777777" w:rsidR="005603BA" w:rsidRPr="004839C5" w:rsidRDefault="005603BA" w:rsidP="005603BA">
                    <w:pPr>
                      <w:pStyle w:val="BodyText"/>
                      <w:spacing w:before="80" w:after="80"/>
                      <w:rPr>
                        <w:lang w:val="en-AU" w:eastAsia="en-US"/>
                      </w:rPr>
                    </w:pPr>
                    <w:r>
                      <w:rPr>
                        <w:rFonts w:asciiTheme="majorHAnsi" w:hAnsiTheme="majorHAnsi" w:cstheme="majorHAnsi"/>
                        <w:szCs w:val="20"/>
                        <w:lang w:val="en-AU" w:eastAsia="en-US"/>
                      </w:rPr>
                      <w:t>Alice Springs</w:t>
                    </w:r>
                  </w:p>
                </w:tc>
                <w:tc>
                  <w:tcPr>
                    <w:tcW w:w="1982" w:type="dxa"/>
                    <w:vMerge/>
                    <w:tcBorders>
                      <w:left w:val="single" w:sz="4" w:space="0" w:color="auto"/>
                      <w:right w:val="single" w:sz="4" w:space="0" w:color="auto"/>
                    </w:tcBorders>
                  </w:tcPr>
                  <w:p w14:paraId="3A391D4C" w14:textId="77777777" w:rsidR="005603BA" w:rsidRPr="004839C5" w:rsidRDefault="005603BA" w:rsidP="005603BA">
                    <w:pPr>
                      <w:pStyle w:val="BodyText"/>
                      <w:spacing w:before="80" w:after="80"/>
                      <w:jc w:val="center"/>
                      <w:rPr>
                        <w:lang w:val="en-AU" w:eastAsia="en-US"/>
                      </w:rPr>
                    </w:pPr>
                  </w:p>
                </w:tc>
                <w:tc>
                  <w:tcPr>
                    <w:tcW w:w="1843" w:type="dxa"/>
                    <w:tcBorders>
                      <w:left w:val="single" w:sz="4" w:space="0" w:color="auto"/>
                    </w:tcBorders>
                  </w:tcPr>
                  <w:p w14:paraId="3C25B9C9" w14:textId="29CCAE62" w:rsidR="005603BA" w:rsidRPr="004839C5" w:rsidRDefault="005603BA" w:rsidP="005603BA">
                    <w:pPr>
                      <w:pStyle w:val="BodyText"/>
                      <w:spacing w:before="80" w:after="80"/>
                      <w:jc w:val="center"/>
                      <w:rPr>
                        <w:lang w:val="en-AU" w:eastAsia="en-US"/>
                      </w:rPr>
                    </w:pPr>
                    <w:r w:rsidRPr="00CE10F5">
                      <w:t>0.8</w:t>
                    </w:r>
                  </w:p>
                </w:tc>
              </w:tr>
              <w:tr w:rsidR="005603BA" w:rsidRPr="004839C5" w14:paraId="28136944" w14:textId="77777777" w:rsidTr="005E4935">
                <w:tc>
                  <w:tcPr>
                    <w:tcW w:w="1558" w:type="dxa"/>
                    <w:vMerge/>
                    <w:shd w:val="clear" w:color="auto" w:fill="D9D9D9" w:themeFill="background1" w:themeFillShade="D9"/>
                  </w:tcPr>
                  <w:p w14:paraId="75515CA4" w14:textId="77777777" w:rsidR="005603BA" w:rsidRPr="00941521" w:rsidRDefault="005603BA" w:rsidP="005603BA">
                    <w:pPr>
                      <w:pStyle w:val="BodyText"/>
                      <w:spacing w:before="80" w:after="80"/>
                      <w:rPr>
                        <w:b/>
                        <w:lang w:val="en-AU" w:eastAsia="en-US"/>
                      </w:rPr>
                    </w:pPr>
                  </w:p>
                </w:tc>
                <w:tc>
                  <w:tcPr>
                    <w:tcW w:w="1558" w:type="dxa"/>
                    <w:tcBorders>
                      <w:right w:val="single" w:sz="4" w:space="0" w:color="auto"/>
                    </w:tcBorders>
                    <w:shd w:val="clear" w:color="auto" w:fill="D9D9D9" w:themeFill="background1" w:themeFillShade="D9"/>
                  </w:tcPr>
                  <w:p w14:paraId="4D5C0194" w14:textId="77777777" w:rsidR="005603BA" w:rsidRPr="00916E37" w:rsidRDefault="005603BA" w:rsidP="005603BA">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Barkly</w:t>
                    </w:r>
                  </w:p>
                </w:tc>
                <w:tc>
                  <w:tcPr>
                    <w:tcW w:w="1982" w:type="dxa"/>
                    <w:vMerge/>
                    <w:tcBorders>
                      <w:left w:val="single" w:sz="4" w:space="0" w:color="auto"/>
                      <w:right w:val="single" w:sz="4" w:space="0" w:color="auto"/>
                    </w:tcBorders>
                  </w:tcPr>
                  <w:p w14:paraId="5DB56A4C" w14:textId="77777777" w:rsidR="005603BA" w:rsidRPr="004839C5" w:rsidRDefault="005603BA" w:rsidP="005603BA">
                    <w:pPr>
                      <w:pStyle w:val="BodyText"/>
                      <w:spacing w:before="80" w:after="80"/>
                      <w:jc w:val="center"/>
                      <w:rPr>
                        <w:lang w:val="en-AU" w:eastAsia="en-US"/>
                      </w:rPr>
                    </w:pPr>
                  </w:p>
                </w:tc>
                <w:tc>
                  <w:tcPr>
                    <w:tcW w:w="1843" w:type="dxa"/>
                    <w:tcBorders>
                      <w:left w:val="single" w:sz="4" w:space="0" w:color="auto"/>
                    </w:tcBorders>
                  </w:tcPr>
                  <w:p w14:paraId="13BBD628" w14:textId="2C4AB271" w:rsidR="005603BA" w:rsidRPr="004839C5" w:rsidRDefault="005603BA" w:rsidP="005603BA">
                    <w:pPr>
                      <w:pStyle w:val="BodyText"/>
                      <w:spacing w:before="80" w:after="80"/>
                      <w:jc w:val="center"/>
                      <w:rPr>
                        <w:lang w:val="en-AU" w:eastAsia="en-US"/>
                      </w:rPr>
                    </w:pPr>
                    <w:r w:rsidRPr="00CE10F5">
                      <w:t>0.8</w:t>
                    </w:r>
                  </w:p>
                </w:tc>
              </w:tr>
              <w:tr w:rsidR="005603BA" w:rsidRPr="004839C5" w14:paraId="6D0A5904" w14:textId="77777777" w:rsidTr="005E4935">
                <w:tc>
                  <w:tcPr>
                    <w:tcW w:w="1558" w:type="dxa"/>
                    <w:vMerge/>
                    <w:shd w:val="clear" w:color="auto" w:fill="D9D9D9" w:themeFill="background1" w:themeFillShade="D9"/>
                  </w:tcPr>
                  <w:p w14:paraId="0BBA1A0B" w14:textId="77777777" w:rsidR="005603BA" w:rsidRPr="00941521" w:rsidRDefault="005603BA" w:rsidP="005603BA">
                    <w:pPr>
                      <w:pStyle w:val="BodyText"/>
                      <w:spacing w:before="80" w:after="80"/>
                      <w:rPr>
                        <w:b/>
                        <w:lang w:val="en-AU" w:eastAsia="en-US"/>
                      </w:rPr>
                    </w:pPr>
                  </w:p>
                </w:tc>
                <w:tc>
                  <w:tcPr>
                    <w:tcW w:w="1558" w:type="dxa"/>
                    <w:tcBorders>
                      <w:right w:val="single" w:sz="4" w:space="0" w:color="auto"/>
                    </w:tcBorders>
                    <w:shd w:val="clear" w:color="auto" w:fill="D9D9D9" w:themeFill="background1" w:themeFillShade="D9"/>
                  </w:tcPr>
                  <w:p w14:paraId="7D85BE48" w14:textId="77777777" w:rsidR="005603BA" w:rsidRPr="00916E37" w:rsidRDefault="005603BA" w:rsidP="005603BA">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Northern</w:t>
                    </w:r>
                  </w:p>
                </w:tc>
                <w:tc>
                  <w:tcPr>
                    <w:tcW w:w="1982" w:type="dxa"/>
                    <w:vMerge/>
                    <w:tcBorders>
                      <w:left w:val="single" w:sz="4" w:space="0" w:color="auto"/>
                      <w:right w:val="single" w:sz="4" w:space="0" w:color="auto"/>
                    </w:tcBorders>
                  </w:tcPr>
                  <w:p w14:paraId="0EE1C965" w14:textId="77777777" w:rsidR="005603BA" w:rsidRPr="004839C5" w:rsidRDefault="005603BA" w:rsidP="005603BA">
                    <w:pPr>
                      <w:pStyle w:val="BodyText"/>
                      <w:spacing w:before="80" w:after="80"/>
                      <w:jc w:val="center"/>
                      <w:rPr>
                        <w:lang w:val="en-AU" w:eastAsia="en-US"/>
                      </w:rPr>
                    </w:pPr>
                  </w:p>
                </w:tc>
                <w:tc>
                  <w:tcPr>
                    <w:tcW w:w="1843" w:type="dxa"/>
                    <w:tcBorders>
                      <w:left w:val="single" w:sz="4" w:space="0" w:color="auto"/>
                    </w:tcBorders>
                  </w:tcPr>
                  <w:p w14:paraId="06F7D746" w14:textId="48AC6A29" w:rsidR="005603BA" w:rsidRPr="004839C5" w:rsidRDefault="005603BA" w:rsidP="005603BA">
                    <w:pPr>
                      <w:pStyle w:val="BodyText"/>
                      <w:spacing w:before="80" w:after="80"/>
                      <w:jc w:val="center"/>
                      <w:rPr>
                        <w:lang w:val="en-AU" w:eastAsia="en-US"/>
                      </w:rPr>
                    </w:pPr>
                    <w:r w:rsidRPr="00CE10F5">
                      <w:t>0.8</w:t>
                    </w:r>
                  </w:p>
                </w:tc>
              </w:tr>
              <w:tr w:rsidR="00903662" w:rsidRPr="004839C5" w14:paraId="6086A79D" w14:textId="77777777" w:rsidTr="005E4935">
                <w:tc>
                  <w:tcPr>
                    <w:tcW w:w="1558" w:type="dxa"/>
                    <w:vMerge w:val="restart"/>
                    <w:shd w:val="clear" w:color="auto" w:fill="D9D9D9" w:themeFill="background1" w:themeFillShade="D9"/>
                    <w:hideMark/>
                  </w:tcPr>
                  <w:p w14:paraId="4105DE52" w14:textId="77777777" w:rsidR="00903662" w:rsidRPr="00941521" w:rsidRDefault="00903662" w:rsidP="00903662">
                    <w:pPr>
                      <w:pStyle w:val="BodyText"/>
                      <w:spacing w:before="80" w:after="80"/>
                      <w:rPr>
                        <w:b/>
                        <w:bCs w:val="0"/>
                        <w:lang w:val="en-AU" w:eastAsia="en-US"/>
                      </w:rPr>
                    </w:pPr>
                    <w:r w:rsidRPr="00941521">
                      <w:rPr>
                        <w:b/>
                        <w:bCs w:val="0"/>
                        <w:lang w:val="en-AU" w:eastAsia="en-US"/>
                      </w:rPr>
                      <w:t>QLD</w:t>
                    </w:r>
                  </w:p>
                </w:tc>
                <w:tc>
                  <w:tcPr>
                    <w:tcW w:w="1558" w:type="dxa"/>
                    <w:tcBorders>
                      <w:right w:val="single" w:sz="4" w:space="0" w:color="auto"/>
                    </w:tcBorders>
                    <w:shd w:val="clear" w:color="auto" w:fill="D9D9D9" w:themeFill="background1" w:themeFillShade="D9"/>
                  </w:tcPr>
                  <w:p w14:paraId="192ED0F9" w14:textId="77777777" w:rsidR="00903662" w:rsidRPr="004839C5" w:rsidRDefault="00903662" w:rsidP="00903662">
                    <w:pPr>
                      <w:pStyle w:val="BodyText"/>
                      <w:spacing w:before="80" w:after="80"/>
                      <w:rPr>
                        <w:lang w:val="en-AU" w:eastAsia="en-US"/>
                      </w:rPr>
                    </w:pPr>
                    <w:r>
                      <w:rPr>
                        <w:rFonts w:asciiTheme="majorHAnsi" w:hAnsiTheme="majorHAnsi" w:cstheme="majorHAnsi"/>
                        <w:szCs w:val="20"/>
                        <w:lang w:val="en-AU" w:eastAsia="en-US"/>
                      </w:rPr>
                      <w:t>High</w:t>
                    </w:r>
                  </w:p>
                </w:tc>
                <w:tc>
                  <w:tcPr>
                    <w:tcW w:w="1982" w:type="dxa"/>
                    <w:vMerge/>
                    <w:tcBorders>
                      <w:left w:val="single" w:sz="4" w:space="0" w:color="auto"/>
                      <w:right w:val="single" w:sz="4" w:space="0" w:color="auto"/>
                    </w:tcBorders>
                  </w:tcPr>
                  <w:p w14:paraId="3413AA7D" w14:textId="77777777" w:rsidR="00903662" w:rsidRPr="004839C5" w:rsidRDefault="00903662" w:rsidP="00903662">
                    <w:pPr>
                      <w:pStyle w:val="BodyText"/>
                      <w:spacing w:before="80" w:after="80"/>
                      <w:jc w:val="center"/>
                      <w:rPr>
                        <w:lang w:val="en-AU" w:eastAsia="en-US"/>
                      </w:rPr>
                    </w:pPr>
                  </w:p>
                </w:tc>
                <w:tc>
                  <w:tcPr>
                    <w:tcW w:w="1843" w:type="dxa"/>
                    <w:tcBorders>
                      <w:left w:val="single" w:sz="4" w:space="0" w:color="auto"/>
                    </w:tcBorders>
                  </w:tcPr>
                  <w:p w14:paraId="71804291" w14:textId="3CA061CC" w:rsidR="00903662" w:rsidRPr="004839C5" w:rsidRDefault="00903662" w:rsidP="00903662">
                    <w:pPr>
                      <w:pStyle w:val="BodyText"/>
                      <w:spacing w:before="80" w:after="80"/>
                      <w:jc w:val="center"/>
                      <w:rPr>
                        <w:lang w:val="en-AU" w:eastAsia="en-US"/>
                      </w:rPr>
                    </w:pPr>
                    <w:r w:rsidRPr="00CE10F5">
                      <w:t>0.78</w:t>
                    </w:r>
                  </w:p>
                </w:tc>
              </w:tr>
              <w:tr w:rsidR="00903662" w:rsidRPr="004839C5" w14:paraId="3762119B" w14:textId="77777777" w:rsidTr="005E4935">
                <w:tc>
                  <w:tcPr>
                    <w:tcW w:w="1558" w:type="dxa"/>
                    <w:vMerge/>
                    <w:shd w:val="clear" w:color="auto" w:fill="D9D9D9" w:themeFill="background1" w:themeFillShade="D9"/>
                  </w:tcPr>
                  <w:p w14:paraId="28D92474" w14:textId="77777777" w:rsidR="00903662" w:rsidRPr="00941521" w:rsidRDefault="00903662" w:rsidP="00903662">
                    <w:pPr>
                      <w:pStyle w:val="BodyText"/>
                      <w:spacing w:before="80" w:after="80"/>
                      <w:rPr>
                        <w:b/>
                        <w:lang w:val="en-AU" w:eastAsia="en-US"/>
                      </w:rPr>
                    </w:pPr>
                  </w:p>
                </w:tc>
                <w:tc>
                  <w:tcPr>
                    <w:tcW w:w="1558" w:type="dxa"/>
                    <w:tcBorders>
                      <w:right w:val="single" w:sz="4" w:space="0" w:color="auto"/>
                    </w:tcBorders>
                    <w:shd w:val="clear" w:color="auto" w:fill="D9D9D9" w:themeFill="background1" w:themeFillShade="D9"/>
                  </w:tcPr>
                  <w:p w14:paraId="2D5837A1" w14:textId="77777777" w:rsidR="00903662" w:rsidRPr="00916E37" w:rsidRDefault="00903662" w:rsidP="0090366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Moderate/High</w:t>
                    </w:r>
                  </w:p>
                </w:tc>
                <w:tc>
                  <w:tcPr>
                    <w:tcW w:w="1982" w:type="dxa"/>
                    <w:vMerge/>
                    <w:tcBorders>
                      <w:left w:val="single" w:sz="4" w:space="0" w:color="auto"/>
                      <w:right w:val="single" w:sz="4" w:space="0" w:color="auto"/>
                    </w:tcBorders>
                  </w:tcPr>
                  <w:p w14:paraId="2C5AEBE3" w14:textId="77777777" w:rsidR="00903662" w:rsidRPr="004839C5" w:rsidRDefault="00903662" w:rsidP="00903662">
                    <w:pPr>
                      <w:pStyle w:val="BodyText"/>
                      <w:spacing w:before="80" w:after="80"/>
                      <w:jc w:val="center"/>
                      <w:rPr>
                        <w:lang w:val="en-AU" w:eastAsia="en-US"/>
                      </w:rPr>
                    </w:pPr>
                  </w:p>
                </w:tc>
                <w:tc>
                  <w:tcPr>
                    <w:tcW w:w="1843" w:type="dxa"/>
                    <w:tcBorders>
                      <w:left w:val="single" w:sz="4" w:space="0" w:color="auto"/>
                    </w:tcBorders>
                  </w:tcPr>
                  <w:p w14:paraId="3718397C" w14:textId="6FD4A13A" w:rsidR="00903662" w:rsidRPr="004839C5" w:rsidRDefault="00903662" w:rsidP="00903662">
                    <w:pPr>
                      <w:pStyle w:val="BodyText"/>
                      <w:spacing w:before="80" w:after="80"/>
                      <w:jc w:val="center"/>
                      <w:rPr>
                        <w:lang w:val="en-AU" w:eastAsia="en-US"/>
                      </w:rPr>
                    </w:pPr>
                    <w:r w:rsidRPr="00CE10F5">
                      <w:t>0.78</w:t>
                    </w:r>
                  </w:p>
                </w:tc>
              </w:tr>
              <w:tr w:rsidR="00903662" w:rsidRPr="004839C5" w14:paraId="3B641CFC" w14:textId="77777777" w:rsidTr="005E4935">
                <w:tc>
                  <w:tcPr>
                    <w:tcW w:w="1558" w:type="dxa"/>
                    <w:vMerge/>
                    <w:shd w:val="clear" w:color="auto" w:fill="D9D9D9" w:themeFill="background1" w:themeFillShade="D9"/>
                  </w:tcPr>
                  <w:p w14:paraId="484A2CB1" w14:textId="77777777" w:rsidR="00903662" w:rsidRPr="00941521" w:rsidRDefault="00903662" w:rsidP="00903662">
                    <w:pPr>
                      <w:pStyle w:val="BodyText"/>
                      <w:spacing w:before="80" w:after="80"/>
                      <w:rPr>
                        <w:b/>
                        <w:lang w:val="en-AU" w:eastAsia="en-US"/>
                      </w:rPr>
                    </w:pPr>
                  </w:p>
                </w:tc>
                <w:tc>
                  <w:tcPr>
                    <w:tcW w:w="1558" w:type="dxa"/>
                    <w:tcBorders>
                      <w:right w:val="single" w:sz="4" w:space="0" w:color="auto"/>
                    </w:tcBorders>
                    <w:shd w:val="clear" w:color="auto" w:fill="D9D9D9" w:themeFill="background1" w:themeFillShade="D9"/>
                  </w:tcPr>
                  <w:p w14:paraId="60A163C8" w14:textId="77777777" w:rsidR="00903662" w:rsidRPr="00916E37" w:rsidRDefault="00903662" w:rsidP="0090366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Moderate/Low</w:t>
                    </w:r>
                  </w:p>
                </w:tc>
                <w:tc>
                  <w:tcPr>
                    <w:tcW w:w="1982" w:type="dxa"/>
                    <w:vMerge/>
                    <w:tcBorders>
                      <w:left w:val="single" w:sz="4" w:space="0" w:color="auto"/>
                      <w:right w:val="single" w:sz="4" w:space="0" w:color="auto"/>
                    </w:tcBorders>
                  </w:tcPr>
                  <w:p w14:paraId="2A7DD58F" w14:textId="77777777" w:rsidR="00903662" w:rsidRPr="004839C5" w:rsidRDefault="00903662" w:rsidP="00903662">
                    <w:pPr>
                      <w:pStyle w:val="BodyText"/>
                      <w:spacing w:before="80" w:after="80"/>
                      <w:jc w:val="center"/>
                      <w:rPr>
                        <w:lang w:val="en-AU" w:eastAsia="en-US"/>
                      </w:rPr>
                    </w:pPr>
                  </w:p>
                </w:tc>
                <w:tc>
                  <w:tcPr>
                    <w:tcW w:w="1843" w:type="dxa"/>
                    <w:tcBorders>
                      <w:left w:val="single" w:sz="4" w:space="0" w:color="auto"/>
                    </w:tcBorders>
                  </w:tcPr>
                  <w:p w14:paraId="3876A9FD" w14:textId="4B3A3145" w:rsidR="00903662" w:rsidRPr="004839C5" w:rsidRDefault="00903662" w:rsidP="00903662">
                    <w:pPr>
                      <w:pStyle w:val="BodyText"/>
                      <w:spacing w:before="80" w:after="80"/>
                      <w:jc w:val="center"/>
                      <w:rPr>
                        <w:lang w:val="en-AU" w:eastAsia="en-US"/>
                      </w:rPr>
                    </w:pPr>
                    <w:r w:rsidRPr="00CE10F5">
                      <w:t>0.78</w:t>
                    </w:r>
                  </w:p>
                </w:tc>
              </w:tr>
              <w:tr w:rsidR="00903662" w:rsidRPr="004839C5" w14:paraId="72CE8650" w14:textId="77777777" w:rsidTr="005E4935">
                <w:tc>
                  <w:tcPr>
                    <w:tcW w:w="1558" w:type="dxa"/>
                    <w:vMerge/>
                    <w:shd w:val="clear" w:color="auto" w:fill="D9D9D9" w:themeFill="background1" w:themeFillShade="D9"/>
                  </w:tcPr>
                  <w:p w14:paraId="0AB8D3BB" w14:textId="77777777" w:rsidR="00903662" w:rsidRPr="00941521" w:rsidRDefault="00903662" w:rsidP="00903662">
                    <w:pPr>
                      <w:pStyle w:val="BodyText"/>
                      <w:spacing w:before="80" w:after="80"/>
                      <w:rPr>
                        <w:b/>
                        <w:lang w:val="en-AU" w:eastAsia="en-US"/>
                      </w:rPr>
                    </w:pPr>
                  </w:p>
                </w:tc>
                <w:tc>
                  <w:tcPr>
                    <w:tcW w:w="1558" w:type="dxa"/>
                    <w:tcBorders>
                      <w:right w:val="single" w:sz="4" w:space="0" w:color="auto"/>
                    </w:tcBorders>
                    <w:shd w:val="clear" w:color="auto" w:fill="D9D9D9" w:themeFill="background1" w:themeFillShade="D9"/>
                  </w:tcPr>
                  <w:p w14:paraId="6F9F5ACA" w14:textId="77777777" w:rsidR="00903662" w:rsidRPr="00916E37" w:rsidRDefault="00903662" w:rsidP="0090366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Low</w:t>
                    </w:r>
                  </w:p>
                </w:tc>
                <w:tc>
                  <w:tcPr>
                    <w:tcW w:w="1982" w:type="dxa"/>
                    <w:vMerge/>
                    <w:tcBorders>
                      <w:left w:val="single" w:sz="4" w:space="0" w:color="auto"/>
                      <w:right w:val="single" w:sz="4" w:space="0" w:color="auto"/>
                    </w:tcBorders>
                  </w:tcPr>
                  <w:p w14:paraId="4F6AD784" w14:textId="77777777" w:rsidR="00903662" w:rsidRPr="004839C5" w:rsidRDefault="00903662" w:rsidP="00903662">
                    <w:pPr>
                      <w:pStyle w:val="BodyText"/>
                      <w:spacing w:before="80" w:after="80"/>
                      <w:jc w:val="center"/>
                      <w:rPr>
                        <w:lang w:val="en-AU" w:eastAsia="en-US"/>
                      </w:rPr>
                    </w:pPr>
                  </w:p>
                </w:tc>
                <w:tc>
                  <w:tcPr>
                    <w:tcW w:w="1843" w:type="dxa"/>
                    <w:tcBorders>
                      <w:left w:val="single" w:sz="4" w:space="0" w:color="auto"/>
                    </w:tcBorders>
                  </w:tcPr>
                  <w:p w14:paraId="50DABE97" w14:textId="12810002" w:rsidR="00903662" w:rsidRPr="004839C5" w:rsidRDefault="00903662" w:rsidP="00903662">
                    <w:pPr>
                      <w:pStyle w:val="BodyText"/>
                      <w:spacing w:before="80" w:after="80"/>
                      <w:jc w:val="center"/>
                      <w:rPr>
                        <w:lang w:val="en-AU" w:eastAsia="en-US"/>
                      </w:rPr>
                    </w:pPr>
                    <w:r w:rsidRPr="00CE10F5">
                      <w:t>0.78</w:t>
                    </w:r>
                  </w:p>
                </w:tc>
              </w:tr>
            </w:tbl>
            <w:p w14:paraId="35E33A10" w14:textId="77777777" w:rsidR="00EF314F" w:rsidRDefault="00EF314F" w:rsidP="00FE32CC">
              <w:pPr>
                <w:rPr>
                  <w:sz w:val="18"/>
                  <w:szCs w:val="14"/>
                </w:rPr>
              </w:pPr>
            </w:p>
            <w:p w14:paraId="311F4C0C" w14:textId="1D2C73A6" w:rsidR="00C0316C" w:rsidRDefault="00C0316C" w:rsidP="00C0316C"/>
            <w:p w14:paraId="7891E00C" w14:textId="77777777" w:rsidR="00C0316C" w:rsidRDefault="00C0316C">
              <w:pPr>
                <w:spacing w:after="160" w:line="288" w:lineRule="auto"/>
                <w:ind w:left="2160"/>
                <w:rPr>
                  <w:rFonts w:eastAsiaTheme="majorEastAsia" w:cstheme="majorBidi"/>
                  <w:color w:val="B2C662" w:themeColor="accent3" w:themeTint="99"/>
                  <w:spacing w:val="20"/>
                  <w:sz w:val="26"/>
                  <w:szCs w:val="26"/>
                </w:rPr>
              </w:pPr>
              <w:r>
                <w:br w:type="page"/>
              </w:r>
            </w:p>
            <w:p w14:paraId="3E60AB92" w14:textId="0F4D2260" w:rsidR="008317AD" w:rsidRPr="000B1AE1" w:rsidRDefault="00C0316C" w:rsidP="00F77038">
              <w:pPr>
                <w:pStyle w:val="Heading2"/>
                <w:rPr>
                  <w:color w:val="auto"/>
                </w:rPr>
              </w:pPr>
              <w:r w:rsidRPr="000B1AE1">
                <w:rPr>
                  <w:color w:val="auto"/>
                </w:rPr>
                <w:lastRenderedPageBreak/>
                <w:t xml:space="preserve"> </w:t>
              </w:r>
              <w:bookmarkStart w:id="57" w:name="_Toc225351138"/>
              <w:r w:rsidR="00FE32CC" w:rsidRPr="000B1AE1">
                <w:rPr>
                  <w:color w:val="auto"/>
                </w:rPr>
                <w:t>Dairy</w:t>
              </w:r>
              <w:bookmarkEnd w:id="57"/>
              <w:r w:rsidR="008317AD" w:rsidRPr="000B1AE1">
                <w:rPr>
                  <w:color w:val="auto"/>
                </w:rPr>
                <w:t xml:space="preserve"> </w:t>
              </w:r>
            </w:p>
            <w:p w14:paraId="5C8380CC" w14:textId="72676484" w:rsidR="000779C4" w:rsidRDefault="00F73F48" w:rsidP="00EA23AA">
              <w:pPr>
                <w:pStyle w:val="Caption"/>
              </w:pPr>
              <w:bookmarkStart w:id="58" w:name="_Toc215758070"/>
              <w:bookmarkStart w:id="59" w:name="_Toc210741704"/>
              <w:bookmarkStart w:id="60" w:name="_Toc225351171"/>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R="000779C4">
                <w:t>:</w:t>
              </w:r>
              <w:r w:rsidR="0064574F" w:rsidRPr="0064574F">
                <w:t xml:space="preserve"> </w:t>
              </w:r>
              <w:r w:rsidR="000779C4">
                <w:t>Dairy cattle – Liveweight (kg)</w:t>
              </w:r>
              <w:r w:rsidR="002559F5">
                <w:t xml:space="preserve"> – </w:t>
              </w:r>
              <w:r w:rsidR="00BD6DA4">
                <w:t>Cows and Heifers</w:t>
              </w:r>
              <w:r w:rsidR="00C34258">
                <w:t xml:space="preserve"> (W</w:t>
              </w:r>
              <w:r w:rsidR="00C34258">
                <w:rPr>
                  <w:vertAlign w:val="subscript"/>
                </w:rPr>
                <w:t>j</w:t>
              </w:r>
              <w:r w:rsidR="00C34258">
                <w:t>)</w:t>
              </w:r>
              <w:bookmarkEnd w:id="58"/>
              <w:bookmarkEnd w:id="60"/>
            </w:p>
            <w:tbl>
              <w:tblPr>
                <w:tblStyle w:val="TableGrid"/>
                <w:tblW w:w="5579" w:type="pct"/>
                <w:tblLayout w:type="fixed"/>
                <w:tblLook w:val="04A0" w:firstRow="1" w:lastRow="0" w:firstColumn="1" w:lastColumn="0" w:noHBand="0" w:noVBand="1"/>
                <w:tblCaption w:val="Table A5.5.1.1 Dairy cattle - Liveweight (kg)"/>
              </w:tblPr>
              <w:tblGrid>
                <w:gridCol w:w="2122"/>
                <w:gridCol w:w="1984"/>
                <w:gridCol w:w="2268"/>
                <w:gridCol w:w="2126"/>
                <w:gridCol w:w="1560"/>
              </w:tblGrid>
              <w:tr w:rsidR="00536D8C" w:rsidRPr="004839C5" w14:paraId="5E6568B1" w14:textId="7AA2A7E6" w:rsidTr="00682DD7">
                <w:trPr>
                  <w:tblHeader/>
                </w:trPr>
                <w:tc>
                  <w:tcPr>
                    <w:tcW w:w="212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CF7194" w14:textId="77777777" w:rsidR="00536D8C" w:rsidRPr="000779C4" w:rsidRDefault="00536D8C">
                    <w:pPr>
                      <w:pStyle w:val="BodyText"/>
                      <w:keepNext/>
                      <w:spacing w:before="80" w:after="80"/>
                      <w:rPr>
                        <w:b/>
                        <w:bCs w:val="0"/>
                        <w:color w:val="FFFFFF" w:themeColor="background1"/>
                        <w:lang w:val="en-AU" w:eastAsia="en-US" w:bidi="hi-IN"/>
                      </w:rPr>
                    </w:pPr>
                    <w:r>
                      <w:rPr>
                        <w:b/>
                        <w:color w:val="FFFFFF" w:themeColor="background1"/>
                        <w:lang w:val="en-AU" w:eastAsia="en-US" w:bidi="hi-IN"/>
                      </w:rPr>
                      <w:t>Breed</w:t>
                    </w:r>
                  </w:p>
                </w:tc>
                <w:tc>
                  <w:tcPr>
                    <w:tcW w:w="198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844F06A" w14:textId="77777777" w:rsidR="00536D8C" w:rsidRPr="000779C4" w:rsidRDefault="00536D8C">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Milking Cows</w:t>
                    </w:r>
                  </w:p>
                </w:tc>
                <w:tc>
                  <w:tcPr>
                    <w:tcW w:w="22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7C7EE72" w14:textId="7B4F13A4" w:rsidR="00536D8C" w:rsidRPr="000779C4" w:rsidRDefault="00536D8C">
                    <w:pPr>
                      <w:pStyle w:val="BodyText"/>
                      <w:keepNext/>
                      <w:spacing w:before="80" w:after="80"/>
                      <w:jc w:val="center"/>
                      <w:rPr>
                        <w:b/>
                        <w:bCs w:val="0"/>
                        <w:color w:val="FFFFFF" w:themeColor="background1"/>
                        <w:lang w:val="en-AU" w:eastAsia="en-US" w:bidi="hi-IN"/>
                      </w:rPr>
                    </w:pPr>
                    <w:r>
                      <w:rPr>
                        <w:b/>
                        <w:color w:val="FFFFFF" w:themeColor="background1"/>
                        <w:lang w:val="en-AU" w:eastAsia="en-US" w:bidi="hi-IN"/>
                      </w:rPr>
                      <w:t>Heifers &gt;1</w:t>
                    </w:r>
                  </w:p>
                </w:tc>
                <w:tc>
                  <w:tcPr>
                    <w:tcW w:w="212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C136063" w14:textId="23B16BA6" w:rsidR="00536D8C" w:rsidRPr="000779C4" w:rsidRDefault="00536D8C">
                    <w:pPr>
                      <w:pStyle w:val="BodyText"/>
                      <w:keepNext/>
                      <w:spacing w:before="80" w:after="80"/>
                      <w:jc w:val="center"/>
                      <w:rPr>
                        <w:b/>
                        <w:bCs w:val="0"/>
                        <w:color w:val="FFFFFF" w:themeColor="background1"/>
                        <w:lang w:val="en-AU" w:eastAsia="en-US" w:bidi="hi-IN"/>
                      </w:rPr>
                    </w:pPr>
                    <w:r>
                      <w:rPr>
                        <w:b/>
                        <w:color w:val="FFFFFF" w:themeColor="background1"/>
                        <w:lang w:val="en-AU" w:eastAsia="en-US" w:bidi="hi-IN"/>
                      </w:rPr>
                      <w:t>Heifers &lt;1 (weaned)</w:t>
                    </w:r>
                  </w:p>
                </w:tc>
                <w:tc>
                  <w:tcPr>
                    <w:tcW w:w="1560" w:type="dxa"/>
                    <w:shd w:val="clear" w:color="auto" w:fill="000000" w:themeFill="text1"/>
                  </w:tcPr>
                  <w:p w14:paraId="4D101160" w14:textId="0111F536" w:rsidR="00536D8C" w:rsidRDefault="00536D8C">
                    <w:pPr>
                      <w:pStyle w:val="BodyText"/>
                      <w:keepNext/>
                      <w:spacing w:before="80" w:after="80"/>
                      <w:jc w:val="center"/>
                      <w:rPr>
                        <w:b/>
                        <w:color w:val="FFFFFF" w:themeColor="background1"/>
                        <w:lang w:val="en-AU" w:eastAsia="en-US" w:bidi="hi-IN"/>
                      </w:rPr>
                    </w:pPr>
                    <w:r w:rsidRPr="00536D8C">
                      <w:rPr>
                        <w:b/>
                        <w:color w:val="FFFFFF" w:themeColor="background1"/>
                        <w:lang w:val="en-AU" w:eastAsia="en-US" w:bidi="hi-IN"/>
                      </w:rPr>
                      <w:t>Reference</w:t>
                    </w:r>
                  </w:p>
                </w:tc>
              </w:tr>
              <w:tr w:rsidR="00536D8C" w:rsidRPr="004839C5" w14:paraId="30C35B98" w14:textId="7C775C39" w:rsidTr="00682DD7">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6E2703" w14:textId="77777777" w:rsidR="00536D8C" w:rsidRPr="004839C5" w:rsidRDefault="00536D8C">
                    <w:pPr>
                      <w:pStyle w:val="BodyText"/>
                      <w:spacing w:before="80" w:after="80"/>
                      <w:rPr>
                        <w:lang w:val="en-AU" w:eastAsia="en-US" w:bidi="hi-IN"/>
                      </w:rPr>
                    </w:pPr>
                    <w:r>
                      <w:rPr>
                        <w:lang w:val="en-AU" w:eastAsia="en-US"/>
                      </w:rPr>
                      <w:t>Medium Friesian</w:t>
                    </w:r>
                  </w:p>
                </w:tc>
                <w:tc>
                  <w:tcPr>
                    <w:tcW w:w="1984" w:type="dxa"/>
                    <w:tcBorders>
                      <w:top w:val="single" w:sz="4" w:space="0" w:color="auto"/>
                      <w:left w:val="single" w:sz="4" w:space="0" w:color="auto"/>
                      <w:bottom w:val="single" w:sz="4" w:space="0" w:color="auto"/>
                      <w:right w:val="single" w:sz="4" w:space="0" w:color="auto"/>
                    </w:tcBorders>
                    <w:hideMark/>
                  </w:tcPr>
                  <w:p w14:paraId="63DBA0B0" w14:textId="77777777" w:rsidR="00536D8C" w:rsidRPr="004839C5" w:rsidRDefault="00536D8C">
                    <w:pPr>
                      <w:pStyle w:val="BodyText"/>
                      <w:spacing w:before="80" w:after="80"/>
                      <w:jc w:val="center"/>
                      <w:rPr>
                        <w:lang w:val="en-AU" w:eastAsia="en-US" w:bidi="hi-IN"/>
                      </w:rPr>
                    </w:pPr>
                    <w:r>
                      <w:rPr>
                        <w:lang w:val="en-AU" w:eastAsia="en-US"/>
                      </w:rPr>
                      <w:t>550</w:t>
                    </w:r>
                  </w:p>
                </w:tc>
                <w:tc>
                  <w:tcPr>
                    <w:tcW w:w="2268" w:type="dxa"/>
                    <w:tcBorders>
                      <w:top w:val="single" w:sz="4" w:space="0" w:color="auto"/>
                      <w:left w:val="single" w:sz="4" w:space="0" w:color="auto"/>
                      <w:bottom w:val="single" w:sz="4" w:space="0" w:color="auto"/>
                      <w:right w:val="single" w:sz="4" w:space="0" w:color="auto"/>
                    </w:tcBorders>
                    <w:hideMark/>
                  </w:tcPr>
                  <w:p w14:paraId="7BB070DA" w14:textId="77777777" w:rsidR="00536D8C" w:rsidRPr="004839C5" w:rsidRDefault="00536D8C">
                    <w:pPr>
                      <w:pStyle w:val="BodyText"/>
                      <w:spacing w:before="80" w:after="80"/>
                      <w:jc w:val="center"/>
                      <w:rPr>
                        <w:lang w:val="en-AU" w:eastAsia="en-US" w:bidi="hi-IN"/>
                      </w:rPr>
                    </w:pPr>
                    <w:r>
                      <w:rPr>
                        <w:lang w:val="en-AU" w:eastAsia="en-US"/>
                      </w:rPr>
                      <w:t>380</w:t>
                    </w:r>
                  </w:p>
                </w:tc>
                <w:tc>
                  <w:tcPr>
                    <w:tcW w:w="2126" w:type="dxa"/>
                    <w:tcBorders>
                      <w:top w:val="single" w:sz="4" w:space="0" w:color="auto"/>
                      <w:left w:val="single" w:sz="4" w:space="0" w:color="auto"/>
                      <w:bottom w:val="single" w:sz="4" w:space="0" w:color="auto"/>
                      <w:right w:val="single" w:sz="4" w:space="0" w:color="auto"/>
                    </w:tcBorders>
                    <w:hideMark/>
                  </w:tcPr>
                  <w:p w14:paraId="3AE65122" w14:textId="77777777" w:rsidR="00536D8C" w:rsidRPr="004839C5" w:rsidRDefault="00536D8C">
                    <w:pPr>
                      <w:pStyle w:val="BodyText"/>
                      <w:spacing w:before="80" w:after="80"/>
                      <w:jc w:val="center"/>
                      <w:rPr>
                        <w:lang w:val="en-AU" w:eastAsia="en-US" w:bidi="hi-IN"/>
                      </w:rPr>
                    </w:pPr>
                    <w:r>
                      <w:rPr>
                        <w:lang w:val="en-AU" w:eastAsia="en-US"/>
                      </w:rPr>
                      <w:t>155</w:t>
                    </w:r>
                  </w:p>
                </w:tc>
                <w:tc>
                  <w:tcPr>
                    <w:tcW w:w="1560" w:type="dxa"/>
                    <w:vMerge w:val="restart"/>
                    <w:vAlign w:val="center"/>
                  </w:tcPr>
                  <w:p w14:paraId="0A19FA6F" w14:textId="21BB000F" w:rsidR="00536D8C" w:rsidRDefault="00536D8C" w:rsidP="00536D8C">
                    <w:pPr>
                      <w:pStyle w:val="BodyText"/>
                      <w:spacing w:before="80" w:after="80"/>
                      <w:jc w:val="center"/>
                      <w:rPr>
                        <w:lang w:val="en-AU" w:eastAsia="en-US"/>
                      </w:rPr>
                    </w:pPr>
                    <w:r>
                      <w:rPr>
                        <w:lang w:val="en-AU" w:eastAsia="en-US"/>
                      </w:rPr>
                      <w:t xml:space="preserve">Dairy Australia </w:t>
                    </w:r>
                    <w:r w:rsidR="00682DD7">
                      <w:rPr>
                        <w:lang w:val="en-AU" w:eastAsia="en-US"/>
                      </w:rPr>
                      <w:fldChar w:fldCharType="begin"/>
                    </w:r>
                    <w:r w:rsidR="00682DD7">
                      <w:rPr>
                        <w:lang w:val="en-AU" w:eastAsia="en-US"/>
                      </w:rPr>
                      <w:instrText xml:space="preserve"> ADDIN ZOTERO_ITEM CSL_CITATION {"citationID":"BuUyQnt0","properties":{"unsorted":false,"formattedCitation":"[1]","plainCitation":"[1]","noteIndex":0},"citationItems":[{"id":1383,"uris":["http://zotero.org/users/17543967/items/FYMVX3ZZ"],"itemData":{"id":1383,"type":"report","publisher":"Tasmanian Institute of Agriculture","publisher-place":"Launceston, Tasmania, Melbourne, Victoria","title":"Australian Dairy Carbon Calculator","URL":"https://www.dairyaustralia.com.au/en/climate-and-environment/greenhouse-gas-emissions/australian-dairy-carbon-calculator","author":[{"literal":"K. M Christie-Whitehead"},{"literal":"Dairy Australia"}],"issued":{"date-parts":[["2025"]]}}}],"schema":"https://github.com/citation-style-language/schema/raw/master/csl-citation.json"} </w:instrText>
                    </w:r>
                    <w:r w:rsidR="00682DD7">
                      <w:rPr>
                        <w:lang w:val="en-AU" w:eastAsia="en-US"/>
                      </w:rPr>
                      <w:fldChar w:fldCharType="separate"/>
                    </w:r>
                    <w:r w:rsidR="00682DD7" w:rsidRPr="00682DD7">
                      <w:rPr>
                        <w:rFonts w:cs="Arial"/>
                      </w:rPr>
                      <w:t>[1]</w:t>
                    </w:r>
                    <w:r w:rsidR="00682DD7">
                      <w:rPr>
                        <w:lang w:val="en-AU" w:eastAsia="en-US"/>
                      </w:rPr>
                      <w:fldChar w:fldCharType="end"/>
                    </w:r>
                  </w:p>
                </w:tc>
              </w:tr>
              <w:tr w:rsidR="00536D8C" w:rsidRPr="004839C5" w14:paraId="0D4485DD" w14:textId="21A93464">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9DB2AE" w14:textId="77777777" w:rsidR="00536D8C" w:rsidRPr="004839C5" w:rsidRDefault="00536D8C">
                    <w:pPr>
                      <w:pStyle w:val="BodyText"/>
                      <w:spacing w:before="80" w:after="80"/>
                      <w:rPr>
                        <w:lang w:val="en-AU" w:eastAsia="en-US" w:bidi="hi-IN"/>
                      </w:rPr>
                    </w:pPr>
                    <w:r>
                      <w:rPr>
                        <w:lang w:val="en-AU" w:eastAsia="en-US"/>
                      </w:rPr>
                      <w:t>Large Friesian</w:t>
                    </w:r>
                  </w:p>
                </w:tc>
                <w:tc>
                  <w:tcPr>
                    <w:tcW w:w="1984" w:type="dxa"/>
                    <w:tcBorders>
                      <w:top w:val="single" w:sz="4" w:space="0" w:color="auto"/>
                      <w:left w:val="single" w:sz="4" w:space="0" w:color="auto"/>
                      <w:bottom w:val="single" w:sz="4" w:space="0" w:color="auto"/>
                      <w:right w:val="single" w:sz="4" w:space="0" w:color="auto"/>
                    </w:tcBorders>
                    <w:hideMark/>
                  </w:tcPr>
                  <w:p w14:paraId="29DC9C99" w14:textId="77777777" w:rsidR="00536D8C" w:rsidRPr="004839C5" w:rsidRDefault="00536D8C">
                    <w:pPr>
                      <w:pStyle w:val="BodyText"/>
                      <w:spacing w:before="80" w:after="80"/>
                      <w:jc w:val="center"/>
                      <w:rPr>
                        <w:lang w:val="en-AU" w:eastAsia="en-US" w:bidi="hi-IN"/>
                      </w:rPr>
                    </w:pPr>
                    <w:r>
                      <w:rPr>
                        <w:lang w:val="en-AU" w:eastAsia="en-US"/>
                      </w:rPr>
                      <w:t>600</w:t>
                    </w:r>
                  </w:p>
                </w:tc>
                <w:tc>
                  <w:tcPr>
                    <w:tcW w:w="2268" w:type="dxa"/>
                    <w:tcBorders>
                      <w:top w:val="single" w:sz="4" w:space="0" w:color="auto"/>
                      <w:left w:val="single" w:sz="4" w:space="0" w:color="auto"/>
                      <w:bottom w:val="single" w:sz="4" w:space="0" w:color="auto"/>
                      <w:right w:val="single" w:sz="4" w:space="0" w:color="auto"/>
                    </w:tcBorders>
                    <w:hideMark/>
                  </w:tcPr>
                  <w:p w14:paraId="0F7055D4" w14:textId="77777777" w:rsidR="00536D8C" w:rsidRPr="004839C5" w:rsidRDefault="00536D8C">
                    <w:pPr>
                      <w:pStyle w:val="BodyText"/>
                      <w:spacing w:before="80" w:after="80"/>
                      <w:jc w:val="center"/>
                      <w:rPr>
                        <w:lang w:val="en-AU" w:eastAsia="en-US" w:bidi="hi-IN"/>
                      </w:rPr>
                    </w:pPr>
                    <w:r>
                      <w:rPr>
                        <w:lang w:val="en-AU" w:eastAsia="en-US"/>
                      </w:rPr>
                      <w:t>415</w:t>
                    </w:r>
                  </w:p>
                </w:tc>
                <w:tc>
                  <w:tcPr>
                    <w:tcW w:w="2126" w:type="dxa"/>
                    <w:tcBorders>
                      <w:top w:val="single" w:sz="4" w:space="0" w:color="auto"/>
                      <w:left w:val="single" w:sz="4" w:space="0" w:color="auto"/>
                      <w:bottom w:val="single" w:sz="4" w:space="0" w:color="auto"/>
                      <w:right w:val="single" w:sz="4" w:space="0" w:color="auto"/>
                    </w:tcBorders>
                    <w:hideMark/>
                  </w:tcPr>
                  <w:p w14:paraId="63995AFD" w14:textId="77777777" w:rsidR="00536D8C" w:rsidRPr="004839C5" w:rsidRDefault="00536D8C">
                    <w:pPr>
                      <w:pStyle w:val="BodyText"/>
                      <w:spacing w:before="80" w:after="80"/>
                      <w:jc w:val="center"/>
                      <w:rPr>
                        <w:lang w:val="en-AU" w:eastAsia="en-US" w:bidi="hi-IN"/>
                      </w:rPr>
                    </w:pPr>
                    <w:r>
                      <w:rPr>
                        <w:lang w:val="en-AU" w:eastAsia="en-US"/>
                      </w:rPr>
                      <w:t>170</w:t>
                    </w:r>
                  </w:p>
                </w:tc>
                <w:tc>
                  <w:tcPr>
                    <w:tcW w:w="1560" w:type="dxa"/>
                    <w:vMerge/>
                  </w:tcPr>
                  <w:p w14:paraId="734B9F6A" w14:textId="77777777" w:rsidR="00536D8C" w:rsidRDefault="00536D8C">
                    <w:pPr>
                      <w:pStyle w:val="BodyText"/>
                      <w:spacing w:before="80" w:after="80"/>
                      <w:jc w:val="center"/>
                      <w:rPr>
                        <w:lang w:val="en-AU" w:eastAsia="en-US"/>
                      </w:rPr>
                    </w:pPr>
                  </w:p>
                </w:tc>
              </w:tr>
              <w:tr w:rsidR="00536D8C" w:rsidRPr="004839C5" w14:paraId="02983FA5" w14:textId="372FA377">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D01C9F" w14:textId="77777777" w:rsidR="00536D8C" w:rsidRPr="004839C5" w:rsidRDefault="00536D8C">
                    <w:pPr>
                      <w:pStyle w:val="BodyText"/>
                      <w:spacing w:before="80" w:after="80"/>
                      <w:rPr>
                        <w:rFonts w:asciiTheme="minorHAnsi" w:eastAsia="MS Gothic" w:hAnsiTheme="minorHAnsi" w:cstheme="minorHAnsi"/>
                        <w:color w:val="000000"/>
                        <w:szCs w:val="20"/>
                        <w:lang w:val="en-AU" w:eastAsia="en-US"/>
                      </w:rPr>
                    </w:pPr>
                    <w:r>
                      <w:rPr>
                        <w:lang w:val="en-AU" w:eastAsia="en-US"/>
                      </w:rPr>
                      <w:t>Holstein-Friesian</w:t>
                    </w:r>
                  </w:p>
                </w:tc>
                <w:tc>
                  <w:tcPr>
                    <w:tcW w:w="1984" w:type="dxa"/>
                    <w:tcBorders>
                      <w:top w:val="single" w:sz="4" w:space="0" w:color="auto"/>
                      <w:left w:val="single" w:sz="4" w:space="0" w:color="auto"/>
                      <w:bottom w:val="single" w:sz="4" w:space="0" w:color="auto"/>
                      <w:right w:val="single" w:sz="4" w:space="0" w:color="auto"/>
                    </w:tcBorders>
                  </w:tcPr>
                  <w:p w14:paraId="02E6AF1F"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650</w:t>
                    </w:r>
                  </w:p>
                </w:tc>
                <w:tc>
                  <w:tcPr>
                    <w:tcW w:w="2268" w:type="dxa"/>
                    <w:tcBorders>
                      <w:top w:val="single" w:sz="4" w:space="0" w:color="auto"/>
                      <w:left w:val="single" w:sz="4" w:space="0" w:color="auto"/>
                      <w:bottom w:val="single" w:sz="4" w:space="0" w:color="auto"/>
                      <w:right w:val="single" w:sz="4" w:space="0" w:color="auto"/>
                    </w:tcBorders>
                  </w:tcPr>
                  <w:p w14:paraId="66D8E3F1"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450</w:t>
                    </w:r>
                  </w:p>
                </w:tc>
                <w:tc>
                  <w:tcPr>
                    <w:tcW w:w="2126" w:type="dxa"/>
                    <w:tcBorders>
                      <w:top w:val="single" w:sz="4" w:space="0" w:color="auto"/>
                      <w:left w:val="single" w:sz="4" w:space="0" w:color="auto"/>
                      <w:bottom w:val="single" w:sz="4" w:space="0" w:color="auto"/>
                      <w:right w:val="single" w:sz="4" w:space="0" w:color="auto"/>
                    </w:tcBorders>
                  </w:tcPr>
                  <w:p w14:paraId="29AD90C9"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185</w:t>
                    </w:r>
                  </w:p>
                </w:tc>
                <w:tc>
                  <w:tcPr>
                    <w:tcW w:w="1560" w:type="dxa"/>
                    <w:vMerge/>
                  </w:tcPr>
                  <w:p w14:paraId="399ECCBF" w14:textId="77777777" w:rsidR="00536D8C" w:rsidRDefault="00536D8C">
                    <w:pPr>
                      <w:pStyle w:val="BodyText"/>
                      <w:spacing w:before="80" w:after="80"/>
                      <w:jc w:val="center"/>
                      <w:rPr>
                        <w:lang w:val="en-AU" w:eastAsia="en-US"/>
                      </w:rPr>
                    </w:pPr>
                  </w:p>
                </w:tc>
              </w:tr>
              <w:tr w:rsidR="00536D8C" w:rsidRPr="004839C5" w14:paraId="70AFCF9E" w14:textId="1C217DED">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CE6181" w14:textId="77777777" w:rsidR="00536D8C" w:rsidRPr="004839C5" w:rsidRDefault="00536D8C">
                    <w:pPr>
                      <w:pStyle w:val="BodyText"/>
                      <w:spacing w:before="80" w:after="80"/>
                      <w:rPr>
                        <w:rFonts w:asciiTheme="minorHAnsi" w:eastAsia="MS Gothic" w:hAnsiTheme="minorHAnsi" w:cstheme="minorHAnsi"/>
                        <w:color w:val="000000"/>
                        <w:szCs w:val="20"/>
                        <w:lang w:val="en-AU" w:eastAsia="en-US"/>
                      </w:rPr>
                    </w:pPr>
                    <w:r>
                      <w:rPr>
                        <w:lang w:val="en-AU" w:eastAsia="en-US"/>
                      </w:rPr>
                      <w:t>Friesian crossbred</w:t>
                    </w:r>
                  </w:p>
                </w:tc>
                <w:tc>
                  <w:tcPr>
                    <w:tcW w:w="1984" w:type="dxa"/>
                    <w:tcBorders>
                      <w:top w:val="single" w:sz="4" w:space="0" w:color="auto"/>
                      <w:left w:val="single" w:sz="4" w:space="0" w:color="auto"/>
                      <w:bottom w:val="single" w:sz="4" w:space="0" w:color="auto"/>
                      <w:right w:val="single" w:sz="4" w:space="0" w:color="auto"/>
                    </w:tcBorders>
                  </w:tcPr>
                  <w:p w14:paraId="797F4D0E"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500</w:t>
                    </w:r>
                  </w:p>
                </w:tc>
                <w:tc>
                  <w:tcPr>
                    <w:tcW w:w="2268" w:type="dxa"/>
                    <w:tcBorders>
                      <w:top w:val="single" w:sz="4" w:space="0" w:color="auto"/>
                      <w:left w:val="single" w:sz="4" w:space="0" w:color="auto"/>
                      <w:bottom w:val="single" w:sz="4" w:space="0" w:color="auto"/>
                      <w:right w:val="single" w:sz="4" w:space="0" w:color="auto"/>
                    </w:tcBorders>
                  </w:tcPr>
                  <w:p w14:paraId="23BC15F6"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350</w:t>
                    </w:r>
                  </w:p>
                </w:tc>
                <w:tc>
                  <w:tcPr>
                    <w:tcW w:w="2126" w:type="dxa"/>
                    <w:tcBorders>
                      <w:top w:val="single" w:sz="4" w:space="0" w:color="auto"/>
                      <w:left w:val="single" w:sz="4" w:space="0" w:color="auto"/>
                      <w:bottom w:val="single" w:sz="4" w:space="0" w:color="auto"/>
                      <w:right w:val="single" w:sz="4" w:space="0" w:color="auto"/>
                    </w:tcBorders>
                  </w:tcPr>
                  <w:p w14:paraId="01A34C39" w14:textId="77777777" w:rsidR="00536D8C" w:rsidRPr="004839C5" w:rsidRDefault="00536D8C">
                    <w:pPr>
                      <w:pStyle w:val="BodyText"/>
                      <w:spacing w:before="80" w:after="80"/>
                      <w:jc w:val="center"/>
                      <w:rPr>
                        <w:rFonts w:asciiTheme="minorHAnsi" w:eastAsia="MS Gothic" w:hAnsiTheme="minorHAnsi" w:cstheme="minorHAnsi"/>
                        <w:color w:val="000000"/>
                        <w:szCs w:val="20"/>
                        <w:lang w:val="en-AU" w:eastAsia="en-US"/>
                      </w:rPr>
                    </w:pPr>
                    <w:r>
                      <w:rPr>
                        <w:lang w:val="en-AU" w:eastAsia="en-US"/>
                      </w:rPr>
                      <w:t>145</w:t>
                    </w:r>
                  </w:p>
                </w:tc>
                <w:tc>
                  <w:tcPr>
                    <w:tcW w:w="1560" w:type="dxa"/>
                    <w:vMerge/>
                  </w:tcPr>
                  <w:p w14:paraId="4BE8ABF6" w14:textId="77777777" w:rsidR="00536D8C" w:rsidRDefault="00536D8C">
                    <w:pPr>
                      <w:pStyle w:val="BodyText"/>
                      <w:spacing w:before="80" w:after="80"/>
                      <w:jc w:val="center"/>
                      <w:rPr>
                        <w:lang w:val="en-AU" w:eastAsia="en-US"/>
                      </w:rPr>
                    </w:pPr>
                  </w:p>
                </w:tc>
              </w:tr>
              <w:tr w:rsidR="00536D8C" w:rsidRPr="004839C5" w14:paraId="2E372C23" w14:textId="3819E56B">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BCC0FC" w14:textId="77777777" w:rsidR="00536D8C" w:rsidRPr="004839C5" w:rsidRDefault="00536D8C">
                    <w:pPr>
                      <w:pStyle w:val="BodyText"/>
                      <w:spacing w:before="80" w:after="80"/>
                      <w:rPr>
                        <w:lang w:val="en-AU" w:eastAsia="en-US"/>
                      </w:rPr>
                    </w:pPr>
                    <w:r>
                      <w:rPr>
                        <w:lang w:val="en-AU" w:eastAsia="en-US"/>
                      </w:rPr>
                      <w:t>Jersey</w:t>
                    </w:r>
                  </w:p>
                </w:tc>
                <w:tc>
                  <w:tcPr>
                    <w:tcW w:w="1984" w:type="dxa"/>
                    <w:tcBorders>
                      <w:top w:val="single" w:sz="4" w:space="0" w:color="auto"/>
                      <w:left w:val="single" w:sz="4" w:space="0" w:color="auto"/>
                      <w:bottom w:val="single" w:sz="4" w:space="0" w:color="auto"/>
                      <w:right w:val="single" w:sz="4" w:space="0" w:color="auto"/>
                    </w:tcBorders>
                  </w:tcPr>
                  <w:p w14:paraId="1B4447CF" w14:textId="77777777" w:rsidR="00536D8C" w:rsidRPr="004839C5" w:rsidRDefault="00536D8C">
                    <w:pPr>
                      <w:pStyle w:val="BodyText"/>
                      <w:spacing w:before="80" w:after="80"/>
                      <w:jc w:val="center"/>
                      <w:rPr>
                        <w:lang w:val="en-AU" w:eastAsia="en-US"/>
                      </w:rPr>
                    </w:pPr>
                    <w:r>
                      <w:rPr>
                        <w:lang w:val="en-AU" w:eastAsia="en-US"/>
                      </w:rPr>
                      <w:t>400</w:t>
                    </w:r>
                  </w:p>
                </w:tc>
                <w:tc>
                  <w:tcPr>
                    <w:tcW w:w="2268" w:type="dxa"/>
                    <w:tcBorders>
                      <w:top w:val="single" w:sz="4" w:space="0" w:color="auto"/>
                      <w:left w:val="single" w:sz="4" w:space="0" w:color="auto"/>
                      <w:bottom w:val="single" w:sz="4" w:space="0" w:color="auto"/>
                      <w:right w:val="single" w:sz="4" w:space="0" w:color="auto"/>
                    </w:tcBorders>
                  </w:tcPr>
                  <w:p w14:paraId="258395E2" w14:textId="77777777" w:rsidR="00536D8C" w:rsidRPr="004839C5" w:rsidRDefault="00536D8C">
                    <w:pPr>
                      <w:pStyle w:val="BodyText"/>
                      <w:spacing w:before="80" w:after="80"/>
                      <w:jc w:val="center"/>
                      <w:rPr>
                        <w:lang w:val="en-AU" w:eastAsia="en-US"/>
                      </w:rPr>
                    </w:pPr>
                    <w:r>
                      <w:rPr>
                        <w:lang w:val="en-AU" w:eastAsia="en-US"/>
                      </w:rPr>
                      <w:t>275</w:t>
                    </w:r>
                  </w:p>
                </w:tc>
                <w:tc>
                  <w:tcPr>
                    <w:tcW w:w="2126" w:type="dxa"/>
                    <w:tcBorders>
                      <w:top w:val="single" w:sz="4" w:space="0" w:color="auto"/>
                      <w:left w:val="single" w:sz="4" w:space="0" w:color="auto"/>
                      <w:bottom w:val="single" w:sz="4" w:space="0" w:color="auto"/>
                      <w:right w:val="single" w:sz="4" w:space="0" w:color="auto"/>
                    </w:tcBorders>
                  </w:tcPr>
                  <w:p w14:paraId="4419D618" w14:textId="77777777" w:rsidR="00536D8C" w:rsidRPr="004839C5" w:rsidRDefault="00536D8C">
                    <w:pPr>
                      <w:pStyle w:val="BodyText"/>
                      <w:spacing w:before="80" w:after="80"/>
                      <w:jc w:val="center"/>
                      <w:rPr>
                        <w:lang w:val="en-AU" w:eastAsia="en-US"/>
                      </w:rPr>
                    </w:pPr>
                    <w:r>
                      <w:rPr>
                        <w:lang w:val="en-AU" w:eastAsia="en-US"/>
                      </w:rPr>
                      <w:t>115</w:t>
                    </w:r>
                  </w:p>
                </w:tc>
                <w:tc>
                  <w:tcPr>
                    <w:tcW w:w="1560" w:type="dxa"/>
                    <w:vMerge/>
                  </w:tcPr>
                  <w:p w14:paraId="548306AC" w14:textId="77777777" w:rsidR="00536D8C" w:rsidRDefault="00536D8C">
                    <w:pPr>
                      <w:pStyle w:val="BodyText"/>
                      <w:spacing w:before="80" w:after="80"/>
                      <w:jc w:val="center"/>
                      <w:rPr>
                        <w:lang w:val="en-AU" w:eastAsia="en-US"/>
                      </w:rPr>
                    </w:pPr>
                  </w:p>
                </w:tc>
              </w:tr>
              <w:tr w:rsidR="00536D8C" w:rsidRPr="004839C5" w14:paraId="4EC061C8" w14:textId="41A3D54B">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A51741" w14:textId="77777777" w:rsidR="00536D8C" w:rsidRPr="004839C5" w:rsidRDefault="00536D8C">
                    <w:pPr>
                      <w:pStyle w:val="BodyText"/>
                      <w:spacing w:before="80" w:after="80"/>
                      <w:rPr>
                        <w:lang w:val="en-AU" w:eastAsia="en-US"/>
                      </w:rPr>
                    </w:pPr>
                    <w:r>
                      <w:rPr>
                        <w:lang w:val="en-AU" w:eastAsia="en-US"/>
                      </w:rPr>
                      <w:t>Jersey crossbred</w:t>
                    </w:r>
                  </w:p>
                </w:tc>
                <w:tc>
                  <w:tcPr>
                    <w:tcW w:w="1984" w:type="dxa"/>
                    <w:tcBorders>
                      <w:top w:val="single" w:sz="4" w:space="0" w:color="auto"/>
                      <w:left w:val="single" w:sz="4" w:space="0" w:color="auto"/>
                      <w:bottom w:val="single" w:sz="4" w:space="0" w:color="auto"/>
                      <w:right w:val="single" w:sz="4" w:space="0" w:color="auto"/>
                    </w:tcBorders>
                  </w:tcPr>
                  <w:p w14:paraId="7979D899" w14:textId="77777777" w:rsidR="00536D8C" w:rsidRPr="004839C5" w:rsidRDefault="00536D8C">
                    <w:pPr>
                      <w:pStyle w:val="BodyText"/>
                      <w:spacing w:before="80" w:after="80"/>
                      <w:jc w:val="center"/>
                      <w:rPr>
                        <w:lang w:val="en-AU" w:eastAsia="en-US"/>
                      </w:rPr>
                    </w:pPr>
                    <w:r>
                      <w:rPr>
                        <w:lang w:val="en-AU" w:eastAsia="en-US"/>
                      </w:rPr>
                      <w:t>450</w:t>
                    </w:r>
                  </w:p>
                </w:tc>
                <w:tc>
                  <w:tcPr>
                    <w:tcW w:w="2268" w:type="dxa"/>
                    <w:tcBorders>
                      <w:top w:val="single" w:sz="4" w:space="0" w:color="auto"/>
                      <w:left w:val="single" w:sz="4" w:space="0" w:color="auto"/>
                      <w:bottom w:val="single" w:sz="4" w:space="0" w:color="auto"/>
                      <w:right w:val="single" w:sz="4" w:space="0" w:color="auto"/>
                    </w:tcBorders>
                  </w:tcPr>
                  <w:p w14:paraId="52776A6E" w14:textId="77777777" w:rsidR="00536D8C" w:rsidRPr="004839C5" w:rsidRDefault="00536D8C">
                    <w:pPr>
                      <w:pStyle w:val="BodyText"/>
                      <w:spacing w:before="80" w:after="80"/>
                      <w:jc w:val="center"/>
                      <w:rPr>
                        <w:lang w:val="en-AU" w:eastAsia="en-US"/>
                      </w:rPr>
                    </w:pPr>
                    <w:r>
                      <w:rPr>
                        <w:lang w:val="en-AU" w:eastAsia="en-US"/>
                      </w:rPr>
                      <w:t>315</w:t>
                    </w:r>
                  </w:p>
                </w:tc>
                <w:tc>
                  <w:tcPr>
                    <w:tcW w:w="2126" w:type="dxa"/>
                    <w:tcBorders>
                      <w:top w:val="single" w:sz="4" w:space="0" w:color="auto"/>
                      <w:left w:val="single" w:sz="4" w:space="0" w:color="auto"/>
                      <w:bottom w:val="single" w:sz="4" w:space="0" w:color="auto"/>
                      <w:right w:val="single" w:sz="4" w:space="0" w:color="auto"/>
                    </w:tcBorders>
                  </w:tcPr>
                  <w:p w14:paraId="4A3AD9BF" w14:textId="77777777" w:rsidR="00536D8C" w:rsidRPr="004839C5" w:rsidRDefault="00536D8C">
                    <w:pPr>
                      <w:pStyle w:val="BodyText"/>
                      <w:spacing w:before="80" w:after="80"/>
                      <w:jc w:val="center"/>
                      <w:rPr>
                        <w:lang w:val="en-AU" w:eastAsia="en-US"/>
                      </w:rPr>
                    </w:pPr>
                    <w:r>
                      <w:rPr>
                        <w:lang w:val="en-AU" w:eastAsia="en-US"/>
                      </w:rPr>
                      <w:t>130</w:t>
                    </w:r>
                  </w:p>
                </w:tc>
                <w:tc>
                  <w:tcPr>
                    <w:tcW w:w="1560" w:type="dxa"/>
                    <w:vMerge/>
                  </w:tcPr>
                  <w:p w14:paraId="453A6BCC" w14:textId="77777777" w:rsidR="00536D8C" w:rsidRDefault="00536D8C">
                    <w:pPr>
                      <w:pStyle w:val="BodyText"/>
                      <w:spacing w:before="80" w:after="80"/>
                      <w:jc w:val="center"/>
                      <w:rPr>
                        <w:lang w:val="en-AU" w:eastAsia="en-US"/>
                      </w:rPr>
                    </w:pPr>
                  </w:p>
                </w:tc>
              </w:tr>
              <w:tr w:rsidR="00536D8C" w:rsidRPr="00472458" w14:paraId="34852F48" w14:textId="6D464ADF">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57416FD" w14:textId="77777777" w:rsidR="00536D8C" w:rsidRPr="00472458" w:rsidRDefault="00536D8C">
                    <w:pPr>
                      <w:pStyle w:val="BodyText"/>
                      <w:spacing w:before="80" w:after="80"/>
                      <w:rPr>
                        <w:lang w:val="en-AU" w:eastAsia="en-US"/>
                      </w:rPr>
                    </w:pPr>
                    <w:r>
                      <w:rPr>
                        <w:lang w:val="en-AU" w:eastAsia="en-US"/>
                      </w:rPr>
                      <w:t>Ayrshire</w:t>
                    </w:r>
                  </w:p>
                </w:tc>
                <w:tc>
                  <w:tcPr>
                    <w:tcW w:w="1984" w:type="dxa"/>
                    <w:tcBorders>
                      <w:top w:val="single" w:sz="4" w:space="0" w:color="auto"/>
                      <w:left w:val="single" w:sz="4" w:space="0" w:color="auto"/>
                      <w:bottom w:val="single" w:sz="4" w:space="0" w:color="auto"/>
                      <w:right w:val="single" w:sz="4" w:space="0" w:color="auto"/>
                    </w:tcBorders>
                  </w:tcPr>
                  <w:p w14:paraId="11A2BFE1" w14:textId="77777777" w:rsidR="00536D8C" w:rsidRPr="00472458" w:rsidRDefault="00536D8C">
                    <w:pPr>
                      <w:pStyle w:val="BodyText"/>
                      <w:spacing w:before="80" w:after="80"/>
                      <w:jc w:val="center"/>
                      <w:rPr>
                        <w:lang w:val="en-AU" w:eastAsia="en-US"/>
                      </w:rPr>
                    </w:pPr>
                    <w:r>
                      <w:rPr>
                        <w:lang w:val="en-AU" w:eastAsia="en-US"/>
                      </w:rPr>
                      <w:t>540</w:t>
                    </w:r>
                  </w:p>
                </w:tc>
                <w:tc>
                  <w:tcPr>
                    <w:tcW w:w="2268" w:type="dxa"/>
                    <w:tcBorders>
                      <w:top w:val="single" w:sz="4" w:space="0" w:color="auto"/>
                      <w:left w:val="single" w:sz="4" w:space="0" w:color="auto"/>
                      <w:bottom w:val="single" w:sz="4" w:space="0" w:color="auto"/>
                      <w:right w:val="single" w:sz="4" w:space="0" w:color="auto"/>
                    </w:tcBorders>
                  </w:tcPr>
                  <w:p w14:paraId="2BA7D7A8" w14:textId="77777777" w:rsidR="00536D8C" w:rsidRPr="00472458" w:rsidRDefault="00536D8C">
                    <w:pPr>
                      <w:pStyle w:val="BodyText"/>
                      <w:spacing w:before="80" w:after="80"/>
                      <w:jc w:val="center"/>
                      <w:rPr>
                        <w:lang w:val="en-AU" w:eastAsia="en-US"/>
                      </w:rPr>
                    </w:pPr>
                    <w:r>
                      <w:rPr>
                        <w:lang w:val="en-AU" w:eastAsia="en-US"/>
                      </w:rPr>
                      <w:t>375</w:t>
                    </w:r>
                  </w:p>
                </w:tc>
                <w:tc>
                  <w:tcPr>
                    <w:tcW w:w="2126" w:type="dxa"/>
                    <w:tcBorders>
                      <w:top w:val="single" w:sz="4" w:space="0" w:color="auto"/>
                      <w:left w:val="single" w:sz="4" w:space="0" w:color="auto"/>
                      <w:bottom w:val="single" w:sz="4" w:space="0" w:color="auto"/>
                      <w:right w:val="single" w:sz="4" w:space="0" w:color="auto"/>
                    </w:tcBorders>
                  </w:tcPr>
                  <w:p w14:paraId="6109155B" w14:textId="77777777" w:rsidR="00536D8C" w:rsidRPr="00472458" w:rsidRDefault="00536D8C">
                    <w:pPr>
                      <w:pStyle w:val="BodyText"/>
                      <w:spacing w:before="80" w:after="80"/>
                      <w:jc w:val="center"/>
                      <w:rPr>
                        <w:lang w:val="en-AU" w:eastAsia="en-US"/>
                      </w:rPr>
                    </w:pPr>
                    <w:r>
                      <w:rPr>
                        <w:lang w:val="en-AU" w:eastAsia="en-US"/>
                      </w:rPr>
                      <w:t>150</w:t>
                    </w:r>
                  </w:p>
                </w:tc>
                <w:tc>
                  <w:tcPr>
                    <w:tcW w:w="1560" w:type="dxa"/>
                    <w:vMerge/>
                  </w:tcPr>
                  <w:p w14:paraId="3CB33E14" w14:textId="77777777" w:rsidR="00536D8C" w:rsidRDefault="00536D8C">
                    <w:pPr>
                      <w:pStyle w:val="BodyText"/>
                      <w:spacing w:before="80" w:after="80"/>
                      <w:jc w:val="center"/>
                      <w:rPr>
                        <w:lang w:val="en-AU" w:eastAsia="en-US"/>
                      </w:rPr>
                    </w:pPr>
                  </w:p>
                </w:tc>
              </w:tr>
              <w:tr w:rsidR="00536D8C" w:rsidRPr="00472458" w14:paraId="01D49720" w14:textId="436162DA">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73B438" w14:textId="77777777" w:rsidR="00536D8C" w:rsidRDefault="00536D8C">
                    <w:pPr>
                      <w:pStyle w:val="BodyText"/>
                      <w:spacing w:before="80" w:after="80"/>
                      <w:rPr>
                        <w:lang w:val="en-AU" w:eastAsia="en-US"/>
                      </w:rPr>
                    </w:pPr>
                    <w:r>
                      <w:rPr>
                        <w:lang w:val="en-AU" w:eastAsia="en-US"/>
                      </w:rPr>
                      <w:t>Guernsey</w:t>
                    </w:r>
                  </w:p>
                </w:tc>
                <w:tc>
                  <w:tcPr>
                    <w:tcW w:w="1984" w:type="dxa"/>
                    <w:tcBorders>
                      <w:top w:val="single" w:sz="4" w:space="0" w:color="auto"/>
                      <w:left w:val="single" w:sz="4" w:space="0" w:color="auto"/>
                      <w:bottom w:val="single" w:sz="4" w:space="0" w:color="auto"/>
                      <w:right w:val="single" w:sz="4" w:space="0" w:color="auto"/>
                    </w:tcBorders>
                  </w:tcPr>
                  <w:p w14:paraId="15D5CB19" w14:textId="77777777" w:rsidR="00536D8C" w:rsidRDefault="00536D8C">
                    <w:pPr>
                      <w:pStyle w:val="BodyText"/>
                      <w:spacing w:before="80" w:after="80"/>
                      <w:jc w:val="center"/>
                      <w:rPr>
                        <w:lang w:val="en-AU" w:eastAsia="en-US"/>
                      </w:rPr>
                    </w:pPr>
                    <w:r>
                      <w:rPr>
                        <w:lang w:val="en-AU" w:eastAsia="en-US"/>
                      </w:rPr>
                      <w:t>480</w:t>
                    </w:r>
                  </w:p>
                </w:tc>
                <w:tc>
                  <w:tcPr>
                    <w:tcW w:w="2268" w:type="dxa"/>
                    <w:tcBorders>
                      <w:top w:val="single" w:sz="4" w:space="0" w:color="auto"/>
                      <w:left w:val="single" w:sz="4" w:space="0" w:color="auto"/>
                      <w:bottom w:val="single" w:sz="4" w:space="0" w:color="auto"/>
                      <w:right w:val="single" w:sz="4" w:space="0" w:color="auto"/>
                    </w:tcBorders>
                  </w:tcPr>
                  <w:p w14:paraId="45DD3036" w14:textId="77777777" w:rsidR="00536D8C" w:rsidRDefault="00536D8C">
                    <w:pPr>
                      <w:pStyle w:val="BodyText"/>
                      <w:spacing w:before="80" w:after="80"/>
                      <w:jc w:val="center"/>
                      <w:rPr>
                        <w:lang w:val="en-AU" w:eastAsia="en-US"/>
                      </w:rPr>
                    </w:pPr>
                    <w:r>
                      <w:rPr>
                        <w:lang w:val="en-AU" w:eastAsia="en-US"/>
                      </w:rPr>
                      <w:t>335</w:t>
                    </w:r>
                  </w:p>
                </w:tc>
                <w:tc>
                  <w:tcPr>
                    <w:tcW w:w="2126" w:type="dxa"/>
                    <w:tcBorders>
                      <w:top w:val="single" w:sz="4" w:space="0" w:color="auto"/>
                      <w:left w:val="single" w:sz="4" w:space="0" w:color="auto"/>
                      <w:bottom w:val="single" w:sz="4" w:space="0" w:color="auto"/>
                      <w:right w:val="single" w:sz="4" w:space="0" w:color="auto"/>
                    </w:tcBorders>
                  </w:tcPr>
                  <w:p w14:paraId="518F4EF3" w14:textId="77777777" w:rsidR="00536D8C" w:rsidRDefault="00536D8C">
                    <w:pPr>
                      <w:pStyle w:val="BodyText"/>
                      <w:spacing w:before="80" w:after="80"/>
                      <w:jc w:val="center"/>
                      <w:rPr>
                        <w:lang w:val="en-AU" w:eastAsia="en-US"/>
                      </w:rPr>
                    </w:pPr>
                    <w:r>
                      <w:rPr>
                        <w:lang w:val="en-AU" w:eastAsia="en-US"/>
                      </w:rPr>
                      <w:t>140</w:t>
                    </w:r>
                  </w:p>
                </w:tc>
                <w:tc>
                  <w:tcPr>
                    <w:tcW w:w="1560" w:type="dxa"/>
                    <w:vMerge/>
                  </w:tcPr>
                  <w:p w14:paraId="0A1A1A05" w14:textId="77777777" w:rsidR="00536D8C" w:rsidRDefault="00536D8C">
                    <w:pPr>
                      <w:pStyle w:val="BodyText"/>
                      <w:spacing w:before="80" w:after="80"/>
                      <w:jc w:val="center"/>
                      <w:rPr>
                        <w:lang w:val="en-AU" w:eastAsia="en-US"/>
                      </w:rPr>
                    </w:pPr>
                  </w:p>
                </w:tc>
              </w:tr>
              <w:tr w:rsidR="00536D8C" w:rsidRPr="00472458" w14:paraId="7D3732F3" w14:textId="2664D69C">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B647BE" w14:textId="77777777" w:rsidR="00536D8C" w:rsidRDefault="00536D8C">
                    <w:pPr>
                      <w:pStyle w:val="BodyText"/>
                      <w:spacing w:before="80" w:after="80"/>
                      <w:rPr>
                        <w:lang w:val="en-AU" w:eastAsia="en-US"/>
                      </w:rPr>
                    </w:pPr>
                    <w:r>
                      <w:rPr>
                        <w:lang w:val="en-AU" w:eastAsia="en-US"/>
                      </w:rPr>
                      <w:t>Brown Swiss</w:t>
                    </w:r>
                  </w:p>
                </w:tc>
                <w:tc>
                  <w:tcPr>
                    <w:tcW w:w="1984" w:type="dxa"/>
                    <w:tcBorders>
                      <w:top w:val="single" w:sz="4" w:space="0" w:color="auto"/>
                      <w:left w:val="single" w:sz="4" w:space="0" w:color="auto"/>
                      <w:bottom w:val="single" w:sz="4" w:space="0" w:color="auto"/>
                      <w:right w:val="single" w:sz="4" w:space="0" w:color="auto"/>
                    </w:tcBorders>
                  </w:tcPr>
                  <w:p w14:paraId="12EB28CF" w14:textId="77777777" w:rsidR="00536D8C" w:rsidRDefault="00536D8C">
                    <w:pPr>
                      <w:pStyle w:val="BodyText"/>
                      <w:spacing w:before="80" w:after="80"/>
                      <w:jc w:val="center"/>
                      <w:rPr>
                        <w:lang w:val="en-AU" w:eastAsia="en-US"/>
                      </w:rPr>
                    </w:pPr>
                    <w:r>
                      <w:rPr>
                        <w:lang w:val="en-AU" w:eastAsia="en-US"/>
                      </w:rPr>
                      <w:t>600</w:t>
                    </w:r>
                  </w:p>
                </w:tc>
                <w:tc>
                  <w:tcPr>
                    <w:tcW w:w="2268" w:type="dxa"/>
                    <w:tcBorders>
                      <w:top w:val="single" w:sz="4" w:space="0" w:color="auto"/>
                      <w:left w:val="single" w:sz="4" w:space="0" w:color="auto"/>
                      <w:bottom w:val="single" w:sz="4" w:space="0" w:color="auto"/>
                      <w:right w:val="single" w:sz="4" w:space="0" w:color="auto"/>
                    </w:tcBorders>
                  </w:tcPr>
                  <w:p w14:paraId="62893D14" w14:textId="77777777" w:rsidR="00536D8C" w:rsidRDefault="00536D8C">
                    <w:pPr>
                      <w:pStyle w:val="BodyText"/>
                      <w:spacing w:before="80" w:after="80"/>
                      <w:jc w:val="center"/>
                      <w:rPr>
                        <w:lang w:val="en-AU" w:eastAsia="en-US"/>
                      </w:rPr>
                    </w:pPr>
                    <w:r>
                      <w:rPr>
                        <w:lang w:val="en-AU" w:eastAsia="en-US"/>
                      </w:rPr>
                      <w:t>415</w:t>
                    </w:r>
                  </w:p>
                </w:tc>
                <w:tc>
                  <w:tcPr>
                    <w:tcW w:w="2126" w:type="dxa"/>
                    <w:tcBorders>
                      <w:top w:val="single" w:sz="4" w:space="0" w:color="auto"/>
                      <w:left w:val="single" w:sz="4" w:space="0" w:color="auto"/>
                      <w:bottom w:val="single" w:sz="4" w:space="0" w:color="auto"/>
                      <w:right w:val="single" w:sz="4" w:space="0" w:color="auto"/>
                    </w:tcBorders>
                  </w:tcPr>
                  <w:p w14:paraId="45F904BA" w14:textId="77777777" w:rsidR="00536D8C" w:rsidRDefault="00536D8C">
                    <w:pPr>
                      <w:pStyle w:val="BodyText"/>
                      <w:spacing w:before="80" w:after="80"/>
                      <w:jc w:val="center"/>
                      <w:rPr>
                        <w:lang w:val="en-AU" w:eastAsia="en-US"/>
                      </w:rPr>
                    </w:pPr>
                    <w:r>
                      <w:rPr>
                        <w:lang w:val="en-AU" w:eastAsia="en-US"/>
                      </w:rPr>
                      <w:t>170</w:t>
                    </w:r>
                  </w:p>
                </w:tc>
                <w:tc>
                  <w:tcPr>
                    <w:tcW w:w="1560" w:type="dxa"/>
                    <w:vMerge/>
                  </w:tcPr>
                  <w:p w14:paraId="0589D945" w14:textId="77777777" w:rsidR="00536D8C" w:rsidRDefault="00536D8C">
                    <w:pPr>
                      <w:pStyle w:val="BodyText"/>
                      <w:spacing w:before="80" w:after="80"/>
                      <w:jc w:val="center"/>
                      <w:rPr>
                        <w:lang w:val="en-AU" w:eastAsia="en-US"/>
                      </w:rPr>
                    </w:pPr>
                  </w:p>
                </w:tc>
              </w:tr>
              <w:tr w:rsidR="00536D8C" w:rsidRPr="00472458" w14:paraId="42B7724A" w14:textId="1460E132">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9AA9D3F" w14:textId="77777777" w:rsidR="00536D8C" w:rsidRDefault="00536D8C">
                    <w:pPr>
                      <w:pStyle w:val="BodyText"/>
                      <w:spacing w:before="80" w:after="80"/>
                      <w:rPr>
                        <w:lang w:val="en-AU" w:eastAsia="en-US"/>
                      </w:rPr>
                    </w:pPr>
                    <w:r>
                      <w:rPr>
                        <w:lang w:val="en-AU" w:eastAsia="en-US"/>
                      </w:rPr>
                      <w:t>Illawarra/Aussie Red</w:t>
                    </w:r>
                  </w:p>
                </w:tc>
                <w:tc>
                  <w:tcPr>
                    <w:tcW w:w="1984" w:type="dxa"/>
                    <w:tcBorders>
                      <w:top w:val="single" w:sz="4" w:space="0" w:color="auto"/>
                      <w:left w:val="single" w:sz="4" w:space="0" w:color="auto"/>
                      <w:bottom w:val="single" w:sz="4" w:space="0" w:color="auto"/>
                      <w:right w:val="single" w:sz="4" w:space="0" w:color="auto"/>
                    </w:tcBorders>
                  </w:tcPr>
                  <w:p w14:paraId="315F553A" w14:textId="77777777" w:rsidR="00536D8C" w:rsidRDefault="00536D8C">
                    <w:pPr>
                      <w:pStyle w:val="BodyText"/>
                      <w:spacing w:before="80" w:after="80"/>
                      <w:jc w:val="center"/>
                      <w:rPr>
                        <w:lang w:val="en-AU" w:eastAsia="en-US"/>
                      </w:rPr>
                    </w:pPr>
                    <w:r>
                      <w:rPr>
                        <w:lang w:val="en-AU" w:eastAsia="en-US"/>
                      </w:rPr>
                      <w:t>550</w:t>
                    </w:r>
                  </w:p>
                </w:tc>
                <w:tc>
                  <w:tcPr>
                    <w:tcW w:w="2268" w:type="dxa"/>
                    <w:tcBorders>
                      <w:top w:val="single" w:sz="4" w:space="0" w:color="auto"/>
                      <w:left w:val="single" w:sz="4" w:space="0" w:color="auto"/>
                      <w:bottom w:val="single" w:sz="4" w:space="0" w:color="auto"/>
                      <w:right w:val="single" w:sz="4" w:space="0" w:color="auto"/>
                    </w:tcBorders>
                  </w:tcPr>
                  <w:p w14:paraId="315555A8" w14:textId="77777777" w:rsidR="00536D8C" w:rsidRDefault="00536D8C">
                    <w:pPr>
                      <w:pStyle w:val="BodyText"/>
                      <w:spacing w:before="80" w:after="80"/>
                      <w:jc w:val="center"/>
                      <w:rPr>
                        <w:lang w:val="en-AU" w:eastAsia="en-US"/>
                      </w:rPr>
                    </w:pPr>
                    <w:r>
                      <w:rPr>
                        <w:lang w:val="en-AU" w:eastAsia="en-US"/>
                      </w:rPr>
                      <w:t>375</w:t>
                    </w:r>
                  </w:p>
                </w:tc>
                <w:tc>
                  <w:tcPr>
                    <w:tcW w:w="2126" w:type="dxa"/>
                    <w:tcBorders>
                      <w:top w:val="single" w:sz="4" w:space="0" w:color="auto"/>
                      <w:left w:val="single" w:sz="4" w:space="0" w:color="auto"/>
                      <w:bottom w:val="single" w:sz="4" w:space="0" w:color="auto"/>
                      <w:right w:val="single" w:sz="4" w:space="0" w:color="auto"/>
                    </w:tcBorders>
                  </w:tcPr>
                  <w:p w14:paraId="31C3E1BA" w14:textId="77777777" w:rsidR="00536D8C" w:rsidRDefault="00536D8C">
                    <w:pPr>
                      <w:pStyle w:val="BodyText"/>
                      <w:spacing w:before="80" w:after="80"/>
                      <w:jc w:val="center"/>
                      <w:rPr>
                        <w:lang w:val="en-AU" w:eastAsia="en-US"/>
                      </w:rPr>
                    </w:pPr>
                    <w:r>
                      <w:rPr>
                        <w:lang w:val="en-AU" w:eastAsia="en-US"/>
                      </w:rPr>
                      <w:t>150</w:t>
                    </w:r>
                  </w:p>
                </w:tc>
                <w:tc>
                  <w:tcPr>
                    <w:tcW w:w="1560" w:type="dxa"/>
                    <w:vMerge/>
                  </w:tcPr>
                  <w:p w14:paraId="63ABE652" w14:textId="77777777" w:rsidR="00536D8C" w:rsidRDefault="00536D8C">
                    <w:pPr>
                      <w:pStyle w:val="BodyText"/>
                      <w:spacing w:before="80" w:after="80"/>
                      <w:jc w:val="center"/>
                      <w:rPr>
                        <w:lang w:val="en-AU" w:eastAsia="en-US"/>
                      </w:rPr>
                    </w:pPr>
                  </w:p>
                </w:tc>
              </w:tr>
            </w:tbl>
            <w:p w14:paraId="30ED7C1D" w14:textId="77777777" w:rsidR="000779C4" w:rsidRDefault="000779C4" w:rsidP="000779C4"/>
            <w:p w14:paraId="1BAC3EEF" w14:textId="433F08F9" w:rsidR="002559F5" w:rsidRPr="00C34258" w:rsidRDefault="00F73F48" w:rsidP="00EA23AA">
              <w:pPr>
                <w:pStyle w:val="Caption"/>
              </w:pPr>
              <w:bookmarkStart w:id="61" w:name="_Toc215758071"/>
              <w:bookmarkStart w:id="62" w:name="_Toc225351172"/>
              <w:r w:rsidRPr="00F73F48">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rsidR="002559F5" w:rsidRPr="00F73F48">
                <w:t xml:space="preserve">: Dairy cattle – Liveweight (kg) – </w:t>
              </w:r>
              <w:r w:rsidR="00BD6DA4">
                <w:t>Bulls</w:t>
              </w:r>
              <w:r w:rsidR="00C34258">
                <w:t xml:space="preserve"> (W</w:t>
              </w:r>
              <w:r w:rsidR="00C34258">
                <w:rPr>
                  <w:vertAlign w:val="subscript"/>
                </w:rPr>
                <w:t>j</w:t>
              </w:r>
              <w:r w:rsidR="00C34258">
                <w:t>)</w:t>
              </w:r>
              <w:bookmarkEnd w:id="61"/>
              <w:bookmarkEnd w:id="62"/>
            </w:p>
            <w:tbl>
              <w:tblPr>
                <w:tblStyle w:val="TableGrid"/>
                <w:tblW w:w="2501" w:type="pct"/>
                <w:tblLayout w:type="fixed"/>
                <w:tblLook w:val="04A0" w:firstRow="1" w:lastRow="0" w:firstColumn="1" w:lastColumn="0" w:noHBand="0" w:noVBand="1"/>
                <w:tblCaption w:val="Table A5.5.1.1 Dairy cattle - Liveweight (kg)"/>
              </w:tblPr>
              <w:tblGrid>
                <w:gridCol w:w="1504"/>
                <w:gridCol w:w="1503"/>
                <w:gridCol w:w="1503"/>
              </w:tblGrid>
              <w:tr w:rsidR="00BD6DA4" w:rsidRPr="004839C5" w14:paraId="72F93738" w14:textId="77777777">
                <w:trPr>
                  <w:tblHeader/>
                </w:trPr>
                <w:tc>
                  <w:tcPr>
                    <w:tcW w:w="150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1C70010" w14:textId="77777777" w:rsidR="00BD6DA4" w:rsidRPr="000779C4" w:rsidRDefault="00BD6DA4">
                    <w:pPr>
                      <w:pStyle w:val="BodyText"/>
                      <w:keepNext/>
                      <w:spacing w:before="80" w:after="80"/>
                      <w:rPr>
                        <w:b/>
                        <w:bCs w:val="0"/>
                        <w:color w:val="FFFFFF" w:themeColor="background1"/>
                        <w:lang w:val="en-AU" w:eastAsia="en-US" w:bidi="hi-IN"/>
                      </w:rPr>
                    </w:pPr>
                    <w:r>
                      <w:rPr>
                        <w:b/>
                        <w:color w:val="FFFFFF" w:themeColor="background1"/>
                        <w:lang w:val="en-AU" w:eastAsia="en-US" w:bidi="hi-IN"/>
                      </w:rPr>
                      <w:t>Breed</w:t>
                    </w:r>
                  </w:p>
                </w:tc>
                <w:tc>
                  <w:tcPr>
                    <w:tcW w:w="150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A5A58E6"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&gt;1</w:t>
                    </w:r>
                  </w:p>
                </w:tc>
                <w:tc>
                  <w:tcPr>
                    <w:tcW w:w="150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7116FC1"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&lt;1 (weaned)</w:t>
                    </w:r>
                  </w:p>
                </w:tc>
              </w:tr>
              <w:tr w:rsidR="00BD6DA4" w:rsidRPr="004839C5" w14:paraId="16A27539" w14:textId="77777777">
                <w:tc>
                  <w:tcPr>
                    <w:tcW w:w="150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DC86623" w14:textId="77777777" w:rsidR="00BD6DA4" w:rsidRPr="004839C5" w:rsidRDefault="00BD6DA4">
                    <w:pPr>
                      <w:pStyle w:val="BodyText"/>
                      <w:spacing w:before="80" w:after="80"/>
                      <w:rPr>
                        <w:lang w:val="en-AU" w:eastAsia="en-US" w:bidi="hi-IN"/>
                      </w:rPr>
                    </w:pPr>
                    <w:r>
                      <w:rPr>
                        <w:lang w:val="en-AU" w:eastAsia="en-US"/>
                      </w:rPr>
                      <w:t>All breeds</w:t>
                    </w:r>
                  </w:p>
                </w:tc>
                <w:tc>
                  <w:tcPr>
                    <w:tcW w:w="1503" w:type="dxa"/>
                    <w:tcBorders>
                      <w:top w:val="single" w:sz="4" w:space="0" w:color="auto"/>
                      <w:left w:val="single" w:sz="4" w:space="0" w:color="auto"/>
                      <w:bottom w:val="single" w:sz="4" w:space="0" w:color="auto"/>
                      <w:right w:val="single" w:sz="4" w:space="0" w:color="auto"/>
                    </w:tcBorders>
                    <w:hideMark/>
                  </w:tcPr>
                  <w:p w14:paraId="6C034439" w14:textId="77777777" w:rsidR="00BD6DA4" w:rsidRPr="004839C5" w:rsidRDefault="00BD6DA4">
                    <w:pPr>
                      <w:pStyle w:val="BodyText"/>
                      <w:spacing w:before="80" w:after="80"/>
                      <w:jc w:val="center"/>
                      <w:rPr>
                        <w:lang w:val="en-AU" w:eastAsia="en-US" w:bidi="hi-IN"/>
                      </w:rPr>
                    </w:pPr>
                    <w:r w:rsidRPr="004839C5">
                      <w:rPr>
                        <w:lang w:val="en-AU" w:eastAsia="en-US"/>
                      </w:rPr>
                      <w:t>600</w:t>
                    </w:r>
                  </w:p>
                </w:tc>
                <w:tc>
                  <w:tcPr>
                    <w:tcW w:w="1503" w:type="dxa"/>
                    <w:tcBorders>
                      <w:top w:val="single" w:sz="4" w:space="0" w:color="auto"/>
                      <w:left w:val="single" w:sz="4" w:space="0" w:color="auto"/>
                      <w:bottom w:val="single" w:sz="4" w:space="0" w:color="auto"/>
                      <w:right w:val="single" w:sz="4" w:space="0" w:color="auto"/>
                    </w:tcBorders>
                    <w:hideMark/>
                  </w:tcPr>
                  <w:p w14:paraId="545D340B" w14:textId="77777777" w:rsidR="00BD6DA4" w:rsidRPr="004839C5" w:rsidRDefault="00BD6DA4">
                    <w:pPr>
                      <w:pStyle w:val="BodyText"/>
                      <w:spacing w:before="80" w:after="80"/>
                      <w:jc w:val="center"/>
                      <w:rPr>
                        <w:lang w:val="en-AU" w:eastAsia="en-US" w:bidi="hi-IN"/>
                      </w:rPr>
                    </w:pPr>
                    <w:r w:rsidRPr="004839C5">
                      <w:rPr>
                        <w:lang w:val="en-AU" w:eastAsia="en-US"/>
                      </w:rPr>
                      <w:t>225</w:t>
                    </w:r>
                  </w:p>
                </w:tc>
              </w:tr>
            </w:tbl>
            <w:p w14:paraId="12516977" w14:textId="77777777" w:rsidR="002559F5" w:rsidRPr="002559F5" w:rsidRDefault="002559F5" w:rsidP="000779C4">
              <w:pPr>
                <w:rPr>
                  <w:b/>
                  <w:bCs/>
                </w:rPr>
              </w:pPr>
            </w:p>
            <w:p w14:paraId="799630A1" w14:textId="33FF7863" w:rsidR="00BD6DA4" w:rsidRPr="00C34258" w:rsidRDefault="00F73F48" w:rsidP="00EA23AA">
              <w:pPr>
                <w:pStyle w:val="Caption"/>
              </w:pPr>
              <w:bookmarkStart w:id="63" w:name="_Toc215758072"/>
              <w:bookmarkStart w:id="64" w:name="_Toc225351173"/>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rsidR="000779C4">
                <w:t xml:space="preserve">: </w:t>
              </w:r>
              <w:r w:rsidR="0064574F">
                <w:t>Dairy cattle –</w:t>
              </w:r>
              <w:r w:rsidR="00FE32CC">
                <w:t xml:space="preserve"> </w:t>
              </w:r>
              <w:r w:rsidR="000779C4">
                <w:t xml:space="preserve">Liveweight gain </w:t>
              </w:r>
              <w:r w:rsidR="00623FF5">
                <w:t xml:space="preserve">(kg) </w:t>
              </w:r>
              <w:r w:rsidR="000779C4">
                <w:t>(</w:t>
              </w:r>
              <w:r w:rsidR="00C34258">
                <w:t>LWG</w:t>
              </w:r>
              <w:r w:rsidR="00C34258">
                <w:rPr>
                  <w:vertAlign w:val="subscript"/>
                </w:rPr>
                <w:t>j</w:t>
              </w:r>
              <w:r w:rsidR="00C34258">
                <w:t>)</w:t>
              </w:r>
              <w:bookmarkEnd w:id="63"/>
              <w:bookmarkEnd w:id="64"/>
            </w:p>
            <w:tbl>
              <w:tblPr>
                <w:tblStyle w:val="TableGrid"/>
                <w:tblW w:w="7792" w:type="dxa"/>
                <w:tblLayout w:type="fixed"/>
                <w:tblLook w:val="04A0" w:firstRow="1" w:lastRow="0" w:firstColumn="1" w:lastColumn="0" w:noHBand="0" w:noVBand="1"/>
                <w:tblCaption w:val="Table A5.5.1.2 Dairy cattle - Liveweight gain (kg/day)"/>
              </w:tblPr>
              <w:tblGrid>
                <w:gridCol w:w="1558"/>
                <w:gridCol w:w="1558"/>
                <w:gridCol w:w="1558"/>
                <w:gridCol w:w="1559"/>
                <w:gridCol w:w="1559"/>
              </w:tblGrid>
              <w:tr w:rsidR="00BD6DA4" w:rsidRPr="004839C5" w14:paraId="7F38965F" w14:textId="77777777">
                <w:trPr>
                  <w:tblHeader/>
                </w:trPr>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2DE8A4A"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Milking Cows</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E6C2C6C"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Heifers &gt;1</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6F10885"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Heifers &lt;1 (weaned)</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7E0B59F"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&gt;1</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2A496C4" w14:textId="77777777" w:rsidR="00BD6DA4" w:rsidRPr="000779C4" w:rsidRDefault="00BD6DA4">
                    <w:pPr>
                      <w:pStyle w:val="BodyText"/>
                      <w:keepNext/>
                      <w:spacing w:before="80" w:after="80"/>
                      <w:jc w:val="center"/>
                      <w:rPr>
                        <w:b/>
                        <w:bCs w:val="0"/>
                        <w:color w:val="FFFFFF" w:themeColor="background1"/>
                        <w:lang w:val="en-AU" w:eastAsia="en-US" w:bidi="hi-IN"/>
                      </w:rPr>
                    </w:pPr>
                    <w:r w:rsidRPr="000779C4">
                      <w:rPr>
                        <w:b/>
                        <w:color w:val="FFFFFF" w:themeColor="background1"/>
                        <w:lang w:val="en-AU" w:eastAsia="en-US" w:bidi="hi-IN"/>
                      </w:rPr>
                      <w:t>Bulls &lt;1 (weaned)</w:t>
                    </w:r>
                  </w:p>
                </w:tc>
              </w:tr>
              <w:tr w:rsidR="00BD6DA4" w:rsidRPr="004839C5" w14:paraId="63F8B2A0" w14:textId="77777777">
                <w:tc>
                  <w:tcPr>
                    <w:tcW w:w="1558" w:type="dxa"/>
                    <w:tcBorders>
                      <w:top w:val="single" w:sz="4" w:space="0" w:color="auto"/>
                      <w:left w:val="single" w:sz="4" w:space="0" w:color="auto"/>
                      <w:bottom w:val="single" w:sz="4" w:space="0" w:color="auto"/>
                      <w:right w:val="single" w:sz="4" w:space="0" w:color="auto"/>
                    </w:tcBorders>
                  </w:tcPr>
                  <w:p w14:paraId="38EDAB0F" w14:textId="77777777" w:rsidR="00BD6DA4" w:rsidRPr="004839C5" w:rsidRDefault="00BD6DA4">
                    <w:pPr>
                      <w:pStyle w:val="BodyText"/>
                      <w:spacing w:before="80" w:after="80"/>
                      <w:jc w:val="center"/>
                      <w:rPr>
                        <w:lang w:val="en-AU" w:eastAsia="en-US"/>
                      </w:rPr>
                    </w:pPr>
                    <w:r w:rsidRPr="004839C5">
                      <w:rPr>
                        <w:lang w:val="en-AU" w:eastAsia="en-US"/>
                      </w:rPr>
                      <w:t>0.016</w:t>
                    </w:r>
                  </w:p>
                </w:tc>
                <w:tc>
                  <w:tcPr>
                    <w:tcW w:w="1558" w:type="dxa"/>
                    <w:tcBorders>
                      <w:top w:val="single" w:sz="4" w:space="0" w:color="auto"/>
                      <w:left w:val="single" w:sz="4" w:space="0" w:color="auto"/>
                      <w:bottom w:val="single" w:sz="4" w:space="0" w:color="auto"/>
                      <w:right w:val="single" w:sz="4" w:space="0" w:color="auto"/>
                    </w:tcBorders>
                  </w:tcPr>
                  <w:p w14:paraId="10C82243" w14:textId="77777777" w:rsidR="00BD6DA4" w:rsidRPr="004839C5" w:rsidRDefault="00BD6DA4">
                    <w:pPr>
                      <w:pStyle w:val="BodyText"/>
                      <w:spacing w:before="80" w:after="80"/>
                      <w:jc w:val="center"/>
                      <w:rPr>
                        <w:lang w:val="en-AU" w:eastAsia="en-US"/>
                      </w:rPr>
                    </w:pPr>
                    <w:r w:rsidRPr="004839C5">
                      <w:rPr>
                        <w:lang w:val="en-AU" w:eastAsia="en-US"/>
                      </w:rPr>
                      <w:t>0.6</w:t>
                    </w:r>
                  </w:p>
                </w:tc>
                <w:tc>
                  <w:tcPr>
                    <w:tcW w:w="1558" w:type="dxa"/>
                    <w:tcBorders>
                      <w:top w:val="single" w:sz="4" w:space="0" w:color="auto"/>
                      <w:left w:val="single" w:sz="4" w:space="0" w:color="auto"/>
                      <w:bottom w:val="single" w:sz="4" w:space="0" w:color="auto"/>
                      <w:right w:val="single" w:sz="4" w:space="0" w:color="auto"/>
                    </w:tcBorders>
                  </w:tcPr>
                  <w:p w14:paraId="68D72693" w14:textId="77777777" w:rsidR="00BD6DA4" w:rsidRPr="004839C5" w:rsidRDefault="00BD6DA4">
                    <w:pPr>
                      <w:pStyle w:val="BodyText"/>
                      <w:spacing w:before="80" w:after="80"/>
                      <w:jc w:val="center"/>
                      <w:rPr>
                        <w:lang w:val="en-AU" w:eastAsia="en-US"/>
                      </w:rPr>
                    </w:pPr>
                    <w:r w:rsidRPr="004839C5">
                      <w:rPr>
                        <w:lang w:val="en-AU" w:eastAsia="en-US"/>
                      </w:rPr>
                      <w:t>0.57</w:t>
                    </w:r>
                  </w:p>
                </w:tc>
                <w:tc>
                  <w:tcPr>
                    <w:tcW w:w="1559" w:type="dxa"/>
                    <w:tcBorders>
                      <w:top w:val="single" w:sz="4" w:space="0" w:color="auto"/>
                      <w:left w:val="single" w:sz="4" w:space="0" w:color="auto"/>
                      <w:bottom w:val="single" w:sz="4" w:space="0" w:color="auto"/>
                      <w:right w:val="single" w:sz="4" w:space="0" w:color="auto"/>
                    </w:tcBorders>
                  </w:tcPr>
                  <w:p w14:paraId="20EFC51F" w14:textId="77777777" w:rsidR="00BD6DA4" w:rsidRPr="004839C5" w:rsidRDefault="00BD6DA4">
                    <w:pPr>
                      <w:pStyle w:val="BodyText"/>
                      <w:spacing w:before="80" w:after="80"/>
                      <w:jc w:val="center"/>
                      <w:rPr>
                        <w:lang w:val="en-AU" w:eastAsia="en-US"/>
                      </w:rPr>
                    </w:pPr>
                    <w:r w:rsidRPr="004839C5">
                      <w:rPr>
                        <w:lang w:val="en-AU" w:eastAsia="en-US"/>
                      </w:rPr>
                      <w:t>0.1</w:t>
                    </w:r>
                  </w:p>
                </w:tc>
                <w:tc>
                  <w:tcPr>
                    <w:tcW w:w="1559" w:type="dxa"/>
                    <w:tcBorders>
                      <w:top w:val="single" w:sz="4" w:space="0" w:color="auto"/>
                      <w:left w:val="single" w:sz="4" w:space="0" w:color="auto"/>
                      <w:bottom w:val="single" w:sz="4" w:space="0" w:color="auto"/>
                      <w:right w:val="single" w:sz="4" w:space="0" w:color="auto"/>
                    </w:tcBorders>
                  </w:tcPr>
                  <w:p w14:paraId="296A096F" w14:textId="77777777" w:rsidR="00BD6DA4" w:rsidRPr="004839C5" w:rsidRDefault="00BD6DA4">
                    <w:pPr>
                      <w:pStyle w:val="BodyText"/>
                      <w:spacing w:before="80" w:after="80"/>
                      <w:jc w:val="center"/>
                      <w:rPr>
                        <w:lang w:val="en-AU" w:eastAsia="en-US"/>
                      </w:rPr>
                    </w:pPr>
                    <w:r w:rsidRPr="004839C5">
                      <w:rPr>
                        <w:lang w:val="en-AU" w:eastAsia="en-US"/>
                      </w:rPr>
                      <w:t>0.8</w:t>
                    </w:r>
                  </w:p>
                </w:tc>
              </w:tr>
            </w:tbl>
            <w:p w14:paraId="2647D579" w14:textId="77777777" w:rsidR="000779C4" w:rsidRPr="000779C4" w:rsidRDefault="000779C4" w:rsidP="000779C4"/>
            <w:p w14:paraId="3EE1D5A2" w14:textId="0623369A" w:rsidR="0064574F" w:rsidRDefault="00F73F48" w:rsidP="00EA23AA">
              <w:pPr>
                <w:pStyle w:val="Caption"/>
              </w:pPr>
              <w:bookmarkStart w:id="65" w:name="_Toc215758073"/>
              <w:bookmarkStart w:id="66" w:name="_Toc225351174"/>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rsidR="000779C4">
                <w:t xml:space="preserve">: </w:t>
              </w:r>
              <w:r w:rsidR="005A3C2A">
                <w:t xml:space="preserve">Dairy cattle – </w:t>
              </w:r>
              <w:r w:rsidR="00351C41">
                <w:t>R</w:t>
              </w:r>
              <w:r w:rsidR="00516F4F">
                <w:t>eference weights</w:t>
              </w:r>
              <w:bookmarkEnd w:id="65"/>
              <w:r w:rsidR="00516F4F">
                <w:t xml:space="preserve"> </w:t>
              </w:r>
              <w:bookmarkEnd w:id="59"/>
              <w:r w:rsidR="00327BE1">
                <w:t>(kg)</w:t>
              </w:r>
              <w:r w:rsidR="00351C41">
                <w:t xml:space="preserve"> (WR</w:t>
              </w:r>
              <w:r w:rsidR="00351C41">
                <w:rPr>
                  <w:vertAlign w:val="subscript"/>
                </w:rPr>
                <w:t>j</w:t>
              </w:r>
              <w:r w:rsidR="00351C41">
                <w:t>)</w:t>
              </w:r>
              <w:bookmarkEnd w:id="66"/>
            </w:p>
            <w:tbl>
              <w:tblPr>
                <w:tblStyle w:val="TableGrid"/>
                <w:tblW w:w="0" w:type="auto"/>
                <w:tblLayout w:type="fixed"/>
                <w:tblLook w:val="04A0" w:firstRow="1" w:lastRow="0" w:firstColumn="1" w:lastColumn="0" w:noHBand="0" w:noVBand="1"/>
                <w:tblCaption w:val="Table A5.5.1.3 Dairy cattle - Standard reference weights (kg)"/>
              </w:tblPr>
              <w:tblGrid>
                <w:gridCol w:w="1558"/>
                <w:gridCol w:w="1558"/>
                <w:gridCol w:w="1558"/>
                <w:gridCol w:w="1559"/>
                <w:gridCol w:w="1559"/>
              </w:tblGrid>
              <w:tr w:rsidR="002F6847" w:rsidRPr="004839C5" w14:paraId="6B225599" w14:textId="77777777">
                <w:trPr>
                  <w:tblHeader/>
                </w:trPr>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5D1E9B0" w14:textId="77777777" w:rsidR="002F6847" w:rsidRPr="004839C5" w:rsidRDefault="002F6847">
                    <w:pPr>
                      <w:pStyle w:val="BodyText"/>
                      <w:keepNext/>
                      <w:spacing w:before="80" w:after="80"/>
                      <w:jc w:val="center"/>
                      <w:rPr>
                        <w:b/>
                        <w:bCs w:val="0"/>
                        <w:lang w:val="en-AU" w:eastAsia="en-US" w:bidi="hi-IN"/>
                      </w:rPr>
                    </w:pPr>
                    <w:r w:rsidRPr="004839C5">
                      <w:rPr>
                        <w:b/>
                        <w:lang w:val="en-AU" w:eastAsia="en-US" w:bidi="hi-IN"/>
                      </w:rPr>
                      <w:t>Milking Cows</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0FEE25F" w14:textId="77777777" w:rsidR="002F6847" w:rsidRPr="004839C5" w:rsidRDefault="002F6847">
                    <w:pPr>
                      <w:pStyle w:val="BodyText"/>
                      <w:keepNext/>
                      <w:spacing w:before="80" w:after="80"/>
                      <w:jc w:val="center"/>
                      <w:rPr>
                        <w:b/>
                        <w:bCs w:val="0"/>
                        <w:lang w:val="en-AU" w:eastAsia="en-US" w:bidi="hi-IN"/>
                      </w:rPr>
                    </w:pPr>
                    <w:r w:rsidRPr="004839C5">
                      <w:rPr>
                        <w:b/>
                        <w:lang w:val="en-AU" w:eastAsia="en-US" w:bidi="hi-IN"/>
                      </w:rPr>
                      <w:t>Heifers &gt;1</w:t>
                    </w:r>
                  </w:p>
                </w:tc>
                <w:tc>
                  <w:tcPr>
                    <w:tcW w:w="155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D3F43C1" w14:textId="77777777" w:rsidR="002F6847" w:rsidRPr="004839C5" w:rsidRDefault="002F6847">
                    <w:pPr>
                      <w:pStyle w:val="BodyText"/>
                      <w:keepNext/>
                      <w:spacing w:before="80" w:after="80"/>
                      <w:jc w:val="center"/>
                      <w:rPr>
                        <w:b/>
                        <w:bCs w:val="0"/>
                        <w:lang w:val="en-AU" w:eastAsia="en-US" w:bidi="hi-IN"/>
                      </w:rPr>
                    </w:pPr>
                    <w:r w:rsidRPr="004839C5">
                      <w:rPr>
                        <w:b/>
                        <w:lang w:val="en-AU" w:eastAsia="en-US" w:bidi="hi-IN"/>
                      </w:rPr>
                      <w:t>Heifers &lt;1 (weaned)</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F173D05" w14:textId="77777777" w:rsidR="002F6847" w:rsidRPr="004839C5" w:rsidRDefault="002F6847">
                    <w:pPr>
                      <w:pStyle w:val="BodyText"/>
                      <w:keepNext/>
                      <w:spacing w:before="80" w:after="80"/>
                      <w:jc w:val="center"/>
                      <w:rPr>
                        <w:b/>
                        <w:bCs w:val="0"/>
                        <w:lang w:val="en-AU" w:eastAsia="en-US" w:bidi="hi-IN"/>
                      </w:rPr>
                    </w:pPr>
                    <w:r w:rsidRPr="004839C5">
                      <w:rPr>
                        <w:b/>
                        <w:lang w:val="en-AU" w:eastAsia="en-US" w:bidi="hi-IN"/>
                      </w:rPr>
                      <w:t>Bulls &gt;1</w:t>
                    </w:r>
                  </w:p>
                </w:tc>
                <w:tc>
                  <w:tcPr>
                    <w:tcW w:w="155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98CD709" w14:textId="77777777" w:rsidR="002F6847" w:rsidRPr="004839C5" w:rsidRDefault="002F6847">
                    <w:pPr>
                      <w:pStyle w:val="BodyText"/>
                      <w:keepNext/>
                      <w:spacing w:before="80" w:after="80"/>
                      <w:jc w:val="center"/>
                      <w:rPr>
                        <w:b/>
                        <w:bCs w:val="0"/>
                        <w:lang w:val="en-AU" w:eastAsia="en-US" w:bidi="hi-IN"/>
                      </w:rPr>
                    </w:pPr>
                    <w:r w:rsidRPr="004839C5">
                      <w:rPr>
                        <w:b/>
                        <w:lang w:val="en-AU" w:eastAsia="en-US" w:bidi="hi-IN"/>
                      </w:rPr>
                      <w:t>Bulls &lt;1 (weaned)</w:t>
                    </w:r>
                  </w:p>
                </w:tc>
              </w:tr>
              <w:tr w:rsidR="002F6847" w:rsidRPr="004839C5" w14:paraId="078C272B" w14:textId="77777777">
                <w:tc>
                  <w:tcPr>
                    <w:tcW w:w="1558" w:type="dxa"/>
                    <w:tcBorders>
                      <w:top w:val="single" w:sz="4" w:space="0" w:color="auto"/>
                      <w:left w:val="single" w:sz="4" w:space="0" w:color="auto"/>
                      <w:bottom w:val="single" w:sz="4" w:space="0" w:color="auto"/>
                      <w:right w:val="single" w:sz="4" w:space="0" w:color="auto"/>
                    </w:tcBorders>
                  </w:tcPr>
                  <w:p w14:paraId="1F3ACCEA" w14:textId="77777777" w:rsidR="002F6847" w:rsidRPr="004839C5" w:rsidRDefault="002F6847">
                    <w:pPr>
                      <w:pStyle w:val="BodyText"/>
                      <w:spacing w:before="80" w:after="80"/>
                      <w:jc w:val="center"/>
                      <w:rPr>
                        <w:lang w:val="en-AU" w:eastAsia="en-US"/>
                      </w:rPr>
                    </w:pPr>
                    <w:r w:rsidRPr="004839C5">
                      <w:rPr>
                        <w:lang w:val="en-AU" w:eastAsia="en-US"/>
                      </w:rPr>
                      <w:t>590</w:t>
                    </w:r>
                  </w:p>
                </w:tc>
                <w:tc>
                  <w:tcPr>
                    <w:tcW w:w="1558" w:type="dxa"/>
                    <w:tcBorders>
                      <w:top w:val="single" w:sz="4" w:space="0" w:color="auto"/>
                      <w:left w:val="single" w:sz="4" w:space="0" w:color="auto"/>
                      <w:bottom w:val="single" w:sz="4" w:space="0" w:color="auto"/>
                      <w:right w:val="single" w:sz="4" w:space="0" w:color="auto"/>
                    </w:tcBorders>
                  </w:tcPr>
                  <w:p w14:paraId="2DD3EA13" w14:textId="77777777" w:rsidR="002F6847" w:rsidRPr="004839C5" w:rsidRDefault="002F6847">
                    <w:pPr>
                      <w:pStyle w:val="BodyText"/>
                      <w:spacing w:before="80" w:after="80"/>
                      <w:jc w:val="center"/>
                      <w:rPr>
                        <w:lang w:val="en-AU" w:eastAsia="en-US"/>
                      </w:rPr>
                    </w:pPr>
                    <w:r w:rsidRPr="004839C5">
                      <w:rPr>
                        <w:lang w:val="en-AU" w:eastAsia="en-US"/>
                      </w:rPr>
                      <w:t>590</w:t>
                    </w:r>
                  </w:p>
                </w:tc>
                <w:tc>
                  <w:tcPr>
                    <w:tcW w:w="1558" w:type="dxa"/>
                    <w:tcBorders>
                      <w:top w:val="single" w:sz="4" w:space="0" w:color="auto"/>
                      <w:left w:val="single" w:sz="4" w:space="0" w:color="auto"/>
                      <w:bottom w:val="single" w:sz="4" w:space="0" w:color="auto"/>
                      <w:right w:val="single" w:sz="4" w:space="0" w:color="auto"/>
                    </w:tcBorders>
                  </w:tcPr>
                  <w:p w14:paraId="35C7B62A" w14:textId="77777777" w:rsidR="002F6847" w:rsidRPr="004839C5" w:rsidRDefault="002F6847">
                    <w:pPr>
                      <w:pStyle w:val="BodyText"/>
                      <w:spacing w:before="80" w:after="80"/>
                      <w:jc w:val="center"/>
                      <w:rPr>
                        <w:lang w:val="en-AU" w:eastAsia="en-US"/>
                      </w:rPr>
                    </w:pPr>
                    <w:r w:rsidRPr="004839C5">
                      <w:rPr>
                        <w:lang w:val="en-AU" w:eastAsia="en-US"/>
                      </w:rPr>
                      <w:t>590</w:t>
                    </w:r>
                  </w:p>
                </w:tc>
                <w:tc>
                  <w:tcPr>
                    <w:tcW w:w="1559" w:type="dxa"/>
                    <w:tcBorders>
                      <w:top w:val="single" w:sz="4" w:space="0" w:color="auto"/>
                      <w:left w:val="single" w:sz="4" w:space="0" w:color="auto"/>
                      <w:bottom w:val="single" w:sz="4" w:space="0" w:color="auto"/>
                      <w:right w:val="single" w:sz="4" w:space="0" w:color="auto"/>
                    </w:tcBorders>
                  </w:tcPr>
                  <w:p w14:paraId="49A44C3D" w14:textId="77777777" w:rsidR="002F6847" w:rsidRPr="004839C5" w:rsidRDefault="002F6847">
                    <w:pPr>
                      <w:pStyle w:val="BodyText"/>
                      <w:spacing w:before="80" w:after="80"/>
                      <w:jc w:val="center"/>
                      <w:rPr>
                        <w:lang w:val="en-AU" w:eastAsia="en-US"/>
                      </w:rPr>
                    </w:pPr>
                    <w:r w:rsidRPr="004839C5">
                      <w:rPr>
                        <w:lang w:val="en-AU" w:eastAsia="en-US"/>
                      </w:rPr>
                      <w:t>770</w:t>
                    </w:r>
                  </w:p>
                </w:tc>
                <w:tc>
                  <w:tcPr>
                    <w:tcW w:w="1559" w:type="dxa"/>
                    <w:tcBorders>
                      <w:top w:val="single" w:sz="4" w:space="0" w:color="auto"/>
                      <w:left w:val="single" w:sz="4" w:space="0" w:color="auto"/>
                      <w:bottom w:val="single" w:sz="4" w:space="0" w:color="auto"/>
                      <w:right w:val="single" w:sz="4" w:space="0" w:color="auto"/>
                    </w:tcBorders>
                  </w:tcPr>
                  <w:p w14:paraId="3F0D97FA" w14:textId="77777777" w:rsidR="002F6847" w:rsidRPr="004839C5" w:rsidRDefault="002F6847">
                    <w:pPr>
                      <w:pStyle w:val="BodyText"/>
                      <w:spacing w:before="80" w:after="80"/>
                      <w:jc w:val="center"/>
                      <w:rPr>
                        <w:lang w:val="en-AU" w:eastAsia="en-US"/>
                      </w:rPr>
                    </w:pPr>
                    <w:r w:rsidRPr="004839C5">
                      <w:rPr>
                        <w:lang w:val="en-AU" w:eastAsia="en-US"/>
                      </w:rPr>
                      <w:t>770</w:t>
                    </w:r>
                  </w:p>
                </w:tc>
              </w:tr>
            </w:tbl>
            <w:p w14:paraId="2F58D6CA" w14:textId="77777777" w:rsidR="005A50C3" w:rsidRDefault="005A50C3" w:rsidP="008317AD"/>
            <w:p w14:paraId="1E387AD6" w14:textId="77777777" w:rsidR="00C0316C" w:rsidRDefault="00C0316C">
              <w:pPr>
                <w:spacing w:after="160" w:line="288" w:lineRule="auto"/>
                <w:ind w:left="2160"/>
                <w:rPr>
                  <w:b/>
                  <w:bCs/>
                  <w:color w:val="auto"/>
                </w:rPr>
              </w:pPr>
              <w:bookmarkStart w:id="67" w:name="_Toc215758074"/>
              <w:r>
                <w:br w:type="page"/>
              </w:r>
            </w:p>
            <w:p w14:paraId="3F0CA403" w14:textId="128F9816" w:rsidR="0064574F" w:rsidRDefault="00F73F48" w:rsidP="00EA23AA">
              <w:pPr>
                <w:pStyle w:val="Caption"/>
              </w:pPr>
              <w:bookmarkStart w:id="68" w:name="_Toc225351175"/>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rsidR="000779C4">
                <w:t>: Dairy cattle – Data for pre-weaned calves</w:t>
              </w:r>
              <w:bookmarkEnd w:id="67"/>
              <w:bookmarkEnd w:id="68"/>
            </w:p>
            <w:tbl>
              <w:tblPr>
                <w:tblStyle w:val="TableGrid"/>
                <w:tblW w:w="9351" w:type="dxa"/>
                <w:tblLayout w:type="fixed"/>
                <w:tblCellMar>
                  <w:left w:w="115" w:type="dxa"/>
                  <w:right w:w="115" w:type="dxa"/>
                </w:tblCellMar>
                <w:tblLook w:val="04A0" w:firstRow="1" w:lastRow="0" w:firstColumn="1" w:lastColumn="0" w:noHBand="0" w:noVBand="1"/>
                <w:tblCaption w:val="Table A5.5.1.5 Dairy cattle - Data for pre-weaned calves"/>
              </w:tblPr>
              <w:tblGrid>
                <w:gridCol w:w="1440"/>
                <w:gridCol w:w="1889"/>
                <w:gridCol w:w="2903"/>
                <w:gridCol w:w="3119"/>
              </w:tblGrid>
              <w:tr w:rsidR="007C2617" w:rsidRPr="004839C5" w14:paraId="1C4F627D" w14:textId="77777777" w:rsidTr="003E16E8">
                <w:trPr>
                  <w:tblHeader/>
                </w:trPr>
                <w:tc>
                  <w:tcPr>
                    <w:tcW w:w="1440" w:type="dxa"/>
                    <w:tcBorders>
                      <w:top w:val="single" w:sz="4" w:space="0" w:color="auto"/>
                      <w:left w:val="single" w:sz="4" w:space="0" w:color="auto"/>
                      <w:bottom w:val="single" w:sz="4" w:space="0" w:color="auto"/>
                      <w:right w:val="single" w:sz="4" w:space="0" w:color="auto"/>
                    </w:tcBorders>
                    <w:shd w:val="clear" w:color="auto" w:fill="000000" w:themeFill="text1"/>
                  </w:tcPr>
                  <w:p w14:paraId="4A24483D" w14:textId="77777777" w:rsidR="007C2617" w:rsidRPr="004839C5" w:rsidRDefault="007C2617">
                    <w:pPr>
                      <w:pStyle w:val="BodyText"/>
                      <w:keepNext/>
                      <w:spacing w:before="80" w:after="80"/>
                      <w:jc w:val="center"/>
                      <w:rPr>
                        <w:b/>
                        <w:bCs w:val="0"/>
                        <w:lang w:val="en-AU" w:eastAsia="en-US"/>
                      </w:rPr>
                    </w:pPr>
                  </w:p>
                </w:tc>
                <w:tc>
                  <w:tcPr>
                    <w:tcW w:w="188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CF42F37" w14:textId="77777777" w:rsidR="007C2617" w:rsidRPr="002A049E" w:rsidRDefault="007C2617">
                    <w:pPr>
                      <w:pStyle w:val="BodyText"/>
                      <w:keepNext/>
                      <w:spacing w:before="80" w:after="80"/>
                      <w:jc w:val="center"/>
                      <w:rPr>
                        <w:b/>
                        <w:bCs w:val="0"/>
                        <w:color w:val="FFFFFF" w:themeColor="background1"/>
                        <w:lang w:val="en-AU" w:eastAsia="en-US"/>
                      </w:rPr>
                    </w:pPr>
                    <w:r w:rsidRPr="002A049E">
                      <w:rPr>
                        <w:rFonts w:asciiTheme="minorHAnsi" w:eastAsiaTheme="minorHAnsi" w:hAnsiTheme="minorHAnsi" w:cstheme="minorHAnsi"/>
                        <w:b/>
                        <w:color w:val="FFFFFF" w:themeColor="background1"/>
                        <w:szCs w:val="20"/>
                        <w:lang w:val="en-AU" w:eastAsia="en-US"/>
                      </w:rPr>
                      <w:t>CH</w:t>
                    </w:r>
                    <w:r w:rsidRPr="002A049E">
                      <w:rPr>
                        <w:rFonts w:asciiTheme="minorHAnsi" w:eastAsiaTheme="minorHAnsi" w:hAnsiTheme="minorHAnsi" w:cstheme="minorHAnsi"/>
                        <w:b/>
                        <w:color w:val="FFFFFF" w:themeColor="background1"/>
                        <w:szCs w:val="20"/>
                        <w:vertAlign w:val="subscript"/>
                        <w:lang w:val="en-AU" w:eastAsia="en-US"/>
                      </w:rPr>
                      <w:t>4</w:t>
                    </w:r>
                    <w:r w:rsidRPr="002A049E">
                      <w:rPr>
                        <w:b/>
                        <w:color w:val="FFFFFF" w:themeColor="background1"/>
                        <w:lang w:val="en-AU" w:eastAsia="en-US"/>
                      </w:rPr>
                      <w:t xml:space="preserve"> production</w:t>
                    </w:r>
                  </w:p>
                </w:tc>
                <w:tc>
                  <w:tcPr>
                    <w:tcW w:w="290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EC42FC3" w14:textId="334E6DBF" w:rsidR="007C2617" w:rsidRPr="003E16E8" w:rsidRDefault="007C2617">
                    <w:pPr>
                      <w:pStyle w:val="BodyText"/>
                      <w:keepNext/>
                      <w:spacing w:before="80" w:after="80"/>
                      <w:jc w:val="center"/>
                      <w:rPr>
                        <w:b/>
                        <w:bCs w:val="0"/>
                        <w:color w:val="FFFFFF" w:themeColor="background1"/>
                        <w:lang w:val="en-AU" w:eastAsia="en-US"/>
                      </w:rPr>
                    </w:pPr>
                    <w:r w:rsidRPr="002A049E">
                      <w:rPr>
                        <w:b/>
                        <w:color w:val="FFFFFF" w:themeColor="background1"/>
                        <w:lang w:val="en-AU" w:eastAsia="en-US"/>
                      </w:rPr>
                      <w:t>Volatile solids</w:t>
                    </w:r>
                    <w:r w:rsidR="003E16E8">
                      <w:rPr>
                        <w:b/>
                        <w:color w:val="FFFFFF" w:themeColor="background1"/>
                        <w:lang w:val="en-AU" w:eastAsia="en-US"/>
                      </w:rPr>
                      <w:t xml:space="preserve"> (VS</w:t>
                    </w:r>
                    <w:r w:rsidR="003E16E8">
                      <w:rPr>
                        <w:b/>
                        <w:color w:val="FFFFFF" w:themeColor="background1"/>
                        <w:vertAlign w:val="subscript"/>
                        <w:lang w:val="en-AU" w:eastAsia="en-US"/>
                      </w:rPr>
                      <w:t>j=</w:t>
                    </w:r>
                    <w:r w:rsidR="00106F14">
                      <w:rPr>
                        <w:b/>
                        <w:color w:val="FFFFFF" w:themeColor="background1"/>
                        <w:vertAlign w:val="subscript"/>
                        <w:lang w:val="en-AU" w:eastAsia="en-US"/>
                      </w:rPr>
                      <w:t>3</w:t>
                    </w:r>
                    <w:r w:rsidR="003E16E8">
                      <w:rPr>
                        <w:b/>
                        <w:color w:val="FFFFFF" w:themeColor="background1"/>
                        <w:vertAlign w:val="subscript"/>
                        <w:lang w:val="en-AU" w:eastAsia="en-US"/>
                      </w:rPr>
                      <w:t>,</w:t>
                    </w:r>
                    <w:r w:rsidR="00106F14">
                      <w:rPr>
                        <w:b/>
                        <w:color w:val="FFFFFF" w:themeColor="background1"/>
                        <w:vertAlign w:val="subscript"/>
                        <w:lang w:val="en-AU" w:eastAsia="en-US"/>
                      </w:rPr>
                      <w:t>5</w:t>
                    </w:r>
                    <w:r w:rsidR="003E16E8">
                      <w:rPr>
                        <w:b/>
                        <w:color w:val="FFFFFF" w:themeColor="background1"/>
                        <w:lang w:val="en-AU" w:eastAsia="en-US"/>
                      </w:rPr>
                      <w:t>)</w:t>
                    </w:r>
                  </w:p>
                </w:tc>
                <w:tc>
                  <w:tcPr>
                    <w:tcW w:w="311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769437F" w14:textId="177C610A" w:rsidR="007C2617" w:rsidRPr="003E16E8" w:rsidRDefault="007C2617">
                    <w:pPr>
                      <w:pStyle w:val="BodyText"/>
                      <w:keepNext/>
                      <w:spacing w:before="80" w:after="80"/>
                      <w:jc w:val="center"/>
                      <w:rPr>
                        <w:b/>
                        <w:bCs w:val="0"/>
                        <w:color w:val="FFFFFF" w:themeColor="background1"/>
                        <w:lang w:val="en-AU" w:eastAsia="en-US"/>
                      </w:rPr>
                    </w:pPr>
                    <w:r w:rsidRPr="002A049E">
                      <w:rPr>
                        <w:b/>
                        <w:color w:val="FFFFFF" w:themeColor="background1"/>
                        <w:lang w:val="en-AU" w:eastAsia="en-US"/>
                      </w:rPr>
                      <w:t>N</w:t>
                    </w:r>
                    <w:r w:rsidR="003E16E8">
                      <w:rPr>
                        <w:b/>
                        <w:color w:val="FFFFFF" w:themeColor="background1"/>
                        <w:lang w:val="en-AU" w:eastAsia="en-US"/>
                      </w:rPr>
                      <w:t>itrogen Excreted (NPW</w:t>
                    </w:r>
                    <w:r w:rsidR="003E16E8">
                      <w:rPr>
                        <w:b/>
                        <w:color w:val="FFFFFF" w:themeColor="background1"/>
                        <w:vertAlign w:val="subscript"/>
                        <w:lang w:val="en-AU" w:eastAsia="en-US"/>
                      </w:rPr>
                      <w:t>j=</w:t>
                    </w:r>
                    <w:r w:rsidR="00106F14">
                      <w:rPr>
                        <w:b/>
                        <w:color w:val="FFFFFF" w:themeColor="background1"/>
                        <w:vertAlign w:val="subscript"/>
                        <w:lang w:val="en-AU" w:eastAsia="en-US"/>
                      </w:rPr>
                      <w:t>3</w:t>
                    </w:r>
                    <w:r w:rsidR="003E16E8">
                      <w:rPr>
                        <w:b/>
                        <w:color w:val="FFFFFF" w:themeColor="background1"/>
                        <w:vertAlign w:val="subscript"/>
                        <w:lang w:val="en-AU" w:eastAsia="en-US"/>
                      </w:rPr>
                      <w:t>,</w:t>
                    </w:r>
                    <w:r w:rsidR="00106F14">
                      <w:rPr>
                        <w:b/>
                        <w:color w:val="FFFFFF" w:themeColor="background1"/>
                        <w:vertAlign w:val="subscript"/>
                        <w:lang w:val="en-AU" w:eastAsia="en-US"/>
                      </w:rPr>
                      <w:t>5</w:t>
                    </w:r>
                    <w:r w:rsidR="003E16E8">
                      <w:rPr>
                        <w:b/>
                        <w:color w:val="FFFFFF" w:themeColor="background1"/>
                        <w:lang w:val="en-AU" w:eastAsia="en-US"/>
                      </w:rPr>
                      <w:t>)</w:t>
                    </w:r>
                  </w:p>
                </w:tc>
              </w:tr>
              <w:tr w:rsidR="007C2617" w:rsidRPr="004839C5" w14:paraId="07B6A2B6" w14:textId="77777777" w:rsidTr="003E16E8">
                <w:trPr>
                  <w:tblHeader/>
                </w:trPr>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8218EC" w14:textId="77777777" w:rsidR="007C2617" w:rsidRPr="004839C5" w:rsidRDefault="007C2617">
                    <w:pPr>
                      <w:pStyle w:val="BodyText"/>
                      <w:keepNext/>
                      <w:spacing w:before="80" w:after="80"/>
                      <w:jc w:val="center"/>
                      <w:rPr>
                        <w:b/>
                        <w:bCs w:val="0"/>
                        <w:lang w:val="en-AU" w:eastAsia="en-US"/>
                      </w:rPr>
                    </w:pPr>
                  </w:p>
                </w:tc>
                <w:tc>
                  <w:tcPr>
                    <w:tcW w:w="791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602E277" w14:textId="77777777" w:rsidR="007C2617" w:rsidRPr="004839C5" w:rsidRDefault="007C2617">
                    <w:pPr>
                      <w:pStyle w:val="BodyText"/>
                      <w:keepNext/>
                      <w:spacing w:before="80" w:after="80"/>
                      <w:jc w:val="center"/>
                      <w:rPr>
                        <w:b/>
                        <w:bCs w:val="0"/>
                        <w:lang w:val="en-AU" w:eastAsia="en-US"/>
                      </w:rPr>
                    </w:pPr>
                    <w:r w:rsidRPr="004839C5">
                      <w:rPr>
                        <w:b/>
                        <w:lang w:val="en-AU" w:eastAsia="en-US"/>
                      </w:rPr>
                      <w:t>(kg/day)</w:t>
                    </w:r>
                  </w:p>
                </w:tc>
              </w:tr>
              <w:tr w:rsidR="007C2617" w:rsidRPr="004839C5" w14:paraId="2CF38293" w14:textId="77777777" w:rsidTr="003E16E8">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8CCB6E" w14:textId="77777777" w:rsidR="007C2617" w:rsidRPr="004839C5" w:rsidRDefault="007C2617">
                    <w:pPr>
                      <w:pStyle w:val="BodyText"/>
                      <w:spacing w:before="80" w:after="80"/>
                      <w:jc w:val="center"/>
                      <w:rPr>
                        <w:lang w:val="en-AU" w:eastAsia="en-US"/>
                      </w:rPr>
                    </w:pPr>
                    <w:r w:rsidRPr="004839C5">
                      <w:rPr>
                        <w:lang w:val="en-AU" w:eastAsia="en-US"/>
                      </w:rPr>
                      <w:t>Heifers&lt;1</w:t>
                    </w:r>
                  </w:p>
                </w:tc>
                <w:tc>
                  <w:tcPr>
                    <w:tcW w:w="1889" w:type="dxa"/>
                    <w:tcBorders>
                      <w:top w:val="single" w:sz="4" w:space="0" w:color="auto"/>
                      <w:left w:val="single" w:sz="4" w:space="0" w:color="auto"/>
                      <w:bottom w:val="single" w:sz="4" w:space="0" w:color="auto"/>
                      <w:right w:val="single" w:sz="4" w:space="0" w:color="auto"/>
                    </w:tcBorders>
                  </w:tcPr>
                  <w:p w14:paraId="2864EDFD" w14:textId="77777777" w:rsidR="007C2617" w:rsidRPr="004839C5" w:rsidRDefault="007C2617">
                    <w:pPr>
                      <w:pStyle w:val="BodyText"/>
                      <w:spacing w:before="80" w:after="80"/>
                      <w:jc w:val="center"/>
                      <w:rPr>
                        <w:lang w:val="en-AU" w:eastAsia="en-US"/>
                      </w:rPr>
                    </w:pPr>
                    <w:r w:rsidRPr="004839C5">
                      <w:rPr>
                        <w:lang w:val="en-AU" w:eastAsia="en-US"/>
                      </w:rPr>
                      <w:t>0.0176</w:t>
                    </w:r>
                  </w:p>
                </w:tc>
                <w:tc>
                  <w:tcPr>
                    <w:tcW w:w="2903" w:type="dxa"/>
                    <w:tcBorders>
                      <w:top w:val="single" w:sz="4" w:space="0" w:color="auto"/>
                      <w:left w:val="single" w:sz="4" w:space="0" w:color="auto"/>
                      <w:bottom w:val="single" w:sz="4" w:space="0" w:color="auto"/>
                      <w:right w:val="single" w:sz="4" w:space="0" w:color="auto"/>
                    </w:tcBorders>
                  </w:tcPr>
                  <w:p w14:paraId="430AD123" w14:textId="77777777" w:rsidR="007C2617" w:rsidRPr="004839C5" w:rsidRDefault="007C2617">
                    <w:pPr>
                      <w:pStyle w:val="BodyText"/>
                      <w:spacing w:before="80" w:after="80"/>
                      <w:jc w:val="center"/>
                      <w:rPr>
                        <w:lang w:val="en-AU" w:eastAsia="en-US"/>
                      </w:rPr>
                    </w:pPr>
                    <w:r w:rsidRPr="004839C5">
                      <w:rPr>
                        <w:lang w:val="en-AU" w:eastAsia="en-US"/>
                      </w:rPr>
                      <w:t>0.2685</w:t>
                    </w:r>
                  </w:p>
                </w:tc>
                <w:tc>
                  <w:tcPr>
                    <w:tcW w:w="3119" w:type="dxa"/>
                    <w:tcBorders>
                      <w:top w:val="single" w:sz="4" w:space="0" w:color="auto"/>
                      <w:left w:val="single" w:sz="4" w:space="0" w:color="auto"/>
                      <w:bottom w:val="single" w:sz="4" w:space="0" w:color="auto"/>
                      <w:right w:val="single" w:sz="4" w:space="0" w:color="auto"/>
                    </w:tcBorders>
                  </w:tcPr>
                  <w:p w14:paraId="1105F778" w14:textId="77777777" w:rsidR="007C2617" w:rsidRPr="004839C5" w:rsidRDefault="007C2617">
                    <w:pPr>
                      <w:pStyle w:val="BodyText"/>
                      <w:spacing w:before="80" w:after="80"/>
                      <w:jc w:val="center"/>
                      <w:rPr>
                        <w:lang w:val="en-AU" w:eastAsia="en-US"/>
                      </w:rPr>
                    </w:pPr>
                    <w:r>
                      <w:rPr>
                        <w:lang w:val="en-AU" w:eastAsia="en-US"/>
                      </w:rPr>
                      <w:t>0.0137</w:t>
                    </w:r>
                  </w:p>
                </w:tc>
              </w:tr>
              <w:tr w:rsidR="007C2617" w:rsidRPr="004839C5" w14:paraId="6175D613" w14:textId="77777777" w:rsidTr="003E16E8">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4E4FBED" w14:textId="77777777" w:rsidR="007C2617" w:rsidRPr="004839C5" w:rsidRDefault="007C2617">
                    <w:pPr>
                      <w:pStyle w:val="BodyText"/>
                      <w:spacing w:before="80" w:after="80"/>
                      <w:jc w:val="center"/>
                      <w:rPr>
                        <w:lang w:val="en-AU" w:eastAsia="en-US"/>
                      </w:rPr>
                    </w:pPr>
                    <w:r w:rsidRPr="004839C5">
                      <w:rPr>
                        <w:lang w:val="en-AU" w:eastAsia="en-US"/>
                      </w:rPr>
                      <w:t>Bulls&lt;1</w:t>
                    </w:r>
                  </w:p>
                </w:tc>
                <w:tc>
                  <w:tcPr>
                    <w:tcW w:w="1889" w:type="dxa"/>
                    <w:tcBorders>
                      <w:top w:val="single" w:sz="4" w:space="0" w:color="auto"/>
                      <w:left w:val="single" w:sz="4" w:space="0" w:color="auto"/>
                      <w:bottom w:val="single" w:sz="4" w:space="0" w:color="auto"/>
                      <w:right w:val="single" w:sz="4" w:space="0" w:color="auto"/>
                    </w:tcBorders>
                  </w:tcPr>
                  <w:p w14:paraId="2FA16141" w14:textId="77777777" w:rsidR="007C2617" w:rsidRPr="004839C5" w:rsidRDefault="007C2617">
                    <w:pPr>
                      <w:pStyle w:val="BodyText"/>
                      <w:spacing w:before="80" w:after="80"/>
                      <w:jc w:val="center"/>
                      <w:rPr>
                        <w:lang w:val="en-AU" w:eastAsia="en-US"/>
                      </w:rPr>
                    </w:pPr>
                    <w:r w:rsidRPr="004839C5">
                      <w:rPr>
                        <w:lang w:val="en-AU" w:eastAsia="en-US"/>
                      </w:rPr>
                      <w:t>0.0204</w:t>
                    </w:r>
                  </w:p>
                </w:tc>
                <w:tc>
                  <w:tcPr>
                    <w:tcW w:w="2903" w:type="dxa"/>
                    <w:tcBorders>
                      <w:top w:val="single" w:sz="4" w:space="0" w:color="auto"/>
                      <w:left w:val="single" w:sz="4" w:space="0" w:color="auto"/>
                      <w:bottom w:val="single" w:sz="4" w:space="0" w:color="auto"/>
                      <w:right w:val="single" w:sz="4" w:space="0" w:color="auto"/>
                    </w:tcBorders>
                  </w:tcPr>
                  <w:p w14:paraId="5D1CD041" w14:textId="77777777" w:rsidR="007C2617" w:rsidRPr="004839C5" w:rsidRDefault="007C2617">
                    <w:pPr>
                      <w:pStyle w:val="BodyText"/>
                      <w:spacing w:before="80" w:after="80"/>
                      <w:jc w:val="center"/>
                      <w:rPr>
                        <w:lang w:val="en-AU" w:eastAsia="en-US"/>
                      </w:rPr>
                    </w:pPr>
                    <w:r w:rsidRPr="004839C5">
                      <w:rPr>
                        <w:lang w:val="en-AU" w:eastAsia="en-US"/>
                      </w:rPr>
                      <w:t>0.3003</w:t>
                    </w:r>
                  </w:p>
                </w:tc>
                <w:tc>
                  <w:tcPr>
                    <w:tcW w:w="3119" w:type="dxa"/>
                    <w:tcBorders>
                      <w:top w:val="single" w:sz="4" w:space="0" w:color="auto"/>
                      <w:left w:val="single" w:sz="4" w:space="0" w:color="auto"/>
                      <w:bottom w:val="single" w:sz="4" w:space="0" w:color="auto"/>
                      <w:right w:val="single" w:sz="4" w:space="0" w:color="auto"/>
                    </w:tcBorders>
                  </w:tcPr>
                  <w:p w14:paraId="356E3F0E" w14:textId="77777777" w:rsidR="007C2617" w:rsidRPr="004839C5" w:rsidRDefault="007C2617">
                    <w:pPr>
                      <w:pStyle w:val="BodyText"/>
                      <w:spacing w:before="80" w:after="80"/>
                      <w:jc w:val="center"/>
                      <w:rPr>
                        <w:lang w:val="en-AU" w:eastAsia="en-US"/>
                      </w:rPr>
                    </w:pPr>
                    <w:r>
                      <w:rPr>
                        <w:lang w:val="en-AU" w:eastAsia="en-US"/>
                      </w:rPr>
                      <w:t>0.0092</w:t>
                    </w:r>
                  </w:p>
                </w:tc>
              </w:tr>
            </w:tbl>
            <w:p w14:paraId="43630E31" w14:textId="77777777" w:rsidR="007C2617" w:rsidRDefault="007C2617" w:rsidP="008317AD"/>
            <w:p w14:paraId="291946EE" w14:textId="5CEE3FE5" w:rsidR="005C4717" w:rsidRPr="00C34258" w:rsidRDefault="00F73F48" w:rsidP="00EA23AA">
              <w:pPr>
                <w:pStyle w:val="Caption"/>
              </w:pPr>
              <w:bookmarkStart w:id="69" w:name="_Toc210741706"/>
              <w:bookmarkStart w:id="70" w:name="_Toc215758075"/>
              <w:bookmarkStart w:id="71" w:name="_Toc225351176"/>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rsidR="005C4717">
                <w:t xml:space="preserve">: Dairy cattle – Dairy cattle </w:t>
              </w:r>
              <w:r w:rsidR="00C34258">
                <w:t>–</w:t>
              </w:r>
              <w:r w:rsidR="005C4717">
                <w:t xml:space="preserve"> MCFs</w:t>
              </w:r>
              <w:bookmarkEnd w:id="69"/>
              <w:r w:rsidR="00327BE1">
                <w:t xml:space="preserve"> (fraction)</w:t>
              </w:r>
              <w:r w:rsidR="00C34258">
                <w:t xml:space="preserve"> (MCF</w:t>
              </w:r>
              <w:r w:rsidR="00C34258">
                <w:rPr>
                  <w:vertAlign w:val="subscript"/>
                </w:rPr>
                <w:t>jm</w:t>
              </w:r>
              <w:r w:rsidR="00C34258">
                <w:t>)</w:t>
              </w:r>
              <w:bookmarkEnd w:id="70"/>
              <w:bookmarkEnd w:id="71"/>
            </w:p>
            <w:tbl>
              <w:tblPr>
                <w:tblStyle w:val="TableGrid"/>
                <w:tblW w:w="0" w:type="auto"/>
                <w:tblLayout w:type="fixed"/>
                <w:tblLook w:val="04A0" w:firstRow="1" w:lastRow="0" w:firstColumn="1" w:lastColumn="0" w:noHBand="0" w:noVBand="1"/>
                <w:tblCaption w:val="Table A5.5.1.7 Dairy cattle – MCFs"/>
              </w:tblPr>
              <w:tblGrid>
                <w:gridCol w:w="2065"/>
                <w:gridCol w:w="910"/>
                <w:gridCol w:w="911"/>
                <w:gridCol w:w="910"/>
                <w:gridCol w:w="911"/>
                <w:gridCol w:w="911"/>
                <w:gridCol w:w="910"/>
                <w:gridCol w:w="911"/>
                <w:gridCol w:w="911"/>
              </w:tblGrid>
              <w:tr w:rsidR="005C4717" w:rsidRPr="004839C5" w14:paraId="670ADD60" w14:textId="77777777" w:rsidTr="002A049E">
                <w:trPr>
                  <w:tblHeader/>
                </w:trPr>
                <w:tc>
                  <w:tcPr>
                    <w:tcW w:w="20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A41249A" w14:textId="79CBEFAB" w:rsidR="005C4717" w:rsidRPr="004839C5" w:rsidRDefault="005C4717">
                    <w:pPr>
                      <w:pStyle w:val="BodyText"/>
                      <w:keepNext/>
                      <w:spacing w:before="80" w:after="80"/>
                      <w:rPr>
                        <w:b/>
                        <w:bCs w:val="0"/>
                        <w:lang w:val="en-AU" w:eastAsia="en-US" w:bidi="hi-IN"/>
                      </w:rPr>
                    </w:pPr>
                    <w:r w:rsidRPr="004839C5">
                      <w:rPr>
                        <w:b/>
                        <w:lang w:val="en-AU" w:eastAsia="en-US" w:bidi="hi-IN"/>
                      </w:rPr>
                      <w:t>MMS</w:t>
                    </w:r>
                    <w:r w:rsidR="00581E81">
                      <w:rPr>
                        <w:b/>
                        <w:lang w:val="en-AU" w:eastAsia="en-US" w:bidi="hi-IN"/>
                      </w:rPr>
                      <w:t xml:space="preserve"> m</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25E517"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ACT</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8D25F39"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NSW</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99BEC91"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NT</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DCF5D40"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QLD</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73953A4"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SA</w:t>
                    </w:r>
                  </w:p>
                </w:tc>
                <w:tc>
                  <w:tcPr>
                    <w:tcW w:w="9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D4A89EE"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TAS</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F9A30A5"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VIC</w:t>
                    </w:r>
                  </w:p>
                </w:tc>
                <w:tc>
                  <w:tcPr>
                    <w:tcW w:w="91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9492B31" w14:textId="77777777" w:rsidR="005C4717" w:rsidRPr="004839C5" w:rsidRDefault="005C4717">
                    <w:pPr>
                      <w:pStyle w:val="BodyText"/>
                      <w:keepNext/>
                      <w:spacing w:before="80" w:after="80"/>
                      <w:jc w:val="center"/>
                      <w:rPr>
                        <w:b/>
                        <w:bCs w:val="0"/>
                        <w:lang w:val="en-AU" w:eastAsia="en-US" w:bidi="hi-IN"/>
                      </w:rPr>
                    </w:pPr>
                    <w:r w:rsidRPr="004839C5">
                      <w:rPr>
                        <w:b/>
                        <w:lang w:val="en-AU" w:eastAsia="en-US" w:bidi="hi-IN"/>
                      </w:rPr>
                      <w:t>WA</w:t>
                    </w:r>
                  </w:p>
                </w:tc>
              </w:tr>
              <w:tr w:rsidR="005C4717" w:rsidRPr="004839C5" w14:paraId="0997A526"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DB9F44" w14:textId="77777777" w:rsidR="005C4717" w:rsidRPr="004839C5" w:rsidRDefault="005C4717">
                    <w:pPr>
                      <w:pStyle w:val="BodyText"/>
                      <w:spacing w:before="80" w:after="80"/>
                      <w:rPr>
                        <w:lang w:val="en-AU" w:eastAsia="en-US" w:bidi="hi-IN"/>
                      </w:rPr>
                    </w:pPr>
                    <w:r w:rsidRPr="004839C5">
                      <w:rPr>
                        <w:lang w:val="en-AU" w:eastAsia="en-US"/>
                      </w:rPr>
                      <w:t>Pasture</w:t>
                    </w:r>
                  </w:p>
                </w:tc>
                <w:tc>
                  <w:tcPr>
                    <w:tcW w:w="910" w:type="dxa"/>
                    <w:tcBorders>
                      <w:top w:val="single" w:sz="4" w:space="0" w:color="auto"/>
                      <w:left w:val="single" w:sz="4" w:space="0" w:color="auto"/>
                      <w:bottom w:val="single" w:sz="4" w:space="0" w:color="auto"/>
                      <w:right w:val="single" w:sz="4" w:space="0" w:color="auto"/>
                    </w:tcBorders>
                  </w:tcPr>
                  <w:p w14:paraId="5279C30D"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243CB147"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0" w:type="dxa"/>
                    <w:tcBorders>
                      <w:top w:val="single" w:sz="4" w:space="0" w:color="auto"/>
                      <w:left w:val="single" w:sz="4" w:space="0" w:color="auto"/>
                      <w:bottom w:val="single" w:sz="4" w:space="0" w:color="auto"/>
                      <w:right w:val="single" w:sz="4" w:space="0" w:color="auto"/>
                    </w:tcBorders>
                  </w:tcPr>
                  <w:p w14:paraId="4769A551" w14:textId="77777777" w:rsidR="005C4717" w:rsidRPr="004839C5" w:rsidRDefault="005C4717">
                    <w:pPr>
                      <w:pStyle w:val="BodyText"/>
                      <w:spacing w:before="80" w:after="80"/>
                      <w:jc w:val="center"/>
                      <w:rPr>
                        <w:lang w:val="en-AU" w:eastAsia="en-US" w:bidi="hi-IN"/>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3AF7FAEE"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56624285"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0" w:type="dxa"/>
                    <w:tcBorders>
                      <w:top w:val="single" w:sz="4" w:space="0" w:color="auto"/>
                      <w:left w:val="single" w:sz="4" w:space="0" w:color="auto"/>
                      <w:bottom w:val="single" w:sz="4" w:space="0" w:color="auto"/>
                      <w:right w:val="single" w:sz="4" w:space="0" w:color="auto"/>
                    </w:tcBorders>
                  </w:tcPr>
                  <w:p w14:paraId="129EBBCA"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6E96F531" w14:textId="77777777" w:rsidR="005C4717" w:rsidRPr="004839C5" w:rsidRDefault="005C4717">
                    <w:pPr>
                      <w:pStyle w:val="BodyText"/>
                      <w:spacing w:before="80" w:after="80"/>
                      <w:jc w:val="center"/>
                      <w:rPr>
                        <w:lang w:val="en-AU" w:eastAsia="en-US" w:bidi="hi-IN"/>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30495D93" w14:textId="77777777" w:rsidR="005C4717" w:rsidRPr="004839C5" w:rsidRDefault="005C4717">
                    <w:pPr>
                      <w:pStyle w:val="BodyText"/>
                      <w:spacing w:before="80" w:after="80"/>
                      <w:jc w:val="center"/>
                      <w:rPr>
                        <w:lang w:val="en-AU" w:eastAsia="en-US" w:bidi="hi-IN"/>
                      </w:rPr>
                    </w:pPr>
                    <w:r w:rsidRPr="004839C5">
                      <w:rPr>
                        <w:lang w:val="en-AU" w:eastAsia="en-US"/>
                      </w:rPr>
                      <w:t>0.01</w:t>
                    </w:r>
                  </w:p>
                </w:tc>
              </w:tr>
              <w:tr w:rsidR="005C4717" w:rsidRPr="004839C5" w14:paraId="296BD65F"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A766FE" w14:textId="77777777" w:rsidR="005C4717" w:rsidRPr="004839C5" w:rsidRDefault="005C4717">
                    <w:pPr>
                      <w:pStyle w:val="BodyText"/>
                      <w:spacing w:before="80" w:after="80"/>
                      <w:rPr>
                        <w:lang w:val="en-AU" w:eastAsia="en-US" w:bidi="hi-IN"/>
                      </w:rPr>
                    </w:pPr>
                    <w:r w:rsidRPr="004839C5">
                      <w:rPr>
                        <w:lang w:val="en-AU" w:eastAsia="en-US"/>
                      </w:rPr>
                      <w:t>Anaerobic lagoon</w:t>
                    </w:r>
                  </w:p>
                </w:tc>
                <w:tc>
                  <w:tcPr>
                    <w:tcW w:w="910" w:type="dxa"/>
                    <w:tcBorders>
                      <w:top w:val="single" w:sz="4" w:space="0" w:color="auto"/>
                      <w:left w:val="single" w:sz="4" w:space="0" w:color="auto"/>
                      <w:bottom w:val="single" w:sz="4" w:space="0" w:color="auto"/>
                      <w:right w:val="single" w:sz="4" w:space="0" w:color="auto"/>
                    </w:tcBorders>
                  </w:tcPr>
                  <w:p w14:paraId="4626DCFD" w14:textId="77777777" w:rsidR="005C4717" w:rsidRPr="004839C5" w:rsidRDefault="005C4717">
                    <w:pPr>
                      <w:pStyle w:val="BodyText"/>
                      <w:spacing w:before="80" w:after="80"/>
                      <w:jc w:val="center"/>
                      <w:rPr>
                        <w:lang w:val="en-AU" w:eastAsia="en-US" w:bidi="hi-IN"/>
                      </w:rPr>
                    </w:pPr>
                    <w:r w:rsidRPr="004839C5">
                      <w:rPr>
                        <w:lang w:val="en-AU" w:eastAsia="en-US"/>
                      </w:rPr>
                      <w:t>0.72</w:t>
                    </w:r>
                  </w:p>
                </w:tc>
                <w:tc>
                  <w:tcPr>
                    <w:tcW w:w="911" w:type="dxa"/>
                    <w:tcBorders>
                      <w:top w:val="single" w:sz="4" w:space="0" w:color="auto"/>
                      <w:left w:val="single" w:sz="4" w:space="0" w:color="auto"/>
                      <w:bottom w:val="single" w:sz="4" w:space="0" w:color="auto"/>
                      <w:right w:val="single" w:sz="4" w:space="0" w:color="auto"/>
                    </w:tcBorders>
                  </w:tcPr>
                  <w:p w14:paraId="5BF8B106" w14:textId="77777777" w:rsidR="005C4717" w:rsidRPr="004839C5" w:rsidRDefault="005C4717">
                    <w:pPr>
                      <w:pStyle w:val="BodyText"/>
                      <w:spacing w:before="80" w:after="80"/>
                      <w:jc w:val="center"/>
                      <w:rPr>
                        <w:lang w:val="en-AU" w:eastAsia="en-US" w:bidi="hi-IN"/>
                      </w:rPr>
                    </w:pPr>
                    <w:r w:rsidRPr="004839C5">
                      <w:rPr>
                        <w:lang w:val="en-AU" w:eastAsia="en-US"/>
                      </w:rPr>
                      <w:t>0.76</w:t>
                    </w:r>
                  </w:p>
                </w:tc>
                <w:tc>
                  <w:tcPr>
                    <w:tcW w:w="910" w:type="dxa"/>
                    <w:tcBorders>
                      <w:top w:val="single" w:sz="4" w:space="0" w:color="auto"/>
                      <w:left w:val="single" w:sz="4" w:space="0" w:color="auto"/>
                      <w:bottom w:val="single" w:sz="4" w:space="0" w:color="auto"/>
                      <w:right w:val="single" w:sz="4" w:space="0" w:color="auto"/>
                    </w:tcBorders>
                  </w:tcPr>
                  <w:p w14:paraId="6EAC0839" w14:textId="77777777" w:rsidR="005C4717" w:rsidRPr="004839C5" w:rsidRDefault="005C4717">
                    <w:pPr>
                      <w:pStyle w:val="BodyText"/>
                      <w:spacing w:before="80" w:after="80"/>
                      <w:jc w:val="center"/>
                      <w:rPr>
                        <w:lang w:val="en-AU" w:eastAsia="en-US" w:bidi="hi-IN"/>
                      </w:rPr>
                    </w:pPr>
                    <w:r w:rsidRPr="004839C5">
                      <w:rPr>
                        <w:lang w:val="en-AU" w:eastAsia="en-US"/>
                      </w:rPr>
                      <w:t>0.8</w:t>
                    </w:r>
                  </w:p>
                </w:tc>
                <w:tc>
                  <w:tcPr>
                    <w:tcW w:w="911" w:type="dxa"/>
                    <w:tcBorders>
                      <w:top w:val="single" w:sz="4" w:space="0" w:color="auto"/>
                      <w:left w:val="single" w:sz="4" w:space="0" w:color="auto"/>
                      <w:bottom w:val="single" w:sz="4" w:space="0" w:color="auto"/>
                      <w:right w:val="single" w:sz="4" w:space="0" w:color="auto"/>
                    </w:tcBorders>
                  </w:tcPr>
                  <w:p w14:paraId="58C452C4" w14:textId="77777777" w:rsidR="005C4717" w:rsidRPr="004839C5" w:rsidRDefault="005C4717">
                    <w:pPr>
                      <w:pStyle w:val="BodyText"/>
                      <w:spacing w:before="80" w:after="80"/>
                      <w:jc w:val="center"/>
                      <w:rPr>
                        <w:lang w:val="en-AU" w:eastAsia="en-US" w:bidi="hi-IN"/>
                      </w:rPr>
                    </w:pPr>
                    <w:r w:rsidRPr="004839C5">
                      <w:rPr>
                        <w:lang w:val="en-AU" w:eastAsia="en-US"/>
                      </w:rPr>
                      <w:t>0.78</w:t>
                    </w:r>
                  </w:p>
                </w:tc>
                <w:tc>
                  <w:tcPr>
                    <w:tcW w:w="911" w:type="dxa"/>
                    <w:tcBorders>
                      <w:top w:val="single" w:sz="4" w:space="0" w:color="auto"/>
                      <w:left w:val="single" w:sz="4" w:space="0" w:color="auto"/>
                      <w:bottom w:val="single" w:sz="4" w:space="0" w:color="auto"/>
                      <w:right w:val="single" w:sz="4" w:space="0" w:color="auto"/>
                    </w:tcBorders>
                  </w:tcPr>
                  <w:p w14:paraId="7EA7FDF2" w14:textId="77777777" w:rsidR="005C4717" w:rsidRPr="004839C5" w:rsidRDefault="005C4717">
                    <w:pPr>
                      <w:pStyle w:val="BodyText"/>
                      <w:spacing w:before="80" w:after="80"/>
                      <w:jc w:val="center"/>
                      <w:rPr>
                        <w:lang w:val="en-AU" w:eastAsia="en-US" w:bidi="hi-IN"/>
                      </w:rPr>
                    </w:pPr>
                    <w:r w:rsidRPr="004839C5">
                      <w:rPr>
                        <w:lang w:val="en-AU" w:eastAsia="en-US"/>
                      </w:rPr>
                      <w:t>0.74</w:t>
                    </w:r>
                  </w:p>
                </w:tc>
                <w:tc>
                  <w:tcPr>
                    <w:tcW w:w="910" w:type="dxa"/>
                    <w:tcBorders>
                      <w:top w:val="single" w:sz="4" w:space="0" w:color="auto"/>
                      <w:left w:val="single" w:sz="4" w:space="0" w:color="auto"/>
                      <w:bottom w:val="single" w:sz="4" w:space="0" w:color="auto"/>
                      <w:right w:val="single" w:sz="4" w:space="0" w:color="auto"/>
                    </w:tcBorders>
                  </w:tcPr>
                  <w:p w14:paraId="0DC61777" w14:textId="77777777" w:rsidR="005C4717" w:rsidRPr="004839C5" w:rsidRDefault="005C4717">
                    <w:pPr>
                      <w:pStyle w:val="BodyText"/>
                      <w:spacing w:before="80" w:after="80"/>
                      <w:jc w:val="center"/>
                      <w:rPr>
                        <w:lang w:val="en-AU" w:eastAsia="en-US" w:bidi="hi-IN"/>
                      </w:rPr>
                    </w:pPr>
                    <w:r w:rsidRPr="004839C5">
                      <w:rPr>
                        <w:lang w:val="en-AU" w:eastAsia="en-US"/>
                      </w:rPr>
                      <w:t>0.69</w:t>
                    </w:r>
                  </w:p>
                </w:tc>
                <w:tc>
                  <w:tcPr>
                    <w:tcW w:w="911" w:type="dxa"/>
                    <w:tcBorders>
                      <w:top w:val="single" w:sz="4" w:space="0" w:color="auto"/>
                      <w:left w:val="single" w:sz="4" w:space="0" w:color="auto"/>
                      <w:bottom w:val="single" w:sz="4" w:space="0" w:color="auto"/>
                      <w:right w:val="single" w:sz="4" w:space="0" w:color="auto"/>
                    </w:tcBorders>
                  </w:tcPr>
                  <w:p w14:paraId="037EEF19" w14:textId="77777777" w:rsidR="005C4717" w:rsidRPr="004839C5" w:rsidRDefault="005C4717">
                    <w:pPr>
                      <w:pStyle w:val="BodyText"/>
                      <w:spacing w:before="80" w:after="80"/>
                      <w:jc w:val="center"/>
                      <w:rPr>
                        <w:lang w:val="en-AU" w:eastAsia="en-US" w:bidi="hi-IN"/>
                      </w:rPr>
                    </w:pPr>
                    <w:r w:rsidRPr="004839C5">
                      <w:rPr>
                        <w:lang w:val="en-AU" w:eastAsia="en-US"/>
                      </w:rPr>
                      <w:t>0.73</w:t>
                    </w:r>
                  </w:p>
                </w:tc>
                <w:tc>
                  <w:tcPr>
                    <w:tcW w:w="911" w:type="dxa"/>
                    <w:tcBorders>
                      <w:top w:val="single" w:sz="4" w:space="0" w:color="auto"/>
                      <w:left w:val="single" w:sz="4" w:space="0" w:color="auto"/>
                      <w:bottom w:val="single" w:sz="4" w:space="0" w:color="auto"/>
                      <w:right w:val="single" w:sz="4" w:space="0" w:color="auto"/>
                    </w:tcBorders>
                  </w:tcPr>
                  <w:p w14:paraId="37A754C5" w14:textId="77777777" w:rsidR="005C4717" w:rsidRPr="004839C5" w:rsidRDefault="005C4717">
                    <w:pPr>
                      <w:pStyle w:val="BodyText"/>
                      <w:spacing w:before="80" w:after="80"/>
                      <w:jc w:val="center"/>
                      <w:rPr>
                        <w:lang w:val="en-AU" w:eastAsia="en-US" w:bidi="hi-IN"/>
                      </w:rPr>
                    </w:pPr>
                    <w:r w:rsidRPr="004839C5">
                      <w:rPr>
                        <w:lang w:val="en-AU" w:eastAsia="en-US"/>
                      </w:rPr>
                      <w:t>0.76</w:t>
                    </w:r>
                  </w:p>
                </w:tc>
              </w:tr>
              <w:tr w:rsidR="005C4717" w:rsidRPr="004839C5" w14:paraId="43FF0C55"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0BB4F5" w14:textId="4F0A7932" w:rsidR="005C4717" w:rsidRPr="004839C5" w:rsidRDefault="00A94E64">
                    <w:pPr>
                      <w:pStyle w:val="BodyText"/>
                      <w:spacing w:before="80" w:after="80"/>
                      <w:rPr>
                        <w:lang w:val="en-AU" w:eastAsia="en-US"/>
                      </w:rPr>
                    </w:pPr>
                    <w:r>
                      <w:rPr>
                        <w:lang w:val="en-AU" w:eastAsia="en-US"/>
                      </w:rPr>
                      <w:t xml:space="preserve">Daily spread - </w:t>
                    </w:r>
                    <w:r w:rsidR="005C4717" w:rsidRPr="004839C5">
                      <w:rPr>
                        <w:lang w:val="en-AU" w:eastAsia="en-US"/>
                      </w:rPr>
                      <w:t xml:space="preserve">Sump and dispersal systems </w:t>
                    </w:r>
                  </w:p>
                </w:tc>
                <w:tc>
                  <w:tcPr>
                    <w:tcW w:w="910" w:type="dxa"/>
                    <w:tcBorders>
                      <w:top w:val="single" w:sz="4" w:space="0" w:color="auto"/>
                      <w:left w:val="single" w:sz="4" w:space="0" w:color="auto"/>
                      <w:bottom w:val="single" w:sz="4" w:space="0" w:color="auto"/>
                      <w:right w:val="single" w:sz="4" w:space="0" w:color="auto"/>
                    </w:tcBorders>
                  </w:tcPr>
                  <w:p w14:paraId="4129E88E" w14:textId="77777777" w:rsidR="005C4717" w:rsidRPr="004839C5" w:rsidRDefault="005C4717">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7FCB6959" w14:textId="77777777" w:rsidR="005C4717" w:rsidRPr="004839C5" w:rsidRDefault="005C4717">
                    <w:pPr>
                      <w:pStyle w:val="BodyText"/>
                      <w:spacing w:before="80" w:after="80"/>
                      <w:jc w:val="center"/>
                      <w:rPr>
                        <w:lang w:val="en-AU" w:eastAsia="en-US"/>
                      </w:rPr>
                    </w:pPr>
                    <w:r w:rsidRPr="004839C5">
                      <w:rPr>
                        <w:lang w:val="en-AU" w:eastAsia="en-US"/>
                      </w:rPr>
                      <w:t>0.005</w:t>
                    </w:r>
                  </w:p>
                </w:tc>
                <w:tc>
                  <w:tcPr>
                    <w:tcW w:w="910" w:type="dxa"/>
                    <w:tcBorders>
                      <w:top w:val="single" w:sz="4" w:space="0" w:color="auto"/>
                      <w:left w:val="single" w:sz="4" w:space="0" w:color="auto"/>
                      <w:bottom w:val="single" w:sz="4" w:space="0" w:color="auto"/>
                      <w:right w:val="single" w:sz="4" w:space="0" w:color="auto"/>
                    </w:tcBorders>
                  </w:tcPr>
                  <w:p w14:paraId="39956C66" w14:textId="77777777" w:rsidR="005C4717" w:rsidRPr="004839C5" w:rsidRDefault="005C4717">
                    <w:pPr>
                      <w:pStyle w:val="BodyText"/>
                      <w:spacing w:before="80" w:after="80"/>
                      <w:jc w:val="center"/>
                      <w:rPr>
                        <w:lang w:val="en-AU" w:eastAsia="en-US"/>
                      </w:rPr>
                    </w:pPr>
                    <w:r w:rsidRPr="004839C5">
                      <w:rPr>
                        <w:lang w:val="en-AU" w:eastAsia="en-US"/>
                      </w:rPr>
                      <w:t>0.01</w:t>
                    </w:r>
                  </w:p>
                </w:tc>
                <w:tc>
                  <w:tcPr>
                    <w:tcW w:w="911" w:type="dxa"/>
                    <w:tcBorders>
                      <w:top w:val="single" w:sz="4" w:space="0" w:color="auto"/>
                      <w:left w:val="single" w:sz="4" w:space="0" w:color="auto"/>
                      <w:bottom w:val="single" w:sz="4" w:space="0" w:color="auto"/>
                      <w:right w:val="single" w:sz="4" w:space="0" w:color="auto"/>
                    </w:tcBorders>
                  </w:tcPr>
                  <w:p w14:paraId="346C62A4" w14:textId="77777777" w:rsidR="005C4717" w:rsidRPr="004839C5" w:rsidRDefault="005C4717">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3D110266" w14:textId="77777777" w:rsidR="005C4717" w:rsidRPr="004839C5" w:rsidRDefault="005C4717">
                    <w:pPr>
                      <w:pStyle w:val="BodyText"/>
                      <w:spacing w:before="80" w:after="80"/>
                      <w:jc w:val="center"/>
                      <w:rPr>
                        <w:lang w:val="en-AU" w:eastAsia="en-US"/>
                      </w:rPr>
                    </w:pPr>
                    <w:r w:rsidRPr="004839C5">
                      <w:rPr>
                        <w:lang w:val="en-AU" w:eastAsia="en-US"/>
                      </w:rPr>
                      <w:t>0.005</w:t>
                    </w:r>
                  </w:p>
                </w:tc>
                <w:tc>
                  <w:tcPr>
                    <w:tcW w:w="910" w:type="dxa"/>
                    <w:tcBorders>
                      <w:top w:val="single" w:sz="4" w:space="0" w:color="auto"/>
                      <w:left w:val="single" w:sz="4" w:space="0" w:color="auto"/>
                      <w:bottom w:val="single" w:sz="4" w:space="0" w:color="auto"/>
                      <w:right w:val="single" w:sz="4" w:space="0" w:color="auto"/>
                    </w:tcBorders>
                  </w:tcPr>
                  <w:p w14:paraId="5095CE35" w14:textId="77777777" w:rsidR="005C4717" w:rsidRPr="004839C5" w:rsidRDefault="005C4717">
                    <w:pPr>
                      <w:pStyle w:val="BodyText"/>
                      <w:spacing w:before="80" w:after="80"/>
                      <w:jc w:val="center"/>
                      <w:rPr>
                        <w:lang w:val="en-AU" w:eastAsia="en-US"/>
                      </w:rPr>
                    </w:pPr>
                    <w:r w:rsidRPr="004839C5">
                      <w:rPr>
                        <w:lang w:val="en-AU" w:eastAsia="en-US"/>
                      </w:rPr>
                      <w:t>0.001</w:t>
                    </w:r>
                  </w:p>
                </w:tc>
                <w:tc>
                  <w:tcPr>
                    <w:tcW w:w="911" w:type="dxa"/>
                    <w:tcBorders>
                      <w:top w:val="single" w:sz="4" w:space="0" w:color="auto"/>
                      <w:left w:val="single" w:sz="4" w:space="0" w:color="auto"/>
                      <w:bottom w:val="single" w:sz="4" w:space="0" w:color="auto"/>
                      <w:right w:val="single" w:sz="4" w:space="0" w:color="auto"/>
                    </w:tcBorders>
                  </w:tcPr>
                  <w:p w14:paraId="1E14A837" w14:textId="77777777" w:rsidR="005C4717" w:rsidRPr="004839C5" w:rsidRDefault="005C4717">
                    <w:pPr>
                      <w:pStyle w:val="BodyText"/>
                      <w:spacing w:before="80" w:after="80"/>
                      <w:jc w:val="center"/>
                      <w:rPr>
                        <w:lang w:val="en-AU" w:eastAsia="en-US"/>
                      </w:rPr>
                    </w:pPr>
                    <w:r w:rsidRPr="004839C5">
                      <w:rPr>
                        <w:lang w:val="en-AU" w:eastAsia="en-US"/>
                      </w:rPr>
                      <w:t>0.005</w:t>
                    </w:r>
                  </w:p>
                </w:tc>
                <w:tc>
                  <w:tcPr>
                    <w:tcW w:w="911" w:type="dxa"/>
                    <w:tcBorders>
                      <w:top w:val="single" w:sz="4" w:space="0" w:color="auto"/>
                      <w:left w:val="single" w:sz="4" w:space="0" w:color="auto"/>
                      <w:bottom w:val="single" w:sz="4" w:space="0" w:color="auto"/>
                      <w:right w:val="single" w:sz="4" w:space="0" w:color="auto"/>
                    </w:tcBorders>
                  </w:tcPr>
                  <w:p w14:paraId="1985FB1B" w14:textId="77777777" w:rsidR="005C4717" w:rsidRPr="004839C5" w:rsidRDefault="005C4717">
                    <w:pPr>
                      <w:pStyle w:val="BodyText"/>
                      <w:spacing w:before="80" w:after="80"/>
                      <w:jc w:val="center"/>
                      <w:rPr>
                        <w:lang w:val="en-AU" w:eastAsia="en-US"/>
                      </w:rPr>
                    </w:pPr>
                    <w:r w:rsidRPr="004839C5">
                      <w:rPr>
                        <w:lang w:val="en-AU" w:eastAsia="en-US"/>
                      </w:rPr>
                      <w:t>0.005</w:t>
                    </w:r>
                  </w:p>
                </w:tc>
              </w:tr>
              <w:tr w:rsidR="005C4717" w:rsidRPr="004839C5" w14:paraId="54C174A6"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A88E455" w14:textId="7E9A6A1E" w:rsidR="005C4717" w:rsidRPr="004839C5" w:rsidRDefault="00A94E64">
                    <w:pPr>
                      <w:pStyle w:val="BodyText"/>
                      <w:spacing w:before="80" w:after="80"/>
                      <w:rPr>
                        <w:lang w:val="en-AU" w:eastAsia="en-US"/>
                      </w:rPr>
                    </w:pPr>
                    <w:r>
                      <w:rPr>
                        <w:lang w:val="en-AU" w:eastAsia="en-US"/>
                      </w:rPr>
                      <w:t xml:space="preserve">Daily spread - </w:t>
                    </w:r>
                    <w:r w:rsidR="005C4717" w:rsidRPr="004839C5">
                      <w:rPr>
                        <w:lang w:val="en-AU" w:eastAsia="en-US"/>
                      </w:rPr>
                      <w:t xml:space="preserve">Drains to paddocks </w:t>
                    </w:r>
                    <w:r w:rsidR="005C4717" w:rsidRPr="004839C5">
                      <w:rPr>
                        <w:vertAlign w:val="superscript"/>
                        <w:lang w:val="en-AU" w:eastAsia="en-US"/>
                      </w:rPr>
                      <w:t>(</w:t>
                    </w:r>
                    <w:r w:rsidR="00A866C8">
                      <w:rPr>
                        <w:vertAlign w:val="superscript"/>
                        <w:lang w:val="en-AU" w:eastAsia="en-US"/>
                      </w:rPr>
                      <w:t>a</w:t>
                    </w:r>
                    <w:r w:rsidR="005C4717" w:rsidRPr="004839C5">
                      <w:rPr>
                        <w:vertAlign w:val="superscript"/>
                        <w:lang w:val="en-AU" w:eastAsia="en-US"/>
                      </w:rPr>
                      <w:t>)</w:t>
                    </w:r>
                  </w:p>
                </w:tc>
                <w:tc>
                  <w:tcPr>
                    <w:tcW w:w="910" w:type="dxa"/>
                    <w:tcBorders>
                      <w:top w:val="single" w:sz="4" w:space="0" w:color="auto"/>
                      <w:left w:val="single" w:sz="4" w:space="0" w:color="auto"/>
                      <w:bottom w:val="single" w:sz="4" w:space="0" w:color="auto"/>
                      <w:right w:val="single" w:sz="4" w:space="0" w:color="auto"/>
                    </w:tcBorders>
                  </w:tcPr>
                  <w:p w14:paraId="60AC6758" w14:textId="77777777" w:rsidR="005C4717" w:rsidRPr="004839C5" w:rsidRDefault="005C4717">
                    <w:pPr>
                      <w:pStyle w:val="BodyText"/>
                      <w:spacing w:before="80" w:after="80"/>
                      <w:jc w:val="center"/>
                      <w:rPr>
                        <w:lang w:val="en-AU" w:eastAsia="en-US"/>
                      </w:rPr>
                    </w:pPr>
                    <w:r w:rsidRPr="004839C5">
                      <w:rPr>
                        <w:lang w:val="en-AU" w:eastAsia="en-US"/>
                      </w:rPr>
                      <w:t>0.15</w:t>
                    </w:r>
                  </w:p>
                </w:tc>
                <w:tc>
                  <w:tcPr>
                    <w:tcW w:w="911" w:type="dxa"/>
                    <w:tcBorders>
                      <w:top w:val="single" w:sz="4" w:space="0" w:color="auto"/>
                      <w:left w:val="single" w:sz="4" w:space="0" w:color="auto"/>
                      <w:bottom w:val="single" w:sz="4" w:space="0" w:color="auto"/>
                      <w:right w:val="single" w:sz="4" w:space="0" w:color="auto"/>
                    </w:tcBorders>
                  </w:tcPr>
                  <w:p w14:paraId="51058C56" w14:textId="77777777" w:rsidR="005C4717" w:rsidRPr="004839C5" w:rsidRDefault="005C4717">
                    <w:pPr>
                      <w:pStyle w:val="BodyText"/>
                      <w:spacing w:before="80" w:after="80"/>
                      <w:jc w:val="center"/>
                      <w:rPr>
                        <w:lang w:val="en-AU" w:eastAsia="en-US"/>
                      </w:rPr>
                    </w:pPr>
                    <w:r w:rsidRPr="004839C5">
                      <w:rPr>
                        <w:lang w:val="en-AU" w:eastAsia="en-US"/>
                      </w:rPr>
                      <w:t>0.18</w:t>
                    </w:r>
                  </w:p>
                </w:tc>
                <w:tc>
                  <w:tcPr>
                    <w:tcW w:w="910" w:type="dxa"/>
                    <w:tcBorders>
                      <w:top w:val="single" w:sz="4" w:space="0" w:color="auto"/>
                      <w:left w:val="single" w:sz="4" w:space="0" w:color="auto"/>
                      <w:bottom w:val="single" w:sz="4" w:space="0" w:color="auto"/>
                      <w:right w:val="single" w:sz="4" w:space="0" w:color="auto"/>
                    </w:tcBorders>
                  </w:tcPr>
                  <w:p w14:paraId="5CE59243" w14:textId="77777777" w:rsidR="005C4717" w:rsidRPr="004839C5" w:rsidRDefault="005C4717">
                    <w:pPr>
                      <w:pStyle w:val="BodyText"/>
                      <w:spacing w:before="80" w:after="80"/>
                      <w:jc w:val="center"/>
                      <w:rPr>
                        <w:lang w:val="en-AU" w:eastAsia="en-US"/>
                      </w:rPr>
                    </w:pPr>
                    <w:r w:rsidRPr="004839C5">
                      <w:rPr>
                        <w:lang w:val="en-AU" w:eastAsia="en-US"/>
                      </w:rPr>
                      <w:t>0.50</w:t>
                    </w:r>
                  </w:p>
                </w:tc>
                <w:tc>
                  <w:tcPr>
                    <w:tcW w:w="911" w:type="dxa"/>
                    <w:tcBorders>
                      <w:top w:val="single" w:sz="4" w:space="0" w:color="auto"/>
                      <w:left w:val="single" w:sz="4" w:space="0" w:color="auto"/>
                      <w:bottom w:val="single" w:sz="4" w:space="0" w:color="auto"/>
                      <w:right w:val="single" w:sz="4" w:space="0" w:color="auto"/>
                    </w:tcBorders>
                  </w:tcPr>
                  <w:p w14:paraId="6E28F811" w14:textId="77777777" w:rsidR="005C4717" w:rsidRPr="004839C5" w:rsidRDefault="005C4717">
                    <w:pPr>
                      <w:pStyle w:val="BodyText"/>
                      <w:spacing w:before="80" w:after="80"/>
                      <w:jc w:val="center"/>
                      <w:rPr>
                        <w:lang w:val="en-AU" w:eastAsia="en-US"/>
                      </w:rPr>
                    </w:pPr>
                    <w:r w:rsidRPr="004839C5">
                      <w:rPr>
                        <w:lang w:val="en-AU" w:eastAsia="en-US"/>
                      </w:rPr>
                      <w:t>0.24</w:t>
                    </w:r>
                  </w:p>
                </w:tc>
                <w:tc>
                  <w:tcPr>
                    <w:tcW w:w="911" w:type="dxa"/>
                    <w:tcBorders>
                      <w:top w:val="single" w:sz="4" w:space="0" w:color="auto"/>
                      <w:left w:val="single" w:sz="4" w:space="0" w:color="auto"/>
                      <w:bottom w:val="single" w:sz="4" w:space="0" w:color="auto"/>
                      <w:right w:val="single" w:sz="4" w:space="0" w:color="auto"/>
                    </w:tcBorders>
                  </w:tcPr>
                  <w:p w14:paraId="34C19B50" w14:textId="77777777" w:rsidR="005C4717" w:rsidRPr="004839C5" w:rsidRDefault="005C4717">
                    <w:pPr>
                      <w:pStyle w:val="BodyText"/>
                      <w:spacing w:before="80" w:after="80"/>
                      <w:jc w:val="center"/>
                      <w:rPr>
                        <w:lang w:val="en-AU" w:eastAsia="en-US"/>
                      </w:rPr>
                    </w:pPr>
                    <w:r w:rsidRPr="004839C5">
                      <w:rPr>
                        <w:lang w:val="en-AU" w:eastAsia="en-US"/>
                      </w:rPr>
                      <w:t>0.17</w:t>
                    </w:r>
                  </w:p>
                </w:tc>
                <w:tc>
                  <w:tcPr>
                    <w:tcW w:w="910" w:type="dxa"/>
                    <w:tcBorders>
                      <w:top w:val="single" w:sz="4" w:space="0" w:color="auto"/>
                      <w:left w:val="single" w:sz="4" w:space="0" w:color="auto"/>
                      <w:bottom w:val="single" w:sz="4" w:space="0" w:color="auto"/>
                      <w:right w:val="single" w:sz="4" w:space="0" w:color="auto"/>
                    </w:tcBorders>
                  </w:tcPr>
                  <w:p w14:paraId="02701EB6" w14:textId="77777777" w:rsidR="005C4717" w:rsidRPr="004839C5" w:rsidRDefault="005C4717">
                    <w:pPr>
                      <w:pStyle w:val="BodyText"/>
                      <w:spacing w:before="80" w:after="80"/>
                      <w:jc w:val="center"/>
                      <w:rPr>
                        <w:lang w:val="en-AU" w:eastAsia="en-US"/>
                      </w:rPr>
                    </w:pPr>
                    <w:r w:rsidRPr="004839C5">
                      <w:rPr>
                        <w:lang w:val="en-AU" w:eastAsia="en-US"/>
                      </w:rPr>
                      <w:t>0.13</w:t>
                    </w:r>
                  </w:p>
                </w:tc>
                <w:tc>
                  <w:tcPr>
                    <w:tcW w:w="911" w:type="dxa"/>
                    <w:tcBorders>
                      <w:top w:val="single" w:sz="4" w:space="0" w:color="auto"/>
                      <w:left w:val="single" w:sz="4" w:space="0" w:color="auto"/>
                      <w:bottom w:val="single" w:sz="4" w:space="0" w:color="auto"/>
                      <w:right w:val="single" w:sz="4" w:space="0" w:color="auto"/>
                    </w:tcBorders>
                  </w:tcPr>
                  <w:p w14:paraId="2256ED02" w14:textId="77777777" w:rsidR="005C4717" w:rsidRPr="004839C5" w:rsidRDefault="005C4717">
                    <w:pPr>
                      <w:pStyle w:val="BodyText"/>
                      <w:spacing w:before="80" w:after="80"/>
                      <w:jc w:val="center"/>
                      <w:rPr>
                        <w:lang w:val="en-AU" w:eastAsia="en-US"/>
                      </w:rPr>
                    </w:pPr>
                    <w:r w:rsidRPr="004839C5">
                      <w:rPr>
                        <w:lang w:val="en-AU" w:eastAsia="en-US"/>
                      </w:rPr>
                      <w:t>0.17</w:t>
                    </w:r>
                  </w:p>
                </w:tc>
                <w:tc>
                  <w:tcPr>
                    <w:tcW w:w="911" w:type="dxa"/>
                    <w:tcBorders>
                      <w:top w:val="single" w:sz="4" w:space="0" w:color="auto"/>
                      <w:left w:val="single" w:sz="4" w:space="0" w:color="auto"/>
                      <w:bottom w:val="single" w:sz="4" w:space="0" w:color="auto"/>
                      <w:right w:val="single" w:sz="4" w:space="0" w:color="auto"/>
                    </w:tcBorders>
                  </w:tcPr>
                  <w:p w14:paraId="7BCF24BE" w14:textId="77777777" w:rsidR="005C4717" w:rsidRPr="004839C5" w:rsidRDefault="005C4717">
                    <w:pPr>
                      <w:pStyle w:val="BodyText"/>
                      <w:spacing w:before="80" w:after="80"/>
                      <w:jc w:val="center"/>
                      <w:rPr>
                        <w:lang w:val="en-AU" w:eastAsia="en-US"/>
                      </w:rPr>
                    </w:pPr>
                    <w:r w:rsidRPr="004839C5">
                      <w:rPr>
                        <w:lang w:val="en-AU" w:eastAsia="en-US"/>
                      </w:rPr>
                      <w:t>0.18</w:t>
                    </w:r>
                  </w:p>
                </w:tc>
              </w:tr>
              <w:tr w:rsidR="005C4717" w:rsidRPr="004839C5" w14:paraId="11F71872"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A4E63D" w14:textId="77777777" w:rsidR="005C4717" w:rsidRPr="004839C5" w:rsidRDefault="005C4717">
                    <w:pPr>
                      <w:pStyle w:val="BodyText"/>
                      <w:spacing w:before="80" w:after="80"/>
                      <w:rPr>
                        <w:lang w:val="en-AU" w:eastAsia="en-US"/>
                      </w:rPr>
                    </w:pPr>
                    <w:r w:rsidRPr="004839C5">
                      <w:rPr>
                        <w:lang w:val="en-AU" w:eastAsia="en-US"/>
                      </w:rPr>
                      <w:t>Solid Storage</w:t>
                    </w:r>
                  </w:p>
                </w:tc>
                <w:tc>
                  <w:tcPr>
                    <w:tcW w:w="910" w:type="dxa"/>
                    <w:tcBorders>
                      <w:top w:val="single" w:sz="4" w:space="0" w:color="auto"/>
                      <w:left w:val="single" w:sz="4" w:space="0" w:color="auto"/>
                      <w:bottom w:val="single" w:sz="4" w:space="0" w:color="auto"/>
                      <w:right w:val="single" w:sz="4" w:space="0" w:color="auto"/>
                    </w:tcBorders>
                  </w:tcPr>
                  <w:p w14:paraId="7D217525"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0797F51F"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0" w:type="dxa"/>
                    <w:tcBorders>
                      <w:top w:val="single" w:sz="4" w:space="0" w:color="auto"/>
                      <w:left w:val="single" w:sz="4" w:space="0" w:color="auto"/>
                      <w:bottom w:val="single" w:sz="4" w:space="0" w:color="auto"/>
                      <w:right w:val="single" w:sz="4" w:space="0" w:color="auto"/>
                    </w:tcBorders>
                  </w:tcPr>
                  <w:p w14:paraId="6BA3504B"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734C49A0"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50B16D0B"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0" w:type="dxa"/>
                    <w:tcBorders>
                      <w:top w:val="single" w:sz="4" w:space="0" w:color="auto"/>
                      <w:left w:val="single" w:sz="4" w:space="0" w:color="auto"/>
                      <w:bottom w:val="single" w:sz="4" w:space="0" w:color="auto"/>
                      <w:right w:val="single" w:sz="4" w:space="0" w:color="auto"/>
                    </w:tcBorders>
                  </w:tcPr>
                  <w:p w14:paraId="41B12AD1"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44C47C60" w14:textId="77777777" w:rsidR="005C4717" w:rsidRPr="004839C5" w:rsidRDefault="005C4717">
                    <w:pPr>
                      <w:pStyle w:val="BodyText"/>
                      <w:spacing w:before="80" w:after="80"/>
                      <w:jc w:val="center"/>
                      <w:rPr>
                        <w:lang w:val="en-AU" w:eastAsia="en-US"/>
                      </w:rPr>
                    </w:pPr>
                    <w:r w:rsidRPr="004839C5">
                      <w:rPr>
                        <w:lang w:val="en-AU" w:eastAsia="en-US"/>
                      </w:rPr>
                      <w:t>0.02</w:t>
                    </w:r>
                  </w:p>
                </w:tc>
                <w:tc>
                  <w:tcPr>
                    <w:tcW w:w="911" w:type="dxa"/>
                    <w:tcBorders>
                      <w:top w:val="single" w:sz="4" w:space="0" w:color="auto"/>
                      <w:left w:val="single" w:sz="4" w:space="0" w:color="auto"/>
                      <w:bottom w:val="single" w:sz="4" w:space="0" w:color="auto"/>
                      <w:right w:val="single" w:sz="4" w:space="0" w:color="auto"/>
                    </w:tcBorders>
                  </w:tcPr>
                  <w:p w14:paraId="40E450A8" w14:textId="77777777" w:rsidR="005C4717" w:rsidRPr="004839C5" w:rsidRDefault="005C4717">
                    <w:pPr>
                      <w:pStyle w:val="BodyText"/>
                      <w:spacing w:before="80" w:after="80"/>
                      <w:jc w:val="center"/>
                      <w:rPr>
                        <w:lang w:val="en-AU" w:eastAsia="en-US"/>
                      </w:rPr>
                    </w:pPr>
                    <w:r w:rsidRPr="004839C5">
                      <w:rPr>
                        <w:lang w:val="en-AU" w:eastAsia="en-US"/>
                      </w:rPr>
                      <w:t>0.02</w:t>
                    </w:r>
                  </w:p>
                </w:tc>
              </w:tr>
              <w:tr w:rsidR="00B1622A" w:rsidRPr="004839C5" w14:paraId="0232A000" w14:textId="77777777" w:rsidTr="002A049E">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2A442B4" w14:textId="6F701220" w:rsidR="00B1622A" w:rsidRPr="004839C5" w:rsidRDefault="00B1622A">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910" w:type="dxa"/>
                    <w:tcBorders>
                      <w:top w:val="single" w:sz="4" w:space="0" w:color="auto"/>
                      <w:left w:val="single" w:sz="4" w:space="0" w:color="auto"/>
                      <w:bottom w:val="single" w:sz="4" w:space="0" w:color="auto"/>
                      <w:right w:val="single" w:sz="4" w:space="0" w:color="auto"/>
                    </w:tcBorders>
                  </w:tcPr>
                  <w:p w14:paraId="129FBD20" w14:textId="3974493D" w:rsidR="00B1622A" w:rsidRPr="004839C5" w:rsidRDefault="00B1622A">
                    <w:pPr>
                      <w:pStyle w:val="BodyText"/>
                      <w:spacing w:before="80" w:after="80"/>
                      <w:jc w:val="center"/>
                      <w:rPr>
                        <w:lang w:val="en-AU" w:eastAsia="en-US"/>
                      </w:rPr>
                    </w:pPr>
                    <w:r>
                      <w:rPr>
                        <w:lang w:val="en-AU" w:eastAsia="en-US"/>
                      </w:rPr>
                      <w:t>0</w:t>
                    </w:r>
                  </w:p>
                </w:tc>
                <w:tc>
                  <w:tcPr>
                    <w:tcW w:w="911" w:type="dxa"/>
                    <w:tcBorders>
                      <w:top w:val="single" w:sz="4" w:space="0" w:color="auto"/>
                      <w:left w:val="single" w:sz="4" w:space="0" w:color="auto"/>
                      <w:bottom w:val="single" w:sz="4" w:space="0" w:color="auto"/>
                      <w:right w:val="single" w:sz="4" w:space="0" w:color="auto"/>
                    </w:tcBorders>
                  </w:tcPr>
                  <w:p w14:paraId="15271DEA" w14:textId="3D2A8D7D" w:rsidR="00B1622A" w:rsidRPr="004839C5" w:rsidRDefault="00B1622A">
                    <w:pPr>
                      <w:pStyle w:val="BodyText"/>
                      <w:spacing w:before="80" w:after="80"/>
                      <w:jc w:val="center"/>
                      <w:rPr>
                        <w:lang w:val="en-AU" w:eastAsia="en-US"/>
                      </w:rPr>
                    </w:pPr>
                    <w:r>
                      <w:rPr>
                        <w:lang w:val="en-AU" w:eastAsia="en-US"/>
                      </w:rPr>
                      <w:t>0</w:t>
                    </w:r>
                  </w:p>
                </w:tc>
                <w:tc>
                  <w:tcPr>
                    <w:tcW w:w="910" w:type="dxa"/>
                    <w:tcBorders>
                      <w:top w:val="single" w:sz="4" w:space="0" w:color="auto"/>
                      <w:left w:val="single" w:sz="4" w:space="0" w:color="auto"/>
                      <w:bottom w:val="single" w:sz="4" w:space="0" w:color="auto"/>
                      <w:right w:val="single" w:sz="4" w:space="0" w:color="auto"/>
                    </w:tcBorders>
                  </w:tcPr>
                  <w:p w14:paraId="18B350B5" w14:textId="2482D691" w:rsidR="00B1622A" w:rsidRPr="004839C5" w:rsidRDefault="00B1622A">
                    <w:pPr>
                      <w:pStyle w:val="BodyText"/>
                      <w:spacing w:before="80" w:after="80"/>
                      <w:jc w:val="center"/>
                      <w:rPr>
                        <w:lang w:val="en-AU" w:eastAsia="en-US"/>
                      </w:rPr>
                    </w:pPr>
                    <w:r>
                      <w:rPr>
                        <w:lang w:val="en-AU" w:eastAsia="en-US"/>
                      </w:rPr>
                      <w:t>0</w:t>
                    </w:r>
                  </w:p>
                </w:tc>
                <w:tc>
                  <w:tcPr>
                    <w:tcW w:w="911" w:type="dxa"/>
                    <w:tcBorders>
                      <w:top w:val="single" w:sz="4" w:space="0" w:color="auto"/>
                      <w:left w:val="single" w:sz="4" w:space="0" w:color="auto"/>
                      <w:bottom w:val="single" w:sz="4" w:space="0" w:color="auto"/>
                      <w:right w:val="single" w:sz="4" w:space="0" w:color="auto"/>
                    </w:tcBorders>
                  </w:tcPr>
                  <w:p w14:paraId="322BFA29" w14:textId="4A6E5091" w:rsidR="00B1622A" w:rsidRPr="004839C5" w:rsidRDefault="00B1622A">
                    <w:pPr>
                      <w:pStyle w:val="BodyText"/>
                      <w:spacing w:before="80" w:after="80"/>
                      <w:jc w:val="center"/>
                      <w:rPr>
                        <w:lang w:val="en-AU" w:eastAsia="en-US"/>
                      </w:rPr>
                    </w:pPr>
                    <w:r>
                      <w:rPr>
                        <w:lang w:val="en-AU" w:eastAsia="en-US"/>
                      </w:rPr>
                      <w:t>0</w:t>
                    </w:r>
                  </w:p>
                </w:tc>
                <w:tc>
                  <w:tcPr>
                    <w:tcW w:w="911" w:type="dxa"/>
                    <w:tcBorders>
                      <w:top w:val="single" w:sz="4" w:space="0" w:color="auto"/>
                      <w:left w:val="single" w:sz="4" w:space="0" w:color="auto"/>
                      <w:bottom w:val="single" w:sz="4" w:space="0" w:color="auto"/>
                      <w:right w:val="single" w:sz="4" w:space="0" w:color="auto"/>
                    </w:tcBorders>
                  </w:tcPr>
                  <w:p w14:paraId="5C28B888" w14:textId="0515A6FE" w:rsidR="00B1622A" w:rsidRPr="004839C5" w:rsidRDefault="00B1622A">
                    <w:pPr>
                      <w:pStyle w:val="BodyText"/>
                      <w:spacing w:before="80" w:after="80"/>
                      <w:jc w:val="center"/>
                      <w:rPr>
                        <w:lang w:val="en-AU" w:eastAsia="en-US"/>
                      </w:rPr>
                    </w:pPr>
                    <w:r>
                      <w:rPr>
                        <w:lang w:val="en-AU" w:eastAsia="en-US"/>
                      </w:rPr>
                      <w:t>0</w:t>
                    </w:r>
                  </w:p>
                </w:tc>
                <w:tc>
                  <w:tcPr>
                    <w:tcW w:w="910" w:type="dxa"/>
                    <w:tcBorders>
                      <w:top w:val="single" w:sz="4" w:space="0" w:color="auto"/>
                      <w:left w:val="single" w:sz="4" w:space="0" w:color="auto"/>
                      <w:bottom w:val="single" w:sz="4" w:space="0" w:color="auto"/>
                      <w:right w:val="single" w:sz="4" w:space="0" w:color="auto"/>
                    </w:tcBorders>
                  </w:tcPr>
                  <w:p w14:paraId="213C17BE" w14:textId="2AB4095C" w:rsidR="00B1622A" w:rsidRPr="004839C5" w:rsidRDefault="00B1622A">
                    <w:pPr>
                      <w:pStyle w:val="BodyText"/>
                      <w:spacing w:before="80" w:after="80"/>
                      <w:jc w:val="center"/>
                      <w:rPr>
                        <w:lang w:val="en-AU" w:eastAsia="en-US"/>
                      </w:rPr>
                    </w:pPr>
                    <w:r>
                      <w:rPr>
                        <w:lang w:val="en-AU" w:eastAsia="en-US"/>
                      </w:rPr>
                      <w:t>0</w:t>
                    </w:r>
                  </w:p>
                </w:tc>
                <w:tc>
                  <w:tcPr>
                    <w:tcW w:w="911" w:type="dxa"/>
                    <w:tcBorders>
                      <w:top w:val="single" w:sz="4" w:space="0" w:color="auto"/>
                      <w:left w:val="single" w:sz="4" w:space="0" w:color="auto"/>
                      <w:bottom w:val="single" w:sz="4" w:space="0" w:color="auto"/>
                      <w:right w:val="single" w:sz="4" w:space="0" w:color="auto"/>
                    </w:tcBorders>
                  </w:tcPr>
                  <w:p w14:paraId="1967A1CD" w14:textId="57D7D2E8" w:rsidR="00B1622A" w:rsidRPr="004839C5" w:rsidRDefault="00B1622A">
                    <w:pPr>
                      <w:pStyle w:val="BodyText"/>
                      <w:spacing w:before="80" w:after="80"/>
                      <w:jc w:val="center"/>
                      <w:rPr>
                        <w:lang w:val="en-AU" w:eastAsia="en-US"/>
                      </w:rPr>
                    </w:pPr>
                    <w:r>
                      <w:rPr>
                        <w:lang w:val="en-AU" w:eastAsia="en-US"/>
                      </w:rPr>
                      <w:t>0</w:t>
                    </w:r>
                  </w:p>
                </w:tc>
                <w:tc>
                  <w:tcPr>
                    <w:tcW w:w="911" w:type="dxa"/>
                    <w:tcBorders>
                      <w:top w:val="single" w:sz="4" w:space="0" w:color="auto"/>
                      <w:left w:val="single" w:sz="4" w:space="0" w:color="auto"/>
                      <w:bottom w:val="single" w:sz="4" w:space="0" w:color="auto"/>
                      <w:right w:val="single" w:sz="4" w:space="0" w:color="auto"/>
                    </w:tcBorders>
                  </w:tcPr>
                  <w:p w14:paraId="37B6FDC7" w14:textId="0DC2E8DF" w:rsidR="00B1622A" w:rsidRPr="004839C5" w:rsidRDefault="00B1622A">
                    <w:pPr>
                      <w:pStyle w:val="BodyText"/>
                      <w:spacing w:before="80" w:after="80"/>
                      <w:jc w:val="center"/>
                      <w:rPr>
                        <w:lang w:val="en-AU" w:eastAsia="en-US"/>
                      </w:rPr>
                    </w:pPr>
                    <w:r>
                      <w:rPr>
                        <w:lang w:val="en-AU" w:eastAsia="en-US"/>
                      </w:rPr>
                      <w:t>0</w:t>
                    </w:r>
                  </w:p>
                </w:tc>
              </w:tr>
            </w:tbl>
            <w:p w14:paraId="5C84C6E6" w14:textId="599C40E0" w:rsidR="00E97671" w:rsidRPr="005E4935" w:rsidRDefault="00A866C8">
              <w:pPr>
                <w:pStyle w:val="ListParagraph"/>
                <w:numPr>
                  <w:ilvl w:val="0"/>
                  <w:numId w:val="5"/>
                </w:numPr>
                <w:rPr>
                  <w:sz w:val="18"/>
                  <w:szCs w:val="14"/>
                </w:rPr>
              </w:pPr>
              <w:r>
                <w:rPr>
                  <w:sz w:val="18"/>
                  <w:szCs w:val="14"/>
                </w:rPr>
                <w:t>MCF based on</w:t>
              </w:r>
              <w:r w:rsidR="00E97671" w:rsidRPr="005E4935">
                <w:rPr>
                  <w:sz w:val="18"/>
                  <w:szCs w:val="14"/>
                </w:rPr>
                <w:t xml:space="preserve"> liquid slurry</w:t>
              </w:r>
              <w:r w:rsidR="00A355FC" w:rsidRPr="005E4935">
                <w:rPr>
                  <w:sz w:val="18"/>
                  <w:szCs w:val="14"/>
                </w:rPr>
                <w:t xml:space="preserve"> without natural crust</w:t>
              </w:r>
            </w:p>
            <w:p w14:paraId="4DF1C853" w14:textId="513C8C30" w:rsidR="000779C4" w:rsidRDefault="00F73F48" w:rsidP="00EA23AA">
              <w:pPr>
                <w:pStyle w:val="Caption"/>
              </w:pPr>
              <w:bookmarkStart w:id="72" w:name="_Toc215758076"/>
              <w:bookmarkStart w:id="73" w:name="_Toc225351177"/>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7</w:t>
              </w:r>
              <w:r w:rsidR="007C71EC">
                <w:rPr>
                  <w:noProof/>
                </w:rPr>
                <w:fldChar w:fldCharType="end"/>
              </w:r>
              <w:r w:rsidR="000779C4">
                <w:t>: Dairy cattle – Nitrous oxide EFs and fraction of N volatilised by MMS</w:t>
              </w:r>
              <w:bookmarkEnd w:id="72"/>
              <w:bookmarkEnd w:id="73"/>
            </w:p>
            <w:tbl>
              <w:tblPr>
                <w:tblStyle w:val="TableGrid"/>
                <w:tblW w:w="0" w:type="auto"/>
                <w:tblLayout w:type="fixed"/>
                <w:tblCellMar>
                  <w:left w:w="115" w:type="dxa"/>
                  <w:right w:w="115" w:type="dxa"/>
                </w:tblCellMar>
                <w:tblLook w:val="04A0" w:firstRow="1" w:lastRow="0" w:firstColumn="1" w:lastColumn="0" w:noHBand="0" w:noVBand="1"/>
                <w:tblCaption w:val="Table A5.5.1.9 Dairy cattle - Nitrous oxide EFs and fraction of N volatilised by MMS"/>
              </w:tblPr>
              <w:tblGrid>
                <w:gridCol w:w="3505"/>
                <w:gridCol w:w="2700"/>
                <w:gridCol w:w="3145"/>
              </w:tblGrid>
              <w:tr w:rsidR="000779C4" w:rsidRPr="004839C5" w14:paraId="1ADF06BB" w14:textId="77777777" w:rsidTr="000779C4">
                <w:trPr>
                  <w:tblHeader/>
                </w:trPr>
                <w:tc>
                  <w:tcPr>
                    <w:tcW w:w="35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9045B8" w14:textId="332E6306" w:rsidR="000779C4" w:rsidRPr="000779C4" w:rsidRDefault="000779C4">
                    <w:pPr>
                      <w:pStyle w:val="BodyText"/>
                      <w:keepNext/>
                      <w:spacing w:before="80" w:after="80"/>
                      <w:rPr>
                        <w:b/>
                        <w:bCs w:val="0"/>
                        <w:color w:val="FFFFFF" w:themeColor="background1"/>
                        <w:lang w:val="en-AU" w:eastAsia="en-US"/>
                      </w:rPr>
                    </w:pPr>
                    <w:r w:rsidRPr="000779C4">
                      <w:rPr>
                        <w:b/>
                        <w:color w:val="FFFFFF" w:themeColor="background1"/>
                        <w:lang w:val="en-AU" w:eastAsia="en-US"/>
                      </w:rPr>
                      <w:t>MMS</w:t>
                    </w:r>
                    <w:r w:rsidR="00581E81">
                      <w:rPr>
                        <w:b/>
                        <w:color w:val="FFFFFF" w:themeColor="background1"/>
                        <w:lang w:val="en-AU" w:eastAsia="en-US"/>
                      </w:rPr>
                      <w:t xml:space="preserve"> m</w:t>
                    </w:r>
                  </w:p>
                </w:tc>
                <w:tc>
                  <w:tcPr>
                    <w:tcW w:w="27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CCF7943" w14:textId="4F2C32A0" w:rsidR="000779C4" w:rsidRPr="000779C4" w:rsidRDefault="000779C4">
                    <w:pPr>
                      <w:pStyle w:val="BodyText"/>
                      <w:keepNext/>
                      <w:spacing w:before="80" w:after="80"/>
                      <w:jc w:val="center"/>
                      <w:rPr>
                        <w:b/>
                        <w:bCs w:val="0"/>
                        <w:color w:val="FFFFFF" w:themeColor="background1"/>
                        <w:lang w:val="en-AU" w:eastAsia="en-US"/>
                      </w:rPr>
                    </w:pPr>
                    <w:r w:rsidRPr="000779C4">
                      <w:rPr>
                        <w:b/>
                        <w:color w:val="FFFFFF" w:themeColor="background1"/>
                        <w:lang w:val="en-AU" w:eastAsia="en-US"/>
                      </w:rPr>
                      <w:t>EF</w:t>
                    </w:r>
                    <w:r w:rsidR="00C34258">
                      <w:rPr>
                        <w:b/>
                        <w:color w:val="FFFFFF" w:themeColor="background1"/>
                        <w:vertAlign w:val="subscript"/>
                        <w:lang w:val="en-AU" w:eastAsia="en-US"/>
                      </w:rPr>
                      <w:t>m</w:t>
                    </w:r>
                    <w:r w:rsidRPr="000779C4">
                      <w:rPr>
                        <w:b/>
                        <w:color w:val="FFFFFF" w:themeColor="background1"/>
                        <w:lang w:val="en-AU" w:eastAsia="en-US"/>
                      </w:rPr>
                      <w:br/>
                      <w:t xml:space="preserve">(kg </w:t>
                    </w:r>
                    <w:r w:rsidRPr="000779C4">
                      <w:rPr>
                        <w:b/>
                        <w:color w:val="FFFFFF" w:themeColor="background1"/>
                        <w:lang w:val="en-AU"/>
                      </w:rPr>
                      <w:t>N</w:t>
                    </w:r>
                    <w:r w:rsidRPr="000779C4">
                      <w:rPr>
                        <w:b/>
                        <w:color w:val="FFFFFF" w:themeColor="background1"/>
                        <w:vertAlign w:val="subscript"/>
                        <w:lang w:val="en-AU"/>
                      </w:rPr>
                      <w:t>2</w:t>
                    </w:r>
                    <w:r w:rsidRPr="000779C4">
                      <w:rPr>
                        <w:b/>
                        <w:color w:val="FFFFFF" w:themeColor="background1"/>
                        <w:lang w:val="en-AU"/>
                      </w:rPr>
                      <w:t>O</w:t>
                    </w:r>
                    <w:r w:rsidRPr="000779C4">
                      <w:rPr>
                        <w:b/>
                        <w:color w:val="FFFFFF" w:themeColor="background1"/>
                        <w:lang w:val="en-AU" w:eastAsia="en-US"/>
                      </w:rPr>
                      <w:t>-N/kg N excreted)</w:t>
                    </w:r>
                  </w:p>
                </w:tc>
                <w:tc>
                  <w:tcPr>
                    <w:tcW w:w="314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E6BDBE0" w14:textId="77777777" w:rsidR="000779C4" w:rsidRPr="000779C4" w:rsidRDefault="000779C4">
                    <w:pPr>
                      <w:pStyle w:val="BodyText"/>
                      <w:keepNext/>
                      <w:spacing w:before="80" w:after="80"/>
                      <w:jc w:val="center"/>
                      <w:rPr>
                        <w:b/>
                        <w:bCs w:val="0"/>
                        <w:color w:val="FFFFFF" w:themeColor="background1"/>
                        <w:lang w:val="en-AU" w:eastAsia="en-US"/>
                      </w:rPr>
                    </w:pPr>
                    <w:r w:rsidRPr="000779C4">
                      <w:rPr>
                        <w:b/>
                        <w:color w:val="FFFFFF" w:themeColor="background1"/>
                        <w:lang w:val="en-AU" w:eastAsia="en-US"/>
                      </w:rPr>
                      <w:t>FracGASM</w:t>
                    </w:r>
                    <w:r w:rsidRPr="000779C4">
                      <w:rPr>
                        <w:b/>
                        <w:color w:val="FFFFFF" w:themeColor="background1"/>
                        <w:vertAlign w:val="subscript"/>
                        <w:lang w:val="en-AU" w:eastAsia="en-US"/>
                      </w:rPr>
                      <w:t>m</w:t>
                    </w:r>
                    <w:r w:rsidRPr="000779C4">
                      <w:rPr>
                        <w:b/>
                        <w:color w:val="FFFFFF" w:themeColor="background1"/>
                        <w:vertAlign w:val="subscript"/>
                        <w:lang w:val="en-AU" w:eastAsia="en-US"/>
                      </w:rPr>
                      <w:br/>
                    </w:r>
                    <w:r w:rsidRPr="000779C4">
                      <w:rPr>
                        <w:b/>
                        <w:color w:val="FFFFFF" w:themeColor="background1"/>
                        <w:lang w:val="en-AU" w:eastAsia="en-US"/>
                      </w:rPr>
                      <w:t xml:space="preserve">(kg </w:t>
                    </w:r>
                    <w:r w:rsidRPr="000779C4">
                      <w:rPr>
                        <w:b/>
                        <w:color w:val="FFFFFF" w:themeColor="background1"/>
                        <w:lang w:val="en-AU"/>
                      </w:rPr>
                      <w:t>N</w:t>
                    </w:r>
                    <w:r w:rsidRPr="000779C4">
                      <w:rPr>
                        <w:b/>
                        <w:color w:val="FFFFFF" w:themeColor="background1"/>
                        <w:vertAlign w:val="subscript"/>
                        <w:lang w:val="en-AU"/>
                      </w:rPr>
                      <w:t>2</w:t>
                    </w:r>
                    <w:r w:rsidRPr="000779C4">
                      <w:rPr>
                        <w:b/>
                        <w:color w:val="FFFFFF" w:themeColor="background1"/>
                        <w:lang w:val="en-AU"/>
                      </w:rPr>
                      <w:t>O</w:t>
                    </w:r>
                    <w:r w:rsidRPr="000779C4">
                      <w:rPr>
                        <w:b/>
                        <w:color w:val="FFFFFF" w:themeColor="background1"/>
                        <w:lang w:val="en-AU" w:eastAsia="en-US"/>
                      </w:rPr>
                      <w:t>-N/kg N excreted)</w:t>
                    </w:r>
                  </w:p>
                </w:tc>
              </w:tr>
              <w:tr w:rsidR="000779C4" w:rsidRPr="004839C5" w14:paraId="24573539"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911EC0D" w14:textId="1E42F1AB" w:rsidR="000779C4" w:rsidRPr="004839C5" w:rsidRDefault="000779C4">
                    <w:pPr>
                      <w:pStyle w:val="BodyText"/>
                      <w:spacing w:before="80" w:after="80"/>
                      <w:rPr>
                        <w:lang w:val="en-AU" w:eastAsia="en-US"/>
                      </w:rPr>
                    </w:pPr>
                    <w:r>
                      <w:rPr>
                        <w:lang w:val="en-AU" w:eastAsia="en-US"/>
                      </w:rPr>
                      <w:t>M=14</w:t>
                    </w:r>
                    <w:r w:rsidRPr="004839C5">
                      <w:rPr>
                        <w:lang w:val="en-AU" w:eastAsia="en-US"/>
                      </w:rPr>
                      <w:t xml:space="preserve"> Pasture</w:t>
                    </w:r>
                  </w:p>
                </w:tc>
                <w:tc>
                  <w:tcPr>
                    <w:tcW w:w="2700" w:type="dxa"/>
                    <w:tcBorders>
                      <w:top w:val="single" w:sz="4" w:space="0" w:color="auto"/>
                      <w:left w:val="single" w:sz="4" w:space="0" w:color="auto"/>
                      <w:bottom w:val="single" w:sz="4" w:space="0" w:color="auto"/>
                      <w:right w:val="single" w:sz="4" w:space="0" w:color="auto"/>
                    </w:tcBorders>
                    <w:hideMark/>
                  </w:tcPr>
                  <w:p w14:paraId="3F99B0CC" w14:textId="5B85E135" w:rsidR="000779C4" w:rsidRPr="004839C5" w:rsidRDefault="000779C4">
                    <w:pPr>
                      <w:pStyle w:val="BodyText"/>
                      <w:spacing w:before="80" w:after="80"/>
                      <w:jc w:val="center"/>
                      <w:rPr>
                        <w:lang w:val="en-AU" w:eastAsia="en-US"/>
                      </w:rPr>
                    </w:pPr>
                    <w:r>
                      <w:rPr>
                        <w:lang w:val="en-AU" w:eastAsia="en-US"/>
                      </w:rPr>
                      <w:t>0</w:t>
                    </w:r>
                  </w:p>
                </w:tc>
                <w:tc>
                  <w:tcPr>
                    <w:tcW w:w="3145" w:type="dxa"/>
                    <w:tcBorders>
                      <w:top w:val="single" w:sz="4" w:space="0" w:color="auto"/>
                      <w:left w:val="single" w:sz="4" w:space="0" w:color="auto"/>
                      <w:bottom w:val="single" w:sz="4" w:space="0" w:color="auto"/>
                      <w:right w:val="single" w:sz="4" w:space="0" w:color="auto"/>
                    </w:tcBorders>
                    <w:hideMark/>
                  </w:tcPr>
                  <w:p w14:paraId="0620688A" w14:textId="77777777" w:rsidR="000779C4" w:rsidRPr="004839C5" w:rsidRDefault="000779C4">
                    <w:pPr>
                      <w:pStyle w:val="BodyText"/>
                      <w:spacing w:before="80" w:after="80"/>
                      <w:jc w:val="center"/>
                      <w:rPr>
                        <w:lang w:val="en-AU" w:eastAsia="en-US"/>
                      </w:rPr>
                    </w:pPr>
                    <w:r w:rsidRPr="004839C5">
                      <w:rPr>
                        <w:lang w:val="en-AU" w:eastAsia="en-US"/>
                      </w:rPr>
                      <w:t>0</w:t>
                    </w:r>
                  </w:p>
                </w:tc>
              </w:tr>
              <w:tr w:rsidR="000779C4" w:rsidRPr="004839C5" w14:paraId="021D7141"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A1A34C" w14:textId="6B1E3708" w:rsidR="000779C4" w:rsidRPr="004839C5" w:rsidRDefault="000779C4">
                    <w:pPr>
                      <w:pStyle w:val="BodyText"/>
                      <w:spacing w:before="80" w:after="80"/>
                      <w:rPr>
                        <w:lang w:val="en-AU" w:eastAsia="en-US"/>
                      </w:rPr>
                    </w:pPr>
                    <w:r>
                      <w:rPr>
                        <w:lang w:val="en-AU" w:eastAsia="en-US"/>
                      </w:rPr>
                      <w:t xml:space="preserve">M=1 </w:t>
                    </w:r>
                    <w:r w:rsidRPr="004839C5">
                      <w:rPr>
                        <w:lang w:val="en-AU" w:eastAsia="en-US"/>
                      </w:rPr>
                      <w:t>Anaerobic lagoon</w:t>
                    </w:r>
                  </w:p>
                </w:tc>
                <w:tc>
                  <w:tcPr>
                    <w:tcW w:w="2700" w:type="dxa"/>
                    <w:tcBorders>
                      <w:top w:val="single" w:sz="4" w:space="0" w:color="auto"/>
                      <w:left w:val="single" w:sz="4" w:space="0" w:color="auto"/>
                      <w:bottom w:val="single" w:sz="4" w:space="0" w:color="auto"/>
                      <w:right w:val="single" w:sz="4" w:space="0" w:color="auto"/>
                    </w:tcBorders>
                  </w:tcPr>
                  <w:p w14:paraId="1402816A" w14:textId="5E81E839" w:rsidR="000779C4" w:rsidRPr="004839C5" w:rsidRDefault="000779C4">
                    <w:pPr>
                      <w:pStyle w:val="BodyText"/>
                      <w:spacing w:before="80" w:after="80"/>
                      <w:jc w:val="center"/>
                      <w:rPr>
                        <w:vertAlign w:val="subscript"/>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3F2B7B14" w14:textId="77777777" w:rsidR="000779C4" w:rsidRPr="004839C5" w:rsidRDefault="000779C4">
                    <w:pPr>
                      <w:pStyle w:val="BodyText"/>
                      <w:spacing w:before="80" w:after="80"/>
                      <w:jc w:val="center"/>
                      <w:rPr>
                        <w:lang w:val="en-AU" w:eastAsia="en-US"/>
                      </w:rPr>
                    </w:pPr>
                    <w:r w:rsidRPr="004839C5">
                      <w:rPr>
                        <w:lang w:val="en-AU" w:eastAsia="en-US"/>
                      </w:rPr>
                      <w:t>0.35</w:t>
                    </w:r>
                  </w:p>
                </w:tc>
              </w:tr>
              <w:tr w:rsidR="000779C4" w:rsidRPr="004839C5" w14:paraId="72E52AA4"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E8CED" w14:textId="147F969C" w:rsidR="000779C4" w:rsidRPr="004839C5" w:rsidRDefault="000779C4">
                    <w:pPr>
                      <w:pStyle w:val="BodyText"/>
                      <w:spacing w:before="80" w:after="80"/>
                      <w:rPr>
                        <w:lang w:val="en-AU" w:eastAsia="en-US"/>
                      </w:rPr>
                    </w:pPr>
                    <w:r>
                      <w:rPr>
                        <w:lang w:val="en-AU" w:eastAsia="en-US"/>
                      </w:rPr>
                      <w:t xml:space="preserve">M=2 </w:t>
                    </w:r>
                    <w:r w:rsidRPr="004839C5">
                      <w:rPr>
                        <w:lang w:val="en-AU" w:eastAsia="en-US"/>
                      </w:rPr>
                      <w:t>Daily Spread – Sump and Dispersal</w:t>
                    </w:r>
                  </w:p>
                </w:tc>
                <w:tc>
                  <w:tcPr>
                    <w:tcW w:w="2700" w:type="dxa"/>
                    <w:tcBorders>
                      <w:top w:val="single" w:sz="4" w:space="0" w:color="auto"/>
                      <w:left w:val="single" w:sz="4" w:space="0" w:color="auto"/>
                      <w:bottom w:val="single" w:sz="4" w:space="0" w:color="auto"/>
                      <w:right w:val="single" w:sz="4" w:space="0" w:color="auto"/>
                    </w:tcBorders>
                  </w:tcPr>
                  <w:p w14:paraId="7DC1306B" w14:textId="6B91B861" w:rsidR="000779C4" w:rsidRPr="004839C5" w:rsidRDefault="000779C4">
                    <w:pPr>
                      <w:pStyle w:val="BodyText"/>
                      <w:spacing w:before="80" w:after="80"/>
                      <w:jc w:val="center"/>
                      <w:rPr>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776B8549" w14:textId="77777777" w:rsidR="000779C4" w:rsidRPr="004839C5" w:rsidRDefault="000779C4">
                    <w:pPr>
                      <w:pStyle w:val="BodyText"/>
                      <w:spacing w:before="80" w:after="80"/>
                      <w:jc w:val="center"/>
                      <w:rPr>
                        <w:lang w:val="en-AU" w:eastAsia="en-US"/>
                      </w:rPr>
                    </w:pPr>
                    <w:r w:rsidRPr="004839C5">
                      <w:rPr>
                        <w:lang w:val="en-AU" w:eastAsia="en-US"/>
                      </w:rPr>
                      <w:t>0.07</w:t>
                    </w:r>
                  </w:p>
                </w:tc>
              </w:tr>
              <w:tr w:rsidR="000779C4" w:rsidRPr="004839C5" w14:paraId="0EA0022E"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CA1CFC9" w14:textId="46EE97D0" w:rsidR="000779C4" w:rsidRPr="004839C5" w:rsidRDefault="000779C4">
                    <w:pPr>
                      <w:pStyle w:val="BodyText"/>
                      <w:spacing w:before="80" w:after="80"/>
                      <w:rPr>
                        <w:lang w:val="en-AU" w:eastAsia="en-US"/>
                      </w:rPr>
                    </w:pPr>
                    <w:r>
                      <w:rPr>
                        <w:lang w:val="en-AU" w:eastAsia="en-US"/>
                      </w:rPr>
                      <w:t xml:space="preserve">M=3 </w:t>
                    </w:r>
                    <w:r w:rsidRPr="004839C5">
                      <w:rPr>
                        <w:lang w:val="en-AU" w:eastAsia="en-US"/>
                      </w:rPr>
                      <w:t>Daily Spread – Drains to Paddock</w:t>
                    </w:r>
                  </w:p>
                </w:tc>
                <w:tc>
                  <w:tcPr>
                    <w:tcW w:w="2700" w:type="dxa"/>
                    <w:tcBorders>
                      <w:top w:val="single" w:sz="4" w:space="0" w:color="auto"/>
                      <w:left w:val="single" w:sz="4" w:space="0" w:color="auto"/>
                      <w:bottom w:val="single" w:sz="4" w:space="0" w:color="auto"/>
                      <w:right w:val="single" w:sz="4" w:space="0" w:color="auto"/>
                    </w:tcBorders>
                  </w:tcPr>
                  <w:p w14:paraId="46AD35C0" w14:textId="5DE04FDA" w:rsidR="000779C4" w:rsidRPr="004839C5" w:rsidRDefault="000779C4">
                    <w:pPr>
                      <w:pStyle w:val="BodyText"/>
                      <w:spacing w:before="80" w:after="80"/>
                      <w:jc w:val="center"/>
                      <w:rPr>
                        <w:lang w:val="en-AU" w:eastAsia="en-US"/>
                      </w:rPr>
                    </w:pPr>
                    <w:r w:rsidRPr="004839C5">
                      <w:rPr>
                        <w:lang w:val="en-AU" w:eastAsia="en-US"/>
                      </w:rPr>
                      <w:t>0</w:t>
                    </w:r>
                  </w:p>
                </w:tc>
                <w:tc>
                  <w:tcPr>
                    <w:tcW w:w="3145" w:type="dxa"/>
                    <w:tcBorders>
                      <w:top w:val="single" w:sz="4" w:space="0" w:color="auto"/>
                      <w:left w:val="single" w:sz="4" w:space="0" w:color="auto"/>
                      <w:bottom w:val="single" w:sz="4" w:space="0" w:color="auto"/>
                      <w:right w:val="single" w:sz="4" w:space="0" w:color="auto"/>
                    </w:tcBorders>
                  </w:tcPr>
                  <w:p w14:paraId="7DF3D785" w14:textId="606A2359" w:rsidR="000779C4" w:rsidRPr="004839C5" w:rsidRDefault="000779C4">
                    <w:pPr>
                      <w:pStyle w:val="BodyText"/>
                      <w:spacing w:before="80" w:after="80"/>
                      <w:jc w:val="center"/>
                      <w:rPr>
                        <w:lang w:val="en-AU" w:eastAsia="en-US"/>
                      </w:rPr>
                    </w:pPr>
                    <w:r w:rsidRPr="004839C5">
                      <w:rPr>
                        <w:lang w:val="en-AU" w:eastAsia="en-US"/>
                      </w:rPr>
                      <w:t>0.2</w:t>
                    </w:r>
                  </w:p>
                </w:tc>
              </w:tr>
              <w:tr w:rsidR="000779C4" w:rsidRPr="004839C5" w14:paraId="59AA7565" w14:textId="77777777" w:rsidTr="000779C4">
                <w:tc>
                  <w:tcPr>
                    <w:tcW w:w="35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8051BD" w14:textId="73AA3E69" w:rsidR="000779C4" w:rsidRPr="004839C5" w:rsidRDefault="000779C4">
                    <w:pPr>
                      <w:pStyle w:val="BodyText"/>
                      <w:spacing w:before="80" w:after="80"/>
                      <w:rPr>
                        <w:lang w:val="en-AU" w:eastAsia="en-US"/>
                      </w:rPr>
                    </w:pPr>
                    <w:r>
                      <w:rPr>
                        <w:lang w:val="en-AU" w:eastAsia="en-US"/>
                      </w:rPr>
                      <w:t xml:space="preserve">M=3 </w:t>
                    </w:r>
                    <w:r w:rsidRPr="004839C5">
                      <w:rPr>
                        <w:lang w:val="en-AU" w:eastAsia="en-US"/>
                      </w:rPr>
                      <w:t>Solid Storage</w:t>
                    </w:r>
                  </w:p>
                </w:tc>
                <w:tc>
                  <w:tcPr>
                    <w:tcW w:w="2700" w:type="dxa"/>
                    <w:tcBorders>
                      <w:top w:val="single" w:sz="4" w:space="0" w:color="auto"/>
                      <w:left w:val="single" w:sz="4" w:space="0" w:color="auto"/>
                      <w:bottom w:val="single" w:sz="4" w:space="0" w:color="auto"/>
                      <w:right w:val="single" w:sz="4" w:space="0" w:color="auto"/>
                    </w:tcBorders>
                  </w:tcPr>
                  <w:p w14:paraId="74CC8DE2" w14:textId="77777777" w:rsidR="000779C4" w:rsidRPr="004839C5" w:rsidRDefault="000779C4">
                    <w:pPr>
                      <w:pStyle w:val="BodyText"/>
                      <w:spacing w:before="80" w:after="80"/>
                      <w:jc w:val="center"/>
                      <w:rPr>
                        <w:lang w:val="en-AU" w:eastAsia="en-US"/>
                      </w:rPr>
                    </w:pPr>
                    <w:r w:rsidRPr="004839C5">
                      <w:rPr>
                        <w:lang w:val="en-AU" w:eastAsia="en-US"/>
                      </w:rPr>
                      <w:t>0.005</w:t>
                    </w:r>
                  </w:p>
                </w:tc>
                <w:tc>
                  <w:tcPr>
                    <w:tcW w:w="3145" w:type="dxa"/>
                    <w:tcBorders>
                      <w:top w:val="single" w:sz="4" w:space="0" w:color="auto"/>
                      <w:left w:val="single" w:sz="4" w:space="0" w:color="auto"/>
                      <w:bottom w:val="single" w:sz="4" w:space="0" w:color="auto"/>
                      <w:right w:val="single" w:sz="4" w:space="0" w:color="auto"/>
                    </w:tcBorders>
                  </w:tcPr>
                  <w:p w14:paraId="666C0937" w14:textId="77777777" w:rsidR="000779C4" w:rsidRPr="004839C5" w:rsidRDefault="000779C4">
                    <w:pPr>
                      <w:pStyle w:val="BodyText"/>
                      <w:spacing w:before="80" w:after="80"/>
                      <w:jc w:val="center"/>
                      <w:rPr>
                        <w:lang w:val="en-AU" w:eastAsia="en-US"/>
                      </w:rPr>
                    </w:pPr>
                    <w:r w:rsidRPr="004839C5">
                      <w:rPr>
                        <w:lang w:val="en-AU" w:eastAsia="en-US"/>
                      </w:rPr>
                      <w:t>0.3</w:t>
                    </w:r>
                  </w:p>
                </w:tc>
              </w:tr>
            </w:tbl>
            <w:p w14:paraId="587A728A" w14:textId="77777777" w:rsidR="000779C4" w:rsidRPr="000779C4" w:rsidRDefault="000779C4" w:rsidP="000779C4"/>
            <w:p w14:paraId="12BE487C" w14:textId="77777777" w:rsidR="00C0316C" w:rsidRDefault="00C0316C">
              <w:pPr>
                <w:spacing w:after="160" w:line="288" w:lineRule="auto"/>
                <w:ind w:left="2160"/>
                <w:rPr>
                  <w:b/>
                  <w:bCs/>
                  <w:color w:val="auto"/>
                </w:rPr>
              </w:pPr>
              <w:bookmarkStart w:id="74" w:name="_Toc215758077"/>
              <w:r>
                <w:br w:type="page"/>
              </w:r>
            </w:p>
            <w:p w14:paraId="0F96F712" w14:textId="60F351BC" w:rsidR="007A6736" w:rsidRPr="00C34258" w:rsidRDefault="00F73F48" w:rsidP="00EA23AA">
              <w:pPr>
                <w:pStyle w:val="Caption"/>
                <w:rPr>
                  <w:b w:val="0"/>
                  <w:bCs w:val="0"/>
                </w:rPr>
              </w:pPr>
              <w:bookmarkStart w:id="75" w:name="_Toc225351178"/>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8</w:t>
              </w:r>
              <w:r w:rsidR="007C71EC">
                <w:rPr>
                  <w:noProof/>
                </w:rPr>
                <w:fldChar w:fldCharType="end"/>
              </w:r>
              <w:r w:rsidR="007A6736" w:rsidRPr="00F73F48">
                <w:t xml:space="preserve">: Dairy cattle – Methane production for pre-weaned heifer and bull calves </w:t>
              </w:r>
              <w:r w:rsidR="00327BE1">
                <w:t>(</w:t>
              </w:r>
              <w:r w:rsidR="00327BE1" w:rsidRPr="00140C43">
                <w:rPr>
                  <w:rFonts w:asciiTheme="majorHAnsi" w:hAnsiTheme="majorHAnsi" w:cstheme="majorHAnsi"/>
                  <w:szCs w:val="22"/>
                </w:rPr>
                <w:t>kg</w:t>
              </w:r>
              <w:r w:rsidR="00327BE1">
                <w:rPr>
                  <w:rFonts w:asciiTheme="majorHAnsi" w:hAnsiTheme="majorHAnsi" w:cstheme="majorHAnsi"/>
                  <w:szCs w:val="22"/>
                </w:rPr>
                <w:t xml:space="preserve"> </w:t>
              </w:r>
              <w:r w:rsidR="00327BE1" w:rsidRPr="00140C43">
                <w:rPr>
                  <w:rFonts w:asciiTheme="majorHAnsi" w:hAnsiTheme="majorHAnsi" w:cstheme="majorHAnsi"/>
                  <w:szCs w:val="22"/>
                </w:rPr>
                <w:t>CH</w:t>
              </w:r>
              <w:r w:rsidR="00327BE1" w:rsidRPr="00140C43">
                <w:rPr>
                  <w:rFonts w:asciiTheme="majorHAnsi" w:hAnsiTheme="majorHAnsi" w:cstheme="majorHAnsi"/>
                  <w:szCs w:val="22"/>
                  <w:vertAlign w:val="subscript"/>
                </w:rPr>
                <w:t>4</w:t>
              </w:r>
              <w:r w:rsidR="00327BE1" w:rsidRPr="00140C43">
                <w:rPr>
                  <w:rFonts w:asciiTheme="majorHAnsi" w:hAnsiTheme="majorHAnsi" w:cstheme="majorHAnsi"/>
                  <w:szCs w:val="22"/>
                </w:rPr>
                <w:t>/head/day</w:t>
              </w:r>
              <w:r w:rsidR="00327BE1">
                <w:rPr>
                  <w:szCs w:val="22"/>
                </w:rPr>
                <w:t xml:space="preserve">) </w:t>
              </w:r>
              <w:r w:rsidR="007A6736" w:rsidRPr="00C34258">
                <w:rPr>
                  <w:szCs w:val="22"/>
                </w:rPr>
                <w:t>(</w:t>
              </w:r>
              <w:r w:rsidR="00C34258" w:rsidRPr="00C34258">
                <w:rPr>
                  <w:rFonts w:asciiTheme="majorHAnsi" w:hAnsiTheme="majorHAnsi" w:cstheme="majorHAnsi"/>
                  <w:iCs/>
                  <w:spacing w:val="2"/>
                  <w:kern w:val="21"/>
                  <w:szCs w:val="22"/>
                </w:rPr>
                <w:t>MPW</w:t>
              </w:r>
              <w:r w:rsidR="00C34258" w:rsidRPr="00C34258">
                <w:rPr>
                  <w:rFonts w:asciiTheme="majorHAnsi" w:hAnsiTheme="majorHAnsi" w:cstheme="majorHAnsi"/>
                  <w:iCs/>
                  <w:spacing w:val="2"/>
                  <w:kern w:val="21"/>
                  <w:szCs w:val="22"/>
                  <w:vertAlign w:val="subscript"/>
                </w:rPr>
                <w:t>ENTERIC,j=3,5</w:t>
              </w:r>
              <w:r w:rsidR="00C34258" w:rsidRPr="00C34258">
                <w:rPr>
                  <w:rFonts w:asciiTheme="majorHAnsi" w:hAnsiTheme="majorHAnsi" w:cstheme="majorHAnsi"/>
                  <w:iCs/>
                  <w:spacing w:val="2"/>
                  <w:kern w:val="21"/>
                  <w:szCs w:val="22"/>
                </w:rPr>
                <w:t>)</w:t>
              </w:r>
              <w:bookmarkEnd w:id="74"/>
              <w:bookmarkEnd w:id="75"/>
            </w:p>
            <w:tbl>
              <w:tblPr>
                <w:tblStyle w:val="TableGrid"/>
                <w:tblW w:w="1727" w:type="pct"/>
                <w:tblLayout w:type="fixed"/>
                <w:tblLook w:val="04A0" w:firstRow="1" w:lastRow="0" w:firstColumn="1" w:lastColumn="0" w:noHBand="0" w:noVBand="1"/>
                <w:tblCaption w:val="Table A5.5.1.10 Dairy cattle - Average milk production (kg/head/year)"/>
              </w:tblPr>
              <w:tblGrid>
                <w:gridCol w:w="1723"/>
                <w:gridCol w:w="1391"/>
              </w:tblGrid>
              <w:tr w:rsidR="007A6736" w:rsidRPr="006F2CFB" w14:paraId="5D7CE7F0" w14:textId="77777777" w:rsidTr="007A6736">
                <w:trPr>
                  <w:tblHeader/>
                </w:trPr>
                <w:tc>
                  <w:tcPr>
                    <w:tcW w:w="17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3515508" w14:textId="10D0F05D" w:rsidR="007A6736" w:rsidRPr="006F2CFB" w:rsidRDefault="007A6736">
                    <w:pPr>
                      <w:pStyle w:val="BodyText"/>
                      <w:keepNext/>
                      <w:spacing w:before="80" w:after="80"/>
                      <w:rPr>
                        <w:rFonts w:asciiTheme="majorHAnsi" w:hAnsiTheme="majorHAnsi" w:cstheme="majorHAnsi"/>
                        <w:b/>
                        <w:bCs w:val="0"/>
                        <w:szCs w:val="20"/>
                        <w:lang w:val="en-AU" w:eastAsia="en-US" w:bidi="hi-IN"/>
                      </w:rPr>
                    </w:pPr>
                    <w:r w:rsidRPr="006F2CFB">
                      <w:rPr>
                        <w:rFonts w:asciiTheme="majorHAnsi" w:hAnsiTheme="majorHAnsi" w:cstheme="majorHAnsi"/>
                        <w:b/>
                        <w:szCs w:val="20"/>
                        <w:lang w:val="en-AU" w:eastAsia="en-US" w:bidi="hi-IN"/>
                      </w:rPr>
                      <w:t>Animal Class</w:t>
                    </w:r>
                    <w:r w:rsidR="00581E81">
                      <w:rPr>
                        <w:rFonts w:asciiTheme="majorHAnsi" w:hAnsiTheme="majorHAnsi" w:cstheme="majorHAnsi"/>
                        <w:b/>
                        <w:szCs w:val="20"/>
                        <w:lang w:val="en-AU" w:eastAsia="en-US" w:bidi="hi-IN"/>
                      </w:rPr>
                      <w:t xml:space="preserve"> j</w:t>
                    </w:r>
                  </w:p>
                </w:tc>
                <w:tc>
                  <w:tcPr>
                    <w:tcW w:w="13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37DBD6" w14:textId="2FED2F87" w:rsidR="007A6736" w:rsidRPr="006F2CFB" w:rsidRDefault="007A6736">
                    <w:pPr>
                      <w:pStyle w:val="BodyText"/>
                      <w:keepNext/>
                      <w:spacing w:before="80" w:after="80"/>
                      <w:jc w:val="center"/>
                      <w:rPr>
                        <w:rFonts w:asciiTheme="majorHAnsi" w:hAnsiTheme="majorHAnsi" w:cstheme="majorHAnsi"/>
                        <w:b/>
                        <w:bCs w:val="0"/>
                        <w:szCs w:val="20"/>
                        <w:vertAlign w:val="subscript"/>
                        <w:lang w:val="en-AU" w:eastAsia="en-US" w:bidi="hi-IN"/>
                      </w:rPr>
                    </w:pPr>
                    <w:r w:rsidRPr="006F2CFB">
                      <w:rPr>
                        <w:rFonts w:asciiTheme="majorHAnsi" w:hAnsiTheme="majorHAnsi" w:cstheme="majorHAnsi"/>
                        <w:b/>
                        <w:szCs w:val="20"/>
                        <w:lang w:val="en-AU" w:eastAsia="en-US" w:bidi="hi-IN"/>
                      </w:rPr>
                      <w:t>MPW</w:t>
                    </w:r>
                    <w:r w:rsidRPr="006F2CFB">
                      <w:rPr>
                        <w:rFonts w:asciiTheme="majorHAnsi" w:hAnsiTheme="majorHAnsi" w:cstheme="majorHAnsi"/>
                        <w:b/>
                        <w:szCs w:val="20"/>
                        <w:vertAlign w:val="subscript"/>
                        <w:lang w:val="en-AU" w:eastAsia="en-US" w:bidi="hi-IN"/>
                      </w:rPr>
                      <w:t>ENTERIC</w:t>
                    </w:r>
                  </w:p>
                </w:tc>
              </w:tr>
              <w:tr w:rsidR="007A6736" w:rsidRPr="006F2CFB" w14:paraId="670D44E8" w14:textId="77777777" w:rsidTr="007A6736">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BDACD30" w14:textId="6BF78E65" w:rsidR="007A6736" w:rsidRPr="006F2CFB" w:rsidRDefault="007A673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Heifers &lt; 1 year</w:t>
                    </w:r>
                  </w:p>
                </w:tc>
                <w:tc>
                  <w:tcPr>
                    <w:tcW w:w="1391" w:type="dxa"/>
                    <w:tcBorders>
                      <w:top w:val="single" w:sz="4" w:space="0" w:color="auto"/>
                      <w:left w:val="single" w:sz="4" w:space="0" w:color="auto"/>
                      <w:bottom w:val="single" w:sz="4" w:space="0" w:color="auto"/>
                      <w:right w:val="single" w:sz="4" w:space="0" w:color="auto"/>
                    </w:tcBorders>
                    <w:hideMark/>
                  </w:tcPr>
                  <w:p w14:paraId="33FE6C9A" w14:textId="0E2C2A1D" w:rsidR="007A6736" w:rsidRPr="006F2CFB" w:rsidRDefault="007A673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0.0176</w:t>
                    </w:r>
                  </w:p>
                </w:tc>
              </w:tr>
              <w:tr w:rsidR="007A6736" w:rsidRPr="006F2CFB" w14:paraId="1DD45D2B" w14:textId="77777777" w:rsidTr="007A6736">
                <w:tc>
                  <w:tcPr>
                    <w:tcW w:w="17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19586B" w14:textId="7F4BD547" w:rsidR="007A6736" w:rsidRPr="006F2CFB" w:rsidRDefault="007A673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Bulls &lt; 1 year</w:t>
                    </w:r>
                  </w:p>
                </w:tc>
                <w:tc>
                  <w:tcPr>
                    <w:tcW w:w="1391" w:type="dxa"/>
                    <w:tcBorders>
                      <w:top w:val="single" w:sz="4" w:space="0" w:color="auto"/>
                      <w:left w:val="single" w:sz="4" w:space="0" w:color="auto"/>
                      <w:bottom w:val="single" w:sz="4" w:space="0" w:color="auto"/>
                      <w:right w:val="single" w:sz="4" w:space="0" w:color="auto"/>
                    </w:tcBorders>
                    <w:hideMark/>
                  </w:tcPr>
                  <w:p w14:paraId="7E61B611" w14:textId="23BEC7C2" w:rsidR="007A6736" w:rsidRPr="006F2CFB" w:rsidRDefault="007A673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0.0204</w:t>
                    </w:r>
                  </w:p>
                </w:tc>
              </w:tr>
            </w:tbl>
            <w:p w14:paraId="674906E7" w14:textId="77777777" w:rsidR="007A6736" w:rsidRPr="007A6736" w:rsidRDefault="007A6736" w:rsidP="008317AD">
              <w:pPr>
                <w:rPr>
                  <w:b/>
                  <w:bCs/>
                </w:rPr>
              </w:pPr>
            </w:p>
            <w:p w14:paraId="24FC7164" w14:textId="1CAECD97" w:rsidR="007A6736" w:rsidRPr="00327BE1" w:rsidRDefault="00F73F48" w:rsidP="00EA23AA">
              <w:pPr>
                <w:pStyle w:val="Caption"/>
                <w:rPr>
                  <w:szCs w:val="22"/>
                </w:rPr>
              </w:pPr>
              <w:bookmarkStart w:id="76" w:name="_Toc215758078"/>
              <w:bookmarkStart w:id="77" w:name="_Toc225351179"/>
              <w:r w:rsidRPr="00F73F48">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9</w:t>
              </w:r>
              <w:r w:rsidR="007C71EC">
                <w:rPr>
                  <w:noProof/>
                </w:rPr>
                <w:fldChar w:fldCharType="end"/>
              </w:r>
              <w:r w:rsidR="007A6736" w:rsidRPr="00F73F48">
                <w:t xml:space="preserve">: Dairy cattle – Increased metabolic rate when </w:t>
              </w:r>
              <w:r w:rsidR="007A6736" w:rsidRPr="00327BE1">
                <w:rPr>
                  <w:szCs w:val="22"/>
                </w:rPr>
                <w:t>producing milk</w:t>
              </w:r>
              <w:r w:rsidR="00327BE1" w:rsidRPr="00327BE1">
                <w:rPr>
                  <w:szCs w:val="22"/>
                </w:rPr>
                <w:t xml:space="preserve"> (</w:t>
              </w:r>
              <w:r w:rsidR="00327BE1" w:rsidRPr="00327BE1">
                <w:rPr>
                  <w:rFonts w:asciiTheme="majorHAnsi" w:hAnsiTheme="majorHAnsi" w:cstheme="majorHAnsi"/>
                  <w:iCs/>
                  <w:spacing w:val="2"/>
                  <w:kern w:val="21"/>
                  <w:szCs w:val="22"/>
                </w:rPr>
                <w:t>kg DM/head/day)</w:t>
              </w:r>
              <w:r w:rsidR="007A6736" w:rsidRPr="00327BE1">
                <w:rPr>
                  <w:szCs w:val="22"/>
                </w:rPr>
                <w:t xml:space="preserve"> </w:t>
              </w:r>
              <w:r w:rsidR="00C34258" w:rsidRPr="00327BE1">
                <w:rPr>
                  <w:szCs w:val="22"/>
                </w:rPr>
                <w:t>(MR</w:t>
              </w:r>
              <w:r w:rsidR="00C34258" w:rsidRPr="00327BE1">
                <w:rPr>
                  <w:szCs w:val="22"/>
                  <w:vertAlign w:val="subscript"/>
                </w:rPr>
                <w:t>j</w:t>
              </w:r>
              <w:r w:rsidR="00C34258" w:rsidRPr="00327BE1">
                <w:rPr>
                  <w:szCs w:val="22"/>
                </w:rPr>
                <w:t>)</w:t>
              </w:r>
              <w:bookmarkEnd w:id="76"/>
              <w:bookmarkEnd w:id="77"/>
            </w:p>
            <w:tbl>
              <w:tblPr>
                <w:tblStyle w:val="TableGrid"/>
                <w:tblW w:w="2120" w:type="pct"/>
                <w:tblLayout w:type="fixed"/>
                <w:tblLook w:val="04A0" w:firstRow="1" w:lastRow="0" w:firstColumn="1" w:lastColumn="0" w:noHBand="0" w:noVBand="1"/>
                <w:tblCaption w:val="Table A5.5.1.10 Dairy cattle - Average milk production (kg/head/year)"/>
              </w:tblPr>
              <w:tblGrid>
                <w:gridCol w:w="2830"/>
                <w:gridCol w:w="993"/>
              </w:tblGrid>
              <w:tr w:rsidR="007A6736" w:rsidRPr="006F2CFB" w14:paraId="34422535" w14:textId="77777777" w:rsidTr="007A6736">
                <w:trPr>
                  <w:tblHeader/>
                </w:trPr>
                <w:tc>
                  <w:tcPr>
                    <w:tcW w:w="283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396D0F7" w14:textId="70D5D91C" w:rsidR="007A6736" w:rsidRPr="006F2CFB" w:rsidRDefault="007A6736">
                    <w:pPr>
                      <w:pStyle w:val="BodyText"/>
                      <w:keepNext/>
                      <w:spacing w:before="80" w:after="80"/>
                      <w:rPr>
                        <w:rFonts w:asciiTheme="majorHAnsi" w:hAnsiTheme="majorHAnsi" w:cstheme="majorHAnsi"/>
                        <w:b/>
                        <w:bCs w:val="0"/>
                        <w:szCs w:val="20"/>
                        <w:lang w:val="en-AU" w:eastAsia="en-US" w:bidi="hi-IN"/>
                      </w:rPr>
                    </w:pPr>
                    <w:r w:rsidRPr="006F2CFB">
                      <w:rPr>
                        <w:rFonts w:asciiTheme="majorHAnsi" w:hAnsiTheme="majorHAnsi" w:cstheme="majorHAnsi"/>
                        <w:b/>
                        <w:szCs w:val="20"/>
                        <w:lang w:val="en-AU" w:eastAsia="en-US" w:bidi="hi-IN"/>
                      </w:rPr>
                      <w:t>Animal Class</w:t>
                    </w:r>
                    <w:r w:rsidR="00581E81">
                      <w:rPr>
                        <w:rFonts w:asciiTheme="majorHAnsi" w:hAnsiTheme="majorHAnsi" w:cstheme="majorHAnsi"/>
                        <w:b/>
                        <w:szCs w:val="20"/>
                        <w:lang w:val="en-AU" w:eastAsia="en-US" w:bidi="hi-IN"/>
                      </w:rPr>
                      <w:t xml:space="preserve"> j</w:t>
                    </w:r>
                  </w:p>
                </w:tc>
                <w:tc>
                  <w:tcPr>
                    <w:tcW w:w="9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BDB39B8" w14:textId="15376169" w:rsidR="007A6736" w:rsidRPr="006F2CFB" w:rsidRDefault="007A6736">
                    <w:pPr>
                      <w:pStyle w:val="BodyText"/>
                      <w:keepNext/>
                      <w:spacing w:before="80" w:after="80"/>
                      <w:jc w:val="center"/>
                      <w:rPr>
                        <w:rFonts w:asciiTheme="majorHAnsi" w:hAnsiTheme="majorHAnsi" w:cstheme="majorHAnsi"/>
                        <w:b/>
                        <w:bCs w:val="0"/>
                        <w:szCs w:val="20"/>
                        <w:vertAlign w:val="subscript"/>
                        <w:lang w:val="en-AU" w:eastAsia="en-US" w:bidi="hi-IN"/>
                      </w:rPr>
                    </w:pPr>
                    <w:r w:rsidRPr="006F2CFB">
                      <w:rPr>
                        <w:rFonts w:asciiTheme="majorHAnsi" w:hAnsiTheme="majorHAnsi" w:cstheme="majorHAnsi"/>
                        <w:b/>
                        <w:szCs w:val="20"/>
                        <w:lang w:val="en-AU" w:eastAsia="en-US" w:bidi="hi-IN"/>
                      </w:rPr>
                      <w:t>MR</w:t>
                    </w:r>
                    <w:r w:rsidRPr="006F2CFB">
                      <w:rPr>
                        <w:rFonts w:asciiTheme="majorHAnsi" w:hAnsiTheme="majorHAnsi" w:cstheme="majorHAnsi"/>
                        <w:b/>
                        <w:szCs w:val="20"/>
                        <w:vertAlign w:val="subscript"/>
                        <w:lang w:val="en-AU" w:eastAsia="en-US" w:bidi="hi-IN"/>
                      </w:rPr>
                      <w:t>j</w:t>
                    </w:r>
                  </w:p>
                </w:tc>
              </w:tr>
              <w:tr w:rsidR="007A6736" w:rsidRPr="006F2CFB" w14:paraId="1808558D" w14:textId="77777777" w:rsidTr="007A6736">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9A222A" w14:textId="7A38B64E" w:rsidR="007A6736" w:rsidRPr="006F2CFB" w:rsidRDefault="007A673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Milking cows, and house cows</w:t>
                    </w:r>
                  </w:p>
                </w:tc>
                <w:tc>
                  <w:tcPr>
                    <w:tcW w:w="993" w:type="dxa"/>
                    <w:tcBorders>
                      <w:top w:val="single" w:sz="4" w:space="0" w:color="auto"/>
                      <w:left w:val="single" w:sz="4" w:space="0" w:color="auto"/>
                      <w:bottom w:val="single" w:sz="4" w:space="0" w:color="auto"/>
                      <w:right w:val="single" w:sz="4" w:space="0" w:color="auto"/>
                    </w:tcBorders>
                    <w:hideMark/>
                  </w:tcPr>
                  <w:p w14:paraId="7C1DA322" w14:textId="69225E0E" w:rsidR="007A6736" w:rsidRPr="006F2CFB" w:rsidRDefault="007A673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1.1</w:t>
                    </w:r>
                  </w:p>
                </w:tc>
              </w:tr>
              <w:tr w:rsidR="007A6736" w:rsidRPr="006F2CFB" w14:paraId="7CA7337B" w14:textId="77777777" w:rsidTr="007A6736">
                <w:tc>
                  <w:tcPr>
                    <w:tcW w:w="2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2C6C1FD" w14:textId="288D9679" w:rsidR="007A6736" w:rsidRPr="006F2CFB" w:rsidRDefault="007A6736">
                    <w:pPr>
                      <w:pStyle w:val="BodyText"/>
                      <w:spacing w:before="80" w:after="80"/>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All other cattle classes</w:t>
                    </w:r>
                  </w:p>
                </w:tc>
                <w:tc>
                  <w:tcPr>
                    <w:tcW w:w="993" w:type="dxa"/>
                    <w:tcBorders>
                      <w:top w:val="single" w:sz="4" w:space="0" w:color="auto"/>
                      <w:left w:val="single" w:sz="4" w:space="0" w:color="auto"/>
                      <w:bottom w:val="single" w:sz="4" w:space="0" w:color="auto"/>
                      <w:right w:val="single" w:sz="4" w:space="0" w:color="auto"/>
                    </w:tcBorders>
                    <w:hideMark/>
                  </w:tcPr>
                  <w:p w14:paraId="6E0CD07D" w14:textId="21A0391B" w:rsidR="007A6736" w:rsidRPr="006F2CFB" w:rsidRDefault="007A6736">
                    <w:pPr>
                      <w:pStyle w:val="BodyText"/>
                      <w:spacing w:before="80" w:after="80"/>
                      <w:jc w:val="center"/>
                      <w:rPr>
                        <w:rFonts w:asciiTheme="majorHAnsi" w:hAnsiTheme="majorHAnsi" w:cstheme="majorHAnsi"/>
                        <w:szCs w:val="20"/>
                        <w:lang w:val="en-AU" w:eastAsia="en-US" w:bidi="hi-IN"/>
                      </w:rPr>
                    </w:pPr>
                    <w:r w:rsidRPr="006F2CFB">
                      <w:rPr>
                        <w:rFonts w:asciiTheme="majorHAnsi" w:hAnsiTheme="majorHAnsi" w:cstheme="majorHAnsi"/>
                        <w:szCs w:val="20"/>
                        <w:lang w:val="en-AU" w:eastAsia="en-US"/>
                      </w:rPr>
                      <w:t>1.0</w:t>
                    </w:r>
                  </w:p>
                </w:tc>
              </w:tr>
            </w:tbl>
            <w:p w14:paraId="10C746BF" w14:textId="77777777" w:rsidR="007A6736" w:rsidRDefault="007A6736" w:rsidP="008317AD"/>
            <w:p w14:paraId="4ADD89AC" w14:textId="78F7FB7C" w:rsidR="00BE37C4" w:rsidRPr="00C34258" w:rsidRDefault="00F73F48" w:rsidP="00EA23AA">
              <w:pPr>
                <w:pStyle w:val="Caption"/>
                <w:rPr>
                  <w:rFonts w:asciiTheme="majorHAnsi" w:hAnsiTheme="majorHAnsi" w:cstheme="majorHAnsi"/>
                  <w:b w:val="0"/>
                  <w:bCs w:val="0"/>
                  <w:iCs/>
                  <w:spacing w:val="2"/>
                  <w:kern w:val="21"/>
                  <w:szCs w:val="22"/>
                </w:rPr>
              </w:pPr>
              <w:bookmarkStart w:id="78" w:name="_Toc215758079"/>
              <w:bookmarkStart w:id="79" w:name="_Toc225351180"/>
              <w:r>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10</w:t>
              </w:r>
              <w:r w:rsidR="007C71EC">
                <w:rPr>
                  <w:noProof/>
                </w:rPr>
                <w:fldChar w:fldCharType="end"/>
              </w:r>
              <w:r w:rsidR="00BE37C4" w:rsidRPr="00F73F48">
                <w:t xml:space="preserve">: Dairy </w:t>
              </w:r>
              <w:r w:rsidR="00BE37C4" w:rsidRPr="00F73F48">
                <w:rPr>
                  <w:szCs w:val="22"/>
                </w:rPr>
                <w:t xml:space="preserve">cattle – </w:t>
              </w:r>
              <w:r w:rsidR="00BE37C4" w:rsidRPr="00F73F48">
                <w:rPr>
                  <w:rFonts w:asciiTheme="majorHAnsi" w:hAnsiTheme="majorHAnsi" w:cstheme="majorHAnsi"/>
                  <w:iCs/>
                  <w:spacing w:val="2"/>
                  <w:kern w:val="21"/>
                  <w:szCs w:val="22"/>
                </w:rPr>
                <w:t>Fraction of volatile solids voided to each manure management system</w:t>
              </w:r>
              <w:r w:rsidR="00327BE1">
                <w:rPr>
                  <w:rFonts w:asciiTheme="majorHAnsi" w:hAnsiTheme="majorHAnsi" w:cstheme="majorHAnsi"/>
                  <w:iCs/>
                  <w:spacing w:val="2"/>
                  <w:kern w:val="21"/>
                  <w:szCs w:val="22"/>
                </w:rPr>
                <w:t xml:space="preserve"> (fraction)</w:t>
              </w:r>
              <w:r w:rsidR="00C34258">
                <w:rPr>
                  <w:rFonts w:asciiTheme="majorHAnsi" w:hAnsiTheme="majorHAnsi" w:cstheme="majorHAnsi"/>
                  <w:iCs/>
                  <w:spacing w:val="2"/>
                  <w:kern w:val="21"/>
                  <w:szCs w:val="22"/>
                </w:rPr>
                <w:t xml:space="preserve"> (MM</w:t>
              </w:r>
              <w:r w:rsidR="00C34258" w:rsidRPr="00C34258">
                <w:rPr>
                  <w:rFonts w:asciiTheme="majorHAnsi" w:hAnsiTheme="majorHAnsi" w:cstheme="majorHAnsi"/>
                  <w:iCs/>
                  <w:spacing w:val="2"/>
                  <w:kern w:val="21"/>
                  <w:szCs w:val="22"/>
                </w:rPr>
                <w:t>S</w:t>
              </w:r>
              <w:r w:rsidR="00C34258" w:rsidRPr="00C34258">
                <w:rPr>
                  <w:rFonts w:asciiTheme="majorHAnsi" w:hAnsiTheme="majorHAnsi" w:cstheme="majorHAnsi"/>
                  <w:iCs/>
                  <w:spacing w:val="2"/>
                  <w:kern w:val="21"/>
                  <w:szCs w:val="22"/>
                  <w:vertAlign w:val="subscript"/>
                </w:rPr>
                <w:t>jm</w:t>
              </w:r>
              <w:r w:rsidR="00C34258">
                <w:rPr>
                  <w:rFonts w:asciiTheme="majorHAnsi" w:hAnsiTheme="majorHAnsi" w:cstheme="majorHAnsi"/>
                  <w:iCs/>
                  <w:spacing w:val="2"/>
                  <w:kern w:val="21"/>
                  <w:szCs w:val="22"/>
                </w:rPr>
                <w:t>)</w:t>
              </w:r>
              <w:bookmarkEnd w:id="78"/>
              <w:bookmarkEnd w:id="79"/>
            </w:p>
            <w:tbl>
              <w:tblPr>
                <w:tblStyle w:val="TableGrid"/>
                <w:tblW w:w="5000" w:type="pct"/>
                <w:tblLayout w:type="fixed"/>
                <w:tblLook w:val="04A0" w:firstRow="1" w:lastRow="0" w:firstColumn="1" w:lastColumn="0" w:noHBand="0" w:noVBand="1"/>
              </w:tblPr>
              <w:tblGrid>
                <w:gridCol w:w="3497"/>
                <w:gridCol w:w="1839"/>
                <w:gridCol w:w="1839"/>
                <w:gridCol w:w="1841"/>
              </w:tblGrid>
              <w:tr w:rsidR="00BE37C4" w:rsidRPr="006F2CFB" w14:paraId="68F032E6" w14:textId="77777777" w:rsidTr="00BE37C4">
                <w:trPr>
                  <w:tblHeader/>
                </w:trPr>
                <w:tc>
                  <w:tcPr>
                    <w:tcW w:w="3497" w:type="dxa"/>
                    <w:tcBorders>
                      <w:top w:val="single" w:sz="4" w:space="0" w:color="auto"/>
                      <w:left w:val="single" w:sz="4" w:space="0" w:color="auto"/>
                      <w:bottom w:val="single" w:sz="4" w:space="0" w:color="auto"/>
                      <w:right w:val="single" w:sz="4" w:space="0" w:color="auto"/>
                    </w:tcBorders>
                    <w:shd w:val="clear" w:color="auto" w:fill="000000" w:themeFill="text1"/>
                  </w:tcPr>
                  <w:p w14:paraId="29EADC95" w14:textId="16DE77ED" w:rsidR="00BE37C4" w:rsidRPr="006F2CFB" w:rsidRDefault="00BE37C4">
                    <w:pPr>
                      <w:pStyle w:val="BodyText"/>
                      <w:keepNext/>
                      <w:spacing w:before="80" w:after="80"/>
                      <w:rPr>
                        <w:rFonts w:asciiTheme="majorHAnsi" w:hAnsiTheme="majorHAnsi" w:cstheme="majorHAnsi"/>
                        <w:b/>
                        <w:bCs w:val="0"/>
                        <w:szCs w:val="20"/>
                        <w:lang w:val="en-AU" w:eastAsia="en-US" w:bidi="hi-IN"/>
                      </w:rPr>
                    </w:pPr>
                  </w:p>
                </w:tc>
                <w:tc>
                  <w:tcPr>
                    <w:tcW w:w="5519" w:type="dxa"/>
                    <w:gridSpan w:val="3"/>
                    <w:tcBorders>
                      <w:top w:val="single" w:sz="4" w:space="0" w:color="auto"/>
                      <w:left w:val="single" w:sz="4" w:space="0" w:color="auto"/>
                      <w:bottom w:val="single" w:sz="4" w:space="0" w:color="auto"/>
                      <w:right w:val="single" w:sz="4" w:space="0" w:color="auto"/>
                    </w:tcBorders>
                    <w:shd w:val="clear" w:color="auto" w:fill="000000" w:themeFill="text1"/>
                    <w:hideMark/>
                  </w:tcPr>
                  <w:p w14:paraId="7C948646" w14:textId="2DA9661F" w:rsidR="00BE37C4" w:rsidRPr="006F2CFB" w:rsidRDefault="00BE37C4">
                    <w:pPr>
                      <w:pStyle w:val="BodyText"/>
                      <w:keepNext/>
                      <w:spacing w:before="80" w:after="80"/>
                      <w:jc w:val="center"/>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Annual fraction of time spent per area</w:t>
                    </w:r>
                  </w:p>
                </w:tc>
              </w:tr>
              <w:tr w:rsidR="00BE37C4" w:rsidRPr="006F2CFB" w14:paraId="1C9AABE9"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1DD8AFA" w14:textId="7AE6E6B8" w:rsidR="00BE37C4" w:rsidRPr="00BE37C4" w:rsidRDefault="00BE37C4">
                    <w:pPr>
                      <w:pStyle w:val="BodyText"/>
                      <w:spacing w:before="80" w:after="80"/>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Area</w:t>
                    </w:r>
                  </w:p>
                </w:tc>
                <w:tc>
                  <w:tcPr>
                    <w:tcW w:w="183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B298878" w14:textId="7F397513" w:rsidR="00BE37C4" w:rsidRPr="00BE37C4" w:rsidRDefault="00BE37C4">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Pasture</w:t>
                    </w:r>
                  </w:p>
                </w:tc>
                <w:tc>
                  <w:tcPr>
                    <w:tcW w:w="183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365096F" w14:textId="60F0D6E1" w:rsidR="00BE37C4" w:rsidRPr="00BE37C4" w:rsidRDefault="00BE37C4">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Milking Shed</w:t>
                    </w:r>
                  </w:p>
                </w:tc>
                <w:tc>
                  <w:tcPr>
                    <w:tcW w:w="184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27B6BF" w14:textId="595B694B" w:rsidR="00BE37C4" w:rsidRPr="00BE37C4" w:rsidRDefault="00BE37C4">
                    <w:pPr>
                      <w:pStyle w:val="BodyText"/>
                      <w:spacing w:before="80" w:after="80"/>
                      <w:jc w:val="center"/>
                      <w:rPr>
                        <w:rFonts w:asciiTheme="majorHAnsi" w:hAnsiTheme="majorHAnsi" w:cstheme="majorHAnsi"/>
                        <w:b/>
                        <w:bCs w:val="0"/>
                        <w:color w:val="FFFFFF" w:themeColor="background1"/>
                        <w:szCs w:val="20"/>
                        <w:lang w:val="en-AU" w:eastAsia="en-US" w:bidi="hi-IN"/>
                      </w:rPr>
                    </w:pPr>
                    <w:r w:rsidRPr="00BE37C4">
                      <w:rPr>
                        <w:rFonts w:asciiTheme="majorHAnsi" w:hAnsiTheme="majorHAnsi" w:cstheme="majorHAnsi"/>
                        <w:b/>
                        <w:bCs w:val="0"/>
                        <w:color w:val="FFFFFF" w:themeColor="background1"/>
                        <w:szCs w:val="20"/>
                        <w:lang w:val="en-AU" w:eastAsia="en-US"/>
                      </w:rPr>
                      <w:t>Feedpad</w:t>
                    </w:r>
                  </w:p>
                </w:tc>
              </w:tr>
              <w:tr w:rsidR="00BE37C4" w:rsidRPr="006F2CFB" w14:paraId="5F7B19C4"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4C1BA0C" w14:textId="26AB7584" w:rsidR="00BE37C4" w:rsidRPr="006F2CFB" w:rsidRDefault="00BE37C4">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System 1: Grazed Only</w:t>
                    </w:r>
                  </w:p>
                </w:tc>
                <w:tc>
                  <w:tcPr>
                    <w:tcW w:w="1839" w:type="dxa"/>
                    <w:tcBorders>
                      <w:top w:val="single" w:sz="4" w:space="0" w:color="auto"/>
                      <w:left w:val="single" w:sz="4" w:space="0" w:color="auto"/>
                      <w:bottom w:val="single" w:sz="4" w:space="0" w:color="auto"/>
                      <w:right w:val="single" w:sz="4" w:space="0" w:color="auto"/>
                    </w:tcBorders>
                    <w:hideMark/>
                  </w:tcPr>
                  <w:p w14:paraId="470B453C" w14:textId="076E62F0" w:rsidR="00BE37C4" w:rsidRPr="006F2CFB" w:rsidRDefault="00BE37C4">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0.89</w:t>
                    </w:r>
                  </w:p>
                </w:tc>
                <w:tc>
                  <w:tcPr>
                    <w:tcW w:w="1839" w:type="dxa"/>
                    <w:tcBorders>
                      <w:top w:val="single" w:sz="4" w:space="0" w:color="auto"/>
                      <w:left w:val="single" w:sz="4" w:space="0" w:color="auto"/>
                      <w:bottom w:val="single" w:sz="4" w:space="0" w:color="auto"/>
                      <w:right w:val="single" w:sz="4" w:space="0" w:color="auto"/>
                    </w:tcBorders>
                    <w:hideMark/>
                  </w:tcPr>
                  <w:p w14:paraId="166BF7C6" w14:textId="3A4A35E5" w:rsidR="00BE37C4" w:rsidRPr="006F2CFB" w:rsidRDefault="00BE37C4">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hideMark/>
                  </w:tcPr>
                  <w:p w14:paraId="470D2CC3" w14:textId="14E8B5B8" w:rsidR="00BE37C4" w:rsidRPr="006F2CFB" w:rsidRDefault="00BE37C4">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BE37C4" w:rsidRPr="006F2CFB" w14:paraId="2473023F"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09867BF" w14:textId="43595281" w:rsidR="00BE37C4" w:rsidRPr="006F2CFB" w:rsidRDefault="00BE37C4">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2: On feedpad for &lt;10 hr/day for &lt;3 months/year</w:t>
                    </w:r>
                  </w:p>
                </w:tc>
                <w:tc>
                  <w:tcPr>
                    <w:tcW w:w="1839" w:type="dxa"/>
                    <w:tcBorders>
                      <w:top w:val="single" w:sz="4" w:space="0" w:color="auto"/>
                      <w:left w:val="single" w:sz="4" w:space="0" w:color="auto"/>
                      <w:bottom w:val="single" w:sz="4" w:space="0" w:color="auto"/>
                      <w:right w:val="single" w:sz="4" w:space="0" w:color="auto"/>
                    </w:tcBorders>
                  </w:tcPr>
                  <w:p w14:paraId="41D0C14F" w14:textId="11C1EE88"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0.79</w:t>
                    </w:r>
                  </w:p>
                </w:tc>
                <w:tc>
                  <w:tcPr>
                    <w:tcW w:w="1839" w:type="dxa"/>
                    <w:tcBorders>
                      <w:top w:val="single" w:sz="4" w:space="0" w:color="auto"/>
                      <w:left w:val="single" w:sz="4" w:space="0" w:color="auto"/>
                      <w:bottom w:val="single" w:sz="4" w:space="0" w:color="auto"/>
                      <w:right w:val="single" w:sz="4" w:space="0" w:color="auto"/>
                    </w:tcBorders>
                  </w:tcPr>
                  <w:p w14:paraId="0094D303" w14:textId="6D002A0A"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686FCF5D" w14:textId="5F2BD379"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0.10</w:t>
                    </w:r>
                  </w:p>
                </w:tc>
              </w:tr>
              <w:tr w:rsidR="00BE37C4" w:rsidRPr="006F2CFB" w14:paraId="7C721075"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29F98F" w14:textId="7CE2EE7D" w:rsidR="00BE37C4" w:rsidRPr="006F2CFB" w:rsidRDefault="00BE37C4">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3: Pasture-grazed 3-9 months/year</w:t>
                    </w:r>
                  </w:p>
                </w:tc>
                <w:tc>
                  <w:tcPr>
                    <w:tcW w:w="1839" w:type="dxa"/>
                    <w:tcBorders>
                      <w:top w:val="single" w:sz="4" w:space="0" w:color="auto"/>
                      <w:left w:val="single" w:sz="4" w:space="0" w:color="auto"/>
                      <w:bottom w:val="single" w:sz="4" w:space="0" w:color="auto"/>
                      <w:right w:val="single" w:sz="4" w:space="0" w:color="auto"/>
                    </w:tcBorders>
                  </w:tcPr>
                  <w:p w14:paraId="4457D883" w14:textId="3B772A97"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0.534</w:t>
                    </w:r>
                  </w:p>
                </w:tc>
                <w:tc>
                  <w:tcPr>
                    <w:tcW w:w="1839" w:type="dxa"/>
                    <w:tcBorders>
                      <w:top w:val="single" w:sz="4" w:space="0" w:color="auto"/>
                      <w:left w:val="single" w:sz="4" w:space="0" w:color="auto"/>
                      <w:bottom w:val="single" w:sz="4" w:space="0" w:color="auto"/>
                      <w:right w:val="single" w:sz="4" w:space="0" w:color="auto"/>
                    </w:tcBorders>
                  </w:tcPr>
                  <w:p w14:paraId="7919F347" w14:textId="72813755"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7396D4E3" w14:textId="3956D2C9"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0.356</w:t>
                    </w:r>
                  </w:p>
                </w:tc>
              </w:tr>
              <w:tr w:rsidR="00BE37C4" w:rsidRPr="006F2CFB" w14:paraId="13FDE528" w14:textId="77777777" w:rsidTr="00BE37C4">
                <w:tc>
                  <w:tcPr>
                    <w:tcW w:w="349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E4C6B" w14:textId="089632A1" w:rsidR="00BE37C4" w:rsidRPr="006F2CFB" w:rsidRDefault="00BE37C4">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System 4: Zero grazing</w:t>
                    </w:r>
                  </w:p>
                </w:tc>
                <w:tc>
                  <w:tcPr>
                    <w:tcW w:w="1839" w:type="dxa"/>
                    <w:tcBorders>
                      <w:top w:val="single" w:sz="4" w:space="0" w:color="auto"/>
                      <w:left w:val="single" w:sz="4" w:space="0" w:color="auto"/>
                      <w:bottom w:val="single" w:sz="4" w:space="0" w:color="auto"/>
                      <w:right w:val="single" w:sz="4" w:space="0" w:color="auto"/>
                    </w:tcBorders>
                  </w:tcPr>
                  <w:p w14:paraId="56F67EB6" w14:textId="5D686227"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c>
                  <w:tcPr>
                    <w:tcW w:w="1839" w:type="dxa"/>
                    <w:tcBorders>
                      <w:top w:val="single" w:sz="4" w:space="0" w:color="auto"/>
                      <w:left w:val="single" w:sz="4" w:space="0" w:color="auto"/>
                      <w:bottom w:val="single" w:sz="4" w:space="0" w:color="auto"/>
                      <w:right w:val="single" w:sz="4" w:space="0" w:color="auto"/>
                    </w:tcBorders>
                  </w:tcPr>
                  <w:p w14:paraId="4967DDCA" w14:textId="4E5DC0E3"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0.11</w:t>
                    </w:r>
                  </w:p>
                </w:tc>
                <w:tc>
                  <w:tcPr>
                    <w:tcW w:w="1841" w:type="dxa"/>
                    <w:tcBorders>
                      <w:top w:val="single" w:sz="4" w:space="0" w:color="auto"/>
                      <w:left w:val="single" w:sz="4" w:space="0" w:color="auto"/>
                      <w:bottom w:val="single" w:sz="4" w:space="0" w:color="auto"/>
                      <w:right w:val="single" w:sz="4" w:space="0" w:color="auto"/>
                    </w:tcBorders>
                  </w:tcPr>
                  <w:p w14:paraId="30B467C6" w14:textId="776DAA80" w:rsidR="00BE37C4" w:rsidRPr="006F2CFB" w:rsidRDefault="00BE37C4">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0.89</w:t>
                    </w:r>
                  </w:p>
                </w:tc>
              </w:tr>
            </w:tbl>
            <w:p w14:paraId="7954D8A6" w14:textId="77777777" w:rsidR="00BE37C4" w:rsidRDefault="00BE37C4" w:rsidP="008317AD"/>
            <w:p w14:paraId="0B0150C4" w14:textId="02940D88" w:rsidR="00BE37C4" w:rsidRPr="00F73F48" w:rsidRDefault="00F73F48" w:rsidP="00EA23AA">
              <w:pPr>
                <w:pStyle w:val="Caption"/>
              </w:pPr>
              <w:bookmarkStart w:id="80" w:name="_Toc215758080"/>
              <w:bookmarkStart w:id="81" w:name="_Toc225351181"/>
              <w:r w:rsidRPr="00F73F48">
                <w:t>Table</w:t>
              </w:r>
              <w:r w:rsidR="00EA23AA">
                <w:t xml:space="preserve"> </w:t>
              </w:r>
              <w:r w:rsidR="007C71EC">
                <w:fldChar w:fldCharType="begin"/>
              </w:r>
              <w:r w:rsidR="007C71EC">
                <w:instrText xml:space="preserve"> STYLEREF 2 \s </w:instrText>
              </w:r>
              <w:r w:rsidR="007C71EC">
                <w:fldChar w:fldCharType="separate"/>
              </w:r>
              <w:r w:rsidR="00403175">
                <w:rPr>
                  <w:noProof/>
                </w:rPr>
                <w:t>A.1.3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11</w:t>
              </w:r>
              <w:r w:rsidR="007C71EC">
                <w:rPr>
                  <w:noProof/>
                </w:rPr>
                <w:fldChar w:fldCharType="end"/>
              </w:r>
              <w:r w:rsidR="00BE37C4" w:rsidRPr="00F73F48">
                <w:t xml:space="preserve">: Dairy cattle – EF for nitrous oxide per </w:t>
              </w:r>
              <w:r w:rsidR="00BE37C4" w:rsidRPr="00327BE1">
                <w:rPr>
                  <w:szCs w:val="22"/>
                </w:rPr>
                <w:t>MMS</w:t>
              </w:r>
              <w:r w:rsidR="00327BE1" w:rsidRPr="00327BE1">
                <w:rPr>
                  <w:szCs w:val="22"/>
                </w:rPr>
                <w:t xml:space="preserve"> (</w:t>
              </w:r>
              <w:r w:rsidR="00327BE1" w:rsidRPr="00327BE1">
                <w:rPr>
                  <w:rFonts w:asciiTheme="majorHAnsi" w:hAnsiTheme="majorHAnsi" w:cstheme="majorHAnsi"/>
                  <w:iCs/>
                  <w:spacing w:val="2"/>
                  <w:kern w:val="21"/>
                  <w:szCs w:val="22"/>
                </w:rPr>
                <w:t>kg N</w:t>
              </w:r>
              <w:r w:rsidR="00327BE1" w:rsidRPr="00327BE1">
                <w:rPr>
                  <w:rFonts w:asciiTheme="majorHAnsi" w:hAnsiTheme="majorHAnsi" w:cstheme="majorHAnsi"/>
                  <w:iCs/>
                  <w:spacing w:val="2"/>
                  <w:kern w:val="21"/>
                  <w:szCs w:val="22"/>
                  <w:vertAlign w:val="subscript"/>
                </w:rPr>
                <w:t>2</w:t>
              </w:r>
              <w:r w:rsidR="00327BE1" w:rsidRPr="00327BE1">
                <w:rPr>
                  <w:rFonts w:asciiTheme="majorHAnsi" w:hAnsiTheme="majorHAnsi" w:cstheme="majorHAnsi"/>
                  <w:iCs/>
                  <w:spacing w:val="2"/>
                  <w:kern w:val="21"/>
                  <w:szCs w:val="22"/>
                </w:rPr>
                <w:t>O-N/kg N)</w:t>
              </w:r>
              <w:r w:rsidR="00BE37C4" w:rsidRPr="00327BE1">
                <w:rPr>
                  <w:szCs w:val="22"/>
                </w:rPr>
                <w:t xml:space="preserve"> (</w:t>
              </w:r>
              <w:r w:rsidR="00C34258" w:rsidRPr="00327BE1">
                <w:rPr>
                  <w:szCs w:val="22"/>
                </w:rPr>
                <w:t>EF</w:t>
              </w:r>
              <w:r w:rsidR="00351C41">
                <w:rPr>
                  <w:szCs w:val="22"/>
                  <w:vertAlign w:val="subscript"/>
                </w:rPr>
                <w:t>m</w:t>
              </w:r>
              <w:r w:rsidR="00C34258">
                <w:t>)</w:t>
              </w:r>
              <w:bookmarkEnd w:id="80"/>
              <w:bookmarkEnd w:id="81"/>
              <w:r w:rsidR="00BE37C4" w:rsidRPr="00F73F48">
                <w:t xml:space="preserve"> </w:t>
              </w:r>
            </w:p>
            <w:tbl>
              <w:tblPr>
                <w:tblStyle w:val="TableGrid"/>
                <w:tblW w:w="2906" w:type="pct"/>
                <w:tblLayout w:type="fixed"/>
                <w:tblLook w:val="04A0" w:firstRow="1" w:lastRow="0" w:firstColumn="1" w:lastColumn="0" w:noHBand="0" w:noVBand="1"/>
                <w:tblCaption w:val="Table A5.5.1.10 Dairy cattle - Average milk production (kg/head/year)"/>
              </w:tblPr>
              <w:tblGrid>
                <w:gridCol w:w="3823"/>
                <w:gridCol w:w="1417"/>
              </w:tblGrid>
              <w:tr w:rsidR="00BE37C4" w:rsidRPr="006F2CFB" w14:paraId="44DA07F6" w14:textId="77777777" w:rsidTr="00D74582">
                <w:trPr>
                  <w:tblHeader/>
                </w:trPr>
                <w:tc>
                  <w:tcPr>
                    <w:tcW w:w="38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C8423BA" w14:textId="0C7011CF" w:rsidR="00BE37C4" w:rsidRPr="006F2CFB" w:rsidRDefault="00BE37C4">
                    <w:pPr>
                      <w:pStyle w:val="BodyText"/>
                      <w:keepNext/>
                      <w:spacing w:before="80" w:after="80"/>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MMS</w:t>
                    </w:r>
                    <w:r w:rsidR="00581E81">
                      <w:rPr>
                        <w:rFonts w:asciiTheme="majorHAnsi" w:hAnsiTheme="majorHAnsi" w:cstheme="majorHAnsi"/>
                        <w:b/>
                        <w:szCs w:val="20"/>
                        <w:lang w:val="en-AU" w:eastAsia="en-US" w:bidi="hi-IN"/>
                      </w:rPr>
                      <w:t xml:space="preserve"> m</w:t>
                    </w:r>
                  </w:p>
                </w:tc>
                <w:tc>
                  <w:tcPr>
                    <w:tcW w:w="1417"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45B7D14" w14:textId="057E69E1" w:rsidR="00BE37C4" w:rsidRPr="00BE37C4" w:rsidRDefault="00BE37C4">
                    <w:pPr>
                      <w:pStyle w:val="BodyText"/>
                      <w:keepNext/>
                      <w:spacing w:before="80" w:after="80"/>
                      <w:jc w:val="center"/>
                      <w:rPr>
                        <w:rFonts w:asciiTheme="majorHAnsi" w:hAnsiTheme="majorHAnsi" w:cstheme="majorHAnsi"/>
                        <w:b/>
                        <w:bCs w:val="0"/>
                        <w:szCs w:val="20"/>
                        <w:lang w:val="en-AU" w:eastAsia="en-US" w:bidi="hi-IN"/>
                      </w:rPr>
                    </w:pPr>
                    <w:r>
                      <w:rPr>
                        <w:rFonts w:asciiTheme="majorHAnsi" w:hAnsiTheme="majorHAnsi" w:cstheme="majorHAnsi"/>
                        <w:b/>
                        <w:szCs w:val="20"/>
                        <w:lang w:val="en-AU" w:eastAsia="en-US" w:bidi="hi-IN"/>
                      </w:rPr>
                      <w:t>EF</w:t>
                    </w:r>
                    <w:r>
                      <w:rPr>
                        <w:rFonts w:asciiTheme="majorHAnsi" w:hAnsiTheme="majorHAnsi" w:cstheme="majorHAnsi"/>
                        <w:b/>
                        <w:szCs w:val="20"/>
                        <w:vertAlign w:val="subscript"/>
                        <w:lang w:val="en-AU" w:eastAsia="en-US" w:bidi="hi-IN"/>
                      </w:rPr>
                      <w:t>m</w:t>
                    </w:r>
                  </w:p>
                </w:tc>
              </w:tr>
              <w:tr w:rsidR="00BE37C4" w:rsidRPr="006F2CFB" w14:paraId="730380DA"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B703BD6" w14:textId="4C4E1160" w:rsidR="00BE37C4" w:rsidRPr="006F2CFB" w:rsidRDefault="00D74582">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m=14 Pasture</w:t>
                    </w:r>
                  </w:p>
                </w:tc>
                <w:tc>
                  <w:tcPr>
                    <w:tcW w:w="1417" w:type="dxa"/>
                    <w:tcBorders>
                      <w:top w:val="single" w:sz="4" w:space="0" w:color="auto"/>
                      <w:left w:val="single" w:sz="4" w:space="0" w:color="auto"/>
                      <w:bottom w:val="single" w:sz="4" w:space="0" w:color="auto"/>
                      <w:right w:val="single" w:sz="4" w:space="0" w:color="auto"/>
                    </w:tcBorders>
                    <w:hideMark/>
                  </w:tcPr>
                  <w:p w14:paraId="1BB467EC" w14:textId="13FE82AE" w:rsidR="00BE37C4" w:rsidRPr="006F2CFB" w:rsidRDefault="00D74582">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BE37C4" w:rsidRPr="006F2CFB" w14:paraId="0346453B"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8732D45" w14:textId="387D1249" w:rsidR="00BE37C4" w:rsidRPr="006F2CFB" w:rsidRDefault="00D74582">
                    <w:pPr>
                      <w:pStyle w:val="BodyText"/>
                      <w:spacing w:before="80" w:after="80"/>
                      <w:rPr>
                        <w:rFonts w:asciiTheme="majorHAnsi" w:hAnsiTheme="majorHAnsi" w:cstheme="majorHAnsi"/>
                        <w:szCs w:val="20"/>
                        <w:lang w:val="en-AU" w:eastAsia="en-US" w:bidi="hi-IN"/>
                      </w:rPr>
                    </w:pPr>
                    <w:r>
                      <w:rPr>
                        <w:rFonts w:asciiTheme="majorHAnsi" w:hAnsiTheme="majorHAnsi" w:cstheme="majorHAnsi"/>
                        <w:szCs w:val="20"/>
                        <w:lang w:val="en-AU" w:eastAsia="en-US"/>
                      </w:rPr>
                      <w:t>m=1 Anerobic Lagoon</w:t>
                    </w:r>
                  </w:p>
                </w:tc>
                <w:tc>
                  <w:tcPr>
                    <w:tcW w:w="1417" w:type="dxa"/>
                    <w:tcBorders>
                      <w:top w:val="single" w:sz="4" w:space="0" w:color="auto"/>
                      <w:left w:val="single" w:sz="4" w:space="0" w:color="auto"/>
                      <w:bottom w:val="single" w:sz="4" w:space="0" w:color="auto"/>
                      <w:right w:val="single" w:sz="4" w:space="0" w:color="auto"/>
                    </w:tcBorders>
                    <w:hideMark/>
                  </w:tcPr>
                  <w:p w14:paraId="259C967F" w14:textId="62F01CB6" w:rsidR="00BE37C4" w:rsidRPr="006F2CFB" w:rsidRDefault="00D74582">
                    <w:pPr>
                      <w:pStyle w:val="BodyText"/>
                      <w:spacing w:before="80" w:after="80"/>
                      <w:jc w:val="center"/>
                      <w:rPr>
                        <w:rFonts w:asciiTheme="majorHAnsi" w:hAnsiTheme="majorHAnsi" w:cstheme="majorHAnsi"/>
                        <w:szCs w:val="20"/>
                        <w:lang w:val="en-AU" w:eastAsia="en-US" w:bidi="hi-IN"/>
                      </w:rPr>
                    </w:pPr>
                    <w:r>
                      <w:rPr>
                        <w:rFonts w:asciiTheme="majorHAnsi" w:hAnsiTheme="majorHAnsi" w:cstheme="majorHAnsi"/>
                        <w:szCs w:val="20"/>
                        <w:lang w:val="en-AU" w:eastAsia="en-US"/>
                      </w:rPr>
                      <w:t>0</w:t>
                    </w:r>
                  </w:p>
                </w:tc>
              </w:tr>
              <w:tr w:rsidR="00D74582" w:rsidRPr="006F2CFB" w14:paraId="6AF25FD7"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1A1F1F" w14:textId="16AB9C74" w:rsidR="00D74582" w:rsidRDefault="00D7458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m=2 Daily Spread: Sump and dispersal</w:t>
                    </w:r>
                  </w:p>
                </w:tc>
                <w:tc>
                  <w:tcPr>
                    <w:tcW w:w="1417" w:type="dxa"/>
                    <w:tcBorders>
                      <w:top w:val="single" w:sz="4" w:space="0" w:color="auto"/>
                      <w:left w:val="single" w:sz="4" w:space="0" w:color="auto"/>
                      <w:bottom w:val="single" w:sz="4" w:space="0" w:color="auto"/>
                      <w:right w:val="single" w:sz="4" w:space="0" w:color="auto"/>
                    </w:tcBorders>
                  </w:tcPr>
                  <w:p w14:paraId="7028DEA5" w14:textId="47447B51" w:rsidR="00D74582" w:rsidRDefault="00D74582">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r>
              <w:tr w:rsidR="00D74582" w:rsidRPr="006F2CFB" w14:paraId="5E637C20"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4C7677A" w14:textId="513EA35E" w:rsidR="00D74582" w:rsidRDefault="00D7458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m=3 Daily Spread: Drains to paddocks</w:t>
                    </w:r>
                  </w:p>
                </w:tc>
                <w:tc>
                  <w:tcPr>
                    <w:tcW w:w="1417" w:type="dxa"/>
                    <w:tcBorders>
                      <w:top w:val="single" w:sz="4" w:space="0" w:color="auto"/>
                      <w:left w:val="single" w:sz="4" w:space="0" w:color="auto"/>
                      <w:bottom w:val="single" w:sz="4" w:space="0" w:color="auto"/>
                      <w:right w:val="single" w:sz="4" w:space="0" w:color="auto"/>
                    </w:tcBorders>
                  </w:tcPr>
                  <w:p w14:paraId="70D960CD" w14:textId="723D25B7" w:rsidR="00D74582" w:rsidRDefault="00D74582">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w:t>
                    </w:r>
                  </w:p>
                </w:tc>
              </w:tr>
              <w:tr w:rsidR="00D74582" w:rsidRPr="006F2CFB" w14:paraId="6D18F365" w14:textId="77777777" w:rsidTr="00D74582">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7BBFF9C" w14:textId="1BAF4A6B" w:rsidR="00D74582" w:rsidRDefault="00D74582">
                    <w:pPr>
                      <w:pStyle w:val="BodyText"/>
                      <w:spacing w:before="80" w:after="80"/>
                      <w:rPr>
                        <w:rFonts w:asciiTheme="majorHAnsi" w:hAnsiTheme="majorHAnsi" w:cstheme="majorHAnsi"/>
                        <w:szCs w:val="20"/>
                        <w:lang w:val="en-AU" w:eastAsia="en-US"/>
                      </w:rPr>
                    </w:pPr>
                    <w:r>
                      <w:rPr>
                        <w:rFonts w:asciiTheme="majorHAnsi" w:hAnsiTheme="majorHAnsi" w:cstheme="majorHAnsi"/>
                        <w:szCs w:val="20"/>
                        <w:lang w:val="en-AU" w:eastAsia="en-US"/>
                      </w:rPr>
                      <w:t>m=4 Solid Storage</w:t>
                    </w:r>
                  </w:p>
                </w:tc>
                <w:tc>
                  <w:tcPr>
                    <w:tcW w:w="1417" w:type="dxa"/>
                    <w:tcBorders>
                      <w:top w:val="single" w:sz="4" w:space="0" w:color="auto"/>
                      <w:left w:val="single" w:sz="4" w:space="0" w:color="auto"/>
                      <w:bottom w:val="single" w:sz="4" w:space="0" w:color="auto"/>
                      <w:right w:val="single" w:sz="4" w:space="0" w:color="auto"/>
                    </w:tcBorders>
                  </w:tcPr>
                  <w:p w14:paraId="024A07C6" w14:textId="195CA00D" w:rsidR="00D74582" w:rsidRDefault="00D74582">
                    <w:pPr>
                      <w:pStyle w:val="BodyText"/>
                      <w:spacing w:before="80" w:after="80"/>
                      <w:jc w:val="center"/>
                      <w:rPr>
                        <w:rFonts w:asciiTheme="majorHAnsi" w:hAnsiTheme="majorHAnsi" w:cstheme="majorHAnsi"/>
                        <w:szCs w:val="20"/>
                        <w:lang w:val="en-AU" w:eastAsia="en-US"/>
                      </w:rPr>
                    </w:pPr>
                    <w:r>
                      <w:rPr>
                        <w:rFonts w:asciiTheme="majorHAnsi" w:hAnsiTheme="majorHAnsi" w:cstheme="majorHAnsi"/>
                        <w:szCs w:val="20"/>
                        <w:lang w:val="en-AU" w:eastAsia="en-US"/>
                      </w:rPr>
                      <w:t>0.005</w:t>
                    </w:r>
                  </w:p>
                </w:tc>
              </w:tr>
            </w:tbl>
            <w:p w14:paraId="75E9975A" w14:textId="77777777" w:rsidR="00BE37C4" w:rsidRPr="008317AD" w:rsidRDefault="00BE37C4" w:rsidP="008317AD"/>
            <w:p w14:paraId="189B8A0D" w14:textId="77777777" w:rsidR="00EA700F" w:rsidRDefault="00EA700F" w:rsidP="008317AD">
              <w:pPr>
                <w:pStyle w:val="Heading3"/>
                <w:sectPr w:rsidR="00EA700F" w:rsidSect="004101C8">
                  <w:pgSz w:w="11906" w:h="16838"/>
                  <w:pgMar w:top="1440" w:right="1440" w:bottom="1440" w:left="1440" w:header="709" w:footer="709" w:gutter="0"/>
                  <w:cols w:space="708"/>
                  <w:docGrid w:linePitch="360"/>
                </w:sectPr>
              </w:pPr>
            </w:p>
            <w:p w14:paraId="4927B6CC" w14:textId="73BA040A" w:rsidR="008317AD" w:rsidRPr="000B1AE1" w:rsidRDefault="00F77038" w:rsidP="00F77038">
              <w:pPr>
                <w:pStyle w:val="Heading2"/>
                <w:rPr>
                  <w:color w:val="auto"/>
                </w:rPr>
              </w:pPr>
              <w:r w:rsidRPr="000B1AE1">
                <w:rPr>
                  <w:color w:val="auto"/>
                </w:rPr>
                <w:lastRenderedPageBreak/>
                <w:t xml:space="preserve"> </w:t>
              </w:r>
              <w:bookmarkStart w:id="82" w:name="_Toc225351139"/>
              <w:r w:rsidR="008317AD" w:rsidRPr="000B1AE1">
                <w:rPr>
                  <w:color w:val="auto"/>
                </w:rPr>
                <w:t>Sheep</w:t>
              </w:r>
              <w:bookmarkEnd w:id="82"/>
            </w:p>
            <w:p w14:paraId="1C2A84F8" w14:textId="2F680630" w:rsidR="0064574F" w:rsidRPr="00385AE9" w:rsidRDefault="00F73F48" w:rsidP="00EA23AA">
              <w:pPr>
                <w:pStyle w:val="Caption"/>
              </w:pPr>
              <w:bookmarkStart w:id="83" w:name="_Toc210741709"/>
              <w:bookmarkStart w:id="84" w:name="_Toc215758081"/>
              <w:bookmarkStart w:id="85" w:name="_Toc225351182"/>
              <w:r>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R="0064574F">
                <w:t>: Sheep – Liveweight</w:t>
              </w:r>
              <w:r w:rsidR="00327BE1">
                <w:t xml:space="preserve"> (kg)</w:t>
              </w:r>
              <w:r w:rsidR="0064574F">
                <w:t xml:space="preserve"> (</w:t>
              </w:r>
              <w:bookmarkEnd w:id="83"/>
              <w:r w:rsidR="00385AE9">
                <w:t>W</w:t>
              </w:r>
              <w:r w:rsidR="00385AE9">
                <w:rPr>
                  <w:vertAlign w:val="subscript"/>
                </w:rPr>
                <w:t>jk</w:t>
              </w:r>
              <w:r w:rsidR="00385AE9">
                <w:t>)</w:t>
              </w:r>
              <w:bookmarkEnd w:id="84"/>
              <w:bookmarkEnd w:id="85"/>
            </w:p>
            <w:tbl>
              <w:tblPr>
                <w:tblStyle w:val="TableGrid"/>
                <w:tblW w:w="9345" w:type="dxa"/>
                <w:tblLayout w:type="fixed"/>
                <w:tblCellMar>
                  <w:left w:w="58" w:type="dxa"/>
                  <w:right w:w="58" w:type="dxa"/>
                </w:tblCellMar>
                <w:tblLook w:val="04A0" w:firstRow="1" w:lastRow="0" w:firstColumn="1" w:lastColumn="0" w:noHBand="0" w:noVBand="1"/>
                <w:tblCaption w:val="Table A5.5.4.1 Sheep - Liveweight (kg)"/>
              </w:tblPr>
              <w:tblGrid>
                <w:gridCol w:w="1468"/>
                <w:gridCol w:w="990"/>
                <w:gridCol w:w="1079"/>
                <w:gridCol w:w="1169"/>
                <w:gridCol w:w="1586"/>
                <w:gridCol w:w="1079"/>
                <w:gridCol w:w="880"/>
                <w:gridCol w:w="1094"/>
              </w:tblGrid>
              <w:tr w:rsidR="005A50C3" w:rsidRPr="004839C5" w14:paraId="3F53E904"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E03C7DF" w14:textId="77777777" w:rsidR="005A50C3" w:rsidRPr="004839C5" w:rsidRDefault="005A50C3">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217B2B1" w14:textId="77777777" w:rsidR="005A50C3" w:rsidRPr="004839C5" w:rsidRDefault="005A50C3">
                    <w:pPr>
                      <w:pStyle w:val="BodyText"/>
                      <w:spacing w:before="80" w:after="80"/>
                      <w:jc w:val="center"/>
                      <w:rPr>
                        <w:b/>
                        <w:bCs w:val="0"/>
                        <w:lang w:val="en-AU" w:eastAsia="en-US"/>
                      </w:rPr>
                    </w:pPr>
                  </w:p>
                </w:tc>
                <w:tc>
                  <w:tcPr>
                    <w:tcW w:w="579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22F13BC"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09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314C846"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6CB83A4D" w14:textId="77777777" w:rsidTr="006A33B8">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11F1227" w14:textId="77777777" w:rsidR="005A50C3" w:rsidRPr="004839C5" w:rsidRDefault="005A50C3">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0081185" w14:textId="77777777" w:rsidR="005A50C3" w:rsidRPr="004839C5" w:rsidRDefault="005A50C3">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09513BB"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2229C83"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4DB348B"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87B8D8A"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88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6F1C732"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09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4737765"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5A50C3" w:rsidRPr="004839C5" w14:paraId="640753AE" w14:textId="77777777" w:rsidTr="006A33B8">
                <w:tc>
                  <w:tcPr>
                    <w:tcW w:w="1468" w:type="dxa"/>
                    <w:vMerge w:val="restart"/>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vAlign w:val="center"/>
                    <w:hideMark/>
                  </w:tcPr>
                  <w:p w14:paraId="72A1894A" w14:textId="77777777" w:rsidR="005A50C3" w:rsidRPr="006A33B8" w:rsidRDefault="005A50C3">
                    <w:pPr>
                      <w:pStyle w:val="BodyText"/>
                      <w:spacing w:before="80" w:after="80"/>
                      <w:rPr>
                        <w:b/>
                        <w:bCs w:val="0"/>
                        <w:lang w:val="en-AU" w:eastAsia="en-US"/>
                      </w:rPr>
                    </w:pPr>
                    <w:r w:rsidRPr="006A33B8">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3A1CDCAF"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004B08B5" w14:textId="77777777" w:rsidR="005A50C3" w:rsidRPr="004839C5" w:rsidRDefault="005A50C3">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5999C724" w14:textId="77777777" w:rsidR="005A50C3" w:rsidRPr="004839C5" w:rsidRDefault="005A50C3">
                    <w:pPr>
                      <w:pStyle w:val="BodyText"/>
                      <w:spacing w:before="80" w:after="80"/>
                      <w:jc w:val="center"/>
                      <w:rPr>
                        <w:lang w:val="en-AU" w:eastAsia="en-US"/>
                      </w:rPr>
                    </w:pPr>
                    <w:r w:rsidRPr="004839C5">
                      <w:rPr>
                        <w:lang w:val="en-AU" w:eastAsia="en-US"/>
                      </w:rPr>
                      <w:t>62</w:t>
                    </w:r>
                  </w:p>
                </w:tc>
                <w:tc>
                  <w:tcPr>
                    <w:tcW w:w="1586" w:type="dxa"/>
                    <w:tcBorders>
                      <w:top w:val="single" w:sz="4" w:space="0" w:color="auto"/>
                      <w:left w:val="single" w:sz="4" w:space="0" w:color="auto"/>
                      <w:bottom w:val="single" w:sz="4" w:space="0" w:color="auto"/>
                      <w:right w:val="single" w:sz="4" w:space="0" w:color="auto"/>
                    </w:tcBorders>
                  </w:tcPr>
                  <w:p w14:paraId="7B79A38A" w14:textId="77777777" w:rsidR="005A50C3" w:rsidRPr="004839C5" w:rsidRDefault="005A50C3">
                    <w:pPr>
                      <w:pStyle w:val="BodyText"/>
                      <w:spacing w:before="80" w:after="80"/>
                      <w:jc w:val="center"/>
                      <w:rPr>
                        <w:lang w:val="en-AU" w:eastAsia="en-US"/>
                      </w:rPr>
                    </w:pPr>
                    <w:r w:rsidRPr="004839C5">
                      <w:rPr>
                        <w:lang w:val="en-AU" w:eastAsia="en-US"/>
                      </w:rPr>
                      <w:t>44</w:t>
                    </w:r>
                  </w:p>
                </w:tc>
                <w:tc>
                  <w:tcPr>
                    <w:tcW w:w="1079" w:type="dxa"/>
                    <w:tcBorders>
                      <w:top w:val="single" w:sz="4" w:space="0" w:color="auto"/>
                      <w:left w:val="single" w:sz="4" w:space="0" w:color="auto"/>
                      <w:bottom w:val="single" w:sz="4" w:space="0" w:color="auto"/>
                      <w:right w:val="single" w:sz="4" w:space="0" w:color="auto"/>
                    </w:tcBorders>
                  </w:tcPr>
                  <w:p w14:paraId="0483F034" w14:textId="77777777" w:rsidR="005A50C3" w:rsidRPr="004839C5" w:rsidRDefault="005A50C3">
                    <w:pPr>
                      <w:pStyle w:val="BodyText"/>
                      <w:spacing w:before="80" w:after="80"/>
                      <w:jc w:val="center"/>
                      <w:rPr>
                        <w:lang w:val="en-AU" w:eastAsia="en-US"/>
                      </w:rPr>
                    </w:pPr>
                    <w:r w:rsidRPr="004839C5">
                      <w:rPr>
                        <w:lang w:val="en-AU" w:eastAsia="en-US"/>
                      </w:rPr>
                      <w:t>54</w:t>
                    </w:r>
                  </w:p>
                </w:tc>
                <w:tc>
                  <w:tcPr>
                    <w:tcW w:w="880" w:type="dxa"/>
                    <w:tcBorders>
                      <w:top w:val="single" w:sz="4" w:space="0" w:color="auto"/>
                      <w:left w:val="single" w:sz="4" w:space="0" w:color="auto"/>
                      <w:bottom w:val="single" w:sz="4" w:space="0" w:color="auto"/>
                      <w:right w:val="single" w:sz="4" w:space="0" w:color="auto"/>
                    </w:tcBorders>
                  </w:tcPr>
                  <w:p w14:paraId="54A2B329" w14:textId="77777777" w:rsidR="005A50C3" w:rsidRPr="004839C5" w:rsidRDefault="005A50C3">
                    <w:pPr>
                      <w:pStyle w:val="BodyText"/>
                      <w:spacing w:before="80" w:after="80"/>
                      <w:jc w:val="center"/>
                      <w:rPr>
                        <w:lang w:val="en-AU" w:eastAsia="en-US"/>
                      </w:rPr>
                    </w:pPr>
                    <w:r w:rsidRPr="004839C5">
                      <w:rPr>
                        <w:lang w:val="en-AU" w:eastAsia="en-US"/>
                      </w:rPr>
                      <w:t>56</w:t>
                    </w:r>
                  </w:p>
                </w:tc>
                <w:tc>
                  <w:tcPr>
                    <w:tcW w:w="1094" w:type="dxa"/>
                    <w:tcBorders>
                      <w:top w:val="single" w:sz="4" w:space="0" w:color="auto"/>
                      <w:left w:val="single" w:sz="4" w:space="0" w:color="auto"/>
                      <w:bottom w:val="single" w:sz="4" w:space="0" w:color="auto"/>
                      <w:right w:val="single" w:sz="4" w:space="0" w:color="auto"/>
                    </w:tcBorders>
                  </w:tcPr>
                  <w:p w14:paraId="00C0158C" w14:textId="77777777" w:rsidR="005A50C3" w:rsidRPr="004839C5" w:rsidRDefault="005A50C3">
                    <w:pPr>
                      <w:pStyle w:val="BodyText"/>
                      <w:spacing w:before="80" w:after="80"/>
                      <w:jc w:val="center"/>
                      <w:rPr>
                        <w:lang w:val="en-AU" w:eastAsia="en-US"/>
                      </w:rPr>
                    </w:pPr>
                    <w:r w:rsidRPr="004839C5">
                      <w:rPr>
                        <w:lang w:val="en-AU" w:eastAsia="en-US"/>
                      </w:rPr>
                      <w:t>20</w:t>
                    </w:r>
                  </w:p>
                </w:tc>
              </w:tr>
              <w:tr w:rsidR="005A50C3" w:rsidRPr="004839C5" w14:paraId="682AAE58"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0822206B"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425E86"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D30F041" w14:textId="77777777" w:rsidR="005A50C3" w:rsidRPr="004839C5" w:rsidRDefault="005A50C3">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497DC295"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789EA737" w14:textId="77777777" w:rsidR="005A50C3" w:rsidRPr="004839C5" w:rsidRDefault="005A50C3">
                    <w:pPr>
                      <w:pStyle w:val="BodyText"/>
                      <w:spacing w:before="80" w:after="80"/>
                      <w:jc w:val="center"/>
                      <w:rPr>
                        <w:lang w:val="en-AU" w:eastAsia="en-US"/>
                      </w:rPr>
                    </w:pPr>
                    <w:r w:rsidRPr="004839C5">
                      <w:rPr>
                        <w:lang w:val="en-AU" w:eastAsia="en-US"/>
                      </w:rPr>
                      <w:t>42</w:t>
                    </w:r>
                  </w:p>
                </w:tc>
                <w:tc>
                  <w:tcPr>
                    <w:tcW w:w="1079" w:type="dxa"/>
                    <w:tcBorders>
                      <w:top w:val="single" w:sz="4" w:space="0" w:color="auto"/>
                      <w:left w:val="single" w:sz="4" w:space="0" w:color="auto"/>
                      <w:bottom w:val="single" w:sz="4" w:space="0" w:color="auto"/>
                      <w:right w:val="single" w:sz="4" w:space="0" w:color="auto"/>
                    </w:tcBorders>
                  </w:tcPr>
                  <w:p w14:paraId="7981E80E" w14:textId="77777777" w:rsidR="005A50C3" w:rsidRPr="004839C5" w:rsidRDefault="005A50C3">
                    <w:pPr>
                      <w:pStyle w:val="BodyText"/>
                      <w:spacing w:before="80" w:after="80"/>
                      <w:jc w:val="center"/>
                      <w:rPr>
                        <w:lang w:val="en-AU" w:eastAsia="en-US"/>
                      </w:rPr>
                    </w:pPr>
                    <w:r w:rsidRPr="004839C5">
                      <w:rPr>
                        <w:lang w:val="en-AU" w:eastAsia="en-US"/>
                      </w:rPr>
                      <w:t>49</w:t>
                    </w:r>
                  </w:p>
                </w:tc>
                <w:tc>
                  <w:tcPr>
                    <w:tcW w:w="880" w:type="dxa"/>
                    <w:tcBorders>
                      <w:top w:val="single" w:sz="4" w:space="0" w:color="auto"/>
                      <w:left w:val="single" w:sz="4" w:space="0" w:color="auto"/>
                      <w:bottom w:val="single" w:sz="4" w:space="0" w:color="auto"/>
                      <w:right w:val="single" w:sz="4" w:space="0" w:color="auto"/>
                    </w:tcBorders>
                  </w:tcPr>
                  <w:p w14:paraId="07B063B1" w14:textId="77777777" w:rsidR="005A50C3" w:rsidRPr="004839C5" w:rsidRDefault="005A50C3">
                    <w:pPr>
                      <w:pStyle w:val="BodyText"/>
                      <w:spacing w:before="80" w:after="80"/>
                      <w:jc w:val="center"/>
                      <w:rPr>
                        <w:lang w:val="en-AU" w:eastAsia="en-US"/>
                      </w:rPr>
                    </w:pPr>
                    <w:r w:rsidRPr="004839C5">
                      <w:rPr>
                        <w:lang w:val="en-AU" w:eastAsia="en-US"/>
                      </w:rPr>
                      <w:t>51</w:t>
                    </w:r>
                  </w:p>
                </w:tc>
                <w:tc>
                  <w:tcPr>
                    <w:tcW w:w="1094" w:type="dxa"/>
                    <w:tcBorders>
                      <w:top w:val="single" w:sz="4" w:space="0" w:color="auto"/>
                      <w:left w:val="single" w:sz="4" w:space="0" w:color="auto"/>
                      <w:bottom w:val="single" w:sz="4" w:space="0" w:color="auto"/>
                      <w:right w:val="single" w:sz="4" w:space="0" w:color="auto"/>
                    </w:tcBorders>
                  </w:tcPr>
                  <w:p w14:paraId="14ED217E" w14:textId="77777777" w:rsidR="005A50C3" w:rsidRPr="004839C5" w:rsidRDefault="005A50C3">
                    <w:pPr>
                      <w:pStyle w:val="BodyText"/>
                      <w:spacing w:before="80" w:after="80"/>
                      <w:jc w:val="center"/>
                      <w:rPr>
                        <w:lang w:val="en-AU" w:eastAsia="en-US"/>
                      </w:rPr>
                    </w:pPr>
                    <w:r w:rsidRPr="004839C5">
                      <w:rPr>
                        <w:lang w:val="en-AU" w:eastAsia="en-US"/>
                      </w:rPr>
                      <w:t>27</w:t>
                    </w:r>
                  </w:p>
                </w:tc>
              </w:tr>
              <w:tr w:rsidR="005A50C3" w:rsidRPr="004839C5" w14:paraId="52787622"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486F626D"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1FBE1F"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0CD92E4" w14:textId="77777777" w:rsidR="005A50C3" w:rsidRPr="004839C5" w:rsidRDefault="005A50C3">
                    <w:pPr>
                      <w:pStyle w:val="BodyText"/>
                      <w:spacing w:before="80" w:after="80"/>
                      <w:jc w:val="center"/>
                      <w:rPr>
                        <w:lang w:val="en-AU" w:eastAsia="en-US"/>
                      </w:rPr>
                    </w:pPr>
                    <w:r w:rsidRPr="004839C5">
                      <w:rPr>
                        <w:lang w:val="en-AU" w:eastAsia="en-US"/>
                      </w:rPr>
                      <w:t>69</w:t>
                    </w:r>
                  </w:p>
                </w:tc>
                <w:tc>
                  <w:tcPr>
                    <w:tcW w:w="1169" w:type="dxa"/>
                    <w:tcBorders>
                      <w:top w:val="single" w:sz="4" w:space="0" w:color="auto"/>
                      <w:left w:val="single" w:sz="4" w:space="0" w:color="auto"/>
                      <w:bottom w:val="single" w:sz="4" w:space="0" w:color="auto"/>
                      <w:right w:val="single" w:sz="4" w:space="0" w:color="auto"/>
                    </w:tcBorders>
                  </w:tcPr>
                  <w:p w14:paraId="6988F065"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457B3C0B" w14:textId="77777777" w:rsidR="005A50C3" w:rsidRPr="004839C5" w:rsidRDefault="005A50C3">
                    <w:pPr>
                      <w:pStyle w:val="BodyText"/>
                      <w:spacing w:before="80" w:after="80"/>
                      <w:jc w:val="center"/>
                      <w:rPr>
                        <w:lang w:val="en-AU" w:eastAsia="en-US"/>
                      </w:rPr>
                    </w:pPr>
                    <w:r w:rsidRPr="004839C5">
                      <w:rPr>
                        <w:lang w:val="en-AU" w:eastAsia="en-US"/>
                      </w:rPr>
                      <w:t>43</w:t>
                    </w:r>
                  </w:p>
                </w:tc>
                <w:tc>
                  <w:tcPr>
                    <w:tcW w:w="1079" w:type="dxa"/>
                    <w:tcBorders>
                      <w:top w:val="single" w:sz="4" w:space="0" w:color="auto"/>
                      <w:left w:val="single" w:sz="4" w:space="0" w:color="auto"/>
                      <w:bottom w:val="single" w:sz="4" w:space="0" w:color="auto"/>
                      <w:right w:val="single" w:sz="4" w:space="0" w:color="auto"/>
                    </w:tcBorders>
                  </w:tcPr>
                  <w:p w14:paraId="23BB3FC6"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618A573C"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13417D81" w14:textId="77777777" w:rsidR="005A50C3" w:rsidRPr="004839C5" w:rsidRDefault="005A50C3">
                    <w:pPr>
                      <w:pStyle w:val="BodyText"/>
                      <w:spacing w:before="80" w:after="80"/>
                      <w:jc w:val="center"/>
                      <w:rPr>
                        <w:lang w:val="en-AU" w:eastAsia="en-US"/>
                      </w:rPr>
                    </w:pPr>
                    <w:r w:rsidRPr="004839C5">
                      <w:rPr>
                        <w:lang w:val="en-AU" w:eastAsia="en-US"/>
                      </w:rPr>
                      <w:t>32</w:t>
                    </w:r>
                  </w:p>
                </w:tc>
              </w:tr>
              <w:tr w:rsidR="005A50C3" w:rsidRPr="004839C5" w14:paraId="273E32BD" w14:textId="77777777" w:rsidTr="006A33B8">
                <w:tc>
                  <w:tcPr>
                    <w:tcW w:w="1468" w:type="dxa"/>
                    <w:vMerge/>
                    <w:tcBorders>
                      <w:top w:val="single" w:sz="4" w:space="0" w:color="auto"/>
                      <w:left w:val="single" w:sz="4" w:space="0" w:color="auto"/>
                      <w:bottom w:val="single" w:sz="4" w:space="0" w:color="000000" w:themeColor="text1"/>
                      <w:right w:val="single" w:sz="4" w:space="0" w:color="auto"/>
                    </w:tcBorders>
                    <w:shd w:val="clear" w:color="auto" w:fill="D9D9D9" w:themeFill="background1" w:themeFillShade="D9"/>
                    <w:hideMark/>
                  </w:tcPr>
                  <w:p w14:paraId="7258DFFF"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963E2F"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CDC775A" w14:textId="77777777" w:rsidR="005A50C3" w:rsidRPr="004839C5" w:rsidRDefault="005A50C3">
                    <w:pPr>
                      <w:pStyle w:val="BodyText"/>
                      <w:spacing w:before="80" w:after="80"/>
                      <w:jc w:val="center"/>
                      <w:rPr>
                        <w:lang w:val="en-AU" w:eastAsia="en-US"/>
                      </w:rPr>
                    </w:pPr>
                    <w:r w:rsidRPr="004839C5">
                      <w:rPr>
                        <w:lang w:val="en-AU" w:eastAsia="en-US"/>
                      </w:rPr>
                      <w:t>69</w:t>
                    </w:r>
                  </w:p>
                </w:tc>
                <w:tc>
                  <w:tcPr>
                    <w:tcW w:w="1169" w:type="dxa"/>
                    <w:tcBorders>
                      <w:top w:val="single" w:sz="4" w:space="0" w:color="auto"/>
                      <w:left w:val="single" w:sz="4" w:space="0" w:color="auto"/>
                      <w:bottom w:val="single" w:sz="4" w:space="0" w:color="auto"/>
                      <w:right w:val="single" w:sz="4" w:space="0" w:color="auto"/>
                    </w:tcBorders>
                  </w:tcPr>
                  <w:p w14:paraId="10DB8F37"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5211EA73"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145C23D5"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2DD764FE" w14:textId="77777777" w:rsidR="005A50C3" w:rsidRPr="004839C5" w:rsidRDefault="005A50C3">
                    <w:pPr>
                      <w:pStyle w:val="BodyText"/>
                      <w:spacing w:before="80" w:after="80"/>
                      <w:jc w:val="center"/>
                      <w:rPr>
                        <w:lang w:val="en-AU" w:eastAsia="en-US"/>
                      </w:rPr>
                    </w:pPr>
                    <w:r w:rsidRPr="004839C5">
                      <w:rPr>
                        <w:lang w:val="en-AU" w:eastAsia="en-US"/>
                      </w:rPr>
                      <w:t>51</w:t>
                    </w:r>
                  </w:p>
                </w:tc>
                <w:tc>
                  <w:tcPr>
                    <w:tcW w:w="1094" w:type="dxa"/>
                    <w:tcBorders>
                      <w:top w:val="single" w:sz="4" w:space="0" w:color="auto"/>
                      <w:left w:val="single" w:sz="4" w:space="0" w:color="auto"/>
                      <w:bottom w:val="single" w:sz="4" w:space="0" w:color="auto"/>
                      <w:right w:val="single" w:sz="4" w:space="0" w:color="auto"/>
                    </w:tcBorders>
                  </w:tcPr>
                  <w:p w14:paraId="3B4A2A1B" w14:textId="77777777" w:rsidR="005A50C3" w:rsidRPr="004839C5" w:rsidRDefault="005A50C3">
                    <w:pPr>
                      <w:pStyle w:val="BodyText"/>
                      <w:spacing w:before="80" w:after="80"/>
                      <w:jc w:val="center"/>
                      <w:rPr>
                        <w:lang w:val="en-AU" w:eastAsia="en-US"/>
                      </w:rPr>
                    </w:pPr>
                    <w:r w:rsidRPr="004839C5">
                      <w:rPr>
                        <w:lang w:val="en-AU" w:eastAsia="en-US"/>
                      </w:rPr>
                      <w:t>34</w:t>
                    </w:r>
                  </w:p>
                </w:tc>
              </w:tr>
              <w:tr w:rsidR="005A50C3" w:rsidRPr="004839C5" w14:paraId="60B67717"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82D49D7" w14:textId="77777777" w:rsidR="005A50C3" w:rsidRPr="006A33B8" w:rsidRDefault="005A50C3">
                    <w:pPr>
                      <w:rPr>
                        <w:b/>
                        <w:bCs w:val="0"/>
                        <w:lang w:val="en-AU"/>
                      </w:rPr>
                    </w:pPr>
                    <w:r w:rsidRPr="006A33B8">
                      <w:rPr>
                        <w:b/>
                        <w:bCs w:val="0"/>
                        <w:lang w:val="en-AU"/>
                      </w:rPr>
                      <w:t>Queensland</w:t>
                    </w:r>
                  </w:p>
                </w:tc>
                <w:tc>
                  <w:tcPr>
                    <w:tcW w:w="990" w:type="dxa"/>
                    <w:tcBorders>
                      <w:top w:val="single" w:sz="4" w:space="0" w:color="auto"/>
                      <w:left w:val="single" w:sz="4" w:space="0" w:color="auto"/>
                      <w:bottom w:val="single" w:sz="4" w:space="0" w:color="auto"/>
                      <w:right w:val="single" w:sz="4" w:space="0" w:color="auto"/>
                    </w:tcBorders>
                  </w:tcPr>
                  <w:p w14:paraId="1C767408"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074E0FDB" w14:textId="77777777" w:rsidR="005A50C3" w:rsidRPr="004839C5" w:rsidRDefault="005A50C3">
                    <w:pPr>
                      <w:pStyle w:val="BodyText"/>
                      <w:spacing w:before="80" w:after="80"/>
                      <w:jc w:val="center"/>
                      <w:rPr>
                        <w:lang w:val="en-AU" w:eastAsia="en-US"/>
                      </w:rPr>
                    </w:pPr>
                    <w:r w:rsidRPr="004839C5">
                      <w:rPr>
                        <w:lang w:val="en-AU" w:eastAsia="en-US"/>
                      </w:rPr>
                      <w:t>58</w:t>
                    </w:r>
                  </w:p>
                </w:tc>
                <w:tc>
                  <w:tcPr>
                    <w:tcW w:w="1169" w:type="dxa"/>
                    <w:tcBorders>
                      <w:top w:val="single" w:sz="4" w:space="0" w:color="auto"/>
                      <w:left w:val="single" w:sz="4" w:space="0" w:color="auto"/>
                      <w:bottom w:val="single" w:sz="4" w:space="0" w:color="auto"/>
                      <w:right w:val="single" w:sz="4" w:space="0" w:color="auto"/>
                    </w:tcBorders>
                  </w:tcPr>
                  <w:p w14:paraId="58C2F9D5"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4AF73FD6"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0A58DE52" w14:textId="77777777" w:rsidR="005A50C3" w:rsidRPr="004839C5" w:rsidRDefault="005A50C3">
                    <w:pPr>
                      <w:pStyle w:val="BodyText"/>
                      <w:spacing w:before="80" w:after="80"/>
                      <w:jc w:val="center"/>
                      <w:rPr>
                        <w:lang w:val="en-AU" w:eastAsia="en-US"/>
                      </w:rPr>
                    </w:pPr>
                    <w:r w:rsidRPr="004839C5">
                      <w:rPr>
                        <w:lang w:val="en-AU" w:eastAsia="en-US"/>
                      </w:rPr>
                      <w:t>40</w:t>
                    </w:r>
                  </w:p>
                </w:tc>
                <w:tc>
                  <w:tcPr>
                    <w:tcW w:w="880" w:type="dxa"/>
                    <w:tcBorders>
                      <w:top w:val="single" w:sz="4" w:space="0" w:color="auto"/>
                      <w:left w:val="single" w:sz="4" w:space="0" w:color="auto"/>
                      <w:bottom w:val="single" w:sz="4" w:space="0" w:color="auto"/>
                      <w:right w:val="single" w:sz="4" w:space="0" w:color="auto"/>
                    </w:tcBorders>
                  </w:tcPr>
                  <w:p w14:paraId="0E55A0A5"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94" w:type="dxa"/>
                    <w:tcBorders>
                      <w:top w:val="single" w:sz="4" w:space="0" w:color="auto"/>
                      <w:left w:val="single" w:sz="4" w:space="0" w:color="auto"/>
                      <w:bottom w:val="single" w:sz="4" w:space="0" w:color="auto"/>
                      <w:right w:val="single" w:sz="4" w:space="0" w:color="auto"/>
                    </w:tcBorders>
                  </w:tcPr>
                  <w:p w14:paraId="06009DE8" w14:textId="77777777" w:rsidR="005A50C3" w:rsidRPr="004839C5" w:rsidRDefault="005A50C3">
                    <w:pPr>
                      <w:pStyle w:val="BodyText"/>
                      <w:spacing w:before="80" w:after="80"/>
                      <w:jc w:val="center"/>
                      <w:rPr>
                        <w:lang w:val="en-AU" w:eastAsia="en-US"/>
                      </w:rPr>
                    </w:pPr>
                    <w:r w:rsidRPr="004839C5">
                      <w:rPr>
                        <w:lang w:val="en-AU" w:eastAsia="en-US"/>
                      </w:rPr>
                      <w:t>20</w:t>
                    </w:r>
                  </w:p>
                </w:tc>
              </w:tr>
              <w:tr w:rsidR="005A50C3" w:rsidRPr="004839C5" w14:paraId="7DC25A12" w14:textId="77777777" w:rsidTr="006A33B8">
                <w:tc>
                  <w:tcPr>
                    <w:tcW w:w="1468" w:type="dxa"/>
                    <w:vMerge/>
                    <w:tcBorders>
                      <w:left w:val="single" w:sz="4" w:space="0" w:color="auto"/>
                      <w:right w:val="single" w:sz="4" w:space="0" w:color="auto"/>
                    </w:tcBorders>
                    <w:shd w:val="clear" w:color="auto" w:fill="D9D9D9" w:themeFill="background1" w:themeFillShade="D9"/>
                  </w:tcPr>
                  <w:p w14:paraId="530394D5"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4B71834C"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CC6E53B" w14:textId="77777777" w:rsidR="005A50C3" w:rsidRPr="004839C5" w:rsidRDefault="005A50C3">
                    <w:pPr>
                      <w:pStyle w:val="BodyText"/>
                      <w:spacing w:before="80" w:after="80"/>
                      <w:jc w:val="center"/>
                      <w:rPr>
                        <w:lang w:val="en-AU" w:eastAsia="en-US"/>
                      </w:rPr>
                    </w:pPr>
                    <w:r w:rsidRPr="004839C5">
                      <w:rPr>
                        <w:lang w:val="en-AU" w:eastAsia="en-US"/>
                      </w:rPr>
                      <w:t>61</w:t>
                    </w:r>
                  </w:p>
                </w:tc>
                <w:tc>
                  <w:tcPr>
                    <w:tcW w:w="1169" w:type="dxa"/>
                    <w:tcBorders>
                      <w:top w:val="single" w:sz="4" w:space="0" w:color="auto"/>
                      <w:left w:val="single" w:sz="4" w:space="0" w:color="auto"/>
                      <w:bottom w:val="single" w:sz="4" w:space="0" w:color="auto"/>
                      <w:right w:val="single" w:sz="4" w:space="0" w:color="auto"/>
                    </w:tcBorders>
                  </w:tcPr>
                  <w:p w14:paraId="5554F47B"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3733E9AD"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5D986744" w14:textId="77777777" w:rsidR="005A50C3" w:rsidRPr="004839C5" w:rsidRDefault="005A50C3">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3ABE783D"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817A283"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6AD1B83B" w14:textId="77777777" w:rsidTr="006A33B8">
                <w:tc>
                  <w:tcPr>
                    <w:tcW w:w="1468" w:type="dxa"/>
                    <w:vMerge/>
                    <w:tcBorders>
                      <w:left w:val="single" w:sz="4" w:space="0" w:color="auto"/>
                      <w:right w:val="single" w:sz="4" w:space="0" w:color="auto"/>
                    </w:tcBorders>
                    <w:shd w:val="clear" w:color="auto" w:fill="D9D9D9" w:themeFill="background1" w:themeFillShade="D9"/>
                  </w:tcPr>
                  <w:p w14:paraId="2406669E"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249B7B77"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BDC4351" w14:textId="77777777" w:rsidR="005A50C3" w:rsidRPr="004839C5" w:rsidRDefault="005A50C3">
                    <w:pPr>
                      <w:pStyle w:val="BodyText"/>
                      <w:spacing w:before="80" w:after="80"/>
                      <w:jc w:val="center"/>
                      <w:rPr>
                        <w:lang w:val="en-AU" w:eastAsia="en-US"/>
                      </w:rPr>
                    </w:pPr>
                    <w:r w:rsidRPr="004839C5">
                      <w:rPr>
                        <w:lang w:val="en-AU" w:eastAsia="en-US"/>
                      </w:rPr>
                      <w:t>63</w:t>
                    </w:r>
                  </w:p>
                </w:tc>
                <w:tc>
                  <w:tcPr>
                    <w:tcW w:w="1169" w:type="dxa"/>
                    <w:tcBorders>
                      <w:top w:val="single" w:sz="4" w:space="0" w:color="auto"/>
                      <w:left w:val="single" w:sz="4" w:space="0" w:color="auto"/>
                      <w:bottom w:val="single" w:sz="4" w:space="0" w:color="auto"/>
                      <w:right w:val="single" w:sz="4" w:space="0" w:color="auto"/>
                    </w:tcBorders>
                  </w:tcPr>
                  <w:p w14:paraId="4C0F7861"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088A081E"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32662970" w14:textId="77777777" w:rsidR="005A50C3" w:rsidRPr="004839C5" w:rsidRDefault="005A50C3">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14506C8E"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6C614645" w14:textId="77777777" w:rsidR="005A50C3" w:rsidRPr="004839C5" w:rsidRDefault="005A50C3">
                    <w:pPr>
                      <w:pStyle w:val="BodyText"/>
                      <w:spacing w:before="80" w:after="80"/>
                      <w:jc w:val="center"/>
                      <w:rPr>
                        <w:lang w:val="en-AU" w:eastAsia="en-US"/>
                      </w:rPr>
                    </w:pPr>
                    <w:r w:rsidRPr="004839C5">
                      <w:rPr>
                        <w:lang w:val="en-AU" w:eastAsia="en-US"/>
                      </w:rPr>
                      <w:t>20</w:t>
                    </w:r>
                  </w:p>
                </w:tc>
              </w:tr>
              <w:tr w:rsidR="005A50C3" w:rsidRPr="004839C5" w14:paraId="3903D7C6"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tcPr>
                  <w:p w14:paraId="0A959052"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26CE4806"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2ADC46D"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6F5576EA"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CBFEFBC"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2A5CDB89" w14:textId="77777777" w:rsidR="005A50C3" w:rsidRPr="004839C5" w:rsidRDefault="005A50C3">
                    <w:pPr>
                      <w:pStyle w:val="BodyText"/>
                      <w:spacing w:before="80" w:after="80"/>
                      <w:jc w:val="center"/>
                      <w:rPr>
                        <w:lang w:val="en-AU" w:eastAsia="en-US"/>
                      </w:rPr>
                    </w:pPr>
                    <w:r w:rsidRPr="004839C5">
                      <w:rPr>
                        <w:lang w:val="en-AU" w:eastAsia="en-US"/>
                      </w:rPr>
                      <w:t>42</w:t>
                    </w:r>
                  </w:p>
                </w:tc>
                <w:tc>
                  <w:tcPr>
                    <w:tcW w:w="880" w:type="dxa"/>
                    <w:tcBorders>
                      <w:top w:val="single" w:sz="4" w:space="0" w:color="auto"/>
                      <w:left w:val="single" w:sz="4" w:space="0" w:color="auto"/>
                      <w:bottom w:val="single" w:sz="4" w:space="0" w:color="auto"/>
                      <w:right w:val="single" w:sz="4" w:space="0" w:color="auto"/>
                    </w:tcBorders>
                  </w:tcPr>
                  <w:p w14:paraId="475EE140" w14:textId="77777777" w:rsidR="005A50C3" w:rsidRPr="004839C5" w:rsidRDefault="005A50C3">
                    <w:pPr>
                      <w:pStyle w:val="BodyText"/>
                      <w:spacing w:before="80" w:after="80"/>
                      <w:jc w:val="center"/>
                      <w:rPr>
                        <w:lang w:val="en-AU" w:eastAsia="en-US"/>
                      </w:rPr>
                    </w:pPr>
                    <w:r w:rsidRPr="004839C5">
                      <w:rPr>
                        <w:lang w:val="en-AU" w:eastAsia="en-US"/>
                      </w:rPr>
                      <w:t>48</w:t>
                    </w:r>
                  </w:p>
                </w:tc>
                <w:tc>
                  <w:tcPr>
                    <w:tcW w:w="1094" w:type="dxa"/>
                    <w:tcBorders>
                      <w:top w:val="single" w:sz="4" w:space="0" w:color="auto"/>
                      <w:left w:val="single" w:sz="4" w:space="0" w:color="auto"/>
                      <w:bottom w:val="single" w:sz="4" w:space="0" w:color="auto"/>
                      <w:right w:val="single" w:sz="4" w:space="0" w:color="auto"/>
                    </w:tcBorders>
                  </w:tcPr>
                  <w:p w14:paraId="1DF41CDC"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0412EFBB"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63799514" w14:textId="77777777" w:rsidR="005A50C3" w:rsidRPr="006A33B8" w:rsidRDefault="005A50C3">
                    <w:pPr>
                      <w:rPr>
                        <w:b/>
                        <w:bCs w:val="0"/>
                        <w:lang w:val="en-AU"/>
                      </w:rPr>
                    </w:pPr>
                    <w:r w:rsidRPr="006A33B8">
                      <w:rPr>
                        <w:b/>
                        <w:bCs w:val="0"/>
                        <w:lang w:val="en-AU"/>
                      </w:rPr>
                      <w:t>South Australia</w:t>
                    </w:r>
                  </w:p>
                </w:tc>
                <w:tc>
                  <w:tcPr>
                    <w:tcW w:w="990" w:type="dxa"/>
                    <w:tcBorders>
                      <w:top w:val="single" w:sz="4" w:space="0" w:color="auto"/>
                      <w:left w:val="single" w:sz="4" w:space="0" w:color="auto"/>
                      <w:bottom w:val="single" w:sz="4" w:space="0" w:color="auto"/>
                      <w:right w:val="single" w:sz="4" w:space="0" w:color="auto"/>
                    </w:tcBorders>
                  </w:tcPr>
                  <w:p w14:paraId="4A590B6A"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517B19B" w14:textId="77777777" w:rsidR="005A50C3" w:rsidRPr="004839C5" w:rsidRDefault="005A50C3">
                    <w:pPr>
                      <w:pStyle w:val="BodyText"/>
                      <w:spacing w:before="80" w:after="80"/>
                      <w:jc w:val="center"/>
                      <w:rPr>
                        <w:lang w:val="en-AU" w:eastAsia="en-US"/>
                      </w:rPr>
                    </w:pPr>
                    <w:r w:rsidRPr="004839C5">
                      <w:rPr>
                        <w:lang w:val="en-AU" w:eastAsia="en-US"/>
                      </w:rPr>
                      <w:t>80</w:t>
                    </w:r>
                  </w:p>
                </w:tc>
                <w:tc>
                  <w:tcPr>
                    <w:tcW w:w="1169" w:type="dxa"/>
                    <w:tcBorders>
                      <w:top w:val="single" w:sz="4" w:space="0" w:color="auto"/>
                      <w:left w:val="single" w:sz="4" w:space="0" w:color="auto"/>
                      <w:bottom w:val="single" w:sz="4" w:space="0" w:color="auto"/>
                      <w:right w:val="single" w:sz="4" w:space="0" w:color="auto"/>
                    </w:tcBorders>
                  </w:tcPr>
                  <w:p w14:paraId="090567D2"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586" w:type="dxa"/>
                    <w:tcBorders>
                      <w:top w:val="single" w:sz="4" w:space="0" w:color="auto"/>
                      <w:left w:val="single" w:sz="4" w:space="0" w:color="auto"/>
                      <w:bottom w:val="single" w:sz="4" w:space="0" w:color="auto"/>
                      <w:right w:val="single" w:sz="4" w:space="0" w:color="auto"/>
                    </w:tcBorders>
                  </w:tcPr>
                  <w:p w14:paraId="2F6C94F8" w14:textId="77777777" w:rsidR="005A50C3" w:rsidRPr="004839C5" w:rsidRDefault="005A50C3">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739BB1FA"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3707B364"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3D79C8A3" w14:textId="77777777" w:rsidR="005A50C3" w:rsidRPr="004839C5" w:rsidRDefault="005A50C3">
                    <w:pPr>
                      <w:pStyle w:val="BodyText"/>
                      <w:spacing w:before="80" w:after="80"/>
                      <w:jc w:val="center"/>
                      <w:rPr>
                        <w:lang w:val="en-AU" w:eastAsia="en-US"/>
                      </w:rPr>
                    </w:pPr>
                    <w:r w:rsidRPr="004839C5">
                      <w:rPr>
                        <w:lang w:val="en-AU" w:eastAsia="en-US"/>
                      </w:rPr>
                      <w:t>40</w:t>
                    </w:r>
                  </w:p>
                </w:tc>
              </w:tr>
              <w:tr w:rsidR="005A50C3" w:rsidRPr="004839C5" w14:paraId="5A218ECA"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65839C98"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051B4DE3"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387A8B4"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065FAD74"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586" w:type="dxa"/>
                    <w:tcBorders>
                      <w:top w:val="single" w:sz="4" w:space="0" w:color="auto"/>
                      <w:left w:val="single" w:sz="4" w:space="0" w:color="auto"/>
                      <w:bottom w:val="single" w:sz="4" w:space="0" w:color="auto"/>
                      <w:right w:val="single" w:sz="4" w:space="0" w:color="auto"/>
                    </w:tcBorders>
                  </w:tcPr>
                  <w:p w14:paraId="1F8DE720" w14:textId="77777777" w:rsidR="005A50C3" w:rsidRPr="004839C5" w:rsidRDefault="005A50C3">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21E88201"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6FD02FDC"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20C90069" w14:textId="77777777" w:rsidR="005A50C3" w:rsidRPr="004839C5" w:rsidRDefault="005A50C3">
                    <w:pPr>
                      <w:pStyle w:val="BodyText"/>
                      <w:spacing w:before="80" w:after="80"/>
                      <w:jc w:val="center"/>
                      <w:rPr>
                        <w:lang w:val="en-AU" w:eastAsia="en-US"/>
                      </w:rPr>
                    </w:pPr>
                    <w:r w:rsidRPr="004839C5">
                      <w:rPr>
                        <w:lang w:val="en-AU" w:eastAsia="en-US"/>
                      </w:rPr>
                      <w:t>45</w:t>
                    </w:r>
                  </w:p>
                </w:tc>
              </w:tr>
              <w:tr w:rsidR="005A50C3" w:rsidRPr="004839C5" w14:paraId="39F98316"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546FC2A2"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E8AA63A"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817F60F"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1A476203"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3F87C849" w14:textId="77777777" w:rsidR="005A50C3" w:rsidRPr="004839C5" w:rsidRDefault="005A50C3">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571B5F07"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50196676"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797C8B50" w14:textId="77777777" w:rsidR="005A50C3" w:rsidRPr="004839C5" w:rsidRDefault="005A50C3">
                    <w:pPr>
                      <w:pStyle w:val="BodyText"/>
                      <w:spacing w:before="80" w:after="80"/>
                      <w:jc w:val="center"/>
                      <w:rPr>
                        <w:lang w:val="en-AU" w:eastAsia="en-US"/>
                      </w:rPr>
                    </w:pPr>
                    <w:r w:rsidRPr="004839C5">
                      <w:rPr>
                        <w:lang w:val="en-AU" w:eastAsia="en-US"/>
                      </w:rPr>
                      <w:t>20</w:t>
                    </w:r>
                  </w:p>
                </w:tc>
              </w:tr>
              <w:tr w:rsidR="005A50C3" w:rsidRPr="004839C5" w14:paraId="3C7FDCBD"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3426A2C2"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493EB60E"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5DB1F2A"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42474D33"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4469672F" w14:textId="77777777" w:rsidR="005A50C3" w:rsidRPr="004839C5" w:rsidRDefault="005A50C3">
                    <w:pPr>
                      <w:pStyle w:val="BodyText"/>
                      <w:spacing w:before="80" w:after="80"/>
                      <w:jc w:val="center"/>
                      <w:rPr>
                        <w:lang w:val="en-AU" w:eastAsia="en-US"/>
                      </w:rPr>
                    </w:pPr>
                    <w:r w:rsidRPr="004839C5">
                      <w:rPr>
                        <w:lang w:val="en-AU" w:eastAsia="en-US"/>
                      </w:rPr>
                      <w:t>52</w:t>
                    </w:r>
                  </w:p>
                </w:tc>
                <w:tc>
                  <w:tcPr>
                    <w:tcW w:w="1079" w:type="dxa"/>
                    <w:tcBorders>
                      <w:top w:val="single" w:sz="4" w:space="0" w:color="auto"/>
                      <w:left w:val="single" w:sz="4" w:space="0" w:color="auto"/>
                      <w:bottom w:val="single" w:sz="4" w:space="0" w:color="auto"/>
                      <w:right w:val="single" w:sz="4" w:space="0" w:color="auto"/>
                    </w:tcBorders>
                  </w:tcPr>
                  <w:p w14:paraId="1AA83EC2"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437C534C"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139454A4" w14:textId="77777777" w:rsidR="005A50C3" w:rsidRPr="004839C5" w:rsidRDefault="005A50C3">
                    <w:pPr>
                      <w:pStyle w:val="BodyText"/>
                      <w:spacing w:before="80" w:after="80"/>
                      <w:jc w:val="center"/>
                      <w:rPr>
                        <w:lang w:val="en-AU" w:eastAsia="en-US"/>
                      </w:rPr>
                    </w:pPr>
                    <w:r w:rsidRPr="004839C5">
                      <w:rPr>
                        <w:lang w:val="en-AU" w:eastAsia="en-US"/>
                      </w:rPr>
                      <w:t>30</w:t>
                    </w:r>
                  </w:p>
                </w:tc>
              </w:tr>
              <w:tr w:rsidR="005A50C3" w:rsidRPr="004839C5" w14:paraId="49CF4AB5"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10440B3D" w14:textId="77777777" w:rsidR="005A50C3" w:rsidRPr="006A33B8" w:rsidRDefault="005A50C3">
                    <w:pPr>
                      <w:rPr>
                        <w:b/>
                        <w:bCs w:val="0"/>
                        <w:lang w:val="en-AU"/>
                      </w:rPr>
                    </w:pPr>
                    <w:r w:rsidRPr="006A33B8">
                      <w:rPr>
                        <w:b/>
                        <w:bCs w:val="0"/>
                        <w:lang w:val="en-AU"/>
                      </w:rPr>
                      <w:t>Tasmania</w:t>
                    </w:r>
                  </w:p>
                </w:tc>
                <w:tc>
                  <w:tcPr>
                    <w:tcW w:w="990" w:type="dxa"/>
                    <w:tcBorders>
                      <w:top w:val="single" w:sz="4" w:space="0" w:color="auto"/>
                      <w:left w:val="single" w:sz="4" w:space="0" w:color="auto"/>
                      <w:bottom w:val="single" w:sz="4" w:space="0" w:color="auto"/>
                      <w:right w:val="single" w:sz="4" w:space="0" w:color="auto"/>
                    </w:tcBorders>
                  </w:tcPr>
                  <w:p w14:paraId="1D6FEF11"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A3312B9" w14:textId="77777777" w:rsidR="005A50C3" w:rsidRPr="004839C5" w:rsidRDefault="005A50C3">
                    <w:pPr>
                      <w:pStyle w:val="BodyText"/>
                      <w:spacing w:before="80" w:after="80"/>
                      <w:jc w:val="center"/>
                      <w:rPr>
                        <w:lang w:val="en-AU" w:eastAsia="en-US"/>
                      </w:rPr>
                    </w:pPr>
                    <w:r w:rsidRPr="004839C5">
                      <w:rPr>
                        <w:lang w:val="en-AU" w:eastAsia="en-US"/>
                      </w:rPr>
                      <w:t>90</w:t>
                    </w:r>
                  </w:p>
                </w:tc>
                <w:tc>
                  <w:tcPr>
                    <w:tcW w:w="1169" w:type="dxa"/>
                    <w:tcBorders>
                      <w:top w:val="single" w:sz="4" w:space="0" w:color="auto"/>
                      <w:left w:val="single" w:sz="4" w:space="0" w:color="auto"/>
                      <w:bottom w:val="single" w:sz="4" w:space="0" w:color="auto"/>
                      <w:right w:val="single" w:sz="4" w:space="0" w:color="auto"/>
                    </w:tcBorders>
                  </w:tcPr>
                  <w:p w14:paraId="44624236"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0892E6E4"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06B06112"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37889168"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D3F2085" w14:textId="77777777" w:rsidR="005A50C3" w:rsidRPr="004839C5" w:rsidRDefault="005A50C3">
                    <w:pPr>
                      <w:pStyle w:val="BodyText"/>
                      <w:spacing w:before="80" w:after="80"/>
                      <w:jc w:val="center"/>
                      <w:rPr>
                        <w:lang w:val="en-AU" w:eastAsia="en-US"/>
                      </w:rPr>
                    </w:pPr>
                    <w:r w:rsidRPr="004839C5">
                      <w:rPr>
                        <w:lang w:val="en-AU" w:eastAsia="en-US"/>
                      </w:rPr>
                      <w:t>14</w:t>
                    </w:r>
                  </w:p>
                </w:tc>
              </w:tr>
              <w:tr w:rsidR="005A50C3" w:rsidRPr="004839C5" w14:paraId="46E3C11F"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3071EB08"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D524D40"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96A64B1" w14:textId="77777777" w:rsidR="005A50C3" w:rsidRPr="004839C5" w:rsidRDefault="005A50C3">
                    <w:pPr>
                      <w:pStyle w:val="BodyText"/>
                      <w:spacing w:before="80" w:after="80"/>
                      <w:jc w:val="center"/>
                      <w:rPr>
                        <w:lang w:val="en-AU" w:eastAsia="en-US"/>
                      </w:rPr>
                    </w:pPr>
                    <w:r w:rsidRPr="004839C5">
                      <w:rPr>
                        <w:lang w:val="en-AU" w:eastAsia="en-US"/>
                      </w:rPr>
                      <w:t>90</w:t>
                    </w:r>
                  </w:p>
                </w:tc>
                <w:tc>
                  <w:tcPr>
                    <w:tcW w:w="1169" w:type="dxa"/>
                    <w:tcBorders>
                      <w:top w:val="single" w:sz="4" w:space="0" w:color="auto"/>
                      <w:left w:val="single" w:sz="4" w:space="0" w:color="auto"/>
                      <w:bottom w:val="single" w:sz="4" w:space="0" w:color="auto"/>
                      <w:right w:val="single" w:sz="4" w:space="0" w:color="auto"/>
                    </w:tcBorders>
                  </w:tcPr>
                  <w:p w14:paraId="01A5CF58"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51100BF4"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FA77731"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06947928"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8F8ABCE" w14:textId="77777777" w:rsidR="005A50C3" w:rsidRPr="004839C5" w:rsidRDefault="005A50C3">
                    <w:pPr>
                      <w:pStyle w:val="BodyText"/>
                      <w:spacing w:before="80" w:after="80"/>
                      <w:jc w:val="center"/>
                      <w:rPr>
                        <w:lang w:val="en-AU" w:eastAsia="en-US"/>
                      </w:rPr>
                    </w:pPr>
                    <w:r w:rsidRPr="004839C5">
                      <w:rPr>
                        <w:lang w:val="en-AU" w:eastAsia="en-US"/>
                      </w:rPr>
                      <w:t>24</w:t>
                    </w:r>
                  </w:p>
                </w:tc>
              </w:tr>
              <w:tr w:rsidR="005A50C3" w:rsidRPr="004839C5" w14:paraId="752CF10C"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2A74A073"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73C1B9D"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7FC4CF2" w14:textId="77777777" w:rsidR="005A50C3" w:rsidRPr="004839C5" w:rsidRDefault="005A50C3">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6520C3DE"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5070154"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8CAB9A5"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4440EFBE"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0A3A2F15" w14:textId="77777777" w:rsidR="005A50C3" w:rsidRPr="004839C5" w:rsidRDefault="005A50C3">
                    <w:pPr>
                      <w:pStyle w:val="BodyText"/>
                      <w:spacing w:before="80" w:after="80"/>
                      <w:jc w:val="center"/>
                      <w:rPr>
                        <w:lang w:val="en-AU" w:eastAsia="en-US"/>
                      </w:rPr>
                    </w:pPr>
                    <w:r w:rsidRPr="004839C5">
                      <w:rPr>
                        <w:lang w:val="en-AU" w:eastAsia="en-US"/>
                      </w:rPr>
                      <w:t>36</w:t>
                    </w:r>
                  </w:p>
                </w:tc>
              </w:tr>
              <w:tr w:rsidR="005A50C3" w:rsidRPr="004839C5" w14:paraId="12F234C2"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582850F2"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DB629DC"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0709D82" w14:textId="77777777" w:rsidR="005A50C3" w:rsidRPr="004839C5" w:rsidRDefault="005A50C3">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2B577419"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586" w:type="dxa"/>
                    <w:tcBorders>
                      <w:top w:val="single" w:sz="4" w:space="0" w:color="auto"/>
                      <w:left w:val="single" w:sz="4" w:space="0" w:color="auto"/>
                      <w:bottom w:val="single" w:sz="4" w:space="0" w:color="auto"/>
                      <w:right w:val="single" w:sz="4" w:space="0" w:color="auto"/>
                    </w:tcBorders>
                  </w:tcPr>
                  <w:p w14:paraId="550D9DE6"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066F70F3"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7C4CDF6F"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2C249844" w14:textId="77777777" w:rsidR="005A50C3" w:rsidRPr="004839C5" w:rsidRDefault="005A50C3">
                    <w:pPr>
                      <w:pStyle w:val="BodyText"/>
                      <w:spacing w:before="80" w:after="80"/>
                      <w:jc w:val="center"/>
                      <w:rPr>
                        <w:lang w:val="en-AU" w:eastAsia="en-US"/>
                      </w:rPr>
                    </w:pPr>
                    <w:r w:rsidRPr="004839C5">
                      <w:rPr>
                        <w:lang w:val="en-AU" w:eastAsia="en-US"/>
                      </w:rPr>
                      <w:t>42</w:t>
                    </w:r>
                  </w:p>
                </w:tc>
              </w:tr>
              <w:tr w:rsidR="005A50C3" w:rsidRPr="004839C5" w14:paraId="358A736E"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70DEB7F6" w14:textId="77777777" w:rsidR="005A50C3" w:rsidRPr="006A33B8" w:rsidRDefault="005A50C3">
                    <w:pPr>
                      <w:rPr>
                        <w:b/>
                        <w:bCs w:val="0"/>
                        <w:lang w:val="en-AU"/>
                      </w:rPr>
                    </w:pPr>
                    <w:r w:rsidRPr="006A33B8">
                      <w:rPr>
                        <w:b/>
                        <w:bCs w:val="0"/>
                        <w:lang w:val="en-AU"/>
                      </w:rPr>
                      <w:t>Victoria</w:t>
                    </w:r>
                  </w:p>
                </w:tc>
                <w:tc>
                  <w:tcPr>
                    <w:tcW w:w="990" w:type="dxa"/>
                    <w:tcBorders>
                      <w:top w:val="single" w:sz="4" w:space="0" w:color="auto"/>
                      <w:left w:val="single" w:sz="4" w:space="0" w:color="auto"/>
                      <w:bottom w:val="single" w:sz="4" w:space="0" w:color="auto"/>
                      <w:right w:val="single" w:sz="4" w:space="0" w:color="auto"/>
                    </w:tcBorders>
                  </w:tcPr>
                  <w:p w14:paraId="2B444F21"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69C7B14"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6C2AA327"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3AC1F6CB"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3E25ABAE"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4637F532"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6BC667D6" w14:textId="77777777" w:rsidR="005A50C3" w:rsidRPr="004839C5" w:rsidRDefault="005A50C3">
                    <w:pPr>
                      <w:pStyle w:val="BodyText"/>
                      <w:spacing w:before="80" w:after="80"/>
                      <w:jc w:val="center"/>
                      <w:rPr>
                        <w:lang w:val="en-AU" w:eastAsia="en-US"/>
                      </w:rPr>
                    </w:pPr>
                    <w:r w:rsidRPr="004839C5">
                      <w:rPr>
                        <w:lang w:val="en-AU" w:eastAsia="en-US"/>
                      </w:rPr>
                      <w:t>22</w:t>
                    </w:r>
                  </w:p>
                </w:tc>
              </w:tr>
              <w:tr w:rsidR="005A50C3" w:rsidRPr="004839C5" w14:paraId="38C89677"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1B7B1203"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5B6EC8C4"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418F293"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0C1ED669"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161427EE"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1E4C8844"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79145205"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1B9B884C" w14:textId="77777777" w:rsidR="005A50C3" w:rsidRPr="004839C5" w:rsidRDefault="005A50C3">
                    <w:pPr>
                      <w:pStyle w:val="BodyText"/>
                      <w:spacing w:before="80" w:after="80"/>
                      <w:jc w:val="center"/>
                      <w:rPr>
                        <w:lang w:val="en-AU" w:eastAsia="en-US"/>
                      </w:rPr>
                    </w:pPr>
                    <w:r w:rsidRPr="004839C5">
                      <w:rPr>
                        <w:lang w:val="en-AU" w:eastAsia="en-US"/>
                      </w:rPr>
                      <w:t>28</w:t>
                    </w:r>
                  </w:p>
                </w:tc>
              </w:tr>
              <w:tr w:rsidR="005A50C3" w:rsidRPr="004839C5" w14:paraId="2671C2E5" w14:textId="77777777" w:rsidTr="006A33B8">
                <w:tc>
                  <w:tcPr>
                    <w:tcW w:w="1468" w:type="dxa"/>
                    <w:vMerge/>
                    <w:tcBorders>
                      <w:left w:val="single" w:sz="4" w:space="0" w:color="auto"/>
                      <w:right w:val="single" w:sz="4" w:space="0" w:color="auto"/>
                    </w:tcBorders>
                    <w:shd w:val="clear" w:color="auto" w:fill="D9D9D9" w:themeFill="background1" w:themeFillShade="D9"/>
                    <w:vAlign w:val="center"/>
                  </w:tcPr>
                  <w:p w14:paraId="02411852"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164EA109"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184A64B"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38EC7BCA" w14:textId="77777777" w:rsidR="005A50C3" w:rsidRPr="004839C5" w:rsidRDefault="005A50C3">
                    <w:pPr>
                      <w:pStyle w:val="BodyText"/>
                      <w:spacing w:before="80" w:after="80"/>
                      <w:jc w:val="center"/>
                      <w:rPr>
                        <w:lang w:val="en-AU" w:eastAsia="en-US"/>
                      </w:rPr>
                    </w:pPr>
                    <w:r w:rsidRPr="004839C5">
                      <w:rPr>
                        <w:lang w:val="en-AU" w:eastAsia="en-US"/>
                      </w:rPr>
                      <w:t>52</w:t>
                    </w:r>
                  </w:p>
                </w:tc>
                <w:tc>
                  <w:tcPr>
                    <w:tcW w:w="1586" w:type="dxa"/>
                    <w:tcBorders>
                      <w:top w:val="single" w:sz="4" w:space="0" w:color="auto"/>
                      <w:left w:val="single" w:sz="4" w:space="0" w:color="auto"/>
                      <w:bottom w:val="single" w:sz="4" w:space="0" w:color="auto"/>
                      <w:right w:val="single" w:sz="4" w:space="0" w:color="auto"/>
                    </w:tcBorders>
                  </w:tcPr>
                  <w:p w14:paraId="6355C77A" w14:textId="77777777" w:rsidR="005A50C3" w:rsidRPr="004839C5" w:rsidRDefault="005A50C3">
                    <w:pPr>
                      <w:pStyle w:val="BodyText"/>
                      <w:spacing w:before="80" w:after="80"/>
                      <w:jc w:val="center"/>
                      <w:rPr>
                        <w:lang w:val="en-AU" w:eastAsia="en-US"/>
                      </w:rPr>
                    </w:pPr>
                    <w:r w:rsidRPr="004839C5">
                      <w:rPr>
                        <w:lang w:val="en-AU" w:eastAsia="en-US"/>
                      </w:rPr>
                      <w:t>43</w:t>
                    </w:r>
                  </w:p>
                </w:tc>
                <w:tc>
                  <w:tcPr>
                    <w:tcW w:w="1079" w:type="dxa"/>
                    <w:tcBorders>
                      <w:top w:val="single" w:sz="4" w:space="0" w:color="auto"/>
                      <w:left w:val="single" w:sz="4" w:space="0" w:color="auto"/>
                      <w:bottom w:val="single" w:sz="4" w:space="0" w:color="auto"/>
                      <w:right w:val="single" w:sz="4" w:space="0" w:color="auto"/>
                    </w:tcBorders>
                  </w:tcPr>
                  <w:p w14:paraId="6CD27E04" w14:textId="77777777" w:rsidR="005A50C3" w:rsidRPr="004839C5" w:rsidRDefault="005A50C3">
                    <w:pPr>
                      <w:pStyle w:val="BodyText"/>
                      <w:spacing w:before="80" w:after="80"/>
                      <w:jc w:val="center"/>
                      <w:rPr>
                        <w:lang w:val="en-AU" w:eastAsia="en-US"/>
                      </w:rPr>
                    </w:pPr>
                    <w:r w:rsidRPr="004839C5">
                      <w:rPr>
                        <w:lang w:val="en-AU" w:eastAsia="en-US"/>
                      </w:rPr>
                      <w:t>48</w:t>
                    </w:r>
                  </w:p>
                </w:tc>
                <w:tc>
                  <w:tcPr>
                    <w:tcW w:w="880" w:type="dxa"/>
                    <w:tcBorders>
                      <w:top w:val="single" w:sz="4" w:space="0" w:color="auto"/>
                      <w:left w:val="single" w:sz="4" w:space="0" w:color="auto"/>
                      <w:bottom w:val="single" w:sz="4" w:space="0" w:color="auto"/>
                      <w:right w:val="single" w:sz="4" w:space="0" w:color="auto"/>
                    </w:tcBorders>
                  </w:tcPr>
                  <w:p w14:paraId="62395277"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4C1D988A" w14:textId="77777777" w:rsidR="005A50C3" w:rsidRPr="004839C5" w:rsidRDefault="005A50C3">
                    <w:pPr>
                      <w:pStyle w:val="BodyText"/>
                      <w:spacing w:before="80" w:after="80"/>
                      <w:jc w:val="center"/>
                      <w:rPr>
                        <w:lang w:val="en-AU" w:eastAsia="en-US"/>
                      </w:rPr>
                    </w:pPr>
                    <w:r w:rsidRPr="004839C5">
                      <w:rPr>
                        <w:lang w:val="en-AU" w:eastAsia="en-US"/>
                      </w:rPr>
                      <w:t>33</w:t>
                    </w:r>
                  </w:p>
                </w:tc>
              </w:tr>
              <w:tr w:rsidR="005A50C3" w:rsidRPr="004839C5" w14:paraId="1F940FCD"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vAlign w:val="center"/>
                  </w:tcPr>
                  <w:p w14:paraId="754EA015" w14:textId="77777777" w:rsidR="005A50C3" w:rsidRPr="006A33B8"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tcPr>
                  <w:p w14:paraId="64603E1D"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B3BBB5F"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1D900760"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3977BBE0"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416F5D96" w14:textId="77777777" w:rsidR="005A50C3" w:rsidRPr="004839C5" w:rsidRDefault="005A50C3">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68661BD5"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0469A23" w14:textId="77777777" w:rsidR="005A50C3" w:rsidRPr="004839C5" w:rsidRDefault="005A50C3">
                    <w:pPr>
                      <w:pStyle w:val="BodyText"/>
                      <w:spacing w:before="80" w:after="80"/>
                      <w:jc w:val="center"/>
                      <w:rPr>
                        <w:lang w:val="en-AU" w:eastAsia="en-US"/>
                      </w:rPr>
                    </w:pPr>
                    <w:r w:rsidRPr="004839C5">
                      <w:rPr>
                        <w:lang w:val="en-AU" w:eastAsia="en-US"/>
                      </w:rPr>
                      <w:t>35</w:t>
                    </w:r>
                  </w:p>
                </w:tc>
              </w:tr>
              <w:tr w:rsidR="005A50C3" w:rsidRPr="004839C5" w14:paraId="4A5FB54A" w14:textId="77777777" w:rsidTr="006A33B8">
                <w:tc>
                  <w:tcPr>
                    <w:tcW w:w="1468" w:type="dxa"/>
                    <w:vMerge w:val="restart"/>
                    <w:tcBorders>
                      <w:top w:val="single" w:sz="4" w:space="0" w:color="auto"/>
                      <w:left w:val="single" w:sz="4" w:space="0" w:color="auto"/>
                      <w:right w:val="single" w:sz="4" w:space="0" w:color="auto"/>
                    </w:tcBorders>
                    <w:shd w:val="clear" w:color="auto" w:fill="D9D9D9" w:themeFill="background1" w:themeFillShade="D9"/>
                    <w:vAlign w:val="center"/>
                  </w:tcPr>
                  <w:p w14:paraId="0E2EF235" w14:textId="77777777" w:rsidR="005A50C3" w:rsidRPr="006A33B8" w:rsidRDefault="005A50C3">
                    <w:pPr>
                      <w:rPr>
                        <w:b/>
                        <w:bCs w:val="0"/>
                        <w:lang w:val="en-AU"/>
                      </w:rPr>
                    </w:pPr>
                    <w:r w:rsidRPr="006A33B8">
                      <w:rPr>
                        <w:b/>
                        <w:bCs w:val="0"/>
                        <w:lang w:val="en-AU"/>
                      </w:rPr>
                      <w:t>Western Australia</w:t>
                    </w:r>
                  </w:p>
                </w:tc>
                <w:tc>
                  <w:tcPr>
                    <w:tcW w:w="990" w:type="dxa"/>
                    <w:tcBorders>
                      <w:top w:val="single" w:sz="4" w:space="0" w:color="auto"/>
                      <w:left w:val="single" w:sz="4" w:space="0" w:color="auto"/>
                      <w:bottom w:val="single" w:sz="4" w:space="0" w:color="auto"/>
                      <w:right w:val="single" w:sz="4" w:space="0" w:color="auto"/>
                    </w:tcBorders>
                  </w:tcPr>
                  <w:p w14:paraId="3A0EA0B7"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E384E91" w14:textId="77777777" w:rsidR="005A50C3" w:rsidRPr="004839C5" w:rsidRDefault="005A50C3">
                    <w:pPr>
                      <w:pStyle w:val="BodyText"/>
                      <w:spacing w:before="80" w:after="80"/>
                      <w:jc w:val="center"/>
                      <w:rPr>
                        <w:lang w:val="en-AU" w:eastAsia="en-US"/>
                      </w:rPr>
                    </w:pP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312AF275"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586" w:type="dxa"/>
                    <w:tcBorders>
                      <w:top w:val="single" w:sz="4" w:space="0" w:color="auto"/>
                      <w:left w:val="single" w:sz="4" w:space="0" w:color="auto"/>
                      <w:bottom w:val="single" w:sz="4" w:space="0" w:color="auto"/>
                      <w:right w:val="single" w:sz="4" w:space="0" w:color="auto"/>
                    </w:tcBorders>
                  </w:tcPr>
                  <w:p w14:paraId="57A44DEA"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79" w:type="dxa"/>
                    <w:tcBorders>
                      <w:top w:val="single" w:sz="4" w:space="0" w:color="auto"/>
                      <w:left w:val="single" w:sz="4" w:space="0" w:color="auto"/>
                      <w:bottom w:val="single" w:sz="4" w:space="0" w:color="auto"/>
                      <w:right w:val="single" w:sz="4" w:space="0" w:color="auto"/>
                    </w:tcBorders>
                  </w:tcPr>
                  <w:p w14:paraId="554DFAEC" w14:textId="77777777" w:rsidR="005A50C3" w:rsidRPr="004839C5" w:rsidRDefault="005A50C3">
                    <w:pPr>
                      <w:pStyle w:val="BodyText"/>
                      <w:spacing w:before="80" w:after="80"/>
                      <w:jc w:val="center"/>
                      <w:rPr>
                        <w:lang w:val="en-AU" w:eastAsia="en-US"/>
                      </w:rPr>
                    </w:pPr>
                    <w:r w:rsidRPr="004839C5">
                      <w:rPr>
                        <w:lang w:val="en-AU" w:eastAsia="en-US"/>
                      </w:rPr>
                      <w:t>55</w:t>
                    </w:r>
                  </w:p>
                </w:tc>
                <w:tc>
                  <w:tcPr>
                    <w:tcW w:w="880" w:type="dxa"/>
                    <w:tcBorders>
                      <w:top w:val="single" w:sz="4" w:space="0" w:color="auto"/>
                      <w:left w:val="single" w:sz="4" w:space="0" w:color="auto"/>
                      <w:bottom w:val="single" w:sz="4" w:space="0" w:color="auto"/>
                      <w:right w:val="single" w:sz="4" w:space="0" w:color="auto"/>
                    </w:tcBorders>
                  </w:tcPr>
                  <w:p w14:paraId="2BA025AC"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94" w:type="dxa"/>
                    <w:tcBorders>
                      <w:top w:val="single" w:sz="4" w:space="0" w:color="auto"/>
                      <w:left w:val="single" w:sz="4" w:space="0" w:color="auto"/>
                      <w:bottom w:val="single" w:sz="4" w:space="0" w:color="auto"/>
                      <w:right w:val="single" w:sz="4" w:space="0" w:color="auto"/>
                    </w:tcBorders>
                  </w:tcPr>
                  <w:p w14:paraId="39D20D94" w14:textId="77777777" w:rsidR="005A50C3" w:rsidRPr="004839C5" w:rsidRDefault="005A50C3">
                    <w:pPr>
                      <w:pStyle w:val="BodyText"/>
                      <w:spacing w:before="80" w:after="80"/>
                      <w:jc w:val="center"/>
                      <w:rPr>
                        <w:lang w:val="en-AU" w:eastAsia="en-US"/>
                      </w:rPr>
                    </w:pPr>
                    <w:r w:rsidRPr="004839C5">
                      <w:rPr>
                        <w:lang w:val="en-AU" w:eastAsia="en-US"/>
                      </w:rPr>
                      <w:t>30</w:t>
                    </w:r>
                  </w:p>
                </w:tc>
              </w:tr>
              <w:tr w:rsidR="005A50C3" w:rsidRPr="004839C5" w14:paraId="707ECC92" w14:textId="77777777" w:rsidTr="006A33B8">
                <w:tc>
                  <w:tcPr>
                    <w:tcW w:w="1468" w:type="dxa"/>
                    <w:vMerge/>
                    <w:tcBorders>
                      <w:left w:val="single" w:sz="4" w:space="0" w:color="auto"/>
                      <w:right w:val="single" w:sz="4" w:space="0" w:color="auto"/>
                    </w:tcBorders>
                    <w:shd w:val="clear" w:color="auto" w:fill="D9D9D9" w:themeFill="background1" w:themeFillShade="D9"/>
                  </w:tcPr>
                  <w:p w14:paraId="54BABF82"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tcPr>
                  <w:p w14:paraId="1B51C016"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A42C803"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5EFFE185"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586" w:type="dxa"/>
                    <w:tcBorders>
                      <w:top w:val="single" w:sz="4" w:space="0" w:color="auto"/>
                      <w:left w:val="single" w:sz="4" w:space="0" w:color="auto"/>
                      <w:bottom w:val="single" w:sz="4" w:space="0" w:color="auto"/>
                      <w:right w:val="single" w:sz="4" w:space="0" w:color="auto"/>
                    </w:tcBorders>
                  </w:tcPr>
                  <w:p w14:paraId="197BA1A1"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36F4700F"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5A7BCFBB"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5ADD226E" w14:textId="77777777" w:rsidR="005A50C3" w:rsidRPr="004839C5" w:rsidRDefault="005A50C3">
                    <w:pPr>
                      <w:pStyle w:val="BodyText"/>
                      <w:spacing w:before="80" w:after="80"/>
                      <w:jc w:val="center"/>
                      <w:rPr>
                        <w:lang w:val="en-AU" w:eastAsia="en-US"/>
                      </w:rPr>
                    </w:pPr>
                    <w:r w:rsidRPr="004839C5">
                      <w:rPr>
                        <w:lang w:val="en-AU" w:eastAsia="en-US"/>
                      </w:rPr>
                      <w:t>30</w:t>
                    </w:r>
                  </w:p>
                </w:tc>
              </w:tr>
              <w:tr w:rsidR="005A50C3" w:rsidRPr="004839C5" w14:paraId="4760AB7E" w14:textId="77777777" w:rsidTr="006A33B8">
                <w:tc>
                  <w:tcPr>
                    <w:tcW w:w="1468" w:type="dxa"/>
                    <w:vMerge/>
                    <w:tcBorders>
                      <w:left w:val="single" w:sz="4" w:space="0" w:color="auto"/>
                      <w:right w:val="single" w:sz="4" w:space="0" w:color="auto"/>
                    </w:tcBorders>
                    <w:shd w:val="clear" w:color="auto" w:fill="D9D9D9" w:themeFill="background1" w:themeFillShade="D9"/>
                  </w:tcPr>
                  <w:p w14:paraId="4B7AEB7C"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tcPr>
                  <w:p w14:paraId="45A8C3FF"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673E034"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566D3189" w14:textId="77777777" w:rsidR="005A50C3" w:rsidRPr="004839C5" w:rsidRDefault="005A50C3">
                    <w:pPr>
                      <w:pStyle w:val="BodyText"/>
                      <w:spacing w:before="80" w:after="80"/>
                      <w:jc w:val="center"/>
                      <w:rPr>
                        <w:lang w:val="en-AU" w:eastAsia="en-US"/>
                      </w:rPr>
                    </w:pPr>
                    <w:r w:rsidRPr="004839C5">
                      <w:rPr>
                        <w:lang w:val="en-AU" w:eastAsia="en-US"/>
                      </w:rPr>
                      <w:t>48</w:t>
                    </w:r>
                  </w:p>
                </w:tc>
                <w:tc>
                  <w:tcPr>
                    <w:tcW w:w="1586" w:type="dxa"/>
                    <w:tcBorders>
                      <w:top w:val="single" w:sz="4" w:space="0" w:color="auto"/>
                      <w:left w:val="single" w:sz="4" w:space="0" w:color="auto"/>
                      <w:bottom w:val="single" w:sz="4" w:space="0" w:color="auto"/>
                      <w:right w:val="single" w:sz="4" w:space="0" w:color="auto"/>
                    </w:tcBorders>
                  </w:tcPr>
                  <w:p w14:paraId="36123E58"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74EE8D2F" w14:textId="77777777" w:rsidR="005A50C3" w:rsidRPr="004839C5" w:rsidRDefault="005A50C3">
                    <w:pPr>
                      <w:pStyle w:val="BodyText"/>
                      <w:spacing w:before="80" w:after="80"/>
                      <w:jc w:val="center"/>
                      <w:rPr>
                        <w:lang w:val="en-AU" w:eastAsia="en-US"/>
                      </w:rPr>
                    </w:pPr>
                    <w:r w:rsidRPr="004839C5">
                      <w:rPr>
                        <w:lang w:val="en-AU" w:eastAsia="en-US"/>
                      </w:rPr>
                      <w:t>45</w:t>
                    </w:r>
                  </w:p>
                </w:tc>
                <w:tc>
                  <w:tcPr>
                    <w:tcW w:w="880" w:type="dxa"/>
                    <w:tcBorders>
                      <w:top w:val="single" w:sz="4" w:space="0" w:color="auto"/>
                      <w:left w:val="single" w:sz="4" w:space="0" w:color="auto"/>
                      <w:bottom w:val="single" w:sz="4" w:space="0" w:color="auto"/>
                      <w:right w:val="single" w:sz="4" w:space="0" w:color="auto"/>
                    </w:tcBorders>
                  </w:tcPr>
                  <w:p w14:paraId="7EAB2E65"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94" w:type="dxa"/>
                    <w:tcBorders>
                      <w:top w:val="single" w:sz="4" w:space="0" w:color="auto"/>
                      <w:left w:val="single" w:sz="4" w:space="0" w:color="auto"/>
                      <w:bottom w:val="single" w:sz="4" w:space="0" w:color="auto"/>
                      <w:right w:val="single" w:sz="4" w:space="0" w:color="auto"/>
                    </w:tcBorders>
                  </w:tcPr>
                  <w:p w14:paraId="081FCF4E" w14:textId="77777777" w:rsidR="005A50C3" w:rsidRPr="004839C5" w:rsidRDefault="005A50C3">
                    <w:pPr>
                      <w:pStyle w:val="BodyText"/>
                      <w:spacing w:before="80" w:after="80"/>
                      <w:jc w:val="center"/>
                      <w:rPr>
                        <w:lang w:val="en-AU" w:eastAsia="en-US"/>
                      </w:rPr>
                    </w:pPr>
                    <w:r w:rsidRPr="004839C5">
                      <w:rPr>
                        <w:lang w:val="en-AU" w:eastAsia="en-US"/>
                      </w:rPr>
                      <w:t>10</w:t>
                    </w:r>
                  </w:p>
                </w:tc>
              </w:tr>
              <w:tr w:rsidR="005A50C3" w:rsidRPr="004839C5" w14:paraId="71BBEB73" w14:textId="77777777" w:rsidTr="006A33B8">
                <w:tc>
                  <w:tcPr>
                    <w:tcW w:w="1468" w:type="dxa"/>
                    <w:vMerge/>
                    <w:tcBorders>
                      <w:left w:val="single" w:sz="4" w:space="0" w:color="auto"/>
                      <w:bottom w:val="single" w:sz="4" w:space="0" w:color="000000" w:themeColor="text1"/>
                      <w:right w:val="single" w:sz="4" w:space="0" w:color="auto"/>
                    </w:tcBorders>
                    <w:shd w:val="clear" w:color="auto" w:fill="D9D9D9" w:themeFill="background1" w:themeFillShade="D9"/>
                  </w:tcPr>
                  <w:p w14:paraId="629FD78A"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tcPr>
                  <w:p w14:paraId="291CB003"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C9925A0" w14:textId="77777777" w:rsidR="005A50C3" w:rsidRPr="004839C5" w:rsidRDefault="005A50C3">
                    <w:pPr>
                      <w:pStyle w:val="BodyText"/>
                      <w:spacing w:before="80" w:after="80"/>
                      <w:jc w:val="center"/>
                      <w:rPr>
                        <w:lang w:val="en-AU" w:eastAsia="en-US"/>
                      </w:rPr>
                    </w:pPr>
                    <w:r w:rsidRPr="004839C5">
                      <w:rPr>
                        <w:lang w:val="en-AU" w:eastAsia="en-US"/>
                      </w:rPr>
                      <w:t>65</w:t>
                    </w:r>
                  </w:p>
                </w:tc>
                <w:tc>
                  <w:tcPr>
                    <w:tcW w:w="1169" w:type="dxa"/>
                    <w:tcBorders>
                      <w:top w:val="single" w:sz="4" w:space="0" w:color="auto"/>
                      <w:left w:val="single" w:sz="4" w:space="0" w:color="auto"/>
                      <w:bottom w:val="single" w:sz="4" w:space="0" w:color="auto"/>
                      <w:right w:val="single" w:sz="4" w:space="0" w:color="auto"/>
                    </w:tcBorders>
                  </w:tcPr>
                  <w:p w14:paraId="2A45505B" w14:textId="77777777" w:rsidR="005A50C3" w:rsidRPr="004839C5" w:rsidRDefault="005A50C3">
                    <w:pPr>
                      <w:pStyle w:val="BodyText"/>
                      <w:spacing w:before="80" w:after="80"/>
                      <w:jc w:val="center"/>
                      <w:rPr>
                        <w:lang w:val="en-AU" w:eastAsia="en-US"/>
                      </w:rPr>
                    </w:pPr>
                    <w:r w:rsidRPr="004839C5">
                      <w:rPr>
                        <w:lang w:val="en-AU" w:eastAsia="en-US"/>
                      </w:rPr>
                      <w:t>48</w:t>
                    </w:r>
                  </w:p>
                </w:tc>
                <w:tc>
                  <w:tcPr>
                    <w:tcW w:w="1586" w:type="dxa"/>
                    <w:tcBorders>
                      <w:top w:val="single" w:sz="4" w:space="0" w:color="auto"/>
                      <w:left w:val="single" w:sz="4" w:space="0" w:color="auto"/>
                      <w:bottom w:val="single" w:sz="4" w:space="0" w:color="auto"/>
                      <w:right w:val="single" w:sz="4" w:space="0" w:color="auto"/>
                    </w:tcBorders>
                  </w:tcPr>
                  <w:p w14:paraId="402875BF" w14:textId="77777777" w:rsidR="005A50C3" w:rsidRPr="004839C5" w:rsidRDefault="005A50C3">
                    <w:pPr>
                      <w:pStyle w:val="BodyText"/>
                      <w:spacing w:before="80" w:after="80"/>
                      <w:jc w:val="center"/>
                      <w:rPr>
                        <w:lang w:val="en-AU" w:eastAsia="en-US"/>
                      </w:rPr>
                    </w:pPr>
                    <w:r w:rsidRPr="004839C5">
                      <w:rPr>
                        <w:lang w:val="en-AU" w:eastAsia="en-US"/>
                      </w:rPr>
                      <w:t>45</w:t>
                    </w:r>
                  </w:p>
                </w:tc>
                <w:tc>
                  <w:tcPr>
                    <w:tcW w:w="1079" w:type="dxa"/>
                    <w:tcBorders>
                      <w:top w:val="single" w:sz="4" w:space="0" w:color="auto"/>
                      <w:left w:val="single" w:sz="4" w:space="0" w:color="auto"/>
                      <w:bottom w:val="single" w:sz="4" w:space="0" w:color="auto"/>
                      <w:right w:val="single" w:sz="4" w:space="0" w:color="auto"/>
                    </w:tcBorders>
                  </w:tcPr>
                  <w:p w14:paraId="6B39ED30" w14:textId="77777777" w:rsidR="005A50C3" w:rsidRPr="004839C5" w:rsidRDefault="005A50C3">
                    <w:pPr>
                      <w:pStyle w:val="BodyText"/>
                      <w:spacing w:before="80" w:after="80"/>
                      <w:jc w:val="center"/>
                      <w:rPr>
                        <w:lang w:val="en-AU" w:eastAsia="en-US"/>
                      </w:rPr>
                    </w:pPr>
                    <w:r w:rsidRPr="004839C5">
                      <w:rPr>
                        <w:lang w:val="en-AU" w:eastAsia="en-US"/>
                      </w:rPr>
                      <w:t>50</w:t>
                    </w:r>
                  </w:p>
                </w:tc>
                <w:tc>
                  <w:tcPr>
                    <w:tcW w:w="880" w:type="dxa"/>
                    <w:tcBorders>
                      <w:top w:val="single" w:sz="4" w:space="0" w:color="auto"/>
                      <w:left w:val="single" w:sz="4" w:space="0" w:color="auto"/>
                      <w:bottom w:val="single" w:sz="4" w:space="0" w:color="auto"/>
                      <w:right w:val="single" w:sz="4" w:space="0" w:color="auto"/>
                    </w:tcBorders>
                  </w:tcPr>
                  <w:p w14:paraId="284D2B3F"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94" w:type="dxa"/>
                    <w:tcBorders>
                      <w:top w:val="single" w:sz="4" w:space="0" w:color="auto"/>
                      <w:left w:val="single" w:sz="4" w:space="0" w:color="auto"/>
                      <w:bottom w:val="single" w:sz="4" w:space="0" w:color="auto"/>
                      <w:right w:val="single" w:sz="4" w:space="0" w:color="auto"/>
                    </w:tcBorders>
                  </w:tcPr>
                  <w:p w14:paraId="3380DD70" w14:textId="77777777" w:rsidR="005A50C3" w:rsidRPr="004839C5" w:rsidRDefault="005A50C3">
                    <w:pPr>
                      <w:pStyle w:val="BodyText"/>
                      <w:spacing w:before="80" w:after="80"/>
                      <w:jc w:val="center"/>
                      <w:rPr>
                        <w:lang w:val="en-AU" w:eastAsia="en-US"/>
                      </w:rPr>
                    </w:pPr>
                    <w:r w:rsidRPr="004839C5">
                      <w:rPr>
                        <w:lang w:val="en-AU" w:eastAsia="en-US"/>
                      </w:rPr>
                      <w:t>20</w:t>
                    </w:r>
                  </w:p>
                </w:tc>
              </w:tr>
            </w:tbl>
            <w:p w14:paraId="06E0ED7F" w14:textId="77777777" w:rsidR="005A50C3" w:rsidRDefault="005A50C3" w:rsidP="005A50C3"/>
            <w:p w14:paraId="29D7F788" w14:textId="45629A63" w:rsidR="0064574F" w:rsidRPr="00385AE9" w:rsidRDefault="00F73F48" w:rsidP="00EA23AA">
              <w:pPr>
                <w:pStyle w:val="Caption"/>
              </w:pPr>
              <w:bookmarkStart w:id="86" w:name="_Toc210741710"/>
              <w:bookmarkStart w:id="87" w:name="_Toc215758082"/>
              <w:bookmarkStart w:id="88" w:name="_Toc225351183"/>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rsidR="0064574F">
                <w:t>: Sheep – Dry matter digestibility of feed intake</w:t>
              </w:r>
              <w:r w:rsidR="00327BE1">
                <w:t xml:space="preserve"> (fraction)</w:t>
              </w:r>
              <w:r w:rsidR="0064574F">
                <w:t xml:space="preserve"> (</w:t>
              </w:r>
              <w:bookmarkEnd w:id="86"/>
              <w:r w:rsidR="00385AE9">
                <w:t>DMD</w:t>
              </w:r>
              <w:r w:rsidR="00385AE9">
                <w:rPr>
                  <w:vertAlign w:val="subscript"/>
                </w:rPr>
                <w:t>jk</w:t>
              </w:r>
              <w:r w:rsidR="00385AE9">
                <w:t>)</w:t>
              </w:r>
              <w:bookmarkEnd w:id="87"/>
              <w:bookmarkEnd w:id="88"/>
            </w:p>
            <w:tbl>
              <w:tblPr>
                <w:tblStyle w:val="TableGrid"/>
                <w:tblW w:w="9345" w:type="dxa"/>
                <w:tblLayout w:type="fixed"/>
                <w:tblCellMar>
                  <w:left w:w="58" w:type="dxa"/>
                  <w:right w:w="58" w:type="dxa"/>
                </w:tblCellMar>
                <w:tblLook w:val="04A0" w:firstRow="1" w:lastRow="0" w:firstColumn="1" w:lastColumn="0" w:noHBand="0" w:noVBand="1"/>
                <w:tblCaption w:val="Table A5.5.4.2 Sheep - Dry matter digestibility of feed intake (per cent)"/>
              </w:tblPr>
              <w:tblGrid>
                <w:gridCol w:w="1468"/>
                <w:gridCol w:w="990"/>
                <w:gridCol w:w="1079"/>
                <w:gridCol w:w="1169"/>
                <w:gridCol w:w="1586"/>
                <w:gridCol w:w="1079"/>
                <w:gridCol w:w="900"/>
                <w:gridCol w:w="1074"/>
              </w:tblGrid>
              <w:tr w:rsidR="005A50C3" w:rsidRPr="004839C5" w14:paraId="4D9B5B7D"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B71C63B" w14:textId="77777777" w:rsidR="005A50C3" w:rsidRPr="004839C5" w:rsidRDefault="005A50C3">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6CEB839" w14:textId="77777777" w:rsidR="005A50C3" w:rsidRPr="004839C5" w:rsidRDefault="005A50C3">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37E4709"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E78066D"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35F2B001"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11A6B8" w14:textId="77777777" w:rsidR="005A50C3" w:rsidRPr="004839C5" w:rsidRDefault="005A50C3">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C35D8A8" w14:textId="77777777" w:rsidR="005A50C3" w:rsidRPr="004839C5" w:rsidRDefault="005A50C3">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8C56984"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86DC78B"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8CEA1F"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6FEA42B"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1ECD798"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617B11E"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B3331F" w:rsidRPr="004839C5" w14:paraId="4A80E718"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56E39D" w14:textId="77777777" w:rsidR="00B3331F" w:rsidRPr="002E450E" w:rsidRDefault="00B3331F" w:rsidP="00B3331F">
                    <w:pPr>
                      <w:pStyle w:val="BodyText"/>
                      <w:spacing w:before="80" w:after="80"/>
                      <w:rPr>
                        <w:b/>
                        <w:bCs w:val="0"/>
                        <w:lang w:val="en-AU" w:eastAsia="en-US"/>
                      </w:rPr>
                    </w:pPr>
                    <w:r w:rsidRPr="002E450E">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3266E24A"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0040C12" w14:textId="30015E78"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75</w:t>
                    </w:r>
                  </w:p>
                </w:tc>
                <w:tc>
                  <w:tcPr>
                    <w:tcW w:w="1169" w:type="dxa"/>
                    <w:tcBorders>
                      <w:top w:val="single" w:sz="4" w:space="0" w:color="auto"/>
                      <w:left w:val="single" w:sz="4" w:space="0" w:color="auto"/>
                      <w:bottom w:val="single" w:sz="4" w:space="0" w:color="auto"/>
                      <w:right w:val="single" w:sz="4" w:space="0" w:color="auto"/>
                    </w:tcBorders>
                  </w:tcPr>
                  <w:p w14:paraId="264FEA8E" w14:textId="5DF1C84C" w:rsidR="00B3331F" w:rsidRPr="004839C5" w:rsidRDefault="00B3331F" w:rsidP="00B3331F">
                    <w:pPr>
                      <w:pStyle w:val="BodyText"/>
                      <w:spacing w:before="80" w:after="80"/>
                      <w:jc w:val="center"/>
                      <w:rPr>
                        <w:lang w:val="en-AU" w:eastAsia="en-US"/>
                      </w:rPr>
                    </w:pPr>
                    <w:r w:rsidRPr="00B250DB">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62E5FF28" w14:textId="09BA0475" w:rsidR="00B3331F" w:rsidRPr="004839C5" w:rsidRDefault="00B3331F" w:rsidP="00B3331F">
                    <w:pPr>
                      <w:pStyle w:val="BodyText"/>
                      <w:spacing w:before="80" w:after="80"/>
                      <w:jc w:val="center"/>
                      <w:rPr>
                        <w:lang w:val="en-AU" w:eastAsia="en-US"/>
                      </w:rPr>
                    </w:pPr>
                    <w:r w:rsidRPr="00B250DB">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2C7A9CDD" w14:textId="6838879A" w:rsidR="00B3331F" w:rsidRPr="004839C5" w:rsidRDefault="00B3331F" w:rsidP="00B3331F">
                    <w:pPr>
                      <w:pStyle w:val="BodyText"/>
                      <w:spacing w:before="80" w:after="80"/>
                      <w:jc w:val="center"/>
                      <w:rPr>
                        <w:lang w:val="en-AU" w:eastAsia="en-US"/>
                      </w:rPr>
                    </w:pPr>
                    <w:r w:rsidRPr="00B250DB">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76E0A35F" w14:textId="167E5CAB" w:rsidR="00B3331F" w:rsidRPr="004839C5" w:rsidRDefault="00B3331F" w:rsidP="00B3331F">
                    <w:pPr>
                      <w:pStyle w:val="BodyText"/>
                      <w:spacing w:before="80" w:after="80"/>
                      <w:jc w:val="center"/>
                      <w:rPr>
                        <w:lang w:val="en-AU" w:eastAsia="en-US"/>
                      </w:rPr>
                    </w:pPr>
                    <w:r w:rsidRPr="00B250DB">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22E87298" w14:textId="3F814262" w:rsidR="00B3331F" w:rsidRPr="004839C5" w:rsidRDefault="00B3331F" w:rsidP="00B3331F">
                    <w:pPr>
                      <w:pStyle w:val="BodyText"/>
                      <w:spacing w:before="80" w:after="80"/>
                      <w:jc w:val="center"/>
                      <w:rPr>
                        <w:lang w:val="en-AU" w:eastAsia="en-US"/>
                      </w:rPr>
                    </w:pPr>
                    <w:r w:rsidRPr="00B250DB">
                      <w:rPr>
                        <w:lang w:val="en-AU" w:eastAsia="en-US"/>
                      </w:rPr>
                      <w:t>0.75</w:t>
                    </w:r>
                  </w:p>
                </w:tc>
              </w:tr>
              <w:tr w:rsidR="00B3331F" w:rsidRPr="004839C5" w14:paraId="0D773EE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E4E32"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17AC322"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D9CC991" w14:textId="1338316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61</w:t>
                    </w:r>
                  </w:p>
                </w:tc>
                <w:tc>
                  <w:tcPr>
                    <w:tcW w:w="1169" w:type="dxa"/>
                    <w:tcBorders>
                      <w:top w:val="single" w:sz="4" w:space="0" w:color="auto"/>
                      <w:left w:val="single" w:sz="4" w:space="0" w:color="auto"/>
                      <w:bottom w:val="single" w:sz="4" w:space="0" w:color="auto"/>
                      <w:right w:val="single" w:sz="4" w:space="0" w:color="auto"/>
                    </w:tcBorders>
                  </w:tcPr>
                  <w:p w14:paraId="42ED8DD3" w14:textId="30EA6EBE" w:rsidR="00B3331F" w:rsidRPr="004839C5" w:rsidRDefault="00B3331F" w:rsidP="00B3331F">
                    <w:pPr>
                      <w:pStyle w:val="BodyText"/>
                      <w:spacing w:before="80" w:after="80"/>
                      <w:jc w:val="center"/>
                      <w:rPr>
                        <w:lang w:val="en-AU" w:eastAsia="en-US"/>
                      </w:rPr>
                    </w:pPr>
                    <w:r w:rsidRPr="002609BD">
                      <w:rPr>
                        <w:lang w:val="en-AU" w:eastAsia="en-US"/>
                      </w:rPr>
                      <w:t>0.61</w:t>
                    </w:r>
                  </w:p>
                </w:tc>
                <w:tc>
                  <w:tcPr>
                    <w:tcW w:w="1586" w:type="dxa"/>
                    <w:tcBorders>
                      <w:top w:val="single" w:sz="4" w:space="0" w:color="auto"/>
                      <w:left w:val="single" w:sz="4" w:space="0" w:color="auto"/>
                      <w:bottom w:val="single" w:sz="4" w:space="0" w:color="auto"/>
                      <w:right w:val="single" w:sz="4" w:space="0" w:color="auto"/>
                    </w:tcBorders>
                  </w:tcPr>
                  <w:p w14:paraId="2E66C2CD" w14:textId="296C4EE8" w:rsidR="00B3331F" w:rsidRPr="004839C5" w:rsidRDefault="00B3331F" w:rsidP="00B3331F">
                    <w:pPr>
                      <w:pStyle w:val="BodyText"/>
                      <w:spacing w:before="80" w:after="80"/>
                      <w:jc w:val="center"/>
                      <w:rPr>
                        <w:lang w:val="en-AU" w:eastAsia="en-US"/>
                      </w:rPr>
                    </w:pPr>
                    <w:r w:rsidRPr="002609BD">
                      <w:rPr>
                        <w:lang w:val="en-AU" w:eastAsia="en-US"/>
                      </w:rPr>
                      <w:t>0.61</w:t>
                    </w:r>
                  </w:p>
                </w:tc>
                <w:tc>
                  <w:tcPr>
                    <w:tcW w:w="1079" w:type="dxa"/>
                    <w:tcBorders>
                      <w:top w:val="single" w:sz="4" w:space="0" w:color="auto"/>
                      <w:left w:val="single" w:sz="4" w:space="0" w:color="auto"/>
                      <w:bottom w:val="single" w:sz="4" w:space="0" w:color="auto"/>
                      <w:right w:val="single" w:sz="4" w:space="0" w:color="auto"/>
                    </w:tcBorders>
                  </w:tcPr>
                  <w:p w14:paraId="374C0292" w14:textId="37633E1C" w:rsidR="00B3331F" w:rsidRPr="004839C5" w:rsidRDefault="00B3331F" w:rsidP="00B3331F">
                    <w:pPr>
                      <w:pStyle w:val="BodyText"/>
                      <w:spacing w:before="80" w:after="80"/>
                      <w:jc w:val="center"/>
                      <w:rPr>
                        <w:lang w:val="en-AU" w:eastAsia="en-US"/>
                      </w:rPr>
                    </w:pPr>
                    <w:r w:rsidRPr="002609BD">
                      <w:rPr>
                        <w:lang w:val="en-AU" w:eastAsia="en-US"/>
                      </w:rPr>
                      <w:t>0.61</w:t>
                    </w:r>
                  </w:p>
                </w:tc>
                <w:tc>
                  <w:tcPr>
                    <w:tcW w:w="900" w:type="dxa"/>
                    <w:tcBorders>
                      <w:top w:val="single" w:sz="4" w:space="0" w:color="auto"/>
                      <w:left w:val="single" w:sz="4" w:space="0" w:color="auto"/>
                      <w:bottom w:val="single" w:sz="4" w:space="0" w:color="auto"/>
                      <w:right w:val="single" w:sz="4" w:space="0" w:color="auto"/>
                    </w:tcBorders>
                  </w:tcPr>
                  <w:p w14:paraId="7A0B7B8B" w14:textId="7CE9010D" w:rsidR="00B3331F" w:rsidRPr="004839C5" w:rsidRDefault="00B3331F" w:rsidP="00B3331F">
                    <w:pPr>
                      <w:pStyle w:val="BodyText"/>
                      <w:spacing w:before="80" w:after="80"/>
                      <w:jc w:val="center"/>
                      <w:rPr>
                        <w:lang w:val="en-AU" w:eastAsia="en-US"/>
                      </w:rPr>
                    </w:pPr>
                    <w:r w:rsidRPr="002609BD">
                      <w:rPr>
                        <w:lang w:val="en-AU" w:eastAsia="en-US"/>
                      </w:rPr>
                      <w:t>0.61</w:t>
                    </w:r>
                  </w:p>
                </w:tc>
                <w:tc>
                  <w:tcPr>
                    <w:tcW w:w="1074" w:type="dxa"/>
                    <w:tcBorders>
                      <w:top w:val="single" w:sz="4" w:space="0" w:color="auto"/>
                      <w:left w:val="single" w:sz="4" w:space="0" w:color="auto"/>
                      <w:bottom w:val="single" w:sz="4" w:space="0" w:color="auto"/>
                      <w:right w:val="single" w:sz="4" w:space="0" w:color="auto"/>
                    </w:tcBorders>
                  </w:tcPr>
                  <w:p w14:paraId="258F81E7" w14:textId="7CEEA339" w:rsidR="00B3331F" w:rsidRPr="004839C5" w:rsidRDefault="00B3331F" w:rsidP="00B3331F">
                    <w:pPr>
                      <w:pStyle w:val="BodyText"/>
                      <w:spacing w:before="80" w:after="80"/>
                      <w:jc w:val="center"/>
                      <w:rPr>
                        <w:lang w:val="en-AU" w:eastAsia="en-US"/>
                      </w:rPr>
                    </w:pPr>
                    <w:r w:rsidRPr="002609BD">
                      <w:rPr>
                        <w:lang w:val="en-AU" w:eastAsia="en-US"/>
                      </w:rPr>
                      <w:t>0.61</w:t>
                    </w:r>
                  </w:p>
                </w:tc>
              </w:tr>
              <w:tr w:rsidR="00B3331F" w:rsidRPr="004839C5" w14:paraId="1CD6AC96"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B40DE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0868B1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493F82F" w14:textId="07AF73E9"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169" w:type="dxa"/>
                    <w:tcBorders>
                      <w:top w:val="single" w:sz="4" w:space="0" w:color="auto"/>
                      <w:left w:val="single" w:sz="4" w:space="0" w:color="auto"/>
                      <w:bottom w:val="single" w:sz="4" w:space="0" w:color="auto"/>
                      <w:right w:val="single" w:sz="4" w:space="0" w:color="auto"/>
                    </w:tcBorders>
                  </w:tcPr>
                  <w:p w14:paraId="3BA4E756" w14:textId="68F059A6"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586" w:type="dxa"/>
                    <w:tcBorders>
                      <w:top w:val="single" w:sz="4" w:space="0" w:color="auto"/>
                      <w:left w:val="single" w:sz="4" w:space="0" w:color="auto"/>
                      <w:bottom w:val="single" w:sz="4" w:space="0" w:color="auto"/>
                      <w:right w:val="single" w:sz="4" w:space="0" w:color="auto"/>
                    </w:tcBorders>
                  </w:tcPr>
                  <w:p w14:paraId="404B93ED" w14:textId="52DE614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079" w:type="dxa"/>
                    <w:tcBorders>
                      <w:top w:val="single" w:sz="4" w:space="0" w:color="auto"/>
                      <w:left w:val="single" w:sz="4" w:space="0" w:color="auto"/>
                      <w:bottom w:val="single" w:sz="4" w:space="0" w:color="auto"/>
                      <w:right w:val="single" w:sz="4" w:space="0" w:color="auto"/>
                    </w:tcBorders>
                  </w:tcPr>
                  <w:p w14:paraId="2E76C217" w14:textId="29C6D8BA"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900" w:type="dxa"/>
                    <w:tcBorders>
                      <w:top w:val="single" w:sz="4" w:space="0" w:color="auto"/>
                      <w:left w:val="single" w:sz="4" w:space="0" w:color="auto"/>
                      <w:bottom w:val="single" w:sz="4" w:space="0" w:color="auto"/>
                      <w:right w:val="single" w:sz="4" w:space="0" w:color="auto"/>
                    </w:tcBorders>
                  </w:tcPr>
                  <w:p w14:paraId="1D00C1C7" w14:textId="4385C26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c>
                  <w:tcPr>
                    <w:tcW w:w="1074" w:type="dxa"/>
                    <w:tcBorders>
                      <w:top w:val="single" w:sz="4" w:space="0" w:color="auto"/>
                      <w:left w:val="single" w:sz="4" w:space="0" w:color="auto"/>
                      <w:bottom w:val="single" w:sz="4" w:space="0" w:color="auto"/>
                      <w:right w:val="single" w:sz="4" w:space="0" w:color="auto"/>
                    </w:tcBorders>
                  </w:tcPr>
                  <w:p w14:paraId="4116A577" w14:textId="17645C9B"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64</w:t>
                    </w:r>
                  </w:p>
                </w:tc>
              </w:tr>
              <w:tr w:rsidR="00B3331F" w:rsidRPr="004839C5" w14:paraId="09BC730B"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A7AE9C"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5E298C0"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10ABDD1" w14:textId="6A4B959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72</w:t>
                    </w:r>
                  </w:p>
                </w:tc>
                <w:tc>
                  <w:tcPr>
                    <w:tcW w:w="1169" w:type="dxa"/>
                    <w:tcBorders>
                      <w:top w:val="single" w:sz="4" w:space="0" w:color="auto"/>
                      <w:left w:val="single" w:sz="4" w:space="0" w:color="auto"/>
                      <w:bottom w:val="single" w:sz="4" w:space="0" w:color="auto"/>
                      <w:right w:val="single" w:sz="4" w:space="0" w:color="auto"/>
                    </w:tcBorders>
                  </w:tcPr>
                  <w:p w14:paraId="1420BA05" w14:textId="1D289E58" w:rsidR="00B3331F" w:rsidRPr="004839C5" w:rsidRDefault="00B3331F" w:rsidP="00B3331F">
                    <w:pPr>
                      <w:pStyle w:val="BodyText"/>
                      <w:spacing w:before="80" w:after="80"/>
                      <w:jc w:val="center"/>
                      <w:rPr>
                        <w:lang w:val="en-AU" w:eastAsia="en-US"/>
                      </w:rPr>
                    </w:pPr>
                    <w:r w:rsidRPr="00E037D2">
                      <w:rPr>
                        <w:lang w:val="en-AU" w:eastAsia="en-US"/>
                      </w:rPr>
                      <w:t>0.72</w:t>
                    </w:r>
                  </w:p>
                </w:tc>
                <w:tc>
                  <w:tcPr>
                    <w:tcW w:w="1586" w:type="dxa"/>
                    <w:tcBorders>
                      <w:top w:val="single" w:sz="4" w:space="0" w:color="auto"/>
                      <w:left w:val="single" w:sz="4" w:space="0" w:color="auto"/>
                      <w:bottom w:val="single" w:sz="4" w:space="0" w:color="auto"/>
                      <w:right w:val="single" w:sz="4" w:space="0" w:color="auto"/>
                    </w:tcBorders>
                  </w:tcPr>
                  <w:p w14:paraId="468D030C" w14:textId="10D2544B" w:rsidR="00B3331F" w:rsidRPr="004839C5" w:rsidRDefault="00B3331F" w:rsidP="00B3331F">
                    <w:pPr>
                      <w:pStyle w:val="BodyText"/>
                      <w:spacing w:before="80" w:after="80"/>
                      <w:jc w:val="center"/>
                      <w:rPr>
                        <w:lang w:val="en-AU" w:eastAsia="en-US"/>
                      </w:rPr>
                    </w:pPr>
                    <w:r w:rsidRPr="00E037D2">
                      <w:rPr>
                        <w:lang w:val="en-AU" w:eastAsia="en-US"/>
                      </w:rPr>
                      <w:t>0.72</w:t>
                    </w:r>
                  </w:p>
                </w:tc>
                <w:tc>
                  <w:tcPr>
                    <w:tcW w:w="1079" w:type="dxa"/>
                    <w:tcBorders>
                      <w:top w:val="single" w:sz="4" w:space="0" w:color="auto"/>
                      <w:left w:val="single" w:sz="4" w:space="0" w:color="auto"/>
                      <w:bottom w:val="single" w:sz="4" w:space="0" w:color="auto"/>
                      <w:right w:val="single" w:sz="4" w:space="0" w:color="auto"/>
                    </w:tcBorders>
                  </w:tcPr>
                  <w:p w14:paraId="2ABAAF4D" w14:textId="2AEA6023" w:rsidR="00B3331F" w:rsidRPr="004839C5" w:rsidRDefault="00B3331F" w:rsidP="00B3331F">
                    <w:pPr>
                      <w:pStyle w:val="BodyText"/>
                      <w:spacing w:before="80" w:after="80"/>
                      <w:jc w:val="center"/>
                      <w:rPr>
                        <w:lang w:val="en-AU" w:eastAsia="en-US"/>
                      </w:rPr>
                    </w:pPr>
                    <w:r w:rsidRPr="00E037D2">
                      <w:rPr>
                        <w:lang w:val="en-AU" w:eastAsia="en-US"/>
                      </w:rPr>
                      <w:t>0.72</w:t>
                    </w:r>
                  </w:p>
                </w:tc>
                <w:tc>
                  <w:tcPr>
                    <w:tcW w:w="900" w:type="dxa"/>
                    <w:tcBorders>
                      <w:top w:val="single" w:sz="4" w:space="0" w:color="auto"/>
                      <w:left w:val="single" w:sz="4" w:space="0" w:color="auto"/>
                      <w:bottom w:val="single" w:sz="4" w:space="0" w:color="auto"/>
                      <w:right w:val="single" w:sz="4" w:space="0" w:color="auto"/>
                    </w:tcBorders>
                  </w:tcPr>
                  <w:p w14:paraId="56E3E727" w14:textId="79AEC253" w:rsidR="00B3331F" w:rsidRPr="004839C5" w:rsidRDefault="00B3331F" w:rsidP="00B3331F">
                    <w:pPr>
                      <w:pStyle w:val="BodyText"/>
                      <w:spacing w:before="80" w:after="80"/>
                      <w:jc w:val="center"/>
                      <w:rPr>
                        <w:lang w:val="en-AU" w:eastAsia="en-US"/>
                      </w:rPr>
                    </w:pPr>
                    <w:r w:rsidRPr="00E037D2">
                      <w:rPr>
                        <w:lang w:val="en-AU" w:eastAsia="en-US"/>
                      </w:rPr>
                      <w:t>0.72</w:t>
                    </w:r>
                  </w:p>
                </w:tc>
                <w:tc>
                  <w:tcPr>
                    <w:tcW w:w="1074" w:type="dxa"/>
                    <w:tcBorders>
                      <w:top w:val="single" w:sz="4" w:space="0" w:color="auto"/>
                      <w:left w:val="single" w:sz="4" w:space="0" w:color="auto"/>
                      <w:bottom w:val="single" w:sz="4" w:space="0" w:color="auto"/>
                      <w:right w:val="single" w:sz="4" w:space="0" w:color="auto"/>
                    </w:tcBorders>
                  </w:tcPr>
                  <w:p w14:paraId="00279645" w14:textId="08656B6E" w:rsidR="00B3331F" w:rsidRPr="004839C5" w:rsidRDefault="00B3331F" w:rsidP="00B3331F">
                    <w:pPr>
                      <w:pStyle w:val="BodyText"/>
                      <w:spacing w:before="80" w:after="80"/>
                      <w:jc w:val="center"/>
                      <w:rPr>
                        <w:lang w:val="en-AU" w:eastAsia="en-US"/>
                      </w:rPr>
                    </w:pPr>
                    <w:r w:rsidRPr="00E037D2">
                      <w:rPr>
                        <w:lang w:val="en-AU" w:eastAsia="en-US"/>
                      </w:rPr>
                      <w:t>0.72</w:t>
                    </w:r>
                  </w:p>
                </w:tc>
              </w:tr>
              <w:tr w:rsidR="00B3331F" w:rsidRPr="004839C5" w14:paraId="2D3D1E74"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96134A" w14:textId="77777777" w:rsidR="00B3331F" w:rsidRPr="002E450E" w:rsidRDefault="00B3331F" w:rsidP="00B3331F">
                    <w:pPr>
                      <w:pStyle w:val="BodyText"/>
                      <w:spacing w:before="80" w:after="80"/>
                      <w:rPr>
                        <w:b/>
                        <w:bCs w:val="0"/>
                        <w:lang w:val="en-AU" w:eastAsia="en-US"/>
                      </w:rPr>
                    </w:pPr>
                    <w:r w:rsidRPr="002E450E">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216EB8C5"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FB31F51" w14:textId="14B0E31D"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51</w:t>
                    </w:r>
                  </w:p>
                </w:tc>
                <w:tc>
                  <w:tcPr>
                    <w:tcW w:w="1169" w:type="dxa"/>
                    <w:tcBorders>
                      <w:top w:val="single" w:sz="4" w:space="0" w:color="auto"/>
                      <w:left w:val="single" w:sz="4" w:space="0" w:color="auto"/>
                      <w:bottom w:val="single" w:sz="4" w:space="0" w:color="auto"/>
                      <w:right w:val="single" w:sz="4" w:space="0" w:color="auto"/>
                    </w:tcBorders>
                  </w:tcPr>
                  <w:p w14:paraId="05C53C09" w14:textId="2EBE9663" w:rsidR="00B3331F" w:rsidRPr="004839C5" w:rsidRDefault="00B3331F" w:rsidP="00B3331F">
                    <w:pPr>
                      <w:pStyle w:val="BodyText"/>
                      <w:spacing w:before="80" w:after="80"/>
                      <w:jc w:val="center"/>
                      <w:rPr>
                        <w:lang w:val="en-AU" w:eastAsia="en-US"/>
                      </w:rPr>
                    </w:pPr>
                    <w:r w:rsidRPr="003C28D3">
                      <w:rPr>
                        <w:lang w:val="en-AU" w:eastAsia="en-US"/>
                      </w:rPr>
                      <w:t>0.51</w:t>
                    </w:r>
                  </w:p>
                </w:tc>
                <w:tc>
                  <w:tcPr>
                    <w:tcW w:w="1586" w:type="dxa"/>
                    <w:tcBorders>
                      <w:top w:val="single" w:sz="4" w:space="0" w:color="auto"/>
                      <w:left w:val="single" w:sz="4" w:space="0" w:color="auto"/>
                      <w:bottom w:val="single" w:sz="4" w:space="0" w:color="auto"/>
                      <w:right w:val="single" w:sz="4" w:space="0" w:color="auto"/>
                    </w:tcBorders>
                  </w:tcPr>
                  <w:p w14:paraId="7A9CD9AE" w14:textId="6242AD42" w:rsidR="00B3331F" w:rsidRPr="004839C5" w:rsidRDefault="00B3331F" w:rsidP="00B3331F">
                    <w:pPr>
                      <w:pStyle w:val="BodyText"/>
                      <w:spacing w:before="80" w:after="80"/>
                      <w:jc w:val="center"/>
                      <w:rPr>
                        <w:lang w:val="en-AU" w:eastAsia="en-US"/>
                      </w:rPr>
                    </w:pPr>
                    <w:r w:rsidRPr="003C28D3">
                      <w:rPr>
                        <w:lang w:val="en-AU" w:eastAsia="en-US"/>
                      </w:rPr>
                      <w:t>0.51</w:t>
                    </w:r>
                  </w:p>
                </w:tc>
                <w:tc>
                  <w:tcPr>
                    <w:tcW w:w="1079" w:type="dxa"/>
                    <w:tcBorders>
                      <w:top w:val="single" w:sz="4" w:space="0" w:color="auto"/>
                      <w:left w:val="single" w:sz="4" w:space="0" w:color="auto"/>
                      <w:bottom w:val="single" w:sz="4" w:space="0" w:color="auto"/>
                      <w:right w:val="single" w:sz="4" w:space="0" w:color="auto"/>
                    </w:tcBorders>
                  </w:tcPr>
                  <w:p w14:paraId="6E57D771" w14:textId="4627FABE" w:rsidR="00B3331F" w:rsidRPr="004839C5" w:rsidRDefault="00B3331F" w:rsidP="00B3331F">
                    <w:pPr>
                      <w:pStyle w:val="BodyText"/>
                      <w:spacing w:before="80" w:after="80"/>
                      <w:jc w:val="center"/>
                      <w:rPr>
                        <w:lang w:val="en-AU" w:eastAsia="en-US"/>
                      </w:rPr>
                    </w:pPr>
                    <w:r w:rsidRPr="003C28D3">
                      <w:rPr>
                        <w:lang w:val="en-AU" w:eastAsia="en-US"/>
                      </w:rPr>
                      <w:t>0.51</w:t>
                    </w:r>
                  </w:p>
                </w:tc>
                <w:tc>
                  <w:tcPr>
                    <w:tcW w:w="900" w:type="dxa"/>
                    <w:tcBorders>
                      <w:top w:val="single" w:sz="4" w:space="0" w:color="auto"/>
                      <w:left w:val="single" w:sz="4" w:space="0" w:color="auto"/>
                      <w:bottom w:val="single" w:sz="4" w:space="0" w:color="auto"/>
                      <w:right w:val="single" w:sz="4" w:space="0" w:color="auto"/>
                    </w:tcBorders>
                  </w:tcPr>
                  <w:p w14:paraId="3AF0E996" w14:textId="3C04106E" w:rsidR="00B3331F" w:rsidRPr="004839C5" w:rsidRDefault="00B3331F" w:rsidP="00B3331F">
                    <w:pPr>
                      <w:pStyle w:val="BodyText"/>
                      <w:spacing w:before="80" w:after="80"/>
                      <w:jc w:val="center"/>
                      <w:rPr>
                        <w:lang w:val="en-AU" w:eastAsia="en-US"/>
                      </w:rPr>
                    </w:pPr>
                    <w:r w:rsidRPr="003C28D3">
                      <w:rPr>
                        <w:lang w:val="en-AU" w:eastAsia="en-US"/>
                      </w:rPr>
                      <w:t>0.51</w:t>
                    </w:r>
                  </w:p>
                </w:tc>
                <w:tc>
                  <w:tcPr>
                    <w:tcW w:w="1074" w:type="dxa"/>
                    <w:tcBorders>
                      <w:top w:val="single" w:sz="4" w:space="0" w:color="auto"/>
                      <w:left w:val="single" w:sz="4" w:space="0" w:color="auto"/>
                      <w:bottom w:val="single" w:sz="4" w:space="0" w:color="auto"/>
                      <w:right w:val="single" w:sz="4" w:space="0" w:color="auto"/>
                    </w:tcBorders>
                  </w:tcPr>
                  <w:p w14:paraId="473DE9BF" w14:textId="5D1BEA88" w:rsidR="00B3331F" w:rsidRPr="004839C5" w:rsidRDefault="00B3331F" w:rsidP="00B3331F">
                    <w:pPr>
                      <w:pStyle w:val="BodyText"/>
                      <w:spacing w:before="80" w:after="80"/>
                      <w:jc w:val="center"/>
                      <w:rPr>
                        <w:lang w:val="en-AU" w:eastAsia="en-US"/>
                      </w:rPr>
                    </w:pPr>
                    <w:r w:rsidRPr="003C28D3">
                      <w:rPr>
                        <w:lang w:val="en-AU" w:eastAsia="en-US"/>
                      </w:rPr>
                      <w:t>0.51</w:t>
                    </w:r>
                  </w:p>
                </w:tc>
              </w:tr>
              <w:tr w:rsidR="00B3331F" w:rsidRPr="004839C5" w14:paraId="24E02F55"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C6085B"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3B5815"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3AF1358" w14:textId="3606EF7B"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0E85D83C" w14:textId="712A625B" w:rsidR="00B3331F" w:rsidRPr="004839C5" w:rsidRDefault="00B3331F" w:rsidP="00B3331F">
                    <w:pPr>
                      <w:pStyle w:val="BodyText"/>
                      <w:spacing w:before="80" w:after="80"/>
                      <w:jc w:val="center"/>
                      <w:rPr>
                        <w:lang w:val="en-AU" w:eastAsia="en-US"/>
                      </w:rPr>
                    </w:pPr>
                    <w:r w:rsidRPr="002F7F6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3FC5314A" w14:textId="26F96EBB" w:rsidR="00B3331F" w:rsidRPr="004839C5" w:rsidRDefault="00B3331F" w:rsidP="00B3331F">
                    <w:pPr>
                      <w:pStyle w:val="BodyText"/>
                      <w:spacing w:before="80" w:after="80"/>
                      <w:jc w:val="center"/>
                      <w:rPr>
                        <w:lang w:val="en-AU" w:eastAsia="en-US"/>
                      </w:rPr>
                    </w:pPr>
                    <w:r w:rsidRPr="002F7F6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0B00C644" w14:textId="5AC96583" w:rsidR="00B3331F" w:rsidRPr="004839C5" w:rsidRDefault="00B3331F" w:rsidP="00B3331F">
                    <w:pPr>
                      <w:pStyle w:val="BodyText"/>
                      <w:spacing w:before="80" w:after="80"/>
                      <w:jc w:val="center"/>
                      <w:rPr>
                        <w:lang w:val="en-AU" w:eastAsia="en-US"/>
                      </w:rPr>
                    </w:pPr>
                    <w:r w:rsidRPr="002F7F6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37C2E523" w14:textId="1AA98BF7" w:rsidR="00B3331F" w:rsidRPr="004839C5" w:rsidRDefault="00B3331F" w:rsidP="00B3331F">
                    <w:pPr>
                      <w:pStyle w:val="BodyText"/>
                      <w:spacing w:before="80" w:after="80"/>
                      <w:jc w:val="center"/>
                      <w:rPr>
                        <w:lang w:val="en-AU" w:eastAsia="en-US"/>
                      </w:rPr>
                    </w:pPr>
                    <w:r w:rsidRPr="002F7F6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ADD3FAA" w14:textId="2C98661A" w:rsidR="00B3331F" w:rsidRPr="004839C5" w:rsidRDefault="00B3331F" w:rsidP="00B3331F">
                    <w:pPr>
                      <w:pStyle w:val="BodyText"/>
                      <w:spacing w:before="80" w:after="80"/>
                      <w:jc w:val="center"/>
                      <w:rPr>
                        <w:lang w:val="en-AU" w:eastAsia="en-US"/>
                      </w:rPr>
                    </w:pPr>
                    <w:r w:rsidRPr="002F7F61">
                      <w:rPr>
                        <w:lang w:val="en-AU" w:eastAsia="en-US"/>
                      </w:rPr>
                      <w:t>0.55</w:t>
                    </w:r>
                  </w:p>
                </w:tc>
              </w:tr>
              <w:tr w:rsidR="00B3331F" w:rsidRPr="004839C5" w14:paraId="160E5B6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8489CC"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2A7409C"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256670EC" w14:textId="0966EA4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59</w:t>
                    </w:r>
                  </w:p>
                </w:tc>
                <w:tc>
                  <w:tcPr>
                    <w:tcW w:w="1169" w:type="dxa"/>
                    <w:tcBorders>
                      <w:top w:val="single" w:sz="4" w:space="0" w:color="auto"/>
                      <w:left w:val="single" w:sz="4" w:space="0" w:color="auto"/>
                      <w:bottom w:val="single" w:sz="4" w:space="0" w:color="auto"/>
                      <w:right w:val="single" w:sz="4" w:space="0" w:color="auto"/>
                    </w:tcBorders>
                  </w:tcPr>
                  <w:p w14:paraId="6606D5D0" w14:textId="5115FBF6" w:rsidR="00B3331F" w:rsidRPr="004839C5" w:rsidRDefault="00B3331F" w:rsidP="00B3331F">
                    <w:pPr>
                      <w:pStyle w:val="BodyText"/>
                      <w:spacing w:before="80" w:after="80"/>
                      <w:jc w:val="center"/>
                      <w:rPr>
                        <w:lang w:val="en-AU" w:eastAsia="en-US"/>
                      </w:rPr>
                    </w:pPr>
                    <w:r w:rsidRPr="005E21C8">
                      <w:rPr>
                        <w:lang w:val="en-AU" w:eastAsia="en-US"/>
                      </w:rPr>
                      <w:t>0.59</w:t>
                    </w:r>
                  </w:p>
                </w:tc>
                <w:tc>
                  <w:tcPr>
                    <w:tcW w:w="1586" w:type="dxa"/>
                    <w:tcBorders>
                      <w:top w:val="single" w:sz="4" w:space="0" w:color="auto"/>
                      <w:left w:val="single" w:sz="4" w:space="0" w:color="auto"/>
                      <w:bottom w:val="single" w:sz="4" w:space="0" w:color="auto"/>
                      <w:right w:val="single" w:sz="4" w:space="0" w:color="auto"/>
                    </w:tcBorders>
                  </w:tcPr>
                  <w:p w14:paraId="2F4582BA" w14:textId="05E81C0D" w:rsidR="00B3331F" w:rsidRPr="004839C5" w:rsidRDefault="00B3331F" w:rsidP="00B3331F">
                    <w:pPr>
                      <w:pStyle w:val="BodyText"/>
                      <w:spacing w:before="80" w:after="80"/>
                      <w:jc w:val="center"/>
                      <w:rPr>
                        <w:lang w:val="en-AU" w:eastAsia="en-US"/>
                      </w:rPr>
                    </w:pPr>
                    <w:r w:rsidRPr="005E21C8">
                      <w:rPr>
                        <w:lang w:val="en-AU" w:eastAsia="en-US"/>
                      </w:rPr>
                      <w:t>0.59</w:t>
                    </w:r>
                  </w:p>
                </w:tc>
                <w:tc>
                  <w:tcPr>
                    <w:tcW w:w="1079" w:type="dxa"/>
                    <w:tcBorders>
                      <w:top w:val="single" w:sz="4" w:space="0" w:color="auto"/>
                      <w:left w:val="single" w:sz="4" w:space="0" w:color="auto"/>
                      <w:bottom w:val="single" w:sz="4" w:space="0" w:color="auto"/>
                      <w:right w:val="single" w:sz="4" w:space="0" w:color="auto"/>
                    </w:tcBorders>
                  </w:tcPr>
                  <w:p w14:paraId="18B4DE35" w14:textId="01423134" w:rsidR="00B3331F" w:rsidRPr="004839C5" w:rsidRDefault="00B3331F" w:rsidP="00B3331F">
                    <w:pPr>
                      <w:pStyle w:val="BodyText"/>
                      <w:spacing w:before="80" w:after="80"/>
                      <w:jc w:val="center"/>
                      <w:rPr>
                        <w:lang w:val="en-AU" w:eastAsia="en-US"/>
                      </w:rPr>
                    </w:pPr>
                    <w:r w:rsidRPr="005E21C8">
                      <w:rPr>
                        <w:lang w:val="en-AU" w:eastAsia="en-US"/>
                      </w:rPr>
                      <w:t>0.59</w:t>
                    </w:r>
                  </w:p>
                </w:tc>
                <w:tc>
                  <w:tcPr>
                    <w:tcW w:w="900" w:type="dxa"/>
                    <w:tcBorders>
                      <w:top w:val="single" w:sz="4" w:space="0" w:color="auto"/>
                      <w:left w:val="single" w:sz="4" w:space="0" w:color="auto"/>
                      <w:bottom w:val="single" w:sz="4" w:space="0" w:color="auto"/>
                      <w:right w:val="single" w:sz="4" w:space="0" w:color="auto"/>
                    </w:tcBorders>
                  </w:tcPr>
                  <w:p w14:paraId="6DBD596A" w14:textId="63AE861E" w:rsidR="00B3331F" w:rsidRPr="004839C5" w:rsidRDefault="00B3331F" w:rsidP="00B3331F">
                    <w:pPr>
                      <w:pStyle w:val="BodyText"/>
                      <w:spacing w:before="80" w:after="80"/>
                      <w:jc w:val="center"/>
                      <w:rPr>
                        <w:lang w:val="en-AU" w:eastAsia="en-US"/>
                      </w:rPr>
                    </w:pPr>
                    <w:r w:rsidRPr="005E21C8">
                      <w:rPr>
                        <w:lang w:val="en-AU" w:eastAsia="en-US"/>
                      </w:rPr>
                      <w:t>0.59</w:t>
                    </w:r>
                  </w:p>
                </w:tc>
                <w:tc>
                  <w:tcPr>
                    <w:tcW w:w="1074" w:type="dxa"/>
                    <w:tcBorders>
                      <w:top w:val="single" w:sz="4" w:space="0" w:color="auto"/>
                      <w:left w:val="single" w:sz="4" w:space="0" w:color="auto"/>
                      <w:bottom w:val="single" w:sz="4" w:space="0" w:color="auto"/>
                      <w:right w:val="single" w:sz="4" w:space="0" w:color="auto"/>
                    </w:tcBorders>
                  </w:tcPr>
                  <w:p w14:paraId="141C2043" w14:textId="1C1C1F95" w:rsidR="00B3331F" w:rsidRPr="004839C5" w:rsidRDefault="00B3331F" w:rsidP="00B3331F">
                    <w:pPr>
                      <w:pStyle w:val="BodyText"/>
                      <w:spacing w:before="80" w:after="80"/>
                      <w:jc w:val="center"/>
                      <w:rPr>
                        <w:lang w:val="en-AU" w:eastAsia="en-US"/>
                      </w:rPr>
                    </w:pPr>
                    <w:r w:rsidRPr="005E21C8">
                      <w:rPr>
                        <w:lang w:val="en-AU" w:eastAsia="en-US"/>
                      </w:rPr>
                      <w:t>0.59</w:t>
                    </w:r>
                  </w:p>
                </w:tc>
              </w:tr>
              <w:tr w:rsidR="00B3331F" w:rsidRPr="004839C5" w14:paraId="6D17AC8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D5F0BD"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814679"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33795232" w14:textId="223D72B2" w:rsidR="00B3331F" w:rsidRPr="004839C5" w:rsidRDefault="00B3331F" w:rsidP="00B3331F">
                    <w:pPr>
                      <w:pStyle w:val="BodyText"/>
                      <w:spacing w:before="80" w:after="80"/>
                      <w:jc w:val="center"/>
                      <w:rPr>
                        <w:lang w:val="en-AU" w:eastAsia="en-US"/>
                      </w:rPr>
                    </w:pPr>
                    <w:r>
                      <w:rPr>
                        <w:lang w:val="en-AU" w:eastAsia="en-US"/>
                      </w:rPr>
                      <w:t>0.58</w:t>
                    </w:r>
                  </w:p>
                </w:tc>
                <w:tc>
                  <w:tcPr>
                    <w:tcW w:w="1169" w:type="dxa"/>
                    <w:tcBorders>
                      <w:top w:val="single" w:sz="4" w:space="0" w:color="auto"/>
                      <w:left w:val="single" w:sz="4" w:space="0" w:color="auto"/>
                      <w:bottom w:val="single" w:sz="4" w:space="0" w:color="auto"/>
                      <w:right w:val="single" w:sz="4" w:space="0" w:color="auto"/>
                    </w:tcBorders>
                  </w:tcPr>
                  <w:p w14:paraId="50531185" w14:textId="1FE5C349" w:rsidR="00B3331F" w:rsidRPr="004839C5" w:rsidRDefault="00B3331F" w:rsidP="00B3331F">
                    <w:pPr>
                      <w:pStyle w:val="BodyText"/>
                      <w:spacing w:before="80" w:after="80"/>
                      <w:jc w:val="center"/>
                      <w:rPr>
                        <w:lang w:val="en-AU" w:eastAsia="en-US"/>
                      </w:rPr>
                    </w:pPr>
                    <w:r w:rsidRPr="00C267C7">
                      <w:rPr>
                        <w:lang w:val="en-AU" w:eastAsia="en-US"/>
                      </w:rPr>
                      <w:t>0.58</w:t>
                    </w:r>
                  </w:p>
                </w:tc>
                <w:tc>
                  <w:tcPr>
                    <w:tcW w:w="1586" w:type="dxa"/>
                    <w:tcBorders>
                      <w:top w:val="single" w:sz="4" w:space="0" w:color="auto"/>
                      <w:left w:val="single" w:sz="4" w:space="0" w:color="auto"/>
                      <w:bottom w:val="single" w:sz="4" w:space="0" w:color="auto"/>
                      <w:right w:val="single" w:sz="4" w:space="0" w:color="auto"/>
                    </w:tcBorders>
                  </w:tcPr>
                  <w:p w14:paraId="1DD3EE7D" w14:textId="1F3E4FF7" w:rsidR="00B3331F" w:rsidRPr="004839C5" w:rsidRDefault="00B3331F" w:rsidP="00B3331F">
                    <w:pPr>
                      <w:pStyle w:val="BodyText"/>
                      <w:spacing w:before="80" w:after="80"/>
                      <w:jc w:val="center"/>
                      <w:rPr>
                        <w:lang w:val="en-AU" w:eastAsia="en-US"/>
                      </w:rPr>
                    </w:pPr>
                    <w:r w:rsidRPr="00C267C7">
                      <w:rPr>
                        <w:lang w:val="en-AU" w:eastAsia="en-US"/>
                      </w:rPr>
                      <w:t>0.58</w:t>
                    </w:r>
                  </w:p>
                </w:tc>
                <w:tc>
                  <w:tcPr>
                    <w:tcW w:w="1079" w:type="dxa"/>
                    <w:tcBorders>
                      <w:top w:val="single" w:sz="4" w:space="0" w:color="auto"/>
                      <w:left w:val="single" w:sz="4" w:space="0" w:color="auto"/>
                      <w:bottom w:val="single" w:sz="4" w:space="0" w:color="auto"/>
                      <w:right w:val="single" w:sz="4" w:space="0" w:color="auto"/>
                    </w:tcBorders>
                  </w:tcPr>
                  <w:p w14:paraId="6670FCB6" w14:textId="58D1EACD" w:rsidR="00B3331F" w:rsidRPr="004839C5" w:rsidRDefault="00B3331F" w:rsidP="00B3331F">
                    <w:pPr>
                      <w:pStyle w:val="BodyText"/>
                      <w:spacing w:before="80" w:after="80"/>
                      <w:jc w:val="center"/>
                      <w:rPr>
                        <w:lang w:val="en-AU" w:eastAsia="en-US"/>
                      </w:rPr>
                    </w:pPr>
                    <w:r w:rsidRPr="00C267C7">
                      <w:rPr>
                        <w:lang w:val="en-AU" w:eastAsia="en-US"/>
                      </w:rPr>
                      <w:t>0.58</w:t>
                    </w:r>
                  </w:p>
                </w:tc>
                <w:tc>
                  <w:tcPr>
                    <w:tcW w:w="900" w:type="dxa"/>
                    <w:tcBorders>
                      <w:top w:val="single" w:sz="4" w:space="0" w:color="auto"/>
                      <w:left w:val="single" w:sz="4" w:space="0" w:color="auto"/>
                      <w:bottom w:val="single" w:sz="4" w:space="0" w:color="auto"/>
                      <w:right w:val="single" w:sz="4" w:space="0" w:color="auto"/>
                    </w:tcBorders>
                  </w:tcPr>
                  <w:p w14:paraId="179BC104" w14:textId="3FD4FF98" w:rsidR="00B3331F" w:rsidRPr="004839C5" w:rsidRDefault="00B3331F" w:rsidP="00B3331F">
                    <w:pPr>
                      <w:pStyle w:val="BodyText"/>
                      <w:spacing w:before="80" w:after="80"/>
                      <w:jc w:val="center"/>
                      <w:rPr>
                        <w:lang w:val="en-AU" w:eastAsia="en-US"/>
                      </w:rPr>
                    </w:pPr>
                    <w:r w:rsidRPr="00C267C7">
                      <w:rPr>
                        <w:lang w:val="en-AU" w:eastAsia="en-US"/>
                      </w:rPr>
                      <w:t>0.58</w:t>
                    </w:r>
                  </w:p>
                </w:tc>
                <w:tc>
                  <w:tcPr>
                    <w:tcW w:w="1074" w:type="dxa"/>
                    <w:tcBorders>
                      <w:top w:val="single" w:sz="4" w:space="0" w:color="auto"/>
                      <w:left w:val="single" w:sz="4" w:space="0" w:color="auto"/>
                      <w:bottom w:val="single" w:sz="4" w:space="0" w:color="auto"/>
                      <w:right w:val="single" w:sz="4" w:space="0" w:color="auto"/>
                    </w:tcBorders>
                  </w:tcPr>
                  <w:p w14:paraId="4D486356" w14:textId="60E9FF2C" w:rsidR="00B3331F" w:rsidRPr="004839C5" w:rsidRDefault="00B3331F" w:rsidP="00B3331F">
                    <w:pPr>
                      <w:pStyle w:val="BodyText"/>
                      <w:spacing w:before="80" w:after="80"/>
                      <w:jc w:val="center"/>
                      <w:rPr>
                        <w:lang w:val="en-AU" w:eastAsia="en-US"/>
                      </w:rPr>
                    </w:pPr>
                    <w:r w:rsidRPr="00C267C7">
                      <w:rPr>
                        <w:lang w:val="en-AU" w:eastAsia="en-US"/>
                      </w:rPr>
                      <w:t>0.58</w:t>
                    </w:r>
                  </w:p>
                </w:tc>
              </w:tr>
              <w:tr w:rsidR="00B3331F" w:rsidRPr="004839C5" w14:paraId="12E325BB"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2085D" w14:textId="77777777" w:rsidR="00B3331F" w:rsidRPr="002E450E" w:rsidRDefault="00B3331F" w:rsidP="00B3331F">
                    <w:pPr>
                      <w:pStyle w:val="BodyText"/>
                      <w:spacing w:before="80" w:after="80"/>
                      <w:rPr>
                        <w:b/>
                        <w:bCs w:val="0"/>
                        <w:lang w:val="en-AU" w:eastAsia="en-US"/>
                      </w:rPr>
                    </w:pPr>
                    <w:r w:rsidRPr="002E450E">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4047AB7B"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88A6367" w14:textId="6E43B138"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70</w:t>
                    </w:r>
                  </w:p>
                </w:tc>
                <w:tc>
                  <w:tcPr>
                    <w:tcW w:w="1169" w:type="dxa"/>
                    <w:tcBorders>
                      <w:top w:val="single" w:sz="4" w:space="0" w:color="auto"/>
                      <w:left w:val="single" w:sz="4" w:space="0" w:color="auto"/>
                      <w:bottom w:val="single" w:sz="4" w:space="0" w:color="auto"/>
                      <w:right w:val="single" w:sz="4" w:space="0" w:color="auto"/>
                    </w:tcBorders>
                  </w:tcPr>
                  <w:p w14:paraId="10143878" w14:textId="372E00AA" w:rsidR="00B3331F" w:rsidRPr="004839C5" w:rsidRDefault="00B3331F" w:rsidP="00B3331F">
                    <w:pPr>
                      <w:pStyle w:val="BodyText"/>
                      <w:spacing w:before="80" w:after="80"/>
                      <w:jc w:val="center"/>
                      <w:rPr>
                        <w:lang w:val="en-AU" w:eastAsia="en-US"/>
                      </w:rPr>
                    </w:pPr>
                    <w:r w:rsidRPr="009A6E5C">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72C70318" w14:textId="6F43DFFD" w:rsidR="00B3331F" w:rsidRPr="004839C5" w:rsidRDefault="00B3331F" w:rsidP="00B3331F">
                    <w:pPr>
                      <w:pStyle w:val="BodyText"/>
                      <w:spacing w:before="80" w:after="80"/>
                      <w:jc w:val="center"/>
                      <w:rPr>
                        <w:lang w:val="en-AU" w:eastAsia="en-US"/>
                      </w:rPr>
                    </w:pPr>
                    <w:r w:rsidRPr="009A6E5C">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57CEB610" w14:textId="6095ED2F" w:rsidR="00B3331F" w:rsidRPr="004839C5" w:rsidRDefault="00B3331F" w:rsidP="00B3331F">
                    <w:pPr>
                      <w:pStyle w:val="BodyText"/>
                      <w:spacing w:before="80" w:after="80"/>
                      <w:jc w:val="center"/>
                      <w:rPr>
                        <w:lang w:val="en-AU" w:eastAsia="en-US"/>
                      </w:rPr>
                    </w:pPr>
                    <w:r w:rsidRPr="009A6E5C">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302B77E1" w14:textId="3DCC6D5D" w:rsidR="00B3331F" w:rsidRPr="004839C5" w:rsidRDefault="00B3331F" w:rsidP="00B3331F">
                    <w:pPr>
                      <w:pStyle w:val="BodyText"/>
                      <w:spacing w:before="80" w:after="80"/>
                      <w:jc w:val="center"/>
                      <w:rPr>
                        <w:lang w:val="en-AU" w:eastAsia="en-US"/>
                      </w:rPr>
                    </w:pPr>
                    <w:r w:rsidRPr="009A6E5C">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0EA2B414" w14:textId="2F29CE68" w:rsidR="00B3331F" w:rsidRPr="004839C5" w:rsidRDefault="00B3331F" w:rsidP="00B3331F">
                    <w:pPr>
                      <w:pStyle w:val="BodyText"/>
                      <w:spacing w:before="80" w:after="80"/>
                      <w:jc w:val="center"/>
                      <w:rPr>
                        <w:lang w:val="en-AU" w:eastAsia="en-US"/>
                      </w:rPr>
                    </w:pPr>
                    <w:r w:rsidRPr="009A6E5C">
                      <w:rPr>
                        <w:lang w:val="en-AU" w:eastAsia="en-US"/>
                      </w:rPr>
                      <w:t>0.70</w:t>
                    </w:r>
                  </w:p>
                </w:tc>
              </w:tr>
              <w:tr w:rsidR="00B3331F" w:rsidRPr="004839C5" w14:paraId="16E2FE9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2B2ED5"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6B06830"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899C5DD" w14:textId="423DC90F" w:rsidR="00B3331F" w:rsidRPr="004839C5" w:rsidRDefault="00B3331F" w:rsidP="00B3331F">
                    <w:pPr>
                      <w:pStyle w:val="BodyText"/>
                      <w:spacing w:before="80" w:after="80"/>
                      <w:jc w:val="center"/>
                      <w:rPr>
                        <w:lang w:val="en-AU" w:eastAsia="en-US"/>
                      </w:rPr>
                    </w:pPr>
                    <w:r w:rsidRPr="00660021">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1E48939E" w14:textId="41187240" w:rsidR="00B3331F" w:rsidRPr="004839C5" w:rsidRDefault="00B3331F" w:rsidP="00B3331F">
                    <w:pPr>
                      <w:pStyle w:val="BodyText"/>
                      <w:spacing w:before="80" w:after="80"/>
                      <w:jc w:val="center"/>
                      <w:rPr>
                        <w:lang w:val="en-AU" w:eastAsia="en-US"/>
                      </w:rPr>
                    </w:pPr>
                    <w:r w:rsidRPr="0066002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153D031" w14:textId="7B422B14"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6766BFB1" w14:textId="054D356A" w:rsidR="00B3331F" w:rsidRPr="004839C5" w:rsidRDefault="00B3331F" w:rsidP="00B3331F">
                    <w:pPr>
                      <w:pStyle w:val="BodyText"/>
                      <w:spacing w:before="80" w:after="80"/>
                      <w:jc w:val="center"/>
                      <w:rPr>
                        <w:lang w:val="en-AU" w:eastAsia="en-US"/>
                      </w:rPr>
                    </w:pPr>
                    <w:r w:rsidRPr="0066002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6BD4C59C" w14:textId="66CE7A97"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5CADE97B" w14:textId="69FD52D5" w:rsidR="00B3331F" w:rsidRPr="004839C5" w:rsidRDefault="00B3331F" w:rsidP="00B3331F">
                    <w:pPr>
                      <w:pStyle w:val="BodyText"/>
                      <w:spacing w:before="80" w:after="80"/>
                      <w:jc w:val="center"/>
                      <w:rPr>
                        <w:lang w:val="en-AU" w:eastAsia="en-US"/>
                      </w:rPr>
                    </w:pPr>
                    <w:r w:rsidRPr="00660021">
                      <w:rPr>
                        <w:lang w:val="en-AU" w:eastAsia="en-US"/>
                      </w:rPr>
                      <w:t>0.55</w:t>
                    </w:r>
                  </w:p>
                </w:tc>
              </w:tr>
              <w:tr w:rsidR="00B3331F" w:rsidRPr="004839C5" w14:paraId="36F7FB8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D4E61DE"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30D4827"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F95FD74" w14:textId="0F6176D7" w:rsidR="00B3331F" w:rsidRPr="004839C5" w:rsidRDefault="00B3331F" w:rsidP="00B3331F">
                    <w:pPr>
                      <w:pStyle w:val="BodyText"/>
                      <w:spacing w:before="80" w:after="80"/>
                      <w:jc w:val="center"/>
                      <w:rPr>
                        <w:lang w:val="en-AU" w:eastAsia="en-US"/>
                      </w:rPr>
                    </w:pPr>
                    <w:r w:rsidRPr="00660021">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0828F33B" w14:textId="38C0565E" w:rsidR="00B3331F" w:rsidRPr="004839C5" w:rsidRDefault="00B3331F" w:rsidP="00B3331F">
                    <w:pPr>
                      <w:pStyle w:val="BodyText"/>
                      <w:spacing w:before="80" w:after="80"/>
                      <w:jc w:val="center"/>
                      <w:rPr>
                        <w:lang w:val="en-AU" w:eastAsia="en-US"/>
                      </w:rPr>
                    </w:pPr>
                    <w:r w:rsidRPr="00660021">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2607D8BB" w14:textId="2C0E138D"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16123D8D" w14:textId="24BB4B2A" w:rsidR="00B3331F" w:rsidRPr="004839C5" w:rsidRDefault="00B3331F" w:rsidP="00B3331F">
                    <w:pPr>
                      <w:pStyle w:val="BodyText"/>
                      <w:spacing w:before="80" w:after="80"/>
                      <w:jc w:val="center"/>
                      <w:rPr>
                        <w:lang w:val="en-AU" w:eastAsia="en-US"/>
                      </w:rPr>
                    </w:pPr>
                    <w:r w:rsidRPr="00660021">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54D005DD" w14:textId="5A5A6B7A" w:rsidR="00B3331F" w:rsidRPr="004839C5" w:rsidRDefault="00B3331F" w:rsidP="00B3331F">
                    <w:pPr>
                      <w:pStyle w:val="BodyText"/>
                      <w:spacing w:before="80" w:after="80"/>
                      <w:jc w:val="center"/>
                      <w:rPr>
                        <w:lang w:val="en-AU" w:eastAsia="en-US"/>
                      </w:rPr>
                    </w:pPr>
                    <w:r w:rsidRPr="00660021">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B7DDF9A" w14:textId="1EB86D8C" w:rsidR="00B3331F" w:rsidRPr="004839C5" w:rsidRDefault="00B3331F" w:rsidP="00B3331F">
                    <w:pPr>
                      <w:pStyle w:val="BodyText"/>
                      <w:spacing w:before="80" w:after="80"/>
                      <w:jc w:val="center"/>
                      <w:rPr>
                        <w:lang w:val="en-AU" w:eastAsia="en-US"/>
                      </w:rPr>
                    </w:pPr>
                    <w:r w:rsidRPr="00660021">
                      <w:rPr>
                        <w:lang w:val="en-AU" w:eastAsia="en-US"/>
                      </w:rPr>
                      <w:t>0.55</w:t>
                    </w:r>
                  </w:p>
                </w:tc>
              </w:tr>
              <w:tr w:rsidR="00B3331F" w:rsidRPr="004839C5" w14:paraId="74508DCE"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782E32"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791260E"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66DC485" w14:textId="12C66504" w:rsidR="00B3331F" w:rsidRPr="004839C5" w:rsidRDefault="00B3331F" w:rsidP="00B3331F">
                    <w:pPr>
                      <w:pStyle w:val="BodyText"/>
                      <w:spacing w:before="80" w:after="80"/>
                      <w:jc w:val="center"/>
                      <w:rPr>
                        <w:lang w:val="en-AU" w:eastAsia="en-US"/>
                      </w:rPr>
                    </w:pPr>
                    <w:r w:rsidRPr="00DF4F52">
                      <w:rPr>
                        <w:lang w:val="en-AU" w:eastAsia="en-US"/>
                      </w:rPr>
                      <w:t>0.75</w:t>
                    </w:r>
                  </w:p>
                </w:tc>
                <w:tc>
                  <w:tcPr>
                    <w:tcW w:w="1169" w:type="dxa"/>
                    <w:tcBorders>
                      <w:top w:val="single" w:sz="4" w:space="0" w:color="auto"/>
                      <w:left w:val="single" w:sz="4" w:space="0" w:color="auto"/>
                      <w:bottom w:val="single" w:sz="4" w:space="0" w:color="auto"/>
                      <w:right w:val="single" w:sz="4" w:space="0" w:color="auto"/>
                    </w:tcBorders>
                  </w:tcPr>
                  <w:p w14:paraId="4C190F90" w14:textId="7D57FA74" w:rsidR="00B3331F" w:rsidRPr="004839C5" w:rsidRDefault="00B3331F" w:rsidP="00B3331F">
                    <w:pPr>
                      <w:pStyle w:val="BodyText"/>
                      <w:spacing w:before="80" w:after="80"/>
                      <w:jc w:val="center"/>
                      <w:rPr>
                        <w:lang w:val="en-AU" w:eastAsia="en-US"/>
                      </w:rPr>
                    </w:pPr>
                    <w:r w:rsidRPr="00DF4F52">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7876DAB4" w14:textId="58AE843C"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02B131F7" w14:textId="27777B5C" w:rsidR="00B3331F" w:rsidRPr="004839C5" w:rsidRDefault="00B3331F" w:rsidP="00B3331F">
                    <w:pPr>
                      <w:pStyle w:val="BodyText"/>
                      <w:spacing w:before="80" w:after="80"/>
                      <w:jc w:val="center"/>
                      <w:rPr>
                        <w:lang w:val="en-AU" w:eastAsia="en-US"/>
                      </w:rPr>
                    </w:pPr>
                    <w:r w:rsidRPr="00DF4F52">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62D68CE5" w14:textId="5B9833EC"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5BE827ED" w14:textId="79ACF6EC" w:rsidR="00B3331F" w:rsidRPr="004839C5" w:rsidRDefault="00B3331F" w:rsidP="00B3331F">
                    <w:pPr>
                      <w:pStyle w:val="BodyText"/>
                      <w:spacing w:before="80" w:after="80"/>
                      <w:jc w:val="center"/>
                      <w:rPr>
                        <w:lang w:val="en-AU" w:eastAsia="en-US"/>
                      </w:rPr>
                    </w:pPr>
                    <w:r w:rsidRPr="00DF4F52">
                      <w:rPr>
                        <w:lang w:val="en-AU" w:eastAsia="en-US"/>
                      </w:rPr>
                      <w:t>0.75</w:t>
                    </w:r>
                  </w:p>
                </w:tc>
              </w:tr>
              <w:tr w:rsidR="00B3331F" w:rsidRPr="004839C5" w14:paraId="4E5E86D1"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5D0874" w14:textId="77777777" w:rsidR="00B3331F" w:rsidRPr="002E450E" w:rsidRDefault="00B3331F" w:rsidP="00B3331F">
                    <w:pPr>
                      <w:pStyle w:val="BodyText"/>
                      <w:spacing w:before="80" w:after="80"/>
                      <w:rPr>
                        <w:b/>
                        <w:bCs w:val="0"/>
                        <w:lang w:val="en-AU" w:eastAsia="en-US"/>
                      </w:rPr>
                    </w:pPr>
                    <w:r w:rsidRPr="002E450E">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791A2447"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AEEA556" w14:textId="6F436930" w:rsidR="00B3331F" w:rsidRPr="004839C5" w:rsidRDefault="00B3331F" w:rsidP="00B3331F">
                    <w:pPr>
                      <w:pStyle w:val="BodyText"/>
                      <w:spacing w:before="80" w:after="80"/>
                      <w:jc w:val="center"/>
                      <w:rPr>
                        <w:lang w:val="en-AU" w:eastAsia="en-US"/>
                      </w:rPr>
                    </w:pPr>
                    <w:r w:rsidRPr="00DF4F52">
                      <w:rPr>
                        <w:lang w:val="en-AU" w:eastAsia="en-US"/>
                      </w:rPr>
                      <w:t>0.75</w:t>
                    </w:r>
                  </w:p>
                </w:tc>
                <w:tc>
                  <w:tcPr>
                    <w:tcW w:w="1169" w:type="dxa"/>
                    <w:tcBorders>
                      <w:top w:val="single" w:sz="4" w:space="0" w:color="auto"/>
                      <w:left w:val="single" w:sz="4" w:space="0" w:color="auto"/>
                      <w:bottom w:val="single" w:sz="4" w:space="0" w:color="auto"/>
                      <w:right w:val="single" w:sz="4" w:space="0" w:color="auto"/>
                    </w:tcBorders>
                  </w:tcPr>
                  <w:p w14:paraId="3049C3A9" w14:textId="67C6683D" w:rsidR="00B3331F" w:rsidRPr="004839C5" w:rsidRDefault="00B3331F" w:rsidP="00B3331F">
                    <w:pPr>
                      <w:pStyle w:val="BodyText"/>
                      <w:spacing w:before="80" w:after="80"/>
                      <w:jc w:val="center"/>
                      <w:rPr>
                        <w:lang w:val="en-AU" w:eastAsia="en-US"/>
                      </w:rPr>
                    </w:pPr>
                    <w:r w:rsidRPr="00DF4F52">
                      <w:rPr>
                        <w:lang w:val="en-AU" w:eastAsia="en-US"/>
                      </w:rPr>
                      <w:t>0.75</w:t>
                    </w:r>
                  </w:p>
                </w:tc>
                <w:tc>
                  <w:tcPr>
                    <w:tcW w:w="1586" w:type="dxa"/>
                    <w:tcBorders>
                      <w:top w:val="single" w:sz="4" w:space="0" w:color="auto"/>
                      <w:left w:val="single" w:sz="4" w:space="0" w:color="auto"/>
                      <w:bottom w:val="single" w:sz="4" w:space="0" w:color="auto"/>
                      <w:right w:val="single" w:sz="4" w:space="0" w:color="auto"/>
                    </w:tcBorders>
                  </w:tcPr>
                  <w:p w14:paraId="18E40822" w14:textId="44C08EFD"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9" w:type="dxa"/>
                    <w:tcBorders>
                      <w:top w:val="single" w:sz="4" w:space="0" w:color="auto"/>
                      <w:left w:val="single" w:sz="4" w:space="0" w:color="auto"/>
                      <w:bottom w:val="single" w:sz="4" w:space="0" w:color="auto"/>
                      <w:right w:val="single" w:sz="4" w:space="0" w:color="auto"/>
                    </w:tcBorders>
                  </w:tcPr>
                  <w:p w14:paraId="7F18BCBE" w14:textId="1C5283C2" w:rsidR="00B3331F" w:rsidRPr="004839C5" w:rsidRDefault="00B3331F" w:rsidP="00B3331F">
                    <w:pPr>
                      <w:pStyle w:val="BodyText"/>
                      <w:spacing w:before="80" w:after="80"/>
                      <w:jc w:val="center"/>
                      <w:rPr>
                        <w:lang w:val="en-AU" w:eastAsia="en-US"/>
                      </w:rPr>
                    </w:pPr>
                    <w:r w:rsidRPr="00DF4F52">
                      <w:rPr>
                        <w:lang w:val="en-AU" w:eastAsia="en-US"/>
                      </w:rPr>
                      <w:t>0.75</w:t>
                    </w:r>
                  </w:p>
                </w:tc>
                <w:tc>
                  <w:tcPr>
                    <w:tcW w:w="900" w:type="dxa"/>
                    <w:tcBorders>
                      <w:top w:val="single" w:sz="4" w:space="0" w:color="auto"/>
                      <w:left w:val="single" w:sz="4" w:space="0" w:color="auto"/>
                      <w:bottom w:val="single" w:sz="4" w:space="0" w:color="auto"/>
                      <w:right w:val="single" w:sz="4" w:space="0" w:color="auto"/>
                    </w:tcBorders>
                  </w:tcPr>
                  <w:p w14:paraId="730DAE4B" w14:textId="15A7F9F0" w:rsidR="00B3331F" w:rsidRPr="004839C5" w:rsidRDefault="00B3331F" w:rsidP="00B3331F">
                    <w:pPr>
                      <w:pStyle w:val="BodyText"/>
                      <w:spacing w:before="80" w:after="80"/>
                      <w:jc w:val="center"/>
                      <w:rPr>
                        <w:lang w:val="en-AU" w:eastAsia="en-US"/>
                      </w:rPr>
                    </w:pPr>
                    <w:r w:rsidRPr="00DF4F52">
                      <w:rPr>
                        <w:lang w:val="en-AU" w:eastAsia="en-US"/>
                      </w:rPr>
                      <w:t>0.75</w:t>
                    </w:r>
                  </w:p>
                </w:tc>
                <w:tc>
                  <w:tcPr>
                    <w:tcW w:w="1074" w:type="dxa"/>
                    <w:tcBorders>
                      <w:top w:val="single" w:sz="4" w:space="0" w:color="auto"/>
                      <w:left w:val="single" w:sz="4" w:space="0" w:color="auto"/>
                      <w:bottom w:val="single" w:sz="4" w:space="0" w:color="auto"/>
                      <w:right w:val="single" w:sz="4" w:space="0" w:color="auto"/>
                    </w:tcBorders>
                  </w:tcPr>
                  <w:p w14:paraId="6EE47B63" w14:textId="028D8E7E" w:rsidR="00B3331F" w:rsidRPr="004839C5" w:rsidRDefault="00B3331F" w:rsidP="00B3331F">
                    <w:pPr>
                      <w:pStyle w:val="BodyText"/>
                      <w:spacing w:before="80" w:after="80"/>
                      <w:jc w:val="center"/>
                      <w:rPr>
                        <w:lang w:val="en-AU" w:eastAsia="en-US"/>
                      </w:rPr>
                    </w:pPr>
                    <w:r w:rsidRPr="00DF4F52">
                      <w:rPr>
                        <w:lang w:val="en-AU" w:eastAsia="en-US"/>
                      </w:rPr>
                      <w:t>0.75</w:t>
                    </w:r>
                  </w:p>
                </w:tc>
              </w:tr>
              <w:tr w:rsidR="00B3331F" w:rsidRPr="004839C5" w14:paraId="7172034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66D186"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280D41A"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355BBCB" w14:textId="17860C02"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7B12261F" w14:textId="431EC79A" w:rsidR="00B3331F" w:rsidRPr="004839C5" w:rsidRDefault="00B3331F" w:rsidP="00B3331F">
                    <w:pPr>
                      <w:pStyle w:val="BodyText"/>
                      <w:spacing w:before="80" w:after="80"/>
                      <w:jc w:val="center"/>
                      <w:rPr>
                        <w:lang w:val="en-AU" w:eastAsia="en-US"/>
                      </w:rPr>
                    </w:pPr>
                    <w:r w:rsidRPr="005E1FBD">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024D6921" w14:textId="305785C8" w:rsidR="00B3331F" w:rsidRPr="004839C5" w:rsidRDefault="00B3331F" w:rsidP="00B3331F">
                    <w:pPr>
                      <w:pStyle w:val="BodyText"/>
                      <w:spacing w:before="80" w:after="80"/>
                      <w:jc w:val="center"/>
                      <w:rPr>
                        <w:lang w:val="en-AU" w:eastAsia="en-US"/>
                      </w:rPr>
                    </w:pPr>
                    <w:r w:rsidRPr="005E1FBD">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6EC6BFD2" w14:textId="209D5E01" w:rsidR="00B3331F" w:rsidRPr="004839C5" w:rsidRDefault="00B3331F" w:rsidP="00B3331F">
                    <w:pPr>
                      <w:pStyle w:val="BodyText"/>
                      <w:spacing w:before="80" w:after="80"/>
                      <w:jc w:val="center"/>
                      <w:rPr>
                        <w:lang w:val="en-AU" w:eastAsia="en-US"/>
                      </w:rPr>
                    </w:pPr>
                    <w:r w:rsidRPr="005E1FBD">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59B9DB45" w14:textId="42B23066" w:rsidR="00B3331F" w:rsidRPr="004839C5" w:rsidRDefault="00B3331F" w:rsidP="00B3331F">
                    <w:pPr>
                      <w:pStyle w:val="BodyText"/>
                      <w:spacing w:before="80" w:after="80"/>
                      <w:jc w:val="center"/>
                      <w:rPr>
                        <w:lang w:val="en-AU" w:eastAsia="en-US"/>
                      </w:rPr>
                    </w:pPr>
                    <w:r w:rsidRPr="005E1FBD">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4A1DB9E9" w14:textId="5CC56D1F" w:rsidR="00B3331F" w:rsidRPr="004839C5" w:rsidRDefault="00B3331F" w:rsidP="00B3331F">
                    <w:pPr>
                      <w:pStyle w:val="BodyText"/>
                      <w:spacing w:before="80" w:after="80"/>
                      <w:jc w:val="center"/>
                      <w:rPr>
                        <w:lang w:val="en-AU" w:eastAsia="en-US"/>
                      </w:rPr>
                    </w:pPr>
                    <w:r w:rsidRPr="005E1FBD">
                      <w:rPr>
                        <w:lang w:val="en-AU" w:eastAsia="en-US"/>
                      </w:rPr>
                      <w:t>0.55</w:t>
                    </w:r>
                  </w:p>
                </w:tc>
              </w:tr>
              <w:tr w:rsidR="00B3331F" w:rsidRPr="004839C5" w14:paraId="5B5CB5D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F56AC7"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B0E2AFD"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993E575" w14:textId="75EC61AA"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67</w:t>
                    </w:r>
                  </w:p>
                </w:tc>
                <w:tc>
                  <w:tcPr>
                    <w:tcW w:w="1169" w:type="dxa"/>
                    <w:tcBorders>
                      <w:top w:val="single" w:sz="4" w:space="0" w:color="auto"/>
                      <w:left w:val="single" w:sz="4" w:space="0" w:color="auto"/>
                      <w:bottom w:val="single" w:sz="4" w:space="0" w:color="auto"/>
                      <w:right w:val="single" w:sz="4" w:space="0" w:color="auto"/>
                    </w:tcBorders>
                  </w:tcPr>
                  <w:p w14:paraId="79D68028" w14:textId="26489946" w:rsidR="00B3331F" w:rsidRPr="004839C5" w:rsidRDefault="00B3331F" w:rsidP="00B3331F">
                    <w:pPr>
                      <w:pStyle w:val="BodyText"/>
                      <w:spacing w:before="80" w:after="80"/>
                      <w:jc w:val="center"/>
                      <w:rPr>
                        <w:lang w:val="en-AU" w:eastAsia="en-US"/>
                      </w:rPr>
                    </w:pPr>
                    <w:r w:rsidRPr="00A33995">
                      <w:rPr>
                        <w:lang w:val="en-AU" w:eastAsia="en-US"/>
                      </w:rPr>
                      <w:t>0.67</w:t>
                    </w:r>
                  </w:p>
                </w:tc>
                <w:tc>
                  <w:tcPr>
                    <w:tcW w:w="1586" w:type="dxa"/>
                    <w:tcBorders>
                      <w:top w:val="single" w:sz="4" w:space="0" w:color="auto"/>
                      <w:left w:val="single" w:sz="4" w:space="0" w:color="auto"/>
                      <w:bottom w:val="single" w:sz="4" w:space="0" w:color="auto"/>
                      <w:right w:val="single" w:sz="4" w:space="0" w:color="auto"/>
                    </w:tcBorders>
                  </w:tcPr>
                  <w:p w14:paraId="34FF89C0" w14:textId="343AF53D" w:rsidR="00B3331F" w:rsidRPr="004839C5" w:rsidRDefault="00B3331F" w:rsidP="00B3331F">
                    <w:pPr>
                      <w:pStyle w:val="BodyText"/>
                      <w:spacing w:before="80" w:after="80"/>
                      <w:jc w:val="center"/>
                      <w:rPr>
                        <w:lang w:val="en-AU" w:eastAsia="en-US"/>
                      </w:rPr>
                    </w:pPr>
                    <w:r w:rsidRPr="00A33995">
                      <w:rPr>
                        <w:lang w:val="en-AU" w:eastAsia="en-US"/>
                      </w:rPr>
                      <w:t>0.67</w:t>
                    </w:r>
                  </w:p>
                </w:tc>
                <w:tc>
                  <w:tcPr>
                    <w:tcW w:w="1079" w:type="dxa"/>
                    <w:tcBorders>
                      <w:top w:val="single" w:sz="4" w:space="0" w:color="auto"/>
                      <w:left w:val="single" w:sz="4" w:space="0" w:color="auto"/>
                      <w:bottom w:val="single" w:sz="4" w:space="0" w:color="auto"/>
                      <w:right w:val="single" w:sz="4" w:space="0" w:color="auto"/>
                    </w:tcBorders>
                  </w:tcPr>
                  <w:p w14:paraId="4A54511B" w14:textId="05B944EA" w:rsidR="00B3331F" w:rsidRPr="004839C5" w:rsidRDefault="00B3331F" w:rsidP="00B3331F">
                    <w:pPr>
                      <w:pStyle w:val="BodyText"/>
                      <w:spacing w:before="80" w:after="80"/>
                      <w:jc w:val="center"/>
                      <w:rPr>
                        <w:lang w:val="en-AU" w:eastAsia="en-US"/>
                      </w:rPr>
                    </w:pPr>
                    <w:r w:rsidRPr="00A33995">
                      <w:rPr>
                        <w:lang w:val="en-AU" w:eastAsia="en-US"/>
                      </w:rPr>
                      <w:t>0.67</w:t>
                    </w:r>
                  </w:p>
                </w:tc>
                <w:tc>
                  <w:tcPr>
                    <w:tcW w:w="900" w:type="dxa"/>
                    <w:tcBorders>
                      <w:top w:val="single" w:sz="4" w:space="0" w:color="auto"/>
                      <w:left w:val="single" w:sz="4" w:space="0" w:color="auto"/>
                      <w:bottom w:val="single" w:sz="4" w:space="0" w:color="auto"/>
                      <w:right w:val="single" w:sz="4" w:space="0" w:color="auto"/>
                    </w:tcBorders>
                  </w:tcPr>
                  <w:p w14:paraId="1FB86828" w14:textId="148F5AF9" w:rsidR="00B3331F" w:rsidRPr="004839C5" w:rsidRDefault="00B3331F" w:rsidP="00B3331F">
                    <w:pPr>
                      <w:pStyle w:val="BodyText"/>
                      <w:spacing w:before="80" w:after="80"/>
                      <w:jc w:val="center"/>
                      <w:rPr>
                        <w:lang w:val="en-AU" w:eastAsia="en-US"/>
                      </w:rPr>
                    </w:pPr>
                    <w:r w:rsidRPr="00A33995">
                      <w:rPr>
                        <w:lang w:val="en-AU" w:eastAsia="en-US"/>
                      </w:rPr>
                      <w:t>0.67</w:t>
                    </w:r>
                  </w:p>
                </w:tc>
                <w:tc>
                  <w:tcPr>
                    <w:tcW w:w="1074" w:type="dxa"/>
                    <w:tcBorders>
                      <w:top w:val="single" w:sz="4" w:space="0" w:color="auto"/>
                      <w:left w:val="single" w:sz="4" w:space="0" w:color="auto"/>
                      <w:bottom w:val="single" w:sz="4" w:space="0" w:color="auto"/>
                      <w:right w:val="single" w:sz="4" w:space="0" w:color="auto"/>
                    </w:tcBorders>
                  </w:tcPr>
                  <w:p w14:paraId="008076DD" w14:textId="08128BE8" w:rsidR="00B3331F" w:rsidRPr="004839C5" w:rsidRDefault="00B3331F" w:rsidP="00B3331F">
                    <w:pPr>
                      <w:pStyle w:val="BodyText"/>
                      <w:spacing w:before="80" w:after="80"/>
                      <w:jc w:val="center"/>
                      <w:rPr>
                        <w:lang w:val="en-AU" w:eastAsia="en-US"/>
                      </w:rPr>
                    </w:pPr>
                    <w:r w:rsidRPr="00A33995">
                      <w:rPr>
                        <w:lang w:val="en-AU" w:eastAsia="en-US"/>
                      </w:rPr>
                      <w:t>0.67</w:t>
                    </w:r>
                  </w:p>
                </w:tc>
              </w:tr>
              <w:tr w:rsidR="00B3331F" w:rsidRPr="004839C5" w14:paraId="524711A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8730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5221096"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6E32F0C" w14:textId="43152417" w:rsidR="00B3331F" w:rsidRPr="004839C5" w:rsidRDefault="00B3331F" w:rsidP="00B3331F">
                    <w:pPr>
                      <w:pStyle w:val="BodyText"/>
                      <w:spacing w:before="80" w:after="80"/>
                      <w:jc w:val="center"/>
                      <w:rPr>
                        <w:lang w:val="en-AU" w:eastAsia="en-US"/>
                      </w:rPr>
                    </w:pPr>
                    <w:r w:rsidRPr="00A07358">
                      <w:rPr>
                        <w:lang w:val="en-AU" w:eastAsia="en-US"/>
                      </w:rPr>
                      <w:t>0.70</w:t>
                    </w:r>
                  </w:p>
                </w:tc>
                <w:tc>
                  <w:tcPr>
                    <w:tcW w:w="1169" w:type="dxa"/>
                    <w:tcBorders>
                      <w:top w:val="single" w:sz="4" w:space="0" w:color="auto"/>
                      <w:left w:val="single" w:sz="4" w:space="0" w:color="auto"/>
                      <w:bottom w:val="single" w:sz="4" w:space="0" w:color="auto"/>
                      <w:right w:val="single" w:sz="4" w:space="0" w:color="auto"/>
                    </w:tcBorders>
                  </w:tcPr>
                  <w:p w14:paraId="2490B00F" w14:textId="7C27EA58" w:rsidR="00B3331F" w:rsidRPr="004839C5" w:rsidRDefault="00B3331F" w:rsidP="00B3331F">
                    <w:pPr>
                      <w:pStyle w:val="BodyText"/>
                      <w:spacing w:before="80" w:after="80"/>
                      <w:jc w:val="center"/>
                      <w:rPr>
                        <w:lang w:val="en-AU" w:eastAsia="en-US"/>
                      </w:rPr>
                    </w:pPr>
                    <w:r w:rsidRPr="00A07358">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5DBEFAFA" w14:textId="5FDDF302"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02AF2643" w14:textId="53D02779" w:rsidR="00B3331F" w:rsidRPr="004839C5" w:rsidRDefault="00B3331F" w:rsidP="00B3331F">
                    <w:pPr>
                      <w:pStyle w:val="BodyText"/>
                      <w:spacing w:before="80" w:after="80"/>
                      <w:jc w:val="center"/>
                      <w:rPr>
                        <w:lang w:val="en-AU" w:eastAsia="en-US"/>
                      </w:rPr>
                    </w:pPr>
                    <w:r w:rsidRPr="00A07358">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145B78DD" w14:textId="23E80646"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14386353" w14:textId="5DCF1F80" w:rsidR="00B3331F" w:rsidRPr="004839C5" w:rsidRDefault="00B3331F" w:rsidP="00B3331F">
                    <w:pPr>
                      <w:pStyle w:val="BodyText"/>
                      <w:spacing w:before="80" w:after="80"/>
                      <w:jc w:val="center"/>
                      <w:rPr>
                        <w:lang w:val="en-AU" w:eastAsia="en-US"/>
                      </w:rPr>
                    </w:pPr>
                    <w:r w:rsidRPr="00A07358">
                      <w:rPr>
                        <w:lang w:val="en-AU" w:eastAsia="en-US"/>
                      </w:rPr>
                      <w:t>0.70</w:t>
                    </w:r>
                  </w:p>
                </w:tc>
              </w:tr>
              <w:tr w:rsidR="00B3331F" w:rsidRPr="004839C5" w14:paraId="40E9EB9C"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B7C73AF" w14:textId="77777777" w:rsidR="00B3331F" w:rsidRPr="002E450E" w:rsidRDefault="00B3331F" w:rsidP="00B3331F">
                    <w:pPr>
                      <w:pStyle w:val="BodyText"/>
                      <w:spacing w:before="80" w:after="80"/>
                      <w:rPr>
                        <w:b/>
                        <w:bCs w:val="0"/>
                        <w:lang w:val="en-AU" w:eastAsia="en-US"/>
                      </w:rPr>
                    </w:pPr>
                    <w:r w:rsidRPr="002E450E">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406EAF68"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14BF069" w14:textId="6B7A42BD" w:rsidR="00B3331F" w:rsidRPr="004839C5" w:rsidRDefault="00B3331F" w:rsidP="00B3331F">
                    <w:pPr>
                      <w:pStyle w:val="BodyText"/>
                      <w:spacing w:before="80" w:after="80"/>
                      <w:jc w:val="center"/>
                      <w:rPr>
                        <w:lang w:val="en-AU" w:eastAsia="en-US"/>
                      </w:rPr>
                    </w:pPr>
                    <w:r w:rsidRPr="00A07358">
                      <w:rPr>
                        <w:lang w:val="en-AU" w:eastAsia="en-US"/>
                      </w:rPr>
                      <w:t>0.70</w:t>
                    </w:r>
                  </w:p>
                </w:tc>
                <w:tc>
                  <w:tcPr>
                    <w:tcW w:w="1169" w:type="dxa"/>
                    <w:tcBorders>
                      <w:top w:val="single" w:sz="4" w:space="0" w:color="auto"/>
                      <w:left w:val="single" w:sz="4" w:space="0" w:color="auto"/>
                      <w:bottom w:val="single" w:sz="4" w:space="0" w:color="auto"/>
                      <w:right w:val="single" w:sz="4" w:space="0" w:color="auto"/>
                    </w:tcBorders>
                  </w:tcPr>
                  <w:p w14:paraId="0952DEDD" w14:textId="7BD8B146" w:rsidR="00B3331F" w:rsidRPr="004839C5" w:rsidRDefault="00B3331F" w:rsidP="00B3331F">
                    <w:pPr>
                      <w:pStyle w:val="BodyText"/>
                      <w:spacing w:before="80" w:after="80"/>
                      <w:jc w:val="center"/>
                      <w:rPr>
                        <w:lang w:val="en-AU" w:eastAsia="en-US"/>
                      </w:rPr>
                    </w:pPr>
                    <w:r w:rsidRPr="00A07358">
                      <w:rPr>
                        <w:lang w:val="en-AU" w:eastAsia="en-US"/>
                      </w:rPr>
                      <w:t>0.70</w:t>
                    </w:r>
                  </w:p>
                </w:tc>
                <w:tc>
                  <w:tcPr>
                    <w:tcW w:w="1586" w:type="dxa"/>
                    <w:tcBorders>
                      <w:top w:val="single" w:sz="4" w:space="0" w:color="auto"/>
                      <w:left w:val="single" w:sz="4" w:space="0" w:color="auto"/>
                      <w:bottom w:val="single" w:sz="4" w:space="0" w:color="auto"/>
                      <w:right w:val="single" w:sz="4" w:space="0" w:color="auto"/>
                    </w:tcBorders>
                  </w:tcPr>
                  <w:p w14:paraId="4B3C7B5B" w14:textId="36A99390"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9" w:type="dxa"/>
                    <w:tcBorders>
                      <w:top w:val="single" w:sz="4" w:space="0" w:color="auto"/>
                      <w:left w:val="single" w:sz="4" w:space="0" w:color="auto"/>
                      <w:bottom w:val="single" w:sz="4" w:space="0" w:color="auto"/>
                      <w:right w:val="single" w:sz="4" w:space="0" w:color="auto"/>
                    </w:tcBorders>
                  </w:tcPr>
                  <w:p w14:paraId="6A553F4D" w14:textId="5960CFB2" w:rsidR="00B3331F" w:rsidRPr="004839C5" w:rsidRDefault="00B3331F" w:rsidP="00B3331F">
                    <w:pPr>
                      <w:pStyle w:val="BodyText"/>
                      <w:spacing w:before="80" w:after="80"/>
                      <w:jc w:val="center"/>
                      <w:rPr>
                        <w:lang w:val="en-AU" w:eastAsia="en-US"/>
                      </w:rPr>
                    </w:pPr>
                    <w:r w:rsidRPr="00A07358">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636A66BB" w14:textId="70AD9392" w:rsidR="00B3331F" w:rsidRPr="004839C5" w:rsidRDefault="00B3331F" w:rsidP="00B3331F">
                    <w:pPr>
                      <w:pStyle w:val="BodyText"/>
                      <w:spacing w:before="80" w:after="80"/>
                      <w:jc w:val="center"/>
                      <w:rPr>
                        <w:lang w:val="en-AU" w:eastAsia="en-US"/>
                      </w:rPr>
                    </w:pPr>
                    <w:r w:rsidRPr="00A07358">
                      <w:rPr>
                        <w:lang w:val="en-AU" w:eastAsia="en-US"/>
                      </w:rPr>
                      <w:t>0.70</w:t>
                    </w:r>
                  </w:p>
                </w:tc>
                <w:tc>
                  <w:tcPr>
                    <w:tcW w:w="1074" w:type="dxa"/>
                    <w:tcBorders>
                      <w:top w:val="single" w:sz="4" w:space="0" w:color="auto"/>
                      <w:left w:val="single" w:sz="4" w:space="0" w:color="auto"/>
                      <w:bottom w:val="single" w:sz="4" w:space="0" w:color="auto"/>
                      <w:right w:val="single" w:sz="4" w:space="0" w:color="auto"/>
                    </w:tcBorders>
                  </w:tcPr>
                  <w:p w14:paraId="03F3F425" w14:textId="6DCC51B8" w:rsidR="00B3331F" w:rsidRPr="004839C5" w:rsidRDefault="00B3331F" w:rsidP="00B3331F">
                    <w:pPr>
                      <w:pStyle w:val="BodyText"/>
                      <w:spacing w:before="80" w:after="80"/>
                      <w:jc w:val="center"/>
                      <w:rPr>
                        <w:lang w:val="en-AU" w:eastAsia="en-US"/>
                      </w:rPr>
                    </w:pPr>
                    <w:r w:rsidRPr="00A07358">
                      <w:rPr>
                        <w:lang w:val="en-AU" w:eastAsia="en-US"/>
                      </w:rPr>
                      <w:t>0.70</w:t>
                    </w:r>
                  </w:p>
                </w:tc>
              </w:tr>
              <w:tr w:rsidR="00B3331F" w:rsidRPr="004839C5" w14:paraId="30489A6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00940A"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3C31B4"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5E4B99B6" w14:textId="770DE9C3" w:rsidR="00B3331F" w:rsidRPr="004839C5" w:rsidRDefault="00B3331F" w:rsidP="00B3331F">
                    <w:pPr>
                      <w:pStyle w:val="BodyText"/>
                      <w:spacing w:before="80" w:after="80"/>
                      <w:jc w:val="center"/>
                      <w:rPr>
                        <w:lang w:val="en-AU" w:eastAsia="en-US"/>
                      </w:rPr>
                    </w:pPr>
                    <w:r w:rsidRPr="00242B5C">
                      <w:rPr>
                        <w:lang w:val="en-AU" w:eastAsia="en-US"/>
                      </w:rPr>
                      <w:t>0.55</w:t>
                    </w:r>
                  </w:p>
                </w:tc>
                <w:tc>
                  <w:tcPr>
                    <w:tcW w:w="1169" w:type="dxa"/>
                    <w:tcBorders>
                      <w:top w:val="single" w:sz="4" w:space="0" w:color="auto"/>
                      <w:left w:val="single" w:sz="4" w:space="0" w:color="auto"/>
                      <w:bottom w:val="single" w:sz="4" w:space="0" w:color="auto"/>
                      <w:right w:val="single" w:sz="4" w:space="0" w:color="auto"/>
                    </w:tcBorders>
                  </w:tcPr>
                  <w:p w14:paraId="1554B45C" w14:textId="5139DB6F" w:rsidR="00B3331F" w:rsidRPr="004839C5" w:rsidRDefault="00B3331F" w:rsidP="00B3331F">
                    <w:pPr>
                      <w:pStyle w:val="BodyText"/>
                      <w:spacing w:before="80" w:after="80"/>
                      <w:jc w:val="center"/>
                      <w:rPr>
                        <w:lang w:val="en-AU" w:eastAsia="en-US"/>
                      </w:rPr>
                    </w:pPr>
                    <w:r w:rsidRPr="00242B5C">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D97EDB5" w14:textId="37081F09" w:rsidR="00B3331F" w:rsidRPr="004839C5" w:rsidRDefault="00B3331F" w:rsidP="00B3331F">
                    <w:pPr>
                      <w:pStyle w:val="BodyText"/>
                      <w:spacing w:before="80" w:after="80"/>
                      <w:jc w:val="center"/>
                      <w:rPr>
                        <w:lang w:val="en-AU" w:eastAsia="en-US"/>
                      </w:rPr>
                    </w:pPr>
                    <w:r w:rsidRPr="00242B5C">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7887331C" w14:textId="5D90BE8D" w:rsidR="00B3331F" w:rsidRPr="004839C5" w:rsidRDefault="00B3331F" w:rsidP="00B3331F">
                    <w:pPr>
                      <w:pStyle w:val="BodyText"/>
                      <w:spacing w:before="80" w:after="80"/>
                      <w:jc w:val="center"/>
                      <w:rPr>
                        <w:lang w:val="en-AU" w:eastAsia="en-US"/>
                      </w:rPr>
                    </w:pPr>
                    <w:r w:rsidRPr="00242B5C">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75C0AAD6" w14:textId="1B62DD23" w:rsidR="00B3331F" w:rsidRPr="004839C5" w:rsidRDefault="00B3331F" w:rsidP="00B3331F">
                    <w:pPr>
                      <w:pStyle w:val="BodyText"/>
                      <w:spacing w:before="80" w:after="80"/>
                      <w:jc w:val="center"/>
                      <w:rPr>
                        <w:lang w:val="en-AU" w:eastAsia="en-US"/>
                      </w:rPr>
                    </w:pPr>
                    <w:r w:rsidRPr="00242B5C">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7B66C2B5" w14:textId="7B5ED7B2" w:rsidR="00B3331F" w:rsidRPr="004839C5" w:rsidRDefault="00B3331F" w:rsidP="00B3331F">
                    <w:pPr>
                      <w:pStyle w:val="BodyText"/>
                      <w:spacing w:before="80" w:after="80"/>
                      <w:jc w:val="center"/>
                      <w:rPr>
                        <w:lang w:val="en-AU" w:eastAsia="en-US"/>
                      </w:rPr>
                    </w:pPr>
                    <w:r w:rsidRPr="00242B5C">
                      <w:rPr>
                        <w:lang w:val="en-AU" w:eastAsia="en-US"/>
                      </w:rPr>
                      <w:t>0.55</w:t>
                    </w:r>
                  </w:p>
                </w:tc>
              </w:tr>
              <w:tr w:rsidR="00B3331F" w:rsidRPr="004839C5" w14:paraId="6EC5A9F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C585CF9"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4F3AA74"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2DEF07E" w14:textId="238B8CDA" w:rsidR="00B3331F" w:rsidRPr="004839C5" w:rsidRDefault="00B3331F" w:rsidP="00B3331F">
                    <w:pPr>
                      <w:pStyle w:val="BodyText"/>
                      <w:spacing w:before="80" w:after="80"/>
                      <w:jc w:val="center"/>
                      <w:rPr>
                        <w:lang w:val="en-AU" w:eastAsia="en-US"/>
                      </w:rPr>
                    </w:pPr>
                    <w:r w:rsidRPr="002D7DDF">
                      <w:rPr>
                        <w:lang w:val="en-AU" w:eastAsia="en-US"/>
                      </w:rPr>
                      <w:t>0.65</w:t>
                    </w:r>
                  </w:p>
                </w:tc>
                <w:tc>
                  <w:tcPr>
                    <w:tcW w:w="1169" w:type="dxa"/>
                    <w:tcBorders>
                      <w:top w:val="single" w:sz="4" w:space="0" w:color="auto"/>
                      <w:left w:val="single" w:sz="4" w:space="0" w:color="auto"/>
                      <w:bottom w:val="single" w:sz="4" w:space="0" w:color="auto"/>
                      <w:right w:val="single" w:sz="4" w:space="0" w:color="auto"/>
                    </w:tcBorders>
                  </w:tcPr>
                  <w:p w14:paraId="1DBCEF23" w14:textId="1B06C434" w:rsidR="00B3331F" w:rsidRPr="004839C5" w:rsidRDefault="00B3331F" w:rsidP="00B3331F">
                    <w:pPr>
                      <w:pStyle w:val="BodyText"/>
                      <w:spacing w:before="80" w:after="80"/>
                      <w:jc w:val="center"/>
                      <w:rPr>
                        <w:lang w:val="en-AU" w:eastAsia="en-US"/>
                      </w:rPr>
                    </w:pPr>
                    <w:r w:rsidRPr="002D7DDF">
                      <w:rPr>
                        <w:lang w:val="en-AU" w:eastAsia="en-US"/>
                      </w:rPr>
                      <w:t>0.65</w:t>
                    </w:r>
                  </w:p>
                </w:tc>
                <w:tc>
                  <w:tcPr>
                    <w:tcW w:w="1586" w:type="dxa"/>
                    <w:tcBorders>
                      <w:top w:val="single" w:sz="4" w:space="0" w:color="auto"/>
                      <w:left w:val="single" w:sz="4" w:space="0" w:color="auto"/>
                      <w:bottom w:val="single" w:sz="4" w:space="0" w:color="auto"/>
                      <w:right w:val="single" w:sz="4" w:space="0" w:color="auto"/>
                    </w:tcBorders>
                  </w:tcPr>
                  <w:p w14:paraId="742ED1A0" w14:textId="6E83FA7C" w:rsidR="00B3331F" w:rsidRPr="004839C5" w:rsidRDefault="00B3331F" w:rsidP="00B3331F">
                    <w:pPr>
                      <w:pStyle w:val="BodyText"/>
                      <w:spacing w:before="80" w:after="80"/>
                      <w:jc w:val="center"/>
                      <w:rPr>
                        <w:lang w:val="en-AU" w:eastAsia="en-US"/>
                      </w:rPr>
                    </w:pPr>
                    <w:r w:rsidRPr="002D7DDF">
                      <w:rPr>
                        <w:lang w:val="en-AU" w:eastAsia="en-US"/>
                      </w:rPr>
                      <w:t>0.65</w:t>
                    </w:r>
                  </w:p>
                </w:tc>
                <w:tc>
                  <w:tcPr>
                    <w:tcW w:w="1079" w:type="dxa"/>
                    <w:tcBorders>
                      <w:top w:val="single" w:sz="4" w:space="0" w:color="auto"/>
                      <w:left w:val="single" w:sz="4" w:space="0" w:color="auto"/>
                      <w:bottom w:val="single" w:sz="4" w:space="0" w:color="auto"/>
                      <w:right w:val="single" w:sz="4" w:space="0" w:color="auto"/>
                    </w:tcBorders>
                  </w:tcPr>
                  <w:p w14:paraId="432CE501" w14:textId="5C3309CC" w:rsidR="00B3331F" w:rsidRPr="004839C5" w:rsidRDefault="00B3331F" w:rsidP="00B3331F">
                    <w:pPr>
                      <w:pStyle w:val="BodyText"/>
                      <w:spacing w:before="80" w:after="80"/>
                      <w:jc w:val="center"/>
                      <w:rPr>
                        <w:lang w:val="en-AU" w:eastAsia="en-US"/>
                      </w:rPr>
                    </w:pPr>
                    <w:r w:rsidRPr="002D7DDF">
                      <w:rPr>
                        <w:lang w:val="en-AU" w:eastAsia="en-US"/>
                      </w:rPr>
                      <w:t>0.65</w:t>
                    </w:r>
                  </w:p>
                </w:tc>
                <w:tc>
                  <w:tcPr>
                    <w:tcW w:w="900" w:type="dxa"/>
                    <w:tcBorders>
                      <w:top w:val="single" w:sz="4" w:space="0" w:color="auto"/>
                      <w:left w:val="single" w:sz="4" w:space="0" w:color="auto"/>
                      <w:bottom w:val="single" w:sz="4" w:space="0" w:color="auto"/>
                      <w:right w:val="single" w:sz="4" w:space="0" w:color="auto"/>
                    </w:tcBorders>
                  </w:tcPr>
                  <w:p w14:paraId="2C5A3733" w14:textId="33BE5564" w:rsidR="00B3331F" w:rsidRPr="004839C5" w:rsidRDefault="00B3331F" w:rsidP="00B3331F">
                    <w:pPr>
                      <w:pStyle w:val="BodyText"/>
                      <w:spacing w:before="80" w:after="80"/>
                      <w:jc w:val="center"/>
                      <w:rPr>
                        <w:lang w:val="en-AU" w:eastAsia="en-US"/>
                      </w:rPr>
                    </w:pPr>
                    <w:r w:rsidRPr="002D7DDF">
                      <w:rPr>
                        <w:lang w:val="en-AU" w:eastAsia="en-US"/>
                      </w:rPr>
                      <w:t>0.65</w:t>
                    </w:r>
                  </w:p>
                </w:tc>
                <w:tc>
                  <w:tcPr>
                    <w:tcW w:w="1074" w:type="dxa"/>
                    <w:tcBorders>
                      <w:top w:val="single" w:sz="4" w:space="0" w:color="auto"/>
                      <w:left w:val="single" w:sz="4" w:space="0" w:color="auto"/>
                      <w:bottom w:val="single" w:sz="4" w:space="0" w:color="auto"/>
                      <w:right w:val="single" w:sz="4" w:space="0" w:color="auto"/>
                    </w:tcBorders>
                  </w:tcPr>
                  <w:p w14:paraId="1C045F38" w14:textId="252BA98C" w:rsidR="00B3331F" w:rsidRPr="004839C5" w:rsidRDefault="00B3331F" w:rsidP="00B3331F">
                    <w:pPr>
                      <w:pStyle w:val="BodyText"/>
                      <w:spacing w:before="80" w:after="80"/>
                      <w:jc w:val="center"/>
                      <w:rPr>
                        <w:lang w:val="en-AU" w:eastAsia="en-US"/>
                      </w:rPr>
                    </w:pPr>
                    <w:r w:rsidRPr="002D7DDF">
                      <w:rPr>
                        <w:lang w:val="en-AU" w:eastAsia="en-US"/>
                      </w:rPr>
                      <w:t>0.65</w:t>
                    </w:r>
                  </w:p>
                </w:tc>
              </w:tr>
              <w:tr w:rsidR="00B3331F" w:rsidRPr="004839C5" w14:paraId="7120AC7C"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15E1D7" w14:textId="77777777" w:rsidR="00B3331F" w:rsidRPr="002E450E"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285B3AB"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E4A9AA8" w14:textId="7A2225C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60</w:t>
                    </w:r>
                  </w:p>
                </w:tc>
                <w:tc>
                  <w:tcPr>
                    <w:tcW w:w="1169" w:type="dxa"/>
                    <w:tcBorders>
                      <w:top w:val="single" w:sz="4" w:space="0" w:color="auto"/>
                      <w:left w:val="single" w:sz="4" w:space="0" w:color="auto"/>
                      <w:bottom w:val="single" w:sz="4" w:space="0" w:color="auto"/>
                      <w:right w:val="single" w:sz="4" w:space="0" w:color="auto"/>
                    </w:tcBorders>
                  </w:tcPr>
                  <w:p w14:paraId="3F1C22AE" w14:textId="24885EF4" w:rsidR="00B3331F" w:rsidRPr="004839C5" w:rsidRDefault="00B3331F" w:rsidP="00B3331F">
                    <w:pPr>
                      <w:pStyle w:val="BodyText"/>
                      <w:spacing w:before="80" w:after="80"/>
                      <w:jc w:val="center"/>
                      <w:rPr>
                        <w:lang w:val="en-AU" w:eastAsia="en-US"/>
                      </w:rPr>
                    </w:pPr>
                    <w:r w:rsidRPr="004A017A">
                      <w:rPr>
                        <w:lang w:val="en-AU" w:eastAsia="en-US"/>
                      </w:rPr>
                      <w:t>0.60</w:t>
                    </w:r>
                  </w:p>
                </w:tc>
                <w:tc>
                  <w:tcPr>
                    <w:tcW w:w="1586" w:type="dxa"/>
                    <w:tcBorders>
                      <w:top w:val="single" w:sz="4" w:space="0" w:color="auto"/>
                      <w:left w:val="single" w:sz="4" w:space="0" w:color="auto"/>
                      <w:bottom w:val="single" w:sz="4" w:space="0" w:color="auto"/>
                      <w:right w:val="single" w:sz="4" w:space="0" w:color="auto"/>
                    </w:tcBorders>
                  </w:tcPr>
                  <w:p w14:paraId="356B4C98" w14:textId="4FE7B49F" w:rsidR="00B3331F" w:rsidRPr="004839C5" w:rsidRDefault="00B3331F" w:rsidP="00B3331F">
                    <w:pPr>
                      <w:pStyle w:val="BodyText"/>
                      <w:spacing w:before="80" w:after="80"/>
                      <w:jc w:val="center"/>
                      <w:rPr>
                        <w:lang w:val="en-AU" w:eastAsia="en-US"/>
                      </w:rPr>
                    </w:pPr>
                    <w:r w:rsidRPr="004A017A">
                      <w:rPr>
                        <w:lang w:val="en-AU" w:eastAsia="en-US"/>
                      </w:rPr>
                      <w:t>0.60</w:t>
                    </w:r>
                  </w:p>
                </w:tc>
                <w:tc>
                  <w:tcPr>
                    <w:tcW w:w="1079" w:type="dxa"/>
                    <w:tcBorders>
                      <w:top w:val="single" w:sz="4" w:space="0" w:color="auto"/>
                      <w:left w:val="single" w:sz="4" w:space="0" w:color="auto"/>
                      <w:bottom w:val="single" w:sz="4" w:space="0" w:color="auto"/>
                      <w:right w:val="single" w:sz="4" w:space="0" w:color="auto"/>
                    </w:tcBorders>
                  </w:tcPr>
                  <w:p w14:paraId="706645D2" w14:textId="0505CF51" w:rsidR="00B3331F" w:rsidRPr="004839C5" w:rsidRDefault="00B3331F" w:rsidP="00B3331F">
                    <w:pPr>
                      <w:pStyle w:val="BodyText"/>
                      <w:spacing w:before="80" w:after="80"/>
                      <w:jc w:val="center"/>
                      <w:rPr>
                        <w:lang w:val="en-AU" w:eastAsia="en-US"/>
                      </w:rPr>
                    </w:pPr>
                    <w:r w:rsidRPr="004A017A">
                      <w:rPr>
                        <w:lang w:val="en-AU" w:eastAsia="en-US"/>
                      </w:rPr>
                      <w:t>0.60</w:t>
                    </w:r>
                  </w:p>
                </w:tc>
                <w:tc>
                  <w:tcPr>
                    <w:tcW w:w="900" w:type="dxa"/>
                    <w:tcBorders>
                      <w:top w:val="single" w:sz="4" w:space="0" w:color="auto"/>
                      <w:left w:val="single" w:sz="4" w:space="0" w:color="auto"/>
                      <w:bottom w:val="single" w:sz="4" w:space="0" w:color="auto"/>
                      <w:right w:val="single" w:sz="4" w:space="0" w:color="auto"/>
                    </w:tcBorders>
                  </w:tcPr>
                  <w:p w14:paraId="1E918AFE" w14:textId="4D6A6AF6" w:rsidR="00B3331F" w:rsidRPr="004839C5" w:rsidRDefault="00B3331F" w:rsidP="00B3331F">
                    <w:pPr>
                      <w:pStyle w:val="BodyText"/>
                      <w:spacing w:before="80" w:after="80"/>
                      <w:jc w:val="center"/>
                      <w:rPr>
                        <w:lang w:val="en-AU" w:eastAsia="en-US"/>
                      </w:rPr>
                    </w:pPr>
                    <w:r w:rsidRPr="004A017A">
                      <w:rPr>
                        <w:lang w:val="en-AU" w:eastAsia="en-US"/>
                      </w:rPr>
                      <w:t>0.60</w:t>
                    </w:r>
                  </w:p>
                </w:tc>
                <w:tc>
                  <w:tcPr>
                    <w:tcW w:w="1074" w:type="dxa"/>
                    <w:tcBorders>
                      <w:top w:val="single" w:sz="4" w:space="0" w:color="auto"/>
                      <w:left w:val="single" w:sz="4" w:space="0" w:color="auto"/>
                      <w:bottom w:val="single" w:sz="4" w:space="0" w:color="auto"/>
                      <w:right w:val="single" w:sz="4" w:space="0" w:color="auto"/>
                    </w:tcBorders>
                  </w:tcPr>
                  <w:p w14:paraId="508DF5EF" w14:textId="4F67B208" w:rsidR="00B3331F" w:rsidRPr="004839C5" w:rsidRDefault="00B3331F" w:rsidP="00B3331F">
                    <w:pPr>
                      <w:pStyle w:val="BodyText"/>
                      <w:spacing w:before="80" w:after="80"/>
                      <w:jc w:val="center"/>
                      <w:rPr>
                        <w:lang w:val="en-AU" w:eastAsia="en-US"/>
                      </w:rPr>
                    </w:pPr>
                    <w:r w:rsidRPr="004A017A">
                      <w:rPr>
                        <w:lang w:val="en-AU" w:eastAsia="en-US"/>
                      </w:rPr>
                      <w:t>0.60</w:t>
                    </w:r>
                  </w:p>
                </w:tc>
              </w:tr>
              <w:tr w:rsidR="00B3331F" w:rsidRPr="004839C5" w14:paraId="204E8CD7"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D860903" w14:textId="77777777" w:rsidR="00B3331F" w:rsidRPr="002E450E" w:rsidRDefault="00B3331F" w:rsidP="00B3331F">
                    <w:pPr>
                      <w:pStyle w:val="BodyText"/>
                      <w:spacing w:before="80" w:after="80"/>
                      <w:rPr>
                        <w:b/>
                        <w:bCs w:val="0"/>
                        <w:lang w:val="en-AU" w:eastAsia="en-US"/>
                      </w:rPr>
                    </w:pPr>
                    <w:r w:rsidRPr="002E450E">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6A146438"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B55B806" w14:textId="3CD48D0C"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73</w:t>
                    </w:r>
                  </w:p>
                </w:tc>
                <w:tc>
                  <w:tcPr>
                    <w:tcW w:w="1169" w:type="dxa"/>
                    <w:tcBorders>
                      <w:top w:val="single" w:sz="4" w:space="0" w:color="auto"/>
                      <w:left w:val="single" w:sz="4" w:space="0" w:color="auto"/>
                      <w:bottom w:val="single" w:sz="4" w:space="0" w:color="auto"/>
                      <w:right w:val="single" w:sz="4" w:space="0" w:color="auto"/>
                    </w:tcBorders>
                  </w:tcPr>
                  <w:p w14:paraId="12818571" w14:textId="7C826AA8" w:rsidR="00B3331F" w:rsidRPr="004839C5" w:rsidRDefault="00B3331F" w:rsidP="00B3331F">
                    <w:pPr>
                      <w:pStyle w:val="BodyText"/>
                      <w:spacing w:before="80" w:after="80"/>
                      <w:jc w:val="center"/>
                      <w:rPr>
                        <w:lang w:val="en-AU" w:eastAsia="en-US"/>
                      </w:rPr>
                    </w:pPr>
                    <w:r w:rsidRPr="00052A27">
                      <w:rPr>
                        <w:lang w:val="en-AU" w:eastAsia="en-US"/>
                      </w:rPr>
                      <w:t>0.73</w:t>
                    </w:r>
                  </w:p>
                </w:tc>
                <w:tc>
                  <w:tcPr>
                    <w:tcW w:w="1586" w:type="dxa"/>
                    <w:tcBorders>
                      <w:top w:val="single" w:sz="4" w:space="0" w:color="auto"/>
                      <w:left w:val="single" w:sz="4" w:space="0" w:color="auto"/>
                      <w:bottom w:val="single" w:sz="4" w:space="0" w:color="auto"/>
                      <w:right w:val="single" w:sz="4" w:space="0" w:color="auto"/>
                    </w:tcBorders>
                  </w:tcPr>
                  <w:p w14:paraId="0DE8E990" w14:textId="405B245F" w:rsidR="00B3331F" w:rsidRPr="004839C5" w:rsidRDefault="00B3331F" w:rsidP="00B3331F">
                    <w:pPr>
                      <w:pStyle w:val="BodyText"/>
                      <w:spacing w:before="80" w:after="80"/>
                      <w:jc w:val="center"/>
                      <w:rPr>
                        <w:lang w:val="en-AU" w:eastAsia="en-US"/>
                      </w:rPr>
                    </w:pPr>
                    <w:r w:rsidRPr="00052A27">
                      <w:rPr>
                        <w:lang w:val="en-AU" w:eastAsia="en-US"/>
                      </w:rPr>
                      <w:t>0.73</w:t>
                    </w:r>
                  </w:p>
                </w:tc>
                <w:tc>
                  <w:tcPr>
                    <w:tcW w:w="1079" w:type="dxa"/>
                    <w:tcBorders>
                      <w:top w:val="single" w:sz="4" w:space="0" w:color="auto"/>
                      <w:left w:val="single" w:sz="4" w:space="0" w:color="auto"/>
                      <w:bottom w:val="single" w:sz="4" w:space="0" w:color="auto"/>
                      <w:right w:val="single" w:sz="4" w:space="0" w:color="auto"/>
                    </w:tcBorders>
                  </w:tcPr>
                  <w:p w14:paraId="3B5504EA" w14:textId="289496A2" w:rsidR="00B3331F" w:rsidRPr="004839C5" w:rsidRDefault="00B3331F" w:rsidP="00B3331F">
                    <w:pPr>
                      <w:pStyle w:val="BodyText"/>
                      <w:spacing w:before="80" w:after="80"/>
                      <w:jc w:val="center"/>
                      <w:rPr>
                        <w:lang w:val="en-AU" w:eastAsia="en-US"/>
                      </w:rPr>
                    </w:pPr>
                    <w:r w:rsidRPr="00052A27">
                      <w:rPr>
                        <w:lang w:val="en-AU" w:eastAsia="en-US"/>
                      </w:rPr>
                      <w:t>0.73</w:t>
                    </w:r>
                  </w:p>
                </w:tc>
                <w:tc>
                  <w:tcPr>
                    <w:tcW w:w="900" w:type="dxa"/>
                    <w:tcBorders>
                      <w:top w:val="single" w:sz="4" w:space="0" w:color="auto"/>
                      <w:left w:val="single" w:sz="4" w:space="0" w:color="auto"/>
                      <w:bottom w:val="single" w:sz="4" w:space="0" w:color="auto"/>
                      <w:right w:val="single" w:sz="4" w:space="0" w:color="auto"/>
                    </w:tcBorders>
                  </w:tcPr>
                  <w:p w14:paraId="47AA6969" w14:textId="718FB7B5" w:rsidR="00B3331F" w:rsidRPr="004839C5" w:rsidRDefault="00B3331F" w:rsidP="00B3331F">
                    <w:pPr>
                      <w:pStyle w:val="BodyText"/>
                      <w:spacing w:before="80" w:after="80"/>
                      <w:jc w:val="center"/>
                      <w:rPr>
                        <w:lang w:val="en-AU" w:eastAsia="en-US"/>
                      </w:rPr>
                    </w:pPr>
                    <w:r w:rsidRPr="00052A27">
                      <w:rPr>
                        <w:lang w:val="en-AU" w:eastAsia="en-US"/>
                      </w:rPr>
                      <w:t>0.73</w:t>
                    </w:r>
                  </w:p>
                </w:tc>
                <w:tc>
                  <w:tcPr>
                    <w:tcW w:w="1074" w:type="dxa"/>
                    <w:tcBorders>
                      <w:top w:val="single" w:sz="4" w:space="0" w:color="auto"/>
                      <w:left w:val="single" w:sz="4" w:space="0" w:color="auto"/>
                      <w:bottom w:val="single" w:sz="4" w:space="0" w:color="auto"/>
                      <w:right w:val="single" w:sz="4" w:space="0" w:color="auto"/>
                    </w:tcBorders>
                  </w:tcPr>
                  <w:p w14:paraId="6F9ACA44" w14:textId="36AA44DB" w:rsidR="00B3331F" w:rsidRPr="004839C5" w:rsidRDefault="00B3331F" w:rsidP="00B3331F">
                    <w:pPr>
                      <w:pStyle w:val="BodyText"/>
                      <w:spacing w:before="80" w:after="80"/>
                      <w:jc w:val="center"/>
                      <w:rPr>
                        <w:lang w:val="en-AU" w:eastAsia="en-US"/>
                      </w:rPr>
                    </w:pPr>
                    <w:r w:rsidRPr="00052A27">
                      <w:rPr>
                        <w:lang w:val="en-AU" w:eastAsia="en-US"/>
                      </w:rPr>
                      <w:t>0.73</w:t>
                    </w:r>
                  </w:p>
                </w:tc>
              </w:tr>
              <w:tr w:rsidR="00B3331F" w:rsidRPr="004839C5" w14:paraId="6FC66B8A"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07DCA95"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4D16BA0"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11ACD7E" w14:textId="1F7CAC4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55</w:t>
                    </w:r>
                  </w:p>
                </w:tc>
                <w:tc>
                  <w:tcPr>
                    <w:tcW w:w="1169" w:type="dxa"/>
                    <w:tcBorders>
                      <w:top w:val="single" w:sz="4" w:space="0" w:color="auto"/>
                      <w:left w:val="single" w:sz="4" w:space="0" w:color="auto"/>
                      <w:bottom w:val="single" w:sz="4" w:space="0" w:color="auto"/>
                      <w:right w:val="single" w:sz="4" w:space="0" w:color="auto"/>
                    </w:tcBorders>
                  </w:tcPr>
                  <w:p w14:paraId="1C4A1D3D" w14:textId="78A713F6" w:rsidR="00B3331F" w:rsidRPr="004839C5" w:rsidRDefault="00B3331F" w:rsidP="00B3331F">
                    <w:pPr>
                      <w:pStyle w:val="BodyText"/>
                      <w:spacing w:before="80" w:after="80"/>
                      <w:jc w:val="center"/>
                      <w:rPr>
                        <w:lang w:val="en-AU" w:eastAsia="en-US"/>
                      </w:rPr>
                    </w:pPr>
                    <w:r w:rsidRPr="00492EB4">
                      <w:rPr>
                        <w:lang w:val="en-AU" w:eastAsia="en-US"/>
                      </w:rPr>
                      <w:t>0.55</w:t>
                    </w:r>
                  </w:p>
                </w:tc>
                <w:tc>
                  <w:tcPr>
                    <w:tcW w:w="1586" w:type="dxa"/>
                    <w:tcBorders>
                      <w:top w:val="single" w:sz="4" w:space="0" w:color="auto"/>
                      <w:left w:val="single" w:sz="4" w:space="0" w:color="auto"/>
                      <w:bottom w:val="single" w:sz="4" w:space="0" w:color="auto"/>
                      <w:right w:val="single" w:sz="4" w:space="0" w:color="auto"/>
                    </w:tcBorders>
                  </w:tcPr>
                  <w:p w14:paraId="6250650E" w14:textId="25A476F5" w:rsidR="00B3331F" w:rsidRPr="004839C5" w:rsidRDefault="00B3331F" w:rsidP="00B3331F">
                    <w:pPr>
                      <w:pStyle w:val="BodyText"/>
                      <w:spacing w:before="80" w:after="80"/>
                      <w:jc w:val="center"/>
                      <w:rPr>
                        <w:lang w:val="en-AU" w:eastAsia="en-US"/>
                      </w:rPr>
                    </w:pPr>
                    <w:r w:rsidRPr="00492EB4">
                      <w:rPr>
                        <w:lang w:val="en-AU" w:eastAsia="en-US"/>
                      </w:rPr>
                      <w:t>0.55</w:t>
                    </w:r>
                  </w:p>
                </w:tc>
                <w:tc>
                  <w:tcPr>
                    <w:tcW w:w="1079" w:type="dxa"/>
                    <w:tcBorders>
                      <w:top w:val="single" w:sz="4" w:space="0" w:color="auto"/>
                      <w:left w:val="single" w:sz="4" w:space="0" w:color="auto"/>
                      <w:bottom w:val="single" w:sz="4" w:space="0" w:color="auto"/>
                      <w:right w:val="single" w:sz="4" w:space="0" w:color="auto"/>
                    </w:tcBorders>
                  </w:tcPr>
                  <w:p w14:paraId="4141B742" w14:textId="55D97F2C" w:rsidR="00B3331F" w:rsidRPr="004839C5" w:rsidRDefault="00B3331F" w:rsidP="00B3331F">
                    <w:pPr>
                      <w:pStyle w:val="BodyText"/>
                      <w:spacing w:before="80" w:after="80"/>
                      <w:jc w:val="center"/>
                      <w:rPr>
                        <w:lang w:val="en-AU" w:eastAsia="en-US"/>
                      </w:rPr>
                    </w:pPr>
                    <w:r w:rsidRPr="00492EB4">
                      <w:rPr>
                        <w:lang w:val="en-AU" w:eastAsia="en-US"/>
                      </w:rPr>
                      <w:t>0.55</w:t>
                    </w:r>
                  </w:p>
                </w:tc>
                <w:tc>
                  <w:tcPr>
                    <w:tcW w:w="900" w:type="dxa"/>
                    <w:tcBorders>
                      <w:top w:val="single" w:sz="4" w:space="0" w:color="auto"/>
                      <w:left w:val="single" w:sz="4" w:space="0" w:color="auto"/>
                      <w:bottom w:val="single" w:sz="4" w:space="0" w:color="auto"/>
                      <w:right w:val="single" w:sz="4" w:space="0" w:color="auto"/>
                    </w:tcBorders>
                  </w:tcPr>
                  <w:p w14:paraId="11202B68" w14:textId="119DFC67" w:rsidR="00B3331F" w:rsidRPr="004839C5" w:rsidRDefault="00B3331F" w:rsidP="00B3331F">
                    <w:pPr>
                      <w:pStyle w:val="BodyText"/>
                      <w:spacing w:before="80" w:after="80"/>
                      <w:jc w:val="center"/>
                      <w:rPr>
                        <w:lang w:val="en-AU" w:eastAsia="en-US"/>
                      </w:rPr>
                    </w:pPr>
                    <w:r w:rsidRPr="00492EB4">
                      <w:rPr>
                        <w:lang w:val="en-AU" w:eastAsia="en-US"/>
                      </w:rPr>
                      <w:t>0.55</w:t>
                    </w:r>
                  </w:p>
                </w:tc>
                <w:tc>
                  <w:tcPr>
                    <w:tcW w:w="1074" w:type="dxa"/>
                    <w:tcBorders>
                      <w:top w:val="single" w:sz="4" w:space="0" w:color="auto"/>
                      <w:left w:val="single" w:sz="4" w:space="0" w:color="auto"/>
                      <w:bottom w:val="single" w:sz="4" w:space="0" w:color="auto"/>
                      <w:right w:val="single" w:sz="4" w:space="0" w:color="auto"/>
                    </w:tcBorders>
                  </w:tcPr>
                  <w:p w14:paraId="1A2DF2C0" w14:textId="1E33F13C" w:rsidR="00B3331F" w:rsidRPr="004839C5" w:rsidRDefault="00B3331F" w:rsidP="00B3331F">
                    <w:pPr>
                      <w:pStyle w:val="BodyText"/>
                      <w:spacing w:before="80" w:after="80"/>
                      <w:jc w:val="center"/>
                      <w:rPr>
                        <w:lang w:val="en-AU" w:eastAsia="en-US"/>
                      </w:rPr>
                    </w:pPr>
                    <w:r w:rsidRPr="00492EB4">
                      <w:rPr>
                        <w:lang w:val="en-AU" w:eastAsia="en-US"/>
                      </w:rPr>
                      <w:t>0.55</w:t>
                    </w:r>
                  </w:p>
                </w:tc>
              </w:tr>
              <w:tr w:rsidR="00B3331F" w:rsidRPr="004839C5" w14:paraId="0735750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A188B63"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AA8315B"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17A221C" w14:textId="0CB3E9E9"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50</w:t>
                    </w:r>
                  </w:p>
                </w:tc>
                <w:tc>
                  <w:tcPr>
                    <w:tcW w:w="1169" w:type="dxa"/>
                    <w:tcBorders>
                      <w:top w:val="single" w:sz="4" w:space="0" w:color="auto"/>
                      <w:left w:val="single" w:sz="4" w:space="0" w:color="auto"/>
                      <w:bottom w:val="single" w:sz="4" w:space="0" w:color="auto"/>
                      <w:right w:val="single" w:sz="4" w:space="0" w:color="auto"/>
                    </w:tcBorders>
                  </w:tcPr>
                  <w:p w14:paraId="757B72E5" w14:textId="30B9C6B1"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50</w:t>
                    </w:r>
                  </w:p>
                </w:tc>
                <w:tc>
                  <w:tcPr>
                    <w:tcW w:w="1586" w:type="dxa"/>
                    <w:tcBorders>
                      <w:top w:val="single" w:sz="4" w:space="0" w:color="auto"/>
                      <w:left w:val="single" w:sz="4" w:space="0" w:color="auto"/>
                      <w:bottom w:val="single" w:sz="4" w:space="0" w:color="auto"/>
                      <w:right w:val="single" w:sz="4" w:space="0" w:color="auto"/>
                    </w:tcBorders>
                  </w:tcPr>
                  <w:p w14:paraId="1BF3BC98" w14:textId="73880E4D"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70</w:t>
                    </w:r>
                  </w:p>
                </w:tc>
                <w:tc>
                  <w:tcPr>
                    <w:tcW w:w="1079" w:type="dxa"/>
                    <w:tcBorders>
                      <w:top w:val="single" w:sz="4" w:space="0" w:color="auto"/>
                      <w:left w:val="single" w:sz="4" w:space="0" w:color="auto"/>
                      <w:bottom w:val="single" w:sz="4" w:space="0" w:color="auto"/>
                      <w:right w:val="single" w:sz="4" w:space="0" w:color="auto"/>
                    </w:tcBorders>
                  </w:tcPr>
                  <w:p w14:paraId="7096E15E" w14:textId="2D7B1FF2" w:rsidR="00B3331F" w:rsidRPr="004839C5" w:rsidRDefault="00B3331F" w:rsidP="00B3331F">
                    <w:pPr>
                      <w:pStyle w:val="BodyText"/>
                      <w:spacing w:before="80" w:after="80"/>
                      <w:jc w:val="center"/>
                      <w:rPr>
                        <w:lang w:val="en-AU" w:eastAsia="en-US"/>
                      </w:rPr>
                    </w:pPr>
                    <w:r>
                      <w:rPr>
                        <w:lang w:val="en-AU" w:eastAsia="en-US"/>
                      </w:rPr>
                      <w:t>0.70</w:t>
                    </w:r>
                  </w:p>
                </w:tc>
                <w:tc>
                  <w:tcPr>
                    <w:tcW w:w="900" w:type="dxa"/>
                    <w:tcBorders>
                      <w:top w:val="single" w:sz="4" w:space="0" w:color="auto"/>
                      <w:left w:val="single" w:sz="4" w:space="0" w:color="auto"/>
                      <w:bottom w:val="single" w:sz="4" w:space="0" w:color="auto"/>
                      <w:right w:val="single" w:sz="4" w:space="0" w:color="auto"/>
                    </w:tcBorders>
                  </w:tcPr>
                  <w:p w14:paraId="6750BE4B" w14:textId="0262035A" w:rsidR="00B3331F" w:rsidRPr="004839C5" w:rsidRDefault="00B3331F" w:rsidP="00B3331F">
                    <w:pPr>
                      <w:pStyle w:val="BodyText"/>
                      <w:spacing w:before="80" w:after="80"/>
                      <w:jc w:val="center"/>
                      <w:rPr>
                        <w:lang w:val="en-AU" w:eastAsia="en-US"/>
                      </w:rPr>
                    </w:pPr>
                    <w:r>
                      <w:rPr>
                        <w:lang w:val="en-AU" w:eastAsia="en-US"/>
                      </w:rPr>
                      <w:t>0.50</w:t>
                    </w:r>
                  </w:p>
                </w:tc>
                <w:tc>
                  <w:tcPr>
                    <w:tcW w:w="1074" w:type="dxa"/>
                    <w:tcBorders>
                      <w:top w:val="single" w:sz="4" w:space="0" w:color="auto"/>
                      <w:left w:val="single" w:sz="4" w:space="0" w:color="auto"/>
                      <w:bottom w:val="single" w:sz="4" w:space="0" w:color="auto"/>
                      <w:right w:val="single" w:sz="4" w:space="0" w:color="auto"/>
                    </w:tcBorders>
                  </w:tcPr>
                  <w:p w14:paraId="1FA139DC" w14:textId="4CA06EA7" w:rsidR="00B3331F" w:rsidRPr="004839C5" w:rsidRDefault="00B3331F" w:rsidP="00B3331F">
                    <w:pPr>
                      <w:pStyle w:val="BodyText"/>
                      <w:spacing w:before="80" w:after="80"/>
                      <w:jc w:val="center"/>
                      <w:rPr>
                        <w:lang w:val="en-AU" w:eastAsia="en-US"/>
                      </w:rPr>
                    </w:pPr>
                    <w:r>
                      <w:rPr>
                        <w:lang w:val="en-AU" w:eastAsia="en-US"/>
                      </w:rPr>
                      <w:t>0.70</w:t>
                    </w:r>
                  </w:p>
                </w:tc>
              </w:tr>
              <w:tr w:rsidR="00B3331F" w:rsidRPr="004839C5" w14:paraId="0F3E063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8D6772A"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6A64AE4"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493F55A" w14:textId="455722FD" w:rsidR="00B3331F" w:rsidRPr="004839C5" w:rsidRDefault="00B3331F" w:rsidP="00B3331F">
                    <w:pPr>
                      <w:pStyle w:val="BodyText"/>
                      <w:spacing w:before="80" w:after="80"/>
                      <w:jc w:val="center"/>
                      <w:rPr>
                        <w:lang w:val="en-AU" w:eastAsia="en-US"/>
                      </w:rPr>
                    </w:pPr>
                    <w:r>
                      <w:rPr>
                        <w:lang w:val="en-AU" w:eastAsia="en-US"/>
                      </w:rPr>
                      <w:t>0.76</w:t>
                    </w:r>
                  </w:p>
                </w:tc>
                <w:tc>
                  <w:tcPr>
                    <w:tcW w:w="1169" w:type="dxa"/>
                    <w:tcBorders>
                      <w:top w:val="single" w:sz="4" w:space="0" w:color="auto"/>
                      <w:left w:val="single" w:sz="4" w:space="0" w:color="auto"/>
                      <w:bottom w:val="single" w:sz="4" w:space="0" w:color="auto"/>
                      <w:right w:val="single" w:sz="4" w:space="0" w:color="auto"/>
                    </w:tcBorders>
                  </w:tcPr>
                  <w:p w14:paraId="6B386671" w14:textId="295ADD10" w:rsidR="00B3331F" w:rsidRPr="004839C5" w:rsidRDefault="00B3331F" w:rsidP="00B3331F">
                    <w:pPr>
                      <w:pStyle w:val="BodyText"/>
                      <w:spacing w:before="80" w:after="80"/>
                      <w:jc w:val="center"/>
                      <w:rPr>
                        <w:lang w:val="en-AU" w:eastAsia="en-US"/>
                      </w:rPr>
                    </w:pPr>
                    <w:r w:rsidRPr="00CF0964">
                      <w:rPr>
                        <w:lang w:val="en-AU" w:eastAsia="en-US"/>
                      </w:rPr>
                      <w:t>0.76</w:t>
                    </w:r>
                  </w:p>
                </w:tc>
                <w:tc>
                  <w:tcPr>
                    <w:tcW w:w="1586" w:type="dxa"/>
                    <w:tcBorders>
                      <w:top w:val="single" w:sz="4" w:space="0" w:color="auto"/>
                      <w:left w:val="single" w:sz="4" w:space="0" w:color="auto"/>
                      <w:bottom w:val="single" w:sz="4" w:space="0" w:color="auto"/>
                      <w:right w:val="single" w:sz="4" w:space="0" w:color="auto"/>
                    </w:tcBorders>
                  </w:tcPr>
                  <w:p w14:paraId="6DBEFADA" w14:textId="1EE9F5A0" w:rsidR="00B3331F" w:rsidRPr="004839C5" w:rsidRDefault="00B3331F" w:rsidP="00B3331F">
                    <w:pPr>
                      <w:pStyle w:val="BodyText"/>
                      <w:spacing w:before="80" w:after="80"/>
                      <w:jc w:val="center"/>
                      <w:rPr>
                        <w:lang w:val="en-AU" w:eastAsia="en-US"/>
                      </w:rPr>
                    </w:pPr>
                    <w:r w:rsidRPr="00CF0964">
                      <w:rPr>
                        <w:lang w:val="en-AU" w:eastAsia="en-US"/>
                      </w:rPr>
                      <w:t>0.76</w:t>
                    </w:r>
                  </w:p>
                </w:tc>
                <w:tc>
                  <w:tcPr>
                    <w:tcW w:w="1079" w:type="dxa"/>
                    <w:tcBorders>
                      <w:top w:val="single" w:sz="4" w:space="0" w:color="auto"/>
                      <w:left w:val="single" w:sz="4" w:space="0" w:color="auto"/>
                      <w:bottom w:val="single" w:sz="4" w:space="0" w:color="auto"/>
                      <w:right w:val="single" w:sz="4" w:space="0" w:color="auto"/>
                    </w:tcBorders>
                  </w:tcPr>
                  <w:p w14:paraId="52AA7C7F" w14:textId="35214B53" w:rsidR="00B3331F" w:rsidRPr="004839C5" w:rsidRDefault="00B3331F" w:rsidP="00B3331F">
                    <w:pPr>
                      <w:pStyle w:val="BodyText"/>
                      <w:spacing w:before="80" w:after="80"/>
                      <w:jc w:val="center"/>
                      <w:rPr>
                        <w:lang w:val="en-AU" w:eastAsia="en-US"/>
                      </w:rPr>
                    </w:pPr>
                    <w:r w:rsidRPr="00CF0964">
                      <w:rPr>
                        <w:lang w:val="en-AU" w:eastAsia="en-US"/>
                      </w:rPr>
                      <w:t>0.76</w:t>
                    </w:r>
                  </w:p>
                </w:tc>
                <w:tc>
                  <w:tcPr>
                    <w:tcW w:w="900" w:type="dxa"/>
                    <w:tcBorders>
                      <w:top w:val="single" w:sz="4" w:space="0" w:color="auto"/>
                      <w:left w:val="single" w:sz="4" w:space="0" w:color="auto"/>
                      <w:bottom w:val="single" w:sz="4" w:space="0" w:color="auto"/>
                      <w:right w:val="single" w:sz="4" w:space="0" w:color="auto"/>
                    </w:tcBorders>
                  </w:tcPr>
                  <w:p w14:paraId="7177055A" w14:textId="71966E27" w:rsidR="00B3331F" w:rsidRPr="004839C5" w:rsidRDefault="00B3331F" w:rsidP="00B3331F">
                    <w:pPr>
                      <w:pStyle w:val="BodyText"/>
                      <w:spacing w:before="80" w:after="80"/>
                      <w:jc w:val="center"/>
                      <w:rPr>
                        <w:lang w:val="en-AU" w:eastAsia="en-US"/>
                      </w:rPr>
                    </w:pPr>
                    <w:r w:rsidRPr="00CF0964">
                      <w:rPr>
                        <w:lang w:val="en-AU" w:eastAsia="en-US"/>
                      </w:rPr>
                      <w:t>0.76</w:t>
                    </w:r>
                  </w:p>
                </w:tc>
                <w:tc>
                  <w:tcPr>
                    <w:tcW w:w="1074" w:type="dxa"/>
                    <w:tcBorders>
                      <w:top w:val="single" w:sz="4" w:space="0" w:color="auto"/>
                      <w:left w:val="single" w:sz="4" w:space="0" w:color="auto"/>
                      <w:bottom w:val="single" w:sz="4" w:space="0" w:color="auto"/>
                      <w:right w:val="single" w:sz="4" w:space="0" w:color="auto"/>
                    </w:tcBorders>
                  </w:tcPr>
                  <w:p w14:paraId="7E153924" w14:textId="0DB79FDD" w:rsidR="00B3331F" w:rsidRPr="004839C5" w:rsidRDefault="00B3331F" w:rsidP="00B3331F">
                    <w:pPr>
                      <w:pStyle w:val="BodyText"/>
                      <w:spacing w:before="80" w:after="80"/>
                      <w:jc w:val="center"/>
                      <w:rPr>
                        <w:lang w:val="en-AU" w:eastAsia="en-US"/>
                      </w:rPr>
                    </w:pPr>
                    <w:r w:rsidRPr="00CF0964">
                      <w:rPr>
                        <w:lang w:val="en-AU" w:eastAsia="en-US"/>
                      </w:rPr>
                      <w:t>0.76</w:t>
                    </w:r>
                  </w:p>
                </w:tc>
              </w:tr>
            </w:tbl>
            <w:p w14:paraId="1ECA45A4" w14:textId="4A54AC05" w:rsidR="00EA700F" w:rsidRDefault="00EA700F" w:rsidP="00F73F48">
              <w:pPr>
                <w:pStyle w:val="Caption"/>
              </w:pPr>
              <w:bookmarkStart w:id="89" w:name="_Toc210741711"/>
            </w:p>
            <w:p w14:paraId="27E49876" w14:textId="77777777" w:rsidR="00BB7477" w:rsidRDefault="00BB7477">
              <w:pPr>
                <w:spacing w:after="160" w:line="288" w:lineRule="auto"/>
                <w:ind w:left="2160"/>
                <w:rPr>
                  <w:b/>
                  <w:bCs/>
                  <w:color w:val="auto"/>
                </w:rPr>
              </w:pPr>
              <w:bookmarkStart w:id="90" w:name="_Toc215758083"/>
              <w:r>
                <w:br w:type="page"/>
              </w:r>
            </w:p>
            <w:p w14:paraId="2900BCC0" w14:textId="4820858B" w:rsidR="0064574F" w:rsidRPr="00385AE9" w:rsidRDefault="00F73F48" w:rsidP="00EA23AA">
              <w:pPr>
                <w:pStyle w:val="Caption"/>
              </w:pPr>
              <w:bookmarkStart w:id="91" w:name="_Toc225351184"/>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rsidR="0064574F">
                <w:t>: Sheep – Feed availability</w:t>
              </w:r>
              <w:r w:rsidR="00327BE1">
                <w:t xml:space="preserve"> (t/ha)</w:t>
              </w:r>
              <w:r w:rsidR="0064574F">
                <w:t xml:space="preserve"> (</w:t>
              </w:r>
              <w:bookmarkEnd w:id="89"/>
              <w:r w:rsidR="00385AE9">
                <w:t>DMA</w:t>
              </w:r>
              <w:r w:rsidR="00385AE9">
                <w:rPr>
                  <w:vertAlign w:val="subscript"/>
                </w:rPr>
                <w:t>jk</w:t>
              </w:r>
              <w:r w:rsidR="00385AE9">
                <w:t>)</w:t>
              </w:r>
              <w:bookmarkEnd w:id="90"/>
              <w:bookmarkEnd w:id="91"/>
            </w:p>
            <w:tbl>
              <w:tblPr>
                <w:tblStyle w:val="TableGrid"/>
                <w:tblW w:w="9345" w:type="dxa"/>
                <w:tblLayout w:type="fixed"/>
                <w:tblCellMar>
                  <w:left w:w="58" w:type="dxa"/>
                  <w:right w:w="58" w:type="dxa"/>
                </w:tblCellMar>
                <w:tblLook w:val="04A0" w:firstRow="1" w:lastRow="0" w:firstColumn="1" w:lastColumn="0" w:noHBand="0" w:noVBand="1"/>
                <w:tblCaption w:val="Table A5.5.4.3 Sheep - Feed availability (t/ha)"/>
              </w:tblPr>
              <w:tblGrid>
                <w:gridCol w:w="1468"/>
                <w:gridCol w:w="990"/>
                <w:gridCol w:w="1079"/>
                <w:gridCol w:w="1169"/>
                <w:gridCol w:w="1586"/>
                <w:gridCol w:w="1079"/>
                <w:gridCol w:w="900"/>
                <w:gridCol w:w="1074"/>
              </w:tblGrid>
              <w:tr w:rsidR="005A50C3" w:rsidRPr="004839C5" w14:paraId="2F7536C5"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FAB5F80" w14:textId="77777777" w:rsidR="005A50C3" w:rsidRPr="004839C5" w:rsidRDefault="005A50C3">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C7B778E" w14:textId="77777777" w:rsidR="005A50C3" w:rsidRPr="004839C5" w:rsidRDefault="005A50C3">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7A67C6C"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8FFFC0D"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24F6D895" w14:textId="77777777" w:rsidTr="002E450E">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EC2F850" w14:textId="77777777" w:rsidR="005A50C3" w:rsidRPr="004839C5" w:rsidRDefault="005A50C3">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8BCD93F" w14:textId="77777777" w:rsidR="005A50C3" w:rsidRPr="004839C5" w:rsidRDefault="005A50C3">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FE72AF7"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26820D8"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C0D384"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37F28A7"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0473CE7"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7F8202B"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5A50C3" w:rsidRPr="004839C5" w14:paraId="06B2157E"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DF8021" w14:textId="77777777" w:rsidR="005A50C3" w:rsidRPr="002E450E" w:rsidRDefault="005A50C3">
                    <w:pPr>
                      <w:pStyle w:val="BodyText"/>
                      <w:spacing w:before="80" w:after="80"/>
                      <w:rPr>
                        <w:b/>
                        <w:bCs w:val="0"/>
                        <w:lang w:val="en-AU" w:eastAsia="en-US"/>
                      </w:rPr>
                    </w:pPr>
                    <w:r w:rsidRPr="002E450E">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15434E14"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21711CF" w14:textId="77777777" w:rsidR="005A50C3" w:rsidRPr="004839C5" w:rsidRDefault="005A50C3">
                    <w:pPr>
                      <w:pStyle w:val="BodyText"/>
                      <w:spacing w:before="80" w:after="80"/>
                      <w:jc w:val="center"/>
                      <w:rPr>
                        <w:lang w:val="en-AU" w:eastAsia="en-US"/>
                      </w:rPr>
                    </w:pPr>
                    <w:r w:rsidRPr="004839C5">
                      <w:rPr>
                        <w:lang w:val="en-AU" w:eastAsia="en-US"/>
                      </w:rPr>
                      <w:t>2.9</w:t>
                    </w:r>
                  </w:p>
                </w:tc>
                <w:tc>
                  <w:tcPr>
                    <w:tcW w:w="1169" w:type="dxa"/>
                    <w:tcBorders>
                      <w:top w:val="single" w:sz="4" w:space="0" w:color="auto"/>
                      <w:left w:val="single" w:sz="4" w:space="0" w:color="auto"/>
                      <w:bottom w:val="single" w:sz="4" w:space="0" w:color="auto"/>
                      <w:right w:val="single" w:sz="4" w:space="0" w:color="auto"/>
                    </w:tcBorders>
                  </w:tcPr>
                  <w:p w14:paraId="5A13030C" w14:textId="77777777" w:rsidR="005A50C3" w:rsidRPr="004839C5" w:rsidRDefault="005A50C3">
                    <w:pPr>
                      <w:pStyle w:val="BodyText"/>
                      <w:spacing w:before="80" w:after="80"/>
                      <w:jc w:val="center"/>
                      <w:rPr>
                        <w:lang w:val="en-AU" w:eastAsia="en-US"/>
                      </w:rPr>
                    </w:pPr>
                    <w:r w:rsidRPr="004839C5">
                      <w:rPr>
                        <w:lang w:val="en-AU" w:eastAsia="en-US"/>
                      </w:rPr>
                      <w:t>2.9</w:t>
                    </w:r>
                  </w:p>
                </w:tc>
                <w:tc>
                  <w:tcPr>
                    <w:tcW w:w="1586" w:type="dxa"/>
                    <w:tcBorders>
                      <w:top w:val="single" w:sz="4" w:space="0" w:color="auto"/>
                      <w:left w:val="single" w:sz="4" w:space="0" w:color="auto"/>
                      <w:bottom w:val="single" w:sz="4" w:space="0" w:color="auto"/>
                      <w:right w:val="single" w:sz="4" w:space="0" w:color="auto"/>
                    </w:tcBorders>
                  </w:tcPr>
                  <w:p w14:paraId="2668BCD3" w14:textId="77777777" w:rsidR="005A50C3" w:rsidRPr="004839C5" w:rsidRDefault="005A50C3">
                    <w:pPr>
                      <w:pStyle w:val="BodyText"/>
                      <w:spacing w:before="80" w:after="80"/>
                      <w:jc w:val="center"/>
                      <w:rPr>
                        <w:lang w:val="en-AU" w:eastAsia="en-US"/>
                      </w:rPr>
                    </w:pPr>
                    <w:r w:rsidRPr="004839C5">
                      <w:rPr>
                        <w:lang w:val="en-AU" w:eastAsia="en-US"/>
                      </w:rPr>
                      <w:t>2.9</w:t>
                    </w:r>
                  </w:p>
                </w:tc>
                <w:tc>
                  <w:tcPr>
                    <w:tcW w:w="1079" w:type="dxa"/>
                    <w:tcBorders>
                      <w:top w:val="single" w:sz="4" w:space="0" w:color="auto"/>
                      <w:left w:val="single" w:sz="4" w:space="0" w:color="auto"/>
                      <w:bottom w:val="single" w:sz="4" w:space="0" w:color="auto"/>
                      <w:right w:val="single" w:sz="4" w:space="0" w:color="auto"/>
                    </w:tcBorders>
                  </w:tcPr>
                  <w:p w14:paraId="1B20BFD9" w14:textId="77777777" w:rsidR="005A50C3" w:rsidRPr="004839C5" w:rsidRDefault="005A50C3">
                    <w:pPr>
                      <w:pStyle w:val="BodyText"/>
                      <w:spacing w:before="80" w:after="80"/>
                      <w:jc w:val="center"/>
                      <w:rPr>
                        <w:lang w:val="en-AU" w:eastAsia="en-US"/>
                      </w:rPr>
                    </w:pPr>
                    <w:r w:rsidRPr="004839C5">
                      <w:rPr>
                        <w:lang w:val="en-AU" w:eastAsia="en-US"/>
                      </w:rPr>
                      <w:t>2.9</w:t>
                    </w:r>
                  </w:p>
                </w:tc>
                <w:tc>
                  <w:tcPr>
                    <w:tcW w:w="900" w:type="dxa"/>
                    <w:tcBorders>
                      <w:top w:val="single" w:sz="4" w:space="0" w:color="auto"/>
                      <w:left w:val="single" w:sz="4" w:space="0" w:color="auto"/>
                      <w:bottom w:val="single" w:sz="4" w:space="0" w:color="auto"/>
                      <w:right w:val="single" w:sz="4" w:space="0" w:color="auto"/>
                    </w:tcBorders>
                  </w:tcPr>
                  <w:p w14:paraId="526CAF76" w14:textId="77777777" w:rsidR="005A50C3" w:rsidRPr="004839C5" w:rsidRDefault="005A50C3">
                    <w:pPr>
                      <w:pStyle w:val="BodyText"/>
                      <w:spacing w:before="80" w:after="80"/>
                      <w:jc w:val="center"/>
                      <w:rPr>
                        <w:lang w:val="en-AU" w:eastAsia="en-US"/>
                      </w:rPr>
                    </w:pPr>
                    <w:r w:rsidRPr="004839C5">
                      <w:rPr>
                        <w:lang w:val="en-AU" w:eastAsia="en-US"/>
                      </w:rPr>
                      <w:t>2.9</w:t>
                    </w:r>
                  </w:p>
                </w:tc>
                <w:tc>
                  <w:tcPr>
                    <w:tcW w:w="1074" w:type="dxa"/>
                    <w:tcBorders>
                      <w:top w:val="single" w:sz="4" w:space="0" w:color="auto"/>
                      <w:left w:val="single" w:sz="4" w:space="0" w:color="auto"/>
                      <w:bottom w:val="single" w:sz="4" w:space="0" w:color="auto"/>
                      <w:right w:val="single" w:sz="4" w:space="0" w:color="auto"/>
                    </w:tcBorders>
                  </w:tcPr>
                  <w:p w14:paraId="2E943495" w14:textId="77777777" w:rsidR="005A50C3" w:rsidRPr="004839C5" w:rsidRDefault="005A50C3">
                    <w:pPr>
                      <w:pStyle w:val="BodyText"/>
                      <w:spacing w:before="80" w:after="80"/>
                      <w:jc w:val="center"/>
                      <w:rPr>
                        <w:lang w:val="en-AU" w:eastAsia="en-US"/>
                      </w:rPr>
                    </w:pPr>
                    <w:r w:rsidRPr="004839C5">
                      <w:rPr>
                        <w:lang w:val="en-AU" w:eastAsia="en-US"/>
                      </w:rPr>
                      <w:t>2.9</w:t>
                    </w:r>
                  </w:p>
                </w:tc>
              </w:tr>
              <w:tr w:rsidR="005A50C3" w:rsidRPr="004839C5" w14:paraId="3E0B3551"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8EF42AF"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DE3175"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01C0EFA"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6F774C82"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4EBF0033"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107790CD" w14:textId="77777777" w:rsidR="005A50C3" w:rsidRPr="004839C5" w:rsidRDefault="005A50C3">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55FACE01"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11BDEBC9"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4DC3F436"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F094036"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0F14504"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2F1656C" w14:textId="77777777" w:rsidR="005A50C3" w:rsidRPr="004839C5" w:rsidRDefault="005A50C3">
                    <w:pPr>
                      <w:pStyle w:val="BodyText"/>
                      <w:spacing w:before="80" w:after="80"/>
                      <w:jc w:val="center"/>
                      <w:rPr>
                        <w:lang w:val="en-AU" w:eastAsia="en-US"/>
                      </w:rPr>
                    </w:pPr>
                    <w:r w:rsidRPr="004839C5">
                      <w:rPr>
                        <w:lang w:val="en-AU" w:eastAsia="en-US"/>
                      </w:rPr>
                      <w:t>1.6</w:t>
                    </w:r>
                  </w:p>
                </w:tc>
                <w:tc>
                  <w:tcPr>
                    <w:tcW w:w="1169" w:type="dxa"/>
                    <w:tcBorders>
                      <w:top w:val="single" w:sz="4" w:space="0" w:color="auto"/>
                      <w:left w:val="single" w:sz="4" w:space="0" w:color="auto"/>
                      <w:bottom w:val="single" w:sz="4" w:space="0" w:color="auto"/>
                      <w:right w:val="single" w:sz="4" w:space="0" w:color="auto"/>
                    </w:tcBorders>
                  </w:tcPr>
                  <w:p w14:paraId="71CCB833" w14:textId="77777777" w:rsidR="005A50C3" w:rsidRPr="004839C5" w:rsidRDefault="005A50C3">
                    <w:pPr>
                      <w:pStyle w:val="BodyText"/>
                      <w:spacing w:before="80" w:after="80"/>
                      <w:jc w:val="center"/>
                      <w:rPr>
                        <w:lang w:val="en-AU" w:eastAsia="en-US"/>
                      </w:rPr>
                    </w:pPr>
                    <w:r w:rsidRPr="004839C5">
                      <w:rPr>
                        <w:lang w:val="en-AU" w:eastAsia="en-US"/>
                      </w:rPr>
                      <w:t>1.6</w:t>
                    </w:r>
                  </w:p>
                </w:tc>
                <w:tc>
                  <w:tcPr>
                    <w:tcW w:w="1586" w:type="dxa"/>
                    <w:tcBorders>
                      <w:top w:val="single" w:sz="4" w:space="0" w:color="auto"/>
                      <w:left w:val="single" w:sz="4" w:space="0" w:color="auto"/>
                      <w:bottom w:val="single" w:sz="4" w:space="0" w:color="auto"/>
                      <w:right w:val="single" w:sz="4" w:space="0" w:color="auto"/>
                    </w:tcBorders>
                  </w:tcPr>
                  <w:p w14:paraId="55C35FCE" w14:textId="77777777" w:rsidR="005A50C3" w:rsidRPr="004839C5" w:rsidRDefault="005A50C3">
                    <w:pPr>
                      <w:pStyle w:val="BodyText"/>
                      <w:spacing w:before="80" w:after="80"/>
                      <w:jc w:val="center"/>
                      <w:rPr>
                        <w:lang w:val="en-AU" w:eastAsia="en-US"/>
                      </w:rPr>
                    </w:pPr>
                    <w:r w:rsidRPr="004839C5">
                      <w:rPr>
                        <w:lang w:val="en-AU" w:eastAsia="en-US"/>
                      </w:rPr>
                      <w:t>1.6</w:t>
                    </w:r>
                  </w:p>
                </w:tc>
                <w:tc>
                  <w:tcPr>
                    <w:tcW w:w="1079" w:type="dxa"/>
                    <w:tcBorders>
                      <w:top w:val="single" w:sz="4" w:space="0" w:color="auto"/>
                      <w:left w:val="single" w:sz="4" w:space="0" w:color="auto"/>
                      <w:bottom w:val="single" w:sz="4" w:space="0" w:color="auto"/>
                      <w:right w:val="single" w:sz="4" w:space="0" w:color="auto"/>
                    </w:tcBorders>
                  </w:tcPr>
                  <w:p w14:paraId="433F559A" w14:textId="77777777" w:rsidR="005A50C3" w:rsidRPr="004839C5" w:rsidRDefault="005A50C3">
                    <w:pPr>
                      <w:pStyle w:val="BodyText"/>
                      <w:spacing w:before="80" w:after="80"/>
                      <w:jc w:val="center"/>
                      <w:rPr>
                        <w:lang w:val="en-AU" w:eastAsia="en-US"/>
                      </w:rPr>
                    </w:pPr>
                    <w:r w:rsidRPr="004839C5">
                      <w:rPr>
                        <w:lang w:val="en-AU" w:eastAsia="en-US"/>
                      </w:rPr>
                      <w:t>1.6</w:t>
                    </w:r>
                  </w:p>
                </w:tc>
                <w:tc>
                  <w:tcPr>
                    <w:tcW w:w="900" w:type="dxa"/>
                    <w:tcBorders>
                      <w:top w:val="single" w:sz="4" w:space="0" w:color="auto"/>
                      <w:left w:val="single" w:sz="4" w:space="0" w:color="auto"/>
                      <w:bottom w:val="single" w:sz="4" w:space="0" w:color="auto"/>
                      <w:right w:val="single" w:sz="4" w:space="0" w:color="auto"/>
                    </w:tcBorders>
                  </w:tcPr>
                  <w:p w14:paraId="6FC3C0C5" w14:textId="77777777" w:rsidR="005A50C3" w:rsidRPr="004839C5" w:rsidRDefault="005A50C3">
                    <w:pPr>
                      <w:pStyle w:val="BodyText"/>
                      <w:spacing w:before="80" w:after="80"/>
                      <w:jc w:val="center"/>
                      <w:rPr>
                        <w:lang w:val="en-AU" w:eastAsia="en-US"/>
                      </w:rPr>
                    </w:pPr>
                    <w:r w:rsidRPr="004839C5">
                      <w:rPr>
                        <w:lang w:val="en-AU" w:eastAsia="en-US"/>
                      </w:rPr>
                      <w:t>1.6</w:t>
                    </w:r>
                  </w:p>
                </w:tc>
                <w:tc>
                  <w:tcPr>
                    <w:tcW w:w="1074" w:type="dxa"/>
                    <w:tcBorders>
                      <w:top w:val="single" w:sz="4" w:space="0" w:color="auto"/>
                      <w:left w:val="single" w:sz="4" w:space="0" w:color="auto"/>
                      <w:bottom w:val="single" w:sz="4" w:space="0" w:color="auto"/>
                      <w:right w:val="single" w:sz="4" w:space="0" w:color="auto"/>
                    </w:tcBorders>
                  </w:tcPr>
                  <w:p w14:paraId="43C73EE0" w14:textId="77777777" w:rsidR="005A50C3" w:rsidRPr="004839C5" w:rsidRDefault="005A50C3">
                    <w:pPr>
                      <w:pStyle w:val="BodyText"/>
                      <w:spacing w:before="80" w:after="80"/>
                      <w:jc w:val="center"/>
                      <w:rPr>
                        <w:lang w:val="en-AU" w:eastAsia="en-US"/>
                      </w:rPr>
                    </w:pPr>
                    <w:r w:rsidRPr="004839C5">
                      <w:rPr>
                        <w:lang w:val="en-AU" w:eastAsia="en-US"/>
                      </w:rPr>
                      <w:t>1.6</w:t>
                    </w:r>
                  </w:p>
                </w:tc>
              </w:tr>
              <w:tr w:rsidR="005A50C3" w:rsidRPr="004839C5" w14:paraId="190D77B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7C977A"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3CC17AF"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7B571DC"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169" w:type="dxa"/>
                    <w:tcBorders>
                      <w:top w:val="single" w:sz="4" w:space="0" w:color="auto"/>
                      <w:left w:val="single" w:sz="4" w:space="0" w:color="auto"/>
                      <w:bottom w:val="single" w:sz="4" w:space="0" w:color="auto"/>
                      <w:right w:val="single" w:sz="4" w:space="0" w:color="auto"/>
                    </w:tcBorders>
                  </w:tcPr>
                  <w:p w14:paraId="66DDE43B"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586" w:type="dxa"/>
                    <w:tcBorders>
                      <w:top w:val="single" w:sz="4" w:space="0" w:color="auto"/>
                      <w:left w:val="single" w:sz="4" w:space="0" w:color="auto"/>
                      <w:bottom w:val="single" w:sz="4" w:space="0" w:color="auto"/>
                      <w:right w:val="single" w:sz="4" w:space="0" w:color="auto"/>
                    </w:tcBorders>
                  </w:tcPr>
                  <w:p w14:paraId="69898712"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079" w:type="dxa"/>
                    <w:tcBorders>
                      <w:top w:val="single" w:sz="4" w:space="0" w:color="auto"/>
                      <w:left w:val="single" w:sz="4" w:space="0" w:color="auto"/>
                      <w:bottom w:val="single" w:sz="4" w:space="0" w:color="auto"/>
                      <w:right w:val="single" w:sz="4" w:space="0" w:color="auto"/>
                    </w:tcBorders>
                  </w:tcPr>
                  <w:p w14:paraId="5C0F9CFF" w14:textId="77777777" w:rsidR="005A50C3" w:rsidRPr="004839C5" w:rsidRDefault="005A50C3">
                    <w:pPr>
                      <w:pStyle w:val="BodyText"/>
                      <w:spacing w:before="80" w:after="80"/>
                      <w:jc w:val="center"/>
                      <w:rPr>
                        <w:lang w:val="en-AU" w:eastAsia="en-US"/>
                      </w:rPr>
                    </w:pPr>
                    <w:r w:rsidRPr="004839C5">
                      <w:rPr>
                        <w:lang w:val="en-AU" w:eastAsia="en-US"/>
                      </w:rPr>
                      <w:t>1.7</w:t>
                    </w:r>
                  </w:p>
                </w:tc>
                <w:tc>
                  <w:tcPr>
                    <w:tcW w:w="900" w:type="dxa"/>
                    <w:tcBorders>
                      <w:top w:val="single" w:sz="4" w:space="0" w:color="auto"/>
                      <w:left w:val="single" w:sz="4" w:space="0" w:color="auto"/>
                      <w:bottom w:val="single" w:sz="4" w:space="0" w:color="auto"/>
                      <w:right w:val="single" w:sz="4" w:space="0" w:color="auto"/>
                    </w:tcBorders>
                  </w:tcPr>
                  <w:p w14:paraId="5E06CC36"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074" w:type="dxa"/>
                    <w:tcBorders>
                      <w:top w:val="single" w:sz="4" w:space="0" w:color="auto"/>
                      <w:left w:val="single" w:sz="4" w:space="0" w:color="auto"/>
                      <w:bottom w:val="single" w:sz="4" w:space="0" w:color="auto"/>
                      <w:right w:val="single" w:sz="4" w:space="0" w:color="auto"/>
                    </w:tcBorders>
                  </w:tcPr>
                  <w:p w14:paraId="45D50AD5" w14:textId="77777777" w:rsidR="005A50C3" w:rsidRPr="004839C5" w:rsidRDefault="005A50C3">
                    <w:pPr>
                      <w:pStyle w:val="BodyText"/>
                      <w:spacing w:before="80" w:after="80"/>
                      <w:jc w:val="center"/>
                      <w:rPr>
                        <w:lang w:val="en-AU" w:eastAsia="en-US"/>
                      </w:rPr>
                    </w:pPr>
                    <w:r w:rsidRPr="004839C5">
                      <w:rPr>
                        <w:lang w:val="en-AU" w:eastAsia="en-US"/>
                      </w:rPr>
                      <w:t>1.7</w:t>
                    </w:r>
                  </w:p>
                </w:tc>
              </w:tr>
              <w:tr w:rsidR="005A50C3" w:rsidRPr="004839C5" w14:paraId="761DBDE7"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60491" w14:textId="77777777" w:rsidR="005A50C3" w:rsidRPr="002E450E" w:rsidRDefault="005A50C3">
                    <w:pPr>
                      <w:pStyle w:val="BodyText"/>
                      <w:spacing w:before="80" w:after="80"/>
                      <w:rPr>
                        <w:b/>
                        <w:bCs w:val="0"/>
                        <w:lang w:val="en-AU" w:eastAsia="en-US"/>
                      </w:rPr>
                    </w:pPr>
                    <w:r w:rsidRPr="002E450E">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45D9EFCA"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4D0EC4D"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169" w:type="dxa"/>
                    <w:tcBorders>
                      <w:top w:val="single" w:sz="4" w:space="0" w:color="auto"/>
                      <w:left w:val="single" w:sz="4" w:space="0" w:color="auto"/>
                      <w:bottom w:val="single" w:sz="4" w:space="0" w:color="auto"/>
                      <w:right w:val="single" w:sz="4" w:space="0" w:color="auto"/>
                    </w:tcBorders>
                  </w:tcPr>
                  <w:p w14:paraId="6E063098"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586" w:type="dxa"/>
                    <w:tcBorders>
                      <w:top w:val="single" w:sz="4" w:space="0" w:color="auto"/>
                      <w:left w:val="single" w:sz="4" w:space="0" w:color="auto"/>
                      <w:bottom w:val="single" w:sz="4" w:space="0" w:color="auto"/>
                      <w:right w:val="single" w:sz="4" w:space="0" w:color="auto"/>
                    </w:tcBorders>
                  </w:tcPr>
                  <w:p w14:paraId="7E832343"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079" w:type="dxa"/>
                    <w:tcBorders>
                      <w:top w:val="single" w:sz="4" w:space="0" w:color="auto"/>
                      <w:left w:val="single" w:sz="4" w:space="0" w:color="auto"/>
                      <w:bottom w:val="single" w:sz="4" w:space="0" w:color="auto"/>
                      <w:right w:val="single" w:sz="4" w:space="0" w:color="auto"/>
                    </w:tcBorders>
                  </w:tcPr>
                  <w:p w14:paraId="07ECBED9" w14:textId="77777777" w:rsidR="005A50C3" w:rsidRPr="004839C5" w:rsidRDefault="005A50C3">
                    <w:pPr>
                      <w:pStyle w:val="BodyText"/>
                      <w:spacing w:before="80" w:after="80"/>
                      <w:jc w:val="center"/>
                      <w:rPr>
                        <w:lang w:val="en-AU" w:eastAsia="en-US"/>
                      </w:rPr>
                    </w:pPr>
                    <w:r w:rsidRPr="004839C5">
                      <w:rPr>
                        <w:lang w:val="en-AU" w:eastAsia="en-US"/>
                      </w:rPr>
                      <w:t>1.5</w:t>
                    </w:r>
                  </w:p>
                </w:tc>
                <w:tc>
                  <w:tcPr>
                    <w:tcW w:w="900" w:type="dxa"/>
                    <w:tcBorders>
                      <w:top w:val="single" w:sz="4" w:space="0" w:color="auto"/>
                      <w:left w:val="single" w:sz="4" w:space="0" w:color="auto"/>
                      <w:bottom w:val="single" w:sz="4" w:space="0" w:color="auto"/>
                      <w:right w:val="single" w:sz="4" w:space="0" w:color="auto"/>
                    </w:tcBorders>
                  </w:tcPr>
                  <w:p w14:paraId="206247E7"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074" w:type="dxa"/>
                    <w:tcBorders>
                      <w:top w:val="single" w:sz="4" w:space="0" w:color="auto"/>
                      <w:left w:val="single" w:sz="4" w:space="0" w:color="auto"/>
                      <w:bottom w:val="single" w:sz="4" w:space="0" w:color="auto"/>
                      <w:right w:val="single" w:sz="4" w:space="0" w:color="auto"/>
                    </w:tcBorders>
                  </w:tcPr>
                  <w:p w14:paraId="756D1DD0" w14:textId="77777777" w:rsidR="005A50C3" w:rsidRPr="004839C5" w:rsidRDefault="005A50C3">
                    <w:pPr>
                      <w:pStyle w:val="BodyText"/>
                      <w:spacing w:before="80" w:after="80"/>
                      <w:jc w:val="center"/>
                      <w:rPr>
                        <w:lang w:val="en-AU" w:eastAsia="en-US"/>
                      </w:rPr>
                    </w:pPr>
                    <w:r w:rsidRPr="004839C5">
                      <w:rPr>
                        <w:lang w:val="en-AU" w:eastAsia="en-US"/>
                      </w:rPr>
                      <w:t>1.5</w:t>
                    </w:r>
                  </w:p>
                </w:tc>
              </w:tr>
              <w:tr w:rsidR="005A50C3" w:rsidRPr="004839C5" w14:paraId="71F2CD32"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B452B"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169855F"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82E6601" w14:textId="77777777" w:rsidR="005A50C3" w:rsidRPr="004839C5" w:rsidRDefault="005A50C3">
                    <w:pPr>
                      <w:pStyle w:val="BodyText"/>
                      <w:spacing w:before="80" w:after="80"/>
                      <w:jc w:val="center"/>
                      <w:rPr>
                        <w:lang w:val="en-AU" w:eastAsia="en-US"/>
                      </w:rPr>
                    </w:pPr>
                    <w:r w:rsidRPr="004839C5">
                      <w:rPr>
                        <w:lang w:val="en-AU" w:eastAsia="en-US"/>
                      </w:rPr>
                      <w:t>2.0</w:t>
                    </w:r>
                  </w:p>
                </w:tc>
                <w:tc>
                  <w:tcPr>
                    <w:tcW w:w="1169" w:type="dxa"/>
                    <w:tcBorders>
                      <w:top w:val="single" w:sz="4" w:space="0" w:color="auto"/>
                      <w:left w:val="single" w:sz="4" w:space="0" w:color="auto"/>
                      <w:bottom w:val="single" w:sz="4" w:space="0" w:color="auto"/>
                      <w:right w:val="single" w:sz="4" w:space="0" w:color="auto"/>
                    </w:tcBorders>
                  </w:tcPr>
                  <w:p w14:paraId="770BFBB1" w14:textId="77777777" w:rsidR="005A50C3" w:rsidRPr="004839C5" w:rsidRDefault="005A50C3">
                    <w:pPr>
                      <w:pStyle w:val="BodyText"/>
                      <w:spacing w:before="80" w:after="80"/>
                      <w:jc w:val="center"/>
                      <w:rPr>
                        <w:lang w:val="en-AU" w:eastAsia="en-US"/>
                      </w:rPr>
                    </w:pPr>
                    <w:r w:rsidRPr="004839C5">
                      <w:rPr>
                        <w:lang w:val="en-AU" w:eastAsia="en-US"/>
                      </w:rPr>
                      <w:t>2.0</w:t>
                    </w:r>
                  </w:p>
                </w:tc>
                <w:tc>
                  <w:tcPr>
                    <w:tcW w:w="1586" w:type="dxa"/>
                    <w:tcBorders>
                      <w:top w:val="single" w:sz="4" w:space="0" w:color="auto"/>
                      <w:left w:val="single" w:sz="4" w:space="0" w:color="auto"/>
                      <w:bottom w:val="single" w:sz="4" w:space="0" w:color="auto"/>
                      <w:right w:val="single" w:sz="4" w:space="0" w:color="auto"/>
                    </w:tcBorders>
                  </w:tcPr>
                  <w:p w14:paraId="21C3B282" w14:textId="77777777" w:rsidR="005A50C3" w:rsidRPr="004839C5" w:rsidRDefault="005A50C3">
                    <w:pPr>
                      <w:pStyle w:val="BodyText"/>
                      <w:spacing w:before="80" w:after="80"/>
                      <w:jc w:val="center"/>
                      <w:rPr>
                        <w:lang w:val="en-AU" w:eastAsia="en-US"/>
                      </w:rPr>
                    </w:pPr>
                    <w:r w:rsidRPr="004839C5">
                      <w:rPr>
                        <w:lang w:val="en-AU" w:eastAsia="en-US"/>
                      </w:rPr>
                      <w:t>2.0</w:t>
                    </w:r>
                  </w:p>
                </w:tc>
                <w:tc>
                  <w:tcPr>
                    <w:tcW w:w="1079" w:type="dxa"/>
                    <w:tcBorders>
                      <w:top w:val="single" w:sz="4" w:space="0" w:color="auto"/>
                      <w:left w:val="single" w:sz="4" w:space="0" w:color="auto"/>
                      <w:bottom w:val="single" w:sz="4" w:space="0" w:color="auto"/>
                      <w:right w:val="single" w:sz="4" w:space="0" w:color="auto"/>
                    </w:tcBorders>
                  </w:tcPr>
                  <w:p w14:paraId="6BA3ECC8" w14:textId="77777777" w:rsidR="005A50C3" w:rsidRPr="004839C5" w:rsidRDefault="005A50C3">
                    <w:pPr>
                      <w:pStyle w:val="BodyText"/>
                      <w:spacing w:before="80" w:after="80"/>
                      <w:jc w:val="center"/>
                      <w:rPr>
                        <w:lang w:val="en-AU" w:eastAsia="en-US"/>
                      </w:rPr>
                    </w:pPr>
                    <w:r w:rsidRPr="004839C5">
                      <w:rPr>
                        <w:lang w:val="en-AU" w:eastAsia="en-US"/>
                      </w:rPr>
                      <w:t>2.0</w:t>
                    </w:r>
                  </w:p>
                </w:tc>
                <w:tc>
                  <w:tcPr>
                    <w:tcW w:w="900" w:type="dxa"/>
                    <w:tcBorders>
                      <w:top w:val="single" w:sz="4" w:space="0" w:color="auto"/>
                      <w:left w:val="single" w:sz="4" w:space="0" w:color="auto"/>
                      <w:bottom w:val="single" w:sz="4" w:space="0" w:color="auto"/>
                      <w:right w:val="single" w:sz="4" w:space="0" w:color="auto"/>
                    </w:tcBorders>
                  </w:tcPr>
                  <w:p w14:paraId="0ABFA068" w14:textId="77777777" w:rsidR="005A50C3" w:rsidRPr="004839C5" w:rsidRDefault="005A50C3">
                    <w:pPr>
                      <w:pStyle w:val="BodyText"/>
                      <w:spacing w:before="80" w:after="80"/>
                      <w:jc w:val="center"/>
                      <w:rPr>
                        <w:lang w:val="en-AU" w:eastAsia="en-US"/>
                      </w:rPr>
                    </w:pPr>
                    <w:r w:rsidRPr="004839C5">
                      <w:rPr>
                        <w:lang w:val="en-AU" w:eastAsia="en-US"/>
                      </w:rPr>
                      <w:t>2.0</w:t>
                    </w:r>
                  </w:p>
                </w:tc>
                <w:tc>
                  <w:tcPr>
                    <w:tcW w:w="1074" w:type="dxa"/>
                    <w:tcBorders>
                      <w:top w:val="single" w:sz="4" w:space="0" w:color="auto"/>
                      <w:left w:val="single" w:sz="4" w:space="0" w:color="auto"/>
                      <w:bottom w:val="single" w:sz="4" w:space="0" w:color="auto"/>
                      <w:right w:val="single" w:sz="4" w:space="0" w:color="auto"/>
                    </w:tcBorders>
                  </w:tcPr>
                  <w:p w14:paraId="7479710C" w14:textId="77777777" w:rsidR="005A50C3" w:rsidRPr="004839C5" w:rsidRDefault="005A50C3">
                    <w:pPr>
                      <w:pStyle w:val="BodyText"/>
                      <w:spacing w:before="80" w:after="80"/>
                      <w:jc w:val="center"/>
                      <w:rPr>
                        <w:lang w:val="en-AU" w:eastAsia="en-US"/>
                      </w:rPr>
                    </w:pPr>
                    <w:r w:rsidRPr="004839C5">
                      <w:rPr>
                        <w:lang w:val="en-AU" w:eastAsia="en-US"/>
                      </w:rPr>
                      <w:t>2.0</w:t>
                    </w:r>
                  </w:p>
                </w:tc>
              </w:tr>
              <w:tr w:rsidR="005A50C3" w:rsidRPr="004839C5" w14:paraId="772EBE1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B6F07A"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7342ECC"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7F3FD9C" w14:textId="77777777" w:rsidR="005A50C3" w:rsidRPr="004839C5" w:rsidRDefault="005A50C3">
                    <w:pPr>
                      <w:pStyle w:val="BodyText"/>
                      <w:spacing w:before="80" w:after="80"/>
                      <w:jc w:val="center"/>
                      <w:rPr>
                        <w:lang w:val="en-AU" w:eastAsia="en-US"/>
                      </w:rPr>
                    </w:pPr>
                    <w:r w:rsidRPr="004839C5">
                      <w:rPr>
                        <w:lang w:val="en-AU" w:eastAsia="en-US"/>
                      </w:rPr>
                      <w:t>2.2</w:t>
                    </w:r>
                  </w:p>
                </w:tc>
                <w:tc>
                  <w:tcPr>
                    <w:tcW w:w="1169" w:type="dxa"/>
                    <w:tcBorders>
                      <w:top w:val="single" w:sz="4" w:space="0" w:color="auto"/>
                      <w:left w:val="single" w:sz="4" w:space="0" w:color="auto"/>
                      <w:bottom w:val="single" w:sz="4" w:space="0" w:color="auto"/>
                      <w:right w:val="single" w:sz="4" w:space="0" w:color="auto"/>
                    </w:tcBorders>
                  </w:tcPr>
                  <w:p w14:paraId="065517AD" w14:textId="77777777" w:rsidR="005A50C3" w:rsidRPr="004839C5" w:rsidRDefault="005A50C3">
                    <w:pPr>
                      <w:pStyle w:val="BodyText"/>
                      <w:spacing w:before="80" w:after="80"/>
                      <w:jc w:val="center"/>
                      <w:rPr>
                        <w:lang w:val="en-AU" w:eastAsia="en-US"/>
                      </w:rPr>
                    </w:pPr>
                    <w:r w:rsidRPr="004839C5">
                      <w:rPr>
                        <w:lang w:val="en-AU" w:eastAsia="en-US"/>
                      </w:rPr>
                      <w:t>2.2</w:t>
                    </w:r>
                  </w:p>
                </w:tc>
                <w:tc>
                  <w:tcPr>
                    <w:tcW w:w="1586" w:type="dxa"/>
                    <w:tcBorders>
                      <w:top w:val="single" w:sz="4" w:space="0" w:color="auto"/>
                      <w:left w:val="single" w:sz="4" w:space="0" w:color="auto"/>
                      <w:bottom w:val="single" w:sz="4" w:space="0" w:color="auto"/>
                      <w:right w:val="single" w:sz="4" w:space="0" w:color="auto"/>
                    </w:tcBorders>
                  </w:tcPr>
                  <w:p w14:paraId="0979FEB3" w14:textId="77777777" w:rsidR="005A50C3" w:rsidRPr="004839C5" w:rsidRDefault="005A50C3">
                    <w:pPr>
                      <w:pStyle w:val="BodyText"/>
                      <w:spacing w:before="80" w:after="80"/>
                      <w:jc w:val="center"/>
                      <w:rPr>
                        <w:lang w:val="en-AU" w:eastAsia="en-US"/>
                      </w:rPr>
                    </w:pPr>
                    <w:r w:rsidRPr="004839C5">
                      <w:rPr>
                        <w:lang w:val="en-AU" w:eastAsia="en-US"/>
                      </w:rPr>
                      <w:t>2.2</w:t>
                    </w:r>
                  </w:p>
                </w:tc>
                <w:tc>
                  <w:tcPr>
                    <w:tcW w:w="1079" w:type="dxa"/>
                    <w:tcBorders>
                      <w:top w:val="single" w:sz="4" w:space="0" w:color="auto"/>
                      <w:left w:val="single" w:sz="4" w:space="0" w:color="auto"/>
                      <w:bottom w:val="single" w:sz="4" w:space="0" w:color="auto"/>
                      <w:right w:val="single" w:sz="4" w:space="0" w:color="auto"/>
                    </w:tcBorders>
                  </w:tcPr>
                  <w:p w14:paraId="282CCB02" w14:textId="77777777" w:rsidR="005A50C3" w:rsidRPr="004839C5" w:rsidRDefault="005A50C3">
                    <w:pPr>
                      <w:pStyle w:val="BodyText"/>
                      <w:spacing w:before="80" w:after="80"/>
                      <w:jc w:val="center"/>
                      <w:rPr>
                        <w:lang w:val="en-AU" w:eastAsia="en-US"/>
                      </w:rPr>
                    </w:pPr>
                    <w:r w:rsidRPr="004839C5">
                      <w:rPr>
                        <w:lang w:val="en-AU" w:eastAsia="en-US"/>
                      </w:rPr>
                      <w:t>2.2</w:t>
                    </w:r>
                  </w:p>
                </w:tc>
                <w:tc>
                  <w:tcPr>
                    <w:tcW w:w="900" w:type="dxa"/>
                    <w:tcBorders>
                      <w:top w:val="single" w:sz="4" w:space="0" w:color="auto"/>
                      <w:left w:val="single" w:sz="4" w:space="0" w:color="auto"/>
                      <w:bottom w:val="single" w:sz="4" w:space="0" w:color="auto"/>
                      <w:right w:val="single" w:sz="4" w:space="0" w:color="auto"/>
                    </w:tcBorders>
                  </w:tcPr>
                  <w:p w14:paraId="5974C51F" w14:textId="77777777" w:rsidR="005A50C3" w:rsidRPr="004839C5" w:rsidRDefault="005A50C3">
                    <w:pPr>
                      <w:pStyle w:val="BodyText"/>
                      <w:spacing w:before="80" w:after="80"/>
                      <w:jc w:val="center"/>
                      <w:rPr>
                        <w:lang w:val="en-AU" w:eastAsia="en-US"/>
                      </w:rPr>
                    </w:pPr>
                    <w:r w:rsidRPr="004839C5">
                      <w:rPr>
                        <w:lang w:val="en-AU" w:eastAsia="en-US"/>
                      </w:rPr>
                      <w:t>2.2</w:t>
                    </w:r>
                  </w:p>
                </w:tc>
                <w:tc>
                  <w:tcPr>
                    <w:tcW w:w="1074" w:type="dxa"/>
                    <w:tcBorders>
                      <w:top w:val="single" w:sz="4" w:space="0" w:color="auto"/>
                      <w:left w:val="single" w:sz="4" w:space="0" w:color="auto"/>
                      <w:bottom w:val="single" w:sz="4" w:space="0" w:color="auto"/>
                      <w:right w:val="single" w:sz="4" w:space="0" w:color="auto"/>
                    </w:tcBorders>
                  </w:tcPr>
                  <w:p w14:paraId="6FBB1558" w14:textId="77777777" w:rsidR="005A50C3" w:rsidRPr="004839C5" w:rsidRDefault="005A50C3">
                    <w:pPr>
                      <w:pStyle w:val="BodyText"/>
                      <w:spacing w:before="80" w:after="80"/>
                      <w:jc w:val="center"/>
                      <w:rPr>
                        <w:lang w:val="en-AU" w:eastAsia="en-US"/>
                      </w:rPr>
                    </w:pPr>
                    <w:r w:rsidRPr="004839C5">
                      <w:rPr>
                        <w:lang w:val="en-AU" w:eastAsia="en-US"/>
                      </w:rPr>
                      <w:t>2.2</w:t>
                    </w:r>
                  </w:p>
                </w:tc>
              </w:tr>
              <w:tr w:rsidR="005A50C3" w:rsidRPr="004839C5" w14:paraId="731CD56D"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3E57A2"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DB4CA61"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BC4AD9F"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169" w:type="dxa"/>
                    <w:tcBorders>
                      <w:top w:val="single" w:sz="4" w:space="0" w:color="auto"/>
                      <w:left w:val="single" w:sz="4" w:space="0" w:color="auto"/>
                      <w:bottom w:val="single" w:sz="4" w:space="0" w:color="auto"/>
                      <w:right w:val="single" w:sz="4" w:space="0" w:color="auto"/>
                    </w:tcBorders>
                  </w:tcPr>
                  <w:p w14:paraId="7345AA6A"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586" w:type="dxa"/>
                    <w:tcBorders>
                      <w:top w:val="single" w:sz="4" w:space="0" w:color="auto"/>
                      <w:left w:val="single" w:sz="4" w:space="0" w:color="auto"/>
                      <w:bottom w:val="single" w:sz="4" w:space="0" w:color="auto"/>
                      <w:right w:val="single" w:sz="4" w:space="0" w:color="auto"/>
                    </w:tcBorders>
                  </w:tcPr>
                  <w:p w14:paraId="52A795E0"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079" w:type="dxa"/>
                    <w:tcBorders>
                      <w:top w:val="single" w:sz="4" w:space="0" w:color="auto"/>
                      <w:left w:val="single" w:sz="4" w:space="0" w:color="auto"/>
                      <w:bottom w:val="single" w:sz="4" w:space="0" w:color="auto"/>
                      <w:right w:val="single" w:sz="4" w:space="0" w:color="auto"/>
                    </w:tcBorders>
                  </w:tcPr>
                  <w:p w14:paraId="022D8579" w14:textId="77777777" w:rsidR="005A50C3" w:rsidRPr="004839C5" w:rsidRDefault="005A50C3">
                    <w:pPr>
                      <w:pStyle w:val="BodyText"/>
                      <w:spacing w:before="80" w:after="80"/>
                      <w:jc w:val="center"/>
                      <w:rPr>
                        <w:lang w:val="en-AU" w:eastAsia="en-US"/>
                      </w:rPr>
                    </w:pPr>
                    <w:r w:rsidRPr="004839C5">
                      <w:rPr>
                        <w:lang w:val="en-AU" w:eastAsia="en-US"/>
                      </w:rPr>
                      <w:t>1.7</w:t>
                    </w:r>
                  </w:p>
                </w:tc>
                <w:tc>
                  <w:tcPr>
                    <w:tcW w:w="900" w:type="dxa"/>
                    <w:tcBorders>
                      <w:top w:val="single" w:sz="4" w:space="0" w:color="auto"/>
                      <w:left w:val="single" w:sz="4" w:space="0" w:color="auto"/>
                      <w:bottom w:val="single" w:sz="4" w:space="0" w:color="auto"/>
                      <w:right w:val="single" w:sz="4" w:space="0" w:color="auto"/>
                    </w:tcBorders>
                  </w:tcPr>
                  <w:p w14:paraId="2766374B" w14:textId="77777777" w:rsidR="005A50C3" w:rsidRPr="004839C5" w:rsidRDefault="005A50C3">
                    <w:pPr>
                      <w:pStyle w:val="BodyText"/>
                      <w:spacing w:before="80" w:after="80"/>
                      <w:jc w:val="center"/>
                      <w:rPr>
                        <w:lang w:val="en-AU" w:eastAsia="en-US"/>
                      </w:rPr>
                    </w:pPr>
                    <w:r w:rsidRPr="004839C5">
                      <w:rPr>
                        <w:lang w:val="en-AU" w:eastAsia="en-US"/>
                      </w:rPr>
                      <w:t>1.7</w:t>
                    </w:r>
                  </w:p>
                </w:tc>
                <w:tc>
                  <w:tcPr>
                    <w:tcW w:w="1074" w:type="dxa"/>
                    <w:tcBorders>
                      <w:top w:val="single" w:sz="4" w:space="0" w:color="auto"/>
                      <w:left w:val="single" w:sz="4" w:space="0" w:color="auto"/>
                      <w:bottom w:val="single" w:sz="4" w:space="0" w:color="auto"/>
                      <w:right w:val="single" w:sz="4" w:space="0" w:color="auto"/>
                    </w:tcBorders>
                  </w:tcPr>
                  <w:p w14:paraId="176404E7" w14:textId="77777777" w:rsidR="005A50C3" w:rsidRPr="004839C5" w:rsidRDefault="005A50C3">
                    <w:pPr>
                      <w:pStyle w:val="BodyText"/>
                      <w:spacing w:before="80" w:after="80"/>
                      <w:jc w:val="center"/>
                      <w:rPr>
                        <w:lang w:val="en-AU" w:eastAsia="en-US"/>
                      </w:rPr>
                    </w:pPr>
                    <w:r w:rsidRPr="004839C5">
                      <w:rPr>
                        <w:lang w:val="en-AU" w:eastAsia="en-US"/>
                      </w:rPr>
                      <w:t>1.7</w:t>
                    </w:r>
                  </w:p>
                </w:tc>
              </w:tr>
              <w:tr w:rsidR="005A50C3" w:rsidRPr="004839C5" w14:paraId="76329CBA"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34A9B0" w14:textId="77777777" w:rsidR="005A50C3" w:rsidRPr="002E450E" w:rsidRDefault="005A50C3">
                    <w:pPr>
                      <w:pStyle w:val="BodyText"/>
                      <w:spacing w:before="80" w:after="80"/>
                      <w:rPr>
                        <w:b/>
                        <w:bCs w:val="0"/>
                        <w:lang w:val="en-AU" w:eastAsia="en-US"/>
                      </w:rPr>
                    </w:pPr>
                    <w:r w:rsidRPr="002E450E">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635E9EC6"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FFE09F7"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169" w:type="dxa"/>
                    <w:tcBorders>
                      <w:top w:val="single" w:sz="4" w:space="0" w:color="auto"/>
                      <w:left w:val="single" w:sz="4" w:space="0" w:color="auto"/>
                      <w:bottom w:val="single" w:sz="4" w:space="0" w:color="auto"/>
                      <w:right w:val="single" w:sz="4" w:space="0" w:color="auto"/>
                    </w:tcBorders>
                  </w:tcPr>
                  <w:p w14:paraId="0FD12220"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586" w:type="dxa"/>
                    <w:tcBorders>
                      <w:top w:val="single" w:sz="4" w:space="0" w:color="auto"/>
                      <w:left w:val="single" w:sz="4" w:space="0" w:color="auto"/>
                      <w:bottom w:val="single" w:sz="4" w:space="0" w:color="auto"/>
                      <w:right w:val="single" w:sz="4" w:space="0" w:color="auto"/>
                    </w:tcBorders>
                  </w:tcPr>
                  <w:p w14:paraId="6516CD7C"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9" w:type="dxa"/>
                    <w:tcBorders>
                      <w:top w:val="single" w:sz="4" w:space="0" w:color="auto"/>
                      <w:left w:val="single" w:sz="4" w:space="0" w:color="auto"/>
                      <w:bottom w:val="single" w:sz="4" w:space="0" w:color="auto"/>
                      <w:right w:val="single" w:sz="4" w:space="0" w:color="auto"/>
                    </w:tcBorders>
                  </w:tcPr>
                  <w:p w14:paraId="36D6002A" w14:textId="77777777" w:rsidR="005A50C3" w:rsidRPr="004839C5" w:rsidRDefault="005A50C3">
                    <w:pPr>
                      <w:pStyle w:val="BodyText"/>
                      <w:spacing w:before="80" w:after="80"/>
                      <w:jc w:val="center"/>
                      <w:rPr>
                        <w:lang w:val="en-AU" w:eastAsia="en-US"/>
                      </w:rPr>
                    </w:pPr>
                    <w:r w:rsidRPr="004839C5">
                      <w:rPr>
                        <w:lang w:val="en-AU" w:eastAsia="en-US"/>
                      </w:rPr>
                      <w:t>4.0</w:t>
                    </w:r>
                  </w:p>
                </w:tc>
                <w:tc>
                  <w:tcPr>
                    <w:tcW w:w="900" w:type="dxa"/>
                    <w:tcBorders>
                      <w:top w:val="single" w:sz="4" w:space="0" w:color="auto"/>
                      <w:left w:val="single" w:sz="4" w:space="0" w:color="auto"/>
                      <w:bottom w:val="single" w:sz="4" w:space="0" w:color="auto"/>
                      <w:right w:val="single" w:sz="4" w:space="0" w:color="auto"/>
                    </w:tcBorders>
                  </w:tcPr>
                  <w:p w14:paraId="4AD1173C" w14:textId="77777777" w:rsidR="005A50C3" w:rsidRPr="004839C5" w:rsidRDefault="005A50C3">
                    <w:pPr>
                      <w:pStyle w:val="BodyText"/>
                      <w:spacing w:before="80" w:after="80"/>
                      <w:jc w:val="center"/>
                      <w:rPr>
                        <w:lang w:val="en-AU" w:eastAsia="en-US"/>
                      </w:rPr>
                    </w:pPr>
                    <w:r w:rsidRPr="004839C5">
                      <w:rPr>
                        <w:lang w:val="en-AU" w:eastAsia="en-US"/>
                      </w:rPr>
                      <w:t>4.0</w:t>
                    </w:r>
                  </w:p>
                </w:tc>
                <w:tc>
                  <w:tcPr>
                    <w:tcW w:w="1074" w:type="dxa"/>
                    <w:tcBorders>
                      <w:top w:val="single" w:sz="4" w:space="0" w:color="auto"/>
                      <w:left w:val="single" w:sz="4" w:space="0" w:color="auto"/>
                      <w:bottom w:val="single" w:sz="4" w:space="0" w:color="auto"/>
                      <w:right w:val="single" w:sz="4" w:space="0" w:color="auto"/>
                    </w:tcBorders>
                  </w:tcPr>
                  <w:p w14:paraId="527539AE" w14:textId="77777777" w:rsidR="005A50C3" w:rsidRPr="004839C5" w:rsidRDefault="005A50C3">
                    <w:pPr>
                      <w:pStyle w:val="BodyText"/>
                      <w:spacing w:before="80" w:after="80"/>
                      <w:jc w:val="center"/>
                      <w:rPr>
                        <w:lang w:val="en-AU" w:eastAsia="en-US"/>
                      </w:rPr>
                    </w:pPr>
                    <w:r w:rsidRPr="004839C5">
                      <w:rPr>
                        <w:lang w:val="en-AU" w:eastAsia="en-US"/>
                      </w:rPr>
                      <w:t>4.0</w:t>
                    </w:r>
                  </w:p>
                </w:tc>
              </w:tr>
              <w:tr w:rsidR="005A50C3" w:rsidRPr="004839C5" w14:paraId="3A18FB9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38794"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86503EC"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6542F53"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16A88502"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5A0348F5"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4B12D7CA" w14:textId="77777777" w:rsidR="005A50C3" w:rsidRPr="004839C5" w:rsidRDefault="005A50C3">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2CED32BB"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22BFFB50"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38E173A0"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77926F"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539A555"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F889534"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169" w:type="dxa"/>
                    <w:tcBorders>
                      <w:top w:val="single" w:sz="4" w:space="0" w:color="auto"/>
                      <w:left w:val="single" w:sz="4" w:space="0" w:color="auto"/>
                      <w:bottom w:val="single" w:sz="4" w:space="0" w:color="auto"/>
                      <w:right w:val="single" w:sz="4" w:space="0" w:color="auto"/>
                    </w:tcBorders>
                  </w:tcPr>
                  <w:p w14:paraId="65D0D83C"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586" w:type="dxa"/>
                    <w:tcBorders>
                      <w:top w:val="single" w:sz="4" w:space="0" w:color="auto"/>
                      <w:left w:val="single" w:sz="4" w:space="0" w:color="auto"/>
                      <w:bottom w:val="single" w:sz="4" w:space="0" w:color="auto"/>
                      <w:right w:val="single" w:sz="4" w:space="0" w:color="auto"/>
                    </w:tcBorders>
                  </w:tcPr>
                  <w:p w14:paraId="180468D1"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079" w:type="dxa"/>
                    <w:tcBorders>
                      <w:top w:val="single" w:sz="4" w:space="0" w:color="auto"/>
                      <w:left w:val="single" w:sz="4" w:space="0" w:color="auto"/>
                      <w:bottom w:val="single" w:sz="4" w:space="0" w:color="auto"/>
                      <w:right w:val="single" w:sz="4" w:space="0" w:color="auto"/>
                    </w:tcBorders>
                  </w:tcPr>
                  <w:p w14:paraId="7C35C66E" w14:textId="77777777" w:rsidR="005A50C3" w:rsidRPr="004839C5" w:rsidRDefault="005A50C3">
                    <w:pPr>
                      <w:pStyle w:val="BodyText"/>
                      <w:spacing w:before="80" w:after="80"/>
                      <w:jc w:val="center"/>
                      <w:rPr>
                        <w:lang w:val="en-AU" w:eastAsia="en-US"/>
                      </w:rPr>
                    </w:pPr>
                    <w:r w:rsidRPr="004839C5">
                      <w:rPr>
                        <w:lang w:val="en-AU" w:eastAsia="en-US"/>
                      </w:rPr>
                      <w:t>0.7</w:t>
                    </w:r>
                  </w:p>
                </w:tc>
                <w:tc>
                  <w:tcPr>
                    <w:tcW w:w="900" w:type="dxa"/>
                    <w:tcBorders>
                      <w:top w:val="single" w:sz="4" w:space="0" w:color="auto"/>
                      <w:left w:val="single" w:sz="4" w:space="0" w:color="auto"/>
                      <w:bottom w:val="single" w:sz="4" w:space="0" w:color="auto"/>
                      <w:right w:val="single" w:sz="4" w:space="0" w:color="auto"/>
                    </w:tcBorders>
                  </w:tcPr>
                  <w:p w14:paraId="360A661E"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074" w:type="dxa"/>
                    <w:tcBorders>
                      <w:top w:val="single" w:sz="4" w:space="0" w:color="auto"/>
                      <w:left w:val="single" w:sz="4" w:space="0" w:color="auto"/>
                      <w:bottom w:val="single" w:sz="4" w:space="0" w:color="auto"/>
                      <w:right w:val="single" w:sz="4" w:space="0" w:color="auto"/>
                    </w:tcBorders>
                  </w:tcPr>
                  <w:p w14:paraId="47FC65FD" w14:textId="77777777" w:rsidR="005A50C3" w:rsidRPr="004839C5" w:rsidRDefault="005A50C3">
                    <w:pPr>
                      <w:pStyle w:val="BodyText"/>
                      <w:spacing w:before="80" w:after="80"/>
                      <w:jc w:val="center"/>
                      <w:rPr>
                        <w:lang w:val="en-AU" w:eastAsia="en-US"/>
                      </w:rPr>
                    </w:pPr>
                    <w:r w:rsidRPr="004839C5">
                      <w:rPr>
                        <w:lang w:val="en-AU" w:eastAsia="en-US"/>
                      </w:rPr>
                      <w:t>0.7</w:t>
                    </w:r>
                  </w:p>
                </w:tc>
              </w:tr>
              <w:tr w:rsidR="005A50C3" w:rsidRPr="004839C5" w14:paraId="68722F13"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1D9D5D"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72AC343"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E91D050" w14:textId="77777777" w:rsidR="005A50C3" w:rsidRPr="004839C5" w:rsidRDefault="005A50C3">
                    <w:pPr>
                      <w:pStyle w:val="BodyText"/>
                      <w:spacing w:before="80" w:after="80"/>
                      <w:jc w:val="center"/>
                      <w:rPr>
                        <w:lang w:val="en-AU" w:eastAsia="en-US"/>
                      </w:rPr>
                    </w:pPr>
                    <w:r w:rsidRPr="004839C5">
                      <w:rPr>
                        <w:lang w:val="en-AU" w:eastAsia="en-US"/>
                      </w:rPr>
                      <w:t>0.9</w:t>
                    </w:r>
                  </w:p>
                </w:tc>
                <w:tc>
                  <w:tcPr>
                    <w:tcW w:w="1169" w:type="dxa"/>
                    <w:tcBorders>
                      <w:top w:val="single" w:sz="4" w:space="0" w:color="auto"/>
                      <w:left w:val="single" w:sz="4" w:space="0" w:color="auto"/>
                      <w:bottom w:val="single" w:sz="4" w:space="0" w:color="auto"/>
                      <w:right w:val="single" w:sz="4" w:space="0" w:color="auto"/>
                    </w:tcBorders>
                  </w:tcPr>
                  <w:p w14:paraId="5AF140E9" w14:textId="77777777" w:rsidR="005A50C3" w:rsidRPr="004839C5" w:rsidRDefault="005A50C3">
                    <w:pPr>
                      <w:pStyle w:val="BodyText"/>
                      <w:spacing w:before="80" w:after="80"/>
                      <w:jc w:val="center"/>
                      <w:rPr>
                        <w:lang w:val="en-AU" w:eastAsia="en-US"/>
                      </w:rPr>
                    </w:pPr>
                    <w:r w:rsidRPr="004839C5">
                      <w:rPr>
                        <w:lang w:val="en-AU" w:eastAsia="en-US"/>
                      </w:rPr>
                      <w:t>0.9</w:t>
                    </w:r>
                  </w:p>
                </w:tc>
                <w:tc>
                  <w:tcPr>
                    <w:tcW w:w="1586" w:type="dxa"/>
                    <w:tcBorders>
                      <w:top w:val="single" w:sz="4" w:space="0" w:color="auto"/>
                      <w:left w:val="single" w:sz="4" w:space="0" w:color="auto"/>
                      <w:bottom w:val="single" w:sz="4" w:space="0" w:color="auto"/>
                      <w:right w:val="single" w:sz="4" w:space="0" w:color="auto"/>
                    </w:tcBorders>
                  </w:tcPr>
                  <w:p w14:paraId="74541F28" w14:textId="77777777" w:rsidR="005A50C3" w:rsidRPr="004839C5" w:rsidRDefault="005A50C3">
                    <w:pPr>
                      <w:pStyle w:val="BodyText"/>
                      <w:spacing w:before="80" w:after="80"/>
                      <w:jc w:val="center"/>
                      <w:rPr>
                        <w:lang w:val="en-AU" w:eastAsia="en-US"/>
                      </w:rPr>
                    </w:pPr>
                    <w:r w:rsidRPr="004839C5">
                      <w:rPr>
                        <w:lang w:val="en-AU" w:eastAsia="en-US"/>
                      </w:rPr>
                      <w:t>0.9</w:t>
                    </w:r>
                  </w:p>
                </w:tc>
                <w:tc>
                  <w:tcPr>
                    <w:tcW w:w="1079" w:type="dxa"/>
                    <w:tcBorders>
                      <w:top w:val="single" w:sz="4" w:space="0" w:color="auto"/>
                      <w:left w:val="single" w:sz="4" w:space="0" w:color="auto"/>
                      <w:bottom w:val="single" w:sz="4" w:space="0" w:color="auto"/>
                      <w:right w:val="single" w:sz="4" w:space="0" w:color="auto"/>
                    </w:tcBorders>
                  </w:tcPr>
                  <w:p w14:paraId="5A3C2CAD" w14:textId="77777777" w:rsidR="005A50C3" w:rsidRPr="004839C5" w:rsidRDefault="005A50C3">
                    <w:pPr>
                      <w:pStyle w:val="BodyText"/>
                      <w:spacing w:before="80" w:after="80"/>
                      <w:jc w:val="center"/>
                      <w:rPr>
                        <w:lang w:val="en-AU" w:eastAsia="en-US"/>
                      </w:rPr>
                    </w:pPr>
                    <w:r w:rsidRPr="004839C5">
                      <w:rPr>
                        <w:lang w:val="en-AU" w:eastAsia="en-US"/>
                      </w:rPr>
                      <w:t>0.9</w:t>
                    </w:r>
                  </w:p>
                </w:tc>
                <w:tc>
                  <w:tcPr>
                    <w:tcW w:w="900" w:type="dxa"/>
                    <w:tcBorders>
                      <w:top w:val="single" w:sz="4" w:space="0" w:color="auto"/>
                      <w:left w:val="single" w:sz="4" w:space="0" w:color="auto"/>
                      <w:bottom w:val="single" w:sz="4" w:space="0" w:color="auto"/>
                      <w:right w:val="single" w:sz="4" w:space="0" w:color="auto"/>
                    </w:tcBorders>
                  </w:tcPr>
                  <w:p w14:paraId="518ADF75" w14:textId="77777777" w:rsidR="005A50C3" w:rsidRPr="004839C5" w:rsidRDefault="005A50C3">
                    <w:pPr>
                      <w:pStyle w:val="BodyText"/>
                      <w:spacing w:before="80" w:after="80"/>
                      <w:jc w:val="center"/>
                      <w:rPr>
                        <w:lang w:val="en-AU" w:eastAsia="en-US"/>
                      </w:rPr>
                    </w:pPr>
                    <w:r w:rsidRPr="004839C5">
                      <w:rPr>
                        <w:lang w:val="en-AU" w:eastAsia="en-US"/>
                      </w:rPr>
                      <w:t>0.9</w:t>
                    </w:r>
                  </w:p>
                </w:tc>
                <w:tc>
                  <w:tcPr>
                    <w:tcW w:w="1074" w:type="dxa"/>
                    <w:tcBorders>
                      <w:top w:val="single" w:sz="4" w:space="0" w:color="auto"/>
                      <w:left w:val="single" w:sz="4" w:space="0" w:color="auto"/>
                      <w:bottom w:val="single" w:sz="4" w:space="0" w:color="auto"/>
                      <w:right w:val="single" w:sz="4" w:space="0" w:color="auto"/>
                    </w:tcBorders>
                  </w:tcPr>
                  <w:p w14:paraId="57AB79F2" w14:textId="77777777" w:rsidR="005A50C3" w:rsidRPr="004839C5" w:rsidRDefault="005A50C3">
                    <w:pPr>
                      <w:pStyle w:val="BodyText"/>
                      <w:spacing w:before="80" w:after="80"/>
                      <w:jc w:val="center"/>
                      <w:rPr>
                        <w:lang w:val="en-AU" w:eastAsia="en-US"/>
                      </w:rPr>
                    </w:pPr>
                    <w:r w:rsidRPr="004839C5">
                      <w:rPr>
                        <w:lang w:val="en-AU" w:eastAsia="en-US"/>
                      </w:rPr>
                      <w:t>0.9</w:t>
                    </w:r>
                  </w:p>
                </w:tc>
              </w:tr>
              <w:tr w:rsidR="005A50C3" w:rsidRPr="004839C5" w14:paraId="2E9FC0C6"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F84D6E5" w14:textId="77777777" w:rsidR="005A50C3" w:rsidRPr="002E450E" w:rsidRDefault="005A50C3">
                    <w:pPr>
                      <w:pStyle w:val="BodyText"/>
                      <w:spacing w:before="80" w:after="80"/>
                      <w:rPr>
                        <w:b/>
                        <w:bCs w:val="0"/>
                        <w:lang w:val="en-AU" w:eastAsia="en-US"/>
                      </w:rPr>
                    </w:pPr>
                    <w:r w:rsidRPr="002E450E">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26351E15"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ECFCE17"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6522269D"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6A304234"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5868B7AE" w14:textId="77777777" w:rsidR="005A50C3" w:rsidRPr="004839C5" w:rsidRDefault="005A50C3">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445B728A"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0345FA4B"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46EADC0A"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B3483E"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5E75AFA"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6799E43D"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169" w:type="dxa"/>
                    <w:tcBorders>
                      <w:top w:val="single" w:sz="4" w:space="0" w:color="auto"/>
                      <w:left w:val="single" w:sz="4" w:space="0" w:color="auto"/>
                      <w:bottom w:val="single" w:sz="4" w:space="0" w:color="auto"/>
                      <w:right w:val="single" w:sz="4" w:space="0" w:color="auto"/>
                    </w:tcBorders>
                  </w:tcPr>
                  <w:p w14:paraId="15D5D393"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586" w:type="dxa"/>
                    <w:tcBorders>
                      <w:top w:val="single" w:sz="4" w:space="0" w:color="auto"/>
                      <w:left w:val="single" w:sz="4" w:space="0" w:color="auto"/>
                      <w:bottom w:val="single" w:sz="4" w:space="0" w:color="auto"/>
                      <w:right w:val="single" w:sz="4" w:space="0" w:color="auto"/>
                    </w:tcBorders>
                  </w:tcPr>
                  <w:p w14:paraId="472278F5"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9" w:type="dxa"/>
                    <w:tcBorders>
                      <w:top w:val="single" w:sz="4" w:space="0" w:color="auto"/>
                      <w:left w:val="single" w:sz="4" w:space="0" w:color="auto"/>
                      <w:bottom w:val="single" w:sz="4" w:space="0" w:color="auto"/>
                      <w:right w:val="single" w:sz="4" w:space="0" w:color="auto"/>
                    </w:tcBorders>
                  </w:tcPr>
                  <w:p w14:paraId="10871E95" w14:textId="77777777" w:rsidR="005A50C3" w:rsidRPr="004839C5" w:rsidRDefault="005A50C3">
                    <w:pPr>
                      <w:pStyle w:val="BodyText"/>
                      <w:spacing w:before="80" w:after="80"/>
                      <w:jc w:val="center"/>
                      <w:rPr>
                        <w:lang w:val="en-AU" w:eastAsia="en-US"/>
                      </w:rPr>
                    </w:pPr>
                    <w:r w:rsidRPr="004839C5">
                      <w:rPr>
                        <w:lang w:val="en-AU" w:eastAsia="en-US"/>
                      </w:rPr>
                      <w:t>2.5</w:t>
                    </w:r>
                  </w:p>
                </w:tc>
                <w:tc>
                  <w:tcPr>
                    <w:tcW w:w="900" w:type="dxa"/>
                    <w:tcBorders>
                      <w:top w:val="single" w:sz="4" w:space="0" w:color="auto"/>
                      <w:left w:val="single" w:sz="4" w:space="0" w:color="auto"/>
                      <w:bottom w:val="single" w:sz="4" w:space="0" w:color="auto"/>
                      <w:right w:val="single" w:sz="4" w:space="0" w:color="auto"/>
                    </w:tcBorders>
                  </w:tcPr>
                  <w:p w14:paraId="2AACE9DC" w14:textId="77777777" w:rsidR="005A50C3" w:rsidRPr="004839C5" w:rsidRDefault="005A50C3">
                    <w:pPr>
                      <w:pStyle w:val="BodyText"/>
                      <w:spacing w:before="80" w:after="80"/>
                      <w:jc w:val="center"/>
                      <w:rPr>
                        <w:lang w:val="en-AU" w:eastAsia="en-US"/>
                      </w:rPr>
                    </w:pPr>
                    <w:r w:rsidRPr="004839C5">
                      <w:rPr>
                        <w:lang w:val="en-AU" w:eastAsia="en-US"/>
                      </w:rPr>
                      <w:t>2.5</w:t>
                    </w:r>
                  </w:p>
                </w:tc>
                <w:tc>
                  <w:tcPr>
                    <w:tcW w:w="1074" w:type="dxa"/>
                    <w:tcBorders>
                      <w:top w:val="single" w:sz="4" w:space="0" w:color="auto"/>
                      <w:left w:val="single" w:sz="4" w:space="0" w:color="auto"/>
                      <w:bottom w:val="single" w:sz="4" w:space="0" w:color="auto"/>
                      <w:right w:val="single" w:sz="4" w:space="0" w:color="auto"/>
                    </w:tcBorders>
                  </w:tcPr>
                  <w:p w14:paraId="46946B72" w14:textId="77777777" w:rsidR="005A50C3" w:rsidRPr="004839C5" w:rsidRDefault="005A50C3">
                    <w:pPr>
                      <w:pStyle w:val="BodyText"/>
                      <w:spacing w:before="80" w:after="80"/>
                      <w:jc w:val="center"/>
                      <w:rPr>
                        <w:lang w:val="en-AU" w:eastAsia="en-US"/>
                      </w:rPr>
                    </w:pPr>
                    <w:r w:rsidRPr="004839C5">
                      <w:rPr>
                        <w:lang w:val="en-AU" w:eastAsia="en-US"/>
                      </w:rPr>
                      <w:t>2.5</w:t>
                    </w:r>
                  </w:p>
                </w:tc>
              </w:tr>
              <w:tr w:rsidR="005A50C3" w:rsidRPr="004839C5" w14:paraId="05C199E5"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084D7D"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89196CA"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452B02F" w14:textId="77777777" w:rsidR="005A50C3" w:rsidRPr="004839C5" w:rsidRDefault="005A50C3">
                    <w:pPr>
                      <w:pStyle w:val="BodyText"/>
                      <w:spacing w:before="80" w:after="80"/>
                      <w:jc w:val="center"/>
                      <w:rPr>
                        <w:lang w:val="en-AU" w:eastAsia="en-US"/>
                      </w:rPr>
                    </w:pPr>
                    <w:r w:rsidRPr="004839C5">
                      <w:rPr>
                        <w:lang w:val="en-AU" w:eastAsia="en-US"/>
                      </w:rPr>
                      <w:t>1.3</w:t>
                    </w:r>
                  </w:p>
                </w:tc>
                <w:tc>
                  <w:tcPr>
                    <w:tcW w:w="1169" w:type="dxa"/>
                    <w:tcBorders>
                      <w:top w:val="single" w:sz="4" w:space="0" w:color="auto"/>
                      <w:left w:val="single" w:sz="4" w:space="0" w:color="auto"/>
                      <w:bottom w:val="single" w:sz="4" w:space="0" w:color="auto"/>
                      <w:right w:val="single" w:sz="4" w:space="0" w:color="auto"/>
                    </w:tcBorders>
                  </w:tcPr>
                  <w:p w14:paraId="433DA4A9" w14:textId="77777777" w:rsidR="005A50C3" w:rsidRPr="004839C5" w:rsidRDefault="005A50C3">
                    <w:pPr>
                      <w:pStyle w:val="BodyText"/>
                      <w:spacing w:before="80" w:after="80"/>
                      <w:jc w:val="center"/>
                      <w:rPr>
                        <w:lang w:val="en-AU" w:eastAsia="en-US"/>
                      </w:rPr>
                    </w:pPr>
                    <w:r w:rsidRPr="004839C5">
                      <w:rPr>
                        <w:lang w:val="en-AU" w:eastAsia="en-US"/>
                      </w:rPr>
                      <w:t>1.3</w:t>
                    </w:r>
                  </w:p>
                </w:tc>
                <w:tc>
                  <w:tcPr>
                    <w:tcW w:w="1586" w:type="dxa"/>
                    <w:tcBorders>
                      <w:top w:val="single" w:sz="4" w:space="0" w:color="auto"/>
                      <w:left w:val="single" w:sz="4" w:space="0" w:color="auto"/>
                      <w:bottom w:val="single" w:sz="4" w:space="0" w:color="auto"/>
                      <w:right w:val="single" w:sz="4" w:space="0" w:color="auto"/>
                    </w:tcBorders>
                  </w:tcPr>
                  <w:p w14:paraId="2EE2B9F8" w14:textId="77777777" w:rsidR="005A50C3" w:rsidRPr="004839C5" w:rsidRDefault="005A50C3">
                    <w:pPr>
                      <w:pStyle w:val="BodyText"/>
                      <w:spacing w:before="80" w:after="80"/>
                      <w:jc w:val="center"/>
                      <w:rPr>
                        <w:lang w:val="en-AU" w:eastAsia="en-US"/>
                      </w:rPr>
                    </w:pPr>
                    <w:r w:rsidRPr="004839C5">
                      <w:rPr>
                        <w:lang w:val="en-AU" w:eastAsia="en-US"/>
                      </w:rPr>
                      <w:t>1.3</w:t>
                    </w:r>
                  </w:p>
                </w:tc>
                <w:tc>
                  <w:tcPr>
                    <w:tcW w:w="1079" w:type="dxa"/>
                    <w:tcBorders>
                      <w:top w:val="single" w:sz="4" w:space="0" w:color="auto"/>
                      <w:left w:val="single" w:sz="4" w:space="0" w:color="auto"/>
                      <w:bottom w:val="single" w:sz="4" w:space="0" w:color="auto"/>
                      <w:right w:val="single" w:sz="4" w:space="0" w:color="auto"/>
                    </w:tcBorders>
                  </w:tcPr>
                  <w:p w14:paraId="4B051903" w14:textId="77777777" w:rsidR="005A50C3" w:rsidRPr="004839C5" w:rsidRDefault="005A50C3">
                    <w:pPr>
                      <w:pStyle w:val="BodyText"/>
                      <w:spacing w:before="80" w:after="80"/>
                      <w:jc w:val="center"/>
                      <w:rPr>
                        <w:lang w:val="en-AU" w:eastAsia="en-US"/>
                      </w:rPr>
                    </w:pPr>
                    <w:r w:rsidRPr="004839C5">
                      <w:rPr>
                        <w:lang w:val="en-AU" w:eastAsia="en-US"/>
                      </w:rPr>
                      <w:t>1.3</w:t>
                    </w:r>
                  </w:p>
                </w:tc>
                <w:tc>
                  <w:tcPr>
                    <w:tcW w:w="900" w:type="dxa"/>
                    <w:tcBorders>
                      <w:top w:val="single" w:sz="4" w:space="0" w:color="auto"/>
                      <w:left w:val="single" w:sz="4" w:space="0" w:color="auto"/>
                      <w:bottom w:val="single" w:sz="4" w:space="0" w:color="auto"/>
                      <w:right w:val="single" w:sz="4" w:space="0" w:color="auto"/>
                    </w:tcBorders>
                  </w:tcPr>
                  <w:p w14:paraId="1D9D7197" w14:textId="77777777" w:rsidR="005A50C3" w:rsidRPr="004839C5" w:rsidRDefault="005A50C3">
                    <w:pPr>
                      <w:pStyle w:val="BodyText"/>
                      <w:spacing w:before="80" w:after="80"/>
                      <w:jc w:val="center"/>
                      <w:rPr>
                        <w:lang w:val="en-AU" w:eastAsia="en-US"/>
                      </w:rPr>
                    </w:pPr>
                    <w:r w:rsidRPr="004839C5">
                      <w:rPr>
                        <w:lang w:val="en-AU" w:eastAsia="en-US"/>
                      </w:rPr>
                      <w:t>1.3</w:t>
                    </w:r>
                  </w:p>
                </w:tc>
                <w:tc>
                  <w:tcPr>
                    <w:tcW w:w="1074" w:type="dxa"/>
                    <w:tcBorders>
                      <w:top w:val="single" w:sz="4" w:space="0" w:color="auto"/>
                      <w:left w:val="single" w:sz="4" w:space="0" w:color="auto"/>
                      <w:bottom w:val="single" w:sz="4" w:space="0" w:color="auto"/>
                      <w:right w:val="single" w:sz="4" w:space="0" w:color="auto"/>
                    </w:tcBorders>
                  </w:tcPr>
                  <w:p w14:paraId="3C1B7E1B" w14:textId="77777777" w:rsidR="005A50C3" w:rsidRPr="004839C5" w:rsidRDefault="005A50C3">
                    <w:pPr>
                      <w:pStyle w:val="BodyText"/>
                      <w:spacing w:before="80" w:after="80"/>
                      <w:jc w:val="center"/>
                      <w:rPr>
                        <w:lang w:val="en-AU" w:eastAsia="en-US"/>
                      </w:rPr>
                    </w:pPr>
                    <w:r w:rsidRPr="004839C5">
                      <w:rPr>
                        <w:lang w:val="en-AU" w:eastAsia="en-US"/>
                      </w:rPr>
                      <w:t>1.3</w:t>
                    </w:r>
                  </w:p>
                </w:tc>
              </w:tr>
              <w:tr w:rsidR="005A50C3" w:rsidRPr="004839C5" w14:paraId="6C4D66FF"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398FA0"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E47D820"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53B05C9" w14:textId="77777777" w:rsidR="005A50C3" w:rsidRPr="004839C5" w:rsidRDefault="005A50C3">
                    <w:pPr>
                      <w:pStyle w:val="BodyText"/>
                      <w:spacing w:before="80" w:after="80"/>
                      <w:jc w:val="center"/>
                      <w:rPr>
                        <w:lang w:val="en-AU" w:eastAsia="en-US"/>
                      </w:rPr>
                    </w:pPr>
                    <w:r w:rsidRPr="004839C5">
                      <w:rPr>
                        <w:lang w:val="en-AU" w:eastAsia="en-US"/>
                      </w:rPr>
                      <w:t>0.8</w:t>
                    </w:r>
                  </w:p>
                </w:tc>
                <w:tc>
                  <w:tcPr>
                    <w:tcW w:w="1169" w:type="dxa"/>
                    <w:tcBorders>
                      <w:top w:val="single" w:sz="4" w:space="0" w:color="auto"/>
                      <w:left w:val="single" w:sz="4" w:space="0" w:color="auto"/>
                      <w:bottom w:val="single" w:sz="4" w:space="0" w:color="auto"/>
                      <w:right w:val="single" w:sz="4" w:space="0" w:color="auto"/>
                    </w:tcBorders>
                  </w:tcPr>
                  <w:p w14:paraId="7459D8C4" w14:textId="77777777" w:rsidR="005A50C3" w:rsidRPr="004839C5" w:rsidRDefault="005A50C3">
                    <w:pPr>
                      <w:pStyle w:val="BodyText"/>
                      <w:spacing w:before="80" w:after="80"/>
                      <w:jc w:val="center"/>
                      <w:rPr>
                        <w:lang w:val="en-AU" w:eastAsia="en-US"/>
                      </w:rPr>
                    </w:pPr>
                    <w:r w:rsidRPr="004839C5">
                      <w:rPr>
                        <w:lang w:val="en-AU" w:eastAsia="en-US"/>
                      </w:rPr>
                      <w:t>0.8</w:t>
                    </w:r>
                  </w:p>
                </w:tc>
                <w:tc>
                  <w:tcPr>
                    <w:tcW w:w="1586" w:type="dxa"/>
                    <w:tcBorders>
                      <w:top w:val="single" w:sz="4" w:space="0" w:color="auto"/>
                      <w:left w:val="single" w:sz="4" w:space="0" w:color="auto"/>
                      <w:bottom w:val="single" w:sz="4" w:space="0" w:color="auto"/>
                      <w:right w:val="single" w:sz="4" w:space="0" w:color="auto"/>
                    </w:tcBorders>
                  </w:tcPr>
                  <w:p w14:paraId="35DDD502" w14:textId="77777777" w:rsidR="005A50C3" w:rsidRPr="004839C5" w:rsidRDefault="005A50C3">
                    <w:pPr>
                      <w:pStyle w:val="BodyText"/>
                      <w:spacing w:before="80" w:after="80"/>
                      <w:jc w:val="center"/>
                      <w:rPr>
                        <w:lang w:val="en-AU" w:eastAsia="en-US"/>
                      </w:rPr>
                    </w:pPr>
                    <w:r w:rsidRPr="004839C5">
                      <w:rPr>
                        <w:lang w:val="en-AU" w:eastAsia="en-US"/>
                      </w:rPr>
                      <w:t>0.8</w:t>
                    </w:r>
                  </w:p>
                </w:tc>
                <w:tc>
                  <w:tcPr>
                    <w:tcW w:w="1079" w:type="dxa"/>
                    <w:tcBorders>
                      <w:top w:val="single" w:sz="4" w:space="0" w:color="auto"/>
                      <w:left w:val="single" w:sz="4" w:space="0" w:color="auto"/>
                      <w:bottom w:val="single" w:sz="4" w:space="0" w:color="auto"/>
                      <w:right w:val="single" w:sz="4" w:space="0" w:color="auto"/>
                    </w:tcBorders>
                  </w:tcPr>
                  <w:p w14:paraId="1A4186AB" w14:textId="77777777" w:rsidR="005A50C3" w:rsidRPr="004839C5" w:rsidRDefault="005A50C3">
                    <w:pPr>
                      <w:pStyle w:val="BodyText"/>
                      <w:spacing w:before="80" w:after="80"/>
                      <w:jc w:val="center"/>
                      <w:rPr>
                        <w:lang w:val="en-AU" w:eastAsia="en-US"/>
                      </w:rPr>
                    </w:pPr>
                    <w:r w:rsidRPr="004839C5">
                      <w:rPr>
                        <w:lang w:val="en-AU" w:eastAsia="en-US"/>
                      </w:rPr>
                      <w:t>0.8</w:t>
                    </w:r>
                  </w:p>
                </w:tc>
                <w:tc>
                  <w:tcPr>
                    <w:tcW w:w="900" w:type="dxa"/>
                    <w:tcBorders>
                      <w:top w:val="single" w:sz="4" w:space="0" w:color="auto"/>
                      <w:left w:val="single" w:sz="4" w:space="0" w:color="auto"/>
                      <w:bottom w:val="single" w:sz="4" w:space="0" w:color="auto"/>
                      <w:right w:val="single" w:sz="4" w:space="0" w:color="auto"/>
                    </w:tcBorders>
                  </w:tcPr>
                  <w:p w14:paraId="5ED818E6" w14:textId="77777777" w:rsidR="005A50C3" w:rsidRPr="004839C5" w:rsidRDefault="005A50C3">
                    <w:pPr>
                      <w:pStyle w:val="BodyText"/>
                      <w:spacing w:before="80" w:after="80"/>
                      <w:jc w:val="center"/>
                      <w:rPr>
                        <w:lang w:val="en-AU" w:eastAsia="en-US"/>
                      </w:rPr>
                    </w:pPr>
                    <w:r w:rsidRPr="004839C5">
                      <w:rPr>
                        <w:lang w:val="en-AU" w:eastAsia="en-US"/>
                      </w:rPr>
                      <w:t>0.8</w:t>
                    </w:r>
                  </w:p>
                </w:tc>
                <w:tc>
                  <w:tcPr>
                    <w:tcW w:w="1074" w:type="dxa"/>
                    <w:tcBorders>
                      <w:top w:val="single" w:sz="4" w:space="0" w:color="auto"/>
                      <w:left w:val="single" w:sz="4" w:space="0" w:color="auto"/>
                      <w:bottom w:val="single" w:sz="4" w:space="0" w:color="auto"/>
                      <w:right w:val="single" w:sz="4" w:space="0" w:color="auto"/>
                    </w:tcBorders>
                  </w:tcPr>
                  <w:p w14:paraId="23401409" w14:textId="77777777" w:rsidR="005A50C3" w:rsidRPr="004839C5" w:rsidRDefault="005A50C3">
                    <w:pPr>
                      <w:pStyle w:val="BodyText"/>
                      <w:spacing w:before="80" w:after="80"/>
                      <w:jc w:val="center"/>
                      <w:rPr>
                        <w:lang w:val="en-AU" w:eastAsia="en-US"/>
                      </w:rPr>
                    </w:pPr>
                    <w:r w:rsidRPr="004839C5">
                      <w:rPr>
                        <w:lang w:val="en-AU" w:eastAsia="en-US"/>
                      </w:rPr>
                      <w:t>0.8</w:t>
                    </w:r>
                  </w:p>
                </w:tc>
              </w:tr>
              <w:tr w:rsidR="005A50C3" w:rsidRPr="004839C5" w14:paraId="6669D05C"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753AA5" w14:textId="77777777" w:rsidR="005A50C3" w:rsidRPr="002E450E" w:rsidRDefault="005A50C3">
                    <w:pPr>
                      <w:pStyle w:val="BodyText"/>
                      <w:spacing w:before="80" w:after="80"/>
                      <w:rPr>
                        <w:b/>
                        <w:bCs w:val="0"/>
                        <w:lang w:val="en-AU" w:eastAsia="en-US"/>
                      </w:rPr>
                    </w:pPr>
                    <w:r w:rsidRPr="002E450E">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5C57CF70"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2FBDF380" w14:textId="77777777" w:rsidR="005A50C3" w:rsidRPr="004839C5" w:rsidRDefault="005A50C3">
                    <w:pPr>
                      <w:pStyle w:val="BodyText"/>
                      <w:spacing w:before="80" w:after="80"/>
                      <w:jc w:val="center"/>
                      <w:rPr>
                        <w:lang w:val="en-AU" w:eastAsia="en-US"/>
                      </w:rPr>
                    </w:pPr>
                    <w:r w:rsidRPr="004839C5">
                      <w:rPr>
                        <w:lang w:val="en-AU" w:eastAsia="en-US"/>
                      </w:rPr>
                      <w:t>3.2</w:t>
                    </w:r>
                  </w:p>
                </w:tc>
                <w:tc>
                  <w:tcPr>
                    <w:tcW w:w="1169" w:type="dxa"/>
                    <w:tcBorders>
                      <w:top w:val="single" w:sz="4" w:space="0" w:color="auto"/>
                      <w:left w:val="single" w:sz="4" w:space="0" w:color="auto"/>
                      <w:bottom w:val="single" w:sz="4" w:space="0" w:color="auto"/>
                      <w:right w:val="single" w:sz="4" w:space="0" w:color="auto"/>
                    </w:tcBorders>
                  </w:tcPr>
                  <w:p w14:paraId="253339FD" w14:textId="77777777" w:rsidR="005A50C3" w:rsidRPr="004839C5" w:rsidRDefault="005A50C3">
                    <w:pPr>
                      <w:pStyle w:val="BodyText"/>
                      <w:spacing w:before="80" w:after="80"/>
                      <w:jc w:val="center"/>
                      <w:rPr>
                        <w:lang w:val="en-AU" w:eastAsia="en-US"/>
                      </w:rPr>
                    </w:pPr>
                    <w:r w:rsidRPr="004839C5">
                      <w:rPr>
                        <w:lang w:val="en-AU" w:eastAsia="en-US"/>
                      </w:rPr>
                      <w:t>3.2</w:t>
                    </w:r>
                  </w:p>
                </w:tc>
                <w:tc>
                  <w:tcPr>
                    <w:tcW w:w="1586" w:type="dxa"/>
                    <w:tcBorders>
                      <w:top w:val="single" w:sz="4" w:space="0" w:color="auto"/>
                      <w:left w:val="single" w:sz="4" w:space="0" w:color="auto"/>
                      <w:bottom w:val="single" w:sz="4" w:space="0" w:color="auto"/>
                      <w:right w:val="single" w:sz="4" w:space="0" w:color="auto"/>
                    </w:tcBorders>
                  </w:tcPr>
                  <w:p w14:paraId="39445323" w14:textId="77777777" w:rsidR="005A50C3" w:rsidRPr="004839C5" w:rsidRDefault="005A50C3">
                    <w:pPr>
                      <w:pStyle w:val="BodyText"/>
                      <w:spacing w:before="80" w:after="80"/>
                      <w:jc w:val="center"/>
                      <w:rPr>
                        <w:lang w:val="en-AU" w:eastAsia="en-US"/>
                      </w:rPr>
                    </w:pPr>
                    <w:r w:rsidRPr="004839C5">
                      <w:rPr>
                        <w:lang w:val="en-AU" w:eastAsia="en-US"/>
                      </w:rPr>
                      <w:t>3.2</w:t>
                    </w:r>
                  </w:p>
                </w:tc>
                <w:tc>
                  <w:tcPr>
                    <w:tcW w:w="1079" w:type="dxa"/>
                    <w:tcBorders>
                      <w:top w:val="single" w:sz="4" w:space="0" w:color="auto"/>
                      <w:left w:val="single" w:sz="4" w:space="0" w:color="auto"/>
                      <w:bottom w:val="single" w:sz="4" w:space="0" w:color="auto"/>
                      <w:right w:val="single" w:sz="4" w:space="0" w:color="auto"/>
                    </w:tcBorders>
                  </w:tcPr>
                  <w:p w14:paraId="0D363059" w14:textId="77777777" w:rsidR="005A50C3" w:rsidRPr="004839C5" w:rsidRDefault="005A50C3">
                    <w:pPr>
                      <w:pStyle w:val="BodyText"/>
                      <w:spacing w:before="80" w:after="80"/>
                      <w:jc w:val="center"/>
                      <w:rPr>
                        <w:lang w:val="en-AU" w:eastAsia="en-US"/>
                      </w:rPr>
                    </w:pPr>
                    <w:r w:rsidRPr="004839C5">
                      <w:rPr>
                        <w:lang w:val="en-AU" w:eastAsia="en-US"/>
                      </w:rPr>
                      <w:t>3.2</w:t>
                    </w:r>
                  </w:p>
                </w:tc>
                <w:tc>
                  <w:tcPr>
                    <w:tcW w:w="900" w:type="dxa"/>
                    <w:tcBorders>
                      <w:top w:val="single" w:sz="4" w:space="0" w:color="auto"/>
                      <w:left w:val="single" w:sz="4" w:space="0" w:color="auto"/>
                      <w:bottom w:val="single" w:sz="4" w:space="0" w:color="auto"/>
                      <w:right w:val="single" w:sz="4" w:space="0" w:color="auto"/>
                    </w:tcBorders>
                  </w:tcPr>
                  <w:p w14:paraId="72E97682" w14:textId="77777777" w:rsidR="005A50C3" w:rsidRPr="004839C5" w:rsidRDefault="005A50C3">
                    <w:pPr>
                      <w:pStyle w:val="BodyText"/>
                      <w:spacing w:before="80" w:after="80"/>
                      <w:jc w:val="center"/>
                      <w:rPr>
                        <w:lang w:val="en-AU" w:eastAsia="en-US"/>
                      </w:rPr>
                    </w:pPr>
                    <w:r w:rsidRPr="004839C5">
                      <w:rPr>
                        <w:lang w:val="en-AU" w:eastAsia="en-US"/>
                      </w:rPr>
                      <w:t>3.2</w:t>
                    </w:r>
                  </w:p>
                </w:tc>
                <w:tc>
                  <w:tcPr>
                    <w:tcW w:w="1074" w:type="dxa"/>
                    <w:tcBorders>
                      <w:top w:val="single" w:sz="4" w:space="0" w:color="auto"/>
                      <w:left w:val="single" w:sz="4" w:space="0" w:color="auto"/>
                      <w:bottom w:val="single" w:sz="4" w:space="0" w:color="auto"/>
                      <w:right w:val="single" w:sz="4" w:space="0" w:color="auto"/>
                    </w:tcBorders>
                  </w:tcPr>
                  <w:p w14:paraId="01745191" w14:textId="77777777" w:rsidR="005A50C3" w:rsidRPr="004839C5" w:rsidRDefault="005A50C3">
                    <w:pPr>
                      <w:pStyle w:val="BodyText"/>
                      <w:spacing w:before="80" w:after="80"/>
                      <w:jc w:val="center"/>
                      <w:rPr>
                        <w:lang w:val="en-AU" w:eastAsia="en-US"/>
                      </w:rPr>
                    </w:pPr>
                    <w:r w:rsidRPr="004839C5">
                      <w:rPr>
                        <w:lang w:val="en-AU" w:eastAsia="en-US"/>
                      </w:rPr>
                      <w:t>3.2</w:t>
                    </w:r>
                  </w:p>
                </w:tc>
              </w:tr>
              <w:tr w:rsidR="005A50C3" w:rsidRPr="004839C5" w14:paraId="3195D37F"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46B4B78"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33AE4B5"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564AA61" w14:textId="77777777" w:rsidR="005A50C3" w:rsidRPr="004839C5" w:rsidRDefault="005A50C3">
                    <w:pPr>
                      <w:pStyle w:val="BodyText"/>
                      <w:spacing w:before="80" w:after="80"/>
                      <w:jc w:val="center"/>
                      <w:rPr>
                        <w:lang w:val="en-AU" w:eastAsia="en-US"/>
                      </w:rPr>
                    </w:pPr>
                    <w:r w:rsidRPr="004839C5">
                      <w:rPr>
                        <w:lang w:val="en-AU" w:eastAsia="en-US"/>
                      </w:rPr>
                      <w:t>3.0</w:t>
                    </w:r>
                  </w:p>
                </w:tc>
                <w:tc>
                  <w:tcPr>
                    <w:tcW w:w="1169" w:type="dxa"/>
                    <w:tcBorders>
                      <w:top w:val="single" w:sz="4" w:space="0" w:color="auto"/>
                      <w:left w:val="single" w:sz="4" w:space="0" w:color="auto"/>
                      <w:bottom w:val="single" w:sz="4" w:space="0" w:color="auto"/>
                      <w:right w:val="single" w:sz="4" w:space="0" w:color="auto"/>
                    </w:tcBorders>
                  </w:tcPr>
                  <w:p w14:paraId="21E90EAD" w14:textId="77777777" w:rsidR="005A50C3" w:rsidRPr="004839C5" w:rsidRDefault="005A50C3">
                    <w:pPr>
                      <w:pStyle w:val="BodyText"/>
                      <w:spacing w:before="80" w:after="80"/>
                      <w:jc w:val="center"/>
                      <w:rPr>
                        <w:lang w:val="en-AU" w:eastAsia="en-US"/>
                      </w:rPr>
                    </w:pPr>
                    <w:r w:rsidRPr="004839C5">
                      <w:rPr>
                        <w:lang w:val="en-AU" w:eastAsia="en-US"/>
                      </w:rPr>
                      <w:t>3.0</w:t>
                    </w:r>
                  </w:p>
                </w:tc>
                <w:tc>
                  <w:tcPr>
                    <w:tcW w:w="1586" w:type="dxa"/>
                    <w:tcBorders>
                      <w:top w:val="single" w:sz="4" w:space="0" w:color="auto"/>
                      <w:left w:val="single" w:sz="4" w:space="0" w:color="auto"/>
                      <w:bottom w:val="single" w:sz="4" w:space="0" w:color="auto"/>
                      <w:right w:val="single" w:sz="4" w:space="0" w:color="auto"/>
                    </w:tcBorders>
                  </w:tcPr>
                  <w:p w14:paraId="04E4C89C" w14:textId="77777777" w:rsidR="005A50C3" w:rsidRPr="004839C5" w:rsidRDefault="005A50C3">
                    <w:pPr>
                      <w:pStyle w:val="BodyText"/>
                      <w:spacing w:before="80" w:after="80"/>
                      <w:jc w:val="center"/>
                      <w:rPr>
                        <w:lang w:val="en-AU" w:eastAsia="en-US"/>
                      </w:rPr>
                    </w:pPr>
                    <w:r w:rsidRPr="004839C5">
                      <w:rPr>
                        <w:lang w:val="en-AU" w:eastAsia="en-US"/>
                      </w:rPr>
                      <w:t>3.0</w:t>
                    </w:r>
                  </w:p>
                </w:tc>
                <w:tc>
                  <w:tcPr>
                    <w:tcW w:w="1079" w:type="dxa"/>
                    <w:tcBorders>
                      <w:top w:val="single" w:sz="4" w:space="0" w:color="auto"/>
                      <w:left w:val="single" w:sz="4" w:space="0" w:color="auto"/>
                      <w:bottom w:val="single" w:sz="4" w:space="0" w:color="auto"/>
                      <w:right w:val="single" w:sz="4" w:space="0" w:color="auto"/>
                    </w:tcBorders>
                  </w:tcPr>
                  <w:p w14:paraId="57F0C044" w14:textId="77777777" w:rsidR="005A50C3" w:rsidRPr="004839C5" w:rsidRDefault="005A50C3">
                    <w:pPr>
                      <w:pStyle w:val="BodyText"/>
                      <w:spacing w:before="80" w:after="80"/>
                      <w:jc w:val="center"/>
                      <w:rPr>
                        <w:lang w:val="en-AU" w:eastAsia="en-US"/>
                      </w:rPr>
                    </w:pPr>
                    <w:r w:rsidRPr="004839C5">
                      <w:rPr>
                        <w:lang w:val="en-AU" w:eastAsia="en-US"/>
                      </w:rPr>
                      <w:t>3.0</w:t>
                    </w:r>
                  </w:p>
                </w:tc>
                <w:tc>
                  <w:tcPr>
                    <w:tcW w:w="900" w:type="dxa"/>
                    <w:tcBorders>
                      <w:top w:val="single" w:sz="4" w:space="0" w:color="auto"/>
                      <w:left w:val="single" w:sz="4" w:space="0" w:color="auto"/>
                      <w:bottom w:val="single" w:sz="4" w:space="0" w:color="auto"/>
                      <w:right w:val="single" w:sz="4" w:space="0" w:color="auto"/>
                    </w:tcBorders>
                  </w:tcPr>
                  <w:p w14:paraId="4A0CE85D" w14:textId="77777777" w:rsidR="005A50C3" w:rsidRPr="004839C5" w:rsidRDefault="005A50C3">
                    <w:pPr>
                      <w:pStyle w:val="BodyText"/>
                      <w:spacing w:before="80" w:after="80"/>
                      <w:jc w:val="center"/>
                      <w:rPr>
                        <w:lang w:val="en-AU" w:eastAsia="en-US"/>
                      </w:rPr>
                    </w:pPr>
                    <w:r w:rsidRPr="004839C5">
                      <w:rPr>
                        <w:lang w:val="en-AU" w:eastAsia="en-US"/>
                      </w:rPr>
                      <w:t>3.0</w:t>
                    </w:r>
                  </w:p>
                </w:tc>
                <w:tc>
                  <w:tcPr>
                    <w:tcW w:w="1074" w:type="dxa"/>
                    <w:tcBorders>
                      <w:top w:val="single" w:sz="4" w:space="0" w:color="auto"/>
                      <w:left w:val="single" w:sz="4" w:space="0" w:color="auto"/>
                      <w:bottom w:val="single" w:sz="4" w:space="0" w:color="auto"/>
                      <w:right w:val="single" w:sz="4" w:space="0" w:color="auto"/>
                    </w:tcBorders>
                  </w:tcPr>
                  <w:p w14:paraId="6C3B14B2" w14:textId="77777777" w:rsidR="005A50C3" w:rsidRPr="004839C5" w:rsidRDefault="005A50C3">
                    <w:pPr>
                      <w:pStyle w:val="BodyText"/>
                      <w:spacing w:before="80" w:after="80"/>
                      <w:jc w:val="center"/>
                      <w:rPr>
                        <w:lang w:val="en-AU" w:eastAsia="en-US"/>
                      </w:rPr>
                    </w:pPr>
                    <w:r w:rsidRPr="004839C5">
                      <w:rPr>
                        <w:lang w:val="en-AU" w:eastAsia="en-US"/>
                      </w:rPr>
                      <w:t>3.0</w:t>
                    </w:r>
                  </w:p>
                </w:tc>
              </w:tr>
              <w:tr w:rsidR="005A50C3" w:rsidRPr="004839C5" w14:paraId="092E8C84"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DF7917"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7354BE9"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2ADFA58" w14:textId="77777777" w:rsidR="005A50C3" w:rsidRPr="004839C5" w:rsidRDefault="005A50C3">
                    <w:pPr>
                      <w:pStyle w:val="BodyText"/>
                      <w:spacing w:before="80" w:after="80"/>
                      <w:jc w:val="center"/>
                      <w:rPr>
                        <w:lang w:val="en-AU" w:eastAsia="en-US"/>
                      </w:rPr>
                    </w:pPr>
                    <w:r w:rsidRPr="004839C5">
                      <w:rPr>
                        <w:lang w:val="en-AU" w:eastAsia="en-US"/>
                      </w:rPr>
                      <w:t>1.8</w:t>
                    </w:r>
                  </w:p>
                </w:tc>
                <w:tc>
                  <w:tcPr>
                    <w:tcW w:w="1169" w:type="dxa"/>
                    <w:tcBorders>
                      <w:top w:val="single" w:sz="4" w:space="0" w:color="auto"/>
                      <w:left w:val="single" w:sz="4" w:space="0" w:color="auto"/>
                      <w:bottom w:val="single" w:sz="4" w:space="0" w:color="auto"/>
                      <w:right w:val="single" w:sz="4" w:space="0" w:color="auto"/>
                    </w:tcBorders>
                  </w:tcPr>
                  <w:p w14:paraId="2769CD80" w14:textId="77777777" w:rsidR="005A50C3" w:rsidRPr="004839C5" w:rsidRDefault="005A50C3">
                    <w:pPr>
                      <w:pStyle w:val="BodyText"/>
                      <w:spacing w:before="80" w:after="80"/>
                      <w:jc w:val="center"/>
                      <w:rPr>
                        <w:lang w:val="en-AU" w:eastAsia="en-US"/>
                      </w:rPr>
                    </w:pPr>
                    <w:r w:rsidRPr="004839C5">
                      <w:rPr>
                        <w:lang w:val="en-AU" w:eastAsia="en-US"/>
                      </w:rPr>
                      <w:t>1.8</w:t>
                    </w:r>
                  </w:p>
                </w:tc>
                <w:tc>
                  <w:tcPr>
                    <w:tcW w:w="1586" w:type="dxa"/>
                    <w:tcBorders>
                      <w:top w:val="single" w:sz="4" w:space="0" w:color="auto"/>
                      <w:left w:val="single" w:sz="4" w:space="0" w:color="auto"/>
                      <w:bottom w:val="single" w:sz="4" w:space="0" w:color="auto"/>
                      <w:right w:val="single" w:sz="4" w:space="0" w:color="auto"/>
                    </w:tcBorders>
                  </w:tcPr>
                  <w:p w14:paraId="20FD5E93" w14:textId="77777777" w:rsidR="005A50C3" w:rsidRPr="004839C5" w:rsidRDefault="005A50C3">
                    <w:pPr>
                      <w:pStyle w:val="BodyText"/>
                      <w:spacing w:before="80" w:after="80"/>
                      <w:jc w:val="center"/>
                      <w:rPr>
                        <w:lang w:val="en-AU" w:eastAsia="en-US"/>
                      </w:rPr>
                    </w:pPr>
                    <w:r w:rsidRPr="004839C5">
                      <w:rPr>
                        <w:lang w:val="en-AU" w:eastAsia="en-US"/>
                      </w:rPr>
                      <w:t>1.8</w:t>
                    </w:r>
                  </w:p>
                </w:tc>
                <w:tc>
                  <w:tcPr>
                    <w:tcW w:w="1079" w:type="dxa"/>
                    <w:tcBorders>
                      <w:top w:val="single" w:sz="4" w:space="0" w:color="auto"/>
                      <w:left w:val="single" w:sz="4" w:space="0" w:color="auto"/>
                      <w:bottom w:val="single" w:sz="4" w:space="0" w:color="auto"/>
                      <w:right w:val="single" w:sz="4" w:space="0" w:color="auto"/>
                    </w:tcBorders>
                  </w:tcPr>
                  <w:p w14:paraId="3321F449" w14:textId="77777777" w:rsidR="005A50C3" w:rsidRPr="004839C5" w:rsidRDefault="005A50C3">
                    <w:pPr>
                      <w:pStyle w:val="BodyText"/>
                      <w:spacing w:before="80" w:after="80"/>
                      <w:jc w:val="center"/>
                      <w:rPr>
                        <w:lang w:val="en-AU" w:eastAsia="en-US"/>
                      </w:rPr>
                    </w:pPr>
                    <w:r w:rsidRPr="004839C5">
                      <w:rPr>
                        <w:lang w:val="en-AU" w:eastAsia="en-US"/>
                      </w:rPr>
                      <w:t>1.8</w:t>
                    </w:r>
                  </w:p>
                </w:tc>
                <w:tc>
                  <w:tcPr>
                    <w:tcW w:w="900" w:type="dxa"/>
                    <w:tcBorders>
                      <w:top w:val="single" w:sz="4" w:space="0" w:color="auto"/>
                      <w:left w:val="single" w:sz="4" w:space="0" w:color="auto"/>
                      <w:bottom w:val="single" w:sz="4" w:space="0" w:color="auto"/>
                      <w:right w:val="single" w:sz="4" w:space="0" w:color="auto"/>
                    </w:tcBorders>
                  </w:tcPr>
                  <w:p w14:paraId="38A567EA" w14:textId="77777777" w:rsidR="005A50C3" w:rsidRPr="004839C5" w:rsidRDefault="005A50C3">
                    <w:pPr>
                      <w:pStyle w:val="BodyText"/>
                      <w:spacing w:before="80" w:after="80"/>
                      <w:jc w:val="center"/>
                      <w:rPr>
                        <w:lang w:val="en-AU" w:eastAsia="en-US"/>
                      </w:rPr>
                    </w:pPr>
                    <w:r w:rsidRPr="004839C5">
                      <w:rPr>
                        <w:lang w:val="en-AU" w:eastAsia="en-US"/>
                      </w:rPr>
                      <w:t>1.8</w:t>
                    </w:r>
                  </w:p>
                </w:tc>
                <w:tc>
                  <w:tcPr>
                    <w:tcW w:w="1074" w:type="dxa"/>
                    <w:tcBorders>
                      <w:top w:val="single" w:sz="4" w:space="0" w:color="auto"/>
                      <w:left w:val="single" w:sz="4" w:space="0" w:color="auto"/>
                      <w:bottom w:val="single" w:sz="4" w:space="0" w:color="auto"/>
                      <w:right w:val="single" w:sz="4" w:space="0" w:color="auto"/>
                    </w:tcBorders>
                  </w:tcPr>
                  <w:p w14:paraId="3C905C37" w14:textId="77777777" w:rsidR="005A50C3" w:rsidRPr="004839C5" w:rsidRDefault="005A50C3">
                    <w:pPr>
                      <w:pStyle w:val="BodyText"/>
                      <w:spacing w:before="80" w:after="80"/>
                      <w:jc w:val="center"/>
                      <w:rPr>
                        <w:lang w:val="en-AU" w:eastAsia="en-US"/>
                      </w:rPr>
                    </w:pPr>
                    <w:r w:rsidRPr="004839C5">
                      <w:rPr>
                        <w:lang w:val="en-AU" w:eastAsia="en-US"/>
                      </w:rPr>
                      <w:t>1.8</w:t>
                    </w:r>
                  </w:p>
                </w:tc>
              </w:tr>
              <w:tr w:rsidR="005A50C3" w:rsidRPr="004839C5" w14:paraId="5138095D"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D151F5" w14:textId="77777777" w:rsidR="005A50C3" w:rsidRPr="002E450E"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E421213"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7BC3639" w14:textId="77777777" w:rsidR="005A50C3" w:rsidRPr="004839C5" w:rsidRDefault="005A50C3">
                    <w:pPr>
                      <w:pStyle w:val="BodyText"/>
                      <w:spacing w:before="80" w:after="80"/>
                      <w:jc w:val="center"/>
                      <w:rPr>
                        <w:lang w:val="en-AU" w:eastAsia="en-US"/>
                      </w:rPr>
                    </w:pPr>
                    <w:r w:rsidRPr="004839C5">
                      <w:rPr>
                        <w:lang w:val="en-AU" w:eastAsia="en-US"/>
                      </w:rPr>
                      <w:t>1.0</w:t>
                    </w:r>
                  </w:p>
                </w:tc>
                <w:tc>
                  <w:tcPr>
                    <w:tcW w:w="1169" w:type="dxa"/>
                    <w:tcBorders>
                      <w:top w:val="single" w:sz="4" w:space="0" w:color="auto"/>
                      <w:left w:val="single" w:sz="4" w:space="0" w:color="auto"/>
                      <w:bottom w:val="single" w:sz="4" w:space="0" w:color="auto"/>
                      <w:right w:val="single" w:sz="4" w:space="0" w:color="auto"/>
                    </w:tcBorders>
                  </w:tcPr>
                  <w:p w14:paraId="6A7901F2" w14:textId="77777777" w:rsidR="005A50C3" w:rsidRPr="004839C5" w:rsidRDefault="005A50C3">
                    <w:pPr>
                      <w:pStyle w:val="BodyText"/>
                      <w:spacing w:before="80" w:after="80"/>
                      <w:jc w:val="center"/>
                      <w:rPr>
                        <w:lang w:val="en-AU" w:eastAsia="en-US"/>
                      </w:rPr>
                    </w:pPr>
                    <w:r w:rsidRPr="004839C5">
                      <w:rPr>
                        <w:lang w:val="en-AU" w:eastAsia="en-US"/>
                      </w:rPr>
                      <w:t>1.0</w:t>
                    </w:r>
                  </w:p>
                </w:tc>
                <w:tc>
                  <w:tcPr>
                    <w:tcW w:w="1586" w:type="dxa"/>
                    <w:tcBorders>
                      <w:top w:val="single" w:sz="4" w:space="0" w:color="auto"/>
                      <w:left w:val="single" w:sz="4" w:space="0" w:color="auto"/>
                      <w:bottom w:val="single" w:sz="4" w:space="0" w:color="auto"/>
                      <w:right w:val="single" w:sz="4" w:space="0" w:color="auto"/>
                    </w:tcBorders>
                  </w:tcPr>
                  <w:p w14:paraId="3F4C8791" w14:textId="77777777" w:rsidR="005A50C3" w:rsidRPr="004839C5" w:rsidRDefault="005A50C3">
                    <w:pPr>
                      <w:pStyle w:val="BodyText"/>
                      <w:spacing w:before="80" w:after="80"/>
                      <w:jc w:val="center"/>
                      <w:rPr>
                        <w:lang w:val="en-AU" w:eastAsia="en-US"/>
                      </w:rPr>
                    </w:pPr>
                    <w:r w:rsidRPr="004839C5">
                      <w:rPr>
                        <w:lang w:val="en-AU" w:eastAsia="en-US"/>
                      </w:rPr>
                      <w:t>1.0</w:t>
                    </w:r>
                  </w:p>
                </w:tc>
                <w:tc>
                  <w:tcPr>
                    <w:tcW w:w="1079" w:type="dxa"/>
                    <w:tcBorders>
                      <w:top w:val="single" w:sz="4" w:space="0" w:color="auto"/>
                      <w:left w:val="single" w:sz="4" w:space="0" w:color="auto"/>
                      <w:bottom w:val="single" w:sz="4" w:space="0" w:color="auto"/>
                      <w:right w:val="single" w:sz="4" w:space="0" w:color="auto"/>
                    </w:tcBorders>
                  </w:tcPr>
                  <w:p w14:paraId="75F999AB" w14:textId="77777777" w:rsidR="005A50C3" w:rsidRPr="004839C5" w:rsidRDefault="005A50C3">
                    <w:pPr>
                      <w:pStyle w:val="BodyText"/>
                      <w:spacing w:before="80" w:after="80"/>
                      <w:jc w:val="center"/>
                      <w:rPr>
                        <w:lang w:val="en-AU" w:eastAsia="en-US"/>
                      </w:rPr>
                    </w:pPr>
                    <w:r w:rsidRPr="004839C5">
                      <w:rPr>
                        <w:lang w:val="en-AU" w:eastAsia="en-US"/>
                      </w:rPr>
                      <w:t>1.0</w:t>
                    </w:r>
                  </w:p>
                </w:tc>
                <w:tc>
                  <w:tcPr>
                    <w:tcW w:w="900" w:type="dxa"/>
                    <w:tcBorders>
                      <w:top w:val="single" w:sz="4" w:space="0" w:color="auto"/>
                      <w:left w:val="single" w:sz="4" w:space="0" w:color="auto"/>
                      <w:bottom w:val="single" w:sz="4" w:space="0" w:color="auto"/>
                      <w:right w:val="single" w:sz="4" w:space="0" w:color="auto"/>
                    </w:tcBorders>
                  </w:tcPr>
                  <w:p w14:paraId="038926B7" w14:textId="77777777" w:rsidR="005A50C3" w:rsidRPr="004839C5" w:rsidRDefault="005A50C3">
                    <w:pPr>
                      <w:pStyle w:val="BodyText"/>
                      <w:spacing w:before="80" w:after="80"/>
                      <w:jc w:val="center"/>
                      <w:rPr>
                        <w:lang w:val="en-AU" w:eastAsia="en-US"/>
                      </w:rPr>
                    </w:pPr>
                    <w:r w:rsidRPr="004839C5">
                      <w:rPr>
                        <w:lang w:val="en-AU" w:eastAsia="en-US"/>
                      </w:rPr>
                      <w:t>1.0</w:t>
                    </w:r>
                  </w:p>
                </w:tc>
                <w:tc>
                  <w:tcPr>
                    <w:tcW w:w="1074" w:type="dxa"/>
                    <w:tcBorders>
                      <w:top w:val="single" w:sz="4" w:space="0" w:color="auto"/>
                      <w:left w:val="single" w:sz="4" w:space="0" w:color="auto"/>
                      <w:bottom w:val="single" w:sz="4" w:space="0" w:color="auto"/>
                      <w:right w:val="single" w:sz="4" w:space="0" w:color="auto"/>
                    </w:tcBorders>
                  </w:tcPr>
                  <w:p w14:paraId="3F9EFC0B" w14:textId="77777777" w:rsidR="005A50C3" w:rsidRPr="004839C5" w:rsidRDefault="005A50C3">
                    <w:pPr>
                      <w:pStyle w:val="BodyText"/>
                      <w:spacing w:before="80" w:after="80"/>
                      <w:jc w:val="center"/>
                      <w:rPr>
                        <w:lang w:val="en-AU" w:eastAsia="en-US"/>
                      </w:rPr>
                    </w:pPr>
                    <w:r w:rsidRPr="004839C5">
                      <w:rPr>
                        <w:lang w:val="en-AU" w:eastAsia="en-US"/>
                      </w:rPr>
                      <w:t>1.0</w:t>
                    </w:r>
                  </w:p>
                </w:tc>
              </w:tr>
              <w:tr w:rsidR="005A50C3" w:rsidRPr="004839C5" w14:paraId="06E2B05B" w14:textId="77777777" w:rsidTr="002E450E">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CC06AE" w14:textId="77777777" w:rsidR="005A50C3" w:rsidRPr="002E450E" w:rsidRDefault="005A50C3">
                    <w:pPr>
                      <w:pStyle w:val="BodyText"/>
                      <w:spacing w:before="80" w:after="80"/>
                      <w:rPr>
                        <w:b/>
                        <w:bCs w:val="0"/>
                        <w:lang w:val="en-AU" w:eastAsia="en-US"/>
                      </w:rPr>
                    </w:pPr>
                    <w:r w:rsidRPr="002E450E">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47292F81"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2105017"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169" w:type="dxa"/>
                    <w:tcBorders>
                      <w:top w:val="single" w:sz="4" w:space="0" w:color="auto"/>
                      <w:left w:val="single" w:sz="4" w:space="0" w:color="auto"/>
                      <w:bottom w:val="single" w:sz="4" w:space="0" w:color="auto"/>
                      <w:right w:val="single" w:sz="4" w:space="0" w:color="auto"/>
                    </w:tcBorders>
                  </w:tcPr>
                  <w:p w14:paraId="16DD4F3C"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586" w:type="dxa"/>
                    <w:tcBorders>
                      <w:top w:val="single" w:sz="4" w:space="0" w:color="auto"/>
                      <w:left w:val="single" w:sz="4" w:space="0" w:color="auto"/>
                      <w:bottom w:val="single" w:sz="4" w:space="0" w:color="auto"/>
                      <w:right w:val="single" w:sz="4" w:space="0" w:color="auto"/>
                    </w:tcBorders>
                  </w:tcPr>
                  <w:p w14:paraId="43357236"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079" w:type="dxa"/>
                    <w:tcBorders>
                      <w:top w:val="single" w:sz="4" w:space="0" w:color="auto"/>
                      <w:left w:val="single" w:sz="4" w:space="0" w:color="auto"/>
                      <w:bottom w:val="single" w:sz="4" w:space="0" w:color="auto"/>
                      <w:right w:val="single" w:sz="4" w:space="0" w:color="auto"/>
                    </w:tcBorders>
                  </w:tcPr>
                  <w:p w14:paraId="746B4B0B" w14:textId="77777777" w:rsidR="005A50C3" w:rsidRPr="004839C5" w:rsidRDefault="005A50C3">
                    <w:pPr>
                      <w:pStyle w:val="BodyText"/>
                      <w:spacing w:before="80" w:after="80"/>
                      <w:jc w:val="center"/>
                      <w:rPr>
                        <w:lang w:val="en-AU" w:eastAsia="en-US"/>
                      </w:rPr>
                    </w:pPr>
                    <w:r w:rsidRPr="004839C5">
                      <w:rPr>
                        <w:lang w:val="en-AU" w:eastAsia="en-US"/>
                      </w:rPr>
                      <w:t>3.5</w:t>
                    </w:r>
                  </w:p>
                </w:tc>
                <w:tc>
                  <w:tcPr>
                    <w:tcW w:w="900" w:type="dxa"/>
                    <w:tcBorders>
                      <w:top w:val="single" w:sz="4" w:space="0" w:color="auto"/>
                      <w:left w:val="single" w:sz="4" w:space="0" w:color="auto"/>
                      <w:bottom w:val="single" w:sz="4" w:space="0" w:color="auto"/>
                      <w:right w:val="single" w:sz="4" w:space="0" w:color="auto"/>
                    </w:tcBorders>
                  </w:tcPr>
                  <w:p w14:paraId="532AE57F" w14:textId="77777777" w:rsidR="005A50C3" w:rsidRPr="004839C5" w:rsidRDefault="005A50C3">
                    <w:pPr>
                      <w:pStyle w:val="BodyText"/>
                      <w:spacing w:before="80" w:after="80"/>
                      <w:jc w:val="center"/>
                      <w:rPr>
                        <w:lang w:val="en-AU" w:eastAsia="en-US"/>
                      </w:rPr>
                    </w:pPr>
                    <w:r w:rsidRPr="004839C5">
                      <w:rPr>
                        <w:lang w:val="en-AU" w:eastAsia="en-US"/>
                      </w:rPr>
                      <w:t>3.5</w:t>
                    </w:r>
                  </w:p>
                </w:tc>
                <w:tc>
                  <w:tcPr>
                    <w:tcW w:w="1074" w:type="dxa"/>
                    <w:tcBorders>
                      <w:top w:val="single" w:sz="4" w:space="0" w:color="auto"/>
                      <w:left w:val="single" w:sz="4" w:space="0" w:color="auto"/>
                      <w:bottom w:val="single" w:sz="4" w:space="0" w:color="auto"/>
                      <w:right w:val="single" w:sz="4" w:space="0" w:color="auto"/>
                    </w:tcBorders>
                  </w:tcPr>
                  <w:p w14:paraId="2FB326C2" w14:textId="77777777" w:rsidR="005A50C3" w:rsidRPr="004839C5" w:rsidRDefault="005A50C3">
                    <w:pPr>
                      <w:pStyle w:val="BodyText"/>
                      <w:spacing w:before="80" w:after="80"/>
                      <w:jc w:val="center"/>
                      <w:rPr>
                        <w:lang w:val="en-AU" w:eastAsia="en-US"/>
                      </w:rPr>
                    </w:pPr>
                    <w:r w:rsidRPr="004839C5">
                      <w:rPr>
                        <w:lang w:val="en-AU" w:eastAsia="en-US"/>
                      </w:rPr>
                      <w:t>3.5</w:t>
                    </w:r>
                  </w:p>
                </w:tc>
              </w:tr>
              <w:tr w:rsidR="005A50C3" w:rsidRPr="004839C5" w14:paraId="17E36DE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194384C"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E40A003"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0477C37"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169" w:type="dxa"/>
                    <w:tcBorders>
                      <w:top w:val="single" w:sz="4" w:space="0" w:color="auto"/>
                      <w:left w:val="single" w:sz="4" w:space="0" w:color="auto"/>
                      <w:bottom w:val="single" w:sz="4" w:space="0" w:color="auto"/>
                      <w:right w:val="single" w:sz="4" w:space="0" w:color="auto"/>
                    </w:tcBorders>
                  </w:tcPr>
                  <w:p w14:paraId="11751DD4"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586" w:type="dxa"/>
                    <w:tcBorders>
                      <w:top w:val="single" w:sz="4" w:space="0" w:color="auto"/>
                      <w:left w:val="single" w:sz="4" w:space="0" w:color="auto"/>
                      <w:bottom w:val="single" w:sz="4" w:space="0" w:color="auto"/>
                      <w:right w:val="single" w:sz="4" w:space="0" w:color="auto"/>
                    </w:tcBorders>
                  </w:tcPr>
                  <w:p w14:paraId="55060B4E"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079" w:type="dxa"/>
                    <w:tcBorders>
                      <w:top w:val="single" w:sz="4" w:space="0" w:color="auto"/>
                      <w:left w:val="single" w:sz="4" w:space="0" w:color="auto"/>
                      <w:bottom w:val="single" w:sz="4" w:space="0" w:color="auto"/>
                      <w:right w:val="single" w:sz="4" w:space="0" w:color="auto"/>
                    </w:tcBorders>
                  </w:tcPr>
                  <w:p w14:paraId="63EC9F80" w14:textId="77777777" w:rsidR="005A50C3" w:rsidRPr="004839C5" w:rsidRDefault="005A50C3">
                    <w:pPr>
                      <w:pStyle w:val="BodyText"/>
                      <w:spacing w:before="80" w:after="80"/>
                      <w:jc w:val="center"/>
                      <w:rPr>
                        <w:lang w:val="en-AU" w:eastAsia="en-US"/>
                      </w:rPr>
                    </w:pPr>
                    <w:r w:rsidRPr="004839C5">
                      <w:rPr>
                        <w:lang w:val="en-AU" w:eastAsia="en-US"/>
                      </w:rPr>
                      <w:t>1.5</w:t>
                    </w:r>
                  </w:p>
                </w:tc>
                <w:tc>
                  <w:tcPr>
                    <w:tcW w:w="900" w:type="dxa"/>
                    <w:tcBorders>
                      <w:top w:val="single" w:sz="4" w:space="0" w:color="auto"/>
                      <w:left w:val="single" w:sz="4" w:space="0" w:color="auto"/>
                      <w:bottom w:val="single" w:sz="4" w:space="0" w:color="auto"/>
                      <w:right w:val="single" w:sz="4" w:space="0" w:color="auto"/>
                    </w:tcBorders>
                  </w:tcPr>
                  <w:p w14:paraId="07AFEE7C" w14:textId="77777777" w:rsidR="005A50C3" w:rsidRPr="004839C5" w:rsidRDefault="005A50C3">
                    <w:pPr>
                      <w:pStyle w:val="BodyText"/>
                      <w:spacing w:before="80" w:after="80"/>
                      <w:jc w:val="center"/>
                      <w:rPr>
                        <w:lang w:val="en-AU" w:eastAsia="en-US"/>
                      </w:rPr>
                    </w:pPr>
                    <w:r w:rsidRPr="004839C5">
                      <w:rPr>
                        <w:lang w:val="en-AU" w:eastAsia="en-US"/>
                      </w:rPr>
                      <w:t>1.5</w:t>
                    </w:r>
                  </w:p>
                </w:tc>
                <w:tc>
                  <w:tcPr>
                    <w:tcW w:w="1074" w:type="dxa"/>
                    <w:tcBorders>
                      <w:top w:val="single" w:sz="4" w:space="0" w:color="auto"/>
                      <w:left w:val="single" w:sz="4" w:space="0" w:color="auto"/>
                      <w:bottom w:val="single" w:sz="4" w:space="0" w:color="auto"/>
                      <w:right w:val="single" w:sz="4" w:space="0" w:color="auto"/>
                    </w:tcBorders>
                  </w:tcPr>
                  <w:p w14:paraId="035CBDA1" w14:textId="77777777" w:rsidR="005A50C3" w:rsidRPr="004839C5" w:rsidRDefault="005A50C3">
                    <w:pPr>
                      <w:pStyle w:val="BodyText"/>
                      <w:spacing w:before="80" w:after="80"/>
                      <w:jc w:val="center"/>
                      <w:rPr>
                        <w:lang w:val="en-AU" w:eastAsia="en-US"/>
                      </w:rPr>
                    </w:pPr>
                    <w:r w:rsidRPr="004839C5">
                      <w:rPr>
                        <w:lang w:val="en-AU" w:eastAsia="en-US"/>
                      </w:rPr>
                      <w:t>1.5</w:t>
                    </w:r>
                  </w:p>
                </w:tc>
              </w:tr>
              <w:tr w:rsidR="005A50C3" w:rsidRPr="004839C5" w14:paraId="59B15598"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FC1B66"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4B3E1CA"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3E9ABAC"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169" w:type="dxa"/>
                    <w:tcBorders>
                      <w:top w:val="single" w:sz="4" w:space="0" w:color="auto"/>
                      <w:left w:val="single" w:sz="4" w:space="0" w:color="auto"/>
                      <w:bottom w:val="single" w:sz="4" w:space="0" w:color="auto"/>
                      <w:right w:val="single" w:sz="4" w:space="0" w:color="auto"/>
                    </w:tcBorders>
                  </w:tcPr>
                  <w:p w14:paraId="366B9C2F"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586" w:type="dxa"/>
                    <w:tcBorders>
                      <w:top w:val="single" w:sz="4" w:space="0" w:color="auto"/>
                      <w:left w:val="single" w:sz="4" w:space="0" w:color="auto"/>
                      <w:bottom w:val="single" w:sz="4" w:space="0" w:color="auto"/>
                      <w:right w:val="single" w:sz="4" w:space="0" w:color="auto"/>
                    </w:tcBorders>
                  </w:tcPr>
                  <w:p w14:paraId="5953817A"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079" w:type="dxa"/>
                    <w:tcBorders>
                      <w:top w:val="single" w:sz="4" w:space="0" w:color="auto"/>
                      <w:left w:val="single" w:sz="4" w:space="0" w:color="auto"/>
                      <w:bottom w:val="single" w:sz="4" w:space="0" w:color="auto"/>
                      <w:right w:val="single" w:sz="4" w:space="0" w:color="auto"/>
                    </w:tcBorders>
                  </w:tcPr>
                  <w:p w14:paraId="739B0D51" w14:textId="77777777" w:rsidR="005A50C3" w:rsidRPr="004839C5" w:rsidRDefault="005A50C3">
                    <w:pPr>
                      <w:pStyle w:val="BodyText"/>
                      <w:spacing w:before="80" w:after="80"/>
                      <w:jc w:val="center"/>
                      <w:rPr>
                        <w:lang w:val="en-AU" w:eastAsia="en-US"/>
                      </w:rPr>
                    </w:pPr>
                    <w:r w:rsidRPr="004839C5">
                      <w:rPr>
                        <w:lang w:val="en-AU" w:eastAsia="en-US"/>
                      </w:rPr>
                      <w:t>0.7</w:t>
                    </w:r>
                  </w:p>
                </w:tc>
                <w:tc>
                  <w:tcPr>
                    <w:tcW w:w="900" w:type="dxa"/>
                    <w:tcBorders>
                      <w:top w:val="single" w:sz="4" w:space="0" w:color="auto"/>
                      <w:left w:val="single" w:sz="4" w:space="0" w:color="auto"/>
                      <w:bottom w:val="single" w:sz="4" w:space="0" w:color="auto"/>
                      <w:right w:val="single" w:sz="4" w:space="0" w:color="auto"/>
                    </w:tcBorders>
                  </w:tcPr>
                  <w:p w14:paraId="1E5AE120" w14:textId="77777777" w:rsidR="005A50C3" w:rsidRPr="004839C5" w:rsidRDefault="005A50C3">
                    <w:pPr>
                      <w:pStyle w:val="BodyText"/>
                      <w:spacing w:before="80" w:after="80"/>
                      <w:jc w:val="center"/>
                      <w:rPr>
                        <w:lang w:val="en-AU" w:eastAsia="en-US"/>
                      </w:rPr>
                    </w:pPr>
                    <w:r w:rsidRPr="004839C5">
                      <w:rPr>
                        <w:lang w:val="en-AU" w:eastAsia="en-US"/>
                      </w:rPr>
                      <w:t>0.7</w:t>
                    </w:r>
                  </w:p>
                </w:tc>
                <w:tc>
                  <w:tcPr>
                    <w:tcW w:w="1074" w:type="dxa"/>
                    <w:tcBorders>
                      <w:top w:val="single" w:sz="4" w:space="0" w:color="auto"/>
                      <w:left w:val="single" w:sz="4" w:space="0" w:color="auto"/>
                      <w:bottom w:val="single" w:sz="4" w:space="0" w:color="auto"/>
                      <w:right w:val="single" w:sz="4" w:space="0" w:color="auto"/>
                    </w:tcBorders>
                  </w:tcPr>
                  <w:p w14:paraId="1F7B567A" w14:textId="77777777" w:rsidR="005A50C3" w:rsidRPr="004839C5" w:rsidRDefault="005A50C3">
                    <w:pPr>
                      <w:pStyle w:val="BodyText"/>
                      <w:spacing w:before="80" w:after="80"/>
                      <w:jc w:val="center"/>
                      <w:rPr>
                        <w:lang w:val="en-AU" w:eastAsia="en-US"/>
                      </w:rPr>
                    </w:pPr>
                    <w:r w:rsidRPr="004839C5">
                      <w:rPr>
                        <w:lang w:val="en-AU" w:eastAsia="en-US"/>
                      </w:rPr>
                      <w:t>0.7</w:t>
                    </w:r>
                  </w:p>
                </w:tc>
              </w:tr>
              <w:tr w:rsidR="005A50C3" w:rsidRPr="004839C5" w14:paraId="4683A4C1" w14:textId="77777777" w:rsidTr="002E450E">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2D88CE"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04E5FF7C"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686F7D1" w14:textId="77777777" w:rsidR="005A50C3" w:rsidRPr="004839C5" w:rsidRDefault="005A50C3">
                    <w:pPr>
                      <w:pStyle w:val="BodyText"/>
                      <w:spacing w:before="80" w:after="80"/>
                      <w:jc w:val="center"/>
                      <w:rPr>
                        <w:lang w:val="en-AU" w:eastAsia="en-US"/>
                      </w:rPr>
                    </w:pPr>
                    <w:r w:rsidRPr="004839C5">
                      <w:rPr>
                        <w:lang w:val="en-AU" w:eastAsia="en-US"/>
                      </w:rPr>
                      <w:t>1.2</w:t>
                    </w:r>
                  </w:p>
                </w:tc>
                <w:tc>
                  <w:tcPr>
                    <w:tcW w:w="1169" w:type="dxa"/>
                    <w:tcBorders>
                      <w:top w:val="single" w:sz="4" w:space="0" w:color="auto"/>
                      <w:left w:val="single" w:sz="4" w:space="0" w:color="auto"/>
                      <w:bottom w:val="single" w:sz="4" w:space="0" w:color="auto"/>
                      <w:right w:val="single" w:sz="4" w:space="0" w:color="auto"/>
                    </w:tcBorders>
                  </w:tcPr>
                  <w:p w14:paraId="02DDC724" w14:textId="77777777" w:rsidR="005A50C3" w:rsidRPr="004839C5" w:rsidRDefault="005A50C3">
                    <w:pPr>
                      <w:pStyle w:val="BodyText"/>
                      <w:spacing w:before="80" w:after="80"/>
                      <w:jc w:val="center"/>
                      <w:rPr>
                        <w:lang w:val="en-AU" w:eastAsia="en-US"/>
                      </w:rPr>
                    </w:pPr>
                    <w:r w:rsidRPr="004839C5">
                      <w:rPr>
                        <w:lang w:val="en-AU" w:eastAsia="en-US"/>
                      </w:rPr>
                      <w:t>1.2</w:t>
                    </w:r>
                  </w:p>
                </w:tc>
                <w:tc>
                  <w:tcPr>
                    <w:tcW w:w="1586" w:type="dxa"/>
                    <w:tcBorders>
                      <w:top w:val="single" w:sz="4" w:space="0" w:color="auto"/>
                      <w:left w:val="single" w:sz="4" w:space="0" w:color="auto"/>
                      <w:bottom w:val="single" w:sz="4" w:space="0" w:color="auto"/>
                      <w:right w:val="single" w:sz="4" w:space="0" w:color="auto"/>
                    </w:tcBorders>
                  </w:tcPr>
                  <w:p w14:paraId="112D5978" w14:textId="77777777" w:rsidR="005A50C3" w:rsidRPr="004839C5" w:rsidRDefault="005A50C3">
                    <w:pPr>
                      <w:pStyle w:val="BodyText"/>
                      <w:spacing w:before="80" w:after="80"/>
                      <w:jc w:val="center"/>
                      <w:rPr>
                        <w:lang w:val="en-AU" w:eastAsia="en-US"/>
                      </w:rPr>
                    </w:pPr>
                    <w:r w:rsidRPr="004839C5">
                      <w:rPr>
                        <w:lang w:val="en-AU" w:eastAsia="en-US"/>
                      </w:rPr>
                      <w:t>1.2</w:t>
                    </w:r>
                  </w:p>
                </w:tc>
                <w:tc>
                  <w:tcPr>
                    <w:tcW w:w="1079" w:type="dxa"/>
                    <w:tcBorders>
                      <w:top w:val="single" w:sz="4" w:space="0" w:color="auto"/>
                      <w:left w:val="single" w:sz="4" w:space="0" w:color="auto"/>
                      <w:bottom w:val="single" w:sz="4" w:space="0" w:color="auto"/>
                      <w:right w:val="single" w:sz="4" w:space="0" w:color="auto"/>
                    </w:tcBorders>
                  </w:tcPr>
                  <w:p w14:paraId="13CE15AC" w14:textId="77777777" w:rsidR="005A50C3" w:rsidRPr="004839C5" w:rsidRDefault="005A50C3">
                    <w:pPr>
                      <w:pStyle w:val="BodyText"/>
                      <w:spacing w:before="80" w:after="80"/>
                      <w:jc w:val="center"/>
                      <w:rPr>
                        <w:lang w:val="en-AU" w:eastAsia="en-US"/>
                      </w:rPr>
                    </w:pPr>
                    <w:r w:rsidRPr="004839C5">
                      <w:rPr>
                        <w:lang w:val="en-AU" w:eastAsia="en-US"/>
                      </w:rPr>
                      <w:t>1.2</w:t>
                    </w:r>
                  </w:p>
                </w:tc>
                <w:tc>
                  <w:tcPr>
                    <w:tcW w:w="900" w:type="dxa"/>
                    <w:tcBorders>
                      <w:top w:val="single" w:sz="4" w:space="0" w:color="auto"/>
                      <w:left w:val="single" w:sz="4" w:space="0" w:color="auto"/>
                      <w:bottom w:val="single" w:sz="4" w:space="0" w:color="auto"/>
                      <w:right w:val="single" w:sz="4" w:space="0" w:color="auto"/>
                    </w:tcBorders>
                  </w:tcPr>
                  <w:p w14:paraId="642234D4" w14:textId="77777777" w:rsidR="005A50C3" w:rsidRPr="004839C5" w:rsidRDefault="005A50C3">
                    <w:pPr>
                      <w:pStyle w:val="BodyText"/>
                      <w:spacing w:before="80" w:after="80"/>
                      <w:jc w:val="center"/>
                      <w:rPr>
                        <w:lang w:val="en-AU" w:eastAsia="en-US"/>
                      </w:rPr>
                    </w:pPr>
                    <w:r w:rsidRPr="004839C5">
                      <w:rPr>
                        <w:lang w:val="en-AU" w:eastAsia="en-US"/>
                      </w:rPr>
                      <w:t>1.2</w:t>
                    </w:r>
                  </w:p>
                </w:tc>
                <w:tc>
                  <w:tcPr>
                    <w:tcW w:w="1074" w:type="dxa"/>
                    <w:tcBorders>
                      <w:top w:val="single" w:sz="4" w:space="0" w:color="auto"/>
                      <w:left w:val="single" w:sz="4" w:space="0" w:color="auto"/>
                      <w:bottom w:val="single" w:sz="4" w:space="0" w:color="auto"/>
                      <w:right w:val="single" w:sz="4" w:space="0" w:color="auto"/>
                    </w:tcBorders>
                  </w:tcPr>
                  <w:p w14:paraId="0F518C64" w14:textId="77777777" w:rsidR="005A50C3" w:rsidRPr="004839C5" w:rsidRDefault="005A50C3">
                    <w:pPr>
                      <w:pStyle w:val="BodyText"/>
                      <w:spacing w:before="80" w:after="80"/>
                      <w:jc w:val="center"/>
                      <w:rPr>
                        <w:lang w:val="en-AU" w:eastAsia="en-US"/>
                      </w:rPr>
                    </w:pPr>
                    <w:r w:rsidRPr="004839C5">
                      <w:rPr>
                        <w:lang w:val="en-AU" w:eastAsia="en-US"/>
                      </w:rPr>
                      <w:t>1.2</w:t>
                    </w:r>
                  </w:p>
                </w:tc>
              </w:tr>
            </w:tbl>
            <w:p w14:paraId="2480516D" w14:textId="2C377848" w:rsidR="00EA700F" w:rsidRDefault="00EA700F" w:rsidP="00F73F48">
              <w:pPr>
                <w:pStyle w:val="Caption"/>
              </w:pPr>
              <w:bookmarkStart w:id="92" w:name="_Toc210741712"/>
            </w:p>
            <w:p w14:paraId="28937223" w14:textId="77777777" w:rsidR="00327BE1" w:rsidRDefault="00327BE1">
              <w:pPr>
                <w:spacing w:after="160" w:line="288" w:lineRule="auto"/>
                <w:ind w:left="2160"/>
                <w:rPr>
                  <w:b/>
                  <w:bCs/>
                  <w:color w:val="auto"/>
                </w:rPr>
              </w:pPr>
              <w:bookmarkStart w:id="93" w:name="_Toc215758084"/>
              <w:r>
                <w:br w:type="page"/>
              </w:r>
            </w:p>
            <w:p w14:paraId="1F164380" w14:textId="3A934507" w:rsidR="0064574F" w:rsidRPr="00385AE9" w:rsidRDefault="00F73F48" w:rsidP="00EA23AA">
              <w:pPr>
                <w:pStyle w:val="Caption"/>
              </w:pPr>
              <w:bookmarkStart w:id="94" w:name="_Toc225351185"/>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rsidR="0064574F">
                <w:t xml:space="preserve">: Sheep – Crude protein content of feed intake </w:t>
              </w:r>
              <w:r w:rsidR="00327BE1">
                <w:t xml:space="preserve">(fraction) </w:t>
              </w:r>
              <w:r w:rsidR="0064574F">
                <w:t>(</w:t>
              </w:r>
              <w:bookmarkEnd w:id="92"/>
              <w:r w:rsidR="00385AE9">
                <w:t>CP</w:t>
              </w:r>
              <w:r w:rsidR="00385AE9">
                <w:rPr>
                  <w:vertAlign w:val="subscript"/>
                </w:rPr>
                <w:t>jk</w:t>
              </w:r>
              <w:r w:rsidR="00385AE9">
                <w:t>)</w:t>
              </w:r>
              <w:bookmarkEnd w:id="93"/>
              <w:bookmarkEnd w:id="94"/>
            </w:p>
            <w:tbl>
              <w:tblPr>
                <w:tblStyle w:val="TableGrid"/>
                <w:tblW w:w="9345" w:type="dxa"/>
                <w:tblLayout w:type="fixed"/>
                <w:tblCellMar>
                  <w:left w:w="58" w:type="dxa"/>
                  <w:right w:w="58" w:type="dxa"/>
                </w:tblCellMar>
                <w:tblLook w:val="04A0" w:firstRow="1" w:lastRow="0" w:firstColumn="1" w:lastColumn="0" w:noHBand="0" w:noVBand="1"/>
                <w:tblCaption w:val="Table A5.5.4.4 Sheep - Crude protein content of feed intake (per cent)"/>
              </w:tblPr>
              <w:tblGrid>
                <w:gridCol w:w="1468"/>
                <w:gridCol w:w="990"/>
                <w:gridCol w:w="1079"/>
                <w:gridCol w:w="1169"/>
                <w:gridCol w:w="1586"/>
                <w:gridCol w:w="1079"/>
                <w:gridCol w:w="900"/>
                <w:gridCol w:w="1074"/>
              </w:tblGrid>
              <w:tr w:rsidR="005A50C3" w:rsidRPr="004839C5" w14:paraId="4D1F71D2"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B018454" w14:textId="77777777" w:rsidR="005A50C3" w:rsidRPr="004839C5" w:rsidRDefault="005A50C3">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43E4FD2" w14:textId="77777777" w:rsidR="005A50C3" w:rsidRPr="004839C5" w:rsidRDefault="005A50C3">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5892C2B"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703148"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70A92AC9"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5E56E3" w14:textId="77777777" w:rsidR="005A50C3" w:rsidRPr="004839C5" w:rsidRDefault="005A50C3">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03814E3" w14:textId="77777777" w:rsidR="005A50C3" w:rsidRPr="004839C5" w:rsidRDefault="005A50C3">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2861AD0"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DBF68F2"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329B50E"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21382D8"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18F917A"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BCCF393"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B3331F" w:rsidRPr="004839C5" w14:paraId="5967EF8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DB5FCD" w14:textId="77777777" w:rsidR="00B3331F" w:rsidRPr="0084752F" w:rsidRDefault="00B3331F" w:rsidP="00B3331F">
                    <w:pPr>
                      <w:pStyle w:val="BodyText"/>
                      <w:spacing w:before="80" w:after="80"/>
                      <w:rPr>
                        <w:b/>
                        <w:bCs w:val="0"/>
                        <w:lang w:val="en-AU" w:eastAsia="en-US"/>
                      </w:rPr>
                    </w:pPr>
                    <w:r w:rsidRPr="0084752F">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0EF6FBD7"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4281BB5" w14:textId="0E074EC4"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20</w:t>
                    </w:r>
                  </w:p>
                </w:tc>
                <w:tc>
                  <w:tcPr>
                    <w:tcW w:w="1169" w:type="dxa"/>
                    <w:tcBorders>
                      <w:top w:val="single" w:sz="4" w:space="0" w:color="auto"/>
                      <w:left w:val="single" w:sz="4" w:space="0" w:color="auto"/>
                      <w:bottom w:val="single" w:sz="4" w:space="0" w:color="auto"/>
                      <w:right w:val="single" w:sz="4" w:space="0" w:color="auto"/>
                    </w:tcBorders>
                  </w:tcPr>
                  <w:p w14:paraId="01BBB5DD" w14:textId="55140E5C" w:rsidR="00B3331F" w:rsidRPr="004839C5" w:rsidRDefault="00B3331F" w:rsidP="00B3331F">
                    <w:pPr>
                      <w:pStyle w:val="BodyText"/>
                      <w:spacing w:before="80" w:after="80"/>
                      <w:jc w:val="center"/>
                      <w:rPr>
                        <w:lang w:val="en-AU" w:eastAsia="en-US"/>
                      </w:rPr>
                    </w:pPr>
                    <w:r>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193CA13A" w14:textId="78B426D9" w:rsidR="00B3331F" w:rsidRPr="004839C5" w:rsidRDefault="00B3331F" w:rsidP="00B3331F">
                    <w:pPr>
                      <w:pStyle w:val="BodyText"/>
                      <w:spacing w:before="80" w:after="80"/>
                      <w:jc w:val="center"/>
                      <w:rPr>
                        <w:lang w:val="en-AU" w:eastAsia="en-US"/>
                      </w:rPr>
                    </w:pPr>
                    <w:r>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4601DB8E" w14:textId="5BA75416" w:rsidR="00B3331F" w:rsidRPr="004839C5" w:rsidRDefault="00B3331F" w:rsidP="00B3331F">
                    <w:pPr>
                      <w:pStyle w:val="BodyText"/>
                      <w:spacing w:before="80" w:after="80"/>
                      <w:jc w:val="center"/>
                      <w:rPr>
                        <w:lang w:val="en-AU" w:eastAsia="en-US"/>
                      </w:rPr>
                    </w:pPr>
                    <w:r>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5050AAE1" w14:textId="0049496D" w:rsidR="00B3331F" w:rsidRPr="004839C5" w:rsidRDefault="00B3331F" w:rsidP="00B3331F">
                    <w:pPr>
                      <w:pStyle w:val="BodyText"/>
                      <w:spacing w:before="80" w:after="80"/>
                      <w:jc w:val="center"/>
                      <w:rPr>
                        <w:lang w:val="en-AU" w:eastAsia="en-US"/>
                      </w:rPr>
                    </w:pPr>
                    <w:r>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41B860D7" w14:textId="10051935" w:rsidR="00B3331F" w:rsidRPr="004839C5" w:rsidRDefault="00B3331F" w:rsidP="00B3331F">
                    <w:pPr>
                      <w:pStyle w:val="BodyText"/>
                      <w:spacing w:before="80" w:after="80"/>
                      <w:jc w:val="center"/>
                      <w:rPr>
                        <w:lang w:val="en-AU" w:eastAsia="en-US"/>
                      </w:rPr>
                    </w:pPr>
                    <w:r>
                      <w:rPr>
                        <w:lang w:val="en-AU" w:eastAsia="en-US"/>
                      </w:rPr>
                      <w:t>0.20</w:t>
                    </w:r>
                  </w:p>
                </w:tc>
              </w:tr>
              <w:tr w:rsidR="00B3331F" w:rsidRPr="004839C5" w14:paraId="4EF398A0"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35DA6BA"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AD1F162"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325FED7" w14:textId="01D6E4BC" w:rsidR="00B3331F" w:rsidRPr="004839C5" w:rsidRDefault="00B3331F" w:rsidP="00B3331F">
                    <w:pPr>
                      <w:pStyle w:val="BodyText"/>
                      <w:spacing w:before="80" w:after="80"/>
                      <w:jc w:val="center"/>
                      <w:rPr>
                        <w:lang w:val="en-AU" w:eastAsia="en-US"/>
                      </w:rPr>
                    </w:pPr>
                    <w:r>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03AE4777" w14:textId="3E78211D" w:rsidR="00B3331F" w:rsidRPr="004839C5" w:rsidRDefault="00B3331F" w:rsidP="00B3331F">
                    <w:pPr>
                      <w:pStyle w:val="BodyText"/>
                      <w:spacing w:before="80" w:after="80"/>
                      <w:jc w:val="center"/>
                      <w:rPr>
                        <w:lang w:val="en-AU" w:eastAsia="en-US"/>
                      </w:rPr>
                    </w:pPr>
                    <w:r>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4FF84D09" w14:textId="57A95C3D" w:rsidR="00B3331F" w:rsidRPr="004839C5" w:rsidRDefault="00B3331F" w:rsidP="00B3331F">
                    <w:pPr>
                      <w:pStyle w:val="BodyText"/>
                      <w:spacing w:before="80" w:after="80"/>
                      <w:jc w:val="center"/>
                      <w:rPr>
                        <w:lang w:val="en-AU" w:eastAsia="en-US"/>
                      </w:rPr>
                    </w:pPr>
                    <w:r>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03B043F1" w14:textId="37A60809" w:rsidR="00B3331F" w:rsidRPr="004839C5" w:rsidRDefault="00B3331F" w:rsidP="00B3331F">
                    <w:pPr>
                      <w:pStyle w:val="BodyText"/>
                      <w:spacing w:before="80" w:after="80"/>
                      <w:jc w:val="center"/>
                      <w:rPr>
                        <w:lang w:val="en-AU" w:eastAsia="en-US"/>
                      </w:rPr>
                    </w:pPr>
                    <w:r>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1C2B16B8" w14:textId="44277FD9" w:rsidR="00B3331F" w:rsidRPr="004839C5" w:rsidRDefault="00B3331F" w:rsidP="00B3331F">
                    <w:pPr>
                      <w:pStyle w:val="BodyText"/>
                      <w:spacing w:before="80" w:after="80"/>
                      <w:jc w:val="center"/>
                      <w:rPr>
                        <w:lang w:val="en-AU" w:eastAsia="en-US"/>
                      </w:rPr>
                    </w:pPr>
                    <w:r>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3C136417" w14:textId="25835C54" w:rsidR="00B3331F" w:rsidRPr="004839C5" w:rsidRDefault="00B3331F" w:rsidP="00B3331F">
                    <w:pPr>
                      <w:pStyle w:val="BodyText"/>
                      <w:spacing w:before="80" w:after="80"/>
                      <w:jc w:val="center"/>
                      <w:rPr>
                        <w:lang w:val="en-AU" w:eastAsia="en-US"/>
                      </w:rPr>
                    </w:pPr>
                    <w:r>
                      <w:rPr>
                        <w:lang w:val="en-AU" w:eastAsia="en-US"/>
                      </w:rPr>
                      <w:t>0.10</w:t>
                    </w:r>
                  </w:p>
                </w:tc>
              </w:tr>
              <w:tr w:rsidR="00B3331F" w:rsidRPr="004839C5" w14:paraId="661F911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31CE5"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DE8772D"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A30C819" w14:textId="495E4AE4" w:rsidR="00B3331F" w:rsidRPr="004839C5" w:rsidRDefault="00B3331F" w:rsidP="00B3331F">
                    <w:pPr>
                      <w:pStyle w:val="BodyText"/>
                      <w:spacing w:before="80" w:after="80"/>
                      <w:jc w:val="center"/>
                      <w:rPr>
                        <w:lang w:val="en-AU" w:eastAsia="en-US"/>
                      </w:rPr>
                    </w:pPr>
                    <w:r>
                      <w:rPr>
                        <w:lang w:val="en-AU" w:eastAsia="en-US"/>
                      </w:rPr>
                      <w:t>0.12</w:t>
                    </w:r>
                  </w:p>
                </w:tc>
                <w:tc>
                  <w:tcPr>
                    <w:tcW w:w="1169" w:type="dxa"/>
                    <w:tcBorders>
                      <w:top w:val="single" w:sz="4" w:space="0" w:color="auto"/>
                      <w:left w:val="single" w:sz="4" w:space="0" w:color="auto"/>
                      <w:bottom w:val="single" w:sz="4" w:space="0" w:color="auto"/>
                      <w:right w:val="single" w:sz="4" w:space="0" w:color="auto"/>
                    </w:tcBorders>
                  </w:tcPr>
                  <w:p w14:paraId="4C793D40" w14:textId="63887F46" w:rsidR="00B3331F" w:rsidRPr="004839C5" w:rsidRDefault="00B3331F" w:rsidP="00B3331F">
                    <w:pPr>
                      <w:pStyle w:val="BodyText"/>
                      <w:spacing w:before="80" w:after="80"/>
                      <w:jc w:val="center"/>
                      <w:rPr>
                        <w:lang w:val="en-AU" w:eastAsia="en-US"/>
                      </w:rPr>
                    </w:pPr>
                    <w:r>
                      <w:rPr>
                        <w:lang w:val="en-AU" w:eastAsia="en-US"/>
                      </w:rPr>
                      <w:t>0.12</w:t>
                    </w:r>
                  </w:p>
                </w:tc>
                <w:tc>
                  <w:tcPr>
                    <w:tcW w:w="1586" w:type="dxa"/>
                    <w:tcBorders>
                      <w:top w:val="single" w:sz="4" w:space="0" w:color="auto"/>
                      <w:left w:val="single" w:sz="4" w:space="0" w:color="auto"/>
                      <w:bottom w:val="single" w:sz="4" w:space="0" w:color="auto"/>
                      <w:right w:val="single" w:sz="4" w:space="0" w:color="auto"/>
                    </w:tcBorders>
                  </w:tcPr>
                  <w:p w14:paraId="622F95BE" w14:textId="19A095C1" w:rsidR="00B3331F" w:rsidRPr="004839C5" w:rsidRDefault="00B3331F" w:rsidP="00B3331F">
                    <w:pPr>
                      <w:pStyle w:val="BodyText"/>
                      <w:spacing w:before="80" w:after="80"/>
                      <w:jc w:val="center"/>
                      <w:rPr>
                        <w:lang w:val="en-AU" w:eastAsia="en-US"/>
                      </w:rPr>
                    </w:pPr>
                    <w:r>
                      <w:rPr>
                        <w:lang w:val="en-AU" w:eastAsia="en-US"/>
                      </w:rPr>
                      <w:t>0.12</w:t>
                    </w:r>
                  </w:p>
                </w:tc>
                <w:tc>
                  <w:tcPr>
                    <w:tcW w:w="1079" w:type="dxa"/>
                    <w:tcBorders>
                      <w:top w:val="single" w:sz="4" w:space="0" w:color="auto"/>
                      <w:left w:val="single" w:sz="4" w:space="0" w:color="auto"/>
                      <w:bottom w:val="single" w:sz="4" w:space="0" w:color="auto"/>
                      <w:right w:val="single" w:sz="4" w:space="0" w:color="auto"/>
                    </w:tcBorders>
                  </w:tcPr>
                  <w:p w14:paraId="56907D87" w14:textId="007920F1" w:rsidR="00B3331F" w:rsidRPr="004839C5" w:rsidRDefault="00B3331F" w:rsidP="00B3331F">
                    <w:pPr>
                      <w:pStyle w:val="BodyText"/>
                      <w:spacing w:before="80" w:after="80"/>
                      <w:jc w:val="center"/>
                      <w:rPr>
                        <w:lang w:val="en-AU" w:eastAsia="en-US"/>
                      </w:rPr>
                    </w:pPr>
                    <w:r>
                      <w:rPr>
                        <w:lang w:val="en-AU" w:eastAsia="en-US"/>
                      </w:rPr>
                      <w:t>0.12</w:t>
                    </w:r>
                  </w:p>
                </w:tc>
                <w:tc>
                  <w:tcPr>
                    <w:tcW w:w="900" w:type="dxa"/>
                    <w:tcBorders>
                      <w:top w:val="single" w:sz="4" w:space="0" w:color="auto"/>
                      <w:left w:val="single" w:sz="4" w:space="0" w:color="auto"/>
                      <w:bottom w:val="single" w:sz="4" w:space="0" w:color="auto"/>
                      <w:right w:val="single" w:sz="4" w:space="0" w:color="auto"/>
                    </w:tcBorders>
                  </w:tcPr>
                  <w:p w14:paraId="002C8647" w14:textId="68B79220" w:rsidR="00B3331F" w:rsidRPr="004839C5" w:rsidRDefault="00B3331F" w:rsidP="00B3331F">
                    <w:pPr>
                      <w:pStyle w:val="BodyText"/>
                      <w:spacing w:before="80" w:after="80"/>
                      <w:jc w:val="center"/>
                      <w:rPr>
                        <w:lang w:val="en-AU" w:eastAsia="en-US"/>
                      </w:rPr>
                    </w:pPr>
                    <w:r>
                      <w:rPr>
                        <w:lang w:val="en-AU" w:eastAsia="en-US"/>
                      </w:rPr>
                      <w:t>0.12</w:t>
                    </w:r>
                  </w:p>
                </w:tc>
                <w:tc>
                  <w:tcPr>
                    <w:tcW w:w="1074" w:type="dxa"/>
                    <w:tcBorders>
                      <w:top w:val="single" w:sz="4" w:space="0" w:color="auto"/>
                      <w:left w:val="single" w:sz="4" w:space="0" w:color="auto"/>
                      <w:bottom w:val="single" w:sz="4" w:space="0" w:color="auto"/>
                      <w:right w:val="single" w:sz="4" w:space="0" w:color="auto"/>
                    </w:tcBorders>
                  </w:tcPr>
                  <w:p w14:paraId="47280A4A" w14:textId="3E837C49" w:rsidR="00B3331F" w:rsidRPr="004839C5" w:rsidRDefault="00B3331F" w:rsidP="00B3331F">
                    <w:pPr>
                      <w:pStyle w:val="BodyText"/>
                      <w:spacing w:before="80" w:after="80"/>
                      <w:jc w:val="center"/>
                      <w:rPr>
                        <w:lang w:val="en-AU" w:eastAsia="en-US"/>
                      </w:rPr>
                    </w:pPr>
                    <w:r>
                      <w:rPr>
                        <w:lang w:val="en-AU" w:eastAsia="en-US"/>
                      </w:rPr>
                      <w:t>0.12</w:t>
                    </w:r>
                  </w:p>
                </w:tc>
              </w:tr>
              <w:tr w:rsidR="00B3331F" w:rsidRPr="004839C5" w14:paraId="15EF1D8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0D661C"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11322B3"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62727C4" w14:textId="28BF5F5C" w:rsidR="00B3331F" w:rsidRPr="004839C5" w:rsidRDefault="00B3331F" w:rsidP="00B3331F">
                    <w:pPr>
                      <w:pStyle w:val="BodyText"/>
                      <w:spacing w:before="80" w:after="80"/>
                      <w:jc w:val="center"/>
                      <w:rPr>
                        <w:lang w:val="en-AU" w:eastAsia="en-US"/>
                      </w:rPr>
                    </w:pPr>
                    <w:r>
                      <w:rPr>
                        <w:lang w:val="en-AU" w:eastAsia="en-US"/>
                      </w:rPr>
                      <w:t>0.18</w:t>
                    </w:r>
                  </w:p>
                </w:tc>
                <w:tc>
                  <w:tcPr>
                    <w:tcW w:w="1169" w:type="dxa"/>
                    <w:tcBorders>
                      <w:top w:val="single" w:sz="4" w:space="0" w:color="auto"/>
                      <w:left w:val="single" w:sz="4" w:space="0" w:color="auto"/>
                      <w:bottom w:val="single" w:sz="4" w:space="0" w:color="auto"/>
                      <w:right w:val="single" w:sz="4" w:space="0" w:color="auto"/>
                    </w:tcBorders>
                  </w:tcPr>
                  <w:p w14:paraId="272D2BB3" w14:textId="0E1EA3C0" w:rsidR="00B3331F" w:rsidRPr="004839C5" w:rsidRDefault="00B3331F" w:rsidP="00B3331F">
                    <w:pPr>
                      <w:pStyle w:val="BodyText"/>
                      <w:spacing w:before="80" w:after="80"/>
                      <w:jc w:val="center"/>
                      <w:rPr>
                        <w:lang w:val="en-AU" w:eastAsia="en-US"/>
                      </w:rPr>
                    </w:pPr>
                    <w:r>
                      <w:rPr>
                        <w:lang w:val="en-AU" w:eastAsia="en-US"/>
                      </w:rPr>
                      <w:t>0.18</w:t>
                    </w:r>
                  </w:p>
                </w:tc>
                <w:tc>
                  <w:tcPr>
                    <w:tcW w:w="1586" w:type="dxa"/>
                    <w:tcBorders>
                      <w:top w:val="single" w:sz="4" w:space="0" w:color="auto"/>
                      <w:left w:val="single" w:sz="4" w:space="0" w:color="auto"/>
                      <w:bottom w:val="single" w:sz="4" w:space="0" w:color="auto"/>
                      <w:right w:val="single" w:sz="4" w:space="0" w:color="auto"/>
                    </w:tcBorders>
                  </w:tcPr>
                  <w:p w14:paraId="0AF22CED" w14:textId="749AFA8E" w:rsidR="00B3331F" w:rsidRPr="004839C5" w:rsidRDefault="00B3331F" w:rsidP="00B3331F">
                    <w:pPr>
                      <w:pStyle w:val="BodyText"/>
                      <w:spacing w:before="80" w:after="80"/>
                      <w:jc w:val="center"/>
                      <w:rPr>
                        <w:lang w:val="en-AU" w:eastAsia="en-US"/>
                      </w:rPr>
                    </w:pPr>
                    <w:r>
                      <w:rPr>
                        <w:lang w:val="en-AU" w:eastAsia="en-US"/>
                      </w:rPr>
                      <w:t>0.18</w:t>
                    </w:r>
                  </w:p>
                </w:tc>
                <w:tc>
                  <w:tcPr>
                    <w:tcW w:w="1079" w:type="dxa"/>
                    <w:tcBorders>
                      <w:top w:val="single" w:sz="4" w:space="0" w:color="auto"/>
                      <w:left w:val="single" w:sz="4" w:space="0" w:color="auto"/>
                      <w:bottom w:val="single" w:sz="4" w:space="0" w:color="auto"/>
                      <w:right w:val="single" w:sz="4" w:space="0" w:color="auto"/>
                    </w:tcBorders>
                  </w:tcPr>
                  <w:p w14:paraId="07B22ABC" w14:textId="0AD692A7" w:rsidR="00B3331F" w:rsidRPr="004839C5" w:rsidRDefault="00B3331F" w:rsidP="00B3331F">
                    <w:pPr>
                      <w:pStyle w:val="BodyText"/>
                      <w:spacing w:before="80" w:after="80"/>
                      <w:jc w:val="center"/>
                      <w:rPr>
                        <w:lang w:val="en-AU" w:eastAsia="en-US"/>
                      </w:rPr>
                    </w:pPr>
                    <w:r>
                      <w:rPr>
                        <w:lang w:val="en-AU" w:eastAsia="en-US"/>
                      </w:rPr>
                      <w:t>0.18</w:t>
                    </w:r>
                  </w:p>
                </w:tc>
                <w:tc>
                  <w:tcPr>
                    <w:tcW w:w="900" w:type="dxa"/>
                    <w:tcBorders>
                      <w:top w:val="single" w:sz="4" w:space="0" w:color="auto"/>
                      <w:left w:val="single" w:sz="4" w:space="0" w:color="auto"/>
                      <w:bottom w:val="single" w:sz="4" w:space="0" w:color="auto"/>
                      <w:right w:val="single" w:sz="4" w:space="0" w:color="auto"/>
                    </w:tcBorders>
                  </w:tcPr>
                  <w:p w14:paraId="591E2F55" w14:textId="6E577213" w:rsidR="00B3331F" w:rsidRPr="004839C5" w:rsidRDefault="00B3331F" w:rsidP="00B3331F">
                    <w:pPr>
                      <w:pStyle w:val="BodyText"/>
                      <w:spacing w:before="80" w:after="80"/>
                      <w:jc w:val="center"/>
                      <w:rPr>
                        <w:lang w:val="en-AU" w:eastAsia="en-US"/>
                      </w:rPr>
                    </w:pPr>
                    <w:r>
                      <w:rPr>
                        <w:lang w:val="en-AU" w:eastAsia="en-US"/>
                      </w:rPr>
                      <w:t>0.18</w:t>
                    </w:r>
                  </w:p>
                </w:tc>
                <w:tc>
                  <w:tcPr>
                    <w:tcW w:w="1074" w:type="dxa"/>
                    <w:tcBorders>
                      <w:top w:val="single" w:sz="4" w:space="0" w:color="auto"/>
                      <w:left w:val="single" w:sz="4" w:space="0" w:color="auto"/>
                      <w:bottom w:val="single" w:sz="4" w:space="0" w:color="auto"/>
                      <w:right w:val="single" w:sz="4" w:space="0" w:color="auto"/>
                    </w:tcBorders>
                  </w:tcPr>
                  <w:p w14:paraId="760AC331" w14:textId="054C2911" w:rsidR="00B3331F" w:rsidRPr="004839C5" w:rsidRDefault="00B3331F" w:rsidP="00B3331F">
                    <w:pPr>
                      <w:pStyle w:val="BodyText"/>
                      <w:spacing w:before="80" w:after="80"/>
                      <w:jc w:val="center"/>
                      <w:rPr>
                        <w:lang w:val="en-AU" w:eastAsia="en-US"/>
                      </w:rPr>
                    </w:pPr>
                    <w:r>
                      <w:rPr>
                        <w:lang w:val="en-AU" w:eastAsia="en-US"/>
                      </w:rPr>
                      <w:t>0.18</w:t>
                    </w:r>
                  </w:p>
                </w:tc>
              </w:tr>
              <w:tr w:rsidR="00B3331F" w:rsidRPr="004839C5" w14:paraId="744890F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4D4952" w14:textId="77777777" w:rsidR="00B3331F" w:rsidRPr="0084752F" w:rsidRDefault="00B3331F" w:rsidP="00B3331F">
                    <w:pPr>
                      <w:pStyle w:val="BodyText"/>
                      <w:spacing w:before="80" w:after="80"/>
                      <w:rPr>
                        <w:b/>
                        <w:bCs w:val="0"/>
                        <w:lang w:val="en-AU" w:eastAsia="en-US"/>
                      </w:rPr>
                    </w:pPr>
                    <w:r w:rsidRPr="0084752F">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5D0290E0"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467CC328" w14:textId="2BDBDAB2" w:rsidR="00B3331F" w:rsidRPr="004839C5" w:rsidRDefault="00B3331F" w:rsidP="00B3331F">
                    <w:pPr>
                      <w:pStyle w:val="BodyText"/>
                      <w:spacing w:before="80" w:after="80"/>
                      <w:jc w:val="center"/>
                      <w:rPr>
                        <w:lang w:val="en-AU" w:eastAsia="en-US"/>
                      </w:rPr>
                    </w:pPr>
                    <w:r>
                      <w:rPr>
                        <w:lang w:val="en-AU" w:eastAsia="en-US"/>
                      </w:rPr>
                      <w:t>0.08</w:t>
                    </w:r>
                  </w:p>
                </w:tc>
                <w:tc>
                  <w:tcPr>
                    <w:tcW w:w="1169" w:type="dxa"/>
                    <w:tcBorders>
                      <w:top w:val="single" w:sz="4" w:space="0" w:color="auto"/>
                      <w:left w:val="single" w:sz="4" w:space="0" w:color="auto"/>
                      <w:bottom w:val="single" w:sz="4" w:space="0" w:color="auto"/>
                      <w:right w:val="single" w:sz="4" w:space="0" w:color="auto"/>
                    </w:tcBorders>
                  </w:tcPr>
                  <w:p w14:paraId="3B57B0F2" w14:textId="3B6EA45B" w:rsidR="00B3331F" w:rsidRPr="004839C5" w:rsidRDefault="00B3331F" w:rsidP="00B3331F">
                    <w:pPr>
                      <w:pStyle w:val="BodyText"/>
                      <w:spacing w:before="80" w:after="80"/>
                      <w:jc w:val="center"/>
                      <w:rPr>
                        <w:lang w:val="en-AU" w:eastAsia="en-US"/>
                      </w:rPr>
                    </w:pPr>
                    <w:r>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2E2BFE78" w14:textId="16238500" w:rsidR="00B3331F" w:rsidRPr="004839C5" w:rsidRDefault="00B3331F" w:rsidP="00B3331F">
                    <w:pPr>
                      <w:pStyle w:val="BodyText"/>
                      <w:spacing w:before="80" w:after="80"/>
                      <w:jc w:val="center"/>
                      <w:rPr>
                        <w:lang w:val="en-AU" w:eastAsia="en-US"/>
                      </w:rPr>
                    </w:pPr>
                    <w:r>
                      <w:rPr>
                        <w:lang w:val="en-AU" w:eastAsia="en-US"/>
                      </w:rPr>
                      <w:t>0.08</w:t>
                    </w:r>
                  </w:p>
                </w:tc>
                <w:tc>
                  <w:tcPr>
                    <w:tcW w:w="1079" w:type="dxa"/>
                    <w:tcBorders>
                      <w:top w:val="single" w:sz="4" w:space="0" w:color="auto"/>
                      <w:left w:val="single" w:sz="4" w:space="0" w:color="auto"/>
                      <w:bottom w:val="single" w:sz="4" w:space="0" w:color="auto"/>
                      <w:right w:val="single" w:sz="4" w:space="0" w:color="auto"/>
                    </w:tcBorders>
                  </w:tcPr>
                  <w:p w14:paraId="68CE112A" w14:textId="2606BDA4" w:rsidR="00B3331F" w:rsidRPr="004839C5" w:rsidRDefault="00B3331F" w:rsidP="00B3331F">
                    <w:pPr>
                      <w:pStyle w:val="BodyText"/>
                      <w:spacing w:before="80" w:after="80"/>
                      <w:jc w:val="center"/>
                      <w:rPr>
                        <w:lang w:val="en-AU" w:eastAsia="en-US"/>
                      </w:rPr>
                    </w:pPr>
                    <w:r>
                      <w:rPr>
                        <w:lang w:val="en-AU" w:eastAsia="en-US"/>
                      </w:rPr>
                      <w:t>0.08</w:t>
                    </w:r>
                  </w:p>
                </w:tc>
                <w:tc>
                  <w:tcPr>
                    <w:tcW w:w="900" w:type="dxa"/>
                    <w:tcBorders>
                      <w:top w:val="single" w:sz="4" w:space="0" w:color="auto"/>
                      <w:left w:val="single" w:sz="4" w:space="0" w:color="auto"/>
                      <w:bottom w:val="single" w:sz="4" w:space="0" w:color="auto"/>
                      <w:right w:val="single" w:sz="4" w:space="0" w:color="auto"/>
                    </w:tcBorders>
                  </w:tcPr>
                  <w:p w14:paraId="447574B7" w14:textId="5DA59951" w:rsidR="00B3331F" w:rsidRPr="004839C5" w:rsidRDefault="00B3331F" w:rsidP="00B3331F">
                    <w:pPr>
                      <w:pStyle w:val="BodyText"/>
                      <w:spacing w:before="80" w:after="80"/>
                      <w:jc w:val="center"/>
                      <w:rPr>
                        <w:lang w:val="en-AU" w:eastAsia="en-US"/>
                      </w:rPr>
                    </w:pPr>
                    <w:r>
                      <w:rPr>
                        <w:lang w:val="en-AU" w:eastAsia="en-US"/>
                      </w:rPr>
                      <w:t>0.08</w:t>
                    </w:r>
                  </w:p>
                </w:tc>
                <w:tc>
                  <w:tcPr>
                    <w:tcW w:w="1074" w:type="dxa"/>
                    <w:tcBorders>
                      <w:top w:val="single" w:sz="4" w:space="0" w:color="auto"/>
                      <w:left w:val="single" w:sz="4" w:space="0" w:color="auto"/>
                      <w:bottom w:val="single" w:sz="4" w:space="0" w:color="auto"/>
                      <w:right w:val="single" w:sz="4" w:space="0" w:color="auto"/>
                    </w:tcBorders>
                  </w:tcPr>
                  <w:p w14:paraId="690B5F01" w14:textId="1C56627A" w:rsidR="00B3331F" w:rsidRPr="004839C5" w:rsidRDefault="00B3331F" w:rsidP="00B3331F">
                    <w:pPr>
                      <w:pStyle w:val="BodyText"/>
                      <w:spacing w:before="80" w:after="80"/>
                      <w:jc w:val="center"/>
                      <w:rPr>
                        <w:lang w:val="en-AU" w:eastAsia="en-US"/>
                      </w:rPr>
                    </w:pPr>
                    <w:r>
                      <w:rPr>
                        <w:lang w:val="en-AU" w:eastAsia="en-US"/>
                      </w:rPr>
                      <w:t>0.08</w:t>
                    </w:r>
                  </w:p>
                </w:tc>
              </w:tr>
              <w:tr w:rsidR="00B3331F" w:rsidRPr="004839C5" w14:paraId="7DC3966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EF1BC5"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60910BC"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4D3D0AB" w14:textId="33E9B8A0" w:rsidR="00B3331F" w:rsidRPr="004839C5" w:rsidRDefault="00B3331F" w:rsidP="00B3331F">
                    <w:pPr>
                      <w:pStyle w:val="BodyText"/>
                      <w:spacing w:before="80" w:after="80"/>
                      <w:jc w:val="center"/>
                      <w:rPr>
                        <w:lang w:val="en-AU" w:eastAsia="en-US"/>
                      </w:rPr>
                    </w:pPr>
                    <w:r>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3CF8F7D4" w14:textId="059CFBA6" w:rsidR="00B3331F" w:rsidRPr="004839C5" w:rsidRDefault="00B3331F" w:rsidP="00B3331F">
                    <w:pPr>
                      <w:pStyle w:val="BodyText"/>
                      <w:spacing w:before="80" w:after="80"/>
                      <w:jc w:val="center"/>
                      <w:rPr>
                        <w:lang w:val="en-AU" w:eastAsia="en-US"/>
                      </w:rPr>
                    </w:pPr>
                    <w:r>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6485356" w14:textId="1E390412" w:rsidR="00B3331F" w:rsidRPr="004839C5" w:rsidRDefault="00B3331F" w:rsidP="00B3331F">
                    <w:pPr>
                      <w:pStyle w:val="BodyText"/>
                      <w:spacing w:before="80" w:after="80"/>
                      <w:jc w:val="center"/>
                      <w:rPr>
                        <w:lang w:val="en-AU" w:eastAsia="en-US"/>
                      </w:rPr>
                    </w:pPr>
                    <w:r>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0FB1E37C" w14:textId="0BF3E9EA" w:rsidR="00B3331F" w:rsidRPr="004839C5" w:rsidRDefault="00B3331F" w:rsidP="00B3331F">
                    <w:pPr>
                      <w:pStyle w:val="BodyText"/>
                      <w:spacing w:before="80" w:after="80"/>
                      <w:jc w:val="center"/>
                      <w:rPr>
                        <w:lang w:val="en-AU" w:eastAsia="en-US"/>
                      </w:rPr>
                    </w:pPr>
                    <w:r>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3670CC56" w14:textId="61ADADF9" w:rsidR="00B3331F" w:rsidRPr="004839C5" w:rsidRDefault="00B3331F" w:rsidP="00B3331F">
                    <w:pPr>
                      <w:pStyle w:val="BodyText"/>
                      <w:spacing w:before="80" w:after="80"/>
                      <w:jc w:val="center"/>
                      <w:rPr>
                        <w:lang w:val="en-AU" w:eastAsia="en-US"/>
                      </w:rPr>
                    </w:pPr>
                    <w:r>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205BD33D" w14:textId="6D4139A8" w:rsidR="00B3331F" w:rsidRPr="004839C5" w:rsidRDefault="00B3331F" w:rsidP="00B3331F">
                    <w:pPr>
                      <w:pStyle w:val="BodyText"/>
                      <w:spacing w:before="80" w:after="80"/>
                      <w:jc w:val="center"/>
                      <w:rPr>
                        <w:lang w:val="en-AU" w:eastAsia="en-US"/>
                      </w:rPr>
                    </w:pPr>
                    <w:r>
                      <w:rPr>
                        <w:lang w:val="en-AU" w:eastAsia="en-US"/>
                      </w:rPr>
                      <w:t>0.10</w:t>
                    </w:r>
                  </w:p>
                </w:tc>
              </w:tr>
              <w:tr w:rsidR="00B3331F" w:rsidRPr="004839C5" w14:paraId="00873BC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36D3BE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9F7146"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FC93CEF" w14:textId="1629C95C" w:rsidR="00B3331F" w:rsidRPr="004839C5" w:rsidRDefault="00B3331F" w:rsidP="00B3331F">
                    <w:pPr>
                      <w:pStyle w:val="BodyText"/>
                      <w:spacing w:before="80" w:after="80"/>
                      <w:jc w:val="center"/>
                      <w:rPr>
                        <w:lang w:val="en-AU" w:eastAsia="en-US"/>
                      </w:rPr>
                    </w:pPr>
                    <w:r>
                      <w:rPr>
                        <w:lang w:val="en-AU" w:eastAsia="en-US"/>
                      </w:rPr>
                      <w:t>0.09</w:t>
                    </w:r>
                  </w:p>
                </w:tc>
                <w:tc>
                  <w:tcPr>
                    <w:tcW w:w="1169" w:type="dxa"/>
                    <w:tcBorders>
                      <w:top w:val="single" w:sz="4" w:space="0" w:color="auto"/>
                      <w:left w:val="single" w:sz="4" w:space="0" w:color="auto"/>
                      <w:bottom w:val="single" w:sz="4" w:space="0" w:color="auto"/>
                      <w:right w:val="single" w:sz="4" w:space="0" w:color="auto"/>
                    </w:tcBorders>
                  </w:tcPr>
                  <w:p w14:paraId="063360A3" w14:textId="1CD9BEA8" w:rsidR="00B3331F" w:rsidRPr="004839C5" w:rsidRDefault="00B3331F" w:rsidP="00B3331F">
                    <w:pPr>
                      <w:pStyle w:val="BodyText"/>
                      <w:spacing w:before="80" w:after="80"/>
                      <w:jc w:val="center"/>
                      <w:rPr>
                        <w:lang w:val="en-AU" w:eastAsia="en-US"/>
                      </w:rPr>
                    </w:pPr>
                    <w:r>
                      <w:rPr>
                        <w:lang w:val="en-AU" w:eastAsia="en-US"/>
                      </w:rPr>
                      <w:t>0.09</w:t>
                    </w:r>
                  </w:p>
                </w:tc>
                <w:tc>
                  <w:tcPr>
                    <w:tcW w:w="1586" w:type="dxa"/>
                    <w:tcBorders>
                      <w:top w:val="single" w:sz="4" w:space="0" w:color="auto"/>
                      <w:left w:val="single" w:sz="4" w:space="0" w:color="auto"/>
                      <w:bottom w:val="single" w:sz="4" w:space="0" w:color="auto"/>
                      <w:right w:val="single" w:sz="4" w:space="0" w:color="auto"/>
                    </w:tcBorders>
                  </w:tcPr>
                  <w:p w14:paraId="7C0F0F73" w14:textId="420B5324" w:rsidR="00B3331F" w:rsidRPr="004839C5" w:rsidRDefault="00B3331F" w:rsidP="00B3331F">
                    <w:pPr>
                      <w:pStyle w:val="BodyText"/>
                      <w:spacing w:before="80" w:after="80"/>
                      <w:jc w:val="center"/>
                      <w:rPr>
                        <w:lang w:val="en-AU" w:eastAsia="en-US"/>
                      </w:rPr>
                    </w:pPr>
                    <w:r>
                      <w:rPr>
                        <w:lang w:val="en-AU" w:eastAsia="en-US"/>
                      </w:rPr>
                      <w:t>0.09</w:t>
                    </w:r>
                  </w:p>
                </w:tc>
                <w:tc>
                  <w:tcPr>
                    <w:tcW w:w="1079" w:type="dxa"/>
                    <w:tcBorders>
                      <w:top w:val="single" w:sz="4" w:space="0" w:color="auto"/>
                      <w:left w:val="single" w:sz="4" w:space="0" w:color="auto"/>
                      <w:bottom w:val="single" w:sz="4" w:space="0" w:color="auto"/>
                      <w:right w:val="single" w:sz="4" w:space="0" w:color="auto"/>
                    </w:tcBorders>
                  </w:tcPr>
                  <w:p w14:paraId="68D09E7E" w14:textId="478F184E" w:rsidR="00B3331F" w:rsidRPr="004839C5" w:rsidRDefault="00B3331F" w:rsidP="00B3331F">
                    <w:pPr>
                      <w:pStyle w:val="BodyText"/>
                      <w:spacing w:before="80" w:after="80"/>
                      <w:jc w:val="center"/>
                      <w:rPr>
                        <w:lang w:val="en-AU" w:eastAsia="en-US"/>
                      </w:rPr>
                    </w:pPr>
                    <w:r>
                      <w:rPr>
                        <w:lang w:val="en-AU" w:eastAsia="en-US"/>
                      </w:rPr>
                      <w:t>0.09</w:t>
                    </w:r>
                  </w:p>
                </w:tc>
                <w:tc>
                  <w:tcPr>
                    <w:tcW w:w="900" w:type="dxa"/>
                    <w:tcBorders>
                      <w:top w:val="single" w:sz="4" w:space="0" w:color="auto"/>
                      <w:left w:val="single" w:sz="4" w:space="0" w:color="auto"/>
                      <w:bottom w:val="single" w:sz="4" w:space="0" w:color="auto"/>
                      <w:right w:val="single" w:sz="4" w:space="0" w:color="auto"/>
                    </w:tcBorders>
                  </w:tcPr>
                  <w:p w14:paraId="265D4162" w14:textId="544381BE" w:rsidR="00B3331F" w:rsidRPr="004839C5" w:rsidRDefault="00B3331F" w:rsidP="00B3331F">
                    <w:pPr>
                      <w:pStyle w:val="BodyText"/>
                      <w:spacing w:before="80" w:after="80"/>
                      <w:jc w:val="center"/>
                      <w:rPr>
                        <w:lang w:val="en-AU" w:eastAsia="en-US"/>
                      </w:rPr>
                    </w:pPr>
                    <w:r>
                      <w:rPr>
                        <w:lang w:val="en-AU" w:eastAsia="en-US"/>
                      </w:rPr>
                      <w:t>0.09</w:t>
                    </w:r>
                  </w:p>
                </w:tc>
                <w:tc>
                  <w:tcPr>
                    <w:tcW w:w="1074" w:type="dxa"/>
                    <w:tcBorders>
                      <w:top w:val="single" w:sz="4" w:space="0" w:color="auto"/>
                      <w:left w:val="single" w:sz="4" w:space="0" w:color="auto"/>
                      <w:bottom w:val="single" w:sz="4" w:space="0" w:color="auto"/>
                      <w:right w:val="single" w:sz="4" w:space="0" w:color="auto"/>
                    </w:tcBorders>
                  </w:tcPr>
                  <w:p w14:paraId="62A21EDF" w14:textId="5A40BB74" w:rsidR="00B3331F" w:rsidRPr="004839C5" w:rsidRDefault="00B3331F" w:rsidP="00B3331F">
                    <w:pPr>
                      <w:pStyle w:val="BodyText"/>
                      <w:spacing w:before="80" w:after="80"/>
                      <w:jc w:val="center"/>
                      <w:rPr>
                        <w:lang w:val="en-AU" w:eastAsia="en-US"/>
                      </w:rPr>
                    </w:pPr>
                    <w:r>
                      <w:rPr>
                        <w:lang w:val="en-AU" w:eastAsia="en-US"/>
                      </w:rPr>
                      <w:t>0.09</w:t>
                    </w:r>
                  </w:p>
                </w:tc>
              </w:tr>
              <w:tr w:rsidR="00B3331F" w:rsidRPr="004839C5" w14:paraId="6DDF0C31"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0D61A3"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F679F55"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65583B25" w14:textId="222CFEAE" w:rsidR="00B3331F" w:rsidRPr="004839C5" w:rsidRDefault="00B3331F" w:rsidP="00B3331F">
                    <w:pPr>
                      <w:pStyle w:val="BodyText"/>
                      <w:spacing w:before="80" w:after="80"/>
                      <w:jc w:val="center"/>
                      <w:rPr>
                        <w:lang w:val="en-AU" w:eastAsia="en-US"/>
                      </w:rPr>
                    </w:pPr>
                    <w:r>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04E1EE49" w14:textId="4A40C790" w:rsidR="00B3331F" w:rsidRPr="004839C5" w:rsidRDefault="00B3331F" w:rsidP="00B3331F">
                    <w:pPr>
                      <w:pStyle w:val="BodyText"/>
                      <w:spacing w:before="80" w:after="80"/>
                      <w:jc w:val="center"/>
                      <w:rPr>
                        <w:lang w:val="en-AU" w:eastAsia="en-US"/>
                      </w:rPr>
                    </w:pPr>
                    <w:r>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6A7F12F3" w14:textId="2B0EE615" w:rsidR="00B3331F" w:rsidRPr="004839C5" w:rsidRDefault="00B3331F" w:rsidP="00B3331F">
                    <w:pPr>
                      <w:pStyle w:val="BodyText"/>
                      <w:spacing w:before="80" w:after="80"/>
                      <w:jc w:val="center"/>
                      <w:rPr>
                        <w:lang w:val="en-AU" w:eastAsia="en-US"/>
                      </w:rPr>
                    </w:pPr>
                    <w:r>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2806E978" w14:textId="384EC602" w:rsidR="00B3331F" w:rsidRPr="004839C5" w:rsidRDefault="00B3331F" w:rsidP="00B3331F">
                    <w:pPr>
                      <w:pStyle w:val="BodyText"/>
                      <w:spacing w:before="80" w:after="80"/>
                      <w:jc w:val="center"/>
                      <w:rPr>
                        <w:lang w:val="en-AU" w:eastAsia="en-US"/>
                      </w:rPr>
                    </w:pPr>
                    <w:r>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2C37575E" w14:textId="79475F59" w:rsidR="00B3331F" w:rsidRPr="004839C5" w:rsidRDefault="00B3331F" w:rsidP="00B3331F">
                    <w:pPr>
                      <w:pStyle w:val="BodyText"/>
                      <w:spacing w:before="80" w:after="80"/>
                      <w:jc w:val="center"/>
                      <w:rPr>
                        <w:lang w:val="en-AU" w:eastAsia="en-US"/>
                      </w:rPr>
                    </w:pPr>
                    <w:r>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621F8285" w14:textId="247892FD" w:rsidR="00B3331F" w:rsidRPr="004839C5" w:rsidRDefault="00B3331F" w:rsidP="00B3331F">
                    <w:pPr>
                      <w:pStyle w:val="BodyText"/>
                      <w:spacing w:before="80" w:after="80"/>
                      <w:jc w:val="center"/>
                      <w:rPr>
                        <w:lang w:val="en-AU" w:eastAsia="en-US"/>
                      </w:rPr>
                    </w:pPr>
                    <w:r>
                      <w:rPr>
                        <w:lang w:val="en-AU" w:eastAsia="en-US"/>
                      </w:rPr>
                      <w:t>0.07</w:t>
                    </w:r>
                  </w:p>
                </w:tc>
              </w:tr>
              <w:tr w:rsidR="00B3331F" w:rsidRPr="004839C5" w14:paraId="200F29F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E3B8E0" w14:textId="77777777" w:rsidR="00B3331F" w:rsidRPr="0084752F" w:rsidRDefault="00B3331F" w:rsidP="00B3331F">
                    <w:pPr>
                      <w:pStyle w:val="BodyText"/>
                      <w:spacing w:before="80" w:after="80"/>
                      <w:rPr>
                        <w:b/>
                        <w:bCs w:val="0"/>
                        <w:lang w:val="en-AU" w:eastAsia="en-US"/>
                      </w:rPr>
                    </w:pPr>
                    <w:r w:rsidRPr="0084752F">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5B3833A1"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1621818E" w14:textId="16EA93FD" w:rsidR="00B3331F" w:rsidRPr="004839C5" w:rsidRDefault="00B3331F" w:rsidP="00B3331F">
                    <w:pPr>
                      <w:pStyle w:val="BodyText"/>
                      <w:spacing w:before="80" w:after="80"/>
                      <w:jc w:val="center"/>
                      <w:rPr>
                        <w:lang w:val="en-AU" w:eastAsia="en-US"/>
                      </w:rPr>
                    </w:pPr>
                    <w:r>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1E73E4CD" w14:textId="5C8C1897" w:rsidR="00B3331F" w:rsidRPr="004839C5" w:rsidRDefault="00B3331F" w:rsidP="00B3331F">
                    <w:pPr>
                      <w:pStyle w:val="BodyText"/>
                      <w:spacing w:before="80" w:after="80"/>
                      <w:jc w:val="center"/>
                      <w:rPr>
                        <w:lang w:val="en-AU" w:eastAsia="en-US"/>
                      </w:rPr>
                    </w:pPr>
                    <w:r>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5F1D597F" w14:textId="3A28907C" w:rsidR="00B3331F" w:rsidRPr="004839C5" w:rsidRDefault="00B3331F" w:rsidP="00B3331F">
                    <w:pPr>
                      <w:pStyle w:val="BodyText"/>
                      <w:spacing w:before="80" w:after="80"/>
                      <w:jc w:val="center"/>
                      <w:rPr>
                        <w:lang w:val="en-AU" w:eastAsia="en-US"/>
                      </w:rPr>
                    </w:pPr>
                    <w:r>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03FF52DA" w14:textId="2AAF8C4E" w:rsidR="00B3331F" w:rsidRPr="004839C5" w:rsidRDefault="00B3331F" w:rsidP="00B3331F">
                    <w:pPr>
                      <w:pStyle w:val="BodyText"/>
                      <w:spacing w:before="80" w:after="80"/>
                      <w:jc w:val="center"/>
                      <w:rPr>
                        <w:lang w:val="en-AU" w:eastAsia="en-US"/>
                      </w:rPr>
                    </w:pPr>
                    <w:r>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751A3661" w14:textId="264F24B1" w:rsidR="00B3331F" w:rsidRPr="004839C5" w:rsidRDefault="00B3331F" w:rsidP="00B3331F">
                    <w:pPr>
                      <w:pStyle w:val="BodyText"/>
                      <w:spacing w:before="80" w:after="80"/>
                      <w:jc w:val="center"/>
                      <w:rPr>
                        <w:lang w:val="en-AU" w:eastAsia="en-US"/>
                      </w:rPr>
                    </w:pPr>
                    <w:r>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09A5287E" w14:textId="2935B5DB" w:rsidR="00B3331F" w:rsidRPr="004839C5" w:rsidRDefault="00B3331F" w:rsidP="00B3331F">
                    <w:pPr>
                      <w:pStyle w:val="BodyText"/>
                      <w:spacing w:before="80" w:after="80"/>
                      <w:jc w:val="center"/>
                      <w:rPr>
                        <w:lang w:val="en-AU" w:eastAsia="en-US"/>
                      </w:rPr>
                    </w:pPr>
                    <w:r>
                      <w:rPr>
                        <w:lang w:val="en-AU" w:eastAsia="en-US"/>
                      </w:rPr>
                      <w:t>0.16</w:t>
                    </w:r>
                  </w:p>
                </w:tc>
              </w:tr>
              <w:tr w:rsidR="00B3331F" w:rsidRPr="004839C5" w14:paraId="1E17A55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CA9BF1"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7CD1589"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11C01053" w14:textId="499773A4" w:rsidR="00B3331F" w:rsidRPr="004839C5" w:rsidRDefault="00B3331F" w:rsidP="00B3331F">
                    <w:pPr>
                      <w:pStyle w:val="BodyText"/>
                      <w:spacing w:before="80" w:after="80"/>
                      <w:jc w:val="center"/>
                      <w:rPr>
                        <w:lang w:val="en-AU" w:eastAsia="en-US"/>
                      </w:rPr>
                    </w:pPr>
                    <w:r>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103F0038" w14:textId="684F7A16" w:rsidR="00B3331F" w:rsidRPr="004839C5" w:rsidRDefault="00B3331F" w:rsidP="00B3331F">
                    <w:pPr>
                      <w:pStyle w:val="BodyText"/>
                      <w:spacing w:before="80" w:after="80"/>
                      <w:jc w:val="center"/>
                      <w:rPr>
                        <w:lang w:val="en-AU" w:eastAsia="en-US"/>
                      </w:rPr>
                    </w:pPr>
                    <w:r>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5BF8236F" w14:textId="74001E7F" w:rsidR="00B3331F" w:rsidRPr="004839C5" w:rsidRDefault="00B3331F" w:rsidP="00B3331F">
                    <w:pPr>
                      <w:pStyle w:val="BodyText"/>
                      <w:spacing w:before="80" w:after="80"/>
                      <w:jc w:val="center"/>
                      <w:rPr>
                        <w:lang w:val="en-AU" w:eastAsia="en-US"/>
                      </w:rPr>
                    </w:pPr>
                    <w:r>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597430EA" w14:textId="443B6524" w:rsidR="00B3331F" w:rsidRPr="004839C5" w:rsidRDefault="00B3331F" w:rsidP="00B3331F">
                    <w:pPr>
                      <w:pStyle w:val="BodyText"/>
                      <w:spacing w:before="80" w:after="80"/>
                      <w:jc w:val="center"/>
                      <w:rPr>
                        <w:lang w:val="en-AU" w:eastAsia="en-US"/>
                      </w:rPr>
                    </w:pPr>
                    <w:r>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598567CF" w14:textId="6E0F7257" w:rsidR="00B3331F" w:rsidRPr="004839C5" w:rsidRDefault="00B3331F" w:rsidP="00B3331F">
                    <w:pPr>
                      <w:pStyle w:val="BodyText"/>
                      <w:spacing w:before="80" w:after="80"/>
                      <w:jc w:val="center"/>
                      <w:rPr>
                        <w:lang w:val="en-AU" w:eastAsia="en-US"/>
                      </w:rPr>
                    </w:pPr>
                    <w:r>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6DEC5221" w14:textId="2FDD0266" w:rsidR="00B3331F" w:rsidRPr="004839C5" w:rsidRDefault="00B3331F" w:rsidP="00B3331F">
                    <w:pPr>
                      <w:pStyle w:val="BodyText"/>
                      <w:spacing w:before="80" w:after="80"/>
                      <w:jc w:val="center"/>
                      <w:rPr>
                        <w:lang w:val="en-AU" w:eastAsia="en-US"/>
                      </w:rPr>
                    </w:pPr>
                    <w:r>
                      <w:rPr>
                        <w:lang w:val="en-AU" w:eastAsia="en-US"/>
                      </w:rPr>
                      <w:t>0.07</w:t>
                    </w:r>
                  </w:p>
                </w:tc>
              </w:tr>
              <w:tr w:rsidR="00B3331F" w:rsidRPr="004839C5" w14:paraId="5B8EC21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2EBD12"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818136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EAE767F" w14:textId="5D013F8B"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9</w:t>
                    </w:r>
                  </w:p>
                </w:tc>
                <w:tc>
                  <w:tcPr>
                    <w:tcW w:w="1169" w:type="dxa"/>
                    <w:tcBorders>
                      <w:top w:val="single" w:sz="4" w:space="0" w:color="auto"/>
                      <w:left w:val="single" w:sz="4" w:space="0" w:color="auto"/>
                      <w:bottom w:val="single" w:sz="4" w:space="0" w:color="auto"/>
                      <w:right w:val="single" w:sz="4" w:space="0" w:color="auto"/>
                    </w:tcBorders>
                  </w:tcPr>
                  <w:p w14:paraId="1604B2A4" w14:textId="6D8409EA" w:rsidR="00B3331F" w:rsidRPr="004839C5" w:rsidRDefault="00B3331F" w:rsidP="00B3331F">
                    <w:pPr>
                      <w:pStyle w:val="BodyText"/>
                      <w:spacing w:before="80" w:after="80"/>
                      <w:jc w:val="center"/>
                      <w:rPr>
                        <w:lang w:val="en-AU" w:eastAsia="en-US"/>
                      </w:rPr>
                    </w:pPr>
                    <w:r w:rsidRPr="00BE67C9">
                      <w:rPr>
                        <w:lang w:val="en-AU" w:eastAsia="en-US"/>
                      </w:rPr>
                      <w:t>0.09</w:t>
                    </w:r>
                  </w:p>
                </w:tc>
                <w:tc>
                  <w:tcPr>
                    <w:tcW w:w="1586" w:type="dxa"/>
                    <w:tcBorders>
                      <w:top w:val="single" w:sz="4" w:space="0" w:color="auto"/>
                      <w:left w:val="single" w:sz="4" w:space="0" w:color="auto"/>
                      <w:bottom w:val="single" w:sz="4" w:space="0" w:color="auto"/>
                      <w:right w:val="single" w:sz="4" w:space="0" w:color="auto"/>
                    </w:tcBorders>
                  </w:tcPr>
                  <w:p w14:paraId="4D460283" w14:textId="495BEA3A" w:rsidR="00B3331F" w:rsidRPr="004839C5" w:rsidRDefault="00B3331F" w:rsidP="00B3331F">
                    <w:pPr>
                      <w:pStyle w:val="BodyText"/>
                      <w:spacing w:before="80" w:after="80"/>
                      <w:jc w:val="center"/>
                      <w:rPr>
                        <w:lang w:val="en-AU" w:eastAsia="en-US"/>
                      </w:rPr>
                    </w:pPr>
                    <w:r w:rsidRPr="00BE67C9">
                      <w:rPr>
                        <w:lang w:val="en-AU" w:eastAsia="en-US"/>
                      </w:rPr>
                      <w:t>0.09</w:t>
                    </w:r>
                  </w:p>
                </w:tc>
                <w:tc>
                  <w:tcPr>
                    <w:tcW w:w="1079" w:type="dxa"/>
                    <w:tcBorders>
                      <w:top w:val="single" w:sz="4" w:space="0" w:color="auto"/>
                      <w:left w:val="single" w:sz="4" w:space="0" w:color="auto"/>
                      <w:bottom w:val="single" w:sz="4" w:space="0" w:color="auto"/>
                      <w:right w:val="single" w:sz="4" w:space="0" w:color="auto"/>
                    </w:tcBorders>
                  </w:tcPr>
                  <w:p w14:paraId="11DB39A1" w14:textId="30DB87C4" w:rsidR="00B3331F" w:rsidRPr="004839C5" w:rsidRDefault="00B3331F" w:rsidP="00B3331F">
                    <w:pPr>
                      <w:pStyle w:val="BodyText"/>
                      <w:spacing w:before="80" w:after="80"/>
                      <w:jc w:val="center"/>
                      <w:rPr>
                        <w:lang w:val="en-AU" w:eastAsia="en-US"/>
                      </w:rPr>
                    </w:pPr>
                    <w:r w:rsidRPr="00BE67C9">
                      <w:rPr>
                        <w:lang w:val="en-AU" w:eastAsia="en-US"/>
                      </w:rPr>
                      <w:t>0.09</w:t>
                    </w:r>
                  </w:p>
                </w:tc>
                <w:tc>
                  <w:tcPr>
                    <w:tcW w:w="900" w:type="dxa"/>
                    <w:tcBorders>
                      <w:top w:val="single" w:sz="4" w:space="0" w:color="auto"/>
                      <w:left w:val="single" w:sz="4" w:space="0" w:color="auto"/>
                      <w:bottom w:val="single" w:sz="4" w:space="0" w:color="auto"/>
                      <w:right w:val="single" w:sz="4" w:space="0" w:color="auto"/>
                    </w:tcBorders>
                  </w:tcPr>
                  <w:p w14:paraId="223E8765" w14:textId="61821E1A" w:rsidR="00B3331F" w:rsidRPr="004839C5" w:rsidRDefault="00B3331F" w:rsidP="00B3331F">
                    <w:pPr>
                      <w:pStyle w:val="BodyText"/>
                      <w:spacing w:before="80" w:after="80"/>
                      <w:jc w:val="center"/>
                      <w:rPr>
                        <w:lang w:val="en-AU" w:eastAsia="en-US"/>
                      </w:rPr>
                    </w:pPr>
                    <w:r w:rsidRPr="00BE67C9">
                      <w:rPr>
                        <w:lang w:val="en-AU" w:eastAsia="en-US"/>
                      </w:rPr>
                      <w:t>0.09</w:t>
                    </w:r>
                  </w:p>
                </w:tc>
                <w:tc>
                  <w:tcPr>
                    <w:tcW w:w="1074" w:type="dxa"/>
                    <w:tcBorders>
                      <w:top w:val="single" w:sz="4" w:space="0" w:color="auto"/>
                      <w:left w:val="single" w:sz="4" w:space="0" w:color="auto"/>
                      <w:bottom w:val="single" w:sz="4" w:space="0" w:color="auto"/>
                      <w:right w:val="single" w:sz="4" w:space="0" w:color="auto"/>
                    </w:tcBorders>
                  </w:tcPr>
                  <w:p w14:paraId="53DCE01E" w14:textId="72E9F8BC" w:rsidR="00B3331F" w:rsidRPr="004839C5" w:rsidRDefault="00B3331F" w:rsidP="00B3331F">
                    <w:pPr>
                      <w:pStyle w:val="BodyText"/>
                      <w:spacing w:before="80" w:after="80"/>
                      <w:jc w:val="center"/>
                      <w:rPr>
                        <w:lang w:val="en-AU" w:eastAsia="en-US"/>
                      </w:rPr>
                    </w:pPr>
                    <w:r w:rsidRPr="00BE67C9">
                      <w:rPr>
                        <w:lang w:val="en-AU" w:eastAsia="en-US"/>
                      </w:rPr>
                      <w:t>0.09</w:t>
                    </w:r>
                  </w:p>
                </w:tc>
              </w:tr>
              <w:tr w:rsidR="00B3331F" w:rsidRPr="004839C5" w14:paraId="7E16DB4A"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B94C2B"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5ABD699"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5C54A8A3" w14:textId="102719C1" w:rsidR="00B3331F" w:rsidRPr="004839C5" w:rsidRDefault="00B3331F" w:rsidP="00B3331F">
                    <w:pPr>
                      <w:pStyle w:val="BodyText"/>
                      <w:spacing w:before="80" w:after="80"/>
                      <w:jc w:val="center"/>
                      <w:rPr>
                        <w:lang w:val="en-AU" w:eastAsia="en-US"/>
                      </w:rPr>
                    </w:pPr>
                    <w:r w:rsidRPr="00A46472">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36D65533" w14:textId="5BDE2130" w:rsidR="00B3331F" w:rsidRPr="004839C5" w:rsidRDefault="00B3331F" w:rsidP="00B3331F">
                    <w:pPr>
                      <w:pStyle w:val="BodyText"/>
                      <w:spacing w:before="80" w:after="80"/>
                      <w:jc w:val="center"/>
                      <w:rPr>
                        <w:lang w:val="en-AU" w:eastAsia="en-US"/>
                      </w:rPr>
                    </w:pPr>
                    <w:r w:rsidRPr="00A46472">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578F5327" w14:textId="2B4A6C02"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3075DFE7" w14:textId="62C7083B" w:rsidR="00B3331F" w:rsidRPr="004839C5" w:rsidRDefault="00B3331F" w:rsidP="00B3331F">
                    <w:pPr>
                      <w:pStyle w:val="BodyText"/>
                      <w:spacing w:before="80" w:after="80"/>
                      <w:jc w:val="center"/>
                      <w:rPr>
                        <w:lang w:val="en-AU" w:eastAsia="en-US"/>
                      </w:rPr>
                    </w:pPr>
                    <w:r w:rsidRPr="00A46472">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351B6780" w14:textId="222F5B4F"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775E7762" w14:textId="4DC537C1" w:rsidR="00B3331F" w:rsidRPr="004839C5" w:rsidRDefault="00B3331F" w:rsidP="00B3331F">
                    <w:pPr>
                      <w:pStyle w:val="BodyText"/>
                      <w:spacing w:before="80" w:after="80"/>
                      <w:jc w:val="center"/>
                      <w:rPr>
                        <w:lang w:val="en-AU" w:eastAsia="en-US"/>
                      </w:rPr>
                    </w:pPr>
                    <w:r w:rsidRPr="00A46472">
                      <w:rPr>
                        <w:lang w:val="en-AU" w:eastAsia="en-US"/>
                      </w:rPr>
                      <w:t>0.20</w:t>
                    </w:r>
                  </w:p>
                </w:tc>
              </w:tr>
              <w:tr w:rsidR="00B3331F" w:rsidRPr="004839C5" w14:paraId="3668A1C7"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E7AD47" w14:textId="77777777" w:rsidR="00B3331F" w:rsidRPr="0084752F" w:rsidRDefault="00B3331F" w:rsidP="00B3331F">
                    <w:pPr>
                      <w:pStyle w:val="BodyText"/>
                      <w:spacing w:before="80" w:after="80"/>
                      <w:rPr>
                        <w:b/>
                        <w:bCs w:val="0"/>
                        <w:lang w:val="en-AU" w:eastAsia="en-US"/>
                      </w:rPr>
                    </w:pPr>
                    <w:r w:rsidRPr="0084752F">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4BEF5F53"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928C786" w14:textId="614E0872" w:rsidR="00B3331F" w:rsidRPr="004839C5" w:rsidRDefault="00B3331F" w:rsidP="00B3331F">
                    <w:pPr>
                      <w:pStyle w:val="BodyText"/>
                      <w:spacing w:before="80" w:after="80"/>
                      <w:jc w:val="center"/>
                      <w:rPr>
                        <w:lang w:val="en-AU" w:eastAsia="en-US"/>
                      </w:rPr>
                    </w:pPr>
                    <w:r w:rsidRPr="00A46472">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6C7B2762" w14:textId="638248EB" w:rsidR="00B3331F" w:rsidRPr="004839C5" w:rsidRDefault="00B3331F" w:rsidP="00B3331F">
                    <w:pPr>
                      <w:pStyle w:val="BodyText"/>
                      <w:spacing w:before="80" w:after="80"/>
                      <w:jc w:val="center"/>
                      <w:rPr>
                        <w:lang w:val="en-AU" w:eastAsia="en-US"/>
                      </w:rPr>
                    </w:pPr>
                    <w:r w:rsidRPr="00A46472">
                      <w:rPr>
                        <w:lang w:val="en-AU" w:eastAsia="en-US"/>
                      </w:rPr>
                      <w:t>0.20</w:t>
                    </w:r>
                  </w:p>
                </w:tc>
                <w:tc>
                  <w:tcPr>
                    <w:tcW w:w="1586" w:type="dxa"/>
                    <w:tcBorders>
                      <w:top w:val="single" w:sz="4" w:space="0" w:color="auto"/>
                      <w:left w:val="single" w:sz="4" w:space="0" w:color="auto"/>
                      <w:bottom w:val="single" w:sz="4" w:space="0" w:color="auto"/>
                      <w:right w:val="single" w:sz="4" w:space="0" w:color="auto"/>
                    </w:tcBorders>
                  </w:tcPr>
                  <w:p w14:paraId="4BA2D449" w14:textId="28160C2F"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9" w:type="dxa"/>
                    <w:tcBorders>
                      <w:top w:val="single" w:sz="4" w:space="0" w:color="auto"/>
                      <w:left w:val="single" w:sz="4" w:space="0" w:color="auto"/>
                      <w:bottom w:val="single" w:sz="4" w:space="0" w:color="auto"/>
                      <w:right w:val="single" w:sz="4" w:space="0" w:color="auto"/>
                    </w:tcBorders>
                  </w:tcPr>
                  <w:p w14:paraId="40B6CDC2" w14:textId="1922660B" w:rsidR="00B3331F" w:rsidRPr="004839C5" w:rsidRDefault="00B3331F" w:rsidP="00B3331F">
                    <w:pPr>
                      <w:pStyle w:val="BodyText"/>
                      <w:spacing w:before="80" w:after="80"/>
                      <w:jc w:val="center"/>
                      <w:rPr>
                        <w:lang w:val="en-AU" w:eastAsia="en-US"/>
                      </w:rPr>
                    </w:pPr>
                    <w:r w:rsidRPr="00A46472">
                      <w:rPr>
                        <w:lang w:val="en-AU" w:eastAsia="en-US"/>
                      </w:rPr>
                      <w:t>0.20</w:t>
                    </w:r>
                  </w:p>
                </w:tc>
                <w:tc>
                  <w:tcPr>
                    <w:tcW w:w="900" w:type="dxa"/>
                    <w:tcBorders>
                      <w:top w:val="single" w:sz="4" w:space="0" w:color="auto"/>
                      <w:left w:val="single" w:sz="4" w:space="0" w:color="auto"/>
                      <w:bottom w:val="single" w:sz="4" w:space="0" w:color="auto"/>
                      <w:right w:val="single" w:sz="4" w:space="0" w:color="auto"/>
                    </w:tcBorders>
                  </w:tcPr>
                  <w:p w14:paraId="40007221" w14:textId="50592AE6" w:rsidR="00B3331F" w:rsidRPr="004839C5" w:rsidRDefault="00B3331F" w:rsidP="00B3331F">
                    <w:pPr>
                      <w:pStyle w:val="BodyText"/>
                      <w:spacing w:before="80" w:after="80"/>
                      <w:jc w:val="center"/>
                      <w:rPr>
                        <w:lang w:val="en-AU" w:eastAsia="en-US"/>
                      </w:rPr>
                    </w:pPr>
                    <w:r w:rsidRPr="00A46472">
                      <w:rPr>
                        <w:lang w:val="en-AU" w:eastAsia="en-US"/>
                      </w:rPr>
                      <w:t>0.20</w:t>
                    </w:r>
                  </w:p>
                </w:tc>
                <w:tc>
                  <w:tcPr>
                    <w:tcW w:w="1074" w:type="dxa"/>
                    <w:tcBorders>
                      <w:top w:val="single" w:sz="4" w:space="0" w:color="auto"/>
                      <w:left w:val="single" w:sz="4" w:space="0" w:color="auto"/>
                      <w:bottom w:val="single" w:sz="4" w:space="0" w:color="auto"/>
                      <w:right w:val="single" w:sz="4" w:space="0" w:color="auto"/>
                    </w:tcBorders>
                  </w:tcPr>
                  <w:p w14:paraId="6C272FFB" w14:textId="41731A12" w:rsidR="00B3331F" w:rsidRPr="004839C5" w:rsidRDefault="00B3331F" w:rsidP="00B3331F">
                    <w:pPr>
                      <w:pStyle w:val="BodyText"/>
                      <w:spacing w:before="80" w:after="80"/>
                      <w:jc w:val="center"/>
                      <w:rPr>
                        <w:lang w:val="en-AU" w:eastAsia="en-US"/>
                      </w:rPr>
                    </w:pPr>
                    <w:r w:rsidRPr="00A46472">
                      <w:rPr>
                        <w:lang w:val="en-AU" w:eastAsia="en-US"/>
                      </w:rPr>
                      <w:t>0.20</w:t>
                    </w:r>
                  </w:p>
                </w:tc>
              </w:tr>
              <w:tr w:rsidR="00B3331F" w:rsidRPr="004839C5" w14:paraId="5D98503E"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1310DA"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17A78EC"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27DEDFF" w14:textId="019C269B"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7</w:t>
                    </w:r>
                  </w:p>
                </w:tc>
                <w:tc>
                  <w:tcPr>
                    <w:tcW w:w="1169" w:type="dxa"/>
                    <w:tcBorders>
                      <w:top w:val="single" w:sz="4" w:space="0" w:color="auto"/>
                      <w:left w:val="single" w:sz="4" w:space="0" w:color="auto"/>
                      <w:bottom w:val="single" w:sz="4" w:space="0" w:color="auto"/>
                      <w:right w:val="single" w:sz="4" w:space="0" w:color="auto"/>
                    </w:tcBorders>
                  </w:tcPr>
                  <w:p w14:paraId="24201792" w14:textId="306FF251" w:rsidR="00B3331F" w:rsidRPr="004839C5" w:rsidRDefault="00B3331F" w:rsidP="00B3331F">
                    <w:pPr>
                      <w:pStyle w:val="BodyText"/>
                      <w:spacing w:before="80" w:after="80"/>
                      <w:jc w:val="center"/>
                      <w:rPr>
                        <w:lang w:val="en-AU" w:eastAsia="en-US"/>
                      </w:rPr>
                    </w:pPr>
                    <w:r w:rsidRPr="00692DE6">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7E34FDE6" w14:textId="62E09D8A" w:rsidR="00B3331F" w:rsidRPr="004839C5" w:rsidRDefault="00B3331F" w:rsidP="00B3331F">
                    <w:pPr>
                      <w:pStyle w:val="BodyText"/>
                      <w:spacing w:before="80" w:after="80"/>
                      <w:jc w:val="center"/>
                      <w:rPr>
                        <w:lang w:val="en-AU" w:eastAsia="en-US"/>
                      </w:rPr>
                    </w:pPr>
                    <w:r w:rsidRPr="00692DE6">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51FD53CB" w14:textId="0C12B696" w:rsidR="00B3331F" w:rsidRPr="004839C5" w:rsidRDefault="00B3331F" w:rsidP="00B3331F">
                    <w:pPr>
                      <w:pStyle w:val="BodyText"/>
                      <w:spacing w:before="80" w:after="80"/>
                      <w:jc w:val="center"/>
                      <w:rPr>
                        <w:lang w:val="en-AU" w:eastAsia="en-US"/>
                      </w:rPr>
                    </w:pPr>
                    <w:r w:rsidRPr="00692DE6">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7E847AAB" w14:textId="455453A7" w:rsidR="00B3331F" w:rsidRPr="004839C5" w:rsidRDefault="00B3331F" w:rsidP="00B3331F">
                    <w:pPr>
                      <w:pStyle w:val="BodyText"/>
                      <w:spacing w:before="80" w:after="80"/>
                      <w:jc w:val="center"/>
                      <w:rPr>
                        <w:lang w:val="en-AU" w:eastAsia="en-US"/>
                      </w:rPr>
                    </w:pPr>
                    <w:r w:rsidRPr="00692DE6">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3B62EFDA" w14:textId="3514B299" w:rsidR="00B3331F" w:rsidRPr="004839C5" w:rsidRDefault="00B3331F" w:rsidP="00B3331F">
                    <w:pPr>
                      <w:pStyle w:val="BodyText"/>
                      <w:spacing w:before="80" w:after="80"/>
                      <w:jc w:val="center"/>
                      <w:rPr>
                        <w:lang w:val="en-AU" w:eastAsia="en-US"/>
                      </w:rPr>
                    </w:pPr>
                    <w:r w:rsidRPr="00692DE6">
                      <w:rPr>
                        <w:lang w:val="en-AU" w:eastAsia="en-US"/>
                      </w:rPr>
                      <w:t>0.07</w:t>
                    </w:r>
                  </w:p>
                </w:tc>
              </w:tr>
              <w:tr w:rsidR="00B3331F" w:rsidRPr="004839C5" w14:paraId="33D885C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74B306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5A8C4C4F"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535866B0" w14:textId="06EBC97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14</w:t>
                    </w:r>
                  </w:p>
                </w:tc>
                <w:tc>
                  <w:tcPr>
                    <w:tcW w:w="1169" w:type="dxa"/>
                    <w:tcBorders>
                      <w:top w:val="single" w:sz="4" w:space="0" w:color="auto"/>
                      <w:left w:val="single" w:sz="4" w:space="0" w:color="auto"/>
                      <w:bottom w:val="single" w:sz="4" w:space="0" w:color="auto"/>
                      <w:right w:val="single" w:sz="4" w:space="0" w:color="auto"/>
                    </w:tcBorders>
                  </w:tcPr>
                  <w:p w14:paraId="01684EAD" w14:textId="6AB7F763" w:rsidR="00B3331F" w:rsidRPr="004839C5" w:rsidRDefault="00B3331F" w:rsidP="00B3331F">
                    <w:pPr>
                      <w:pStyle w:val="BodyText"/>
                      <w:spacing w:before="80" w:after="80"/>
                      <w:jc w:val="center"/>
                      <w:rPr>
                        <w:lang w:val="en-AU" w:eastAsia="en-US"/>
                      </w:rPr>
                    </w:pPr>
                    <w:r w:rsidRPr="00E46017">
                      <w:rPr>
                        <w:lang w:val="en-AU" w:eastAsia="en-US"/>
                      </w:rPr>
                      <w:t>0.14</w:t>
                    </w:r>
                  </w:p>
                </w:tc>
                <w:tc>
                  <w:tcPr>
                    <w:tcW w:w="1586" w:type="dxa"/>
                    <w:tcBorders>
                      <w:top w:val="single" w:sz="4" w:space="0" w:color="auto"/>
                      <w:left w:val="single" w:sz="4" w:space="0" w:color="auto"/>
                      <w:bottom w:val="single" w:sz="4" w:space="0" w:color="auto"/>
                      <w:right w:val="single" w:sz="4" w:space="0" w:color="auto"/>
                    </w:tcBorders>
                  </w:tcPr>
                  <w:p w14:paraId="199EE312" w14:textId="7B32EB1E" w:rsidR="00B3331F" w:rsidRPr="004839C5" w:rsidRDefault="00B3331F" w:rsidP="00B3331F">
                    <w:pPr>
                      <w:pStyle w:val="BodyText"/>
                      <w:spacing w:before="80" w:after="80"/>
                      <w:jc w:val="center"/>
                      <w:rPr>
                        <w:lang w:val="en-AU" w:eastAsia="en-US"/>
                      </w:rPr>
                    </w:pPr>
                    <w:r w:rsidRPr="00E46017">
                      <w:rPr>
                        <w:lang w:val="en-AU" w:eastAsia="en-US"/>
                      </w:rPr>
                      <w:t>0.14</w:t>
                    </w:r>
                  </w:p>
                </w:tc>
                <w:tc>
                  <w:tcPr>
                    <w:tcW w:w="1079" w:type="dxa"/>
                    <w:tcBorders>
                      <w:top w:val="single" w:sz="4" w:space="0" w:color="auto"/>
                      <w:left w:val="single" w:sz="4" w:space="0" w:color="auto"/>
                      <w:bottom w:val="single" w:sz="4" w:space="0" w:color="auto"/>
                      <w:right w:val="single" w:sz="4" w:space="0" w:color="auto"/>
                    </w:tcBorders>
                  </w:tcPr>
                  <w:p w14:paraId="7F79E10F" w14:textId="2EF931A0" w:rsidR="00B3331F" w:rsidRPr="004839C5" w:rsidRDefault="00B3331F" w:rsidP="00B3331F">
                    <w:pPr>
                      <w:pStyle w:val="BodyText"/>
                      <w:spacing w:before="80" w:after="80"/>
                      <w:jc w:val="center"/>
                      <w:rPr>
                        <w:lang w:val="en-AU" w:eastAsia="en-US"/>
                      </w:rPr>
                    </w:pPr>
                    <w:r w:rsidRPr="00E46017">
                      <w:rPr>
                        <w:lang w:val="en-AU" w:eastAsia="en-US"/>
                      </w:rPr>
                      <w:t>0.14</w:t>
                    </w:r>
                  </w:p>
                </w:tc>
                <w:tc>
                  <w:tcPr>
                    <w:tcW w:w="900" w:type="dxa"/>
                    <w:tcBorders>
                      <w:top w:val="single" w:sz="4" w:space="0" w:color="auto"/>
                      <w:left w:val="single" w:sz="4" w:space="0" w:color="auto"/>
                      <w:bottom w:val="single" w:sz="4" w:space="0" w:color="auto"/>
                      <w:right w:val="single" w:sz="4" w:space="0" w:color="auto"/>
                    </w:tcBorders>
                  </w:tcPr>
                  <w:p w14:paraId="01BBF8A6" w14:textId="598DABD5" w:rsidR="00B3331F" w:rsidRPr="004839C5" w:rsidRDefault="00B3331F" w:rsidP="00B3331F">
                    <w:pPr>
                      <w:pStyle w:val="BodyText"/>
                      <w:spacing w:before="80" w:after="80"/>
                      <w:jc w:val="center"/>
                      <w:rPr>
                        <w:lang w:val="en-AU" w:eastAsia="en-US"/>
                      </w:rPr>
                    </w:pPr>
                    <w:r w:rsidRPr="00E46017">
                      <w:rPr>
                        <w:lang w:val="en-AU" w:eastAsia="en-US"/>
                      </w:rPr>
                      <w:t>0.14</w:t>
                    </w:r>
                  </w:p>
                </w:tc>
                <w:tc>
                  <w:tcPr>
                    <w:tcW w:w="1074" w:type="dxa"/>
                    <w:tcBorders>
                      <w:top w:val="single" w:sz="4" w:space="0" w:color="auto"/>
                      <w:left w:val="single" w:sz="4" w:space="0" w:color="auto"/>
                      <w:bottom w:val="single" w:sz="4" w:space="0" w:color="auto"/>
                      <w:right w:val="single" w:sz="4" w:space="0" w:color="auto"/>
                    </w:tcBorders>
                  </w:tcPr>
                  <w:p w14:paraId="233E9B4C" w14:textId="1C4A876E" w:rsidR="00B3331F" w:rsidRPr="004839C5" w:rsidRDefault="00B3331F" w:rsidP="00B3331F">
                    <w:pPr>
                      <w:pStyle w:val="BodyText"/>
                      <w:spacing w:before="80" w:after="80"/>
                      <w:jc w:val="center"/>
                      <w:rPr>
                        <w:lang w:val="en-AU" w:eastAsia="en-US"/>
                      </w:rPr>
                    </w:pPr>
                    <w:r w:rsidRPr="00E46017">
                      <w:rPr>
                        <w:lang w:val="en-AU" w:eastAsia="en-US"/>
                      </w:rPr>
                      <w:t>0.14</w:t>
                    </w:r>
                  </w:p>
                </w:tc>
              </w:tr>
              <w:tr w:rsidR="00B3331F" w:rsidRPr="004839C5" w14:paraId="4C6DAE7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12BF7"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0506232"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6D3EC3C" w14:textId="43B4B4C0" w:rsidR="00B3331F" w:rsidRPr="004839C5" w:rsidRDefault="00B3331F" w:rsidP="00B3331F">
                    <w:pPr>
                      <w:pStyle w:val="BodyText"/>
                      <w:spacing w:before="80" w:after="80"/>
                      <w:jc w:val="center"/>
                      <w:rPr>
                        <w:lang w:val="en-AU" w:eastAsia="en-US"/>
                      </w:rPr>
                    </w:pPr>
                    <w:r w:rsidRPr="00E555E2">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4B1A8BFE" w14:textId="037696FB" w:rsidR="00B3331F" w:rsidRPr="004839C5" w:rsidRDefault="00B3331F" w:rsidP="00B3331F">
                    <w:pPr>
                      <w:pStyle w:val="BodyText"/>
                      <w:spacing w:before="80" w:after="80"/>
                      <w:jc w:val="center"/>
                      <w:rPr>
                        <w:lang w:val="en-AU" w:eastAsia="en-US"/>
                      </w:rPr>
                    </w:pPr>
                    <w:r w:rsidRPr="00E555E2">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54797314" w14:textId="2412B077"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52409E02" w14:textId="6D13FD86" w:rsidR="00B3331F" w:rsidRPr="004839C5" w:rsidRDefault="00B3331F" w:rsidP="00B3331F">
                    <w:pPr>
                      <w:pStyle w:val="BodyText"/>
                      <w:spacing w:before="80" w:after="80"/>
                      <w:jc w:val="center"/>
                      <w:rPr>
                        <w:lang w:val="en-AU" w:eastAsia="en-US"/>
                      </w:rPr>
                    </w:pPr>
                    <w:r w:rsidRPr="00E555E2">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13FA811B" w14:textId="0946919C"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0C379C23" w14:textId="637DB642" w:rsidR="00B3331F" w:rsidRPr="004839C5" w:rsidRDefault="00B3331F" w:rsidP="00B3331F">
                    <w:pPr>
                      <w:pStyle w:val="BodyText"/>
                      <w:spacing w:before="80" w:after="80"/>
                      <w:jc w:val="center"/>
                      <w:rPr>
                        <w:lang w:val="en-AU" w:eastAsia="en-US"/>
                      </w:rPr>
                    </w:pPr>
                    <w:r w:rsidRPr="00E555E2">
                      <w:rPr>
                        <w:lang w:val="en-AU" w:eastAsia="en-US"/>
                      </w:rPr>
                      <w:t>0.16</w:t>
                    </w:r>
                  </w:p>
                </w:tc>
              </w:tr>
              <w:tr w:rsidR="00B3331F" w:rsidRPr="004839C5" w14:paraId="3149D18C"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CA5369" w14:textId="77777777" w:rsidR="00B3331F" w:rsidRPr="0084752F" w:rsidRDefault="00B3331F" w:rsidP="00B3331F">
                    <w:pPr>
                      <w:pStyle w:val="BodyText"/>
                      <w:spacing w:before="80" w:after="80"/>
                      <w:rPr>
                        <w:b/>
                        <w:bCs w:val="0"/>
                        <w:lang w:val="en-AU" w:eastAsia="en-US"/>
                      </w:rPr>
                    </w:pPr>
                    <w:r w:rsidRPr="0084752F">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3AEEB09F"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71FA968E" w14:textId="0C74513C" w:rsidR="00B3331F" w:rsidRPr="004839C5" w:rsidRDefault="00B3331F" w:rsidP="00B3331F">
                    <w:pPr>
                      <w:pStyle w:val="BodyText"/>
                      <w:spacing w:before="80" w:after="80"/>
                      <w:jc w:val="center"/>
                      <w:rPr>
                        <w:lang w:val="en-AU" w:eastAsia="en-US"/>
                      </w:rPr>
                    </w:pPr>
                    <w:r w:rsidRPr="00E555E2">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356EBAC6" w14:textId="41F1A2FF" w:rsidR="00B3331F" w:rsidRPr="004839C5" w:rsidRDefault="00B3331F" w:rsidP="00B3331F">
                    <w:pPr>
                      <w:pStyle w:val="BodyText"/>
                      <w:spacing w:before="80" w:after="80"/>
                      <w:jc w:val="center"/>
                      <w:rPr>
                        <w:lang w:val="en-AU" w:eastAsia="en-US"/>
                      </w:rPr>
                    </w:pPr>
                    <w:r w:rsidRPr="00E555E2">
                      <w:rPr>
                        <w:lang w:val="en-AU" w:eastAsia="en-US"/>
                      </w:rPr>
                      <w:t>0.16</w:t>
                    </w:r>
                  </w:p>
                </w:tc>
                <w:tc>
                  <w:tcPr>
                    <w:tcW w:w="1586" w:type="dxa"/>
                    <w:tcBorders>
                      <w:top w:val="single" w:sz="4" w:space="0" w:color="auto"/>
                      <w:left w:val="single" w:sz="4" w:space="0" w:color="auto"/>
                      <w:bottom w:val="single" w:sz="4" w:space="0" w:color="auto"/>
                      <w:right w:val="single" w:sz="4" w:space="0" w:color="auto"/>
                    </w:tcBorders>
                  </w:tcPr>
                  <w:p w14:paraId="74001B10" w14:textId="1A135F5B"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431B2C8C" w14:textId="084CFAB7" w:rsidR="00B3331F" w:rsidRPr="004839C5" w:rsidRDefault="00B3331F" w:rsidP="00B3331F">
                    <w:pPr>
                      <w:pStyle w:val="BodyText"/>
                      <w:spacing w:before="80" w:after="80"/>
                      <w:jc w:val="center"/>
                      <w:rPr>
                        <w:lang w:val="en-AU" w:eastAsia="en-US"/>
                      </w:rPr>
                    </w:pPr>
                    <w:r w:rsidRPr="00E555E2">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0488DAE5" w14:textId="4C839420" w:rsidR="00B3331F" w:rsidRPr="004839C5" w:rsidRDefault="00B3331F" w:rsidP="00B3331F">
                    <w:pPr>
                      <w:pStyle w:val="BodyText"/>
                      <w:spacing w:before="80" w:after="80"/>
                      <w:jc w:val="center"/>
                      <w:rPr>
                        <w:lang w:val="en-AU" w:eastAsia="en-US"/>
                      </w:rPr>
                    </w:pPr>
                    <w:r w:rsidRPr="00E555E2">
                      <w:rPr>
                        <w:lang w:val="en-AU" w:eastAsia="en-US"/>
                      </w:rPr>
                      <w:t>0.16</w:t>
                    </w:r>
                  </w:p>
                </w:tc>
                <w:tc>
                  <w:tcPr>
                    <w:tcW w:w="1074" w:type="dxa"/>
                    <w:tcBorders>
                      <w:top w:val="single" w:sz="4" w:space="0" w:color="auto"/>
                      <w:left w:val="single" w:sz="4" w:space="0" w:color="auto"/>
                      <w:bottom w:val="single" w:sz="4" w:space="0" w:color="auto"/>
                      <w:right w:val="single" w:sz="4" w:space="0" w:color="auto"/>
                    </w:tcBorders>
                  </w:tcPr>
                  <w:p w14:paraId="1142231D" w14:textId="30DE1FD2" w:rsidR="00B3331F" w:rsidRPr="004839C5" w:rsidRDefault="00B3331F" w:rsidP="00B3331F">
                    <w:pPr>
                      <w:pStyle w:val="BodyText"/>
                      <w:spacing w:before="80" w:after="80"/>
                      <w:jc w:val="center"/>
                      <w:rPr>
                        <w:lang w:val="en-AU" w:eastAsia="en-US"/>
                      </w:rPr>
                    </w:pPr>
                    <w:r w:rsidRPr="00E555E2">
                      <w:rPr>
                        <w:lang w:val="en-AU" w:eastAsia="en-US"/>
                      </w:rPr>
                      <w:t>0.16</w:t>
                    </w:r>
                  </w:p>
                </w:tc>
              </w:tr>
              <w:tr w:rsidR="00B3331F" w:rsidRPr="004839C5" w14:paraId="00F3098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F8C2AB"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D512005"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C462A12" w14:textId="07EF03B4" w:rsidR="00B3331F" w:rsidRPr="004839C5" w:rsidRDefault="00B3331F" w:rsidP="00B3331F">
                    <w:pPr>
                      <w:pStyle w:val="BodyText"/>
                      <w:spacing w:before="80" w:after="80"/>
                      <w:jc w:val="center"/>
                      <w:rPr>
                        <w:lang w:val="en-AU" w:eastAsia="en-US"/>
                      </w:rPr>
                    </w:pPr>
                    <w:r w:rsidRPr="00B17A21">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3AC8CE9A" w14:textId="47ACBC95" w:rsidR="00B3331F" w:rsidRPr="004839C5" w:rsidRDefault="00B3331F" w:rsidP="00B3331F">
                    <w:pPr>
                      <w:pStyle w:val="BodyText"/>
                      <w:spacing w:before="80" w:after="80"/>
                      <w:jc w:val="center"/>
                      <w:rPr>
                        <w:lang w:val="en-AU" w:eastAsia="en-US"/>
                      </w:rPr>
                    </w:pPr>
                    <w:r w:rsidRPr="00B17A21">
                      <w:rPr>
                        <w:lang w:val="en-AU" w:eastAsia="en-US"/>
                      </w:rPr>
                      <w:t>0.07</w:t>
                    </w:r>
                  </w:p>
                </w:tc>
                <w:tc>
                  <w:tcPr>
                    <w:tcW w:w="1586" w:type="dxa"/>
                    <w:tcBorders>
                      <w:top w:val="single" w:sz="4" w:space="0" w:color="auto"/>
                      <w:left w:val="single" w:sz="4" w:space="0" w:color="auto"/>
                      <w:bottom w:val="single" w:sz="4" w:space="0" w:color="auto"/>
                      <w:right w:val="single" w:sz="4" w:space="0" w:color="auto"/>
                    </w:tcBorders>
                  </w:tcPr>
                  <w:p w14:paraId="44AAD086" w14:textId="3F248703" w:rsidR="00B3331F" w:rsidRPr="004839C5" w:rsidRDefault="00B3331F" w:rsidP="00B3331F">
                    <w:pPr>
                      <w:pStyle w:val="BodyText"/>
                      <w:spacing w:before="80" w:after="80"/>
                      <w:jc w:val="center"/>
                      <w:rPr>
                        <w:lang w:val="en-AU" w:eastAsia="en-US"/>
                      </w:rPr>
                    </w:pPr>
                    <w:r w:rsidRPr="00B17A21">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680E71B4" w14:textId="29927A92" w:rsidR="00B3331F" w:rsidRPr="004839C5" w:rsidRDefault="00B3331F" w:rsidP="00B3331F">
                    <w:pPr>
                      <w:pStyle w:val="BodyText"/>
                      <w:spacing w:before="80" w:after="80"/>
                      <w:jc w:val="center"/>
                      <w:rPr>
                        <w:lang w:val="en-AU" w:eastAsia="en-US"/>
                      </w:rPr>
                    </w:pPr>
                    <w:r w:rsidRPr="00B17A21">
                      <w:rPr>
                        <w:lang w:val="en-AU" w:eastAsia="en-US"/>
                      </w:rPr>
                      <w:t>0.07</w:t>
                    </w:r>
                  </w:p>
                </w:tc>
                <w:tc>
                  <w:tcPr>
                    <w:tcW w:w="900" w:type="dxa"/>
                    <w:tcBorders>
                      <w:top w:val="single" w:sz="4" w:space="0" w:color="auto"/>
                      <w:left w:val="single" w:sz="4" w:space="0" w:color="auto"/>
                      <w:bottom w:val="single" w:sz="4" w:space="0" w:color="auto"/>
                      <w:right w:val="single" w:sz="4" w:space="0" w:color="auto"/>
                    </w:tcBorders>
                  </w:tcPr>
                  <w:p w14:paraId="0D2CFC1B" w14:textId="69290BB0" w:rsidR="00B3331F" w:rsidRPr="004839C5" w:rsidRDefault="00B3331F" w:rsidP="00B3331F">
                    <w:pPr>
                      <w:pStyle w:val="BodyText"/>
                      <w:spacing w:before="80" w:after="80"/>
                      <w:jc w:val="center"/>
                      <w:rPr>
                        <w:lang w:val="en-AU" w:eastAsia="en-US"/>
                      </w:rPr>
                    </w:pPr>
                    <w:r w:rsidRPr="00B17A21">
                      <w:rPr>
                        <w:lang w:val="en-AU" w:eastAsia="en-US"/>
                      </w:rPr>
                      <w:t>0.07</w:t>
                    </w:r>
                  </w:p>
                </w:tc>
                <w:tc>
                  <w:tcPr>
                    <w:tcW w:w="1074" w:type="dxa"/>
                    <w:tcBorders>
                      <w:top w:val="single" w:sz="4" w:space="0" w:color="auto"/>
                      <w:left w:val="single" w:sz="4" w:space="0" w:color="auto"/>
                      <w:bottom w:val="single" w:sz="4" w:space="0" w:color="auto"/>
                      <w:right w:val="single" w:sz="4" w:space="0" w:color="auto"/>
                    </w:tcBorders>
                  </w:tcPr>
                  <w:p w14:paraId="11D05900" w14:textId="62C247B7" w:rsidR="00B3331F" w:rsidRPr="004839C5" w:rsidRDefault="00B3331F" w:rsidP="00B3331F">
                    <w:pPr>
                      <w:pStyle w:val="BodyText"/>
                      <w:spacing w:before="80" w:after="80"/>
                      <w:jc w:val="center"/>
                      <w:rPr>
                        <w:lang w:val="en-AU" w:eastAsia="en-US"/>
                      </w:rPr>
                    </w:pPr>
                    <w:r w:rsidRPr="00B17A21">
                      <w:rPr>
                        <w:lang w:val="en-AU" w:eastAsia="en-US"/>
                      </w:rPr>
                      <w:t>0.07</w:t>
                    </w:r>
                  </w:p>
                </w:tc>
              </w:tr>
              <w:tr w:rsidR="00B3331F" w:rsidRPr="004839C5" w14:paraId="73532D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6C1402F"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EC81122"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1C462453" w14:textId="68776167"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13</w:t>
                    </w:r>
                  </w:p>
                </w:tc>
                <w:tc>
                  <w:tcPr>
                    <w:tcW w:w="1169" w:type="dxa"/>
                    <w:tcBorders>
                      <w:top w:val="single" w:sz="4" w:space="0" w:color="auto"/>
                      <w:left w:val="single" w:sz="4" w:space="0" w:color="auto"/>
                      <w:bottom w:val="single" w:sz="4" w:space="0" w:color="auto"/>
                      <w:right w:val="single" w:sz="4" w:space="0" w:color="auto"/>
                    </w:tcBorders>
                  </w:tcPr>
                  <w:p w14:paraId="49EC5393" w14:textId="31B03F70" w:rsidR="00B3331F" w:rsidRPr="004839C5" w:rsidRDefault="00B3331F" w:rsidP="00B3331F">
                    <w:pPr>
                      <w:pStyle w:val="BodyText"/>
                      <w:spacing w:before="80" w:after="80"/>
                      <w:jc w:val="center"/>
                      <w:rPr>
                        <w:lang w:val="en-AU" w:eastAsia="en-US"/>
                      </w:rPr>
                    </w:pPr>
                    <w:r w:rsidRPr="00977E90">
                      <w:rPr>
                        <w:lang w:val="en-AU" w:eastAsia="en-US"/>
                      </w:rPr>
                      <w:t>0.13</w:t>
                    </w:r>
                  </w:p>
                </w:tc>
                <w:tc>
                  <w:tcPr>
                    <w:tcW w:w="1586" w:type="dxa"/>
                    <w:tcBorders>
                      <w:top w:val="single" w:sz="4" w:space="0" w:color="auto"/>
                      <w:left w:val="single" w:sz="4" w:space="0" w:color="auto"/>
                      <w:bottom w:val="single" w:sz="4" w:space="0" w:color="auto"/>
                      <w:right w:val="single" w:sz="4" w:space="0" w:color="auto"/>
                    </w:tcBorders>
                  </w:tcPr>
                  <w:p w14:paraId="0A4F1CED" w14:textId="7D5123A9" w:rsidR="00B3331F" w:rsidRPr="004839C5" w:rsidRDefault="00B3331F" w:rsidP="00B3331F">
                    <w:pPr>
                      <w:pStyle w:val="BodyText"/>
                      <w:spacing w:before="80" w:after="80"/>
                      <w:jc w:val="center"/>
                      <w:rPr>
                        <w:lang w:val="en-AU" w:eastAsia="en-US"/>
                      </w:rPr>
                    </w:pPr>
                    <w:r w:rsidRPr="00977E90">
                      <w:rPr>
                        <w:lang w:val="en-AU" w:eastAsia="en-US"/>
                      </w:rPr>
                      <w:t>0.13</w:t>
                    </w:r>
                  </w:p>
                </w:tc>
                <w:tc>
                  <w:tcPr>
                    <w:tcW w:w="1079" w:type="dxa"/>
                    <w:tcBorders>
                      <w:top w:val="single" w:sz="4" w:space="0" w:color="auto"/>
                      <w:left w:val="single" w:sz="4" w:space="0" w:color="auto"/>
                      <w:bottom w:val="single" w:sz="4" w:space="0" w:color="auto"/>
                      <w:right w:val="single" w:sz="4" w:space="0" w:color="auto"/>
                    </w:tcBorders>
                  </w:tcPr>
                  <w:p w14:paraId="18156081" w14:textId="1085E5FD" w:rsidR="00B3331F" w:rsidRPr="004839C5" w:rsidRDefault="00B3331F" w:rsidP="00B3331F">
                    <w:pPr>
                      <w:pStyle w:val="BodyText"/>
                      <w:spacing w:before="80" w:after="80"/>
                      <w:jc w:val="center"/>
                      <w:rPr>
                        <w:lang w:val="en-AU" w:eastAsia="en-US"/>
                      </w:rPr>
                    </w:pPr>
                    <w:r w:rsidRPr="00977E90">
                      <w:rPr>
                        <w:lang w:val="en-AU" w:eastAsia="en-US"/>
                      </w:rPr>
                      <w:t>0.13</w:t>
                    </w:r>
                  </w:p>
                </w:tc>
                <w:tc>
                  <w:tcPr>
                    <w:tcW w:w="900" w:type="dxa"/>
                    <w:tcBorders>
                      <w:top w:val="single" w:sz="4" w:space="0" w:color="auto"/>
                      <w:left w:val="single" w:sz="4" w:space="0" w:color="auto"/>
                      <w:bottom w:val="single" w:sz="4" w:space="0" w:color="auto"/>
                      <w:right w:val="single" w:sz="4" w:space="0" w:color="auto"/>
                    </w:tcBorders>
                  </w:tcPr>
                  <w:p w14:paraId="0723F561" w14:textId="2E351B2E" w:rsidR="00B3331F" w:rsidRPr="004839C5" w:rsidRDefault="00B3331F" w:rsidP="00B3331F">
                    <w:pPr>
                      <w:pStyle w:val="BodyText"/>
                      <w:spacing w:before="80" w:after="80"/>
                      <w:jc w:val="center"/>
                      <w:rPr>
                        <w:lang w:val="en-AU" w:eastAsia="en-US"/>
                      </w:rPr>
                    </w:pPr>
                    <w:r w:rsidRPr="00977E90">
                      <w:rPr>
                        <w:lang w:val="en-AU" w:eastAsia="en-US"/>
                      </w:rPr>
                      <w:t>0.13</w:t>
                    </w:r>
                  </w:p>
                </w:tc>
                <w:tc>
                  <w:tcPr>
                    <w:tcW w:w="1074" w:type="dxa"/>
                    <w:tcBorders>
                      <w:top w:val="single" w:sz="4" w:space="0" w:color="auto"/>
                      <w:left w:val="single" w:sz="4" w:space="0" w:color="auto"/>
                      <w:bottom w:val="single" w:sz="4" w:space="0" w:color="auto"/>
                      <w:right w:val="single" w:sz="4" w:space="0" w:color="auto"/>
                    </w:tcBorders>
                  </w:tcPr>
                  <w:p w14:paraId="09894CC7" w14:textId="00D86F43" w:rsidR="00B3331F" w:rsidRPr="004839C5" w:rsidRDefault="00B3331F" w:rsidP="00B3331F">
                    <w:pPr>
                      <w:pStyle w:val="BodyText"/>
                      <w:spacing w:before="80" w:after="80"/>
                      <w:jc w:val="center"/>
                      <w:rPr>
                        <w:lang w:val="en-AU" w:eastAsia="en-US"/>
                      </w:rPr>
                    </w:pPr>
                    <w:r w:rsidRPr="00977E90">
                      <w:rPr>
                        <w:lang w:val="en-AU" w:eastAsia="en-US"/>
                      </w:rPr>
                      <w:t>0.13</w:t>
                    </w:r>
                  </w:p>
                </w:tc>
              </w:tr>
              <w:tr w:rsidR="00B3331F" w:rsidRPr="004839C5" w14:paraId="5E9A8BF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F84094" w14:textId="77777777" w:rsidR="00B3331F" w:rsidRPr="0084752F" w:rsidRDefault="00B3331F" w:rsidP="00B3331F">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6D26115"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FE32B03" w14:textId="161D0216"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10</w:t>
                    </w:r>
                  </w:p>
                </w:tc>
                <w:tc>
                  <w:tcPr>
                    <w:tcW w:w="1169" w:type="dxa"/>
                    <w:tcBorders>
                      <w:top w:val="single" w:sz="4" w:space="0" w:color="auto"/>
                      <w:left w:val="single" w:sz="4" w:space="0" w:color="auto"/>
                      <w:bottom w:val="single" w:sz="4" w:space="0" w:color="auto"/>
                      <w:right w:val="single" w:sz="4" w:space="0" w:color="auto"/>
                    </w:tcBorders>
                  </w:tcPr>
                  <w:p w14:paraId="18F5D767" w14:textId="16DEFD20" w:rsidR="00B3331F" w:rsidRPr="004839C5" w:rsidRDefault="00B3331F" w:rsidP="00B3331F">
                    <w:pPr>
                      <w:pStyle w:val="BodyText"/>
                      <w:spacing w:before="80" w:after="80"/>
                      <w:jc w:val="center"/>
                      <w:rPr>
                        <w:lang w:val="en-AU" w:eastAsia="en-US"/>
                      </w:rPr>
                    </w:pPr>
                    <w:r w:rsidRPr="0056206C">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2A553E92" w14:textId="61B64408" w:rsidR="00B3331F" w:rsidRPr="004839C5" w:rsidRDefault="00B3331F" w:rsidP="00B3331F">
                    <w:pPr>
                      <w:pStyle w:val="BodyText"/>
                      <w:spacing w:before="80" w:after="80"/>
                      <w:jc w:val="center"/>
                      <w:rPr>
                        <w:lang w:val="en-AU" w:eastAsia="en-US"/>
                      </w:rPr>
                    </w:pPr>
                    <w:r w:rsidRPr="0056206C">
                      <w:rPr>
                        <w:lang w:val="en-AU" w:eastAsia="en-US"/>
                      </w:rPr>
                      <w:t>0.10</w:t>
                    </w:r>
                  </w:p>
                </w:tc>
                <w:tc>
                  <w:tcPr>
                    <w:tcW w:w="1079" w:type="dxa"/>
                    <w:tcBorders>
                      <w:top w:val="single" w:sz="4" w:space="0" w:color="auto"/>
                      <w:left w:val="single" w:sz="4" w:space="0" w:color="auto"/>
                      <w:bottom w:val="single" w:sz="4" w:space="0" w:color="auto"/>
                      <w:right w:val="single" w:sz="4" w:space="0" w:color="auto"/>
                    </w:tcBorders>
                  </w:tcPr>
                  <w:p w14:paraId="234E2AB4" w14:textId="09C2AC68" w:rsidR="00B3331F" w:rsidRPr="004839C5" w:rsidRDefault="00B3331F" w:rsidP="00B3331F">
                    <w:pPr>
                      <w:pStyle w:val="BodyText"/>
                      <w:spacing w:before="80" w:after="80"/>
                      <w:jc w:val="center"/>
                      <w:rPr>
                        <w:lang w:val="en-AU" w:eastAsia="en-US"/>
                      </w:rPr>
                    </w:pPr>
                    <w:r w:rsidRPr="0056206C">
                      <w:rPr>
                        <w:lang w:val="en-AU" w:eastAsia="en-US"/>
                      </w:rPr>
                      <w:t>0.10</w:t>
                    </w:r>
                  </w:p>
                </w:tc>
                <w:tc>
                  <w:tcPr>
                    <w:tcW w:w="900" w:type="dxa"/>
                    <w:tcBorders>
                      <w:top w:val="single" w:sz="4" w:space="0" w:color="auto"/>
                      <w:left w:val="single" w:sz="4" w:space="0" w:color="auto"/>
                      <w:bottom w:val="single" w:sz="4" w:space="0" w:color="auto"/>
                      <w:right w:val="single" w:sz="4" w:space="0" w:color="auto"/>
                    </w:tcBorders>
                  </w:tcPr>
                  <w:p w14:paraId="08C8EFB2" w14:textId="5EBA7EA1" w:rsidR="00B3331F" w:rsidRPr="004839C5" w:rsidRDefault="00B3331F" w:rsidP="00B3331F">
                    <w:pPr>
                      <w:pStyle w:val="BodyText"/>
                      <w:spacing w:before="80" w:after="80"/>
                      <w:jc w:val="center"/>
                      <w:rPr>
                        <w:lang w:val="en-AU" w:eastAsia="en-US"/>
                      </w:rPr>
                    </w:pPr>
                    <w:r w:rsidRPr="0056206C">
                      <w:rPr>
                        <w:lang w:val="en-AU" w:eastAsia="en-US"/>
                      </w:rPr>
                      <w:t>0.10</w:t>
                    </w:r>
                  </w:p>
                </w:tc>
                <w:tc>
                  <w:tcPr>
                    <w:tcW w:w="1074" w:type="dxa"/>
                    <w:tcBorders>
                      <w:top w:val="single" w:sz="4" w:space="0" w:color="auto"/>
                      <w:left w:val="single" w:sz="4" w:space="0" w:color="auto"/>
                      <w:bottom w:val="single" w:sz="4" w:space="0" w:color="auto"/>
                      <w:right w:val="single" w:sz="4" w:space="0" w:color="auto"/>
                    </w:tcBorders>
                  </w:tcPr>
                  <w:p w14:paraId="1FA02AE6" w14:textId="07FA1277" w:rsidR="00B3331F" w:rsidRPr="004839C5" w:rsidRDefault="00B3331F" w:rsidP="00B3331F">
                    <w:pPr>
                      <w:pStyle w:val="BodyText"/>
                      <w:spacing w:before="80" w:after="80"/>
                      <w:jc w:val="center"/>
                      <w:rPr>
                        <w:lang w:val="en-AU" w:eastAsia="en-US"/>
                      </w:rPr>
                    </w:pPr>
                    <w:r w:rsidRPr="0056206C">
                      <w:rPr>
                        <w:lang w:val="en-AU" w:eastAsia="en-US"/>
                      </w:rPr>
                      <w:t>0.10</w:t>
                    </w:r>
                  </w:p>
                </w:tc>
              </w:tr>
              <w:tr w:rsidR="00B3331F" w:rsidRPr="004839C5" w14:paraId="273611C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F8C82A" w14:textId="77777777" w:rsidR="00B3331F" w:rsidRPr="0084752F" w:rsidRDefault="00B3331F" w:rsidP="00B3331F">
                    <w:pPr>
                      <w:pStyle w:val="BodyText"/>
                      <w:spacing w:before="80" w:after="80"/>
                      <w:rPr>
                        <w:b/>
                        <w:bCs w:val="0"/>
                        <w:lang w:val="en-AU" w:eastAsia="en-US"/>
                      </w:rPr>
                    </w:pPr>
                    <w:r w:rsidRPr="0084752F">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0823E501" w14:textId="77777777" w:rsidR="00B3331F" w:rsidRPr="004839C5" w:rsidRDefault="00B3331F" w:rsidP="00B3331F">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415007F" w14:textId="4DBB3F4E"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18</w:t>
                    </w:r>
                  </w:p>
                </w:tc>
                <w:tc>
                  <w:tcPr>
                    <w:tcW w:w="1169" w:type="dxa"/>
                    <w:tcBorders>
                      <w:top w:val="single" w:sz="4" w:space="0" w:color="auto"/>
                      <w:left w:val="single" w:sz="4" w:space="0" w:color="auto"/>
                      <w:bottom w:val="single" w:sz="4" w:space="0" w:color="auto"/>
                      <w:right w:val="single" w:sz="4" w:space="0" w:color="auto"/>
                    </w:tcBorders>
                  </w:tcPr>
                  <w:p w14:paraId="14C0FDA1" w14:textId="5F379B0D" w:rsidR="00B3331F" w:rsidRPr="004839C5" w:rsidRDefault="00B3331F" w:rsidP="00B3331F">
                    <w:pPr>
                      <w:pStyle w:val="BodyText"/>
                      <w:spacing w:before="80" w:after="80"/>
                      <w:jc w:val="center"/>
                      <w:rPr>
                        <w:lang w:val="en-AU" w:eastAsia="en-US"/>
                      </w:rPr>
                    </w:pPr>
                    <w:r w:rsidRPr="00A220D7">
                      <w:rPr>
                        <w:lang w:val="en-AU" w:eastAsia="en-US"/>
                      </w:rPr>
                      <w:t>0.18</w:t>
                    </w:r>
                  </w:p>
                </w:tc>
                <w:tc>
                  <w:tcPr>
                    <w:tcW w:w="1586" w:type="dxa"/>
                    <w:tcBorders>
                      <w:top w:val="single" w:sz="4" w:space="0" w:color="auto"/>
                      <w:left w:val="single" w:sz="4" w:space="0" w:color="auto"/>
                      <w:bottom w:val="single" w:sz="4" w:space="0" w:color="auto"/>
                      <w:right w:val="single" w:sz="4" w:space="0" w:color="auto"/>
                    </w:tcBorders>
                  </w:tcPr>
                  <w:p w14:paraId="4ACEB5C5" w14:textId="191B5B61" w:rsidR="00B3331F" w:rsidRPr="004839C5" w:rsidRDefault="00B3331F" w:rsidP="00B3331F">
                    <w:pPr>
                      <w:pStyle w:val="BodyText"/>
                      <w:spacing w:before="80" w:after="80"/>
                      <w:jc w:val="center"/>
                      <w:rPr>
                        <w:lang w:val="en-AU" w:eastAsia="en-US"/>
                      </w:rPr>
                    </w:pPr>
                    <w:r w:rsidRPr="00A220D7">
                      <w:rPr>
                        <w:lang w:val="en-AU" w:eastAsia="en-US"/>
                      </w:rPr>
                      <w:t>0.18</w:t>
                    </w:r>
                  </w:p>
                </w:tc>
                <w:tc>
                  <w:tcPr>
                    <w:tcW w:w="1079" w:type="dxa"/>
                    <w:tcBorders>
                      <w:top w:val="single" w:sz="4" w:space="0" w:color="auto"/>
                      <w:left w:val="single" w:sz="4" w:space="0" w:color="auto"/>
                      <w:bottom w:val="single" w:sz="4" w:space="0" w:color="auto"/>
                      <w:right w:val="single" w:sz="4" w:space="0" w:color="auto"/>
                    </w:tcBorders>
                  </w:tcPr>
                  <w:p w14:paraId="77202DD1" w14:textId="50C04D8F" w:rsidR="00B3331F" w:rsidRPr="004839C5" w:rsidRDefault="00B3331F" w:rsidP="00B3331F">
                    <w:pPr>
                      <w:pStyle w:val="BodyText"/>
                      <w:spacing w:before="80" w:after="80"/>
                      <w:jc w:val="center"/>
                      <w:rPr>
                        <w:lang w:val="en-AU" w:eastAsia="en-US"/>
                      </w:rPr>
                    </w:pPr>
                    <w:r w:rsidRPr="00A220D7">
                      <w:rPr>
                        <w:lang w:val="en-AU" w:eastAsia="en-US"/>
                      </w:rPr>
                      <w:t>0.18</w:t>
                    </w:r>
                  </w:p>
                </w:tc>
                <w:tc>
                  <w:tcPr>
                    <w:tcW w:w="900" w:type="dxa"/>
                    <w:tcBorders>
                      <w:top w:val="single" w:sz="4" w:space="0" w:color="auto"/>
                      <w:left w:val="single" w:sz="4" w:space="0" w:color="auto"/>
                      <w:bottom w:val="single" w:sz="4" w:space="0" w:color="auto"/>
                      <w:right w:val="single" w:sz="4" w:space="0" w:color="auto"/>
                    </w:tcBorders>
                  </w:tcPr>
                  <w:p w14:paraId="288A904E" w14:textId="629EF8CA" w:rsidR="00B3331F" w:rsidRPr="004839C5" w:rsidRDefault="00B3331F" w:rsidP="00B3331F">
                    <w:pPr>
                      <w:pStyle w:val="BodyText"/>
                      <w:spacing w:before="80" w:after="80"/>
                      <w:jc w:val="center"/>
                      <w:rPr>
                        <w:lang w:val="en-AU" w:eastAsia="en-US"/>
                      </w:rPr>
                    </w:pPr>
                    <w:r w:rsidRPr="00A220D7">
                      <w:rPr>
                        <w:lang w:val="en-AU" w:eastAsia="en-US"/>
                      </w:rPr>
                      <w:t>0.18</w:t>
                    </w:r>
                  </w:p>
                </w:tc>
                <w:tc>
                  <w:tcPr>
                    <w:tcW w:w="1074" w:type="dxa"/>
                    <w:tcBorders>
                      <w:top w:val="single" w:sz="4" w:space="0" w:color="auto"/>
                      <w:left w:val="single" w:sz="4" w:space="0" w:color="auto"/>
                      <w:bottom w:val="single" w:sz="4" w:space="0" w:color="auto"/>
                      <w:right w:val="single" w:sz="4" w:space="0" w:color="auto"/>
                    </w:tcBorders>
                  </w:tcPr>
                  <w:p w14:paraId="66CED108" w14:textId="39279EFE" w:rsidR="00B3331F" w:rsidRPr="004839C5" w:rsidRDefault="00B3331F" w:rsidP="00B3331F">
                    <w:pPr>
                      <w:pStyle w:val="BodyText"/>
                      <w:spacing w:before="80" w:after="80"/>
                      <w:jc w:val="center"/>
                      <w:rPr>
                        <w:lang w:val="en-AU" w:eastAsia="en-US"/>
                      </w:rPr>
                    </w:pPr>
                    <w:r w:rsidRPr="00A220D7">
                      <w:rPr>
                        <w:lang w:val="en-AU" w:eastAsia="en-US"/>
                      </w:rPr>
                      <w:t>0.18</w:t>
                    </w:r>
                  </w:p>
                </w:tc>
              </w:tr>
              <w:tr w:rsidR="00B3331F" w:rsidRPr="004839C5" w14:paraId="67D3138B"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559C8B"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F636DBE" w14:textId="77777777" w:rsidR="00B3331F" w:rsidRPr="004839C5" w:rsidRDefault="00B3331F" w:rsidP="00B3331F">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475E56B" w14:textId="0DED701F" w:rsidR="00B3331F" w:rsidRPr="004839C5" w:rsidRDefault="00B3331F" w:rsidP="00B3331F">
                    <w:pPr>
                      <w:pStyle w:val="BodyText"/>
                      <w:spacing w:before="80" w:after="80"/>
                      <w:jc w:val="center"/>
                      <w:rPr>
                        <w:lang w:val="en-AU" w:eastAsia="en-US"/>
                      </w:rPr>
                    </w:pPr>
                    <w:r w:rsidRPr="004E481D">
                      <w:rPr>
                        <w:lang w:val="en-AU" w:eastAsia="en-US"/>
                      </w:rPr>
                      <w:t>0.06</w:t>
                    </w:r>
                  </w:p>
                </w:tc>
                <w:tc>
                  <w:tcPr>
                    <w:tcW w:w="1169" w:type="dxa"/>
                    <w:tcBorders>
                      <w:top w:val="single" w:sz="4" w:space="0" w:color="auto"/>
                      <w:left w:val="single" w:sz="4" w:space="0" w:color="auto"/>
                      <w:bottom w:val="single" w:sz="4" w:space="0" w:color="auto"/>
                      <w:right w:val="single" w:sz="4" w:space="0" w:color="auto"/>
                    </w:tcBorders>
                  </w:tcPr>
                  <w:p w14:paraId="29EF1A15" w14:textId="5223E3FB" w:rsidR="00B3331F" w:rsidRPr="004839C5" w:rsidRDefault="00B3331F" w:rsidP="00B3331F">
                    <w:pPr>
                      <w:pStyle w:val="BodyText"/>
                      <w:spacing w:before="80" w:after="80"/>
                      <w:jc w:val="center"/>
                      <w:rPr>
                        <w:lang w:val="en-AU" w:eastAsia="en-US"/>
                      </w:rPr>
                    </w:pPr>
                    <w:r w:rsidRPr="004E481D">
                      <w:rPr>
                        <w:lang w:val="en-AU" w:eastAsia="en-US"/>
                      </w:rPr>
                      <w:t>0.06</w:t>
                    </w:r>
                  </w:p>
                </w:tc>
                <w:tc>
                  <w:tcPr>
                    <w:tcW w:w="1586" w:type="dxa"/>
                    <w:tcBorders>
                      <w:top w:val="single" w:sz="4" w:space="0" w:color="auto"/>
                      <w:left w:val="single" w:sz="4" w:space="0" w:color="auto"/>
                      <w:bottom w:val="single" w:sz="4" w:space="0" w:color="auto"/>
                      <w:right w:val="single" w:sz="4" w:space="0" w:color="auto"/>
                    </w:tcBorders>
                  </w:tcPr>
                  <w:p w14:paraId="54C853CC" w14:textId="5688CE8E" w:rsidR="00B3331F" w:rsidRPr="004839C5" w:rsidRDefault="00B3331F" w:rsidP="00B3331F">
                    <w:pPr>
                      <w:pStyle w:val="BodyText"/>
                      <w:spacing w:before="80" w:after="80"/>
                      <w:jc w:val="center"/>
                      <w:rPr>
                        <w:lang w:val="en-AU" w:eastAsia="en-US"/>
                      </w:rPr>
                    </w:pPr>
                    <w:r w:rsidRPr="004E481D">
                      <w:rPr>
                        <w:lang w:val="en-AU" w:eastAsia="en-US"/>
                      </w:rPr>
                      <w:t>0.06</w:t>
                    </w:r>
                  </w:p>
                </w:tc>
                <w:tc>
                  <w:tcPr>
                    <w:tcW w:w="1079" w:type="dxa"/>
                    <w:tcBorders>
                      <w:top w:val="single" w:sz="4" w:space="0" w:color="auto"/>
                      <w:left w:val="single" w:sz="4" w:space="0" w:color="auto"/>
                      <w:bottom w:val="single" w:sz="4" w:space="0" w:color="auto"/>
                      <w:right w:val="single" w:sz="4" w:space="0" w:color="auto"/>
                    </w:tcBorders>
                  </w:tcPr>
                  <w:p w14:paraId="24438D7B" w14:textId="2ADD62CA" w:rsidR="00B3331F" w:rsidRPr="004839C5" w:rsidRDefault="00B3331F" w:rsidP="00B3331F">
                    <w:pPr>
                      <w:pStyle w:val="BodyText"/>
                      <w:spacing w:before="80" w:after="80"/>
                      <w:jc w:val="center"/>
                      <w:rPr>
                        <w:lang w:val="en-AU" w:eastAsia="en-US"/>
                      </w:rPr>
                    </w:pPr>
                    <w:r w:rsidRPr="004E481D">
                      <w:rPr>
                        <w:lang w:val="en-AU" w:eastAsia="en-US"/>
                      </w:rPr>
                      <w:t>0.06</w:t>
                    </w:r>
                  </w:p>
                </w:tc>
                <w:tc>
                  <w:tcPr>
                    <w:tcW w:w="900" w:type="dxa"/>
                    <w:tcBorders>
                      <w:top w:val="single" w:sz="4" w:space="0" w:color="auto"/>
                      <w:left w:val="single" w:sz="4" w:space="0" w:color="auto"/>
                      <w:bottom w:val="single" w:sz="4" w:space="0" w:color="auto"/>
                      <w:right w:val="single" w:sz="4" w:space="0" w:color="auto"/>
                    </w:tcBorders>
                  </w:tcPr>
                  <w:p w14:paraId="4E976F64" w14:textId="142CF7EC" w:rsidR="00B3331F" w:rsidRPr="004839C5" w:rsidRDefault="00B3331F" w:rsidP="00B3331F">
                    <w:pPr>
                      <w:pStyle w:val="BodyText"/>
                      <w:spacing w:before="80" w:after="80"/>
                      <w:jc w:val="center"/>
                      <w:rPr>
                        <w:lang w:val="en-AU" w:eastAsia="en-US"/>
                      </w:rPr>
                    </w:pPr>
                    <w:r w:rsidRPr="004E481D">
                      <w:rPr>
                        <w:lang w:val="en-AU" w:eastAsia="en-US"/>
                      </w:rPr>
                      <w:t>0.06</w:t>
                    </w:r>
                  </w:p>
                </w:tc>
                <w:tc>
                  <w:tcPr>
                    <w:tcW w:w="1074" w:type="dxa"/>
                    <w:tcBorders>
                      <w:top w:val="single" w:sz="4" w:space="0" w:color="auto"/>
                      <w:left w:val="single" w:sz="4" w:space="0" w:color="auto"/>
                      <w:bottom w:val="single" w:sz="4" w:space="0" w:color="auto"/>
                      <w:right w:val="single" w:sz="4" w:space="0" w:color="auto"/>
                    </w:tcBorders>
                  </w:tcPr>
                  <w:p w14:paraId="229922A7" w14:textId="70BA0549" w:rsidR="00B3331F" w:rsidRPr="004839C5" w:rsidRDefault="00B3331F" w:rsidP="00B3331F">
                    <w:pPr>
                      <w:pStyle w:val="BodyText"/>
                      <w:spacing w:before="80" w:after="80"/>
                      <w:jc w:val="center"/>
                      <w:rPr>
                        <w:lang w:val="en-AU" w:eastAsia="en-US"/>
                      </w:rPr>
                    </w:pPr>
                    <w:r w:rsidRPr="004E481D">
                      <w:rPr>
                        <w:lang w:val="en-AU" w:eastAsia="en-US"/>
                      </w:rPr>
                      <w:t>0.06</w:t>
                    </w:r>
                  </w:p>
                </w:tc>
              </w:tr>
              <w:tr w:rsidR="00B3331F" w:rsidRPr="004839C5" w14:paraId="3D030B0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7A1A226"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ED65FCC" w14:textId="77777777" w:rsidR="00B3331F" w:rsidRPr="004839C5" w:rsidRDefault="00B3331F" w:rsidP="00B3331F">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012606B4" w14:textId="132868BC" w:rsidR="00B3331F" w:rsidRPr="004839C5" w:rsidRDefault="00B3331F" w:rsidP="00B3331F">
                    <w:pPr>
                      <w:pStyle w:val="BodyText"/>
                      <w:spacing w:before="80" w:after="80"/>
                      <w:jc w:val="center"/>
                      <w:rPr>
                        <w:lang w:val="en-AU" w:eastAsia="en-US"/>
                      </w:rPr>
                    </w:pPr>
                    <w:r w:rsidRPr="003B2265">
                      <w:rPr>
                        <w:lang w:val="en-AU" w:eastAsia="en-US"/>
                      </w:rPr>
                      <w:t>0.06</w:t>
                    </w:r>
                  </w:p>
                </w:tc>
                <w:tc>
                  <w:tcPr>
                    <w:tcW w:w="1169" w:type="dxa"/>
                    <w:tcBorders>
                      <w:top w:val="single" w:sz="4" w:space="0" w:color="auto"/>
                      <w:left w:val="single" w:sz="4" w:space="0" w:color="auto"/>
                      <w:bottom w:val="single" w:sz="4" w:space="0" w:color="auto"/>
                      <w:right w:val="single" w:sz="4" w:space="0" w:color="auto"/>
                    </w:tcBorders>
                  </w:tcPr>
                  <w:p w14:paraId="2ADBE8F4" w14:textId="008E14E4" w:rsidR="00B3331F" w:rsidRPr="004839C5" w:rsidRDefault="00B3331F" w:rsidP="00B3331F">
                    <w:pPr>
                      <w:pStyle w:val="BodyText"/>
                      <w:spacing w:before="80" w:after="80"/>
                      <w:jc w:val="center"/>
                      <w:rPr>
                        <w:lang w:val="en-AU" w:eastAsia="en-US"/>
                      </w:rPr>
                    </w:pPr>
                    <w:r w:rsidRPr="003B2265">
                      <w:rPr>
                        <w:lang w:val="en-AU" w:eastAsia="en-US"/>
                      </w:rPr>
                      <w:t>0.06</w:t>
                    </w:r>
                  </w:p>
                </w:tc>
                <w:tc>
                  <w:tcPr>
                    <w:tcW w:w="1586" w:type="dxa"/>
                    <w:tcBorders>
                      <w:top w:val="single" w:sz="4" w:space="0" w:color="auto"/>
                      <w:left w:val="single" w:sz="4" w:space="0" w:color="auto"/>
                      <w:bottom w:val="single" w:sz="4" w:space="0" w:color="auto"/>
                      <w:right w:val="single" w:sz="4" w:space="0" w:color="auto"/>
                    </w:tcBorders>
                  </w:tcPr>
                  <w:p w14:paraId="5184B002" w14:textId="31816F35" w:rsidR="00B3331F" w:rsidRPr="004839C5" w:rsidRDefault="00B3331F" w:rsidP="00B3331F">
                    <w:pPr>
                      <w:pStyle w:val="BodyText"/>
                      <w:spacing w:before="80" w:after="80"/>
                      <w:jc w:val="center"/>
                      <w:rPr>
                        <w:lang w:val="en-AU" w:eastAsia="en-US"/>
                      </w:rPr>
                    </w:pPr>
                    <w:r>
                      <w:rPr>
                        <w:lang w:val="en-AU" w:eastAsia="en-US"/>
                      </w:rPr>
                      <w:t>0.</w:t>
                    </w:r>
                    <w:r w:rsidRPr="004839C5">
                      <w:rPr>
                        <w:lang w:val="en-AU" w:eastAsia="en-US"/>
                      </w:rPr>
                      <w:t>16</w:t>
                    </w:r>
                  </w:p>
                </w:tc>
                <w:tc>
                  <w:tcPr>
                    <w:tcW w:w="1079" w:type="dxa"/>
                    <w:tcBorders>
                      <w:top w:val="single" w:sz="4" w:space="0" w:color="auto"/>
                      <w:left w:val="single" w:sz="4" w:space="0" w:color="auto"/>
                      <w:bottom w:val="single" w:sz="4" w:space="0" w:color="auto"/>
                      <w:right w:val="single" w:sz="4" w:space="0" w:color="auto"/>
                    </w:tcBorders>
                  </w:tcPr>
                  <w:p w14:paraId="6A611A1F" w14:textId="4453A769" w:rsidR="00B3331F" w:rsidRPr="004839C5" w:rsidRDefault="00B3331F" w:rsidP="00B3331F">
                    <w:pPr>
                      <w:pStyle w:val="BodyText"/>
                      <w:spacing w:before="80" w:after="80"/>
                      <w:jc w:val="center"/>
                      <w:rPr>
                        <w:lang w:val="en-AU" w:eastAsia="en-US"/>
                      </w:rPr>
                    </w:pPr>
                    <w:r>
                      <w:rPr>
                        <w:lang w:val="en-AU" w:eastAsia="en-US"/>
                      </w:rPr>
                      <w:t>0.16</w:t>
                    </w:r>
                  </w:p>
                </w:tc>
                <w:tc>
                  <w:tcPr>
                    <w:tcW w:w="900" w:type="dxa"/>
                    <w:tcBorders>
                      <w:top w:val="single" w:sz="4" w:space="0" w:color="auto"/>
                      <w:left w:val="single" w:sz="4" w:space="0" w:color="auto"/>
                      <w:bottom w:val="single" w:sz="4" w:space="0" w:color="auto"/>
                      <w:right w:val="single" w:sz="4" w:space="0" w:color="auto"/>
                    </w:tcBorders>
                  </w:tcPr>
                  <w:p w14:paraId="2A34143E" w14:textId="344CCDFA" w:rsidR="00B3331F" w:rsidRPr="004839C5" w:rsidRDefault="00B3331F" w:rsidP="00B3331F">
                    <w:pPr>
                      <w:pStyle w:val="BodyText"/>
                      <w:spacing w:before="80" w:after="80"/>
                      <w:jc w:val="center"/>
                      <w:rPr>
                        <w:lang w:val="en-AU" w:eastAsia="en-US"/>
                      </w:rPr>
                    </w:pPr>
                    <w:r>
                      <w:rPr>
                        <w:lang w:val="en-AU" w:eastAsia="en-US"/>
                      </w:rPr>
                      <w:t>0.0</w:t>
                    </w:r>
                    <w:r w:rsidRPr="004839C5">
                      <w:rPr>
                        <w:lang w:val="en-AU" w:eastAsia="en-US"/>
                      </w:rPr>
                      <w:t>6</w:t>
                    </w:r>
                  </w:p>
                </w:tc>
                <w:tc>
                  <w:tcPr>
                    <w:tcW w:w="1074" w:type="dxa"/>
                    <w:tcBorders>
                      <w:top w:val="single" w:sz="4" w:space="0" w:color="auto"/>
                      <w:left w:val="single" w:sz="4" w:space="0" w:color="auto"/>
                      <w:bottom w:val="single" w:sz="4" w:space="0" w:color="auto"/>
                      <w:right w:val="single" w:sz="4" w:space="0" w:color="auto"/>
                    </w:tcBorders>
                  </w:tcPr>
                  <w:p w14:paraId="2AF96777" w14:textId="2ACAEBE1" w:rsidR="00B3331F" w:rsidRPr="004839C5" w:rsidRDefault="00B3331F" w:rsidP="00B3331F">
                    <w:pPr>
                      <w:pStyle w:val="BodyText"/>
                      <w:spacing w:before="80" w:after="80"/>
                      <w:jc w:val="center"/>
                      <w:rPr>
                        <w:lang w:val="en-AU" w:eastAsia="en-US"/>
                      </w:rPr>
                    </w:pPr>
                    <w:r>
                      <w:rPr>
                        <w:lang w:val="en-AU" w:eastAsia="en-US"/>
                      </w:rPr>
                      <w:t>0.16</w:t>
                    </w:r>
                  </w:p>
                </w:tc>
              </w:tr>
              <w:tr w:rsidR="00B3331F" w:rsidRPr="004839C5" w14:paraId="5A1B841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CA3035" w14:textId="77777777" w:rsidR="00B3331F" w:rsidRPr="004839C5" w:rsidRDefault="00B3331F" w:rsidP="00B3331F">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3FA82AFC" w14:textId="77777777" w:rsidR="00B3331F" w:rsidRPr="004839C5" w:rsidRDefault="00B3331F" w:rsidP="00B3331F">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3185D532" w14:textId="1F79DC91" w:rsidR="00B3331F" w:rsidRPr="004839C5" w:rsidRDefault="00B3331F" w:rsidP="00B3331F">
                    <w:pPr>
                      <w:pStyle w:val="BodyText"/>
                      <w:spacing w:before="80" w:after="80"/>
                      <w:jc w:val="center"/>
                      <w:rPr>
                        <w:lang w:val="en-AU" w:eastAsia="en-US"/>
                      </w:rPr>
                    </w:pPr>
                    <w:r>
                      <w:rPr>
                        <w:lang w:val="en-AU" w:eastAsia="en-US"/>
                      </w:rPr>
                      <w:t>0.21</w:t>
                    </w:r>
                  </w:p>
                </w:tc>
                <w:tc>
                  <w:tcPr>
                    <w:tcW w:w="1169" w:type="dxa"/>
                    <w:tcBorders>
                      <w:top w:val="single" w:sz="4" w:space="0" w:color="auto"/>
                      <w:left w:val="single" w:sz="4" w:space="0" w:color="auto"/>
                      <w:bottom w:val="single" w:sz="4" w:space="0" w:color="auto"/>
                      <w:right w:val="single" w:sz="4" w:space="0" w:color="auto"/>
                    </w:tcBorders>
                  </w:tcPr>
                  <w:p w14:paraId="7650BC39" w14:textId="66BA280D" w:rsidR="00B3331F" w:rsidRPr="004839C5" w:rsidRDefault="00B3331F" w:rsidP="00B3331F">
                    <w:pPr>
                      <w:pStyle w:val="BodyText"/>
                      <w:spacing w:before="80" w:after="80"/>
                      <w:jc w:val="center"/>
                      <w:rPr>
                        <w:lang w:val="en-AU" w:eastAsia="en-US"/>
                      </w:rPr>
                    </w:pPr>
                    <w:r>
                      <w:rPr>
                        <w:lang w:val="en-AU" w:eastAsia="en-US"/>
                      </w:rPr>
                      <w:t>0.21</w:t>
                    </w:r>
                  </w:p>
                </w:tc>
                <w:tc>
                  <w:tcPr>
                    <w:tcW w:w="1586" w:type="dxa"/>
                    <w:tcBorders>
                      <w:top w:val="single" w:sz="4" w:space="0" w:color="auto"/>
                      <w:left w:val="single" w:sz="4" w:space="0" w:color="auto"/>
                      <w:bottom w:val="single" w:sz="4" w:space="0" w:color="auto"/>
                      <w:right w:val="single" w:sz="4" w:space="0" w:color="auto"/>
                    </w:tcBorders>
                  </w:tcPr>
                  <w:p w14:paraId="1251C77A" w14:textId="14A96563" w:rsidR="00B3331F" w:rsidRPr="004839C5" w:rsidRDefault="00B3331F" w:rsidP="00B3331F">
                    <w:pPr>
                      <w:pStyle w:val="BodyText"/>
                      <w:spacing w:before="80" w:after="80"/>
                      <w:jc w:val="center"/>
                      <w:rPr>
                        <w:lang w:val="en-AU" w:eastAsia="en-US"/>
                      </w:rPr>
                    </w:pPr>
                    <w:r>
                      <w:rPr>
                        <w:lang w:val="en-AU" w:eastAsia="en-US"/>
                      </w:rPr>
                      <w:t>0.21</w:t>
                    </w:r>
                  </w:p>
                </w:tc>
                <w:tc>
                  <w:tcPr>
                    <w:tcW w:w="1079" w:type="dxa"/>
                    <w:tcBorders>
                      <w:top w:val="single" w:sz="4" w:space="0" w:color="auto"/>
                      <w:left w:val="single" w:sz="4" w:space="0" w:color="auto"/>
                      <w:bottom w:val="single" w:sz="4" w:space="0" w:color="auto"/>
                      <w:right w:val="single" w:sz="4" w:space="0" w:color="auto"/>
                    </w:tcBorders>
                  </w:tcPr>
                  <w:p w14:paraId="665E5508" w14:textId="31670BCC" w:rsidR="00B3331F" w:rsidRPr="004839C5" w:rsidRDefault="00B3331F" w:rsidP="00B3331F">
                    <w:pPr>
                      <w:pStyle w:val="BodyText"/>
                      <w:spacing w:before="80" w:after="80"/>
                      <w:jc w:val="center"/>
                      <w:rPr>
                        <w:lang w:val="en-AU" w:eastAsia="en-US"/>
                      </w:rPr>
                    </w:pPr>
                    <w:r>
                      <w:rPr>
                        <w:lang w:val="en-AU" w:eastAsia="en-US"/>
                      </w:rPr>
                      <w:t>0.21</w:t>
                    </w:r>
                  </w:p>
                </w:tc>
                <w:tc>
                  <w:tcPr>
                    <w:tcW w:w="900" w:type="dxa"/>
                    <w:tcBorders>
                      <w:top w:val="single" w:sz="4" w:space="0" w:color="auto"/>
                      <w:left w:val="single" w:sz="4" w:space="0" w:color="auto"/>
                      <w:bottom w:val="single" w:sz="4" w:space="0" w:color="auto"/>
                      <w:right w:val="single" w:sz="4" w:space="0" w:color="auto"/>
                    </w:tcBorders>
                  </w:tcPr>
                  <w:p w14:paraId="4BF0F935" w14:textId="7BE2F4D6" w:rsidR="00B3331F" w:rsidRPr="004839C5" w:rsidRDefault="00B3331F" w:rsidP="00B3331F">
                    <w:pPr>
                      <w:pStyle w:val="BodyText"/>
                      <w:spacing w:before="80" w:after="80"/>
                      <w:jc w:val="center"/>
                      <w:rPr>
                        <w:lang w:val="en-AU" w:eastAsia="en-US"/>
                      </w:rPr>
                    </w:pPr>
                    <w:r>
                      <w:rPr>
                        <w:lang w:val="en-AU" w:eastAsia="en-US"/>
                      </w:rPr>
                      <w:t>0.21</w:t>
                    </w:r>
                  </w:p>
                </w:tc>
                <w:tc>
                  <w:tcPr>
                    <w:tcW w:w="1074" w:type="dxa"/>
                    <w:tcBorders>
                      <w:top w:val="single" w:sz="4" w:space="0" w:color="auto"/>
                      <w:left w:val="single" w:sz="4" w:space="0" w:color="auto"/>
                      <w:bottom w:val="single" w:sz="4" w:space="0" w:color="auto"/>
                      <w:right w:val="single" w:sz="4" w:space="0" w:color="auto"/>
                    </w:tcBorders>
                  </w:tcPr>
                  <w:p w14:paraId="76955645" w14:textId="0A6EB676" w:rsidR="00B3331F" w:rsidRPr="004839C5" w:rsidRDefault="00B3331F" w:rsidP="00B3331F">
                    <w:pPr>
                      <w:pStyle w:val="BodyText"/>
                      <w:spacing w:before="80" w:after="80"/>
                      <w:jc w:val="center"/>
                      <w:rPr>
                        <w:lang w:val="en-AU" w:eastAsia="en-US"/>
                      </w:rPr>
                    </w:pPr>
                    <w:r>
                      <w:rPr>
                        <w:lang w:val="en-AU" w:eastAsia="en-US"/>
                      </w:rPr>
                      <w:t>0.21</w:t>
                    </w:r>
                  </w:p>
                </w:tc>
              </w:tr>
            </w:tbl>
            <w:p w14:paraId="0AD10440" w14:textId="77777777" w:rsidR="006A33B8" w:rsidRDefault="006A33B8" w:rsidP="005A50C3"/>
            <w:p w14:paraId="0F1A11D5" w14:textId="77777777" w:rsidR="00327BE1" w:rsidRDefault="00327BE1">
              <w:pPr>
                <w:spacing w:after="160" w:line="288" w:lineRule="auto"/>
                <w:ind w:left="2160"/>
                <w:rPr>
                  <w:b/>
                  <w:bCs/>
                  <w:color w:val="auto"/>
                </w:rPr>
              </w:pPr>
              <w:bookmarkStart w:id="95" w:name="_Toc210741713"/>
              <w:bookmarkStart w:id="96" w:name="_Toc215758085"/>
              <w:r>
                <w:br w:type="page"/>
              </w:r>
            </w:p>
            <w:p w14:paraId="14D3092C" w14:textId="053D89DF" w:rsidR="0064574F" w:rsidRPr="00385AE9" w:rsidRDefault="00F73F48" w:rsidP="00EA23AA">
              <w:pPr>
                <w:pStyle w:val="Caption"/>
              </w:pPr>
              <w:bookmarkStart w:id="97" w:name="_Toc225351186"/>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rsidR="0064574F">
                <w:t>: Sheep – Liveweight gain</w:t>
              </w:r>
              <w:r w:rsidR="00327BE1">
                <w:t xml:space="preserve"> (kg)</w:t>
              </w:r>
              <w:r w:rsidR="0064574F">
                <w:t xml:space="preserve"> (</w:t>
              </w:r>
              <w:bookmarkEnd w:id="95"/>
              <w:r w:rsidR="00385AE9">
                <w:t>LWG</w:t>
              </w:r>
              <w:r w:rsidR="00385AE9">
                <w:rPr>
                  <w:vertAlign w:val="subscript"/>
                </w:rPr>
                <w:t>jk</w:t>
              </w:r>
              <w:r w:rsidR="00385AE9">
                <w:t>)</w:t>
              </w:r>
              <w:bookmarkEnd w:id="96"/>
              <w:bookmarkEnd w:id="97"/>
            </w:p>
            <w:tbl>
              <w:tblPr>
                <w:tblStyle w:val="TableGrid"/>
                <w:tblW w:w="9345" w:type="dxa"/>
                <w:tblLayout w:type="fixed"/>
                <w:tblCellMar>
                  <w:left w:w="58" w:type="dxa"/>
                  <w:right w:w="58" w:type="dxa"/>
                </w:tblCellMar>
                <w:tblLook w:val="04A0" w:firstRow="1" w:lastRow="0" w:firstColumn="1" w:lastColumn="0" w:noHBand="0" w:noVBand="1"/>
                <w:tblCaption w:val="Table A5.5.4.5 Sheep - Liveweight gain (kg/day)"/>
              </w:tblPr>
              <w:tblGrid>
                <w:gridCol w:w="1468"/>
                <w:gridCol w:w="990"/>
                <w:gridCol w:w="1079"/>
                <w:gridCol w:w="1169"/>
                <w:gridCol w:w="1586"/>
                <w:gridCol w:w="1079"/>
                <w:gridCol w:w="900"/>
                <w:gridCol w:w="1074"/>
              </w:tblGrid>
              <w:tr w:rsidR="005A50C3" w:rsidRPr="004839C5" w14:paraId="6FE22AC5"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D777FCE" w14:textId="77777777" w:rsidR="005A50C3" w:rsidRPr="004839C5" w:rsidRDefault="005A50C3">
                    <w:pPr>
                      <w:pStyle w:val="BodyText"/>
                      <w:spacing w:before="80" w:after="80"/>
                      <w:jc w:val="center"/>
                      <w:rPr>
                        <w:b/>
                        <w:bCs w:val="0"/>
                        <w:lang w:val="en-AU" w:eastAsia="en-US"/>
                      </w:rPr>
                    </w:pP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4C6EE650" w14:textId="77777777" w:rsidR="005A50C3" w:rsidRPr="004839C5" w:rsidRDefault="005A50C3">
                    <w:pPr>
                      <w:pStyle w:val="BodyText"/>
                      <w:spacing w:before="80" w:after="80"/>
                      <w:jc w:val="center"/>
                      <w:rPr>
                        <w:b/>
                        <w:bCs w:val="0"/>
                        <w:lang w:val="en-AU" w:eastAsia="en-US"/>
                      </w:rPr>
                    </w:pPr>
                  </w:p>
                </w:tc>
                <w:tc>
                  <w:tcPr>
                    <w:tcW w:w="5813"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5867B27"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2F7D2F"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33C44947" w14:textId="77777777" w:rsidTr="0084752F">
                <w:trPr>
                  <w:tblHeader/>
                </w:trPr>
                <w:tc>
                  <w:tcPr>
                    <w:tcW w:w="146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28FB855" w14:textId="77777777" w:rsidR="005A50C3" w:rsidRPr="004839C5" w:rsidRDefault="005A50C3">
                    <w:pPr>
                      <w:pStyle w:val="BodyText"/>
                      <w:spacing w:before="80" w:after="80"/>
                      <w:jc w:val="center"/>
                      <w:rPr>
                        <w:b/>
                        <w:bCs w:val="0"/>
                        <w:lang w:val="en-AU" w:eastAsia="en-US"/>
                      </w:rPr>
                    </w:pPr>
                    <w:r w:rsidRPr="004839C5">
                      <w:rPr>
                        <w:b/>
                        <w:lang w:val="en-AU" w:eastAsia="en-US"/>
                      </w:rPr>
                      <w:t>State</w:t>
                    </w:r>
                  </w:p>
                </w:tc>
                <w:tc>
                  <w:tcPr>
                    <w:tcW w:w="99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E9F7CF4" w14:textId="77777777" w:rsidR="005A50C3" w:rsidRPr="004839C5" w:rsidRDefault="005A50C3">
                    <w:pPr>
                      <w:pStyle w:val="BodyText"/>
                      <w:spacing w:before="80" w:after="80"/>
                      <w:jc w:val="center"/>
                      <w:rPr>
                        <w:b/>
                        <w:bCs w:val="0"/>
                        <w:lang w:val="en-AU" w:eastAsia="en-US"/>
                      </w:rPr>
                    </w:pPr>
                    <w:r w:rsidRPr="004839C5">
                      <w:rPr>
                        <w:b/>
                        <w:lang w:val="en-AU" w:eastAsia="en-US"/>
                      </w:rPr>
                      <w:t>Season</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78981F1"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16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14AEA91"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586"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215ABCB"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07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46C72F8"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90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F838754"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07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3EBAFCD"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5A50C3" w:rsidRPr="004839C5" w14:paraId="6E5E99A3"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3C01BD" w14:textId="77777777" w:rsidR="005A50C3" w:rsidRPr="0084752F" w:rsidRDefault="005A50C3">
                    <w:pPr>
                      <w:pStyle w:val="BodyText"/>
                      <w:spacing w:before="80" w:after="80"/>
                      <w:rPr>
                        <w:b/>
                        <w:bCs w:val="0"/>
                        <w:lang w:val="en-AU" w:eastAsia="en-US"/>
                      </w:rPr>
                    </w:pPr>
                    <w:r w:rsidRPr="0084752F">
                      <w:rPr>
                        <w:b/>
                        <w:bCs w:val="0"/>
                        <w:lang w:val="en-AU" w:eastAsia="en-US"/>
                      </w:rPr>
                      <w:t>ACT/NSW</w:t>
                    </w:r>
                  </w:p>
                </w:tc>
                <w:tc>
                  <w:tcPr>
                    <w:tcW w:w="990" w:type="dxa"/>
                    <w:tcBorders>
                      <w:top w:val="single" w:sz="4" w:space="0" w:color="auto"/>
                      <w:left w:val="single" w:sz="4" w:space="0" w:color="auto"/>
                      <w:bottom w:val="single" w:sz="4" w:space="0" w:color="auto"/>
                      <w:right w:val="single" w:sz="4" w:space="0" w:color="auto"/>
                    </w:tcBorders>
                    <w:hideMark/>
                  </w:tcPr>
                  <w:p w14:paraId="751B5413"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4754162" w14:textId="77777777" w:rsidR="005A50C3" w:rsidRPr="004839C5" w:rsidRDefault="005A50C3">
                    <w:pPr>
                      <w:pStyle w:val="BodyText"/>
                      <w:spacing w:before="80" w:after="80"/>
                      <w:jc w:val="center"/>
                      <w:rPr>
                        <w:lang w:val="en-AU" w:eastAsia="en-US"/>
                      </w:rPr>
                    </w:pPr>
                    <w:r w:rsidRPr="004839C5">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115A1669" w14:textId="77777777" w:rsidR="005A50C3" w:rsidRPr="004839C5" w:rsidRDefault="005A50C3">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481A6A66" w14:textId="77777777" w:rsidR="005A50C3" w:rsidRPr="004839C5" w:rsidRDefault="005A50C3">
                    <w:pPr>
                      <w:pStyle w:val="BodyText"/>
                      <w:spacing w:before="80" w:after="80"/>
                      <w:jc w:val="center"/>
                      <w:rPr>
                        <w:lang w:val="en-AU" w:eastAsia="en-US"/>
                      </w:rPr>
                    </w:pPr>
                    <w:r w:rsidRPr="004839C5">
                      <w:rPr>
                        <w:lang w:val="en-AU" w:eastAsia="en-US"/>
                      </w:rPr>
                      <w:t>0.07</w:t>
                    </w:r>
                  </w:p>
                </w:tc>
                <w:tc>
                  <w:tcPr>
                    <w:tcW w:w="1079" w:type="dxa"/>
                    <w:tcBorders>
                      <w:top w:val="single" w:sz="4" w:space="0" w:color="auto"/>
                      <w:left w:val="single" w:sz="4" w:space="0" w:color="auto"/>
                      <w:bottom w:val="single" w:sz="4" w:space="0" w:color="auto"/>
                      <w:right w:val="single" w:sz="4" w:space="0" w:color="auto"/>
                    </w:tcBorders>
                  </w:tcPr>
                  <w:p w14:paraId="3870A3FF" w14:textId="77777777" w:rsidR="005A50C3" w:rsidRPr="004839C5" w:rsidRDefault="005A50C3">
                    <w:pPr>
                      <w:pStyle w:val="BodyText"/>
                      <w:spacing w:before="80" w:after="80"/>
                      <w:jc w:val="center"/>
                      <w:rPr>
                        <w:lang w:val="en-AU" w:eastAsia="en-US"/>
                      </w:rPr>
                    </w:pPr>
                    <w:r w:rsidRPr="004839C5">
                      <w:rPr>
                        <w:lang w:val="en-AU" w:eastAsia="en-US"/>
                      </w:rPr>
                      <w:t>0.04</w:t>
                    </w:r>
                  </w:p>
                </w:tc>
                <w:tc>
                  <w:tcPr>
                    <w:tcW w:w="900" w:type="dxa"/>
                    <w:tcBorders>
                      <w:top w:val="single" w:sz="4" w:space="0" w:color="auto"/>
                      <w:left w:val="single" w:sz="4" w:space="0" w:color="auto"/>
                      <w:bottom w:val="single" w:sz="4" w:space="0" w:color="auto"/>
                      <w:right w:val="single" w:sz="4" w:space="0" w:color="auto"/>
                    </w:tcBorders>
                  </w:tcPr>
                  <w:p w14:paraId="5450386A"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4911EFD" w14:textId="77777777" w:rsidR="005A50C3" w:rsidRPr="004839C5" w:rsidRDefault="005A50C3">
                    <w:pPr>
                      <w:pStyle w:val="BodyText"/>
                      <w:spacing w:before="80" w:after="80"/>
                      <w:jc w:val="center"/>
                      <w:rPr>
                        <w:lang w:val="en-AU" w:eastAsia="en-US"/>
                      </w:rPr>
                    </w:pPr>
                    <w:r w:rsidRPr="004839C5">
                      <w:rPr>
                        <w:lang w:val="en-AU" w:eastAsia="en-US"/>
                      </w:rPr>
                      <w:t>0.16</w:t>
                    </w:r>
                  </w:p>
                </w:tc>
              </w:tr>
              <w:tr w:rsidR="005A50C3" w:rsidRPr="004839C5" w14:paraId="4FD82A36"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38F83A"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A97A635"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16D010A1" w14:textId="77777777" w:rsidR="005A50C3" w:rsidRPr="004839C5" w:rsidRDefault="005A50C3">
                    <w:pPr>
                      <w:pStyle w:val="BodyText"/>
                      <w:spacing w:before="80" w:after="80"/>
                      <w:jc w:val="center"/>
                      <w:rPr>
                        <w:lang w:val="en-AU" w:eastAsia="en-US"/>
                      </w:rPr>
                    </w:pPr>
                    <w:r w:rsidRPr="004839C5">
                      <w:rPr>
                        <w:lang w:val="en-AU" w:eastAsia="en-US"/>
                      </w:rPr>
                      <w:t>0</w:t>
                    </w:r>
                  </w:p>
                </w:tc>
                <w:tc>
                  <w:tcPr>
                    <w:tcW w:w="1169" w:type="dxa"/>
                    <w:tcBorders>
                      <w:top w:val="single" w:sz="4" w:space="0" w:color="auto"/>
                      <w:left w:val="single" w:sz="4" w:space="0" w:color="auto"/>
                      <w:bottom w:val="single" w:sz="4" w:space="0" w:color="auto"/>
                      <w:right w:val="single" w:sz="4" w:space="0" w:color="auto"/>
                    </w:tcBorders>
                  </w:tcPr>
                  <w:p w14:paraId="471AAE01" w14:textId="77777777" w:rsidR="005A50C3" w:rsidRPr="004839C5" w:rsidRDefault="005A50C3">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65923B12"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5F11228"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7C526297"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7F9D47CB" w14:textId="77777777" w:rsidR="005A50C3" w:rsidRPr="004839C5" w:rsidRDefault="005A50C3">
                    <w:pPr>
                      <w:pStyle w:val="BodyText"/>
                      <w:spacing w:before="80" w:after="80"/>
                      <w:jc w:val="center"/>
                      <w:rPr>
                        <w:lang w:val="en-AU" w:eastAsia="en-US"/>
                      </w:rPr>
                    </w:pPr>
                    <w:r w:rsidRPr="004839C5">
                      <w:rPr>
                        <w:lang w:val="en-AU" w:eastAsia="en-US"/>
                      </w:rPr>
                      <w:t>0.08</w:t>
                    </w:r>
                  </w:p>
                </w:tc>
              </w:tr>
              <w:tr w:rsidR="005A50C3" w:rsidRPr="004839C5" w14:paraId="01698E4F"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D83003"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AB6A720"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C364DC4" w14:textId="77777777" w:rsidR="005A50C3" w:rsidRPr="004839C5" w:rsidRDefault="005A50C3">
                    <w:pPr>
                      <w:pStyle w:val="BodyText"/>
                      <w:spacing w:before="80" w:after="80"/>
                      <w:jc w:val="center"/>
                      <w:rPr>
                        <w:lang w:val="en-AU" w:eastAsia="en-US"/>
                      </w:rPr>
                    </w:pPr>
                    <w:r w:rsidRPr="004839C5">
                      <w:rPr>
                        <w:lang w:val="en-AU" w:eastAsia="en-US"/>
                      </w:rPr>
                      <w:t>-0.07</w:t>
                    </w:r>
                  </w:p>
                </w:tc>
                <w:tc>
                  <w:tcPr>
                    <w:tcW w:w="1169" w:type="dxa"/>
                    <w:tcBorders>
                      <w:top w:val="single" w:sz="4" w:space="0" w:color="auto"/>
                      <w:left w:val="single" w:sz="4" w:space="0" w:color="auto"/>
                      <w:bottom w:val="single" w:sz="4" w:space="0" w:color="auto"/>
                      <w:right w:val="single" w:sz="4" w:space="0" w:color="auto"/>
                    </w:tcBorders>
                  </w:tcPr>
                  <w:p w14:paraId="0A523B90"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FC3B13F"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61737EA0" w14:textId="77777777" w:rsidR="005A50C3" w:rsidRPr="004839C5" w:rsidRDefault="005A50C3">
                    <w:pPr>
                      <w:pStyle w:val="BodyText"/>
                      <w:spacing w:before="80" w:after="80"/>
                      <w:jc w:val="center"/>
                      <w:rPr>
                        <w:lang w:val="en-AU" w:eastAsia="en-US"/>
                      </w:rPr>
                    </w:pPr>
                    <w:r w:rsidRPr="004839C5">
                      <w:rPr>
                        <w:lang w:val="en-AU" w:eastAsia="en-US"/>
                      </w:rPr>
                      <w:t>0.01</w:t>
                    </w:r>
                  </w:p>
                </w:tc>
                <w:tc>
                  <w:tcPr>
                    <w:tcW w:w="900" w:type="dxa"/>
                    <w:tcBorders>
                      <w:top w:val="single" w:sz="4" w:space="0" w:color="auto"/>
                      <w:left w:val="single" w:sz="4" w:space="0" w:color="auto"/>
                      <w:bottom w:val="single" w:sz="4" w:space="0" w:color="auto"/>
                      <w:right w:val="single" w:sz="4" w:space="0" w:color="auto"/>
                    </w:tcBorders>
                  </w:tcPr>
                  <w:p w14:paraId="26CD9791" w14:textId="77777777" w:rsidR="005A50C3" w:rsidRPr="004839C5" w:rsidRDefault="005A50C3">
                    <w:pPr>
                      <w:pStyle w:val="BodyText"/>
                      <w:spacing w:before="80" w:after="80"/>
                      <w:jc w:val="center"/>
                      <w:rPr>
                        <w:lang w:val="en-AU" w:eastAsia="en-US"/>
                      </w:rPr>
                    </w:pPr>
                    <w:r w:rsidRPr="004839C5">
                      <w:rPr>
                        <w:lang w:val="en-AU" w:eastAsia="en-US"/>
                      </w:rPr>
                      <w:t>-0.01</w:t>
                    </w:r>
                  </w:p>
                </w:tc>
                <w:tc>
                  <w:tcPr>
                    <w:tcW w:w="1074" w:type="dxa"/>
                    <w:tcBorders>
                      <w:top w:val="single" w:sz="4" w:space="0" w:color="auto"/>
                      <w:left w:val="single" w:sz="4" w:space="0" w:color="auto"/>
                      <w:bottom w:val="single" w:sz="4" w:space="0" w:color="auto"/>
                      <w:right w:val="single" w:sz="4" w:space="0" w:color="auto"/>
                    </w:tcBorders>
                  </w:tcPr>
                  <w:p w14:paraId="383C6E8B" w14:textId="77777777" w:rsidR="005A50C3" w:rsidRPr="004839C5" w:rsidRDefault="005A50C3">
                    <w:pPr>
                      <w:pStyle w:val="BodyText"/>
                      <w:spacing w:before="80" w:after="80"/>
                      <w:jc w:val="center"/>
                      <w:rPr>
                        <w:lang w:val="en-AU" w:eastAsia="en-US"/>
                      </w:rPr>
                    </w:pPr>
                    <w:r w:rsidRPr="004839C5">
                      <w:rPr>
                        <w:lang w:val="en-AU" w:eastAsia="en-US"/>
                      </w:rPr>
                      <w:t>0.05</w:t>
                    </w:r>
                  </w:p>
                </w:tc>
              </w:tr>
              <w:tr w:rsidR="005A50C3" w:rsidRPr="004839C5" w14:paraId="72BEF6BB"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9852EF0"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566768C"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16DE9122"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737288A2"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BF0B367"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079" w:type="dxa"/>
                    <w:tcBorders>
                      <w:top w:val="single" w:sz="4" w:space="0" w:color="auto"/>
                      <w:left w:val="single" w:sz="4" w:space="0" w:color="auto"/>
                      <w:bottom w:val="single" w:sz="4" w:space="0" w:color="auto"/>
                      <w:right w:val="single" w:sz="4" w:space="0" w:color="auto"/>
                    </w:tcBorders>
                  </w:tcPr>
                  <w:p w14:paraId="2C1F3655"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44743265" w14:textId="77777777" w:rsidR="005A50C3" w:rsidRPr="004839C5" w:rsidRDefault="005A50C3">
                    <w:pPr>
                      <w:pStyle w:val="BodyText"/>
                      <w:spacing w:before="80" w:after="80"/>
                      <w:jc w:val="center"/>
                      <w:rPr>
                        <w:lang w:val="en-AU" w:eastAsia="en-US"/>
                      </w:rPr>
                    </w:pPr>
                    <w:r w:rsidRPr="004839C5">
                      <w:rPr>
                        <w:lang w:val="en-AU" w:eastAsia="en-US"/>
                      </w:rPr>
                      <w:t>0.01</w:t>
                    </w:r>
                  </w:p>
                </w:tc>
                <w:tc>
                  <w:tcPr>
                    <w:tcW w:w="1074" w:type="dxa"/>
                    <w:tcBorders>
                      <w:top w:val="single" w:sz="4" w:space="0" w:color="auto"/>
                      <w:left w:val="single" w:sz="4" w:space="0" w:color="auto"/>
                      <w:bottom w:val="single" w:sz="4" w:space="0" w:color="auto"/>
                      <w:right w:val="single" w:sz="4" w:space="0" w:color="auto"/>
                    </w:tcBorders>
                  </w:tcPr>
                  <w:p w14:paraId="38BE2C87" w14:textId="77777777" w:rsidR="005A50C3" w:rsidRPr="004839C5" w:rsidRDefault="005A50C3">
                    <w:pPr>
                      <w:pStyle w:val="BodyText"/>
                      <w:spacing w:before="80" w:after="80"/>
                      <w:jc w:val="center"/>
                      <w:rPr>
                        <w:lang w:val="en-AU" w:eastAsia="en-US"/>
                      </w:rPr>
                    </w:pPr>
                    <w:r w:rsidRPr="004839C5">
                      <w:rPr>
                        <w:lang w:val="en-AU" w:eastAsia="en-US"/>
                      </w:rPr>
                      <w:t>0.04</w:t>
                    </w:r>
                  </w:p>
                </w:tc>
              </w:tr>
              <w:tr w:rsidR="005A50C3" w:rsidRPr="004839C5" w14:paraId="450FAE08"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30C4CE9" w14:textId="77777777" w:rsidR="005A50C3" w:rsidRPr="0084752F" w:rsidRDefault="005A50C3">
                    <w:pPr>
                      <w:pStyle w:val="BodyText"/>
                      <w:spacing w:before="80" w:after="80"/>
                      <w:rPr>
                        <w:b/>
                        <w:bCs w:val="0"/>
                        <w:lang w:val="en-AU" w:eastAsia="en-US"/>
                      </w:rPr>
                    </w:pPr>
                    <w:r w:rsidRPr="0084752F">
                      <w:rPr>
                        <w:b/>
                        <w:bCs w:val="0"/>
                        <w:lang w:val="en-AU" w:eastAsia="en-US"/>
                      </w:rPr>
                      <w:t>Queensland</w:t>
                    </w:r>
                  </w:p>
                </w:tc>
                <w:tc>
                  <w:tcPr>
                    <w:tcW w:w="990" w:type="dxa"/>
                    <w:tcBorders>
                      <w:top w:val="single" w:sz="4" w:space="0" w:color="auto"/>
                      <w:left w:val="single" w:sz="4" w:space="0" w:color="auto"/>
                      <w:bottom w:val="single" w:sz="4" w:space="0" w:color="auto"/>
                      <w:right w:val="single" w:sz="4" w:space="0" w:color="auto"/>
                    </w:tcBorders>
                    <w:hideMark/>
                  </w:tcPr>
                  <w:p w14:paraId="29EF4C8E"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5C58A91E"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169" w:type="dxa"/>
                    <w:tcBorders>
                      <w:top w:val="single" w:sz="4" w:space="0" w:color="auto"/>
                      <w:left w:val="single" w:sz="4" w:space="0" w:color="auto"/>
                      <w:bottom w:val="single" w:sz="4" w:space="0" w:color="auto"/>
                      <w:right w:val="single" w:sz="4" w:space="0" w:color="auto"/>
                    </w:tcBorders>
                  </w:tcPr>
                  <w:p w14:paraId="505CD351"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1423A817"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6F42FC8"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50D9D2B0"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074" w:type="dxa"/>
                    <w:tcBorders>
                      <w:top w:val="single" w:sz="4" w:space="0" w:color="auto"/>
                      <w:left w:val="single" w:sz="4" w:space="0" w:color="auto"/>
                      <w:bottom w:val="single" w:sz="4" w:space="0" w:color="auto"/>
                      <w:right w:val="single" w:sz="4" w:space="0" w:color="auto"/>
                    </w:tcBorders>
                  </w:tcPr>
                  <w:p w14:paraId="4F748B45" w14:textId="77777777" w:rsidR="005A50C3" w:rsidRPr="004839C5" w:rsidRDefault="005A50C3">
                    <w:pPr>
                      <w:pStyle w:val="BodyText"/>
                      <w:spacing w:before="80" w:after="80"/>
                      <w:jc w:val="center"/>
                      <w:rPr>
                        <w:lang w:val="en-AU" w:eastAsia="en-US"/>
                      </w:rPr>
                    </w:pPr>
                    <w:r w:rsidRPr="004839C5">
                      <w:rPr>
                        <w:lang w:val="en-AU" w:eastAsia="en-US"/>
                      </w:rPr>
                      <w:t>0.20</w:t>
                    </w:r>
                  </w:p>
                </w:tc>
              </w:tr>
              <w:tr w:rsidR="005A50C3" w:rsidRPr="004839C5" w14:paraId="68FBAFCF"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944C31"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53B9AC4"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7AAD160F"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169" w:type="dxa"/>
                    <w:tcBorders>
                      <w:top w:val="single" w:sz="4" w:space="0" w:color="auto"/>
                      <w:left w:val="single" w:sz="4" w:space="0" w:color="auto"/>
                      <w:bottom w:val="single" w:sz="4" w:space="0" w:color="auto"/>
                      <w:right w:val="single" w:sz="4" w:space="0" w:color="auto"/>
                    </w:tcBorders>
                  </w:tcPr>
                  <w:p w14:paraId="5D343AE1"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37C3A647"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67CEB1C8"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7F872423"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7E8254C9" w14:textId="77777777" w:rsidR="005A50C3" w:rsidRPr="004839C5" w:rsidRDefault="005A50C3">
                    <w:pPr>
                      <w:pStyle w:val="BodyText"/>
                      <w:spacing w:before="80" w:after="80"/>
                      <w:jc w:val="center"/>
                      <w:rPr>
                        <w:lang w:val="en-AU" w:eastAsia="en-US"/>
                      </w:rPr>
                    </w:pPr>
                    <w:r w:rsidRPr="004839C5">
                      <w:rPr>
                        <w:lang w:val="en-AU" w:eastAsia="en-US"/>
                      </w:rPr>
                      <w:t>0.05</w:t>
                    </w:r>
                  </w:p>
                </w:tc>
              </w:tr>
              <w:tr w:rsidR="005A50C3" w:rsidRPr="004839C5" w14:paraId="19B4F52D"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947DBB"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DA82721"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46F1FFAB"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169" w:type="dxa"/>
                    <w:tcBorders>
                      <w:top w:val="single" w:sz="4" w:space="0" w:color="auto"/>
                      <w:left w:val="single" w:sz="4" w:space="0" w:color="auto"/>
                      <w:bottom w:val="single" w:sz="4" w:space="0" w:color="auto"/>
                      <w:right w:val="single" w:sz="4" w:space="0" w:color="auto"/>
                    </w:tcBorders>
                  </w:tcPr>
                  <w:p w14:paraId="4CEA256D"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4DAAAC6D"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27A5A5AB"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18D16352"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DBFE3B" w14:textId="77777777" w:rsidR="005A50C3" w:rsidRPr="004839C5" w:rsidRDefault="005A50C3">
                    <w:pPr>
                      <w:pStyle w:val="BodyText"/>
                      <w:spacing w:before="80" w:after="80"/>
                      <w:jc w:val="center"/>
                      <w:rPr>
                        <w:lang w:val="en-AU" w:eastAsia="en-US"/>
                      </w:rPr>
                    </w:pPr>
                    <w:r w:rsidRPr="004839C5">
                      <w:rPr>
                        <w:lang w:val="en-AU" w:eastAsia="en-US"/>
                      </w:rPr>
                      <w:t>0.20</w:t>
                    </w:r>
                  </w:p>
                </w:tc>
              </w:tr>
              <w:tr w:rsidR="005A50C3" w:rsidRPr="004839C5" w14:paraId="4FF1FB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2E8DB9"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AFFCBE5"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723DFA4A"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169" w:type="dxa"/>
                    <w:tcBorders>
                      <w:top w:val="single" w:sz="4" w:space="0" w:color="auto"/>
                      <w:left w:val="single" w:sz="4" w:space="0" w:color="auto"/>
                      <w:bottom w:val="single" w:sz="4" w:space="0" w:color="auto"/>
                      <w:right w:val="single" w:sz="4" w:space="0" w:color="auto"/>
                    </w:tcBorders>
                  </w:tcPr>
                  <w:p w14:paraId="4EB7CA84"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7BE0F780"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0083E9A2"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900" w:type="dxa"/>
                    <w:tcBorders>
                      <w:top w:val="single" w:sz="4" w:space="0" w:color="auto"/>
                      <w:left w:val="single" w:sz="4" w:space="0" w:color="auto"/>
                      <w:bottom w:val="single" w:sz="4" w:space="0" w:color="auto"/>
                      <w:right w:val="single" w:sz="4" w:space="0" w:color="auto"/>
                    </w:tcBorders>
                  </w:tcPr>
                  <w:p w14:paraId="5FA69057"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074" w:type="dxa"/>
                    <w:tcBorders>
                      <w:top w:val="single" w:sz="4" w:space="0" w:color="auto"/>
                      <w:left w:val="single" w:sz="4" w:space="0" w:color="auto"/>
                      <w:bottom w:val="single" w:sz="4" w:space="0" w:color="auto"/>
                      <w:right w:val="single" w:sz="4" w:space="0" w:color="auto"/>
                    </w:tcBorders>
                  </w:tcPr>
                  <w:p w14:paraId="13FC450F" w14:textId="77777777" w:rsidR="005A50C3" w:rsidRPr="004839C5" w:rsidRDefault="005A50C3">
                    <w:pPr>
                      <w:pStyle w:val="BodyText"/>
                      <w:spacing w:before="80" w:after="80"/>
                      <w:jc w:val="center"/>
                      <w:rPr>
                        <w:lang w:val="en-AU" w:eastAsia="en-US"/>
                      </w:rPr>
                    </w:pPr>
                    <w:r w:rsidRPr="004839C5">
                      <w:rPr>
                        <w:lang w:val="en-AU" w:eastAsia="en-US"/>
                      </w:rPr>
                      <w:t>0.05</w:t>
                    </w:r>
                  </w:p>
                </w:tc>
              </w:tr>
              <w:tr w:rsidR="005A50C3" w:rsidRPr="004839C5" w14:paraId="307FC6AF"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3D1BE7" w14:textId="77777777" w:rsidR="005A50C3" w:rsidRPr="0084752F" w:rsidRDefault="005A50C3">
                    <w:pPr>
                      <w:pStyle w:val="BodyText"/>
                      <w:spacing w:before="80" w:after="80"/>
                      <w:rPr>
                        <w:b/>
                        <w:bCs w:val="0"/>
                        <w:lang w:val="en-AU" w:eastAsia="en-US"/>
                      </w:rPr>
                    </w:pPr>
                    <w:r w:rsidRPr="0084752F">
                      <w:rPr>
                        <w:b/>
                        <w:bCs w:val="0"/>
                        <w:lang w:val="en-AU" w:eastAsia="en-US"/>
                      </w:rPr>
                      <w:t>South Australia</w:t>
                    </w:r>
                  </w:p>
                </w:tc>
                <w:tc>
                  <w:tcPr>
                    <w:tcW w:w="990" w:type="dxa"/>
                    <w:tcBorders>
                      <w:top w:val="single" w:sz="4" w:space="0" w:color="auto"/>
                      <w:left w:val="single" w:sz="4" w:space="0" w:color="auto"/>
                      <w:bottom w:val="single" w:sz="4" w:space="0" w:color="auto"/>
                      <w:right w:val="single" w:sz="4" w:space="0" w:color="auto"/>
                    </w:tcBorders>
                    <w:hideMark/>
                  </w:tcPr>
                  <w:p w14:paraId="706435BF"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4F6ECF81"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691B7016"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5CA7EF3B"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31919236"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38A2EB0C"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5D20057F" w14:textId="77777777" w:rsidR="005A50C3" w:rsidRPr="004839C5" w:rsidRDefault="005A50C3">
                    <w:pPr>
                      <w:pStyle w:val="BodyText"/>
                      <w:spacing w:before="80" w:after="80"/>
                      <w:jc w:val="center"/>
                      <w:rPr>
                        <w:lang w:val="en-AU" w:eastAsia="en-US"/>
                      </w:rPr>
                    </w:pPr>
                    <w:r w:rsidRPr="004839C5">
                      <w:rPr>
                        <w:lang w:val="en-AU" w:eastAsia="en-US"/>
                      </w:rPr>
                      <w:t>0.11</w:t>
                    </w:r>
                  </w:p>
                </w:tc>
              </w:tr>
              <w:tr w:rsidR="005A50C3" w:rsidRPr="004839C5" w14:paraId="1BCA39C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0F5F07B"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6176E68"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2BF36FD0" w14:textId="77777777" w:rsidR="005A50C3" w:rsidRPr="004839C5" w:rsidRDefault="005A50C3">
                    <w:pPr>
                      <w:pStyle w:val="BodyText"/>
                      <w:spacing w:before="80" w:after="80"/>
                      <w:jc w:val="center"/>
                      <w:rPr>
                        <w:lang w:val="en-AU" w:eastAsia="en-US"/>
                      </w:rPr>
                    </w:pPr>
                    <w:r w:rsidRPr="004839C5">
                      <w:rPr>
                        <w:lang w:val="en-AU" w:eastAsia="en-US"/>
                      </w:rPr>
                      <w:t>-0.10</w:t>
                    </w:r>
                  </w:p>
                </w:tc>
                <w:tc>
                  <w:tcPr>
                    <w:tcW w:w="1169" w:type="dxa"/>
                    <w:tcBorders>
                      <w:top w:val="single" w:sz="4" w:space="0" w:color="auto"/>
                      <w:left w:val="single" w:sz="4" w:space="0" w:color="auto"/>
                      <w:bottom w:val="single" w:sz="4" w:space="0" w:color="auto"/>
                      <w:right w:val="single" w:sz="4" w:space="0" w:color="auto"/>
                    </w:tcBorders>
                  </w:tcPr>
                  <w:p w14:paraId="351544D9" w14:textId="77777777" w:rsidR="005A50C3" w:rsidRPr="004839C5" w:rsidRDefault="005A50C3">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0BFEFAD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4FEA0B48"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60BFA8B0"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B7587B" w14:textId="77777777" w:rsidR="005A50C3" w:rsidRPr="004839C5" w:rsidRDefault="005A50C3">
                    <w:pPr>
                      <w:pStyle w:val="BodyText"/>
                      <w:spacing w:before="80" w:after="80"/>
                      <w:jc w:val="center"/>
                      <w:rPr>
                        <w:lang w:val="en-AU" w:eastAsia="en-US"/>
                      </w:rPr>
                    </w:pPr>
                    <w:r w:rsidRPr="004839C5">
                      <w:rPr>
                        <w:lang w:val="en-AU" w:eastAsia="en-US"/>
                      </w:rPr>
                      <w:t>0.05</w:t>
                    </w:r>
                  </w:p>
                </w:tc>
              </w:tr>
              <w:tr w:rsidR="005A50C3" w:rsidRPr="004839C5" w14:paraId="4BF8092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81771FE"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67CE9EC"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3126FBF8"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3F9D2F09" w14:textId="77777777" w:rsidR="005A50C3" w:rsidRPr="004839C5" w:rsidRDefault="005A50C3">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0C22533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1BDF7B37"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6786A7B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33DD4DA2" w14:textId="77777777" w:rsidR="005A50C3" w:rsidRPr="004839C5" w:rsidRDefault="005A50C3">
                    <w:pPr>
                      <w:pStyle w:val="BodyText"/>
                      <w:spacing w:before="80" w:after="80"/>
                      <w:jc w:val="center"/>
                      <w:rPr>
                        <w:lang w:val="en-AU" w:eastAsia="en-US"/>
                      </w:rPr>
                    </w:pPr>
                    <w:r w:rsidRPr="004839C5">
                      <w:rPr>
                        <w:lang w:val="en-AU" w:eastAsia="en-US"/>
                      </w:rPr>
                      <w:t>0.16</w:t>
                    </w:r>
                  </w:p>
                </w:tc>
              </w:tr>
              <w:tr w:rsidR="005A50C3" w:rsidRPr="004839C5" w14:paraId="691F730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83298F"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3DDFC03"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619C73F"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65FD92A7"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4BEFF78B"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4FF87865"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0A2F9FEC"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016E36B" w14:textId="77777777" w:rsidR="005A50C3" w:rsidRPr="004839C5" w:rsidRDefault="005A50C3">
                    <w:pPr>
                      <w:pStyle w:val="BodyText"/>
                      <w:spacing w:before="80" w:after="80"/>
                      <w:jc w:val="center"/>
                      <w:rPr>
                        <w:lang w:val="en-AU" w:eastAsia="en-US"/>
                      </w:rPr>
                    </w:pPr>
                    <w:r w:rsidRPr="004839C5">
                      <w:rPr>
                        <w:lang w:val="en-AU" w:eastAsia="en-US"/>
                      </w:rPr>
                      <w:t>0.16</w:t>
                    </w:r>
                  </w:p>
                </w:tc>
              </w:tr>
              <w:tr w:rsidR="005A50C3" w:rsidRPr="004839C5" w14:paraId="1F983B97"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8D0113" w14:textId="77777777" w:rsidR="005A50C3" w:rsidRPr="0084752F" w:rsidRDefault="005A50C3">
                    <w:pPr>
                      <w:pStyle w:val="BodyText"/>
                      <w:spacing w:before="80" w:after="80"/>
                      <w:rPr>
                        <w:b/>
                        <w:bCs w:val="0"/>
                        <w:lang w:val="en-AU" w:eastAsia="en-US"/>
                      </w:rPr>
                    </w:pPr>
                    <w:r w:rsidRPr="0084752F">
                      <w:rPr>
                        <w:b/>
                        <w:bCs w:val="0"/>
                        <w:lang w:val="en-AU" w:eastAsia="en-US"/>
                      </w:rPr>
                      <w:t>Tasmania</w:t>
                    </w:r>
                  </w:p>
                </w:tc>
                <w:tc>
                  <w:tcPr>
                    <w:tcW w:w="990" w:type="dxa"/>
                    <w:tcBorders>
                      <w:top w:val="single" w:sz="4" w:space="0" w:color="auto"/>
                      <w:left w:val="single" w:sz="4" w:space="0" w:color="auto"/>
                      <w:bottom w:val="single" w:sz="4" w:space="0" w:color="auto"/>
                      <w:right w:val="single" w:sz="4" w:space="0" w:color="auto"/>
                    </w:tcBorders>
                    <w:hideMark/>
                  </w:tcPr>
                  <w:p w14:paraId="1A6F29D2"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5A410C4" w14:textId="77777777" w:rsidR="005A50C3" w:rsidRPr="004839C5" w:rsidRDefault="005A50C3">
                    <w:pPr>
                      <w:pStyle w:val="BodyText"/>
                      <w:spacing w:before="80" w:after="80"/>
                      <w:jc w:val="center"/>
                      <w:rPr>
                        <w:lang w:val="en-AU" w:eastAsia="en-US"/>
                      </w:rPr>
                    </w:pPr>
                    <w:r w:rsidRPr="004839C5">
                      <w:rPr>
                        <w:lang w:val="en-AU" w:eastAsia="en-US"/>
                      </w:rPr>
                      <w:t>0.16</w:t>
                    </w:r>
                  </w:p>
                </w:tc>
                <w:tc>
                  <w:tcPr>
                    <w:tcW w:w="1169" w:type="dxa"/>
                    <w:tcBorders>
                      <w:top w:val="single" w:sz="4" w:space="0" w:color="auto"/>
                      <w:left w:val="single" w:sz="4" w:space="0" w:color="auto"/>
                      <w:bottom w:val="single" w:sz="4" w:space="0" w:color="auto"/>
                      <w:right w:val="single" w:sz="4" w:space="0" w:color="auto"/>
                    </w:tcBorders>
                  </w:tcPr>
                  <w:p w14:paraId="722400DF"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6A426AC3"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079" w:type="dxa"/>
                    <w:tcBorders>
                      <w:top w:val="single" w:sz="4" w:space="0" w:color="auto"/>
                      <w:left w:val="single" w:sz="4" w:space="0" w:color="auto"/>
                      <w:bottom w:val="single" w:sz="4" w:space="0" w:color="auto"/>
                      <w:right w:val="single" w:sz="4" w:space="0" w:color="auto"/>
                    </w:tcBorders>
                  </w:tcPr>
                  <w:p w14:paraId="1106AF82"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4887BA95"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A0DD45A" w14:textId="77777777" w:rsidR="005A50C3" w:rsidRPr="004839C5" w:rsidRDefault="005A50C3">
                    <w:pPr>
                      <w:pStyle w:val="BodyText"/>
                      <w:spacing w:before="80" w:after="80"/>
                      <w:jc w:val="center"/>
                      <w:rPr>
                        <w:lang w:val="en-AU" w:eastAsia="en-US"/>
                      </w:rPr>
                    </w:pPr>
                    <w:r w:rsidRPr="004839C5">
                      <w:rPr>
                        <w:lang w:val="en-AU" w:eastAsia="en-US"/>
                      </w:rPr>
                      <w:t>0.15</w:t>
                    </w:r>
                  </w:p>
                </w:tc>
              </w:tr>
              <w:tr w:rsidR="005A50C3" w:rsidRPr="004839C5" w14:paraId="524CE489"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32E0DB"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0E8F298"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33AFA48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7447E43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050B515A"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1E3C99E0"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15E7F85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7F2F3D3A" w14:textId="77777777" w:rsidR="005A50C3" w:rsidRPr="004839C5" w:rsidRDefault="005A50C3">
                    <w:pPr>
                      <w:pStyle w:val="BodyText"/>
                      <w:spacing w:before="80" w:after="80"/>
                      <w:jc w:val="center"/>
                      <w:rPr>
                        <w:lang w:val="en-AU" w:eastAsia="en-US"/>
                      </w:rPr>
                    </w:pPr>
                    <w:r w:rsidRPr="004839C5">
                      <w:rPr>
                        <w:lang w:val="en-AU" w:eastAsia="en-US"/>
                      </w:rPr>
                      <w:t>0.11</w:t>
                    </w:r>
                  </w:p>
                </w:tc>
              </w:tr>
              <w:tr w:rsidR="005A50C3" w:rsidRPr="004839C5" w14:paraId="2091809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E84F62"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D3A46DA"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6FBD1AE5" w14:textId="77777777" w:rsidR="005A50C3" w:rsidRPr="004839C5" w:rsidRDefault="005A50C3">
                    <w:pPr>
                      <w:pStyle w:val="BodyText"/>
                      <w:spacing w:before="80" w:after="80"/>
                      <w:jc w:val="center"/>
                      <w:rPr>
                        <w:lang w:val="en-AU" w:eastAsia="en-US"/>
                      </w:rPr>
                    </w:pPr>
                    <w:r w:rsidRPr="004839C5">
                      <w:rPr>
                        <w:lang w:val="en-AU" w:eastAsia="en-US"/>
                      </w:rPr>
                      <w:t>-0.20</w:t>
                    </w:r>
                  </w:p>
                </w:tc>
                <w:tc>
                  <w:tcPr>
                    <w:tcW w:w="1169" w:type="dxa"/>
                    <w:tcBorders>
                      <w:top w:val="single" w:sz="4" w:space="0" w:color="auto"/>
                      <w:left w:val="single" w:sz="4" w:space="0" w:color="auto"/>
                      <w:bottom w:val="single" w:sz="4" w:space="0" w:color="auto"/>
                      <w:right w:val="single" w:sz="4" w:space="0" w:color="auto"/>
                    </w:tcBorders>
                  </w:tcPr>
                  <w:p w14:paraId="44BDAD37" w14:textId="77777777" w:rsidR="005A50C3" w:rsidRPr="004839C5" w:rsidRDefault="005A50C3">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BAAF1B8"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9" w:type="dxa"/>
                    <w:tcBorders>
                      <w:top w:val="single" w:sz="4" w:space="0" w:color="auto"/>
                      <w:left w:val="single" w:sz="4" w:space="0" w:color="auto"/>
                      <w:bottom w:val="single" w:sz="4" w:space="0" w:color="auto"/>
                      <w:right w:val="single" w:sz="4" w:space="0" w:color="auto"/>
                    </w:tcBorders>
                  </w:tcPr>
                  <w:p w14:paraId="2807F869"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900" w:type="dxa"/>
                    <w:tcBorders>
                      <w:top w:val="single" w:sz="4" w:space="0" w:color="auto"/>
                      <w:left w:val="single" w:sz="4" w:space="0" w:color="auto"/>
                      <w:bottom w:val="single" w:sz="4" w:space="0" w:color="auto"/>
                      <w:right w:val="single" w:sz="4" w:space="0" w:color="auto"/>
                    </w:tcBorders>
                  </w:tcPr>
                  <w:p w14:paraId="54D1A272"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0951C223" w14:textId="77777777" w:rsidR="005A50C3" w:rsidRPr="004839C5" w:rsidRDefault="005A50C3">
                    <w:pPr>
                      <w:pStyle w:val="BodyText"/>
                      <w:spacing w:before="80" w:after="80"/>
                      <w:jc w:val="center"/>
                      <w:rPr>
                        <w:lang w:val="en-AU" w:eastAsia="en-US"/>
                      </w:rPr>
                    </w:pPr>
                    <w:r w:rsidRPr="004839C5">
                      <w:rPr>
                        <w:lang w:val="en-AU" w:eastAsia="en-US"/>
                      </w:rPr>
                      <w:t>0.13</w:t>
                    </w:r>
                  </w:p>
                </w:tc>
              </w:tr>
              <w:tr w:rsidR="005A50C3" w:rsidRPr="004839C5" w14:paraId="415A225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FE424D"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D422E9C"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0F02D7B7" w14:textId="77777777" w:rsidR="005A50C3" w:rsidRPr="004839C5" w:rsidRDefault="005A50C3">
                    <w:pPr>
                      <w:pStyle w:val="BodyText"/>
                      <w:spacing w:before="80" w:after="80"/>
                      <w:jc w:val="center"/>
                      <w:rPr>
                        <w:lang w:val="en-AU" w:eastAsia="en-US"/>
                      </w:rPr>
                    </w:pPr>
                    <w:r w:rsidRPr="004839C5">
                      <w:rPr>
                        <w:lang w:val="en-AU" w:eastAsia="en-US"/>
                      </w:rPr>
                      <w:t>0</w:t>
                    </w:r>
                  </w:p>
                </w:tc>
                <w:tc>
                  <w:tcPr>
                    <w:tcW w:w="1169" w:type="dxa"/>
                    <w:tcBorders>
                      <w:top w:val="single" w:sz="4" w:space="0" w:color="auto"/>
                      <w:left w:val="single" w:sz="4" w:space="0" w:color="auto"/>
                      <w:bottom w:val="single" w:sz="4" w:space="0" w:color="auto"/>
                      <w:right w:val="single" w:sz="4" w:space="0" w:color="auto"/>
                    </w:tcBorders>
                  </w:tcPr>
                  <w:p w14:paraId="7B1A2E11" w14:textId="77777777" w:rsidR="005A50C3" w:rsidRPr="004839C5" w:rsidRDefault="005A50C3">
                    <w:pPr>
                      <w:pStyle w:val="BodyText"/>
                      <w:spacing w:before="80" w:after="80"/>
                      <w:jc w:val="center"/>
                      <w:rPr>
                        <w:lang w:val="en-AU" w:eastAsia="en-US"/>
                      </w:rPr>
                    </w:pPr>
                    <w:r w:rsidRPr="004839C5">
                      <w:rPr>
                        <w:lang w:val="en-AU" w:eastAsia="en-US"/>
                      </w:rPr>
                      <w:t>-0.10</w:t>
                    </w:r>
                  </w:p>
                </w:tc>
                <w:tc>
                  <w:tcPr>
                    <w:tcW w:w="1586" w:type="dxa"/>
                    <w:tcBorders>
                      <w:top w:val="single" w:sz="4" w:space="0" w:color="auto"/>
                      <w:left w:val="single" w:sz="4" w:space="0" w:color="auto"/>
                      <w:bottom w:val="single" w:sz="4" w:space="0" w:color="auto"/>
                      <w:right w:val="single" w:sz="4" w:space="0" w:color="auto"/>
                    </w:tcBorders>
                  </w:tcPr>
                  <w:p w14:paraId="366630EC" w14:textId="77777777" w:rsidR="005A50C3" w:rsidRPr="004839C5" w:rsidRDefault="005A50C3">
                    <w:pPr>
                      <w:pStyle w:val="BodyText"/>
                      <w:spacing w:before="80" w:after="80"/>
                      <w:jc w:val="center"/>
                      <w:rPr>
                        <w:lang w:val="en-AU" w:eastAsia="en-US"/>
                      </w:rPr>
                    </w:pPr>
                    <w:r w:rsidRPr="004839C5">
                      <w:rPr>
                        <w:lang w:val="en-AU" w:eastAsia="en-US"/>
                      </w:rPr>
                      <w:t>0.5</w:t>
                    </w:r>
                  </w:p>
                </w:tc>
                <w:tc>
                  <w:tcPr>
                    <w:tcW w:w="1079" w:type="dxa"/>
                    <w:tcBorders>
                      <w:top w:val="single" w:sz="4" w:space="0" w:color="auto"/>
                      <w:left w:val="single" w:sz="4" w:space="0" w:color="auto"/>
                      <w:bottom w:val="single" w:sz="4" w:space="0" w:color="auto"/>
                      <w:right w:val="single" w:sz="4" w:space="0" w:color="auto"/>
                    </w:tcBorders>
                  </w:tcPr>
                  <w:p w14:paraId="096F9332"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186EA741"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8132408" w14:textId="77777777" w:rsidR="005A50C3" w:rsidRPr="004839C5" w:rsidRDefault="005A50C3">
                    <w:pPr>
                      <w:pStyle w:val="BodyText"/>
                      <w:spacing w:before="80" w:after="80"/>
                      <w:jc w:val="center"/>
                      <w:rPr>
                        <w:lang w:val="en-AU" w:eastAsia="en-US"/>
                      </w:rPr>
                    </w:pPr>
                    <w:r w:rsidRPr="004839C5">
                      <w:rPr>
                        <w:lang w:val="en-AU" w:eastAsia="en-US"/>
                      </w:rPr>
                      <w:t>0.07</w:t>
                    </w:r>
                  </w:p>
                </w:tc>
              </w:tr>
              <w:tr w:rsidR="005A50C3" w:rsidRPr="004839C5" w14:paraId="0A0E7FED"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E36E58" w14:textId="77777777" w:rsidR="005A50C3" w:rsidRPr="0084752F" w:rsidRDefault="005A50C3">
                    <w:pPr>
                      <w:pStyle w:val="BodyText"/>
                      <w:spacing w:before="80" w:after="80"/>
                      <w:rPr>
                        <w:b/>
                        <w:bCs w:val="0"/>
                        <w:lang w:val="en-AU" w:eastAsia="en-US"/>
                      </w:rPr>
                    </w:pPr>
                    <w:r w:rsidRPr="0084752F">
                      <w:rPr>
                        <w:b/>
                        <w:bCs w:val="0"/>
                        <w:lang w:val="en-AU" w:eastAsia="en-US"/>
                      </w:rPr>
                      <w:t>Victoria</w:t>
                    </w:r>
                  </w:p>
                </w:tc>
                <w:tc>
                  <w:tcPr>
                    <w:tcW w:w="990" w:type="dxa"/>
                    <w:tcBorders>
                      <w:top w:val="single" w:sz="4" w:space="0" w:color="auto"/>
                      <w:left w:val="single" w:sz="4" w:space="0" w:color="auto"/>
                      <w:bottom w:val="single" w:sz="4" w:space="0" w:color="auto"/>
                      <w:right w:val="single" w:sz="4" w:space="0" w:color="auto"/>
                    </w:tcBorders>
                    <w:hideMark/>
                  </w:tcPr>
                  <w:p w14:paraId="650CF58A"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3D34AB97"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28A78E62"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586" w:type="dxa"/>
                    <w:tcBorders>
                      <w:top w:val="single" w:sz="4" w:space="0" w:color="auto"/>
                      <w:left w:val="single" w:sz="4" w:space="0" w:color="auto"/>
                      <w:bottom w:val="single" w:sz="4" w:space="0" w:color="auto"/>
                      <w:right w:val="single" w:sz="4" w:space="0" w:color="auto"/>
                    </w:tcBorders>
                  </w:tcPr>
                  <w:p w14:paraId="3F0E06DD" w14:textId="77777777" w:rsidR="005A50C3" w:rsidRPr="004839C5" w:rsidRDefault="005A50C3">
                    <w:pPr>
                      <w:pStyle w:val="BodyText"/>
                      <w:spacing w:before="80" w:after="80"/>
                      <w:jc w:val="center"/>
                      <w:rPr>
                        <w:lang w:val="en-AU" w:eastAsia="en-US"/>
                      </w:rPr>
                    </w:pPr>
                    <w:r w:rsidRPr="004839C5">
                      <w:rPr>
                        <w:lang w:val="en-AU" w:eastAsia="en-US"/>
                      </w:rPr>
                      <w:t>0.16</w:t>
                    </w:r>
                  </w:p>
                </w:tc>
                <w:tc>
                  <w:tcPr>
                    <w:tcW w:w="1079" w:type="dxa"/>
                    <w:tcBorders>
                      <w:top w:val="single" w:sz="4" w:space="0" w:color="auto"/>
                      <w:left w:val="single" w:sz="4" w:space="0" w:color="auto"/>
                      <w:bottom w:val="single" w:sz="4" w:space="0" w:color="auto"/>
                      <w:right w:val="single" w:sz="4" w:space="0" w:color="auto"/>
                    </w:tcBorders>
                  </w:tcPr>
                  <w:p w14:paraId="182A2E25"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900" w:type="dxa"/>
                    <w:tcBorders>
                      <w:top w:val="single" w:sz="4" w:space="0" w:color="auto"/>
                      <w:left w:val="single" w:sz="4" w:space="0" w:color="auto"/>
                      <w:bottom w:val="single" w:sz="4" w:space="0" w:color="auto"/>
                      <w:right w:val="single" w:sz="4" w:space="0" w:color="auto"/>
                    </w:tcBorders>
                  </w:tcPr>
                  <w:p w14:paraId="2538FD76"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6605E4D" w14:textId="77777777" w:rsidR="005A50C3" w:rsidRPr="004839C5" w:rsidRDefault="005A50C3">
                    <w:pPr>
                      <w:pStyle w:val="BodyText"/>
                      <w:spacing w:before="80" w:after="80"/>
                      <w:jc w:val="center"/>
                      <w:rPr>
                        <w:lang w:val="en-AU" w:eastAsia="en-US"/>
                      </w:rPr>
                    </w:pPr>
                    <w:r w:rsidRPr="004839C5">
                      <w:rPr>
                        <w:lang w:val="en-AU" w:eastAsia="en-US"/>
                      </w:rPr>
                      <w:t>0.15</w:t>
                    </w:r>
                  </w:p>
                </w:tc>
              </w:tr>
              <w:tr w:rsidR="005A50C3" w:rsidRPr="004839C5" w14:paraId="555D7CB2"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94E534E"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7CDEB79E"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073711E7"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169" w:type="dxa"/>
                    <w:tcBorders>
                      <w:top w:val="single" w:sz="4" w:space="0" w:color="auto"/>
                      <w:left w:val="single" w:sz="4" w:space="0" w:color="auto"/>
                      <w:bottom w:val="single" w:sz="4" w:space="0" w:color="auto"/>
                      <w:right w:val="single" w:sz="4" w:space="0" w:color="auto"/>
                    </w:tcBorders>
                  </w:tcPr>
                  <w:p w14:paraId="66B674CD"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00ABCAEC"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5994692B"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D93819F"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0EE07E64" w14:textId="77777777" w:rsidR="005A50C3" w:rsidRPr="004839C5" w:rsidRDefault="005A50C3">
                    <w:pPr>
                      <w:pStyle w:val="BodyText"/>
                      <w:spacing w:before="80" w:after="80"/>
                      <w:jc w:val="center"/>
                      <w:rPr>
                        <w:lang w:val="en-AU" w:eastAsia="en-US"/>
                      </w:rPr>
                    </w:pPr>
                    <w:r w:rsidRPr="004839C5">
                      <w:rPr>
                        <w:lang w:val="en-AU" w:eastAsia="en-US"/>
                      </w:rPr>
                      <w:t>0.07</w:t>
                    </w:r>
                  </w:p>
                </w:tc>
              </w:tr>
              <w:tr w:rsidR="005A50C3" w:rsidRPr="004839C5" w14:paraId="011F6628"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85A59B"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82F2F8E"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75404B5A"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3E97A3B2"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586" w:type="dxa"/>
                    <w:tcBorders>
                      <w:top w:val="single" w:sz="4" w:space="0" w:color="auto"/>
                      <w:left w:val="single" w:sz="4" w:space="0" w:color="auto"/>
                      <w:bottom w:val="single" w:sz="4" w:space="0" w:color="auto"/>
                      <w:right w:val="single" w:sz="4" w:space="0" w:color="auto"/>
                    </w:tcBorders>
                  </w:tcPr>
                  <w:p w14:paraId="5A6FC1FF"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079" w:type="dxa"/>
                    <w:tcBorders>
                      <w:top w:val="single" w:sz="4" w:space="0" w:color="auto"/>
                      <w:left w:val="single" w:sz="4" w:space="0" w:color="auto"/>
                      <w:bottom w:val="single" w:sz="4" w:space="0" w:color="auto"/>
                      <w:right w:val="single" w:sz="4" w:space="0" w:color="auto"/>
                    </w:tcBorders>
                  </w:tcPr>
                  <w:p w14:paraId="0C7247C7"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900" w:type="dxa"/>
                    <w:tcBorders>
                      <w:top w:val="single" w:sz="4" w:space="0" w:color="auto"/>
                      <w:left w:val="single" w:sz="4" w:space="0" w:color="auto"/>
                      <w:bottom w:val="single" w:sz="4" w:space="0" w:color="auto"/>
                      <w:right w:val="single" w:sz="4" w:space="0" w:color="auto"/>
                    </w:tcBorders>
                  </w:tcPr>
                  <w:p w14:paraId="1738659A"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699E8349" w14:textId="77777777" w:rsidR="005A50C3" w:rsidRPr="004839C5" w:rsidRDefault="005A50C3">
                    <w:pPr>
                      <w:pStyle w:val="BodyText"/>
                      <w:spacing w:before="80" w:after="80"/>
                      <w:jc w:val="center"/>
                      <w:rPr>
                        <w:lang w:val="en-AU" w:eastAsia="en-US"/>
                      </w:rPr>
                    </w:pPr>
                    <w:r w:rsidRPr="004839C5">
                      <w:rPr>
                        <w:lang w:val="en-AU" w:eastAsia="en-US"/>
                      </w:rPr>
                      <w:t>0.05</w:t>
                    </w:r>
                  </w:p>
                </w:tc>
              </w:tr>
              <w:tr w:rsidR="005A50C3" w:rsidRPr="004839C5" w14:paraId="2BE79327"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C9ECFD2" w14:textId="77777777" w:rsidR="005A50C3" w:rsidRPr="0084752F" w:rsidRDefault="005A50C3">
                    <w:pPr>
                      <w:rPr>
                        <w:b/>
                        <w:bCs w:val="0"/>
                        <w:lang w:val="en-AU"/>
                      </w:rPr>
                    </w:pPr>
                  </w:p>
                </w:tc>
                <w:tc>
                  <w:tcPr>
                    <w:tcW w:w="990" w:type="dxa"/>
                    <w:tcBorders>
                      <w:top w:val="single" w:sz="4" w:space="0" w:color="auto"/>
                      <w:left w:val="single" w:sz="4" w:space="0" w:color="auto"/>
                      <w:bottom w:val="single" w:sz="4" w:space="0" w:color="auto"/>
                      <w:right w:val="single" w:sz="4" w:space="0" w:color="auto"/>
                    </w:tcBorders>
                    <w:hideMark/>
                  </w:tcPr>
                  <w:p w14:paraId="6397631C"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41C21AE0"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169" w:type="dxa"/>
                    <w:tcBorders>
                      <w:top w:val="single" w:sz="4" w:space="0" w:color="auto"/>
                      <w:left w:val="single" w:sz="4" w:space="0" w:color="auto"/>
                      <w:bottom w:val="single" w:sz="4" w:space="0" w:color="auto"/>
                      <w:right w:val="single" w:sz="4" w:space="0" w:color="auto"/>
                    </w:tcBorders>
                  </w:tcPr>
                  <w:p w14:paraId="4E8DE289" w14:textId="77777777" w:rsidR="005A50C3" w:rsidRPr="004839C5" w:rsidRDefault="005A50C3">
                    <w:pPr>
                      <w:pStyle w:val="BodyText"/>
                      <w:spacing w:before="80" w:after="80"/>
                      <w:jc w:val="center"/>
                      <w:rPr>
                        <w:lang w:val="en-AU" w:eastAsia="en-US"/>
                      </w:rPr>
                    </w:pPr>
                    <w:r w:rsidRPr="004839C5">
                      <w:rPr>
                        <w:lang w:val="en-AU" w:eastAsia="en-US"/>
                      </w:rPr>
                      <w:t>-0.02</w:t>
                    </w:r>
                  </w:p>
                </w:tc>
                <w:tc>
                  <w:tcPr>
                    <w:tcW w:w="1586" w:type="dxa"/>
                    <w:tcBorders>
                      <w:top w:val="single" w:sz="4" w:space="0" w:color="auto"/>
                      <w:left w:val="single" w:sz="4" w:space="0" w:color="auto"/>
                      <w:bottom w:val="single" w:sz="4" w:space="0" w:color="auto"/>
                      <w:right w:val="single" w:sz="4" w:space="0" w:color="auto"/>
                    </w:tcBorders>
                  </w:tcPr>
                  <w:p w14:paraId="34386F79"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1079" w:type="dxa"/>
                    <w:tcBorders>
                      <w:top w:val="single" w:sz="4" w:space="0" w:color="auto"/>
                      <w:left w:val="single" w:sz="4" w:space="0" w:color="auto"/>
                      <w:bottom w:val="single" w:sz="4" w:space="0" w:color="auto"/>
                      <w:right w:val="single" w:sz="4" w:space="0" w:color="auto"/>
                    </w:tcBorders>
                  </w:tcPr>
                  <w:p w14:paraId="7419364B" w14:textId="77777777" w:rsidR="005A50C3" w:rsidRPr="004839C5" w:rsidRDefault="005A50C3">
                    <w:pPr>
                      <w:pStyle w:val="BodyText"/>
                      <w:spacing w:before="80" w:after="80"/>
                      <w:jc w:val="center"/>
                      <w:rPr>
                        <w:lang w:val="en-AU" w:eastAsia="en-US"/>
                      </w:rPr>
                    </w:pPr>
                    <w:r w:rsidRPr="004839C5">
                      <w:rPr>
                        <w:lang w:val="en-AU" w:eastAsia="en-US"/>
                      </w:rPr>
                      <w:t>-0.03</w:t>
                    </w:r>
                  </w:p>
                </w:tc>
                <w:tc>
                  <w:tcPr>
                    <w:tcW w:w="900" w:type="dxa"/>
                    <w:tcBorders>
                      <w:top w:val="single" w:sz="4" w:space="0" w:color="auto"/>
                      <w:left w:val="single" w:sz="4" w:space="0" w:color="auto"/>
                      <w:bottom w:val="single" w:sz="4" w:space="0" w:color="auto"/>
                      <w:right w:val="single" w:sz="4" w:space="0" w:color="auto"/>
                    </w:tcBorders>
                  </w:tcPr>
                  <w:p w14:paraId="0644C413"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074" w:type="dxa"/>
                    <w:tcBorders>
                      <w:top w:val="single" w:sz="4" w:space="0" w:color="auto"/>
                      <w:left w:val="single" w:sz="4" w:space="0" w:color="auto"/>
                      <w:bottom w:val="single" w:sz="4" w:space="0" w:color="auto"/>
                      <w:right w:val="single" w:sz="4" w:space="0" w:color="auto"/>
                    </w:tcBorders>
                  </w:tcPr>
                  <w:p w14:paraId="1722C4E0" w14:textId="77777777" w:rsidR="005A50C3" w:rsidRPr="004839C5" w:rsidRDefault="005A50C3">
                    <w:pPr>
                      <w:pStyle w:val="BodyText"/>
                      <w:spacing w:before="80" w:after="80"/>
                      <w:jc w:val="center"/>
                      <w:rPr>
                        <w:lang w:val="en-AU" w:eastAsia="en-US"/>
                      </w:rPr>
                    </w:pPr>
                    <w:r w:rsidRPr="004839C5">
                      <w:rPr>
                        <w:lang w:val="en-AU" w:eastAsia="en-US"/>
                      </w:rPr>
                      <w:t>0.02</w:t>
                    </w:r>
                  </w:p>
                </w:tc>
              </w:tr>
              <w:tr w:rsidR="005A50C3" w:rsidRPr="004839C5" w14:paraId="172121FE" w14:textId="77777777" w:rsidTr="0084752F">
                <w:tc>
                  <w:tcPr>
                    <w:tcW w:w="1468"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50779" w14:textId="77777777" w:rsidR="005A50C3" w:rsidRPr="0084752F" w:rsidRDefault="005A50C3">
                    <w:pPr>
                      <w:pStyle w:val="BodyText"/>
                      <w:spacing w:before="80" w:after="80"/>
                      <w:rPr>
                        <w:b/>
                        <w:bCs w:val="0"/>
                        <w:lang w:val="en-AU" w:eastAsia="en-US"/>
                      </w:rPr>
                    </w:pPr>
                    <w:r w:rsidRPr="0084752F">
                      <w:rPr>
                        <w:b/>
                        <w:bCs w:val="0"/>
                        <w:lang w:val="en-AU" w:eastAsia="en-US"/>
                      </w:rPr>
                      <w:t>Western Australia</w:t>
                    </w:r>
                  </w:p>
                </w:tc>
                <w:tc>
                  <w:tcPr>
                    <w:tcW w:w="990" w:type="dxa"/>
                    <w:tcBorders>
                      <w:top w:val="single" w:sz="4" w:space="0" w:color="auto"/>
                      <w:left w:val="single" w:sz="4" w:space="0" w:color="auto"/>
                      <w:bottom w:val="single" w:sz="4" w:space="0" w:color="auto"/>
                      <w:right w:val="single" w:sz="4" w:space="0" w:color="auto"/>
                    </w:tcBorders>
                    <w:hideMark/>
                  </w:tcPr>
                  <w:p w14:paraId="51FC91A9" w14:textId="77777777" w:rsidR="005A50C3" w:rsidRPr="004839C5" w:rsidRDefault="005A50C3">
                    <w:pPr>
                      <w:pStyle w:val="BodyText"/>
                      <w:spacing w:before="80" w:after="80"/>
                      <w:rPr>
                        <w:lang w:val="en-AU" w:eastAsia="en-US"/>
                      </w:rPr>
                    </w:pPr>
                    <w:r w:rsidRPr="004839C5">
                      <w:rPr>
                        <w:lang w:val="en-AU" w:eastAsia="en-US"/>
                      </w:rPr>
                      <w:t>Spring</w:t>
                    </w:r>
                  </w:p>
                </w:tc>
                <w:tc>
                  <w:tcPr>
                    <w:tcW w:w="1079" w:type="dxa"/>
                    <w:tcBorders>
                      <w:top w:val="single" w:sz="4" w:space="0" w:color="auto"/>
                      <w:left w:val="single" w:sz="4" w:space="0" w:color="auto"/>
                      <w:bottom w:val="single" w:sz="4" w:space="0" w:color="auto"/>
                      <w:right w:val="single" w:sz="4" w:space="0" w:color="auto"/>
                    </w:tcBorders>
                  </w:tcPr>
                  <w:p w14:paraId="616CDF07"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28B4F932" w14:textId="77777777" w:rsidR="005A50C3" w:rsidRPr="004839C5" w:rsidRDefault="005A50C3">
                    <w:pPr>
                      <w:pStyle w:val="BodyText"/>
                      <w:spacing w:before="80" w:after="80"/>
                      <w:jc w:val="center"/>
                      <w:rPr>
                        <w:lang w:val="en-AU" w:eastAsia="en-US"/>
                      </w:rPr>
                    </w:pPr>
                    <w:r w:rsidRPr="004839C5">
                      <w:rPr>
                        <w:lang w:val="en-AU" w:eastAsia="en-US"/>
                      </w:rPr>
                      <w:t>0.13</w:t>
                    </w:r>
                  </w:p>
                </w:tc>
                <w:tc>
                  <w:tcPr>
                    <w:tcW w:w="1586" w:type="dxa"/>
                    <w:tcBorders>
                      <w:top w:val="single" w:sz="4" w:space="0" w:color="auto"/>
                      <w:left w:val="single" w:sz="4" w:space="0" w:color="auto"/>
                      <w:bottom w:val="single" w:sz="4" w:space="0" w:color="auto"/>
                      <w:right w:val="single" w:sz="4" w:space="0" w:color="auto"/>
                    </w:tcBorders>
                  </w:tcPr>
                  <w:p w14:paraId="41C8AAFC"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4A546BC0"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3B6754D"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9BEC891" w14:textId="77777777" w:rsidR="005A50C3" w:rsidRPr="004839C5" w:rsidRDefault="005A50C3">
                    <w:pPr>
                      <w:pStyle w:val="BodyText"/>
                      <w:spacing w:before="80" w:after="80"/>
                      <w:jc w:val="center"/>
                      <w:rPr>
                        <w:lang w:val="en-AU" w:eastAsia="en-US"/>
                      </w:rPr>
                    </w:pPr>
                    <w:r w:rsidRPr="004839C5">
                      <w:rPr>
                        <w:lang w:val="en-AU" w:eastAsia="en-US"/>
                      </w:rPr>
                      <w:t>0.11</w:t>
                    </w:r>
                  </w:p>
                </w:tc>
              </w:tr>
              <w:tr w:rsidR="005A50C3" w:rsidRPr="004839C5" w14:paraId="7B1740FC"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21D367"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45B81738" w14:textId="77777777" w:rsidR="005A50C3" w:rsidRPr="004839C5" w:rsidRDefault="005A50C3">
                    <w:pPr>
                      <w:pStyle w:val="BodyText"/>
                      <w:spacing w:before="80" w:after="80"/>
                      <w:rPr>
                        <w:lang w:val="en-AU" w:eastAsia="en-US"/>
                      </w:rPr>
                    </w:pPr>
                    <w:r w:rsidRPr="004839C5">
                      <w:rPr>
                        <w:lang w:val="en-AU" w:eastAsia="en-US"/>
                      </w:rPr>
                      <w:t>Summer</w:t>
                    </w:r>
                  </w:p>
                </w:tc>
                <w:tc>
                  <w:tcPr>
                    <w:tcW w:w="1079" w:type="dxa"/>
                    <w:tcBorders>
                      <w:top w:val="single" w:sz="4" w:space="0" w:color="auto"/>
                      <w:left w:val="single" w:sz="4" w:space="0" w:color="auto"/>
                      <w:bottom w:val="single" w:sz="4" w:space="0" w:color="auto"/>
                      <w:right w:val="single" w:sz="4" w:space="0" w:color="auto"/>
                    </w:tcBorders>
                  </w:tcPr>
                  <w:p w14:paraId="425FA279"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169" w:type="dxa"/>
                    <w:tcBorders>
                      <w:top w:val="single" w:sz="4" w:space="0" w:color="auto"/>
                      <w:left w:val="single" w:sz="4" w:space="0" w:color="auto"/>
                      <w:bottom w:val="single" w:sz="4" w:space="0" w:color="auto"/>
                      <w:right w:val="single" w:sz="4" w:space="0" w:color="auto"/>
                    </w:tcBorders>
                  </w:tcPr>
                  <w:p w14:paraId="69E8E1B5"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586" w:type="dxa"/>
                    <w:tcBorders>
                      <w:top w:val="single" w:sz="4" w:space="0" w:color="auto"/>
                      <w:left w:val="single" w:sz="4" w:space="0" w:color="auto"/>
                      <w:bottom w:val="single" w:sz="4" w:space="0" w:color="auto"/>
                      <w:right w:val="single" w:sz="4" w:space="0" w:color="auto"/>
                    </w:tcBorders>
                  </w:tcPr>
                  <w:p w14:paraId="2627D038"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606BCAA9"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224A98D4"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22D5B1EB" w14:textId="77777777" w:rsidR="005A50C3" w:rsidRPr="004839C5" w:rsidRDefault="005A50C3">
                    <w:pPr>
                      <w:pStyle w:val="BodyText"/>
                      <w:spacing w:before="80" w:after="80"/>
                      <w:jc w:val="center"/>
                      <w:rPr>
                        <w:lang w:val="en-AU" w:eastAsia="en-US"/>
                      </w:rPr>
                    </w:pPr>
                    <w:r w:rsidRPr="004839C5">
                      <w:rPr>
                        <w:lang w:val="en-AU" w:eastAsia="en-US"/>
                      </w:rPr>
                      <w:t>0.00</w:t>
                    </w:r>
                  </w:p>
                </w:tc>
              </w:tr>
              <w:tr w:rsidR="005A50C3" w:rsidRPr="004839C5" w14:paraId="30B64D86"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2501BA"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14C011EB" w14:textId="77777777" w:rsidR="005A50C3" w:rsidRPr="004839C5" w:rsidRDefault="005A50C3">
                    <w:pPr>
                      <w:pStyle w:val="BodyText"/>
                      <w:spacing w:before="80" w:after="80"/>
                      <w:rPr>
                        <w:lang w:val="en-AU" w:eastAsia="en-US"/>
                      </w:rPr>
                    </w:pPr>
                    <w:r w:rsidRPr="004839C5">
                      <w:rPr>
                        <w:lang w:val="en-AU" w:eastAsia="en-US"/>
                      </w:rPr>
                      <w:t>Autumn</w:t>
                    </w:r>
                  </w:p>
                </w:tc>
                <w:tc>
                  <w:tcPr>
                    <w:tcW w:w="1079" w:type="dxa"/>
                    <w:tcBorders>
                      <w:top w:val="single" w:sz="4" w:space="0" w:color="auto"/>
                      <w:left w:val="single" w:sz="4" w:space="0" w:color="auto"/>
                      <w:bottom w:val="single" w:sz="4" w:space="0" w:color="auto"/>
                      <w:right w:val="single" w:sz="4" w:space="0" w:color="auto"/>
                    </w:tcBorders>
                  </w:tcPr>
                  <w:p w14:paraId="277C1394"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5E07D8E0" w14:textId="77777777" w:rsidR="005A50C3" w:rsidRPr="004839C5" w:rsidRDefault="005A50C3">
                    <w:pPr>
                      <w:pStyle w:val="BodyText"/>
                      <w:spacing w:before="80" w:after="80"/>
                      <w:jc w:val="center"/>
                      <w:rPr>
                        <w:lang w:val="en-AU" w:eastAsia="en-US"/>
                      </w:rPr>
                    </w:pPr>
                    <w:r w:rsidRPr="004839C5">
                      <w:rPr>
                        <w:lang w:val="en-AU" w:eastAsia="en-US"/>
                      </w:rPr>
                      <w:t>-0.08</w:t>
                    </w:r>
                  </w:p>
                </w:tc>
                <w:tc>
                  <w:tcPr>
                    <w:tcW w:w="1586" w:type="dxa"/>
                    <w:tcBorders>
                      <w:top w:val="single" w:sz="4" w:space="0" w:color="auto"/>
                      <w:left w:val="single" w:sz="4" w:space="0" w:color="auto"/>
                      <w:bottom w:val="single" w:sz="4" w:space="0" w:color="auto"/>
                      <w:right w:val="single" w:sz="4" w:space="0" w:color="auto"/>
                    </w:tcBorders>
                  </w:tcPr>
                  <w:p w14:paraId="6E17E77C" w14:textId="77777777" w:rsidR="005A50C3" w:rsidRPr="004839C5" w:rsidRDefault="005A50C3">
                    <w:pPr>
                      <w:pStyle w:val="BodyText"/>
                      <w:spacing w:before="80" w:after="80"/>
                      <w:jc w:val="center"/>
                      <w:rPr>
                        <w:lang w:val="en-AU" w:eastAsia="en-US"/>
                      </w:rPr>
                    </w:pPr>
                    <w:r w:rsidRPr="004839C5">
                      <w:rPr>
                        <w:lang w:val="en-AU" w:eastAsia="en-US"/>
                      </w:rPr>
                      <w:t>0.11</w:t>
                    </w:r>
                  </w:p>
                </w:tc>
                <w:tc>
                  <w:tcPr>
                    <w:tcW w:w="1079" w:type="dxa"/>
                    <w:tcBorders>
                      <w:top w:val="single" w:sz="4" w:space="0" w:color="auto"/>
                      <w:left w:val="single" w:sz="4" w:space="0" w:color="auto"/>
                      <w:bottom w:val="single" w:sz="4" w:space="0" w:color="auto"/>
                      <w:right w:val="single" w:sz="4" w:space="0" w:color="auto"/>
                    </w:tcBorders>
                  </w:tcPr>
                  <w:p w14:paraId="26185F48"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100C21E7"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3C7D5F1A" w14:textId="77777777" w:rsidR="005A50C3" w:rsidRPr="004839C5" w:rsidRDefault="005A50C3">
                    <w:pPr>
                      <w:pStyle w:val="BodyText"/>
                      <w:spacing w:before="80" w:after="80"/>
                      <w:jc w:val="center"/>
                      <w:rPr>
                        <w:lang w:val="en-AU" w:eastAsia="en-US"/>
                      </w:rPr>
                    </w:pPr>
                    <w:r w:rsidRPr="004839C5">
                      <w:rPr>
                        <w:lang w:val="en-AU" w:eastAsia="en-US"/>
                      </w:rPr>
                      <w:t>0.11</w:t>
                    </w:r>
                  </w:p>
                </w:tc>
              </w:tr>
              <w:tr w:rsidR="005A50C3" w:rsidRPr="004839C5" w14:paraId="0224D9A3" w14:textId="77777777" w:rsidTr="0084752F">
                <w:tc>
                  <w:tcPr>
                    <w:tcW w:w="1468" w:type="dxa"/>
                    <w:vMerge/>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C8E8CB" w14:textId="77777777" w:rsidR="005A50C3" w:rsidRPr="004839C5" w:rsidRDefault="005A50C3">
                    <w:pPr>
                      <w:rPr>
                        <w:lang w:val="en-AU"/>
                      </w:rPr>
                    </w:pPr>
                  </w:p>
                </w:tc>
                <w:tc>
                  <w:tcPr>
                    <w:tcW w:w="990" w:type="dxa"/>
                    <w:tcBorders>
                      <w:top w:val="single" w:sz="4" w:space="0" w:color="auto"/>
                      <w:left w:val="single" w:sz="4" w:space="0" w:color="auto"/>
                      <w:bottom w:val="single" w:sz="4" w:space="0" w:color="auto"/>
                      <w:right w:val="single" w:sz="4" w:space="0" w:color="auto"/>
                    </w:tcBorders>
                    <w:hideMark/>
                  </w:tcPr>
                  <w:p w14:paraId="229788CB" w14:textId="77777777" w:rsidR="005A50C3" w:rsidRPr="004839C5" w:rsidRDefault="005A50C3">
                    <w:pPr>
                      <w:pStyle w:val="BodyText"/>
                      <w:spacing w:before="80" w:after="80"/>
                      <w:rPr>
                        <w:lang w:val="en-AU" w:eastAsia="en-US"/>
                      </w:rPr>
                    </w:pPr>
                    <w:r w:rsidRPr="004839C5">
                      <w:rPr>
                        <w:lang w:val="en-AU" w:eastAsia="en-US"/>
                      </w:rPr>
                      <w:t>Winter</w:t>
                    </w:r>
                  </w:p>
                </w:tc>
                <w:tc>
                  <w:tcPr>
                    <w:tcW w:w="1079" w:type="dxa"/>
                    <w:tcBorders>
                      <w:top w:val="single" w:sz="4" w:space="0" w:color="auto"/>
                      <w:left w:val="single" w:sz="4" w:space="0" w:color="auto"/>
                      <w:bottom w:val="single" w:sz="4" w:space="0" w:color="auto"/>
                      <w:right w:val="single" w:sz="4" w:space="0" w:color="auto"/>
                    </w:tcBorders>
                  </w:tcPr>
                  <w:p w14:paraId="2A678D71"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169" w:type="dxa"/>
                    <w:tcBorders>
                      <w:top w:val="single" w:sz="4" w:space="0" w:color="auto"/>
                      <w:left w:val="single" w:sz="4" w:space="0" w:color="auto"/>
                      <w:bottom w:val="single" w:sz="4" w:space="0" w:color="auto"/>
                      <w:right w:val="single" w:sz="4" w:space="0" w:color="auto"/>
                    </w:tcBorders>
                  </w:tcPr>
                  <w:p w14:paraId="61A9FCA5" w14:textId="77777777" w:rsidR="005A50C3" w:rsidRPr="004839C5" w:rsidRDefault="005A50C3">
                    <w:pPr>
                      <w:pStyle w:val="BodyText"/>
                      <w:spacing w:before="80" w:after="80"/>
                      <w:jc w:val="center"/>
                      <w:rPr>
                        <w:lang w:val="en-AU" w:eastAsia="en-US"/>
                      </w:rPr>
                    </w:pPr>
                    <w:r w:rsidRPr="004839C5">
                      <w:rPr>
                        <w:lang w:val="en-AU" w:eastAsia="en-US"/>
                      </w:rPr>
                      <w:t>0.00</w:t>
                    </w:r>
                  </w:p>
                </w:tc>
                <w:tc>
                  <w:tcPr>
                    <w:tcW w:w="1586" w:type="dxa"/>
                    <w:tcBorders>
                      <w:top w:val="single" w:sz="4" w:space="0" w:color="auto"/>
                      <w:left w:val="single" w:sz="4" w:space="0" w:color="auto"/>
                      <w:bottom w:val="single" w:sz="4" w:space="0" w:color="auto"/>
                      <w:right w:val="single" w:sz="4" w:space="0" w:color="auto"/>
                    </w:tcBorders>
                  </w:tcPr>
                  <w:p w14:paraId="514E228D"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9" w:type="dxa"/>
                    <w:tcBorders>
                      <w:top w:val="single" w:sz="4" w:space="0" w:color="auto"/>
                      <w:left w:val="single" w:sz="4" w:space="0" w:color="auto"/>
                      <w:bottom w:val="single" w:sz="4" w:space="0" w:color="auto"/>
                      <w:right w:val="single" w:sz="4" w:space="0" w:color="auto"/>
                    </w:tcBorders>
                  </w:tcPr>
                  <w:p w14:paraId="3D90688B"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900" w:type="dxa"/>
                    <w:tcBorders>
                      <w:top w:val="single" w:sz="4" w:space="0" w:color="auto"/>
                      <w:left w:val="single" w:sz="4" w:space="0" w:color="auto"/>
                      <w:bottom w:val="single" w:sz="4" w:space="0" w:color="auto"/>
                      <w:right w:val="single" w:sz="4" w:space="0" w:color="auto"/>
                    </w:tcBorders>
                  </w:tcPr>
                  <w:p w14:paraId="680776DC" w14:textId="77777777" w:rsidR="005A50C3" w:rsidRPr="004839C5" w:rsidRDefault="005A50C3">
                    <w:pPr>
                      <w:pStyle w:val="BodyText"/>
                      <w:spacing w:before="80" w:after="80"/>
                      <w:jc w:val="center"/>
                      <w:rPr>
                        <w:lang w:val="en-AU" w:eastAsia="en-US"/>
                      </w:rPr>
                    </w:pPr>
                    <w:r w:rsidRPr="004839C5">
                      <w:rPr>
                        <w:lang w:val="en-AU" w:eastAsia="en-US"/>
                      </w:rPr>
                      <w:t>0.05</w:t>
                    </w:r>
                  </w:p>
                </w:tc>
                <w:tc>
                  <w:tcPr>
                    <w:tcW w:w="1074" w:type="dxa"/>
                    <w:tcBorders>
                      <w:top w:val="single" w:sz="4" w:space="0" w:color="auto"/>
                      <w:left w:val="single" w:sz="4" w:space="0" w:color="auto"/>
                      <w:bottom w:val="single" w:sz="4" w:space="0" w:color="auto"/>
                      <w:right w:val="single" w:sz="4" w:space="0" w:color="auto"/>
                    </w:tcBorders>
                  </w:tcPr>
                  <w:p w14:paraId="0167B203" w14:textId="77777777" w:rsidR="005A50C3" w:rsidRPr="004839C5" w:rsidRDefault="005A50C3">
                    <w:pPr>
                      <w:pStyle w:val="BodyText"/>
                      <w:spacing w:before="80" w:after="80"/>
                      <w:jc w:val="center"/>
                      <w:rPr>
                        <w:lang w:val="en-AU" w:eastAsia="en-US"/>
                      </w:rPr>
                    </w:pPr>
                    <w:r w:rsidRPr="004839C5">
                      <w:rPr>
                        <w:lang w:val="en-AU" w:eastAsia="en-US"/>
                      </w:rPr>
                      <w:t>0.11</w:t>
                    </w:r>
                  </w:p>
                </w:tc>
              </w:tr>
            </w:tbl>
            <w:p w14:paraId="0E8D4AB3" w14:textId="77777777" w:rsidR="005A50C3" w:rsidRDefault="005A50C3" w:rsidP="005A50C3"/>
            <w:p w14:paraId="32BE3FD5" w14:textId="62013F03" w:rsidR="0064574F" w:rsidRPr="00385AE9" w:rsidRDefault="00F73F48" w:rsidP="00EA23AA">
              <w:pPr>
                <w:pStyle w:val="Caption"/>
              </w:pPr>
              <w:bookmarkStart w:id="98" w:name="_Toc210741714"/>
              <w:bookmarkStart w:id="99" w:name="_Toc215758086"/>
              <w:bookmarkStart w:id="100" w:name="_Toc225351187"/>
              <w:r>
                <w:lastRenderedPageBreak/>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rsidR="0064574F">
                <w:t xml:space="preserve">: Sheep – Standard reference weights </w:t>
              </w:r>
              <w:r w:rsidR="00327BE1">
                <w:t xml:space="preserve">(kg) </w:t>
              </w:r>
              <w:r w:rsidR="0064574F">
                <w:t>(</w:t>
              </w:r>
              <w:bookmarkEnd w:id="98"/>
              <w:r w:rsidR="00385AE9">
                <w:t>SRW</w:t>
              </w:r>
              <w:r w:rsidR="00385AE9">
                <w:rPr>
                  <w:vertAlign w:val="subscript"/>
                </w:rPr>
                <w:t>k</w:t>
              </w:r>
              <w:r w:rsidR="00385AE9">
                <w:t>)</w:t>
              </w:r>
              <w:bookmarkEnd w:id="99"/>
              <w:bookmarkEnd w:id="100"/>
            </w:p>
            <w:tbl>
              <w:tblPr>
                <w:tblStyle w:val="TableGrid"/>
                <w:tblW w:w="5000" w:type="pct"/>
                <w:tblLayout w:type="fixed"/>
                <w:tblCellMar>
                  <w:left w:w="58" w:type="dxa"/>
                  <w:right w:w="58" w:type="dxa"/>
                </w:tblCellMar>
                <w:tblLook w:val="04A0" w:firstRow="1" w:lastRow="0" w:firstColumn="1" w:lastColumn="0" w:noHBand="0" w:noVBand="1"/>
                <w:tblCaption w:val="Table A5.5.4.7 Sheep - Standard reference weights (kg)"/>
              </w:tblPr>
              <w:tblGrid>
                <w:gridCol w:w="1729"/>
                <w:gridCol w:w="1013"/>
                <w:gridCol w:w="1259"/>
                <w:gridCol w:w="1706"/>
                <w:gridCol w:w="1162"/>
                <w:gridCol w:w="970"/>
                <w:gridCol w:w="1177"/>
              </w:tblGrid>
              <w:tr w:rsidR="005A50C3" w:rsidRPr="004839C5" w14:paraId="4CBBA9A1"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69A27931" w14:textId="77777777" w:rsidR="005A50C3" w:rsidRPr="004839C5" w:rsidRDefault="005A50C3">
                    <w:pPr>
                      <w:pStyle w:val="BodyText"/>
                      <w:spacing w:before="80" w:after="80"/>
                      <w:jc w:val="center"/>
                      <w:rPr>
                        <w:b/>
                        <w:bCs w:val="0"/>
                        <w:lang w:val="en-AU" w:eastAsia="en-US"/>
                      </w:rPr>
                    </w:pPr>
                  </w:p>
                </w:tc>
                <w:tc>
                  <w:tcPr>
                    <w:tcW w:w="6335" w:type="dxa"/>
                    <w:gridSpan w:val="5"/>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910345B" w14:textId="77777777" w:rsidR="005A50C3" w:rsidRPr="004839C5" w:rsidRDefault="005A50C3">
                    <w:pPr>
                      <w:pStyle w:val="BodyText"/>
                      <w:spacing w:before="80" w:after="80"/>
                      <w:jc w:val="center"/>
                      <w:rPr>
                        <w:b/>
                        <w:bCs w:val="0"/>
                        <w:lang w:val="en-AU" w:eastAsia="en-US"/>
                      </w:rPr>
                    </w:pPr>
                    <w:r w:rsidRPr="004839C5">
                      <w:rPr>
                        <w:b/>
                        <w:lang w:val="en-AU" w:eastAsia="en-US"/>
                      </w:rPr>
                      <w:t>Sheep &gt; 1</w:t>
                    </w:r>
                  </w:p>
                </w:tc>
                <w:tc>
                  <w:tcPr>
                    <w:tcW w:w="12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DB53B96" w14:textId="77777777" w:rsidR="005A50C3" w:rsidRPr="004839C5" w:rsidRDefault="005A50C3">
                    <w:pPr>
                      <w:pStyle w:val="BodyText"/>
                      <w:spacing w:before="80" w:after="80"/>
                      <w:jc w:val="center"/>
                      <w:rPr>
                        <w:b/>
                        <w:bCs w:val="0"/>
                        <w:lang w:val="en-AU" w:eastAsia="en-US"/>
                      </w:rPr>
                    </w:pPr>
                    <w:r w:rsidRPr="004839C5">
                      <w:rPr>
                        <w:b/>
                        <w:lang w:val="en-AU" w:eastAsia="en-US"/>
                      </w:rPr>
                      <w:t>Sheep &lt; 1</w:t>
                    </w:r>
                  </w:p>
                </w:tc>
              </w:tr>
              <w:tr w:rsidR="005A50C3" w:rsidRPr="004839C5" w14:paraId="1A4BDA1F" w14:textId="77777777" w:rsidTr="0084752F">
                <w:trPr>
                  <w:trHeight w:val="639"/>
                  <w:tblHeader/>
                </w:trPr>
                <w:tc>
                  <w:tcPr>
                    <w:tcW w:w="17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66771E9" w14:textId="77777777" w:rsidR="005A50C3" w:rsidRPr="004839C5" w:rsidRDefault="005A50C3">
                    <w:pPr>
                      <w:pStyle w:val="BodyText"/>
                      <w:spacing w:before="80" w:after="80"/>
                      <w:rPr>
                        <w:b/>
                        <w:bCs w:val="0"/>
                        <w:lang w:val="en-AU" w:eastAsia="en-US"/>
                      </w:rPr>
                    </w:pPr>
                    <w:r w:rsidRPr="004839C5">
                      <w:rPr>
                        <w:b/>
                        <w:lang w:val="en-AU" w:eastAsia="en-US"/>
                      </w:rPr>
                      <w:t>State</w:t>
                    </w:r>
                  </w:p>
                </w:tc>
                <w:tc>
                  <w:tcPr>
                    <w:tcW w:w="1049"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989CB1D" w14:textId="77777777" w:rsidR="005A50C3" w:rsidRPr="004839C5" w:rsidRDefault="005A50C3">
                    <w:pPr>
                      <w:pStyle w:val="BodyText"/>
                      <w:spacing w:before="80" w:after="80"/>
                      <w:jc w:val="center"/>
                      <w:rPr>
                        <w:b/>
                        <w:bCs w:val="0"/>
                        <w:lang w:val="en-AU" w:eastAsia="en-US"/>
                      </w:rPr>
                    </w:pPr>
                    <w:r w:rsidRPr="004839C5">
                      <w:rPr>
                        <w:b/>
                        <w:lang w:val="en-AU" w:eastAsia="en-US"/>
                      </w:rPr>
                      <w:t>Rams</w:t>
                    </w:r>
                  </w:p>
                </w:tc>
                <w:tc>
                  <w:tcPr>
                    <w:tcW w:w="13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641FEB7" w14:textId="77777777" w:rsidR="005A50C3" w:rsidRPr="004839C5" w:rsidRDefault="005A50C3">
                    <w:pPr>
                      <w:pStyle w:val="BodyText"/>
                      <w:spacing w:before="80" w:after="80"/>
                      <w:jc w:val="center"/>
                      <w:rPr>
                        <w:b/>
                        <w:bCs w:val="0"/>
                        <w:lang w:val="en-AU" w:eastAsia="en-US"/>
                      </w:rPr>
                    </w:pPr>
                    <w:r w:rsidRPr="004839C5">
                      <w:rPr>
                        <w:b/>
                        <w:lang w:val="en-AU" w:eastAsia="en-US"/>
                      </w:rPr>
                      <w:t>Wethers</w:t>
                    </w:r>
                  </w:p>
                </w:tc>
                <w:tc>
                  <w:tcPr>
                    <w:tcW w:w="177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CD56A86" w14:textId="77777777" w:rsidR="005A50C3" w:rsidRPr="004839C5" w:rsidRDefault="005A50C3">
                    <w:pPr>
                      <w:pStyle w:val="BodyText"/>
                      <w:spacing w:before="80" w:after="80"/>
                      <w:jc w:val="center"/>
                      <w:rPr>
                        <w:b/>
                        <w:bCs w:val="0"/>
                        <w:lang w:val="en-AU" w:eastAsia="en-US"/>
                      </w:rPr>
                    </w:pPr>
                    <w:r w:rsidRPr="004839C5">
                      <w:rPr>
                        <w:b/>
                        <w:lang w:val="en-AU" w:eastAsia="en-US"/>
                      </w:rPr>
                      <w:t>Maiden Ewes (intended for breeding)</w:t>
                    </w:r>
                  </w:p>
                </w:tc>
                <w:tc>
                  <w:tcPr>
                    <w:tcW w:w="12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26491CA" w14:textId="77777777" w:rsidR="005A50C3" w:rsidRPr="004839C5" w:rsidRDefault="005A50C3">
                    <w:pPr>
                      <w:pStyle w:val="BodyText"/>
                      <w:spacing w:before="80" w:after="80"/>
                      <w:jc w:val="center"/>
                      <w:rPr>
                        <w:b/>
                        <w:bCs w:val="0"/>
                        <w:lang w:val="en-AU" w:eastAsia="en-US"/>
                      </w:rPr>
                    </w:pPr>
                    <w:r w:rsidRPr="004839C5">
                      <w:rPr>
                        <w:b/>
                        <w:lang w:val="en-AU" w:eastAsia="en-US"/>
                      </w:rPr>
                      <w:t>Breeding Ewes</w:t>
                    </w:r>
                  </w:p>
                </w:tc>
                <w:tc>
                  <w:tcPr>
                    <w:tcW w:w="100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739B6A5" w14:textId="77777777" w:rsidR="005A50C3" w:rsidRPr="004839C5" w:rsidRDefault="005A50C3">
                    <w:pPr>
                      <w:pStyle w:val="BodyText"/>
                      <w:spacing w:before="80" w:after="80"/>
                      <w:jc w:val="center"/>
                      <w:rPr>
                        <w:b/>
                        <w:bCs w:val="0"/>
                        <w:lang w:val="en-AU" w:eastAsia="en-US"/>
                      </w:rPr>
                    </w:pPr>
                    <w:r w:rsidRPr="004839C5">
                      <w:rPr>
                        <w:b/>
                        <w:lang w:val="en-AU" w:eastAsia="en-US"/>
                      </w:rPr>
                      <w:t>Other Ewes</w:t>
                    </w:r>
                  </w:p>
                </w:tc>
                <w:tc>
                  <w:tcPr>
                    <w:tcW w:w="122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C209DA0" w14:textId="77777777" w:rsidR="005A50C3" w:rsidRPr="004839C5" w:rsidRDefault="005A50C3">
                    <w:pPr>
                      <w:pStyle w:val="BodyText"/>
                      <w:spacing w:before="80" w:after="80"/>
                      <w:jc w:val="center"/>
                      <w:rPr>
                        <w:b/>
                        <w:bCs w:val="0"/>
                        <w:lang w:val="en-AU" w:eastAsia="en-US"/>
                      </w:rPr>
                    </w:pPr>
                    <w:r w:rsidRPr="004839C5">
                      <w:rPr>
                        <w:b/>
                        <w:lang w:val="en-AU" w:eastAsia="en-US"/>
                      </w:rPr>
                      <w:t>Lambs &amp; Hoggets</w:t>
                    </w:r>
                  </w:p>
                </w:tc>
              </w:tr>
              <w:tr w:rsidR="005A50C3" w:rsidRPr="004839C5" w14:paraId="5FAC615B"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FB8650" w14:textId="77777777" w:rsidR="005A50C3" w:rsidRPr="0084752F" w:rsidRDefault="005A50C3">
                    <w:pPr>
                      <w:pStyle w:val="BodyText"/>
                      <w:spacing w:before="80" w:after="80"/>
                      <w:rPr>
                        <w:b/>
                        <w:bCs w:val="0"/>
                        <w:lang w:val="en-AU" w:eastAsia="en-US"/>
                      </w:rPr>
                    </w:pPr>
                    <w:r w:rsidRPr="0084752F">
                      <w:rPr>
                        <w:rFonts w:asciiTheme="minorHAnsi" w:eastAsia="MS Gothic" w:hAnsiTheme="minorHAnsi" w:cstheme="minorHAnsi"/>
                        <w:b/>
                        <w:bCs w:val="0"/>
                        <w:color w:val="000000"/>
                        <w:szCs w:val="20"/>
                        <w:lang w:val="en-AU" w:eastAsia="en-US"/>
                      </w:rPr>
                      <w:t>ACT/NSW</w:t>
                    </w:r>
                  </w:p>
                </w:tc>
                <w:tc>
                  <w:tcPr>
                    <w:tcW w:w="1049" w:type="dxa"/>
                    <w:tcBorders>
                      <w:top w:val="single" w:sz="4" w:space="0" w:color="auto"/>
                      <w:left w:val="single" w:sz="4" w:space="0" w:color="auto"/>
                      <w:bottom w:val="single" w:sz="4" w:space="0" w:color="auto"/>
                      <w:right w:val="single" w:sz="4" w:space="0" w:color="auto"/>
                    </w:tcBorders>
                  </w:tcPr>
                  <w:p w14:paraId="4E5CADF6"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78</w:t>
                    </w:r>
                  </w:p>
                </w:tc>
                <w:tc>
                  <w:tcPr>
                    <w:tcW w:w="1305" w:type="dxa"/>
                    <w:tcBorders>
                      <w:top w:val="single" w:sz="4" w:space="0" w:color="auto"/>
                      <w:left w:val="single" w:sz="4" w:space="0" w:color="auto"/>
                      <w:bottom w:val="single" w:sz="4" w:space="0" w:color="auto"/>
                      <w:right w:val="single" w:sz="4" w:space="0" w:color="auto"/>
                    </w:tcBorders>
                  </w:tcPr>
                  <w:p w14:paraId="548A9CCB"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62</w:t>
                    </w:r>
                  </w:p>
                </w:tc>
                <w:tc>
                  <w:tcPr>
                    <w:tcW w:w="1771" w:type="dxa"/>
                    <w:tcBorders>
                      <w:top w:val="single" w:sz="4" w:space="0" w:color="auto"/>
                      <w:left w:val="single" w:sz="4" w:space="0" w:color="auto"/>
                      <w:bottom w:val="single" w:sz="4" w:space="0" w:color="auto"/>
                      <w:right w:val="single" w:sz="4" w:space="0" w:color="auto"/>
                    </w:tcBorders>
                  </w:tcPr>
                  <w:p w14:paraId="64ADFD32"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205" w:type="dxa"/>
                    <w:tcBorders>
                      <w:top w:val="single" w:sz="4" w:space="0" w:color="auto"/>
                      <w:left w:val="single" w:sz="4" w:space="0" w:color="auto"/>
                      <w:bottom w:val="single" w:sz="4" w:space="0" w:color="auto"/>
                      <w:right w:val="single" w:sz="4" w:space="0" w:color="auto"/>
                    </w:tcBorders>
                  </w:tcPr>
                  <w:p w14:paraId="01D7651F"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005" w:type="dxa"/>
                    <w:tcBorders>
                      <w:top w:val="single" w:sz="4" w:space="0" w:color="auto"/>
                      <w:left w:val="single" w:sz="4" w:space="0" w:color="auto"/>
                      <w:bottom w:val="single" w:sz="4" w:space="0" w:color="auto"/>
                      <w:right w:val="single" w:sz="4" w:space="0" w:color="auto"/>
                    </w:tcBorders>
                  </w:tcPr>
                  <w:p w14:paraId="3F4F16B3"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57</w:t>
                    </w:r>
                  </w:p>
                </w:tc>
                <w:tc>
                  <w:tcPr>
                    <w:tcW w:w="1220" w:type="dxa"/>
                    <w:tcBorders>
                      <w:top w:val="single" w:sz="4" w:space="0" w:color="auto"/>
                      <w:left w:val="single" w:sz="4" w:space="0" w:color="auto"/>
                      <w:bottom w:val="single" w:sz="4" w:space="0" w:color="auto"/>
                      <w:right w:val="single" w:sz="4" w:space="0" w:color="auto"/>
                    </w:tcBorders>
                  </w:tcPr>
                  <w:p w14:paraId="5826B2F6" w14:textId="77777777" w:rsidR="005A50C3" w:rsidRPr="004839C5" w:rsidRDefault="005A50C3">
                    <w:pPr>
                      <w:pStyle w:val="BodyText"/>
                      <w:spacing w:before="80" w:after="80"/>
                      <w:jc w:val="center"/>
                      <w:rPr>
                        <w:lang w:val="en-AU" w:eastAsia="en-US"/>
                      </w:rPr>
                    </w:pPr>
                    <w:r w:rsidRPr="004839C5">
                      <w:rPr>
                        <w:rFonts w:asciiTheme="minorHAnsi" w:eastAsia="MS Gothic" w:hAnsiTheme="minorHAnsi" w:cstheme="minorHAnsi"/>
                        <w:color w:val="000000"/>
                        <w:szCs w:val="20"/>
                        <w:lang w:val="en-AU" w:eastAsia="en-US"/>
                      </w:rPr>
                      <w:t>60</w:t>
                    </w:r>
                  </w:p>
                </w:tc>
              </w:tr>
              <w:tr w:rsidR="005A50C3" w:rsidRPr="004839C5" w14:paraId="7976A9B0"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31FBFAA" w14:textId="77777777" w:rsidR="005A50C3" w:rsidRPr="0084752F" w:rsidRDefault="005A50C3">
                    <w:pPr>
                      <w:pStyle w:val="BodyText"/>
                      <w:spacing w:before="80" w:after="80"/>
                      <w:rPr>
                        <w:b/>
                        <w:bCs w:val="0"/>
                        <w:lang w:val="en-AU" w:eastAsia="en-US"/>
                      </w:rPr>
                    </w:pPr>
                    <w:r w:rsidRPr="0084752F">
                      <w:rPr>
                        <w:b/>
                        <w:bCs w:val="0"/>
                        <w:lang w:val="en-AU" w:eastAsia="en-US"/>
                      </w:rPr>
                      <w:t>Queensland</w:t>
                    </w:r>
                  </w:p>
                </w:tc>
                <w:tc>
                  <w:tcPr>
                    <w:tcW w:w="1049" w:type="dxa"/>
                    <w:tcBorders>
                      <w:top w:val="single" w:sz="4" w:space="0" w:color="auto"/>
                      <w:left w:val="single" w:sz="4" w:space="0" w:color="auto"/>
                      <w:bottom w:val="single" w:sz="4" w:space="0" w:color="auto"/>
                      <w:right w:val="single" w:sz="4" w:space="0" w:color="auto"/>
                    </w:tcBorders>
                  </w:tcPr>
                  <w:p w14:paraId="2408D445" w14:textId="77777777" w:rsidR="005A50C3" w:rsidRPr="004839C5" w:rsidRDefault="005A50C3">
                    <w:pPr>
                      <w:pStyle w:val="BodyText"/>
                      <w:spacing w:before="80" w:after="80"/>
                      <w:jc w:val="center"/>
                      <w:rPr>
                        <w:lang w:val="en-AU" w:eastAsia="en-US"/>
                      </w:rPr>
                    </w:pPr>
                    <w:r w:rsidRPr="004839C5">
                      <w:rPr>
                        <w:lang w:val="en-AU" w:eastAsia="en-US"/>
                      </w:rPr>
                      <w:t>70</w:t>
                    </w:r>
                  </w:p>
                </w:tc>
                <w:tc>
                  <w:tcPr>
                    <w:tcW w:w="1305" w:type="dxa"/>
                    <w:tcBorders>
                      <w:top w:val="single" w:sz="4" w:space="0" w:color="auto"/>
                      <w:left w:val="single" w:sz="4" w:space="0" w:color="auto"/>
                      <w:bottom w:val="single" w:sz="4" w:space="0" w:color="auto"/>
                      <w:right w:val="single" w:sz="4" w:space="0" w:color="auto"/>
                    </w:tcBorders>
                  </w:tcPr>
                  <w:p w14:paraId="01C42A1F"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771" w:type="dxa"/>
                    <w:tcBorders>
                      <w:top w:val="single" w:sz="4" w:space="0" w:color="auto"/>
                      <w:left w:val="single" w:sz="4" w:space="0" w:color="auto"/>
                      <w:bottom w:val="single" w:sz="4" w:space="0" w:color="auto"/>
                      <w:right w:val="single" w:sz="4" w:space="0" w:color="auto"/>
                    </w:tcBorders>
                  </w:tcPr>
                  <w:p w14:paraId="5D908C93"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205" w:type="dxa"/>
                    <w:tcBorders>
                      <w:top w:val="single" w:sz="4" w:space="0" w:color="auto"/>
                      <w:left w:val="single" w:sz="4" w:space="0" w:color="auto"/>
                      <w:bottom w:val="single" w:sz="4" w:space="0" w:color="auto"/>
                      <w:right w:val="single" w:sz="4" w:space="0" w:color="auto"/>
                    </w:tcBorders>
                  </w:tcPr>
                  <w:p w14:paraId="0D6DCEC8"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005" w:type="dxa"/>
                    <w:tcBorders>
                      <w:top w:val="single" w:sz="4" w:space="0" w:color="auto"/>
                      <w:left w:val="single" w:sz="4" w:space="0" w:color="auto"/>
                      <w:bottom w:val="single" w:sz="4" w:space="0" w:color="auto"/>
                      <w:right w:val="single" w:sz="4" w:space="0" w:color="auto"/>
                    </w:tcBorders>
                  </w:tcPr>
                  <w:p w14:paraId="48A27DF0" w14:textId="77777777" w:rsidR="005A50C3" w:rsidRPr="004839C5" w:rsidRDefault="005A50C3">
                    <w:pPr>
                      <w:pStyle w:val="BodyText"/>
                      <w:spacing w:before="80" w:after="80"/>
                      <w:jc w:val="center"/>
                      <w:rPr>
                        <w:lang w:val="en-AU" w:eastAsia="en-US"/>
                      </w:rPr>
                    </w:pPr>
                    <w:r w:rsidRPr="004839C5">
                      <w:rPr>
                        <w:lang w:val="en-AU" w:eastAsia="en-US"/>
                      </w:rPr>
                      <w:t>50</w:t>
                    </w:r>
                  </w:p>
                </w:tc>
                <w:tc>
                  <w:tcPr>
                    <w:tcW w:w="1220" w:type="dxa"/>
                    <w:tcBorders>
                      <w:top w:val="single" w:sz="4" w:space="0" w:color="auto"/>
                      <w:left w:val="single" w:sz="4" w:space="0" w:color="auto"/>
                      <w:bottom w:val="single" w:sz="4" w:space="0" w:color="auto"/>
                      <w:right w:val="single" w:sz="4" w:space="0" w:color="auto"/>
                    </w:tcBorders>
                  </w:tcPr>
                  <w:p w14:paraId="1CC62B45" w14:textId="77777777" w:rsidR="005A50C3" w:rsidRPr="004839C5" w:rsidRDefault="005A50C3">
                    <w:pPr>
                      <w:pStyle w:val="BodyText"/>
                      <w:spacing w:before="80" w:after="80"/>
                      <w:jc w:val="center"/>
                      <w:rPr>
                        <w:lang w:val="en-AU" w:eastAsia="en-US"/>
                      </w:rPr>
                    </w:pPr>
                    <w:r w:rsidRPr="004839C5">
                      <w:rPr>
                        <w:lang w:val="en-AU" w:eastAsia="en-US"/>
                      </w:rPr>
                      <w:t>55</w:t>
                    </w:r>
                  </w:p>
                </w:tc>
              </w:tr>
              <w:tr w:rsidR="005A50C3" w:rsidRPr="004839C5" w14:paraId="67C57870"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58CAE8" w14:textId="77777777" w:rsidR="005A50C3" w:rsidRPr="0084752F" w:rsidRDefault="005A50C3">
                    <w:pPr>
                      <w:pStyle w:val="BodyText"/>
                      <w:spacing w:before="80" w:after="80"/>
                      <w:rPr>
                        <w:b/>
                        <w:bCs w:val="0"/>
                        <w:lang w:val="en-AU" w:eastAsia="en-US"/>
                      </w:rPr>
                    </w:pPr>
                    <w:r w:rsidRPr="0084752F">
                      <w:rPr>
                        <w:b/>
                        <w:bCs w:val="0"/>
                        <w:lang w:val="en-AU" w:eastAsia="en-US"/>
                      </w:rPr>
                      <w:t>South Australia</w:t>
                    </w:r>
                  </w:p>
                </w:tc>
                <w:tc>
                  <w:tcPr>
                    <w:tcW w:w="1049" w:type="dxa"/>
                    <w:tcBorders>
                      <w:top w:val="single" w:sz="4" w:space="0" w:color="auto"/>
                      <w:left w:val="single" w:sz="4" w:space="0" w:color="auto"/>
                      <w:bottom w:val="single" w:sz="4" w:space="0" w:color="auto"/>
                      <w:right w:val="single" w:sz="4" w:space="0" w:color="auto"/>
                    </w:tcBorders>
                  </w:tcPr>
                  <w:p w14:paraId="616D1DCA" w14:textId="77777777" w:rsidR="005A50C3" w:rsidRPr="004839C5" w:rsidRDefault="005A50C3">
                    <w:pPr>
                      <w:pStyle w:val="BodyText"/>
                      <w:spacing w:before="80" w:after="80"/>
                      <w:jc w:val="center"/>
                      <w:rPr>
                        <w:lang w:val="en-AU" w:eastAsia="en-US"/>
                      </w:rPr>
                    </w:pPr>
                    <w:r w:rsidRPr="004839C5">
                      <w:rPr>
                        <w:lang w:val="en-AU" w:eastAsia="en-US"/>
                      </w:rPr>
                      <w:t>84</w:t>
                    </w:r>
                  </w:p>
                </w:tc>
                <w:tc>
                  <w:tcPr>
                    <w:tcW w:w="1305" w:type="dxa"/>
                    <w:tcBorders>
                      <w:top w:val="single" w:sz="4" w:space="0" w:color="auto"/>
                      <w:left w:val="single" w:sz="4" w:space="0" w:color="auto"/>
                      <w:bottom w:val="single" w:sz="4" w:space="0" w:color="auto"/>
                      <w:right w:val="single" w:sz="4" w:space="0" w:color="auto"/>
                    </w:tcBorders>
                  </w:tcPr>
                  <w:p w14:paraId="321CC3B9" w14:textId="77777777" w:rsidR="005A50C3" w:rsidRPr="004839C5" w:rsidRDefault="005A50C3">
                    <w:pPr>
                      <w:pStyle w:val="BodyText"/>
                      <w:spacing w:before="80" w:after="80"/>
                      <w:jc w:val="center"/>
                      <w:rPr>
                        <w:lang w:val="en-AU" w:eastAsia="en-US"/>
                      </w:rPr>
                    </w:pPr>
                    <w:r w:rsidRPr="004839C5">
                      <w:rPr>
                        <w:lang w:val="en-AU" w:eastAsia="en-US"/>
                      </w:rPr>
                      <w:t>72</w:t>
                    </w:r>
                  </w:p>
                </w:tc>
                <w:tc>
                  <w:tcPr>
                    <w:tcW w:w="1771" w:type="dxa"/>
                    <w:tcBorders>
                      <w:top w:val="single" w:sz="4" w:space="0" w:color="auto"/>
                      <w:left w:val="single" w:sz="4" w:space="0" w:color="auto"/>
                      <w:bottom w:val="single" w:sz="4" w:space="0" w:color="auto"/>
                      <w:right w:val="single" w:sz="4" w:space="0" w:color="auto"/>
                    </w:tcBorders>
                  </w:tcPr>
                  <w:p w14:paraId="148D54EB"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205" w:type="dxa"/>
                    <w:tcBorders>
                      <w:top w:val="single" w:sz="4" w:space="0" w:color="auto"/>
                      <w:left w:val="single" w:sz="4" w:space="0" w:color="auto"/>
                      <w:bottom w:val="single" w:sz="4" w:space="0" w:color="auto"/>
                      <w:right w:val="single" w:sz="4" w:space="0" w:color="auto"/>
                    </w:tcBorders>
                  </w:tcPr>
                  <w:p w14:paraId="0CFF8481"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005" w:type="dxa"/>
                    <w:tcBorders>
                      <w:top w:val="single" w:sz="4" w:space="0" w:color="auto"/>
                      <w:left w:val="single" w:sz="4" w:space="0" w:color="auto"/>
                      <w:bottom w:val="single" w:sz="4" w:space="0" w:color="auto"/>
                      <w:right w:val="single" w:sz="4" w:space="0" w:color="auto"/>
                    </w:tcBorders>
                  </w:tcPr>
                  <w:p w14:paraId="418B0721" w14:textId="77777777" w:rsidR="005A50C3" w:rsidRPr="004839C5" w:rsidRDefault="005A50C3">
                    <w:pPr>
                      <w:pStyle w:val="BodyText"/>
                      <w:spacing w:before="80" w:after="80"/>
                      <w:jc w:val="center"/>
                      <w:rPr>
                        <w:lang w:val="en-AU" w:eastAsia="en-US"/>
                      </w:rPr>
                    </w:pPr>
                    <w:r w:rsidRPr="004839C5">
                      <w:rPr>
                        <w:lang w:val="en-AU" w:eastAsia="en-US"/>
                      </w:rPr>
                      <w:t>60</w:t>
                    </w:r>
                  </w:p>
                </w:tc>
                <w:tc>
                  <w:tcPr>
                    <w:tcW w:w="1220" w:type="dxa"/>
                    <w:tcBorders>
                      <w:top w:val="single" w:sz="4" w:space="0" w:color="auto"/>
                      <w:left w:val="single" w:sz="4" w:space="0" w:color="auto"/>
                      <w:bottom w:val="single" w:sz="4" w:space="0" w:color="auto"/>
                      <w:right w:val="single" w:sz="4" w:space="0" w:color="auto"/>
                    </w:tcBorders>
                  </w:tcPr>
                  <w:p w14:paraId="0D9D54A8" w14:textId="77777777" w:rsidR="005A50C3" w:rsidRPr="004839C5" w:rsidRDefault="005A50C3">
                    <w:pPr>
                      <w:pStyle w:val="BodyText"/>
                      <w:spacing w:before="80" w:after="80"/>
                      <w:jc w:val="center"/>
                      <w:rPr>
                        <w:lang w:val="en-AU" w:eastAsia="en-US"/>
                      </w:rPr>
                    </w:pPr>
                    <w:r w:rsidRPr="004839C5">
                      <w:rPr>
                        <w:lang w:val="en-AU" w:eastAsia="en-US"/>
                      </w:rPr>
                      <w:t>66</w:t>
                    </w:r>
                  </w:p>
                </w:tc>
              </w:tr>
              <w:tr w:rsidR="005A50C3" w:rsidRPr="004839C5" w14:paraId="4101C09C" w14:textId="77777777" w:rsidTr="0084752F">
                <w:trPr>
                  <w:trHeight w:val="287"/>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A3E80" w14:textId="77777777" w:rsidR="005A50C3" w:rsidRPr="0084752F" w:rsidRDefault="005A50C3">
                    <w:pPr>
                      <w:pStyle w:val="BodyText"/>
                      <w:spacing w:before="80" w:after="80"/>
                      <w:rPr>
                        <w:b/>
                        <w:bCs w:val="0"/>
                        <w:lang w:val="en-AU" w:eastAsia="en-US"/>
                      </w:rPr>
                    </w:pPr>
                    <w:r w:rsidRPr="0084752F">
                      <w:rPr>
                        <w:b/>
                        <w:bCs w:val="0"/>
                        <w:lang w:val="en-AU" w:eastAsia="en-US"/>
                      </w:rPr>
                      <w:t>Tasmania</w:t>
                    </w:r>
                  </w:p>
                </w:tc>
                <w:tc>
                  <w:tcPr>
                    <w:tcW w:w="1049" w:type="dxa"/>
                    <w:tcBorders>
                      <w:top w:val="single" w:sz="4" w:space="0" w:color="auto"/>
                      <w:left w:val="single" w:sz="4" w:space="0" w:color="auto"/>
                      <w:bottom w:val="single" w:sz="4" w:space="0" w:color="auto"/>
                      <w:right w:val="single" w:sz="4" w:space="0" w:color="auto"/>
                    </w:tcBorders>
                  </w:tcPr>
                  <w:p w14:paraId="272C77DD" w14:textId="77777777" w:rsidR="005A50C3" w:rsidRPr="004839C5" w:rsidRDefault="005A50C3">
                    <w:pPr>
                      <w:pStyle w:val="BodyText"/>
                      <w:spacing w:before="80" w:after="80"/>
                      <w:jc w:val="center"/>
                      <w:rPr>
                        <w:lang w:val="en-AU" w:eastAsia="en-US"/>
                      </w:rPr>
                    </w:pPr>
                    <w:r w:rsidRPr="004839C5">
                      <w:rPr>
                        <w:lang w:val="en-AU" w:eastAsia="en-US"/>
                      </w:rPr>
                      <w:t>77</w:t>
                    </w:r>
                  </w:p>
                </w:tc>
                <w:tc>
                  <w:tcPr>
                    <w:tcW w:w="1305" w:type="dxa"/>
                    <w:tcBorders>
                      <w:top w:val="single" w:sz="4" w:space="0" w:color="auto"/>
                      <w:left w:val="single" w:sz="4" w:space="0" w:color="auto"/>
                      <w:bottom w:val="single" w:sz="4" w:space="0" w:color="auto"/>
                      <w:right w:val="single" w:sz="4" w:space="0" w:color="auto"/>
                    </w:tcBorders>
                  </w:tcPr>
                  <w:p w14:paraId="6FFF1813" w14:textId="77777777" w:rsidR="005A50C3" w:rsidRPr="004839C5" w:rsidRDefault="005A50C3">
                    <w:pPr>
                      <w:pStyle w:val="BodyText"/>
                      <w:spacing w:before="80" w:after="80"/>
                      <w:jc w:val="center"/>
                      <w:rPr>
                        <w:lang w:val="en-AU" w:eastAsia="en-US"/>
                      </w:rPr>
                    </w:pPr>
                    <w:r w:rsidRPr="004839C5">
                      <w:rPr>
                        <w:lang w:val="en-AU" w:eastAsia="en-US"/>
                      </w:rPr>
                      <w:t>66</w:t>
                    </w:r>
                  </w:p>
                </w:tc>
                <w:tc>
                  <w:tcPr>
                    <w:tcW w:w="1771" w:type="dxa"/>
                    <w:tcBorders>
                      <w:top w:val="single" w:sz="4" w:space="0" w:color="auto"/>
                      <w:left w:val="single" w:sz="4" w:space="0" w:color="auto"/>
                      <w:bottom w:val="single" w:sz="4" w:space="0" w:color="auto"/>
                      <w:right w:val="single" w:sz="4" w:space="0" w:color="auto"/>
                    </w:tcBorders>
                  </w:tcPr>
                  <w:p w14:paraId="284B72FC"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205" w:type="dxa"/>
                    <w:tcBorders>
                      <w:top w:val="single" w:sz="4" w:space="0" w:color="auto"/>
                      <w:left w:val="single" w:sz="4" w:space="0" w:color="auto"/>
                      <w:bottom w:val="single" w:sz="4" w:space="0" w:color="auto"/>
                      <w:right w:val="single" w:sz="4" w:space="0" w:color="auto"/>
                    </w:tcBorders>
                  </w:tcPr>
                  <w:p w14:paraId="7186FE8B"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005" w:type="dxa"/>
                    <w:tcBorders>
                      <w:top w:val="single" w:sz="4" w:space="0" w:color="auto"/>
                      <w:left w:val="single" w:sz="4" w:space="0" w:color="auto"/>
                      <w:bottom w:val="single" w:sz="4" w:space="0" w:color="auto"/>
                      <w:right w:val="single" w:sz="4" w:space="0" w:color="auto"/>
                    </w:tcBorders>
                  </w:tcPr>
                  <w:p w14:paraId="62E001E5" w14:textId="77777777" w:rsidR="005A50C3" w:rsidRPr="004839C5" w:rsidRDefault="005A50C3">
                    <w:pPr>
                      <w:pStyle w:val="BodyText"/>
                      <w:spacing w:before="80" w:after="80"/>
                      <w:jc w:val="center"/>
                      <w:rPr>
                        <w:lang w:val="en-AU" w:eastAsia="en-US"/>
                      </w:rPr>
                    </w:pPr>
                    <w:r w:rsidRPr="004839C5">
                      <w:rPr>
                        <w:lang w:val="en-AU" w:eastAsia="en-US"/>
                      </w:rPr>
                      <w:t>55</w:t>
                    </w:r>
                  </w:p>
                </w:tc>
                <w:tc>
                  <w:tcPr>
                    <w:tcW w:w="1220" w:type="dxa"/>
                    <w:tcBorders>
                      <w:top w:val="single" w:sz="4" w:space="0" w:color="auto"/>
                      <w:left w:val="single" w:sz="4" w:space="0" w:color="auto"/>
                      <w:bottom w:val="single" w:sz="4" w:space="0" w:color="auto"/>
                      <w:right w:val="single" w:sz="4" w:space="0" w:color="auto"/>
                    </w:tcBorders>
                  </w:tcPr>
                  <w:p w14:paraId="46B5A182" w14:textId="77777777" w:rsidR="005A50C3" w:rsidRPr="004839C5" w:rsidRDefault="005A50C3">
                    <w:pPr>
                      <w:pStyle w:val="BodyText"/>
                      <w:spacing w:before="80" w:after="80"/>
                      <w:jc w:val="center"/>
                      <w:rPr>
                        <w:lang w:val="en-AU" w:eastAsia="en-US"/>
                      </w:rPr>
                    </w:pPr>
                    <w:r w:rsidRPr="004839C5">
                      <w:rPr>
                        <w:lang w:val="en-AU" w:eastAsia="en-US"/>
                      </w:rPr>
                      <w:t>60</w:t>
                    </w:r>
                  </w:p>
                </w:tc>
              </w:tr>
              <w:tr w:rsidR="005A50C3" w:rsidRPr="004839C5" w14:paraId="4A62B2A0" w14:textId="77777777" w:rsidTr="0084752F">
                <w:trPr>
                  <w:trHeight w:val="344"/>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B46E5FA" w14:textId="77777777" w:rsidR="005A50C3" w:rsidRPr="0084752F" w:rsidRDefault="005A50C3">
                    <w:pPr>
                      <w:pStyle w:val="BodyText"/>
                      <w:rPr>
                        <w:b/>
                        <w:bCs w:val="0"/>
                        <w:lang w:val="en-AU" w:eastAsia="en-US"/>
                      </w:rPr>
                    </w:pPr>
                    <w:r w:rsidRPr="0084752F">
                      <w:rPr>
                        <w:b/>
                        <w:bCs w:val="0"/>
                        <w:lang w:val="en-AU" w:eastAsia="en-US"/>
                      </w:rPr>
                      <w:t>Victoria</w:t>
                    </w:r>
                  </w:p>
                </w:tc>
                <w:tc>
                  <w:tcPr>
                    <w:tcW w:w="1049" w:type="dxa"/>
                    <w:tcBorders>
                      <w:top w:val="single" w:sz="4" w:space="0" w:color="auto"/>
                      <w:left w:val="single" w:sz="4" w:space="0" w:color="auto"/>
                      <w:bottom w:val="single" w:sz="4" w:space="0" w:color="auto"/>
                      <w:right w:val="single" w:sz="4" w:space="0" w:color="auto"/>
                    </w:tcBorders>
                  </w:tcPr>
                  <w:p w14:paraId="69F1A8B2" w14:textId="77777777" w:rsidR="005A50C3" w:rsidRPr="004839C5" w:rsidRDefault="005A50C3">
                    <w:pPr>
                      <w:pStyle w:val="BodyText"/>
                      <w:jc w:val="center"/>
                      <w:rPr>
                        <w:lang w:val="en-AU" w:eastAsia="en-US"/>
                      </w:rPr>
                    </w:pPr>
                    <w:r w:rsidRPr="004839C5">
                      <w:rPr>
                        <w:lang w:val="en-AU" w:eastAsia="en-US"/>
                      </w:rPr>
                      <w:t>70</w:t>
                    </w:r>
                  </w:p>
                </w:tc>
                <w:tc>
                  <w:tcPr>
                    <w:tcW w:w="1305" w:type="dxa"/>
                    <w:tcBorders>
                      <w:top w:val="single" w:sz="4" w:space="0" w:color="auto"/>
                      <w:left w:val="single" w:sz="4" w:space="0" w:color="auto"/>
                      <w:bottom w:val="single" w:sz="4" w:space="0" w:color="auto"/>
                      <w:right w:val="single" w:sz="4" w:space="0" w:color="auto"/>
                    </w:tcBorders>
                  </w:tcPr>
                  <w:p w14:paraId="76E19EAF" w14:textId="77777777" w:rsidR="005A50C3" w:rsidRPr="004839C5" w:rsidRDefault="005A50C3">
                    <w:pPr>
                      <w:pStyle w:val="BodyText"/>
                      <w:jc w:val="center"/>
                      <w:rPr>
                        <w:lang w:val="en-AU" w:eastAsia="en-US"/>
                      </w:rPr>
                    </w:pPr>
                    <w:r w:rsidRPr="004839C5">
                      <w:rPr>
                        <w:lang w:val="en-AU" w:eastAsia="en-US"/>
                      </w:rPr>
                      <w:t>60</w:t>
                    </w:r>
                  </w:p>
                </w:tc>
                <w:tc>
                  <w:tcPr>
                    <w:tcW w:w="1771" w:type="dxa"/>
                    <w:tcBorders>
                      <w:top w:val="single" w:sz="4" w:space="0" w:color="auto"/>
                      <w:left w:val="single" w:sz="4" w:space="0" w:color="auto"/>
                      <w:bottom w:val="single" w:sz="4" w:space="0" w:color="auto"/>
                      <w:right w:val="single" w:sz="4" w:space="0" w:color="auto"/>
                    </w:tcBorders>
                  </w:tcPr>
                  <w:p w14:paraId="4891A09A" w14:textId="77777777" w:rsidR="005A50C3" w:rsidRPr="004839C5" w:rsidRDefault="005A50C3">
                    <w:pPr>
                      <w:pStyle w:val="BodyText"/>
                      <w:jc w:val="center"/>
                      <w:rPr>
                        <w:lang w:val="en-AU" w:eastAsia="en-US"/>
                      </w:rPr>
                    </w:pPr>
                    <w:r w:rsidRPr="004839C5">
                      <w:rPr>
                        <w:lang w:val="en-AU" w:eastAsia="en-US"/>
                      </w:rPr>
                      <w:t>50</w:t>
                    </w:r>
                  </w:p>
                </w:tc>
                <w:tc>
                  <w:tcPr>
                    <w:tcW w:w="1205" w:type="dxa"/>
                    <w:tcBorders>
                      <w:top w:val="single" w:sz="4" w:space="0" w:color="auto"/>
                      <w:left w:val="single" w:sz="4" w:space="0" w:color="auto"/>
                      <w:bottom w:val="single" w:sz="4" w:space="0" w:color="auto"/>
                      <w:right w:val="single" w:sz="4" w:space="0" w:color="auto"/>
                    </w:tcBorders>
                  </w:tcPr>
                  <w:p w14:paraId="15CB05B2" w14:textId="77777777" w:rsidR="005A50C3" w:rsidRPr="004839C5" w:rsidRDefault="005A50C3">
                    <w:pPr>
                      <w:pStyle w:val="BodyText"/>
                      <w:jc w:val="center"/>
                      <w:rPr>
                        <w:lang w:val="en-AU" w:eastAsia="en-US"/>
                      </w:rPr>
                    </w:pPr>
                    <w:r w:rsidRPr="004839C5">
                      <w:rPr>
                        <w:lang w:val="en-AU" w:eastAsia="en-US"/>
                      </w:rPr>
                      <w:t>50</w:t>
                    </w:r>
                  </w:p>
                </w:tc>
                <w:tc>
                  <w:tcPr>
                    <w:tcW w:w="1005" w:type="dxa"/>
                    <w:tcBorders>
                      <w:top w:val="single" w:sz="4" w:space="0" w:color="auto"/>
                      <w:left w:val="single" w:sz="4" w:space="0" w:color="auto"/>
                      <w:bottom w:val="single" w:sz="4" w:space="0" w:color="auto"/>
                      <w:right w:val="single" w:sz="4" w:space="0" w:color="auto"/>
                    </w:tcBorders>
                  </w:tcPr>
                  <w:p w14:paraId="28A637A9" w14:textId="77777777" w:rsidR="005A50C3" w:rsidRPr="004839C5" w:rsidRDefault="005A50C3">
                    <w:pPr>
                      <w:pStyle w:val="BodyText"/>
                      <w:jc w:val="center"/>
                      <w:rPr>
                        <w:lang w:val="en-AU" w:eastAsia="en-US"/>
                      </w:rPr>
                    </w:pPr>
                    <w:r w:rsidRPr="004839C5">
                      <w:rPr>
                        <w:lang w:val="en-AU" w:eastAsia="en-US"/>
                      </w:rPr>
                      <w:t>50</w:t>
                    </w:r>
                  </w:p>
                </w:tc>
                <w:tc>
                  <w:tcPr>
                    <w:tcW w:w="1220" w:type="dxa"/>
                    <w:tcBorders>
                      <w:top w:val="single" w:sz="4" w:space="0" w:color="auto"/>
                      <w:left w:val="single" w:sz="4" w:space="0" w:color="auto"/>
                      <w:bottom w:val="single" w:sz="4" w:space="0" w:color="auto"/>
                      <w:right w:val="single" w:sz="4" w:space="0" w:color="auto"/>
                    </w:tcBorders>
                  </w:tcPr>
                  <w:p w14:paraId="0BB21881" w14:textId="77777777" w:rsidR="005A50C3" w:rsidRPr="004839C5" w:rsidRDefault="005A50C3">
                    <w:pPr>
                      <w:pStyle w:val="BodyText"/>
                      <w:jc w:val="center"/>
                      <w:rPr>
                        <w:lang w:val="en-AU" w:eastAsia="en-US"/>
                      </w:rPr>
                    </w:pPr>
                    <w:r w:rsidRPr="004839C5">
                      <w:rPr>
                        <w:lang w:val="en-AU" w:eastAsia="en-US"/>
                      </w:rPr>
                      <w:t>55</w:t>
                    </w:r>
                  </w:p>
                </w:tc>
              </w:tr>
              <w:tr w:rsidR="005A50C3" w:rsidRPr="004839C5" w14:paraId="0545DE37" w14:textId="77777777" w:rsidTr="0084752F">
                <w:trPr>
                  <w:trHeight w:val="164"/>
                  <w:tblHeader/>
                </w:trPr>
                <w:tc>
                  <w:tcPr>
                    <w:tcW w:w="17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6B92F2" w14:textId="77777777" w:rsidR="005A50C3" w:rsidRPr="0084752F" w:rsidRDefault="005A50C3">
                    <w:pPr>
                      <w:pStyle w:val="BodyText"/>
                      <w:rPr>
                        <w:b/>
                        <w:bCs w:val="0"/>
                        <w:lang w:val="en-AU" w:eastAsia="en-US"/>
                      </w:rPr>
                    </w:pPr>
                    <w:r w:rsidRPr="0084752F">
                      <w:rPr>
                        <w:b/>
                        <w:bCs w:val="0"/>
                        <w:lang w:val="en-AU" w:eastAsia="en-US"/>
                      </w:rPr>
                      <w:t>Western Australia</w:t>
                    </w:r>
                  </w:p>
                </w:tc>
                <w:tc>
                  <w:tcPr>
                    <w:tcW w:w="1049" w:type="dxa"/>
                    <w:tcBorders>
                      <w:top w:val="single" w:sz="4" w:space="0" w:color="auto"/>
                      <w:left w:val="single" w:sz="4" w:space="0" w:color="auto"/>
                      <w:bottom w:val="single" w:sz="4" w:space="0" w:color="auto"/>
                      <w:right w:val="single" w:sz="4" w:space="0" w:color="auto"/>
                    </w:tcBorders>
                  </w:tcPr>
                  <w:p w14:paraId="04F11A32" w14:textId="77777777" w:rsidR="005A50C3" w:rsidRPr="004839C5" w:rsidRDefault="005A50C3">
                    <w:pPr>
                      <w:pStyle w:val="BodyText"/>
                      <w:jc w:val="center"/>
                      <w:rPr>
                        <w:lang w:val="en-AU" w:eastAsia="en-US"/>
                      </w:rPr>
                    </w:pPr>
                    <w:r w:rsidRPr="004839C5">
                      <w:rPr>
                        <w:lang w:val="en-AU" w:eastAsia="en-US"/>
                      </w:rPr>
                      <w:t>84</w:t>
                    </w:r>
                  </w:p>
                </w:tc>
                <w:tc>
                  <w:tcPr>
                    <w:tcW w:w="1305" w:type="dxa"/>
                    <w:tcBorders>
                      <w:top w:val="single" w:sz="4" w:space="0" w:color="auto"/>
                      <w:left w:val="single" w:sz="4" w:space="0" w:color="auto"/>
                      <w:bottom w:val="single" w:sz="4" w:space="0" w:color="auto"/>
                      <w:right w:val="single" w:sz="4" w:space="0" w:color="auto"/>
                    </w:tcBorders>
                  </w:tcPr>
                  <w:p w14:paraId="3086A032" w14:textId="77777777" w:rsidR="005A50C3" w:rsidRPr="004839C5" w:rsidRDefault="005A50C3">
                    <w:pPr>
                      <w:pStyle w:val="BodyText"/>
                      <w:jc w:val="center"/>
                      <w:rPr>
                        <w:lang w:val="en-AU" w:eastAsia="en-US"/>
                      </w:rPr>
                    </w:pPr>
                    <w:r w:rsidRPr="004839C5">
                      <w:rPr>
                        <w:lang w:val="en-AU" w:eastAsia="en-US"/>
                      </w:rPr>
                      <w:t>72</w:t>
                    </w:r>
                  </w:p>
                </w:tc>
                <w:tc>
                  <w:tcPr>
                    <w:tcW w:w="1771" w:type="dxa"/>
                    <w:tcBorders>
                      <w:top w:val="single" w:sz="4" w:space="0" w:color="auto"/>
                      <w:left w:val="single" w:sz="4" w:space="0" w:color="auto"/>
                      <w:bottom w:val="single" w:sz="4" w:space="0" w:color="auto"/>
                      <w:right w:val="single" w:sz="4" w:space="0" w:color="auto"/>
                    </w:tcBorders>
                  </w:tcPr>
                  <w:p w14:paraId="37BC6233" w14:textId="77777777" w:rsidR="005A50C3" w:rsidRPr="004839C5" w:rsidRDefault="005A50C3">
                    <w:pPr>
                      <w:pStyle w:val="BodyText"/>
                      <w:jc w:val="center"/>
                      <w:rPr>
                        <w:lang w:val="en-AU" w:eastAsia="en-US"/>
                      </w:rPr>
                    </w:pPr>
                    <w:r w:rsidRPr="004839C5">
                      <w:rPr>
                        <w:lang w:val="en-AU" w:eastAsia="en-US"/>
                      </w:rPr>
                      <w:t>60</w:t>
                    </w:r>
                  </w:p>
                </w:tc>
                <w:tc>
                  <w:tcPr>
                    <w:tcW w:w="1205" w:type="dxa"/>
                    <w:tcBorders>
                      <w:top w:val="single" w:sz="4" w:space="0" w:color="auto"/>
                      <w:left w:val="single" w:sz="4" w:space="0" w:color="auto"/>
                      <w:bottom w:val="single" w:sz="4" w:space="0" w:color="auto"/>
                      <w:right w:val="single" w:sz="4" w:space="0" w:color="auto"/>
                    </w:tcBorders>
                  </w:tcPr>
                  <w:p w14:paraId="511015AB" w14:textId="77777777" w:rsidR="005A50C3" w:rsidRPr="004839C5" w:rsidRDefault="005A50C3">
                    <w:pPr>
                      <w:pStyle w:val="BodyText"/>
                      <w:jc w:val="center"/>
                      <w:rPr>
                        <w:lang w:val="en-AU" w:eastAsia="en-US"/>
                      </w:rPr>
                    </w:pPr>
                    <w:r w:rsidRPr="004839C5">
                      <w:rPr>
                        <w:lang w:val="en-AU" w:eastAsia="en-US"/>
                      </w:rPr>
                      <w:t>60</w:t>
                    </w:r>
                  </w:p>
                </w:tc>
                <w:tc>
                  <w:tcPr>
                    <w:tcW w:w="1005" w:type="dxa"/>
                    <w:tcBorders>
                      <w:top w:val="single" w:sz="4" w:space="0" w:color="auto"/>
                      <w:left w:val="single" w:sz="4" w:space="0" w:color="auto"/>
                      <w:bottom w:val="single" w:sz="4" w:space="0" w:color="auto"/>
                      <w:right w:val="single" w:sz="4" w:space="0" w:color="auto"/>
                    </w:tcBorders>
                  </w:tcPr>
                  <w:p w14:paraId="711C2479" w14:textId="77777777" w:rsidR="005A50C3" w:rsidRPr="004839C5" w:rsidRDefault="005A50C3">
                    <w:pPr>
                      <w:pStyle w:val="BodyText"/>
                      <w:jc w:val="center"/>
                      <w:rPr>
                        <w:lang w:val="en-AU" w:eastAsia="en-US"/>
                      </w:rPr>
                    </w:pPr>
                    <w:r w:rsidRPr="004839C5">
                      <w:rPr>
                        <w:lang w:val="en-AU" w:eastAsia="en-US"/>
                      </w:rPr>
                      <w:t>60</w:t>
                    </w:r>
                  </w:p>
                </w:tc>
                <w:tc>
                  <w:tcPr>
                    <w:tcW w:w="1220" w:type="dxa"/>
                    <w:tcBorders>
                      <w:top w:val="single" w:sz="4" w:space="0" w:color="auto"/>
                      <w:left w:val="single" w:sz="4" w:space="0" w:color="auto"/>
                      <w:bottom w:val="single" w:sz="4" w:space="0" w:color="auto"/>
                      <w:right w:val="single" w:sz="4" w:space="0" w:color="auto"/>
                    </w:tcBorders>
                  </w:tcPr>
                  <w:p w14:paraId="5FB0309D" w14:textId="77777777" w:rsidR="005A50C3" w:rsidRPr="004839C5" w:rsidRDefault="005A50C3">
                    <w:pPr>
                      <w:pStyle w:val="BodyText"/>
                      <w:jc w:val="center"/>
                      <w:rPr>
                        <w:lang w:val="en-AU" w:eastAsia="en-US"/>
                      </w:rPr>
                    </w:pPr>
                    <w:r w:rsidRPr="004839C5">
                      <w:rPr>
                        <w:lang w:val="en-AU" w:eastAsia="en-US"/>
                      </w:rPr>
                      <w:t>66</w:t>
                    </w:r>
                  </w:p>
                </w:tc>
              </w:tr>
            </w:tbl>
            <w:p w14:paraId="2E4B2988" w14:textId="77777777" w:rsidR="00B3331F" w:rsidRDefault="00B3331F" w:rsidP="00F73F48">
              <w:pPr>
                <w:pStyle w:val="Caption"/>
              </w:pPr>
            </w:p>
            <w:p w14:paraId="78FCD14D" w14:textId="685F905D" w:rsidR="00A03B69" w:rsidRPr="006539BC" w:rsidRDefault="00F73F48" w:rsidP="002465ED">
              <w:pPr>
                <w:pStyle w:val="Caption"/>
              </w:pPr>
              <w:bookmarkStart w:id="101" w:name="_Toc215758087"/>
              <w:bookmarkStart w:id="102" w:name="_Toc225351188"/>
              <w:r w:rsidRPr="00F73F48">
                <w:t>Table</w:t>
              </w:r>
              <w:r w:rsidR="00EA23AA">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7</w:t>
              </w:r>
              <w:r w:rsidR="007C71EC">
                <w:rPr>
                  <w:noProof/>
                </w:rPr>
                <w:fldChar w:fldCharType="end"/>
              </w:r>
              <w:r w:rsidR="006D13D5" w:rsidRPr="00F73F48">
                <w:t xml:space="preserve">: Sheep – Fraction of waste in each </w:t>
              </w:r>
              <w:r w:rsidR="00625A61">
                <w:t>manure management system</w:t>
              </w:r>
              <w:r w:rsidR="00327BE1">
                <w:t xml:space="preserve"> (fraction)</w:t>
              </w:r>
              <w:r w:rsidR="00625A61" w:rsidRPr="00F73F48">
                <w:t xml:space="preserve"> </w:t>
              </w:r>
              <w:r w:rsidR="006D13D5" w:rsidRPr="00F73F48">
                <w:t>(</w:t>
              </w:r>
              <w:r w:rsidR="00385AE9">
                <w:t>MMS</w:t>
              </w:r>
              <w:r w:rsidR="00385AE9">
                <w:rPr>
                  <w:vertAlign w:val="subscript"/>
                </w:rPr>
                <w:t>m</w:t>
              </w:r>
              <w:r w:rsidR="00385AE9">
                <w:t>)</w:t>
              </w:r>
              <w:bookmarkEnd w:id="101"/>
              <w:bookmarkEnd w:id="102"/>
            </w:p>
            <w:tbl>
              <w:tblPr>
                <w:tblStyle w:val="TableGrid"/>
                <w:tblW w:w="5665" w:type="dxa"/>
                <w:tblLayout w:type="fixed"/>
                <w:tblCellMar>
                  <w:left w:w="115" w:type="dxa"/>
                  <w:right w:w="115" w:type="dxa"/>
                </w:tblCellMar>
                <w:tblLook w:val="04A0" w:firstRow="1" w:lastRow="0" w:firstColumn="1" w:lastColumn="0" w:noHBand="0" w:noVBand="1"/>
                <w:tblCaption w:val="Table A5.5.1.7 Dairy cattle – MCFs"/>
              </w:tblPr>
              <w:tblGrid>
                <w:gridCol w:w="1558"/>
                <w:gridCol w:w="1982"/>
                <w:gridCol w:w="2125"/>
              </w:tblGrid>
              <w:tr w:rsidR="00B87826" w:rsidRPr="00FE32CC" w14:paraId="31388367" w14:textId="77777777" w:rsidTr="005E4935">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78EEAC5" w14:textId="77777777" w:rsidR="00B87826" w:rsidRPr="00FE32CC" w:rsidRDefault="00B87826">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410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0D18717" w14:textId="0A2C026A" w:rsidR="00B87826" w:rsidRPr="00FE32CC" w:rsidRDefault="00B87826">
                    <w:pPr>
                      <w:pStyle w:val="BodyText"/>
                      <w:keepNext/>
                      <w:spacing w:before="80" w:after="80"/>
                      <w:jc w:val="center"/>
                      <w:rPr>
                        <w:b/>
                        <w:bCs w:val="0"/>
                        <w:color w:val="FFFFFF" w:themeColor="background1"/>
                        <w:lang w:val="en-AU" w:eastAsia="en-US"/>
                      </w:rPr>
                    </w:pPr>
                    <w:r w:rsidRPr="004839C5">
                      <w:rPr>
                        <w:b/>
                        <w:lang w:val="en-AU" w:eastAsia="en-US" w:bidi="hi-IN"/>
                      </w:rPr>
                      <w:t>MMS</w:t>
                    </w:r>
                    <w:r w:rsidRPr="00045314">
                      <w:rPr>
                        <w:b/>
                        <w:vertAlign w:val="subscript"/>
                        <w:lang w:val="en-AU" w:eastAsia="en-US" w:bidi="hi-IN"/>
                      </w:rPr>
                      <w:t>m</w:t>
                    </w:r>
                    <w:r w:rsidR="00045314">
                      <w:rPr>
                        <w:b/>
                        <w:lang w:val="en-AU" w:eastAsia="en-US" w:bidi="hi-IN"/>
                      </w:rPr>
                      <w:t xml:space="preserve"> (%)</w:t>
                    </w:r>
                  </w:p>
                </w:tc>
              </w:tr>
              <w:tr w:rsidR="00B87826" w:rsidRPr="00FE32CC" w14:paraId="73A5486D" w14:textId="77777777" w:rsidTr="005E4935">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15DE9B" w14:textId="77777777" w:rsidR="00B87826" w:rsidRPr="00FE32CC" w:rsidRDefault="00B87826">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209D87E" w14:textId="77777777" w:rsidR="00B87826" w:rsidRPr="00FE32CC" w:rsidRDefault="00B87826">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212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C3411A" w14:textId="77777777" w:rsidR="00B87826" w:rsidRPr="00FE32CC" w:rsidRDefault="00B87826">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045314" w:rsidRPr="004839C5" w14:paraId="29DD7E67"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D87077" w14:textId="33C8B174" w:rsidR="00045314" w:rsidRPr="00941521" w:rsidRDefault="00045314" w:rsidP="00045314">
                    <w:pPr>
                      <w:pStyle w:val="BodyText"/>
                      <w:spacing w:before="80" w:after="80"/>
                      <w:rPr>
                        <w:b/>
                        <w:bCs w:val="0"/>
                        <w:lang w:val="en-AU" w:eastAsia="en-US"/>
                      </w:rPr>
                    </w:pPr>
                    <w:r w:rsidRPr="00941521">
                      <w:rPr>
                        <w:b/>
                        <w:bCs w:val="0"/>
                        <w:lang w:val="en-AU" w:eastAsia="en-US"/>
                      </w:rPr>
                      <w:t>ACT</w:t>
                    </w:r>
                  </w:p>
                </w:tc>
                <w:tc>
                  <w:tcPr>
                    <w:tcW w:w="1982" w:type="dxa"/>
                    <w:tcBorders>
                      <w:top w:val="single" w:sz="4" w:space="0" w:color="auto"/>
                      <w:left w:val="single" w:sz="4" w:space="0" w:color="auto"/>
                      <w:bottom w:val="single" w:sz="4" w:space="0" w:color="auto"/>
                      <w:right w:val="single" w:sz="4" w:space="0" w:color="auto"/>
                    </w:tcBorders>
                  </w:tcPr>
                  <w:p w14:paraId="585F4A3D" w14:textId="73B8C6AC" w:rsidR="00045314" w:rsidRPr="004839C5" w:rsidRDefault="00045314" w:rsidP="00045314">
                    <w:pPr>
                      <w:pStyle w:val="BodyText"/>
                      <w:spacing w:before="80" w:after="80"/>
                      <w:jc w:val="center"/>
                      <w:rPr>
                        <w:lang w:val="en-AU" w:eastAsia="en-US"/>
                      </w:rPr>
                    </w:pPr>
                    <w:r w:rsidRPr="00827D03">
                      <w:t>99.25</w:t>
                    </w:r>
                  </w:p>
                </w:tc>
                <w:tc>
                  <w:tcPr>
                    <w:tcW w:w="2125" w:type="dxa"/>
                    <w:tcBorders>
                      <w:top w:val="single" w:sz="4" w:space="0" w:color="auto"/>
                      <w:left w:val="single" w:sz="4" w:space="0" w:color="auto"/>
                      <w:bottom w:val="single" w:sz="4" w:space="0" w:color="auto"/>
                      <w:right w:val="single" w:sz="4" w:space="0" w:color="auto"/>
                    </w:tcBorders>
                  </w:tcPr>
                  <w:p w14:paraId="5AAFEB2A" w14:textId="4B39059E" w:rsidR="00045314" w:rsidRPr="004839C5" w:rsidRDefault="00045314" w:rsidP="00045314">
                    <w:pPr>
                      <w:pStyle w:val="BodyText"/>
                      <w:spacing w:before="80" w:after="80"/>
                      <w:jc w:val="center"/>
                      <w:rPr>
                        <w:lang w:val="en-AU" w:eastAsia="en-US"/>
                      </w:rPr>
                    </w:pPr>
                    <w:r w:rsidRPr="00640D96">
                      <w:t>0.75</w:t>
                    </w:r>
                  </w:p>
                </w:tc>
              </w:tr>
              <w:tr w:rsidR="00045314" w:rsidRPr="004839C5" w14:paraId="262D1CB9"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AE9EDE6" w14:textId="684F2330" w:rsidR="00045314" w:rsidRPr="00941521" w:rsidRDefault="00045314" w:rsidP="00045314">
                    <w:pPr>
                      <w:pStyle w:val="BodyText"/>
                      <w:spacing w:before="80" w:after="80"/>
                      <w:rPr>
                        <w:b/>
                        <w:lang w:val="en-AU" w:eastAsia="en-US"/>
                      </w:rPr>
                    </w:pPr>
                    <w:r>
                      <w:rPr>
                        <w:b/>
                        <w:lang w:val="en-AU" w:eastAsia="en-US"/>
                      </w:rPr>
                      <w:t>NSW</w:t>
                    </w:r>
                  </w:p>
                </w:tc>
                <w:tc>
                  <w:tcPr>
                    <w:tcW w:w="1982" w:type="dxa"/>
                    <w:tcBorders>
                      <w:top w:val="single" w:sz="4" w:space="0" w:color="auto"/>
                      <w:left w:val="single" w:sz="4" w:space="0" w:color="auto"/>
                      <w:bottom w:val="single" w:sz="4" w:space="0" w:color="auto"/>
                      <w:right w:val="single" w:sz="4" w:space="0" w:color="auto"/>
                    </w:tcBorders>
                  </w:tcPr>
                  <w:p w14:paraId="0B58653A" w14:textId="12AA9931" w:rsidR="00045314" w:rsidRPr="004839C5" w:rsidRDefault="00045314" w:rsidP="00045314">
                    <w:pPr>
                      <w:pStyle w:val="BodyText"/>
                      <w:spacing w:before="80" w:after="80"/>
                      <w:jc w:val="center"/>
                      <w:rPr>
                        <w:lang w:val="en-AU" w:eastAsia="en-US"/>
                      </w:rPr>
                    </w:pPr>
                    <w:r w:rsidRPr="00827D03">
                      <w:t>99.55</w:t>
                    </w:r>
                  </w:p>
                </w:tc>
                <w:tc>
                  <w:tcPr>
                    <w:tcW w:w="2125" w:type="dxa"/>
                    <w:tcBorders>
                      <w:top w:val="single" w:sz="4" w:space="0" w:color="auto"/>
                      <w:left w:val="single" w:sz="4" w:space="0" w:color="auto"/>
                      <w:bottom w:val="single" w:sz="4" w:space="0" w:color="auto"/>
                      <w:right w:val="single" w:sz="4" w:space="0" w:color="auto"/>
                    </w:tcBorders>
                  </w:tcPr>
                  <w:p w14:paraId="59301F49" w14:textId="6599504B" w:rsidR="00045314" w:rsidRPr="004839C5" w:rsidRDefault="00045314" w:rsidP="00045314">
                    <w:pPr>
                      <w:pStyle w:val="BodyText"/>
                      <w:spacing w:before="80" w:after="80"/>
                      <w:jc w:val="center"/>
                      <w:rPr>
                        <w:lang w:val="en-AU" w:eastAsia="en-US"/>
                      </w:rPr>
                    </w:pPr>
                    <w:r w:rsidRPr="00640D96">
                      <w:t>0.45</w:t>
                    </w:r>
                  </w:p>
                </w:tc>
              </w:tr>
              <w:tr w:rsidR="00045314" w:rsidRPr="004839C5" w14:paraId="5E334610" w14:textId="77777777" w:rsidTr="005E4935">
                <w:tblPrEx>
                  <w:tblCellMar>
                    <w:left w:w="108" w:type="dxa"/>
                    <w:right w:w="108" w:type="dxa"/>
                  </w:tblCellMar>
                </w:tblPrEx>
                <w:tc>
                  <w:tcPr>
                    <w:tcW w:w="1558" w:type="dxa"/>
                    <w:shd w:val="clear" w:color="auto" w:fill="D9D9D9" w:themeFill="background1" w:themeFillShade="D9"/>
                    <w:hideMark/>
                  </w:tcPr>
                  <w:p w14:paraId="31470E95" w14:textId="77777777" w:rsidR="00045314" w:rsidRPr="00941521" w:rsidRDefault="00045314" w:rsidP="00045314">
                    <w:pPr>
                      <w:pStyle w:val="BodyText"/>
                      <w:spacing w:before="80" w:after="80"/>
                      <w:rPr>
                        <w:b/>
                        <w:bCs w:val="0"/>
                        <w:lang w:val="en-AU" w:eastAsia="en-US"/>
                      </w:rPr>
                    </w:pPr>
                    <w:r w:rsidRPr="00941521">
                      <w:rPr>
                        <w:b/>
                        <w:bCs w:val="0"/>
                        <w:lang w:val="en-AU" w:eastAsia="en-US"/>
                      </w:rPr>
                      <w:t>QLD</w:t>
                    </w:r>
                  </w:p>
                </w:tc>
                <w:tc>
                  <w:tcPr>
                    <w:tcW w:w="1982" w:type="dxa"/>
                  </w:tcPr>
                  <w:p w14:paraId="0E0749D1" w14:textId="35C3A513" w:rsidR="00045314" w:rsidRPr="004839C5" w:rsidRDefault="00045314" w:rsidP="00045314">
                    <w:pPr>
                      <w:pStyle w:val="BodyText"/>
                      <w:spacing w:before="80" w:after="80"/>
                      <w:jc w:val="center"/>
                      <w:rPr>
                        <w:lang w:val="en-AU" w:eastAsia="en-US"/>
                      </w:rPr>
                    </w:pPr>
                    <w:r w:rsidRPr="00827D03">
                      <w:t>99.91</w:t>
                    </w:r>
                  </w:p>
                </w:tc>
                <w:tc>
                  <w:tcPr>
                    <w:tcW w:w="2125" w:type="dxa"/>
                  </w:tcPr>
                  <w:p w14:paraId="48A788AE" w14:textId="45AA3B8A" w:rsidR="00045314" w:rsidRPr="004839C5" w:rsidRDefault="00045314" w:rsidP="00045314">
                    <w:pPr>
                      <w:pStyle w:val="BodyText"/>
                      <w:spacing w:before="80" w:after="80"/>
                      <w:jc w:val="center"/>
                      <w:rPr>
                        <w:lang w:val="en-AU" w:eastAsia="en-US"/>
                      </w:rPr>
                    </w:pPr>
                    <w:r w:rsidRPr="00640D96">
                      <w:t>0.09</w:t>
                    </w:r>
                  </w:p>
                </w:tc>
              </w:tr>
              <w:tr w:rsidR="00045314" w:rsidRPr="004839C5" w14:paraId="61EF9762"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013BF42" w14:textId="77777777" w:rsidR="00045314" w:rsidRPr="00941521" w:rsidRDefault="00045314" w:rsidP="00045314">
                    <w:pPr>
                      <w:pStyle w:val="BodyText"/>
                      <w:spacing w:before="80" w:after="80"/>
                      <w:rPr>
                        <w:b/>
                        <w:bCs w:val="0"/>
                        <w:lang w:val="en-AU" w:eastAsia="en-US"/>
                      </w:rPr>
                    </w:pPr>
                    <w:r w:rsidRPr="00941521">
                      <w:rPr>
                        <w:b/>
                        <w:bCs w:val="0"/>
                        <w:lang w:val="en-AU" w:eastAsia="en-US"/>
                      </w:rPr>
                      <w:t>SA</w:t>
                    </w:r>
                  </w:p>
                </w:tc>
                <w:tc>
                  <w:tcPr>
                    <w:tcW w:w="1982" w:type="dxa"/>
                    <w:tcBorders>
                      <w:top w:val="single" w:sz="4" w:space="0" w:color="auto"/>
                      <w:left w:val="single" w:sz="4" w:space="0" w:color="auto"/>
                      <w:bottom w:val="single" w:sz="4" w:space="0" w:color="auto"/>
                      <w:right w:val="single" w:sz="4" w:space="0" w:color="auto"/>
                    </w:tcBorders>
                  </w:tcPr>
                  <w:p w14:paraId="409D32F3" w14:textId="2DA08D30" w:rsidR="00045314" w:rsidRPr="004839C5" w:rsidRDefault="00045314" w:rsidP="00045314">
                    <w:pPr>
                      <w:pStyle w:val="BodyText"/>
                      <w:spacing w:before="80" w:after="80"/>
                      <w:jc w:val="center"/>
                      <w:rPr>
                        <w:lang w:val="en-AU" w:eastAsia="en-US"/>
                      </w:rPr>
                    </w:pPr>
                    <w:r w:rsidRPr="00827D03">
                      <w:t>99.74</w:t>
                    </w:r>
                  </w:p>
                </w:tc>
                <w:tc>
                  <w:tcPr>
                    <w:tcW w:w="2125" w:type="dxa"/>
                    <w:tcBorders>
                      <w:top w:val="single" w:sz="4" w:space="0" w:color="auto"/>
                      <w:left w:val="single" w:sz="4" w:space="0" w:color="auto"/>
                      <w:bottom w:val="single" w:sz="4" w:space="0" w:color="auto"/>
                      <w:right w:val="single" w:sz="4" w:space="0" w:color="auto"/>
                    </w:tcBorders>
                  </w:tcPr>
                  <w:p w14:paraId="69B86460" w14:textId="2EBB055C" w:rsidR="00045314" w:rsidRPr="004839C5" w:rsidRDefault="00045314" w:rsidP="00045314">
                    <w:pPr>
                      <w:pStyle w:val="BodyText"/>
                      <w:spacing w:before="80" w:after="80"/>
                      <w:jc w:val="center"/>
                      <w:rPr>
                        <w:lang w:val="en-AU" w:eastAsia="en-US"/>
                      </w:rPr>
                    </w:pPr>
                    <w:r w:rsidRPr="00640D96">
                      <w:t>0.26</w:t>
                    </w:r>
                  </w:p>
                </w:tc>
              </w:tr>
              <w:tr w:rsidR="00045314" w:rsidRPr="004839C5" w14:paraId="606DF504"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8F62A5" w14:textId="77777777" w:rsidR="00045314" w:rsidRPr="00941521" w:rsidRDefault="00045314" w:rsidP="00045314">
                    <w:pPr>
                      <w:pStyle w:val="BodyText"/>
                      <w:spacing w:before="80" w:after="80"/>
                      <w:rPr>
                        <w:b/>
                        <w:bCs w:val="0"/>
                        <w:lang w:val="en-AU" w:eastAsia="en-US"/>
                      </w:rPr>
                    </w:pPr>
                    <w:r w:rsidRPr="00941521">
                      <w:rPr>
                        <w:b/>
                        <w:bCs w:val="0"/>
                        <w:lang w:val="en-AU" w:eastAsia="en-US"/>
                      </w:rPr>
                      <w:t>TAS</w:t>
                    </w:r>
                  </w:p>
                </w:tc>
                <w:tc>
                  <w:tcPr>
                    <w:tcW w:w="1982" w:type="dxa"/>
                    <w:tcBorders>
                      <w:top w:val="single" w:sz="4" w:space="0" w:color="auto"/>
                      <w:left w:val="single" w:sz="4" w:space="0" w:color="auto"/>
                      <w:bottom w:val="single" w:sz="4" w:space="0" w:color="auto"/>
                      <w:right w:val="single" w:sz="4" w:space="0" w:color="auto"/>
                    </w:tcBorders>
                  </w:tcPr>
                  <w:p w14:paraId="7AC817D3" w14:textId="035548A0" w:rsidR="00045314" w:rsidRPr="004839C5" w:rsidRDefault="00045314" w:rsidP="00045314">
                    <w:pPr>
                      <w:pStyle w:val="BodyText"/>
                      <w:spacing w:before="80" w:after="80"/>
                      <w:jc w:val="center"/>
                      <w:rPr>
                        <w:lang w:val="en-AU" w:eastAsia="en-US"/>
                      </w:rPr>
                    </w:pPr>
                    <w:r w:rsidRPr="00827D03">
                      <w:t>99.50</w:t>
                    </w:r>
                  </w:p>
                </w:tc>
                <w:tc>
                  <w:tcPr>
                    <w:tcW w:w="2125" w:type="dxa"/>
                    <w:tcBorders>
                      <w:top w:val="single" w:sz="4" w:space="0" w:color="auto"/>
                      <w:left w:val="single" w:sz="4" w:space="0" w:color="auto"/>
                      <w:bottom w:val="single" w:sz="4" w:space="0" w:color="auto"/>
                      <w:right w:val="single" w:sz="4" w:space="0" w:color="auto"/>
                    </w:tcBorders>
                  </w:tcPr>
                  <w:p w14:paraId="6946E938" w14:textId="57C9674C" w:rsidR="00045314" w:rsidRPr="004839C5" w:rsidRDefault="00045314" w:rsidP="00045314">
                    <w:pPr>
                      <w:pStyle w:val="BodyText"/>
                      <w:spacing w:before="80" w:after="80"/>
                      <w:jc w:val="center"/>
                      <w:rPr>
                        <w:lang w:val="en-AU" w:eastAsia="en-US"/>
                      </w:rPr>
                    </w:pPr>
                    <w:r w:rsidRPr="00640D96">
                      <w:t>0.50</w:t>
                    </w:r>
                  </w:p>
                </w:tc>
              </w:tr>
              <w:tr w:rsidR="00045314" w:rsidRPr="004839C5" w14:paraId="1F5DCAC3"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55D74F7" w14:textId="77777777" w:rsidR="00045314" w:rsidRPr="00941521" w:rsidRDefault="00045314" w:rsidP="00045314">
                    <w:pPr>
                      <w:pStyle w:val="BodyText"/>
                      <w:spacing w:before="80" w:after="80"/>
                      <w:rPr>
                        <w:b/>
                        <w:bCs w:val="0"/>
                        <w:lang w:val="en-AU" w:eastAsia="en-US"/>
                      </w:rPr>
                    </w:pPr>
                    <w:r w:rsidRPr="00941521">
                      <w:rPr>
                        <w:b/>
                        <w:bCs w:val="0"/>
                        <w:lang w:val="en-AU" w:eastAsia="en-US"/>
                      </w:rPr>
                      <w:t>VIC</w:t>
                    </w:r>
                  </w:p>
                </w:tc>
                <w:tc>
                  <w:tcPr>
                    <w:tcW w:w="1982" w:type="dxa"/>
                    <w:tcBorders>
                      <w:top w:val="single" w:sz="4" w:space="0" w:color="auto"/>
                      <w:left w:val="single" w:sz="4" w:space="0" w:color="auto"/>
                      <w:bottom w:val="single" w:sz="4" w:space="0" w:color="auto"/>
                      <w:right w:val="single" w:sz="4" w:space="0" w:color="auto"/>
                    </w:tcBorders>
                  </w:tcPr>
                  <w:p w14:paraId="1D5D11C2" w14:textId="79CFE1F6" w:rsidR="00045314" w:rsidRPr="004839C5" w:rsidRDefault="00045314" w:rsidP="00045314">
                    <w:pPr>
                      <w:pStyle w:val="BodyText"/>
                      <w:spacing w:before="80" w:after="80"/>
                      <w:jc w:val="center"/>
                      <w:rPr>
                        <w:lang w:val="en-AU" w:eastAsia="en-US"/>
                      </w:rPr>
                    </w:pPr>
                    <w:r w:rsidRPr="00827D03">
                      <w:t>99.17</w:t>
                    </w:r>
                  </w:p>
                </w:tc>
                <w:tc>
                  <w:tcPr>
                    <w:tcW w:w="2125" w:type="dxa"/>
                    <w:tcBorders>
                      <w:top w:val="single" w:sz="4" w:space="0" w:color="auto"/>
                      <w:left w:val="single" w:sz="4" w:space="0" w:color="auto"/>
                      <w:bottom w:val="single" w:sz="4" w:space="0" w:color="auto"/>
                      <w:right w:val="single" w:sz="4" w:space="0" w:color="auto"/>
                    </w:tcBorders>
                  </w:tcPr>
                  <w:p w14:paraId="167EF3DB" w14:textId="648CB662" w:rsidR="00045314" w:rsidRPr="004839C5" w:rsidRDefault="00045314" w:rsidP="00045314">
                    <w:pPr>
                      <w:pStyle w:val="BodyText"/>
                      <w:spacing w:before="80" w:after="80"/>
                      <w:jc w:val="center"/>
                      <w:rPr>
                        <w:lang w:val="en-AU" w:eastAsia="en-US"/>
                      </w:rPr>
                    </w:pPr>
                    <w:r w:rsidRPr="00640D96">
                      <w:t>0.83</w:t>
                    </w:r>
                  </w:p>
                </w:tc>
              </w:tr>
              <w:tr w:rsidR="00045314" w:rsidRPr="004839C5" w14:paraId="65F133C5"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C386923" w14:textId="77777777" w:rsidR="00045314" w:rsidRPr="00941521" w:rsidRDefault="00045314" w:rsidP="00045314">
                    <w:pPr>
                      <w:pStyle w:val="BodyText"/>
                      <w:spacing w:before="80" w:after="80"/>
                      <w:rPr>
                        <w:b/>
                        <w:lang w:val="en-AU" w:eastAsia="en-US"/>
                      </w:rPr>
                    </w:pPr>
                    <w:r>
                      <w:rPr>
                        <w:b/>
                        <w:lang w:val="en-AU" w:eastAsia="en-US"/>
                      </w:rPr>
                      <w:t>WA</w:t>
                    </w:r>
                  </w:p>
                </w:tc>
                <w:tc>
                  <w:tcPr>
                    <w:tcW w:w="1982" w:type="dxa"/>
                    <w:tcBorders>
                      <w:top w:val="single" w:sz="4" w:space="0" w:color="auto"/>
                      <w:left w:val="single" w:sz="4" w:space="0" w:color="auto"/>
                      <w:bottom w:val="single" w:sz="4" w:space="0" w:color="auto"/>
                      <w:right w:val="single" w:sz="4" w:space="0" w:color="auto"/>
                    </w:tcBorders>
                  </w:tcPr>
                  <w:p w14:paraId="4B265CCC" w14:textId="371C9148" w:rsidR="00045314" w:rsidRPr="004839C5" w:rsidRDefault="00045314" w:rsidP="00045314">
                    <w:pPr>
                      <w:pStyle w:val="BodyText"/>
                      <w:spacing w:before="80" w:after="80"/>
                      <w:jc w:val="center"/>
                      <w:rPr>
                        <w:lang w:val="en-AU" w:eastAsia="en-US"/>
                      </w:rPr>
                    </w:pPr>
                    <w:r w:rsidRPr="00827D03">
                      <w:t>99.59</w:t>
                    </w:r>
                  </w:p>
                </w:tc>
                <w:tc>
                  <w:tcPr>
                    <w:tcW w:w="2125" w:type="dxa"/>
                    <w:tcBorders>
                      <w:top w:val="single" w:sz="4" w:space="0" w:color="auto"/>
                      <w:left w:val="single" w:sz="4" w:space="0" w:color="auto"/>
                      <w:bottom w:val="single" w:sz="4" w:space="0" w:color="auto"/>
                      <w:right w:val="single" w:sz="4" w:space="0" w:color="auto"/>
                    </w:tcBorders>
                  </w:tcPr>
                  <w:p w14:paraId="19C2EC55" w14:textId="053DBD66" w:rsidR="00045314" w:rsidRPr="004839C5" w:rsidRDefault="00045314" w:rsidP="00045314">
                    <w:pPr>
                      <w:pStyle w:val="BodyText"/>
                      <w:spacing w:before="80" w:after="80"/>
                      <w:jc w:val="center"/>
                      <w:rPr>
                        <w:lang w:val="en-AU" w:eastAsia="en-US"/>
                      </w:rPr>
                    </w:pPr>
                    <w:r w:rsidRPr="00640D96">
                      <w:t>0.41</w:t>
                    </w:r>
                  </w:p>
                </w:tc>
              </w:tr>
            </w:tbl>
            <w:p w14:paraId="0A7C8D90" w14:textId="77777777" w:rsidR="00B87826" w:rsidRDefault="00B87826" w:rsidP="006D13D5"/>
            <w:p w14:paraId="04271D15" w14:textId="77777777" w:rsidR="00C0316C" w:rsidRDefault="00C0316C">
              <w:pPr>
                <w:spacing w:after="160" w:line="288" w:lineRule="auto"/>
                <w:ind w:left="2160"/>
                <w:rPr>
                  <w:b/>
                  <w:bCs/>
                  <w:color w:val="auto"/>
                </w:rPr>
              </w:pPr>
              <w:bookmarkStart w:id="103" w:name="_Toc215758088"/>
              <w:r>
                <w:br w:type="page"/>
              </w:r>
            </w:p>
            <w:p w14:paraId="44515CAE" w14:textId="3B02F32D" w:rsidR="00A03B69" w:rsidRPr="006539BC" w:rsidRDefault="00F73F48" w:rsidP="002465ED">
              <w:pPr>
                <w:pStyle w:val="Caption"/>
              </w:pPr>
              <w:bookmarkStart w:id="104" w:name="_Toc225351189"/>
              <w:r>
                <w:lastRenderedPageBreak/>
                <w:t>Table</w:t>
              </w:r>
              <w:r w:rsidR="00116D43">
                <w:t xml:space="preserve"> </w:t>
              </w:r>
              <w:r w:rsidR="007C71EC">
                <w:fldChar w:fldCharType="begin"/>
              </w:r>
              <w:r w:rsidR="007C71EC">
                <w:instrText xml:space="preserve"> STYLEREF 2 \s </w:instrText>
              </w:r>
              <w:r w:rsidR="007C71EC">
                <w:fldChar w:fldCharType="separate"/>
              </w:r>
              <w:r w:rsidR="00403175">
                <w:rPr>
                  <w:noProof/>
                </w:rPr>
                <w:t>A.1.4</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8</w:t>
              </w:r>
              <w:r w:rsidR="007C71EC">
                <w:rPr>
                  <w:noProof/>
                </w:rPr>
                <w:fldChar w:fldCharType="end"/>
              </w:r>
              <w:r w:rsidR="00284C22">
                <w:t xml:space="preserve">: Sheep – Methane conversion factor per </w:t>
              </w:r>
              <w:r w:rsidR="00236DBD">
                <w:t>region</w:t>
              </w:r>
              <w:r w:rsidR="00327BE1">
                <w:t xml:space="preserve"> (fraction)</w:t>
              </w:r>
              <w:r w:rsidR="00284C22">
                <w:t xml:space="preserve"> </w:t>
              </w:r>
              <w:r w:rsidR="00385AE9">
                <w:t>(MCF</w:t>
              </w:r>
              <w:r w:rsidR="00385AE9">
                <w:rPr>
                  <w:vertAlign w:val="subscript"/>
                </w:rPr>
                <w:t>im</w:t>
              </w:r>
              <w:r w:rsidR="00385AE9">
                <w:t>)</w:t>
              </w:r>
              <w:bookmarkEnd w:id="103"/>
              <w:bookmarkEnd w:id="104"/>
            </w:p>
            <w:tbl>
              <w:tblPr>
                <w:tblStyle w:val="TableGrid"/>
                <w:tblW w:w="0" w:type="auto"/>
                <w:tblLayout w:type="fixed"/>
                <w:tblCellMar>
                  <w:left w:w="115" w:type="dxa"/>
                  <w:right w:w="115" w:type="dxa"/>
                </w:tblCellMar>
                <w:tblLook w:val="04A0" w:firstRow="1" w:lastRow="0" w:firstColumn="1" w:lastColumn="0" w:noHBand="0" w:noVBand="1"/>
                <w:tblCaption w:val="Table A5.5.1.7 Dairy cattle – MCFs"/>
              </w:tblPr>
              <w:tblGrid>
                <w:gridCol w:w="1558"/>
                <w:gridCol w:w="1982"/>
                <w:gridCol w:w="2125"/>
              </w:tblGrid>
              <w:tr w:rsidR="00E53B3A" w:rsidRPr="00FE32CC" w14:paraId="0CE577F4" w14:textId="77777777" w:rsidTr="005E4935">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35B3F4E" w14:textId="77777777" w:rsidR="00E53B3A" w:rsidRPr="00FE32CC" w:rsidRDefault="00E53B3A">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410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E9889A7" w14:textId="580FAF85" w:rsidR="00E53B3A" w:rsidRPr="00FE32CC" w:rsidRDefault="00E53B3A">
                    <w:pPr>
                      <w:pStyle w:val="BodyText"/>
                      <w:keepNext/>
                      <w:spacing w:before="80" w:after="80"/>
                      <w:jc w:val="center"/>
                      <w:rPr>
                        <w:b/>
                        <w:bCs w:val="0"/>
                        <w:color w:val="FFFFFF" w:themeColor="background1"/>
                        <w:lang w:val="en-AU" w:eastAsia="en-US"/>
                      </w:rPr>
                    </w:pPr>
                    <w:r w:rsidRPr="004839C5">
                      <w:rPr>
                        <w:b/>
                        <w:lang w:val="en-AU" w:eastAsia="en-US" w:bidi="hi-IN"/>
                      </w:rPr>
                      <w:t>M</w:t>
                    </w:r>
                    <w:r w:rsidR="00C901C0">
                      <w:rPr>
                        <w:b/>
                        <w:lang w:val="en-AU" w:eastAsia="en-US" w:bidi="hi-IN"/>
                      </w:rPr>
                      <w:t>CF</w:t>
                    </w:r>
                    <w:r>
                      <w:rPr>
                        <w:b/>
                        <w:lang w:val="en-AU" w:eastAsia="en-US" w:bidi="hi-IN"/>
                      </w:rPr>
                      <w:t xml:space="preserve"> </w:t>
                    </w:r>
                    <w:r w:rsidR="00C901C0">
                      <w:rPr>
                        <w:b/>
                        <w:lang w:val="en-AU" w:eastAsia="en-US" w:bidi="hi-IN"/>
                      </w:rPr>
                      <w:t>i</w:t>
                    </w:r>
                    <w:r>
                      <w:rPr>
                        <w:b/>
                        <w:lang w:val="en-AU" w:eastAsia="en-US" w:bidi="hi-IN"/>
                      </w:rPr>
                      <w:t>m</w:t>
                    </w:r>
                  </w:p>
                </w:tc>
              </w:tr>
              <w:tr w:rsidR="00E53B3A" w:rsidRPr="00FE32CC" w14:paraId="70A83B7B" w14:textId="77777777" w:rsidTr="005E4935">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A378C87" w14:textId="77777777" w:rsidR="00E53B3A" w:rsidRPr="00FE32CC" w:rsidRDefault="00E53B3A">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016FC6C" w14:textId="77777777" w:rsidR="00E53B3A" w:rsidRPr="00FE32CC" w:rsidRDefault="00E53B3A">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212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CDE8BDC" w14:textId="77777777" w:rsidR="00E53B3A" w:rsidRPr="00FE32CC" w:rsidRDefault="00E53B3A">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C4107C" w:rsidRPr="004839C5" w14:paraId="163AA55A"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FEBF3F" w14:textId="33FE89CD" w:rsidR="00C4107C" w:rsidRPr="00941521" w:rsidRDefault="00C4107C" w:rsidP="00C4107C">
                    <w:pPr>
                      <w:pStyle w:val="BodyText"/>
                      <w:spacing w:before="80" w:after="80"/>
                      <w:rPr>
                        <w:b/>
                        <w:bCs w:val="0"/>
                        <w:lang w:val="en-AU" w:eastAsia="en-US"/>
                      </w:rPr>
                    </w:pPr>
                    <w:r w:rsidRPr="00941521">
                      <w:rPr>
                        <w:b/>
                        <w:bCs w:val="0"/>
                        <w:lang w:val="en-AU" w:eastAsia="en-US"/>
                      </w:rPr>
                      <w:t>ACT</w:t>
                    </w:r>
                  </w:p>
                </w:tc>
                <w:tc>
                  <w:tcPr>
                    <w:tcW w:w="1982" w:type="dxa"/>
                    <w:vMerge w:val="restart"/>
                    <w:tcBorders>
                      <w:top w:val="single" w:sz="4" w:space="0" w:color="auto"/>
                      <w:left w:val="single" w:sz="4" w:space="0" w:color="auto"/>
                      <w:right w:val="single" w:sz="4" w:space="0" w:color="auto"/>
                    </w:tcBorders>
                    <w:vAlign w:val="center"/>
                  </w:tcPr>
                  <w:p w14:paraId="47FB742E" w14:textId="357E0069" w:rsidR="00C4107C" w:rsidRPr="004839C5" w:rsidRDefault="00C4107C" w:rsidP="00C4107C">
                    <w:pPr>
                      <w:pStyle w:val="BodyText"/>
                      <w:spacing w:before="80" w:after="80"/>
                      <w:jc w:val="center"/>
                      <w:rPr>
                        <w:lang w:val="en-AU" w:eastAsia="en-US"/>
                      </w:rPr>
                    </w:pPr>
                    <w:r>
                      <w:rPr>
                        <w:lang w:val="en-AU" w:eastAsia="en-US"/>
                      </w:rPr>
                      <w:t>0.004</w:t>
                    </w:r>
                    <w:r w:rsidR="00AC781D">
                      <w:rPr>
                        <w:lang w:val="en-AU" w:eastAsia="en-US"/>
                      </w:rPr>
                      <w:t>7</w:t>
                    </w:r>
                  </w:p>
                </w:tc>
                <w:tc>
                  <w:tcPr>
                    <w:tcW w:w="2125" w:type="dxa"/>
                    <w:tcBorders>
                      <w:top w:val="single" w:sz="4" w:space="0" w:color="auto"/>
                      <w:left w:val="single" w:sz="4" w:space="0" w:color="auto"/>
                      <w:bottom w:val="single" w:sz="4" w:space="0" w:color="auto"/>
                      <w:right w:val="single" w:sz="4" w:space="0" w:color="auto"/>
                    </w:tcBorders>
                  </w:tcPr>
                  <w:p w14:paraId="14A4ED92" w14:textId="66068E93"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0.72</w:t>
                    </w:r>
                  </w:p>
                </w:tc>
              </w:tr>
              <w:tr w:rsidR="00C4107C" w:rsidRPr="004839C5" w14:paraId="1F69F806"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8E1F952" w14:textId="40A93E89" w:rsidR="00C4107C" w:rsidRPr="00941521" w:rsidRDefault="00C4107C" w:rsidP="00C4107C">
                    <w:pPr>
                      <w:pStyle w:val="BodyText"/>
                      <w:spacing w:before="80" w:after="80"/>
                      <w:rPr>
                        <w:b/>
                        <w:lang w:val="en-AU" w:eastAsia="en-US"/>
                      </w:rPr>
                    </w:pPr>
                    <w:r>
                      <w:rPr>
                        <w:b/>
                        <w:lang w:val="en-AU" w:eastAsia="en-US"/>
                      </w:rPr>
                      <w:t>NSW</w:t>
                    </w:r>
                  </w:p>
                </w:tc>
                <w:tc>
                  <w:tcPr>
                    <w:tcW w:w="1982" w:type="dxa"/>
                    <w:vMerge/>
                    <w:tcBorders>
                      <w:top w:val="single" w:sz="4" w:space="0" w:color="auto"/>
                      <w:left w:val="single" w:sz="4" w:space="0" w:color="auto"/>
                      <w:right w:val="single" w:sz="4" w:space="0" w:color="auto"/>
                    </w:tcBorders>
                    <w:vAlign w:val="center"/>
                  </w:tcPr>
                  <w:p w14:paraId="4026BC72" w14:textId="77777777" w:rsidR="00C4107C" w:rsidRDefault="00C4107C" w:rsidP="00C4107C">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29182C58" w14:textId="24987E06"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0.75</w:t>
                    </w:r>
                  </w:p>
                </w:tc>
              </w:tr>
              <w:tr w:rsidR="00C4107C" w:rsidRPr="004839C5" w14:paraId="5AAF6C8D" w14:textId="77777777" w:rsidTr="005E4935">
                <w:tblPrEx>
                  <w:tblCellMar>
                    <w:left w:w="108" w:type="dxa"/>
                    <w:right w:w="108" w:type="dxa"/>
                  </w:tblCellMar>
                </w:tblPrEx>
                <w:tc>
                  <w:tcPr>
                    <w:tcW w:w="1558" w:type="dxa"/>
                    <w:tcBorders>
                      <w:right w:val="single" w:sz="4" w:space="0" w:color="auto"/>
                    </w:tcBorders>
                    <w:shd w:val="clear" w:color="auto" w:fill="D9D9D9" w:themeFill="background1" w:themeFillShade="D9"/>
                    <w:hideMark/>
                  </w:tcPr>
                  <w:p w14:paraId="29490B68" w14:textId="77777777" w:rsidR="00C4107C" w:rsidRPr="00941521" w:rsidRDefault="00C4107C" w:rsidP="00C4107C">
                    <w:pPr>
                      <w:pStyle w:val="BodyText"/>
                      <w:spacing w:before="80" w:after="80"/>
                      <w:rPr>
                        <w:b/>
                        <w:bCs w:val="0"/>
                        <w:lang w:val="en-AU" w:eastAsia="en-US"/>
                      </w:rPr>
                    </w:pPr>
                    <w:r w:rsidRPr="00941521">
                      <w:rPr>
                        <w:b/>
                        <w:bCs w:val="0"/>
                        <w:lang w:val="en-AU" w:eastAsia="en-US"/>
                      </w:rPr>
                      <w:t>QLD</w:t>
                    </w:r>
                  </w:p>
                </w:tc>
                <w:tc>
                  <w:tcPr>
                    <w:tcW w:w="1982" w:type="dxa"/>
                    <w:vMerge/>
                    <w:tcBorders>
                      <w:left w:val="single" w:sz="4" w:space="0" w:color="auto"/>
                      <w:right w:val="single" w:sz="4" w:space="0" w:color="auto"/>
                    </w:tcBorders>
                  </w:tcPr>
                  <w:p w14:paraId="7247694C" w14:textId="77777777" w:rsidR="00C4107C" w:rsidRPr="004839C5" w:rsidRDefault="00C4107C" w:rsidP="00C4107C">
                    <w:pPr>
                      <w:pStyle w:val="BodyText"/>
                      <w:spacing w:before="80" w:after="80"/>
                      <w:jc w:val="center"/>
                      <w:rPr>
                        <w:lang w:val="en-AU" w:eastAsia="en-US"/>
                      </w:rPr>
                    </w:pPr>
                  </w:p>
                </w:tc>
                <w:tc>
                  <w:tcPr>
                    <w:tcW w:w="2125" w:type="dxa"/>
                    <w:tcBorders>
                      <w:left w:val="single" w:sz="4" w:space="0" w:color="auto"/>
                    </w:tcBorders>
                  </w:tcPr>
                  <w:p w14:paraId="389F849E" w14:textId="09277B75"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0.78</w:t>
                    </w:r>
                  </w:p>
                </w:tc>
              </w:tr>
              <w:tr w:rsidR="00C4107C" w:rsidRPr="004839C5" w14:paraId="6F28922C"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6E43E2F" w14:textId="77777777" w:rsidR="00C4107C" w:rsidRPr="00941521" w:rsidRDefault="00C4107C" w:rsidP="00C4107C">
                    <w:pPr>
                      <w:pStyle w:val="BodyText"/>
                      <w:spacing w:before="80" w:after="80"/>
                      <w:rPr>
                        <w:b/>
                        <w:bCs w:val="0"/>
                        <w:lang w:val="en-AU" w:eastAsia="en-US"/>
                      </w:rPr>
                    </w:pPr>
                    <w:r w:rsidRPr="00941521">
                      <w:rPr>
                        <w:b/>
                        <w:bCs w:val="0"/>
                        <w:lang w:val="en-AU" w:eastAsia="en-US"/>
                      </w:rPr>
                      <w:t>SA</w:t>
                    </w:r>
                  </w:p>
                </w:tc>
                <w:tc>
                  <w:tcPr>
                    <w:tcW w:w="1982" w:type="dxa"/>
                    <w:vMerge/>
                    <w:tcBorders>
                      <w:left w:val="single" w:sz="4" w:space="0" w:color="auto"/>
                      <w:right w:val="single" w:sz="4" w:space="0" w:color="auto"/>
                    </w:tcBorders>
                    <w:vAlign w:val="center"/>
                  </w:tcPr>
                  <w:p w14:paraId="4D324633" w14:textId="77777777" w:rsidR="00C4107C" w:rsidRPr="004839C5" w:rsidRDefault="00C4107C" w:rsidP="00C4107C">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1CBBE40D" w14:textId="4AB7F1B9"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0.74</w:t>
                    </w:r>
                  </w:p>
                </w:tc>
              </w:tr>
              <w:tr w:rsidR="00C4107C" w:rsidRPr="004839C5" w14:paraId="7704B831"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7C9ED2" w14:textId="77777777" w:rsidR="00C4107C" w:rsidRPr="00941521" w:rsidRDefault="00C4107C" w:rsidP="00C4107C">
                    <w:pPr>
                      <w:pStyle w:val="BodyText"/>
                      <w:spacing w:before="80" w:after="80"/>
                      <w:rPr>
                        <w:b/>
                        <w:bCs w:val="0"/>
                        <w:lang w:val="en-AU" w:eastAsia="en-US"/>
                      </w:rPr>
                    </w:pPr>
                    <w:r w:rsidRPr="00941521">
                      <w:rPr>
                        <w:b/>
                        <w:bCs w:val="0"/>
                        <w:lang w:val="en-AU" w:eastAsia="en-US"/>
                      </w:rPr>
                      <w:t>TAS</w:t>
                    </w:r>
                  </w:p>
                </w:tc>
                <w:tc>
                  <w:tcPr>
                    <w:tcW w:w="1982" w:type="dxa"/>
                    <w:vMerge/>
                    <w:tcBorders>
                      <w:left w:val="single" w:sz="4" w:space="0" w:color="auto"/>
                      <w:right w:val="single" w:sz="4" w:space="0" w:color="auto"/>
                    </w:tcBorders>
                    <w:vAlign w:val="center"/>
                  </w:tcPr>
                  <w:p w14:paraId="01E58315" w14:textId="77777777" w:rsidR="00C4107C" w:rsidRPr="004839C5" w:rsidRDefault="00C4107C" w:rsidP="00C4107C">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5CE27739" w14:textId="0DC12538"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0.69</w:t>
                    </w:r>
                  </w:p>
                </w:tc>
              </w:tr>
              <w:tr w:rsidR="00C4107C" w:rsidRPr="004839C5" w14:paraId="08BEB9CA"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B16FB" w14:textId="77777777" w:rsidR="00C4107C" w:rsidRPr="00941521" w:rsidRDefault="00C4107C" w:rsidP="00C4107C">
                    <w:pPr>
                      <w:pStyle w:val="BodyText"/>
                      <w:spacing w:before="80" w:after="80"/>
                      <w:rPr>
                        <w:b/>
                        <w:bCs w:val="0"/>
                        <w:lang w:val="en-AU" w:eastAsia="en-US"/>
                      </w:rPr>
                    </w:pPr>
                    <w:r w:rsidRPr="00941521">
                      <w:rPr>
                        <w:b/>
                        <w:bCs w:val="0"/>
                        <w:lang w:val="en-AU" w:eastAsia="en-US"/>
                      </w:rPr>
                      <w:t>VIC</w:t>
                    </w:r>
                  </w:p>
                </w:tc>
                <w:tc>
                  <w:tcPr>
                    <w:tcW w:w="1982" w:type="dxa"/>
                    <w:vMerge/>
                    <w:tcBorders>
                      <w:left w:val="single" w:sz="4" w:space="0" w:color="auto"/>
                      <w:right w:val="single" w:sz="4" w:space="0" w:color="auto"/>
                    </w:tcBorders>
                    <w:vAlign w:val="center"/>
                  </w:tcPr>
                  <w:p w14:paraId="294D534E" w14:textId="77777777" w:rsidR="00C4107C" w:rsidRPr="004839C5" w:rsidRDefault="00C4107C" w:rsidP="00C4107C">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1681B30D" w14:textId="45BD951C"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0.73</w:t>
                    </w:r>
                  </w:p>
                </w:tc>
              </w:tr>
              <w:tr w:rsidR="00C4107C" w:rsidRPr="004839C5" w14:paraId="5D1C9053" w14:textId="77777777">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EA397A" w14:textId="77777777" w:rsidR="00C4107C" w:rsidRPr="00941521" w:rsidRDefault="00C4107C" w:rsidP="00C4107C">
                    <w:pPr>
                      <w:pStyle w:val="BodyText"/>
                      <w:spacing w:before="80" w:after="80"/>
                      <w:rPr>
                        <w:b/>
                        <w:lang w:val="en-AU" w:eastAsia="en-US"/>
                      </w:rPr>
                    </w:pPr>
                    <w:r>
                      <w:rPr>
                        <w:b/>
                        <w:lang w:val="en-AU" w:eastAsia="en-US"/>
                      </w:rPr>
                      <w:t>WA</w:t>
                    </w:r>
                  </w:p>
                </w:tc>
                <w:tc>
                  <w:tcPr>
                    <w:tcW w:w="1982" w:type="dxa"/>
                    <w:vMerge/>
                    <w:tcBorders>
                      <w:left w:val="single" w:sz="4" w:space="0" w:color="auto"/>
                      <w:bottom w:val="single" w:sz="4" w:space="0" w:color="auto"/>
                      <w:right w:val="single" w:sz="4" w:space="0" w:color="auto"/>
                    </w:tcBorders>
                    <w:vAlign w:val="center"/>
                  </w:tcPr>
                  <w:p w14:paraId="0FABAE8D" w14:textId="77777777" w:rsidR="00C4107C" w:rsidRPr="004839C5" w:rsidRDefault="00C4107C" w:rsidP="00C4107C">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485417A9" w14:textId="150E1CC1" w:rsidR="00C4107C" w:rsidRPr="004839C5" w:rsidRDefault="00C4107C" w:rsidP="00C4107C">
                    <w:pPr>
                      <w:pStyle w:val="BodyText"/>
                      <w:spacing w:before="80" w:after="80"/>
                      <w:jc w:val="center"/>
                      <w:rPr>
                        <w:lang w:val="en-AU" w:eastAsia="en-US"/>
                      </w:rPr>
                    </w:pPr>
                    <w:r>
                      <w:rPr>
                        <w:rFonts w:asciiTheme="minorHAnsi" w:hAnsiTheme="minorHAnsi" w:cstheme="minorHAnsi"/>
                        <w:szCs w:val="20"/>
                      </w:rPr>
                      <w:t>0.76</w:t>
                    </w:r>
                  </w:p>
                </w:tc>
              </w:tr>
            </w:tbl>
            <w:p w14:paraId="2E76139D" w14:textId="77777777" w:rsidR="00327BE1" w:rsidRDefault="00327BE1" w:rsidP="00605C25"/>
            <w:p w14:paraId="30501A56" w14:textId="77777777" w:rsidR="00327BE1" w:rsidRDefault="00327BE1">
              <w:pPr>
                <w:spacing w:after="160" w:line="288" w:lineRule="auto"/>
                <w:ind w:left="2160"/>
                <w:rPr>
                  <w:rFonts w:eastAsiaTheme="majorEastAsia" w:cstheme="majorBidi"/>
                  <w:color w:val="B2C662" w:themeColor="accent3" w:themeTint="99"/>
                  <w:spacing w:val="20"/>
                  <w:sz w:val="26"/>
                  <w:szCs w:val="26"/>
                </w:rPr>
              </w:pPr>
              <w:r>
                <w:br w:type="page"/>
              </w:r>
            </w:p>
            <w:p w14:paraId="28AAE3D6" w14:textId="02DB40C3" w:rsidR="00284C22" w:rsidRPr="000B1AE1" w:rsidRDefault="00F77038" w:rsidP="00F77038">
              <w:pPr>
                <w:pStyle w:val="Heading2"/>
                <w:rPr>
                  <w:color w:val="auto"/>
                </w:rPr>
              </w:pPr>
              <w:r w:rsidRPr="000B1AE1">
                <w:rPr>
                  <w:color w:val="auto"/>
                </w:rPr>
                <w:lastRenderedPageBreak/>
                <w:t xml:space="preserve"> </w:t>
              </w:r>
              <w:bookmarkStart w:id="105" w:name="_Toc225351140"/>
              <w:r w:rsidR="00AD6429" w:rsidRPr="000B1AE1">
                <w:rPr>
                  <w:color w:val="auto"/>
                </w:rPr>
                <w:t>Other Livestock</w:t>
              </w:r>
              <w:bookmarkEnd w:id="105"/>
            </w:p>
            <w:p w14:paraId="192F118A" w14:textId="3F9C6939" w:rsidR="00351C41" w:rsidRDefault="00351C41" w:rsidP="00351C41">
              <w:pPr>
                <w:pStyle w:val="Caption"/>
              </w:pPr>
              <w:bookmarkStart w:id="106" w:name="_Toc215758089"/>
              <w:bookmarkStart w:id="107" w:name="_Toc219115018"/>
              <w:bookmarkStart w:id="108" w:name="_Toc215758091"/>
              <w:bookmarkStart w:id="109" w:name="_Toc225351190"/>
              <w:r>
                <w:t xml:space="preserve">Table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t xml:space="preserve"> : Other Livestock – Enteric fermentation emission factor for each other livestock type</w:t>
              </w:r>
              <w:r w:rsidR="008A06AC">
                <w:t xml:space="preserve"> (kg CH</w:t>
              </w:r>
              <w:r w:rsidR="008A06AC">
                <w:rPr>
                  <w:vertAlign w:val="subscript"/>
                </w:rPr>
                <w:t>4</w:t>
              </w:r>
              <w:r w:rsidR="008A06AC">
                <w:t>/head/year</w:t>
              </w:r>
              <w:r>
                <w:t xml:space="preserve"> (M</w:t>
              </w:r>
              <w:r>
                <w:rPr>
                  <w:vertAlign w:val="subscript"/>
                </w:rPr>
                <w:t>j</w:t>
              </w:r>
              <w:r>
                <w:t>)</w:t>
              </w:r>
              <w:bookmarkEnd w:id="106"/>
              <w:bookmarkEnd w:id="107"/>
              <w:bookmarkEnd w:id="109"/>
            </w:p>
            <w:tbl>
              <w:tblPr>
                <w:tblStyle w:val="TableGrid"/>
                <w:tblW w:w="2985" w:type="pct"/>
                <w:tblLayout w:type="fixed"/>
                <w:tblCellMar>
                  <w:left w:w="58" w:type="dxa"/>
                  <w:right w:w="58" w:type="dxa"/>
                </w:tblCellMar>
                <w:tblLook w:val="04A0" w:firstRow="1" w:lastRow="0" w:firstColumn="1" w:lastColumn="0" w:noHBand="0" w:noVBand="1"/>
              </w:tblPr>
              <w:tblGrid>
                <w:gridCol w:w="2548"/>
                <w:gridCol w:w="2835"/>
              </w:tblGrid>
              <w:tr w:rsidR="00351C41" w:rsidRPr="004839C5" w14:paraId="5A46153C" w14:textId="77777777" w:rsidTr="008A06AC">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DC088EA" w14:textId="77777777" w:rsidR="00351C41" w:rsidRPr="004839C5" w:rsidRDefault="00351C41">
                    <w:pPr>
                      <w:pStyle w:val="BodyText"/>
                      <w:spacing w:before="80" w:after="80"/>
                      <w:rPr>
                        <w:b/>
                        <w:bCs w:val="0"/>
                        <w:lang w:val="en-AU" w:eastAsia="en-US"/>
                      </w:rPr>
                    </w:pPr>
                    <w:r>
                      <w:rPr>
                        <w:b/>
                        <w:lang w:val="en-AU" w:eastAsia="en-US"/>
                      </w:rPr>
                      <w:t xml:space="preserve">Other Livestock Type </w:t>
                    </w:r>
                  </w:p>
                </w:tc>
                <w:tc>
                  <w:tcPr>
                    <w:tcW w:w="283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0CA41AB" w14:textId="0D2E34DF" w:rsidR="00351C41" w:rsidRPr="008A06AC" w:rsidRDefault="00351C41" w:rsidP="008A06AC">
                    <w:pPr>
                      <w:pStyle w:val="BodyText"/>
                      <w:spacing w:before="80" w:after="80"/>
                      <w:jc w:val="center"/>
                      <w:rPr>
                        <w:b/>
                        <w:vertAlign w:val="subscript"/>
                        <w:lang w:val="en-AU" w:eastAsia="en-US"/>
                      </w:rPr>
                    </w:pPr>
                    <w:r>
                      <w:rPr>
                        <w:b/>
                        <w:lang w:val="en-AU" w:eastAsia="en-US"/>
                      </w:rPr>
                      <w:t>M</w:t>
                    </w:r>
                    <w:r>
                      <w:rPr>
                        <w:b/>
                        <w:vertAlign w:val="subscript"/>
                        <w:lang w:val="en-AU" w:eastAsia="en-US"/>
                      </w:rPr>
                      <w:t>j</w:t>
                    </w:r>
                  </w:p>
                </w:tc>
              </w:tr>
              <w:tr w:rsidR="00351C41" w:rsidRPr="004839C5" w14:paraId="0462A9BF" w14:textId="77777777">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DA99003" w14:textId="77777777" w:rsidR="00351C41" w:rsidRPr="0084752F" w:rsidRDefault="00351C41">
                    <w:pPr>
                      <w:pStyle w:val="BodyText"/>
                      <w:spacing w:before="80" w:after="80"/>
                      <w:rPr>
                        <w:b/>
                        <w:bCs w:val="0"/>
                        <w:lang w:val="en-AU" w:eastAsia="en-US"/>
                      </w:rPr>
                    </w:pPr>
                    <w:r>
                      <w:rPr>
                        <w:rFonts w:asciiTheme="minorHAnsi" w:eastAsia="MS Gothic" w:hAnsiTheme="minorHAnsi" w:cstheme="minorHAnsi"/>
                        <w:b/>
                        <w:bCs w:val="0"/>
                        <w:color w:val="000000"/>
                        <w:szCs w:val="20"/>
                        <w:lang w:val="en-AU" w:eastAsia="en-US"/>
                      </w:rPr>
                      <w:t>Buffalo</w:t>
                    </w:r>
                  </w:p>
                </w:tc>
                <w:tc>
                  <w:tcPr>
                    <w:tcW w:w="2834" w:type="dxa"/>
                    <w:tcBorders>
                      <w:top w:val="single" w:sz="4" w:space="0" w:color="auto"/>
                      <w:left w:val="single" w:sz="4" w:space="0" w:color="auto"/>
                      <w:bottom w:val="single" w:sz="4" w:space="0" w:color="auto"/>
                      <w:right w:val="single" w:sz="4" w:space="0" w:color="auto"/>
                    </w:tcBorders>
                  </w:tcPr>
                  <w:p w14:paraId="7D06AE89" w14:textId="77777777" w:rsidR="00351C41" w:rsidRPr="004839C5" w:rsidRDefault="00351C41">
                    <w:pPr>
                      <w:pStyle w:val="BodyText"/>
                      <w:spacing w:before="80" w:after="80"/>
                      <w:jc w:val="center"/>
                      <w:rPr>
                        <w:lang w:val="en-AU" w:eastAsia="en-US"/>
                      </w:rPr>
                    </w:pPr>
                    <w:r>
                      <w:rPr>
                        <w:rFonts w:asciiTheme="minorHAnsi" w:eastAsia="MS Gothic" w:hAnsiTheme="minorHAnsi" w:cstheme="minorHAnsi"/>
                        <w:color w:val="000000"/>
                        <w:szCs w:val="20"/>
                        <w:lang w:val="en-AU" w:eastAsia="en-US"/>
                      </w:rPr>
                      <w:t>68</w:t>
                    </w:r>
                  </w:p>
                </w:tc>
              </w:tr>
              <w:tr w:rsidR="00351C41" w:rsidRPr="004839C5" w14:paraId="448A4C9B" w14:textId="77777777">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16AE1F" w14:textId="77777777" w:rsidR="00351C41" w:rsidRPr="0084752F" w:rsidRDefault="00351C41">
                    <w:pPr>
                      <w:pStyle w:val="BodyText"/>
                      <w:spacing w:before="80" w:after="80"/>
                      <w:rPr>
                        <w:b/>
                        <w:bCs w:val="0"/>
                        <w:lang w:val="en-AU" w:eastAsia="en-US"/>
                      </w:rPr>
                    </w:pPr>
                    <w:r>
                      <w:rPr>
                        <w:b/>
                        <w:bCs w:val="0"/>
                        <w:lang w:val="en-AU" w:eastAsia="en-US"/>
                      </w:rPr>
                      <w:t>Goats</w:t>
                    </w:r>
                  </w:p>
                </w:tc>
                <w:tc>
                  <w:tcPr>
                    <w:tcW w:w="2834" w:type="dxa"/>
                    <w:tcBorders>
                      <w:top w:val="single" w:sz="4" w:space="0" w:color="auto"/>
                      <w:left w:val="single" w:sz="4" w:space="0" w:color="auto"/>
                      <w:bottom w:val="single" w:sz="4" w:space="0" w:color="auto"/>
                      <w:right w:val="single" w:sz="4" w:space="0" w:color="auto"/>
                    </w:tcBorders>
                  </w:tcPr>
                  <w:p w14:paraId="7922BBC4" w14:textId="77777777" w:rsidR="00351C41" w:rsidRPr="004839C5" w:rsidRDefault="00351C41">
                    <w:pPr>
                      <w:pStyle w:val="BodyText"/>
                      <w:spacing w:before="80" w:after="80"/>
                      <w:jc w:val="center"/>
                      <w:rPr>
                        <w:lang w:val="en-AU" w:eastAsia="en-US"/>
                      </w:rPr>
                    </w:pPr>
                    <w:r>
                      <w:rPr>
                        <w:lang w:val="en-AU" w:eastAsia="en-US"/>
                      </w:rPr>
                      <w:t>5</w:t>
                    </w:r>
                  </w:p>
                </w:tc>
              </w:tr>
              <w:tr w:rsidR="00351C41" w:rsidRPr="004839C5" w14:paraId="58F8E8A8" w14:textId="77777777">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8A9C0A3" w14:textId="77777777" w:rsidR="00351C41" w:rsidRPr="0084752F" w:rsidRDefault="00351C41">
                    <w:pPr>
                      <w:pStyle w:val="BodyText"/>
                      <w:spacing w:before="80" w:after="80"/>
                      <w:rPr>
                        <w:b/>
                        <w:bCs w:val="0"/>
                        <w:lang w:val="en-AU" w:eastAsia="en-US"/>
                      </w:rPr>
                    </w:pPr>
                    <w:r>
                      <w:rPr>
                        <w:b/>
                        <w:bCs w:val="0"/>
                        <w:lang w:val="en-AU" w:eastAsia="en-US"/>
                      </w:rPr>
                      <w:t>Deer</w:t>
                    </w:r>
                  </w:p>
                </w:tc>
                <w:tc>
                  <w:tcPr>
                    <w:tcW w:w="2834" w:type="dxa"/>
                    <w:tcBorders>
                      <w:top w:val="single" w:sz="4" w:space="0" w:color="auto"/>
                      <w:left w:val="single" w:sz="4" w:space="0" w:color="auto"/>
                      <w:bottom w:val="single" w:sz="4" w:space="0" w:color="auto"/>
                      <w:right w:val="single" w:sz="4" w:space="0" w:color="auto"/>
                    </w:tcBorders>
                  </w:tcPr>
                  <w:p w14:paraId="734FD706" w14:textId="77777777" w:rsidR="00351C41" w:rsidRPr="004839C5" w:rsidRDefault="00351C41">
                    <w:pPr>
                      <w:pStyle w:val="BodyText"/>
                      <w:spacing w:before="80" w:after="80"/>
                      <w:jc w:val="center"/>
                      <w:rPr>
                        <w:lang w:val="en-AU" w:eastAsia="en-US"/>
                      </w:rPr>
                    </w:pPr>
                    <w:r>
                      <w:rPr>
                        <w:lang w:val="en-AU" w:eastAsia="en-US"/>
                      </w:rPr>
                      <w:t>20</w:t>
                    </w:r>
                  </w:p>
                </w:tc>
              </w:tr>
              <w:tr w:rsidR="00351C41" w:rsidRPr="004839C5" w14:paraId="05CBD97F" w14:textId="77777777">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024906" w14:textId="77777777" w:rsidR="00351C41" w:rsidRPr="0084752F" w:rsidRDefault="00351C41">
                    <w:pPr>
                      <w:pStyle w:val="BodyText"/>
                      <w:spacing w:before="80" w:after="80"/>
                      <w:rPr>
                        <w:b/>
                        <w:bCs w:val="0"/>
                        <w:lang w:val="en-AU" w:eastAsia="en-US"/>
                      </w:rPr>
                    </w:pPr>
                    <w:r>
                      <w:rPr>
                        <w:b/>
                        <w:bCs w:val="0"/>
                        <w:lang w:val="en-AU" w:eastAsia="en-US"/>
                      </w:rPr>
                      <w:t>Camels</w:t>
                    </w:r>
                  </w:p>
                </w:tc>
                <w:tc>
                  <w:tcPr>
                    <w:tcW w:w="2834" w:type="dxa"/>
                    <w:tcBorders>
                      <w:top w:val="single" w:sz="4" w:space="0" w:color="auto"/>
                      <w:left w:val="single" w:sz="4" w:space="0" w:color="auto"/>
                      <w:bottom w:val="single" w:sz="4" w:space="0" w:color="auto"/>
                      <w:right w:val="single" w:sz="4" w:space="0" w:color="auto"/>
                    </w:tcBorders>
                  </w:tcPr>
                  <w:p w14:paraId="52B85CC5" w14:textId="77777777" w:rsidR="00351C41" w:rsidRPr="004839C5" w:rsidRDefault="00351C41">
                    <w:pPr>
                      <w:pStyle w:val="BodyText"/>
                      <w:spacing w:before="80" w:after="80"/>
                      <w:jc w:val="center"/>
                      <w:rPr>
                        <w:lang w:val="en-AU" w:eastAsia="en-US"/>
                      </w:rPr>
                    </w:pPr>
                    <w:r>
                      <w:rPr>
                        <w:lang w:val="en-AU" w:eastAsia="en-US"/>
                      </w:rPr>
                      <w:t>46</w:t>
                    </w:r>
                  </w:p>
                </w:tc>
              </w:tr>
              <w:tr w:rsidR="00351C41" w:rsidRPr="004839C5" w14:paraId="1CD45AD4" w14:textId="77777777">
                <w:trPr>
                  <w:trHeight w:val="34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638E23" w14:textId="77777777" w:rsidR="00351C41" w:rsidRPr="0084752F" w:rsidRDefault="00351C41">
                    <w:pPr>
                      <w:pStyle w:val="BodyText"/>
                      <w:rPr>
                        <w:b/>
                        <w:bCs w:val="0"/>
                        <w:lang w:val="en-AU" w:eastAsia="en-US"/>
                      </w:rPr>
                    </w:pPr>
                    <w:r>
                      <w:rPr>
                        <w:b/>
                        <w:bCs w:val="0"/>
                        <w:lang w:val="en-AU" w:eastAsia="en-US"/>
                      </w:rPr>
                      <w:t>Alpacas</w:t>
                    </w:r>
                  </w:p>
                </w:tc>
                <w:tc>
                  <w:tcPr>
                    <w:tcW w:w="2834" w:type="dxa"/>
                    <w:tcBorders>
                      <w:top w:val="single" w:sz="4" w:space="0" w:color="auto"/>
                      <w:left w:val="single" w:sz="4" w:space="0" w:color="auto"/>
                      <w:bottom w:val="single" w:sz="4" w:space="0" w:color="auto"/>
                      <w:right w:val="single" w:sz="4" w:space="0" w:color="auto"/>
                    </w:tcBorders>
                  </w:tcPr>
                  <w:p w14:paraId="1E50CCFA" w14:textId="77777777" w:rsidR="00351C41" w:rsidRPr="004839C5" w:rsidRDefault="00351C41">
                    <w:pPr>
                      <w:pStyle w:val="BodyText"/>
                      <w:jc w:val="center"/>
                      <w:rPr>
                        <w:lang w:val="en-AU" w:eastAsia="en-US"/>
                      </w:rPr>
                    </w:pPr>
                    <w:r>
                      <w:rPr>
                        <w:lang w:val="en-AU" w:eastAsia="en-US"/>
                      </w:rPr>
                      <w:t>8</w:t>
                    </w:r>
                  </w:p>
                </w:tc>
              </w:tr>
              <w:tr w:rsidR="00351C41" w:rsidRPr="004839C5" w14:paraId="458FD2A4" w14:textId="77777777">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9AD3FD9" w14:textId="77777777" w:rsidR="00351C41" w:rsidRPr="0084752F" w:rsidRDefault="00351C41">
                    <w:pPr>
                      <w:pStyle w:val="BodyText"/>
                      <w:rPr>
                        <w:b/>
                        <w:bCs w:val="0"/>
                        <w:lang w:val="en-AU" w:eastAsia="en-US"/>
                      </w:rPr>
                    </w:pPr>
                    <w:r>
                      <w:rPr>
                        <w:b/>
                        <w:bCs w:val="0"/>
                        <w:lang w:val="en-AU" w:eastAsia="en-US"/>
                      </w:rPr>
                      <w:t>Horses</w:t>
                    </w:r>
                  </w:p>
                </w:tc>
                <w:tc>
                  <w:tcPr>
                    <w:tcW w:w="2834" w:type="dxa"/>
                    <w:tcBorders>
                      <w:top w:val="single" w:sz="4" w:space="0" w:color="auto"/>
                      <w:left w:val="single" w:sz="4" w:space="0" w:color="auto"/>
                      <w:bottom w:val="single" w:sz="4" w:space="0" w:color="auto"/>
                      <w:right w:val="single" w:sz="4" w:space="0" w:color="auto"/>
                    </w:tcBorders>
                  </w:tcPr>
                  <w:p w14:paraId="26773097" w14:textId="77777777" w:rsidR="00351C41" w:rsidRPr="004839C5" w:rsidRDefault="00351C41">
                    <w:pPr>
                      <w:pStyle w:val="BodyText"/>
                      <w:jc w:val="center"/>
                      <w:rPr>
                        <w:lang w:val="en-AU" w:eastAsia="en-US"/>
                      </w:rPr>
                    </w:pPr>
                    <w:r>
                      <w:rPr>
                        <w:lang w:val="en-AU" w:eastAsia="en-US"/>
                      </w:rPr>
                      <w:t>18</w:t>
                    </w:r>
                  </w:p>
                </w:tc>
              </w:tr>
              <w:tr w:rsidR="00351C41" w:rsidRPr="004839C5" w14:paraId="475D4FFD" w14:textId="77777777">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90C9DA" w14:textId="77777777" w:rsidR="00351C41" w:rsidRDefault="00351C41">
                    <w:pPr>
                      <w:pStyle w:val="BodyText"/>
                      <w:rPr>
                        <w:b/>
                        <w:bCs w:val="0"/>
                        <w:lang w:val="en-AU" w:eastAsia="en-US"/>
                      </w:rPr>
                    </w:pPr>
                    <w:r>
                      <w:rPr>
                        <w:b/>
                        <w:bCs w:val="0"/>
                        <w:lang w:val="en-AU" w:eastAsia="en-US"/>
                      </w:rPr>
                      <w:t>Mules/asses</w:t>
                    </w:r>
                  </w:p>
                </w:tc>
                <w:tc>
                  <w:tcPr>
                    <w:tcW w:w="2834" w:type="dxa"/>
                    <w:tcBorders>
                      <w:top w:val="single" w:sz="4" w:space="0" w:color="auto"/>
                      <w:left w:val="single" w:sz="4" w:space="0" w:color="auto"/>
                      <w:bottom w:val="single" w:sz="4" w:space="0" w:color="auto"/>
                      <w:right w:val="single" w:sz="4" w:space="0" w:color="auto"/>
                    </w:tcBorders>
                  </w:tcPr>
                  <w:p w14:paraId="029C75BC" w14:textId="77777777" w:rsidR="00351C41" w:rsidRPr="004839C5" w:rsidRDefault="00351C41">
                    <w:pPr>
                      <w:pStyle w:val="BodyText"/>
                      <w:jc w:val="center"/>
                      <w:rPr>
                        <w:lang w:val="en-AU" w:eastAsia="en-US"/>
                      </w:rPr>
                    </w:pPr>
                    <w:r>
                      <w:rPr>
                        <w:lang w:val="en-AU" w:eastAsia="en-US"/>
                      </w:rPr>
                      <w:t>10</w:t>
                    </w:r>
                  </w:p>
                </w:tc>
              </w:tr>
              <w:tr w:rsidR="00351C41" w:rsidRPr="004839C5" w14:paraId="5A791A58" w14:textId="77777777">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D27A92" w14:textId="77777777" w:rsidR="00351C41" w:rsidRDefault="00351C41">
                    <w:pPr>
                      <w:pStyle w:val="BodyText"/>
                      <w:rPr>
                        <w:b/>
                        <w:bCs w:val="0"/>
                        <w:lang w:val="en-AU" w:eastAsia="en-US"/>
                      </w:rPr>
                    </w:pPr>
                    <w:r>
                      <w:rPr>
                        <w:b/>
                        <w:bCs w:val="0"/>
                        <w:lang w:val="en-AU" w:eastAsia="en-US"/>
                      </w:rPr>
                      <w:t>Emus/ostriches</w:t>
                    </w:r>
                  </w:p>
                </w:tc>
                <w:tc>
                  <w:tcPr>
                    <w:tcW w:w="2834" w:type="dxa"/>
                    <w:tcBorders>
                      <w:top w:val="single" w:sz="4" w:space="0" w:color="auto"/>
                      <w:left w:val="single" w:sz="4" w:space="0" w:color="auto"/>
                      <w:bottom w:val="single" w:sz="4" w:space="0" w:color="auto"/>
                      <w:right w:val="single" w:sz="4" w:space="0" w:color="auto"/>
                    </w:tcBorders>
                  </w:tcPr>
                  <w:p w14:paraId="62B525D4" w14:textId="77777777" w:rsidR="00351C41" w:rsidRPr="004839C5" w:rsidRDefault="00351C41">
                    <w:pPr>
                      <w:pStyle w:val="BodyText"/>
                      <w:jc w:val="center"/>
                      <w:rPr>
                        <w:lang w:val="en-AU" w:eastAsia="en-US"/>
                      </w:rPr>
                    </w:pPr>
                    <w:r>
                      <w:rPr>
                        <w:lang w:val="en-AU" w:eastAsia="en-US"/>
                      </w:rPr>
                      <w:t>5</w:t>
                    </w:r>
                  </w:p>
                </w:tc>
              </w:tr>
            </w:tbl>
            <w:p w14:paraId="67F7F1FC" w14:textId="77777777" w:rsidR="00351C41" w:rsidRDefault="00351C41" w:rsidP="00116D43">
              <w:pPr>
                <w:pStyle w:val="Caption"/>
              </w:pPr>
            </w:p>
            <w:p w14:paraId="0B5BC5AF" w14:textId="20659961" w:rsidR="00DF32A5" w:rsidRDefault="00DF32A5" w:rsidP="00116D43">
              <w:pPr>
                <w:pStyle w:val="Caption"/>
              </w:pPr>
              <w:bookmarkStart w:id="110" w:name="_Toc225351191"/>
              <w:r>
                <w:t>Table</w:t>
              </w:r>
              <w:r w:rsidR="00116D43">
                <w:t xml:space="preserv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t xml:space="preserve">: </w:t>
              </w:r>
              <w:r w:rsidRPr="00327BE1">
                <w:rPr>
                  <w:szCs w:val="22"/>
                </w:rPr>
                <w:t xml:space="preserve">Other Livestock – </w:t>
              </w:r>
              <w:r w:rsidR="007E3C8F" w:rsidRPr="00327BE1">
                <w:rPr>
                  <w:szCs w:val="22"/>
                </w:rPr>
                <w:t>Volatile solids produ</w:t>
              </w:r>
              <w:r w:rsidR="00222362" w:rsidRPr="00327BE1">
                <w:rPr>
                  <w:szCs w:val="22"/>
                </w:rPr>
                <w:t>ced by</w:t>
              </w:r>
              <w:r w:rsidRPr="00327BE1">
                <w:rPr>
                  <w:szCs w:val="22"/>
                </w:rPr>
                <w:t xml:space="preserve"> each other livestock type</w:t>
              </w:r>
              <w:r w:rsidR="00327BE1">
                <w:rPr>
                  <w:szCs w:val="22"/>
                </w:rPr>
                <w:t xml:space="preserve"> </w:t>
              </w:r>
              <w:r w:rsidR="00351C41">
                <w:rPr>
                  <w:szCs w:val="22"/>
                </w:rPr>
                <w:t xml:space="preserve">(kg VS/head/day) </w:t>
              </w:r>
              <w:r>
                <w:t>(</w:t>
              </w:r>
              <w:r w:rsidR="00222362">
                <w:t>VS</w:t>
              </w:r>
              <w:r>
                <w:rPr>
                  <w:vertAlign w:val="subscript"/>
                </w:rPr>
                <w:t>j</w:t>
              </w:r>
              <w:r>
                <w:t>)</w:t>
              </w:r>
              <w:bookmarkEnd w:id="110"/>
            </w:p>
            <w:tbl>
              <w:tblPr>
                <w:tblStyle w:val="TableGrid"/>
                <w:tblW w:w="2985" w:type="pct"/>
                <w:tblLayout w:type="fixed"/>
                <w:tblCellMar>
                  <w:left w:w="58" w:type="dxa"/>
                  <w:right w:w="58" w:type="dxa"/>
                </w:tblCellMar>
                <w:tblLook w:val="04A0" w:firstRow="1" w:lastRow="0" w:firstColumn="1" w:lastColumn="0" w:noHBand="0" w:noVBand="1"/>
              </w:tblPr>
              <w:tblGrid>
                <w:gridCol w:w="2548"/>
                <w:gridCol w:w="2835"/>
              </w:tblGrid>
              <w:tr w:rsidR="00DF32A5" w:rsidRPr="004839C5" w14:paraId="1ED77D8C" w14:textId="77777777" w:rsidTr="00351C41">
                <w:trPr>
                  <w:trHeight w:val="306"/>
                  <w:tblHeader/>
                </w:trPr>
                <w:tc>
                  <w:tcPr>
                    <w:tcW w:w="254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ABB70B6" w14:textId="77777777" w:rsidR="00DF32A5" w:rsidRPr="004839C5" w:rsidRDefault="00DF32A5">
                    <w:pPr>
                      <w:pStyle w:val="BodyText"/>
                      <w:spacing w:before="80" w:after="80"/>
                      <w:rPr>
                        <w:b/>
                        <w:bCs w:val="0"/>
                        <w:lang w:val="en-AU" w:eastAsia="en-US"/>
                      </w:rPr>
                    </w:pPr>
                    <w:r>
                      <w:rPr>
                        <w:b/>
                        <w:lang w:val="en-AU" w:eastAsia="en-US"/>
                      </w:rPr>
                      <w:t xml:space="preserve">Other Livestock Type </w:t>
                    </w:r>
                  </w:p>
                </w:tc>
                <w:tc>
                  <w:tcPr>
                    <w:tcW w:w="2834"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3DFE16A" w14:textId="2A002704" w:rsidR="0016007A" w:rsidRPr="00351C41" w:rsidRDefault="005A7282" w:rsidP="00351C41">
                    <w:pPr>
                      <w:pStyle w:val="BodyText"/>
                      <w:spacing w:before="80" w:after="80"/>
                      <w:jc w:val="center"/>
                      <w:rPr>
                        <w:b/>
                        <w:vertAlign w:val="subscript"/>
                        <w:lang w:val="en-AU" w:eastAsia="en-US"/>
                      </w:rPr>
                    </w:pPr>
                    <w:r>
                      <w:rPr>
                        <w:b/>
                        <w:lang w:val="en-AU" w:eastAsia="en-US"/>
                      </w:rPr>
                      <w:t>VS</w:t>
                    </w:r>
                    <w:r w:rsidR="00DF32A5">
                      <w:rPr>
                        <w:b/>
                        <w:vertAlign w:val="subscript"/>
                        <w:lang w:val="en-AU" w:eastAsia="en-US"/>
                      </w:rPr>
                      <w:t>j</w:t>
                    </w:r>
                  </w:p>
                </w:tc>
              </w:tr>
              <w:tr w:rsidR="00DF32A5" w:rsidRPr="004839C5" w14:paraId="303CADB2" w14:textId="77777777" w:rsidTr="005E4935">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BF815C3" w14:textId="77777777" w:rsidR="00DF32A5" w:rsidRPr="0084752F" w:rsidRDefault="00DF32A5">
                    <w:pPr>
                      <w:pStyle w:val="BodyText"/>
                      <w:spacing w:before="80" w:after="80"/>
                      <w:rPr>
                        <w:b/>
                        <w:bCs w:val="0"/>
                        <w:lang w:val="en-AU" w:eastAsia="en-US"/>
                      </w:rPr>
                    </w:pPr>
                    <w:r>
                      <w:rPr>
                        <w:rFonts w:asciiTheme="minorHAnsi" w:eastAsia="MS Gothic" w:hAnsiTheme="minorHAnsi" w:cstheme="minorHAnsi"/>
                        <w:b/>
                        <w:bCs w:val="0"/>
                        <w:color w:val="000000"/>
                        <w:szCs w:val="20"/>
                        <w:lang w:val="en-AU" w:eastAsia="en-US"/>
                      </w:rPr>
                      <w:t>Buffalo</w:t>
                    </w:r>
                  </w:p>
                </w:tc>
                <w:tc>
                  <w:tcPr>
                    <w:tcW w:w="2834" w:type="dxa"/>
                    <w:tcBorders>
                      <w:top w:val="single" w:sz="4" w:space="0" w:color="auto"/>
                      <w:left w:val="single" w:sz="4" w:space="0" w:color="auto"/>
                      <w:bottom w:val="single" w:sz="4" w:space="0" w:color="auto"/>
                      <w:right w:val="single" w:sz="4" w:space="0" w:color="auto"/>
                    </w:tcBorders>
                  </w:tcPr>
                  <w:p w14:paraId="0767B2A2" w14:textId="0EF6BA91" w:rsidR="00DF32A5" w:rsidRPr="004839C5" w:rsidRDefault="00771C74">
                    <w:pPr>
                      <w:pStyle w:val="BodyText"/>
                      <w:spacing w:before="80" w:after="80"/>
                      <w:jc w:val="center"/>
                      <w:rPr>
                        <w:lang w:val="en-AU" w:eastAsia="en-US"/>
                      </w:rPr>
                    </w:pPr>
                    <w:r>
                      <w:rPr>
                        <w:lang w:val="en-AU" w:eastAsia="en-US"/>
                      </w:rPr>
                      <w:t>2.73</w:t>
                    </w:r>
                  </w:p>
                </w:tc>
              </w:tr>
              <w:tr w:rsidR="00DF32A5" w:rsidRPr="004839C5" w14:paraId="253D3A97" w14:textId="77777777" w:rsidTr="005E4935">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2E04C06" w14:textId="77777777" w:rsidR="00DF32A5" w:rsidRPr="0084752F" w:rsidRDefault="00DF32A5">
                    <w:pPr>
                      <w:pStyle w:val="BodyText"/>
                      <w:spacing w:before="80" w:after="80"/>
                      <w:rPr>
                        <w:b/>
                        <w:bCs w:val="0"/>
                        <w:lang w:val="en-AU" w:eastAsia="en-US"/>
                      </w:rPr>
                    </w:pPr>
                    <w:r>
                      <w:rPr>
                        <w:b/>
                        <w:bCs w:val="0"/>
                        <w:lang w:val="en-AU" w:eastAsia="en-US"/>
                      </w:rPr>
                      <w:t>Goats</w:t>
                    </w:r>
                  </w:p>
                </w:tc>
                <w:tc>
                  <w:tcPr>
                    <w:tcW w:w="2834" w:type="dxa"/>
                    <w:tcBorders>
                      <w:top w:val="single" w:sz="4" w:space="0" w:color="auto"/>
                      <w:left w:val="single" w:sz="4" w:space="0" w:color="auto"/>
                      <w:bottom w:val="single" w:sz="4" w:space="0" w:color="auto"/>
                      <w:right w:val="single" w:sz="4" w:space="0" w:color="auto"/>
                    </w:tcBorders>
                  </w:tcPr>
                  <w:p w14:paraId="11D14B2A" w14:textId="401AE843" w:rsidR="00A575D8" w:rsidRPr="004839C5" w:rsidRDefault="00A575D8" w:rsidP="00A575D8">
                    <w:pPr>
                      <w:pStyle w:val="BodyText"/>
                      <w:spacing w:before="80" w:after="80"/>
                      <w:jc w:val="center"/>
                      <w:rPr>
                        <w:lang w:val="en-AU" w:eastAsia="en-US"/>
                      </w:rPr>
                    </w:pPr>
                    <w:r>
                      <w:rPr>
                        <w:lang w:val="en-AU" w:eastAsia="en-US"/>
                      </w:rPr>
                      <w:t>0.34</w:t>
                    </w:r>
                  </w:p>
                </w:tc>
              </w:tr>
              <w:tr w:rsidR="00DF32A5" w:rsidRPr="004839C5" w14:paraId="100927C2" w14:textId="77777777" w:rsidTr="005E4935">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FD6C67" w14:textId="77777777" w:rsidR="00DF32A5" w:rsidRPr="0084752F" w:rsidRDefault="00DF32A5">
                    <w:pPr>
                      <w:pStyle w:val="BodyText"/>
                      <w:spacing w:before="80" w:after="80"/>
                      <w:rPr>
                        <w:b/>
                        <w:bCs w:val="0"/>
                        <w:lang w:val="en-AU" w:eastAsia="en-US"/>
                      </w:rPr>
                    </w:pPr>
                    <w:r>
                      <w:rPr>
                        <w:b/>
                        <w:bCs w:val="0"/>
                        <w:lang w:val="en-AU" w:eastAsia="en-US"/>
                      </w:rPr>
                      <w:t>Deer</w:t>
                    </w:r>
                  </w:p>
                </w:tc>
                <w:tc>
                  <w:tcPr>
                    <w:tcW w:w="2834" w:type="dxa"/>
                    <w:tcBorders>
                      <w:top w:val="single" w:sz="4" w:space="0" w:color="auto"/>
                      <w:left w:val="single" w:sz="4" w:space="0" w:color="auto"/>
                      <w:bottom w:val="single" w:sz="4" w:space="0" w:color="auto"/>
                      <w:right w:val="single" w:sz="4" w:space="0" w:color="auto"/>
                    </w:tcBorders>
                  </w:tcPr>
                  <w:p w14:paraId="6D347213" w14:textId="3579775B" w:rsidR="00DF32A5" w:rsidRPr="004839C5" w:rsidRDefault="00771C74">
                    <w:pPr>
                      <w:pStyle w:val="BodyText"/>
                      <w:spacing w:before="80" w:after="80"/>
                      <w:jc w:val="center"/>
                      <w:rPr>
                        <w:lang w:val="en-AU" w:eastAsia="en-US"/>
                      </w:rPr>
                    </w:pPr>
                    <w:r>
                      <w:rPr>
                        <w:lang w:val="en-AU" w:eastAsia="en-US"/>
                      </w:rPr>
                      <w:t>0.91</w:t>
                    </w:r>
                  </w:p>
                </w:tc>
              </w:tr>
              <w:tr w:rsidR="00DF32A5" w:rsidRPr="004839C5" w14:paraId="1EC81CE7" w14:textId="77777777" w:rsidTr="005E4935">
                <w:trPr>
                  <w:trHeight w:val="287"/>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703D5" w14:textId="77777777" w:rsidR="00DF32A5" w:rsidRPr="0084752F" w:rsidRDefault="00DF32A5">
                    <w:pPr>
                      <w:pStyle w:val="BodyText"/>
                      <w:spacing w:before="80" w:after="80"/>
                      <w:rPr>
                        <w:b/>
                        <w:bCs w:val="0"/>
                        <w:lang w:val="en-AU" w:eastAsia="en-US"/>
                      </w:rPr>
                    </w:pPr>
                    <w:r>
                      <w:rPr>
                        <w:b/>
                        <w:bCs w:val="0"/>
                        <w:lang w:val="en-AU" w:eastAsia="en-US"/>
                      </w:rPr>
                      <w:t>Camels</w:t>
                    </w:r>
                  </w:p>
                </w:tc>
                <w:tc>
                  <w:tcPr>
                    <w:tcW w:w="2834" w:type="dxa"/>
                    <w:tcBorders>
                      <w:top w:val="single" w:sz="4" w:space="0" w:color="auto"/>
                      <w:left w:val="single" w:sz="4" w:space="0" w:color="auto"/>
                      <w:bottom w:val="single" w:sz="4" w:space="0" w:color="auto"/>
                      <w:right w:val="single" w:sz="4" w:space="0" w:color="auto"/>
                    </w:tcBorders>
                  </w:tcPr>
                  <w:p w14:paraId="216AF1B9" w14:textId="5EC48AA9" w:rsidR="00DF32A5" w:rsidRPr="004839C5" w:rsidRDefault="00A575D8">
                    <w:pPr>
                      <w:pStyle w:val="BodyText"/>
                      <w:spacing w:before="80" w:after="80"/>
                      <w:jc w:val="center"/>
                      <w:rPr>
                        <w:lang w:val="en-AU" w:eastAsia="en-US"/>
                      </w:rPr>
                    </w:pPr>
                    <w:r>
                      <w:rPr>
                        <w:lang w:val="en-AU" w:eastAsia="en-US"/>
                      </w:rPr>
                      <w:t>2.73</w:t>
                    </w:r>
                  </w:p>
                </w:tc>
              </w:tr>
              <w:tr w:rsidR="00DF32A5" w:rsidRPr="004839C5" w14:paraId="387E1365" w14:textId="77777777" w:rsidTr="005E4935">
                <w:trPr>
                  <w:trHeight w:val="34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098376" w14:textId="77777777" w:rsidR="00DF32A5" w:rsidRPr="0084752F" w:rsidRDefault="00DF32A5">
                    <w:pPr>
                      <w:pStyle w:val="BodyText"/>
                      <w:rPr>
                        <w:b/>
                        <w:bCs w:val="0"/>
                        <w:lang w:val="en-AU" w:eastAsia="en-US"/>
                      </w:rPr>
                    </w:pPr>
                    <w:r>
                      <w:rPr>
                        <w:b/>
                        <w:bCs w:val="0"/>
                        <w:lang w:val="en-AU" w:eastAsia="en-US"/>
                      </w:rPr>
                      <w:t>Alpacas</w:t>
                    </w:r>
                  </w:p>
                </w:tc>
                <w:tc>
                  <w:tcPr>
                    <w:tcW w:w="2834" w:type="dxa"/>
                    <w:tcBorders>
                      <w:top w:val="single" w:sz="4" w:space="0" w:color="auto"/>
                      <w:left w:val="single" w:sz="4" w:space="0" w:color="auto"/>
                      <w:bottom w:val="single" w:sz="4" w:space="0" w:color="auto"/>
                      <w:right w:val="single" w:sz="4" w:space="0" w:color="auto"/>
                    </w:tcBorders>
                  </w:tcPr>
                  <w:p w14:paraId="4E0532E3" w14:textId="60B157C1" w:rsidR="00DF32A5" w:rsidRPr="004839C5" w:rsidRDefault="00A54E72">
                    <w:pPr>
                      <w:pStyle w:val="BodyText"/>
                      <w:jc w:val="center"/>
                      <w:rPr>
                        <w:lang w:val="en-AU" w:eastAsia="en-US"/>
                      </w:rPr>
                    </w:pPr>
                    <w:r>
                      <w:rPr>
                        <w:lang w:val="en-AU" w:eastAsia="en-US"/>
                      </w:rPr>
                      <w:t>0.34</w:t>
                    </w:r>
                  </w:p>
                </w:tc>
              </w:tr>
              <w:tr w:rsidR="00DF32A5" w:rsidRPr="004839C5" w14:paraId="4F88B322" w14:textId="77777777" w:rsidTr="005E4935">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BAD6DE" w14:textId="77777777" w:rsidR="00DF32A5" w:rsidRPr="0084752F" w:rsidRDefault="00DF32A5">
                    <w:pPr>
                      <w:pStyle w:val="BodyText"/>
                      <w:rPr>
                        <w:b/>
                        <w:bCs w:val="0"/>
                        <w:lang w:val="en-AU" w:eastAsia="en-US"/>
                      </w:rPr>
                    </w:pPr>
                    <w:r>
                      <w:rPr>
                        <w:b/>
                        <w:bCs w:val="0"/>
                        <w:lang w:val="en-AU" w:eastAsia="en-US"/>
                      </w:rPr>
                      <w:t>Horses</w:t>
                    </w:r>
                  </w:p>
                </w:tc>
                <w:tc>
                  <w:tcPr>
                    <w:tcW w:w="2834" w:type="dxa"/>
                    <w:tcBorders>
                      <w:top w:val="single" w:sz="4" w:space="0" w:color="auto"/>
                      <w:left w:val="single" w:sz="4" w:space="0" w:color="auto"/>
                      <w:bottom w:val="single" w:sz="4" w:space="0" w:color="auto"/>
                      <w:right w:val="single" w:sz="4" w:space="0" w:color="auto"/>
                    </w:tcBorders>
                  </w:tcPr>
                  <w:p w14:paraId="35D1DFEF" w14:textId="244A6E57" w:rsidR="00DF32A5" w:rsidRPr="004839C5" w:rsidRDefault="00A54E72">
                    <w:pPr>
                      <w:pStyle w:val="BodyText"/>
                      <w:jc w:val="center"/>
                      <w:rPr>
                        <w:lang w:val="en-AU" w:eastAsia="en-US"/>
                      </w:rPr>
                    </w:pPr>
                    <w:r>
                      <w:rPr>
                        <w:lang w:val="en-AU" w:eastAsia="en-US"/>
                      </w:rPr>
                      <w:t>2.73</w:t>
                    </w:r>
                  </w:p>
                </w:tc>
              </w:tr>
              <w:tr w:rsidR="00DF32A5" w:rsidRPr="004839C5" w14:paraId="37664EB9" w14:textId="77777777" w:rsidTr="005E4935">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A4CFAFD" w14:textId="77777777" w:rsidR="00DF32A5" w:rsidRDefault="00DF32A5">
                    <w:pPr>
                      <w:pStyle w:val="BodyText"/>
                      <w:rPr>
                        <w:b/>
                        <w:bCs w:val="0"/>
                        <w:lang w:val="en-AU" w:eastAsia="en-US"/>
                      </w:rPr>
                    </w:pPr>
                    <w:r>
                      <w:rPr>
                        <w:b/>
                        <w:bCs w:val="0"/>
                        <w:lang w:val="en-AU" w:eastAsia="en-US"/>
                      </w:rPr>
                      <w:t>Mules/asses</w:t>
                    </w:r>
                  </w:p>
                </w:tc>
                <w:tc>
                  <w:tcPr>
                    <w:tcW w:w="2834" w:type="dxa"/>
                    <w:tcBorders>
                      <w:top w:val="single" w:sz="4" w:space="0" w:color="auto"/>
                      <w:left w:val="single" w:sz="4" w:space="0" w:color="auto"/>
                      <w:bottom w:val="single" w:sz="4" w:space="0" w:color="auto"/>
                      <w:right w:val="single" w:sz="4" w:space="0" w:color="auto"/>
                    </w:tcBorders>
                  </w:tcPr>
                  <w:p w14:paraId="06459B5F" w14:textId="676092A0" w:rsidR="00DF32A5" w:rsidRPr="004839C5" w:rsidRDefault="00A54E72">
                    <w:pPr>
                      <w:pStyle w:val="BodyText"/>
                      <w:jc w:val="center"/>
                      <w:rPr>
                        <w:lang w:val="en-AU" w:eastAsia="en-US"/>
                      </w:rPr>
                    </w:pPr>
                    <w:r>
                      <w:rPr>
                        <w:lang w:val="en-AU" w:eastAsia="en-US"/>
                      </w:rPr>
                      <w:t>0.91</w:t>
                    </w:r>
                  </w:p>
                </w:tc>
              </w:tr>
              <w:tr w:rsidR="00DF32A5" w:rsidRPr="004839C5" w14:paraId="4782E933" w14:textId="77777777" w:rsidTr="005E4935">
                <w:trPr>
                  <w:trHeight w:val="164"/>
                  <w:tblHeader/>
                </w:trPr>
                <w:tc>
                  <w:tcPr>
                    <w:tcW w:w="254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AE6E66C" w14:textId="77777777" w:rsidR="00DF32A5" w:rsidRDefault="00DF32A5">
                    <w:pPr>
                      <w:pStyle w:val="BodyText"/>
                      <w:rPr>
                        <w:b/>
                        <w:bCs w:val="0"/>
                        <w:lang w:val="en-AU" w:eastAsia="en-US"/>
                      </w:rPr>
                    </w:pPr>
                    <w:r>
                      <w:rPr>
                        <w:b/>
                        <w:bCs w:val="0"/>
                        <w:lang w:val="en-AU" w:eastAsia="en-US"/>
                      </w:rPr>
                      <w:t>Emus/ostriches</w:t>
                    </w:r>
                  </w:p>
                </w:tc>
                <w:tc>
                  <w:tcPr>
                    <w:tcW w:w="2834" w:type="dxa"/>
                    <w:tcBorders>
                      <w:top w:val="single" w:sz="4" w:space="0" w:color="auto"/>
                      <w:left w:val="single" w:sz="4" w:space="0" w:color="auto"/>
                      <w:bottom w:val="single" w:sz="4" w:space="0" w:color="auto"/>
                      <w:right w:val="single" w:sz="4" w:space="0" w:color="auto"/>
                    </w:tcBorders>
                  </w:tcPr>
                  <w:p w14:paraId="3722A78F" w14:textId="16DA847D" w:rsidR="00DF32A5" w:rsidRPr="004839C5" w:rsidRDefault="00A54E72">
                    <w:pPr>
                      <w:pStyle w:val="BodyText"/>
                      <w:jc w:val="center"/>
                      <w:rPr>
                        <w:lang w:val="en-AU" w:eastAsia="en-US"/>
                      </w:rPr>
                    </w:pPr>
                    <w:r>
                      <w:rPr>
                        <w:lang w:val="en-AU" w:eastAsia="en-US"/>
                      </w:rPr>
                      <w:t>0.34</w:t>
                    </w:r>
                  </w:p>
                </w:tc>
              </w:tr>
            </w:tbl>
            <w:p w14:paraId="2D05C2AC" w14:textId="77777777" w:rsidR="00DF32A5" w:rsidRDefault="00DF32A5" w:rsidP="00746AF2">
              <w:pPr>
                <w:pStyle w:val="Caption"/>
              </w:pPr>
            </w:p>
            <w:p w14:paraId="6DA8E32C" w14:textId="6357CE4A" w:rsidR="00746AF2" w:rsidRPr="00385AE9" w:rsidRDefault="00746AF2" w:rsidP="00116D43">
              <w:pPr>
                <w:pStyle w:val="Caption"/>
              </w:pPr>
              <w:bookmarkStart w:id="111" w:name="_Toc225351192"/>
              <w:r>
                <w:t>Table</w:t>
              </w:r>
              <w:r w:rsidR="00116D43">
                <w:t xml:space="preserv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 Other Livestock – Nitrogen excreted per livestock type</w:t>
              </w:r>
              <w:r w:rsidR="00351C41">
                <w:t xml:space="preserve"> (kg N</w:t>
              </w:r>
              <w:r w:rsidR="00351C41">
                <w:rPr>
                  <w:vertAlign w:val="subscript"/>
                </w:rPr>
                <w:t>2</w:t>
              </w:r>
              <w:r w:rsidR="00351C41">
                <w:t>O/head/year)</w:t>
              </w:r>
              <w:r>
                <w:t xml:space="preserve"> (</w:t>
              </w:r>
              <w:r w:rsidR="00EA4AAC">
                <w:t>N</w:t>
              </w:r>
              <w:r w:rsidR="00385AE9">
                <w:t>E</w:t>
              </w:r>
              <w:r w:rsidR="00385AE9">
                <w:rPr>
                  <w:vertAlign w:val="subscript"/>
                </w:rPr>
                <w:t>j</w:t>
              </w:r>
              <w:r w:rsidR="00385AE9">
                <w:t>)</w:t>
              </w:r>
              <w:bookmarkEnd w:id="108"/>
              <w:bookmarkEnd w:id="111"/>
            </w:p>
            <w:tbl>
              <w:tblPr>
                <w:tblStyle w:val="TableGrid"/>
                <w:tblW w:w="2985" w:type="pct"/>
                <w:tblLayout w:type="fixed"/>
                <w:tblCellMar>
                  <w:left w:w="58" w:type="dxa"/>
                  <w:right w:w="58" w:type="dxa"/>
                </w:tblCellMar>
                <w:tblLook w:val="04A0" w:firstRow="1" w:lastRow="0" w:firstColumn="1" w:lastColumn="0" w:noHBand="0" w:noVBand="1"/>
              </w:tblPr>
              <w:tblGrid>
                <w:gridCol w:w="2547"/>
                <w:gridCol w:w="2836"/>
              </w:tblGrid>
              <w:tr w:rsidR="00746AF2" w:rsidRPr="004839C5" w14:paraId="30C58F54" w14:textId="77777777" w:rsidTr="00351C41">
                <w:trPr>
                  <w:trHeight w:val="179"/>
                  <w:tblHead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31FF7F7" w14:textId="4F47006E" w:rsidR="00746AF2" w:rsidRPr="004839C5" w:rsidRDefault="00746AF2">
                    <w:pPr>
                      <w:pStyle w:val="BodyText"/>
                      <w:spacing w:before="80" w:after="80"/>
                      <w:rPr>
                        <w:b/>
                        <w:bCs w:val="0"/>
                        <w:lang w:val="en-AU" w:eastAsia="en-US"/>
                      </w:rPr>
                    </w:pPr>
                    <w:r>
                      <w:rPr>
                        <w:b/>
                        <w:lang w:val="en-AU" w:eastAsia="en-US"/>
                      </w:rPr>
                      <w:t>Other Livestock Type j</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C785E46" w14:textId="4939D774" w:rsidR="005E2561" w:rsidRPr="00351C41" w:rsidRDefault="00EA4AAC" w:rsidP="00351C41">
                    <w:pPr>
                      <w:pStyle w:val="BodyText"/>
                      <w:spacing w:before="80" w:after="80"/>
                      <w:jc w:val="center"/>
                      <w:rPr>
                        <w:b/>
                        <w:vertAlign w:val="subscript"/>
                        <w:lang w:val="en-AU" w:eastAsia="en-US"/>
                      </w:rPr>
                    </w:pPr>
                    <w:r>
                      <w:rPr>
                        <w:b/>
                        <w:lang w:val="en-AU" w:eastAsia="en-US"/>
                      </w:rPr>
                      <w:t>N</w:t>
                    </w:r>
                    <w:r w:rsidR="00746AF2">
                      <w:rPr>
                        <w:b/>
                        <w:lang w:val="en-AU" w:eastAsia="en-US"/>
                      </w:rPr>
                      <w:t>E</w:t>
                    </w:r>
                    <w:r w:rsidR="00746AF2">
                      <w:rPr>
                        <w:b/>
                        <w:vertAlign w:val="subscript"/>
                        <w:lang w:val="en-AU" w:eastAsia="en-US"/>
                      </w:rPr>
                      <w:t>j</w:t>
                    </w:r>
                  </w:p>
                </w:tc>
              </w:tr>
              <w:tr w:rsidR="00746AF2" w:rsidRPr="004839C5" w14:paraId="57547D23" w14:textId="77777777" w:rsidTr="005E4935">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61869A7" w14:textId="77777777" w:rsidR="00746AF2" w:rsidRPr="0084752F" w:rsidRDefault="00746AF2">
                    <w:pPr>
                      <w:pStyle w:val="BodyText"/>
                      <w:spacing w:before="80" w:after="80"/>
                      <w:rPr>
                        <w:b/>
                        <w:bCs w:val="0"/>
                        <w:lang w:val="en-AU" w:eastAsia="en-US"/>
                      </w:rPr>
                    </w:pPr>
                    <w:r>
                      <w:rPr>
                        <w:rFonts w:asciiTheme="minorHAnsi" w:eastAsia="MS Gothic" w:hAnsiTheme="minorHAnsi" w:cstheme="minorHAnsi"/>
                        <w:b/>
                        <w:bCs w:val="0"/>
                        <w:color w:val="000000"/>
                        <w:szCs w:val="20"/>
                        <w:lang w:val="en-AU" w:eastAsia="en-US"/>
                      </w:rPr>
                      <w:t>Buffalo</w:t>
                    </w:r>
                  </w:p>
                </w:tc>
                <w:tc>
                  <w:tcPr>
                    <w:tcW w:w="2835" w:type="dxa"/>
                    <w:tcBorders>
                      <w:top w:val="single" w:sz="4" w:space="0" w:color="auto"/>
                      <w:left w:val="single" w:sz="4" w:space="0" w:color="auto"/>
                      <w:bottom w:val="single" w:sz="4" w:space="0" w:color="auto"/>
                      <w:right w:val="single" w:sz="4" w:space="0" w:color="auto"/>
                    </w:tcBorders>
                  </w:tcPr>
                  <w:p w14:paraId="1199E0DF" w14:textId="54416F5C" w:rsidR="00746AF2" w:rsidRPr="004839C5" w:rsidRDefault="00746AF2">
                    <w:pPr>
                      <w:pStyle w:val="BodyText"/>
                      <w:spacing w:before="80" w:after="80"/>
                      <w:jc w:val="center"/>
                      <w:rPr>
                        <w:lang w:val="en-AU" w:eastAsia="en-US"/>
                      </w:rPr>
                    </w:pPr>
                    <w:r>
                      <w:rPr>
                        <w:rFonts w:asciiTheme="minorHAnsi" w:eastAsia="MS Gothic" w:hAnsiTheme="minorHAnsi" w:cstheme="minorHAnsi"/>
                        <w:color w:val="000000"/>
                        <w:szCs w:val="20"/>
                        <w:lang w:val="en-AU" w:eastAsia="en-US"/>
                      </w:rPr>
                      <w:t>39.5</w:t>
                    </w:r>
                  </w:p>
                </w:tc>
              </w:tr>
              <w:tr w:rsidR="00746AF2" w:rsidRPr="004839C5" w14:paraId="6F4EB864" w14:textId="77777777" w:rsidTr="005E4935">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F519569" w14:textId="77777777" w:rsidR="00746AF2" w:rsidRPr="0084752F" w:rsidRDefault="00746AF2">
                    <w:pPr>
                      <w:pStyle w:val="BodyText"/>
                      <w:spacing w:before="80" w:after="80"/>
                      <w:rPr>
                        <w:b/>
                        <w:bCs w:val="0"/>
                        <w:lang w:val="en-AU" w:eastAsia="en-US"/>
                      </w:rPr>
                    </w:pPr>
                    <w:r>
                      <w:rPr>
                        <w:b/>
                        <w:bCs w:val="0"/>
                        <w:lang w:val="en-AU" w:eastAsia="en-US"/>
                      </w:rPr>
                      <w:t>Goats</w:t>
                    </w:r>
                  </w:p>
                </w:tc>
                <w:tc>
                  <w:tcPr>
                    <w:tcW w:w="2835" w:type="dxa"/>
                    <w:tcBorders>
                      <w:top w:val="single" w:sz="4" w:space="0" w:color="auto"/>
                      <w:left w:val="single" w:sz="4" w:space="0" w:color="auto"/>
                      <w:bottom w:val="single" w:sz="4" w:space="0" w:color="auto"/>
                      <w:right w:val="single" w:sz="4" w:space="0" w:color="auto"/>
                    </w:tcBorders>
                  </w:tcPr>
                  <w:p w14:paraId="57DDB3FC" w14:textId="761D5350" w:rsidR="00746AF2" w:rsidRPr="004839C5" w:rsidRDefault="00746AF2">
                    <w:pPr>
                      <w:pStyle w:val="BodyText"/>
                      <w:spacing w:before="80" w:after="80"/>
                      <w:jc w:val="center"/>
                      <w:rPr>
                        <w:lang w:val="en-AU" w:eastAsia="en-US"/>
                      </w:rPr>
                    </w:pPr>
                    <w:r>
                      <w:rPr>
                        <w:lang w:val="en-AU" w:eastAsia="en-US"/>
                      </w:rPr>
                      <w:t>7.0</w:t>
                    </w:r>
                  </w:p>
                </w:tc>
              </w:tr>
              <w:tr w:rsidR="00746AF2" w:rsidRPr="004839C5" w14:paraId="05574F8C" w14:textId="77777777" w:rsidTr="005E4935">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04B91B" w14:textId="77777777" w:rsidR="00746AF2" w:rsidRPr="0084752F" w:rsidRDefault="00746AF2">
                    <w:pPr>
                      <w:pStyle w:val="BodyText"/>
                      <w:spacing w:before="80" w:after="80"/>
                      <w:rPr>
                        <w:b/>
                        <w:bCs w:val="0"/>
                        <w:lang w:val="en-AU" w:eastAsia="en-US"/>
                      </w:rPr>
                    </w:pPr>
                    <w:r>
                      <w:rPr>
                        <w:b/>
                        <w:bCs w:val="0"/>
                        <w:lang w:val="en-AU" w:eastAsia="en-US"/>
                      </w:rPr>
                      <w:t>Deer</w:t>
                    </w:r>
                  </w:p>
                </w:tc>
                <w:tc>
                  <w:tcPr>
                    <w:tcW w:w="2835" w:type="dxa"/>
                    <w:tcBorders>
                      <w:top w:val="single" w:sz="4" w:space="0" w:color="auto"/>
                      <w:left w:val="single" w:sz="4" w:space="0" w:color="auto"/>
                      <w:bottom w:val="single" w:sz="4" w:space="0" w:color="auto"/>
                      <w:right w:val="single" w:sz="4" w:space="0" w:color="auto"/>
                    </w:tcBorders>
                  </w:tcPr>
                  <w:p w14:paraId="623E267C" w14:textId="263F6C8E" w:rsidR="00746AF2" w:rsidRPr="004839C5" w:rsidRDefault="00746AF2">
                    <w:pPr>
                      <w:pStyle w:val="BodyText"/>
                      <w:spacing w:before="80" w:after="80"/>
                      <w:jc w:val="center"/>
                      <w:rPr>
                        <w:lang w:val="en-AU" w:eastAsia="en-US"/>
                      </w:rPr>
                    </w:pPr>
                    <w:r>
                      <w:rPr>
                        <w:lang w:val="en-AU" w:eastAsia="en-US"/>
                      </w:rPr>
                      <w:t>13.2</w:t>
                    </w:r>
                  </w:p>
                </w:tc>
              </w:tr>
              <w:tr w:rsidR="00746AF2" w:rsidRPr="004839C5" w14:paraId="20C5C687" w14:textId="77777777" w:rsidTr="005E4935">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19361F0" w14:textId="77777777" w:rsidR="00746AF2" w:rsidRPr="0084752F" w:rsidRDefault="00746AF2">
                    <w:pPr>
                      <w:pStyle w:val="BodyText"/>
                      <w:spacing w:before="80" w:after="80"/>
                      <w:rPr>
                        <w:b/>
                        <w:bCs w:val="0"/>
                        <w:lang w:val="en-AU" w:eastAsia="en-US"/>
                      </w:rPr>
                    </w:pPr>
                    <w:r>
                      <w:rPr>
                        <w:b/>
                        <w:bCs w:val="0"/>
                        <w:lang w:val="en-AU" w:eastAsia="en-US"/>
                      </w:rPr>
                      <w:t>Camels</w:t>
                    </w:r>
                  </w:p>
                </w:tc>
                <w:tc>
                  <w:tcPr>
                    <w:tcW w:w="2835" w:type="dxa"/>
                    <w:tcBorders>
                      <w:top w:val="single" w:sz="4" w:space="0" w:color="auto"/>
                      <w:left w:val="single" w:sz="4" w:space="0" w:color="auto"/>
                      <w:bottom w:val="single" w:sz="4" w:space="0" w:color="auto"/>
                      <w:right w:val="single" w:sz="4" w:space="0" w:color="auto"/>
                    </w:tcBorders>
                  </w:tcPr>
                  <w:p w14:paraId="0E20F0E2" w14:textId="65356244" w:rsidR="00746AF2" w:rsidRPr="004839C5" w:rsidRDefault="00746AF2">
                    <w:pPr>
                      <w:pStyle w:val="BodyText"/>
                      <w:spacing w:before="80" w:after="80"/>
                      <w:jc w:val="center"/>
                      <w:rPr>
                        <w:lang w:val="en-AU" w:eastAsia="en-US"/>
                      </w:rPr>
                    </w:pPr>
                    <w:r>
                      <w:rPr>
                        <w:lang w:val="en-AU" w:eastAsia="en-US"/>
                      </w:rPr>
                      <w:t>39.5</w:t>
                    </w:r>
                  </w:p>
                </w:tc>
              </w:tr>
              <w:tr w:rsidR="00746AF2" w:rsidRPr="004839C5" w14:paraId="6F26CF20" w14:textId="77777777" w:rsidTr="005E4935">
                <w:trPr>
                  <w:trHeight w:val="34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5DDF67" w14:textId="77777777" w:rsidR="00746AF2" w:rsidRPr="0084752F" w:rsidRDefault="00746AF2">
                    <w:pPr>
                      <w:pStyle w:val="BodyText"/>
                      <w:rPr>
                        <w:b/>
                        <w:bCs w:val="0"/>
                        <w:lang w:val="en-AU" w:eastAsia="en-US"/>
                      </w:rPr>
                    </w:pPr>
                    <w:r>
                      <w:rPr>
                        <w:b/>
                        <w:bCs w:val="0"/>
                        <w:lang w:val="en-AU" w:eastAsia="en-US"/>
                      </w:rPr>
                      <w:t>Alpacas</w:t>
                    </w:r>
                  </w:p>
                </w:tc>
                <w:tc>
                  <w:tcPr>
                    <w:tcW w:w="2835" w:type="dxa"/>
                    <w:tcBorders>
                      <w:top w:val="single" w:sz="4" w:space="0" w:color="auto"/>
                      <w:left w:val="single" w:sz="4" w:space="0" w:color="auto"/>
                      <w:bottom w:val="single" w:sz="4" w:space="0" w:color="auto"/>
                      <w:right w:val="single" w:sz="4" w:space="0" w:color="auto"/>
                    </w:tcBorders>
                  </w:tcPr>
                  <w:p w14:paraId="52505702" w14:textId="5950B7C5" w:rsidR="00746AF2" w:rsidRPr="004839C5" w:rsidRDefault="00746AF2">
                    <w:pPr>
                      <w:pStyle w:val="BodyText"/>
                      <w:jc w:val="center"/>
                      <w:rPr>
                        <w:lang w:val="en-AU" w:eastAsia="en-US"/>
                      </w:rPr>
                    </w:pPr>
                    <w:r>
                      <w:rPr>
                        <w:lang w:val="en-AU" w:eastAsia="en-US"/>
                      </w:rPr>
                      <w:t>7.0</w:t>
                    </w:r>
                  </w:p>
                </w:tc>
              </w:tr>
              <w:tr w:rsidR="00746AF2" w:rsidRPr="004839C5" w14:paraId="74A2E000" w14:textId="77777777" w:rsidTr="005E4935">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4F1F1" w14:textId="77777777" w:rsidR="00746AF2" w:rsidRPr="0084752F" w:rsidRDefault="00746AF2">
                    <w:pPr>
                      <w:pStyle w:val="BodyText"/>
                      <w:rPr>
                        <w:b/>
                        <w:bCs w:val="0"/>
                        <w:lang w:val="en-AU" w:eastAsia="en-US"/>
                      </w:rPr>
                    </w:pPr>
                    <w:r>
                      <w:rPr>
                        <w:b/>
                        <w:bCs w:val="0"/>
                        <w:lang w:val="en-AU" w:eastAsia="en-US"/>
                      </w:rPr>
                      <w:t>Horses</w:t>
                    </w:r>
                  </w:p>
                </w:tc>
                <w:tc>
                  <w:tcPr>
                    <w:tcW w:w="2835" w:type="dxa"/>
                    <w:tcBorders>
                      <w:top w:val="single" w:sz="4" w:space="0" w:color="auto"/>
                      <w:left w:val="single" w:sz="4" w:space="0" w:color="auto"/>
                      <w:bottom w:val="single" w:sz="4" w:space="0" w:color="auto"/>
                      <w:right w:val="single" w:sz="4" w:space="0" w:color="auto"/>
                    </w:tcBorders>
                  </w:tcPr>
                  <w:p w14:paraId="70227301" w14:textId="15A06E9E" w:rsidR="00746AF2" w:rsidRPr="004839C5" w:rsidRDefault="00746AF2">
                    <w:pPr>
                      <w:pStyle w:val="BodyText"/>
                      <w:jc w:val="center"/>
                      <w:rPr>
                        <w:lang w:val="en-AU" w:eastAsia="en-US"/>
                      </w:rPr>
                    </w:pPr>
                    <w:r>
                      <w:rPr>
                        <w:lang w:val="en-AU" w:eastAsia="en-US"/>
                      </w:rPr>
                      <w:t>39.5</w:t>
                    </w:r>
                  </w:p>
                </w:tc>
              </w:tr>
              <w:tr w:rsidR="00746AF2" w:rsidRPr="004839C5" w14:paraId="09132663" w14:textId="77777777" w:rsidTr="005E4935">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785CE8" w14:textId="77777777" w:rsidR="00746AF2" w:rsidRDefault="00746AF2">
                    <w:pPr>
                      <w:pStyle w:val="BodyText"/>
                      <w:rPr>
                        <w:b/>
                        <w:bCs w:val="0"/>
                        <w:lang w:val="en-AU" w:eastAsia="en-US"/>
                      </w:rPr>
                    </w:pPr>
                    <w:r>
                      <w:rPr>
                        <w:b/>
                        <w:bCs w:val="0"/>
                        <w:lang w:val="en-AU" w:eastAsia="en-US"/>
                      </w:rPr>
                      <w:t>Mules/asses</w:t>
                    </w:r>
                  </w:p>
                </w:tc>
                <w:tc>
                  <w:tcPr>
                    <w:tcW w:w="2835" w:type="dxa"/>
                    <w:tcBorders>
                      <w:top w:val="single" w:sz="4" w:space="0" w:color="auto"/>
                      <w:left w:val="single" w:sz="4" w:space="0" w:color="auto"/>
                      <w:bottom w:val="single" w:sz="4" w:space="0" w:color="auto"/>
                      <w:right w:val="single" w:sz="4" w:space="0" w:color="auto"/>
                    </w:tcBorders>
                  </w:tcPr>
                  <w:p w14:paraId="4F910254" w14:textId="775B32B1" w:rsidR="00746AF2" w:rsidRPr="004839C5" w:rsidRDefault="00746AF2">
                    <w:pPr>
                      <w:pStyle w:val="BodyText"/>
                      <w:jc w:val="center"/>
                      <w:rPr>
                        <w:lang w:val="en-AU" w:eastAsia="en-US"/>
                      </w:rPr>
                    </w:pPr>
                    <w:r>
                      <w:rPr>
                        <w:lang w:val="en-AU" w:eastAsia="en-US"/>
                      </w:rPr>
                      <w:t>13.2</w:t>
                    </w:r>
                  </w:p>
                </w:tc>
              </w:tr>
              <w:tr w:rsidR="00746AF2" w:rsidRPr="004839C5" w14:paraId="7AD88CA1" w14:textId="77777777" w:rsidTr="005E4935">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B45D96" w14:textId="77777777" w:rsidR="00746AF2" w:rsidRDefault="00746AF2">
                    <w:pPr>
                      <w:pStyle w:val="BodyText"/>
                      <w:rPr>
                        <w:b/>
                        <w:bCs w:val="0"/>
                        <w:lang w:val="en-AU" w:eastAsia="en-US"/>
                      </w:rPr>
                    </w:pPr>
                    <w:r>
                      <w:rPr>
                        <w:b/>
                        <w:bCs w:val="0"/>
                        <w:lang w:val="en-AU" w:eastAsia="en-US"/>
                      </w:rPr>
                      <w:t>Emus/ostriches</w:t>
                    </w:r>
                  </w:p>
                </w:tc>
                <w:tc>
                  <w:tcPr>
                    <w:tcW w:w="2835" w:type="dxa"/>
                    <w:tcBorders>
                      <w:top w:val="single" w:sz="4" w:space="0" w:color="auto"/>
                      <w:left w:val="single" w:sz="4" w:space="0" w:color="auto"/>
                      <w:bottom w:val="single" w:sz="4" w:space="0" w:color="auto"/>
                      <w:right w:val="single" w:sz="4" w:space="0" w:color="auto"/>
                    </w:tcBorders>
                  </w:tcPr>
                  <w:p w14:paraId="2877111F" w14:textId="23AECB56" w:rsidR="00746AF2" w:rsidRPr="004839C5" w:rsidRDefault="00746AF2">
                    <w:pPr>
                      <w:pStyle w:val="BodyText"/>
                      <w:jc w:val="center"/>
                      <w:rPr>
                        <w:lang w:val="en-AU" w:eastAsia="en-US"/>
                      </w:rPr>
                    </w:pPr>
                    <w:r>
                      <w:rPr>
                        <w:lang w:val="en-AU" w:eastAsia="en-US"/>
                      </w:rPr>
                      <w:t>7.0</w:t>
                    </w:r>
                  </w:p>
                </w:tc>
              </w:tr>
            </w:tbl>
            <w:p w14:paraId="01758185" w14:textId="77777777" w:rsidR="00605410" w:rsidRDefault="00605410" w:rsidP="00746AF2"/>
            <w:p w14:paraId="4F4BC906" w14:textId="4DC3AFF1" w:rsidR="00FB3D28" w:rsidRDefault="00FB3D28" w:rsidP="00116D43">
              <w:pPr>
                <w:pStyle w:val="Caption"/>
              </w:pPr>
              <w:bookmarkStart w:id="112" w:name="_Toc215758092"/>
              <w:bookmarkStart w:id="113" w:name="_Toc225351193"/>
              <w:r>
                <w:t>Table</w:t>
              </w:r>
              <w:r w:rsidR="00116D43">
                <w:t xml:space="preserv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t>: Other Livestock – Average Liveweights</w:t>
              </w:r>
              <w:r w:rsidR="008A06AC">
                <w:t xml:space="preserve"> (W</w:t>
              </w:r>
              <w:r w:rsidR="008A06AC">
                <w:rPr>
                  <w:vertAlign w:val="subscript"/>
                </w:rPr>
                <w:t>co</w:t>
              </w:r>
              <w:r w:rsidR="008A06AC">
                <w:t>)</w:t>
              </w:r>
              <w:r>
                <w:t xml:space="preserve"> (kg)</w:t>
              </w:r>
              <w:bookmarkEnd w:id="113"/>
              <w:r w:rsidR="00530AD8">
                <w:t xml:space="preserve"> </w:t>
              </w:r>
              <w:bookmarkEnd w:id="112"/>
            </w:p>
            <w:tbl>
              <w:tblPr>
                <w:tblStyle w:val="TableGrid"/>
                <w:tblW w:w="4714" w:type="pct"/>
                <w:tblLayout w:type="fixed"/>
                <w:tblCellMar>
                  <w:left w:w="58" w:type="dxa"/>
                  <w:right w:w="58" w:type="dxa"/>
                </w:tblCellMar>
                <w:tblLook w:val="04A0" w:firstRow="1" w:lastRow="0" w:firstColumn="1" w:lastColumn="0" w:noHBand="0" w:noVBand="1"/>
              </w:tblPr>
              <w:tblGrid>
                <w:gridCol w:w="2547"/>
                <w:gridCol w:w="2835"/>
                <w:gridCol w:w="141"/>
                <w:gridCol w:w="2977"/>
              </w:tblGrid>
              <w:tr w:rsidR="006768F4" w:rsidRPr="004839C5" w14:paraId="432D2AD2" w14:textId="583A3926" w:rsidTr="006768F4">
                <w:trPr>
                  <w:trHeight w:val="70"/>
                  <w:tblHeader/>
                </w:trPr>
                <w:tc>
                  <w:tcPr>
                    <w:tcW w:w="2547"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06026347" w14:textId="7B7AD0C2" w:rsidR="006768F4" w:rsidRPr="004839C5" w:rsidRDefault="006768F4" w:rsidP="009A461D">
                    <w:pPr>
                      <w:pStyle w:val="BodyText"/>
                      <w:spacing w:before="80" w:after="80"/>
                      <w:rPr>
                        <w:b/>
                        <w:bCs w:val="0"/>
                        <w:lang w:val="en-AU" w:eastAsia="en-US"/>
                      </w:rPr>
                    </w:pPr>
                    <w:r>
                      <w:rPr>
                        <w:b/>
                        <w:lang w:val="en-AU" w:eastAsia="en-US"/>
                      </w:rPr>
                      <w:t>Other Livestock Type j</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4A759CF" w14:textId="53B8104B" w:rsidR="006768F4" w:rsidRPr="009A461D" w:rsidRDefault="006768F4" w:rsidP="00682DD7">
                    <w:pPr>
                      <w:pStyle w:val="BodyText"/>
                      <w:spacing w:before="80" w:after="80"/>
                      <w:jc w:val="center"/>
                      <w:rPr>
                        <w:b/>
                        <w:bCs w:val="0"/>
                        <w:color w:val="FFFFFF" w:themeColor="background1"/>
                        <w:vertAlign w:val="subscript"/>
                        <w:lang w:val="en-AU" w:eastAsia="en-US"/>
                      </w:rPr>
                    </w:pPr>
                    <w:r w:rsidRPr="009A461D">
                      <w:rPr>
                        <w:b/>
                        <w:color w:val="FFFFFF" w:themeColor="background1"/>
                        <w:lang w:val="en-AU" w:eastAsia="en-US"/>
                      </w:rPr>
                      <w:t>Average Liveweight</w:t>
                    </w:r>
                  </w:p>
                </w:tc>
                <w:tc>
                  <w:tcPr>
                    <w:tcW w:w="3118" w:type="dxa"/>
                    <w:gridSpan w:val="2"/>
                    <w:shd w:val="clear" w:color="auto" w:fill="000000" w:themeFill="text1"/>
                    <w:vAlign w:val="bottom"/>
                  </w:tcPr>
                  <w:p w14:paraId="5E61BEC5" w14:textId="17E20DE5" w:rsidR="006768F4" w:rsidRPr="009A461D" w:rsidRDefault="006768F4" w:rsidP="00682DD7">
                    <w:pPr>
                      <w:pStyle w:val="BodyText"/>
                      <w:spacing w:before="80" w:after="80"/>
                      <w:jc w:val="center"/>
                      <w:rPr>
                        <w:b/>
                        <w:color w:val="FFFFFF" w:themeColor="background1"/>
                        <w:lang w:val="en-AU" w:eastAsia="en-US"/>
                      </w:rPr>
                    </w:pPr>
                    <w:r w:rsidRPr="009A461D">
                      <w:rPr>
                        <w:b/>
                        <w:color w:val="FFFFFF" w:themeColor="background1"/>
                        <w:lang w:val="en-AU" w:eastAsia="en-US"/>
                      </w:rPr>
                      <w:t>Average Liveweight</w:t>
                    </w:r>
                  </w:p>
                </w:tc>
              </w:tr>
              <w:tr w:rsidR="006768F4" w:rsidRPr="004839C5" w14:paraId="3D4A86DB" w14:textId="7C861222" w:rsidTr="006768F4">
                <w:trPr>
                  <w:trHeight w:val="106"/>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D0A536" w14:textId="77777777" w:rsidR="006768F4" w:rsidRPr="0084752F" w:rsidRDefault="006768F4" w:rsidP="009A461D">
                    <w:pPr>
                      <w:pStyle w:val="BodyText"/>
                      <w:spacing w:before="80" w:after="80"/>
                      <w:rPr>
                        <w:b/>
                        <w:bCs w:val="0"/>
                        <w:lang w:val="en-AU" w:eastAsia="en-US"/>
                      </w:rPr>
                    </w:pPr>
                    <w:r>
                      <w:rPr>
                        <w:rFonts w:asciiTheme="minorHAnsi" w:eastAsia="MS Gothic" w:hAnsiTheme="minorHAnsi" w:cstheme="minorHAnsi"/>
                        <w:b/>
                        <w:bCs w:val="0"/>
                        <w:color w:val="000000"/>
                        <w:szCs w:val="20"/>
                        <w:lang w:val="en-AU" w:eastAsia="en-US"/>
                      </w:rPr>
                      <w:t>Buffalo</w:t>
                    </w:r>
                  </w:p>
                </w:tc>
                <w:tc>
                  <w:tcPr>
                    <w:tcW w:w="2835" w:type="dxa"/>
                    <w:tcBorders>
                      <w:top w:val="single" w:sz="4" w:space="0" w:color="auto"/>
                      <w:left w:val="single" w:sz="4" w:space="0" w:color="auto"/>
                      <w:bottom w:val="single" w:sz="4" w:space="0" w:color="auto"/>
                      <w:right w:val="single" w:sz="4" w:space="0" w:color="auto"/>
                    </w:tcBorders>
                    <w:vAlign w:val="center"/>
                  </w:tcPr>
                  <w:p w14:paraId="7D5EEA2C" w14:textId="2C21A024" w:rsidR="006768F4" w:rsidRPr="004839C5" w:rsidRDefault="006768F4" w:rsidP="00FB2301">
                    <w:pPr>
                      <w:pStyle w:val="BodyText"/>
                      <w:spacing w:before="80" w:after="80"/>
                      <w:jc w:val="center"/>
                      <w:rPr>
                        <w:lang w:val="en-AU" w:eastAsia="en-US"/>
                      </w:rPr>
                    </w:pPr>
                    <w:r>
                      <w:rPr>
                        <w:rFonts w:asciiTheme="minorHAnsi" w:eastAsia="MS Gothic" w:hAnsiTheme="minorHAnsi" w:cstheme="minorHAnsi"/>
                        <w:color w:val="000000"/>
                        <w:szCs w:val="20"/>
                        <w:lang w:val="en-AU" w:eastAsia="en-US"/>
                      </w:rPr>
                      <w:t>336</w:t>
                    </w:r>
                  </w:p>
                </w:tc>
                <w:tc>
                  <w:tcPr>
                    <w:tcW w:w="3118" w:type="dxa"/>
                    <w:gridSpan w:val="2"/>
                    <w:vAlign w:val="center"/>
                  </w:tcPr>
                  <w:p w14:paraId="4A29123F" w14:textId="7B7463B4" w:rsidR="006768F4" w:rsidRDefault="006768F4" w:rsidP="00FB2301">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w:t>
                    </w:r>
                  </w:p>
                </w:tc>
              </w:tr>
              <w:tr w:rsidR="006768F4" w:rsidRPr="004839C5" w14:paraId="4205541D" w14:textId="4DD31EEB" w:rsidTr="006768F4">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F24568C" w14:textId="77777777" w:rsidR="006768F4" w:rsidRPr="0084752F" w:rsidRDefault="006768F4" w:rsidP="009A461D">
                    <w:pPr>
                      <w:pStyle w:val="BodyText"/>
                      <w:spacing w:before="80" w:after="80"/>
                      <w:rPr>
                        <w:b/>
                        <w:bCs w:val="0"/>
                        <w:lang w:val="en-AU" w:eastAsia="en-US"/>
                      </w:rPr>
                    </w:pPr>
                    <w:r>
                      <w:rPr>
                        <w:b/>
                        <w:bCs w:val="0"/>
                        <w:lang w:val="en-AU" w:eastAsia="en-US"/>
                      </w:rPr>
                      <w:t>Goats</w:t>
                    </w:r>
                  </w:p>
                </w:tc>
                <w:tc>
                  <w:tcPr>
                    <w:tcW w:w="2835" w:type="dxa"/>
                    <w:tcBorders>
                      <w:top w:val="single" w:sz="4" w:space="0" w:color="auto"/>
                      <w:left w:val="single" w:sz="4" w:space="0" w:color="auto"/>
                      <w:bottom w:val="single" w:sz="4" w:space="0" w:color="auto"/>
                      <w:right w:val="single" w:sz="4" w:space="0" w:color="auto"/>
                    </w:tcBorders>
                    <w:vAlign w:val="center"/>
                  </w:tcPr>
                  <w:p w14:paraId="601934A4" w14:textId="7A61DA3A" w:rsidR="006768F4" w:rsidRPr="004839C5" w:rsidRDefault="006768F4" w:rsidP="00FB2301">
                    <w:pPr>
                      <w:pStyle w:val="BodyText"/>
                      <w:spacing w:before="80" w:after="80"/>
                      <w:jc w:val="center"/>
                      <w:rPr>
                        <w:lang w:val="en-AU" w:eastAsia="en-US"/>
                      </w:rPr>
                    </w:pPr>
                    <w:r>
                      <w:rPr>
                        <w:lang w:val="en-AU" w:eastAsia="en-US"/>
                      </w:rPr>
                      <w:t>33</w:t>
                    </w:r>
                  </w:p>
                </w:tc>
                <w:tc>
                  <w:tcPr>
                    <w:tcW w:w="3118" w:type="dxa"/>
                    <w:gridSpan w:val="2"/>
                    <w:vAlign w:val="center"/>
                  </w:tcPr>
                  <w:p w14:paraId="6007440F" w14:textId="77777777" w:rsidR="006768F4" w:rsidRDefault="006768F4" w:rsidP="009C23B1">
                    <w:pPr>
                      <w:pStyle w:val="BodyText"/>
                      <w:spacing w:before="80" w:after="80"/>
                      <w:rPr>
                        <w:lang w:val="en-AU" w:eastAsia="en-US"/>
                      </w:rPr>
                    </w:pPr>
                    <w:r>
                      <w:rPr>
                        <w:lang w:val="en-AU" w:eastAsia="en-US"/>
                      </w:rPr>
                      <w:t>28kg – low productivity systems</w:t>
                    </w:r>
                  </w:p>
                  <w:p w14:paraId="3ACF805D" w14:textId="30FF64AC" w:rsidR="006768F4" w:rsidRDefault="006768F4" w:rsidP="009C23B1">
                    <w:pPr>
                      <w:pStyle w:val="BodyText"/>
                      <w:spacing w:before="80" w:after="80"/>
                      <w:rPr>
                        <w:lang w:val="en-AU" w:eastAsia="en-US"/>
                      </w:rPr>
                    </w:pPr>
                    <w:r>
                      <w:rPr>
                        <w:lang w:val="en-AU" w:eastAsia="en-US"/>
                      </w:rPr>
                      <w:t>50kg – high productivity systems</w:t>
                    </w:r>
                  </w:p>
                </w:tc>
              </w:tr>
              <w:tr w:rsidR="006768F4" w:rsidRPr="004839C5" w14:paraId="5DCFB1FD" w14:textId="77784A1B" w:rsidTr="006768F4">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78C2E3" w14:textId="77777777" w:rsidR="006768F4" w:rsidRPr="0084752F" w:rsidRDefault="006768F4" w:rsidP="009A461D">
                    <w:pPr>
                      <w:pStyle w:val="BodyText"/>
                      <w:spacing w:before="80" w:after="80"/>
                      <w:rPr>
                        <w:b/>
                        <w:bCs w:val="0"/>
                        <w:lang w:val="en-AU" w:eastAsia="en-US"/>
                      </w:rPr>
                    </w:pPr>
                    <w:r>
                      <w:rPr>
                        <w:b/>
                        <w:bCs w:val="0"/>
                        <w:lang w:val="en-AU" w:eastAsia="en-US"/>
                      </w:rPr>
                      <w:t>Deer</w:t>
                    </w:r>
                  </w:p>
                </w:tc>
                <w:tc>
                  <w:tcPr>
                    <w:tcW w:w="5953" w:type="dxa"/>
                    <w:gridSpan w:val="3"/>
                    <w:tcBorders>
                      <w:top w:val="single" w:sz="4" w:space="0" w:color="auto"/>
                      <w:left w:val="single" w:sz="4" w:space="0" w:color="auto"/>
                      <w:bottom w:val="single" w:sz="4" w:space="0" w:color="auto"/>
                    </w:tcBorders>
                    <w:vAlign w:val="center"/>
                  </w:tcPr>
                  <w:p w14:paraId="4D6EC1CB" w14:textId="6E2AA461" w:rsidR="006768F4" w:rsidRDefault="006768F4" w:rsidP="00FB2301">
                    <w:pPr>
                      <w:pStyle w:val="BodyText"/>
                      <w:spacing w:before="80" w:after="80"/>
                      <w:jc w:val="center"/>
                      <w:rPr>
                        <w:lang w:val="en-AU" w:eastAsia="en-US"/>
                      </w:rPr>
                    </w:pPr>
                    <w:r>
                      <w:rPr>
                        <w:lang w:val="en-AU" w:eastAsia="en-US"/>
                      </w:rPr>
                      <w:t>120</w:t>
                    </w:r>
                  </w:p>
                </w:tc>
              </w:tr>
              <w:tr w:rsidR="006768F4" w:rsidRPr="004839C5" w14:paraId="5000F141" w14:textId="49152688" w:rsidTr="006768F4">
                <w:trPr>
                  <w:trHeight w:val="287"/>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EC1D57" w14:textId="77777777" w:rsidR="006768F4" w:rsidRPr="0084752F" w:rsidRDefault="006768F4" w:rsidP="009A461D">
                    <w:pPr>
                      <w:pStyle w:val="BodyText"/>
                      <w:spacing w:before="80" w:after="80"/>
                      <w:rPr>
                        <w:b/>
                        <w:bCs w:val="0"/>
                        <w:lang w:val="en-AU" w:eastAsia="en-US"/>
                      </w:rPr>
                    </w:pPr>
                    <w:r>
                      <w:rPr>
                        <w:b/>
                        <w:bCs w:val="0"/>
                        <w:lang w:val="en-AU" w:eastAsia="en-US"/>
                      </w:rPr>
                      <w:t>Camels</w:t>
                    </w:r>
                  </w:p>
                </w:tc>
                <w:tc>
                  <w:tcPr>
                    <w:tcW w:w="2835" w:type="dxa"/>
                    <w:tcBorders>
                      <w:top w:val="single" w:sz="4" w:space="0" w:color="auto"/>
                      <w:left w:val="single" w:sz="4" w:space="0" w:color="auto"/>
                      <w:bottom w:val="single" w:sz="4" w:space="0" w:color="auto"/>
                      <w:right w:val="single" w:sz="4" w:space="0" w:color="auto"/>
                    </w:tcBorders>
                    <w:vAlign w:val="center"/>
                  </w:tcPr>
                  <w:p w14:paraId="142E51B3" w14:textId="2482DAB0" w:rsidR="006768F4" w:rsidRPr="004839C5" w:rsidRDefault="006768F4" w:rsidP="00FB2301">
                    <w:pPr>
                      <w:pStyle w:val="BodyText"/>
                      <w:spacing w:before="80" w:after="80"/>
                      <w:jc w:val="center"/>
                      <w:rPr>
                        <w:lang w:val="en-AU" w:eastAsia="en-US"/>
                      </w:rPr>
                    </w:pPr>
                    <w:r>
                      <w:rPr>
                        <w:lang w:val="en-AU" w:eastAsia="en-US"/>
                      </w:rPr>
                      <w:t>217</w:t>
                    </w:r>
                  </w:p>
                </w:tc>
                <w:tc>
                  <w:tcPr>
                    <w:tcW w:w="3118" w:type="dxa"/>
                    <w:gridSpan w:val="2"/>
                    <w:vAlign w:val="center"/>
                  </w:tcPr>
                  <w:p w14:paraId="7894033E" w14:textId="5DAC051C" w:rsidR="006768F4" w:rsidRDefault="006768F4" w:rsidP="00FB2301">
                    <w:pPr>
                      <w:pStyle w:val="BodyText"/>
                      <w:spacing w:before="80" w:after="80"/>
                      <w:jc w:val="center"/>
                      <w:rPr>
                        <w:lang w:val="en-AU" w:eastAsia="en-US"/>
                      </w:rPr>
                    </w:pPr>
                    <w:r>
                      <w:rPr>
                        <w:lang w:val="en-AU" w:eastAsia="en-US"/>
                      </w:rPr>
                      <w:t>570</w:t>
                    </w:r>
                  </w:p>
                </w:tc>
              </w:tr>
              <w:tr w:rsidR="006768F4" w:rsidRPr="004839C5" w14:paraId="00D05F0A" w14:textId="3C37B735" w:rsidTr="006768F4">
                <w:trPr>
                  <w:trHeight w:val="34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34316A" w14:textId="77777777" w:rsidR="006768F4" w:rsidRPr="0084752F" w:rsidRDefault="006768F4" w:rsidP="009A461D">
                    <w:pPr>
                      <w:pStyle w:val="BodyText"/>
                      <w:rPr>
                        <w:b/>
                        <w:bCs w:val="0"/>
                        <w:lang w:val="en-AU" w:eastAsia="en-US"/>
                      </w:rPr>
                    </w:pPr>
                    <w:r>
                      <w:rPr>
                        <w:b/>
                        <w:bCs w:val="0"/>
                        <w:lang w:val="en-AU" w:eastAsia="en-US"/>
                      </w:rPr>
                      <w:t>Alpacas</w:t>
                    </w:r>
                  </w:p>
                </w:tc>
                <w:tc>
                  <w:tcPr>
                    <w:tcW w:w="2835" w:type="dxa"/>
                    <w:tcBorders>
                      <w:top w:val="single" w:sz="4" w:space="0" w:color="auto"/>
                      <w:left w:val="single" w:sz="4" w:space="0" w:color="auto"/>
                      <w:bottom w:val="single" w:sz="4" w:space="0" w:color="auto"/>
                      <w:right w:val="single" w:sz="4" w:space="0" w:color="auto"/>
                    </w:tcBorders>
                    <w:vAlign w:val="center"/>
                  </w:tcPr>
                  <w:p w14:paraId="20589171" w14:textId="059AD7B9" w:rsidR="006768F4" w:rsidRPr="004839C5" w:rsidRDefault="006768F4" w:rsidP="00FB2301">
                    <w:pPr>
                      <w:pStyle w:val="BodyText"/>
                      <w:jc w:val="center"/>
                      <w:rPr>
                        <w:lang w:val="en-AU" w:eastAsia="en-US"/>
                      </w:rPr>
                    </w:pPr>
                    <w:r>
                      <w:rPr>
                        <w:lang w:val="en-AU" w:eastAsia="en-US"/>
                      </w:rPr>
                      <w:t>-</w:t>
                    </w:r>
                  </w:p>
                </w:tc>
                <w:tc>
                  <w:tcPr>
                    <w:tcW w:w="3118" w:type="dxa"/>
                    <w:gridSpan w:val="2"/>
                    <w:vAlign w:val="center"/>
                  </w:tcPr>
                  <w:p w14:paraId="7093EF59" w14:textId="41B00C44" w:rsidR="006768F4" w:rsidRDefault="006768F4" w:rsidP="00FB2301">
                    <w:pPr>
                      <w:pStyle w:val="BodyText"/>
                      <w:jc w:val="center"/>
                      <w:rPr>
                        <w:lang w:val="en-AU" w:eastAsia="en-US"/>
                      </w:rPr>
                    </w:pPr>
                    <w:r>
                      <w:rPr>
                        <w:lang w:val="en-AU" w:eastAsia="en-US"/>
                      </w:rPr>
                      <w:t>65</w:t>
                    </w:r>
                  </w:p>
                </w:tc>
              </w:tr>
              <w:tr w:rsidR="006768F4" w:rsidRPr="004839C5" w14:paraId="235A26AD" w14:textId="7A85B94B" w:rsidTr="006768F4">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DAC4F2" w14:textId="77777777" w:rsidR="006768F4" w:rsidRPr="0084752F" w:rsidRDefault="006768F4" w:rsidP="009A461D">
                    <w:pPr>
                      <w:pStyle w:val="BodyText"/>
                      <w:rPr>
                        <w:b/>
                        <w:bCs w:val="0"/>
                        <w:lang w:val="en-AU" w:eastAsia="en-US"/>
                      </w:rPr>
                    </w:pPr>
                    <w:r>
                      <w:rPr>
                        <w:b/>
                        <w:bCs w:val="0"/>
                        <w:lang w:val="en-AU" w:eastAsia="en-US"/>
                      </w:rPr>
                      <w:t>Horses</w:t>
                    </w:r>
                  </w:p>
                </w:tc>
                <w:tc>
                  <w:tcPr>
                    <w:tcW w:w="2835" w:type="dxa"/>
                    <w:tcBorders>
                      <w:top w:val="single" w:sz="4" w:space="0" w:color="auto"/>
                      <w:left w:val="single" w:sz="4" w:space="0" w:color="auto"/>
                      <w:bottom w:val="single" w:sz="4" w:space="0" w:color="auto"/>
                      <w:right w:val="single" w:sz="4" w:space="0" w:color="auto"/>
                    </w:tcBorders>
                    <w:vAlign w:val="center"/>
                  </w:tcPr>
                  <w:p w14:paraId="67C2483C" w14:textId="5105B165" w:rsidR="006768F4" w:rsidRPr="004839C5" w:rsidRDefault="006768F4" w:rsidP="00FB2301">
                    <w:pPr>
                      <w:pStyle w:val="BodyText"/>
                      <w:jc w:val="center"/>
                      <w:rPr>
                        <w:lang w:val="en-AU" w:eastAsia="en-US"/>
                      </w:rPr>
                    </w:pPr>
                    <w:r>
                      <w:rPr>
                        <w:lang w:val="en-AU" w:eastAsia="en-US"/>
                      </w:rPr>
                      <w:t>377</w:t>
                    </w:r>
                  </w:p>
                </w:tc>
                <w:tc>
                  <w:tcPr>
                    <w:tcW w:w="3118" w:type="dxa"/>
                    <w:gridSpan w:val="2"/>
                    <w:vAlign w:val="center"/>
                  </w:tcPr>
                  <w:p w14:paraId="493B5CA7" w14:textId="0CCE2EBD" w:rsidR="006768F4" w:rsidRDefault="006768F4" w:rsidP="00FB2301">
                    <w:pPr>
                      <w:pStyle w:val="BodyText"/>
                      <w:jc w:val="center"/>
                      <w:rPr>
                        <w:lang w:val="en-AU" w:eastAsia="en-US"/>
                      </w:rPr>
                    </w:pPr>
                    <w:r>
                      <w:rPr>
                        <w:lang w:val="en-AU" w:eastAsia="en-US"/>
                      </w:rPr>
                      <w:t>550</w:t>
                    </w:r>
                  </w:p>
                </w:tc>
              </w:tr>
              <w:tr w:rsidR="006768F4" w:rsidRPr="004839C5" w14:paraId="644ECB6C" w14:textId="7E0F28CC" w:rsidTr="006768F4">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8A7E82" w14:textId="77777777" w:rsidR="006768F4" w:rsidRDefault="006768F4" w:rsidP="009A461D">
                    <w:pPr>
                      <w:pStyle w:val="BodyText"/>
                      <w:rPr>
                        <w:b/>
                        <w:bCs w:val="0"/>
                        <w:lang w:val="en-AU" w:eastAsia="en-US"/>
                      </w:rPr>
                    </w:pPr>
                    <w:r>
                      <w:rPr>
                        <w:b/>
                        <w:bCs w:val="0"/>
                        <w:lang w:val="en-AU" w:eastAsia="en-US"/>
                      </w:rPr>
                      <w:t>Mules/asses</w:t>
                    </w:r>
                  </w:p>
                </w:tc>
                <w:tc>
                  <w:tcPr>
                    <w:tcW w:w="2835" w:type="dxa"/>
                    <w:tcBorders>
                      <w:top w:val="single" w:sz="4" w:space="0" w:color="auto"/>
                      <w:left w:val="single" w:sz="4" w:space="0" w:color="auto"/>
                      <w:bottom w:val="single" w:sz="4" w:space="0" w:color="auto"/>
                      <w:right w:val="single" w:sz="4" w:space="0" w:color="auto"/>
                    </w:tcBorders>
                    <w:vAlign w:val="center"/>
                  </w:tcPr>
                  <w:p w14:paraId="60241BE3" w14:textId="1878FC53" w:rsidR="006768F4" w:rsidRPr="004839C5" w:rsidRDefault="006768F4" w:rsidP="00FB2301">
                    <w:pPr>
                      <w:pStyle w:val="BodyText"/>
                      <w:jc w:val="center"/>
                      <w:rPr>
                        <w:lang w:val="en-AU" w:eastAsia="en-US"/>
                      </w:rPr>
                    </w:pPr>
                    <w:r>
                      <w:rPr>
                        <w:lang w:val="en-AU" w:eastAsia="en-US"/>
                      </w:rPr>
                      <w:t>130</w:t>
                    </w:r>
                  </w:p>
                </w:tc>
                <w:tc>
                  <w:tcPr>
                    <w:tcW w:w="3118" w:type="dxa"/>
                    <w:gridSpan w:val="2"/>
                    <w:vAlign w:val="center"/>
                  </w:tcPr>
                  <w:p w14:paraId="0C2E79F9" w14:textId="1CAED6A9" w:rsidR="006768F4" w:rsidRDefault="006768F4" w:rsidP="00FB2301">
                    <w:pPr>
                      <w:pStyle w:val="BodyText"/>
                      <w:jc w:val="center"/>
                      <w:rPr>
                        <w:lang w:val="en-AU" w:eastAsia="en-US"/>
                      </w:rPr>
                    </w:pPr>
                    <w:r>
                      <w:rPr>
                        <w:lang w:val="en-AU" w:eastAsia="en-US"/>
                      </w:rPr>
                      <w:t>245</w:t>
                    </w:r>
                  </w:p>
                </w:tc>
              </w:tr>
              <w:tr w:rsidR="006768F4" w:rsidRPr="004839C5" w14:paraId="703B7FA2" w14:textId="71F6589A" w:rsidTr="006768F4">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DEE705" w14:textId="77777777" w:rsidR="006768F4" w:rsidRDefault="006768F4" w:rsidP="009A461D">
                    <w:pPr>
                      <w:pStyle w:val="BodyText"/>
                      <w:rPr>
                        <w:b/>
                        <w:bCs w:val="0"/>
                        <w:lang w:val="en-AU" w:eastAsia="en-US"/>
                      </w:rPr>
                    </w:pPr>
                    <w:r>
                      <w:rPr>
                        <w:b/>
                        <w:bCs w:val="0"/>
                        <w:lang w:val="en-AU" w:eastAsia="en-US"/>
                      </w:rPr>
                      <w:t>Emus/ostriches</w:t>
                    </w:r>
                  </w:p>
                </w:tc>
                <w:tc>
                  <w:tcPr>
                    <w:tcW w:w="5953" w:type="dxa"/>
                    <w:gridSpan w:val="3"/>
                    <w:tcBorders>
                      <w:top w:val="single" w:sz="4" w:space="0" w:color="auto"/>
                      <w:left w:val="single" w:sz="4" w:space="0" w:color="auto"/>
                      <w:bottom w:val="single" w:sz="4" w:space="0" w:color="auto"/>
                    </w:tcBorders>
                    <w:vAlign w:val="center"/>
                  </w:tcPr>
                  <w:p w14:paraId="1096EF61" w14:textId="3B613C63" w:rsidR="006768F4" w:rsidRDefault="006768F4" w:rsidP="00FB2301">
                    <w:pPr>
                      <w:pStyle w:val="BodyText"/>
                      <w:jc w:val="center"/>
                      <w:rPr>
                        <w:lang w:val="en-AU" w:eastAsia="en-US"/>
                      </w:rPr>
                    </w:pPr>
                    <w:r>
                      <w:rPr>
                        <w:lang w:val="en-AU" w:eastAsia="en-US"/>
                      </w:rPr>
                      <w:t>120</w:t>
                    </w:r>
                  </w:p>
                </w:tc>
              </w:tr>
              <w:tr w:rsidR="006768F4" w:rsidRPr="004839C5" w14:paraId="2DAF5260" w14:textId="532A03E5" w:rsidTr="006768F4">
                <w:trPr>
                  <w:trHeight w:val="164"/>
                  <w:tblHeader/>
                </w:trPr>
                <w:tc>
                  <w:tcPr>
                    <w:tcW w:w="25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07B869" w14:textId="3F61D1FD" w:rsidR="006768F4" w:rsidRPr="004533A1" w:rsidRDefault="006768F4" w:rsidP="009A461D">
                    <w:pPr>
                      <w:pStyle w:val="BodyText"/>
                      <w:rPr>
                        <w:b/>
                        <w:lang w:val="en-AU" w:eastAsia="en-US"/>
                      </w:rPr>
                    </w:pPr>
                    <w:r w:rsidRPr="004533A1">
                      <w:rPr>
                        <w:b/>
                        <w:lang w:val="en-AU" w:eastAsia="en-US"/>
                      </w:rPr>
                      <w:t>Reference</w:t>
                    </w:r>
                  </w:p>
                </w:tc>
                <w:tc>
                  <w:tcPr>
                    <w:tcW w:w="2976" w:type="dxa"/>
                    <w:gridSpan w:val="2"/>
                    <w:tcBorders>
                      <w:top w:val="single" w:sz="4" w:space="0" w:color="auto"/>
                      <w:left w:val="single" w:sz="4" w:space="0" w:color="auto"/>
                      <w:bottom w:val="single" w:sz="4" w:space="0" w:color="auto"/>
                    </w:tcBorders>
                    <w:shd w:val="clear" w:color="auto" w:fill="D9D9D9" w:themeFill="background1" w:themeFillShade="D9"/>
                    <w:vAlign w:val="center"/>
                  </w:tcPr>
                  <w:p w14:paraId="27E9C0E1" w14:textId="19ACFCA0" w:rsidR="006768F4" w:rsidRPr="004533A1" w:rsidRDefault="006768F4" w:rsidP="00FB2301">
                    <w:pPr>
                      <w:pStyle w:val="BodyText"/>
                      <w:jc w:val="center"/>
                      <w:rPr>
                        <w:bCs w:val="0"/>
                        <w:lang w:val="en-AU" w:eastAsia="en-US"/>
                      </w:rPr>
                    </w:pPr>
                    <w:r w:rsidRPr="004533A1">
                      <w:rPr>
                        <w:bCs w:val="0"/>
                        <w:lang w:val="en-AU" w:eastAsia="en-US"/>
                      </w:rPr>
                      <w:t xml:space="preserve">IPCC </w:t>
                    </w:r>
                    <w:r>
                      <w:rPr>
                        <w:bCs w:val="0"/>
                        <w:lang w:val="en-AU" w:eastAsia="en-US"/>
                      </w:rPr>
                      <w:t xml:space="preserve">2019, </w:t>
                    </w:r>
                    <w:r w:rsidRPr="004533A1">
                      <w:rPr>
                        <w:bCs w:val="0"/>
                        <w:lang w:val="en-AU" w:eastAsia="en-US"/>
                      </w:rPr>
                      <w:t xml:space="preserve">Table 10A.5 </w:t>
                    </w:r>
                    <w:r w:rsidRPr="004533A1">
                      <w:rPr>
                        <w:lang w:val="en-AU" w:eastAsia="en-US"/>
                      </w:rPr>
                      <w:fldChar w:fldCharType="begin"/>
                    </w:r>
                    <w:r w:rsidRPr="004533A1">
                      <w:rPr>
                        <w:bCs w:val="0"/>
                        <w:lang w:val="en-AU" w:eastAsia="en-US"/>
                      </w:rPr>
                      <w:instrText xml:space="preserve"> ADDIN ZOTERO_ITEM CSL_CITATION {"citationID":"B2v9Q7ie","properties":{"unsorted":false,"formattedCitation":"[2]","plainCitation":"[2]","noteIndex":0},"citationItems":[{"id":43,"uris":["http://zotero.org/users/17543967/items/VJUEYXWP"],"itemData":{"id":43,"type":"report","number":"Volume 4","publisher-place":"IPCC Guidelines for National Greenhouse Gas Inventories","title":"Chapter 10: Emissions from Livestock and Manure Management","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4533A1">
                      <w:rPr>
                        <w:lang w:val="en-AU" w:eastAsia="en-US"/>
                      </w:rPr>
                      <w:fldChar w:fldCharType="separate"/>
                    </w:r>
                    <w:r w:rsidRPr="004533A1">
                      <w:rPr>
                        <w:rFonts w:cs="Arial"/>
                      </w:rPr>
                      <w:t>[2]</w:t>
                    </w:r>
                    <w:r w:rsidRPr="004533A1">
                      <w:rPr>
                        <w:lang w:val="en-AU" w:eastAsia="en-US"/>
                      </w:rPr>
                      <w:fldChar w:fldCharType="end"/>
                    </w:r>
                  </w:p>
                </w:tc>
                <w:tc>
                  <w:tcPr>
                    <w:tcW w:w="2977" w:type="dxa"/>
                    <w:tcBorders>
                      <w:top w:val="single" w:sz="4" w:space="0" w:color="auto"/>
                      <w:left w:val="single" w:sz="4" w:space="0" w:color="auto"/>
                      <w:bottom w:val="single" w:sz="4" w:space="0" w:color="auto"/>
                    </w:tcBorders>
                    <w:shd w:val="clear" w:color="auto" w:fill="D9D9D9" w:themeFill="background1" w:themeFillShade="D9"/>
                    <w:vAlign w:val="center"/>
                  </w:tcPr>
                  <w:p w14:paraId="433A467F" w14:textId="391149B3" w:rsidR="006768F4" w:rsidRPr="004533A1" w:rsidRDefault="006768F4" w:rsidP="00FB2301">
                    <w:pPr>
                      <w:pStyle w:val="BodyText"/>
                      <w:jc w:val="center"/>
                      <w:rPr>
                        <w:lang w:val="en-AU" w:eastAsia="en-US"/>
                      </w:rPr>
                    </w:pPr>
                    <w:r w:rsidRPr="004533A1">
                      <w:rPr>
                        <w:lang w:val="en-AU" w:eastAsia="en-US"/>
                      </w:rPr>
                      <w:t xml:space="preserve">IPCC </w:t>
                    </w:r>
                    <w:r>
                      <w:rPr>
                        <w:lang w:val="en-AU" w:eastAsia="en-US"/>
                      </w:rPr>
                      <w:t xml:space="preserve">2019, </w:t>
                    </w:r>
                    <w:r w:rsidRPr="004533A1">
                      <w:rPr>
                        <w:lang w:val="en-AU" w:eastAsia="en-US"/>
                      </w:rPr>
                      <w:t xml:space="preserve">Table 10.10 </w:t>
                    </w:r>
                    <w:r w:rsidRPr="004533A1">
                      <w:rPr>
                        <w:lang w:val="en-AU" w:eastAsia="en-US"/>
                      </w:rPr>
                      <w:fldChar w:fldCharType="begin"/>
                    </w:r>
                    <w:r w:rsidRPr="004533A1">
                      <w:rPr>
                        <w:lang w:val="en-AU" w:eastAsia="en-US"/>
                      </w:rPr>
                      <w:instrText xml:space="preserve"> ADDIN ZOTERO_ITEM CSL_CITATION {"citationID":"sq1J5bZI","properties":{"unsorted":false,"formattedCitation":"[2]","plainCitation":"[2]","noteIndex":0},"citationItems":[{"id":43,"uris":["http://zotero.org/users/17543967/items/VJUEYXWP"],"itemData":{"id":43,"type":"report","number":"Volume 4","publisher-place":"IPCC Guidelines for National Greenhouse Gas Inventories","title":"Chapter 10: Emissions from Livestock and Manure Management","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4533A1">
                      <w:rPr>
                        <w:lang w:val="en-AU" w:eastAsia="en-US"/>
                      </w:rPr>
                      <w:fldChar w:fldCharType="separate"/>
                    </w:r>
                    <w:r w:rsidRPr="004533A1">
                      <w:rPr>
                        <w:rFonts w:cs="Arial"/>
                      </w:rPr>
                      <w:t>[2]</w:t>
                    </w:r>
                    <w:r w:rsidRPr="004533A1">
                      <w:rPr>
                        <w:lang w:val="en-AU" w:eastAsia="en-US"/>
                      </w:rPr>
                      <w:fldChar w:fldCharType="end"/>
                    </w:r>
                  </w:p>
                </w:tc>
              </w:tr>
            </w:tbl>
            <w:p w14:paraId="77A53751" w14:textId="7DB4A7DE" w:rsidR="00F77038" w:rsidRDefault="00F77038">
              <w:pPr>
                <w:spacing w:after="160" w:line="288" w:lineRule="auto"/>
                <w:ind w:left="2160"/>
                <w:rPr>
                  <w:b/>
                  <w:bCs/>
                  <w:color w:val="auto"/>
                </w:rPr>
              </w:pPr>
            </w:p>
            <w:p w14:paraId="5CB51D4F" w14:textId="77777777" w:rsidR="00351C41" w:rsidRDefault="00351C41">
              <w:pPr>
                <w:spacing w:after="160" w:line="288" w:lineRule="auto"/>
                <w:ind w:left="2160"/>
                <w:rPr>
                  <w:b/>
                  <w:bCs/>
                  <w:color w:val="auto"/>
                </w:rPr>
              </w:pPr>
              <w:r>
                <w:br w:type="page"/>
              </w:r>
            </w:p>
            <w:p w14:paraId="6F17876F" w14:textId="3BD8122D" w:rsidR="00A00A61" w:rsidRDefault="00A00A61" w:rsidP="00116D43">
              <w:pPr>
                <w:pStyle w:val="Caption"/>
              </w:pPr>
              <w:bookmarkStart w:id="114" w:name="_Toc225351194"/>
              <w:r>
                <w:lastRenderedPageBreak/>
                <w:t>Table</w:t>
              </w:r>
              <w:r w:rsidR="00116D43">
                <w:t xml:space="preserv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rsidR="00F77038">
                <w:t>:</w:t>
              </w:r>
              <w:r>
                <w:t xml:space="preserve"> Other Livestock – </w:t>
              </w:r>
              <w:r w:rsidRPr="00F73F48">
                <w:t xml:space="preserve">Fraction of waste in each </w:t>
              </w:r>
              <w:r w:rsidR="002B566A">
                <w:t>manure management system</w:t>
              </w:r>
              <w:r w:rsidR="00327BE1">
                <w:t xml:space="preserve"> (fraction)</w:t>
              </w:r>
              <w:r w:rsidRPr="00F73F48">
                <w:t xml:space="preserve"> (</w:t>
              </w:r>
              <w:r>
                <w:t>MMS</w:t>
              </w:r>
              <w:r>
                <w:rPr>
                  <w:vertAlign w:val="subscript"/>
                </w:rPr>
                <w:t>m</w:t>
              </w:r>
              <w:r>
                <w:t>)</w:t>
              </w:r>
              <w:bookmarkEnd w:id="114"/>
            </w:p>
            <w:tbl>
              <w:tblPr>
                <w:tblStyle w:val="TableGrid"/>
                <w:tblW w:w="5665" w:type="dxa"/>
                <w:tblLayout w:type="fixed"/>
                <w:tblCellMar>
                  <w:left w:w="115" w:type="dxa"/>
                  <w:right w:w="115" w:type="dxa"/>
                </w:tblCellMar>
                <w:tblLook w:val="04A0" w:firstRow="1" w:lastRow="0" w:firstColumn="1" w:lastColumn="0" w:noHBand="0" w:noVBand="1"/>
                <w:tblCaption w:val="Table A5.5.1.7 Dairy cattle – MCFs"/>
              </w:tblPr>
              <w:tblGrid>
                <w:gridCol w:w="1558"/>
                <w:gridCol w:w="1982"/>
                <w:gridCol w:w="2125"/>
              </w:tblGrid>
              <w:tr w:rsidR="002465ED" w:rsidRPr="00FE32CC" w14:paraId="1F6398EF" w14:textId="77777777" w:rsidTr="00C15A1F">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DB25EED" w14:textId="77777777" w:rsidR="002465ED" w:rsidRPr="00FE32CC" w:rsidRDefault="002465ED" w:rsidP="00C15A1F">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410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EF09A7D" w14:textId="77777777" w:rsidR="002465ED" w:rsidRPr="00FE32CC" w:rsidRDefault="002465ED" w:rsidP="00C15A1F">
                    <w:pPr>
                      <w:pStyle w:val="BodyText"/>
                      <w:keepNext/>
                      <w:spacing w:before="80" w:after="80"/>
                      <w:jc w:val="center"/>
                      <w:rPr>
                        <w:b/>
                        <w:bCs w:val="0"/>
                        <w:color w:val="FFFFFF" w:themeColor="background1"/>
                        <w:lang w:val="en-AU" w:eastAsia="en-US"/>
                      </w:rPr>
                    </w:pPr>
                    <w:r w:rsidRPr="004839C5">
                      <w:rPr>
                        <w:b/>
                        <w:lang w:val="en-AU" w:eastAsia="en-US" w:bidi="hi-IN"/>
                      </w:rPr>
                      <w:t>MMS</w:t>
                    </w:r>
                    <w:r w:rsidRPr="007C437E">
                      <w:rPr>
                        <w:b/>
                        <w:vertAlign w:val="subscript"/>
                        <w:lang w:val="en-AU" w:eastAsia="en-US" w:bidi="hi-IN"/>
                      </w:rPr>
                      <w:t>m</w:t>
                    </w:r>
                    <w:r>
                      <w:rPr>
                        <w:b/>
                        <w:vertAlign w:val="subscript"/>
                        <w:lang w:val="en-AU" w:eastAsia="en-US" w:bidi="hi-IN"/>
                      </w:rPr>
                      <w:t xml:space="preserve"> </w:t>
                    </w:r>
                    <w:r w:rsidRPr="00D93DD8">
                      <w:rPr>
                        <w:b/>
                        <w:lang w:val="en-AU" w:eastAsia="en-US" w:bidi="hi-IN"/>
                      </w:rPr>
                      <w:t>(%)</w:t>
                    </w:r>
                  </w:p>
                </w:tc>
              </w:tr>
              <w:tr w:rsidR="002465ED" w:rsidRPr="00FE32CC" w14:paraId="7393553B" w14:textId="77777777" w:rsidTr="00C15A1F">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AEED57A" w14:textId="77777777" w:rsidR="002465ED" w:rsidRPr="00FE32CC" w:rsidRDefault="002465ED" w:rsidP="00C15A1F">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7807C31"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212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7293998"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2465ED" w:rsidRPr="004839C5" w14:paraId="19FDA2A6"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39B08A" w14:textId="77777777" w:rsidR="002465ED" w:rsidRPr="00941521" w:rsidRDefault="002465ED" w:rsidP="00C15A1F">
                    <w:pPr>
                      <w:pStyle w:val="BodyText"/>
                      <w:spacing w:before="80" w:after="80"/>
                      <w:rPr>
                        <w:b/>
                        <w:bCs w:val="0"/>
                        <w:lang w:val="en-AU" w:eastAsia="en-US"/>
                      </w:rPr>
                    </w:pPr>
                    <w:r w:rsidRPr="00941521">
                      <w:rPr>
                        <w:b/>
                        <w:bCs w:val="0"/>
                        <w:lang w:val="en-AU" w:eastAsia="en-US"/>
                      </w:rPr>
                      <w:t>ACT</w:t>
                    </w:r>
                  </w:p>
                </w:tc>
                <w:tc>
                  <w:tcPr>
                    <w:tcW w:w="1982" w:type="dxa"/>
                    <w:tcBorders>
                      <w:top w:val="single" w:sz="4" w:space="0" w:color="auto"/>
                      <w:left w:val="single" w:sz="4" w:space="0" w:color="auto"/>
                      <w:bottom w:val="single" w:sz="4" w:space="0" w:color="auto"/>
                      <w:right w:val="single" w:sz="4" w:space="0" w:color="auto"/>
                    </w:tcBorders>
                    <w:vAlign w:val="center"/>
                  </w:tcPr>
                  <w:p w14:paraId="1E36A4EE"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31620F9C"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6204AF24"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557F04" w14:textId="77777777" w:rsidR="002465ED" w:rsidRPr="00941521" w:rsidRDefault="002465ED" w:rsidP="00C15A1F">
                    <w:pPr>
                      <w:pStyle w:val="BodyText"/>
                      <w:spacing w:before="80" w:after="80"/>
                      <w:rPr>
                        <w:b/>
                        <w:lang w:val="en-AU" w:eastAsia="en-US"/>
                      </w:rPr>
                    </w:pPr>
                    <w:r>
                      <w:rPr>
                        <w:b/>
                        <w:lang w:val="en-AU" w:eastAsia="en-US"/>
                      </w:rPr>
                      <w:t>NSW</w:t>
                    </w:r>
                  </w:p>
                </w:tc>
                <w:tc>
                  <w:tcPr>
                    <w:tcW w:w="1982" w:type="dxa"/>
                    <w:tcBorders>
                      <w:top w:val="single" w:sz="4" w:space="0" w:color="auto"/>
                      <w:left w:val="single" w:sz="4" w:space="0" w:color="auto"/>
                      <w:bottom w:val="single" w:sz="4" w:space="0" w:color="auto"/>
                      <w:right w:val="single" w:sz="4" w:space="0" w:color="auto"/>
                    </w:tcBorders>
                    <w:vAlign w:val="center"/>
                  </w:tcPr>
                  <w:p w14:paraId="14F68596"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506F89C2" w14:textId="77777777" w:rsidR="002465ED" w:rsidRDefault="002465ED" w:rsidP="00C15A1F">
                    <w:pPr>
                      <w:pStyle w:val="BodyText"/>
                      <w:spacing w:before="80" w:after="80"/>
                      <w:jc w:val="center"/>
                      <w:rPr>
                        <w:lang w:val="en-AU" w:eastAsia="en-US"/>
                      </w:rPr>
                    </w:pPr>
                    <w:r>
                      <w:rPr>
                        <w:lang w:val="en-AU" w:eastAsia="en-US"/>
                      </w:rPr>
                      <w:t>0.34</w:t>
                    </w:r>
                  </w:p>
                </w:tc>
              </w:tr>
              <w:tr w:rsidR="002465ED" w:rsidRPr="004839C5" w14:paraId="33E84320" w14:textId="77777777" w:rsidTr="00C15A1F">
                <w:tblPrEx>
                  <w:tblCellMar>
                    <w:left w:w="108" w:type="dxa"/>
                    <w:right w:w="108" w:type="dxa"/>
                  </w:tblCellMar>
                </w:tblPrEx>
                <w:tc>
                  <w:tcPr>
                    <w:tcW w:w="1558" w:type="dxa"/>
                    <w:shd w:val="clear" w:color="auto" w:fill="D9D9D9" w:themeFill="background1" w:themeFillShade="D9"/>
                  </w:tcPr>
                  <w:p w14:paraId="68BFE5D9" w14:textId="77777777" w:rsidR="002465ED" w:rsidRPr="00941521" w:rsidRDefault="002465ED" w:rsidP="00C15A1F">
                    <w:pPr>
                      <w:pStyle w:val="BodyText"/>
                      <w:spacing w:before="80" w:after="80"/>
                      <w:rPr>
                        <w:b/>
                        <w:lang w:val="en-AU" w:eastAsia="en-US"/>
                      </w:rPr>
                    </w:pPr>
                    <w:r>
                      <w:rPr>
                        <w:b/>
                        <w:lang w:val="en-AU" w:eastAsia="en-US"/>
                      </w:rPr>
                      <w:t>NT</w:t>
                    </w:r>
                  </w:p>
                </w:tc>
                <w:tc>
                  <w:tcPr>
                    <w:tcW w:w="1982" w:type="dxa"/>
                    <w:vAlign w:val="center"/>
                  </w:tcPr>
                  <w:p w14:paraId="24E193A5"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vAlign w:val="center"/>
                  </w:tcPr>
                  <w:p w14:paraId="7CE9E44C"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40DBF860" w14:textId="77777777" w:rsidTr="00C15A1F">
                <w:tblPrEx>
                  <w:tblCellMar>
                    <w:left w:w="108" w:type="dxa"/>
                    <w:right w:w="108" w:type="dxa"/>
                  </w:tblCellMar>
                </w:tblPrEx>
                <w:tc>
                  <w:tcPr>
                    <w:tcW w:w="1558" w:type="dxa"/>
                    <w:shd w:val="clear" w:color="auto" w:fill="D9D9D9" w:themeFill="background1" w:themeFillShade="D9"/>
                    <w:hideMark/>
                  </w:tcPr>
                  <w:p w14:paraId="706404DA" w14:textId="77777777" w:rsidR="002465ED" w:rsidRPr="00941521" w:rsidRDefault="002465ED" w:rsidP="00C15A1F">
                    <w:pPr>
                      <w:pStyle w:val="BodyText"/>
                      <w:spacing w:before="80" w:after="80"/>
                      <w:rPr>
                        <w:b/>
                        <w:bCs w:val="0"/>
                        <w:lang w:val="en-AU" w:eastAsia="en-US"/>
                      </w:rPr>
                    </w:pPr>
                    <w:r w:rsidRPr="00941521">
                      <w:rPr>
                        <w:b/>
                        <w:bCs w:val="0"/>
                        <w:lang w:val="en-AU" w:eastAsia="en-US"/>
                      </w:rPr>
                      <w:t>QLD</w:t>
                    </w:r>
                  </w:p>
                </w:tc>
                <w:tc>
                  <w:tcPr>
                    <w:tcW w:w="1982" w:type="dxa"/>
                    <w:vAlign w:val="center"/>
                  </w:tcPr>
                  <w:p w14:paraId="481B246B"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vAlign w:val="center"/>
                  </w:tcPr>
                  <w:p w14:paraId="5450F536"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1F34C95F"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1D459F5" w14:textId="77777777" w:rsidR="002465ED" w:rsidRPr="00941521" w:rsidRDefault="002465ED" w:rsidP="00C15A1F">
                    <w:pPr>
                      <w:pStyle w:val="BodyText"/>
                      <w:spacing w:before="80" w:after="80"/>
                      <w:rPr>
                        <w:b/>
                        <w:bCs w:val="0"/>
                        <w:lang w:val="en-AU" w:eastAsia="en-US"/>
                      </w:rPr>
                    </w:pPr>
                    <w:r w:rsidRPr="00941521">
                      <w:rPr>
                        <w:b/>
                        <w:bCs w:val="0"/>
                        <w:lang w:val="en-AU" w:eastAsia="en-US"/>
                      </w:rPr>
                      <w:t>SA</w:t>
                    </w:r>
                  </w:p>
                </w:tc>
                <w:tc>
                  <w:tcPr>
                    <w:tcW w:w="1982" w:type="dxa"/>
                    <w:tcBorders>
                      <w:top w:val="single" w:sz="4" w:space="0" w:color="auto"/>
                      <w:left w:val="single" w:sz="4" w:space="0" w:color="auto"/>
                      <w:bottom w:val="single" w:sz="4" w:space="0" w:color="auto"/>
                      <w:right w:val="single" w:sz="4" w:space="0" w:color="auto"/>
                    </w:tcBorders>
                    <w:vAlign w:val="center"/>
                  </w:tcPr>
                  <w:p w14:paraId="5A8BF919"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46E01FE7"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4748E209"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1DFCEE" w14:textId="77777777" w:rsidR="002465ED" w:rsidRPr="00941521" w:rsidRDefault="002465ED" w:rsidP="00C15A1F">
                    <w:pPr>
                      <w:pStyle w:val="BodyText"/>
                      <w:spacing w:before="80" w:after="80"/>
                      <w:rPr>
                        <w:b/>
                        <w:bCs w:val="0"/>
                        <w:lang w:val="en-AU" w:eastAsia="en-US"/>
                      </w:rPr>
                    </w:pPr>
                    <w:r w:rsidRPr="00941521">
                      <w:rPr>
                        <w:b/>
                        <w:bCs w:val="0"/>
                        <w:lang w:val="en-AU" w:eastAsia="en-US"/>
                      </w:rPr>
                      <w:t>TAS</w:t>
                    </w:r>
                  </w:p>
                </w:tc>
                <w:tc>
                  <w:tcPr>
                    <w:tcW w:w="1982" w:type="dxa"/>
                    <w:tcBorders>
                      <w:top w:val="single" w:sz="4" w:space="0" w:color="auto"/>
                      <w:left w:val="single" w:sz="4" w:space="0" w:color="auto"/>
                      <w:bottom w:val="single" w:sz="4" w:space="0" w:color="auto"/>
                      <w:right w:val="single" w:sz="4" w:space="0" w:color="auto"/>
                    </w:tcBorders>
                    <w:vAlign w:val="center"/>
                  </w:tcPr>
                  <w:p w14:paraId="647D11DF"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2D2388EE"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05FCF316"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14495D" w14:textId="77777777" w:rsidR="002465ED" w:rsidRPr="00941521" w:rsidRDefault="002465ED" w:rsidP="00C15A1F">
                    <w:pPr>
                      <w:pStyle w:val="BodyText"/>
                      <w:spacing w:before="80" w:after="80"/>
                      <w:rPr>
                        <w:b/>
                        <w:bCs w:val="0"/>
                        <w:lang w:val="en-AU" w:eastAsia="en-US"/>
                      </w:rPr>
                    </w:pPr>
                    <w:r w:rsidRPr="00941521">
                      <w:rPr>
                        <w:b/>
                        <w:bCs w:val="0"/>
                        <w:lang w:val="en-AU" w:eastAsia="en-US"/>
                      </w:rPr>
                      <w:t>VIC</w:t>
                    </w:r>
                  </w:p>
                </w:tc>
                <w:tc>
                  <w:tcPr>
                    <w:tcW w:w="1982" w:type="dxa"/>
                    <w:tcBorders>
                      <w:top w:val="single" w:sz="4" w:space="0" w:color="auto"/>
                      <w:left w:val="single" w:sz="4" w:space="0" w:color="auto"/>
                      <w:bottom w:val="single" w:sz="4" w:space="0" w:color="auto"/>
                      <w:right w:val="single" w:sz="4" w:space="0" w:color="auto"/>
                    </w:tcBorders>
                    <w:vAlign w:val="center"/>
                  </w:tcPr>
                  <w:p w14:paraId="6F4F434F"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4ED61553" w14:textId="77777777" w:rsidR="002465ED" w:rsidRPr="004839C5" w:rsidRDefault="002465ED" w:rsidP="00C15A1F">
                    <w:pPr>
                      <w:pStyle w:val="BodyText"/>
                      <w:spacing w:before="80" w:after="80"/>
                      <w:jc w:val="center"/>
                      <w:rPr>
                        <w:lang w:val="en-AU" w:eastAsia="en-US"/>
                      </w:rPr>
                    </w:pPr>
                    <w:r>
                      <w:rPr>
                        <w:lang w:val="en-AU" w:eastAsia="en-US"/>
                      </w:rPr>
                      <w:t>0.34</w:t>
                    </w:r>
                  </w:p>
                </w:tc>
              </w:tr>
              <w:tr w:rsidR="002465ED" w:rsidRPr="004839C5" w14:paraId="40F735EB"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40655FA" w14:textId="77777777" w:rsidR="002465ED" w:rsidRPr="00941521" w:rsidRDefault="002465ED" w:rsidP="00C15A1F">
                    <w:pPr>
                      <w:pStyle w:val="BodyText"/>
                      <w:spacing w:before="80" w:after="80"/>
                      <w:rPr>
                        <w:b/>
                        <w:lang w:val="en-AU" w:eastAsia="en-US"/>
                      </w:rPr>
                    </w:pPr>
                    <w:r>
                      <w:rPr>
                        <w:b/>
                        <w:lang w:val="en-AU" w:eastAsia="en-US"/>
                      </w:rPr>
                      <w:t>WA</w:t>
                    </w:r>
                  </w:p>
                </w:tc>
                <w:tc>
                  <w:tcPr>
                    <w:tcW w:w="1982" w:type="dxa"/>
                    <w:tcBorders>
                      <w:top w:val="single" w:sz="4" w:space="0" w:color="auto"/>
                      <w:left w:val="single" w:sz="4" w:space="0" w:color="auto"/>
                      <w:bottom w:val="single" w:sz="4" w:space="0" w:color="auto"/>
                      <w:right w:val="single" w:sz="4" w:space="0" w:color="auto"/>
                    </w:tcBorders>
                    <w:vAlign w:val="center"/>
                  </w:tcPr>
                  <w:p w14:paraId="121D4080" w14:textId="77777777" w:rsidR="002465ED" w:rsidRPr="004839C5" w:rsidRDefault="002465ED" w:rsidP="00C15A1F">
                    <w:pPr>
                      <w:pStyle w:val="BodyText"/>
                      <w:spacing w:before="80" w:after="80"/>
                      <w:jc w:val="center"/>
                      <w:rPr>
                        <w:lang w:val="en-AU" w:eastAsia="en-US"/>
                      </w:rPr>
                    </w:pPr>
                    <w:r>
                      <w:rPr>
                        <w:lang w:val="en-AU" w:eastAsia="en-US"/>
                      </w:rPr>
                      <w:t>99.66</w:t>
                    </w:r>
                  </w:p>
                </w:tc>
                <w:tc>
                  <w:tcPr>
                    <w:tcW w:w="2125" w:type="dxa"/>
                    <w:tcBorders>
                      <w:top w:val="single" w:sz="4" w:space="0" w:color="auto"/>
                      <w:left w:val="single" w:sz="4" w:space="0" w:color="auto"/>
                      <w:bottom w:val="single" w:sz="4" w:space="0" w:color="auto"/>
                      <w:right w:val="single" w:sz="4" w:space="0" w:color="auto"/>
                    </w:tcBorders>
                    <w:vAlign w:val="center"/>
                  </w:tcPr>
                  <w:p w14:paraId="07401877" w14:textId="77777777" w:rsidR="002465ED" w:rsidRPr="004839C5" w:rsidRDefault="002465ED" w:rsidP="00C15A1F">
                    <w:pPr>
                      <w:pStyle w:val="BodyText"/>
                      <w:spacing w:before="80" w:after="80"/>
                      <w:jc w:val="center"/>
                      <w:rPr>
                        <w:lang w:val="en-AU" w:eastAsia="en-US"/>
                      </w:rPr>
                    </w:pPr>
                    <w:r>
                      <w:rPr>
                        <w:lang w:val="en-AU" w:eastAsia="en-US"/>
                      </w:rPr>
                      <w:t>0.34</w:t>
                    </w:r>
                  </w:p>
                </w:tc>
              </w:tr>
            </w:tbl>
            <w:p w14:paraId="65371BF8" w14:textId="2B32459A" w:rsidR="00C67CA6" w:rsidRDefault="00C67CA6" w:rsidP="00351C41">
              <w:pPr>
                <w:spacing w:after="160" w:line="288" w:lineRule="auto"/>
                <w:rPr>
                  <w:b/>
                  <w:bCs/>
                  <w:color w:val="auto"/>
                </w:rPr>
              </w:pPr>
            </w:p>
            <w:p w14:paraId="64571B89" w14:textId="1AB0A99E" w:rsidR="002465ED" w:rsidRDefault="00A00A61" w:rsidP="002465ED">
              <w:pPr>
                <w:pStyle w:val="Caption"/>
                <w:rPr>
                  <w:b w:val="0"/>
                  <w:bCs w:val="0"/>
                </w:rPr>
              </w:pPr>
              <w:bookmarkStart w:id="115" w:name="_Toc225351195"/>
              <w:r>
                <w:t>Table</w:t>
              </w:r>
              <w:r w:rsidR="00116D43">
                <w:t xml:space="preserve"> </w:t>
              </w:r>
              <w:r w:rsidR="007C71EC">
                <w:fldChar w:fldCharType="begin"/>
              </w:r>
              <w:r w:rsidR="007C71EC">
                <w:instrText xml:space="preserve"> STYLEREF 2 \s </w:instrText>
              </w:r>
              <w:r w:rsidR="007C71EC">
                <w:fldChar w:fldCharType="separate"/>
              </w:r>
              <w:r w:rsidR="00403175">
                <w:rPr>
                  <w:noProof/>
                </w:rPr>
                <w:t>A.1.5</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t xml:space="preserve">: Other Livestock – </w:t>
              </w:r>
              <w:r w:rsidR="002B566A">
                <w:t xml:space="preserve">Methane conversion factor per </w:t>
              </w:r>
              <w:r w:rsidR="00236DBD">
                <w:t>region</w:t>
              </w:r>
              <w:r w:rsidR="00327BE1">
                <w:t xml:space="preserve"> (fraction)</w:t>
              </w:r>
              <w:r w:rsidR="002B566A">
                <w:t xml:space="preserve"> (MCF</w:t>
              </w:r>
              <w:r w:rsidR="002B566A">
                <w:rPr>
                  <w:vertAlign w:val="subscript"/>
                </w:rPr>
                <w:t>im</w:t>
              </w:r>
              <w:r w:rsidR="002B566A">
                <w:t>)</w:t>
              </w:r>
              <w:bookmarkEnd w:id="115"/>
            </w:p>
            <w:tbl>
              <w:tblPr>
                <w:tblStyle w:val="TableGrid"/>
                <w:tblW w:w="5665" w:type="dxa"/>
                <w:tblLayout w:type="fixed"/>
                <w:tblCellMar>
                  <w:left w:w="115" w:type="dxa"/>
                  <w:right w:w="115" w:type="dxa"/>
                </w:tblCellMar>
                <w:tblLook w:val="04A0" w:firstRow="1" w:lastRow="0" w:firstColumn="1" w:lastColumn="0" w:noHBand="0" w:noVBand="1"/>
                <w:tblCaption w:val="Table A5.5.1.7 Dairy cattle – MCFs"/>
              </w:tblPr>
              <w:tblGrid>
                <w:gridCol w:w="1558"/>
                <w:gridCol w:w="1982"/>
                <w:gridCol w:w="2125"/>
              </w:tblGrid>
              <w:tr w:rsidR="002465ED" w:rsidRPr="00FE32CC" w14:paraId="6D8AA6D3" w14:textId="77777777" w:rsidTr="00C15A1F">
                <w:trPr>
                  <w:tblHeader/>
                </w:trPr>
                <w:tc>
                  <w:tcPr>
                    <w:tcW w:w="1558" w:type="dxa"/>
                    <w:vMerge w:val="restart"/>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2DC6E236" w14:textId="77777777" w:rsidR="002465ED" w:rsidRPr="00FE32CC" w:rsidRDefault="002465ED" w:rsidP="00C15A1F">
                    <w:pPr>
                      <w:pStyle w:val="BodyText"/>
                      <w:keepNext/>
                      <w:spacing w:before="80" w:after="80"/>
                      <w:rPr>
                        <w:b/>
                        <w:bCs w:val="0"/>
                        <w:color w:val="FFFFFF" w:themeColor="background1"/>
                        <w:lang w:val="en-AU" w:eastAsia="en-US"/>
                      </w:rPr>
                    </w:pPr>
                    <w:r w:rsidRPr="00FE32CC">
                      <w:rPr>
                        <w:b/>
                        <w:color w:val="FFFFFF" w:themeColor="background1"/>
                        <w:lang w:val="en-AU" w:eastAsia="en-US"/>
                      </w:rPr>
                      <w:t>State</w:t>
                    </w:r>
                  </w:p>
                </w:tc>
                <w:tc>
                  <w:tcPr>
                    <w:tcW w:w="4107" w:type="dxa"/>
                    <w:gridSpan w:val="2"/>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1E0F102" w14:textId="77777777" w:rsidR="002465ED" w:rsidRPr="00FE32CC" w:rsidRDefault="002465ED" w:rsidP="00C15A1F">
                    <w:pPr>
                      <w:pStyle w:val="BodyText"/>
                      <w:keepNext/>
                      <w:spacing w:before="80" w:after="80"/>
                      <w:jc w:val="center"/>
                      <w:rPr>
                        <w:b/>
                        <w:bCs w:val="0"/>
                        <w:color w:val="FFFFFF" w:themeColor="background1"/>
                        <w:lang w:val="en-AU" w:eastAsia="en-US"/>
                      </w:rPr>
                    </w:pPr>
                    <w:r>
                      <w:rPr>
                        <w:b/>
                        <w:lang w:val="en-AU" w:eastAsia="en-US" w:bidi="hi-IN"/>
                      </w:rPr>
                      <w:t>MCF</w:t>
                    </w:r>
                    <w:r w:rsidRPr="007C437E">
                      <w:rPr>
                        <w:b/>
                        <w:vertAlign w:val="subscript"/>
                        <w:lang w:val="en-AU" w:eastAsia="en-US" w:bidi="hi-IN"/>
                      </w:rPr>
                      <w:t>im</w:t>
                    </w:r>
                  </w:p>
                </w:tc>
              </w:tr>
              <w:tr w:rsidR="002465ED" w:rsidRPr="00FE32CC" w14:paraId="48A41A38" w14:textId="77777777" w:rsidTr="00C15A1F">
                <w:trPr>
                  <w:tblHeader/>
                </w:trPr>
                <w:tc>
                  <w:tcPr>
                    <w:tcW w:w="1558" w:type="dxa"/>
                    <w:vMerge/>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B2EE954" w14:textId="77777777" w:rsidR="002465ED" w:rsidRPr="00FE32CC" w:rsidRDefault="002465ED" w:rsidP="00C15A1F">
                    <w:pPr>
                      <w:rPr>
                        <w:b/>
                        <w:bCs w:val="0"/>
                        <w:color w:val="FFFFFF" w:themeColor="background1"/>
                        <w:lang w:val="en-AU"/>
                      </w:rPr>
                    </w:pPr>
                  </w:p>
                </w:tc>
                <w:tc>
                  <w:tcPr>
                    <w:tcW w:w="1982"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1BA454F"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Pasture, range and paddock</w:t>
                    </w:r>
                  </w:p>
                </w:tc>
                <w:tc>
                  <w:tcPr>
                    <w:tcW w:w="2125"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201C309" w14:textId="77777777" w:rsidR="002465ED" w:rsidRPr="00FE32CC" w:rsidRDefault="002465ED" w:rsidP="00C15A1F">
                    <w:pPr>
                      <w:pStyle w:val="BodyText"/>
                      <w:keepNext/>
                      <w:spacing w:before="80" w:after="80"/>
                      <w:jc w:val="center"/>
                      <w:rPr>
                        <w:b/>
                        <w:bCs w:val="0"/>
                        <w:color w:val="FFFFFF" w:themeColor="background1"/>
                        <w:lang w:val="en-AU" w:eastAsia="en-US"/>
                      </w:rPr>
                    </w:pPr>
                    <w:r>
                      <w:rPr>
                        <w:b/>
                        <w:color w:val="FFFFFF" w:themeColor="background1"/>
                        <w:lang w:val="en-AU" w:eastAsia="en-US"/>
                      </w:rPr>
                      <w:t>Uncovered Anaerobic lagoon</w:t>
                    </w:r>
                  </w:p>
                </w:tc>
              </w:tr>
              <w:tr w:rsidR="002465ED" w:rsidRPr="004839C5" w14:paraId="777F544B"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8EAA30" w14:textId="77777777" w:rsidR="002465ED" w:rsidRPr="00941521" w:rsidRDefault="002465ED" w:rsidP="00C15A1F">
                    <w:pPr>
                      <w:pStyle w:val="BodyText"/>
                      <w:spacing w:before="80" w:after="80"/>
                      <w:rPr>
                        <w:b/>
                        <w:bCs w:val="0"/>
                        <w:lang w:val="en-AU" w:eastAsia="en-US"/>
                      </w:rPr>
                    </w:pPr>
                    <w:r w:rsidRPr="00941521">
                      <w:rPr>
                        <w:b/>
                        <w:bCs w:val="0"/>
                        <w:lang w:val="en-AU" w:eastAsia="en-US"/>
                      </w:rPr>
                      <w:t>ACT</w:t>
                    </w:r>
                  </w:p>
                </w:tc>
                <w:tc>
                  <w:tcPr>
                    <w:tcW w:w="1982" w:type="dxa"/>
                    <w:vMerge w:val="restart"/>
                    <w:tcBorders>
                      <w:top w:val="single" w:sz="4" w:space="0" w:color="auto"/>
                      <w:left w:val="single" w:sz="4" w:space="0" w:color="auto"/>
                      <w:right w:val="single" w:sz="4" w:space="0" w:color="auto"/>
                    </w:tcBorders>
                    <w:vAlign w:val="center"/>
                  </w:tcPr>
                  <w:p w14:paraId="2E23D718" w14:textId="77777777" w:rsidR="002465ED" w:rsidRPr="004839C5" w:rsidRDefault="002465ED" w:rsidP="00C15A1F">
                    <w:pPr>
                      <w:pStyle w:val="BodyText"/>
                      <w:spacing w:before="80" w:after="80"/>
                      <w:jc w:val="center"/>
                      <w:rPr>
                        <w:lang w:val="en-AU" w:eastAsia="en-US"/>
                      </w:rPr>
                    </w:pPr>
                    <w:r>
                      <w:rPr>
                        <w:lang w:val="en-AU" w:eastAsia="en-US"/>
                      </w:rPr>
                      <w:t>0.0047</w:t>
                    </w:r>
                  </w:p>
                </w:tc>
                <w:tc>
                  <w:tcPr>
                    <w:tcW w:w="2125" w:type="dxa"/>
                    <w:tcBorders>
                      <w:top w:val="single" w:sz="4" w:space="0" w:color="auto"/>
                      <w:left w:val="single" w:sz="4" w:space="0" w:color="auto"/>
                      <w:bottom w:val="single" w:sz="4" w:space="0" w:color="auto"/>
                      <w:right w:val="single" w:sz="4" w:space="0" w:color="auto"/>
                    </w:tcBorders>
                  </w:tcPr>
                  <w:p w14:paraId="2FFF7D86"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0.71</w:t>
                    </w:r>
                  </w:p>
                </w:tc>
              </w:tr>
              <w:tr w:rsidR="002465ED" w:rsidRPr="004839C5" w14:paraId="67E6622C"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AD1C08C" w14:textId="77777777" w:rsidR="002465ED" w:rsidRPr="00941521" w:rsidRDefault="002465ED" w:rsidP="00C15A1F">
                    <w:pPr>
                      <w:pStyle w:val="BodyText"/>
                      <w:spacing w:before="80" w:after="80"/>
                      <w:rPr>
                        <w:b/>
                        <w:lang w:val="en-AU" w:eastAsia="en-US"/>
                      </w:rPr>
                    </w:pPr>
                    <w:r>
                      <w:rPr>
                        <w:b/>
                        <w:lang w:val="en-AU" w:eastAsia="en-US"/>
                      </w:rPr>
                      <w:t>NSW</w:t>
                    </w:r>
                  </w:p>
                </w:tc>
                <w:tc>
                  <w:tcPr>
                    <w:tcW w:w="1982" w:type="dxa"/>
                    <w:vMerge/>
                    <w:tcBorders>
                      <w:top w:val="single" w:sz="4" w:space="0" w:color="auto"/>
                      <w:left w:val="single" w:sz="4" w:space="0" w:color="auto"/>
                      <w:right w:val="single" w:sz="4" w:space="0" w:color="auto"/>
                    </w:tcBorders>
                    <w:vAlign w:val="center"/>
                  </w:tcPr>
                  <w:p w14:paraId="0BD4AC14" w14:textId="77777777" w:rsidR="002465ED" w:rsidRDefault="002465ED" w:rsidP="00C15A1F">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78DA406C"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0.75</w:t>
                    </w:r>
                  </w:p>
                </w:tc>
              </w:tr>
              <w:tr w:rsidR="002465ED" w:rsidRPr="004839C5" w14:paraId="41AF113B" w14:textId="77777777" w:rsidTr="00C15A1F">
                <w:tblPrEx>
                  <w:tblCellMar>
                    <w:left w:w="108" w:type="dxa"/>
                    <w:right w:w="108" w:type="dxa"/>
                  </w:tblCellMar>
                </w:tblPrEx>
                <w:tc>
                  <w:tcPr>
                    <w:tcW w:w="1558" w:type="dxa"/>
                    <w:tcBorders>
                      <w:right w:val="single" w:sz="4" w:space="0" w:color="auto"/>
                    </w:tcBorders>
                    <w:shd w:val="clear" w:color="auto" w:fill="D9D9D9" w:themeFill="background1" w:themeFillShade="D9"/>
                  </w:tcPr>
                  <w:p w14:paraId="0C512467" w14:textId="77777777" w:rsidR="002465ED" w:rsidRPr="00941521" w:rsidRDefault="002465ED" w:rsidP="00C15A1F">
                    <w:pPr>
                      <w:pStyle w:val="BodyText"/>
                      <w:spacing w:before="80" w:after="80"/>
                      <w:rPr>
                        <w:b/>
                        <w:lang w:val="en-AU" w:eastAsia="en-US"/>
                      </w:rPr>
                    </w:pPr>
                    <w:r>
                      <w:rPr>
                        <w:b/>
                        <w:lang w:val="en-AU" w:eastAsia="en-US"/>
                      </w:rPr>
                      <w:t>NT</w:t>
                    </w:r>
                  </w:p>
                </w:tc>
                <w:tc>
                  <w:tcPr>
                    <w:tcW w:w="1982" w:type="dxa"/>
                    <w:vMerge/>
                    <w:tcBorders>
                      <w:left w:val="single" w:sz="4" w:space="0" w:color="auto"/>
                      <w:right w:val="single" w:sz="4" w:space="0" w:color="auto"/>
                    </w:tcBorders>
                  </w:tcPr>
                  <w:p w14:paraId="1FEE44E8" w14:textId="77777777" w:rsidR="002465ED" w:rsidRPr="004839C5" w:rsidRDefault="002465ED" w:rsidP="00C15A1F">
                    <w:pPr>
                      <w:pStyle w:val="BodyText"/>
                      <w:spacing w:before="80" w:after="80"/>
                      <w:jc w:val="center"/>
                      <w:rPr>
                        <w:lang w:val="en-AU" w:eastAsia="en-US"/>
                      </w:rPr>
                    </w:pPr>
                  </w:p>
                </w:tc>
                <w:tc>
                  <w:tcPr>
                    <w:tcW w:w="2125" w:type="dxa"/>
                    <w:tcBorders>
                      <w:left w:val="single" w:sz="4" w:space="0" w:color="auto"/>
                    </w:tcBorders>
                  </w:tcPr>
                  <w:p w14:paraId="12D648AF"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0.80</w:t>
                    </w:r>
                  </w:p>
                </w:tc>
              </w:tr>
              <w:tr w:rsidR="002465ED" w:rsidRPr="004839C5" w14:paraId="3FD7913C" w14:textId="77777777" w:rsidTr="00C15A1F">
                <w:tblPrEx>
                  <w:tblCellMar>
                    <w:left w:w="108" w:type="dxa"/>
                    <w:right w:w="108" w:type="dxa"/>
                  </w:tblCellMar>
                </w:tblPrEx>
                <w:tc>
                  <w:tcPr>
                    <w:tcW w:w="1558" w:type="dxa"/>
                    <w:tcBorders>
                      <w:right w:val="single" w:sz="4" w:space="0" w:color="auto"/>
                    </w:tcBorders>
                    <w:shd w:val="clear" w:color="auto" w:fill="D9D9D9" w:themeFill="background1" w:themeFillShade="D9"/>
                    <w:hideMark/>
                  </w:tcPr>
                  <w:p w14:paraId="7434CBFD" w14:textId="77777777" w:rsidR="002465ED" w:rsidRPr="00941521" w:rsidRDefault="002465ED" w:rsidP="00C15A1F">
                    <w:pPr>
                      <w:pStyle w:val="BodyText"/>
                      <w:spacing w:before="80" w:after="80"/>
                      <w:rPr>
                        <w:b/>
                        <w:bCs w:val="0"/>
                        <w:lang w:val="en-AU" w:eastAsia="en-US"/>
                      </w:rPr>
                    </w:pPr>
                    <w:r w:rsidRPr="00941521">
                      <w:rPr>
                        <w:b/>
                        <w:bCs w:val="0"/>
                        <w:lang w:val="en-AU" w:eastAsia="en-US"/>
                      </w:rPr>
                      <w:t>QLD</w:t>
                    </w:r>
                  </w:p>
                </w:tc>
                <w:tc>
                  <w:tcPr>
                    <w:tcW w:w="1982" w:type="dxa"/>
                    <w:vMerge/>
                    <w:tcBorders>
                      <w:left w:val="single" w:sz="4" w:space="0" w:color="auto"/>
                      <w:right w:val="single" w:sz="4" w:space="0" w:color="auto"/>
                    </w:tcBorders>
                  </w:tcPr>
                  <w:p w14:paraId="288294A9" w14:textId="77777777" w:rsidR="002465ED" w:rsidRPr="004839C5" w:rsidRDefault="002465ED" w:rsidP="00C15A1F">
                    <w:pPr>
                      <w:pStyle w:val="BodyText"/>
                      <w:spacing w:before="80" w:after="80"/>
                      <w:jc w:val="center"/>
                      <w:rPr>
                        <w:lang w:val="en-AU" w:eastAsia="en-US"/>
                      </w:rPr>
                    </w:pPr>
                  </w:p>
                </w:tc>
                <w:tc>
                  <w:tcPr>
                    <w:tcW w:w="2125" w:type="dxa"/>
                    <w:tcBorders>
                      <w:left w:val="single" w:sz="4" w:space="0" w:color="auto"/>
                    </w:tcBorders>
                  </w:tcPr>
                  <w:p w14:paraId="348DD2AA"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0.78</w:t>
                    </w:r>
                  </w:p>
                </w:tc>
              </w:tr>
              <w:tr w:rsidR="002465ED" w:rsidRPr="004839C5" w14:paraId="11B9B7BA"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EB7D98" w14:textId="77777777" w:rsidR="002465ED" w:rsidRPr="00941521" w:rsidRDefault="002465ED" w:rsidP="00C15A1F">
                    <w:pPr>
                      <w:pStyle w:val="BodyText"/>
                      <w:spacing w:before="80" w:after="80"/>
                      <w:rPr>
                        <w:b/>
                        <w:bCs w:val="0"/>
                        <w:lang w:val="en-AU" w:eastAsia="en-US"/>
                      </w:rPr>
                    </w:pPr>
                    <w:r w:rsidRPr="00941521">
                      <w:rPr>
                        <w:b/>
                        <w:bCs w:val="0"/>
                        <w:lang w:val="en-AU" w:eastAsia="en-US"/>
                      </w:rPr>
                      <w:t>SA</w:t>
                    </w:r>
                  </w:p>
                </w:tc>
                <w:tc>
                  <w:tcPr>
                    <w:tcW w:w="1982" w:type="dxa"/>
                    <w:vMerge/>
                    <w:tcBorders>
                      <w:left w:val="single" w:sz="4" w:space="0" w:color="auto"/>
                      <w:right w:val="single" w:sz="4" w:space="0" w:color="auto"/>
                    </w:tcBorders>
                    <w:vAlign w:val="center"/>
                  </w:tcPr>
                  <w:p w14:paraId="243DFF0C" w14:textId="77777777" w:rsidR="002465ED" w:rsidRPr="004839C5" w:rsidRDefault="002465ED" w:rsidP="00C15A1F">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796E2621"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0.74</w:t>
                    </w:r>
                  </w:p>
                </w:tc>
              </w:tr>
              <w:tr w:rsidR="002465ED" w:rsidRPr="004839C5" w14:paraId="25877D6A"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CA183D" w14:textId="77777777" w:rsidR="002465ED" w:rsidRPr="00941521" w:rsidRDefault="002465ED" w:rsidP="00C15A1F">
                    <w:pPr>
                      <w:pStyle w:val="BodyText"/>
                      <w:spacing w:before="80" w:after="80"/>
                      <w:rPr>
                        <w:b/>
                        <w:bCs w:val="0"/>
                        <w:lang w:val="en-AU" w:eastAsia="en-US"/>
                      </w:rPr>
                    </w:pPr>
                    <w:r w:rsidRPr="00941521">
                      <w:rPr>
                        <w:b/>
                        <w:bCs w:val="0"/>
                        <w:lang w:val="en-AU" w:eastAsia="en-US"/>
                      </w:rPr>
                      <w:t>TAS</w:t>
                    </w:r>
                  </w:p>
                </w:tc>
                <w:tc>
                  <w:tcPr>
                    <w:tcW w:w="1982" w:type="dxa"/>
                    <w:vMerge/>
                    <w:tcBorders>
                      <w:left w:val="single" w:sz="4" w:space="0" w:color="auto"/>
                      <w:right w:val="single" w:sz="4" w:space="0" w:color="auto"/>
                    </w:tcBorders>
                    <w:vAlign w:val="center"/>
                  </w:tcPr>
                  <w:p w14:paraId="1010A272" w14:textId="77777777" w:rsidR="002465ED" w:rsidRPr="004839C5" w:rsidRDefault="002465ED" w:rsidP="00C15A1F">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6934B16C"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0.70</w:t>
                    </w:r>
                  </w:p>
                </w:tc>
              </w:tr>
              <w:tr w:rsidR="002465ED" w:rsidRPr="004839C5" w14:paraId="632CE601"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E304AD" w14:textId="77777777" w:rsidR="002465ED" w:rsidRPr="00941521" w:rsidRDefault="002465ED" w:rsidP="00C15A1F">
                    <w:pPr>
                      <w:pStyle w:val="BodyText"/>
                      <w:spacing w:before="80" w:after="80"/>
                      <w:rPr>
                        <w:b/>
                        <w:bCs w:val="0"/>
                        <w:lang w:val="en-AU" w:eastAsia="en-US"/>
                      </w:rPr>
                    </w:pPr>
                    <w:r w:rsidRPr="00941521">
                      <w:rPr>
                        <w:b/>
                        <w:bCs w:val="0"/>
                        <w:lang w:val="en-AU" w:eastAsia="en-US"/>
                      </w:rPr>
                      <w:t>VIC</w:t>
                    </w:r>
                  </w:p>
                </w:tc>
                <w:tc>
                  <w:tcPr>
                    <w:tcW w:w="1982" w:type="dxa"/>
                    <w:vMerge/>
                    <w:tcBorders>
                      <w:left w:val="single" w:sz="4" w:space="0" w:color="auto"/>
                      <w:right w:val="single" w:sz="4" w:space="0" w:color="auto"/>
                    </w:tcBorders>
                    <w:vAlign w:val="center"/>
                  </w:tcPr>
                  <w:p w14:paraId="75375163" w14:textId="77777777" w:rsidR="002465ED" w:rsidRPr="004839C5" w:rsidRDefault="002465ED" w:rsidP="00C15A1F">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663A3C6C"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0.74</w:t>
                    </w:r>
                  </w:p>
                </w:tc>
              </w:tr>
              <w:tr w:rsidR="002465ED" w:rsidRPr="004839C5" w14:paraId="6F8709C0" w14:textId="77777777" w:rsidTr="00C15A1F">
                <w:tc>
                  <w:tcPr>
                    <w:tcW w:w="155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C80AE59" w14:textId="77777777" w:rsidR="002465ED" w:rsidRPr="00941521" w:rsidRDefault="002465ED" w:rsidP="00C15A1F">
                    <w:pPr>
                      <w:pStyle w:val="BodyText"/>
                      <w:spacing w:before="80" w:after="80"/>
                      <w:rPr>
                        <w:b/>
                        <w:lang w:val="en-AU" w:eastAsia="en-US"/>
                      </w:rPr>
                    </w:pPr>
                    <w:r>
                      <w:rPr>
                        <w:b/>
                        <w:lang w:val="en-AU" w:eastAsia="en-US"/>
                      </w:rPr>
                      <w:t>WA</w:t>
                    </w:r>
                  </w:p>
                </w:tc>
                <w:tc>
                  <w:tcPr>
                    <w:tcW w:w="1982" w:type="dxa"/>
                    <w:vMerge/>
                    <w:tcBorders>
                      <w:left w:val="single" w:sz="4" w:space="0" w:color="auto"/>
                      <w:bottom w:val="single" w:sz="4" w:space="0" w:color="auto"/>
                      <w:right w:val="single" w:sz="4" w:space="0" w:color="auto"/>
                    </w:tcBorders>
                    <w:vAlign w:val="center"/>
                  </w:tcPr>
                  <w:p w14:paraId="7FAD5B14" w14:textId="77777777" w:rsidR="002465ED" w:rsidRPr="004839C5" w:rsidRDefault="002465ED" w:rsidP="00C15A1F">
                    <w:pPr>
                      <w:pStyle w:val="BodyText"/>
                      <w:spacing w:before="80" w:after="80"/>
                      <w:jc w:val="center"/>
                      <w:rPr>
                        <w:lang w:val="en-AU" w:eastAsia="en-US"/>
                      </w:rPr>
                    </w:pPr>
                  </w:p>
                </w:tc>
                <w:tc>
                  <w:tcPr>
                    <w:tcW w:w="2125" w:type="dxa"/>
                    <w:tcBorders>
                      <w:top w:val="single" w:sz="4" w:space="0" w:color="auto"/>
                      <w:left w:val="single" w:sz="4" w:space="0" w:color="auto"/>
                      <w:bottom w:val="single" w:sz="4" w:space="0" w:color="auto"/>
                      <w:right w:val="single" w:sz="4" w:space="0" w:color="auto"/>
                    </w:tcBorders>
                  </w:tcPr>
                  <w:p w14:paraId="388C0ACC" w14:textId="77777777" w:rsidR="002465ED" w:rsidRPr="004839C5" w:rsidRDefault="002465ED" w:rsidP="00C15A1F">
                    <w:pPr>
                      <w:pStyle w:val="BodyText"/>
                      <w:spacing w:before="80" w:after="80"/>
                      <w:jc w:val="center"/>
                      <w:rPr>
                        <w:lang w:val="en-AU" w:eastAsia="en-US"/>
                      </w:rPr>
                    </w:pPr>
                    <w:r>
                      <w:rPr>
                        <w:rFonts w:asciiTheme="minorHAnsi" w:hAnsiTheme="minorHAnsi" w:cstheme="minorHAnsi"/>
                        <w:szCs w:val="20"/>
                      </w:rPr>
                      <w:t>0.76</w:t>
                    </w:r>
                  </w:p>
                </w:tc>
              </w:tr>
            </w:tbl>
            <w:p w14:paraId="62A0EEA5" w14:textId="702A964A" w:rsidR="00F77038" w:rsidRDefault="00F77038" w:rsidP="00746AF2"/>
            <w:p w14:paraId="2CD47F5C" w14:textId="77777777" w:rsidR="00F77038" w:rsidRDefault="00F77038">
              <w:pPr>
                <w:spacing w:after="160" w:line="288" w:lineRule="auto"/>
                <w:ind w:left="2160"/>
              </w:pPr>
              <w:r>
                <w:br w:type="page"/>
              </w:r>
            </w:p>
            <w:p w14:paraId="4AE30E4E" w14:textId="790D27A9" w:rsidR="00605410" w:rsidRPr="000B1AE1" w:rsidRDefault="00F77038" w:rsidP="00F77038">
              <w:pPr>
                <w:pStyle w:val="Heading2"/>
                <w:rPr>
                  <w:color w:val="auto"/>
                </w:rPr>
              </w:pPr>
              <w:r w:rsidRPr="000B1AE1">
                <w:rPr>
                  <w:color w:val="auto"/>
                </w:rPr>
                <w:lastRenderedPageBreak/>
                <w:t xml:space="preserve"> </w:t>
              </w:r>
              <w:bookmarkStart w:id="116" w:name="_Toc225351141"/>
              <w:r w:rsidR="00605410" w:rsidRPr="000B1AE1">
                <w:rPr>
                  <w:color w:val="auto"/>
                </w:rPr>
                <w:t>Swine</w:t>
              </w:r>
              <w:bookmarkEnd w:id="116"/>
            </w:p>
            <w:p w14:paraId="6EA3229A" w14:textId="309D3CC0" w:rsidR="00605410" w:rsidRDefault="00CE6631" w:rsidP="00116D43">
              <w:pPr>
                <w:pStyle w:val="Caption"/>
              </w:pPr>
              <w:bookmarkStart w:id="117" w:name="_Toc215758094"/>
              <w:bookmarkStart w:id="118" w:name="_Toc225351196"/>
              <w:r>
                <w:t>Table</w:t>
              </w:r>
              <w:r w:rsidR="00116D43">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t xml:space="preserve">: Swine – </w:t>
              </w:r>
              <w:r w:rsidR="00AE55A0">
                <w:t>Intake and m</w:t>
              </w:r>
              <w:r>
                <w:t>anure characteristics derived from PigBal</w:t>
              </w:r>
              <w:bookmarkEnd w:id="117"/>
              <w:bookmarkEnd w:id="118"/>
            </w:p>
            <w:tbl>
              <w:tblPr>
                <w:tblStyle w:val="TableGrid"/>
                <w:tblW w:w="4478" w:type="pct"/>
                <w:tblLayout w:type="fixed"/>
                <w:tblCellMar>
                  <w:left w:w="43" w:type="dxa"/>
                  <w:right w:w="43" w:type="dxa"/>
                </w:tblCellMar>
                <w:tblLook w:val="04A0" w:firstRow="1" w:lastRow="0" w:firstColumn="1" w:lastColumn="0" w:noHBand="0" w:noVBand="1"/>
                <w:tblCaption w:val="Table A5.5.5.4 Swine - Manure characteristics derived from PigBAL"/>
              </w:tblPr>
              <w:tblGrid>
                <w:gridCol w:w="1980"/>
                <w:gridCol w:w="1276"/>
                <w:gridCol w:w="1275"/>
                <w:gridCol w:w="1134"/>
                <w:gridCol w:w="1134"/>
                <w:gridCol w:w="1276"/>
              </w:tblGrid>
              <w:tr w:rsidR="008D1202" w:rsidRPr="004839C5" w14:paraId="68580AC3" w14:textId="77777777" w:rsidTr="005E4935">
                <w:tc>
                  <w:tcPr>
                    <w:tcW w:w="3256" w:type="dxa"/>
                    <w:gridSpan w:val="2"/>
                    <w:tcBorders>
                      <w:top w:val="single" w:sz="4" w:space="0" w:color="auto"/>
                      <w:left w:val="single" w:sz="4" w:space="0" w:color="auto"/>
                      <w:bottom w:val="single" w:sz="4" w:space="0" w:color="auto"/>
                      <w:right w:val="single" w:sz="4" w:space="0" w:color="auto"/>
                    </w:tcBorders>
                    <w:shd w:val="clear" w:color="auto" w:fill="000000" w:themeFill="text1"/>
                  </w:tcPr>
                  <w:p w14:paraId="12190ABB" w14:textId="4B070CCF" w:rsidR="008D1202" w:rsidRPr="005E4935" w:rsidRDefault="008D1202">
                    <w:pPr>
                      <w:pStyle w:val="BodyText"/>
                      <w:spacing w:before="80" w:after="80"/>
                      <w:ind w:left="-2" w:firstLine="2"/>
                      <w:rPr>
                        <w:b/>
                        <w:bCs w:val="0"/>
                        <w:color w:val="FFFFFF" w:themeColor="background1"/>
                        <w:lang w:val="en-AU" w:eastAsia="en-US"/>
                      </w:rPr>
                    </w:pPr>
                    <w:r w:rsidRPr="005E4935">
                      <w:rPr>
                        <w:b/>
                        <w:color w:val="FFFFFF" w:themeColor="background1"/>
                        <w:lang w:val="en-AU" w:eastAsia="en-US"/>
                      </w:rPr>
                      <w:t>Swine Characteristic</w:t>
                    </w:r>
                    <w:r w:rsidR="00914B4E">
                      <w:rPr>
                        <w:b/>
                        <w:bCs w:val="0"/>
                        <w:color w:val="FFFFFF" w:themeColor="background1"/>
                        <w:lang w:val="en-AU" w:eastAsia="en-US"/>
                      </w:rPr>
                      <w:t xml:space="preserve"> </w:t>
                    </w:r>
                  </w:p>
                </w:tc>
                <w:tc>
                  <w:tcPr>
                    <w:tcW w:w="1275" w:type="dxa"/>
                    <w:tcBorders>
                      <w:top w:val="single" w:sz="4" w:space="0" w:color="auto"/>
                      <w:left w:val="single" w:sz="4" w:space="0" w:color="auto"/>
                      <w:bottom w:val="single" w:sz="4" w:space="0" w:color="auto"/>
                      <w:right w:val="single" w:sz="4" w:space="0" w:color="auto"/>
                    </w:tcBorders>
                    <w:shd w:val="clear" w:color="auto" w:fill="000000" w:themeFill="text1"/>
                  </w:tcPr>
                  <w:p w14:paraId="65BD6CF1" w14:textId="0C6DB332" w:rsidR="008D1202" w:rsidRPr="005E4935" w:rsidRDefault="008D1202">
                    <w:pPr>
                      <w:pStyle w:val="BodyText"/>
                      <w:spacing w:before="80" w:after="80"/>
                      <w:jc w:val="center"/>
                      <w:rPr>
                        <w:rFonts w:asciiTheme="minorHAnsi" w:eastAsia="MS Gothic" w:hAnsiTheme="minorHAnsi" w:cstheme="minorHAnsi"/>
                        <w:b/>
                        <w:bCs w:val="0"/>
                        <w:color w:val="FFFFFF" w:themeColor="background1"/>
                        <w:szCs w:val="20"/>
                        <w:lang w:val="en-AU" w:eastAsia="en-US"/>
                      </w:rPr>
                    </w:pPr>
                    <w:r w:rsidRPr="005E4935">
                      <w:rPr>
                        <w:b/>
                        <w:color w:val="FFFFFF" w:themeColor="background1"/>
                        <w:lang w:val="en-AU" w:eastAsia="en-US"/>
                      </w:rPr>
                      <w:t>2005-2009</w:t>
                    </w: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tcPr>
                  <w:p w14:paraId="2F093E8E" w14:textId="77777777" w:rsidR="008D1202" w:rsidRPr="005E4935" w:rsidRDefault="008D1202">
                    <w:pPr>
                      <w:pStyle w:val="BodyText"/>
                      <w:spacing w:before="80" w:after="80"/>
                      <w:jc w:val="center"/>
                      <w:rPr>
                        <w:rFonts w:asciiTheme="minorHAnsi" w:eastAsia="MS Gothic" w:hAnsiTheme="minorHAnsi" w:cstheme="minorHAnsi"/>
                        <w:b/>
                        <w:bCs w:val="0"/>
                        <w:color w:val="FFFFFF" w:themeColor="background1"/>
                        <w:szCs w:val="20"/>
                        <w:lang w:val="en-AU" w:eastAsia="en-US"/>
                      </w:rPr>
                    </w:pPr>
                    <w:r w:rsidRPr="005E4935">
                      <w:rPr>
                        <w:rFonts w:asciiTheme="minorHAnsi" w:eastAsia="MS Gothic" w:hAnsiTheme="minorHAnsi" w:cstheme="minorHAnsi"/>
                        <w:b/>
                        <w:color w:val="FFFFFF" w:themeColor="background1"/>
                        <w:szCs w:val="20"/>
                        <w:lang w:val="en-AU" w:eastAsia="en-US"/>
                      </w:rPr>
                      <w:t>2010-2014</w:t>
                    </w:r>
                  </w:p>
                </w:tc>
                <w:tc>
                  <w:tcPr>
                    <w:tcW w:w="1134" w:type="dxa"/>
                    <w:tcBorders>
                      <w:top w:val="single" w:sz="4" w:space="0" w:color="auto"/>
                      <w:left w:val="single" w:sz="4" w:space="0" w:color="auto"/>
                      <w:bottom w:val="single" w:sz="4" w:space="0" w:color="auto"/>
                      <w:right w:val="single" w:sz="4" w:space="0" w:color="auto"/>
                    </w:tcBorders>
                    <w:shd w:val="clear" w:color="auto" w:fill="000000" w:themeFill="text1"/>
                  </w:tcPr>
                  <w:p w14:paraId="10B1A1BC" w14:textId="77777777" w:rsidR="008D1202" w:rsidRPr="005E4935" w:rsidRDefault="008D1202">
                    <w:pPr>
                      <w:pStyle w:val="BodyText"/>
                      <w:spacing w:before="80" w:after="80"/>
                      <w:jc w:val="center"/>
                      <w:rPr>
                        <w:rFonts w:asciiTheme="minorHAnsi" w:eastAsia="MS Gothic" w:hAnsiTheme="minorHAnsi" w:cstheme="minorHAnsi"/>
                        <w:b/>
                        <w:bCs w:val="0"/>
                        <w:color w:val="FFFFFF" w:themeColor="background1"/>
                        <w:szCs w:val="20"/>
                        <w:lang w:val="en-AU" w:eastAsia="en-US"/>
                      </w:rPr>
                    </w:pPr>
                    <w:r w:rsidRPr="005E4935">
                      <w:rPr>
                        <w:rFonts w:asciiTheme="minorHAnsi" w:eastAsia="MS Gothic" w:hAnsiTheme="minorHAnsi" w:cstheme="minorHAnsi"/>
                        <w:b/>
                        <w:color w:val="FFFFFF" w:themeColor="background1"/>
                        <w:szCs w:val="20"/>
                        <w:lang w:val="en-AU" w:eastAsia="en-US"/>
                      </w:rPr>
                      <w:t>2015-2019</w:t>
                    </w:r>
                  </w:p>
                </w:tc>
                <w:tc>
                  <w:tcPr>
                    <w:tcW w:w="1276" w:type="dxa"/>
                    <w:tcBorders>
                      <w:top w:val="single" w:sz="4" w:space="0" w:color="auto"/>
                      <w:left w:val="single" w:sz="4" w:space="0" w:color="auto"/>
                      <w:bottom w:val="single" w:sz="4" w:space="0" w:color="auto"/>
                      <w:right w:val="single" w:sz="4" w:space="0" w:color="auto"/>
                    </w:tcBorders>
                    <w:shd w:val="clear" w:color="auto" w:fill="000000" w:themeFill="text1"/>
                  </w:tcPr>
                  <w:p w14:paraId="09965C1A" w14:textId="77777777" w:rsidR="008D1202" w:rsidRPr="005E4935" w:rsidRDefault="008D1202">
                    <w:pPr>
                      <w:pStyle w:val="BodyText"/>
                      <w:spacing w:before="80" w:after="80"/>
                      <w:jc w:val="center"/>
                      <w:rPr>
                        <w:rFonts w:asciiTheme="minorHAnsi" w:eastAsia="MS Gothic" w:hAnsiTheme="minorHAnsi" w:cstheme="minorHAnsi"/>
                        <w:b/>
                        <w:bCs w:val="0"/>
                        <w:color w:val="FFFFFF" w:themeColor="background1"/>
                        <w:szCs w:val="20"/>
                        <w:lang w:val="en-AU" w:eastAsia="en-US"/>
                      </w:rPr>
                    </w:pPr>
                    <w:r w:rsidRPr="005E4935">
                      <w:rPr>
                        <w:rFonts w:asciiTheme="minorHAnsi" w:eastAsia="MS Gothic" w:hAnsiTheme="minorHAnsi" w:cstheme="minorHAnsi"/>
                        <w:b/>
                        <w:color w:val="FFFFFF" w:themeColor="background1"/>
                        <w:szCs w:val="20"/>
                        <w:lang w:val="en-AU" w:eastAsia="en-US"/>
                      </w:rPr>
                      <w:t>2020-2024</w:t>
                    </w:r>
                  </w:p>
                </w:tc>
              </w:tr>
              <w:tr w:rsidR="00F31AD8" w:rsidRPr="004839C5" w14:paraId="14B33534" w14:textId="77777777" w:rsidTr="005E4935">
                <w:tc>
                  <w:tcPr>
                    <w:tcW w:w="8075"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4B9CD6B0" w14:textId="77777777" w:rsidR="00EA3826" w:rsidRPr="004839C5" w:rsidRDefault="00EA3826">
                    <w:pPr>
                      <w:pStyle w:val="BodyText"/>
                      <w:spacing w:before="80" w:after="80"/>
                      <w:rPr>
                        <w:rFonts w:asciiTheme="minorHAnsi" w:eastAsia="MS Gothic" w:hAnsiTheme="minorHAnsi" w:cstheme="minorHAnsi"/>
                        <w:color w:val="000000"/>
                        <w:szCs w:val="20"/>
                        <w:lang w:val="en-AU" w:eastAsia="en-US"/>
                      </w:rPr>
                    </w:pPr>
                    <w:r w:rsidRPr="00EB1EBD">
                      <w:rPr>
                        <w:rFonts w:asciiTheme="minorHAnsi" w:eastAsia="Malgun Gothic" w:hAnsiTheme="minorHAnsi" w:cstheme="minorHAnsi"/>
                        <w:b/>
                        <w:color w:val="FFFFFF" w:themeColor="background1"/>
                        <w:szCs w:val="20"/>
                        <w:lang w:val="en-AU" w:eastAsia="en-US" w:bidi="hi-IN"/>
                      </w:rPr>
                      <w:t>Breeder herd</w:t>
                    </w:r>
                  </w:p>
                </w:tc>
              </w:tr>
              <w:tr w:rsidR="008D1202" w:rsidRPr="004839C5" w14:paraId="280FA7BE" w14:textId="77777777" w:rsidTr="005E4935">
                <w:tc>
                  <w:tcPr>
                    <w:tcW w:w="80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B4F8FA" w14:textId="2E68EB73" w:rsidR="0089233C" w:rsidRPr="008A06AC" w:rsidRDefault="0089233C" w:rsidP="005E4935">
                    <w:pPr>
                      <w:pStyle w:val="BodyText"/>
                      <w:spacing w:before="80" w:after="80"/>
                      <w:rPr>
                        <w:rFonts w:asciiTheme="minorHAnsi" w:eastAsia="MS Gothic" w:hAnsiTheme="minorHAnsi" w:cstheme="minorHAnsi"/>
                        <w:color w:val="000000"/>
                        <w:szCs w:val="20"/>
                        <w:lang w:val="en-AU" w:eastAsia="en-US"/>
                      </w:rPr>
                    </w:pPr>
                    <w:r>
                      <w:rPr>
                        <w:b/>
                        <w:lang w:val="en-AU" w:eastAsia="en-US"/>
                      </w:rPr>
                      <w:t>Feed Intake (ingested as-fed) (I</w:t>
                    </w:r>
                    <w:r w:rsidR="008A06AC">
                      <w:rPr>
                        <w:b/>
                        <w:vertAlign w:val="subscript"/>
                        <w:lang w:val="en-AU" w:eastAsia="en-US"/>
                      </w:rPr>
                      <w:t>j</w:t>
                    </w:r>
                    <w:r w:rsidR="008A06AC">
                      <w:rPr>
                        <w:b/>
                        <w:lang w:val="en-AU" w:eastAsia="en-US"/>
                      </w:rPr>
                      <w:t>)</w:t>
                    </w:r>
                  </w:p>
                </w:tc>
              </w:tr>
              <w:tr w:rsidR="008D1202" w:rsidRPr="004839C5" w14:paraId="448C136A" w14:textId="77777777" w:rsidTr="008D1202">
                <w:tc>
                  <w:tcPr>
                    <w:tcW w:w="1980" w:type="dxa"/>
                    <w:tcBorders>
                      <w:top w:val="single" w:sz="4" w:space="0" w:color="auto"/>
                      <w:left w:val="single" w:sz="4" w:space="0" w:color="auto"/>
                      <w:bottom w:val="single" w:sz="4" w:space="0" w:color="auto"/>
                      <w:right w:val="single" w:sz="4" w:space="0" w:color="auto"/>
                    </w:tcBorders>
                  </w:tcPr>
                  <w:p w14:paraId="6CEF39EC" w14:textId="77777777"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Boars</w:t>
                    </w:r>
                  </w:p>
                </w:tc>
                <w:tc>
                  <w:tcPr>
                    <w:tcW w:w="1276" w:type="dxa"/>
                    <w:tcBorders>
                      <w:top w:val="single" w:sz="4" w:space="0" w:color="auto"/>
                      <w:left w:val="single" w:sz="4" w:space="0" w:color="auto"/>
                      <w:bottom w:val="single" w:sz="4" w:space="0" w:color="auto"/>
                      <w:right w:val="single" w:sz="4" w:space="0" w:color="auto"/>
                    </w:tcBorders>
                  </w:tcPr>
                  <w:p w14:paraId="308E035A" w14:textId="77777777"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648DA816" w14:textId="1EBA2114" w:rsidR="0089233C" w:rsidRPr="004839C5" w:rsidRDefault="00AE55A0">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2.58</w:t>
                    </w:r>
                  </w:p>
                </w:tc>
                <w:tc>
                  <w:tcPr>
                    <w:tcW w:w="1134" w:type="dxa"/>
                    <w:tcBorders>
                      <w:top w:val="single" w:sz="4" w:space="0" w:color="auto"/>
                      <w:left w:val="single" w:sz="4" w:space="0" w:color="auto"/>
                      <w:bottom w:val="single" w:sz="4" w:space="0" w:color="auto"/>
                      <w:right w:val="single" w:sz="4" w:space="0" w:color="auto"/>
                    </w:tcBorders>
                  </w:tcPr>
                  <w:p w14:paraId="29763806" w14:textId="78EBD443"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2.62</w:t>
                    </w:r>
                  </w:p>
                </w:tc>
                <w:tc>
                  <w:tcPr>
                    <w:tcW w:w="1134" w:type="dxa"/>
                    <w:tcBorders>
                      <w:top w:val="single" w:sz="4" w:space="0" w:color="auto"/>
                      <w:left w:val="single" w:sz="4" w:space="0" w:color="auto"/>
                      <w:bottom w:val="single" w:sz="4" w:space="0" w:color="auto"/>
                      <w:right w:val="single" w:sz="4" w:space="0" w:color="auto"/>
                    </w:tcBorders>
                  </w:tcPr>
                  <w:p w14:paraId="37500477" w14:textId="7994A469"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2.62</w:t>
                    </w:r>
                  </w:p>
                </w:tc>
                <w:tc>
                  <w:tcPr>
                    <w:tcW w:w="1276" w:type="dxa"/>
                    <w:tcBorders>
                      <w:top w:val="single" w:sz="4" w:space="0" w:color="auto"/>
                      <w:left w:val="single" w:sz="4" w:space="0" w:color="auto"/>
                      <w:bottom w:val="single" w:sz="4" w:space="0" w:color="auto"/>
                      <w:right w:val="single" w:sz="4" w:space="0" w:color="auto"/>
                    </w:tcBorders>
                  </w:tcPr>
                  <w:p w14:paraId="13C80B3F" w14:textId="192B79BF"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2.62</w:t>
                    </w:r>
                  </w:p>
                </w:tc>
              </w:tr>
              <w:tr w:rsidR="008D1202" w:rsidRPr="004839C5" w14:paraId="5C0451CA" w14:textId="77777777" w:rsidTr="008D1202">
                <w:tc>
                  <w:tcPr>
                    <w:tcW w:w="1980" w:type="dxa"/>
                    <w:tcBorders>
                      <w:top w:val="single" w:sz="4" w:space="0" w:color="auto"/>
                      <w:left w:val="single" w:sz="4" w:space="0" w:color="auto"/>
                      <w:bottom w:val="single" w:sz="4" w:space="0" w:color="auto"/>
                      <w:right w:val="single" w:sz="4" w:space="0" w:color="auto"/>
                    </w:tcBorders>
                  </w:tcPr>
                  <w:p w14:paraId="28D2D6C7" w14:textId="77777777"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Sows</w:t>
                    </w:r>
                  </w:p>
                </w:tc>
                <w:tc>
                  <w:tcPr>
                    <w:tcW w:w="1276" w:type="dxa"/>
                    <w:tcBorders>
                      <w:top w:val="single" w:sz="4" w:space="0" w:color="auto"/>
                      <w:left w:val="single" w:sz="4" w:space="0" w:color="auto"/>
                      <w:bottom w:val="single" w:sz="4" w:space="0" w:color="auto"/>
                      <w:right w:val="single" w:sz="4" w:space="0" w:color="auto"/>
                    </w:tcBorders>
                  </w:tcPr>
                  <w:p w14:paraId="3B865A8C" w14:textId="77777777"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7055A5B4" w14:textId="0F094B66" w:rsidR="0089233C" w:rsidRPr="004839C5" w:rsidRDefault="00AE55A0">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2.30</w:t>
                    </w:r>
                  </w:p>
                </w:tc>
                <w:tc>
                  <w:tcPr>
                    <w:tcW w:w="1134" w:type="dxa"/>
                    <w:tcBorders>
                      <w:top w:val="single" w:sz="4" w:space="0" w:color="auto"/>
                      <w:left w:val="single" w:sz="4" w:space="0" w:color="auto"/>
                      <w:bottom w:val="single" w:sz="4" w:space="0" w:color="auto"/>
                      <w:right w:val="single" w:sz="4" w:space="0" w:color="auto"/>
                    </w:tcBorders>
                  </w:tcPr>
                  <w:p w14:paraId="20C2D1F2" w14:textId="608858C2"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2.30</w:t>
                    </w:r>
                  </w:p>
                </w:tc>
                <w:tc>
                  <w:tcPr>
                    <w:tcW w:w="1134" w:type="dxa"/>
                    <w:tcBorders>
                      <w:top w:val="single" w:sz="4" w:space="0" w:color="auto"/>
                      <w:left w:val="single" w:sz="4" w:space="0" w:color="auto"/>
                      <w:bottom w:val="single" w:sz="4" w:space="0" w:color="auto"/>
                      <w:right w:val="single" w:sz="4" w:space="0" w:color="auto"/>
                    </w:tcBorders>
                  </w:tcPr>
                  <w:p w14:paraId="6CFCE596" w14:textId="19B1D599"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2.30</w:t>
                    </w:r>
                  </w:p>
                </w:tc>
                <w:tc>
                  <w:tcPr>
                    <w:tcW w:w="1276" w:type="dxa"/>
                    <w:tcBorders>
                      <w:top w:val="single" w:sz="4" w:space="0" w:color="auto"/>
                      <w:left w:val="single" w:sz="4" w:space="0" w:color="auto"/>
                      <w:bottom w:val="single" w:sz="4" w:space="0" w:color="auto"/>
                      <w:right w:val="single" w:sz="4" w:space="0" w:color="auto"/>
                    </w:tcBorders>
                  </w:tcPr>
                  <w:p w14:paraId="3D009FEE" w14:textId="4CA97096"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2.30</w:t>
                    </w:r>
                  </w:p>
                </w:tc>
              </w:tr>
              <w:tr w:rsidR="008D1202" w:rsidRPr="004839C5" w14:paraId="7ADF4D46" w14:textId="77777777" w:rsidTr="008D1202">
                <w:tc>
                  <w:tcPr>
                    <w:tcW w:w="1980" w:type="dxa"/>
                    <w:tcBorders>
                      <w:top w:val="single" w:sz="4" w:space="0" w:color="auto"/>
                      <w:left w:val="single" w:sz="4" w:space="0" w:color="auto"/>
                      <w:bottom w:val="single" w:sz="4" w:space="0" w:color="auto"/>
                      <w:right w:val="single" w:sz="4" w:space="0" w:color="auto"/>
                    </w:tcBorders>
                  </w:tcPr>
                  <w:p w14:paraId="2CC2948A" w14:textId="77777777"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Gilts</w:t>
                    </w:r>
                  </w:p>
                </w:tc>
                <w:tc>
                  <w:tcPr>
                    <w:tcW w:w="1276" w:type="dxa"/>
                    <w:tcBorders>
                      <w:top w:val="single" w:sz="4" w:space="0" w:color="auto"/>
                      <w:left w:val="single" w:sz="4" w:space="0" w:color="auto"/>
                      <w:bottom w:val="single" w:sz="4" w:space="0" w:color="auto"/>
                      <w:right w:val="single" w:sz="4" w:space="0" w:color="auto"/>
                    </w:tcBorders>
                  </w:tcPr>
                  <w:p w14:paraId="3FC94A06" w14:textId="7214AB3E" w:rsidR="0089233C" w:rsidRPr="004839C5" w:rsidRDefault="0089233C">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kg/hd/da</w:t>
                    </w:r>
                    <w:r w:rsidR="006B7C7D">
                      <w:rPr>
                        <w:lang w:val="en-AU" w:eastAsia="en-US"/>
                      </w:rPr>
                      <w:t>y</w:t>
                    </w:r>
                  </w:p>
                </w:tc>
                <w:tc>
                  <w:tcPr>
                    <w:tcW w:w="1275" w:type="dxa"/>
                    <w:tcBorders>
                      <w:top w:val="single" w:sz="4" w:space="0" w:color="auto"/>
                      <w:left w:val="single" w:sz="4" w:space="0" w:color="auto"/>
                      <w:bottom w:val="single" w:sz="4" w:space="0" w:color="auto"/>
                      <w:right w:val="single" w:sz="4" w:space="0" w:color="auto"/>
                    </w:tcBorders>
                  </w:tcPr>
                  <w:p w14:paraId="5886A463" w14:textId="193A25AE" w:rsidR="0089233C" w:rsidRPr="004839C5" w:rsidRDefault="00AE55A0">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2.5</w:t>
                    </w:r>
                    <w:r w:rsidR="006B7C7D">
                      <w:rPr>
                        <w:rFonts w:asciiTheme="minorHAnsi" w:eastAsia="MS Gothic" w:hAnsiTheme="minorHAnsi" w:cstheme="minorHAnsi"/>
                        <w:color w:val="000000"/>
                        <w:szCs w:val="20"/>
                        <w:lang w:val="en-AU" w:eastAsia="en-US"/>
                      </w:rPr>
                      <w:t>0</w:t>
                    </w:r>
                  </w:p>
                </w:tc>
                <w:tc>
                  <w:tcPr>
                    <w:tcW w:w="1134" w:type="dxa"/>
                    <w:tcBorders>
                      <w:top w:val="single" w:sz="4" w:space="0" w:color="auto"/>
                      <w:left w:val="single" w:sz="4" w:space="0" w:color="auto"/>
                      <w:bottom w:val="single" w:sz="4" w:space="0" w:color="auto"/>
                      <w:right w:val="single" w:sz="4" w:space="0" w:color="auto"/>
                    </w:tcBorders>
                  </w:tcPr>
                  <w:p w14:paraId="405D5AF5" w14:textId="3BD06ED9"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2.50</w:t>
                    </w:r>
                  </w:p>
                </w:tc>
                <w:tc>
                  <w:tcPr>
                    <w:tcW w:w="1134" w:type="dxa"/>
                    <w:tcBorders>
                      <w:top w:val="single" w:sz="4" w:space="0" w:color="auto"/>
                      <w:left w:val="single" w:sz="4" w:space="0" w:color="auto"/>
                      <w:bottom w:val="single" w:sz="4" w:space="0" w:color="auto"/>
                      <w:right w:val="single" w:sz="4" w:space="0" w:color="auto"/>
                    </w:tcBorders>
                  </w:tcPr>
                  <w:p w14:paraId="58773F8B" w14:textId="184FA6AE"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2.50</w:t>
                    </w:r>
                  </w:p>
                </w:tc>
                <w:tc>
                  <w:tcPr>
                    <w:tcW w:w="1276" w:type="dxa"/>
                    <w:tcBorders>
                      <w:top w:val="single" w:sz="4" w:space="0" w:color="auto"/>
                      <w:left w:val="single" w:sz="4" w:space="0" w:color="auto"/>
                      <w:bottom w:val="single" w:sz="4" w:space="0" w:color="auto"/>
                      <w:right w:val="single" w:sz="4" w:space="0" w:color="auto"/>
                    </w:tcBorders>
                  </w:tcPr>
                  <w:p w14:paraId="71CDAFD4" w14:textId="48748CEA" w:rsidR="0089233C" w:rsidRPr="004839C5" w:rsidRDefault="007366BE">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2.50</w:t>
                    </w:r>
                  </w:p>
                </w:tc>
              </w:tr>
              <w:tr w:rsidR="008D1202" w:rsidRPr="004839C5" w14:paraId="1A365C1C" w14:textId="77777777" w:rsidTr="008D1202">
                <w:tc>
                  <w:tcPr>
                    <w:tcW w:w="80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8BD021" w14:textId="13819B2B" w:rsidR="008D49E5" w:rsidRPr="008A06AC" w:rsidRDefault="008D49E5" w:rsidP="005E4935">
                    <w:pPr>
                      <w:pStyle w:val="BodyText"/>
                      <w:spacing w:before="80" w:after="80"/>
                      <w:rPr>
                        <w:lang w:val="en-AU" w:eastAsia="en-US"/>
                      </w:rPr>
                    </w:pPr>
                    <w:r w:rsidRPr="004839C5">
                      <w:rPr>
                        <w:b/>
                        <w:lang w:val="en-AU" w:eastAsia="en-US"/>
                      </w:rPr>
                      <w:t>Volatile solids</w:t>
                    </w:r>
                    <w:r>
                      <w:rPr>
                        <w:b/>
                        <w:lang w:val="en-AU" w:eastAsia="en-US"/>
                      </w:rPr>
                      <w:t xml:space="preserve"> (VS</w:t>
                    </w:r>
                    <w:r w:rsidR="008A06AC">
                      <w:rPr>
                        <w:b/>
                        <w:vertAlign w:val="subscript"/>
                        <w:lang w:val="en-AU" w:eastAsia="en-US"/>
                      </w:rPr>
                      <w:t>j</w:t>
                    </w:r>
                    <w:r w:rsidR="008A06AC">
                      <w:rPr>
                        <w:b/>
                        <w:lang w:val="en-AU" w:eastAsia="en-US"/>
                      </w:rPr>
                      <w:t>)</w:t>
                    </w:r>
                  </w:p>
                </w:tc>
              </w:tr>
              <w:tr w:rsidR="008D1202" w:rsidRPr="004839C5" w14:paraId="6F786155" w14:textId="77777777" w:rsidTr="008D1202">
                <w:tc>
                  <w:tcPr>
                    <w:tcW w:w="1980" w:type="dxa"/>
                    <w:tcBorders>
                      <w:top w:val="single" w:sz="4" w:space="0" w:color="auto"/>
                      <w:left w:val="single" w:sz="4" w:space="0" w:color="auto"/>
                      <w:bottom w:val="single" w:sz="4" w:space="0" w:color="auto"/>
                      <w:right w:val="single" w:sz="4" w:space="0" w:color="auto"/>
                    </w:tcBorders>
                  </w:tcPr>
                  <w:p w14:paraId="1C6140DB" w14:textId="77777777" w:rsidR="0089233C" w:rsidRPr="004839C5" w:rsidRDefault="0089233C">
                    <w:pPr>
                      <w:pStyle w:val="BodyText"/>
                      <w:spacing w:before="80" w:after="80"/>
                      <w:rPr>
                        <w:b/>
                        <w:bCs w:val="0"/>
                        <w:lang w:val="en-AU" w:eastAsia="en-US"/>
                      </w:rPr>
                    </w:pPr>
                    <w:r w:rsidRPr="004839C5">
                      <w:rPr>
                        <w:lang w:val="en-AU" w:eastAsia="en-US"/>
                      </w:rPr>
                      <w:t>Boars</w:t>
                    </w:r>
                  </w:p>
                </w:tc>
                <w:tc>
                  <w:tcPr>
                    <w:tcW w:w="1276" w:type="dxa"/>
                    <w:tcBorders>
                      <w:top w:val="single" w:sz="4" w:space="0" w:color="auto"/>
                      <w:left w:val="single" w:sz="4" w:space="0" w:color="auto"/>
                      <w:bottom w:val="single" w:sz="4" w:space="0" w:color="auto"/>
                      <w:right w:val="single" w:sz="4" w:space="0" w:color="auto"/>
                    </w:tcBorders>
                  </w:tcPr>
                  <w:p w14:paraId="5A01C2A3" w14:textId="77777777" w:rsidR="0089233C" w:rsidRPr="004839C5" w:rsidRDefault="0089233C">
                    <w:pPr>
                      <w:pStyle w:val="BodyText"/>
                      <w:spacing w:before="80" w:after="80"/>
                      <w:rPr>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7B91DE3C" w14:textId="77777777" w:rsidR="0089233C" w:rsidRPr="004839C5" w:rsidRDefault="0089233C">
                    <w:pPr>
                      <w:pStyle w:val="BodyText"/>
                      <w:spacing w:before="80" w:after="80"/>
                      <w:jc w:val="center"/>
                      <w:rPr>
                        <w:lang w:val="en-AU" w:eastAsia="en-US"/>
                      </w:rPr>
                    </w:pPr>
                    <w:r w:rsidRPr="004839C5">
                      <w:rPr>
                        <w:lang w:val="en-AU" w:eastAsia="en-US"/>
                      </w:rPr>
                      <w:t>0.40</w:t>
                    </w:r>
                  </w:p>
                </w:tc>
                <w:tc>
                  <w:tcPr>
                    <w:tcW w:w="1134" w:type="dxa"/>
                    <w:tcBorders>
                      <w:top w:val="single" w:sz="4" w:space="0" w:color="auto"/>
                      <w:left w:val="single" w:sz="4" w:space="0" w:color="auto"/>
                      <w:bottom w:val="single" w:sz="4" w:space="0" w:color="auto"/>
                      <w:right w:val="single" w:sz="4" w:space="0" w:color="auto"/>
                    </w:tcBorders>
                  </w:tcPr>
                  <w:p w14:paraId="26079D55" w14:textId="77777777" w:rsidR="0089233C" w:rsidRPr="004839C5" w:rsidRDefault="0089233C">
                    <w:pPr>
                      <w:pStyle w:val="BodyText"/>
                      <w:spacing w:before="80" w:after="80"/>
                      <w:jc w:val="center"/>
                      <w:rPr>
                        <w:lang w:val="en-AU" w:eastAsia="en-US"/>
                      </w:rPr>
                    </w:pPr>
                    <w:r w:rsidRPr="004839C5">
                      <w:rPr>
                        <w:lang w:val="en-AU" w:eastAsia="en-US"/>
                      </w:rPr>
                      <w:t>0.40</w:t>
                    </w:r>
                  </w:p>
                </w:tc>
                <w:tc>
                  <w:tcPr>
                    <w:tcW w:w="1134" w:type="dxa"/>
                    <w:tcBorders>
                      <w:top w:val="single" w:sz="4" w:space="0" w:color="auto"/>
                      <w:left w:val="single" w:sz="4" w:space="0" w:color="auto"/>
                      <w:bottom w:val="single" w:sz="4" w:space="0" w:color="auto"/>
                      <w:right w:val="single" w:sz="4" w:space="0" w:color="auto"/>
                    </w:tcBorders>
                  </w:tcPr>
                  <w:p w14:paraId="0D2B9156" w14:textId="77777777" w:rsidR="0089233C" w:rsidRPr="004839C5" w:rsidRDefault="0089233C">
                    <w:pPr>
                      <w:pStyle w:val="BodyText"/>
                      <w:spacing w:before="80" w:after="80"/>
                      <w:jc w:val="center"/>
                      <w:rPr>
                        <w:lang w:val="en-AU" w:eastAsia="en-US"/>
                      </w:rPr>
                    </w:pPr>
                    <w:r w:rsidRPr="004839C5">
                      <w:rPr>
                        <w:lang w:val="en-AU" w:eastAsia="en-US"/>
                      </w:rPr>
                      <w:t>0.40</w:t>
                    </w:r>
                  </w:p>
                </w:tc>
                <w:tc>
                  <w:tcPr>
                    <w:tcW w:w="1276" w:type="dxa"/>
                    <w:tcBorders>
                      <w:top w:val="single" w:sz="4" w:space="0" w:color="auto"/>
                      <w:left w:val="single" w:sz="4" w:space="0" w:color="auto"/>
                      <w:bottom w:val="single" w:sz="4" w:space="0" w:color="auto"/>
                      <w:right w:val="single" w:sz="4" w:space="0" w:color="auto"/>
                    </w:tcBorders>
                  </w:tcPr>
                  <w:p w14:paraId="5B734058" w14:textId="77777777" w:rsidR="0089233C" w:rsidRPr="004839C5" w:rsidRDefault="0089233C">
                    <w:pPr>
                      <w:pStyle w:val="BodyText"/>
                      <w:spacing w:before="80" w:after="80"/>
                      <w:jc w:val="center"/>
                      <w:rPr>
                        <w:lang w:val="en-AU" w:eastAsia="en-US"/>
                      </w:rPr>
                    </w:pPr>
                    <w:r w:rsidRPr="004839C5">
                      <w:rPr>
                        <w:lang w:val="en-AU" w:eastAsia="en-US"/>
                      </w:rPr>
                      <w:t>0.40</w:t>
                    </w:r>
                  </w:p>
                </w:tc>
              </w:tr>
              <w:tr w:rsidR="008D1202" w:rsidRPr="004839C5" w14:paraId="6EFBE6AA" w14:textId="77777777" w:rsidTr="008D1202">
                <w:tc>
                  <w:tcPr>
                    <w:tcW w:w="1980" w:type="dxa"/>
                    <w:tcBorders>
                      <w:top w:val="single" w:sz="4" w:space="0" w:color="auto"/>
                      <w:left w:val="single" w:sz="4" w:space="0" w:color="auto"/>
                      <w:bottom w:val="single" w:sz="4" w:space="0" w:color="auto"/>
                      <w:right w:val="single" w:sz="4" w:space="0" w:color="auto"/>
                    </w:tcBorders>
                  </w:tcPr>
                  <w:p w14:paraId="783AF342" w14:textId="77777777" w:rsidR="0089233C" w:rsidRPr="004839C5" w:rsidRDefault="0089233C">
                    <w:pPr>
                      <w:pStyle w:val="BodyText"/>
                      <w:spacing w:before="80" w:after="80"/>
                      <w:rPr>
                        <w:lang w:val="en-AU" w:eastAsia="en-US"/>
                      </w:rPr>
                    </w:pPr>
                    <w:r w:rsidRPr="004839C5">
                      <w:rPr>
                        <w:lang w:val="en-AU" w:eastAsia="en-US"/>
                      </w:rPr>
                      <w:t>Sows</w:t>
                    </w:r>
                  </w:p>
                </w:tc>
                <w:tc>
                  <w:tcPr>
                    <w:tcW w:w="1276" w:type="dxa"/>
                    <w:tcBorders>
                      <w:top w:val="single" w:sz="4" w:space="0" w:color="auto"/>
                      <w:left w:val="single" w:sz="4" w:space="0" w:color="auto"/>
                      <w:bottom w:val="single" w:sz="4" w:space="0" w:color="auto"/>
                      <w:right w:val="single" w:sz="4" w:space="0" w:color="auto"/>
                    </w:tcBorders>
                  </w:tcPr>
                  <w:p w14:paraId="08933513" w14:textId="77777777" w:rsidR="0089233C" w:rsidRPr="004839C5" w:rsidRDefault="0089233C">
                    <w:pPr>
                      <w:pStyle w:val="BodyText"/>
                      <w:spacing w:before="80" w:after="80"/>
                      <w:rPr>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11D56E2A" w14:textId="77777777" w:rsidR="0089233C" w:rsidRPr="004839C5" w:rsidRDefault="0089233C">
                    <w:pPr>
                      <w:pStyle w:val="BodyText"/>
                      <w:spacing w:before="80" w:after="80"/>
                      <w:jc w:val="center"/>
                      <w:rPr>
                        <w:lang w:val="en-AU" w:eastAsia="en-US"/>
                      </w:rPr>
                    </w:pPr>
                    <w:r w:rsidRPr="004839C5">
                      <w:rPr>
                        <w:lang w:val="en-AU" w:eastAsia="en-US"/>
                      </w:rPr>
                      <w:t>0.43</w:t>
                    </w:r>
                  </w:p>
                </w:tc>
                <w:tc>
                  <w:tcPr>
                    <w:tcW w:w="1134" w:type="dxa"/>
                    <w:tcBorders>
                      <w:top w:val="single" w:sz="4" w:space="0" w:color="auto"/>
                      <w:left w:val="single" w:sz="4" w:space="0" w:color="auto"/>
                      <w:bottom w:val="single" w:sz="4" w:space="0" w:color="auto"/>
                      <w:right w:val="single" w:sz="4" w:space="0" w:color="auto"/>
                    </w:tcBorders>
                  </w:tcPr>
                  <w:p w14:paraId="43F00D9C" w14:textId="77777777" w:rsidR="0089233C" w:rsidRPr="004839C5" w:rsidRDefault="0089233C">
                    <w:pPr>
                      <w:pStyle w:val="BodyText"/>
                      <w:spacing w:before="80" w:after="80"/>
                      <w:jc w:val="center"/>
                      <w:rPr>
                        <w:lang w:val="en-AU" w:eastAsia="en-US"/>
                      </w:rPr>
                    </w:pPr>
                    <w:r w:rsidRPr="004839C5">
                      <w:rPr>
                        <w:lang w:val="en-AU" w:eastAsia="en-US"/>
                      </w:rPr>
                      <w:t>0.46</w:t>
                    </w:r>
                  </w:p>
                </w:tc>
                <w:tc>
                  <w:tcPr>
                    <w:tcW w:w="1134" w:type="dxa"/>
                    <w:tcBorders>
                      <w:top w:val="single" w:sz="4" w:space="0" w:color="auto"/>
                      <w:left w:val="single" w:sz="4" w:space="0" w:color="auto"/>
                      <w:bottom w:val="single" w:sz="4" w:space="0" w:color="auto"/>
                      <w:right w:val="single" w:sz="4" w:space="0" w:color="auto"/>
                    </w:tcBorders>
                  </w:tcPr>
                  <w:p w14:paraId="6B46F708" w14:textId="77777777" w:rsidR="0089233C" w:rsidRPr="004839C5" w:rsidRDefault="0089233C">
                    <w:pPr>
                      <w:pStyle w:val="BodyText"/>
                      <w:spacing w:before="80" w:after="80"/>
                      <w:jc w:val="center"/>
                      <w:rPr>
                        <w:lang w:val="en-AU" w:eastAsia="en-US"/>
                      </w:rPr>
                    </w:pPr>
                    <w:r w:rsidRPr="004839C5">
                      <w:rPr>
                        <w:lang w:val="en-AU" w:eastAsia="en-US"/>
                      </w:rPr>
                      <w:t>0.46</w:t>
                    </w:r>
                  </w:p>
                </w:tc>
                <w:tc>
                  <w:tcPr>
                    <w:tcW w:w="1276" w:type="dxa"/>
                    <w:tcBorders>
                      <w:top w:val="single" w:sz="4" w:space="0" w:color="auto"/>
                      <w:left w:val="single" w:sz="4" w:space="0" w:color="auto"/>
                      <w:bottom w:val="single" w:sz="4" w:space="0" w:color="auto"/>
                      <w:right w:val="single" w:sz="4" w:space="0" w:color="auto"/>
                    </w:tcBorders>
                  </w:tcPr>
                  <w:p w14:paraId="1C7FD430" w14:textId="77777777" w:rsidR="0089233C" w:rsidRPr="004839C5" w:rsidRDefault="0089233C">
                    <w:pPr>
                      <w:pStyle w:val="BodyText"/>
                      <w:spacing w:before="80" w:after="80"/>
                      <w:jc w:val="center"/>
                      <w:rPr>
                        <w:lang w:val="en-AU" w:eastAsia="en-US"/>
                      </w:rPr>
                    </w:pPr>
                    <w:r w:rsidRPr="004839C5">
                      <w:rPr>
                        <w:lang w:val="en-AU" w:eastAsia="en-US"/>
                      </w:rPr>
                      <w:t>0.46</w:t>
                    </w:r>
                  </w:p>
                </w:tc>
              </w:tr>
              <w:tr w:rsidR="008D1202" w:rsidRPr="004839C5" w14:paraId="78F782A0" w14:textId="77777777" w:rsidTr="008D1202">
                <w:tc>
                  <w:tcPr>
                    <w:tcW w:w="1980" w:type="dxa"/>
                    <w:tcBorders>
                      <w:top w:val="single" w:sz="4" w:space="0" w:color="auto"/>
                      <w:left w:val="single" w:sz="4" w:space="0" w:color="auto"/>
                      <w:bottom w:val="single" w:sz="4" w:space="0" w:color="auto"/>
                      <w:right w:val="single" w:sz="4" w:space="0" w:color="auto"/>
                    </w:tcBorders>
                  </w:tcPr>
                  <w:p w14:paraId="50CCEE8F" w14:textId="77777777" w:rsidR="0089233C" w:rsidRPr="004839C5" w:rsidRDefault="0089233C">
                    <w:pPr>
                      <w:pStyle w:val="BodyText"/>
                      <w:spacing w:before="80" w:after="80"/>
                      <w:rPr>
                        <w:lang w:val="en-AU" w:eastAsia="en-US"/>
                      </w:rPr>
                    </w:pPr>
                    <w:r w:rsidRPr="004839C5">
                      <w:rPr>
                        <w:lang w:val="en-AU" w:eastAsia="en-US"/>
                      </w:rPr>
                      <w:t>Gilts</w:t>
                    </w:r>
                  </w:p>
                </w:tc>
                <w:tc>
                  <w:tcPr>
                    <w:tcW w:w="1276" w:type="dxa"/>
                    <w:tcBorders>
                      <w:top w:val="single" w:sz="4" w:space="0" w:color="auto"/>
                      <w:left w:val="single" w:sz="4" w:space="0" w:color="auto"/>
                      <w:bottom w:val="single" w:sz="4" w:space="0" w:color="auto"/>
                      <w:right w:val="single" w:sz="4" w:space="0" w:color="auto"/>
                    </w:tcBorders>
                  </w:tcPr>
                  <w:p w14:paraId="60E8C5E1" w14:textId="77777777" w:rsidR="0089233C" w:rsidRPr="004839C5" w:rsidRDefault="0089233C">
                    <w:pPr>
                      <w:pStyle w:val="BodyText"/>
                      <w:spacing w:before="80" w:after="80"/>
                      <w:rPr>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3CCE6277" w14:textId="77777777" w:rsidR="0089233C" w:rsidRPr="004839C5" w:rsidRDefault="0089233C">
                    <w:pPr>
                      <w:pStyle w:val="BodyText"/>
                      <w:spacing w:before="80" w:after="80"/>
                      <w:jc w:val="center"/>
                      <w:rPr>
                        <w:lang w:val="en-AU" w:eastAsia="en-US"/>
                      </w:rPr>
                    </w:pPr>
                    <w:r w:rsidRPr="004839C5">
                      <w:rPr>
                        <w:lang w:val="en-AU" w:eastAsia="en-US"/>
                      </w:rPr>
                      <w:t>0.51</w:t>
                    </w:r>
                  </w:p>
                </w:tc>
                <w:tc>
                  <w:tcPr>
                    <w:tcW w:w="1134" w:type="dxa"/>
                    <w:tcBorders>
                      <w:top w:val="single" w:sz="4" w:space="0" w:color="auto"/>
                      <w:left w:val="single" w:sz="4" w:space="0" w:color="auto"/>
                      <w:bottom w:val="single" w:sz="4" w:space="0" w:color="auto"/>
                      <w:right w:val="single" w:sz="4" w:space="0" w:color="auto"/>
                    </w:tcBorders>
                  </w:tcPr>
                  <w:p w14:paraId="54A43AE8" w14:textId="77777777" w:rsidR="0089233C" w:rsidRPr="004839C5" w:rsidRDefault="0089233C">
                    <w:pPr>
                      <w:pStyle w:val="BodyText"/>
                      <w:spacing w:before="80" w:after="80"/>
                      <w:jc w:val="center"/>
                      <w:rPr>
                        <w:lang w:val="en-AU" w:eastAsia="en-US"/>
                      </w:rPr>
                    </w:pPr>
                    <w:r w:rsidRPr="004839C5">
                      <w:rPr>
                        <w:lang w:val="en-AU" w:eastAsia="en-US"/>
                      </w:rPr>
                      <w:t>0.55</w:t>
                    </w:r>
                  </w:p>
                </w:tc>
                <w:tc>
                  <w:tcPr>
                    <w:tcW w:w="1134" w:type="dxa"/>
                    <w:tcBorders>
                      <w:top w:val="single" w:sz="4" w:space="0" w:color="auto"/>
                      <w:left w:val="single" w:sz="4" w:space="0" w:color="auto"/>
                      <w:bottom w:val="single" w:sz="4" w:space="0" w:color="auto"/>
                      <w:right w:val="single" w:sz="4" w:space="0" w:color="auto"/>
                    </w:tcBorders>
                  </w:tcPr>
                  <w:p w14:paraId="3B74C1A7" w14:textId="77777777" w:rsidR="0089233C" w:rsidRPr="004839C5" w:rsidRDefault="0089233C">
                    <w:pPr>
                      <w:pStyle w:val="BodyText"/>
                      <w:spacing w:before="80" w:after="80"/>
                      <w:jc w:val="center"/>
                      <w:rPr>
                        <w:lang w:val="en-AU" w:eastAsia="en-US"/>
                      </w:rPr>
                    </w:pPr>
                    <w:r w:rsidRPr="004839C5">
                      <w:rPr>
                        <w:lang w:val="en-AU" w:eastAsia="en-US"/>
                      </w:rPr>
                      <w:t>0.55</w:t>
                    </w:r>
                  </w:p>
                </w:tc>
                <w:tc>
                  <w:tcPr>
                    <w:tcW w:w="1276" w:type="dxa"/>
                    <w:tcBorders>
                      <w:top w:val="single" w:sz="4" w:space="0" w:color="auto"/>
                      <w:left w:val="single" w:sz="4" w:space="0" w:color="auto"/>
                      <w:bottom w:val="single" w:sz="4" w:space="0" w:color="auto"/>
                      <w:right w:val="single" w:sz="4" w:space="0" w:color="auto"/>
                    </w:tcBorders>
                  </w:tcPr>
                  <w:p w14:paraId="093608AD" w14:textId="77777777" w:rsidR="0089233C" w:rsidRPr="004839C5" w:rsidRDefault="0089233C">
                    <w:pPr>
                      <w:pStyle w:val="BodyText"/>
                      <w:spacing w:before="80" w:after="80"/>
                      <w:jc w:val="center"/>
                      <w:rPr>
                        <w:lang w:val="en-AU" w:eastAsia="en-US"/>
                      </w:rPr>
                    </w:pPr>
                    <w:r w:rsidRPr="004839C5">
                      <w:rPr>
                        <w:lang w:val="en-AU" w:eastAsia="en-US"/>
                      </w:rPr>
                      <w:t>0.55</w:t>
                    </w:r>
                  </w:p>
                </w:tc>
              </w:tr>
              <w:tr w:rsidR="008D1202" w:rsidRPr="004839C5" w14:paraId="4A22FF7D" w14:textId="77777777" w:rsidTr="008D1202">
                <w:tc>
                  <w:tcPr>
                    <w:tcW w:w="807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7C06A" w14:textId="5F42E51A" w:rsidR="008D49E5" w:rsidRPr="008A06AC" w:rsidRDefault="008D49E5" w:rsidP="005E4935">
                    <w:pPr>
                      <w:pStyle w:val="BodyText"/>
                      <w:spacing w:before="80" w:after="80"/>
                      <w:rPr>
                        <w:lang w:val="en-AU" w:eastAsia="en-US"/>
                      </w:rPr>
                    </w:pPr>
                    <w:r w:rsidRPr="004839C5">
                      <w:rPr>
                        <w:b/>
                        <w:lang w:val="en-AU" w:eastAsia="en-US"/>
                      </w:rPr>
                      <w:t>Nitrogen in waste</w:t>
                    </w:r>
                    <w:r>
                      <w:rPr>
                        <w:b/>
                        <w:lang w:val="en-AU" w:eastAsia="en-US"/>
                      </w:rPr>
                      <w:t xml:space="preserve"> (NW</w:t>
                    </w:r>
                    <w:r w:rsidR="008A06AC">
                      <w:rPr>
                        <w:b/>
                        <w:vertAlign w:val="subscript"/>
                        <w:lang w:val="en-AU" w:eastAsia="en-US"/>
                      </w:rPr>
                      <w:t>j</w:t>
                    </w:r>
                    <w:r w:rsidR="008A06AC">
                      <w:rPr>
                        <w:b/>
                        <w:lang w:val="en-AU" w:eastAsia="en-US"/>
                      </w:rPr>
                      <w:t>)</w:t>
                    </w:r>
                  </w:p>
                </w:tc>
              </w:tr>
              <w:tr w:rsidR="008D1202" w:rsidRPr="004839C5" w14:paraId="354AF5A6" w14:textId="77777777" w:rsidTr="008D1202">
                <w:tc>
                  <w:tcPr>
                    <w:tcW w:w="1980" w:type="dxa"/>
                    <w:tcBorders>
                      <w:top w:val="single" w:sz="4" w:space="0" w:color="auto"/>
                      <w:left w:val="single" w:sz="4" w:space="0" w:color="auto"/>
                      <w:bottom w:val="single" w:sz="4" w:space="0" w:color="auto"/>
                      <w:right w:val="single" w:sz="4" w:space="0" w:color="auto"/>
                    </w:tcBorders>
                  </w:tcPr>
                  <w:p w14:paraId="5B4AAD8D" w14:textId="77777777" w:rsidR="0089233C" w:rsidRPr="004839C5" w:rsidRDefault="0089233C">
                    <w:pPr>
                      <w:pStyle w:val="BodyText"/>
                      <w:spacing w:before="80" w:after="80"/>
                      <w:rPr>
                        <w:b/>
                        <w:bCs w:val="0"/>
                        <w:lang w:val="en-AU" w:eastAsia="en-US"/>
                      </w:rPr>
                    </w:pPr>
                    <w:r w:rsidRPr="004839C5">
                      <w:rPr>
                        <w:lang w:val="en-AU" w:eastAsia="en-US"/>
                      </w:rPr>
                      <w:t>Boars</w:t>
                    </w:r>
                  </w:p>
                </w:tc>
                <w:tc>
                  <w:tcPr>
                    <w:tcW w:w="1276" w:type="dxa"/>
                    <w:tcBorders>
                      <w:top w:val="single" w:sz="4" w:space="0" w:color="auto"/>
                      <w:left w:val="single" w:sz="4" w:space="0" w:color="auto"/>
                      <w:bottom w:val="single" w:sz="4" w:space="0" w:color="auto"/>
                      <w:right w:val="single" w:sz="4" w:space="0" w:color="auto"/>
                    </w:tcBorders>
                  </w:tcPr>
                  <w:p w14:paraId="5AF0E332" w14:textId="77777777" w:rsidR="0089233C" w:rsidRPr="004839C5" w:rsidRDefault="0089233C">
                    <w:pPr>
                      <w:pStyle w:val="BodyText"/>
                      <w:spacing w:before="80" w:after="80"/>
                      <w:rPr>
                        <w:lang w:val="en-AU" w:eastAsia="en-US"/>
                      </w:rPr>
                    </w:pPr>
                    <w:r w:rsidRPr="004839C5">
                      <w:rPr>
                        <w:lang w:val="en-AU" w:eastAsia="en-US"/>
                      </w:rPr>
                      <w:t>kg/hd/</w:t>
                    </w:r>
                    <w:r>
                      <w:rPr>
                        <w:lang w:val="en-AU" w:eastAsia="en-US"/>
                      </w:rPr>
                      <w:t>day</w:t>
                    </w:r>
                  </w:p>
                </w:tc>
                <w:tc>
                  <w:tcPr>
                    <w:tcW w:w="1275" w:type="dxa"/>
                    <w:tcBorders>
                      <w:top w:val="single" w:sz="4" w:space="0" w:color="auto"/>
                      <w:left w:val="single" w:sz="4" w:space="0" w:color="auto"/>
                      <w:bottom w:val="single" w:sz="4" w:space="0" w:color="auto"/>
                      <w:right w:val="single" w:sz="4" w:space="0" w:color="auto"/>
                    </w:tcBorders>
                    <w:vAlign w:val="bottom"/>
                  </w:tcPr>
                  <w:p w14:paraId="092DD04D"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0.048</w:t>
                    </w:r>
                  </w:p>
                </w:tc>
                <w:tc>
                  <w:tcPr>
                    <w:tcW w:w="1134" w:type="dxa"/>
                    <w:tcBorders>
                      <w:top w:val="single" w:sz="4" w:space="0" w:color="auto"/>
                      <w:left w:val="single" w:sz="4" w:space="0" w:color="auto"/>
                      <w:bottom w:val="single" w:sz="4" w:space="0" w:color="auto"/>
                      <w:right w:val="single" w:sz="4" w:space="0" w:color="auto"/>
                    </w:tcBorders>
                    <w:vAlign w:val="bottom"/>
                  </w:tcPr>
                  <w:p w14:paraId="3D9CD2EB"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c>
                  <w:tcPr>
                    <w:tcW w:w="1134" w:type="dxa"/>
                    <w:tcBorders>
                      <w:top w:val="single" w:sz="4" w:space="0" w:color="auto"/>
                      <w:left w:val="single" w:sz="4" w:space="0" w:color="auto"/>
                      <w:bottom w:val="single" w:sz="4" w:space="0" w:color="auto"/>
                      <w:right w:val="single" w:sz="4" w:space="0" w:color="auto"/>
                    </w:tcBorders>
                    <w:vAlign w:val="bottom"/>
                  </w:tcPr>
                  <w:p w14:paraId="44545D02"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c>
                  <w:tcPr>
                    <w:tcW w:w="1276" w:type="dxa"/>
                    <w:tcBorders>
                      <w:top w:val="single" w:sz="4" w:space="0" w:color="auto"/>
                      <w:left w:val="single" w:sz="4" w:space="0" w:color="auto"/>
                      <w:bottom w:val="single" w:sz="4" w:space="0" w:color="auto"/>
                      <w:right w:val="single" w:sz="4" w:space="0" w:color="auto"/>
                    </w:tcBorders>
                    <w:vAlign w:val="bottom"/>
                  </w:tcPr>
                  <w:p w14:paraId="7380F52F"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r>
              <w:tr w:rsidR="008D1202" w:rsidRPr="004839C5" w14:paraId="76500B63" w14:textId="77777777" w:rsidTr="008D1202">
                <w:tc>
                  <w:tcPr>
                    <w:tcW w:w="1980" w:type="dxa"/>
                    <w:tcBorders>
                      <w:top w:val="single" w:sz="4" w:space="0" w:color="auto"/>
                      <w:left w:val="single" w:sz="4" w:space="0" w:color="auto"/>
                      <w:bottom w:val="single" w:sz="4" w:space="0" w:color="auto"/>
                      <w:right w:val="single" w:sz="4" w:space="0" w:color="auto"/>
                    </w:tcBorders>
                  </w:tcPr>
                  <w:p w14:paraId="17BEB899" w14:textId="77777777" w:rsidR="0089233C" w:rsidRPr="004839C5" w:rsidRDefault="0089233C">
                    <w:pPr>
                      <w:pStyle w:val="BodyText"/>
                      <w:spacing w:before="80" w:after="80"/>
                      <w:rPr>
                        <w:lang w:val="en-AU" w:eastAsia="en-US"/>
                      </w:rPr>
                    </w:pPr>
                    <w:r w:rsidRPr="004839C5">
                      <w:rPr>
                        <w:lang w:val="en-AU" w:eastAsia="en-US"/>
                      </w:rPr>
                      <w:t>Sows</w:t>
                    </w:r>
                  </w:p>
                </w:tc>
                <w:tc>
                  <w:tcPr>
                    <w:tcW w:w="1276" w:type="dxa"/>
                    <w:tcBorders>
                      <w:top w:val="single" w:sz="4" w:space="0" w:color="auto"/>
                      <w:left w:val="single" w:sz="4" w:space="0" w:color="auto"/>
                      <w:bottom w:val="single" w:sz="4" w:space="0" w:color="auto"/>
                      <w:right w:val="single" w:sz="4" w:space="0" w:color="auto"/>
                    </w:tcBorders>
                  </w:tcPr>
                  <w:p w14:paraId="0ABC9084" w14:textId="77777777" w:rsidR="0089233C" w:rsidRPr="004839C5" w:rsidRDefault="0089233C">
                    <w:pPr>
                      <w:pStyle w:val="BodyText"/>
                      <w:spacing w:before="80" w:after="80"/>
                      <w:rPr>
                        <w:lang w:val="en-AU" w:eastAsia="en-US"/>
                      </w:rPr>
                    </w:pPr>
                    <w:r w:rsidRPr="004839C5">
                      <w:rPr>
                        <w:lang w:val="en-AU" w:eastAsia="en-US"/>
                      </w:rPr>
                      <w:t>kg/hd/</w:t>
                    </w:r>
                    <w:r>
                      <w:rPr>
                        <w:lang w:val="en-AU" w:eastAsia="en-US"/>
                      </w:rPr>
                      <w:t>day</w:t>
                    </w:r>
                  </w:p>
                </w:tc>
                <w:tc>
                  <w:tcPr>
                    <w:tcW w:w="1275" w:type="dxa"/>
                    <w:tcBorders>
                      <w:top w:val="single" w:sz="4" w:space="0" w:color="auto"/>
                      <w:left w:val="single" w:sz="4" w:space="0" w:color="auto"/>
                      <w:bottom w:val="single" w:sz="4" w:space="0" w:color="auto"/>
                      <w:right w:val="single" w:sz="4" w:space="0" w:color="auto"/>
                    </w:tcBorders>
                    <w:vAlign w:val="bottom"/>
                  </w:tcPr>
                  <w:p w14:paraId="64F53F2E"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0.053</w:t>
                    </w:r>
                  </w:p>
                </w:tc>
                <w:tc>
                  <w:tcPr>
                    <w:tcW w:w="1134" w:type="dxa"/>
                    <w:tcBorders>
                      <w:top w:val="single" w:sz="4" w:space="0" w:color="auto"/>
                      <w:left w:val="single" w:sz="4" w:space="0" w:color="auto"/>
                      <w:bottom w:val="single" w:sz="4" w:space="0" w:color="auto"/>
                      <w:right w:val="single" w:sz="4" w:space="0" w:color="auto"/>
                    </w:tcBorders>
                    <w:vAlign w:val="bottom"/>
                  </w:tcPr>
                  <w:p w14:paraId="2F85AD64"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0.049</w:t>
                    </w:r>
                  </w:p>
                </w:tc>
                <w:tc>
                  <w:tcPr>
                    <w:tcW w:w="1134" w:type="dxa"/>
                    <w:tcBorders>
                      <w:top w:val="single" w:sz="4" w:space="0" w:color="auto"/>
                      <w:left w:val="single" w:sz="4" w:space="0" w:color="auto"/>
                      <w:bottom w:val="single" w:sz="4" w:space="0" w:color="auto"/>
                      <w:right w:val="single" w:sz="4" w:space="0" w:color="auto"/>
                    </w:tcBorders>
                    <w:vAlign w:val="bottom"/>
                  </w:tcPr>
                  <w:p w14:paraId="36599B76"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0.049</w:t>
                    </w:r>
                  </w:p>
                </w:tc>
                <w:tc>
                  <w:tcPr>
                    <w:tcW w:w="1276" w:type="dxa"/>
                    <w:tcBorders>
                      <w:top w:val="single" w:sz="4" w:space="0" w:color="auto"/>
                      <w:left w:val="single" w:sz="4" w:space="0" w:color="auto"/>
                      <w:bottom w:val="single" w:sz="4" w:space="0" w:color="auto"/>
                      <w:right w:val="single" w:sz="4" w:space="0" w:color="auto"/>
                    </w:tcBorders>
                    <w:vAlign w:val="bottom"/>
                  </w:tcPr>
                  <w:p w14:paraId="26ADD84F"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0.049</w:t>
                    </w:r>
                  </w:p>
                </w:tc>
              </w:tr>
              <w:tr w:rsidR="008D1202" w:rsidRPr="004839C5" w14:paraId="04553CC6" w14:textId="77777777" w:rsidTr="008D1202">
                <w:tc>
                  <w:tcPr>
                    <w:tcW w:w="1980" w:type="dxa"/>
                    <w:tcBorders>
                      <w:top w:val="single" w:sz="4" w:space="0" w:color="auto"/>
                      <w:left w:val="single" w:sz="4" w:space="0" w:color="auto"/>
                      <w:bottom w:val="single" w:sz="4" w:space="0" w:color="auto"/>
                      <w:right w:val="single" w:sz="4" w:space="0" w:color="auto"/>
                    </w:tcBorders>
                  </w:tcPr>
                  <w:p w14:paraId="77D1DA1C" w14:textId="77777777" w:rsidR="0089233C" w:rsidRPr="004839C5" w:rsidRDefault="0089233C">
                    <w:pPr>
                      <w:pStyle w:val="BodyText"/>
                      <w:spacing w:before="80" w:after="80"/>
                      <w:rPr>
                        <w:lang w:val="en-AU" w:eastAsia="en-US"/>
                      </w:rPr>
                    </w:pPr>
                    <w:r w:rsidRPr="004839C5">
                      <w:rPr>
                        <w:lang w:val="en-AU" w:eastAsia="en-US"/>
                      </w:rPr>
                      <w:t>Gilts</w:t>
                    </w:r>
                  </w:p>
                </w:tc>
                <w:tc>
                  <w:tcPr>
                    <w:tcW w:w="1276" w:type="dxa"/>
                    <w:tcBorders>
                      <w:top w:val="single" w:sz="4" w:space="0" w:color="auto"/>
                      <w:left w:val="single" w:sz="4" w:space="0" w:color="auto"/>
                      <w:bottom w:val="single" w:sz="4" w:space="0" w:color="auto"/>
                      <w:right w:val="single" w:sz="4" w:space="0" w:color="auto"/>
                    </w:tcBorders>
                  </w:tcPr>
                  <w:p w14:paraId="48A95BD5" w14:textId="77777777" w:rsidR="0089233C" w:rsidRPr="004839C5" w:rsidRDefault="0089233C">
                    <w:pPr>
                      <w:pStyle w:val="BodyText"/>
                      <w:spacing w:before="80" w:after="80"/>
                      <w:rPr>
                        <w:lang w:val="en-AU" w:eastAsia="en-US"/>
                      </w:rPr>
                    </w:pPr>
                    <w:r w:rsidRPr="004839C5">
                      <w:rPr>
                        <w:lang w:val="en-AU" w:eastAsia="en-US"/>
                      </w:rPr>
                      <w:t>kg/hd/</w:t>
                    </w:r>
                    <w:r>
                      <w:rPr>
                        <w:lang w:val="en-AU" w:eastAsia="en-US"/>
                      </w:rPr>
                      <w:t>day</w:t>
                    </w:r>
                  </w:p>
                </w:tc>
                <w:tc>
                  <w:tcPr>
                    <w:tcW w:w="1275" w:type="dxa"/>
                    <w:tcBorders>
                      <w:top w:val="single" w:sz="4" w:space="0" w:color="auto"/>
                      <w:left w:val="single" w:sz="4" w:space="0" w:color="auto"/>
                      <w:bottom w:val="single" w:sz="4" w:space="0" w:color="auto"/>
                      <w:right w:val="single" w:sz="4" w:space="0" w:color="auto"/>
                    </w:tcBorders>
                    <w:vAlign w:val="bottom"/>
                  </w:tcPr>
                  <w:p w14:paraId="65AE4935"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0.054</w:t>
                    </w:r>
                  </w:p>
                </w:tc>
                <w:tc>
                  <w:tcPr>
                    <w:tcW w:w="1134" w:type="dxa"/>
                    <w:tcBorders>
                      <w:top w:val="single" w:sz="4" w:space="0" w:color="auto"/>
                      <w:left w:val="single" w:sz="4" w:space="0" w:color="auto"/>
                      <w:bottom w:val="single" w:sz="4" w:space="0" w:color="auto"/>
                      <w:right w:val="single" w:sz="4" w:space="0" w:color="auto"/>
                    </w:tcBorders>
                    <w:vAlign w:val="bottom"/>
                  </w:tcPr>
                  <w:p w14:paraId="6A3B6DEA"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c>
                  <w:tcPr>
                    <w:tcW w:w="1134" w:type="dxa"/>
                    <w:tcBorders>
                      <w:top w:val="single" w:sz="4" w:space="0" w:color="auto"/>
                      <w:left w:val="single" w:sz="4" w:space="0" w:color="auto"/>
                      <w:bottom w:val="single" w:sz="4" w:space="0" w:color="auto"/>
                      <w:right w:val="single" w:sz="4" w:space="0" w:color="auto"/>
                    </w:tcBorders>
                    <w:vAlign w:val="bottom"/>
                  </w:tcPr>
                  <w:p w14:paraId="04F486EC"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c>
                  <w:tcPr>
                    <w:tcW w:w="1276" w:type="dxa"/>
                    <w:tcBorders>
                      <w:top w:val="single" w:sz="4" w:space="0" w:color="auto"/>
                      <w:left w:val="single" w:sz="4" w:space="0" w:color="auto"/>
                      <w:bottom w:val="single" w:sz="4" w:space="0" w:color="auto"/>
                      <w:right w:val="single" w:sz="4" w:space="0" w:color="auto"/>
                    </w:tcBorders>
                    <w:vAlign w:val="bottom"/>
                  </w:tcPr>
                  <w:p w14:paraId="33E8C834" w14:textId="77777777" w:rsidR="0089233C" w:rsidRPr="00BE68C0" w:rsidRDefault="0089233C">
                    <w:pPr>
                      <w:pStyle w:val="BodyText"/>
                      <w:spacing w:before="80" w:after="80"/>
                      <w:jc w:val="center"/>
                      <w:rPr>
                        <w:rFonts w:asciiTheme="majorHAnsi" w:hAnsiTheme="majorHAnsi" w:cstheme="majorHAnsi"/>
                        <w:szCs w:val="20"/>
                        <w:lang w:val="en-AU" w:eastAsia="en-US"/>
                      </w:rPr>
                    </w:pPr>
                    <w:r w:rsidRPr="00BE68C0">
                      <w:rPr>
                        <w:rFonts w:asciiTheme="majorHAnsi" w:hAnsiTheme="majorHAnsi" w:cstheme="majorHAnsi"/>
                        <w:color w:val="000000"/>
                        <w:szCs w:val="20"/>
                      </w:rPr>
                      <w:t>0.046</w:t>
                    </w:r>
                  </w:p>
                </w:tc>
              </w:tr>
              <w:tr w:rsidR="008D1202" w:rsidRPr="004839C5" w14:paraId="7C4C44E2" w14:textId="77777777" w:rsidTr="008D1202">
                <w:tc>
                  <w:tcPr>
                    <w:tcW w:w="8075" w:type="dxa"/>
                    <w:gridSpan w:val="6"/>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1ECEBD98" w14:textId="0E65E342" w:rsidR="008D49E5" w:rsidRPr="00BE68C0" w:rsidRDefault="008D49E5" w:rsidP="005E4935">
                    <w:pPr>
                      <w:pStyle w:val="BodyText"/>
                      <w:spacing w:before="80" w:after="80"/>
                      <w:rPr>
                        <w:rFonts w:asciiTheme="majorHAnsi" w:hAnsiTheme="majorHAnsi" w:cstheme="majorHAnsi"/>
                        <w:color w:val="000000"/>
                        <w:szCs w:val="20"/>
                      </w:rPr>
                    </w:pPr>
                    <w:r w:rsidRPr="00BB3EAC">
                      <w:rPr>
                        <w:b/>
                        <w:color w:val="FFFFFF" w:themeColor="background1"/>
                        <w:lang w:val="en-AU" w:eastAsia="en-US"/>
                      </w:rPr>
                      <w:t>Slaughter pig herd</w:t>
                    </w:r>
                  </w:p>
                </w:tc>
              </w:tr>
              <w:tr w:rsidR="008D1202" w:rsidRPr="004839C5" w14:paraId="21FB7367" w14:textId="77777777" w:rsidTr="008D1202">
                <w:tc>
                  <w:tcPr>
                    <w:tcW w:w="1980" w:type="dxa"/>
                    <w:tcBorders>
                      <w:top w:val="single" w:sz="4" w:space="0" w:color="auto"/>
                      <w:left w:val="single" w:sz="4" w:space="0" w:color="auto"/>
                      <w:bottom w:val="single" w:sz="4" w:space="0" w:color="auto"/>
                      <w:right w:val="single" w:sz="4" w:space="0" w:color="auto"/>
                    </w:tcBorders>
                  </w:tcPr>
                  <w:p w14:paraId="536C1810" w14:textId="18E15DAD" w:rsidR="0089233C" w:rsidRPr="004839C5" w:rsidRDefault="0089233C">
                    <w:pPr>
                      <w:pStyle w:val="BodyText"/>
                      <w:spacing w:before="80" w:after="80"/>
                      <w:rPr>
                        <w:b/>
                        <w:bCs w:val="0"/>
                        <w:lang w:val="en-AU" w:eastAsia="en-US"/>
                      </w:rPr>
                    </w:pPr>
                    <w:r>
                      <w:rPr>
                        <w:lang w:val="en-AU" w:eastAsia="en-US"/>
                      </w:rPr>
                      <w:t>Feed intake</w:t>
                    </w:r>
                    <w:r w:rsidR="003278D6">
                      <w:rPr>
                        <w:lang w:val="en-AU" w:eastAsia="en-US"/>
                      </w:rPr>
                      <w:t xml:space="preserve"> (I</w:t>
                    </w:r>
                    <w:r w:rsidR="003278D6" w:rsidRPr="005E4935">
                      <w:rPr>
                        <w:vertAlign w:val="subscript"/>
                        <w:lang w:val="en-AU" w:eastAsia="en-US"/>
                      </w:rPr>
                      <w:t>j</w:t>
                    </w:r>
                    <w:r w:rsidR="003278D6">
                      <w:rPr>
                        <w:lang w:val="en-AU" w:eastAsia="en-US"/>
                      </w:rPr>
                      <w:t>)</w:t>
                    </w:r>
                  </w:p>
                </w:tc>
                <w:tc>
                  <w:tcPr>
                    <w:tcW w:w="1276" w:type="dxa"/>
                    <w:tcBorders>
                      <w:top w:val="single" w:sz="4" w:space="0" w:color="auto"/>
                      <w:left w:val="single" w:sz="4" w:space="0" w:color="auto"/>
                      <w:bottom w:val="single" w:sz="4" w:space="0" w:color="auto"/>
                      <w:right w:val="single" w:sz="4" w:space="0" w:color="auto"/>
                    </w:tcBorders>
                  </w:tcPr>
                  <w:p w14:paraId="74E3FEC4" w14:textId="77777777" w:rsidR="0089233C" w:rsidRPr="004839C5" w:rsidRDefault="0089233C">
                    <w:pPr>
                      <w:pStyle w:val="BodyText"/>
                      <w:spacing w:before="80" w:after="80"/>
                      <w:rPr>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1B6C04FC" w14:textId="1B25D616" w:rsidR="0089233C" w:rsidRPr="004839C5" w:rsidRDefault="009E6D76">
                    <w:pPr>
                      <w:pStyle w:val="BodyText"/>
                      <w:spacing w:before="80" w:after="80"/>
                      <w:jc w:val="center"/>
                      <w:rPr>
                        <w:lang w:val="en-AU" w:eastAsia="en-US"/>
                      </w:rPr>
                    </w:pPr>
                    <w:r>
                      <w:rPr>
                        <w:lang w:val="en-AU" w:eastAsia="en-US"/>
                      </w:rPr>
                      <w:t>1.65</w:t>
                    </w:r>
                  </w:p>
                </w:tc>
                <w:tc>
                  <w:tcPr>
                    <w:tcW w:w="1134" w:type="dxa"/>
                    <w:tcBorders>
                      <w:top w:val="single" w:sz="4" w:space="0" w:color="auto"/>
                      <w:left w:val="single" w:sz="4" w:space="0" w:color="auto"/>
                      <w:bottom w:val="single" w:sz="4" w:space="0" w:color="auto"/>
                      <w:right w:val="single" w:sz="4" w:space="0" w:color="auto"/>
                    </w:tcBorders>
                  </w:tcPr>
                  <w:p w14:paraId="1A0802ED" w14:textId="1CA22EC5" w:rsidR="0089233C" w:rsidRPr="004839C5" w:rsidRDefault="009E6D76">
                    <w:pPr>
                      <w:pStyle w:val="BodyText"/>
                      <w:spacing w:before="80" w:after="80"/>
                      <w:jc w:val="center"/>
                      <w:rPr>
                        <w:lang w:val="en-AU" w:eastAsia="en-US"/>
                      </w:rPr>
                    </w:pPr>
                    <w:r>
                      <w:rPr>
                        <w:lang w:val="en-AU" w:eastAsia="en-US"/>
                      </w:rPr>
                      <w:t>1.71</w:t>
                    </w:r>
                  </w:p>
                </w:tc>
                <w:tc>
                  <w:tcPr>
                    <w:tcW w:w="1134" w:type="dxa"/>
                    <w:tcBorders>
                      <w:top w:val="single" w:sz="4" w:space="0" w:color="auto"/>
                      <w:left w:val="single" w:sz="4" w:space="0" w:color="auto"/>
                      <w:bottom w:val="single" w:sz="4" w:space="0" w:color="auto"/>
                      <w:right w:val="single" w:sz="4" w:space="0" w:color="auto"/>
                    </w:tcBorders>
                  </w:tcPr>
                  <w:p w14:paraId="40650D99" w14:textId="55A2D05D" w:rsidR="0089233C" w:rsidRPr="004839C5" w:rsidRDefault="009E6D76">
                    <w:pPr>
                      <w:pStyle w:val="BodyText"/>
                      <w:spacing w:before="80" w:after="80"/>
                      <w:jc w:val="center"/>
                      <w:rPr>
                        <w:lang w:val="en-AU" w:eastAsia="en-US"/>
                      </w:rPr>
                    </w:pPr>
                    <w:r>
                      <w:rPr>
                        <w:lang w:val="en-AU" w:eastAsia="en-US"/>
                      </w:rPr>
                      <w:t>1.71</w:t>
                    </w:r>
                  </w:p>
                </w:tc>
                <w:tc>
                  <w:tcPr>
                    <w:tcW w:w="1276" w:type="dxa"/>
                    <w:tcBorders>
                      <w:top w:val="single" w:sz="4" w:space="0" w:color="auto"/>
                      <w:left w:val="single" w:sz="4" w:space="0" w:color="auto"/>
                      <w:bottom w:val="single" w:sz="4" w:space="0" w:color="auto"/>
                      <w:right w:val="single" w:sz="4" w:space="0" w:color="auto"/>
                    </w:tcBorders>
                  </w:tcPr>
                  <w:p w14:paraId="7FC775B4" w14:textId="579F44B7" w:rsidR="0089233C" w:rsidRPr="004839C5" w:rsidRDefault="009E6D76">
                    <w:pPr>
                      <w:pStyle w:val="BodyText"/>
                      <w:spacing w:before="80" w:after="80"/>
                      <w:jc w:val="center"/>
                      <w:rPr>
                        <w:lang w:val="en-AU" w:eastAsia="en-US"/>
                      </w:rPr>
                    </w:pPr>
                    <w:r>
                      <w:rPr>
                        <w:lang w:val="en-AU" w:eastAsia="en-US"/>
                      </w:rPr>
                      <w:t>1.71</w:t>
                    </w:r>
                  </w:p>
                </w:tc>
              </w:tr>
              <w:tr w:rsidR="008D1202" w:rsidRPr="004839C5" w14:paraId="6BA21E6F" w14:textId="77777777" w:rsidTr="008D1202">
                <w:tc>
                  <w:tcPr>
                    <w:tcW w:w="1980" w:type="dxa"/>
                    <w:tcBorders>
                      <w:top w:val="single" w:sz="4" w:space="0" w:color="auto"/>
                      <w:left w:val="single" w:sz="4" w:space="0" w:color="auto"/>
                      <w:bottom w:val="single" w:sz="4" w:space="0" w:color="auto"/>
                      <w:right w:val="single" w:sz="4" w:space="0" w:color="auto"/>
                    </w:tcBorders>
                  </w:tcPr>
                  <w:p w14:paraId="4686F761" w14:textId="39186F86" w:rsidR="0089233C" w:rsidRPr="004839C5" w:rsidRDefault="0089233C">
                    <w:pPr>
                      <w:pStyle w:val="BodyText"/>
                      <w:spacing w:before="80" w:after="80"/>
                      <w:rPr>
                        <w:lang w:val="en-AU" w:eastAsia="en-US"/>
                      </w:rPr>
                    </w:pPr>
                    <w:r w:rsidRPr="004839C5">
                      <w:rPr>
                        <w:lang w:val="en-AU" w:eastAsia="en-US"/>
                      </w:rPr>
                      <w:t>Volatile solids</w:t>
                    </w:r>
                    <w:r w:rsidR="003278D6">
                      <w:rPr>
                        <w:lang w:val="en-AU" w:eastAsia="en-US"/>
                      </w:rPr>
                      <w:t xml:space="preserve"> (VS</w:t>
                    </w:r>
                    <w:r w:rsidR="003278D6" w:rsidRPr="005E4935">
                      <w:rPr>
                        <w:vertAlign w:val="subscript"/>
                        <w:lang w:val="en-AU" w:eastAsia="en-US"/>
                      </w:rPr>
                      <w:t>j</w:t>
                    </w:r>
                    <w:r w:rsidR="003278D6">
                      <w:rPr>
                        <w:lang w:val="en-AU" w:eastAsia="en-US"/>
                      </w:rPr>
                      <w:t>)</w:t>
                    </w:r>
                  </w:p>
                </w:tc>
                <w:tc>
                  <w:tcPr>
                    <w:tcW w:w="1276" w:type="dxa"/>
                    <w:tcBorders>
                      <w:top w:val="single" w:sz="4" w:space="0" w:color="auto"/>
                      <w:left w:val="single" w:sz="4" w:space="0" w:color="auto"/>
                      <w:bottom w:val="single" w:sz="4" w:space="0" w:color="auto"/>
                      <w:right w:val="single" w:sz="4" w:space="0" w:color="auto"/>
                    </w:tcBorders>
                  </w:tcPr>
                  <w:p w14:paraId="42CD3096" w14:textId="77777777" w:rsidR="0089233C" w:rsidRPr="004839C5" w:rsidRDefault="0089233C">
                    <w:pPr>
                      <w:pStyle w:val="BodyText"/>
                      <w:spacing w:before="80" w:after="80"/>
                      <w:rPr>
                        <w:lang w:val="en-AU" w:eastAsia="en-US"/>
                      </w:rPr>
                    </w:pPr>
                    <w:r w:rsidRPr="004839C5">
                      <w:rPr>
                        <w:lang w:val="en-AU" w:eastAsia="en-US"/>
                      </w:rPr>
                      <w:t>kg/hd/day</w:t>
                    </w:r>
                  </w:p>
                </w:tc>
                <w:tc>
                  <w:tcPr>
                    <w:tcW w:w="1275" w:type="dxa"/>
                    <w:tcBorders>
                      <w:top w:val="single" w:sz="4" w:space="0" w:color="auto"/>
                      <w:left w:val="single" w:sz="4" w:space="0" w:color="auto"/>
                      <w:bottom w:val="single" w:sz="4" w:space="0" w:color="auto"/>
                      <w:right w:val="single" w:sz="4" w:space="0" w:color="auto"/>
                    </w:tcBorders>
                  </w:tcPr>
                  <w:p w14:paraId="4293B53E" w14:textId="77777777" w:rsidR="0089233C" w:rsidRPr="004839C5" w:rsidRDefault="0089233C">
                    <w:pPr>
                      <w:pStyle w:val="BodyText"/>
                      <w:spacing w:before="80" w:after="80"/>
                      <w:jc w:val="center"/>
                      <w:rPr>
                        <w:lang w:val="en-AU" w:eastAsia="en-US"/>
                      </w:rPr>
                    </w:pPr>
                    <w:r w:rsidRPr="004839C5">
                      <w:rPr>
                        <w:lang w:val="en-AU" w:eastAsia="en-US"/>
                      </w:rPr>
                      <w:t>0.36</w:t>
                    </w:r>
                  </w:p>
                </w:tc>
                <w:tc>
                  <w:tcPr>
                    <w:tcW w:w="1134" w:type="dxa"/>
                    <w:tcBorders>
                      <w:top w:val="single" w:sz="4" w:space="0" w:color="auto"/>
                      <w:left w:val="single" w:sz="4" w:space="0" w:color="auto"/>
                      <w:bottom w:val="single" w:sz="4" w:space="0" w:color="auto"/>
                      <w:right w:val="single" w:sz="4" w:space="0" w:color="auto"/>
                    </w:tcBorders>
                  </w:tcPr>
                  <w:p w14:paraId="379CEB48" w14:textId="77777777" w:rsidR="0089233C" w:rsidRPr="004839C5" w:rsidRDefault="0089233C">
                    <w:pPr>
                      <w:pStyle w:val="BodyText"/>
                      <w:spacing w:before="80" w:after="80"/>
                      <w:jc w:val="center"/>
                      <w:rPr>
                        <w:lang w:val="en-AU" w:eastAsia="en-US"/>
                      </w:rPr>
                    </w:pPr>
                    <w:r w:rsidRPr="004839C5">
                      <w:rPr>
                        <w:lang w:val="en-AU" w:eastAsia="en-US"/>
                      </w:rPr>
                      <w:t>0.39</w:t>
                    </w:r>
                  </w:p>
                </w:tc>
                <w:tc>
                  <w:tcPr>
                    <w:tcW w:w="1134" w:type="dxa"/>
                    <w:tcBorders>
                      <w:top w:val="single" w:sz="4" w:space="0" w:color="auto"/>
                      <w:left w:val="single" w:sz="4" w:space="0" w:color="auto"/>
                      <w:bottom w:val="single" w:sz="4" w:space="0" w:color="auto"/>
                      <w:right w:val="single" w:sz="4" w:space="0" w:color="auto"/>
                    </w:tcBorders>
                  </w:tcPr>
                  <w:p w14:paraId="19FB083E" w14:textId="77777777" w:rsidR="0089233C" w:rsidRPr="004839C5" w:rsidRDefault="0089233C">
                    <w:pPr>
                      <w:pStyle w:val="BodyText"/>
                      <w:spacing w:before="80" w:after="80"/>
                      <w:jc w:val="center"/>
                      <w:rPr>
                        <w:lang w:val="en-AU" w:eastAsia="en-US"/>
                      </w:rPr>
                    </w:pPr>
                    <w:r w:rsidRPr="004839C5">
                      <w:rPr>
                        <w:lang w:val="en-AU" w:eastAsia="en-US"/>
                      </w:rPr>
                      <w:t>0.39</w:t>
                    </w:r>
                  </w:p>
                </w:tc>
                <w:tc>
                  <w:tcPr>
                    <w:tcW w:w="1276" w:type="dxa"/>
                    <w:tcBorders>
                      <w:top w:val="single" w:sz="4" w:space="0" w:color="auto"/>
                      <w:left w:val="single" w:sz="4" w:space="0" w:color="auto"/>
                      <w:bottom w:val="single" w:sz="4" w:space="0" w:color="auto"/>
                      <w:right w:val="single" w:sz="4" w:space="0" w:color="auto"/>
                    </w:tcBorders>
                  </w:tcPr>
                  <w:p w14:paraId="4E77F941" w14:textId="77777777" w:rsidR="0089233C" w:rsidRPr="004839C5" w:rsidRDefault="0089233C">
                    <w:pPr>
                      <w:pStyle w:val="BodyText"/>
                      <w:spacing w:before="80" w:after="80"/>
                      <w:jc w:val="center"/>
                      <w:rPr>
                        <w:lang w:val="en-AU" w:eastAsia="en-US"/>
                      </w:rPr>
                    </w:pPr>
                    <w:r w:rsidRPr="004839C5">
                      <w:rPr>
                        <w:lang w:val="en-AU" w:eastAsia="en-US"/>
                      </w:rPr>
                      <w:t>0.39</w:t>
                    </w:r>
                  </w:p>
                </w:tc>
              </w:tr>
              <w:tr w:rsidR="008D1202" w:rsidRPr="004839C5" w14:paraId="1917CE7B" w14:textId="77777777" w:rsidTr="008D1202">
                <w:tc>
                  <w:tcPr>
                    <w:tcW w:w="1980" w:type="dxa"/>
                    <w:tcBorders>
                      <w:top w:val="single" w:sz="4" w:space="0" w:color="auto"/>
                      <w:left w:val="single" w:sz="4" w:space="0" w:color="auto"/>
                      <w:bottom w:val="single" w:sz="4" w:space="0" w:color="auto"/>
                      <w:right w:val="single" w:sz="4" w:space="0" w:color="auto"/>
                    </w:tcBorders>
                  </w:tcPr>
                  <w:p w14:paraId="457670C6" w14:textId="191CBAFC" w:rsidR="0089233C" w:rsidRPr="004839C5" w:rsidRDefault="0089233C">
                    <w:pPr>
                      <w:pStyle w:val="BodyText"/>
                      <w:spacing w:before="80" w:after="80"/>
                      <w:rPr>
                        <w:lang w:val="en-AU" w:eastAsia="en-US"/>
                      </w:rPr>
                    </w:pPr>
                    <w:r w:rsidRPr="004839C5">
                      <w:rPr>
                        <w:lang w:val="en-AU" w:eastAsia="en-US"/>
                      </w:rPr>
                      <w:t>Nitrogen in waste</w:t>
                    </w:r>
                    <w:r w:rsidR="003278D6">
                      <w:rPr>
                        <w:lang w:val="en-AU" w:eastAsia="en-US"/>
                      </w:rPr>
                      <w:t xml:space="preserve"> (NW</w:t>
                    </w:r>
                    <w:r w:rsidR="003278D6" w:rsidRPr="005E4935">
                      <w:rPr>
                        <w:vertAlign w:val="subscript"/>
                        <w:lang w:val="en-AU" w:eastAsia="en-US"/>
                      </w:rPr>
                      <w:t>j</w:t>
                    </w:r>
                    <w:r w:rsidR="003278D6">
                      <w:rPr>
                        <w:lang w:val="en-AU" w:eastAsia="en-US"/>
                      </w:rPr>
                      <w:t>)</w:t>
                    </w:r>
                  </w:p>
                </w:tc>
                <w:tc>
                  <w:tcPr>
                    <w:tcW w:w="1276" w:type="dxa"/>
                    <w:tcBorders>
                      <w:top w:val="single" w:sz="4" w:space="0" w:color="auto"/>
                      <w:left w:val="single" w:sz="4" w:space="0" w:color="auto"/>
                      <w:bottom w:val="single" w:sz="4" w:space="0" w:color="auto"/>
                      <w:right w:val="single" w:sz="4" w:space="0" w:color="auto"/>
                    </w:tcBorders>
                  </w:tcPr>
                  <w:p w14:paraId="6BD13DDC" w14:textId="1A3B4D4B" w:rsidR="0089233C" w:rsidRPr="004839C5" w:rsidRDefault="0089233C">
                    <w:pPr>
                      <w:pStyle w:val="BodyText"/>
                      <w:spacing w:before="80" w:after="80"/>
                      <w:rPr>
                        <w:lang w:val="en-AU" w:eastAsia="en-US"/>
                      </w:rPr>
                    </w:pPr>
                    <w:r w:rsidRPr="004839C5">
                      <w:rPr>
                        <w:lang w:val="en-AU" w:eastAsia="en-US"/>
                      </w:rPr>
                      <w:t>kg/hd/y</w:t>
                    </w:r>
                    <w:r w:rsidR="00F31AD8">
                      <w:rPr>
                        <w:lang w:val="en-AU" w:eastAsia="en-US"/>
                      </w:rPr>
                      <w:t>ea</w:t>
                    </w:r>
                    <w:r w:rsidRPr="004839C5">
                      <w:rPr>
                        <w:lang w:val="en-AU" w:eastAsia="en-US"/>
                      </w:rPr>
                      <w:t>r</w:t>
                    </w:r>
                  </w:p>
                </w:tc>
                <w:tc>
                  <w:tcPr>
                    <w:tcW w:w="1275" w:type="dxa"/>
                    <w:tcBorders>
                      <w:top w:val="single" w:sz="4" w:space="0" w:color="auto"/>
                      <w:left w:val="single" w:sz="4" w:space="0" w:color="auto"/>
                      <w:bottom w:val="single" w:sz="4" w:space="0" w:color="auto"/>
                      <w:right w:val="single" w:sz="4" w:space="0" w:color="auto"/>
                    </w:tcBorders>
                  </w:tcPr>
                  <w:p w14:paraId="0E4B2751" w14:textId="77777777" w:rsidR="0089233C" w:rsidRPr="004839C5" w:rsidRDefault="0089233C">
                    <w:pPr>
                      <w:pStyle w:val="BodyText"/>
                      <w:spacing w:before="80" w:after="80"/>
                      <w:jc w:val="center"/>
                      <w:rPr>
                        <w:lang w:val="en-AU" w:eastAsia="en-US"/>
                      </w:rPr>
                    </w:pPr>
                    <w:r w:rsidRPr="004839C5">
                      <w:rPr>
                        <w:lang w:val="en-AU" w:eastAsia="en-US"/>
                      </w:rPr>
                      <w:t>14.2</w:t>
                    </w:r>
                  </w:p>
                </w:tc>
                <w:tc>
                  <w:tcPr>
                    <w:tcW w:w="1134" w:type="dxa"/>
                    <w:tcBorders>
                      <w:top w:val="single" w:sz="4" w:space="0" w:color="auto"/>
                      <w:left w:val="single" w:sz="4" w:space="0" w:color="auto"/>
                      <w:bottom w:val="single" w:sz="4" w:space="0" w:color="auto"/>
                      <w:right w:val="single" w:sz="4" w:space="0" w:color="auto"/>
                    </w:tcBorders>
                  </w:tcPr>
                  <w:p w14:paraId="7430026C" w14:textId="77777777" w:rsidR="0089233C" w:rsidRPr="004839C5" w:rsidRDefault="0089233C">
                    <w:pPr>
                      <w:pStyle w:val="BodyText"/>
                      <w:spacing w:before="80" w:after="80"/>
                      <w:jc w:val="center"/>
                      <w:rPr>
                        <w:lang w:val="en-AU" w:eastAsia="en-US"/>
                      </w:rPr>
                    </w:pPr>
                    <w:r w:rsidRPr="004839C5">
                      <w:rPr>
                        <w:lang w:val="en-AU" w:eastAsia="en-US"/>
                      </w:rPr>
                      <w:t>11.4</w:t>
                    </w:r>
                  </w:p>
                </w:tc>
                <w:tc>
                  <w:tcPr>
                    <w:tcW w:w="1134" w:type="dxa"/>
                    <w:tcBorders>
                      <w:top w:val="single" w:sz="4" w:space="0" w:color="auto"/>
                      <w:left w:val="single" w:sz="4" w:space="0" w:color="auto"/>
                      <w:bottom w:val="single" w:sz="4" w:space="0" w:color="auto"/>
                      <w:right w:val="single" w:sz="4" w:space="0" w:color="auto"/>
                    </w:tcBorders>
                  </w:tcPr>
                  <w:p w14:paraId="70D9EBAF" w14:textId="77777777" w:rsidR="0089233C" w:rsidRPr="004839C5" w:rsidRDefault="0089233C">
                    <w:pPr>
                      <w:pStyle w:val="BodyText"/>
                      <w:spacing w:before="80" w:after="80"/>
                      <w:jc w:val="center"/>
                      <w:rPr>
                        <w:lang w:val="en-AU" w:eastAsia="en-US"/>
                      </w:rPr>
                    </w:pPr>
                    <w:r w:rsidRPr="004839C5">
                      <w:rPr>
                        <w:lang w:val="en-AU" w:eastAsia="en-US"/>
                      </w:rPr>
                      <w:t>11.4</w:t>
                    </w:r>
                  </w:p>
                </w:tc>
                <w:tc>
                  <w:tcPr>
                    <w:tcW w:w="1276" w:type="dxa"/>
                    <w:tcBorders>
                      <w:top w:val="single" w:sz="4" w:space="0" w:color="auto"/>
                      <w:left w:val="single" w:sz="4" w:space="0" w:color="auto"/>
                      <w:bottom w:val="single" w:sz="4" w:space="0" w:color="auto"/>
                      <w:right w:val="single" w:sz="4" w:space="0" w:color="auto"/>
                    </w:tcBorders>
                  </w:tcPr>
                  <w:p w14:paraId="73337B8D" w14:textId="77777777" w:rsidR="0089233C" w:rsidRPr="004839C5" w:rsidRDefault="0089233C">
                    <w:pPr>
                      <w:pStyle w:val="BodyText"/>
                      <w:spacing w:before="80" w:after="80"/>
                      <w:jc w:val="center"/>
                      <w:rPr>
                        <w:lang w:val="en-AU" w:eastAsia="en-US"/>
                      </w:rPr>
                    </w:pPr>
                    <w:r w:rsidRPr="004839C5">
                      <w:rPr>
                        <w:lang w:val="en-AU" w:eastAsia="en-US"/>
                      </w:rPr>
                      <w:t>11.4</w:t>
                    </w:r>
                  </w:p>
                </w:tc>
              </w:tr>
              <w:tr w:rsidR="004533A1" w:rsidRPr="004839C5" w14:paraId="6E322C94" w14:textId="77777777" w:rsidTr="004533A1">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724DE4" w14:textId="75648890" w:rsidR="004533A1" w:rsidRPr="004533A1" w:rsidRDefault="004533A1">
                    <w:pPr>
                      <w:pStyle w:val="BodyText"/>
                      <w:spacing w:before="80" w:after="80"/>
                      <w:rPr>
                        <w:lang w:val="en-AU" w:eastAsia="en-US"/>
                      </w:rPr>
                    </w:pPr>
                    <w:r w:rsidRPr="004533A1">
                      <w:rPr>
                        <w:lang w:val="en-AU" w:eastAsia="en-US"/>
                      </w:rPr>
                      <w:t>Reference</w:t>
                    </w:r>
                  </w:p>
                </w:tc>
                <w:tc>
                  <w:tcPr>
                    <w:tcW w:w="609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4CFA7B" w14:textId="0D5D3366" w:rsidR="004533A1" w:rsidRPr="004533A1" w:rsidRDefault="004533A1">
                    <w:pPr>
                      <w:pStyle w:val="BodyText"/>
                      <w:spacing w:before="80" w:after="80"/>
                      <w:jc w:val="center"/>
                      <w:rPr>
                        <w:lang w:val="en-AU" w:eastAsia="en-US"/>
                      </w:rPr>
                    </w:pPr>
                    <w:r w:rsidRPr="004533A1">
                      <w:rPr>
                        <w:lang w:val="en-AU" w:eastAsia="en-US"/>
                      </w:rPr>
                      <w:t xml:space="preserve">PigBal 5 </w:t>
                    </w:r>
                    <w:r w:rsidRPr="004533A1">
                      <w:rPr>
                        <w:lang w:val="en-AU" w:eastAsia="en-US"/>
                      </w:rPr>
                      <w:fldChar w:fldCharType="begin"/>
                    </w:r>
                    <w:r>
                      <w:rPr>
                        <w:lang w:val="en-AU" w:eastAsia="en-US"/>
                      </w:rPr>
                      <w:instrText xml:space="preserve"> ADDIN ZOTERO_ITEM CSL_CITATION {"citationID":"FTmDpxmd","properties":{"unsorted":false,"formattedCitation":"[3]","plainCitation":"[3]","noteIndex":0},"citationItems":[{"id":116,"uris":["http://zotero.org/users/17543967/items/9TK9CPJQ"],"itemData":{"id":116,"type":"document","publisher":"Queensland Government","title":"PigBal 5 Technical Manual","author":[{"family":"Queensland Government &amp; Australian Pork","given":""}],"issued":{"date-parts":[["2025",6,13]]}}}],"schema":"https://github.com/citation-style-language/schema/raw/master/csl-citation.json"} </w:instrText>
                    </w:r>
                    <w:r w:rsidRPr="004533A1">
                      <w:rPr>
                        <w:lang w:val="en-AU" w:eastAsia="en-US"/>
                      </w:rPr>
                      <w:fldChar w:fldCharType="separate"/>
                    </w:r>
                    <w:r w:rsidRPr="004533A1">
                      <w:rPr>
                        <w:rFonts w:cs="Arial"/>
                      </w:rPr>
                      <w:t>[3]</w:t>
                    </w:r>
                    <w:r w:rsidRPr="004533A1">
                      <w:rPr>
                        <w:lang w:val="en-AU" w:eastAsia="en-US"/>
                      </w:rPr>
                      <w:fldChar w:fldCharType="end"/>
                    </w:r>
                  </w:p>
                </w:tc>
              </w:tr>
            </w:tbl>
            <w:p w14:paraId="20735822" w14:textId="366FE767" w:rsidR="0089233C" w:rsidRPr="008A06AC" w:rsidRDefault="00914B4E" w:rsidP="008A06AC">
              <w:pPr>
                <w:pStyle w:val="ListParagraph"/>
                <w:numPr>
                  <w:ilvl w:val="0"/>
                  <w:numId w:val="19"/>
                </w:numPr>
                <w:rPr>
                  <w:sz w:val="18"/>
                  <w:szCs w:val="14"/>
                </w:rPr>
              </w:pPr>
              <w:r w:rsidRPr="008A06AC">
                <w:rPr>
                  <w:sz w:val="18"/>
                  <w:szCs w:val="14"/>
                </w:rPr>
                <w:t>Refer to the National Inventory Report Volume 2 if pre</w:t>
              </w:r>
              <w:r w:rsidR="00D244BA" w:rsidRPr="008A06AC">
                <w:rPr>
                  <w:sz w:val="18"/>
                  <w:szCs w:val="14"/>
                </w:rPr>
                <w:t>-</w:t>
              </w:r>
              <w:r w:rsidRPr="008A06AC">
                <w:rPr>
                  <w:sz w:val="18"/>
                  <w:szCs w:val="14"/>
                </w:rPr>
                <w:t>20</w:t>
              </w:r>
              <w:r w:rsidR="00D244BA" w:rsidRPr="008A06AC">
                <w:rPr>
                  <w:sz w:val="18"/>
                  <w:szCs w:val="14"/>
                </w:rPr>
                <w:t>0</w:t>
              </w:r>
              <w:r w:rsidRPr="008A06AC">
                <w:rPr>
                  <w:sz w:val="18"/>
                  <w:szCs w:val="14"/>
                </w:rPr>
                <w:t>5 values required</w:t>
              </w:r>
            </w:p>
            <w:p w14:paraId="6523C996" w14:textId="0BC7DF46" w:rsidR="00EA700F" w:rsidRDefault="00EA700F" w:rsidP="0038271F">
              <w:pPr>
                <w:pStyle w:val="Caption"/>
              </w:pPr>
            </w:p>
            <w:p w14:paraId="2AF473C8" w14:textId="6A63B44E" w:rsidR="0038271F" w:rsidRPr="00605C25" w:rsidRDefault="0038271F" w:rsidP="00116D43">
              <w:pPr>
                <w:pStyle w:val="Caption"/>
                <w:rPr>
                  <w:szCs w:val="22"/>
                </w:rPr>
              </w:pPr>
              <w:bookmarkStart w:id="119" w:name="_Toc215758095"/>
              <w:bookmarkStart w:id="120" w:name="_Toc225351197"/>
              <w:r>
                <w:t>Table</w:t>
              </w:r>
              <w:r w:rsidR="00116D43">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t xml:space="preserve">: Swine – Fraction of N </w:t>
              </w:r>
              <w:r w:rsidR="00EA4AAC">
                <w:t>v</w:t>
              </w:r>
              <w:r>
                <w:t xml:space="preserve">olatilised </w:t>
              </w:r>
              <w:r w:rsidRPr="00605C25">
                <w:rPr>
                  <w:szCs w:val="22"/>
                </w:rPr>
                <w:t>by MMS</w:t>
              </w:r>
              <w:r w:rsidR="00605C25" w:rsidRPr="00605C25">
                <w:rPr>
                  <w:szCs w:val="22"/>
                </w:rPr>
                <w:t xml:space="preserve"> (</w:t>
              </w:r>
              <w:r w:rsidR="00605C25" w:rsidRPr="00605C25">
                <w:rPr>
                  <w:rFonts w:asciiTheme="majorHAnsi" w:eastAsiaTheme="minorEastAsia" w:hAnsiTheme="majorHAnsi" w:cstheme="majorHAnsi"/>
                  <w:szCs w:val="22"/>
                </w:rPr>
                <w:t>(kg NH</w:t>
              </w:r>
              <w:r w:rsidR="00605C25" w:rsidRPr="00605C25">
                <w:rPr>
                  <w:rFonts w:asciiTheme="majorHAnsi" w:eastAsiaTheme="minorEastAsia" w:hAnsiTheme="majorHAnsi" w:cstheme="majorHAnsi"/>
                  <w:szCs w:val="22"/>
                  <w:vertAlign w:val="subscript"/>
                </w:rPr>
                <w:t>3</w:t>
              </w:r>
              <w:r w:rsidR="00605C25" w:rsidRPr="00605C25">
                <w:rPr>
                  <w:rFonts w:asciiTheme="majorHAnsi" w:eastAsiaTheme="minorEastAsia" w:hAnsiTheme="majorHAnsi" w:cstheme="majorHAnsi"/>
                  <w:szCs w:val="22"/>
                </w:rPr>
                <w:t>–N + NO</w:t>
              </w:r>
              <w:r w:rsidR="00605C25" w:rsidRPr="00605C25">
                <w:rPr>
                  <w:rFonts w:asciiTheme="majorHAnsi" w:eastAsiaTheme="minorEastAsia" w:hAnsiTheme="majorHAnsi" w:cstheme="majorHAnsi"/>
                  <w:szCs w:val="22"/>
                  <w:vertAlign w:val="subscript"/>
                </w:rPr>
                <w:t>x</w:t>
              </w:r>
              <w:r w:rsidR="00605C25" w:rsidRPr="00605C25">
                <w:rPr>
                  <w:rFonts w:asciiTheme="majorHAnsi" w:eastAsiaTheme="minorEastAsia" w:hAnsiTheme="majorHAnsi" w:cstheme="majorHAnsi"/>
                  <w:szCs w:val="22"/>
                </w:rPr>
                <w:t>–N)/kgN)</w:t>
              </w:r>
              <w:r w:rsidR="00385AE9" w:rsidRPr="00605C25">
                <w:rPr>
                  <w:szCs w:val="22"/>
                </w:rPr>
                <w:t xml:space="preserve"> (FracGASM</w:t>
              </w:r>
              <w:r w:rsidR="00385AE9" w:rsidRPr="00605C25">
                <w:rPr>
                  <w:szCs w:val="22"/>
                  <w:vertAlign w:val="subscript"/>
                </w:rPr>
                <w:t>mT</w:t>
              </w:r>
              <w:r w:rsidR="00385AE9" w:rsidRPr="00605C25">
                <w:rPr>
                  <w:szCs w:val="22"/>
                </w:rPr>
                <w:t>)</w:t>
              </w:r>
              <w:bookmarkEnd w:id="119"/>
              <w:bookmarkEnd w:id="120"/>
            </w:p>
            <w:tbl>
              <w:tblPr>
                <w:tblStyle w:val="TableGrid"/>
                <w:tblW w:w="0" w:type="auto"/>
                <w:tblLayout w:type="fixed"/>
                <w:tblLook w:val="04A0" w:firstRow="1" w:lastRow="0" w:firstColumn="1" w:lastColumn="0" w:noHBand="0" w:noVBand="1"/>
                <w:tblCaption w:val="Table A5.5.5.9 Swine - Fraction of N volatilised by MMS"/>
              </w:tblPr>
              <w:tblGrid>
                <w:gridCol w:w="4673"/>
                <w:gridCol w:w="1701"/>
              </w:tblGrid>
              <w:tr w:rsidR="0038271F" w:rsidRPr="004839C5" w14:paraId="4AACF0DE" w14:textId="77777777" w:rsidTr="005E4935">
                <w:trPr>
                  <w:tblHeader/>
                </w:trPr>
                <w:tc>
                  <w:tcPr>
                    <w:tcW w:w="467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4613646" w14:textId="25D217B8" w:rsidR="0038271F" w:rsidRPr="0038271F" w:rsidRDefault="0038271F">
                    <w:pPr>
                      <w:pStyle w:val="BodyText"/>
                      <w:keepNext/>
                      <w:spacing w:before="80" w:after="80"/>
                      <w:rPr>
                        <w:b/>
                        <w:bCs w:val="0"/>
                        <w:color w:val="FFFFFF" w:themeColor="background1"/>
                        <w:lang w:val="en-AU" w:eastAsia="en-US" w:bidi="hi-IN"/>
                      </w:rPr>
                    </w:pPr>
                    <w:r w:rsidRPr="0038271F">
                      <w:rPr>
                        <w:b/>
                        <w:color w:val="FFFFFF" w:themeColor="background1"/>
                        <w:lang w:val="en-AU" w:eastAsia="en-US" w:bidi="hi-IN"/>
                      </w:rPr>
                      <w:t>MMS</w:t>
                    </w:r>
                    <w:r w:rsidR="00581E81">
                      <w:rPr>
                        <w:b/>
                        <w:color w:val="FFFFFF" w:themeColor="background1"/>
                        <w:lang w:val="en-AU" w:eastAsia="en-US" w:bidi="hi-IN"/>
                      </w:rPr>
                      <w:t xml:space="preserve"> m </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06C05C1" w14:textId="0C2D506A" w:rsidR="0038271F" w:rsidRPr="00385AE9" w:rsidRDefault="0038271F">
                    <w:pPr>
                      <w:pStyle w:val="BodyText"/>
                      <w:keepNext/>
                      <w:spacing w:before="80" w:after="80"/>
                      <w:jc w:val="center"/>
                      <w:rPr>
                        <w:b/>
                        <w:bCs w:val="0"/>
                        <w:color w:val="FFFFFF" w:themeColor="background1"/>
                        <w:vertAlign w:val="subscript"/>
                        <w:lang w:val="en-AU" w:eastAsia="en-US" w:bidi="hi-IN"/>
                      </w:rPr>
                    </w:pPr>
                    <w:r w:rsidRPr="0038271F">
                      <w:rPr>
                        <w:b/>
                        <w:color w:val="FFFFFF" w:themeColor="background1"/>
                        <w:lang w:val="en-AU" w:eastAsia="en-US" w:bidi="hi-IN"/>
                      </w:rPr>
                      <w:t>FracGASM</w:t>
                    </w:r>
                    <w:r w:rsidR="00385AE9">
                      <w:rPr>
                        <w:b/>
                        <w:color w:val="FFFFFF" w:themeColor="background1"/>
                        <w:vertAlign w:val="subscript"/>
                        <w:lang w:val="en-AU" w:eastAsia="en-US" w:bidi="hi-IN"/>
                      </w:rPr>
                      <w:t>mT</w:t>
                    </w:r>
                  </w:p>
                </w:tc>
              </w:tr>
              <w:tr w:rsidR="0038271F" w:rsidRPr="004839C5" w14:paraId="34BA70DF"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A14472" w14:textId="77777777" w:rsidR="0038271F" w:rsidRPr="004839C5" w:rsidRDefault="0038271F">
                    <w:pPr>
                      <w:pStyle w:val="BodyText"/>
                      <w:spacing w:before="80" w:after="80"/>
                      <w:rPr>
                        <w:lang w:val="en-AU" w:eastAsia="en-US" w:bidi="hi-IN"/>
                      </w:rPr>
                    </w:pPr>
                    <w:r w:rsidRPr="004839C5">
                      <w:rPr>
                        <w:lang w:val="en-AU" w:eastAsia="en-US"/>
                      </w:rPr>
                      <w:t>Outdoor (Dry lot)</w:t>
                    </w:r>
                  </w:p>
                </w:tc>
                <w:tc>
                  <w:tcPr>
                    <w:tcW w:w="1701" w:type="dxa"/>
                    <w:tcBorders>
                      <w:top w:val="single" w:sz="4" w:space="0" w:color="auto"/>
                      <w:left w:val="single" w:sz="4" w:space="0" w:color="auto"/>
                      <w:bottom w:val="single" w:sz="4" w:space="0" w:color="auto"/>
                      <w:right w:val="single" w:sz="4" w:space="0" w:color="auto"/>
                    </w:tcBorders>
                    <w:hideMark/>
                  </w:tcPr>
                  <w:p w14:paraId="30CBB46A" w14:textId="77777777" w:rsidR="0038271F" w:rsidRPr="004839C5" w:rsidRDefault="0038271F">
                    <w:pPr>
                      <w:pStyle w:val="BodyText"/>
                      <w:spacing w:before="80" w:after="80"/>
                      <w:jc w:val="center"/>
                      <w:rPr>
                        <w:lang w:val="en-AU" w:eastAsia="en-US" w:bidi="hi-IN"/>
                      </w:rPr>
                    </w:pPr>
                    <w:r w:rsidRPr="004839C5">
                      <w:rPr>
                        <w:lang w:val="en-AU" w:eastAsia="en-US"/>
                      </w:rPr>
                      <w:t>0.3</w:t>
                    </w:r>
                  </w:p>
                </w:tc>
              </w:tr>
              <w:tr w:rsidR="0038271F" w:rsidRPr="004839C5" w14:paraId="1AAFAD0B"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8F24D" w14:textId="77777777" w:rsidR="0038271F" w:rsidRPr="004839C5" w:rsidRDefault="0038271F">
                    <w:pPr>
                      <w:pStyle w:val="BodyText"/>
                      <w:spacing w:before="80" w:after="80"/>
                      <w:rPr>
                        <w:rFonts w:asciiTheme="minorHAnsi" w:eastAsia="Gungsuh" w:hAnsiTheme="minorHAnsi" w:cstheme="minorHAnsi"/>
                        <w:color w:val="000000"/>
                        <w:szCs w:val="20"/>
                        <w:lang w:val="en-AU" w:eastAsia="en-US"/>
                      </w:rPr>
                    </w:pPr>
                    <w:r w:rsidRPr="004839C5">
                      <w:rPr>
                        <w:lang w:val="en-AU" w:eastAsia="en-US"/>
                      </w:rPr>
                      <w:t>Deep litter</w:t>
                    </w:r>
                  </w:p>
                </w:tc>
                <w:tc>
                  <w:tcPr>
                    <w:tcW w:w="1701" w:type="dxa"/>
                    <w:tcBorders>
                      <w:top w:val="single" w:sz="4" w:space="0" w:color="auto"/>
                      <w:left w:val="single" w:sz="4" w:space="0" w:color="auto"/>
                      <w:bottom w:val="single" w:sz="4" w:space="0" w:color="auto"/>
                      <w:right w:val="single" w:sz="4" w:space="0" w:color="auto"/>
                    </w:tcBorders>
                  </w:tcPr>
                  <w:p w14:paraId="73C46543" w14:textId="77777777" w:rsidR="0038271F" w:rsidRPr="004839C5" w:rsidRDefault="0038271F">
                    <w:pPr>
                      <w:pStyle w:val="BodyText"/>
                      <w:spacing w:before="80" w:after="80"/>
                      <w:jc w:val="center"/>
                      <w:rPr>
                        <w:rFonts w:asciiTheme="minorHAnsi" w:eastAsia="Gungsuh" w:hAnsiTheme="minorHAnsi" w:cstheme="minorHAnsi"/>
                        <w:color w:val="000000"/>
                        <w:szCs w:val="20"/>
                        <w:lang w:val="en-AU" w:eastAsia="en-US"/>
                      </w:rPr>
                    </w:pPr>
                    <w:r w:rsidRPr="004839C5">
                      <w:rPr>
                        <w:lang w:val="en-AU" w:eastAsia="en-US"/>
                      </w:rPr>
                      <w:t>0.125</w:t>
                    </w:r>
                  </w:p>
                </w:tc>
              </w:tr>
              <w:tr w:rsidR="0038271F" w:rsidRPr="004839C5" w14:paraId="29476946"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08E2FFF" w14:textId="77777777" w:rsidR="0038271F" w:rsidRPr="004839C5" w:rsidRDefault="0038271F">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Stockpile (Solid storage)</w:t>
                    </w:r>
                  </w:p>
                </w:tc>
                <w:tc>
                  <w:tcPr>
                    <w:tcW w:w="1701" w:type="dxa"/>
                    <w:tcBorders>
                      <w:top w:val="single" w:sz="4" w:space="0" w:color="auto"/>
                      <w:left w:val="single" w:sz="4" w:space="0" w:color="auto"/>
                      <w:bottom w:val="single" w:sz="4" w:space="0" w:color="auto"/>
                      <w:right w:val="single" w:sz="4" w:space="0" w:color="auto"/>
                    </w:tcBorders>
                  </w:tcPr>
                  <w:p w14:paraId="49D441E5" w14:textId="77777777" w:rsidR="0038271F" w:rsidRPr="004839C5" w:rsidRDefault="0038271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0.2</w:t>
                    </w:r>
                  </w:p>
                </w:tc>
              </w:tr>
              <w:tr w:rsidR="0038271F" w:rsidRPr="004839C5" w14:paraId="1AF4AE13"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9E6F62" w14:textId="77777777" w:rsidR="0038271F" w:rsidRPr="004839C5" w:rsidRDefault="0038271F">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Effluent pond (Uncovered anaerobic lagoon)</w:t>
                    </w:r>
                  </w:p>
                </w:tc>
                <w:tc>
                  <w:tcPr>
                    <w:tcW w:w="1701" w:type="dxa"/>
                    <w:tcBorders>
                      <w:top w:val="single" w:sz="4" w:space="0" w:color="auto"/>
                      <w:left w:val="single" w:sz="4" w:space="0" w:color="auto"/>
                      <w:bottom w:val="single" w:sz="4" w:space="0" w:color="auto"/>
                      <w:right w:val="single" w:sz="4" w:space="0" w:color="auto"/>
                    </w:tcBorders>
                  </w:tcPr>
                  <w:p w14:paraId="6023CAFB" w14:textId="77777777" w:rsidR="0038271F" w:rsidRPr="004839C5" w:rsidRDefault="0038271F">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0.55</w:t>
                    </w:r>
                  </w:p>
                </w:tc>
              </w:tr>
              <w:tr w:rsidR="0038271F" w:rsidRPr="004839C5" w14:paraId="3F417B4B"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C6D290" w14:textId="77777777" w:rsidR="0038271F" w:rsidRPr="004839C5" w:rsidRDefault="0038271F">
                    <w:pPr>
                      <w:pStyle w:val="BodyText"/>
                      <w:spacing w:before="80" w:after="80"/>
                      <w:rPr>
                        <w:lang w:val="en-AU" w:eastAsia="en-US"/>
                      </w:rPr>
                    </w:pPr>
                    <w:r w:rsidRPr="004839C5">
                      <w:rPr>
                        <w:lang w:val="en-AU" w:eastAsia="en-US"/>
                      </w:rPr>
                      <w:t>Anaerobic digester / Covered lagoon</w:t>
                    </w:r>
                  </w:p>
                </w:tc>
                <w:tc>
                  <w:tcPr>
                    <w:tcW w:w="1701" w:type="dxa"/>
                    <w:tcBorders>
                      <w:top w:val="single" w:sz="4" w:space="0" w:color="auto"/>
                      <w:left w:val="single" w:sz="4" w:space="0" w:color="auto"/>
                      <w:bottom w:val="single" w:sz="4" w:space="0" w:color="auto"/>
                      <w:right w:val="single" w:sz="4" w:space="0" w:color="auto"/>
                    </w:tcBorders>
                  </w:tcPr>
                  <w:p w14:paraId="6188B8F9" w14:textId="77777777" w:rsidR="0038271F" w:rsidRPr="004839C5" w:rsidRDefault="0038271F">
                    <w:pPr>
                      <w:pStyle w:val="BodyText"/>
                      <w:spacing w:before="80" w:after="80"/>
                      <w:jc w:val="center"/>
                      <w:rPr>
                        <w:lang w:val="en-AU" w:eastAsia="en-US"/>
                      </w:rPr>
                    </w:pPr>
                    <w:r w:rsidRPr="004839C5">
                      <w:rPr>
                        <w:lang w:val="en-AU" w:eastAsia="en-US"/>
                      </w:rPr>
                      <w:t>0</w:t>
                    </w:r>
                  </w:p>
                </w:tc>
              </w:tr>
              <w:tr w:rsidR="0038271F" w:rsidRPr="004839C5" w14:paraId="51F3F5C1"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E23BE97" w14:textId="5439C7F7" w:rsidR="0038271F" w:rsidRPr="004839C5" w:rsidRDefault="0038271F">
                    <w:pPr>
                      <w:pStyle w:val="BodyText"/>
                      <w:spacing w:before="80" w:after="80"/>
                      <w:rPr>
                        <w:lang w:val="en-AU" w:eastAsia="en-US"/>
                      </w:rPr>
                    </w:pPr>
                    <w:r w:rsidRPr="004839C5">
                      <w:rPr>
                        <w:lang w:val="en-AU" w:eastAsia="en-US"/>
                      </w:rPr>
                      <w:t>Short HRT tank storage &lt; 1 month</w:t>
                    </w:r>
                    <w:r w:rsidR="00D43F62">
                      <w:rPr>
                        <w:lang w:val="en-AU" w:eastAsia="en-US"/>
                      </w:rPr>
                      <w:t xml:space="preserve"> (pit storage</w:t>
                    </w:r>
                    <w:r w:rsidRPr="004839C5">
                      <w:rPr>
                        <w:lang w:val="en-AU" w:eastAsia="en-US"/>
                      </w:rPr>
                      <w:t>)</w:t>
                    </w:r>
                  </w:p>
                </w:tc>
                <w:tc>
                  <w:tcPr>
                    <w:tcW w:w="1701" w:type="dxa"/>
                    <w:tcBorders>
                      <w:top w:val="single" w:sz="4" w:space="0" w:color="auto"/>
                      <w:left w:val="single" w:sz="4" w:space="0" w:color="auto"/>
                      <w:bottom w:val="single" w:sz="4" w:space="0" w:color="auto"/>
                      <w:right w:val="single" w:sz="4" w:space="0" w:color="auto"/>
                    </w:tcBorders>
                  </w:tcPr>
                  <w:p w14:paraId="4C539899" w14:textId="77777777" w:rsidR="0038271F" w:rsidRPr="004839C5" w:rsidRDefault="0038271F">
                    <w:pPr>
                      <w:pStyle w:val="BodyText"/>
                      <w:spacing w:before="80" w:after="80"/>
                      <w:jc w:val="center"/>
                      <w:rPr>
                        <w:lang w:val="en-AU" w:eastAsia="en-US"/>
                      </w:rPr>
                    </w:pPr>
                    <w:r w:rsidRPr="004839C5">
                      <w:rPr>
                        <w:lang w:val="en-AU" w:eastAsia="en-US"/>
                      </w:rPr>
                      <w:t>0.25</w:t>
                    </w:r>
                  </w:p>
                </w:tc>
              </w:tr>
            </w:tbl>
            <w:p w14:paraId="3CFDEC5B" w14:textId="77777777" w:rsidR="0038271F" w:rsidRDefault="0038271F" w:rsidP="0038271F"/>
            <w:p w14:paraId="5236A405" w14:textId="6B28B150" w:rsidR="0038271F" w:rsidRPr="00385AE9" w:rsidRDefault="0038271F" w:rsidP="00116D43">
              <w:pPr>
                <w:pStyle w:val="Caption"/>
              </w:pPr>
              <w:bookmarkStart w:id="121" w:name="_Toc215758096"/>
              <w:bookmarkStart w:id="122" w:name="_Toc225351198"/>
              <w:r>
                <w:lastRenderedPageBreak/>
                <w:t>Table</w:t>
              </w:r>
              <w:r w:rsidR="00116D43">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 xml:space="preserve">: Swine – Nitrous oxide EFs by </w:t>
              </w:r>
              <w:r w:rsidRPr="00605C25">
                <w:rPr>
                  <w:szCs w:val="22"/>
                </w:rPr>
                <w:t>MMS</w:t>
              </w:r>
              <w:r w:rsidR="00605C25" w:rsidRPr="00605C25">
                <w:rPr>
                  <w:szCs w:val="22"/>
                </w:rPr>
                <w:t xml:space="preserve"> (</w:t>
              </w:r>
              <w:r w:rsidR="00605C25" w:rsidRPr="00605C25">
                <w:rPr>
                  <w:iCs/>
                  <w:spacing w:val="2"/>
                  <w:kern w:val="21"/>
                  <w:szCs w:val="22"/>
                </w:rPr>
                <w:t>kgN</w:t>
              </w:r>
              <w:r w:rsidR="00605C25" w:rsidRPr="00605C25">
                <w:rPr>
                  <w:iCs/>
                  <w:spacing w:val="2"/>
                  <w:kern w:val="21"/>
                  <w:szCs w:val="22"/>
                  <w:vertAlign w:val="subscript"/>
                </w:rPr>
                <w:t>2</w:t>
              </w:r>
              <w:r w:rsidR="00605C25" w:rsidRPr="00605C25">
                <w:rPr>
                  <w:iCs/>
                  <w:spacing w:val="2"/>
                  <w:kern w:val="21"/>
                  <w:szCs w:val="22"/>
                </w:rPr>
                <w:t>O-N/kgN)</w:t>
              </w:r>
              <w:r w:rsidRPr="00605C25">
                <w:rPr>
                  <w:szCs w:val="22"/>
                </w:rPr>
                <w:t xml:space="preserve"> </w:t>
              </w:r>
              <w:r w:rsidR="00385AE9" w:rsidRPr="00605C25">
                <w:rPr>
                  <w:szCs w:val="22"/>
                </w:rPr>
                <w:t>(EF</w:t>
              </w:r>
              <w:r w:rsidR="00385AE9" w:rsidRPr="00605C25">
                <w:rPr>
                  <w:szCs w:val="22"/>
                  <w:vertAlign w:val="subscript"/>
                </w:rPr>
                <w:t>mT</w:t>
              </w:r>
              <w:r w:rsidR="00385AE9">
                <w:t>)</w:t>
              </w:r>
              <w:bookmarkEnd w:id="121"/>
              <w:bookmarkEnd w:id="122"/>
            </w:p>
            <w:tbl>
              <w:tblPr>
                <w:tblStyle w:val="TableGrid"/>
                <w:tblW w:w="0" w:type="auto"/>
                <w:tblLayout w:type="fixed"/>
                <w:tblLook w:val="04A0" w:firstRow="1" w:lastRow="0" w:firstColumn="1" w:lastColumn="0" w:noHBand="0" w:noVBand="1"/>
                <w:tblCaption w:val="Table A5.5.5.8 Swine - Nitrous oxide EFs by MMS (kg N2O-N / kg N)"/>
              </w:tblPr>
              <w:tblGrid>
                <w:gridCol w:w="4673"/>
                <w:gridCol w:w="1843"/>
              </w:tblGrid>
              <w:tr w:rsidR="0038271F" w:rsidRPr="004839C5" w14:paraId="2E527B37" w14:textId="77777777" w:rsidTr="005E4935">
                <w:trPr>
                  <w:tblHeader/>
                </w:trPr>
                <w:tc>
                  <w:tcPr>
                    <w:tcW w:w="467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0BDB5D5" w14:textId="69699452" w:rsidR="0038271F" w:rsidRPr="0038271F" w:rsidRDefault="0038271F">
                    <w:pPr>
                      <w:pStyle w:val="BodyText"/>
                      <w:keepNext/>
                      <w:spacing w:before="80" w:after="80"/>
                      <w:rPr>
                        <w:b/>
                        <w:bCs w:val="0"/>
                        <w:color w:val="FFFFFF" w:themeColor="background1"/>
                        <w:lang w:val="en-AU" w:eastAsia="en-US" w:bidi="hi-IN"/>
                      </w:rPr>
                    </w:pPr>
                    <w:r w:rsidRPr="0038271F">
                      <w:rPr>
                        <w:b/>
                        <w:color w:val="FFFFFF" w:themeColor="background1"/>
                        <w:lang w:val="en-AU" w:eastAsia="en-US" w:bidi="hi-IN"/>
                      </w:rPr>
                      <w:t>MMS</w:t>
                    </w:r>
                    <w:r w:rsidR="00581E81">
                      <w:rPr>
                        <w:b/>
                        <w:color w:val="FFFFFF" w:themeColor="background1"/>
                        <w:lang w:val="en-AU" w:eastAsia="en-US" w:bidi="hi-IN"/>
                      </w:rPr>
                      <w:t xml:space="preserve"> m</w:t>
                    </w:r>
                  </w:p>
                </w:tc>
                <w:tc>
                  <w:tcPr>
                    <w:tcW w:w="184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8F55B23" w14:textId="4A37E3BE" w:rsidR="0038271F" w:rsidRPr="00385AE9" w:rsidRDefault="00385AE9">
                    <w:pPr>
                      <w:pStyle w:val="BodyText"/>
                      <w:keepNext/>
                      <w:spacing w:before="80" w:after="80"/>
                      <w:jc w:val="center"/>
                      <w:rPr>
                        <w:b/>
                        <w:bCs w:val="0"/>
                        <w:color w:val="FFFFFF" w:themeColor="background1"/>
                        <w:vertAlign w:val="subscript"/>
                        <w:lang w:val="en-AU" w:eastAsia="en-US"/>
                      </w:rPr>
                    </w:pPr>
                    <w:r>
                      <w:rPr>
                        <w:b/>
                        <w:color w:val="FFFFFF" w:themeColor="background1"/>
                        <w:lang w:val="en-AU"/>
                      </w:rPr>
                      <w:t>EF</w:t>
                    </w:r>
                    <w:r>
                      <w:rPr>
                        <w:b/>
                        <w:color w:val="FFFFFF" w:themeColor="background1"/>
                        <w:vertAlign w:val="subscript"/>
                        <w:lang w:val="en-AU"/>
                      </w:rPr>
                      <w:t>mT</w:t>
                    </w:r>
                  </w:p>
                </w:tc>
              </w:tr>
              <w:tr w:rsidR="0038271F" w:rsidRPr="004839C5" w14:paraId="282205F1"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D4DB237" w14:textId="7915B2A6" w:rsidR="0038271F" w:rsidRPr="004839C5" w:rsidRDefault="0038271F">
                    <w:pPr>
                      <w:pStyle w:val="BodyText"/>
                      <w:spacing w:before="80" w:after="80"/>
                      <w:rPr>
                        <w:lang w:val="en-AU" w:eastAsia="en-US" w:bidi="hi-IN"/>
                      </w:rPr>
                    </w:pPr>
                    <w:r w:rsidRPr="004839C5">
                      <w:rPr>
                        <w:lang w:val="en-AU" w:eastAsia="en-US"/>
                      </w:rPr>
                      <w:t>Outdoor</w:t>
                    </w:r>
                    <w:r>
                      <w:rPr>
                        <w:lang w:val="en-AU" w:eastAsia="en-US"/>
                      </w:rPr>
                      <w:t xml:space="preserve"> </w:t>
                    </w:r>
                    <w:r w:rsidRPr="004839C5">
                      <w:rPr>
                        <w:lang w:val="en-AU" w:eastAsia="en-US"/>
                      </w:rPr>
                      <w:t>(Dry lot)</w:t>
                    </w:r>
                  </w:p>
                </w:tc>
                <w:tc>
                  <w:tcPr>
                    <w:tcW w:w="1843" w:type="dxa"/>
                    <w:tcBorders>
                      <w:top w:val="single" w:sz="4" w:space="0" w:color="auto"/>
                      <w:left w:val="single" w:sz="4" w:space="0" w:color="auto"/>
                      <w:bottom w:val="single" w:sz="4" w:space="0" w:color="auto"/>
                      <w:right w:val="single" w:sz="4" w:space="0" w:color="auto"/>
                    </w:tcBorders>
                  </w:tcPr>
                  <w:p w14:paraId="18BABB87" w14:textId="77777777" w:rsidR="0038271F" w:rsidRPr="004839C5" w:rsidRDefault="0038271F">
                    <w:pPr>
                      <w:pStyle w:val="BodyText"/>
                      <w:spacing w:before="80" w:after="80"/>
                      <w:jc w:val="center"/>
                      <w:rPr>
                        <w:lang w:val="en-AU" w:eastAsia="en-US" w:bidi="hi-IN"/>
                      </w:rPr>
                    </w:pPr>
                    <w:r w:rsidRPr="004839C5">
                      <w:rPr>
                        <w:lang w:val="en-AU" w:eastAsia="en-US"/>
                      </w:rPr>
                      <w:t>0.02</w:t>
                    </w:r>
                  </w:p>
                </w:tc>
              </w:tr>
              <w:tr w:rsidR="0038271F" w:rsidRPr="004839C5" w14:paraId="7AD588C7"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C4AC3AB" w14:textId="77777777" w:rsidR="0038271F" w:rsidRPr="004839C5" w:rsidRDefault="0038271F">
                    <w:pPr>
                      <w:pStyle w:val="BodyText"/>
                      <w:spacing w:before="80" w:after="80"/>
                      <w:rPr>
                        <w:lang w:val="en-AU" w:eastAsia="en-US" w:bidi="hi-IN"/>
                      </w:rPr>
                    </w:pPr>
                    <w:r w:rsidRPr="004839C5">
                      <w:rPr>
                        <w:lang w:val="en-AU" w:eastAsia="en-US"/>
                      </w:rPr>
                      <w:t>Deep litter</w:t>
                    </w:r>
                  </w:p>
                </w:tc>
                <w:tc>
                  <w:tcPr>
                    <w:tcW w:w="1843" w:type="dxa"/>
                    <w:tcBorders>
                      <w:top w:val="single" w:sz="4" w:space="0" w:color="auto"/>
                      <w:left w:val="single" w:sz="4" w:space="0" w:color="auto"/>
                      <w:bottom w:val="single" w:sz="4" w:space="0" w:color="auto"/>
                      <w:right w:val="single" w:sz="4" w:space="0" w:color="auto"/>
                    </w:tcBorders>
                  </w:tcPr>
                  <w:p w14:paraId="1B415E26" w14:textId="77777777" w:rsidR="0038271F" w:rsidRPr="004839C5" w:rsidRDefault="0038271F">
                    <w:pPr>
                      <w:pStyle w:val="BodyText"/>
                      <w:spacing w:before="80" w:after="80"/>
                      <w:jc w:val="center"/>
                      <w:rPr>
                        <w:lang w:val="en-AU" w:eastAsia="en-US" w:bidi="hi-IN"/>
                      </w:rPr>
                    </w:pPr>
                    <w:r w:rsidRPr="004839C5">
                      <w:rPr>
                        <w:lang w:val="en-AU" w:eastAsia="en-US"/>
                      </w:rPr>
                      <w:t>0.01</w:t>
                    </w:r>
                  </w:p>
                </w:tc>
              </w:tr>
              <w:tr w:rsidR="0038271F" w:rsidRPr="004839C5" w14:paraId="1D10CB54"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D2417" w14:textId="77777777" w:rsidR="0038271F" w:rsidRPr="004839C5" w:rsidRDefault="0038271F">
                    <w:pPr>
                      <w:pStyle w:val="BodyText"/>
                      <w:spacing w:before="80" w:after="80"/>
                      <w:rPr>
                        <w:lang w:val="en-AU" w:eastAsia="en-US"/>
                      </w:rPr>
                    </w:pPr>
                    <w:r w:rsidRPr="004839C5">
                      <w:rPr>
                        <w:lang w:val="en-AU" w:eastAsia="en-US"/>
                      </w:rPr>
                      <w:t>Stockpile (Solid storage)</w:t>
                    </w:r>
                  </w:p>
                </w:tc>
                <w:tc>
                  <w:tcPr>
                    <w:tcW w:w="1843" w:type="dxa"/>
                    <w:tcBorders>
                      <w:top w:val="single" w:sz="4" w:space="0" w:color="auto"/>
                      <w:left w:val="single" w:sz="4" w:space="0" w:color="auto"/>
                      <w:bottom w:val="single" w:sz="4" w:space="0" w:color="auto"/>
                      <w:right w:val="single" w:sz="4" w:space="0" w:color="auto"/>
                    </w:tcBorders>
                  </w:tcPr>
                  <w:p w14:paraId="608E727A" w14:textId="77777777" w:rsidR="0038271F" w:rsidRPr="004839C5" w:rsidRDefault="0038271F">
                    <w:pPr>
                      <w:pStyle w:val="BodyText"/>
                      <w:spacing w:before="80" w:after="80"/>
                      <w:jc w:val="center"/>
                      <w:rPr>
                        <w:lang w:val="en-AU" w:eastAsia="en-US"/>
                      </w:rPr>
                    </w:pPr>
                    <w:r w:rsidRPr="004839C5">
                      <w:rPr>
                        <w:lang w:val="en-AU" w:eastAsia="en-US"/>
                      </w:rPr>
                      <w:t>0.005</w:t>
                    </w:r>
                  </w:p>
                </w:tc>
              </w:tr>
              <w:tr w:rsidR="0038271F" w:rsidRPr="004839C5" w14:paraId="320A75B9"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5507F2" w14:textId="77777777" w:rsidR="0038271F" w:rsidRPr="004839C5" w:rsidRDefault="0038271F">
                    <w:pPr>
                      <w:pStyle w:val="BodyText"/>
                      <w:spacing w:before="80" w:after="80"/>
                      <w:rPr>
                        <w:lang w:val="en-AU" w:eastAsia="en-US"/>
                      </w:rPr>
                    </w:pPr>
                    <w:r w:rsidRPr="004839C5">
                      <w:rPr>
                        <w:lang w:val="en-AU" w:eastAsia="en-US"/>
                      </w:rPr>
                      <w:t>Effluent pond (Uncovered anaerobic lagoon)</w:t>
                    </w:r>
                  </w:p>
                </w:tc>
                <w:tc>
                  <w:tcPr>
                    <w:tcW w:w="1843" w:type="dxa"/>
                    <w:tcBorders>
                      <w:top w:val="single" w:sz="4" w:space="0" w:color="auto"/>
                      <w:left w:val="single" w:sz="4" w:space="0" w:color="auto"/>
                      <w:bottom w:val="single" w:sz="4" w:space="0" w:color="auto"/>
                      <w:right w:val="single" w:sz="4" w:space="0" w:color="auto"/>
                    </w:tcBorders>
                  </w:tcPr>
                  <w:p w14:paraId="611E8BC1" w14:textId="77777777" w:rsidR="0038271F" w:rsidRPr="004839C5" w:rsidRDefault="0038271F">
                    <w:pPr>
                      <w:pStyle w:val="BodyText"/>
                      <w:spacing w:before="80" w:after="80"/>
                      <w:jc w:val="center"/>
                      <w:rPr>
                        <w:lang w:val="en-AU" w:eastAsia="en-US"/>
                      </w:rPr>
                    </w:pPr>
                    <w:r w:rsidRPr="004839C5">
                      <w:rPr>
                        <w:lang w:val="en-AU" w:eastAsia="en-US"/>
                      </w:rPr>
                      <w:t>0</w:t>
                    </w:r>
                  </w:p>
                </w:tc>
              </w:tr>
              <w:tr w:rsidR="0038271F" w:rsidRPr="004839C5" w14:paraId="7F6D77B8"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53110C" w14:textId="77777777" w:rsidR="0038271F" w:rsidRPr="004839C5" w:rsidRDefault="0038271F">
                    <w:pPr>
                      <w:pStyle w:val="BodyText"/>
                      <w:spacing w:before="80" w:after="80"/>
                      <w:rPr>
                        <w:lang w:val="en-AU" w:eastAsia="en-US"/>
                      </w:rPr>
                    </w:pPr>
                    <w:r w:rsidRPr="004839C5">
                      <w:rPr>
                        <w:lang w:val="en-AU" w:eastAsia="en-US"/>
                      </w:rPr>
                      <w:t>Anaerobic digestor / Covered lagoon</w:t>
                    </w:r>
                  </w:p>
                </w:tc>
                <w:tc>
                  <w:tcPr>
                    <w:tcW w:w="1843" w:type="dxa"/>
                    <w:tcBorders>
                      <w:top w:val="single" w:sz="4" w:space="0" w:color="auto"/>
                      <w:left w:val="single" w:sz="4" w:space="0" w:color="auto"/>
                      <w:bottom w:val="single" w:sz="4" w:space="0" w:color="auto"/>
                      <w:right w:val="single" w:sz="4" w:space="0" w:color="auto"/>
                    </w:tcBorders>
                  </w:tcPr>
                  <w:p w14:paraId="4BC1E734" w14:textId="77777777" w:rsidR="0038271F" w:rsidRPr="004839C5" w:rsidRDefault="0038271F">
                    <w:pPr>
                      <w:pStyle w:val="BodyText"/>
                      <w:spacing w:before="80" w:after="80"/>
                      <w:jc w:val="center"/>
                      <w:rPr>
                        <w:lang w:val="en-AU" w:eastAsia="en-US"/>
                      </w:rPr>
                    </w:pPr>
                    <w:r w:rsidRPr="004839C5">
                      <w:rPr>
                        <w:lang w:val="en-AU" w:eastAsia="en-US"/>
                      </w:rPr>
                      <w:t>0</w:t>
                    </w:r>
                  </w:p>
                </w:tc>
              </w:tr>
              <w:tr w:rsidR="0038271F" w:rsidRPr="004839C5" w14:paraId="37C3EB5C" w14:textId="77777777" w:rsidTr="005E4935">
                <w:tc>
                  <w:tcPr>
                    <w:tcW w:w="46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96D9BD" w14:textId="4470B7DC" w:rsidR="0038271F" w:rsidRPr="004839C5" w:rsidRDefault="0038271F">
                    <w:pPr>
                      <w:pStyle w:val="BodyText"/>
                      <w:spacing w:before="80" w:after="80"/>
                      <w:rPr>
                        <w:lang w:val="en-AU" w:eastAsia="en-US"/>
                      </w:rPr>
                    </w:pPr>
                    <w:r w:rsidRPr="004839C5">
                      <w:rPr>
                        <w:lang w:val="en-AU" w:eastAsia="en-US"/>
                      </w:rPr>
                      <w:t>Short HRT tank storage &lt; 1 month</w:t>
                    </w:r>
                    <w:r w:rsidR="001845C7">
                      <w:rPr>
                        <w:lang w:val="en-AU" w:eastAsia="en-US"/>
                      </w:rPr>
                      <w:t xml:space="preserve"> (pit storage</w:t>
                    </w:r>
                    <w:r w:rsidRPr="004839C5">
                      <w:rPr>
                        <w:lang w:val="en-AU" w:eastAsia="en-US"/>
                      </w:rPr>
                      <w:t>)</w:t>
                    </w:r>
                  </w:p>
                </w:tc>
                <w:tc>
                  <w:tcPr>
                    <w:tcW w:w="1843" w:type="dxa"/>
                    <w:tcBorders>
                      <w:top w:val="single" w:sz="4" w:space="0" w:color="auto"/>
                      <w:left w:val="single" w:sz="4" w:space="0" w:color="auto"/>
                      <w:bottom w:val="single" w:sz="4" w:space="0" w:color="auto"/>
                      <w:right w:val="single" w:sz="4" w:space="0" w:color="auto"/>
                    </w:tcBorders>
                  </w:tcPr>
                  <w:p w14:paraId="272BDFEF" w14:textId="77777777" w:rsidR="0038271F" w:rsidRPr="004839C5" w:rsidRDefault="0038271F">
                    <w:pPr>
                      <w:pStyle w:val="BodyText"/>
                      <w:spacing w:before="80" w:after="80"/>
                      <w:jc w:val="center"/>
                      <w:rPr>
                        <w:lang w:val="en-AU" w:eastAsia="en-US"/>
                      </w:rPr>
                    </w:pPr>
                    <w:r w:rsidRPr="004839C5">
                      <w:rPr>
                        <w:lang w:val="en-AU" w:eastAsia="en-US"/>
                      </w:rPr>
                      <w:t>0.002</w:t>
                    </w:r>
                  </w:p>
                </w:tc>
              </w:tr>
            </w:tbl>
            <w:p w14:paraId="32123D12" w14:textId="77777777" w:rsidR="0038271F" w:rsidRDefault="0038271F" w:rsidP="0038271F"/>
            <w:p w14:paraId="55F9351F" w14:textId="1518C5FD" w:rsidR="00006F4B" w:rsidRPr="00385AE9" w:rsidRDefault="00006F4B" w:rsidP="00116D43">
              <w:pPr>
                <w:pStyle w:val="Caption"/>
              </w:pPr>
              <w:bookmarkStart w:id="123" w:name="_Toc215758097"/>
              <w:bookmarkStart w:id="124" w:name="_Toc225351199"/>
              <w:r>
                <w:t>Table</w:t>
              </w:r>
              <w:r w:rsidR="00116D43">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t>: Swine – MCFs</w:t>
              </w:r>
              <w:r w:rsidR="00605C25">
                <w:t xml:space="preserve"> (fraction)</w:t>
              </w:r>
              <w:r w:rsidR="00385AE9">
                <w:t xml:space="preserve"> (MCF</w:t>
              </w:r>
              <w:r w:rsidR="00385AE9">
                <w:rPr>
                  <w:vertAlign w:val="subscript"/>
                </w:rPr>
                <w:t>im</w:t>
              </w:r>
              <w:r w:rsidR="00385AE9">
                <w:t>)</w:t>
              </w:r>
              <w:bookmarkEnd w:id="123"/>
              <w:bookmarkEnd w:id="124"/>
            </w:p>
            <w:tbl>
              <w:tblPr>
                <w:tblStyle w:val="TableGrid"/>
                <w:tblW w:w="0" w:type="auto"/>
                <w:tblLayout w:type="fixed"/>
                <w:tblLook w:val="04A0" w:firstRow="1" w:lastRow="0" w:firstColumn="1" w:lastColumn="0" w:noHBand="0" w:noVBand="1"/>
                <w:tblCaption w:val="Table A5.5.5.7 Swine – MCFs"/>
              </w:tblPr>
              <w:tblGrid>
                <w:gridCol w:w="3145"/>
                <w:gridCol w:w="1034"/>
                <w:gridCol w:w="1034"/>
                <w:gridCol w:w="1034"/>
                <w:gridCol w:w="1034"/>
                <w:gridCol w:w="1034"/>
                <w:gridCol w:w="1035"/>
              </w:tblGrid>
              <w:tr w:rsidR="00006F4B" w:rsidRPr="004839C5" w14:paraId="309AB957" w14:textId="77777777" w:rsidTr="00006F4B">
                <w:trPr>
                  <w:tblHeader/>
                </w:trPr>
                <w:tc>
                  <w:tcPr>
                    <w:tcW w:w="314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F5CF792" w14:textId="44043491" w:rsidR="00006F4B" w:rsidRPr="00006F4B" w:rsidRDefault="00006F4B">
                    <w:pPr>
                      <w:pStyle w:val="BodyText"/>
                      <w:keepNext/>
                      <w:spacing w:before="80" w:after="80"/>
                      <w:rPr>
                        <w:b/>
                        <w:bCs w:val="0"/>
                        <w:color w:val="FFFFFF" w:themeColor="background1"/>
                        <w:lang w:val="en-AU" w:eastAsia="en-US" w:bidi="hi-IN"/>
                      </w:rPr>
                    </w:pPr>
                    <w:r w:rsidRPr="00006F4B">
                      <w:rPr>
                        <w:b/>
                        <w:color w:val="FFFFFF" w:themeColor="background1"/>
                        <w:lang w:val="en-AU" w:eastAsia="en-US" w:bidi="hi-IN"/>
                      </w:rPr>
                      <w:t>MMS</w:t>
                    </w:r>
                    <w:r w:rsidR="00581E81">
                      <w:rPr>
                        <w:b/>
                        <w:color w:val="FFFFFF" w:themeColor="background1"/>
                        <w:lang w:val="en-AU" w:eastAsia="en-US" w:bidi="hi-IN"/>
                      </w:rPr>
                      <w:t xml:space="preserve"> m</w:t>
                    </w:r>
                  </w:p>
                </w:tc>
                <w:tc>
                  <w:tcPr>
                    <w:tcW w:w="10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C92847E"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NSW</w:t>
                    </w:r>
                  </w:p>
                </w:tc>
                <w:tc>
                  <w:tcPr>
                    <w:tcW w:w="10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BF19130"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QLD/NT</w:t>
                    </w:r>
                  </w:p>
                </w:tc>
                <w:tc>
                  <w:tcPr>
                    <w:tcW w:w="10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D5BE037"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SA</w:t>
                    </w:r>
                  </w:p>
                </w:tc>
                <w:tc>
                  <w:tcPr>
                    <w:tcW w:w="10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8B56889"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TAS</w:t>
                    </w:r>
                  </w:p>
                </w:tc>
                <w:tc>
                  <w:tcPr>
                    <w:tcW w:w="1034"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2781F58"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VIC</w:t>
                    </w:r>
                  </w:p>
                </w:tc>
                <w:tc>
                  <w:tcPr>
                    <w:tcW w:w="10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557490F" w14:textId="77777777" w:rsidR="00006F4B" w:rsidRPr="00006F4B" w:rsidRDefault="00006F4B">
                    <w:pPr>
                      <w:pStyle w:val="BodyText"/>
                      <w:keepNext/>
                      <w:spacing w:before="80" w:after="80"/>
                      <w:jc w:val="center"/>
                      <w:rPr>
                        <w:b/>
                        <w:bCs w:val="0"/>
                        <w:color w:val="FFFFFF" w:themeColor="background1"/>
                        <w:lang w:val="en-AU" w:eastAsia="en-US" w:bidi="hi-IN"/>
                      </w:rPr>
                    </w:pPr>
                    <w:r w:rsidRPr="00006F4B">
                      <w:rPr>
                        <w:b/>
                        <w:color w:val="FFFFFF" w:themeColor="background1"/>
                        <w:lang w:val="en-AU" w:eastAsia="en-US" w:bidi="hi-IN"/>
                      </w:rPr>
                      <w:t>WA</w:t>
                    </w:r>
                  </w:p>
                </w:tc>
              </w:tr>
              <w:tr w:rsidR="00006F4B" w:rsidRPr="004839C5" w14:paraId="4D90CDFB"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AC4FFDE" w14:textId="77777777" w:rsidR="00006F4B" w:rsidRPr="004839C5" w:rsidRDefault="00006F4B">
                    <w:pPr>
                      <w:pStyle w:val="BodyText"/>
                      <w:spacing w:before="80" w:after="80"/>
                      <w:rPr>
                        <w:lang w:val="en-AU" w:eastAsia="en-US" w:bidi="hi-IN"/>
                      </w:rPr>
                    </w:pPr>
                    <w:r w:rsidRPr="004839C5">
                      <w:rPr>
                        <w:lang w:val="en-AU" w:eastAsia="en-US"/>
                      </w:rPr>
                      <w:t>Outdoor (Dry lot)</w:t>
                    </w:r>
                  </w:p>
                </w:tc>
                <w:tc>
                  <w:tcPr>
                    <w:tcW w:w="1034" w:type="dxa"/>
                    <w:tcBorders>
                      <w:top w:val="single" w:sz="4" w:space="0" w:color="auto"/>
                      <w:left w:val="single" w:sz="4" w:space="0" w:color="auto"/>
                      <w:bottom w:val="single" w:sz="4" w:space="0" w:color="auto"/>
                      <w:right w:val="single" w:sz="4" w:space="0" w:color="auto"/>
                    </w:tcBorders>
                    <w:hideMark/>
                  </w:tcPr>
                  <w:p w14:paraId="3298C982" w14:textId="17E13BD5" w:rsidR="00006F4B" w:rsidRPr="004839C5" w:rsidRDefault="00006F4B">
                    <w:pPr>
                      <w:pStyle w:val="BodyText"/>
                      <w:spacing w:before="80" w:after="80"/>
                      <w:jc w:val="center"/>
                      <w:rPr>
                        <w:lang w:val="en-AU" w:eastAsia="en-US" w:bidi="hi-IN"/>
                      </w:rPr>
                    </w:pPr>
                    <w:r w:rsidRPr="004839C5">
                      <w:rPr>
                        <w:lang w:val="en-AU" w:eastAsia="en-US"/>
                      </w:rPr>
                      <w:t>0.01</w:t>
                    </w:r>
                  </w:p>
                </w:tc>
                <w:tc>
                  <w:tcPr>
                    <w:tcW w:w="1034" w:type="dxa"/>
                    <w:tcBorders>
                      <w:top w:val="single" w:sz="4" w:space="0" w:color="auto"/>
                      <w:left w:val="single" w:sz="4" w:space="0" w:color="auto"/>
                      <w:bottom w:val="single" w:sz="4" w:space="0" w:color="auto"/>
                      <w:right w:val="single" w:sz="4" w:space="0" w:color="auto"/>
                    </w:tcBorders>
                    <w:hideMark/>
                  </w:tcPr>
                  <w:p w14:paraId="2A773C3F" w14:textId="66523BD5" w:rsidR="00006F4B" w:rsidRPr="004839C5" w:rsidRDefault="00006F4B">
                    <w:pPr>
                      <w:pStyle w:val="BodyText"/>
                      <w:spacing w:before="80" w:after="80"/>
                      <w:jc w:val="center"/>
                      <w:rPr>
                        <w:lang w:val="en-AU" w:eastAsia="en-US" w:bidi="hi-IN"/>
                      </w:rPr>
                    </w:pPr>
                    <w:r w:rsidRPr="004839C5">
                      <w:rPr>
                        <w:lang w:val="en-AU" w:eastAsia="en-US"/>
                      </w:rPr>
                      <w:t>0.03</w:t>
                    </w:r>
                  </w:p>
                </w:tc>
                <w:tc>
                  <w:tcPr>
                    <w:tcW w:w="1034" w:type="dxa"/>
                    <w:tcBorders>
                      <w:top w:val="single" w:sz="4" w:space="0" w:color="auto"/>
                      <w:left w:val="single" w:sz="4" w:space="0" w:color="auto"/>
                      <w:bottom w:val="single" w:sz="4" w:space="0" w:color="auto"/>
                      <w:right w:val="single" w:sz="4" w:space="0" w:color="auto"/>
                    </w:tcBorders>
                    <w:hideMark/>
                  </w:tcPr>
                  <w:p w14:paraId="3B4F0352" w14:textId="1034394F" w:rsidR="00006F4B" w:rsidRPr="004839C5" w:rsidRDefault="00006F4B">
                    <w:pPr>
                      <w:pStyle w:val="BodyText"/>
                      <w:spacing w:before="80" w:after="80"/>
                      <w:jc w:val="center"/>
                      <w:rPr>
                        <w:lang w:val="en-AU" w:eastAsia="en-US" w:bidi="hi-IN"/>
                      </w:rPr>
                    </w:pPr>
                    <w:r w:rsidRPr="004839C5">
                      <w:rPr>
                        <w:lang w:val="en-AU" w:eastAsia="en-US"/>
                      </w:rPr>
                      <w:t>0.01</w:t>
                    </w:r>
                  </w:p>
                </w:tc>
                <w:tc>
                  <w:tcPr>
                    <w:tcW w:w="1034" w:type="dxa"/>
                    <w:tcBorders>
                      <w:top w:val="single" w:sz="4" w:space="0" w:color="auto"/>
                      <w:left w:val="single" w:sz="4" w:space="0" w:color="auto"/>
                      <w:bottom w:val="single" w:sz="4" w:space="0" w:color="auto"/>
                      <w:right w:val="single" w:sz="4" w:space="0" w:color="auto"/>
                    </w:tcBorders>
                    <w:hideMark/>
                  </w:tcPr>
                  <w:p w14:paraId="613F30BC" w14:textId="53049792" w:rsidR="00006F4B" w:rsidRPr="004839C5" w:rsidRDefault="00006F4B">
                    <w:pPr>
                      <w:pStyle w:val="BodyText"/>
                      <w:spacing w:before="80" w:after="80"/>
                      <w:jc w:val="center"/>
                      <w:rPr>
                        <w:lang w:val="en-AU" w:eastAsia="en-US" w:bidi="hi-IN"/>
                      </w:rPr>
                    </w:pPr>
                    <w:r w:rsidRPr="004839C5">
                      <w:rPr>
                        <w:lang w:val="en-AU" w:eastAsia="en-US"/>
                      </w:rPr>
                      <w:t>0.01</w:t>
                    </w:r>
                  </w:p>
                </w:tc>
                <w:tc>
                  <w:tcPr>
                    <w:tcW w:w="1034" w:type="dxa"/>
                    <w:tcBorders>
                      <w:top w:val="single" w:sz="4" w:space="0" w:color="auto"/>
                      <w:left w:val="single" w:sz="4" w:space="0" w:color="auto"/>
                      <w:bottom w:val="single" w:sz="4" w:space="0" w:color="auto"/>
                      <w:right w:val="single" w:sz="4" w:space="0" w:color="auto"/>
                    </w:tcBorders>
                    <w:hideMark/>
                  </w:tcPr>
                  <w:p w14:paraId="503D953B" w14:textId="64812476" w:rsidR="00006F4B" w:rsidRPr="004839C5" w:rsidRDefault="00006F4B">
                    <w:pPr>
                      <w:pStyle w:val="BodyText"/>
                      <w:spacing w:before="80" w:after="80"/>
                      <w:jc w:val="center"/>
                      <w:rPr>
                        <w:lang w:val="en-AU" w:eastAsia="en-US" w:bidi="hi-IN"/>
                      </w:rPr>
                    </w:pPr>
                    <w:r w:rsidRPr="004839C5">
                      <w:rPr>
                        <w:lang w:val="en-AU" w:eastAsia="en-US"/>
                      </w:rPr>
                      <w:t>0.01</w:t>
                    </w:r>
                  </w:p>
                </w:tc>
                <w:tc>
                  <w:tcPr>
                    <w:tcW w:w="1035" w:type="dxa"/>
                    <w:tcBorders>
                      <w:top w:val="single" w:sz="4" w:space="0" w:color="auto"/>
                      <w:left w:val="single" w:sz="4" w:space="0" w:color="auto"/>
                      <w:bottom w:val="single" w:sz="4" w:space="0" w:color="auto"/>
                      <w:right w:val="single" w:sz="4" w:space="0" w:color="auto"/>
                    </w:tcBorders>
                    <w:hideMark/>
                  </w:tcPr>
                  <w:p w14:paraId="6592D8B7" w14:textId="505CFCE5" w:rsidR="00006F4B" w:rsidRPr="004839C5" w:rsidRDefault="00006F4B">
                    <w:pPr>
                      <w:pStyle w:val="BodyText"/>
                      <w:spacing w:before="80" w:after="80"/>
                      <w:jc w:val="center"/>
                      <w:rPr>
                        <w:lang w:val="en-AU" w:eastAsia="en-US" w:bidi="hi-IN"/>
                      </w:rPr>
                    </w:pPr>
                    <w:r w:rsidRPr="004839C5">
                      <w:rPr>
                        <w:lang w:val="en-AU" w:eastAsia="en-US"/>
                      </w:rPr>
                      <w:t>0.01</w:t>
                    </w:r>
                  </w:p>
                </w:tc>
              </w:tr>
              <w:tr w:rsidR="00006F4B" w:rsidRPr="004839C5" w14:paraId="530141BD"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3AE66F" w14:textId="73269F26" w:rsidR="00006F4B" w:rsidRPr="004839C5" w:rsidRDefault="00006F4B">
                    <w:pPr>
                      <w:pStyle w:val="BodyText"/>
                      <w:spacing w:before="80" w:after="80"/>
                      <w:rPr>
                        <w:lang w:val="en-AU" w:eastAsia="en-US" w:bidi="hi-IN"/>
                      </w:rPr>
                    </w:pPr>
                    <w:r w:rsidRPr="004839C5">
                      <w:rPr>
                        <w:lang w:val="en-AU" w:eastAsia="en-US"/>
                      </w:rPr>
                      <w:t xml:space="preserve">Deep litter </w:t>
                    </w:r>
                  </w:p>
                </w:tc>
                <w:tc>
                  <w:tcPr>
                    <w:tcW w:w="1034" w:type="dxa"/>
                    <w:tcBorders>
                      <w:top w:val="single" w:sz="4" w:space="0" w:color="auto"/>
                      <w:left w:val="single" w:sz="4" w:space="0" w:color="auto"/>
                      <w:bottom w:val="single" w:sz="4" w:space="0" w:color="auto"/>
                      <w:right w:val="single" w:sz="4" w:space="0" w:color="auto"/>
                    </w:tcBorders>
                    <w:hideMark/>
                  </w:tcPr>
                  <w:p w14:paraId="39A6F868" w14:textId="77777777" w:rsidR="00006F4B" w:rsidRPr="004839C5" w:rsidRDefault="00006F4B">
                    <w:pPr>
                      <w:pStyle w:val="BodyText"/>
                      <w:spacing w:before="80" w:after="80"/>
                      <w:jc w:val="center"/>
                      <w:rPr>
                        <w:lang w:val="en-AU" w:eastAsia="en-US" w:bidi="hi-IN"/>
                      </w:rPr>
                    </w:pPr>
                    <w:r w:rsidRPr="004839C5">
                      <w:rPr>
                        <w:lang w:val="en-AU" w:eastAsia="en-US"/>
                      </w:rPr>
                      <w:t>0.04</w:t>
                    </w:r>
                  </w:p>
                </w:tc>
                <w:tc>
                  <w:tcPr>
                    <w:tcW w:w="1034" w:type="dxa"/>
                    <w:tcBorders>
                      <w:top w:val="single" w:sz="4" w:space="0" w:color="auto"/>
                      <w:left w:val="single" w:sz="4" w:space="0" w:color="auto"/>
                      <w:bottom w:val="single" w:sz="4" w:space="0" w:color="auto"/>
                      <w:right w:val="single" w:sz="4" w:space="0" w:color="auto"/>
                    </w:tcBorders>
                    <w:hideMark/>
                  </w:tcPr>
                  <w:p w14:paraId="55947D94" w14:textId="77777777" w:rsidR="00006F4B" w:rsidRPr="004839C5" w:rsidRDefault="00006F4B">
                    <w:pPr>
                      <w:pStyle w:val="BodyText"/>
                      <w:spacing w:before="80" w:after="80"/>
                      <w:jc w:val="center"/>
                      <w:rPr>
                        <w:lang w:val="en-AU" w:eastAsia="en-US" w:bidi="hi-IN"/>
                      </w:rPr>
                    </w:pPr>
                    <w:r w:rsidRPr="004839C5">
                      <w:rPr>
                        <w:lang w:val="en-AU" w:eastAsia="en-US"/>
                      </w:rPr>
                      <w:t>0.04</w:t>
                    </w:r>
                  </w:p>
                </w:tc>
                <w:tc>
                  <w:tcPr>
                    <w:tcW w:w="1034" w:type="dxa"/>
                    <w:tcBorders>
                      <w:top w:val="single" w:sz="4" w:space="0" w:color="auto"/>
                      <w:left w:val="single" w:sz="4" w:space="0" w:color="auto"/>
                      <w:bottom w:val="single" w:sz="4" w:space="0" w:color="auto"/>
                      <w:right w:val="single" w:sz="4" w:space="0" w:color="auto"/>
                    </w:tcBorders>
                    <w:hideMark/>
                  </w:tcPr>
                  <w:p w14:paraId="3CA281C4" w14:textId="77777777" w:rsidR="00006F4B" w:rsidRPr="004839C5" w:rsidRDefault="00006F4B">
                    <w:pPr>
                      <w:pStyle w:val="BodyText"/>
                      <w:spacing w:before="80" w:after="80"/>
                      <w:jc w:val="center"/>
                      <w:rPr>
                        <w:lang w:val="en-AU" w:eastAsia="en-US" w:bidi="hi-IN"/>
                      </w:rPr>
                    </w:pPr>
                    <w:r w:rsidRPr="004839C5">
                      <w:rPr>
                        <w:lang w:val="en-AU" w:eastAsia="en-US"/>
                      </w:rPr>
                      <w:t>0.04</w:t>
                    </w:r>
                  </w:p>
                </w:tc>
                <w:tc>
                  <w:tcPr>
                    <w:tcW w:w="1034" w:type="dxa"/>
                    <w:tcBorders>
                      <w:top w:val="single" w:sz="4" w:space="0" w:color="auto"/>
                      <w:left w:val="single" w:sz="4" w:space="0" w:color="auto"/>
                      <w:bottom w:val="single" w:sz="4" w:space="0" w:color="auto"/>
                      <w:right w:val="single" w:sz="4" w:space="0" w:color="auto"/>
                    </w:tcBorders>
                    <w:hideMark/>
                  </w:tcPr>
                  <w:p w14:paraId="4158FE5D" w14:textId="77777777" w:rsidR="00006F4B" w:rsidRPr="004839C5" w:rsidRDefault="00006F4B">
                    <w:pPr>
                      <w:pStyle w:val="BodyText"/>
                      <w:spacing w:before="80" w:after="80"/>
                      <w:jc w:val="center"/>
                      <w:rPr>
                        <w:lang w:val="en-AU" w:eastAsia="en-US" w:bidi="hi-IN"/>
                      </w:rPr>
                    </w:pPr>
                    <w:r w:rsidRPr="004839C5">
                      <w:rPr>
                        <w:lang w:val="en-AU" w:eastAsia="en-US"/>
                      </w:rPr>
                      <w:t>0.04</w:t>
                    </w:r>
                  </w:p>
                </w:tc>
                <w:tc>
                  <w:tcPr>
                    <w:tcW w:w="1034" w:type="dxa"/>
                    <w:tcBorders>
                      <w:top w:val="single" w:sz="4" w:space="0" w:color="auto"/>
                      <w:left w:val="single" w:sz="4" w:space="0" w:color="auto"/>
                      <w:bottom w:val="single" w:sz="4" w:space="0" w:color="auto"/>
                      <w:right w:val="single" w:sz="4" w:space="0" w:color="auto"/>
                    </w:tcBorders>
                    <w:hideMark/>
                  </w:tcPr>
                  <w:p w14:paraId="0E231E8A" w14:textId="77777777" w:rsidR="00006F4B" w:rsidRPr="004839C5" w:rsidRDefault="00006F4B">
                    <w:pPr>
                      <w:pStyle w:val="BodyText"/>
                      <w:spacing w:before="80" w:after="80"/>
                      <w:jc w:val="center"/>
                      <w:rPr>
                        <w:lang w:val="en-AU" w:eastAsia="en-US" w:bidi="hi-IN"/>
                      </w:rPr>
                    </w:pPr>
                    <w:r w:rsidRPr="004839C5">
                      <w:rPr>
                        <w:lang w:val="en-AU" w:eastAsia="en-US"/>
                      </w:rPr>
                      <w:t>0.04</w:t>
                    </w:r>
                  </w:p>
                </w:tc>
                <w:tc>
                  <w:tcPr>
                    <w:tcW w:w="1035" w:type="dxa"/>
                    <w:tcBorders>
                      <w:top w:val="single" w:sz="4" w:space="0" w:color="auto"/>
                      <w:left w:val="single" w:sz="4" w:space="0" w:color="auto"/>
                      <w:bottom w:val="single" w:sz="4" w:space="0" w:color="auto"/>
                      <w:right w:val="single" w:sz="4" w:space="0" w:color="auto"/>
                    </w:tcBorders>
                    <w:hideMark/>
                  </w:tcPr>
                  <w:p w14:paraId="7457450F" w14:textId="77777777" w:rsidR="00006F4B" w:rsidRPr="004839C5" w:rsidRDefault="00006F4B">
                    <w:pPr>
                      <w:pStyle w:val="BodyText"/>
                      <w:spacing w:before="80" w:after="80"/>
                      <w:jc w:val="center"/>
                      <w:rPr>
                        <w:lang w:val="en-AU" w:eastAsia="en-US" w:bidi="hi-IN"/>
                      </w:rPr>
                    </w:pPr>
                    <w:r w:rsidRPr="004839C5">
                      <w:rPr>
                        <w:lang w:val="en-AU" w:eastAsia="en-US"/>
                      </w:rPr>
                      <w:t>0.04</w:t>
                    </w:r>
                  </w:p>
                </w:tc>
              </w:tr>
              <w:tr w:rsidR="00006F4B" w:rsidRPr="004839C5" w14:paraId="21904980"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243E213" w14:textId="107568DC" w:rsidR="00006F4B" w:rsidRPr="004839C5" w:rsidRDefault="00006F4B">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 xml:space="preserve">Stockpile (Solid storage) </w:t>
                    </w:r>
                  </w:p>
                </w:tc>
                <w:tc>
                  <w:tcPr>
                    <w:tcW w:w="1034" w:type="dxa"/>
                    <w:tcBorders>
                      <w:top w:val="single" w:sz="4" w:space="0" w:color="auto"/>
                      <w:left w:val="single" w:sz="4" w:space="0" w:color="auto"/>
                      <w:bottom w:val="single" w:sz="4" w:space="0" w:color="auto"/>
                      <w:right w:val="single" w:sz="4" w:space="0" w:color="auto"/>
                    </w:tcBorders>
                  </w:tcPr>
                  <w:p w14:paraId="3144DAC1"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c>
                  <w:tcPr>
                    <w:tcW w:w="1034" w:type="dxa"/>
                    <w:tcBorders>
                      <w:top w:val="single" w:sz="4" w:space="0" w:color="auto"/>
                      <w:left w:val="single" w:sz="4" w:space="0" w:color="auto"/>
                      <w:bottom w:val="single" w:sz="4" w:space="0" w:color="auto"/>
                      <w:right w:val="single" w:sz="4" w:space="0" w:color="auto"/>
                    </w:tcBorders>
                  </w:tcPr>
                  <w:p w14:paraId="3988EEA9"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c>
                  <w:tcPr>
                    <w:tcW w:w="1034" w:type="dxa"/>
                    <w:tcBorders>
                      <w:top w:val="single" w:sz="4" w:space="0" w:color="auto"/>
                      <w:left w:val="single" w:sz="4" w:space="0" w:color="auto"/>
                      <w:bottom w:val="single" w:sz="4" w:space="0" w:color="auto"/>
                      <w:right w:val="single" w:sz="4" w:space="0" w:color="auto"/>
                    </w:tcBorders>
                  </w:tcPr>
                  <w:p w14:paraId="5538AD59"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c>
                  <w:tcPr>
                    <w:tcW w:w="1034" w:type="dxa"/>
                    <w:tcBorders>
                      <w:top w:val="single" w:sz="4" w:space="0" w:color="auto"/>
                      <w:left w:val="single" w:sz="4" w:space="0" w:color="auto"/>
                      <w:bottom w:val="single" w:sz="4" w:space="0" w:color="auto"/>
                      <w:right w:val="single" w:sz="4" w:space="0" w:color="auto"/>
                    </w:tcBorders>
                  </w:tcPr>
                  <w:p w14:paraId="7A5F1502"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c>
                  <w:tcPr>
                    <w:tcW w:w="1034" w:type="dxa"/>
                    <w:tcBorders>
                      <w:top w:val="single" w:sz="4" w:space="0" w:color="auto"/>
                      <w:left w:val="single" w:sz="4" w:space="0" w:color="auto"/>
                      <w:bottom w:val="single" w:sz="4" w:space="0" w:color="auto"/>
                      <w:right w:val="single" w:sz="4" w:space="0" w:color="auto"/>
                    </w:tcBorders>
                  </w:tcPr>
                  <w:p w14:paraId="2CB5DA39"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c>
                  <w:tcPr>
                    <w:tcW w:w="1035" w:type="dxa"/>
                    <w:tcBorders>
                      <w:top w:val="single" w:sz="4" w:space="0" w:color="auto"/>
                      <w:left w:val="single" w:sz="4" w:space="0" w:color="auto"/>
                      <w:bottom w:val="single" w:sz="4" w:space="0" w:color="auto"/>
                      <w:right w:val="single" w:sz="4" w:space="0" w:color="auto"/>
                    </w:tcBorders>
                  </w:tcPr>
                  <w:p w14:paraId="57819725"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0.02</w:t>
                    </w:r>
                  </w:p>
                </w:tc>
              </w:tr>
              <w:tr w:rsidR="00006F4B" w:rsidRPr="004839C5" w14:paraId="05AA5AD8"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606BEC" w14:textId="486151F7" w:rsidR="00006F4B" w:rsidRPr="004839C5" w:rsidRDefault="00006F4B">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 xml:space="preserve">Effluent pond (Uncovered anaerobic lagoon) </w:t>
                    </w:r>
                  </w:p>
                </w:tc>
                <w:tc>
                  <w:tcPr>
                    <w:tcW w:w="1034" w:type="dxa"/>
                    <w:tcBorders>
                      <w:top w:val="single" w:sz="4" w:space="0" w:color="auto"/>
                      <w:left w:val="single" w:sz="4" w:space="0" w:color="auto"/>
                      <w:bottom w:val="single" w:sz="4" w:space="0" w:color="auto"/>
                      <w:right w:val="single" w:sz="4" w:space="0" w:color="auto"/>
                    </w:tcBorders>
                  </w:tcPr>
                  <w:p w14:paraId="09190DF6"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0.75</w:t>
                    </w:r>
                  </w:p>
                </w:tc>
                <w:tc>
                  <w:tcPr>
                    <w:tcW w:w="1034" w:type="dxa"/>
                    <w:tcBorders>
                      <w:top w:val="single" w:sz="4" w:space="0" w:color="auto"/>
                      <w:left w:val="single" w:sz="4" w:space="0" w:color="auto"/>
                      <w:bottom w:val="single" w:sz="4" w:space="0" w:color="auto"/>
                      <w:right w:val="single" w:sz="4" w:space="0" w:color="auto"/>
                    </w:tcBorders>
                  </w:tcPr>
                  <w:p w14:paraId="213945F3"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0.78</w:t>
                    </w:r>
                  </w:p>
                </w:tc>
                <w:tc>
                  <w:tcPr>
                    <w:tcW w:w="1034" w:type="dxa"/>
                    <w:tcBorders>
                      <w:top w:val="single" w:sz="4" w:space="0" w:color="auto"/>
                      <w:left w:val="single" w:sz="4" w:space="0" w:color="auto"/>
                      <w:bottom w:val="single" w:sz="4" w:space="0" w:color="auto"/>
                      <w:right w:val="single" w:sz="4" w:space="0" w:color="auto"/>
                    </w:tcBorders>
                  </w:tcPr>
                  <w:p w14:paraId="2D3D3BDE"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0.75</w:t>
                    </w:r>
                  </w:p>
                </w:tc>
                <w:tc>
                  <w:tcPr>
                    <w:tcW w:w="1034" w:type="dxa"/>
                    <w:tcBorders>
                      <w:top w:val="single" w:sz="4" w:space="0" w:color="auto"/>
                      <w:left w:val="single" w:sz="4" w:space="0" w:color="auto"/>
                      <w:bottom w:val="single" w:sz="4" w:space="0" w:color="auto"/>
                      <w:right w:val="single" w:sz="4" w:space="0" w:color="auto"/>
                    </w:tcBorders>
                  </w:tcPr>
                  <w:p w14:paraId="212E7D28"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0.70</w:t>
                    </w:r>
                  </w:p>
                </w:tc>
                <w:tc>
                  <w:tcPr>
                    <w:tcW w:w="1034" w:type="dxa"/>
                    <w:tcBorders>
                      <w:top w:val="single" w:sz="4" w:space="0" w:color="auto"/>
                      <w:left w:val="single" w:sz="4" w:space="0" w:color="auto"/>
                      <w:bottom w:val="single" w:sz="4" w:space="0" w:color="auto"/>
                      <w:right w:val="single" w:sz="4" w:space="0" w:color="auto"/>
                    </w:tcBorders>
                  </w:tcPr>
                  <w:p w14:paraId="0F842247"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0.74</w:t>
                    </w:r>
                  </w:p>
                </w:tc>
                <w:tc>
                  <w:tcPr>
                    <w:tcW w:w="1035" w:type="dxa"/>
                    <w:tcBorders>
                      <w:top w:val="single" w:sz="4" w:space="0" w:color="auto"/>
                      <w:left w:val="single" w:sz="4" w:space="0" w:color="auto"/>
                      <w:bottom w:val="single" w:sz="4" w:space="0" w:color="auto"/>
                      <w:right w:val="single" w:sz="4" w:space="0" w:color="auto"/>
                    </w:tcBorders>
                  </w:tcPr>
                  <w:p w14:paraId="5B23C0DA" w14:textId="77777777" w:rsidR="00006F4B" w:rsidRPr="004839C5" w:rsidRDefault="00006F4B">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0.76</w:t>
                    </w:r>
                  </w:p>
                </w:tc>
              </w:tr>
              <w:tr w:rsidR="00006F4B" w:rsidRPr="004839C5" w14:paraId="7119FE40"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6BB64E" w14:textId="77777777" w:rsidR="00006F4B" w:rsidRPr="004839C5" w:rsidRDefault="00006F4B">
                    <w:pPr>
                      <w:pStyle w:val="BodyText"/>
                      <w:spacing w:before="80" w:after="80"/>
                      <w:rPr>
                        <w:lang w:val="en-AU" w:eastAsia="en-US"/>
                      </w:rPr>
                    </w:pPr>
                    <w:r w:rsidRPr="004839C5">
                      <w:rPr>
                        <w:lang w:val="en-AU" w:eastAsia="en-US"/>
                      </w:rPr>
                      <w:t>Anaerobic digester / Covered lagoon</w:t>
                    </w:r>
                  </w:p>
                </w:tc>
                <w:tc>
                  <w:tcPr>
                    <w:tcW w:w="1034" w:type="dxa"/>
                    <w:tcBorders>
                      <w:top w:val="single" w:sz="4" w:space="0" w:color="auto"/>
                      <w:left w:val="single" w:sz="4" w:space="0" w:color="auto"/>
                      <w:bottom w:val="single" w:sz="4" w:space="0" w:color="auto"/>
                      <w:right w:val="single" w:sz="4" w:space="0" w:color="auto"/>
                    </w:tcBorders>
                  </w:tcPr>
                  <w:p w14:paraId="063DC421" w14:textId="77777777" w:rsidR="00006F4B" w:rsidRPr="004839C5" w:rsidRDefault="00006F4B">
                    <w:pPr>
                      <w:pStyle w:val="BodyText"/>
                      <w:spacing w:before="80" w:after="80"/>
                      <w:jc w:val="center"/>
                      <w:rPr>
                        <w:lang w:val="en-AU" w:eastAsia="en-US"/>
                      </w:rPr>
                    </w:pPr>
                    <w:r w:rsidRPr="004839C5">
                      <w:rPr>
                        <w:lang w:val="en-AU" w:eastAsia="en-US"/>
                      </w:rPr>
                      <w:t>0.1</w:t>
                    </w:r>
                  </w:p>
                </w:tc>
                <w:tc>
                  <w:tcPr>
                    <w:tcW w:w="1034" w:type="dxa"/>
                    <w:tcBorders>
                      <w:top w:val="single" w:sz="4" w:space="0" w:color="auto"/>
                      <w:left w:val="single" w:sz="4" w:space="0" w:color="auto"/>
                      <w:bottom w:val="single" w:sz="4" w:space="0" w:color="auto"/>
                      <w:right w:val="single" w:sz="4" w:space="0" w:color="auto"/>
                    </w:tcBorders>
                  </w:tcPr>
                  <w:p w14:paraId="0A99C7C9" w14:textId="77777777" w:rsidR="00006F4B" w:rsidRPr="004839C5" w:rsidRDefault="00006F4B">
                    <w:pPr>
                      <w:pStyle w:val="BodyText"/>
                      <w:spacing w:before="80" w:after="80"/>
                      <w:jc w:val="center"/>
                      <w:rPr>
                        <w:lang w:val="en-AU" w:eastAsia="en-US"/>
                      </w:rPr>
                    </w:pPr>
                    <w:r w:rsidRPr="004839C5">
                      <w:rPr>
                        <w:lang w:val="en-AU" w:eastAsia="en-US"/>
                      </w:rPr>
                      <w:t>0.1</w:t>
                    </w:r>
                  </w:p>
                </w:tc>
                <w:tc>
                  <w:tcPr>
                    <w:tcW w:w="1034" w:type="dxa"/>
                    <w:tcBorders>
                      <w:top w:val="single" w:sz="4" w:space="0" w:color="auto"/>
                      <w:left w:val="single" w:sz="4" w:space="0" w:color="auto"/>
                      <w:bottom w:val="single" w:sz="4" w:space="0" w:color="auto"/>
                      <w:right w:val="single" w:sz="4" w:space="0" w:color="auto"/>
                    </w:tcBorders>
                  </w:tcPr>
                  <w:p w14:paraId="48921A6C" w14:textId="77777777" w:rsidR="00006F4B" w:rsidRPr="004839C5" w:rsidRDefault="00006F4B">
                    <w:pPr>
                      <w:pStyle w:val="BodyText"/>
                      <w:spacing w:before="80" w:after="80"/>
                      <w:jc w:val="center"/>
                      <w:rPr>
                        <w:lang w:val="en-AU" w:eastAsia="en-US"/>
                      </w:rPr>
                    </w:pPr>
                    <w:r w:rsidRPr="004839C5">
                      <w:rPr>
                        <w:lang w:val="en-AU" w:eastAsia="en-US"/>
                      </w:rPr>
                      <w:t>0.1</w:t>
                    </w:r>
                  </w:p>
                </w:tc>
                <w:tc>
                  <w:tcPr>
                    <w:tcW w:w="1034" w:type="dxa"/>
                    <w:tcBorders>
                      <w:top w:val="single" w:sz="4" w:space="0" w:color="auto"/>
                      <w:left w:val="single" w:sz="4" w:space="0" w:color="auto"/>
                      <w:bottom w:val="single" w:sz="4" w:space="0" w:color="auto"/>
                      <w:right w:val="single" w:sz="4" w:space="0" w:color="auto"/>
                    </w:tcBorders>
                  </w:tcPr>
                  <w:p w14:paraId="280C881D" w14:textId="77777777" w:rsidR="00006F4B" w:rsidRPr="004839C5" w:rsidRDefault="00006F4B">
                    <w:pPr>
                      <w:pStyle w:val="BodyText"/>
                      <w:spacing w:before="80" w:after="80"/>
                      <w:jc w:val="center"/>
                      <w:rPr>
                        <w:lang w:val="en-AU" w:eastAsia="en-US"/>
                      </w:rPr>
                    </w:pPr>
                    <w:r w:rsidRPr="004839C5">
                      <w:rPr>
                        <w:lang w:val="en-AU" w:eastAsia="en-US"/>
                      </w:rPr>
                      <w:t>0.1</w:t>
                    </w:r>
                  </w:p>
                </w:tc>
                <w:tc>
                  <w:tcPr>
                    <w:tcW w:w="1034" w:type="dxa"/>
                    <w:tcBorders>
                      <w:top w:val="single" w:sz="4" w:space="0" w:color="auto"/>
                      <w:left w:val="single" w:sz="4" w:space="0" w:color="auto"/>
                      <w:bottom w:val="single" w:sz="4" w:space="0" w:color="auto"/>
                      <w:right w:val="single" w:sz="4" w:space="0" w:color="auto"/>
                    </w:tcBorders>
                  </w:tcPr>
                  <w:p w14:paraId="03CE8313" w14:textId="77777777" w:rsidR="00006F4B" w:rsidRPr="004839C5" w:rsidRDefault="00006F4B">
                    <w:pPr>
                      <w:pStyle w:val="BodyText"/>
                      <w:spacing w:before="80" w:after="80"/>
                      <w:jc w:val="center"/>
                      <w:rPr>
                        <w:lang w:val="en-AU" w:eastAsia="en-US"/>
                      </w:rPr>
                    </w:pPr>
                    <w:r w:rsidRPr="004839C5">
                      <w:rPr>
                        <w:lang w:val="en-AU" w:eastAsia="en-US"/>
                      </w:rPr>
                      <w:t>0.1</w:t>
                    </w:r>
                  </w:p>
                </w:tc>
                <w:tc>
                  <w:tcPr>
                    <w:tcW w:w="1035" w:type="dxa"/>
                    <w:tcBorders>
                      <w:top w:val="single" w:sz="4" w:space="0" w:color="auto"/>
                      <w:left w:val="single" w:sz="4" w:space="0" w:color="auto"/>
                      <w:bottom w:val="single" w:sz="4" w:space="0" w:color="auto"/>
                      <w:right w:val="single" w:sz="4" w:space="0" w:color="auto"/>
                    </w:tcBorders>
                  </w:tcPr>
                  <w:p w14:paraId="24872EC5" w14:textId="77777777" w:rsidR="00006F4B" w:rsidRPr="004839C5" w:rsidRDefault="00006F4B">
                    <w:pPr>
                      <w:pStyle w:val="BodyText"/>
                      <w:spacing w:before="80" w:after="80"/>
                      <w:jc w:val="center"/>
                      <w:rPr>
                        <w:lang w:val="en-AU" w:eastAsia="en-US"/>
                      </w:rPr>
                    </w:pPr>
                    <w:r w:rsidRPr="004839C5">
                      <w:rPr>
                        <w:lang w:val="en-AU" w:eastAsia="en-US"/>
                      </w:rPr>
                      <w:t>0.1</w:t>
                    </w:r>
                  </w:p>
                </w:tc>
              </w:tr>
              <w:tr w:rsidR="00006F4B" w:rsidRPr="004839C5" w14:paraId="30E9ABA9"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D3BD06B" w14:textId="1780B4E6" w:rsidR="00006F4B" w:rsidRPr="004839C5" w:rsidRDefault="00006F4B">
                    <w:pPr>
                      <w:pStyle w:val="BodyText"/>
                      <w:spacing w:before="80" w:after="80"/>
                      <w:rPr>
                        <w:lang w:val="en-AU" w:eastAsia="en-US"/>
                      </w:rPr>
                    </w:pPr>
                    <w:r w:rsidRPr="004839C5">
                      <w:rPr>
                        <w:lang w:val="en-AU" w:eastAsia="en-US"/>
                      </w:rPr>
                      <w:t>Short HRT tank storage</w:t>
                    </w:r>
                    <w:r w:rsidRPr="004839C5">
                      <w:rPr>
                        <w:lang w:val="en-AU" w:eastAsia="en-US"/>
                      </w:rPr>
                      <w:br/>
                      <w:t>&lt; 1 month</w:t>
                    </w:r>
                    <w:r w:rsidR="00465D18">
                      <w:rPr>
                        <w:lang w:val="en-AU" w:eastAsia="en-US"/>
                      </w:rPr>
                      <w:t xml:space="preserve"> (pit storage)</w:t>
                    </w:r>
                  </w:p>
                </w:tc>
                <w:tc>
                  <w:tcPr>
                    <w:tcW w:w="1034" w:type="dxa"/>
                    <w:tcBorders>
                      <w:top w:val="single" w:sz="4" w:space="0" w:color="auto"/>
                      <w:left w:val="single" w:sz="4" w:space="0" w:color="auto"/>
                      <w:bottom w:val="single" w:sz="4" w:space="0" w:color="auto"/>
                      <w:right w:val="single" w:sz="4" w:space="0" w:color="auto"/>
                    </w:tcBorders>
                  </w:tcPr>
                  <w:p w14:paraId="4AB75364" w14:textId="77777777" w:rsidR="00006F4B" w:rsidRPr="004839C5" w:rsidRDefault="00006F4B">
                    <w:pPr>
                      <w:pStyle w:val="BodyText"/>
                      <w:spacing w:before="80" w:after="80"/>
                      <w:jc w:val="center"/>
                      <w:rPr>
                        <w:lang w:val="en-AU" w:eastAsia="en-US"/>
                      </w:rPr>
                    </w:pPr>
                    <w:r w:rsidRPr="004839C5">
                      <w:rPr>
                        <w:lang w:val="en-AU" w:eastAsia="en-US"/>
                      </w:rPr>
                      <w:t>0.03</w:t>
                    </w:r>
                  </w:p>
                </w:tc>
                <w:tc>
                  <w:tcPr>
                    <w:tcW w:w="1034" w:type="dxa"/>
                    <w:tcBorders>
                      <w:top w:val="single" w:sz="4" w:space="0" w:color="auto"/>
                      <w:left w:val="single" w:sz="4" w:space="0" w:color="auto"/>
                      <w:bottom w:val="single" w:sz="4" w:space="0" w:color="auto"/>
                      <w:right w:val="single" w:sz="4" w:space="0" w:color="auto"/>
                    </w:tcBorders>
                  </w:tcPr>
                  <w:p w14:paraId="7606F7D8" w14:textId="77777777" w:rsidR="00006F4B" w:rsidRPr="004839C5" w:rsidRDefault="00006F4B">
                    <w:pPr>
                      <w:pStyle w:val="BodyText"/>
                      <w:spacing w:before="80" w:after="80"/>
                      <w:jc w:val="center"/>
                      <w:rPr>
                        <w:lang w:val="en-AU" w:eastAsia="en-US"/>
                      </w:rPr>
                    </w:pPr>
                    <w:r w:rsidRPr="004839C5">
                      <w:rPr>
                        <w:lang w:val="en-AU" w:eastAsia="en-US"/>
                      </w:rPr>
                      <w:t>0.03</w:t>
                    </w:r>
                  </w:p>
                </w:tc>
                <w:tc>
                  <w:tcPr>
                    <w:tcW w:w="1034" w:type="dxa"/>
                    <w:tcBorders>
                      <w:top w:val="single" w:sz="4" w:space="0" w:color="auto"/>
                      <w:left w:val="single" w:sz="4" w:space="0" w:color="auto"/>
                      <w:bottom w:val="single" w:sz="4" w:space="0" w:color="auto"/>
                      <w:right w:val="single" w:sz="4" w:space="0" w:color="auto"/>
                    </w:tcBorders>
                  </w:tcPr>
                  <w:p w14:paraId="045F157B" w14:textId="77777777" w:rsidR="00006F4B" w:rsidRPr="004839C5" w:rsidRDefault="00006F4B">
                    <w:pPr>
                      <w:pStyle w:val="BodyText"/>
                      <w:spacing w:before="80" w:after="80"/>
                      <w:jc w:val="center"/>
                      <w:rPr>
                        <w:lang w:val="en-AU" w:eastAsia="en-US"/>
                      </w:rPr>
                    </w:pPr>
                    <w:r w:rsidRPr="004839C5">
                      <w:rPr>
                        <w:lang w:val="en-AU" w:eastAsia="en-US"/>
                      </w:rPr>
                      <w:t>0.03</w:t>
                    </w:r>
                  </w:p>
                </w:tc>
                <w:tc>
                  <w:tcPr>
                    <w:tcW w:w="1034" w:type="dxa"/>
                    <w:tcBorders>
                      <w:top w:val="single" w:sz="4" w:space="0" w:color="auto"/>
                      <w:left w:val="single" w:sz="4" w:space="0" w:color="auto"/>
                      <w:bottom w:val="single" w:sz="4" w:space="0" w:color="auto"/>
                      <w:right w:val="single" w:sz="4" w:space="0" w:color="auto"/>
                    </w:tcBorders>
                  </w:tcPr>
                  <w:p w14:paraId="4EC7B479" w14:textId="77777777" w:rsidR="00006F4B" w:rsidRPr="004839C5" w:rsidRDefault="00006F4B">
                    <w:pPr>
                      <w:pStyle w:val="BodyText"/>
                      <w:spacing w:before="80" w:after="80"/>
                      <w:jc w:val="center"/>
                      <w:rPr>
                        <w:lang w:val="en-AU" w:eastAsia="en-US"/>
                      </w:rPr>
                    </w:pPr>
                    <w:r w:rsidRPr="004839C5">
                      <w:rPr>
                        <w:lang w:val="en-AU" w:eastAsia="en-US"/>
                      </w:rPr>
                      <w:t>0.03</w:t>
                    </w:r>
                  </w:p>
                </w:tc>
                <w:tc>
                  <w:tcPr>
                    <w:tcW w:w="1034" w:type="dxa"/>
                    <w:tcBorders>
                      <w:top w:val="single" w:sz="4" w:space="0" w:color="auto"/>
                      <w:left w:val="single" w:sz="4" w:space="0" w:color="auto"/>
                      <w:bottom w:val="single" w:sz="4" w:space="0" w:color="auto"/>
                      <w:right w:val="single" w:sz="4" w:space="0" w:color="auto"/>
                    </w:tcBorders>
                  </w:tcPr>
                  <w:p w14:paraId="5E6366EA" w14:textId="77777777" w:rsidR="00006F4B" w:rsidRPr="004839C5" w:rsidRDefault="00006F4B">
                    <w:pPr>
                      <w:pStyle w:val="BodyText"/>
                      <w:spacing w:before="80" w:after="80"/>
                      <w:jc w:val="center"/>
                      <w:rPr>
                        <w:lang w:val="en-AU" w:eastAsia="en-US"/>
                      </w:rPr>
                    </w:pPr>
                    <w:r w:rsidRPr="004839C5">
                      <w:rPr>
                        <w:lang w:val="en-AU" w:eastAsia="en-US"/>
                      </w:rPr>
                      <w:t>0.03</w:t>
                    </w:r>
                  </w:p>
                </w:tc>
                <w:tc>
                  <w:tcPr>
                    <w:tcW w:w="1035" w:type="dxa"/>
                    <w:tcBorders>
                      <w:top w:val="single" w:sz="4" w:space="0" w:color="auto"/>
                      <w:left w:val="single" w:sz="4" w:space="0" w:color="auto"/>
                      <w:bottom w:val="single" w:sz="4" w:space="0" w:color="auto"/>
                      <w:right w:val="single" w:sz="4" w:space="0" w:color="auto"/>
                    </w:tcBorders>
                  </w:tcPr>
                  <w:p w14:paraId="266FFA7F" w14:textId="77777777" w:rsidR="00006F4B" w:rsidRPr="004839C5" w:rsidRDefault="00006F4B">
                    <w:pPr>
                      <w:pStyle w:val="BodyText"/>
                      <w:spacing w:before="80" w:after="80"/>
                      <w:jc w:val="center"/>
                      <w:rPr>
                        <w:lang w:val="en-AU" w:eastAsia="en-US"/>
                      </w:rPr>
                    </w:pPr>
                    <w:r w:rsidRPr="004839C5">
                      <w:rPr>
                        <w:lang w:val="en-AU" w:eastAsia="en-US"/>
                      </w:rPr>
                      <w:t>0.03</w:t>
                    </w:r>
                  </w:p>
                </w:tc>
              </w:tr>
              <w:tr w:rsidR="00B1622A" w:rsidRPr="004839C5" w14:paraId="51D4FB9E" w14:textId="77777777" w:rsidTr="00006F4B">
                <w:tc>
                  <w:tcPr>
                    <w:tcW w:w="314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E0E20C" w14:textId="72C5AC45" w:rsidR="00B1622A" w:rsidRPr="004839C5" w:rsidRDefault="00B1622A">
                    <w:pPr>
                      <w:pStyle w:val="BodyText"/>
                      <w:spacing w:before="80" w:after="80"/>
                      <w:rPr>
                        <w:lang w:val="en-AU" w:eastAsia="en-US"/>
                      </w:rPr>
                    </w:pPr>
                    <w:r w:rsidRPr="004839C5">
                      <w:rPr>
                        <w:lang w:val="en-AU" w:eastAsia="en-US"/>
                      </w:rPr>
                      <w:t>Direct Application</w:t>
                    </w:r>
                    <w:r>
                      <w:rPr>
                        <w:lang w:val="en-AU" w:eastAsia="en-US"/>
                      </w:rPr>
                      <w:t xml:space="preserve"> to soil</w:t>
                    </w:r>
                  </w:p>
                </w:tc>
                <w:tc>
                  <w:tcPr>
                    <w:tcW w:w="1034" w:type="dxa"/>
                    <w:tcBorders>
                      <w:top w:val="single" w:sz="4" w:space="0" w:color="auto"/>
                      <w:left w:val="single" w:sz="4" w:space="0" w:color="auto"/>
                      <w:bottom w:val="single" w:sz="4" w:space="0" w:color="auto"/>
                      <w:right w:val="single" w:sz="4" w:space="0" w:color="auto"/>
                    </w:tcBorders>
                  </w:tcPr>
                  <w:p w14:paraId="7E4CD04E" w14:textId="246EC509" w:rsidR="00B1622A" w:rsidRPr="004839C5" w:rsidRDefault="00B1622A">
                    <w:pPr>
                      <w:pStyle w:val="BodyText"/>
                      <w:spacing w:before="80" w:after="80"/>
                      <w:jc w:val="center"/>
                      <w:rPr>
                        <w:lang w:val="en-AU" w:eastAsia="en-US"/>
                      </w:rPr>
                    </w:pPr>
                    <w:r>
                      <w:rPr>
                        <w:lang w:val="en-AU" w:eastAsia="en-US"/>
                      </w:rPr>
                      <w:t>0</w:t>
                    </w:r>
                  </w:p>
                </w:tc>
                <w:tc>
                  <w:tcPr>
                    <w:tcW w:w="1034" w:type="dxa"/>
                    <w:tcBorders>
                      <w:top w:val="single" w:sz="4" w:space="0" w:color="auto"/>
                      <w:left w:val="single" w:sz="4" w:space="0" w:color="auto"/>
                      <w:bottom w:val="single" w:sz="4" w:space="0" w:color="auto"/>
                      <w:right w:val="single" w:sz="4" w:space="0" w:color="auto"/>
                    </w:tcBorders>
                  </w:tcPr>
                  <w:p w14:paraId="63E03A8B" w14:textId="4889A863" w:rsidR="00B1622A" w:rsidRPr="004839C5" w:rsidRDefault="00B1622A">
                    <w:pPr>
                      <w:pStyle w:val="BodyText"/>
                      <w:spacing w:before="80" w:after="80"/>
                      <w:jc w:val="center"/>
                      <w:rPr>
                        <w:lang w:val="en-AU" w:eastAsia="en-US"/>
                      </w:rPr>
                    </w:pPr>
                    <w:r>
                      <w:rPr>
                        <w:lang w:val="en-AU" w:eastAsia="en-US"/>
                      </w:rPr>
                      <w:t>0</w:t>
                    </w:r>
                  </w:p>
                </w:tc>
                <w:tc>
                  <w:tcPr>
                    <w:tcW w:w="1034" w:type="dxa"/>
                    <w:tcBorders>
                      <w:top w:val="single" w:sz="4" w:space="0" w:color="auto"/>
                      <w:left w:val="single" w:sz="4" w:space="0" w:color="auto"/>
                      <w:bottom w:val="single" w:sz="4" w:space="0" w:color="auto"/>
                      <w:right w:val="single" w:sz="4" w:space="0" w:color="auto"/>
                    </w:tcBorders>
                  </w:tcPr>
                  <w:p w14:paraId="2C32CA3A" w14:textId="640DA7B1" w:rsidR="00B1622A" w:rsidRPr="004839C5" w:rsidRDefault="00B1622A">
                    <w:pPr>
                      <w:pStyle w:val="BodyText"/>
                      <w:spacing w:before="80" w:after="80"/>
                      <w:jc w:val="center"/>
                      <w:rPr>
                        <w:lang w:val="en-AU" w:eastAsia="en-US"/>
                      </w:rPr>
                    </w:pPr>
                    <w:r>
                      <w:rPr>
                        <w:lang w:val="en-AU" w:eastAsia="en-US"/>
                      </w:rPr>
                      <w:t>0</w:t>
                    </w:r>
                  </w:p>
                </w:tc>
                <w:tc>
                  <w:tcPr>
                    <w:tcW w:w="1034" w:type="dxa"/>
                    <w:tcBorders>
                      <w:top w:val="single" w:sz="4" w:space="0" w:color="auto"/>
                      <w:left w:val="single" w:sz="4" w:space="0" w:color="auto"/>
                      <w:bottom w:val="single" w:sz="4" w:space="0" w:color="auto"/>
                      <w:right w:val="single" w:sz="4" w:space="0" w:color="auto"/>
                    </w:tcBorders>
                  </w:tcPr>
                  <w:p w14:paraId="3384E3D8" w14:textId="7AE7274F" w:rsidR="00B1622A" w:rsidRPr="004839C5" w:rsidRDefault="00B1622A">
                    <w:pPr>
                      <w:pStyle w:val="BodyText"/>
                      <w:spacing w:before="80" w:after="80"/>
                      <w:jc w:val="center"/>
                      <w:rPr>
                        <w:lang w:val="en-AU" w:eastAsia="en-US"/>
                      </w:rPr>
                    </w:pPr>
                    <w:r>
                      <w:rPr>
                        <w:lang w:val="en-AU" w:eastAsia="en-US"/>
                      </w:rPr>
                      <w:t>0</w:t>
                    </w:r>
                  </w:p>
                </w:tc>
                <w:tc>
                  <w:tcPr>
                    <w:tcW w:w="1034" w:type="dxa"/>
                    <w:tcBorders>
                      <w:top w:val="single" w:sz="4" w:space="0" w:color="auto"/>
                      <w:left w:val="single" w:sz="4" w:space="0" w:color="auto"/>
                      <w:bottom w:val="single" w:sz="4" w:space="0" w:color="auto"/>
                      <w:right w:val="single" w:sz="4" w:space="0" w:color="auto"/>
                    </w:tcBorders>
                  </w:tcPr>
                  <w:p w14:paraId="0C25A7F8" w14:textId="10DC0520" w:rsidR="00B1622A" w:rsidRPr="004839C5" w:rsidRDefault="00B1622A">
                    <w:pPr>
                      <w:pStyle w:val="BodyText"/>
                      <w:spacing w:before="80" w:after="80"/>
                      <w:jc w:val="center"/>
                      <w:rPr>
                        <w:lang w:val="en-AU" w:eastAsia="en-US"/>
                      </w:rPr>
                    </w:pPr>
                    <w:r>
                      <w:rPr>
                        <w:lang w:val="en-AU" w:eastAsia="en-US"/>
                      </w:rPr>
                      <w:t>0</w:t>
                    </w:r>
                  </w:p>
                </w:tc>
                <w:tc>
                  <w:tcPr>
                    <w:tcW w:w="1035" w:type="dxa"/>
                    <w:tcBorders>
                      <w:top w:val="single" w:sz="4" w:space="0" w:color="auto"/>
                      <w:left w:val="single" w:sz="4" w:space="0" w:color="auto"/>
                      <w:bottom w:val="single" w:sz="4" w:space="0" w:color="auto"/>
                      <w:right w:val="single" w:sz="4" w:space="0" w:color="auto"/>
                    </w:tcBorders>
                  </w:tcPr>
                  <w:p w14:paraId="1BA9880C" w14:textId="63BD672D" w:rsidR="00B1622A" w:rsidRPr="004839C5" w:rsidRDefault="00B1622A">
                    <w:pPr>
                      <w:pStyle w:val="BodyText"/>
                      <w:spacing w:before="80" w:after="80"/>
                      <w:jc w:val="center"/>
                      <w:rPr>
                        <w:lang w:val="en-AU" w:eastAsia="en-US"/>
                      </w:rPr>
                    </w:pPr>
                    <w:r>
                      <w:rPr>
                        <w:lang w:val="en-AU" w:eastAsia="en-US"/>
                      </w:rPr>
                      <w:t>0</w:t>
                    </w:r>
                  </w:p>
                </w:tc>
              </w:tr>
            </w:tbl>
            <w:p w14:paraId="53871E30" w14:textId="77777777" w:rsidR="00D96F30" w:rsidRDefault="00D96F30" w:rsidP="00D96F30"/>
            <w:p w14:paraId="64C64461" w14:textId="77777777" w:rsidR="00F77038" w:rsidRDefault="00F77038">
              <w:pPr>
                <w:spacing w:after="160" w:line="288" w:lineRule="auto"/>
                <w:ind w:left="2160"/>
                <w:rPr>
                  <w:b/>
                  <w:bCs/>
                  <w:color w:val="auto"/>
                </w:rPr>
              </w:pPr>
              <w:bookmarkStart w:id="125" w:name="_Toc215758098"/>
              <w:r>
                <w:br w:type="page"/>
              </w:r>
            </w:p>
            <w:p w14:paraId="31B9D8E5" w14:textId="7B166CE3" w:rsidR="005476EF" w:rsidRPr="008A06AC" w:rsidRDefault="005476EF" w:rsidP="00116D43">
              <w:pPr>
                <w:pStyle w:val="Caption"/>
              </w:pPr>
              <w:bookmarkStart w:id="126" w:name="_Toc225351200"/>
              <w:r>
                <w:lastRenderedPageBreak/>
                <w:t>Table</w:t>
              </w:r>
              <w:r w:rsidR="00F77038">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t>: Swine – Average liveweight (inventory defaults)</w:t>
              </w:r>
              <w:bookmarkEnd w:id="125"/>
              <w:r w:rsidR="008A06AC">
                <w:t xml:space="preserve"> (kg) (W</w:t>
              </w:r>
              <w:r w:rsidR="008A06AC">
                <w:rPr>
                  <w:vertAlign w:val="subscript"/>
                </w:rPr>
                <w:t>co</w:t>
              </w:r>
              <w:r w:rsidR="008A06AC">
                <w:t>)</w:t>
              </w:r>
              <w:bookmarkEnd w:id="126"/>
            </w:p>
            <w:tbl>
              <w:tblPr>
                <w:tblStyle w:val="TableGrid"/>
                <w:tblW w:w="0" w:type="auto"/>
                <w:tblLayout w:type="fixed"/>
                <w:tblLook w:val="04A0" w:firstRow="1" w:lastRow="0" w:firstColumn="1" w:lastColumn="0" w:noHBand="0" w:noVBand="1"/>
                <w:tblCaption w:val="Table A5.5.5.8 Swine - Nitrous oxide EFs by MMS (kg N2O-N / kg N)"/>
              </w:tblPr>
              <w:tblGrid>
                <w:gridCol w:w="2689"/>
                <w:gridCol w:w="2835"/>
              </w:tblGrid>
              <w:tr w:rsidR="005476EF" w:rsidRPr="004839C5" w14:paraId="66CC0E35" w14:textId="77777777" w:rsidTr="00F16007">
                <w:trPr>
                  <w:tblHeader/>
                </w:trPr>
                <w:tc>
                  <w:tcPr>
                    <w:tcW w:w="268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B731E60" w14:textId="70616E06" w:rsidR="005476EF" w:rsidRPr="0038271F" w:rsidRDefault="005476EF">
                    <w:pPr>
                      <w:pStyle w:val="BodyText"/>
                      <w:keepNext/>
                      <w:spacing w:before="80" w:after="80"/>
                      <w:rPr>
                        <w:b/>
                        <w:bCs w:val="0"/>
                        <w:color w:val="FFFFFF" w:themeColor="background1"/>
                        <w:lang w:val="en-AU" w:eastAsia="en-US" w:bidi="hi-IN"/>
                      </w:rPr>
                    </w:pPr>
                    <w:r>
                      <w:rPr>
                        <w:b/>
                        <w:color w:val="FFFFFF" w:themeColor="background1"/>
                        <w:lang w:val="en-AU" w:eastAsia="en-US" w:bidi="hi-IN"/>
                      </w:rPr>
                      <w:t xml:space="preserve">Livestock Type </w:t>
                    </w:r>
                    <w:r w:rsidR="00581E81">
                      <w:rPr>
                        <w:b/>
                        <w:color w:val="FFFFFF" w:themeColor="background1"/>
                        <w:lang w:val="en-AU" w:eastAsia="en-US" w:bidi="hi-IN"/>
                      </w:rPr>
                      <w:t>j</w:t>
                    </w:r>
                  </w:p>
                </w:tc>
                <w:tc>
                  <w:tcPr>
                    <w:tcW w:w="28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A610365" w14:textId="6AD3AFA4" w:rsidR="005476EF" w:rsidRPr="0038271F" w:rsidRDefault="005476EF">
                    <w:pPr>
                      <w:pStyle w:val="BodyText"/>
                      <w:keepNext/>
                      <w:spacing w:before="80" w:after="80"/>
                      <w:jc w:val="center"/>
                      <w:rPr>
                        <w:b/>
                        <w:bCs w:val="0"/>
                        <w:color w:val="FFFFFF" w:themeColor="background1"/>
                        <w:lang w:val="en-AU" w:eastAsia="en-US"/>
                      </w:rPr>
                    </w:pPr>
                    <w:r>
                      <w:rPr>
                        <w:b/>
                        <w:color w:val="FFFFFF" w:themeColor="background1"/>
                        <w:lang w:val="en-AU" w:eastAsia="en-US" w:bidi="hi-IN"/>
                      </w:rPr>
                      <w:t>Average Liveweight (kg)</w:t>
                    </w:r>
                  </w:p>
                </w:tc>
              </w:tr>
              <w:tr w:rsidR="005476EF" w:rsidRPr="004839C5" w14:paraId="56599EDC" w14:textId="77777777" w:rsidTr="00F1600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D4A0343" w14:textId="2C21F128" w:rsidR="005476EF" w:rsidRPr="004839C5" w:rsidRDefault="005476EF">
                    <w:pPr>
                      <w:pStyle w:val="BodyText"/>
                      <w:spacing w:before="80" w:after="80"/>
                      <w:rPr>
                        <w:lang w:val="en-AU" w:eastAsia="en-US" w:bidi="hi-IN"/>
                      </w:rPr>
                    </w:pPr>
                    <w:r>
                      <w:rPr>
                        <w:lang w:val="en-AU" w:eastAsia="en-US"/>
                      </w:rPr>
                      <w:t>Sows</w:t>
                    </w:r>
                  </w:p>
                </w:tc>
                <w:tc>
                  <w:tcPr>
                    <w:tcW w:w="2835" w:type="dxa"/>
                    <w:tcBorders>
                      <w:top w:val="single" w:sz="4" w:space="0" w:color="auto"/>
                      <w:left w:val="single" w:sz="4" w:space="0" w:color="auto"/>
                      <w:bottom w:val="single" w:sz="4" w:space="0" w:color="auto"/>
                      <w:right w:val="single" w:sz="4" w:space="0" w:color="auto"/>
                    </w:tcBorders>
                  </w:tcPr>
                  <w:p w14:paraId="5B6BEC6B" w14:textId="1647F2AC" w:rsidR="005476EF" w:rsidRPr="004839C5" w:rsidRDefault="005476EF">
                    <w:pPr>
                      <w:pStyle w:val="BodyText"/>
                      <w:spacing w:before="80" w:after="80"/>
                      <w:jc w:val="center"/>
                      <w:rPr>
                        <w:lang w:val="en-AU" w:eastAsia="en-US" w:bidi="hi-IN"/>
                      </w:rPr>
                    </w:pPr>
                    <w:r>
                      <w:rPr>
                        <w:lang w:val="en-AU" w:eastAsia="en-US"/>
                      </w:rPr>
                      <w:t>188</w:t>
                    </w:r>
                  </w:p>
                </w:tc>
              </w:tr>
              <w:tr w:rsidR="005476EF" w:rsidRPr="004839C5" w14:paraId="6886258F" w14:textId="77777777" w:rsidTr="00F1600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303D88" w14:textId="5C75681D" w:rsidR="005476EF" w:rsidRPr="004839C5" w:rsidRDefault="005476EF">
                    <w:pPr>
                      <w:pStyle w:val="BodyText"/>
                      <w:spacing w:before="80" w:after="80"/>
                      <w:rPr>
                        <w:lang w:val="en-AU" w:eastAsia="en-US" w:bidi="hi-IN"/>
                      </w:rPr>
                    </w:pPr>
                    <w:r>
                      <w:rPr>
                        <w:lang w:val="en-AU" w:eastAsia="en-US"/>
                      </w:rPr>
                      <w:t>Boars</w:t>
                    </w:r>
                  </w:p>
                </w:tc>
                <w:tc>
                  <w:tcPr>
                    <w:tcW w:w="2835" w:type="dxa"/>
                    <w:tcBorders>
                      <w:top w:val="single" w:sz="4" w:space="0" w:color="auto"/>
                      <w:left w:val="single" w:sz="4" w:space="0" w:color="auto"/>
                      <w:bottom w:val="single" w:sz="4" w:space="0" w:color="auto"/>
                      <w:right w:val="single" w:sz="4" w:space="0" w:color="auto"/>
                    </w:tcBorders>
                  </w:tcPr>
                  <w:p w14:paraId="20B55B8E" w14:textId="00CB2EDF" w:rsidR="005476EF" w:rsidRPr="004839C5" w:rsidRDefault="005476EF">
                    <w:pPr>
                      <w:pStyle w:val="BodyText"/>
                      <w:spacing w:before="80" w:after="80"/>
                      <w:jc w:val="center"/>
                      <w:rPr>
                        <w:lang w:val="en-AU" w:eastAsia="en-US" w:bidi="hi-IN"/>
                      </w:rPr>
                    </w:pPr>
                    <w:r>
                      <w:rPr>
                        <w:lang w:val="en-AU" w:eastAsia="en-US"/>
                      </w:rPr>
                      <w:t>206</w:t>
                    </w:r>
                  </w:p>
                </w:tc>
              </w:tr>
              <w:tr w:rsidR="005476EF" w:rsidRPr="004839C5" w14:paraId="5E3EE854" w14:textId="77777777" w:rsidTr="00F1600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5BCA05" w14:textId="22F81262" w:rsidR="005476EF" w:rsidRPr="004839C5" w:rsidRDefault="005476EF">
                    <w:pPr>
                      <w:pStyle w:val="BodyText"/>
                      <w:spacing w:before="80" w:after="80"/>
                      <w:rPr>
                        <w:lang w:val="en-AU" w:eastAsia="en-US"/>
                      </w:rPr>
                    </w:pPr>
                    <w:r>
                      <w:rPr>
                        <w:lang w:val="en-AU" w:eastAsia="en-US"/>
                      </w:rPr>
                      <w:t>Gilts</w:t>
                    </w:r>
                  </w:p>
                </w:tc>
                <w:tc>
                  <w:tcPr>
                    <w:tcW w:w="2835" w:type="dxa"/>
                    <w:tcBorders>
                      <w:top w:val="single" w:sz="4" w:space="0" w:color="auto"/>
                      <w:left w:val="single" w:sz="4" w:space="0" w:color="auto"/>
                      <w:bottom w:val="single" w:sz="4" w:space="0" w:color="auto"/>
                      <w:right w:val="single" w:sz="4" w:space="0" w:color="auto"/>
                    </w:tcBorders>
                  </w:tcPr>
                  <w:p w14:paraId="4562114F" w14:textId="4D7E6A5B" w:rsidR="005476EF" w:rsidRPr="004839C5" w:rsidRDefault="005476EF">
                    <w:pPr>
                      <w:pStyle w:val="BodyText"/>
                      <w:spacing w:before="80" w:after="80"/>
                      <w:jc w:val="center"/>
                      <w:rPr>
                        <w:lang w:val="en-AU" w:eastAsia="en-US"/>
                      </w:rPr>
                    </w:pPr>
                    <w:r>
                      <w:rPr>
                        <w:lang w:val="en-AU" w:eastAsia="en-US"/>
                      </w:rPr>
                      <w:t>125</w:t>
                    </w:r>
                  </w:p>
                </w:tc>
              </w:tr>
              <w:tr w:rsidR="005476EF" w:rsidRPr="004839C5" w14:paraId="36267C7F" w14:textId="77777777" w:rsidTr="00F1600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63B62F" w14:textId="57D2BF06" w:rsidR="005476EF" w:rsidRPr="004839C5" w:rsidRDefault="005476EF">
                    <w:pPr>
                      <w:pStyle w:val="BodyText"/>
                      <w:spacing w:before="80" w:after="80"/>
                      <w:rPr>
                        <w:lang w:val="en-AU" w:eastAsia="en-US"/>
                      </w:rPr>
                    </w:pPr>
                    <w:r>
                      <w:rPr>
                        <w:lang w:val="en-AU" w:eastAsia="en-US"/>
                      </w:rPr>
                      <w:t>Slaughter pigs</w:t>
                    </w:r>
                  </w:p>
                </w:tc>
                <w:tc>
                  <w:tcPr>
                    <w:tcW w:w="2835" w:type="dxa"/>
                    <w:tcBorders>
                      <w:top w:val="single" w:sz="4" w:space="0" w:color="auto"/>
                      <w:left w:val="single" w:sz="4" w:space="0" w:color="auto"/>
                      <w:bottom w:val="single" w:sz="4" w:space="0" w:color="auto"/>
                      <w:right w:val="single" w:sz="4" w:space="0" w:color="auto"/>
                    </w:tcBorders>
                  </w:tcPr>
                  <w:p w14:paraId="4250F07B" w14:textId="11574293" w:rsidR="005476EF" w:rsidRPr="004839C5" w:rsidRDefault="005476EF">
                    <w:pPr>
                      <w:pStyle w:val="BodyText"/>
                      <w:spacing w:before="80" w:after="80"/>
                      <w:jc w:val="center"/>
                      <w:rPr>
                        <w:lang w:val="en-AU" w:eastAsia="en-US"/>
                      </w:rPr>
                    </w:pPr>
                    <w:r>
                      <w:rPr>
                        <w:lang w:val="en-AU" w:eastAsia="en-US"/>
                      </w:rPr>
                      <w:t>39</w:t>
                    </w:r>
                  </w:p>
                </w:tc>
              </w:tr>
              <w:tr w:rsidR="005476EF" w:rsidRPr="004839C5" w14:paraId="4054E11D" w14:textId="77777777" w:rsidTr="00F16007">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82D77E" w14:textId="6BE48AA0" w:rsidR="005476EF" w:rsidRPr="004839C5" w:rsidRDefault="005476EF">
                    <w:pPr>
                      <w:pStyle w:val="BodyText"/>
                      <w:spacing w:before="80" w:after="80"/>
                      <w:rPr>
                        <w:lang w:val="en-AU" w:eastAsia="en-US"/>
                      </w:rPr>
                    </w:pPr>
                    <w:r>
                      <w:rPr>
                        <w:lang w:val="en-AU" w:eastAsia="en-US"/>
                      </w:rPr>
                      <w:t>Slaughter pigs at turnoff</w:t>
                    </w:r>
                  </w:p>
                </w:tc>
                <w:tc>
                  <w:tcPr>
                    <w:tcW w:w="2835" w:type="dxa"/>
                    <w:tcBorders>
                      <w:top w:val="single" w:sz="4" w:space="0" w:color="auto"/>
                      <w:left w:val="single" w:sz="4" w:space="0" w:color="auto"/>
                      <w:bottom w:val="single" w:sz="4" w:space="0" w:color="auto"/>
                      <w:right w:val="single" w:sz="4" w:space="0" w:color="auto"/>
                    </w:tcBorders>
                  </w:tcPr>
                  <w:p w14:paraId="1F92084B" w14:textId="2F84AA20" w:rsidR="005476EF" w:rsidRPr="004839C5" w:rsidRDefault="005476EF">
                    <w:pPr>
                      <w:pStyle w:val="BodyText"/>
                      <w:spacing w:before="80" w:after="80"/>
                      <w:jc w:val="center"/>
                      <w:rPr>
                        <w:lang w:val="en-AU" w:eastAsia="en-US"/>
                      </w:rPr>
                    </w:pPr>
                    <w:r>
                      <w:rPr>
                        <w:lang w:val="en-AU" w:eastAsia="en-US"/>
                      </w:rPr>
                      <w:t>97</w:t>
                    </w:r>
                  </w:p>
                </w:tc>
              </w:tr>
            </w:tbl>
            <w:p w14:paraId="12DFE271" w14:textId="77777777" w:rsidR="005476EF" w:rsidRDefault="005476EF" w:rsidP="005476EF"/>
            <w:p w14:paraId="5027C924" w14:textId="5AD6D556" w:rsidR="005476EF" w:rsidRDefault="005476EF" w:rsidP="00116D43">
              <w:pPr>
                <w:pStyle w:val="Caption"/>
              </w:pPr>
              <w:bookmarkStart w:id="127" w:name="_Toc215758099"/>
              <w:bookmarkStart w:id="128" w:name="_Toc225351201"/>
              <w:r>
                <w:t>Table</w:t>
              </w:r>
              <w:r w:rsidR="00116D43">
                <w:t xml:space="preserve"> </w:t>
              </w:r>
              <w:r w:rsidR="007C71EC">
                <w:fldChar w:fldCharType="begin"/>
              </w:r>
              <w:r w:rsidR="007C71EC">
                <w:instrText xml:space="preserve"> STYLEREF 2 \s </w:instrText>
              </w:r>
              <w:r w:rsidR="007C71EC">
                <w:fldChar w:fldCharType="separate"/>
              </w:r>
              <w:r w:rsidR="00403175">
                <w:rPr>
                  <w:noProof/>
                </w:rPr>
                <w:t>A.1.6</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t>: Swine – Liveweight and age ranges (PigBal)</w:t>
              </w:r>
              <w:bookmarkEnd w:id="127"/>
              <w:r w:rsidR="008A06AC">
                <w:t xml:space="preserve"> (kg) (W</w:t>
              </w:r>
              <w:r w:rsidR="008A06AC">
                <w:rPr>
                  <w:vertAlign w:val="subscript"/>
                </w:rPr>
                <w:t>co</w:t>
              </w:r>
              <w:r w:rsidR="008A06AC">
                <w:t>)</w:t>
              </w:r>
              <w:bookmarkEnd w:id="128"/>
            </w:p>
            <w:tbl>
              <w:tblPr>
                <w:tblStyle w:val="TableGrid"/>
                <w:tblW w:w="0" w:type="auto"/>
                <w:tblLook w:val="04A0" w:firstRow="1" w:lastRow="0" w:firstColumn="1" w:lastColumn="0" w:noHBand="0" w:noVBand="1"/>
              </w:tblPr>
              <w:tblGrid>
                <w:gridCol w:w="1803"/>
                <w:gridCol w:w="1311"/>
                <w:gridCol w:w="1417"/>
                <w:gridCol w:w="1276"/>
                <w:gridCol w:w="1276"/>
              </w:tblGrid>
              <w:tr w:rsidR="005476EF" w:rsidRPr="005476EF" w14:paraId="4529AB53" w14:textId="77777777" w:rsidTr="00F16007">
                <w:tc>
                  <w:tcPr>
                    <w:tcW w:w="1803" w:type="dxa"/>
                    <w:shd w:val="clear" w:color="auto" w:fill="000000" w:themeFill="text1"/>
                  </w:tcPr>
                  <w:p w14:paraId="48E89AD0" w14:textId="64C6C3BB" w:rsidR="005476EF" w:rsidRPr="005476EF" w:rsidRDefault="005476EF" w:rsidP="005476EF">
                    <w:pPr>
                      <w:rPr>
                        <w:rFonts w:asciiTheme="majorHAnsi" w:hAnsiTheme="majorHAnsi" w:cstheme="majorHAnsi"/>
                        <w:b/>
                        <w:bCs w:val="0"/>
                        <w:color w:val="FFFFFF" w:themeColor="background1"/>
                        <w:sz w:val="20"/>
                        <w:szCs w:val="20"/>
                      </w:rPr>
                    </w:pPr>
                    <w:r w:rsidRPr="005476EF">
                      <w:rPr>
                        <w:b/>
                        <w:color w:val="FFFFFF" w:themeColor="background1"/>
                        <w:sz w:val="20"/>
                        <w:szCs w:val="16"/>
                        <w:lang w:val="en-AU" w:bidi="hi-IN"/>
                      </w:rPr>
                      <w:t xml:space="preserve">Livestock Type </w:t>
                    </w:r>
                    <w:r w:rsidR="00581E81">
                      <w:rPr>
                        <w:b/>
                        <w:color w:val="FFFFFF" w:themeColor="background1"/>
                        <w:sz w:val="20"/>
                        <w:szCs w:val="16"/>
                        <w:lang w:val="en-AU" w:bidi="hi-IN"/>
                      </w:rPr>
                      <w:t>j</w:t>
                    </w:r>
                  </w:p>
                </w:tc>
                <w:tc>
                  <w:tcPr>
                    <w:tcW w:w="2728" w:type="dxa"/>
                    <w:gridSpan w:val="2"/>
                    <w:shd w:val="clear" w:color="auto" w:fill="000000" w:themeFill="text1"/>
                  </w:tcPr>
                  <w:p w14:paraId="636FA1F7" w14:textId="254C06DF" w:rsidR="005476EF" w:rsidRPr="005476EF" w:rsidRDefault="005476EF" w:rsidP="005476EF">
                    <w:pPr>
                      <w:rPr>
                        <w:rFonts w:asciiTheme="majorHAnsi" w:hAnsiTheme="majorHAnsi" w:cstheme="majorHAnsi"/>
                        <w:b/>
                        <w:bCs w:val="0"/>
                        <w:color w:val="FFFFFF" w:themeColor="background1"/>
                        <w:sz w:val="20"/>
                        <w:szCs w:val="20"/>
                      </w:rPr>
                    </w:pPr>
                    <w:r w:rsidRPr="005476EF">
                      <w:rPr>
                        <w:rFonts w:asciiTheme="majorHAnsi" w:hAnsiTheme="majorHAnsi" w:cstheme="majorHAnsi"/>
                        <w:b/>
                        <w:bCs w:val="0"/>
                        <w:color w:val="FFFFFF" w:themeColor="background1"/>
                        <w:sz w:val="20"/>
                        <w:szCs w:val="20"/>
                      </w:rPr>
                      <w:t>Liveweight range (kg/pig</w:t>
                    </w:r>
                    <w:r>
                      <w:rPr>
                        <w:rFonts w:asciiTheme="majorHAnsi" w:hAnsiTheme="majorHAnsi" w:cstheme="majorHAnsi"/>
                        <w:b/>
                        <w:bCs w:val="0"/>
                        <w:color w:val="FFFFFF" w:themeColor="background1"/>
                        <w:sz w:val="20"/>
                        <w:szCs w:val="20"/>
                      </w:rPr>
                      <w:t>)</w:t>
                    </w:r>
                  </w:p>
                </w:tc>
                <w:tc>
                  <w:tcPr>
                    <w:tcW w:w="2552" w:type="dxa"/>
                    <w:gridSpan w:val="2"/>
                    <w:shd w:val="clear" w:color="auto" w:fill="000000" w:themeFill="text1"/>
                  </w:tcPr>
                  <w:p w14:paraId="0039D193" w14:textId="362896A2" w:rsidR="005476EF" w:rsidRPr="005476EF" w:rsidRDefault="005476EF" w:rsidP="005476EF">
                    <w:pPr>
                      <w:rPr>
                        <w:rFonts w:asciiTheme="majorHAnsi" w:hAnsiTheme="majorHAnsi" w:cstheme="majorHAnsi"/>
                        <w:b/>
                        <w:bCs w:val="0"/>
                        <w:color w:val="FFFFFF" w:themeColor="background1"/>
                        <w:sz w:val="20"/>
                        <w:szCs w:val="20"/>
                      </w:rPr>
                    </w:pPr>
                    <w:r w:rsidRPr="005476EF">
                      <w:rPr>
                        <w:rFonts w:asciiTheme="majorHAnsi" w:hAnsiTheme="majorHAnsi" w:cstheme="majorHAnsi"/>
                        <w:b/>
                        <w:bCs w:val="0"/>
                        <w:color w:val="FFFFFF" w:themeColor="background1"/>
                        <w:sz w:val="20"/>
                        <w:szCs w:val="20"/>
                      </w:rPr>
                      <w:t>Age range (weeks)</w:t>
                    </w:r>
                  </w:p>
                </w:tc>
              </w:tr>
              <w:tr w:rsidR="005476EF" w:rsidRPr="005476EF" w14:paraId="5F8C4B2B" w14:textId="77777777" w:rsidTr="00F16007">
                <w:tc>
                  <w:tcPr>
                    <w:tcW w:w="1803" w:type="dxa"/>
                    <w:shd w:val="clear" w:color="auto" w:fill="D9D9D9" w:themeFill="background1" w:themeFillShade="D9"/>
                  </w:tcPr>
                  <w:p w14:paraId="6A9E6E76" w14:textId="77777777" w:rsidR="005476EF" w:rsidRPr="005476EF" w:rsidRDefault="005476EF" w:rsidP="005476EF">
                    <w:pPr>
                      <w:rPr>
                        <w:rFonts w:asciiTheme="majorHAnsi" w:hAnsiTheme="majorHAnsi" w:cstheme="majorHAnsi"/>
                        <w:b/>
                        <w:bCs w:val="0"/>
                        <w:color w:val="auto"/>
                        <w:sz w:val="20"/>
                        <w:szCs w:val="20"/>
                      </w:rPr>
                    </w:pPr>
                  </w:p>
                </w:tc>
                <w:tc>
                  <w:tcPr>
                    <w:tcW w:w="1311" w:type="dxa"/>
                    <w:shd w:val="clear" w:color="auto" w:fill="D9D9D9" w:themeFill="background1" w:themeFillShade="D9"/>
                  </w:tcPr>
                  <w:p w14:paraId="5B008EE4" w14:textId="111641D5" w:rsidR="005476EF" w:rsidRPr="005476EF" w:rsidRDefault="005476EF" w:rsidP="005476EF">
                    <w:pPr>
                      <w:rPr>
                        <w:rFonts w:asciiTheme="majorHAnsi" w:hAnsiTheme="majorHAnsi" w:cstheme="majorHAnsi"/>
                        <w:b/>
                        <w:bCs w:val="0"/>
                        <w:color w:val="auto"/>
                        <w:sz w:val="20"/>
                        <w:szCs w:val="20"/>
                      </w:rPr>
                    </w:pPr>
                    <w:r w:rsidRPr="005476EF">
                      <w:rPr>
                        <w:rFonts w:asciiTheme="majorHAnsi" w:hAnsiTheme="majorHAnsi" w:cstheme="majorHAnsi"/>
                        <w:b/>
                        <w:bCs w:val="0"/>
                        <w:color w:val="auto"/>
                        <w:sz w:val="20"/>
                        <w:szCs w:val="20"/>
                      </w:rPr>
                      <w:t>Entry</w:t>
                    </w:r>
                  </w:p>
                </w:tc>
                <w:tc>
                  <w:tcPr>
                    <w:tcW w:w="1417" w:type="dxa"/>
                    <w:shd w:val="clear" w:color="auto" w:fill="D9D9D9" w:themeFill="background1" w:themeFillShade="D9"/>
                  </w:tcPr>
                  <w:p w14:paraId="3F769B7E" w14:textId="23DC50EE" w:rsidR="005476EF" w:rsidRPr="005476EF" w:rsidRDefault="005476EF" w:rsidP="005476EF">
                    <w:pPr>
                      <w:rPr>
                        <w:rFonts w:asciiTheme="majorHAnsi" w:hAnsiTheme="majorHAnsi" w:cstheme="majorHAnsi"/>
                        <w:b/>
                        <w:bCs w:val="0"/>
                        <w:color w:val="auto"/>
                        <w:sz w:val="20"/>
                        <w:szCs w:val="20"/>
                      </w:rPr>
                    </w:pPr>
                    <w:r w:rsidRPr="005476EF">
                      <w:rPr>
                        <w:rFonts w:asciiTheme="majorHAnsi" w:hAnsiTheme="majorHAnsi" w:cstheme="majorHAnsi"/>
                        <w:b/>
                        <w:bCs w:val="0"/>
                        <w:color w:val="auto"/>
                        <w:sz w:val="20"/>
                        <w:szCs w:val="20"/>
                      </w:rPr>
                      <w:t>Exit</w:t>
                    </w:r>
                  </w:p>
                </w:tc>
                <w:tc>
                  <w:tcPr>
                    <w:tcW w:w="1276" w:type="dxa"/>
                    <w:shd w:val="clear" w:color="auto" w:fill="D9D9D9" w:themeFill="background1" w:themeFillShade="D9"/>
                  </w:tcPr>
                  <w:p w14:paraId="4438025F" w14:textId="61EAAD6D" w:rsidR="005476EF" w:rsidRPr="005476EF" w:rsidRDefault="005476EF" w:rsidP="005476EF">
                    <w:pPr>
                      <w:rPr>
                        <w:rFonts w:asciiTheme="majorHAnsi" w:hAnsiTheme="majorHAnsi" w:cstheme="majorHAnsi"/>
                        <w:b/>
                        <w:bCs w:val="0"/>
                        <w:color w:val="auto"/>
                        <w:sz w:val="20"/>
                        <w:szCs w:val="20"/>
                      </w:rPr>
                    </w:pPr>
                    <w:r w:rsidRPr="005476EF">
                      <w:rPr>
                        <w:rFonts w:asciiTheme="majorHAnsi" w:hAnsiTheme="majorHAnsi" w:cstheme="majorHAnsi"/>
                        <w:b/>
                        <w:bCs w:val="0"/>
                        <w:color w:val="auto"/>
                        <w:sz w:val="20"/>
                        <w:szCs w:val="20"/>
                      </w:rPr>
                      <w:t xml:space="preserve">Entry </w:t>
                    </w:r>
                  </w:p>
                </w:tc>
                <w:tc>
                  <w:tcPr>
                    <w:tcW w:w="1276" w:type="dxa"/>
                    <w:shd w:val="clear" w:color="auto" w:fill="D9D9D9" w:themeFill="background1" w:themeFillShade="D9"/>
                  </w:tcPr>
                  <w:p w14:paraId="33BFC8EF" w14:textId="4DD3E1C1" w:rsidR="005476EF" w:rsidRPr="005476EF" w:rsidRDefault="005476EF" w:rsidP="005476EF">
                    <w:pPr>
                      <w:rPr>
                        <w:rFonts w:asciiTheme="majorHAnsi" w:hAnsiTheme="majorHAnsi" w:cstheme="majorHAnsi"/>
                        <w:b/>
                        <w:bCs w:val="0"/>
                        <w:color w:val="auto"/>
                        <w:sz w:val="20"/>
                        <w:szCs w:val="20"/>
                      </w:rPr>
                    </w:pPr>
                    <w:r w:rsidRPr="005476EF">
                      <w:rPr>
                        <w:rFonts w:asciiTheme="majorHAnsi" w:hAnsiTheme="majorHAnsi" w:cstheme="majorHAnsi"/>
                        <w:b/>
                        <w:bCs w:val="0"/>
                        <w:color w:val="auto"/>
                        <w:sz w:val="20"/>
                        <w:szCs w:val="20"/>
                      </w:rPr>
                      <w:t>Exit</w:t>
                    </w:r>
                  </w:p>
                </w:tc>
              </w:tr>
              <w:tr w:rsidR="005476EF" w:rsidRPr="005476EF" w14:paraId="59E82B66" w14:textId="77777777" w:rsidTr="00F16007">
                <w:tc>
                  <w:tcPr>
                    <w:tcW w:w="1803" w:type="dxa"/>
                    <w:shd w:val="clear" w:color="auto" w:fill="D9D9D9" w:themeFill="background1" w:themeFillShade="D9"/>
                  </w:tcPr>
                  <w:p w14:paraId="242CA25D" w14:textId="7D1C880C"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 xml:space="preserve">Gilt </w:t>
                    </w:r>
                  </w:p>
                </w:tc>
                <w:tc>
                  <w:tcPr>
                    <w:tcW w:w="1311" w:type="dxa"/>
                  </w:tcPr>
                  <w:p w14:paraId="5F5D9948" w14:textId="4CF50378"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100</w:t>
                    </w:r>
                  </w:p>
                </w:tc>
                <w:tc>
                  <w:tcPr>
                    <w:tcW w:w="1417" w:type="dxa"/>
                  </w:tcPr>
                  <w:p w14:paraId="24CE54A5" w14:textId="4D66BEF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160</w:t>
                    </w:r>
                  </w:p>
                </w:tc>
                <w:tc>
                  <w:tcPr>
                    <w:tcW w:w="1276" w:type="dxa"/>
                  </w:tcPr>
                  <w:p w14:paraId="1A921097" w14:textId="690D2A72"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22</w:t>
                    </w:r>
                  </w:p>
                </w:tc>
                <w:tc>
                  <w:tcPr>
                    <w:tcW w:w="1276" w:type="dxa"/>
                  </w:tcPr>
                  <w:p w14:paraId="709331BE" w14:textId="701E9867"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30</w:t>
                    </w:r>
                  </w:p>
                </w:tc>
              </w:tr>
              <w:tr w:rsidR="005476EF" w:rsidRPr="005476EF" w14:paraId="0A1A4F44" w14:textId="77777777" w:rsidTr="00F16007">
                <w:tc>
                  <w:tcPr>
                    <w:tcW w:w="1803" w:type="dxa"/>
                    <w:shd w:val="clear" w:color="auto" w:fill="D9D9D9" w:themeFill="background1" w:themeFillShade="D9"/>
                  </w:tcPr>
                  <w:p w14:paraId="3AD5DF1E" w14:textId="439F8B44"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Boar</w:t>
                    </w:r>
                  </w:p>
                </w:tc>
                <w:tc>
                  <w:tcPr>
                    <w:tcW w:w="1311" w:type="dxa"/>
                  </w:tcPr>
                  <w:p w14:paraId="39DD4D6D" w14:textId="57FCC725"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100</w:t>
                    </w:r>
                  </w:p>
                </w:tc>
                <w:tc>
                  <w:tcPr>
                    <w:tcW w:w="1417" w:type="dxa"/>
                  </w:tcPr>
                  <w:p w14:paraId="79F02C08" w14:textId="241275D8"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300</w:t>
                    </w:r>
                  </w:p>
                </w:tc>
                <w:tc>
                  <w:tcPr>
                    <w:tcW w:w="1276" w:type="dxa"/>
                  </w:tcPr>
                  <w:p w14:paraId="0DD61C28" w14:textId="6CBDD400"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22</w:t>
                    </w:r>
                  </w:p>
                </w:tc>
                <w:tc>
                  <w:tcPr>
                    <w:tcW w:w="1276" w:type="dxa"/>
                  </w:tcPr>
                  <w:p w14:paraId="6A02D7B6" w14:textId="7A9F7161"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128</w:t>
                    </w:r>
                  </w:p>
                </w:tc>
              </w:tr>
              <w:tr w:rsidR="005476EF" w:rsidRPr="005476EF" w14:paraId="5BFA4F45" w14:textId="77777777" w:rsidTr="00F16007">
                <w:tc>
                  <w:tcPr>
                    <w:tcW w:w="1803" w:type="dxa"/>
                    <w:shd w:val="clear" w:color="auto" w:fill="D9D9D9" w:themeFill="background1" w:themeFillShade="D9"/>
                  </w:tcPr>
                  <w:p w14:paraId="3C87DB41" w14:textId="007D4477"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Dry Sow</w:t>
                    </w:r>
                  </w:p>
                </w:tc>
                <w:tc>
                  <w:tcPr>
                    <w:tcW w:w="1311" w:type="dxa"/>
                  </w:tcPr>
                  <w:p w14:paraId="42F3276D" w14:textId="625256A7"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145</w:t>
                    </w:r>
                  </w:p>
                </w:tc>
                <w:tc>
                  <w:tcPr>
                    <w:tcW w:w="1417" w:type="dxa"/>
                  </w:tcPr>
                  <w:p w14:paraId="053C6023" w14:textId="48BE23A0"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200</w:t>
                    </w:r>
                  </w:p>
                </w:tc>
                <w:tc>
                  <w:tcPr>
                    <w:tcW w:w="1276" w:type="dxa"/>
                  </w:tcPr>
                  <w:p w14:paraId="7840C287" w14:textId="040D88BA" w:rsidR="005476EF" w:rsidRPr="005476EF" w:rsidRDefault="00F16007" w:rsidP="005476EF">
                    <w:pPr>
                      <w:rPr>
                        <w:rFonts w:asciiTheme="majorHAnsi" w:hAnsiTheme="majorHAnsi" w:cstheme="majorHAnsi"/>
                        <w:sz w:val="20"/>
                        <w:szCs w:val="20"/>
                      </w:rPr>
                    </w:pPr>
                    <w:r>
                      <w:rPr>
                        <w:rFonts w:asciiTheme="majorHAnsi" w:hAnsiTheme="majorHAnsi" w:cstheme="majorHAnsi"/>
                        <w:sz w:val="20"/>
                        <w:szCs w:val="20"/>
                      </w:rPr>
                      <w:t>n/a</w:t>
                    </w:r>
                  </w:p>
                </w:tc>
                <w:tc>
                  <w:tcPr>
                    <w:tcW w:w="1276" w:type="dxa"/>
                  </w:tcPr>
                  <w:p w14:paraId="6773AE80" w14:textId="145FA386" w:rsidR="005476EF" w:rsidRPr="005476EF" w:rsidRDefault="00F16007" w:rsidP="005476EF">
                    <w:pPr>
                      <w:rPr>
                        <w:rFonts w:asciiTheme="majorHAnsi" w:hAnsiTheme="majorHAnsi" w:cstheme="majorHAnsi"/>
                        <w:sz w:val="20"/>
                        <w:szCs w:val="20"/>
                      </w:rPr>
                    </w:pPr>
                    <w:r>
                      <w:rPr>
                        <w:rFonts w:asciiTheme="majorHAnsi" w:hAnsiTheme="majorHAnsi" w:cstheme="majorHAnsi"/>
                        <w:sz w:val="20"/>
                        <w:szCs w:val="20"/>
                      </w:rPr>
                      <w:t>n/a</w:t>
                    </w:r>
                  </w:p>
                </w:tc>
              </w:tr>
              <w:tr w:rsidR="005476EF" w:rsidRPr="005476EF" w14:paraId="3692D20B" w14:textId="77777777" w:rsidTr="00F16007">
                <w:tc>
                  <w:tcPr>
                    <w:tcW w:w="1803" w:type="dxa"/>
                    <w:shd w:val="clear" w:color="auto" w:fill="D9D9D9" w:themeFill="background1" w:themeFillShade="D9"/>
                  </w:tcPr>
                  <w:p w14:paraId="6783AEC2" w14:textId="50F2A7F5"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Lac</w:t>
                    </w:r>
                    <w:r w:rsidR="00F000C3">
                      <w:rPr>
                        <w:rFonts w:asciiTheme="majorHAnsi" w:hAnsiTheme="majorHAnsi" w:cstheme="majorHAnsi"/>
                        <w:sz w:val="20"/>
                        <w:szCs w:val="20"/>
                      </w:rPr>
                      <w:t>tating</w:t>
                    </w:r>
                    <w:r w:rsidRPr="005476EF">
                      <w:rPr>
                        <w:rFonts w:asciiTheme="majorHAnsi" w:hAnsiTheme="majorHAnsi" w:cstheme="majorHAnsi"/>
                        <w:sz w:val="20"/>
                        <w:szCs w:val="20"/>
                      </w:rPr>
                      <w:t xml:space="preserve"> Sow</w:t>
                    </w:r>
                  </w:p>
                </w:tc>
                <w:tc>
                  <w:tcPr>
                    <w:tcW w:w="1311" w:type="dxa"/>
                  </w:tcPr>
                  <w:p w14:paraId="41D42ADC" w14:textId="39340641"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145</w:t>
                    </w:r>
                  </w:p>
                </w:tc>
                <w:tc>
                  <w:tcPr>
                    <w:tcW w:w="1417" w:type="dxa"/>
                  </w:tcPr>
                  <w:p w14:paraId="037D005C" w14:textId="19DDB909"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200</w:t>
                    </w:r>
                  </w:p>
                </w:tc>
                <w:tc>
                  <w:tcPr>
                    <w:tcW w:w="1276" w:type="dxa"/>
                  </w:tcPr>
                  <w:p w14:paraId="6D837301" w14:textId="7A381D53" w:rsidR="005476EF" w:rsidRPr="005476EF" w:rsidRDefault="00F16007" w:rsidP="005476EF">
                    <w:pPr>
                      <w:rPr>
                        <w:rFonts w:asciiTheme="majorHAnsi" w:hAnsiTheme="majorHAnsi" w:cstheme="majorHAnsi"/>
                        <w:sz w:val="20"/>
                        <w:szCs w:val="20"/>
                      </w:rPr>
                    </w:pPr>
                    <w:r>
                      <w:rPr>
                        <w:rFonts w:asciiTheme="majorHAnsi" w:hAnsiTheme="majorHAnsi" w:cstheme="majorHAnsi"/>
                        <w:sz w:val="20"/>
                        <w:szCs w:val="20"/>
                      </w:rPr>
                      <w:t>n/a</w:t>
                    </w:r>
                  </w:p>
                </w:tc>
                <w:tc>
                  <w:tcPr>
                    <w:tcW w:w="1276" w:type="dxa"/>
                  </w:tcPr>
                  <w:p w14:paraId="66DFE64C" w14:textId="2AE4C15F" w:rsidR="005476EF" w:rsidRPr="005476EF" w:rsidRDefault="00F16007" w:rsidP="005476EF">
                    <w:pPr>
                      <w:rPr>
                        <w:rFonts w:asciiTheme="majorHAnsi" w:hAnsiTheme="majorHAnsi" w:cstheme="majorHAnsi"/>
                        <w:sz w:val="20"/>
                        <w:szCs w:val="20"/>
                      </w:rPr>
                    </w:pPr>
                    <w:r>
                      <w:rPr>
                        <w:rFonts w:asciiTheme="majorHAnsi" w:hAnsiTheme="majorHAnsi" w:cstheme="majorHAnsi"/>
                        <w:sz w:val="20"/>
                        <w:szCs w:val="20"/>
                      </w:rPr>
                      <w:t>n/a</w:t>
                    </w:r>
                  </w:p>
                </w:tc>
              </w:tr>
              <w:tr w:rsidR="005476EF" w:rsidRPr="005476EF" w14:paraId="022275B7" w14:textId="77777777" w:rsidTr="00F16007">
                <w:tc>
                  <w:tcPr>
                    <w:tcW w:w="1803" w:type="dxa"/>
                    <w:shd w:val="clear" w:color="auto" w:fill="D9D9D9" w:themeFill="background1" w:themeFillShade="D9"/>
                  </w:tcPr>
                  <w:p w14:paraId="66949918" w14:textId="1B5B6700"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Sucker</w:t>
                    </w:r>
                  </w:p>
                </w:tc>
                <w:tc>
                  <w:tcPr>
                    <w:tcW w:w="1311" w:type="dxa"/>
                  </w:tcPr>
                  <w:p w14:paraId="6DC2096E" w14:textId="404CF2F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1.4</w:t>
                    </w:r>
                  </w:p>
                </w:tc>
                <w:tc>
                  <w:tcPr>
                    <w:tcW w:w="1417" w:type="dxa"/>
                  </w:tcPr>
                  <w:p w14:paraId="47F0A763" w14:textId="6312A26F"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7</w:t>
                    </w:r>
                  </w:p>
                </w:tc>
                <w:tc>
                  <w:tcPr>
                    <w:tcW w:w="1276" w:type="dxa"/>
                  </w:tcPr>
                  <w:p w14:paraId="7652667D" w14:textId="5CEE63F3"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0</w:t>
                    </w:r>
                  </w:p>
                </w:tc>
                <w:tc>
                  <w:tcPr>
                    <w:tcW w:w="1276" w:type="dxa"/>
                  </w:tcPr>
                  <w:p w14:paraId="5232CE55" w14:textId="359D5FBB"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3.5</w:t>
                    </w:r>
                  </w:p>
                </w:tc>
              </w:tr>
              <w:tr w:rsidR="005476EF" w:rsidRPr="005476EF" w14:paraId="547BA6D5" w14:textId="77777777" w:rsidTr="00F16007">
                <w:tc>
                  <w:tcPr>
                    <w:tcW w:w="1803" w:type="dxa"/>
                    <w:shd w:val="clear" w:color="auto" w:fill="D9D9D9" w:themeFill="background1" w:themeFillShade="D9"/>
                  </w:tcPr>
                  <w:p w14:paraId="0B88EF11" w14:textId="0C063F95"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Weaner</w:t>
                    </w:r>
                  </w:p>
                </w:tc>
                <w:tc>
                  <w:tcPr>
                    <w:tcW w:w="1311" w:type="dxa"/>
                  </w:tcPr>
                  <w:p w14:paraId="1F4827EF" w14:textId="66C1ECB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7</w:t>
                    </w:r>
                  </w:p>
                </w:tc>
                <w:tc>
                  <w:tcPr>
                    <w:tcW w:w="1417" w:type="dxa"/>
                  </w:tcPr>
                  <w:p w14:paraId="2E30BD9D" w14:textId="077F359C"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35</w:t>
                    </w:r>
                  </w:p>
                </w:tc>
                <w:tc>
                  <w:tcPr>
                    <w:tcW w:w="1276" w:type="dxa"/>
                  </w:tcPr>
                  <w:p w14:paraId="1EE6F5F2" w14:textId="4059907A"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3.5</w:t>
                    </w:r>
                  </w:p>
                </w:tc>
                <w:tc>
                  <w:tcPr>
                    <w:tcW w:w="1276" w:type="dxa"/>
                  </w:tcPr>
                  <w:p w14:paraId="1D760A73" w14:textId="27EE3924"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10</w:t>
                    </w:r>
                  </w:p>
                </w:tc>
              </w:tr>
              <w:tr w:rsidR="005476EF" w:rsidRPr="005476EF" w14:paraId="5A6EFCDF" w14:textId="77777777" w:rsidTr="00F16007">
                <w:tc>
                  <w:tcPr>
                    <w:tcW w:w="1803" w:type="dxa"/>
                    <w:shd w:val="clear" w:color="auto" w:fill="D9D9D9" w:themeFill="background1" w:themeFillShade="D9"/>
                  </w:tcPr>
                  <w:p w14:paraId="3F527AC9" w14:textId="7DE3B33A"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Porker</w:t>
                    </w:r>
                  </w:p>
                </w:tc>
                <w:tc>
                  <w:tcPr>
                    <w:tcW w:w="1311" w:type="dxa"/>
                  </w:tcPr>
                  <w:p w14:paraId="5A3D495C" w14:textId="2B8337D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35</w:t>
                    </w:r>
                  </w:p>
                </w:tc>
                <w:tc>
                  <w:tcPr>
                    <w:tcW w:w="1417" w:type="dxa"/>
                  </w:tcPr>
                  <w:p w14:paraId="7C342E2D" w14:textId="5DBAA0E0"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60</w:t>
                    </w:r>
                  </w:p>
                </w:tc>
                <w:tc>
                  <w:tcPr>
                    <w:tcW w:w="1276" w:type="dxa"/>
                  </w:tcPr>
                  <w:p w14:paraId="78DC79CB" w14:textId="22ABBE6A"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10</w:t>
                    </w:r>
                  </w:p>
                </w:tc>
                <w:tc>
                  <w:tcPr>
                    <w:tcW w:w="1276" w:type="dxa"/>
                  </w:tcPr>
                  <w:p w14:paraId="3D394DEB" w14:textId="7E1AC74E"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14</w:t>
                    </w:r>
                  </w:p>
                </w:tc>
              </w:tr>
              <w:tr w:rsidR="005476EF" w:rsidRPr="005476EF" w14:paraId="2A195388" w14:textId="77777777" w:rsidTr="00F16007">
                <w:tc>
                  <w:tcPr>
                    <w:tcW w:w="1803" w:type="dxa"/>
                    <w:shd w:val="clear" w:color="auto" w:fill="D9D9D9" w:themeFill="background1" w:themeFillShade="D9"/>
                  </w:tcPr>
                  <w:p w14:paraId="1DBAE3DD" w14:textId="1CCAE2D0"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Grower</w:t>
                    </w:r>
                  </w:p>
                </w:tc>
                <w:tc>
                  <w:tcPr>
                    <w:tcW w:w="1311" w:type="dxa"/>
                  </w:tcPr>
                  <w:p w14:paraId="25C448B0" w14:textId="0290A007"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60</w:t>
                    </w:r>
                  </w:p>
                </w:tc>
                <w:tc>
                  <w:tcPr>
                    <w:tcW w:w="1417" w:type="dxa"/>
                  </w:tcPr>
                  <w:p w14:paraId="762552A3" w14:textId="2453A4D2"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85</w:t>
                    </w:r>
                  </w:p>
                </w:tc>
                <w:tc>
                  <w:tcPr>
                    <w:tcW w:w="1276" w:type="dxa"/>
                  </w:tcPr>
                  <w:p w14:paraId="10E03B18" w14:textId="2AB0765C"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14</w:t>
                    </w:r>
                  </w:p>
                </w:tc>
                <w:tc>
                  <w:tcPr>
                    <w:tcW w:w="1276" w:type="dxa"/>
                  </w:tcPr>
                  <w:p w14:paraId="0547AF36" w14:textId="3C2DE9B2"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18</w:t>
                    </w:r>
                  </w:p>
                </w:tc>
              </w:tr>
              <w:tr w:rsidR="005476EF" w:rsidRPr="005476EF" w14:paraId="3DA31E43" w14:textId="77777777" w:rsidTr="00F16007">
                <w:tc>
                  <w:tcPr>
                    <w:tcW w:w="1803" w:type="dxa"/>
                    <w:shd w:val="clear" w:color="auto" w:fill="D9D9D9" w:themeFill="background1" w:themeFillShade="D9"/>
                  </w:tcPr>
                  <w:p w14:paraId="17A551D3" w14:textId="1F4AB17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Finisher</w:t>
                    </w:r>
                  </w:p>
                </w:tc>
                <w:tc>
                  <w:tcPr>
                    <w:tcW w:w="1311" w:type="dxa"/>
                  </w:tcPr>
                  <w:p w14:paraId="3C40CBA4" w14:textId="67E066DF"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85</w:t>
                    </w:r>
                  </w:p>
                </w:tc>
                <w:tc>
                  <w:tcPr>
                    <w:tcW w:w="1417" w:type="dxa"/>
                  </w:tcPr>
                  <w:p w14:paraId="1CD13111" w14:textId="2FA1E45E"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110</w:t>
                    </w:r>
                  </w:p>
                </w:tc>
                <w:tc>
                  <w:tcPr>
                    <w:tcW w:w="1276" w:type="dxa"/>
                  </w:tcPr>
                  <w:p w14:paraId="20540E87" w14:textId="7AA3758E"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18</w:t>
                    </w:r>
                  </w:p>
                </w:tc>
                <w:tc>
                  <w:tcPr>
                    <w:tcW w:w="1276" w:type="dxa"/>
                  </w:tcPr>
                  <w:p w14:paraId="53BE111B" w14:textId="4CC762D3"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22</w:t>
                    </w:r>
                  </w:p>
                </w:tc>
              </w:tr>
              <w:tr w:rsidR="005476EF" w:rsidRPr="005476EF" w14:paraId="54DFCE27" w14:textId="77777777" w:rsidTr="00F16007">
                <w:tc>
                  <w:tcPr>
                    <w:tcW w:w="1803" w:type="dxa"/>
                    <w:shd w:val="clear" w:color="auto" w:fill="D9D9D9" w:themeFill="background1" w:themeFillShade="D9"/>
                  </w:tcPr>
                  <w:p w14:paraId="76009042" w14:textId="5DC9D41E"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Heavy finisher</w:t>
                    </w:r>
                  </w:p>
                </w:tc>
                <w:tc>
                  <w:tcPr>
                    <w:tcW w:w="1311" w:type="dxa"/>
                  </w:tcPr>
                  <w:p w14:paraId="0EAB2858" w14:textId="3CB1A76D"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110</w:t>
                    </w:r>
                  </w:p>
                </w:tc>
                <w:tc>
                  <w:tcPr>
                    <w:tcW w:w="1417" w:type="dxa"/>
                  </w:tcPr>
                  <w:p w14:paraId="57376EE4" w14:textId="1A64678C"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130</w:t>
                    </w:r>
                  </w:p>
                </w:tc>
                <w:tc>
                  <w:tcPr>
                    <w:tcW w:w="1276" w:type="dxa"/>
                  </w:tcPr>
                  <w:p w14:paraId="04A60024" w14:textId="2AA4ABE9"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22</w:t>
                    </w:r>
                  </w:p>
                </w:tc>
                <w:tc>
                  <w:tcPr>
                    <w:tcW w:w="1276" w:type="dxa"/>
                  </w:tcPr>
                  <w:p w14:paraId="6F601A59" w14:textId="357C9953" w:rsidR="005476EF" w:rsidRPr="005476EF" w:rsidRDefault="005476EF" w:rsidP="005476EF">
                    <w:pPr>
                      <w:rPr>
                        <w:rFonts w:asciiTheme="majorHAnsi" w:hAnsiTheme="majorHAnsi" w:cstheme="majorHAnsi"/>
                        <w:sz w:val="20"/>
                        <w:szCs w:val="20"/>
                      </w:rPr>
                    </w:pPr>
                    <w:r w:rsidRPr="005476EF">
                      <w:rPr>
                        <w:rFonts w:asciiTheme="majorHAnsi" w:hAnsiTheme="majorHAnsi" w:cstheme="majorHAnsi"/>
                        <w:sz w:val="20"/>
                        <w:szCs w:val="20"/>
                      </w:rPr>
                      <w:t>26</w:t>
                    </w:r>
                  </w:p>
                </w:tc>
              </w:tr>
              <w:tr w:rsidR="004533A1" w:rsidRPr="005476EF" w14:paraId="3A2ED84B" w14:textId="77777777">
                <w:tc>
                  <w:tcPr>
                    <w:tcW w:w="1803" w:type="dxa"/>
                    <w:shd w:val="clear" w:color="auto" w:fill="D9D9D9" w:themeFill="background1" w:themeFillShade="D9"/>
                  </w:tcPr>
                  <w:p w14:paraId="0EF02AB4" w14:textId="39F40D1C" w:rsidR="004533A1" w:rsidRPr="004533A1" w:rsidRDefault="004533A1" w:rsidP="005476EF">
                    <w:pPr>
                      <w:rPr>
                        <w:rFonts w:asciiTheme="majorHAnsi" w:hAnsiTheme="majorHAnsi" w:cstheme="majorHAnsi"/>
                        <w:sz w:val="20"/>
                        <w:szCs w:val="20"/>
                      </w:rPr>
                    </w:pPr>
                    <w:r w:rsidRPr="004533A1">
                      <w:rPr>
                        <w:rFonts w:asciiTheme="majorHAnsi" w:hAnsiTheme="majorHAnsi" w:cstheme="majorHAnsi"/>
                        <w:sz w:val="20"/>
                        <w:szCs w:val="20"/>
                      </w:rPr>
                      <w:t>Reference</w:t>
                    </w:r>
                  </w:p>
                </w:tc>
                <w:tc>
                  <w:tcPr>
                    <w:tcW w:w="5280" w:type="dxa"/>
                    <w:gridSpan w:val="4"/>
                  </w:tcPr>
                  <w:p w14:paraId="43E16D67" w14:textId="4E3D07C5" w:rsidR="004533A1" w:rsidRPr="004533A1" w:rsidRDefault="004533A1" w:rsidP="004533A1">
                    <w:pPr>
                      <w:jc w:val="center"/>
                      <w:rPr>
                        <w:rFonts w:asciiTheme="majorHAnsi" w:hAnsiTheme="majorHAnsi" w:cstheme="majorHAnsi"/>
                        <w:sz w:val="20"/>
                        <w:szCs w:val="20"/>
                      </w:rPr>
                    </w:pPr>
                    <w:r w:rsidRPr="004533A1">
                      <w:rPr>
                        <w:rFonts w:asciiTheme="majorHAnsi" w:hAnsiTheme="majorHAnsi" w:cstheme="majorHAnsi"/>
                        <w:color w:val="auto"/>
                        <w:sz w:val="20"/>
                        <w:szCs w:val="20"/>
                        <w:lang w:val="en-AU"/>
                      </w:rPr>
                      <w:t xml:space="preserve">PigBal 5 </w:t>
                    </w:r>
                    <w:r w:rsidRPr="004533A1">
                      <w:rPr>
                        <w:rFonts w:asciiTheme="majorHAnsi" w:hAnsiTheme="majorHAnsi" w:cstheme="majorHAnsi"/>
                        <w:color w:val="auto"/>
                        <w:sz w:val="20"/>
                        <w:szCs w:val="20"/>
                      </w:rPr>
                      <w:fldChar w:fldCharType="begin"/>
                    </w:r>
                    <w:r>
                      <w:rPr>
                        <w:rFonts w:asciiTheme="majorHAnsi" w:hAnsiTheme="majorHAnsi" w:cstheme="majorHAnsi"/>
                        <w:color w:val="auto"/>
                        <w:sz w:val="20"/>
                        <w:szCs w:val="20"/>
                        <w:lang w:val="en-AU"/>
                      </w:rPr>
                      <w:instrText xml:space="preserve"> ADDIN ZOTERO_ITEM CSL_CITATION {"citationID":"ymn1EICj","properties":{"unsorted":false,"formattedCitation":"[3]","plainCitation":"[3]","noteIndex":0},"citationItems":[{"id":116,"uris":["http://zotero.org/users/17543967/items/9TK9CPJQ"],"itemData":{"id":116,"type":"document","publisher":"Queensland Government","title":"PigBal 5 Technical Manual","author":[{"family":"Queensland Government &amp; Australian Pork","given":""}],"issued":{"date-parts":[["2025",6,13]]}}}],"schema":"https://github.com/citation-style-language/schema/raw/master/csl-citation.json"} </w:instrText>
                    </w:r>
                    <w:r w:rsidRPr="004533A1">
                      <w:rPr>
                        <w:rFonts w:asciiTheme="majorHAnsi" w:hAnsiTheme="majorHAnsi" w:cstheme="majorHAnsi"/>
                        <w:color w:val="auto"/>
                        <w:sz w:val="20"/>
                        <w:szCs w:val="20"/>
                      </w:rPr>
                      <w:fldChar w:fldCharType="separate"/>
                    </w:r>
                    <w:r w:rsidRPr="004533A1">
                      <w:rPr>
                        <w:rFonts w:asciiTheme="majorHAnsi" w:hAnsiTheme="majorHAnsi" w:cstheme="majorHAnsi"/>
                        <w:color w:val="auto"/>
                        <w:sz w:val="20"/>
                        <w:szCs w:val="20"/>
                      </w:rPr>
                      <w:t>[3]</w:t>
                    </w:r>
                    <w:r w:rsidRPr="004533A1">
                      <w:rPr>
                        <w:rFonts w:asciiTheme="majorHAnsi" w:hAnsiTheme="majorHAnsi" w:cstheme="majorHAnsi"/>
                        <w:color w:val="auto"/>
                        <w:sz w:val="20"/>
                        <w:szCs w:val="20"/>
                      </w:rPr>
                      <w:fldChar w:fldCharType="end"/>
                    </w:r>
                  </w:p>
                </w:tc>
              </w:tr>
            </w:tbl>
            <w:p w14:paraId="47F87766" w14:textId="6D2956E8" w:rsidR="00C0316C" w:rsidRDefault="00C0316C" w:rsidP="00D96F30"/>
            <w:p w14:paraId="65F7F1EC" w14:textId="77777777" w:rsidR="00C0316C" w:rsidRDefault="00C0316C">
              <w:pPr>
                <w:spacing w:after="160" w:line="288" w:lineRule="auto"/>
                <w:ind w:left="2160"/>
              </w:pPr>
              <w:r>
                <w:br w:type="page"/>
              </w:r>
            </w:p>
            <w:p w14:paraId="2116CA30" w14:textId="3E2667AF" w:rsidR="00605410" w:rsidRPr="000B1AE1" w:rsidRDefault="00F77038" w:rsidP="00F77038">
              <w:pPr>
                <w:pStyle w:val="Heading2"/>
                <w:rPr>
                  <w:color w:val="auto"/>
                </w:rPr>
              </w:pPr>
              <w:r w:rsidRPr="000B1AE1">
                <w:rPr>
                  <w:color w:val="auto"/>
                </w:rPr>
                <w:lastRenderedPageBreak/>
                <w:t xml:space="preserve"> </w:t>
              </w:r>
              <w:bookmarkStart w:id="129" w:name="_Toc225351142"/>
              <w:r w:rsidR="00605410" w:rsidRPr="000B1AE1">
                <w:rPr>
                  <w:color w:val="auto"/>
                </w:rPr>
                <w:t>Poultry</w:t>
              </w:r>
              <w:bookmarkEnd w:id="129"/>
            </w:p>
            <w:p w14:paraId="43644C13" w14:textId="73320996" w:rsidR="006332F5" w:rsidRDefault="006332F5" w:rsidP="00116D43">
              <w:pPr>
                <w:pStyle w:val="Caption"/>
              </w:pPr>
              <w:bookmarkStart w:id="130" w:name="_Toc215758100"/>
              <w:bookmarkStart w:id="131" w:name="_Toc225351202"/>
              <w:r>
                <w:t>Table</w:t>
              </w:r>
              <w:r w:rsidR="00116D43">
                <w:t xml:space="preserve"> </w:t>
              </w:r>
              <w:r w:rsidR="007C71EC">
                <w:fldChar w:fldCharType="begin"/>
              </w:r>
              <w:r w:rsidR="007C71EC">
                <w:instrText xml:space="preserve"> STYLEREF 2 \s </w:instrText>
              </w:r>
              <w:r w:rsidR="007C71EC">
                <w:fldChar w:fldCharType="separate"/>
              </w:r>
              <w:r w:rsidR="00403175">
                <w:rPr>
                  <w:noProof/>
                </w:rPr>
                <w:t>A.1.7</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t>: Poultry - Diet properties</w:t>
              </w:r>
              <w:bookmarkEnd w:id="130"/>
              <w:bookmarkEnd w:id="131"/>
            </w:p>
            <w:tbl>
              <w:tblPr>
                <w:tblStyle w:val="TableGrid"/>
                <w:tblW w:w="9634" w:type="dxa"/>
                <w:tblLayout w:type="fixed"/>
                <w:tblLook w:val="04A0" w:firstRow="1" w:lastRow="0" w:firstColumn="1" w:lastColumn="0" w:noHBand="0" w:noVBand="1"/>
                <w:tblCaption w:val="Table A5.5.6.1 Poultry - Diet properties"/>
              </w:tblPr>
              <w:tblGrid>
                <w:gridCol w:w="2263"/>
                <w:gridCol w:w="1843"/>
                <w:gridCol w:w="992"/>
                <w:gridCol w:w="1701"/>
                <w:gridCol w:w="1560"/>
                <w:gridCol w:w="1275"/>
              </w:tblGrid>
              <w:tr w:rsidR="00605C25" w:rsidRPr="004839C5" w14:paraId="3AA69A44" w14:textId="77777777" w:rsidTr="00605C25">
                <w:trPr>
                  <w:tblHeader/>
                </w:trPr>
                <w:tc>
                  <w:tcPr>
                    <w:tcW w:w="2263"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9C749B8" w14:textId="77777777" w:rsidR="00605C25" w:rsidRPr="006332F5" w:rsidRDefault="00605C25">
                    <w:pPr>
                      <w:pStyle w:val="BodyText"/>
                      <w:keepNext/>
                      <w:spacing w:before="80" w:after="80"/>
                      <w:rPr>
                        <w:b/>
                        <w:bCs w:val="0"/>
                        <w:color w:val="FFFFFF" w:themeColor="background1"/>
                        <w:lang w:val="en-AU" w:eastAsia="en-US" w:bidi="hi-IN"/>
                      </w:rPr>
                    </w:pPr>
                    <w:r w:rsidRPr="006332F5">
                      <w:rPr>
                        <w:b/>
                        <w:color w:val="FFFFFF" w:themeColor="background1"/>
                        <w:lang w:val="en-AU" w:eastAsia="en-US" w:bidi="hi-IN"/>
                      </w:rPr>
                      <w:t>Nutrient analysis</w:t>
                    </w:r>
                  </w:p>
                </w:tc>
                <w:tc>
                  <w:tcPr>
                    <w:tcW w:w="1843" w:type="dxa"/>
                    <w:shd w:val="clear" w:color="auto" w:fill="000000" w:themeFill="text1"/>
                  </w:tcPr>
                  <w:p w14:paraId="062C522D" w14:textId="77777777" w:rsidR="00605C25" w:rsidRDefault="00605C25">
                    <w:pPr>
                      <w:pStyle w:val="BodyText"/>
                      <w:keepNext/>
                      <w:spacing w:before="80" w:after="80"/>
                      <w:jc w:val="center"/>
                      <w:rPr>
                        <w:b/>
                        <w:color w:val="FFFFFF" w:themeColor="background1"/>
                        <w:lang w:val="en-AU" w:eastAsia="en-US" w:bidi="hi-IN"/>
                      </w:rPr>
                    </w:pPr>
                  </w:p>
                  <w:p w14:paraId="5FC647B1" w14:textId="5CD22D9A" w:rsidR="00605C25" w:rsidRPr="006332F5" w:rsidRDefault="00605C25">
                    <w:pPr>
                      <w:pStyle w:val="BodyText"/>
                      <w:keepNext/>
                      <w:spacing w:before="80" w:after="80"/>
                      <w:jc w:val="center"/>
                      <w:rPr>
                        <w:b/>
                        <w:color w:val="FFFFFF" w:themeColor="background1"/>
                        <w:lang w:val="en-AU" w:eastAsia="en-US" w:bidi="hi-IN"/>
                      </w:rPr>
                    </w:pPr>
                    <w:r>
                      <w:rPr>
                        <w:b/>
                        <w:color w:val="FFFFFF" w:themeColor="background1"/>
                        <w:lang w:val="en-AU" w:eastAsia="en-US" w:bidi="hi-IN"/>
                      </w:rPr>
                      <w:t>Units</w:t>
                    </w:r>
                  </w:p>
                </w:tc>
                <w:tc>
                  <w:tcPr>
                    <w:tcW w:w="992"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D64095C" w14:textId="30E86DBA" w:rsidR="00605C25" w:rsidRPr="006332F5" w:rsidRDefault="00605C25">
                    <w:pPr>
                      <w:pStyle w:val="BodyText"/>
                      <w:keepNext/>
                      <w:spacing w:before="80" w:after="80"/>
                      <w:jc w:val="center"/>
                      <w:rPr>
                        <w:b/>
                        <w:bCs w:val="0"/>
                        <w:color w:val="FFFFFF" w:themeColor="background1"/>
                        <w:lang w:val="en-AU" w:eastAsia="en-US" w:bidi="hi-IN"/>
                      </w:rPr>
                    </w:pPr>
                    <w:r w:rsidRPr="006332F5">
                      <w:rPr>
                        <w:b/>
                        <w:color w:val="FFFFFF" w:themeColor="background1"/>
                        <w:lang w:val="en-AU" w:eastAsia="en-US" w:bidi="hi-IN"/>
                      </w:rPr>
                      <w:t>Layers</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1C7EF75" w14:textId="77777777" w:rsidR="00605C25" w:rsidRPr="006332F5" w:rsidRDefault="00605C25">
                    <w:pPr>
                      <w:pStyle w:val="BodyText"/>
                      <w:keepNext/>
                      <w:spacing w:before="80" w:after="80"/>
                      <w:jc w:val="center"/>
                      <w:rPr>
                        <w:b/>
                        <w:bCs w:val="0"/>
                        <w:color w:val="FFFFFF" w:themeColor="background1"/>
                        <w:lang w:val="en-AU" w:eastAsia="en-US" w:bidi="hi-IN"/>
                      </w:rPr>
                    </w:pPr>
                    <w:r w:rsidRPr="006332F5">
                      <w:rPr>
                        <w:b/>
                        <w:color w:val="FFFFFF" w:themeColor="background1"/>
                        <w:lang w:val="en-AU" w:eastAsia="en-US" w:bidi="hi-IN"/>
                      </w:rPr>
                      <w:t>Meat chicken growers</w:t>
                    </w:r>
                  </w:p>
                </w:tc>
                <w:tc>
                  <w:tcPr>
                    <w:tcW w:w="156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E3A17AB" w14:textId="77777777" w:rsidR="00605C25" w:rsidRPr="006332F5" w:rsidRDefault="00605C25">
                    <w:pPr>
                      <w:pStyle w:val="BodyText"/>
                      <w:keepNext/>
                      <w:spacing w:before="80" w:after="80"/>
                      <w:jc w:val="center"/>
                      <w:rPr>
                        <w:b/>
                        <w:bCs w:val="0"/>
                        <w:color w:val="FFFFFF" w:themeColor="background1"/>
                        <w:lang w:val="en-AU" w:eastAsia="en-US" w:bidi="hi-IN"/>
                      </w:rPr>
                    </w:pPr>
                    <w:r w:rsidRPr="006332F5">
                      <w:rPr>
                        <w:b/>
                        <w:color w:val="FFFFFF" w:themeColor="background1"/>
                        <w:lang w:val="en-AU" w:eastAsia="en-US" w:bidi="hi-IN"/>
                      </w:rPr>
                      <w:t>Meat chicken breeder</w:t>
                    </w:r>
                  </w:p>
                </w:tc>
                <w:tc>
                  <w:tcPr>
                    <w:tcW w:w="127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5AAF5DA" w14:textId="77777777" w:rsidR="00605C25" w:rsidRPr="006332F5" w:rsidRDefault="00605C25">
                    <w:pPr>
                      <w:pStyle w:val="BodyText"/>
                      <w:keepNext/>
                      <w:spacing w:before="80" w:after="80"/>
                      <w:jc w:val="center"/>
                      <w:rPr>
                        <w:b/>
                        <w:bCs w:val="0"/>
                        <w:color w:val="FFFFFF" w:themeColor="background1"/>
                        <w:lang w:val="en-AU" w:eastAsia="en-US" w:bidi="hi-IN"/>
                      </w:rPr>
                    </w:pPr>
                    <w:r w:rsidRPr="006332F5">
                      <w:rPr>
                        <w:b/>
                        <w:color w:val="FFFFFF" w:themeColor="background1"/>
                        <w:lang w:val="en-AU" w:eastAsia="en-US" w:bidi="hi-IN"/>
                      </w:rPr>
                      <w:t>Meat other</w:t>
                    </w:r>
                  </w:p>
                </w:tc>
              </w:tr>
              <w:tr w:rsidR="00605C25" w:rsidRPr="004839C5" w14:paraId="19F35BBD" w14:textId="77777777" w:rsidTr="00605C2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0EC0D4C" w14:textId="77777777" w:rsidR="008A06AC" w:rsidRDefault="00605C25">
                    <w:pPr>
                      <w:pStyle w:val="BodyText"/>
                      <w:spacing w:before="80" w:after="80"/>
                      <w:rPr>
                        <w:lang w:val="en-AU" w:eastAsia="en-US"/>
                      </w:rPr>
                    </w:pPr>
                    <w:r w:rsidRPr="004839C5">
                      <w:rPr>
                        <w:lang w:val="en-AU" w:eastAsia="en-US"/>
                      </w:rPr>
                      <w:t xml:space="preserve">Dry matter intake </w:t>
                    </w:r>
                  </w:p>
                  <w:p w14:paraId="2478F61A" w14:textId="0AC70117" w:rsidR="00605C25" w:rsidRPr="008A06AC" w:rsidRDefault="008A06AC">
                    <w:pPr>
                      <w:pStyle w:val="BodyText"/>
                      <w:spacing w:before="80" w:after="80"/>
                      <w:rPr>
                        <w:lang w:val="en-AU" w:eastAsia="en-US" w:bidi="hi-IN"/>
                      </w:rPr>
                    </w:pPr>
                    <w:r>
                      <w:rPr>
                        <w:lang w:val="en-AU" w:eastAsia="en-US"/>
                      </w:rPr>
                      <w:t>(I</w:t>
                    </w:r>
                    <w:r>
                      <w:rPr>
                        <w:vertAlign w:val="subscript"/>
                        <w:lang w:val="en-AU" w:eastAsia="en-US"/>
                      </w:rPr>
                      <w:t>jk</w:t>
                    </w:r>
                    <w:r>
                      <w:rPr>
                        <w:lang w:val="en-AU" w:eastAsia="en-US"/>
                      </w:rPr>
                      <w:t>)</w:t>
                    </w:r>
                  </w:p>
                </w:tc>
                <w:tc>
                  <w:tcPr>
                    <w:tcW w:w="1843" w:type="dxa"/>
                  </w:tcPr>
                  <w:p w14:paraId="63649FF3" w14:textId="30CE0ABD" w:rsidR="00605C25" w:rsidRPr="004839C5" w:rsidRDefault="00605C25">
                    <w:pPr>
                      <w:pStyle w:val="BodyText"/>
                      <w:spacing w:before="80" w:after="80"/>
                      <w:jc w:val="center"/>
                      <w:rPr>
                        <w:lang w:val="en-AU" w:eastAsia="en-US"/>
                      </w:rPr>
                    </w:pPr>
                    <w:r w:rsidRPr="004839C5">
                      <w:rPr>
                        <w:lang w:val="en-AU" w:eastAsia="en-US"/>
                      </w:rPr>
                      <w:t>(kg</w:t>
                    </w:r>
                    <w:r>
                      <w:rPr>
                        <w:lang w:val="en-AU" w:eastAsia="en-US"/>
                      </w:rPr>
                      <w:t>DM</w:t>
                    </w:r>
                    <w:r w:rsidRPr="004839C5">
                      <w:rPr>
                        <w:lang w:val="en-AU" w:eastAsia="en-US"/>
                      </w:rPr>
                      <w:t>/head/day)</w:t>
                    </w:r>
                  </w:p>
                </w:tc>
                <w:tc>
                  <w:tcPr>
                    <w:tcW w:w="992" w:type="dxa"/>
                    <w:tcBorders>
                      <w:top w:val="single" w:sz="4" w:space="0" w:color="auto"/>
                      <w:left w:val="single" w:sz="4" w:space="0" w:color="auto"/>
                      <w:bottom w:val="single" w:sz="4" w:space="0" w:color="auto"/>
                      <w:right w:val="single" w:sz="4" w:space="0" w:color="auto"/>
                    </w:tcBorders>
                    <w:hideMark/>
                  </w:tcPr>
                  <w:p w14:paraId="4F85FD4A" w14:textId="54B94A4F" w:rsidR="00605C25" w:rsidRPr="004839C5" w:rsidRDefault="00605C25">
                    <w:pPr>
                      <w:pStyle w:val="BodyText"/>
                      <w:spacing w:before="80" w:after="80"/>
                      <w:jc w:val="center"/>
                      <w:rPr>
                        <w:lang w:val="en-AU" w:eastAsia="en-US" w:bidi="hi-IN"/>
                      </w:rPr>
                    </w:pPr>
                    <w:r w:rsidRPr="004839C5">
                      <w:rPr>
                        <w:lang w:val="en-AU" w:eastAsia="en-US"/>
                      </w:rPr>
                      <w:t>0.086</w:t>
                    </w:r>
                  </w:p>
                </w:tc>
                <w:tc>
                  <w:tcPr>
                    <w:tcW w:w="1701" w:type="dxa"/>
                    <w:tcBorders>
                      <w:top w:val="single" w:sz="4" w:space="0" w:color="auto"/>
                      <w:left w:val="single" w:sz="4" w:space="0" w:color="auto"/>
                      <w:bottom w:val="single" w:sz="4" w:space="0" w:color="auto"/>
                      <w:right w:val="single" w:sz="4" w:space="0" w:color="auto"/>
                    </w:tcBorders>
                    <w:hideMark/>
                  </w:tcPr>
                  <w:p w14:paraId="6252E269" w14:textId="77777777" w:rsidR="00605C25" w:rsidRPr="004839C5" w:rsidRDefault="00605C25">
                    <w:pPr>
                      <w:pStyle w:val="BodyText"/>
                      <w:spacing w:before="80" w:after="80"/>
                      <w:jc w:val="center"/>
                      <w:rPr>
                        <w:lang w:val="en-AU" w:eastAsia="en-US" w:bidi="hi-IN"/>
                      </w:rPr>
                    </w:pPr>
                    <w:r w:rsidRPr="004839C5">
                      <w:rPr>
                        <w:lang w:val="en-AU" w:eastAsia="en-US"/>
                      </w:rPr>
                      <w:t>0.093</w:t>
                    </w:r>
                  </w:p>
                </w:tc>
                <w:tc>
                  <w:tcPr>
                    <w:tcW w:w="1560" w:type="dxa"/>
                    <w:tcBorders>
                      <w:top w:val="single" w:sz="4" w:space="0" w:color="auto"/>
                      <w:left w:val="single" w:sz="4" w:space="0" w:color="auto"/>
                      <w:bottom w:val="single" w:sz="4" w:space="0" w:color="auto"/>
                      <w:right w:val="single" w:sz="4" w:space="0" w:color="auto"/>
                    </w:tcBorders>
                    <w:hideMark/>
                  </w:tcPr>
                  <w:p w14:paraId="20C4D0E1" w14:textId="77777777" w:rsidR="00605C25" w:rsidRPr="004839C5" w:rsidRDefault="00605C25">
                    <w:pPr>
                      <w:pStyle w:val="BodyText"/>
                      <w:spacing w:before="80" w:after="80"/>
                      <w:jc w:val="center"/>
                      <w:rPr>
                        <w:lang w:val="en-AU" w:eastAsia="en-US" w:bidi="hi-IN"/>
                      </w:rPr>
                    </w:pPr>
                    <w:r w:rsidRPr="004839C5">
                      <w:rPr>
                        <w:lang w:val="en-AU" w:eastAsia="en-US"/>
                      </w:rPr>
                      <w:t>0.103</w:t>
                    </w:r>
                  </w:p>
                </w:tc>
                <w:tc>
                  <w:tcPr>
                    <w:tcW w:w="1275" w:type="dxa"/>
                    <w:tcBorders>
                      <w:top w:val="single" w:sz="4" w:space="0" w:color="auto"/>
                      <w:left w:val="single" w:sz="4" w:space="0" w:color="auto"/>
                      <w:bottom w:val="single" w:sz="4" w:space="0" w:color="auto"/>
                      <w:right w:val="single" w:sz="4" w:space="0" w:color="auto"/>
                    </w:tcBorders>
                    <w:hideMark/>
                  </w:tcPr>
                  <w:p w14:paraId="398E0F72" w14:textId="77777777" w:rsidR="00605C25" w:rsidRPr="004839C5" w:rsidRDefault="00605C25">
                    <w:pPr>
                      <w:pStyle w:val="BodyText"/>
                      <w:spacing w:before="80" w:after="80"/>
                      <w:jc w:val="center"/>
                      <w:rPr>
                        <w:lang w:val="en-AU" w:eastAsia="en-US" w:bidi="hi-IN"/>
                      </w:rPr>
                    </w:pPr>
                    <w:r w:rsidRPr="004839C5">
                      <w:rPr>
                        <w:lang w:val="en-AU" w:eastAsia="en-US"/>
                      </w:rPr>
                      <w:t>0.093</w:t>
                    </w:r>
                  </w:p>
                </w:tc>
              </w:tr>
              <w:tr w:rsidR="00605C25" w:rsidRPr="004839C5" w14:paraId="666A8D0B" w14:textId="77777777" w:rsidTr="00605C2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13148A" w14:textId="1AFC90E9" w:rsidR="00605C25" w:rsidRPr="008A06AC" w:rsidRDefault="00605C25">
                    <w:pPr>
                      <w:pStyle w:val="BodyText"/>
                      <w:spacing w:before="80" w:after="80"/>
                      <w:rPr>
                        <w:rFonts w:asciiTheme="minorHAnsi" w:eastAsia="MS Gothic" w:hAnsiTheme="minorHAnsi" w:cstheme="minorHAnsi"/>
                        <w:color w:val="000000"/>
                        <w:szCs w:val="20"/>
                        <w:lang w:val="en-AU" w:eastAsia="en-US"/>
                      </w:rPr>
                    </w:pPr>
                    <w:r w:rsidRPr="004839C5">
                      <w:rPr>
                        <w:lang w:val="en-AU" w:eastAsia="en-US"/>
                      </w:rPr>
                      <w:t>Dry matter digestibility</w:t>
                    </w:r>
                    <w:r w:rsidR="008A06AC">
                      <w:rPr>
                        <w:lang w:val="en-AU" w:eastAsia="en-US"/>
                      </w:rPr>
                      <w:t xml:space="preserve"> (DMD</w:t>
                    </w:r>
                    <w:r w:rsidR="008A06AC">
                      <w:rPr>
                        <w:vertAlign w:val="subscript"/>
                        <w:lang w:val="en-AU" w:eastAsia="en-US"/>
                      </w:rPr>
                      <w:t>jk</w:t>
                    </w:r>
                    <w:r w:rsidR="008A06AC">
                      <w:rPr>
                        <w:lang w:val="en-AU" w:eastAsia="en-US"/>
                      </w:rPr>
                      <w:t>)</w:t>
                    </w:r>
                  </w:p>
                </w:tc>
                <w:tc>
                  <w:tcPr>
                    <w:tcW w:w="1843" w:type="dxa"/>
                  </w:tcPr>
                  <w:p w14:paraId="422D87A7" w14:textId="04775910" w:rsidR="00605C25" w:rsidRPr="004839C5" w:rsidRDefault="00605C25">
                    <w:pPr>
                      <w:pStyle w:val="BodyText"/>
                      <w:spacing w:before="80" w:after="80"/>
                      <w:jc w:val="center"/>
                      <w:rPr>
                        <w:lang w:val="en-AU" w:eastAsia="en-US"/>
                      </w:rPr>
                    </w:pPr>
                    <w:r>
                      <w:rPr>
                        <w:lang w:val="en-AU" w:eastAsia="en-US"/>
                      </w:rPr>
                      <w:t>fraction</w:t>
                    </w:r>
                  </w:p>
                </w:tc>
                <w:tc>
                  <w:tcPr>
                    <w:tcW w:w="992" w:type="dxa"/>
                    <w:tcBorders>
                      <w:top w:val="single" w:sz="4" w:space="0" w:color="auto"/>
                      <w:left w:val="single" w:sz="4" w:space="0" w:color="auto"/>
                      <w:bottom w:val="single" w:sz="4" w:space="0" w:color="auto"/>
                      <w:right w:val="single" w:sz="4" w:space="0" w:color="auto"/>
                    </w:tcBorders>
                  </w:tcPr>
                  <w:p w14:paraId="7F07B26B" w14:textId="265912A8" w:rsidR="00605C25" w:rsidRPr="004839C5" w:rsidRDefault="00605C25">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0.80</w:t>
                    </w:r>
                  </w:p>
                </w:tc>
                <w:tc>
                  <w:tcPr>
                    <w:tcW w:w="1701" w:type="dxa"/>
                    <w:tcBorders>
                      <w:top w:val="single" w:sz="4" w:space="0" w:color="auto"/>
                      <w:left w:val="single" w:sz="4" w:space="0" w:color="auto"/>
                      <w:bottom w:val="single" w:sz="4" w:space="0" w:color="auto"/>
                      <w:right w:val="single" w:sz="4" w:space="0" w:color="auto"/>
                    </w:tcBorders>
                  </w:tcPr>
                  <w:p w14:paraId="6554AD3A" w14:textId="77777777" w:rsidR="00605C25" w:rsidRPr="004839C5" w:rsidRDefault="00605C25">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0.80</w:t>
                    </w:r>
                  </w:p>
                </w:tc>
                <w:tc>
                  <w:tcPr>
                    <w:tcW w:w="1560" w:type="dxa"/>
                    <w:tcBorders>
                      <w:top w:val="single" w:sz="4" w:space="0" w:color="auto"/>
                      <w:left w:val="single" w:sz="4" w:space="0" w:color="auto"/>
                      <w:bottom w:val="single" w:sz="4" w:space="0" w:color="auto"/>
                      <w:right w:val="single" w:sz="4" w:space="0" w:color="auto"/>
                    </w:tcBorders>
                  </w:tcPr>
                  <w:p w14:paraId="7C867BBC" w14:textId="77777777" w:rsidR="00605C25" w:rsidRPr="004839C5" w:rsidRDefault="00605C25">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0.80</w:t>
                    </w:r>
                  </w:p>
                </w:tc>
                <w:tc>
                  <w:tcPr>
                    <w:tcW w:w="1275" w:type="dxa"/>
                    <w:tcBorders>
                      <w:top w:val="single" w:sz="4" w:space="0" w:color="auto"/>
                      <w:left w:val="single" w:sz="4" w:space="0" w:color="auto"/>
                      <w:bottom w:val="single" w:sz="4" w:space="0" w:color="auto"/>
                      <w:right w:val="single" w:sz="4" w:space="0" w:color="auto"/>
                    </w:tcBorders>
                  </w:tcPr>
                  <w:p w14:paraId="4E45CA31" w14:textId="77777777" w:rsidR="00605C25" w:rsidRPr="004839C5" w:rsidRDefault="00605C25">
                    <w:pPr>
                      <w:pStyle w:val="BodyText"/>
                      <w:spacing w:before="80" w:after="80"/>
                      <w:jc w:val="center"/>
                      <w:rPr>
                        <w:rFonts w:asciiTheme="minorHAnsi" w:eastAsia="MS Gothic" w:hAnsiTheme="minorHAnsi" w:cstheme="minorHAnsi"/>
                        <w:color w:val="000000"/>
                        <w:szCs w:val="20"/>
                        <w:lang w:val="en-AU" w:eastAsia="en-US"/>
                      </w:rPr>
                    </w:pPr>
                    <w:r w:rsidRPr="004839C5">
                      <w:rPr>
                        <w:lang w:val="en-AU" w:eastAsia="en-US"/>
                      </w:rPr>
                      <w:t>0.80</w:t>
                    </w:r>
                  </w:p>
                </w:tc>
              </w:tr>
              <w:tr w:rsidR="00605C25" w:rsidRPr="004839C5" w14:paraId="5942A5D1" w14:textId="77777777" w:rsidTr="00605C2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5B760A3" w14:textId="77777777" w:rsidR="008A06AC" w:rsidRDefault="00605C25">
                    <w:pPr>
                      <w:pStyle w:val="BodyText"/>
                      <w:spacing w:before="80" w:after="80"/>
                      <w:rPr>
                        <w:lang w:val="en-AU" w:eastAsia="en-US"/>
                      </w:rPr>
                    </w:pPr>
                    <w:r w:rsidRPr="004839C5">
                      <w:rPr>
                        <w:lang w:val="en-AU" w:eastAsia="en-US"/>
                      </w:rPr>
                      <w:t>Crude protein</w:t>
                    </w:r>
                    <w:r w:rsidR="008A06AC">
                      <w:rPr>
                        <w:lang w:val="en-AU" w:eastAsia="en-US"/>
                      </w:rPr>
                      <w:t xml:space="preserve"> </w:t>
                    </w:r>
                  </w:p>
                  <w:p w14:paraId="20B1D7A2" w14:textId="79DAB0A3" w:rsidR="00605C25" w:rsidRPr="008A06AC" w:rsidRDefault="008A06AC">
                    <w:pPr>
                      <w:pStyle w:val="BodyText"/>
                      <w:spacing w:before="80" w:after="80"/>
                      <w:rPr>
                        <w:lang w:val="en-AU" w:eastAsia="en-US"/>
                      </w:rPr>
                    </w:pPr>
                    <w:r>
                      <w:rPr>
                        <w:lang w:val="en-AU" w:eastAsia="en-US"/>
                      </w:rPr>
                      <w:t>(CP</w:t>
                    </w:r>
                    <w:r>
                      <w:rPr>
                        <w:vertAlign w:val="subscript"/>
                        <w:lang w:val="en-AU" w:eastAsia="en-US"/>
                      </w:rPr>
                      <w:t>j</w:t>
                    </w:r>
                    <w:r>
                      <w:rPr>
                        <w:lang w:val="en-AU" w:eastAsia="en-US"/>
                      </w:rPr>
                      <w:t>)</w:t>
                    </w:r>
                  </w:p>
                </w:tc>
                <w:tc>
                  <w:tcPr>
                    <w:tcW w:w="1843" w:type="dxa"/>
                  </w:tcPr>
                  <w:p w14:paraId="651C0E69" w14:textId="1054695F" w:rsidR="00605C25" w:rsidRPr="004839C5" w:rsidRDefault="00605C25">
                    <w:pPr>
                      <w:pStyle w:val="BodyText"/>
                      <w:spacing w:before="80" w:after="80"/>
                      <w:jc w:val="center"/>
                      <w:rPr>
                        <w:lang w:val="en-AU" w:eastAsia="en-US"/>
                      </w:rPr>
                    </w:pPr>
                    <w:r>
                      <w:rPr>
                        <w:lang w:val="en-AU" w:eastAsia="en-US"/>
                      </w:rPr>
                      <w:t>fraction</w:t>
                    </w:r>
                  </w:p>
                </w:tc>
                <w:tc>
                  <w:tcPr>
                    <w:tcW w:w="992" w:type="dxa"/>
                    <w:tcBorders>
                      <w:top w:val="single" w:sz="4" w:space="0" w:color="auto"/>
                      <w:left w:val="single" w:sz="4" w:space="0" w:color="auto"/>
                      <w:bottom w:val="single" w:sz="4" w:space="0" w:color="auto"/>
                      <w:right w:val="single" w:sz="4" w:space="0" w:color="auto"/>
                    </w:tcBorders>
                  </w:tcPr>
                  <w:p w14:paraId="61AA2642" w14:textId="67B9FC97" w:rsidR="00605C25" w:rsidRPr="004839C5" w:rsidRDefault="00605C25">
                    <w:pPr>
                      <w:pStyle w:val="BodyText"/>
                      <w:spacing w:before="80" w:after="80"/>
                      <w:jc w:val="center"/>
                      <w:rPr>
                        <w:lang w:val="en-AU" w:eastAsia="en-US"/>
                      </w:rPr>
                    </w:pPr>
                    <w:r w:rsidRPr="004839C5">
                      <w:rPr>
                        <w:lang w:val="en-AU" w:eastAsia="en-US"/>
                      </w:rPr>
                      <w:t>0.19</w:t>
                    </w:r>
                  </w:p>
                </w:tc>
                <w:tc>
                  <w:tcPr>
                    <w:tcW w:w="1701" w:type="dxa"/>
                    <w:tcBorders>
                      <w:top w:val="single" w:sz="4" w:space="0" w:color="auto"/>
                      <w:left w:val="single" w:sz="4" w:space="0" w:color="auto"/>
                      <w:bottom w:val="single" w:sz="4" w:space="0" w:color="auto"/>
                      <w:right w:val="single" w:sz="4" w:space="0" w:color="auto"/>
                    </w:tcBorders>
                  </w:tcPr>
                  <w:p w14:paraId="578AABF5" w14:textId="77777777" w:rsidR="00605C25" w:rsidRPr="004839C5" w:rsidRDefault="00605C25">
                    <w:pPr>
                      <w:pStyle w:val="BodyText"/>
                      <w:spacing w:before="80" w:after="80"/>
                      <w:jc w:val="center"/>
                      <w:rPr>
                        <w:lang w:val="en-AU" w:eastAsia="en-US"/>
                      </w:rPr>
                    </w:pPr>
                    <w:r w:rsidRPr="004839C5">
                      <w:rPr>
                        <w:lang w:val="en-AU" w:eastAsia="en-US"/>
                      </w:rPr>
                      <w:t>0.23</w:t>
                    </w:r>
                  </w:p>
                </w:tc>
                <w:tc>
                  <w:tcPr>
                    <w:tcW w:w="1560" w:type="dxa"/>
                    <w:tcBorders>
                      <w:top w:val="single" w:sz="4" w:space="0" w:color="auto"/>
                      <w:left w:val="single" w:sz="4" w:space="0" w:color="auto"/>
                      <w:bottom w:val="single" w:sz="4" w:space="0" w:color="auto"/>
                      <w:right w:val="single" w:sz="4" w:space="0" w:color="auto"/>
                    </w:tcBorders>
                  </w:tcPr>
                  <w:p w14:paraId="7DF3CB1D" w14:textId="77777777" w:rsidR="00605C25" w:rsidRPr="004839C5" w:rsidRDefault="00605C25">
                    <w:pPr>
                      <w:pStyle w:val="BodyText"/>
                      <w:spacing w:before="80" w:after="80"/>
                      <w:jc w:val="center"/>
                      <w:rPr>
                        <w:lang w:val="en-AU" w:eastAsia="en-US"/>
                      </w:rPr>
                    </w:pPr>
                    <w:r w:rsidRPr="004839C5">
                      <w:rPr>
                        <w:lang w:val="en-AU" w:eastAsia="en-US"/>
                      </w:rPr>
                      <w:t>0.19</w:t>
                    </w:r>
                  </w:p>
                </w:tc>
                <w:tc>
                  <w:tcPr>
                    <w:tcW w:w="1275" w:type="dxa"/>
                    <w:tcBorders>
                      <w:top w:val="single" w:sz="4" w:space="0" w:color="auto"/>
                      <w:left w:val="single" w:sz="4" w:space="0" w:color="auto"/>
                      <w:bottom w:val="single" w:sz="4" w:space="0" w:color="auto"/>
                      <w:right w:val="single" w:sz="4" w:space="0" w:color="auto"/>
                    </w:tcBorders>
                  </w:tcPr>
                  <w:p w14:paraId="0CC41412" w14:textId="77777777" w:rsidR="00605C25" w:rsidRPr="004839C5" w:rsidRDefault="00605C25">
                    <w:pPr>
                      <w:pStyle w:val="BodyText"/>
                      <w:spacing w:before="80" w:after="80"/>
                      <w:jc w:val="center"/>
                      <w:rPr>
                        <w:lang w:val="en-AU" w:eastAsia="en-US"/>
                      </w:rPr>
                    </w:pPr>
                    <w:r w:rsidRPr="004839C5">
                      <w:rPr>
                        <w:lang w:val="en-AU" w:eastAsia="en-US"/>
                      </w:rPr>
                      <w:t>0.23</w:t>
                    </w:r>
                  </w:p>
                </w:tc>
              </w:tr>
              <w:tr w:rsidR="00605C25" w:rsidRPr="004839C5" w14:paraId="16959416" w14:textId="77777777" w:rsidTr="00605C2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E0345D" w14:textId="1239E1A5" w:rsidR="00605C25" w:rsidRPr="008A06AC" w:rsidRDefault="00605C25">
                    <w:pPr>
                      <w:pStyle w:val="BodyText"/>
                      <w:spacing w:before="80" w:after="80"/>
                      <w:rPr>
                        <w:lang w:val="en-AU" w:eastAsia="en-US"/>
                      </w:rPr>
                    </w:pPr>
                    <w:r w:rsidRPr="004839C5">
                      <w:rPr>
                        <w:lang w:val="en-AU" w:eastAsia="en-US"/>
                      </w:rPr>
                      <w:t>Nitrogen retention rate</w:t>
                    </w:r>
                    <w:r w:rsidR="008A06AC">
                      <w:rPr>
                        <w:lang w:val="en-AU" w:eastAsia="en-US"/>
                      </w:rPr>
                      <w:t xml:space="preserve"> (NR</w:t>
                    </w:r>
                    <w:r w:rsidR="008A06AC">
                      <w:rPr>
                        <w:vertAlign w:val="subscript"/>
                        <w:lang w:val="en-AU" w:eastAsia="en-US"/>
                      </w:rPr>
                      <w:t>jk</w:t>
                    </w:r>
                    <w:r w:rsidR="008A06AC">
                      <w:rPr>
                        <w:lang w:val="en-AU" w:eastAsia="en-US"/>
                      </w:rPr>
                      <w:t>)</w:t>
                    </w:r>
                  </w:p>
                </w:tc>
                <w:tc>
                  <w:tcPr>
                    <w:tcW w:w="1843" w:type="dxa"/>
                  </w:tcPr>
                  <w:p w14:paraId="40E9D35F" w14:textId="366454C6" w:rsidR="00605C25" w:rsidRPr="004839C5" w:rsidRDefault="00605C25">
                    <w:pPr>
                      <w:pStyle w:val="BodyText"/>
                      <w:spacing w:before="80" w:after="80"/>
                      <w:jc w:val="center"/>
                      <w:rPr>
                        <w:lang w:val="en-AU" w:eastAsia="en-US"/>
                      </w:rPr>
                    </w:pPr>
                    <w:r>
                      <w:rPr>
                        <w:lang w:val="en-AU" w:eastAsia="en-US"/>
                      </w:rPr>
                      <w:t>per cent</w:t>
                    </w:r>
                  </w:p>
                </w:tc>
                <w:tc>
                  <w:tcPr>
                    <w:tcW w:w="992" w:type="dxa"/>
                    <w:tcBorders>
                      <w:top w:val="single" w:sz="4" w:space="0" w:color="auto"/>
                      <w:left w:val="single" w:sz="4" w:space="0" w:color="auto"/>
                      <w:bottom w:val="single" w:sz="4" w:space="0" w:color="auto"/>
                      <w:right w:val="single" w:sz="4" w:space="0" w:color="auto"/>
                    </w:tcBorders>
                  </w:tcPr>
                  <w:p w14:paraId="7045D422" w14:textId="0061BF05" w:rsidR="00605C25" w:rsidRPr="004839C5" w:rsidRDefault="00605C25">
                    <w:pPr>
                      <w:pStyle w:val="BodyText"/>
                      <w:spacing w:before="80" w:after="80"/>
                      <w:jc w:val="center"/>
                      <w:rPr>
                        <w:lang w:val="en-AU" w:eastAsia="en-US"/>
                      </w:rPr>
                    </w:pPr>
                    <w:r w:rsidRPr="004839C5">
                      <w:rPr>
                        <w:lang w:val="en-AU" w:eastAsia="en-US"/>
                      </w:rPr>
                      <w:t>0.35</w:t>
                    </w:r>
                  </w:p>
                </w:tc>
                <w:tc>
                  <w:tcPr>
                    <w:tcW w:w="1701" w:type="dxa"/>
                    <w:tcBorders>
                      <w:top w:val="single" w:sz="4" w:space="0" w:color="auto"/>
                      <w:left w:val="single" w:sz="4" w:space="0" w:color="auto"/>
                      <w:bottom w:val="single" w:sz="4" w:space="0" w:color="auto"/>
                      <w:right w:val="single" w:sz="4" w:space="0" w:color="auto"/>
                    </w:tcBorders>
                  </w:tcPr>
                  <w:p w14:paraId="41E82266" w14:textId="77777777" w:rsidR="00605C25" w:rsidRPr="004839C5" w:rsidRDefault="00605C25">
                    <w:pPr>
                      <w:pStyle w:val="BodyText"/>
                      <w:spacing w:before="80" w:after="80"/>
                      <w:jc w:val="center"/>
                      <w:rPr>
                        <w:lang w:val="en-AU" w:eastAsia="en-US"/>
                      </w:rPr>
                    </w:pPr>
                    <w:r w:rsidRPr="004839C5">
                      <w:rPr>
                        <w:lang w:val="en-AU" w:eastAsia="en-US"/>
                      </w:rPr>
                      <w:t>0.47</w:t>
                    </w:r>
                  </w:p>
                </w:tc>
                <w:tc>
                  <w:tcPr>
                    <w:tcW w:w="1560" w:type="dxa"/>
                    <w:tcBorders>
                      <w:top w:val="single" w:sz="4" w:space="0" w:color="auto"/>
                      <w:left w:val="single" w:sz="4" w:space="0" w:color="auto"/>
                      <w:bottom w:val="single" w:sz="4" w:space="0" w:color="auto"/>
                      <w:right w:val="single" w:sz="4" w:space="0" w:color="auto"/>
                    </w:tcBorders>
                  </w:tcPr>
                  <w:p w14:paraId="017C7B40" w14:textId="77777777" w:rsidR="00605C25" w:rsidRPr="004839C5" w:rsidRDefault="00605C25">
                    <w:pPr>
                      <w:pStyle w:val="BodyText"/>
                      <w:spacing w:before="80" w:after="80"/>
                      <w:jc w:val="center"/>
                      <w:rPr>
                        <w:lang w:val="en-AU" w:eastAsia="en-US"/>
                      </w:rPr>
                    </w:pPr>
                    <w:r w:rsidRPr="004839C5">
                      <w:rPr>
                        <w:lang w:val="en-AU" w:eastAsia="en-US"/>
                      </w:rPr>
                      <w:t>0.32</w:t>
                    </w:r>
                  </w:p>
                </w:tc>
                <w:tc>
                  <w:tcPr>
                    <w:tcW w:w="1275" w:type="dxa"/>
                    <w:tcBorders>
                      <w:top w:val="single" w:sz="4" w:space="0" w:color="auto"/>
                      <w:left w:val="single" w:sz="4" w:space="0" w:color="auto"/>
                      <w:bottom w:val="single" w:sz="4" w:space="0" w:color="auto"/>
                      <w:right w:val="single" w:sz="4" w:space="0" w:color="auto"/>
                    </w:tcBorders>
                  </w:tcPr>
                  <w:p w14:paraId="1F90F1B6" w14:textId="77777777" w:rsidR="00605C25" w:rsidRPr="004839C5" w:rsidRDefault="00605C25">
                    <w:pPr>
                      <w:pStyle w:val="BodyText"/>
                      <w:spacing w:before="80" w:after="80"/>
                      <w:jc w:val="center"/>
                      <w:rPr>
                        <w:lang w:val="en-AU" w:eastAsia="en-US"/>
                      </w:rPr>
                    </w:pPr>
                    <w:r w:rsidRPr="004839C5">
                      <w:rPr>
                        <w:lang w:val="en-AU" w:eastAsia="en-US"/>
                      </w:rPr>
                      <w:t>0.47</w:t>
                    </w:r>
                  </w:p>
                </w:tc>
              </w:tr>
              <w:tr w:rsidR="00605C25" w:rsidRPr="004839C5" w14:paraId="2785B229" w14:textId="77777777" w:rsidTr="00605C25">
                <w:tc>
                  <w:tcPr>
                    <w:tcW w:w="226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2736DED" w14:textId="77777777" w:rsidR="008A06AC" w:rsidRDefault="00605C25">
                    <w:pPr>
                      <w:pStyle w:val="BodyText"/>
                      <w:spacing w:before="80" w:after="80"/>
                      <w:rPr>
                        <w:lang w:val="en-AU" w:eastAsia="en-US"/>
                      </w:rPr>
                    </w:pPr>
                    <w:r w:rsidRPr="004839C5">
                      <w:rPr>
                        <w:lang w:val="en-AU" w:eastAsia="en-US"/>
                      </w:rPr>
                      <w:t>Manure ash</w:t>
                    </w:r>
                    <w:r w:rsidR="008A06AC">
                      <w:rPr>
                        <w:lang w:val="en-AU" w:eastAsia="en-US"/>
                      </w:rPr>
                      <w:t xml:space="preserve"> </w:t>
                    </w:r>
                  </w:p>
                  <w:p w14:paraId="035EBB1E" w14:textId="77033E21" w:rsidR="00605C25" w:rsidRPr="008A06AC" w:rsidRDefault="008A06AC">
                    <w:pPr>
                      <w:pStyle w:val="BodyText"/>
                      <w:spacing w:before="80" w:after="80"/>
                      <w:rPr>
                        <w:iCs/>
                        <w:lang w:val="en-AU" w:eastAsia="en-US"/>
                      </w:rPr>
                    </w:pPr>
                    <w:r>
                      <w:rPr>
                        <w:lang w:val="en-AU" w:eastAsia="en-US"/>
                      </w:rPr>
                      <w:t>(</w:t>
                    </w:r>
                    <w:r w:rsidRPr="00BC163A">
                      <w:rPr>
                        <w:rFonts w:asciiTheme="majorHAnsi" w:hAnsiTheme="majorHAnsi" w:cstheme="majorHAnsi"/>
                        <w:i/>
                        <w:spacing w:val="2"/>
                        <w:kern w:val="21"/>
                        <w:sz w:val="19"/>
                        <w:szCs w:val="19"/>
                        <w:lang w:val="en-AU"/>
                      </w:rPr>
                      <w:t>A</w:t>
                    </w:r>
                    <w:r>
                      <w:rPr>
                        <w:rFonts w:asciiTheme="majorHAnsi" w:hAnsiTheme="majorHAnsi" w:cstheme="majorHAnsi"/>
                        <w:iCs/>
                        <w:spacing w:val="2"/>
                        <w:kern w:val="21"/>
                        <w:sz w:val="19"/>
                        <w:szCs w:val="19"/>
                        <w:lang w:val="en-AU"/>
                      </w:rPr>
                      <w:t>)</w:t>
                    </w:r>
                  </w:p>
                </w:tc>
                <w:tc>
                  <w:tcPr>
                    <w:tcW w:w="1843" w:type="dxa"/>
                  </w:tcPr>
                  <w:p w14:paraId="7CDE1968" w14:textId="1325F904" w:rsidR="00605C25" w:rsidRPr="004839C5" w:rsidRDefault="00605C25">
                    <w:pPr>
                      <w:pStyle w:val="BodyText"/>
                      <w:spacing w:before="80" w:after="80"/>
                      <w:jc w:val="center"/>
                      <w:rPr>
                        <w:lang w:val="en-AU" w:eastAsia="en-US"/>
                      </w:rPr>
                    </w:pPr>
                    <w:r>
                      <w:rPr>
                        <w:lang w:val="en-AU" w:eastAsia="en-US"/>
                      </w:rPr>
                      <w:t>per cent</w:t>
                    </w:r>
                  </w:p>
                </w:tc>
                <w:tc>
                  <w:tcPr>
                    <w:tcW w:w="992" w:type="dxa"/>
                    <w:tcBorders>
                      <w:top w:val="single" w:sz="4" w:space="0" w:color="auto"/>
                      <w:left w:val="single" w:sz="4" w:space="0" w:color="auto"/>
                      <w:bottom w:val="single" w:sz="4" w:space="0" w:color="auto"/>
                      <w:right w:val="single" w:sz="4" w:space="0" w:color="auto"/>
                    </w:tcBorders>
                  </w:tcPr>
                  <w:p w14:paraId="643D22AF" w14:textId="655EB1F6" w:rsidR="00605C25" w:rsidRPr="004839C5" w:rsidRDefault="00605C25">
                    <w:pPr>
                      <w:pStyle w:val="BodyText"/>
                      <w:spacing w:before="80" w:after="80"/>
                      <w:jc w:val="center"/>
                      <w:rPr>
                        <w:lang w:val="en-AU" w:eastAsia="en-US"/>
                      </w:rPr>
                    </w:pPr>
                    <w:r w:rsidRPr="004839C5">
                      <w:rPr>
                        <w:lang w:val="en-AU" w:eastAsia="en-US"/>
                      </w:rPr>
                      <w:t>0.18</w:t>
                    </w:r>
                  </w:p>
                </w:tc>
                <w:tc>
                  <w:tcPr>
                    <w:tcW w:w="1701" w:type="dxa"/>
                    <w:tcBorders>
                      <w:top w:val="single" w:sz="4" w:space="0" w:color="auto"/>
                      <w:left w:val="single" w:sz="4" w:space="0" w:color="auto"/>
                      <w:bottom w:val="single" w:sz="4" w:space="0" w:color="auto"/>
                      <w:right w:val="single" w:sz="4" w:space="0" w:color="auto"/>
                    </w:tcBorders>
                  </w:tcPr>
                  <w:p w14:paraId="18687F49" w14:textId="77777777" w:rsidR="00605C25" w:rsidRPr="004839C5" w:rsidRDefault="00605C25">
                    <w:pPr>
                      <w:pStyle w:val="BodyText"/>
                      <w:spacing w:before="80" w:after="80"/>
                      <w:jc w:val="center"/>
                      <w:rPr>
                        <w:lang w:val="en-AU" w:eastAsia="en-US"/>
                      </w:rPr>
                    </w:pPr>
                    <w:r w:rsidRPr="004839C5">
                      <w:rPr>
                        <w:lang w:val="en-AU" w:eastAsia="en-US"/>
                      </w:rPr>
                      <w:t>0.15</w:t>
                    </w:r>
                  </w:p>
                </w:tc>
                <w:tc>
                  <w:tcPr>
                    <w:tcW w:w="1560" w:type="dxa"/>
                    <w:tcBorders>
                      <w:top w:val="single" w:sz="4" w:space="0" w:color="auto"/>
                      <w:left w:val="single" w:sz="4" w:space="0" w:color="auto"/>
                      <w:bottom w:val="single" w:sz="4" w:space="0" w:color="auto"/>
                      <w:right w:val="single" w:sz="4" w:space="0" w:color="auto"/>
                    </w:tcBorders>
                  </w:tcPr>
                  <w:p w14:paraId="7BE7DE4B" w14:textId="77777777" w:rsidR="00605C25" w:rsidRPr="004839C5" w:rsidRDefault="00605C25">
                    <w:pPr>
                      <w:pStyle w:val="BodyText"/>
                      <w:spacing w:before="80" w:after="80"/>
                      <w:jc w:val="center"/>
                      <w:rPr>
                        <w:lang w:val="en-AU" w:eastAsia="en-US"/>
                      </w:rPr>
                    </w:pPr>
                    <w:r w:rsidRPr="004839C5">
                      <w:rPr>
                        <w:lang w:val="en-AU" w:eastAsia="en-US"/>
                      </w:rPr>
                      <w:t>0.18</w:t>
                    </w:r>
                  </w:p>
                </w:tc>
                <w:tc>
                  <w:tcPr>
                    <w:tcW w:w="1275" w:type="dxa"/>
                    <w:tcBorders>
                      <w:top w:val="single" w:sz="4" w:space="0" w:color="auto"/>
                      <w:left w:val="single" w:sz="4" w:space="0" w:color="auto"/>
                      <w:bottom w:val="single" w:sz="4" w:space="0" w:color="auto"/>
                      <w:right w:val="single" w:sz="4" w:space="0" w:color="auto"/>
                    </w:tcBorders>
                  </w:tcPr>
                  <w:p w14:paraId="0947EE18" w14:textId="77777777" w:rsidR="00605C25" w:rsidRPr="004839C5" w:rsidRDefault="00605C25">
                    <w:pPr>
                      <w:pStyle w:val="BodyText"/>
                      <w:spacing w:before="80" w:after="80"/>
                      <w:jc w:val="center"/>
                      <w:rPr>
                        <w:lang w:val="en-AU" w:eastAsia="en-US"/>
                      </w:rPr>
                    </w:pPr>
                    <w:r w:rsidRPr="004839C5">
                      <w:rPr>
                        <w:lang w:val="en-AU" w:eastAsia="en-US"/>
                      </w:rPr>
                      <w:t>0.15</w:t>
                    </w:r>
                  </w:p>
                </w:tc>
              </w:tr>
            </w:tbl>
            <w:p w14:paraId="7F360C11" w14:textId="77777777" w:rsidR="00EB64EE" w:rsidRDefault="00EB64EE" w:rsidP="0000222F">
              <w:pPr>
                <w:pStyle w:val="Caption"/>
              </w:pPr>
            </w:p>
            <w:p w14:paraId="0F236537" w14:textId="13A9FCDE" w:rsidR="0000222F" w:rsidRPr="00605C25" w:rsidRDefault="0000222F" w:rsidP="00116D43">
              <w:pPr>
                <w:pStyle w:val="Caption"/>
                <w:rPr>
                  <w:szCs w:val="22"/>
                </w:rPr>
              </w:pPr>
              <w:bookmarkStart w:id="132" w:name="_Toc215758101"/>
              <w:bookmarkStart w:id="133" w:name="_Toc225351203"/>
              <w:r>
                <w:t>Table</w:t>
              </w:r>
              <w:r w:rsidR="00116D43">
                <w:t xml:space="preserve"> </w:t>
              </w:r>
              <w:r w:rsidR="007C71EC">
                <w:fldChar w:fldCharType="begin"/>
              </w:r>
              <w:r w:rsidR="007C71EC">
                <w:instrText xml:space="preserve"> STYLEREF 2 \s </w:instrText>
              </w:r>
              <w:r w:rsidR="007C71EC">
                <w:fldChar w:fldCharType="separate"/>
              </w:r>
              <w:r w:rsidR="00403175">
                <w:rPr>
                  <w:noProof/>
                </w:rPr>
                <w:t>A.1.7</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t xml:space="preserve">: Poultry – Fraction of N volatilised </w:t>
              </w:r>
              <w:r w:rsidRPr="00605C25">
                <w:rPr>
                  <w:szCs w:val="22"/>
                </w:rPr>
                <w:t>by MMS</w:t>
              </w:r>
              <w:r w:rsidR="00605C25" w:rsidRPr="00605C25">
                <w:rPr>
                  <w:szCs w:val="22"/>
                </w:rPr>
                <w:t xml:space="preserve"> (</w:t>
              </w:r>
              <w:r w:rsidR="00605C25" w:rsidRPr="00605C25">
                <w:rPr>
                  <w:rFonts w:asciiTheme="majorHAnsi" w:eastAsiaTheme="minorEastAsia" w:hAnsiTheme="majorHAnsi" w:cstheme="majorHAnsi"/>
                  <w:szCs w:val="22"/>
                </w:rPr>
                <w:t>(kg NH</w:t>
              </w:r>
              <w:r w:rsidR="00605C25" w:rsidRPr="00605C25">
                <w:rPr>
                  <w:rFonts w:asciiTheme="majorHAnsi" w:eastAsiaTheme="minorEastAsia" w:hAnsiTheme="majorHAnsi" w:cstheme="majorHAnsi"/>
                  <w:szCs w:val="22"/>
                  <w:vertAlign w:val="subscript"/>
                </w:rPr>
                <w:t>3</w:t>
              </w:r>
              <w:r w:rsidR="00605C25" w:rsidRPr="00605C25">
                <w:rPr>
                  <w:rFonts w:asciiTheme="majorHAnsi" w:eastAsiaTheme="minorEastAsia" w:hAnsiTheme="majorHAnsi" w:cstheme="majorHAnsi"/>
                  <w:szCs w:val="22"/>
                </w:rPr>
                <w:t>–N + NO</w:t>
              </w:r>
              <w:r w:rsidR="00605C25" w:rsidRPr="00605C25">
                <w:rPr>
                  <w:rFonts w:asciiTheme="majorHAnsi" w:eastAsiaTheme="minorEastAsia" w:hAnsiTheme="majorHAnsi" w:cstheme="majorHAnsi"/>
                  <w:szCs w:val="22"/>
                  <w:vertAlign w:val="subscript"/>
                </w:rPr>
                <w:t>x</w:t>
              </w:r>
              <w:r w:rsidR="00605C25" w:rsidRPr="00605C25">
                <w:rPr>
                  <w:rFonts w:asciiTheme="majorHAnsi" w:eastAsiaTheme="minorEastAsia" w:hAnsiTheme="majorHAnsi" w:cstheme="majorHAnsi"/>
                  <w:szCs w:val="22"/>
                </w:rPr>
                <w:t>–N)/kgN)</w:t>
              </w:r>
              <w:r w:rsidR="00385AE9" w:rsidRPr="00605C25">
                <w:rPr>
                  <w:szCs w:val="22"/>
                </w:rPr>
                <w:t xml:space="preserve"> (FracGASM</w:t>
              </w:r>
              <w:r w:rsidR="00385AE9" w:rsidRPr="00605C25">
                <w:rPr>
                  <w:szCs w:val="22"/>
                  <w:vertAlign w:val="subscript"/>
                </w:rPr>
                <w:t>mT</w:t>
              </w:r>
              <w:r w:rsidR="00385AE9" w:rsidRPr="00605C25">
                <w:rPr>
                  <w:szCs w:val="22"/>
                </w:rPr>
                <w:t>)</w:t>
              </w:r>
              <w:bookmarkEnd w:id="132"/>
              <w:bookmarkEnd w:id="133"/>
            </w:p>
            <w:tbl>
              <w:tblPr>
                <w:tblStyle w:val="TableGrid"/>
                <w:tblW w:w="8065" w:type="dxa"/>
                <w:tblInd w:w="10" w:type="dxa"/>
                <w:tblLayout w:type="fixed"/>
                <w:tblLook w:val="04A0" w:firstRow="1" w:lastRow="0" w:firstColumn="1" w:lastColumn="0" w:noHBand="0" w:noVBand="1"/>
                <w:tblCaption w:val="Table A5.5.6.7 Poultry - Fraction of N volatilised by MMS"/>
              </w:tblPr>
              <w:tblGrid>
                <w:gridCol w:w="2253"/>
                <w:gridCol w:w="4111"/>
                <w:gridCol w:w="1701"/>
              </w:tblGrid>
              <w:tr w:rsidR="00D76F20" w:rsidRPr="004839C5" w14:paraId="7E1831F6" w14:textId="77777777" w:rsidTr="00D76F20">
                <w:trPr>
                  <w:tblHeader/>
                </w:trPr>
                <w:tc>
                  <w:tcPr>
                    <w:tcW w:w="6364" w:type="dxa"/>
                    <w:gridSpan w:val="2"/>
                    <w:tcBorders>
                      <w:right w:val="single" w:sz="4" w:space="0" w:color="auto"/>
                    </w:tcBorders>
                    <w:shd w:val="clear" w:color="auto" w:fill="000000" w:themeFill="text1"/>
                  </w:tcPr>
                  <w:p w14:paraId="7B5546E4" w14:textId="7D1A7759" w:rsidR="00D76F20" w:rsidRPr="0000222F" w:rsidRDefault="00D76F20">
                    <w:pPr>
                      <w:pStyle w:val="BodyText"/>
                      <w:keepNext/>
                      <w:spacing w:before="80" w:after="80"/>
                      <w:rPr>
                        <w:rFonts w:asciiTheme="minorHAnsi" w:eastAsia="Malgun Gothic" w:hAnsiTheme="minorHAnsi" w:cstheme="minorHAnsi"/>
                        <w:b/>
                        <w:bCs w:val="0"/>
                        <w:color w:val="FFFFFF" w:themeColor="background1"/>
                        <w:szCs w:val="20"/>
                        <w:lang w:val="en-AU" w:eastAsia="en-US" w:bidi="hi-IN"/>
                      </w:rPr>
                    </w:pPr>
                    <w:r w:rsidRPr="00D76F20">
                      <w:rPr>
                        <w:rFonts w:asciiTheme="minorHAnsi" w:eastAsia="Malgun Gothic" w:hAnsiTheme="minorHAnsi" w:cstheme="minorHAnsi"/>
                        <w:b/>
                        <w:color w:val="FFFFFF" w:themeColor="background1"/>
                        <w:szCs w:val="20"/>
                        <w:lang w:val="en-AU" w:eastAsia="en-US" w:bidi="hi-IN"/>
                      </w:rPr>
                      <w:t>MMS m</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18D8AF2" w14:textId="77777777" w:rsidR="00D76F20" w:rsidRPr="00F16007" w:rsidRDefault="00D76F20">
                    <w:pPr>
                      <w:pStyle w:val="BodyText"/>
                      <w:keepNext/>
                      <w:spacing w:before="80" w:after="80"/>
                      <w:jc w:val="center"/>
                      <w:rPr>
                        <w:rFonts w:asciiTheme="minorHAnsi" w:eastAsia="Malgun Gothic" w:hAnsiTheme="minorHAnsi" w:cstheme="minorHAnsi"/>
                        <w:b/>
                        <w:bCs w:val="0"/>
                        <w:color w:val="FFFFFF" w:themeColor="background1"/>
                        <w:szCs w:val="20"/>
                        <w:vertAlign w:val="subscript"/>
                        <w:lang w:val="en-AU" w:eastAsia="en-US" w:bidi="hi-IN"/>
                      </w:rPr>
                    </w:pPr>
                    <w:r w:rsidRPr="0000222F">
                      <w:rPr>
                        <w:rFonts w:asciiTheme="minorHAnsi" w:eastAsia="Malgun Gothic" w:hAnsiTheme="minorHAnsi" w:cstheme="minorHAnsi"/>
                        <w:b/>
                        <w:color w:val="FFFFFF" w:themeColor="background1"/>
                        <w:szCs w:val="20"/>
                        <w:lang w:val="en-AU" w:eastAsia="en-US" w:bidi="hi-IN"/>
                      </w:rPr>
                      <w:t>FracGASM</w:t>
                    </w:r>
                    <w:r>
                      <w:rPr>
                        <w:rFonts w:asciiTheme="minorHAnsi" w:eastAsia="Malgun Gothic" w:hAnsiTheme="minorHAnsi" w:cstheme="minorHAnsi"/>
                        <w:b/>
                        <w:color w:val="FFFFFF" w:themeColor="background1"/>
                        <w:szCs w:val="20"/>
                        <w:vertAlign w:val="subscript"/>
                        <w:lang w:val="en-AU" w:eastAsia="en-US" w:bidi="hi-IN"/>
                      </w:rPr>
                      <w:t>mT</w:t>
                    </w:r>
                  </w:p>
                </w:tc>
              </w:tr>
              <w:tr w:rsidR="00D76F20" w:rsidRPr="004839C5" w14:paraId="77B45CCD" w14:textId="77777777" w:rsidTr="00D76F20">
                <w:tc>
                  <w:tcPr>
                    <w:tcW w:w="6364" w:type="dxa"/>
                    <w:gridSpan w:val="2"/>
                    <w:tcBorders>
                      <w:right w:val="single" w:sz="4" w:space="0" w:color="auto"/>
                    </w:tcBorders>
                    <w:shd w:val="clear" w:color="auto" w:fill="D9D9D9" w:themeFill="background1" w:themeFillShade="D9"/>
                  </w:tcPr>
                  <w:p w14:paraId="0141B896" w14:textId="65AF2DD4" w:rsidR="00D76F20" w:rsidRPr="004839C5" w:rsidRDefault="00D76F20">
                    <w:pPr>
                      <w:pStyle w:val="BodyText"/>
                      <w:spacing w:before="80" w:after="80"/>
                      <w:rPr>
                        <w:rFonts w:asciiTheme="minorHAnsi" w:eastAsia="Malgun Gothic" w:hAnsiTheme="minorHAnsi" w:cstheme="minorHAnsi"/>
                        <w:szCs w:val="20"/>
                        <w:lang w:val="en-AU" w:eastAsia="en-US" w:bidi="hi-IN"/>
                      </w:rPr>
                    </w:pPr>
                    <w:r w:rsidRPr="004839C5">
                      <w:rPr>
                        <w:lang w:val="en-AU" w:eastAsia="en-US"/>
                      </w:rPr>
                      <w:t>Poultry manure with litter (housing)</w:t>
                    </w:r>
                  </w:p>
                </w:tc>
                <w:tc>
                  <w:tcPr>
                    <w:tcW w:w="1701" w:type="dxa"/>
                    <w:tcBorders>
                      <w:top w:val="single" w:sz="4" w:space="0" w:color="auto"/>
                      <w:left w:val="single" w:sz="4" w:space="0" w:color="auto"/>
                      <w:bottom w:val="single" w:sz="4" w:space="0" w:color="auto"/>
                      <w:right w:val="single" w:sz="4" w:space="0" w:color="auto"/>
                    </w:tcBorders>
                  </w:tcPr>
                  <w:p w14:paraId="5152FCAD" w14:textId="77777777" w:rsidR="00D76F20" w:rsidRPr="004839C5" w:rsidRDefault="00D76F20">
                    <w:pPr>
                      <w:pStyle w:val="BodyText"/>
                      <w:spacing w:before="80" w:after="80"/>
                      <w:jc w:val="center"/>
                      <w:rPr>
                        <w:rFonts w:asciiTheme="minorHAnsi" w:eastAsia="Malgun Gothic" w:hAnsiTheme="minorHAnsi" w:cstheme="minorHAnsi"/>
                        <w:szCs w:val="20"/>
                        <w:lang w:val="en-AU" w:eastAsia="en-US" w:bidi="hi-IN"/>
                      </w:rPr>
                    </w:pPr>
                    <w:r w:rsidRPr="004839C5">
                      <w:rPr>
                        <w:lang w:val="en-AU" w:eastAsia="en-US"/>
                      </w:rPr>
                      <w:t>0.3</w:t>
                    </w:r>
                  </w:p>
                </w:tc>
              </w:tr>
              <w:tr w:rsidR="00D76F20" w:rsidRPr="004839C5" w14:paraId="4F5F1BB5" w14:textId="77777777" w:rsidTr="00D76F20">
                <w:tc>
                  <w:tcPr>
                    <w:tcW w:w="2253" w:type="dxa"/>
                    <w:vMerge w:val="restart"/>
                    <w:shd w:val="clear" w:color="auto" w:fill="D9D9D9" w:themeFill="background1" w:themeFillShade="D9"/>
                  </w:tcPr>
                  <w:p w14:paraId="6D2979F1" w14:textId="2FC96464" w:rsidR="00D76F20" w:rsidRPr="004839C5" w:rsidRDefault="00D76F20">
                    <w:pPr>
                      <w:pStyle w:val="BodyText"/>
                      <w:spacing w:before="80" w:after="80"/>
                      <w:rPr>
                        <w:lang w:val="en-AU" w:eastAsia="en-US"/>
                      </w:rPr>
                    </w:pPr>
                    <w:r w:rsidRPr="004839C5">
                      <w:rPr>
                        <w:lang w:val="en-AU" w:eastAsia="en-US"/>
                      </w:rPr>
                      <w:t>Poultry manure without litter (housing)</w:t>
                    </w: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CAF601" w14:textId="022C00DB" w:rsidR="00D76F20" w:rsidRPr="004839C5" w:rsidRDefault="00D76F20">
                    <w:pPr>
                      <w:pStyle w:val="BodyText"/>
                      <w:spacing w:before="80" w:after="80"/>
                      <w:rPr>
                        <w:lang w:val="en-AU" w:eastAsia="en-US"/>
                      </w:rPr>
                    </w:pPr>
                    <w:r w:rsidRPr="004839C5">
                      <w:rPr>
                        <w:lang w:val="en-AU" w:eastAsia="en-US"/>
                      </w:rPr>
                      <w:t>Belt manure removal</w:t>
                    </w:r>
                  </w:p>
                </w:tc>
                <w:tc>
                  <w:tcPr>
                    <w:tcW w:w="1701" w:type="dxa"/>
                    <w:tcBorders>
                      <w:top w:val="single" w:sz="4" w:space="0" w:color="auto"/>
                      <w:left w:val="single" w:sz="4" w:space="0" w:color="auto"/>
                      <w:bottom w:val="single" w:sz="4" w:space="0" w:color="auto"/>
                      <w:right w:val="single" w:sz="4" w:space="0" w:color="auto"/>
                    </w:tcBorders>
                  </w:tcPr>
                  <w:p w14:paraId="2A4C622D" w14:textId="77777777" w:rsidR="00D76F20" w:rsidRPr="004839C5" w:rsidRDefault="00D76F20">
                    <w:pPr>
                      <w:pStyle w:val="BodyText"/>
                      <w:spacing w:before="80" w:after="80"/>
                      <w:jc w:val="center"/>
                      <w:rPr>
                        <w:lang w:val="en-AU" w:eastAsia="en-US"/>
                      </w:rPr>
                    </w:pPr>
                    <w:r w:rsidRPr="004839C5">
                      <w:rPr>
                        <w:lang w:val="en-AU" w:eastAsia="en-US"/>
                      </w:rPr>
                      <w:t>0.05</w:t>
                    </w:r>
                  </w:p>
                </w:tc>
              </w:tr>
              <w:tr w:rsidR="00D76F20" w:rsidRPr="004839C5" w14:paraId="0260B9B6" w14:textId="77777777" w:rsidTr="00D76F20">
                <w:tc>
                  <w:tcPr>
                    <w:tcW w:w="2253" w:type="dxa"/>
                    <w:vMerge/>
                    <w:shd w:val="clear" w:color="auto" w:fill="D9D9D9" w:themeFill="background1" w:themeFillShade="D9"/>
                  </w:tcPr>
                  <w:p w14:paraId="60A78533" w14:textId="77777777" w:rsidR="00D76F20" w:rsidRPr="004839C5" w:rsidRDefault="00D76F20">
                    <w:pPr>
                      <w:pStyle w:val="BodyText"/>
                      <w:spacing w:before="80" w:after="80"/>
                      <w:rPr>
                        <w:lang w:val="en-AU" w:eastAsia="en-US"/>
                      </w:rPr>
                    </w:pPr>
                  </w:p>
                </w:tc>
                <w:tc>
                  <w:tcPr>
                    <w:tcW w:w="411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EB6D3E9" w14:textId="6B380F15" w:rsidR="00D76F20" w:rsidRPr="004839C5" w:rsidRDefault="00D76F20">
                    <w:pPr>
                      <w:pStyle w:val="BodyText"/>
                      <w:spacing w:before="80" w:after="80"/>
                      <w:rPr>
                        <w:lang w:val="en-AU" w:eastAsia="en-US"/>
                      </w:rPr>
                    </w:pPr>
                    <w:r w:rsidRPr="004839C5">
                      <w:rPr>
                        <w:lang w:val="en-AU" w:eastAsia="en-US"/>
                      </w:rPr>
                      <w:t>Manure stored in house under cages or slat</w:t>
                    </w:r>
                  </w:p>
                </w:tc>
                <w:tc>
                  <w:tcPr>
                    <w:tcW w:w="1701" w:type="dxa"/>
                    <w:tcBorders>
                      <w:top w:val="single" w:sz="4" w:space="0" w:color="auto"/>
                      <w:left w:val="single" w:sz="4" w:space="0" w:color="auto"/>
                      <w:bottom w:val="single" w:sz="4" w:space="0" w:color="auto"/>
                      <w:right w:val="single" w:sz="4" w:space="0" w:color="auto"/>
                    </w:tcBorders>
                  </w:tcPr>
                  <w:p w14:paraId="16EC4D5D" w14:textId="77777777" w:rsidR="00D76F20" w:rsidRPr="004839C5" w:rsidRDefault="00D76F20">
                    <w:pPr>
                      <w:pStyle w:val="BodyText"/>
                      <w:spacing w:before="80" w:after="80"/>
                      <w:jc w:val="center"/>
                      <w:rPr>
                        <w:lang w:val="en-AU" w:eastAsia="en-US"/>
                      </w:rPr>
                    </w:pPr>
                    <w:r w:rsidRPr="004839C5">
                      <w:rPr>
                        <w:lang w:val="en-AU" w:eastAsia="en-US"/>
                      </w:rPr>
                      <w:t>0.4</w:t>
                    </w:r>
                  </w:p>
                </w:tc>
              </w:tr>
              <w:tr w:rsidR="00D76F20" w:rsidRPr="004839C5" w14:paraId="5B84D799" w14:textId="77777777" w:rsidTr="00D76F20">
                <w:tc>
                  <w:tcPr>
                    <w:tcW w:w="6364" w:type="dxa"/>
                    <w:gridSpan w:val="2"/>
                    <w:tcBorders>
                      <w:right w:val="single" w:sz="4" w:space="0" w:color="auto"/>
                    </w:tcBorders>
                    <w:shd w:val="clear" w:color="auto" w:fill="D9D9D9" w:themeFill="background1" w:themeFillShade="D9"/>
                  </w:tcPr>
                  <w:p w14:paraId="53C13530" w14:textId="15ADD703" w:rsidR="00D76F20" w:rsidRPr="004839C5" w:rsidRDefault="00D76F20">
                    <w:pPr>
                      <w:pStyle w:val="BodyText"/>
                      <w:spacing w:before="80" w:after="80"/>
                      <w:rPr>
                        <w:lang w:val="en-AU" w:eastAsia="en-US"/>
                      </w:rPr>
                    </w:pPr>
                    <w:r w:rsidRPr="004839C5">
                      <w:rPr>
                        <w:lang w:val="en-AU" w:eastAsia="en-US"/>
                      </w:rPr>
                      <w:t>Solid storage (stockpile)</w:t>
                    </w:r>
                  </w:p>
                </w:tc>
                <w:tc>
                  <w:tcPr>
                    <w:tcW w:w="1701" w:type="dxa"/>
                    <w:tcBorders>
                      <w:top w:val="single" w:sz="4" w:space="0" w:color="auto"/>
                      <w:left w:val="single" w:sz="4" w:space="0" w:color="auto"/>
                      <w:bottom w:val="single" w:sz="4" w:space="0" w:color="auto"/>
                      <w:right w:val="single" w:sz="4" w:space="0" w:color="auto"/>
                    </w:tcBorders>
                  </w:tcPr>
                  <w:p w14:paraId="36224383" w14:textId="77777777" w:rsidR="00D76F20" w:rsidRPr="004839C5" w:rsidRDefault="00D76F20">
                    <w:pPr>
                      <w:pStyle w:val="BodyText"/>
                      <w:spacing w:before="80" w:after="80"/>
                      <w:jc w:val="center"/>
                      <w:rPr>
                        <w:lang w:val="en-AU" w:eastAsia="en-US"/>
                      </w:rPr>
                    </w:pPr>
                    <w:r w:rsidRPr="004839C5">
                      <w:rPr>
                        <w:lang w:val="en-AU" w:eastAsia="en-US"/>
                      </w:rPr>
                      <w:t>0.2</w:t>
                    </w:r>
                  </w:p>
                </w:tc>
              </w:tr>
              <w:tr w:rsidR="00D76F20" w:rsidRPr="004839C5" w14:paraId="6066E5BD" w14:textId="77777777" w:rsidTr="00D76F20">
                <w:tc>
                  <w:tcPr>
                    <w:tcW w:w="6364" w:type="dxa"/>
                    <w:gridSpan w:val="2"/>
                    <w:tcBorders>
                      <w:right w:val="single" w:sz="4" w:space="0" w:color="auto"/>
                    </w:tcBorders>
                    <w:shd w:val="clear" w:color="auto" w:fill="D9D9D9" w:themeFill="background1" w:themeFillShade="D9"/>
                  </w:tcPr>
                  <w:p w14:paraId="124FEEB6" w14:textId="2A94F487" w:rsidR="00D76F20" w:rsidRPr="004839C5" w:rsidRDefault="00D76F20">
                    <w:pPr>
                      <w:pStyle w:val="BodyText"/>
                      <w:spacing w:before="80" w:after="80"/>
                      <w:rPr>
                        <w:lang w:val="en-AU" w:eastAsia="en-US"/>
                      </w:rPr>
                    </w:pPr>
                    <w:r w:rsidRPr="004839C5">
                      <w:rPr>
                        <w:lang w:val="en-AU" w:eastAsia="en-US"/>
                      </w:rPr>
                      <w:t>Composting (passive windrow)</w:t>
                    </w:r>
                  </w:p>
                </w:tc>
                <w:tc>
                  <w:tcPr>
                    <w:tcW w:w="1701" w:type="dxa"/>
                    <w:tcBorders>
                      <w:top w:val="single" w:sz="4" w:space="0" w:color="auto"/>
                      <w:left w:val="single" w:sz="4" w:space="0" w:color="auto"/>
                      <w:bottom w:val="single" w:sz="4" w:space="0" w:color="auto"/>
                      <w:right w:val="single" w:sz="4" w:space="0" w:color="auto"/>
                    </w:tcBorders>
                  </w:tcPr>
                  <w:p w14:paraId="1F8585B3" w14:textId="77777777" w:rsidR="00D76F20" w:rsidRPr="004839C5" w:rsidRDefault="00D76F20">
                    <w:pPr>
                      <w:pStyle w:val="BodyText"/>
                      <w:spacing w:before="80" w:after="80"/>
                      <w:jc w:val="center"/>
                      <w:rPr>
                        <w:lang w:val="en-AU" w:eastAsia="en-US"/>
                      </w:rPr>
                    </w:pPr>
                    <w:r w:rsidRPr="004839C5">
                      <w:rPr>
                        <w:lang w:val="en-AU" w:eastAsia="en-US"/>
                      </w:rPr>
                      <w:t>0.2</w:t>
                    </w:r>
                  </w:p>
                </w:tc>
              </w:tr>
              <w:tr w:rsidR="00D76F20" w:rsidRPr="004839C5" w14:paraId="2E82BFA6" w14:textId="77777777" w:rsidTr="00D76F20">
                <w:tc>
                  <w:tcPr>
                    <w:tcW w:w="6364" w:type="dxa"/>
                    <w:gridSpan w:val="2"/>
                    <w:tcBorders>
                      <w:right w:val="single" w:sz="4" w:space="0" w:color="auto"/>
                    </w:tcBorders>
                    <w:shd w:val="clear" w:color="auto" w:fill="D9D9D9" w:themeFill="background1" w:themeFillShade="D9"/>
                  </w:tcPr>
                  <w:p w14:paraId="668868F6" w14:textId="507F3C14" w:rsidR="00D76F20" w:rsidRPr="004839C5" w:rsidRDefault="00D76F20">
                    <w:pPr>
                      <w:pStyle w:val="BodyText"/>
                      <w:spacing w:before="80" w:after="80"/>
                      <w:rPr>
                        <w:lang w:val="en-AU" w:eastAsia="en-US"/>
                      </w:rPr>
                    </w:pPr>
                    <w:r w:rsidRPr="004839C5">
                      <w:rPr>
                        <w:lang w:val="en-AU" w:eastAsia="en-US"/>
                      </w:rPr>
                      <w:t>Direct processing</w:t>
                    </w:r>
                  </w:p>
                </w:tc>
                <w:tc>
                  <w:tcPr>
                    <w:tcW w:w="1701" w:type="dxa"/>
                    <w:tcBorders>
                      <w:top w:val="single" w:sz="4" w:space="0" w:color="auto"/>
                      <w:left w:val="single" w:sz="4" w:space="0" w:color="auto"/>
                      <w:bottom w:val="single" w:sz="4" w:space="0" w:color="auto"/>
                      <w:right w:val="single" w:sz="4" w:space="0" w:color="auto"/>
                    </w:tcBorders>
                  </w:tcPr>
                  <w:p w14:paraId="1A2F9563" w14:textId="77777777" w:rsidR="00D76F20" w:rsidRPr="004839C5" w:rsidRDefault="00D76F20">
                    <w:pPr>
                      <w:pStyle w:val="BodyText"/>
                      <w:spacing w:before="80" w:after="80"/>
                      <w:jc w:val="center"/>
                      <w:rPr>
                        <w:lang w:val="en-AU" w:eastAsia="en-US"/>
                      </w:rPr>
                    </w:pPr>
                    <w:r w:rsidRPr="004839C5">
                      <w:rPr>
                        <w:lang w:val="en-AU" w:eastAsia="en-US"/>
                      </w:rPr>
                      <w:t>0</w:t>
                    </w:r>
                  </w:p>
                </w:tc>
              </w:tr>
              <w:tr w:rsidR="00D76F20" w:rsidRPr="004839C5" w14:paraId="40628131" w14:textId="77777777" w:rsidTr="00D76F20">
                <w:tc>
                  <w:tcPr>
                    <w:tcW w:w="6364" w:type="dxa"/>
                    <w:gridSpan w:val="2"/>
                    <w:tcBorders>
                      <w:right w:val="single" w:sz="4" w:space="0" w:color="auto"/>
                    </w:tcBorders>
                    <w:shd w:val="clear" w:color="auto" w:fill="D9D9D9" w:themeFill="background1" w:themeFillShade="D9"/>
                  </w:tcPr>
                  <w:p w14:paraId="68FEFE1F" w14:textId="3063382E" w:rsidR="00D76F20" w:rsidRPr="004839C5" w:rsidRDefault="00D76F20">
                    <w:pPr>
                      <w:pStyle w:val="BodyText"/>
                      <w:spacing w:before="80" w:after="80"/>
                      <w:rPr>
                        <w:lang w:val="en-AU" w:eastAsia="en-US"/>
                      </w:rPr>
                    </w:pPr>
                    <w:r w:rsidRPr="004839C5">
                      <w:rPr>
                        <w:lang w:val="en-AU" w:eastAsia="en-US"/>
                      </w:rPr>
                      <w:t>Anaerobic digester / covered pond</w:t>
                    </w:r>
                  </w:p>
                </w:tc>
                <w:tc>
                  <w:tcPr>
                    <w:tcW w:w="1701" w:type="dxa"/>
                    <w:tcBorders>
                      <w:top w:val="single" w:sz="4" w:space="0" w:color="auto"/>
                      <w:left w:val="single" w:sz="4" w:space="0" w:color="auto"/>
                      <w:bottom w:val="single" w:sz="4" w:space="0" w:color="auto"/>
                      <w:right w:val="single" w:sz="4" w:space="0" w:color="auto"/>
                    </w:tcBorders>
                  </w:tcPr>
                  <w:p w14:paraId="1967DBA8" w14:textId="77777777" w:rsidR="00D76F20" w:rsidRPr="004839C5" w:rsidRDefault="00D76F20">
                    <w:pPr>
                      <w:pStyle w:val="BodyText"/>
                      <w:spacing w:before="80" w:after="80"/>
                      <w:jc w:val="center"/>
                      <w:rPr>
                        <w:lang w:val="en-AU" w:eastAsia="en-US"/>
                      </w:rPr>
                    </w:pPr>
                    <w:r w:rsidRPr="004839C5">
                      <w:rPr>
                        <w:lang w:val="en-AU" w:eastAsia="en-US"/>
                      </w:rPr>
                      <w:t>0</w:t>
                    </w:r>
                  </w:p>
                </w:tc>
              </w:tr>
            </w:tbl>
            <w:p w14:paraId="21E2F03F" w14:textId="77777777" w:rsidR="00D76F20" w:rsidRDefault="00D76F20" w:rsidP="0000222F"/>
            <w:p w14:paraId="1811A11B" w14:textId="2C996B87" w:rsidR="004F21A5" w:rsidRPr="00605C25" w:rsidRDefault="004F21A5" w:rsidP="00116D43">
              <w:pPr>
                <w:pStyle w:val="Caption"/>
                <w:rPr>
                  <w:szCs w:val="22"/>
                </w:rPr>
              </w:pPr>
              <w:bookmarkStart w:id="134" w:name="_Toc215758102"/>
              <w:bookmarkStart w:id="135" w:name="_Toc225351204"/>
              <w:r>
                <w:t>Table</w:t>
              </w:r>
              <w:r w:rsidR="00116D43">
                <w:t xml:space="preserve"> </w:t>
              </w:r>
              <w:r w:rsidR="007C71EC">
                <w:fldChar w:fldCharType="begin"/>
              </w:r>
              <w:r w:rsidR="007C71EC">
                <w:instrText xml:space="preserve"> STYLEREF 2 \s </w:instrText>
              </w:r>
              <w:r w:rsidR="007C71EC">
                <w:fldChar w:fldCharType="separate"/>
              </w:r>
              <w:r w:rsidR="00403175">
                <w:rPr>
                  <w:noProof/>
                </w:rPr>
                <w:t>A.1.7</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 xml:space="preserve">: Poultry – Nitrous oxide EFs by </w:t>
              </w:r>
              <w:r w:rsidRPr="00605C25">
                <w:rPr>
                  <w:szCs w:val="22"/>
                </w:rPr>
                <w:t>MMS</w:t>
              </w:r>
              <w:r w:rsidR="00605C25" w:rsidRPr="00605C25">
                <w:rPr>
                  <w:szCs w:val="22"/>
                </w:rPr>
                <w:t xml:space="preserve"> (</w:t>
              </w:r>
              <w:r w:rsidR="00605C25" w:rsidRPr="00605C25">
                <w:rPr>
                  <w:iCs/>
                  <w:spacing w:val="2"/>
                  <w:kern w:val="21"/>
                  <w:szCs w:val="22"/>
                </w:rPr>
                <w:t>kgN</w:t>
              </w:r>
              <w:r w:rsidR="00605C25" w:rsidRPr="00605C25">
                <w:rPr>
                  <w:iCs/>
                  <w:spacing w:val="2"/>
                  <w:kern w:val="21"/>
                  <w:szCs w:val="22"/>
                  <w:vertAlign w:val="subscript"/>
                </w:rPr>
                <w:t>2</w:t>
              </w:r>
              <w:r w:rsidR="00605C25" w:rsidRPr="00605C25">
                <w:rPr>
                  <w:iCs/>
                  <w:spacing w:val="2"/>
                  <w:kern w:val="21"/>
                  <w:szCs w:val="22"/>
                </w:rPr>
                <w:t>O-N/kgN)</w:t>
              </w:r>
              <w:r w:rsidR="00385AE9" w:rsidRPr="00605C25">
                <w:rPr>
                  <w:szCs w:val="22"/>
                </w:rPr>
                <w:t xml:space="preserve"> (EF</w:t>
              </w:r>
              <w:r w:rsidR="00385AE9" w:rsidRPr="00605C25">
                <w:rPr>
                  <w:szCs w:val="22"/>
                  <w:vertAlign w:val="subscript"/>
                </w:rPr>
                <w:t>mT</w:t>
              </w:r>
              <w:r w:rsidR="00385AE9" w:rsidRPr="00605C25">
                <w:rPr>
                  <w:szCs w:val="22"/>
                </w:rPr>
                <w:t>)</w:t>
              </w:r>
              <w:bookmarkEnd w:id="134"/>
              <w:bookmarkEnd w:id="135"/>
            </w:p>
            <w:tbl>
              <w:tblPr>
                <w:tblStyle w:val="TableGrid"/>
                <w:tblW w:w="0" w:type="auto"/>
                <w:tblLayout w:type="fixed"/>
                <w:tblLook w:val="04A0" w:firstRow="1" w:lastRow="0" w:firstColumn="1" w:lastColumn="0" w:noHBand="0" w:noVBand="1"/>
                <w:tblCaption w:val="Table A5.5.6.6 Poultry - Nitrous oxide EFs by MMS"/>
              </w:tblPr>
              <w:tblGrid>
                <w:gridCol w:w="4765"/>
                <w:gridCol w:w="1468"/>
              </w:tblGrid>
              <w:tr w:rsidR="004F21A5" w:rsidRPr="004839C5" w14:paraId="25076A5D" w14:textId="77777777" w:rsidTr="004F21A5">
                <w:trPr>
                  <w:tblHeader/>
                </w:trPr>
                <w:tc>
                  <w:tcPr>
                    <w:tcW w:w="476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EBD5123" w14:textId="2AF3B5C9" w:rsidR="004F21A5" w:rsidRPr="004F21A5" w:rsidRDefault="004F21A5">
                    <w:pPr>
                      <w:pStyle w:val="BodyText"/>
                      <w:keepNext/>
                      <w:spacing w:before="80" w:after="80"/>
                      <w:rPr>
                        <w:b/>
                        <w:bCs w:val="0"/>
                        <w:color w:val="FFFFFF" w:themeColor="background1"/>
                        <w:lang w:val="en-AU" w:eastAsia="en-US" w:bidi="hi-IN"/>
                      </w:rPr>
                    </w:pPr>
                    <w:r w:rsidRPr="004F21A5">
                      <w:rPr>
                        <w:b/>
                        <w:color w:val="FFFFFF" w:themeColor="background1"/>
                        <w:lang w:val="en-AU" w:eastAsia="en-US" w:bidi="hi-IN"/>
                      </w:rPr>
                      <w:t>MMS</w:t>
                    </w:r>
                    <w:r w:rsidR="00581E81">
                      <w:rPr>
                        <w:b/>
                        <w:color w:val="FFFFFF" w:themeColor="background1"/>
                        <w:lang w:val="en-AU" w:eastAsia="en-US" w:bidi="hi-IN"/>
                      </w:rPr>
                      <w:t xml:space="preserve"> m</w:t>
                    </w:r>
                  </w:p>
                </w:tc>
                <w:tc>
                  <w:tcPr>
                    <w:tcW w:w="146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FDE980F" w14:textId="5ED8A753" w:rsidR="004F21A5" w:rsidRPr="00F16007" w:rsidRDefault="00F16007">
                    <w:pPr>
                      <w:pStyle w:val="BodyText"/>
                      <w:keepNext/>
                      <w:spacing w:before="80" w:after="80"/>
                      <w:jc w:val="center"/>
                      <w:rPr>
                        <w:b/>
                        <w:bCs w:val="0"/>
                        <w:color w:val="FFFFFF" w:themeColor="background1"/>
                        <w:vertAlign w:val="subscript"/>
                        <w:lang w:val="en-AU" w:eastAsia="en-US"/>
                      </w:rPr>
                    </w:pPr>
                    <w:r>
                      <w:rPr>
                        <w:b/>
                        <w:color w:val="FFFFFF" w:themeColor="background1"/>
                        <w:lang w:val="en-AU"/>
                      </w:rPr>
                      <w:t>EF</w:t>
                    </w:r>
                    <w:r>
                      <w:rPr>
                        <w:b/>
                        <w:color w:val="FFFFFF" w:themeColor="background1"/>
                        <w:vertAlign w:val="subscript"/>
                        <w:lang w:val="en-AU"/>
                      </w:rPr>
                      <w:t>mT</w:t>
                    </w:r>
                  </w:p>
                </w:tc>
              </w:tr>
              <w:tr w:rsidR="004F21A5" w:rsidRPr="004839C5" w14:paraId="10DCD944"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882975" w14:textId="77777777" w:rsidR="004F21A5" w:rsidRPr="004839C5" w:rsidRDefault="004F21A5">
                    <w:pPr>
                      <w:pStyle w:val="BodyText"/>
                      <w:spacing w:before="80" w:after="80"/>
                      <w:rPr>
                        <w:lang w:val="en-AU" w:eastAsia="en-US" w:bidi="hi-IN"/>
                      </w:rPr>
                    </w:pPr>
                    <w:r w:rsidRPr="004839C5">
                      <w:rPr>
                        <w:lang w:val="en-AU" w:eastAsia="en-US"/>
                      </w:rPr>
                      <w:t>Poultry manure with litter (housing)</w:t>
                    </w:r>
                  </w:p>
                </w:tc>
                <w:tc>
                  <w:tcPr>
                    <w:tcW w:w="1468" w:type="dxa"/>
                    <w:tcBorders>
                      <w:top w:val="single" w:sz="4" w:space="0" w:color="auto"/>
                      <w:left w:val="single" w:sz="4" w:space="0" w:color="auto"/>
                      <w:bottom w:val="single" w:sz="4" w:space="0" w:color="auto"/>
                      <w:right w:val="single" w:sz="4" w:space="0" w:color="auto"/>
                    </w:tcBorders>
                  </w:tcPr>
                  <w:p w14:paraId="0AAB45C6" w14:textId="77777777" w:rsidR="004F21A5" w:rsidRPr="004839C5" w:rsidRDefault="004F21A5">
                    <w:pPr>
                      <w:pStyle w:val="BodyText"/>
                      <w:spacing w:before="80" w:after="80"/>
                      <w:jc w:val="center"/>
                      <w:rPr>
                        <w:lang w:val="en-AU" w:eastAsia="en-US" w:bidi="hi-IN"/>
                      </w:rPr>
                    </w:pPr>
                    <w:r w:rsidRPr="004839C5">
                      <w:rPr>
                        <w:lang w:val="en-AU" w:eastAsia="en-US"/>
                      </w:rPr>
                      <w:t>0.001</w:t>
                    </w:r>
                  </w:p>
                </w:tc>
              </w:tr>
              <w:tr w:rsidR="004F21A5" w:rsidRPr="004839C5" w14:paraId="7888BC98"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387CC11" w14:textId="77777777" w:rsidR="004F21A5" w:rsidRPr="004839C5" w:rsidRDefault="004F21A5">
                    <w:pPr>
                      <w:pStyle w:val="BodyText"/>
                      <w:spacing w:before="80" w:after="80"/>
                      <w:rPr>
                        <w:lang w:val="en-AU" w:eastAsia="en-US"/>
                      </w:rPr>
                    </w:pPr>
                    <w:r w:rsidRPr="004839C5">
                      <w:rPr>
                        <w:lang w:val="en-AU" w:eastAsia="en-US"/>
                      </w:rPr>
                      <w:t>Poultry manure without litter (housing)</w:t>
                    </w:r>
                  </w:p>
                </w:tc>
                <w:tc>
                  <w:tcPr>
                    <w:tcW w:w="1468" w:type="dxa"/>
                    <w:tcBorders>
                      <w:top w:val="single" w:sz="4" w:space="0" w:color="auto"/>
                      <w:left w:val="single" w:sz="4" w:space="0" w:color="auto"/>
                      <w:bottom w:val="single" w:sz="4" w:space="0" w:color="auto"/>
                      <w:right w:val="single" w:sz="4" w:space="0" w:color="auto"/>
                    </w:tcBorders>
                  </w:tcPr>
                  <w:p w14:paraId="0BAC4ACC" w14:textId="77777777" w:rsidR="004F21A5" w:rsidRPr="004839C5" w:rsidRDefault="004F21A5">
                    <w:pPr>
                      <w:pStyle w:val="BodyText"/>
                      <w:spacing w:before="80" w:after="80"/>
                      <w:jc w:val="center"/>
                      <w:rPr>
                        <w:lang w:val="en-AU" w:eastAsia="en-US"/>
                      </w:rPr>
                    </w:pPr>
                    <w:r w:rsidRPr="004839C5">
                      <w:rPr>
                        <w:lang w:val="en-AU" w:eastAsia="en-US"/>
                      </w:rPr>
                      <w:t>0.001</w:t>
                    </w:r>
                  </w:p>
                </w:tc>
              </w:tr>
              <w:tr w:rsidR="004F21A5" w:rsidRPr="004839C5" w14:paraId="4CEC32B1"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B8003E" w14:textId="77777777" w:rsidR="004F21A5" w:rsidRPr="004839C5" w:rsidRDefault="004F21A5">
                    <w:pPr>
                      <w:pStyle w:val="BodyText"/>
                      <w:spacing w:before="80" w:after="80"/>
                      <w:rPr>
                        <w:lang w:val="en-AU" w:eastAsia="en-US"/>
                      </w:rPr>
                    </w:pPr>
                    <w:r w:rsidRPr="004839C5">
                      <w:rPr>
                        <w:lang w:val="en-AU" w:eastAsia="en-US"/>
                      </w:rPr>
                      <w:t>Pasture range and paddock (free range)</w:t>
                    </w:r>
                  </w:p>
                </w:tc>
                <w:tc>
                  <w:tcPr>
                    <w:tcW w:w="1468" w:type="dxa"/>
                    <w:tcBorders>
                      <w:top w:val="single" w:sz="4" w:space="0" w:color="auto"/>
                      <w:left w:val="single" w:sz="4" w:space="0" w:color="auto"/>
                      <w:bottom w:val="single" w:sz="4" w:space="0" w:color="auto"/>
                      <w:right w:val="single" w:sz="4" w:space="0" w:color="auto"/>
                    </w:tcBorders>
                  </w:tcPr>
                  <w:p w14:paraId="1DEE0917" w14:textId="77777777" w:rsidR="004F21A5" w:rsidRPr="004839C5" w:rsidRDefault="004F21A5">
                    <w:pPr>
                      <w:pStyle w:val="BodyText"/>
                      <w:spacing w:before="80" w:after="80"/>
                      <w:jc w:val="center"/>
                      <w:rPr>
                        <w:lang w:val="en-AU" w:eastAsia="en-US"/>
                      </w:rPr>
                    </w:pPr>
                    <w:r w:rsidRPr="004839C5">
                      <w:rPr>
                        <w:lang w:val="en-AU" w:eastAsia="en-US"/>
                      </w:rPr>
                      <w:t>0.02</w:t>
                    </w:r>
                  </w:p>
                </w:tc>
              </w:tr>
              <w:tr w:rsidR="004F21A5" w:rsidRPr="004839C5" w14:paraId="146FED1C"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C618F9D" w14:textId="77777777" w:rsidR="004F21A5" w:rsidRPr="004839C5" w:rsidRDefault="004F21A5">
                    <w:pPr>
                      <w:pStyle w:val="BodyText"/>
                      <w:spacing w:before="80" w:after="80"/>
                      <w:rPr>
                        <w:lang w:val="en-AU" w:eastAsia="en-US"/>
                      </w:rPr>
                    </w:pPr>
                    <w:r w:rsidRPr="004839C5">
                      <w:rPr>
                        <w:lang w:val="en-AU" w:eastAsia="en-US"/>
                      </w:rPr>
                      <w:t>Solid storage (stockpile)</w:t>
                    </w:r>
                  </w:p>
                </w:tc>
                <w:tc>
                  <w:tcPr>
                    <w:tcW w:w="1468" w:type="dxa"/>
                    <w:tcBorders>
                      <w:top w:val="single" w:sz="4" w:space="0" w:color="auto"/>
                      <w:left w:val="single" w:sz="4" w:space="0" w:color="auto"/>
                      <w:bottom w:val="single" w:sz="4" w:space="0" w:color="auto"/>
                      <w:right w:val="single" w:sz="4" w:space="0" w:color="auto"/>
                    </w:tcBorders>
                  </w:tcPr>
                  <w:p w14:paraId="65CF2F4F" w14:textId="77777777" w:rsidR="004F21A5" w:rsidRPr="004839C5" w:rsidRDefault="004F21A5">
                    <w:pPr>
                      <w:pStyle w:val="BodyText"/>
                      <w:spacing w:before="80" w:after="80"/>
                      <w:jc w:val="center"/>
                      <w:rPr>
                        <w:lang w:val="en-AU" w:eastAsia="en-US"/>
                      </w:rPr>
                    </w:pPr>
                    <w:r w:rsidRPr="004839C5">
                      <w:rPr>
                        <w:lang w:val="en-AU" w:eastAsia="en-US"/>
                      </w:rPr>
                      <w:t>0.005</w:t>
                    </w:r>
                  </w:p>
                </w:tc>
              </w:tr>
              <w:tr w:rsidR="004F21A5" w:rsidRPr="004839C5" w14:paraId="0509EDE6"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4E7FC07" w14:textId="77777777" w:rsidR="004F21A5" w:rsidRPr="004839C5" w:rsidRDefault="004F21A5">
                    <w:pPr>
                      <w:pStyle w:val="BodyText"/>
                      <w:spacing w:before="80" w:after="80"/>
                      <w:rPr>
                        <w:lang w:val="en-AU" w:eastAsia="en-US"/>
                      </w:rPr>
                    </w:pPr>
                    <w:r w:rsidRPr="004839C5">
                      <w:rPr>
                        <w:lang w:val="en-AU" w:eastAsia="en-US"/>
                      </w:rPr>
                      <w:t>Composting (passive windrow)</w:t>
                    </w:r>
                  </w:p>
                </w:tc>
                <w:tc>
                  <w:tcPr>
                    <w:tcW w:w="1468" w:type="dxa"/>
                    <w:tcBorders>
                      <w:top w:val="single" w:sz="4" w:space="0" w:color="auto"/>
                      <w:left w:val="single" w:sz="4" w:space="0" w:color="auto"/>
                      <w:bottom w:val="single" w:sz="4" w:space="0" w:color="auto"/>
                      <w:right w:val="single" w:sz="4" w:space="0" w:color="auto"/>
                    </w:tcBorders>
                  </w:tcPr>
                  <w:p w14:paraId="72BC5C80" w14:textId="77777777" w:rsidR="004F21A5" w:rsidRPr="004839C5" w:rsidRDefault="004F21A5">
                    <w:pPr>
                      <w:pStyle w:val="BodyText"/>
                      <w:spacing w:before="80" w:after="80"/>
                      <w:jc w:val="center"/>
                      <w:rPr>
                        <w:lang w:val="en-AU" w:eastAsia="en-US"/>
                      </w:rPr>
                    </w:pPr>
                    <w:r w:rsidRPr="004839C5">
                      <w:rPr>
                        <w:lang w:val="en-AU" w:eastAsia="en-US"/>
                      </w:rPr>
                      <w:t>0.01</w:t>
                    </w:r>
                  </w:p>
                </w:tc>
              </w:tr>
              <w:tr w:rsidR="004F21A5" w:rsidRPr="004839C5" w14:paraId="2BAA5574"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8F84C0C" w14:textId="77777777" w:rsidR="004F21A5" w:rsidRPr="004839C5" w:rsidRDefault="004F21A5">
                    <w:pPr>
                      <w:pStyle w:val="BodyText"/>
                      <w:spacing w:before="80" w:after="80"/>
                      <w:rPr>
                        <w:lang w:val="en-AU" w:eastAsia="en-US"/>
                      </w:rPr>
                    </w:pPr>
                    <w:r w:rsidRPr="004839C5">
                      <w:rPr>
                        <w:lang w:val="en-AU" w:eastAsia="en-US"/>
                      </w:rPr>
                      <w:t>Direct processing</w:t>
                    </w:r>
                  </w:p>
                </w:tc>
                <w:tc>
                  <w:tcPr>
                    <w:tcW w:w="1468" w:type="dxa"/>
                    <w:tcBorders>
                      <w:top w:val="single" w:sz="4" w:space="0" w:color="auto"/>
                      <w:left w:val="single" w:sz="4" w:space="0" w:color="auto"/>
                      <w:bottom w:val="single" w:sz="4" w:space="0" w:color="auto"/>
                      <w:right w:val="single" w:sz="4" w:space="0" w:color="auto"/>
                    </w:tcBorders>
                  </w:tcPr>
                  <w:p w14:paraId="188A4ABE" w14:textId="77777777" w:rsidR="004F21A5" w:rsidRPr="004839C5" w:rsidRDefault="004F21A5">
                    <w:pPr>
                      <w:pStyle w:val="BodyText"/>
                      <w:spacing w:before="80" w:after="80"/>
                      <w:jc w:val="center"/>
                      <w:rPr>
                        <w:lang w:val="en-AU" w:eastAsia="en-US"/>
                      </w:rPr>
                    </w:pPr>
                    <w:r w:rsidRPr="004839C5">
                      <w:rPr>
                        <w:lang w:val="en-AU" w:eastAsia="en-US"/>
                      </w:rPr>
                      <w:t>0</w:t>
                    </w:r>
                  </w:p>
                </w:tc>
              </w:tr>
              <w:tr w:rsidR="004F21A5" w:rsidRPr="004839C5" w14:paraId="3ED980D6" w14:textId="77777777" w:rsidTr="00BD6DA4">
                <w:tc>
                  <w:tcPr>
                    <w:tcW w:w="47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9D15B6" w14:textId="77777777" w:rsidR="004F21A5" w:rsidRPr="004839C5" w:rsidRDefault="004F21A5">
                    <w:pPr>
                      <w:pStyle w:val="BodyText"/>
                      <w:spacing w:before="80" w:after="80"/>
                      <w:rPr>
                        <w:lang w:val="en-AU" w:eastAsia="en-US"/>
                      </w:rPr>
                    </w:pPr>
                    <w:r w:rsidRPr="004839C5">
                      <w:rPr>
                        <w:lang w:val="en-AU" w:eastAsia="en-US"/>
                      </w:rPr>
                      <w:t xml:space="preserve">Anaerobic digester / </w:t>
                    </w:r>
                    <w:r w:rsidRPr="00BD6DA4">
                      <w:rPr>
                        <w:shd w:val="clear" w:color="auto" w:fill="D9D9D9" w:themeFill="background1" w:themeFillShade="D9"/>
                        <w:lang w:val="en-AU" w:eastAsia="en-US"/>
                      </w:rPr>
                      <w:t>covered pond</w:t>
                    </w:r>
                  </w:p>
                </w:tc>
                <w:tc>
                  <w:tcPr>
                    <w:tcW w:w="1468" w:type="dxa"/>
                    <w:tcBorders>
                      <w:top w:val="single" w:sz="4" w:space="0" w:color="auto"/>
                      <w:left w:val="single" w:sz="4" w:space="0" w:color="auto"/>
                      <w:bottom w:val="single" w:sz="4" w:space="0" w:color="auto"/>
                      <w:right w:val="single" w:sz="4" w:space="0" w:color="auto"/>
                    </w:tcBorders>
                  </w:tcPr>
                  <w:p w14:paraId="6556C766" w14:textId="77777777" w:rsidR="004F21A5" w:rsidRPr="004839C5" w:rsidRDefault="004F21A5">
                    <w:pPr>
                      <w:pStyle w:val="BodyText"/>
                      <w:spacing w:before="80" w:after="80"/>
                      <w:jc w:val="center"/>
                      <w:rPr>
                        <w:lang w:val="en-AU" w:eastAsia="en-US"/>
                      </w:rPr>
                    </w:pPr>
                    <w:r w:rsidRPr="004839C5">
                      <w:rPr>
                        <w:lang w:val="en-AU" w:eastAsia="en-US"/>
                      </w:rPr>
                      <w:t>0</w:t>
                    </w:r>
                  </w:p>
                </w:tc>
              </w:tr>
            </w:tbl>
            <w:p w14:paraId="32FDD411" w14:textId="77777777" w:rsidR="004F21A5" w:rsidRDefault="004F21A5" w:rsidP="004F21A5"/>
            <w:p w14:paraId="665FEFF6" w14:textId="2EBA8DD6" w:rsidR="003D25E0" w:rsidRPr="00385AE9" w:rsidRDefault="003D25E0" w:rsidP="00116D43">
              <w:pPr>
                <w:pStyle w:val="Caption"/>
              </w:pPr>
              <w:bookmarkStart w:id="136" w:name="_Toc215758103"/>
              <w:bookmarkStart w:id="137" w:name="_Toc225351205"/>
              <w:r>
                <w:lastRenderedPageBreak/>
                <w:t>Table</w:t>
              </w:r>
              <w:r w:rsidR="00116D43">
                <w:t xml:space="preserve"> </w:t>
              </w:r>
              <w:r w:rsidR="007C71EC">
                <w:fldChar w:fldCharType="begin"/>
              </w:r>
              <w:r w:rsidR="007C71EC">
                <w:instrText xml:space="preserve"> STYLEREF 2 \s </w:instrText>
              </w:r>
              <w:r w:rsidR="007C71EC">
                <w:fldChar w:fldCharType="separate"/>
              </w:r>
              <w:r w:rsidR="00403175">
                <w:rPr>
                  <w:noProof/>
                </w:rPr>
                <w:t>A.1.7</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t>: Poultry – MCFs</w:t>
              </w:r>
              <w:r w:rsidR="00605C25">
                <w:t xml:space="preserve"> (fraction)</w:t>
              </w:r>
              <w:r w:rsidR="00385AE9">
                <w:t xml:space="preserve"> (MCF</w:t>
              </w:r>
              <w:r w:rsidR="00385AE9">
                <w:rPr>
                  <w:vertAlign w:val="subscript"/>
                </w:rPr>
                <w:t>im</w:t>
              </w:r>
              <w:r w:rsidR="00385AE9">
                <w:t>)</w:t>
              </w:r>
              <w:bookmarkEnd w:id="136"/>
              <w:bookmarkEnd w:id="137"/>
            </w:p>
            <w:tbl>
              <w:tblPr>
                <w:tblStyle w:val="TableGrid"/>
                <w:tblW w:w="9350" w:type="dxa"/>
                <w:tblLayout w:type="fixed"/>
                <w:tblLook w:val="04A0" w:firstRow="1" w:lastRow="0" w:firstColumn="1" w:lastColumn="0" w:noHBand="0" w:noVBand="1"/>
                <w:tblCaption w:val="Table A5.5.6.5 Poultry – MCFs"/>
              </w:tblPr>
              <w:tblGrid>
                <w:gridCol w:w="2335"/>
                <w:gridCol w:w="1140"/>
                <w:gridCol w:w="1200"/>
                <w:gridCol w:w="1080"/>
                <w:gridCol w:w="898"/>
                <w:gridCol w:w="899"/>
                <w:gridCol w:w="899"/>
                <w:gridCol w:w="899"/>
              </w:tblGrid>
              <w:tr w:rsidR="003D25E0" w:rsidRPr="004839C5" w14:paraId="32FC3BCD" w14:textId="77777777" w:rsidTr="003B21A3">
                <w:trPr>
                  <w:tblHeader/>
                </w:trPr>
                <w:tc>
                  <w:tcPr>
                    <w:tcW w:w="233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D35DF07" w14:textId="095DB813" w:rsidR="003D25E0" w:rsidRPr="003D25E0" w:rsidRDefault="003D25E0">
                    <w:pPr>
                      <w:pStyle w:val="BodyText"/>
                      <w:keepNext/>
                      <w:spacing w:before="80" w:after="80"/>
                      <w:rPr>
                        <w:b/>
                        <w:bCs w:val="0"/>
                        <w:color w:val="FFFFFF" w:themeColor="background1"/>
                        <w:lang w:val="en-AU" w:eastAsia="en-US" w:bidi="hi-IN"/>
                      </w:rPr>
                    </w:pPr>
                    <w:r w:rsidRPr="003D25E0">
                      <w:rPr>
                        <w:b/>
                        <w:color w:val="FFFFFF" w:themeColor="background1"/>
                        <w:lang w:val="en-AU" w:eastAsia="en-US" w:bidi="hi-IN"/>
                      </w:rPr>
                      <w:t>MMS</w:t>
                    </w:r>
                    <w:r w:rsidR="00581E81">
                      <w:rPr>
                        <w:b/>
                        <w:color w:val="FFFFFF" w:themeColor="background1"/>
                        <w:lang w:val="en-AU" w:eastAsia="en-US" w:bidi="hi-IN"/>
                      </w:rPr>
                      <w:t xml:space="preserve"> m</w:t>
                    </w:r>
                  </w:p>
                </w:tc>
                <w:tc>
                  <w:tcPr>
                    <w:tcW w:w="114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6B9F029"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All states</w:t>
                    </w:r>
                  </w:p>
                </w:tc>
                <w:tc>
                  <w:tcPr>
                    <w:tcW w:w="120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63F4A88"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NSW/ACT</w:t>
                    </w:r>
                  </w:p>
                </w:tc>
                <w:tc>
                  <w:tcPr>
                    <w:tcW w:w="108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51B23FD"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QLD/NT</w:t>
                    </w:r>
                  </w:p>
                </w:tc>
                <w:tc>
                  <w:tcPr>
                    <w:tcW w:w="898"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D407FEB"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VIC</w:t>
                    </w:r>
                  </w:p>
                </w:tc>
                <w:tc>
                  <w:tcPr>
                    <w:tcW w:w="89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E78407F"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SA</w:t>
                    </w:r>
                  </w:p>
                </w:tc>
                <w:tc>
                  <w:tcPr>
                    <w:tcW w:w="89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64F3828"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WA</w:t>
                    </w:r>
                  </w:p>
                </w:tc>
                <w:tc>
                  <w:tcPr>
                    <w:tcW w:w="899"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82A1F36" w14:textId="77777777" w:rsidR="003D25E0" w:rsidRPr="003D25E0" w:rsidRDefault="003D25E0">
                    <w:pPr>
                      <w:pStyle w:val="BodyText"/>
                      <w:keepNext/>
                      <w:spacing w:before="80" w:after="80"/>
                      <w:jc w:val="center"/>
                      <w:rPr>
                        <w:b/>
                        <w:bCs w:val="0"/>
                        <w:color w:val="FFFFFF" w:themeColor="background1"/>
                        <w:lang w:val="en-AU" w:eastAsia="en-US" w:bidi="hi-IN"/>
                      </w:rPr>
                    </w:pPr>
                    <w:r w:rsidRPr="003D25E0">
                      <w:rPr>
                        <w:b/>
                        <w:color w:val="FFFFFF" w:themeColor="background1"/>
                        <w:lang w:val="en-AU" w:eastAsia="en-US" w:bidi="hi-IN"/>
                      </w:rPr>
                      <w:t>TAS</w:t>
                    </w:r>
                  </w:p>
                </w:tc>
              </w:tr>
              <w:tr w:rsidR="003B21A3" w:rsidRPr="004839C5" w14:paraId="3254B065" w14:textId="77777777" w:rsidTr="003B21A3">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18EF181" w14:textId="77777777" w:rsidR="003B21A3" w:rsidRPr="004839C5" w:rsidRDefault="003B21A3">
                    <w:pPr>
                      <w:pStyle w:val="BodyText"/>
                      <w:spacing w:before="80" w:after="80"/>
                      <w:rPr>
                        <w:lang w:val="en-AU" w:eastAsia="en-US" w:bidi="hi-IN"/>
                      </w:rPr>
                    </w:pPr>
                    <w:r w:rsidRPr="004839C5">
                      <w:rPr>
                        <w:lang w:val="en-AU" w:eastAsia="en-US"/>
                      </w:rPr>
                      <w:t>Poultry manure with litter</w:t>
                    </w:r>
                  </w:p>
                </w:tc>
                <w:tc>
                  <w:tcPr>
                    <w:tcW w:w="1140" w:type="dxa"/>
                    <w:tcBorders>
                      <w:top w:val="single" w:sz="4" w:space="0" w:color="auto"/>
                      <w:left w:val="single" w:sz="4" w:space="0" w:color="auto"/>
                      <w:bottom w:val="single" w:sz="4" w:space="0" w:color="auto"/>
                      <w:right w:val="single" w:sz="4" w:space="0" w:color="auto"/>
                    </w:tcBorders>
                    <w:hideMark/>
                  </w:tcPr>
                  <w:p w14:paraId="33D3A706" w14:textId="77777777" w:rsidR="003B21A3" w:rsidRPr="004839C5" w:rsidRDefault="003B21A3">
                    <w:pPr>
                      <w:pStyle w:val="BodyText"/>
                      <w:spacing w:before="80" w:after="80"/>
                      <w:jc w:val="center"/>
                      <w:rPr>
                        <w:lang w:val="en-AU" w:eastAsia="en-US" w:bidi="hi-IN"/>
                      </w:rPr>
                    </w:pPr>
                    <w:r w:rsidRPr="004839C5">
                      <w:rPr>
                        <w:lang w:val="en-AU" w:eastAsia="en-US"/>
                      </w:rPr>
                      <w:t>0.015</w:t>
                    </w:r>
                  </w:p>
                </w:tc>
                <w:tc>
                  <w:tcPr>
                    <w:tcW w:w="5875" w:type="dxa"/>
                    <w:gridSpan w:val="6"/>
                    <w:tcBorders>
                      <w:top w:val="single" w:sz="4" w:space="0" w:color="auto"/>
                      <w:left w:val="single" w:sz="4" w:space="0" w:color="auto"/>
                      <w:bottom w:val="single" w:sz="4" w:space="0" w:color="auto"/>
                      <w:right w:val="single" w:sz="4" w:space="0" w:color="auto"/>
                    </w:tcBorders>
                  </w:tcPr>
                  <w:p w14:paraId="06277233" w14:textId="1B94105E" w:rsidR="003B21A3" w:rsidRPr="004839C5" w:rsidRDefault="003B21A3">
                    <w:pPr>
                      <w:pStyle w:val="BodyText"/>
                      <w:spacing w:before="80" w:after="80"/>
                      <w:jc w:val="center"/>
                      <w:rPr>
                        <w:lang w:val="en-AU" w:eastAsia="en-US" w:bidi="hi-IN"/>
                      </w:rPr>
                    </w:pPr>
                    <w:r>
                      <w:rPr>
                        <w:lang w:val="en-AU" w:eastAsia="en-US" w:bidi="hi-IN"/>
                      </w:rPr>
                      <w:t>n/a</w:t>
                    </w:r>
                  </w:p>
                </w:tc>
              </w:tr>
              <w:tr w:rsidR="003B21A3" w:rsidRPr="004839C5" w14:paraId="7EE8A507" w14:textId="77777777">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5FFF06C" w14:textId="77777777" w:rsidR="003B21A3" w:rsidRPr="004839C5" w:rsidRDefault="003B21A3">
                    <w:pPr>
                      <w:pStyle w:val="BodyText"/>
                      <w:spacing w:before="80" w:after="80"/>
                      <w:rPr>
                        <w:lang w:val="en-AU" w:eastAsia="en-US" w:bidi="hi-IN"/>
                      </w:rPr>
                    </w:pPr>
                    <w:r w:rsidRPr="004839C5">
                      <w:rPr>
                        <w:lang w:val="en-AU" w:eastAsia="en-US"/>
                      </w:rPr>
                      <w:t>Poultry manure without litter</w:t>
                    </w:r>
                  </w:p>
                </w:tc>
                <w:tc>
                  <w:tcPr>
                    <w:tcW w:w="1140" w:type="dxa"/>
                    <w:tcBorders>
                      <w:top w:val="single" w:sz="4" w:space="0" w:color="auto"/>
                      <w:left w:val="single" w:sz="4" w:space="0" w:color="auto"/>
                      <w:bottom w:val="single" w:sz="4" w:space="0" w:color="auto"/>
                      <w:right w:val="single" w:sz="4" w:space="0" w:color="auto"/>
                    </w:tcBorders>
                    <w:hideMark/>
                  </w:tcPr>
                  <w:p w14:paraId="76B7685A" w14:textId="77777777" w:rsidR="003B21A3" w:rsidRPr="004839C5" w:rsidRDefault="003B21A3">
                    <w:pPr>
                      <w:pStyle w:val="BodyText"/>
                      <w:spacing w:before="80" w:after="80"/>
                      <w:jc w:val="center"/>
                      <w:rPr>
                        <w:lang w:val="en-AU" w:eastAsia="en-US" w:bidi="hi-IN"/>
                      </w:rPr>
                    </w:pPr>
                    <w:r w:rsidRPr="004839C5">
                      <w:rPr>
                        <w:lang w:val="en-AU" w:eastAsia="en-US"/>
                      </w:rPr>
                      <w:t>0.015</w:t>
                    </w:r>
                  </w:p>
                </w:tc>
                <w:tc>
                  <w:tcPr>
                    <w:tcW w:w="5875" w:type="dxa"/>
                    <w:gridSpan w:val="6"/>
                    <w:tcBorders>
                      <w:top w:val="single" w:sz="4" w:space="0" w:color="auto"/>
                      <w:left w:val="single" w:sz="4" w:space="0" w:color="auto"/>
                      <w:bottom w:val="single" w:sz="4" w:space="0" w:color="auto"/>
                      <w:right w:val="single" w:sz="4" w:space="0" w:color="auto"/>
                    </w:tcBorders>
                  </w:tcPr>
                  <w:p w14:paraId="67D559F3" w14:textId="66A275E0" w:rsidR="003B21A3" w:rsidRPr="004839C5" w:rsidRDefault="003B21A3">
                    <w:pPr>
                      <w:pStyle w:val="BodyText"/>
                      <w:spacing w:before="80" w:after="80"/>
                      <w:jc w:val="center"/>
                      <w:rPr>
                        <w:lang w:val="en-AU" w:eastAsia="en-US" w:bidi="hi-IN"/>
                      </w:rPr>
                    </w:pPr>
                    <w:r>
                      <w:rPr>
                        <w:lang w:val="en-AU" w:eastAsia="en-US" w:bidi="hi-IN"/>
                      </w:rPr>
                      <w:t>n/a</w:t>
                    </w:r>
                  </w:p>
                </w:tc>
              </w:tr>
              <w:tr w:rsidR="003D25E0" w:rsidRPr="004839C5" w14:paraId="69F894D6" w14:textId="77777777" w:rsidTr="003B21A3">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0FF102" w14:textId="77777777" w:rsidR="003D25E0" w:rsidRPr="004839C5" w:rsidRDefault="003D25E0">
                    <w:pPr>
                      <w:pStyle w:val="BodyText"/>
                      <w:spacing w:before="80" w:after="80"/>
                      <w:rPr>
                        <w:lang w:val="en-AU" w:eastAsia="en-US"/>
                      </w:rPr>
                    </w:pPr>
                    <w:r w:rsidRPr="004839C5">
                      <w:rPr>
                        <w:lang w:val="en-AU" w:eastAsia="en-US"/>
                      </w:rPr>
                      <w:t xml:space="preserve">Pasture range and paddock </w:t>
                    </w:r>
                    <w:r w:rsidRPr="004839C5">
                      <w:rPr>
                        <w:vertAlign w:val="superscript"/>
                        <w:lang w:val="en-AU" w:eastAsia="en-US"/>
                      </w:rPr>
                      <w:t>(a)</w:t>
                    </w:r>
                  </w:p>
                </w:tc>
                <w:tc>
                  <w:tcPr>
                    <w:tcW w:w="1140" w:type="dxa"/>
                    <w:tcBorders>
                      <w:top w:val="single" w:sz="4" w:space="0" w:color="auto"/>
                      <w:left w:val="single" w:sz="4" w:space="0" w:color="auto"/>
                      <w:bottom w:val="single" w:sz="4" w:space="0" w:color="auto"/>
                      <w:right w:val="single" w:sz="4" w:space="0" w:color="auto"/>
                    </w:tcBorders>
                  </w:tcPr>
                  <w:p w14:paraId="049DB01F" w14:textId="686EF645" w:rsidR="003D25E0" w:rsidRPr="004839C5" w:rsidRDefault="003B21A3">
                    <w:pPr>
                      <w:pStyle w:val="BodyText"/>
                      <w:spacing w:before="80" w:after="80"/>
                      <w:jc w:val="center"/>
                      <w:rPr>
                        <w:lang w:val="en-AU" w:eastAsia="en-US"/>
                      </w:rPr>
                    </w:pPr>
                    <w:r>
                      <w:rPr>
                        <w:lang w:val="en-AU" w:eastAsia="en-US"/>
                      </w:rPr>
                      <w:t>n/a</w:t>
                    </w:r>
                  </w:p>
                </w:tc>
                <w:tc>
                  <w:tcPr>
                    <w:tcW w:w="1200" w:type="dxa"/>
                    <w:tcBorders>
                      <w:top w:val="single" w:sz="4" w:space="0" w:color="auto"/>
                      <w:left w:val="single" w:sz="4" w:space="0" w:color="auto"/>
                      <w:bottom w:val="single" w:sz="4" w:space="0" w:color="auto"/>
                      <w:right w:val="single" w:sz="4" w:space="0" w:color="auto"/>
                    </w:tcBorders>
                  </w:tcPr>
                  <w:p w14:paraId="307A594C" w14:textId="77777777" w:rsidR="003D25E0" w:rsidRPr="004839C5" w:rsidRDefault="003D25E0">
                    <w:pPr>
                      <w:pStyle w:val="BodyText"/>
                      <w:spacing w:before="80" w:after="80"/>
                      <w:jc w:val="center"/>
                      <w:rPr>
                        <w:lang w:val="en-AU" w:eastAsia="en-US" w:bidi="hi-IN"/>
                      </w:rPr>
                    </w:pPr>
                    <w:r w:rsidRPr="004839C5">
                      <w:rPr>
                        <w:lang w:val="en-AU" w:eastAsia="en-US"/>
                      </w:rPr>
                      <w:t>0.01</w:t>
                    </w:r>
                  </w:p>
                </w:tc>
                <w:tc>
                  <w:tcPr>
                    <w:tcW w:w="1080" w:type="dxa"/>
                    <w:tcBorders>
                      <w:top w:val="single" w:sz="4" w:space="0" w:color="auto"/>
                      <w:left w:val="single" w:sz="4" w:space="0" w:color="auto"/>
                      <w:bottom w:val="single" w:sz="4" w:space="0" w:color="auto"/>
                      <w:right w:val="single" w:sz="4" w:space="0" w:color="auto"/>
                    </w:tcBorders>
                  </w:tcPr>
                  <w:p w14:paraId="60C08FC0" w14:textId="77777777" w:rsidR="003D25E0" w:rsidRPr="004839C5" w:rsidRDefault="003D25E0">
                    <w:pPr>
                      <w:pStyle w:val="BodyText"/>
                      <w:spacing w:before="80" w:after="80"/>
                      <w:jc w:val="center"/>
                      <w:rPr>
                        <w:lang w:val="en-AU" w:eastAsia="en-US" w:bidi="hi-IN"/>
                      </w:rPr>
                    </w:pPr>
                    <w:r w:rsidRPr="004839C5">
                      <w:rPr>
                        <w:lang w:val="en-AU" w:eastAsia="en-US"/>
                      </w:rPr>
                      <w:t>0.03</w:t>
                    </w:r>
                  </w:p>
                </w:tc>
                <w:tc>
                  <w:tcPr>
                    <w:tcW w:w="898" w:type="dxa"/>
                    <w:tcBorders>
                      <w:top w:val="single" w:sz="4" w:space="0" w:color="auto"/>
                      <w:left w:val="single" w:sz="4" w:space="0" w:color="auto"/>
                      <w:bottom w:val="single" w:sz="4" w:space="0" w:color="auto"/>
                      <w:right w:val="single" w:sz="4" w:space="0" w:color="auto"/>
                    </w:tcBorders>
                  </w:tcPr>
                  <w:p w14:paraId="56579C1B" w14:textId="77777777" w:rsidR="003D25E0" w:rsidRPr="004839C5" w:rsidRDefault="003D25E0">
                    <w:pPr>
                      <w:pStyle w:val="BodyText"/>
                      <w:spacing w:before="80" w:after="80"/>
                      <w:jc w:val="center"/>
                      <w:rPr>
                        <w:lang w:val="en-AU" w:eastAsia="en-US" w:bidi="hi-IN"/>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7A0C8C1A" w14:textId="77777777" w:rsidR="003D25E0" w:rsidRPr="004839C5" w:rsidRDefault="003D25E0">
                    <w:pPr>
                      <w:pStyle w:val="BodyText"/>
                      <w:spacing w:before="80" w:after="80"/>
                      <w:jc w:val="center"/>
                      <w:rPr>
                        <w:lang w:val="en-AU" w:eastAsia="en-US" w:bidi="hi-IN"/>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4E67A88C" w14:textId="77777777" w:rsidR="003D25E0" w:rsidRPr="004839C5" w:rsidRDefault="003D25E0">
                    <w:pPr>
                      <w:pStyle w:val="BodyText"/>
                      <w:spacing w:before="80" w:after="80"/>
                      <w:jc w:val="center"/>
                      <w:rPr>
                        <w:lang w:val="en-AU" w:eastAsia="en-US" w:bidi="hi-IN"/>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79B9DA4C" w14:textId="77777777" w:rsidR="003D25E0" w:rsidRPr="004839C5" w:rsidRDefault="003D25E0">
                    <w:pPr>
                      <w:pStyle w:val="BodyText"/>
                      <w:spacing w:before="80" w:after="80"/>
                      <w:jc w:val="center"/>
                      <w:rPr>
                        <w:lang w:val="en-AU" w:eastAsia="en-US" w:bidi="hi-IN"/>
                      </w:rPr>
                    </w:pPr>
                    <w:r w:rsidRPr="004839C5">
                      <w:rPr>
                        <w:lang w:val="en-AU" w:eastAsia="en-US"/>
                      </w:rPr>
                      <w:t>0.01</w:t>
                    </w:r>
                  </w:p>
                </w:tc>
              </w:tr>
              <w:tr w:rsidR="003B21A3" w:rsidRPr="004839C5" w14:paraId="45116157" w14:textId="77777777">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72C012" w14:textId="77777777" w:rsidR="003B21A3" w:rsidRPr="004839C5" w:rsidRDefault="003B21A3">
                    <w:pPr>
                      <w:pStyle w:val="BodyText"/>
                      <w:spacing w:before="80" w:after="80"/>
                      <w:rPr>
                        <w:lang w:val="en-AU" w:eastAsia="en-US"/>
                      </w:rPr>
                    </w:pPr>
                    <w:r w:rsidRPr="004839C5">
                      <w:rPr>
                        <w:lang w:val="en-AU" w:eastAsia="en-US"/>
                      </w:rPr>
                      <w:t>Solid storage</w:t>
                    </w:r>
                  </w:p>
                </w:tc>
                <w:tc>
                  <w:tcPr>
                    <w:tcW w:w="1140" w:type="dxa"/>
                    <w:tcBorders>
                      <w:top w:val="single" w:sz="4" w:space="0" w:color="auto"/>
                      <w:left w:val="single" w:sz="4" w:space="0" w:color="auto"/>
                      <w:bottom w:val="single" w:sz="4" w:space="0" w:color="auto"/>
                      <w:right w:val="single" w:sz="4" w:space="0" w:color="auto"/>
                    </w:tcBorders>
                  </w:tcPr>
                  <w:p w14:paraId="4D3F1C59" w14:textId="77777777" w:rsidR="003B21A3" w:rsidRPr="004839C5" w:rsidRDefault="003B21A3">
                    <w:pPr>
                      <w:pStyle w:val="BodyText"/>
                      <w:spacing w:before="80" w:after="80"/>
                      <w:jc w:val="center"/>
                      <w:rPr>
                        <w:lang w:val="en-AU" w:eastAsia="en-US"/>
                      </w:rPr>
                    </w:pPr>
                    <w:r w:rsidRPr="004839C5">
                      <w:rPr>
                        <w:lang w:val="en-AU" w:eastAsia="en-US"/>
                      </w:rPr>
                      <w:t>0.02</w:t>
                    </w:r>
                  </w:p>
                </w:tc>
                <w:tc>
                  <w:tcPr>
                    <w:tcW w:w="5875" w:type="dxa"/>
                    <w:gridSpan w:val="6"/>
                    <w:tcBorders>
                      <w:top w:val="single" w:sz="4" w:space="0" w:color="auto"/>
                      <w:left w:val="single" w:sz="4" w:space="0" w:color="auto"/>
                      <w:bottom w:val="single" w:sz="4" w:space="0" w:color="auto"/>
                      <w:right w:val="single" w:sz="4" w:space="0" w:color="auto"/>
                    </w:tcBorders>
                  </w:tcPr>
                  <w:p w14:paraId="66A0E22A" w14:textId="4FA29E2E" w:rsidR="003B21A3" w:rsidRPr="004839C5" w:rsidRDefault="003B21A3">
                    <w:pPr>
                      <w:pStyle w:val="BodyText"/>
                      <w:spacing w:before="80" w:after="80"/>
                      <w:jc w:val="center"/>
                      <w:rPr>
                        <w:lang w:val="en-AU" w:eastAsia="en-US"/>
                      </w:rPr>
                    </w:pPr>
                    <w:r>
                      <w:rPr>
                        <w:lang w:val="en-AU" w:eastAsia="en-US"/>
                      </w:rPr>
                      <w:t>n/a</w:t>
                    </w:r>
                  </w:p>
                </w:tc>
              </w:tr>
              <w:tr w:rsidR="003D25E0" w:rsidRPr="004839C5" w14:paraId="1EC0D4EE" w14:textId="77777777" w:rsidTr="003B21A3">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D018A7" w14:textId="77777777" w:rsidR="003D25E0" w:rsidRPr="004839C5" w:rsidRDefault="003D25E0">
                    <w:pPr>
                      <w:pStyle w:val="BodyText"/>
                      <w:spacing w:before="80" w:after="80"/>
                      <w:rPr>
                        <w:lang w:val="en-AU" w:eastAsia="en-US"/>
                      </w:rPr>
                    </w:pPr>
                    <w:r w:rsidRPr="004839C5">
                      <w:rPr>
                        <w:lang w:val="en-AU" w:eastAsia="en-US"/>
                      </w:rPr>
                      <w:t>Composting (passive windrow)</w:t>
                    </w:r>
                  </w:p>
                </w:tc>
                <w:tc>
                  <w:tcPr>
                    <w:tcW w:w="1140" w:type="dxa"/>
                    <w:tcBorders>
                      <w:top w:val="single" w:sz="4" w:space="0" w:color="auto"/>
                      <w:left w:val="single" w:sz="4" w:space="0" w:color="auto"/>
                      <w:bottom w:val="single" w:sz="4" w:space="0" w:color="auto"/>
                      <w:right w:val="single" w:sz="4" w:space="0" w:color="auto"/>
                    </w:tcBorders>
                  </w:tcPr>
                  <w:p w14:paraId="384E9489" w14:textId="3C7A5F8D" w:rsidR="003D25E0" w:rsidRPr="004839C5" w:rsidRDefault="003B21A3">
                    <w:pPr>
                      <w:pStyle w:val="BodyText"/>
                      <w:spacing w:before="80" w:after="80"/>
                      <w:jc w:val="center"/>
                      <w:rPr>
                        <w:lang w:val="en-AU" w:eastAsia="en-US"/>
                      </w:rPr>
                    </w:pPr>
                    <w:r>
                      <w:rPr>
                        <w:lang w:val="en-AU" w:eastAsia="en-US"/>
                      </w:rPr>
                      <w:t>n/a</w:t>
                    </w:r>
                  </w:p>
                </w:tc>
                <w:tc>
                  <w:tcPr>
                    <w:tcW w:w="1200" w:type="dxa"/>
                    <w:tcBorders>
                      <w:top w:val="single" w:sz="4" w:space="0" w:color="auto"/>
                      <w:left w:val="single" w:sz="4" w:space="0" w:color="auto"/>
                      <w:bottom w:val="single" w:sz="4" w:space="0" w:color="auto"/>
                      <w:right w:val="single" w:sz="4" w:space="0" w:color="auto"/>
                    </w:tcBorders>
                  </w:tcPr>
                  <w:p w14:paraId="39A52BC1" w14:textId="77777777" w:rsidR="003D25E0" w:rsidRPr="004839C5" w:rsidRDefault="003D25E0">
                    <w:pPr>
                      <w:pStyle w:val="BodyText"/>
                      <w:spacing w:before="80" w:after="80"/>
                      <w:jc w:val="center"/>
                      <w:rPr>
                        <w:lang w:val="en-AU" w:eastAsia="en-US"/>
                      </w:rPr>
                    </w:pPr>
                    <w:r w:rsidRPr="004839C5">
                      <w:rPr>
                        <w:lang w:val="en-AU" w:eastAsia="en-US"/>
                      </w:rPr>
                      <w:t>0.01</w:t>
                    </w:r>
                  </w:p>
                </w:tc>
                <w:tc>
                  <w:tcPr>
                    <w:tcW w:w="1080" w:type="dxa"/>
                    <w:tcBorders>
                      <w:top w:val="single" w:sz="4" w:space="0" w:color="auto"/>
                      <w:left w:val="single" w:sz="4" w:space="0" w:color="auto"/>
                      <w:bottom w:val="single" w:sz="4" w:space="0" w:color="auto"/>
                      <w:right w:val="single" w:sz="4" w:space="0" w:color="auto"/>
                    </w:tcBorders>
                  </w:tcPr>
                  <w:p w14:paraId="108C58BE" w14:textId="77777777" w:rsidR="003D25E0" w:rsidRPr="004839C5" w:rsidRDefault="003D25E0">
                    <w:pPr>
                      <w:pStyle w:val="BodyText"/>
                      <w:spacing w:before="80" w:after="80"/>
                      <w:jc w:val="center"/>
                      <w:rPr>
                        <w:lang w:val="en-AU" w:eastAsia="en-US"/>
                      </w:rPr>
                    </w:pPr>
                    <w:r w:rsidRPr="004839C5">
                      <w:rPr>
                        <w:lang w:val="en-AU" w:eastAsia="en-US"/>
                      </w:rPr>
                      <w:t>0.01</w:t>
                    </w:r>
                  </w:p>
                </w:tc>
                <w:tc>
                  <w:tcPr>
                    <w:tcW w:w="898" w:type="dxa"/>
                    <w:tcBorders>
                      <w:top w:val="single" w:sz="4" w:space="0" w:color="auto"/>
                      <w:left w:val="single" w:sz="4" w:space="0" w:color="auto"/>
                      <w:bottom w:val="single" w:sz="4" w:space="0" w:color="auto"/>
                      <w:right w:val="single" w:sz="4" w:space="0" w:color="auto"/>
                    </w:tcBorders>
                  </w:tcPr>
                  <w:p w14:paraId="73352B64" w14:textId="77777777" w:rsidR="003D25E0" w:rsidRPr="004839C5" w:rsidRDefault="003D25E0">
                    <w:pPr>
                      <w:pStyle w:val="BodyText"/>
                      <w:spacing w:before="80" w:after="80"/>
                      <w:jc w:val="center"/>
                      <w:rPr>
                        <w:lang w:val="en-AU" w:eastAsia="en-US"/>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59CE8846" w14:textId="77777777" w:rsidR="003D25E0" w:rsidRPr="004839C5" w:rsidRDefault="003D25E0">
                    <w:pPr>
                      <w:pStyle w:val="BodyText"/>
                      <w:spacing w:before="80" w:after="80"/>
                      <w:jc w:val="center"/>
                      <w:rPr>
                        <w:lang w:val="en-AU" w:eastAsia="en-US"/>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634EC376" w14:textId="77777777" w:rsidR="003D25E0" w:rsidRPr="004839C5" w:rsidRDefault="003D25E0">
                    <w:pPr>
                      <w:pStyle w:val="BodyText"/>
                      <w:spacing w:before="80" w:after="80"/>
                      <w:jc w:val="center"/>
                      <w:rPr>
                        <w:lang w:val="en-AU" w:eastAsia="en-US"/>
                      </w:rPr>
                    </w:pPr>
                    <w:r w:rsidRPr="004839C5">
                      <w:rPr>
                        <w:lang w:val="en-AU" w:eastAsia="en-US"/>
                      </w:rPr>
                      <w:t>0.01</w:t>
                    </w:r>
                  </w:p>
                </w:tc>
                <w:tc>
                  <w:tcPr>
                    <w:tcW w:w="899" w:type="dxa"/>
                    <w:tcBorders>
                      <w:top w:val="single" w:sz="4" w:space="0" w:color="auto"/>
                      <w:left w:val="single" w:sz="4" w:space="0" w:color="auto"/>
                      <w:bottom w:val="single" w:sz="4" w:space="0" w:color="auto"/>
                      <w:right w:val="single" w:sz="4" w:space="0" w:color="auto"/>
                    </w:tcBorders>
                  </w:tcPr>
                  <w:p w14:paraId="5FAD847F" w14:textId="77777777" w:rsidR="003D25E0" w:rsidRPr="004839C5" w:rsidRDefault="003D25E0">
                    <w:pPr>
                      <w:pStyle w:val="BodyText"/>
                      <w:spacing w:before="80" w:after="80"/>
                      <w:jc w:val="center"/>
                      <w:rPr>
                        <w:lang w:val="en-AU" w:eastAsia="en-US"/>
                      </w:rPr>
                    </w:pPr>
                    <w:r w:rsidRPr="004839C5">
                      <w:rPr>
                        <w:lang w:val="en-AU" w:eastAsia="en-US"/>
                      </w:rPr>
                      <w:t>0.005</w:t>
                    </w:r>
                  </w:p>
                </w:tc>
              </w:tr>
              <w:tr w:rsidR="003B21A3" w:rsidRPr="004839C5" w14:paraId="192CFF77" w14:textId="77777777">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6B56B4D" w14:textId="77777777" w:rsidR="003B21A3" w:rsidRPr="004839C5" w:rsidRDefault="003B21A3">
                    <w:pPr>
                      <w:pStyle w:val="BodyText"/>
                      <w:spacing w:before="80" w:after="80"/>
                      <w:rPr>
                        <w:lang w:val="en-AU" w:eastAsia="en-US"/>
                      </w:rPr>
                    </w:pPr>
                    <w:r w:rsidRPr="004839C5">
                      <w:rPr>
                        <w:lang w:val="en-AU" w:eastAsia="en-US"/>
                      </w:rPr>
                      <w:t>Anaerobic digester / Covered pond</w:t>
                    </w:r>
                  </w:p>
                </w:tc>
                <w:tc>
                  <w:tcPr>
                    <w:tcW w:w="1140" w:type="dxa"/>
                    <w:tcBorders>
                      <w:top w:val="single" w:sz="4" w:space="0" w:color="auto"/>
                      <w:left w:val="single" w:sz="4" w:space="0" w:color="auto"/>
                      <w:bottom w:val="single" w:sz="4" w:space="0" w:color="auto"/>
                      <w:right w:val="single" w:sz="4" w:space="0" w:color="auto"/>
                    </w:tcBorders>
                  </w:tcPr>
                  <w:p w14:paraId="58E255B1" w14:textId="77777777" w:rsidR="003B21A3" w:rsidRPr="004839C5" w:rsidRDefault="003B21A3">
                    <w:pPr>
                      <w:pStyle w:val="BodyText"/>
                      <w:spacing w:before="80" w:after="80"/>
                      <w:jc w:val="center"/>
                      <w:rPr>
                        <w:lang w:val="en-AU" w:eastAsia="en-US"/>
                      </w:rPr>
                    </w:pPr>
                    <w:r w:rsidRPr="004839C5">
                      <w:rPr>
                        <w:lang w:val="en-AU" w:eastAsia="en-US"/>
                      </w:rPr>
                      <w:t>0.1</w:t>
                    </w:r>
                  </w:p>
                </w:tc>
                <w:tc>
                  <w:tcPr>
                    <w:tcW w:w="5875" w:type="dxa"/>
                    <w:gridSpan w:val="6"/>
                    <w:tcBorders>
                      <w:top w:val="single" w:sz="4" w:space="0" w:color="auto"/>
                      <w:left w:val="single" w:sz="4" w:space="0" w:color="auto"/>
                      <w:bottom w:val="single" w:sz="4" w:space="0" w:color="auto"/>
                      <w:right w:val="single" w:sz="4" w:space="0" w:color="auto"/>
                    </w:tcBorders>
                  </w:tcPr>
                  <w:p w14:paraId="51FE05B0" w14:textId="140DA23E" w:rsidR="003B21A3" w:rsidRPr="004839C5" w:rsidRDefault="003B21A3">
                    <w:pPr>
                      <w:pStyle w:val="BodyText"/>
                      <w:spacing w:before="80" w:after="80"/>
                      <w:jc w:val="center"/>
                      <w:rPr>
                        <w:lang w:val="en-AU" w:eastAsia="en-US"/>
                      </w:rPr>
                    </w:pPr>
                    <w:r>
                      <w:rPr>
                        <w:lang w:val="en-AU" w:eastAsia="en-US"/>
                      </w:rPr>
                      <w:t>n/a</w:t>
                    </w:r>
                  </w:p>
                </w:tc>
              </w:tr>
              <w:tr w:rsidR="003B21A3" w:rsidRPr="004839C5" w14:paraId="61D3A45D" w14:textId="77777777">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E51397E" w14:textId="563BDA83" w:rsidR="003B21A3" w:rsidRPr="004839C5" w:rsidRDefault="003B21A3">
                    <w:pPr>
                      <w:pStyle w:val="BodyText"/>
                      <w:spacing w:before="80" w:after="80"/>
                      <w:rPr>
                        <w:lang w:val="en-AU" w:eastAsia="en-US"/>
                      </w:rPr>
                    </w:pPr>
                    <w:r w:rsidRPr="004839C5">
                      <w:rPr>
                        <w:lang w:val="en-AU" w:eastAsia="en-US"/>
                      </w:rPr>
                      <w:t>Direct processing</w:t>
                    </w:r>
                    <w:r w:rsidR="00193755">
                      <w:rPr>
                        <w:lang w:val="en-AU" w:eastAsia="en-US"/>
                      </w:rPr>
                      <w:t xml:space="preserve"> into </w:t>
                    </w:r>
                    <w:r w:rsidR="00193755" w:rsidRPr="00193755">
                      <w:rPr>
                        <w:lang w:val="en-AU" w:eastAsia="en-US"/>
                      </w:rPr>
                      <w:t>pelletized fertili</w:t>
                    </w:r>
                    <w:r w:rsidR="006F5A13">
                      <w:rPr>
                        <w:lang w:val="en-AU" w:eastAsia="en-US"/>
                      </w:rPr>
                      <w:t>s</w:t>
                    </w:r>
                    <w:r w:rsidR="00193755" w:rsidRPr="00193755">
                      <w:rPr>
                        <w:lang w:val="en-AU" w:eastAsia="en-US"/>
                      </w:rPr>
                      <w:t>er</w:t>
                    </w:r>
                  </w:p>
                </w:tc>
                <w:tc>
                  <w:tcPr>
                    <w:tcW w:w="1140" w:type="dxa"/>
                    <w:tcBorders>
                      <w:top w:val="single" w:sz="4" w:space="0" w:color="auto"/>
                      <w:left w:val="single" w:sz="4" w:space="0" w:color="auto"/>
                      <w:bottom w:val="single" w:sz="4" w:space="0" w:color="auto"/>
                      <w:right w:val="single" w:sz="4" w:space="0" w:color="auto"/>
                    </w:tcBorders>
                  </w:tcPr>
                  <w:p w14:paraId="3D1778A1" w14:textId="77777777" w:rsidR="003B21A3" w:rsidRPr="004839C5" w:rsidRDefault="003B21A3">
                    <w:pPr>
                      <w:pStyle w:val="BodyText"/>
                      <w:spacing w:before="80" w:after="80"/>
                      <w:jc w:val="center"/>
                      <w:rPr>
                        <w:lang w:val="en-AU" w:eastAsia="en-US"/>
                      </w:rPr>
                    </w:pPr>
                    <w:r w:rsidRPr="004839C5">
                      <w:rPr>
                        <w:lang w:val="en-AU" w:eastAsia="en-US"/>
                      </w:rPr>
                      <w:t>0</w:t>
                    </w:r>
                  </w:p>
                </w:tc>
                <w:tc>
                  <w:tcPr>
                    <w:tcW w:w="5875" w:type="dxa"/>
                    <w:gridSpan w:val="6"/>
                    <w:tcBorders>
                      <w:top w:val="single" w:sz="4" w:space="0" w:color="auto"/>
                      <w:left w:val="single" w:sz="4" w:space="0" w:color="auto"/>
                      <w:bottom w:val="single" w:sz="4" w:space="0" w:color="auto"/>
                      <w:right w:val="single" w:sz="4" w:space="0" w:color="auto"/>
                    </w:tcBorders>
                  </w:tcPr>
                  <w:p w14:paraId="4EA66DEB" w14:textId="46807FB7" w:rsidR="003B21A3" w:rsidRPr="004839C5" w:rsidRDefault="003B21A3">
                    <w:pPr>
                      <w:pStyle w:val="BodyText"/>
                      <w:spacing w:before="80" w:after="80"/>
                      <w:jc w:val="center"/>
                      <w:rPr>
                        <w:lang w:val="en-AU" w:eastAsia="en-US"/>
                      </w:rPr>
                    </w:pPr>
                    <w:r>
                      <w:rPr>
                        <w:lang w:val="en-AU" w:eastAsia="en-US"/>
                      </w:rPr>
                      <w:t>n/a</w:t>
                    </w:r>
                  </w:p>
                </w:tc>
              </w:tr>
              <w:tr w:rsidR="00BC33C3" w:rsidRPr="004839C5" w14:paraId="56B33930" w14:textId="77777777">
                <w:tc>
                  <w:tcPr>
                    <w:tcW w:w="23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08B5FB2" w14:textId="3485FA8A" w:rsidR="00BC33C3" w:rsidRPr="004839C5" w:rsidRDefault="00BC33C3">
                    <w:pPr>
                      <w:pStyle w:val="BodyText"/>
                      <w:spacing w:before="80" w:after="80"/>
                      <w:rPr>
                        <w:lang w:val="en-AU" w:eastAsia="en-US"/>
                      </w:rPr>
                    </w:pPr>
                    <w:r>
                      <w:rPr>
                        <w:lang w:val="en-AU" w:eastAsia="en-US"/>
                      </w:rPr>
                      <w:t>Direct application to soil</w:t>
                    </w:r>
                  </w:p>
                </w:tc>
                <w:tc>
                  <w:tcPr>
                    <w:tcW w:w="1140" w:type="dxa"/>
                    <w:tcBorders>
                      <w:top w:val="single" w:sz="4" w:space="0" w:color="auto"/>
                      <w:left w:val="single" w:sz="4" w:space="0" w:color="auto"/>
                      <w:bottom w:val="single" w:sz="4" w:space="0" w:color="auto"/>
                      <w:right w:val="single" w:sz="4" w:space="0" w:color="auto"/>
                    </w:tcBorders>
                  </w:tcPr>
                  <w:p w14:paraId="3DE3060F" w14:textId="1B840A46" w:rsidR="00BC33C3" w:rsidRPr="004839C5" w:rsidRDefault="00BC33C3">
                    <w:pPr>
                      <w:pStyle w:val="BodyText"/>
                      <w:spacing w:before="80" w:after="80"/>
                      <w:jc w:val="center"/>
                      <w:rPr>
                        <w:lang w:val="en-AU" w:eastAsia="en-US"/>
                      </w:rPr>
                    </w:pPr>
                    <w:r>
                      <w:rPr>
                        <w:lang w:val="en-AU" w:eastAsia="en-US"/>
                      </w:rPr>
                      <w:t>0</w:t>
                    </w:r>
                  </w:p>
                </w:tc>
                <w:tc>
                  <w:tcPr>
                    <w:tcW w:w="5875" w:type="dxa"/>
                    <w:gridSpan w:val="6"/>
                    <w:tcBorders>
                      <w:top w:val="single" w:sz="4" w:space="0" w:color="auto"/>
                      <w:left w:val="single" w:sz="4" w:space="0" w:color="auto"/>
                      <w:bottom w:val="single" w:sz="4" w:space="0" w:color="auto"/>
                      <w:right w:val="single" w:sz="4" w:space="0" w:color="auto"/>
                    </w:tcBorders>
                  </w:tcPr>
                  <w:p w14:paraId="496C317C" w14:textId="42966E72" w:rsidR="00BC33C3" w:rsidRDefault="00BC33C3">
                    <w:pPr>
                      <w:pStyle w:val="BodyText"/>
                      <w:spacing w:before="80" w:after="80"/>
                      <w:jc w:val="center"/>
                      <w:rPr>
                        <w:lang w:val="en-AU" w:eastAsia="en-US"/>
                      </w:rPr>
                    </w:pPr>
                    <w:r>
                      <w:rPr>
                        <w:lang w:val="en-AU" w:eastAsia="en-US"/>
                      </w:rPr>
                      <w:t>n/a</w:t>
                    </w:r>
                  </w:p>
                </w:tc>
              </w:tr>
            </w:tbl>
            <w:p w14:paraId="46FD60D5" w14:textId="4257032D" w:rsidR="003D25E0" w:rsidRPr="005E4935" w:rsidRDefault="00EF1C2C">
              <w:pPr>
                <w:pStyle w:val="ListParagraph"/>
                <w:numPr>
                  <w:ilvl w:val="0"/>
                  <w:numId w:val="3"/>
                </w:numPr>
                <w:rPr>
                  <w:sz w:val="20"/>
                  <w:szCs w:val="16"/>
                </w:rPr>
              </w:pPr>
              <w:r w:rsidRPr="005E4935">
                <w:rPr>
                  <w:sz w:val="20"/>
                  <w:szCs w:val="16"/>
                </w:rPr>
                <w:t>Applies MCF for drylot</w:t>
              </w:r>
            </w:p>
            <w:p w14:paraId="52E91E34" w14:textId="77777777" w:rsidR="00514604" w:rsidRDefault="00514604" w:rsidP="00116D43">
              <w:pPr>
                <w:pStyle w:val="Caption"/>
              </w:pPr>
              <w:bookmarkStart w:id="138" w:name="_Toc215758104"/>
            </w:p>
            <w:p w14:paraId="54AC08AC" w14:textId="3C6B9717" w:rsidR="000A620C" w:rsidRDefault="000A620C" w:rsidP="00116D43">
              <w:pPr>
                <w:pStyle w:val="Caption"/>
              </w:pPr>
              <w:bookmarkStart w:id="139" w:name="_Toc225351206"/>
              <w:r>
                <w:t>Table</w:t>
              </w:r>
              <w:r w:rsidR="00116D43">
                <w:t xml:space="preserve"> </w:t>
              </w:r>
              <w:r w:rsidR="007C71EC">
                <w:fldChar w:fldCharType="begin"/>
              </w:r>
              <w:r w:rsidR="007C71EC">
                <w:instrText xml:space="preserve"> STYLEREF 2 \s </w:instrText>
              </w:r>
              <w:r w:rsidR="007C71EC">
                <w:fldChar w:fldCharType="separate"/>
              </w:r>
              <w:r w:rsidR="00403175">
                <w:rPr>
                  <w:noProof/>
                </w:rPr>
                <w:t>A.1.7</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t>: Poultry   - Liveweights</w:t>
              </w:r>
              <w:r w:rsidR="008A06AC">
                <w:t xml:space="preserve"> (W</w:t>
              </w:r>
              <w:r w:rsidR="008A06AC">
                <w:rPr>
                  <w:vertAlign w:val="subscript"/>
                </w:rPr>
                <w:t>co</w:t>
              </w:r>
              <w:r w:rsidR="008A06AC">
                <w:t>)</w:t>
              </w:r>
              <w:r w:rsidR="00605C25">
                <w:t xml:space="preserve"> (kg)</w:t>
              </w:r>
              <w:bookmarkEnd w:id="139"/>
              <w:r>
                <w:t xml:space="preserve"> </w:t>
              </w:r>
              <w:bookmarkEnd w:id="138"/>
            </w:p>
            <w:tbl>
              <w:tblPr>
                <w:tblStyle w:val="TableGrid"/>
                <w:tblW w:w="0" w:type="auto"/>
                <w:tblLayout w:type="fixed"/>
                <w:tblLook w:val="04A0" w:firstRow="1" w:lastRow="0" w:firstColumn="1" w:lastColumn="0" w:noHBand="0" w:noVBand="1"/>
                <w:tblCaption w:val="Table A5.5.6.6 Poultry - Nitrous oxide EFs by MMS"/>
              </w:tblPr>
              <w:tblGrid>
                <w:gridCol w:w="1980"/>
                <w:gridCol w:w="2693"/>
              </w:tblGrid>
              <w:tr w:rsidR="000A620C" w:rsidRPr="004839C5" w14:paraId="530E516A" w14:textId="77777777" w:rsidTr="000A620C">
                <w:trPr>
                  <w:tblHeader/>
                </w:trPr>
                <w:tc>
                  <w:tcPr>
                    <w:tcW w:w="198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66D58553" w14:textId="12D404F5" w:rsidR="000A620C" w:rsidRPr="004F21A5" w:rsidRDefault="000A620C">
                    <w:pPr>
                      <w:pStyle w:val="BodyText"/>
                      <w:keepNext/>
                      <w:spacing w:before="80" w:after="80"/>
                      <w:rPr>
                        <w:b/>
                        <w:bCs w:val="0"/>
                        <w:color w:val="FFFFFF" w:themeColor="background1"/>
                        <w:lang w:val="en-AU" w:eastAsia="en-US" w:bidi="hi-IN"/>
                      </w:rPr>
                    </w:pPr>
                    <w:r>
                      <w:rPr>
                        <w:b/>
                        <w:color w:val="FFFFFF" w:themeColor="background1"/>
                        <w:lang w:val="en-AU" w:eastAsia="en-US" w:bidi="hi-IN"/>
                      </w:rPr>
                      <w:t>Livestock Class</w:t>
                    </w:r>
                    <w:r w:rsidR="00581E81">
                      <w:rPr>
                        <w:b/>
                        <w:color w:val="FFFFFF" w:themeColor="background1"/>
                        <w:lang w:val="en-AU" w:eastAsia="en-US" w:bidi="hi-IN"/>
                      </w:rPr>
                      <w:t xml:space="preserve"> j</w:t>
                    </w:r>
                  </w:p>
                </w:tc>
                <w:tc>
                  <w:tcPr>
                    <w:tcW w:w="269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868AF00" w14:textId="497B5A16" w:rsidR="000A620C" w:rsidRPr="004F21A5" w:rsidRDefault="000A620C">
                    <w:pPr>
                      <w:pStyle w:val="BodyText"/>
                      <w:keepNext/>
                      <w:spacing w:before="80" w:after="80"/>
                      <w:jc w:val="center"/>
                      <w:rPr>
                        <w:b/>
                        <w:bCs w:val="0"/>
                        <w:color w:val="FFFFFF" w:themeColor="background1"/>
                        <w:lang w:val="en-AU" w:eastAsia="en-US"/>
                      </w:rPr>
                    </w:pPr>
                    <w:r>
                      <w:rPr>
                        <w:b/>
                        <w:color w:val="FFFFFF" w:themeColor="background1"/>
                        <w:lang w:val="en-AU" w:eastAsia="en-US" w:bidi="hi-IN"/>
                      </w:rPr>
                      <w:t>Average Liveweight (kg)</w:t>
                    </w:r>
                  </w:p>
                </w:tc>
              </w:tr>
              <w:tr w:rsidR="000A620C" w:rsidRPr="004839C5" w14:paraId="4C97A996" w14:textId="77777777" w:rsidTr="00BD6DA4">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56351C" w14:textId="383C8091" w:rsidR="000A620C" w:rsidRPr="004839C5" w:rsidRDefault="000A620C">
                    <w:pPr>
                      <w:pStyle w:val="BodyText"/>
                      <w:spacing w:before="80" w:after="80"/>
                      <w:rPr>
                        <w:lang w:val="en-AU" w:eastAsia="en-US" w:bidi="hi-IN"/>
                      </w:rPr>
                    </w:pPr>
                    <w:r>
                      <w:rPr>
                        <w:lang w:val="en-AU" w:eastAsia="en-US"/>
                      </w:rPr>
                      <w:t>Chicken</w:t>
                    </w:r>
                  </w:p>
                </w:tc>
                <w:tc>
                  <w:tcPr>
                    <w:tcW w:w="2693" w:type="dxa"/>
                    <w:tcBorders>
                      <w:top w:val="single" w:sz="4" w:space="0" w:color="auto"/>
                      <w:left w:val="single" w:sz="4" w:space="0" w:color="auto"/>
                      <w:bottom w:val="single" w:sz="4" w:space="0" w:color="auto"/>
                      <w:right w:val="single" w:sz="4" w:space="0" w:color="auto"/>
                    </w:tcBorders>
                  </w:tcPr>
                  <w:p w14:paraId="714058B2" w14:textId="02B4FE3D" w:rsidR="000A620C" w:rsidRPr="004839C5" w:rsidRDefault="000A620C">
                    <w:pPr>
                      <w:pStyle w:val="BodyText"/>
                      <w:spacing w:before="80" w:after="80"/>
                      <w:jc w:val="center"/>
                      <w:rPr>
                        <w:lang w:val="en-AU" w:eastAsia="en-US" w:bidi="hi-IN"/>
                      </w:rPr>
                    </w:pPr>
                    <w:r>
                      <w:rPr>
                        <w:lang w:val="en-AU" w:eastAsia="en-US"/>
                      </w:rPr>
                      <w:t>1.3</w:t>
                    </w:r>
                  </w:p>
                </w:tc>
              </w:tr>
              <w:tr w:rsidR="000A620C" w:rsidRPr="004839C5" w14:paraId="453F74A4" w14:textId="77777777" w:rsidTr="00BD6DA4">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51C252" w14:textId="50FCB374" w:rsidR="000A620C" w:rsidRPr="004839C5" w:rsidRDefault="000A620C">
                    <w:pPr>
                      <w:pStyle w:val="BodyText"/>
                      <w:spacing w:before="80" w:after="80"/>
                      <w:rPr>
                        <w:lang w:val="en-AU" w:eastAsia="en-US"/>
                      </w:rPr>
                    </w:pPr>
                    <w:r>
                      <w:rPr>
                        <w:lang w:val="en-AU" w:eastAsia="en-US"/>
                      </w:rPr>
                      <w:t>Hen &gt;/=1 yr</w:t>
                    </w:r>
                  </w:p>
                </w:tc>
                <w:tc>
                  <w:tcPr>
                    <w:tcW w:w="2693" w:type="dxa"/>
                    <w:tcBorders>
                      <w:top w:val="single" w:sz="4" w:space="0" w:color="auto"/>
                      <w:left w:val="single" w:sz="4" w:space="0" w:color="auto"/>
                      <w:bottom w:val="single" w:sz="4" w:space="0" w:color="auto"/>
                      <w:right w:val="single" w:sz="4" w:space="0" w:color="auto"/>
                    </w:tcBorders>
                  </w:tcPr>
                  <w:p w14:paraId="6898B408" w14:textId="25AA86EB" w:rsidR="000A620C" w:rsidRPr="004839C5" w:rsidRDefault="000A620C">
                    <w:pPr>
                      <w:pStyle w:val="BodyText"/>
                      <w:spacing w:before="80" w:after="80"/>
                      <w:jc w:val="center"/>
                      <w:rPr>
                        <w:lang w:val="en-AU" w:eastAsia="en-US"/>
                      </w:rPr>
                    </w:pPr>
                    <w:r>
                      <w:rPr>
                        <w:lang w:val="en-AU" w:eastAsia="en-US"/>
                      </w:rPr>
                      <w:t>2</w:t>
                    </w:r>
                  </w:p>
                </w:tc>
              </w:tr>
              <w:tr w:rsidR="000A620C" w:rsidRPr="004839C5" w14:paraId="4D6CF1E0" w14:textId="77777777" w:rsidTr="00BD6DA4">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6A9A56" w14:textId="49F70C5E" w:rsidR="000A620C" w:rsidRPr="004839C5" w:rsidRDefault="000A620C">
                    <w:pPr>
                      <w:pStyle w:val="BodyText"/>
                      <w:spacing w:before="80" w:after="80"/>
                      <w:rPr>
                        <w:lang w:val="en-AU" w:eastAsia="en-US"/>
                      </w:rPr>
                    </w:pPr>
                    <w:r>
                      <w:rPr>
                        <w:lang w:val="en-AU" w:eastAsia="en-US"/>
                      </w:rPr>
                      <w:t>Pullets</w:t>
                    </w:r>
                  </w:p>
                </w:tc>
                <w:tc>
                  <w:tcPr>
                    <w:tcW w:w="2693" w:type="dxa"/>
                    <w:tcBorders>
                      <w:top w:val="single" w:sz="4" w:space="0" w:color="auto"/>
                      <w:left w:val="single" w:sz="4" w:space="0" w:color="auto"/>
                      <w:bottom w:val="single" w:sz="4" w:space="0" w:color="auto"/>
                      <w:right w:val="single" w:sz="4" w:space="0" w:color="auto"/>
                    </w:tcBorders>
                  </w:tcPr>
                  <w:p w14:paraId="4AAF9827" w14:textId="162603F3" w:rsidR="000A620C" w:rsidRPr="004839C5" w:rsidRDefault="000A620C">
                    <w:pPr>
                      <w:pStyle w:val="BodyText"/>
                      <w:spacing w:before="80" w:after="80"/>
                      <w:jc w:val="center"/>
                      <w:rPr>
                        <w:lang w:val="en-AU" w:eastAsia="en-US"/>
                      </w:rPr>
                    </w:pPr>
                    <w:r>
                      <w:rPr>
                        <w:lang w:val="en-AU" w:eastAsia="en-US"/>
                      </w:rPr>
                      <w:t>1.4</w:t>
                    </w:r>
                  </w:p>
                </w:tc>
              </w:tr>
              <w:tr w:rsidR="000A620C" w:rsidRPr="004839C5" w14:paraId="421242EE" w14:textId="77777777" w:rsidTr="00BD6DA4">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87F2D1" w14:textId="0AC91EFB" w:rsidR="000A620C" w:rsidRPr="004839C5" w:rsidRDefault="000A620C">
                    <w:pPr>
                      <w:pStyle w:val="BodyText"/>
                      <w:spacing w:before="80" w:after="80"/>
                      <w:rPr>
                        <w:lang w:val="en-AU" w:eastAsia="en-US"/>
                      </w:rPr>
                    </w:pPr>
                    <w:r>
                      <w:rPr>
                        <w:lang w:val="en-AU" w:eastAsia="en-US"/>
                      </w:rPr>
                      <w:t>Broilers</w:t>
                    </w:r>
                  </w:p>
                </w:tc>
                <w:tc>
                  <w:tcPr>
                    <w:tcW w:w="2693" w:type="dxa"/>
                    <w:tcBorders>
                      <w:top w:val="single" w:sz="4" w:space="0" w:color="auto"/>
                      <w:left w:val="single" w:sz="4" w:space="0" w:color="auto"/>
                      <w:bottom w:val="single" w:sz="4" w:space="0" w:color="auto"/>
                      <w:right w:val="single" w:sz="4" w:space="0" w:color="auto"/>
                    </w:tcBorders>
                  </w:tcPr>
                  <w:p w14:paraId="657B30F6" w14:textId="21C7EAB4" w:rsidR="004533A1" w:rsidRPr="004839C5" w:rsidRDefault="000A620C" w:rsidP="004533A1">
                    <w:pPr>
                      <w:pStyle w:val="BodyText"/>
                      <w:spacing w:before="80" w:after="80"/>
                      <w:jc w:val="center"/>
                      <w:rPr>
                        <w:lang w:val="en-AU" w:eastAsia="en-US"/>
                      </w:rPr>
                    </w:pPr>
                    <w:r>
                      <w:rPr>
                        <w:lang w:val="en-AU" w:eastAsia="en-US"/>
                      </w:rPr>
                      <w:t>1.2</w:t>
                    </w:r>
                  </w:p>
                </w:tc>
              </w:tr>
              <w:tr w:rsidR="004533A1" w:rsidRPr="004839C5" w14:paraId="49AF11A6" w14:textId="77777777" w:rsidTr="004533A1">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1831617" w14:textId="7A1A3ABC" w:rsidR="004533A1" w:rsidRPr="004533A1" w:rsidRDefault="004533A1">
                    <w:pPr>
                      <w:pStyle w:val="BodyText"/>
                      <w:spacing w:before="80" w:after="80"/>
                      <w:rPr>
                        <w:lang w:val="en-AU" w:eastAsia="en-US"/>
                      </w:rPr>
                    </w:pPr>
                    <w:r w:rsidRPr="004533A1">
                      <w:rPr>
                        <w:lang w:val="en-AU" w:eastAsia="en-US"/>
                      </w:rPr>
                      <w:t>Reference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CF337C2" w14:textId="444F82DD" w:rsidR="004533A1" w:rsidRPr="004533A1" w:rsidRDefault="004533A1" w:rsidP="004533A1">
                    <w:pPr>
                      <w:pStyle w:val="BodyText"/>
                      <w:spacing w:before="80" w:after="80"/>
                      <w:jc w:val="center"/>
                      <w:rPr>
                        <w:lang w:val="en-AU" w:eastAsia="en-US"/>
                      </w:rPr>
                    </w:pPr>
                    <w:r w:rsidRPr="004533A1">
                      <w:rPr>
                        <w:lang w:val="en-AU" w:eastAsia="en-US"/>
                      </w:rPr>
                      <w:t xml:space="preserve">IPCC </w:t>
                    </w:r>
                    <w:r>
                      <w:rPr>
                        <w:lang w:val="en-AU" w:eastAsia="en-US"/>
                      </w:rPr>
                      <w:t xml:space="preserve">2019 </w:t>
                    </w:r>
                    <w:r w:rsidRPr="004533A1">
                      <w:rPr>
                        <w:lang w:val="en-AU" w:eastAsia="en-US"/>
                      </w:rPr>
                      <w:fldChar w:fldCharType="begin"/>
                    </w:r>
                    <w:r w:rsidRPr="004533A1">
                      <w:rPr>
                        <w:lang w:val="en-AU" w:eastAsia="en-US"/>
                      </w:rPr>
                      <w:instrText xml:space="preserve"> ADDIN ZOTERO_ITEM CSL_CITATION {"citationID":"G0PIbUrj","properties":{"unsorted":false,"formattedCitation":"[2]","plainCitation":"[2]","noteIndex":0},"citationItems":[{"id":43,"uris":["http://zotero.org/users/17543967/items/VJUEYXWP"],"itemData":{"id":43,"type":"report","number":"Volume 4","publisher-place":"IPCC Guidelines for National Greenhouse Gas Inventories","title":"Chapter 10: Emissions from Livestock and Manure Management","URL":"chrome-extension://dbchgeokljmcmdjbpfiaagmjdkohknec/content-script/index.html?file=https%253A%252F%252Fwww.ipcc-nggip.iges.or.jp%252Fpublic%252F2019rf%252Fpdf%252F4_Volume4%252F19R_V4_Ch10_Livestock.pdf","author":[{"family":"IPCC","given":""}],"issued":{"date-parts":[["2019"]]}}}],"schema":"https://github.com/citation-style-language/schema/raw/master/csl-citation.json"} </w:instrText>
                    </w:r>
                    <w:r w:rsidRPr="004533A1">
                      <w:rPr>
                        <w:lang w:val="en-AU" w:eastAsia="en-US"/>
                      </w:rPr>
                      <w:fldChar w:fldCharType="separate"/>
                    </w:r>
                    <w:r w:rsidRPr="004533A1">
                      <w:rPr>
                        <w:rFonts w:cs="Arial"/>
                      </w:rPr>
                      <w:t>[2]</w:t>
                    </w:r>
                    <w:r w:rsidRPr="004533A1">
                      <w:rPr>
                        <w:lang w:val="en-AU" w:eastAsia="en-US"/>
                      </w:rPr>
                      <w:fldChar w:fldCharType="end"/>
                    </w:r>
                  </w:p>
                </w:tc>
              </w:tr>
            </w:tbl>
            <w:p w14:paraId="24807564" w14:textId="442F7944" w:rsidR="000A620C" w:rsidRPr="000A620C" w:rsidRDefault="000A620C" w:rsidP="000A620C">
              <w:pPr>
                <w:sectPr w:rsidR="000A620C" w:rsidRPr="000A620C" w:rsidSect="004101C8">
                  <w:pgSz w:w="11906" w:h="16838"/>
                  <w:pgMar w:top="1440" w:right="1440" w:bottom="1440" w:left="1440" w:header="709" w:footer="709" w:gutter="0"/>
                  <w:cols w:space="708"/>
                  <w:docGrid w:linePitch="360"/>
                </w:sectPr>
              </w:pPr>
            </w:p>
            <w:p w14:paraId="47F42762" w14:textId="3370EFC9" w:rsidR="00F0371D" w:rsidRPr="000B1AE1" w:rsidRDefault="00974292" w:rsidP="00974292">
              <w:pPr>
                <w:pStyle w:val="Heading2"/>
                <w:rPr>
                  <w:color w:val="auto"/>
                </w:rPr>
              </w:pPr>
              <w:r w:rsidRPr="000B1AE1">
                <w:rPr>
                  <w:color w:val="auto"/>
                </w:rPr>
                <w:lastRenderedPageBreak/>
                <w:t xml:space="preserve"> </w:t>
              </w:r>
              <w:bookmarkStart w:id="140" w:name="_Toc225351143"/>
              <w:r w:rsidR="00F0371D" w:rsidRPr="000B1AE1">
                <w:rPr>
                  <w:color w:val="auto"/>
                </w:rPr>
                <w:t>Manure management</w:t>
              </w:r>
              <w:bookmarkEnd w:id="140"/>
            </w:p>
            <w:p w14:paraId="33FA3B68" w14:textId="20790E04" w:rsidR="00BA09AF" w:rsidRPr="00311C8B" w:rsidRDefault="00C031C7" w:rsidP="00311C8B">
              <w:pPr>
                <w:pStyle w:val="Caption"/>
              </w:pPr>
              <w:bookmarkStart w:id="141" w:name="_Toc225351207"/>
              <w:r>
                <w:t>Table</w:t>
              </w:r>
              <w:r w:rsidR="00116D43">
                <w:t xml:space="preserve"> </w:t>
              </w:r>
              <w:r w:rsidR="007C71EC">
                <w:fldChar w:fldCharType="begin"/>
              </w:r>
              <w:r w:rsidR="007C71EC">
                <w:instrText xml:space="preserve"> STYLEREF 2 \s </w:instrText>
              </w:r>
              <w:r w:rsidR="007C71EC">
                <w:fldChar w:fldCharType="separate"/>
              </w:r>
              <w:r w:rsidR="00403175">
                <w:rPr>
                  <w:noProof/>
                </w:rPr>
                <w:t>A.1.8</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t>: Manure Management – Methane conversion factor per temperature zone</w:t>
              </w:r>
              <w:r w:rsidR="00605C25">
                <w:t xml:space="preserve"> (fraction)</w:t>
              </w:r>
              <w:r>
                <w:t xml:space="preserve"> (MCF</w:t>
              </w:r>
              <w:r w:rsidR="00A0588E" w:rsidRPr="007C437E">
                <w:rPr>
                  <w:vertAlign w:val="subscript"/>
                </w:rPr>
                <w:t>i</w:t>
              </w:r>
              <w:r w:rsidRPr="007C437E">
                <w:rPr>
                  <w:vertAlign w:val="subscript"/>
                </w:rPr>
                <w:t>m</w:t>
              </w:r>
              <w:r>
                <w:t>)</w:t>
              </w:r>
              <w:bookmarkEnd w:id="141"/>
            </w:p>
            <w:tbl>
              <w:tblPr>
                <w:tblStyle w:val="TableGrid"/>
                <w:tblW w:w="15304" w:type="dxa"/>
                <w:tblLayout w:type="fixed"/>
                <w:tblLook w:val="04A0" w:firstRow="1" w:lastRow="0" w:firstColumn="1" w:lastColumn="0" w:noHBand="0" w:noVBand="1"/>
              </w:tblPr>
              <w:tblGrid>
                <w:gridCol w:w="1143"/>
                <w:gridCol w:w="695"/>
                <w:gridCol w:w="1258"/>
                <w:gridCol w:w="990"/>
                <w:gridCol w:w="1296"/>
                <w:gridCol w:w="850"/>
                <w:gridCol w:w="1276"/>
                <w:gridCol w:w="992"/>
                <w:gridCol w:w="993"/>
                <w:gridCol w:w="708"/>
                <w:gridCol w:w="1276"/>
                <w:gridCol w:w="1418"/>
                <w:gridCol w:w="1134"/>
                <w:gridCol w:w="1275"/>
              </w:tblGrid>
              <w:tr w:rsidR="006F5A13" w14:paraId="5886FF55" w14:textId="1E66D013" w:rsidTr="006F5A13">
                <w:trPr>
                  <w:trHeight w:hRule="exact" w:val="340"/>
                </w:trPr>
                <w:tc>
                  <w:tcPr>
                    <w:tcW w:w="1838" w:type="dxa"/>
                    <w:gridSpan w:val="2"/>
                    <w:shd w:val="clear" w:color="auto" w:fill="000000" w:themeFill="text1"/>
                    <w:vAlign w:val="center"/>
                  </w:tcPr>
                  <w:p w14:paraId="2BB6FD10" w14:textId="4D4F869A" w:rsidR="006F5A13" w:rsidRPr="00E01106" w:rsidRDefault="006F5A13" w:rsidP="006F5A13">
                    <w:pPr>
                      <w:spacing w:before="40"/>
                      <w:jc w:val="center"/>
                      <w:rPr>
                        <w:rFonts w:asciiTheme="minorHAnsi" w:hAnsiTheme="minorHAnsi" w:cstheme="minorHAnsi"/>
                        <w:b/>
                        <w:bCs w:val="0"/>
                        <w:sz w:val="19"/>
                        <w:szCs w:val="19"/>
                      </w:rPr>
                    </w:pPr>
                    <w:r w:rsidRPr="00E01106">
                      <w:rPr>
                        <w:rFonts w:asciiTheme="minorHAnsi" w:hAnsiTheme="minorHAnsi" w:cstheme="minorHAnsi"/>
                        <w:b/>
                        <w:bCs w:val="0"/>
                        <w:color w:val="FFFFFF" w:themeColor="background1"/>
                        <w:sz w:val="19"/>
                        <w:szCs w:val="19"/>
                      </w:rPr>
                      <w:t>Temperature</w:t>
                    </w:r>
                  </w:p>
                </w:tc>
                <w:tc>
                  <w:tcPr>
                    <w:tcW w:w="13466" w:type="dxa"/>
                    <w:gridSpan w:val="12"/>
                    <w:shd w:val="clear" w:color="auto" w:fill="000000" w:themeFill="text1"/>
                  </w:tcPr>
                  <w:p w14:paraId="4FAB961B" w14:textId="77777777" w:rsidR="006F5A13" w:rsidRPr="006F5A13" w:rsidRDefault="006F5A13" w:rsidP="006F5A13">
                    <w:pPr>
                      <w:spacing w:before="40"/>
                      <w:jc w:val="center"/>
                      <w:rPr>
                        <w:rFonts w:asciiTheme="minorHAnsi" w:hAnsiTheme="minorHAnsi" w:cstheme="minorHAnsi"/>
                        <w:b/>
                        <w:color w:val="FFFFFF" w:themeColor="background1"/>
                        <w:sz w:val="19"/>
                        <w:szCs w:val="19"/>
                      </w:rPr>
                    </w:pPr>
                    <w:r w:rsidRPr="006F5A13">
                      <w:rPr>
                        <w:rFonts w:asciiTheme="minorHAnsi" w:hAnsiTheme="minorHAnsi" w:cstheme="minorHAnsi"/>
                        <w:b/>
                        <w:bCs w:val="0"/>
                        <w:color w:val="FFFFFF" w:themeColor="background1"/>
                        <w:sz w:val="19"/>
                        <w:szCs w:val="19"/>
                      </w:rPr>
                      <w:t>MCF by manure management system</w:t>
                    </w:r>
                    <w:r w:rsidRPr="006F5A13">
                      <w:rPr>
                        <w:rFonts w:asciiTheme="minorHAnsi" w:hAnsiTheme="minorHAnsi" w:cstheme="minorHAnsi"/>
                        <w:b/>
                        <w:bCs w:val="0"/>
                        <w:color w:val="FFFFFF" w:themeColor="background1"/>
                        <w:sz w:val="19"/>
                        <w:szCs w:val="19"/>
                        <w:vertAlign w:val="superscript"/>
                      </w:rPr>
                      <w:t>(a)</w:t>
                    </w:r>
                  </w:p>
                  <w:p w14:paraId="55D2AE7F" w14:textId="406DCF04" w:rsidR="006F5A13" w:rsidRPr="006F5A13" w:rsidRDefault="006F5A13" w:rsidP="006F5A13">
                    <w:pPr>
                      <w:spacing w:before="40"/>
                      <w:jc w:val="center"/>
                      <w:rPr>
                        <w:rFonts w:asciiTheme="minorHAnsi" w:hAnsiTheme="minorHAnsi" w:cstheme="minorHAnsi"/>
                        <w:b/>
                        <w:bCs w:val="0"/>
                        <w:color w:val="FFFFFF" w:themeColor="background1"/>
                        <w:sz w:val="19"/>
                        <w:szCs w:val="19"/>
                        <w:vertAlign w:val="superscript"/>
                      </w:rPr>
                    </w:pPr>
                    <w:r w:rsidRPr="006F5A13">
                      <w:rPr>
                        <w:rFonts w:asciiTheme="minorHAnsi" w:hAnsiTheme="minorHAnsi" w:cstheme="minorHAnsi"/>
                        <w:b/>
                        <w:bCs w:val="0"/>
                        <w:color w:val="FFFFFF" w:themeColor="background1"/>
                        <w:sz w:val="19"/>
                        <w:szCs w:val="19"/>
                      </w:rPr>
                      <w:t>MCF by manure management system</w:t>
                    </w:r>
                    <w:r w:rsidRPr="006F5A13">
                      <w:rPr>
                        <w:rFonts w:asciiTheme="minorHAnsi" w:hAnsiTheme="minorHAnsi" w:cstheme="minorHAnsi"/>
                        <w:b/>
                        <w:bCs w:val="0"/>
                        <w:color w:val="FFFFFF" w:themeColor="background1"/>
                        <w:sz w:val="19"/>
                        <w:szCs w:val="19"/>
                        <w:vertAlign w:val="superscript"/>
                      </w:rPr>
                      <w:t>(a)</w:t>
                    </w:r>
                  </w:p>
                </w:tc>
              </w:tr>
              <w:tr w:rsidR="006F5A13" w14:paraId="6B3A4489" w14:textId="0E7D192E" w:rsidTr="006F5A13">
                <w:trPr>
                  <w:trHeight w:hRule="exact" w:val="1093"/>
                </w:trPr>
                <w:tc>
                  <w:tcPr>
                    <w:tcW w:w="1143" w:type="dxa"/>
                    <w:shd w:val="clear" w:color="auto" w:fill="D9D9D9" w:themeFill="background1" w:themeFillShade="D9"/>
                    <w:vAlign w:val="center"/>
                  </w:tcPr>
                  <w:p w14:paraId="4DFE4123" w14:textId="6D5A6CB2"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Zone</w:t>
                    </w:r>
                  </w:p>
                </w:tc>
                <w:tc>
                  <w:tcPr>
                    <w:tcW w:w="695" w:type="dxa"/>
                    <w:shd w:val="clear" w:color="auto" w:fill="D9D9D9" w:themeFill="background1" w:themeFillShade="D9"/>
                    <w:vAlign w:val="center"/>
                  </w:tcPr>
                  <w:p w14:paraId="2E15ACB7" w14:textId="01734817"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 xml:space="preserve">MAT </w:t>
                    </w:r>
                    <w:r w:rsidRPr="00E01106">
                      <w:rPr>
                        <w:rFonts w:asciiTheme="minorHAnsi" w:eastAsia="Times New Roman" w:hAnsiTheme="minorHAnsi" w:cstheme="minorHAnsi"/>
                        <w:color w:val="000000"/>
                        <w:sz w:val="19"/>
                        <w:szCs w:val="19"/>
                        <w:lang w:eastAsia="en-AU"/>
                      </w:rPr>
                      <w:t>(ºC)</w:t>
                    </w:r>
                  </w:p>
                </w:tc>
                <w:tc>
                  <w:tcPr>
                    <w:tcW w:w="1258" w:type="dxa"/>
                    <w:shd w:val="clear" w:color="auto" w:fill="D9D9D9" w:themeFill="background1" w:themeFillShade="D9"/>
                    <w:vAlign w:val="center"/>
                  </w:tcPr>
                  <w:p w14:paraId="108FA985" w14:textId="33CA1115"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Uncovered anerobic lagoon</w:t>
                    </w:r>
                  </w:p>
                </w:tc>
                <w:tc>
                  <w:tcPr>
                    <w:tcW w:w="990" w:type="dxa"/>
                    <w:shd w:val="clear" w:color="auto" w:fill="D9D9D9" w:themeFill="background1" w:themeFillShade="D9"/>
                    <w:vAlign w:val="center"/>
                  </w:tcPr>
                  <w:p w14:paraId="72672044" w14:textId="7742EE43"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Covered lagoon</w:t>
                    </w:r>
                  </w:p>
                </w:tc>
                <w:tc>
                  <w:tcPr>
                    <w:tcW w:w="1296" w:type="dxa"/>
                    <w:shd w:val="clear" w:color="auto" w:fill="D9D9D9" w:themeFill="background1" w:themeFillShade="D9"/>
                    <w:vAlign w:val="center"/>
                  </w:tcPr>
                  <w:p w14:paraId="794DBF72" w14:textId="658CFD67"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Liquid Slurry (without natural crust)</w:t>
                    </w:r>
                  </w:p>
                </w:tc>
                <w:tc>
                  <w:tcPr>
                    <w:tcW w:w="850" w:type="dxa"/>
                    <w:shd w:val="clear" w:color="auto" w:fill="D9D9D9" w:themeFill="background1" w:themeFillShade="D9"/>
                    <w:vAlign w:val="center"/>
                  </w:tcPr>
                  <w:p w14:paraId="36B6643D" w14:textId="23BA616F"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Daily spread</w:t>
                    </w:r>
                    <w:r>
                      <w:rPr>
                        <w:rFonts w:asciiTheme="minorHAnsi" w:hAnsiTheme="minorHAnsi" w:cstheme="minorHAnsi"/>
                        <w:sz w:val="19"/>
                        <w:szCs w:val="19"/>
                      </w:rPr>
                      <w:t xml:space="preserve"> </w:t>
                    </w:r>
                    <w:r w:rsidRPr="00E01106">
                      <w:rPr>
                        <w:rFonts w:asciiTheme="minorHAnsi" w:hAnsiTheme="minorHAnsi" w:cstheme="minorHAnsi"/>
                        <w:sz w:val="20"/>
                        <w:szCs w:val="20"/>
                        <w:vertAlign w:val="superscript"/>
                      </w:rPr>
                      <w:t>(b)</w:t>
                    </w:r>
                  </w:p>
                </w:tc>
                <w:tc>
                  <w:tcPr>
                    <w:tcW w:w="1276" w:type="dxa"/>
                    <w:shd w:val="clear" w:color="auto" w:fill="D9D9D9" w:themeFill="background1" w:themeFillShade="D9"/>
                    <w:vAlign w:val="center"/>
                  </w:tcPr>
                  <w:p w14:paraId="0E303A53" w14:textId="2D5F1735"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Composting (passive windrow)</w:t>
                    </w:r>
                  </w:p>
                </w:tc>
                <w:tc>
                  <w:tcPr>
                    <w:tcW w:w="992" w:type="dxa"/>
                    <w:shd w:val="clear" w:color="auto" w:fill="D9D9D9" w:themeFill="background1" w:themeFillShade="D9"/>
                    <w:vAlign w:val="center"/>
                  </w:tcPr>
                  <w:p w14:paraId="703BA16C" w14:textId="711ED837"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Solid Storage</w:t>
                    </w:r>
                  </w:p>
                </w:tc>
                <w:tc>
                  <w:tcPr>
                    <w:tcW w:w="993" w:type="dxa"/>
                    <w:shd w:val="clear" w:color="auto" w:fill="D9D9D9" w:themeFill="background1" w:themeFillShade="D9"/>
                    <w:vAlign w:val="center"/>
                  </w:tcPr>
                  <w:p w14:paraId="3AAC906A" w14:textId="3C38DD90"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Pit Storage &lt;1 month</w:t>
                    </w:r>
                  </w:p>
                </w:tc>
                <w:tc>
                  <w:tcPr>
                    <w:tcW w:w="708" w:type="dxa"/>
                    <w:shd w:val="clear" w:color="auto" w:fill="D9D9D9" w:themeFill="background1" w:themeFillShade="D9"/>
                    <w:vAlign w:val="center"/>
                  </w:tcPr>
                  <w:p w14:paraId="092D06CE" w14:textId="573DF70A"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 xml:space="preserve">Deep Litter </w:t>
                    </w:r>
                  </w:p>
                </w:tc>
                <w:tc>
                  <w:tcPr>
                    <w:tcW w:w="1276" w:type="dxa"/>
                    <w:shd w:val="clear" w:color="auto" w:fill="D9D9D9" w:themeFill="background1" w:themeFillShade="D9"/>
                    <w:vAlign w:val="center"/>
                  </w:tcPr>
                  <w:p w14:paraId="1F6ACD94" w14:textId="7559B292"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Poultry Manure (with/without litter)</w:t>
                    </w:r>
                  </w:p>
                </w:tc>
                <w:tc>
                  <w:tcPr>
                    <w:tcW w:w="1418" w:type="dxa"/>
                    <w:shd w:val="clear" w:color="auto" w:fill="D9D9D9" w:themeFill="background1" w:themeFillShade="D9"/>
                  </w:tcPr>
                  <w:p w14:paraId="0323F721" w14:textId="1CB833EB" w:rsidR="006F5A13" w:rsidRPr="00E01106" w:rsidRDefault="006F5A13" w:rsidP="006F5A13">
                    <w:pPr>
                      <w:spacing w:before="40"/>
                      <w:jc w:val="center"/>
                      <w:rPr>
                        <w:rFonts w:asciiTheme="minorHAnsi" w:hAnsiTheme="minorHAnsi" w:cstheme="minorHAnsi"/>
                        <w:sz w:val="19"/>
                        <w:szCs w:val="19"/>
                      </w:rPr>
                    </w:pPr>
                    <w:r>
                      <w:rPr>
                        <w:rFonts w:asciiTheme="minorHAnsi" w:hAnsiTheme="minorHAnsi" w:cstheme="minorHAnsi"/>
                        <w:sz w:val="19"/>
                        <w:szCs w:val="19"/>
                      </w:rPr>
                      <w:t>Direct processing into pelletized fertiliser</w:t>
                    </w:r>
                  </w:p>
                </w:tc>
                <w:tc>
                  <w:tcPr>
                    <w:tcW w:w="1134" w:type="dxa"/>
                    <w:shd w:val="clear" w:color="auto" w:fill="D9D9D9" w:themeFill="background1" w:themeFillShade="D9"/>
                  </w:tcPr>
                  <w:p w14:paraId="731F1C47" w14:textId="0381F5F4" w:rsidR="006F5A13" w:rsidRPr="00E01106" w:rsidRDefault="006F5A13" w:rsidP="006F5A13">
                    <w:pPr>
                      <w:spacing w:before="40"/>
                      <w:jc w:val="center"/>
                      <w:rPr>
                        <w:rFonts w:asciiTheme="minorHAnsi" w:hAnsiTheme="minorHAnsi" w:cstheme="minorHAnsi"/>
                        <w:sz w:val="19"/>
                        <w:szCs w:val="19"/>
                      </w:rPr>
                    </w:pPr>
                    <w:r>
                      <w:rPr>
                        <w:rFonts w:asciiTheme="minorHAnsi" w:hAnsiTheme="minorHAnsi" w:cstheme="minorHAnsi"/>
                        <w:sz w:val="19"/>
                        <w:szCs w:val="19"/>
                      </w:rPr>
                      <w:t>Direct application to soil</w:t>
                    </w:r>
                  </w:p>
                </w:tc>
                <w:tc>
                  <w:tcPr>
                    <w:tcW w:w="1275" w:type="dxa"/>
                    <w:shd w:val="clear" w:color="auto" w:fill="D9D9D9" w:themeFill="background1" w:themeFillShade="D9"/>
                    <w:vAlign w:val="center"/>
                  </w:tcPr>
                  <w:p w14:paraId="5F5D57D8" w14:textId="5E66DFA5"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Pasture, Range and Paddock</w:t>
                    </w:r>
                    <w:r>
                      <w:rPr>
                        <w:rFonts w:asciiTheme="minorHAnsi" w:hAnsiTheme="minorHAnsi" w:cstheme="minorHAnsi"/>
                        <w:sz w:val="19"/>
                        <w:szCs w:val="19"/>
                      </w:rPr>
                      <w:t xml:space="preserve"> </w:t>
                    </w:r>
                    <w:r w:rsidRPr="00E01106">
                      <w:rPr>
                        <w:rFonts w:asciiTheme="minorHAnsi" w:hAnsiTheme="minorHAnsi" w:cstheme="minorHAnsi"/>
                        <w:sz w:val="20"/>
                        <w:szCs w:val="20"/>
                        <w:vertAlign w:val="superscript"/>
                      </w:rPr>
                      <w:t>(c)</w:t>
                    </w:r>
                    <w:r>
                      <w:rPr>
                        <w:rFonts w:asciiTheme="minorHAnsi" w:hAnsiTheme="minorHAnsi" w:cstheme="minorHAnsi"/>
                        <w:sz w:val="20"/>
                        <w:szCs w:val="20"/>
                        <w:vertAlign w:val="superscript"/>
                      </w:rPr>
                      <w:t>(d)</w:t>
                    </w:r>
                  </w:p>
                </w:tc>
              </w:tr>
              <w:tr w:rsidR="006F5A13" w14:paraId="0A2AC411" w14:textId="1AFFD256" w:rsidTr="006F5A13">
                <w:trPr>
                  <w:trHeight w:hRule="exact" w:val="289"/>
                </w:trPr>
                <w:tc>
                  <w:tcPr>
                    <w:tcW w:w="1143" w:type="dxa"/>
                    <w:vMerge w:val="restart"/>
                    <w:shd w:val="clear" w:color="auto" w:fill="D9D9D9" w:themeFill="background1" w:themeFillShade="D9"/>
                    <w:vAlign w:val="center"/>
                  </w:tcPr>
                  <w:p w14:paraId="3564396D" w14:textId="5AD17AA0"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Cool</w:t>
                    </w:r>
                  </w:p>
                </w:tc>
                <w:tc>
                  <w:tcPr>
                    <w:tcW w:w="695" w:type="dxa"/>
                    <w:vAlign w:val="center"/>
                  </w:tcPr>
                  <w:p w14:paraId="60FBD599" w14:textId="08B5B155"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≤10</w:t>
                    </w:r>
                  </w:p>
                </w:tc>
                <w:tc>
                  <w:tcPr>
                    <w:tcW w:w="1258" w:type="dxa"/>
                    <w:vAlign w:val="center"/>
                  </w:tcPr>
                  <w:p w14:paraId="383E47F7" w14:textId="415102EC"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0.66</w:t>
                    </w:r>
                  </w:p>
                </w:tc>
                <w:tc>
                  <w:tcPr>
                    <w:tcW w:w="990" w:type="dxa"/>
                    <w:vMerge w:val="restart"/>
                    <w:vAlign w:val="center"/>
                  </w:tcPr>
                  <w:p w14:paraId="485BB276" w14:textId="10E4F752"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0.1</w:t>
                    </w:r>
                  </w:p>
                </w:tc>
                <w:tc>
                  <w:tcPr>
                    <w:tcW w:w="1296" w:type="dxa"/>
                    <w:vAlign w:val="center"/>
                  </w:tcPr>
                  <w:p w14:paraId="00DA29A5" w14:textId="5DFBCECF"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w:t>
                    </w:r>
                  </w:p>
                </w:tc>
                <w:tc>
                  <w:tcPr>
                    <w:tcW w:w="850" w:type="dxa"/>
                    <w:vMerge w:val="restart"/>
                    <w:vAlign w:val="center"/>
                  </w:tcPr>
                  <w:p w14:paraId="4C7C4B13" w14:textId="50E39812"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0.001</w:t>
                    </w:r>
                  </w:p>
                </w:tc>
                <w:tc>
                  <w:tcPr>
                    <w:tcW w:w="1276" w:type="dxa"/>
                    <w:vMerge w:val="restart"/>
                    <w:vAlign w:val="center"/>
                  </w:tcPr>
                  <w:p w14:paraId="5758F138" w14:textId="23B77F8D"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0.005</w:t>
                    </w:r>
                  </w:p>
                </w:tc>
                <w:tc>
                  <w:tcPr>
                    <w:tcW w:w="992" w:type="dxa"/>
                    <w:vMerge w:val="restart"/>
                    <w:vAlign w:val="center"/>
                  </w:tcPr>
                  <w:p w14:paraId="6334F10D" w14:textId="79A6DD5F"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0.02</w:t>
                    </w:r>
                  </w:p>
                </w:tc>
                <w:tc>
                  <w:tcPr>
                    <w:tcW w:w="993" w:type="dxa"/>
                    <w:vMerge w:val="restart"/>
                    <w:vAlign w:val="center"/>
                  </w:tcPr>
                  <w:p w14:paraId="01106854" w14:textId="5A5A53F2"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0.03</w:t>
                    </w:r>
                  </w:p>
                </w:tc>
                <w:tc>
                  <w:tcPr>
                    <w:tcW w:w="708" w:type="dxa"/>
                    <w:vMerge w:val="restart"/>
                    <w:vAlign w:val="center"/>
                  </w:tcPr>
                  <w:p w14:paraId="6D7F0181" w14:textId="60D45D76"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0.04</w:t>
                    </w:r>
                  </w:p>
                </w:tc>
                <w:tc>
                  <w:tcPr>
                    <w:tcW w:w="1276" w:type="dxa"/>
                    <w:vMerge w:val="restart"/>
                    <w:vAlign w:val="center"/>
                  </w:tcPr>
                  <w:p w14:paraId="3C69AB66" w14:textId="69CF7181"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0.015</w:t>
                    </w:r>
                  </w:p>
                </w:tc>
                <w:tc>
                  <w:tcPr>
                    <w:tcW w:w="1418" w:type="dxa"/>
                    <w:vMerge w:val="restart"/>
                    <w:vAlign w:val="center"/>
                  </w:tcPr>
                  <w:p w14:paraId="59D4A6FA" w14:textId="16113D89" w:rsidR="006F5A13" w:rsidRPr="00E01106" w:rsidRDefault="006F5A13" w:rsidP="006F5A13">
                    <w:pPr>
                      <w:spacing w:before="40"/>
                      <w:jc w:val="center"/>
                      <w:rPr>
                        <w:rFonts w:asciiTheme="majorHAnsi" w:hAnsiTheme="majorHAnsi" w:cstheme="majorHAnsi"/>
                        <w:sz w:val="19"/>
                        <w:szCs w:val="19"/>
                      </w:rPr>
                    </w:pPr>
                    <w:r>
                      <w:rPr>
                        <w:rFonts w:asciiTheme="majorHAnsi" w:hAnsiTheme="majorHAnsi" w:cstheme="majorHAnsi"/>
                        <w:sz w:val="19"/>
                        <w:szCs w:val="19"/>
                      </w:rPr>
                      <w:t>0</w:t>
                    </w:r>
                  </w:p>
                </w:tc>
                <w:tc>
                  <w:tcPr>
                    <w:tcW w:w="1134" w:type="dxa"/>
                    <w:vMerge w:val="restart"/>
                    <w:vAlign w:val="center"/>
                  </w:tcPr>
                  <w:p w14:paraId="30F23F64" w14:textId="3B74CED5" w:rsidR="006F5A13" w:rsidRPr="00E01106" w:rsidRDefault="006F5A13" w:rsidP="006F5A13">
                    <w:pPr>
                      <w:spacing w:before="40"/>
                      <w:jc w:val="center"/>
                      <w:rPr>
                        <w:rFonts w:asciiTheme="majorHAnsi" w:hAnsiTheme="majorHAnsi" w:cstheme="majorHAnsi"/>
                        <w:sz w:val="19"/>
                        <w:szCs w:val="19"/>
                      </w:rPr>
                    </w:pPr>
                    <w:r>
                      <w:rPr>
                        <w:rFonts w:asciiTheme="majorHAnsi" w:hAnsiTheme="majorHAnsi" w:cstheme="majorHAnsi"/>
                        <w:sz w:val="19"/>
                        <w:szCs w:val="19"/>
                      </w:rPr>
                      <w:t>0</w:t>
                    </w:r>
                  </w:p>
                </w:tc>
                <w:tc>
                  <w:tcPr>
                    <w:tcW w:w="1275" w:type="dxa"/>
                    <w:vMerge w:val="restart"/>
                    <w:vAlign w:val="center"/>
                  </w:tcPr>
                  <w:p w14:paraId="3CE13EE6" w14:textId="0B8CBB18"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0.0047</w:t>
                    </w:r>
                  </w:p>
                </w:tc>
              </w:tr>
              <w:tr w:rsidR="006F5A13" w14:paraId="317E151F" w14:textId="2836C50A">
                <w:trPr>
                  <w:trHeight w:hRule="exact" w:val="289"/>
                </w:trPr>
                <w:tc>
                  <w:tcPr>
                    <w:tcW w:w="1143" w:type="dxa"/>
                    <w:vMerge/>
                    <w:shd w:val="clear" w:color="auto" w:fill="D9D9D9" w:themeFill="background1" w:themeFillShade="D9"/>
                    <w:vAlign w:val="center"/>
                  </w:tcPr>
                  <w:p w14:paraId="25B08809"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005F7C2B" w14:textId="3D60C90B"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11</w:t>
                    </w:r>
                  </w:p>
                </w:tc>
                <w:tc>
                  <w:tcPr>
                    <w:tcW w:w="1258" w:type="dxa"/>
                    <w:vAlign w:val="center"/>
                  </w:tcPr>
                  <w:p w14:paraId="6A2B2841" w14:textId="5BE9F3EF"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0.68</w:t>
                    </w:r>
                  </w:p>
                </w:tc>
                <w:tc>
                  <w:tcPr>
                    <w:tcW w:w="990" w:type="dxa"/>
                    <w:vMerge/>
                    <w:vAlign w:val="center"/>
                  </w:tcPr>
                  <w:p w14:paraId="14B42D05"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5F2FCDCA" w14:textId="2039D0EA"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0.11</w:t>
                    </w:r>
                  </w:p>
                </w:tc>
                <w:tc>
                  <w:tcPr>
                    <w:tcW w:w="850" w:type="dxa"/>
                    <w:vMerge/>
                    <w:vAlign w:val="center"/>
                  </w:tcPr>
                  <w:p w14:paraId="47F6A855"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CA49893"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5831CF0C"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09E0E4F7"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13BC96E6"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44F5ADC0"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5621DBEF"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5D6E1B02"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2017816F" w14:textId="5876B798" w:rsidR="006F5A13" w:rsidRPr="00E01106" w:rsidRDefault="006F5A13" w:rsidP="006539BC">
                    <w:pPr>
                      <w:spacing w:before="40"/>
                      <w:jc w:val="center"/>
                      <w:rPr>
                        <w:rFonts w:asciiTheme="majorHAnsi" w:hAnsiTheme="majorHAnsi" w:cstheme="majorHAnsi"/>
                        <w:sz w:val="19"/>
                        <w:szCs w:val="19"/>
                      </w:rPr>
                    </w:pPr>
                  </w:p>
                </w:tc>
              </w:tr>
              <w:tr w:rsidR="006F5A13" w14:paraId="6E83FF6D" w14:textId="40CD3B44">
                <w:trPr>
                  <w:trHeight w:hRule="exact" w:val="289"/>
                </w:trPr>
                <w:tc>
                  <w:tcPr>
                    <w:tcW w:w="1143" w:type="dxa"/>
                    <w:vMerge/>
                    <w:shd w:val="clear" w:color="auto" w:fill="D9D9D9" w:themeFill="background1" w:themeFillShade="D9"/>
                    <w:vAlign w:val="center"/>
                  </w:tcPr>
                  <w:p w14:paraId="4CFD184F"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249A6492" w14:textId="450D898E"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12</w:t>
                    </w:r>
                  </w:p>
                </w:tc>
                <w:tc>
                  <w:tcPr>
                    <w:tcW w:w="1258" w:type="dxa"/>
                    <w:vAlign w:val="center"/>
                  </w:tcPr>
                  <w:p w14:paraId="5210EEA8" w14:textId="393FF20A"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w:t>
                    </w:r>
                  </w:p>
                </w:tc>
                <w:tc>
                  <w:tcPr>
                    <w:tcW w:w="990" w:type="dxa"/>
                    <w:vMerge/>
                    <w:vAlign w:val="center"/>
                  </w:tcPr>
                  <w:p w14:paraId="6EA09705"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21CE7B8D" w14:textId="65106232"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0.13</w:t>
                    </w:r>
                  </w:p>
                </w:tc>
                <w:tc>
                  <w:tcPr>
                    <w:tcW w:w="850" w:type="dxa"/>
                    <w:vMerge/>
                    <w:vAlign w:val="center"/>
                  </w:tcPr>
                  <w:p w14:paraId="096696E2"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3FB71A98"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1C678588"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4A7A867A"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5985C884"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7C6A53C1"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3BBE04A0"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2E56DD2F"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161C1138" w14:textId="640EFEEE" w:rsidR="006F5A13" w:rsidRPr="00E01106" w:rsidRDefault="006F5A13" w:rsidP="006539BC">
                    <w:pPr>
                      <w:spacing w:before="40"/>
                      <w:jc w:val="center"/>
                      <w:rPr>
                        <w:rFonts w:asciiTheme="majorHAnsi" w:hAnsiTheme="majorHAnsi" w:cstheme="majorHAnsi"/>
                        <w:sz w:val="19"/>
                        <w:szCs w:val="19"/>
                      </w:rPr>
                    </w:pPr>
                  </w:p>
                </w:tc>
              </w:tr>
              <w:tr w:rsidR="006F5A13" w14:paraId="32399916" w14:textId="77777777">
                <w:trPr>
                  <w:trHeight w:hRule="exact" w:val="289"/>
                </w:trPr>
                <w:tc>
                  <w:tcPr>
                    <w:tcW w:w="1143" w:type="dxa"/>
                    <w:vMerge/>
                    <w:shd w:val="clear" w:color="auto" w:fill="D9D9D9" w:themeFill="background1" w:themeFillShade="D9"/>
                    <w:vAlign w:val="center"/>
                  </w:tcPr>
                  <w:p w14:paraId="5E5291D2"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20B116F5" w14:textId="3362EF45"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13</w:t>
                    </w:r>
                  </w:p>
                </w:tc>
                <w:tc>
                  <w:tcPr>
                    <w:tcW w:w="1258" w:type="dxa"/>
                    <w:vAlign w:val="center"/>
                  </w:tcPr>
                  <w:p w14:paraId="44CA7D89" w14:textId="653537C8"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0.71</w:t>
                    </w:r>
                  </w:p>
                </w:tc>
                <w:tc>
                  <w:tcPr>
                    <w:tcW w:w="990" w:type="dxa"/>
                    <w:vMerge/>
                    <w:vAlign w:val="center"/>
                  </w:tcPr>
                  <w:p w14:paraId="273EC404"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2DF29FBA" w14:textId="4093F30D"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0.14</w:t>
                    </w:r>
                  </w:p>
                </w:tc>
                <w:tc>
                  <w:tcPr>
                    <w:tcW w:w="850" w:type="dxa"/>
                    <w:vMerge/>
                    <w:vAlign w:val="center"/>
                  </w:tcPr>
                  <w:p w14:paraId="4FE666F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5097ECD"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68527395"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E2917A9"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497D83E3"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6F397EF8"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1B6E6763"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491778C7"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0BC8D254" w14:textId="55701D0E" w:rsidR="006F5A13" w:rsidRPr="00E01106" w:rsidRDefault="006F5A13" w:rsidP="006539BC">
                    <w:pPr>
                      <w:spacing w:before="40"/>
                      <w:jc w:val="center"/>
                      <w:rPr>
                        <w:rFonts w:asciiTheme="majorHAnsi" w:hAnsiTheme="majorHAnsi" w:cstheme="majorHAnsi"/>
                        <w:sz w:val="19"/>
                        <w:szCs w:val="19"/>
                      </w:rPr>
                    </w:pPr>
                  </w:p>
                </w:tc>
              </w:tr>
              <w:tr w:rsidR="006F5A13" w14:paraId="78D9AFD7" w14:textId="77777777">
                <w:trPr>
                  <w:trHeight w:hRule="exact" w:val="289"/>
                </w:trPr>
                <w:tc>
                  <w:tcPr>
                    <w:tcW w:w="1143" w:type="dxa"/>
                    <w:vMerge/>
                    <w:shd w:val="clear" w:color="auto" w:fill="D9D9D9" w:themeFill="background1" w:themeFillShade="D9"/>
                    <w:vAlign w:val="center"/>
                  </w:tcPr>
                  <w:p w14:paraId="5BF0FE44"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475761ED" w14:textId="7581E602"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14</w:t>
                    </w:r>
                  </w:p>
                </w:tc>
                <w:tc>
                  <w:tcPr>
                    <w:tcW w:w="1258" w:type="dxa"/>
                    <w:vAlign w:val="center"/>
                  </w:tcPr>
                  <w:p w14:paraId="7E549829" w14:textId="45A9DECE"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0.73</w:t>
                    </w:r>
                  </w:p>
                </w:tc>
                <w:tc>
                  <w:tcPr>
                    <w:tcW w:w="990" w:type="dxa"/>
                    <w:vMerge/>
                    <w:vAlign w:val="center"/>
                  </w:tcPr>
                  <w:p w14:paraId="0E5E5FA6"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5588156E" w14:textId="06E0203A"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0.15</w:t>
                    </w:r>
                  </w:p>
                </w:tc>
                <w:tc>
                  <w:tcPr>
                    <w:tcW w:w="850" w:type="dxa"/>
                    <w:vMerge/>
                    <w:vAlign w:val="center"/>
                  </w:tcPr>
                  <w:p w14:paraId="60AB0AA7"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1CC4A5E0"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3F1C49DB"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B4A3B56"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29D337D9"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27123F00"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73B7B079"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0F08738D"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02079B33" w14:textId="24814A34" w:rsidR="006F5A13" w:rsidRPr="00E01106" w:rsidRDefault="006F5A13" w:rsidP="006539BC">
                    <w:pPr>
                      <w:spacing w:before="40"/>
                      <w:jc w:val="center"/>
                      <w:rPr>
                        <w:rFonts w:asciiTheme="majorHAnsi" w:hAnsiTheme="majorHAnsi" w:cstheme="majorHAnsi"/>
                        <w:sz w:val="19"/>
                        <w:szCs w:val="19"/>
                      </w:rPr>
                    </w:pPr>
                  </w:p>
                </w:tc>
              </w:tr>
              <w:tr w:rsidR="006F5A13" w14:paraId="7B1276EE" w14:textId="77777777">
                <w:trPr>
                  <w:trHeight w:hRule="exact" w:val="289"/>
                </w:trPr>
                <w:tc>
                  <w:tcPr>
                    <w:tcW w:w="1143" w:type="dxa"/>
                    <w:vMerge w:val="restart"/>
                    <w:shd w:val="clear" w:color="auto" w:fill="D9D9D9" w:themeFill="background1" w:themeFillShade="D9"/>
                    <w:vAlign w:val="center"/>
                  </w:tcPr>
                  <w:p w14:paraId="78842940" w14:textId="27AC0877"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Temperate</w:t>
                    </w:r>
                  </w:p>
                </w:tc>
                <w:tc>
                  <w:tcPr>
                    <w:tcW w:w="695" w:type="dxa"/>
                    <w:vAlign w:val="center"/>
                  </w:tcPr>
                  <w:p w14:paraId="012F6FCB" w14:textId="1361C08F"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15</w:t>
                    </w:r>
                  </w:p>
                </w:tc>
                <w:tc>
                  <w:tcPr>
                    <w:tcW w:w="1258" w:type="dxa"/>
                    <w:vAlign w:val="center"/>
                  </w:tcPr>
                  <w:p w14:paraId="13E075D2" w14:textId="20D554F0"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0.74</w:t>
                    </w:r>
                  </w:p>
                </w:tc>
                <w:tc>
                  <w:tcPr>
                    <w:tcW w:w="990" w:type="dxa"/>
                    <w:vMerge/>
                    <w:vAlign w:val="center"/>
                  </w:tcPr>
                  <w:p w14:paraId="2514C02D" w14:textId="77777777" w:rsidR="006F5A13" w:rsidRPr="00E01106" w:rsidRDefault="006F5A13" w:rsidP="006F5A13">
                    <w:pPr>
                      <w:spacing w:before="40"/>
                      <w:jc w:val="center"/>
                      <w:rPr>
                        <w:rFonts w:asciiTheme="majorHAnsi" w:hAnsiTheme="majorHAnsi" w:cstheme="majorHAnsi"/>
                        <w:sz w:val="19"/>
                        <w:szCs w:val="19"/>
                      </w:rPr>
                    </w:pPr>
                  </w:p>
                </w:tc>
                <w:tc>
                  <w:tcPr>
                    <w:tcW w:w="1296" w:type="dxa"/>
                    <w:vAlign w:val="center"/>
                  </w:tcPr>
                  <w:p w14:paraId="281D36E2" w14:textId="5F411720"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0.17</w:t>
                    </w:r>
                  </w:p>
                </w:tc>
                <w:tc>
                  <w:tcPr>
                    <w:tcW w:w="850" w:type="dxa"/>
                    <w:vMerge w:val="restart"/>
                    <w:vAlign w:val="center"/>
                  </w:tcPr>
                  <w:p w14:paraId="03CF4499" w14:textId="2D258440"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0.005</w:t>
                    </w:r>
                  </w:p>
                </w:tc>
                <w:tc>
                  <w:tcPr>
                    <w:tcW w:w="1276" w:type="dxa"/>
                    <w:vMerge w:val="restart"/>
                    <w:vAlign w:val="center"/>
                  </w:tcPr>
                  <w:p w14:paraId="41875E29" w14:textId="29381D40"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0.01</w:t>
                    </w:r>
                  </w:p>
                </w:tc>
                <w:tc>
                  <w:tcPr>
                    <w:tcW w:w="992" w:type="dxa"/>
                    <w:vMerge/>
                    <w:vAlign w:val="center"/>
                  </w:tcPr>
                  <w:p w14:paraId="0134326A" w14:textId="77777777" w:rsidR="006F5A13" w:rsidRPr="00E01106" w:rsidRDefault="006F5A13" w:rsidP="006F5A13">
                    <w:pPr>
                      <w:spacing w:before="40"/>
                      <w:jc w:val="center"/>
                      <w:rPr>
                        <w:rFonts w:asciiTheme="majorHAnsi" w:hAnsiTheme="majorHAnsi" w:cstheme="majorHAnsi"/>
                        <w:sz w:val="19"/>
                        <w:szCs w:val="19"/>
                      </w:rPr>
                    </w:pPr>
                  </w:p>
                </w:tc>
                <w:tc>
                  <w:tcPr>
                    <w:tcW w:w="993" w:type="dxa"/>
                    <w:vMerge/>
                    <w:vAlign w:val="center"/>
                  </w:tcPr>
                  <w:p w14:paraId="4A7EAA54" w14:textId="77777777" w:rsidR="006F5A13" w:rsidRPr="00E01106" w:rsidRDefault="006F5A13" w:rsidP="006F5A13">
                    <w:pPr>
                      <w:spacing w:before="40"/>
                      <w:jc w:val="center"/>
                      <w:rPr>
                        <w:rFonts w:asciiTheme="majorHAnsi" w:hAnsiTheme="majorHAnsi" w:cstheme="majorHAnsi"/>
                        <w:sz w:val="19"/>
                        <w:szCs w:val="19"/>
                      </w:rPr>
                    </w:pPr>
                  </w:p>
                </w:tc>
                <w:tc>
                  <w:tcPr>
                    <w:tcW w:w="708" w:type="dxa"/>
                    <w:vMerge/>
                    <w:vAlign w:val="center"/>
                  </w:tcPr>
                  <w:p w14:paraId="78593D98" w14:textId="77777777" w:rsidR="006F5A13" w:rsidRPr="00E01106" w:rsidRDefault="006F5A13" w:rsidP="006F5A13">
                    <w:pPr>
                      <w:spacing w:before="40"/>
                      <w:jc w:val="center"/>
                      <w:rPr>
                        <w:rFonts w:asciiTheme="majorHAnsi" w:hAnsiTheme="majorHAnsi" w:cstheme="majorHAnsi"/>
                        <w:sz w:val="19"/>
                        <w:szCs w:val="19"/>
                      </w:rPr>
                    </w:pPr>
                  </w:p>
                </w:tc>
                <w:tc>
                  <w:tcPr>
                    <w:tcW w:w="1276" w:type="dxa"/>
                    <w:vMerge/>
                    <w:vAlign w:val="center"/>
                  </w:tcPr>
                  <w:p w14:paraId="129CD6CC" w14:textId="77777777" w:rsidR="006F5A13" w:rsidRPr="00E01106" w:rsidRDefault="006F5A13" w:rsidP="006F5A13">
                    <w:pPr>
                      <w:spacing w:before="40"/>
                      <w:jc w:val="center"/>
                      <w:rPr>
                        <w:rFonts w:asciiTheme="majorHAnsi" w:hAnsiTheme="majorHAnsi" w:cstheme="majorHAnsi"/>
                        <w:sz w:val="19"/>
                        <w:szCs w:val="19"/>
                      </w:rPr>
                    </w:pPr>
                  </w:p>
                </w:tc>
                <w:tc>
                  <w:tcPr>
                    <w:tcW w:w="1418" w:type="dxa"/>
                    <w:vMerge/>
                  </w:tcPr>
                  <w:p w14:paraId="5A419B8A" w14:textId="77777777" w:rsidR="006F5A13" w:rsidRPr="00E01106" w:rsidRDefault="006F5A13" w:rsidP="006F5A13">
                    <w:pPr>
                      <w:spacing w:before="40"/>
                      <w:jc w:val="center"/>
                      <w:rPr>
                        <w:rFonts w:asciiTheme="majorHAnsi" w:hAnsiTheme="majorHAnsi" w:cstheme="majorHAnsi"/>
                        <w:sz w:val="19"/>
                        <w:szCs w:val="19"/>
                      </w:rPr>
                    </w:pPr>
                  </w:p>
                </w:tc>
                <w:tc>
                  <w:tcPr>
                    <w:tcW w:w="1134" w:type="dxa"/>
                    <w:vMerge/>
                  </w:tcPr>
                  <w:p w14:paraId="551980B0" w14:textId="77777777" w:rsidR="006F5A13" w:rsidRPr="00E01106" w:rsidRDefault="006F5A13" w:rsidP="006F5A13">
                    <w:pPr>
                      <w:spacing w:before="40"/>
                      <w:jc w:val="center"/>
                      <w:rPr>
                        <w:rFonts w:asciiTheme="majorHAnsi" w:hAnsiTheme="majorHAnsi" w:cstheme="majorHAnsi"/>
                        <w:sz w:val="19"/>
                        <w:szCs w:val="19"/>
                      </w:rPr>
                    </w:pPr>
                  </w:p>
                </w:tc>
                <w:tc>
                  <w:tcPr>
                    <w:tcW w:w="1275" w:type="dxa"/>
                    <w:vMerge/>
                    <w:vAlign w:val="center"/>
                  </w:tcPr>
                  <w:p w14:paraId="25E91D36" w14:textId="5245A6B6" w:rsidR="006F5A13" w:rsidRPr="00E01106" w:rsidRDefault="006F5A13" w:rsidP="006F5A13">
                    <w:pPr>
                      <w:spacing w:before="40"/>
                      <w:jc w:val="center"/>
                      <w:rPr>
                        <w:rFonts w:asciiTheme="majorHAnsi" w:hAnsiTheme="majorHAnsi" w:cstheme="majorHAnsi"/>
                        <w:sz w:val="19"/>
                        <w:szCs w:val="19"/>
                      </w:rPr>
                    </w:pPr>
                  </w:p>
                </w:tc>
              </w:tr>
              <w:tr w:rsidR="006F5A13" w14:paraId="78813713" w14:textId="77777777">
                <w:trPr>
                  <w:trHeight w:hRule="exact" w:val="289"/>
                </w:trPr>
                <w:tc>
                  <w:tcPr>
                    <w:tcW w:w="1143" w:type="dxa"/>
                    <w:vMerge/>
                    <w:shd w:val="clear" w:color="auto" w:fill="D9D9D9" w:themeFill="background1" w:themeFillShade="D9"/>
                    <w:vAlign w:val="center"/>
                  </w:tcPr>
                  <w:p w14:paraId="43506790"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7EA1DF4B" w14:textId="2824DBBB"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16</w:t>
                    </w:r>
                  </w:p>
                </w:tc>
                <w:tc>
                  <w:tcPr>
                    <w:tcW w:w="1258" w:type="dxa"/>
                    <w:vAlign w:val="center"/>
                  </w:tcPr>
                  <w:p w14:paraId="2300343D" w14:textId="33283555"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0.75</w:t>
                    </w:r>
                  </w:p>
                </w:tc>
                <w:tc>
                  <w:tcPr>
                    <w:tcW w:w="990" w:type="dxa"/>
                    <w:vMerge/>
                    <w:vAlign w:val="center"/>
                  </w:tcPr>
                  <w:p w14:paraId="59E0C287"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1E93A1FE" w14:textId="5F212075"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0.18</w:t>
                    </w:r>
                  </w:p>
                </w:tc>
                <w:tc>
                  <w:tcPr>
                    <w:tcW w:w="850" w:type="dxa"/>
                    <w:vMerge/>
                    <w:vAlign w:val="center"/>
                  </w:tcPr>
                  <w:p w14:paraId="20BA44CC"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24EE1071"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5BF979B8"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0CBF6A4E"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265DD960"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796903B3"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654FDE1D"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70882BE6"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4CBFE356" w14:textId="4E6AC158" w:rsidR="006F5A13" w:rsidRPr="00E01106" w:rsidRDefault="006F5A13" w:rsidP="006539BC">
                    <w:pPr>
                      <w:spacing w:before="40"/>
                      <w:jc w:val="center"/>
                      <w:rPr>
                        <w:rFonts w:asciiTheme="majorHAnsi" w:hAnsiTheme="majorHAnsi" w:cstheme="majorHAnsi"/>
                        <w:sz w:val="19"/>
                        <w:szCs w:val="19"/>
                      </w:rPr>
                    </w:pPr>
                  </w:p>
                </w:tc>
              </w:tr>
              <w:tr w:rsidR="006F5A13" w14:paraId="7D70C7ED" w14:textId="77777777">
                <w:trPr>
                  <w:trHeight w:hRule="exact" w:val="289"/>
                </w:trPr>
                <w:tc>
                  <w:tcPr>
                    <w:tcW w:w="1143" w:type="dxa"/>
                    <w:vMerge/>
                    <w:shd w:val="clear" w:color="auto" w:fill="D9D9D9" w:themeFill="background1" w:themeFillShade="D9"/>
                    <w:vAlign w:val="center"/>
                  </w:tcPr>
                  <w:p w14:paraId="73F5334F"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20BE4879" w14:textId="290E6E1A"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17</w:t>
                    </w:r>
                  </w:p>
                </w:tc>
                <w:tc>
                  <w:tcPr>
                    <w:tcW w:w="1258" w:type="dxa"/>
                    <w:vAlign w:val="center"/>
                  </w:tcPr>
                  <w:p w14:paraId="3EEF1DA7" w14:textId="2892D5EC"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0.76</w:t>
                    </w:r>
                  </w:p>
                </w:tc>
                <w:tc>
                  <w:tcPr>
                    <w:tcW w:w="990" w:type="dxa"/>
                    <w:vMerge/>
                    <w:vAlign w:val="center"/>
                  </w:tcPr>
                  <w:p w14:paraId="76516562"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2BAB5903" w14:textId="14E70FAF"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0.2</w:t>
                    </w:r>
                  </w:p>
                </w:tc>
                <w:tc>
                  <w:tcPr>
                    <w:tcW w:w="850" w:type="dxa"/>
                    <w:vMerge/>
                    <w:vAlign w:val="center"/>
                  </w:tcPr>
                  <w:p w14:paraId="67829E08"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18F57FDC"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1D36E46E"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5DE60AB4"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5D3584D0"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69350F34"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269D5BCB"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7F86F91D"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33953075" w14:textId="33091C14" w:rsidR="006F5A13" w:rsidRPr="00E01106" w:rsidRDefault="006F5A13" w:rsidP="006539BC">
                    <w:pPr>
                      <w:spacing w:before="40"/>
                      <w:jc w:val="center"/>
                      <w:rPr>
                        <w:rFonts w:asciiTheme="majorHAnsi" w:hAnsiTheme="majorHAnsi" w:cstheme="majorHAnsi"/>
                        <w:sz w:val="19"/>
                        <w:szCs w:val="19"/>
                      </w:rPr>
                    </w:pPr>
                  </w:p>
                </w:tc>
              </w:tr>
              <w:tr w:rsidR="006F5A13" w14:paraId="6D48139B" w14:textId="77777777">
                <w:trPr>
                  <w:trHeight w:hRule="exact" w:val="289"/>
                </w:trPr>
                <w:tc>
                  <w:tcPr>
                    <w:tcW w:w="1143" w:type="dxa"/>
                    <w:vMerge/>
                    <w:shd w:val="clear" w:color="auto" w:fill="D9D9D9" w:themeFill="background1" w:themeFillShade="D9"/>
                    <w:vAlign w:val="center"/>
                  </w:tcPr>
                  <w:p w14:paraId="7BA2E57A"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334A6E5C" w14:textId="29A294C4"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18</w:t>
                    </w:r>
                  </w:p>
                </w:tc>
                <w:tc>
                  <w:tcPr>
                    <w:tcW w:w="1258" w:type="dxa"/>
                    <w:vAlign w:val="center"/>
                  </w:tcPr>
                  <w:p w14:paraId="49788EC5" w14:textId="2425829F"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0.77</w:t>
                    </w:r>
                  </w:p>
                </w:tc>
                <w:tc>
                  <w:tcPr>
                    <w:tcW w:w="990" w:type="dxa"/>
                    <w:vMerge/>
                    <w:vAlign w:val="center"/>
                  </w:tcPr>
                  <w:p w14:paraId="310A031E"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682670C9" w14:textId="7F51649E"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0.22</w:t>
                    </w:r>
                  </w:p>
                </w:tc>
                <w:tc>
                  <w:tcPr>
                    <w:tcW w:w="850" w:type="dxa"/>
                    <w:vMerge/>
                    <w:vAlign w:val="center"/>
                  </w:tcPr>
                  <w:p w14:paraId="25C1B586"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135D9BBE"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092C7522"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09965A2B"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680DDBAA"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76B103DD"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45E691EB"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0FBF4FB8"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7FEE1FD4" w14:textId="780FC32B" w:rsidR="006F5A13" w:rsidRPr="00E01106" w:rsidRDefault="006F5A13" w:rsidP="006539BC">
                    <w:pPr>
                      <w:spacing w:before="40"/>
                      <w:jc w:val="center"/>
                      <w:rPr>
                        <w:rFonts w:asciiTheme="majorHAnsi" w:hAnsiTheme="majorHAnsi" w:cstheme="majorHAnsi"/>
                        <w:sz w:val="19"/>
                        <w:szCs w:val="19"/>
                      </w:rPr>
                    </w:pPr>
                  </w:p>
                </w:tc>
              </w:tr>
              <w:tr w:rsidR="006F5A13" w14:paraId="3D93FD9D" w14:textId="77777777">
                <w:trPr>
                  <w:trHeight w:hRule="exact" w:val="289"/>
                </w:trPr>
                <w:tc>
                  <w:tcPr>
                    <w:tcW w:w="1143" w:type="dxa"/>
                    <w:vMerge/>
                    <w:shd w:val="clear" w:color="auto" w:fill="D9D9D9" w:themeFill="background1" w:themeFillShade="D9"/>
                    <w:vAlign w:val="center"/>
                  </w:tcPr>
                  <w:p w14:paraId="3343E9E9"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4F7151E1" w14:textId="5D31FB51"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19</w:t>
                    </w:r>
                  </w:p>
                </w:tc>
                <w:tc>
                  <w:tcPr>
                    <w:tcW w:w="1258" w:type="dxa"/>
                    <w:vAlign w:val="center"/>
                  </w:tcPr>
                  <w:p w14:paraId="495F1475" w14:textId="4E10D6F7"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0.77</w:t>
                    </w:r>
                  </w:p>
                </w:tc>
                <w:tc>
                  <w:tcPr>
                    <w:tcW w:w="990" w:type="dxa"/>
                    <w:vMerge/>
                    <w:vAlign w:val="center"/>
                  </w:tcPr>
                  <w:p w14:paraId="5FA09FAC"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301A7B27" w14:textId="708DFC81"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0.24</w:t>
                    </w:r>
                  </w:p>
                </w:tc>
                <w:tc>
                  <w:tcPr>
                    <w:tcW w:w="850" w:type="dxa"/>
                    <w:vMerge/>
                    <w:vAlign w:val="center"/>
                  </w:tcPr>
                  <w:p w14:paraId="02F34FB4"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4B455946"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3E7EA4B4"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1B8168CE"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4E9E7164"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2F70D8E7"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684E2D7A"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01866F5C"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173DEC03" w14:textId="39620C80" w:rsidR="006F5A13" w:rsidRPr="00E01106" w:rsidRDefault="006F5A13" w:rsidP="006539BC">
                    <w:pPr>
                      <w:spacing w:before="40"/>
                      <w:jc w:val="center"/>
                      <w:rPr>
                        <w:rFonts w:asciiTheme="majorHAnsi" w:hAnsiTheme="majorHAnsi" w:cstheme="majorHAnsi"/>
                        <w:sz w:val="19"/>
                        <w:szCs w:val="19"/>
                      </w:rPr>
                    </w:pPr>
                  </w:p>
                </w:tc>
              </w:tr>
              <w:tr w:rsidR="006F5A13" w14:paraId="00F7BBC6" w14:textId="77777777">
                <w:trPr>
                  <w:trHeight w:hRule="exact" w:val="289"/>
                </w:trPr>
                <w:tc>
                  <w:tcPr>
                    <w:tcW w:w="1143" w:type="dxa"/>
                    <w:vMerge/>
                    <w:shd w:val="clear" w:color="auto" w:fill="D9D9D9" w:themeFill="background1" w:themeFillShade="D9"/>
                    <w:vAlign w:val="center"/>
                  </w:tcPr>
                  <w:p w14:paraId="0ECB6B47"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2CDF422F" w14:textId="618343A4"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20</w:t>
                    </w:r>
                  </w:p>
                </w:tc>
                <w:tc>
                  <w:tcPr>
                    <w:tcW w:w="1258" w:type="dxa"/>
                    <w:vAlign w:val="center"/>
                  </w:tcPr>
                  <w:p w14:paraId="0BFAD22E" w14:textId="7713AD53"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0.78</w:t>
                    </w:r>
                  </w:p>
                </w:tc>
                <w:tc>
                  <w:tcPr>
                    <w:tcW w:w="990" w:type="dxa"/>
                    <w:vMerge/>
                    <w:vAlign w:val="center"/>
                  </w:tcPr>
                  <w:p w14:paraId="305DDEAB"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1C340331" w14:textId="121CCB7D"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0.26</w:t>
                    </w:r>
                  </w:p>
                </w:tc>
                <w:tc>
                  <w:tcPr>
                    <w:tcW w:w="850" w:type="dxa"/>
                    <w:vMerge/>
                    <w:vAlign w:val="center"/>
                  </w:tcPr>
                  <w:p w14:paraId="126B23B4"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33456D02"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0973BD8C"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83B52D7"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56E5D7AC"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4A8FCBF5"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46D1857E"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22C55E1D"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0990541E" w14:textId="1D6ABC45" w:rsidR="006F5A13" w:rsidRPr="00E01106" w:rsidRDefault="006F5A13" w:rsidP="006539BC">
                    <w:pPr>
                      <w:spacing w:before="40"/>
                      <w:jc w:val="center"/>
                      <w:rPr>
                        <w:rFonts w:asciiTheme="majorHAnsi" w:hAnsiTheme="majorHAnsi" w:cstheme="majorHAnsi"/>
                        <w:sz w:val="19"/>
                        <w:szCs w:val="19"/>
                      </w:rPr>
                    </w:pPr>
                  </w:p>
                </w:tc>
              </w:tr>
              <w:tr w:rsidR="006F5A13" w14:paraId="21ABD974" w14:textId="77777777">
                <w:trPr>
                  <w:trHeight w:hRule="exact" w:val="289"/>
                </w:trPr>
                <w:tc>
                  <w:tcPr>
                    <w:tcW w:w="1143" w:type="dxa"/>
                    <w:vMerge/>
                    <w:shd w:val="clear" w:color="auto" w:fill="D9D9D9" w:themeFill="background1" w:themeFillShade="D9"/>
                    <w:vAlign w:val="center"/>
                  </w:tcPr>
                  <w:p w14:paraId="5E9CE991"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44B95563" w14:textId="03C6D607"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21</w:t>
                    </w:r>
                  </w:p>
                </w:tc>
                <w:tc>
                  <w:tcPr>
                    <w:tcW w:w="1258" w:type="dxa"/>
                    <w:vAlign w:val="center"/>
                  </w:tcPr>
                  <w:p w14:paraId="150D9E85" w14:textId="48ED430F"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0.78</w:t>
                    </w:r>
                  </w:p>
                </w:tc>
                <w:tc>
                  <w:tcPr>
                    <w:tcW w:w="990" w:type="dxa"/>
                    <w:vMerge/>
                    <w:vAlign w:val="center"/>
                  </w:tcPr>
                  <w:p w14:paraId="468708D7"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456B069B" w14:textId="75B7402A"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0.29</w:t>
                    </w:r>
                  </w:p>
                </w:tc>
                <w:tc>
                  <w:tcPr>
                    <w:tcW w:w="850" w:type="dxa"/>
                    <w:vMerge/>
                    <w:vAlign w:val="center"/>
                  </w:tcPr>
                  <w:p w14:paraId="35E954B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3645D67"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4C601F98"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1EA8E8A1"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50F13D3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1C6EAFB"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321F5DB0"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1FE0221E"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57318443" w14:textId="08B8429C" w:rsidR="006F5A13" w:rsidRPr="00E01106" w:rsidRDefault="006F5A13" w:rsidP="006539BC">
                    <w:pPr>
                      <w:spacing w:before="40"/>
                      <w:jc w:val="center"/>
                      <w:rPr>
                        <w:rFonts w:asciiTheme="majorHAnsi" w:hAnsiTheme="majorHAnsi" w:cstheme="majorHAnsi"/>
                        <w:sz w:val="19"/>
                        <w:szCs w:val="19"/>
                      </w:rPr>
                    </w:pPr>
                  </w:p>
                </w:tc>
              </w:tr>
              <w:tr w:rsidR="006F5A13" w14:paraId="24780E52" w14:textId="77777777">
                <w:trPr>
                  <w:trHeight w:hRule="exact" w:val="289"/>
                </w:trPr>
                <w:tc>
                  <w:tcPr>
                    <w:tcW w:w="1143" w:type="dxa"/>
                    <w:vMerge/>
                    <w:shd w:val="clear" w:color="auto" w:fill="D9D9D9" w:themeFill="background1" w:themeFillShade="D9"/>
                    <w:vAlign w:val="center"/>
                  </w:tcPr>
                  <w:p w14:paraId="3C1F60B5"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1ACDD998" w14:textId="7E0D9026"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22</w:t>
                    </w:r>
                  </w:p>
                </w:tc>
                <w:tc>
                  <w:tcPr>
                    <w:tcW w:w="1258" w:type="dxa"/>
                    <w:vAlign w:val="center"/>
                  </w:tcPr>
                  <w:p w14:paraId="66216DE3" w14:textId="513284AB"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0.78</w:t>
                    </w:r>
                  </w:p>
                </w:tc>
                <w:tc>
                  <w:tcPr>
                    <w:tcW w:w="990" w:type="dxa"/>
                    <w:vMerge/>
                    <w:vAlign w:val="center"/>
                  </w:tcPr>
                  <w:p w14:paraId="2B819D38"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26793B92" w14:textId="12258F96"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0.31</w:t>
                    </w:r>
                  </w:p>
                </w:tc>
                <w:tc>
                  <w:tcPr>
                    <w:tcW w:w="850" w:type="dxa"/>
                    <w:vMerge/>
                    <w:vAlign w:val="center"/>
                  </w:tcPr>
                  <w:p w14:paraId="13EF1BC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70A06B9"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36B0C817"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6F8EEE0"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06F0DD06"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615BD3E5"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2F65E6C3"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5FD8F292"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1ADCD22F" w14:textId="7489A702" w:rsidR="006F5A13" w:rsidRPr="00E01106" w:rsidRDefault="006F5A13" w:rsidP="006539BC">
                    <w:pPr>
                      <w:spacing w:before="40"/>
                      <w:jc w:val="center"/>
                      <w:rPr>
                        <w:rFonts w:asciiTheme="majorHAnsi" w:hAnsiTheme="majorHAnsi" w:cstheme="majorHAnsi"/>
                        <w:sz w:val="19"/>
                        <w:szCs w:val="19"/>
                      </w:rPr>
                    </w:pPr>
                  </w:p>
                </w:tc>
              </w:tr>
              <w:tr w:rsidR="006F5A13" w14:paraId="3D3C10F9" w14:textId="77777777">
                <w:trPr>
                  <w:trHeight w:hRule="exact" w:val="289"/>
                </w:trPr>
                <w:tc>
                  <w:tcPr>
                    <w:tcW w:w="1143" w:type="dxa"/>
                    <w:vMerge/>
                    <w:shd w:val="clear" w:color="auto" w:fill="D9D9D9" w:themeFill="background1" w:themeFillShade="D9"/>
                    <w:vAlign w:val="center"/>
                  </w:tcPr>
                  <w:p w14:paraId="1EFCDF3B"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660CA762" w14:textId="695FF830"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23</w:t>
                    </w:r>
                  </w:p>
                </w:tc>
                <w:tc>
                  <w:tcPr>
                    <w:tcW w:w="1258" w:type="dxa"/>
                    <w:vAlign w:val="center"/>
                  </w:tcPr>
                  <w:p w14:paraId="0E7E4959" w14:textId="1A187561"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0.79</w:t>
                    </w:r>
                  </w:p>
                </w:tc>
                <w:tc>
                  <w:tcPr>
                    <w:tcW w:w="990" w:type="dxa"/>
                    <w:vMerge/>
                    <w:vAlign w:val="center"/>
                  </w:tcPr>
                  <w:p w14:paraId="1DD0A0A5"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67AF8E17" w14:textId="46021893"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0.34</w:t>
                    </w:r>
                  </w:p>
                </w:tc>
                <w:tc>
                  <w:tcPr>
                    <w:tcW w:w="850" w:type="dxa"/>
                    <w:vMerge/>
                    <w:vAlign w:val="center"/>
                  </w:tcPr>
                  <w:p w14:paraId="54EAF261"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4614DE7"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33F66884"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0F146261"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1C0ECF39"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7F308915"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3FE03371"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1A22C97F"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0407E07F" w14:textId="20DEB06B" w:rsidR="006F5A13" w:rsidRPr="00E01106" w:rsidRDefault="006F5A13" w:rsidP="006539BC">
                    <w:pPr>
                      <w:spacing w:before="40"/>
                      <w:jc w:val="center"/>
                      <w:rPr>
                        <w:rFonts w:asciiTheme="majorHAnsi" w:hAnsiTheme="majorHAnsi" w:cstheme="majorHAnsi"/>
                        <w:sz w:val="19"/>
                        <w:szCs w:val="19"/>
                      </w:rPr>
                    </w:pPr>
                  </w:p>
                </w:tc>
              </w:tr>
              <w:tr w:rsidR="006F5A13" w14:paraId="1C0735C3" w14:textId="77777777">
                <w:trPr>
                  <w:trHeight w:hRule="exact" w:val="289"/>
                </w:trPr>
                <w:tc>
                  <w:tcPr>
                    <w:tcW w:w="1143" w:type="dxa"/>
                    <w:vMerge/>
                    <w:shd w:val="clear" w:color="auto" w:fill="D9D9D9" w:themeFill="background1" w:themeFillShade="D9"/>
                    <w:vAlign w:val="center"/>
                  </w:tcPr>
                  <w:p w14:paraId="7C78FDB5"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48AA0E5A" w14:textId="21C14958"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24</w:t>
                    </w:r>
                  </w:p>
                </w:tc>
                <w:tc>
                  <w:tcPr>
                    <w:tcW w:w="1258" w:type="dxa"/>
                    <w:vAlign w:val="center"/>
                  </w:tcPr>
                  <w:p w14:paraId="3EF56771" w14:textId="375BDB3D"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0.79</w:t>
                    </w:r>
                  </w:p>
                </w:tc>
                <w:tc>
                  <w:tcPr>
                    <w:tcW w:w="990" w:type="dxa"/>
                    <w:vMerge/>
                    <w:vAlign w:val="center"/>
                  </w:tcPr>
                  <w:p w14:paraId="678E1E3C"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522AC8E0" w14:textId="5975AA40"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0.37</w:t>
                    </w:r>
                  </w:p>
                </w:tc>
                <w:tc>
                  <w:tcPr>
                    <w:tcW w:w="850" w:type="dxa"/>
                    <w:vMerge/>
                    <w:vAlign w:val="center"/>
                  </w:tcPr>
                  <w:p w14:paraId="4E69147D"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3043D474"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353A4633"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17A3E720"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05E66CE1"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73EB9454"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187145BF"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58B17B38"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2FA65B3E" w14:textId="4398D1B2" w:rsidR="006F5A13" w:rsidRPr="00E01106" w:rsidRDefault="006F5A13" w:rsidP="006539BC">
                    <w:pPr>
                      <w:spacing w:before="40"/>
                      <w:jc w:val="center"/>
                      <w:rPr>
                        <w:rFonts w:asciiTheme="majorHAnsi" w:hAnsiTheme="majorHAnsi" w:cstheme="majorHAnsi"/>
                        <w:sz w:val="19"/>
                        <w:szCs w:val="19"/>
                      </w:rPr>
                    </w:pPr>
                  </w:p>
                </w:tc>
              </w:tr>
              <w:tr w:rsidR="006F5A13" w14:paraId="76E54277" w14:textId="77777777">
                <w:trPr>
                  <w:trHeight w:hRule="exact" w:val="289"/>
                </w:trPr>
                <w:tc>
                  <w:tcPr>
                    <w:tcW w:w="1143" w:type="dxa"/>
                    <w:vMerge/>
                    <w:shd w:val="clear" w:color="auto" w:fill="D9D9D9" w:themeFill="background1" w:themeFillShade="D9"/>
                    <w:vAlign w:val="center"/>
                  </w:tcPr>
                  <w:p w14:paraId="65D551A6"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43AA3E99" w14:textId="0F276AC5" w:rsidR="006F5A13" w:rsidRDefault="006F5A13" w:rsidP="006539BC">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25</w:t>
                    </w:r>
                  </w:p>
                </w:tc>
                <w:tc>
                  <w:tcPr>
                    <w:tcW w:w="1258" w:type="dxa"/>
                    <w:vAlign w:val="center"/>
                  </w:tcPr>
                  <w:p w14:paraId="75303FA2" w14:textId="59F67432"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0.79</w:t>
                    </w:r>
                  </w:p>
                </w:tc>
                <w:tc>
                  <w:tcPr>
                    <w:tcW w:w="990" w:type="dxa"/>
                    <w:vMerge/>
                    <w:vAlign w:val="center"/>
                  </w:tcPr>
                  <w:p w14:paraId="570611B3"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1EE1F6F1" w14:textId="121133D7"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0.41</w:t>
                    </w:r>
                  </w:p>
                </w:tc>
                <w:tc>
                  <w:tcPr>
                    <w:tcW w:w="850" w:type="dxa"/>
                    <w:vMerge/>
                    <w:vAlign w:val="center"/>
                  </w:tcPr>
                  <w:p w14:paraId="5DCB3924"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85BFFC1"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5C6F7B9C"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BE5EA1C"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7E531739"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54AEEADB"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69E9082D"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0C0214E7"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5574A4DB" w14:textId="2BD10037" w:rsidR="006F5A13" w:rsidRPr="00E01106" w:rsidRDefault="006F5A13" w:rsidP="006539BC">
                    <w:pPr>
                      <w:spacing w:before="40"/>
                      <w:jc w:val="center"/>
                      <w:rPr>
                        <w:rFonts w:asciiTheme="majorHAnsi" w:hAnsiTheme="majorHAnsi" w:cstheme="majorHAnsi"/>
                        <w:sz w:val="19"/>
                        <w:szCs w:val="19"/>
                      </w:rPr>
                    </w:pPr>
                  </w:p>
                </w:tc>
              </w:tr>
              <w:tr w:rsidR="006F5A13" w14:paraId="3A4C13F4" w14:textId="77777777">
                <w:trPr>
                  <w:trHeight w:hRule="exact" w:val="289"/>
                </w:trPr>
                <w:tc>
                  <w:tcPr>
                    <w:tcW w:w="1143" w:type="dxa"/>
                    <w:vMerge w:val="restart"/>
                    <w:shd w:val="clear" w:color="auto" w:fill="D9D9D9" w:themeFill="background1" w:themeFillShade="D9"/>
                    <w:vAlign w:val="center"/>
                  </w:tcPr>
                  <w:p w14:paraId="5801FA51" w14:textId="3B16CAFD" w:rsidR="006F5A13" w:rsidRPr="00E01106" w:rsidRDefault="006F5A13" w:rsidP="006F5A13">
                    <w:pPr>
                      <w:spacing w:before="40"/>
                      <w:jc w:val="center"/>
                      <w:rPr>
                        <w:rFonts w:asciiTheme="minorHAnsi" w:hAnsiTheme="minorHAnsi" w:cstheme="minorHAnsi"/>
                        <w:sz w:val="19"/>
                        <w:szCs w:val="19"/>
                      </w:rPr>
                    </w:pPr>
                    <w:r w:rsidRPr="00E01106">
                      <w:rPr>
                        <w:rFonts w:asciiTheme="minorHAnsi" w:hAnsiTheme="minorHAnsi" w:cstheme="minorHAnsi"/>
                        <w:sz w:val="19"/>
                        <w:szCs w:val="19"/>
                      </w:rPr>
                      <w:t>Warm</w:t>
                    </w:r>
                  </w:p>
                </w:tc>
                <w:tc>
                  <w:tcPr>
                    <w:tcW w:w="695" w:type="dxa"/>
                    <w:vAlign w:val="center"/>
                  </w:tcPr>
                  <w:p w14:paraId="5EECD28F" w14:textId="7637CB13"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26</w:t>
                    </w:r>
                  </w:p>
                </w:tc>
                <w:tc>
                  <w:tcPr>
                    <w:tcW w:w="1258" w:type="dxa"/>
                    <w:vAlign w:val="center"/>
                  </w:tcPr>
                  <w:p w14:paraId="3E56AFAF" w14:textId="5ED4957A"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0.79</w:t>
                    </w:r>
                  </w:p>
                </w:tc>
                <w:tc>
                  <w:tcPr>
                    <w:tcW w:w="990" w:type="dxa"/>
                    <w:vMerge/>
                    <w:vAlign w:val="center"/>
                  </w:tcPr>
                  <w:p w14:paraId="1E9EB075" w14:textId="77777777" w:rsidR="006F5A13" w:rsidRPr="00E01106" w:rsidRDefault="006F5A13" w:rsidP="006F5A13">
                    <w:pPr>
                      <w:spacing w:before="40"/>
                      <w:jc w:val="center"/>
                      <w:rPr>
                        <w:rFonts w:asciiTheme="majorHAnsi" w:hAnsiTheme="majorHAnsi" w:cstheme="majorHAnsi"/>
                        <w:sz w:val="19"/>
                        <w:szCs w:val="19"/>
                      </w:rPr>
                    </w:pPr>
                  </w:p>
                </w:tc>
                <w:tc>
                  <w:tcPr>
                    <w:tcW w:w="1296" w:type="dxa"/>
                    <w:vAlign w:val="center"/>
                  </w:tcPr>
                  <w:p w14:paraId="48E430DA" w14:textId="38FE89BC" w:rsidR="006F5A13" w:rsidRPr="00E01106" w:rsidRDefault="006F5A13" w:rsidP="006F5A13">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0.44</w:t>
                    </w:r>
                  </w:p>
                </w:tc>
                <w:tc>
                  <w:tcPr>
                    <w:tcW w:w="850" w:type="dxa"/>
                    <w:vMerge w:val="restart"/>
                    <w:vAlign w:val="center"/>
                  </w:tcPr>
                  <w:p w14:paraId="7532E572" w14:textId="10D5F512"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0.01</w:t>
                    </w:r>
                  </w:p>
                </w:tc>
                <w:tc>
                  <w:tcPr>
                    <w:tcW w:w="1276" w:type="dxa"/>
                    <w:vMerge w:val="restart"/>
                    <w:vAlign w:val="center"/>
                  </w:tcPr>
                  <w:p w14:paraId="3C9946D7" w14:textId="4B778723" w:rsidR="006F5A13" w:rsidRPr="00E01106" w:rsidRDefault="006F5A13" w:rsidP="006F5A13">
                    <w:pPr>
                      <w:spacing w:before="40"/>
                      <w:jc w:val="center"/>
                      <w:rPr>
                        <w:rFonts w:asciiTheme="majorHAnsi" w:hAnsiTheme="majorHAnsi" w:cstheme="majorHAnsi"/>
                        <w:sz w:val="19"/>
                        <w:szCs w:val="19"/>
                      </w:rPr>
                    </w:pPr>
                    <w:r w:rsidRPr="00E01106">
                      <w:rPr>
                        <w:rFonts w:asciiTheme="majorHAnsi" w:hAnsiTheme="majorHAnsi" w:cstheme="majorHAnsi"/>
                        <w:sz w:val="19"/>
                        <w:szCs w:val="19"/>
                      </w:rPr>
                      <w:t>0.015</w:t>
                    </w:r>
                  </w:p>
                </w:tc>
                <w:tc>
                  <w:tcPr>
                    <w:tcW w:w="992" w:type="dxa"/>
                    <w:vMerge/>
                    <w:vAlign w:val="center"/>
                  </w:tcPr>
                  <w:p w14:paraId="5F3F8CD5" w14:textId="77777777" w:rsidR="006F5A13" w:rsidRPr="00E01106" w:rsidRDefault="006F5A13" w:rsidP="006F5A13">
                    <w:pPr>
                      <w:spacing w:before="40"/>
                      <w:jc w:val="center"/>
                      <w:rPr>
                        <w:rFonts w:asciiTheme="majorHAnsi" w:hAnsiTheme="majorHAnsi" w:cstheme="majorHAnsi"/>
                        <w:sz w:val="19"/>
                        <w:szCs w:val="19"/>
                      </w:rPr>
                    </w:pPr>
                  </w:p>
                </w:tc>
                <w:tc>
                  <w:tcPr>
                    <w:tcW w:w="993" w:type="dxa"/>
                    <w:vMerge/>
                    <w:vAlign w:val="center"/>
                  </w:tcPr>
                  <w:p w14:paraId="240AA258" w14:textId="77777777" w:rsidR="006F5A13" w:rsidRPr="00E01106" w:rsidRDefault="006F5A13" w:rsidP="006F5A13">
                    <w:pPr>
                      <w:spacing w:before="40"/>
                      <w:jc w:val="center"/>
                      <w:rPr>
                        <w:rFonts w:asciiTheme="majorHAnsi" w:hAnsiTheme="majorHAnsi" w:cstheme="majorHAnsi"/>
                        <w:sz w:val="19"/>
                        <w:szCs w:val="19"/>
                      </w:rPr>
                    </w:pPr>
                  </w:p>
                </w:tc>
                <w:tc>
                  <w:tcPr>
                    <w:tcW w:w="708" w:type="dxa"/>
                    <w:vMerge/>
                    <w:vAlign w:val="center"/>
                  </w:tcPr>
                  <w:p w14:paraId="4702D113" w14:textId="77777777" w:rsidR="006F5A13" w:rsidRPr="00E01106" w:rsidRDefault="006F5A13" w:rsidP="006F5A13">
                    <w:pPr>
                      <w:spacing w:before="40"/>
                      <w:jc w:val="center"/>
                      <w:rPr>
                        <w:rFonts w:asciiTheme="majorHAnsi" w:hAnsiTheme="majorHAnsi" w:cstheme="majorHAnsi"/>
                        <w:sz w:val="19"/>
                        <w:szCs w:val="19"/>
                      </w:rPr>
                    </w:pPr>
                  </w:p>
                </w:tc>
                <w:tc>
                  <w:tcPr>
                    <w:tcW w:w="1276" w:type="dxa"/>
                    <w:vMerge/>
                    <w:vAlign w:val="center"/>
                  </w:tcPr>
                  <w:p w14:paraId="521BAE34" w14:textId="77777777" w:rsidR="006F5A13" w:rsidRPr="00E01106" w:rsidRDefault="006F5A13" w:rsidP="006F5A13">
                    <w:pPr>
                      <w:spacing w:before="40"/>
                      <w:jc w:val="center"/>
                      <w:rPr>
                        <w:rFonts w:asciiTheme="majorHAnsi" w:hAnsiTheme="majorHAnsi" w:cstheme="majorHAnsi"/>
                        <w:sz w:val="19"/>
                        <w:szCs w:val="19"/>
                      </w:rPr>
                    </w:pPr>
                  </w:p>
                </w:tc>
                <w:tc>
                  <w:tcPr>
                    <w:tcW w:w="1418" w:type="dxa"/>
                    <w:vMerge/>
                  </w:tcPr>
                  <w:p w14:paraId="070E672E" w14:textId="77777777" w:rsidR="006F5A13" w:rsidRPr="00E01106" w:rsidRDefault="006F5A13" w:rsidP="006F5A13">
                    <w:pPr>
                      <w:spacing w:before="40"/>
                      <w:jc w:val="center"/>
                      <w:rPr>
                        <w:rFonts w:asciiTheme="majorHAnsi" w:hAnsiTheme="majorHAnsi" w:cstheme="majorHAnsi"/>
                        <w:sz w:val="19"/>
                        <w:szCs w:val="19"/>
                      </w:rPr>
                    </w:pPr>
                  </w:p>
                </w:tc>
                <w:tc>
                  <w:tcPr>
                    <w:tcW w:w="1134" w:type="dxa"/>
                    <w:vMerge/>
                  </w:tcPr>
                  <w:p w14:paraId="62032905" w14:textId="77777777" w:rsidR="006F5A13" w:rsidRPr="00E01106" w:rsidRDefault="006F5A13" w:rsidP="006F5A13">
                    <w:pPr>
                      <w:spacing w:before="40"/>
                      <w:jc w:val="center"/>
                      <w:rPr>
                        <w:rFonts w:asciiTheme="majorHAnsi" w:hAnsiTheme="majorHAnsi" w:cstheme="majorHAnsi"/>
                        <w:sz w:val="19"/>
                        <w:szCs w:val="19"/>
                      </w:rPr>
                    </w:pPr>
                  </w:p>
                </w:tc>
                <w:tc>
                  <w:tcPr>
                    <w:tcW w:w="1275" w:type="dxa"/>
                    <w:vMerge/>
                    <w:vAlign w:val="center"/>
                  </w:tcPr>
                  <w:p w14:paraId="0AF6D4BD" w14:textId="46E88A01" w:rsidR="006F5A13" w:rsidRPr="00E01106" w:rsidRDefault="006F5A13" w:rsidP="006F5A13">
                    <w:pPr>
                      <w:spacing w:before="40"/>
                      <w:jc w:val="center"/>
                      <w:rPr>
                        <w:rFonts w:asciiTheme="majorHAnsi" w:hAnsiTheme="majorHAnsi" w:cstheme="majorHAnsi"/>
                        <w:sz w:val="19"/>
                        <w:szCs w:val="19"/>
                      </w:rPr>
                    </w:pPr>
                  </w:p>
                </w:tc>
              </w:tr>
              <w:tr w:rsidR="006F5A13" w14:paraId="497FEFEF" w14:textId="77777777">
                <w:trPr>
                  <w:trHeight w:hRule="exact" w:val="289"/>
                </w:trPr>
                <w:tc>
                  <w:tcPr>
                    <w:tcW w:w="1143" w:type="dxa"/>
                    <w:vMerge/>
                    <w:shd w:val="clear" w:color="auto" w:fill="D9D9D9" w:themeFill="background1" w:themeFillShade="D9"/>
                    <w:vAlign w:val="center"/>
                  </w:tcPr>
                  <w:p w14:paraId="6D6BAA48" w14:textId="77777777" w:rsidR="006F5A13" w:rsidRPr="00E01106" w:rsidRDefault="006F5A13" w:rsidP="006539BC">
                    <w:pPr>
                      <w:spacing w:before="40"/>
                      <w:jc w:val="center"/>
                      <w:rPr>
                        <w:rFonts w:asciiTheme="minorHAnsi" w:hAnsiTheme="minorHAnsi" w:cstheme="minorHAnsi"/>
                        <w:sz w:val="19"/>
                        <w:szCs w:val="19"/>
                      </w:rPr>
                    </w:pPr>
                  </w:p>
                </w:tc>
                <w:tc>
                  <w:tcPr>
                    <w:tcW w:w="695" w:type="dxa"/>
                    <w:vAlign w:val="center"/>
                  </w:tcPr>
                  <w:p w14:paraId="56707B6C" w14:textId="4C248BE6" w:rsidR="006F5A13" w:rsidRPr="007C437E" w:rsidRDefault="006F5A13" w:rsidP="006539BC">
                    <w:pPr>
                      <w:spacing w:before="40"/>
                      <w:jc w:val="center"/>
                      <w:rPr>
                        <w:rFonts w:asciiTheme="minorHAnsi" w:eastAsia="Times New Roman" w:hAnsiTheme="minorHAnsi" w:cstheme="minorHAnsi"/>
                        <w:color w:val="000000"/>
                        <w:sz w:val="19"/>
                        <w:szCs w:val="19"/>
                        <w:lang w:eastAsia="en-AU"/>
                      </w:rPr>
                    </w:pPr>
                    <w:r w:rsidRPr="007C437E">
                      <w:rPr>
                        <w:rFonts w:asciiTheme="minorHAnsi" w:eastAsia="Times New Roman" w:hAnsiTheme="minorHAnsi" w:cstheme="minorHAnsi"/>
                        <w:color w:val="000000"/>
                        <w:sz w:val="19"/>
                        <w:szCs w:val="19"/>
                        <w:lang w:eastAsia="en-AU"/>
                      </w:rPr>
                      <w:t>27</w:t>
                    </w:r>
                  </w:p>
                </w:tc>
                <w:tc>
                  <w:tcPr>
                    <w:tcW w:w="1258" w:type="dxa"/>
                    <w:vAlign w:val="center"/>
                  </w:tcPr>
                  <w:p w14:paraId="343BD466" w14:textId="1C775811"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0.8</w:t>
                    </w:r>
                  </w:p>
                </w:tc>
                <w:tc>
                  <w:tcPr>
                    <w:tcW w:w="990" w:type="dxa"/>
                    <w:vMerge/>
                    <w:vAlign w:val="center"/>
                  </w:tcPr>
                  <w:p w14:paraId="765011B0"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78C37576" w14:textId="17F6C7D8"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0.48</w:t>
                    </w:r>
                  </w:p>
                </w:tc>
                <w:tc>
                  <w:tcPr>
                    <w:tcW w:w="850" w:type="dxa"/>
                    <w:vMerge/>
                    <w:vAlign w:val="center"/>
                  </w:tcPr>
                  <w:p w14:paraId="7D7E18B0"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69861CA2"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59056710"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3F4FC673"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727D0A5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42034A6E"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5DDFE855"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565E6FC0"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134B4417" w14:textId="2E498ACC" w:rsidR="006F5A13" w:rsidRPr="00E01106" w:rsidRDefault="006F5A13" w:rsidP="006539BC">
                    <w:pPr>
                      <w:spacing w:before="40"/>
                      <w:jc w:val="center"/>
                      <w:rPr>
                        <w:rFonts w:asciiTheme="majorHAnsi" w:hAnsiTheme="majorHAnsi" w:cstheme="majorHAnsi"/>
                        <w:sz w:val="19"/>
                        <w:szCs w:val="19"/>
                      </w:rPr>
                    </w:pPr>
                  </w:p>
                </w:tc>
              </w:tr>
              <w:tr w:rsidR="006F5A13" w14:paraId="0D01A856" w14:textId="77777777">
                <w:trPr>
                  <w:trHeight w:hRule="exact" w:val="289"/>
                </w:trPr>
                <w:tc>
                  <w:tcPr>
                    <w:tcW w:w="1143" w:type="dxa"/>
                    <w:vMerge/>
                    <w:shd w:val="clear" w:color="auto" w:fill="D9D9D9" w:themeFill="background1" w:themeFillShade="D9"/>
                    <w:vAlign w:val="center"/>
                  </w:tcPr>
                  <w:p w14:paraId="441FB4FB" w14:textId="77777777" w:rsidR="006F5A13" w:rsidRDefault="006F5A13" w:rsidP="006539BC">
                    <w:pPr>
                      <w:spacing w:before="40"/>
                      <w:jc w:val="center"/>
                      <w:rPr>
                        <w:rFonts w:asciiTheme="minorHAnsi" w:hAnsiTheme="minorHAnsi" w:cstheme="minorHAnsi"/>
                        <w:sz w:val="16"/>
                        <w:szCs w:val="12"/>
                      </w:rPr>
                    </w:pPr>
                  </w:p>
                </w:tc>
                <w:tc>
                  <w:tcPr>
                    <w:tcW w:w="695" w:type="dxa"/>
                    <w:vAlign w:val="center"/>
                  </w:tcPr>
                  <w:p w14:paraId="0F6ED8EE" w14:textId="13A3B580" w:rsidR="006F5A13" w:rsidRPr="007C437E" w:rsidRDefault="006F5A13" w:rsidP="006539BC">
                    <w:pPr>
                      <w:spacing w:before="40"/>
                      <w:jc w:val="center"/>
                      <w:rPr>
                        <w:rFonts w:asciiTheme="minorHAnsi" w:eastAsia="Times New Roman" w:hAnsiTheme="minorHAnsi" w:cstheme="minorHAnsi"/>
                        <w:color w:val="000000"/>
                        <w:sz w:val="19"/>
                        <w:szCs w:val="19"/>
                        <w:lang w:eastAsia="en-AU"/>
                      </w:rPr>
                    </w:pPr>
                    <w:r w:rsidRPr="007C437E">
                      <w:rPr>
                        <w:rFonts w:asciiTheme="minorHAnsi" w:eastAsia="Times New Roman" w:hAnsiTheme="minorHAnsi" w:cstheme="minorHAnsi"/>
                        <w:color w:val="000000"/>
                        <w:sz w:val="19"/>
                        <w:szCs w:val="19"/>
                        <w:lang w:eastAsia="en-AU"/>
                      </w:rPr>
                      <w:t>≥28</w:t>
                    </w:r>
                  </w:p>
                </w:tc>
                <w:tc>
                  <w:tcPr>
                    <w:tcW w:w="1258" w:type="dxa"/>
                    <w:vAlign w:val="center"/>
                  </w:tcPr>
                  <w:p w14:paraId="2A84CA79" w14:textId="297A497C"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0.8</w:t>
                    </w:r>
                  </w:p>
                </w:tc>
                <w:tc>
                  <w:tcPr>
                    <w:tcW w:w="990" w:type="dxa"/>
                    <w:vMerge/>
                    <w:vAlign w:val="center"/>
                  </w:tcPr>
                  <w:p w14:paraId="43585DA5" w14:textId="77777777" w:rsidR="006F5A13" w:rsidRPr="00E01106" w:rsidRDefault="006F5A13" w:rsidP="006539BC">
                    <w:pPr>
                      <w:spacing w:before="40"/>
                      <w:jc w:val="center"/>
                      <w:rPr>
                        <w:rFonts w:asciiTheme="majorHAnsi" w:hAnsiTheme="majorHAnsi" w:cstheme="majorHAnsi"/>
                        <w:sz w:val="19"/>
                        <w:szCs w:val="19"/>
                      </w:rPr>
                    </w:pPr>
                  </w:p>
                </w:tc>
                <w:tc>
                  <w:tcPr>
                    <w:tcW w:w="1296" w:type="dxa"/>
                    <w:vAlign w:val="center"/>
                  </w:tcPr>
                  <w:p w14:paraId="300D6D0B" w14:textId="715D5513" w:rsidR="006F5A13" w:rsidRPr="00E01106" w:rsidRDefault="006F5A13" w:rsidP="006539BC">
                    <w:pPr>
                      <w:spacing w:before="40"/>
                      <w:jc w:val="center"/>
                      <w:rPr>
                        <w:rFonts w:asciiTheme="majorHAnsi" w:hAnsiTheme="majorHAnsi" w:cstheme="majorHAnsi"/>
                        <w:sz w:val="19"/>
                        <w:szCs w:val="19"/>
                      </w:rPr>
                    </w:pPr>
                    <w:r w:rsidRPr="00E01106">
                      <w:rPr>
                        <w:rFonts w:asciiTheme="majorHAnsi" w:eastAsia="Times New Roman" w:hAnsiTheme="majorHAnsi" w:cstheme="majorHAnsi"/>
                        <w:color w:val="000000"/>
                        <w:sz w:val="19"/>
                        <w:szCs w:val="19"/>
                        <w:lang w:eastAsia="en-AU"/>
                      </w:rPr>
                      <w:t>0.5</w:t>
                    </w:r>
                  </w:p>
                </w:tc>
                <w:tc>
                  <w:tcPr>
                    <w:tcW w:w="850" w:type="dxa"/>
                    <w:vMerge/>
                    <w:vAlign w:val="center"/>
                  </w:tcPr>
                  <w:p w14:paraId="0E1CFA45"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08B9D02F" w14:textId="77777777" w:rsidR="006F5A13" w:rsidRPr="00E01106" w:rsidRDefault="006F5A13" w:rsidP="006539BC">
                    <w:pPr>
                      <w:spacing w:before="40"/>
                      <w:jc w:val="center"/>
                      <w:rPr>
                        <w:rFonts w:asciiTheme="majorHAnsi" w:hAnsiTheme="majorHAnsi" w:cstheme="majorHAnsi"/>
                        <w:sz w:val="19"/>
                        <w:szCs w:val="19"/>
                      </w:rPr>
                    </w:pPr>
                  </w:p>
                </w:tc>
                <w:tc>
                  <w:tcPr>
                    <w:tcW w:w="992" w:type="dxa"/>
                    <w:vMerge/>
                    <w:vAlign w:val="center"/>
                  </w:tcPr>
                  <w:p w14:paraId="5B744781" w14:textId="77777777" w:rsidR="006F5A13" w:rsidRPr="00E01106" w:rsidRDefault="006F5A13" w:rsidP="006539BC">
                    <w:pPr>
                      <w:spacing w:before="40"/>
                      <w:jc w:val="center"/>
                      <w:rPr>
                        <w:rFonts w:asciiTheme="majorHAnsi" w:hAnsiTheme="majorHAnsi" w:cstheme="majorHAnsi"/>
                        <w:sz w:val="19"/>
                        <w:szCs w:val="19"/>
                      </w:rPr>
                    </w:pPr>
                  </w:p>
                </w:tc>
                <w:tc>
                  <w:tcPr>
                    <w:tcW w:w="993" w:type="dxa"/>
                    <w:vMerge/>
                    <w:vAlign w:val="center"/>
                  </w:tcPr>
                  <w:p w14:paraId="16E8150E" w14:textId="77777777" w:rsidR="006F5A13" w:rsidRPr="00E01106" w:rsidRDefault="006F5A13" w:rsidP="006539BC">
                    <w:pPr>
                      <w:spacing w:before="40"/>
                      <w:jc w:val="center"/>
                      <w:rPr>
                        <w:rFonts w:asciiTheme="majorHAnsi" w:hAnsiTheme="majorHAnsi" w:cstheme="majorHAnsi"/>
                        <w:sz w:val="19"/>
                        <w:szCs w:val="19"/>
                      </w:rPr>
                    </w:pPr>
                  </w:p>
                </w:tc>
                <w:tc>
                  <w:tcPr>
                    <w:tcW w:w="708" w:type="dxa"/>
                    <w:vMerge/>
                    <w:vAlign w:val="center"/>
                  </w:tcPr>
                  <w:p w14:paraId="607C70DB" w14:textId="77777777" w:rsidR="006F5A13" w:rsidRPr="00E01106" w:rsidRDefault="006F5A13" w:rsidP="006539BC">
                    <w:pPr>
                      <w:spacing w:before="40"/>
                      <w:jc w:val="center"/>
                      <w:rPr>
                        <w:rFonts w:asciiTheme="majorHAnsi" w:hAnsiTheme="majorHAnsi" w:cstheme="majorHAnsi"/>
                        <w:sz w:val="19"/>
                        <w:szCs w:val="19"/>
                      </w:rPr>
                    </w:pPr>
                  </w:p>
                </w:tc>
                <w:tc>
                  <w:tcPr>
                    <w:tcW w:w="1276" w:type="dxa"/>
                    <w:vMerge/>
                    <w:vAlign w:val="center"/>
                  </w:tcPr>
                  <w:p w14:paraId="2102794C" w14:textId="77777777" w:rsidR="006F5A13" w:rsidRPr="00E01106" w:rsidRDefault="006F5A13" w:rsidP="006539BC">
                    <w:pPr>
                      <w:spacing w:before="40"/>
                      <w:jc w:val="center"/>
                      <w:rPr>
                        <w:rFonts w:asciiTheme="majorHAnsi" w:hAnsiTheme="majorHAnsi" w:cstheme="majorHAnsi"/>
                        <w:sz w:val="19"/>
                        <w:szCs w:val="19"/>
                      </w:rPr>
                    </w:pPr>
                  </w:p>
                </w:tc>
                <w:tc>
                  <w:tcPr>
                    <w:tcW w:w="1418" w:type="dxa"/>
                    <w:vMerge/>
                  </w:tcPr>
                  <w:p w14:paraId="5F6D553B" w14:textId="77777777" w:rsidR="006F5A13" w:rsidRPr="00E01106" w:rsidRDefault="006F5A13" w:rsidP="006539BC">
                    <w:pPr>
                      <w:spacing w:before="40"/>
                      <w:jc w:val="center"/>
                      <w:rPr>
                        <w:rFonts w:asciiTheme="majorHAnsi" w:hAnsiTheme="majorHAnsi" w:cstheme="majorHAnsi"/>
                        <w:sz w:val="19"/>
                        <w:szCs w:val="19"/>
                      </w:rPr>
                    </w:pPr>
                  </w:p>
                </w:tc>
                <w:tc>
                  <w:tcPr>
                    <w:tcW w:w="1134" w:type="dxa"/>
                    <w:vMerge/>
                  </w:tcPr>
                  <w:p w14:paraId="0352B5BC" w14:textId="77777777" w:rsidR="006F5A13" w:rsidRPr="00E01106" w:rsidRDefault="006F5A13" w:rsidP="006539BC">
                    <w:pPr>
                      <w:spacing w:before="40"/>
                      <w:jc w:val="center"/>
                      <w:rPr>
                        <w:rFonts w:asciiTheme="majorHAnsi" w:hAnsiTheme="majorHAnsi" w:cstheme="majorHAnsi"/>
                        <w:sz w:val="19"/>
                        <w:szCs w:val="19"/>
                      </w:rPr>
                    </w:pPr>
                  </w:p>
                </w:tc>
                <w:tc>
                  <w:tcPr>
                    <w:tcW w:w="1275" w:type="dxa"/>
                    <w:vMerge/>
                    <w:vAlign w:val="center"/>
                  </w:tcPr>
                  <w:p w14:paraId="76F4161F" w14:textId="7FF20910" w:rsidR="006F5A13" w:rsidRPr="00E01106" w:rsidRDefault="006F5A13" w:rsidP="006539BC">
                    <w:pPr>
                      <w:spacing w:before="40"/>
                      <w:jc w:val="center"/>
                      <w:rPr>
                        <w:rFonts w:asciiTheme="majorHAnsi" w:hAnsiTheme="majorHAnsi" w:cstheme="majorHAnsi"/>
                        <w:sz w:val="19"/>
                        <w:szCs w:val="19"/>
                      </w:rPr>
                    </w:pPr>
                  </w:p>
                </w:tc>
              </w:tr>
              <w:tr w:rsidR="006F5A13" w14:paraId="7E4D8F09" w14:textId="77777777" w:rsidTr="006F5A13">
                <w:trPr>
                  <w:trHeight w:hRule="exact" w:val="289"/>
                </w:trPr>
                <w:tc>
                  <w:tcPr>
                    <w:tcW w:w="1838" w:type="dxa"/>
                    <w:gridSpan w:val="2"/>
                    <w:vAlign w:val="center"/>
                  </w:tcPr>
                  <w:p w14:paraId="1CC18FD7" w14:textId="46601CE5" w:rsidR="006F5A13" w:rsidRPr="00E01106" w:rsidRDefault="006F5A13" w:rsidP="006F5A13">
                    <w:pPr>
                      <w:spacing w:before="40"/>
                      <w:jc w:val="center"/>
                      <w:rPr>
                        <w:rFonts w:asciiTheme="minorHAnsi" w:eastAsia="Times New Roman" w:hAnsiTheme="minorHAnsi" w:cstheme="minorHAnsi"/>
                        <w:color w:val="000000"/>
                        <w:sz w:val="19"/>
                        <w:szCs w:val="19"/>
                        <w:lang w:eastAsia="en-AU"/>
                      </w:rPr>
                    </w:pPr>
                    <w:r w:rsidRPr="00E01106">
                      <w:rPr>
                        <w:rFonts w:asciiTheme="minorHAnsi" w:hAnsiTheme="minorHAnsi" w:cstheme="minorHAnsi"/>
                        <w:sz w:val="19"/>
                        <w:szCs w:val="19"/>
                      </w:rPr>
                      <w:t>Source</w:t>
                    </w:r>
                  </w:p>
                </w:tc>
                <w:tc>
                  <w:tcPr>
                    <w:tcW w:w="1258" w:type="dxa"/>
                    <w:vAlign w:val="center"/>
                  </w:tcPr>
                  <w:p w14:paraId="48B7EBD8" w14:textId="03D19270" w:rsidR="006F5A13" w:rsidRPr="007C437E" w:rsidRDefault="006F5A13" w:rsidP="006F5A13">
                    <w:pPr>
                      <w:spacing w:before="40"/>
                      <w:jc w:val="center"/>
                      <w:rPr>
                        <w:rFonts w:asciiTheme="minorHAnsi" w:eastAsia="Times New Roman" w:hAnsiTheme="minorHAnsi" w:cstheme="minorHAnsi"/>
                        <w:color w:val="000000"/>
                        <w:sz w:val="19"/>
                        <w:szCs w:val="19"/>
                        <w:lang w:eastAsia="en-AU"/>
                      </w:rPr>
                    </w:pPr>
                    <w:r w:rsidRPr="007C437E">
                      <w:rPr>
                        <w:rFonts w:asciiTheme="minorHAnsi" w:eastAsia="Times New Roman" w:hAnsiTheme="minorHAnsi" w:cstheme="minorHAnsi"/>
                        <w:color w:val="000000"/>
                        <w:sz w:val="19"/>
                        <w:szCs w:val="19"/>
                        <w:lang w:eastAsia="en-AU"/>
                      </w:rPr>
                      <w:t>IPCC 2006</w:t>
                    </w:r>
                  </w:p>
                </w:tc>
                <w:tc>
                  <w:tcPr>
                    <w:tcW w:w="990" w:type="dxa"/>
                    <w:vAlign w:val="center"/>
                  </w:tcPr>
                  <w:p w14:paraId="52DF94E9" w14:textId="384EDB07" w:rsidR="006F5A13" w:rsidRDefault="006F5A13" w:rsidP="006F5A13">
                    <w:pPr>
                      <w:spacing w:before="40"/>
                      <w:jc w:val="center"/>
                      <w:rPr>
                        <w:rFonts w:asciiTheme="minorHAnsi" w:hAnsiTheme="minorHAnsi" w:cstheme="minorHAnsi"/>
                        <w:sz w:val="16"/>
                        <w:szCs w:val="12"/>
                      </w:rPr>
                    </w:pPr>
                    <w:r>
                      <w:rPr>
                        <w:rFonts w:asciiTheme="minorHAnsi" w:eastAsia="Times New Roman" w:hAnsiTheme="minorHAnsi" w:cstheme="minorHAnsi"/>
                        <w:color w:val="000000"/>
                        <w:sz w:val="19"/>
                        <w:szCs w:val="19"/>
                        <w:lang w:eastAsia="en-AU"/>
                      </w:rPr>
                      <w:t>NIR</w:t>
                    </w:r>
                  </w:p>
                </w:tc>
                <w:tc>
                  <w:tcPr>
                    <w:tcW w:w="1296" w:type="dxa"/>
                    <w:vAlign w:val="center"/>
                  </w:tcPr>
                  <w:p w14:paraId="66608782" w14:textId="03E68C93"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IPCC 2006</w:t>
                    </w:r>
                  </w:p>
                </w:tc>
                <w:tc>
                  <w:tcPr>
                    <w:tcW w:w="850" w:type="dxa"/>
                    <w:vAlign w:val="center"/>
                  </w:tcPr>
                  <w:p w14:paraId="203B7067" w14:textId="4539F4F8"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IPCC 2006</w:t>
                    </w:r>
                  </w:p>
                </w:tc>
                <w:tc>
                  <w:tcPr>
                    <w:tcW w:w="1276" w:type="dxa"/>
                    <w:vAlign w:val="center"/>
                  </w:tcPr>
                  <w:p w14:paraId="2353E1A8" w14:textId="5B77A529"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IPCC 2006</w:t>
                    </w:r>
                  </w:p>
                </w:tc>
                <w:tc>
                  <w:tcPr>
                    <w:tcW w:w="992" w:type="dxa"/>
                    <w:vAlign w:val="center"/>
                  </w:tcPr>
                  <w:p w14:paraId="6404B362" w14:textId="49494ED9"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NIR</w:t>
                    </w:r>
                  </w:p>
                </w:tc>
                <w:tc>
                  <w:tcPr>
                    <w:tcW w:w="993" w:type="dxa"/>
                    <w:vAlign w:val="center"/>
                  </w:tcPr>
                  <w:p w14:paraId="2362B023" w14:textId="52F62DD6"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NIR</w:t>
                    </w:r>
                  </w:p>
                </w:tc>
                <w:tc>
                  <w:tcPr>
                    <w:tcW w:w="708" w:type="dxa"/>
                    <w:vAlign w:val="center"/>
                  </w:tcPr>
                  <w:p w14:paraId="1C0BFA05" w14:textId="3A3D0BB0"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NIR</w:t>
                    </w:r>
                  </w:p>
                </w:tc>
                <w:tc>
                  <w:tcPr>
                    <w:tcW w:w="1276" w:type="dxa"/>
                    <w:vAlign w:val="center"/>
                  </w:tcPr>
                  <w:p w14:paraId="12835A5A" w14:textId="22A1DEC3"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IPCC 2006</w:t>
                    </w:r>
                  </w:p>
                </w:tc>
                <w:tc>
                  <w:tcPr>
                    <w:tcW w:w="1418" w:type="dxa"/>
                  </w:tcPr>
                  <w:p w14:paraId="3E10287A" w14:textId="11205A77" w:rsidR="006F5A13" w:rsidRPr="007C437E" w:rsidRDefault="006F5A13" w:rsidP="006F5A13">
                    <w:pPr>
                      <w:spacing w:before="40"/>
                      <w:jc w:val="center"/>
                      <w:rPr>
                        <w:rFonts w:asciiTheme="minorHAnsi" w:eastAsia="Times New Roman" w:hAnsiTheme="minorHAnsi" w:cstheme="minorHAnsi"/>
                        <w:color w:val="000000"/>
                        <w:sz w:val="19"/>
                        <w:szCs w:val="19"/>
                        <w:lang w:eastAsia="en-AU"/>
                      </w:rPr>
                    </w:pPr>
                    <w:r>
                      <w:rPr>
                        <w:rFonts w:asciiTheme="minorHAnsi" w:eastAsia="Times New Roman" w:hAnsiTheme="minorHAnsi" w:cstheme="minorHAnsi"/>
                        <w:color w:val="000000"/>
                        <w:sz w:val="19"/>
                        <w:szCs w:val="19"/>
                        <w:lang w:eastAsia="en-AU"/>
                      </w:rPr>
                      <w:t>NIR</w:t>
                    </w:r>
                  </w:p>
                </w:tc>
                <w:tc>
                  <w:tcPr>
                    <w:tcW w:w="1134" w:type="dxa"/>
                  </w:tcPr>
                  <w:p w14:paraId="3F55AD20" w14:textId="2EA2ABFF" w:rsidR="006F5A13" w:rsidRPr="007C437E" w:rsidRDefault="006F5A13" w:rsidP="006F5A13">
                    <w:pPr>
                      <w:spacing w:before="40"/>
                      <w:jc w:val="center"/>
                      <w:rPr>
                        <w:rFonts w:asciiTheme="minorHAnsi" w:eastAsia="Times New Roman" w:hAnsiTheme="minorHAnsi" w:cstheme="minorHAnsi"/>
                        <w:color w:val="000000"/>
                        <w:sz w:val="19"/>
                        <w:szCs w:val="19"/>
                        <w:lang w:eastAsia="en-AU"/>
                      </w:rPr>
                    </w:pPr>
                    <w:r>
                      <w:rPr>
                        <w:rFonts w:asciiTheme="minorHAnsi" w:eastAsia="Times New Roman" w:hAnsiTheme="minorHAnsi" w:cstheme="minorHAnsi"/>
                        <w:color w:val="000000"/>
                        <w:sz w:val="19"/>
                        <w:szCs w:val="19"/>
                        <w:lang w:eastAsia="en-AU"/>
                      </w:rPr>
                      <w:t>NIR</w:t>
                    </w:r>
                  </w:p>
                </w:tc>
                <w:tc>
                  <w:tcPr>
                    <w:tcW w:w="1275" w:type="dxa"/>
                    <w:vAlign w:val="center"/>
                  </w:tcPr>
                  <w:p w14:paraId="542DDB94" w14:textId="171297C9" w:rsidR="006F5A13" w:rsidRDefault="006F5A13" w:rsidP="006F5A13">
                    <w:pPr>
                      <w:spacing w:before="40"/>
                      <w:jc w:val="center"/>
                      <w:rPr>
                        <w:rFonts w:asciiTheme="minorHAnsi" w:hAnsiTheme="minorHAnsi" w:cstheme="minorHAnsi"/>
                        <w:sz w:val="16"/>
                        <w:szCs w:val="12"/>
                      </w:rPr>
                    </w:pPr>
                    <w:r w:rsidRPr="007C437E">
                      <w:rPr>
                        <w:rFonts w:asciiTheme="minorHAnsi" w:eastAsia="Times New Roman" w:hAnsiTheme="minorHAnsi" w:cstheme="minorHAnsi"/>
                        <w:color w:val="000000"/>
                        <w:sz w:val="19"/>
                        <w:szCs w:val="19"/>
                        <w:lang w:eastAsia="en-AU"/>
                      </w:rPr>
                      <w:t>IPCC 2019</w:t>
                    </w:r>
                  </w:p>
                </w:tc>
              </w:tr>
            </w:tbl>
            <w:p w14:paraId="06007084" w14:textId="77777777" w:rsidR="00E01106" w:rsidRPr="007C437E" w:rsidRDefault="00E01106" w:rsidP="00E01106">
              <w:pPr>
                <w:pStyle w:val="ListParagraph"/>
                <w:numPr>
                  <w:ilvl w:val="0"/>
                  <w:numId w:val="18"/>
                </w:numPr>
                <w:spacing w:after="0" w:line="240" w:lineRule="auto"/>
                <w:rPr>
                  <w:rFonts w:asciiTheme="minorHAnsi" w:hAnsiTheme="minorHAnsi" w:cstheme="minorHAnsi"/>
                  <w:sz w:val="16"/>
                  <w:szCs w:val="12"/>
                </w:rPr>
              </w:pPr>
              <w:r w:rsidRPr="007C437E">
                <w:rPr>
                  <w:rFonts w:asciiTheme="minorHAnsi" w:hAnsiTheme="minorHAnsi" w:cstheme="minorHAnsi"/>
                  <w:sz w:val="16"/>
                  <w:szCs w:val="12"/>
                </w:rPr>
                <w:t>Drylot MCF is state based - 0.02 (NT) or 0.01 (Other States) - source NIR</w:t>
              </w:r>
            </w:p>
            <w:p w14:paraId="59E9291B" w14:textId="77777777" w:rsidR="00E01106" w:rsidRPr="007C437E" w:rsidRDefault="00E01106" w:rsidP="00E01106">
              <w:pPr>
                <w:pStyle w:val="ListParagraph"/>
                <w:numPr>
                  <w:ilvl w:val="0"/>
                  <w:numId w:val="18"/>
                </w:numPr>
                <w:spacing w:after="0" w:line="240" w:lineRule="auto"/>
                <w:ind w:left="714" w:hanging="357"/>
                <w:rPr>
                  <w:rFonts w:asciiTheme="minorHAnsi" w:hAnsiTheme="minorHAnsi" w:cstheme="minorHAnsi"/>
                  <w:sz w:val="16"/>
                  <w:szCs w:val="12"/>
                </w:rPr>
              </w:pPr>
              <w:r w:rsidRPr="007C437E">
                <w:rPr>
                  <w:rFonts w:asciiTheme="minorHAnsi" w:hAnsiTheme="minorHAnsi" w:cstheme="minorHAnsi"/>
                  <w:sz w:val="16"/>
                  <w:szCs w:val="12"/>
                </w:rPr>
                <w:t>Dairy daily spread – drains to paddock should apply liquid slurry MCFs – source NIR</w:t>
              </w:r>
            </w:p>
            <w:p w14:paraId="60DAD0A4" w14:textId="77777777" w:rsidR="00E01106" w:rsidRPr="007C437E" w:rsidRDefault="00E01106" w:rsidP="00E01106">
              <w:pPr>
                <w:pStyle w:val="ListParagraph"/>
                <w:numPr>
                  <w:ilvl w:val="0"/>
                  <w:numId w:val="18"/>
                </w:numPr>
                <w:spacing w:after="0" w:line="240" w:lineRule="auto"/>
                <w:ind w:left="714" w:hanging="357"/>
                <w:rPr>
                  <w:rFonts w:asciiTheme="minorHAnsi" w:hAnsiTheme="minorHAnsi" w:cstheme="minorHAnsi"/>
                  <w:sz w:val="16"/>
                  <w:szCs w:val="12"/>
                </w:rPr>
              </w:pPr>
              <w:r w:rsidRPr="007C437E">
                <w:rPr>
                  <w:rFonts w:asciiTheme="minorHAnsi" w:hAnsiTheme="minorHAnsi" w:cstheme="minorHAnsi"/>
                  <w:sz w:val="16"/>
                  <w:szCs w:val="12"/>
                </w:rPr>
                <w:t>Dairy pasture range and paddock is state based - 0.03 (QLD, NT) or 0.01 (Other States) – source NIR</w:t>
              </w:r>
            </w:p>
            <w:p w14:paraId="458309A1" w14:textId="77777777" w:rsidR="00E01106" w:rsidRDefault="00E01106" w:rsidP="00E01106">
              <w:pPr>
                <w:pStyle w:val="ListParagraph"/>
                <w:numPr>
                  <w:ilvl w:val="0"/>
                  <w:numId w:val="18"/>
                </w:numPr>
                <w:rPr>
                  <w:rFonts w:asciiTheme="minorHAnsi" w:hAnsiTheme="minorHAnsi" w:cstheme="minorHAnsi"/>
                  <w:sz w:val="16"/>
                  <w:szCs w:val="12"/>
                </w:rPr>
              </w:pPr>
              <w:r w:rsidRPr="007C437E">
                <w:rPr>
                  <w:rFonts w:asciiTheme="minorHAnsi" w:hAnsiTheme="minorHAnsi" w:cstheme="minorHAnsi"/>
                  <w:sz w:val="16"/>
                  <w:szCs w:val="12"/>
                </w:rPr>
                <w:t>Poultry and Swine pasture range and paddock should apply the drylot MCFs – source NIR</w:t>
              </w:r>
            </w:p>
            <w:p w14:paraId="2746C90F" w14:textId="77777777" w:rsidR="00A92ABF" w:rsidRPr="00A92ABF" w:rsidRDefault="00A92ABF" w:rsidP="00A92ABF">
              <w:pPr>
                <w:rPr>
                  <w:rFonts w:asciiTheme="minorHAnsi" w:hAnsiTheme="minorHAnsi" w:cstheme="minorHAnsi"/>
                  <w:sz w:val="16"/>
                  <w:szCs w:val="12"/>
                </w:rPr>
              </w:pPr>
            </w:p>
            <w:p w14:paraId="52606EBB" w14:textId="7D5E4A8E" w:rsidR="0064574F" w:rsidRDefault="0064574F">
              <w:pPr>
                <w:pStyle w:val="Heading1"/>
                <w:numPr>
                  <w:ilvl w:val="0"/>
                  <w:numId w:val="8"/>
                </w:numPr>
              </w:pPr>
              <w:bookmarkStart w:id="142" w:name="_Toc225351144"/>
              <w:r w:rsidRPr="001728BE">
                <w:t>Fertiliser</w:t>
              </w:r>
              <w:r>
                <w:t>, Residues and Rice</w:t>
              </w:r>
              <w:bookmarkEnd w:id="142"/>
            </w:p>
            <w:p w14:paraId="162688FA" w14:textId="2E3CF570" w:rsidR="00607D13" w:rsidRPr="000B1AE1" w:rsidRDefault="00974292">
              <w:pPr>
                <w:pStyle w:val="Heading2"/>
                <w:numPr>
                  <w:ilvl w:val="1"/>
                  <w:numId w:val="8"/>
                </w:numPr>
                <w:rPr>
                  <w:color w:val="auto"/>
                </w:rPr>
              </w:pPr>
              <w:r w:rsidRPr="000B1AE1">
                <w:rPr>
                  <w:color w:val="auto"/>
                </w:rPr>
                <w:t xml:space="preserve"> </w:t>
              </w:r>
              <w:bookmarkStart w:id="143" w:name="_Toc225351145"/>
              <w:r w:rsidR="00607D13" w:rsidRPr="000B1AE1">
                <w:rPr>
                  <w:color w:val="auto"/>
                </w:rPr>
                <w:t>Crop and Pasture Attributes</w:t>
              </w:r>
              <w:bookmarkEnd w:id="143"/>
            </w:p>
            <w:p w14:paraId="74317D6F" w14:textId="5E22B646" w:rsidR="00607D13" w:rsidRDefault="00F73F48" w:rsidP="00116D43">
              <w:pPr>
                <w:pStyle w:val="Caption"/>
              </w:pPr>
              <w:bookmarkStart w:id="144" w:name="_Toc210745396"/>
              <w:bookmarkStart w:id="145" w:name="_Toc215758105"/>
              <w:bookmarkStart w:id="146" w:name="_Toc225351208"/>
              <w:r>
                <w:t>Table</w:t>
              </w:r>
              <w:r w:rsidR="00116D43">
                <w:t xml:space="preserve"> </w:t>
              </w:r>
              <w:r w:rsidR="007C71EC">
                <w:fldChar w:fldCharType="begin"/>
              </w:r>
              <w:r w:rsidR="007C71EC">
                <w:instrText xml:space="preserve"> STYLEREF 2 \s </w:instrText>
              </w:r>
              <w:r w:rsidR="007C71EC">
                <w:fldChar w:fldCharType="separate"/>
              </w:r>
              <w:r w:rsidR="00403175">
                <w:rPr>
                  <w:noProof/>
                </w:rPr>
                <w:t>A.2.1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R="00607D13">
                <w:t>: Crop attributes</w:t>
              </w:r>
              <w:bookmarkEnd w:id="144"/>
              <w:bookmarkEnd w:id="145"/>
              <w:bookmarkEnd w:id="146"/>
            </w:p>
            <w:tbl>
              <w:tblPr>
                <w:tblStyle w:val="TableGrid"/>
                <w:tblW w:w="13320" w:type="dxa"/>
                <w:tblLayout w:type="fixed"/>
                <w:tblCellMar>
                  <w:left w:w="58" w:type="dxa"/>
                  <w:right w:w="58" w:type="dxa"/>
                </w:tblCellMar>
                <w:tblLook w:val="04A0" w:firstRow="1" w:lastRow="0" w:firstColumn="1" w:lastColumn="0" w:noHBand="0" w:noVBand="1"/>
                <w:tblCaption w:val="Table A5.5.9.1 Crop attributes"/>
              </w:tblPr>
              <w:tblGrid>
                <w:gridCol w:w="1838"/>
                <w:gridCol w:w="1295"/>
                <w:gridCol w:w="1725"/>
                <w:gridCol w:w="1260"/>
                <w:gridCol w:w="1170"/>
                <w:gridCol w:w="1188"/>
                <w:gridCol w:w="1441"/>
                <w:gridCol w:w="1701"/>
                <w:gridCol w:w="1702"/>
              </w:tblGrid>
              <w:tr w:rsidR="00A71120" w:rsidRPr="004839C5" w14:paraId="6146A6F4" w14:textId="77777777" w:rsidTr="00A71120">
                <w:trPr>
                  <w:tblHeader/>
                </w:trPr>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498948F4" w14:textId="5A13DAF6" w:rsidR="00A71120" w:rsidRPr="0074263E" w:rsidRDefault="00A71120">
                    <w:pPr>
                      <w:pStyle w:val="BodyText"/>
                      <w:keepNext/>
                      <w:spacing w:before="60" w:after="60"/>
                      <w:jc w:val="center"/>
                      <w:rPr>
                        <w:b/>
                        <w:color w:val="FFFFFF" w:themeColor="background1"/>
                        <w:lang w:val="en-AU" w:eastAsia="en-US"/>
                      </w:rPr>
                    </w:pPr>
                    <w:r w:rsidRPr="00A71120">
                      <w:rPr>
                        <w:b/>
                        <w:lang w:val="en-AU" w:eastAsia="en-US"/>
                      </w:rPr>
                      <w:t>Unit</w:t>
                    </w:r>
                  </w:p>
                </w:tc>
                <w:tc>
                  <w:tcPr>
                    <w:tcW w:w="1295"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32C08478" w14:textId="7F3B2600" w:rsidR="00A71120" w:rsidRPr="00A71120" w:rsidRDefault="00B02A54">
                    <w:pPr>
                      <w:pStyle w:val="BodyText"/>
                      <w:keepNext/>
                      <w:spacing w:before="60" w:after="60"/>
                      <w:jc w:val="center"/>
                      <w:rPr>
                        <w:bCs w:val="0"/>
                        <w:lang w:val="en-AU" w:eastAsia="en-US"/>
                      </w:rPr>
                    </w:pPr>
                    <w:r>
                      <w:rPr>
                        <w:bCs w:val="0"/>
                        <w:lang w:val="en-AU" w:eastAsia="en-US"/>
                      </w:rPr>
                      <w:t>fraction</w:t>
                    </w:r>
                  </w:p>
                </w:tc>
                <w:tc>
                  <w:tcPr>
                    <w:tcW w:w="1725"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1EA6C28B" w14:textId="3B64082F" w:rsidR="00A71120" w:rsidRPr="00A71120" w:rsidRDefault="00D63D1E">
                    <w:pPr>
                      <w:pStyle w:val="BodyText"/>
                      <w:keepNext/>
                      <w:spacing w:before="60" w:after="60"/>
                      <w:jc w:val="center"/>
                      <w:rPr>
                        <w:bCs w:val="0"/>
                        <w:lang w:val="en-AU" w:eastAsia="en-US"/>
                      </w:rPr>
                    </w:pPr>
                    <w:r>
                      <w:rPr>
                        <w:bCs w:val="0"/>
                        <w:lang w:val="en-AU" w:eastAsia="en-US"/>
                      </w:rPr>
                      <w:t>fraction</w:t>
                    </w:r>
                  </w:p>
                </w:tc>
                <w:tc>
                  <w:tcPr>
                    <w:tcW w:w="1260"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7E8204E4" w14:textId="550DF414" w:rsidR="00A71120" w:rsidRPr="00A71120" w:rsidRDefault="00A71120">
                    <w:pPr>
                      <w:pStyle w:val="BodyText"/>
                      <w:keepNext/>
                      <w:spacing w:before="60" w:after="60"/>
                      <w:jc w:val="center"/>
                      <w:rPr>
                        <w:bCs w:val="0"/>
                        <w:lang w:val="en-AU" w:eastAsia="en-US"/>
                      </w:rPr>
                    </w:pPr>
                    <w:r w:rsidRPr="00651C11">
                      <w:rPr>
                        <w:sz w:val="19"/>
                        <w:szCs w:val="19"/>
                        <w:lang w:val="en-AU"/>
                      </w:rPr>
                      <w:t>kg dry weight/kg crop residue</w:t>
                    </w:r>
                  </w:p>
                </w:tc>
                <w:tc>
                  <w:tcPr>
                    <w:tcW w:w="1170"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5D029A15" w14:textId="64F87D2C" w:rsidR="00A71120" w:rsidRPr="00A71120" w:rsidRDefault="00D63D1E">
                    <w:pPr>
                      <w:pStyle w:val="BodyText"/>
                      <w:keepNext/>
                      <w:spacing w:before="60" w:after="60"/>
                      <w:jc w:val="center"/>
                      <w:rPr>
                        <w:bCs w:val="0"/>
                        <w:lang w:val="en-AU" w:eastAsia="en-US"/>
                      </w:rPr>
                    </w:pPr>
                    <w:r>
                      <w:rPr>
                        <w:bCs w:val="0"/>
                        <w:lang w:val="en-AU" w:eastAsia="en-US"/>
                      </w:rPr>
                      <w:t>fraction</w:t>
                    </w:r>
                  </w:p>
                </w:tc>
                <w:tc>
                  <w:tcPr>
                    <w:tcW w:w="1188"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47DE1030" w14:textId="4F26A0E8" w:rsidR="00A71120" w:rsidRPr="00A71120" w:rsidRDefault="00A71120">
                    <w:pPr>
                      <w:pStyle w:val="BodyText"/>
                      <w:keepNext/>
                      <w:spacing w:before="60" w:after="60"/>
                      <w:jc w:val="center"/>
                      <w:rPr>
                        <w:bCs w:val="0"/>
                        <w:lang w:val="en-AU" w:eastAsia="en-US"/>
                      </w:rPr>
                    </w:pPr>
                    <w:r>
                      <w:rPr>
                        <w:sz w:val="19"/>
                        <w:szCs w:val="19"/>
                        <w:lang w:val="en-AU"/>
                      </w:rPr>
                      <w:t>k</w:t>
                    </w:r>
                    <w:r w:rsidRPr="00651C11">
                      <w:rPr>
                        <w:sz w:val="19"/>
                        <w:szCs w:val="19"/>
                        <w:lang w:val="en-AU"/>
                      </w:rPr>
                      <w:t>g</w:t>
                    </w:r>
                    <w:r>
                      <w:rPr>
                        <w:sz w:val="19"/>
                        <w:szCs w:val="19"/>
                        <w:lang w:val="en-AU"/>
                      </w:rPr>
                      <w:t xml:space="preserve"> </w:t>
                    </w:r>
                    <w:r w:rsidRPr="00651C11">
                      <w:rPr>
                        <w:sz w:val="19"/>
                        <w:szCs w:val="19"/>
                        <w:lang w:val="en-AU"/>
                      </w:rPr>
                      <w:t>N/kg DM</w:t>
                    </w:r>
                  </w:p>
                </w:tc>
                <w:tc>
                  <w:tcPr>
                    <w:tcW w:w="1441"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2D1FE53E" w14:textId="24740E8E" w:rsidR="00A71120" w:rsidRPr="00A71120" w:rsidRDefault="00A71120">
                    <w:pPr>
                      <w:pStyle w:val="BodyText"/>
                      <w:keepNext/>
                      <w:spacing w:before="60" w:after="60"/>
                      <w:jc w:val="center"/>
                      <w:rPr>
                        <w:bCs w:val="0"/>
                        <w:lang w:val="en-AU" w:eastAsia="en-US"/>
                      </w:rPr>
                    </w:pPr>
                    <w:r>
                      <w:rPr>
                        <w:sz w:val="19"/>
                        <w:szCs w:val="19"/>
                        <w:lang w:val="en-AU"/>
                      </w:rPr>
                      <w:t>k</w:t>
                    </w:r>
                    <w:r w:rsidRPr="00651C11">
                      <w:rPr>
                        <w:sz w:val="19"/>
                        <w:szCs w:val="19"/>
                        <w:lang w:val="en-AU"/>
                      </w:rPr>
                      <w:t>g</w:t>
                    </w:r>
                    <w:r>
                      <w:rPr>
                        <w:sz w:val="19"/>
                        <w:szCs w:val="19"/>
                        <w:lang w:val="en-AU"/>
                      </w:rPr>
                      <w:t xml:space="preserve"> </w:t>
                    </w:r>
                    <w:r w:rsidRPr="00651C11">
                      <w:rPr>
                        <w:sz w:val="19"/>
                        <w:szCs w:val="19"/>
                        <w:lang w:val="en-AU"/>
                      </w:rPr>
                      <w:t>N/kg DM</w:t>
                    </w:r>
                  </w:p>
                </w:tc>
                <w:tc>
                  <w:tcPr>
                    <w:tcW w:w="1701" w:type="dxa"/>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3BAA5344" w14:textId="5BD7B83A" w:rsidR="00A71120" w:rsidRPr="00A71120" w:rsidRDefault="00D63D1E">
                    <w:pPr>
                      <w:pStyle w:val="BodyText"/>
                      <w:keepNext/>
                      <w:spacing w:before="60" w:after="60"/>
                      <w:jc w:val="center"/>
                      <w:rPr>
                        <w:bCs w:val="0"/>
                        <w:lang w:val="en-AU" w:eastAsia="en-US"/>
                      </w:rPr>
                    </w:pPr>
                    <w:r>
                      <w:rPr>
                        <w:bCs w:val="0"/>
                        <w:lang w:val="en-AU" w:eastAsia="en-US"/>
                      </w:rPr>
                      <w:t>fraction</w:t>
                    </w:r>
                  </w:p>
                </w:tc>
                <w:tc>
                  <w:tcPr>
                    <w:tcW w:w="1702" w:type="dxa"/>
                    <w:shd w:val="clear" w:color="auto" w:fill="E5E5E5" w:themeFill="accent1" w:themeFillTint="33"/>
                    <w:vAlign w:val="bottom"/>
                  </w:tcPr>
                  <w:p w14:paraId="10492615" w14:textId="55C3D342" w:rsidR="00A71120" w:rsidRPr="00A71120" w:rsidRDefault="00D63D1E" w:rsidP="00252D93">
                    <w:pPr>
                      <w:pStyle w:val="BodyText"/>
                      <w:keepNext/>
                      <w:spacing w:before="60" w:after="60"/>
                      <w:jc w:val="center"/>
                      <w:rPr>
                        <w:bCs w:val="0"/>
                        <w:lang w:val="en-AU" w:eastAsia="en-US"/>
                      </w:rPr>
                    </w:pPr>
                    <w:r>
                      <w:rPr>
                        <w:bCs w:val="0"/>
                        <w:lang w:val="en-AU" w:eastAsia="en-US"/>
                      </w:rPr>
                      <w:t>fraction</w:t>
                    </w:r>
                  </w:p>
                </w:tc>
              </w:tr>
              <w:tr w:rsidR="000B7985" w:rsidRPr="004839C5" w14:paraId="0CD462AF" w14:textId="77777777" w:rsidTr="005E4935">
                <w:trPr>
                  <w:tblHeader/>
                </w:trPr>
                <w:tc>
                  <w:tcPr>
                    <w:tcW w:w="183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9D12488" w14:textId="77777777" w:rsidR="000B7985" w:rsidRPr="0074263E" w:rsidRDefault="000B7985">
                    <w:pPr>
                      <w:pStyle w:val="BodyText"/>
                      <w:keepNext/>
                      <w:spacing w:before="60" w:after="60"/>
                      <w:jc w:val="center"/>
                      <w:rPr>
                        <w:b/>
                        <w:bCs w:val="0"/>
                        <w:color w:val="FFFFFF" w:themeColor="background1"/>
                        <w:lang w:val="en-AU" w:eastAsia="en-US"/>
                      </w:rPr>
                    </w:pPr>
                    <w:r w:rsidRPr="0074263E">
                      <w:rPr>
                        <w:b/>
                        <w:color w:val="FFFFFF" w:themeColor="background1"/>
                        <w:lang w:val="en-AU" w:eastAsia="en-US"/>
                      </w:rPr>
                      <w:t>Crop type</w:t>
                    </w:r>
                    <w:r>
                      <w:rPr>
                        <w:b/>
                        <w:color w:val="FFFFFF" w:themeColor="background1"/>
                        <w:lang w:val="en-AU" w:eastAsia="en-US"/>
                      </w:rPr>
                      <w:t xml:space="preserve"> c</w:t>
                    </w:r>
                  </w:p>
                </w:tc>
                <w:tc>
                  <w:tcPr>
                    <w:tcW w:w="129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7734953"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Residue: Crop ratio</w:t>
                    </w:r>
                  </w:p>
                  <w:p w14:paraId="061139B2" w14:textId="77777777" w:rsidR="000B7985" w:rsidRDefault="000B7985">
                    <w:pPr>
                      <w:pStyle w:val="BodyText"/>
                      <w:keepNext/>
                      <w:spacing w:before="60" w:after="60"/>
                      <w:jc w:val="center"/>
                      <w:rPr>
                        <w:b/>
                        <w:bCs w:val="0"/>
                        <w:sz w:val="19"/>
                        <w:szCs w:val="19"/>
                        <w:vertAlign w:val="subscript"/>
                        <w:lang w:val="en-AU"/>
                      </w:rPr>
                    </w:pPr>
                    <w:r w:rsidRPr="006A7AC1">
                      <w:rPr>
                        <w:b/>
                        <w:bCs w:val="0"/>
                        <w:sz w:val="19"/>
                        <w:szCs w:val="19"/>
                        <w:lang w:val="en-AU"/>
                      </w:rPr>
                      <w:t>R</w:t>
                    </w:r>
                    <w:r w:rsidRPr="006A7AC1">
                      <w:rPr>
                        <w:b/>
                        <w:bCs w:val="0"/>
                        <w:sz w:val="19"/>
                        <w:szCs w:val="19"/>
                        <w:vertAlign w:val="subscript"/>
                        <w:lang w:val="en-AU"/>
                      </w:rPr>
                      <w:t>AGc</w:t>
                    </w:r>
                  </w:p>
                  <w:p w14:paraId="7CD0DFC6" w14:textId="1A257612" w:rsidR="00605C25" w:rsidRPr="00605C25" w:rsidRDefault="00605C25" w:rsidP="00A71120">
                    <w:pPr>
                      <w:pStyle w:val="BodyText"/>
                      <w:keepNext/>
                      <w:spacing w:before="60" w:after="60"/>
                      <w:rPr>
                        <w:color w:val="FFFFFF" w:themeColor="background1"/>
                        <w:lang w:val="en-AU" w:eastAsia="en-US"/>
                      </w:rPr>
                    </w:pPr>
                  </w:p>
                </w:tc>
                <w:tc>
                  <w:tcPr>
                    <w:tcW w:w="1725"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4259AF9"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Below-ground: above-ground residue ratio</w:t>
                    </w:r>
                  </w:p>
                  <w:p w14:paraId="61B73FF6" w14:textId="10B6D63E" w:rsidR="00605C25" w:rsidRPr="00A71120" w:rsidRDefault="000B7985" w:rsidP="00A71120">
                    <w:pPr>
                      <w:pStyle w:val="BodyText"/>
                      <w:keepNext/>
                      <w:spacing w:before="60" w:after="60"/>
                      <w:jc w:val="center"/>
                      <w:rPr>
                        <w:b/>
                        <w:bCs w:val="0"/>
                        <w:sz w:val="19"/>
                        <w:szCs w:val="19"/>
                        <w:vertAlign w:val="subscript"/>
                        <w:lang w:val="en-AU"/>
                      </w:rPr>
                    </w:pPr>
                    <w:r w:rsidRPr="006A7AC1">
                      <w:rPr>
                        <w:b/>
                        <w:bCs w:val="0"/>
                        <w:sz w:val="19"/>
                        <w:szCs w:val="19"/>
                        <w:lang w:val="en-AU"/>
                      </w:rPr>
                      <w:t>R</w:t>
                    </w:r>
                    <w:r w:rsidRPr="006A7AC1">
                      <w:rPr>
                        <w:b/>
                        <w:bCs w:val="0"/>
                        <w:sz w:val="19"/>
                        <w:szCs w:val="19"/>
                        <w:vertAlign w:val="subscript"/>
                        <w:lang w:val="en-AU"/>
                      </w:rPr>
                      <w:t>BGc</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E1DA3CC"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Dry matter content</w:t>
                    </w:r>
                  </w:p>
                  <w:p w14:paraId="6221A45F" w14:textId="349A0742" w:rsidR="00605C25" w:rsidRPr="00A71120" w:rsidRDefault="000B7985" w:rsidP="00A71120">
                    <w:pPr>
                      <w:pStyle w:val="BodyText"/>
                      <w:keepNext/>
                      <w:spacing w:before="60" w:after="60"/>
                      <w:jc w:val="center"/>
                      <w:rPr>
                        <w:b/>
                        <w:color w:val="FFFFFF" w:themeColor="background1"/>
                        <w:vertAlign w:val="subscript"/>
                        <w:lang w:val="en-AU" w:eastAsia="en-US"/>
                      </w:rPr>
                    </w:pPr>
                    <w:r>
                      <w:rPr>
                        <w:b/>
                        <w:color w:val="FFFFFF" w:themeColor="background1"/>
                        <w:lang w:val="en-AU" w:eastAsia="en-US"/>
                      </w:rPr>
                      <w:t>DM</w:t>
                    </w:r>
                    <w:r>
                      <w:rPr>
                        <w:b/>
                        <w:color w:val="FFFFFF" w:themeColor="background1"/>
                        <w:vertAlign w:val="subscript"/>
                        <w:lang w:val="en-AU" w:eastAsia="en-US"/>
                      </w:rPr>
                      <w:t>c</w:t>
                    </w:r>
                  </w:p>
                </w:tc>
                <w:tc>
                  <w:tcPr>
                    <w:tcW w:w="1170"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FABB37E"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Carbon fraction in dry matter</w:t>
                    </w:r>
                  </w:p>
                  <w:p w14:paraId="3911C097" w14:textId="77777777" w:rsidR="000B7985" w:rsidRPr="00774A63" w:rsidRDefault="000B7985">
                    <w:pPr>
                      <w:pStyle w:val="BodyText"/>
                      <w:keepNext/>
                      <w:spacing w:before="60" w:after="60"/>
                      <w:jc w:val="center"/>
                      <w:rPr>
                        <w:b/>
                        <w:bCs w:val="0"/>
                        <w:color w:val="FFFFFF" w:themeColor="background1"/>
                        <w:lang w:val="en-AU" w:eastAsia="en-US"/>
                      </w:rPr>
                    </w:pPr>
                    <w:r w:rsidRPr="00774A63">
                      <w:rPr>
                        <w:b/>
                        <w:bCs w:val="0"/>
                        <w:sz w:val="19"/>
                        <w:szCs w:val="19"/>
                        <w:lang w:val="en-AU"/>
                      </w:rPr>
                      <w:t>CC</w:t>
                    </w:r>
                    <w:r w:rsidRPr="00774A63">
                      <w:rPr>
                        <w:b/>
                        <w:bCs w:val="0"/>
                        <w:sz w:val="19"/>
                        <w:szCs w:val="19"/>
                        <w:vertAlign w:val="subscript"/>
                        <w:lang w:val="en-AU"/>
                      </w:rPr>
                      <w:t>c</w:t>
                    </w:r>
                  </w:p>
                </w:tc>
                <w:tc>
                  <w:tcPr>
                    <w:tcW w:w="1188"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9163632"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N content above- ground</w:t>
                    </w:r>
                  </w:p>
                  <w:p w14:paraId="642A1818" w14:textId="77777777" w:rsidR="000B7985" w:rsidRPr="006A7AC1" w:rsidRDefault="000B7985">
                    <w:pPr>
                      <w:pStyle w:val="BodyText"/>
                      <w:keepNext/>
                      <w:spacing w:before="60" w:after="60"/>
                      <w:jc w:val="center"/>
                      <w:rPr>
                        <w:b/>
                        <w:bCs w:val="0"/>
                        <w:color w:val="FFFFFF" w:themeColor="background1"/>
                        <w:lang w:val="en-AU" w:eastAsia="en-US"/>
                      </w:rPr>
                    </w:pPr>
                    <w:r w:rsidRPr="006A7AC1">
                      <w:rPr>
                        <w:b/>
                        <w:bCs w:val="0"/>
                        <w:sz w:val="19"/>
                        <w:szCs w:val="19"/>
                        <w:lang w:val="en-AU"/>
                      </w:rPr>
                      <w:t>NC</w:t>
                    </w:r>
                    <w:r w:rsidRPr="006A7AC1">
                      <w:rPr>
                        <w:b/>
                        <w:bCs w:val="0"/>
                        <w:sz w:val="19"/>
                        <w:szCs w:val="19"/>
                        <w:vertAlign w:val="subscript"/>
                        <w:lang w:val="en-AU"/>
                      </w:rPr>
                      <w:t>AGc</w:t>
                    </w:r>
                  </w:p>
                </w:tc>
                <w:tc>
                  <w:tcPr>
                    <w:tcW w:w="144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DEB3B58" w14:textId="77777777" w:rsidR="000B7985" w:rsidRDefault="000B7985">
                    <w:pPr>
                      <w:pStyle w:val="BodyText"/>
                      <w:keepNext/>
                      <w:spacing w:before="60" w:after="60"/>
                      <w:jc w:val="center"/>
                      <w:rPr>
                        <w:b/>
                        <w:color w:val="FFFFFF" w:themeColor="background1"/>
                        <w:lang w:val="en-AU" w:eastAsia="en-US"/>
                      </w:rPr>
                    </w:pPr>
                    <w:r w:rsidRPr="0074263E">
                      <w:rPr>
                        <w:b/>
                        <w:color w:val="FFFFFF" w:themeColor="background1"/>
                        <w:lang w:val="en-AU" w:eastAsia="en-US"/>
                      </w:rPr>
                      <w:t>N content below-ground</w:t>
                    </w:r>
                  </w:p>
                  <w:p w14:paraId="045064A8" w14:textId="77777777" w:rsidR="000B7985" w:rsidRPr="006A7AC1" w:rsidRDefault="000B7985">
                    <w:pPr>
                      <w:pStyle w:val="BodyText"/>
                      <w:keepNext/>
                      <w:spacing w:before="60" w:after="60"/>
                      <w:jc w:val="center"/>
                      <w:rPr>
                        <w:b/>
                        <w:bCs w:val="0"/>
                        <w:color w:val="FFFFFF" w:themeColor="background1"/>
                        <w:lang w:val="en-AU" w:eastAsia="en-US"/>
                      </w:rPr>
                    </w:pPr>
                    <w:r w:rsidRPr="006A7AC1">
                      <w:rPr>
                        <w:b/>
                        <w:bCs w:val="0"/>
                        <w:sz w:val="19"/>
                        <w:szCs w:val="19"/>
                        <w:lang w:val="en-AU"/>
                      </w:rPr>
                      <w:t>NC</w:t>
                    </w:r>
                    <w:r w:rsidRPr="006A7AC1">
                      <w:rPr>
                        <w:b/>
                        <w:bCs w:val="0"/>
                        <w:sz w:val="19"/>
                        <w:szCs w:val="19"/>
                        <w:vertAlign w:val="subscript"/>
                        <w:lang w:val="en-AU"/>
                      </w:rPr>
                      <w:t>BGc</w:t>
                    </w:r>
                  </w:p>
                </w:tc>
                <w:tc>
                  <w:tcPr>
                    <w:tcW w:w="1701" w:type="dxa"/>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B3231AA" w14:textId="5D42BE68" w:rsidR="000B7985" w:rsidRDefault="000B7985">
                    <w:pPr>
                      <w:pStyle w:val="BodyText"/>
                      <w:keepNext/>
                      <w:spacing w:before="60" w:after="60"/>
                      <w:jc w:val="center"/>
                      <w:rPr>
                        <w:b/>
                        <w:color w:val="FFFFFF" w:themeColor="background1"/>
                        <w:vertAlign w:val="superscript"/>
                        <w:lang w:val="en-AU" w:eastAsia="en-US"/>
                      </w:rPr>
                    </w:pPr>
                    <w:r w:rsidRPr="0074263E">
                      <w:rPr>
                        <w:b/>
                        <w:color w:val="FFFFFF" w:themeColor="background1"/>
                        <w:lang w:val="en-AU" w:eastAsia="en-US"/>
                      </w:rPr>
                      <w:t>Fraction of residue remaining at time of burning</w:t>
                    </w:r>
                  </w:p>
                  <w:p w14:paraId="6FA7F5CF" w14:textId="77777777" w:rsidR="000B7985" w:rsidRPr="00774A63" w:rsidRDefault="000B7985">
                    <w:pPr>
                      <w:pStyle w:val="BodyText"/>
                      <w:keepNext/>
                      <w:spacing w:before="60" w:after="60"/>
                      <w:jc w:val="center"/>
                      <w:rPr>
                        <w:b/>
                        <w:bCs w:val="0"/>
                        <w:color w:val="FFFFFF" w:themeColor="background1"/>
                        <w:vertAlign w:val="subscript"/>
                        <w:lang w:val="en-AU" w:eastAsia="en-US"/>
                      </w:rPr>
                    </w:pPr>
                    <w:r>
                      <w:rPr>
                        <w:b/>
                        <w:color w:val="FFFFFF" w:themeColor="background1"/>
                        <w:lang w:val="en-AU" w:eastAsia="en-US"/>
                      </w:rPr>
                      <w:t>S</w:t>
                    </w:r>
                    <w:r>
                      <w:rPr>
                        <w:b/>
                        <w:color w:val="FFFFFF" w:themeColor="background1"/>
                        <w:vertAlign w:val="subscript"/>
                        <w:lang w:val="en-AU" w:eastAsia="en-US"/>
                      </w:rPr>
                      <w:t>c</w:t>
                    </w:r>
                  </w:p>
                </w:tc>
                <w:tc>
                  <w:tcPr>
                    <w:tcW w:w="1702" w:type="dxa"/>
                    <w:shd w:val="clear" w:color="auto" w:fill="000000" w:themeFill="text1"/>
                    <w:vAlign w:val="bottom"/>
                  </w:tcPr>
                  <w:p w14:paraId="198E091A" w14:textId="77777777" w:rsidR="000B7985" w:rsidRDefault="000B7985" w:rsidP="00252D93">
                    <w:pPr>
                      <w:pStyle w:val="BodyText"/>
                      <w:keepNext/>
                      <w:spacing w:before="60" w:after="60"/>
                      <w:jc w:val="center"/>
                      <w:rPr>
                        <w:b/>
                        <w:color w:val="FFFFFF" w:themeColor="background1"/>
                        <w:lang w:val="en-AU" w:eastAsia="en-US"/>
                      </w:rPr>
                    </w:pPr>
                    <w:r>
                      <w:rPr>
                        <w:b/>
                        <w:color w:val="FFFFFF" w:themeColor="background1"/>
                        <w:lang w:val="en-AU" w:eastAsia="en-US"/>
                      </w:rPr>
                      <w:t>Burning efficiency</w:t>
                    </w:r>
                  </w:p>
                  <w:p w14:paraId="78FFEA81" w14:textId="77777777" w:rsidR="000B7985" w:rsidRPr="0074263E" w:rsidRDefault="000B7985" w:rsidP="00252D93">
                    <w:pPr>
                      <w:pStyle w:val="BodyText"/>
                      <w:keepNext/>
                      <w:spacing w:before="60" w:after="60"/>
                      <w:jc w:val="center"/>
                      <w:rPr>
                        <w:b/>
                        <w:color w:val="FFFFFF" w:themeColor="background1"/>
                        <w:lang w:val="en-AU" w:eastAsia="en-US"/>
                      </w:rPr>
                    </w:pPr>
                    <w:r>
                      <w:rPr>
                        <w:b/>
                        <w:color w:val="FFFFFF" w:themeColor="background1"/>
                        <w:lang w:val="en-AU" w:eastAsia="en-US"/>
                      </w:rPr>
                      <w:t>Z</w:t>
                    </w:r>
                    <w:r w:rsidRPr="00774A63">
                      <w:rPr>
                        <w:b/>
                        <w:color w:val="FFFFFF" w:themeColor="background1"/>
                        <w:vertAlign w:val="subscript"/>
                        <w:lang w:val="en-AU" w:eastAsia="en-US"/>
                      </w:rPr>
                      <w:t>c</w:t>
                    </w:r>
                  </w:p>
                </w:tc>
              </w:tr>
              <w:tr w:rsidR="000B7985" w:rsidRPr="004839C5" w14:paraId="0B46A0B7"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hideMark/>
                  </w:tcPr>
                  <w:p w14:paraId="4ADA84F4" w14:textId="77777777" w:rsidR="000B7985" w:rsidRPr="004839C5" w:rsidRDefault="000B7985">
                    <w:pPr>
                      <w:pStyle w:val="BodyText"/>
                      <w:spacing w:before="60" w:after="60"/>
                      <w:rPr>
                        <w:lang w:val="en-AU" w:eastAsia="en-US"/>
                      </w:rPr>
                    </w:pPr>
                    <w:r w:rsidRPr="004839C5">
                      <w:rPr>
                        <w:lang w:val="en-AU" w:eastAsia="en-US"/>
                      </w:rPr>
                      <w:t>Wheat</w:t>
                    </w:r>
                  </w:p>
                </w:tc>
                <w:tc>
                  <w:tcPr>
                    <w:tcW w:w="1295" w:type="dxa"/>
                    <w:tcBorders>
                      <w:top w:val="single" w:sz="4" w:space="0" w:color="auto"/>
                      <w:left w:val="single" w:sz="4" w:space="0" w:color="auto"/>
                      <w:bottom w:val="single" w:sz="4" w:space="0" w:color="auto"/>
                      <w:right w:val="single" w:sz="4" w:space="0" w:color="auto"/>
                    </w:tcBorders>
                    <w:hideMark/>
                  </w:tcPr>
                  <w:p w14:paraId="3C2B5304" w14:textId="77777777" w:rsidR="000B7985" w:rsidRPr="004839C5" w:rsidRDefault="000B798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hideMark/>
                  </w:tcPr>
                  <w:p w14:paraId="651C9A24" w14:textId="77777777" w:rsidR="000B7985" w:rsidRPr="004839C5" w:rsidRDefault="000B7985">
                    <w:pPr>
                      <w:pStyle w:val="BodyText"/>
                      <w:spacing w:before="60" w:after="60"/>
                      <w:jc w:val="center"/>
                      <w:rPr>
                        <w:lang w:val="en-AU" w:eastAsia="en-US"/>
                      </w:rPr>
                    </w:pPr>
                    <w:r w:rsidRPr="004839C5">
                      <w:rPr>
                        <w:lang w:val="en-AU" w:eastAsia="en-US"/>
                      </w:rPr>
                      <w:t>0.29</w:t>
                    </w:r>
                  </w:p>
                </w:tc>
                <w:tc>
                  <w:tcPr>
                    <w:tcW w:w="1260" w:type="dxa"/>
                    <w:tcBorders>
                      <w:top w:val="single" w:sz="4" w:space="0" w:color="auto"/>
                      <w:left w:val="single" w:sz="4" w:space="0" w:color="auto"/>
                      <w:bottom w:val="single" w:sz="4" w:space="0" w:color="auto"/>
                      <w:right w:val="single" w:sz="4" w:space="0" w:color="auto"/>
                    </w:tcBorders>
                    <w:hideMark/>
                  </w:tcPr>
                  <w:p w14:paraId="1552412E"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hideMark/>
                  </w:tcPr>
                  <w:p w14:paraId="0F9B3CFC"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hideMark/>
                  </w:tcPr>
                  <w:p w14:paraId="517F36A9"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hideMark/>
                  </w:tcPr>
                  <w:p w14:paraId="1860C431"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hideMark/>
                  </w:tcPr>
                  <w:p w14:paraId="53535AA0"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3FC88943" w14:textId="77777777" w:rsidR="000B7985" w:rsidRPr="004839C5" w:rsidRDefault="000B7985">
                    <w:pPr>
                      <w:pStyle w:val="BodyText"/>
                      <w:spacing w:before="60" w:after="60"/>
                      <w:jc w:val="center"/>
                      <w:rPr>
                        <w:lang w:val="en-AU" w:eastAsia="en-US"/>
                      </w:rPr>
                    </w:pPr>
                    <w:r w:rsidRPr="00651C11">
                      <w:rPr>
                        <w:sz w:val="19"/>
                        <w:szCs w:val="19"/>
                        <w:lang w:val="en-AU" w:eastAsia="en-US"/>
                      </w:rPr>
                      <w:t>0.9</w:t>
                    </w:r>
                    <w:r>
                      <w:rPr>
                        <w:sz w:val="19"/>
                        <w:szCs w:val="19"/>
                        <w:lang w:val="en-AU" w:eastAsia="en-US"/>
                      </w:rPr>
                      <w:t>0</w:t>
                    </w:r>
                  </w:p>
                </w:tc>
              </w:tr>
              <w:tr w:rsidR="000B7985" w:rsidRPr="004839C5" w14:paraId="16DB0F03"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2F9049FF" w14:textId="77777777" w:rsidR="000B7985" w:rsidRPr="004839C5" w:rsidRDefault="000B7985">
                    <w:pPr>
                      <w:pStyle w:val="BodyText"/>
                      <w:spacing w:before="60" w:after="60"/>
                      <w:rPr>
                        <w:lang w:val="en-AU" w:eastAsia="en-US"/>
                      </w:rPr>
                    </w:pPr>
                    <w:r w:rsidRPr="004839C5">
                      <w:rPr>
                        <w:lang w:val="en-AU" w:eastAsia="en-US"/>
                      </w:rPr>
                      <w:t>Barley</w:t>
                    </w:r>
                  </w:p>
                </w:tc>
                <w:tc>
                  <w:tcPr>
                    <w:tcW w:w="1295" w:type="dxa"/>
                    <w:tcBorders>
                      <w:top w:val="single" w:sz="4" w:space="0" w:color="auto"/>
                      <w:left w:val="single" w:sz="4" w:space="0" w:color="auto"/>
                      <w:bottom w:val="single" w:sz="4" w:space="0" w:color="auto"/>
                      <w:right w:val="single" w:sz="4" w:space="0" w:color="auto"/>
                    </w:tcBorders>
                  </w:tcPr>
                  <w:p w14:paraId="4D739A58" w14:textId="77777777" w:rsidR="000B7985" w:rsidRPr="004839C5" w:rsidRDefault="000B7985">
                    <w:pPr>
                      <w:pStyle w:val="BodyText"/>
                      <w:spacing w:before="60" w:after="60"/>
                      <w:jc w:val="center"/>
                      <w:rPr>
                        <w:lang w:val="en-AU" w:eastAsia="en-US"/>
                      </w:rPr>
                    </w:pPr>
                    <w:r w:rsidRPr="004839C5">
                      <w:rPr>
                        <w:lang w:val="en-AU" w:eastAsia="en-US"/>
                      </w:rPr>
                      <w:t>1.24</w:t>
                    </w:r>
                  </w:p>
                </w:tc>
                <w:tc>
                  <w:tcPr>
                    <w:tcW w:w="1725" w:type="dxa"/>
                    <w:tcBorders>
                      <w:top w:val="single" w:sz="4" w:space="0" w:color="auto"/>
                      <w:left w:val="single" w:sz="4" w:space="0" w:color="auto"/>
                      <w:bottom w:val="single" w:sz="4" w:space="0" w:color="auto"/>
                      <w:right w:val="single" w:sz="4" w:space="0" w:color="auto"/>
                    </w:tcBorders>
                  </w:tcPr>
                  <w:p w14:paraId="66F51295" w14:textId="77777777" w:rsidR="000B7985" w:rsidRPr="004839C5" w:rsidRDefault="000B7985">
                    <w:pPr>
                      <w:pStyle w:val="BodyText"/>
                      <w:spacing w:before="60" w:after="60"/>
                      <w:jc w:val="center"/>
                      <w:rPr>
                        <w:lang w:val="en-AU" w:eastAsia="en-US"/>
                      </w:rPr>
                    </w:pPr>
                    <w:r w:rsidRPr="004839C5">
                      <w:rPr>
                        <w:lang w:val="en-AU" w:eastAsia="en-US"/>
                      </w:rPr>
                      <w:t>0.32</w:t>
                    </w:r>
                  </w:p>
                </w:tc>
                <w:tc>
                  <w:tcPr>
                    <w:tcW w:w="1260" w:type="dxa"/>
                    <w:tcBorders>
                      <w:top w:val="single" w:sz="4" w:space="0" w:color="auto"/>
                      <w:left w:val="single" w:sz="4" w:space="0" w:color="auto"/>
                      <w:bottom w:val="single" w:sz="4" w:space="0" w:color="auto"/>
                      <w:right w:val="single" w:sz="4" w:space="0" w:color="auto"/>
                    </w:tcBorders>
                  </w:tcPr>
                  <w:p w14:paraId="62D6DE8E"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6824D429"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67EC1C48" w14:textId="77777777" w:rsidR="000B7985" w:rsidRPr="004839C5" w:rsidRDefault="000B7985">
                    <w:pPr>
                      <w:pStyle w:val="BodyText"/>
                      <w:spacing w:before="60" w:after="60"/>
                      <w:jc w:val="center"/>
                      <w:rPr>
                        <w:lang w:val="en-AU" w:eastAsia="en-US"/>
                      </w:rPr>
                    </w:pPr>
                    <w:r w:rsidRPr="004839C5">
                      <w:rPr>
                        <w:lang w:val="en-AU" w:eastAsia="en-US"/>
                      </w:rPr>
                      <w:t>0.007</w:t>
                    </w:r>
                  </w:p>
                </w:tc>
                <w:tc>
                  <w:tcPr>
                    <w:tcW w:w="1441" w:type="dxa"/>
                    <w:tcBorders>
                      <w:top w:val="single" w:sz="4" w:space="0" w:color="auto"/>
                      <w:left w:val="single" w:sz="4" w:space="0" w:color="auto"/>
                      <w:bottom w:val="single" w:sz="4" w:space="0" w:color="auto"/>
                      <w:right w:val="single" w:sz="4" w:space="0" w:color="auto"/>
                    </w:tcBorders>
                  </w:tcPr>
                  <w:p w14:paraId="6805EBDE"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46368B33"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3586FE6B"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1A8ED83A"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6CDBAC25" w14:textId="77777777" w:rsidR="000B7985" w:rsidRPr="004839C5" w:rsidRDefault="000B7985">
                    <w:pPr>
                      <w:pStyle w:val="BodyText"/>
                      <w:spacing w:before="60" w:after="60"/>
                      <w:rPr>
                        <w:lang w:val="en-AU" w:eastAsia="en-US"/>
                      </w:rPr>
                    </w:pPr>
                    <w:r w:rsidRPr="004839C5">
                      <w:rPr>
                        <w:lang w:val="en-AU" w:eastAsia="en-US"/>
                      </w:rPr>
                      <w:t>Maize</w:t>
                    </w:r>
                  </w:p>
                </w:tc>
                <w:tc>
                  <w:tcPr>
                    <w:tcW w:w="1295" w:type="dxa"/>
                    <w:tcBorders>
                      <w:top w:val="single" w:sz="4" w:space="0" w:color="auto"/>
                      <w:left w:val="single" w:sz="4" w:space="0" w:color="auto"/>
                      <w:bottom w:val="single" w:sz="4" w:space="0" w:color="auto"/>
                      <w:right w:val="single" w:sz="4" w:space="0" w:color="auto"/>
                    </w:tcBorders>
                  </w:tcPr>
                  <w:p w14:paraId="42680146" w14:textId="77777777" w:rsidR="000B7985" w:rsidRPr="004839C5" w:rsidRDefault="000B7985">
                    <w:pPr>
                      <w:pStyle w:val="BodyText"/>
                      <w:spacing w:before="60" w:after="60"/>
                      <w:jc w:val="center"/>
                      <w:rPr>
                        <w:lang w:val="en-AU" w:eastAsia="en-US"/>
                      </w:rPr>
                    </w:pPr>
                    <w:r w:rsidRPr="004839C5">
                      <w:rPr>
                        <w:lang w:val="en-AU" w:eastAsia="en-US"/>
                      </w:rPr>
                      <w:t>0.81</w:t>
                    </w:r>
                  </w:p>
                </w:tc>
                <w:tc>
                  <w:tcPr>
                    <w:tcW w:w="1725" w:type="dxa"/>
                    <w:tcBorders>
                      <w:top w:val="single" w:sz="4" w:space="0" w:color="auto"/>
                      <w:left w:val="single" w:sz="4" w:space="0" w:color="auto"/>
                      <w:bottom w:val="single" w:sz="4" w:space="0" w:color="auto"/>
                      <w:right w:val="single" w:sz="4" w:space="0" w:color="auto"/>
                    </w:tcBorders>
                  </w:tcPr>
                  <w:p w14:paraId="2B05C1C2" w14:textId="77777777" w:rsidR="000B7985" w:rsidRPr="004839C5" w:rsidRDefault="000B7985">
                    <w:pPr>
                      <w:pStyle w:val="BodyText"/>
                      <w:spacing w:before="60" w:after="60"/>
                      <w:jc w:val="center"/>
                      <w:rPr>
                        <w:lang w:val="en-AU" w:eastAsia="en-US"/>
                      </w:rPr>
                    </w:pPr>
                    <w:r w:rsidRPr="004839C5">
                      <w:rPr>
                        <w:lang w:val="en-AU" w:eastAsia="en-US"/>
                      </w:rPr>
                      <w:t>0.39</w:t>
                    </w:r>
                  </w:p>
                </w:tc>
                <w:tc>
                  <w:tcPr>
                    <w:tcW w:w="1260" w:type="dxa"/>
                    <w:tcBorders>
                      <w:top w:val="single" w:sz="4" w:space="0" w:color="auto"/>
                      <w:left w:val="single" w:sz="4" w:space="0" w:color="auto"/>
                      <w:bottom w:val="single" w:sz="4" w:space="0" w:color="auto"/>
                      <w:right w:val="single" w:sz="4" w:space="0" w:color="auto"/>
                    </w:tcBorders>
                  </w:tcPr>
                  <w:p w14:paraId="16E6F576" w14:textId="77777777" w:rsidR="000B7985" w:rsidRPr="004839C5" w:rsidRDefault="000B7985">
                    <w:pPr>
                      <w:pStyle w:val="BodyText"/>
                      <w:spacing w:before="60" w:after="60"/>
                      <w:jc w:val="center"/>
                      <w:rPr>
                        <w:lang w:val="en-AU" w:eastAsia="en-US"/>
                      </w:rPr>
                    </w:pPr>
                    <w:r w:rsidRPr="004839C5">
                      <w:rPr>
                        <w:lang w:val="en-AU" w:eastAsia="en-US"/>
                      </w:rPr>
                      <w:t>0.85</w:t>
                    </w:r>
                  </w:p>
                </w:tc>
                <w:tc>
                  <w:tcPr>
                    <w:tcW w:w="1170" w:type="dxa"/>
                    <w:tcBorders>
                      <w:top w:val="single" w:sz="4" w:space="0" w:color="auto"/>
                      <w:left w:val="single" w:sz="4" w:space="0" w:color="auto"/>
                      <w:bottom w:val="single" w:sz="4" w:space="0" w:color="auto"/>
                      <w:right w:val="single" w:sz="4" w:space="0" w:color="auto"/>
                    </w:tcBorders>
                  </w:tcPr>
                  <w:p w14:paraId="35637C5F" w14:textId="77777777" w:rsidR="000B7985" w:rsidRPr="004839C5" w:rsidRDefault="000B798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44A70D72" w14:textId="77777777" w:rsidR="000B7985" w:rsidRPr="004839C5" w:rsidRDefault="000B7985">
                    <w:pPr>
                      <w:pStyle w:val="BodyText"/>
                      <w:spacing w:before="60" w:after="60"/>
                      <w:jc w:val="center"/>
                      <w:rPr>
                        <w:lang w:val="en-AU" w:eastAsia="en-US"/>
                      </w:rPr>
                    </w:pPr>
                    <w:r w:rsidRPr="004839C5">
                      <w:rPr>
                        <w:lang w:val="en-AU" w:eastAsia="en-US"/>
                      </w:rPr>
                      <w:t>0.005</w:t>
                    </w:r>
                  </w:p>
                </w:tc>
                <w:tc>
                  <w:tcPr>
                    <w:tcW w:w="1441" w:type="dxa"/>
                    <w:tcBorders>
                      <w:top w:val="single" w:sz="4" w:space="0" w:color="auto"/>
                      <w:left w:val="single" w:sz="4" w:space="0" w:color="auto"/>
                      <w:bottom w:val="single" w:sz="4" w:space="0" w:color="auto"/>
                      <w:right w:val="single" w:sz="4" w:space="0" w:color="auto"/>
                    </w:tcBorders>
                  </w:tcPr>
                  <w:p w14:paraId="57BBAC73" w14:textId="77777777" w:rsidR="000B7985" w:rsidRPr="004839C5" w:rsidRDefault="000B7985">
                    <w:pPr>
                      <w:pStyle w:val="BodyText"/>
                      <w:spacing w:before="60" w:after="60"/>
                      <w:jc w:val="center"/>
                      <w:rPr>
                        <w:lang w:val="en-AU" w:eastAsia="en-US"/>
                      </w:rPr>
                    </w:pPr>
                    <w:r w:rsidRPr="004839C5">
                      <w:rPr>
                        <w:lang w:val="en-AU" w:eastAsia="en-US"/>
                      </w:rPr>
                      <w:t>0.007</w:t>
                    </w:r>
                  </w:p>
                </w:tc>
                <w:tc>
                  <w:tcPr>
                    <w:tcW w:w="1701" w:type="dxa"/>
                    <w:tcBorders>
                      <w:top w:val="single" w:sz="4" w:space="0" w:color="auto"/>
                      <w:left w:val="single" w:sz="4" w:space="0" w:color="auto"/>
                      <w:bottom w:val="single" w:sz="4" w:space="0" w:color="auto"/>
                      <w:right w:val="single" w:sz="4" w:space="0" w:color="auto"/>
                    </w:tcBorders>
                  </w:tcPr>
                  <w:p w14:paraId="55D3900B" w14:textId="77777777" w:rsidR="000B7985" w:rsidRPr="004839C5" w:rsidRDefault="000B7985">
                    <w:pPr>
                      <w:pStyle w:val="BodyText"/>
                      <w:spacing w:before="60" w:after="60"/>
                      <w:jc w:val="center"/>
                      <w:rPr>
                        <w:lang w:val="en-AU" w:eastAsia="en-US"/>
                      </w:rPr>
                    </w:pPr>
                    <w:r w:rsidRPr="004839C5">
                      <w:rPr>
                        <w:lang w:val="en-AU" w:eastAsia="en-US"/>
                      </w:rPr>
                      <w:t>1.0</w:t>
                    </w:r>
                  </w:p>
                </w:tc>
                <w:tc>
                  <w:tcPr>
                    <w:tcW w:w="1702" w:type="dxa"/>
                  </w:tcPr>
                  <w:p w14:paraId="3049CECA" w14:textId="77777777" w:rsidR="000B7985" w:rsidRPr="004839C5" w:rsidRDefault="000B798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2068866E"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7509EF6D" w14:textId="77777777" w:rsidR="000B7985" w:rsidRPr="004839C5" w:rsidRDefault="000B7985">
                    <w:pPr>
                      <w:pStyle w:val="BodyText"/>
                      <w:spacing w:before="60" w:after="60"/>
                      <w:rPr>
                        <w:lang w:val="en-AU" w:eastAsia="en-US"/>
                      </w:rPr>
                    </w:pPr>
                    <w:r w:rsidRPr="004839C5">
                      <w:rPr>
                        <w:lang w:val="en-AU" w:eastAsia="en-US"/>
                      </w:rPr>
                      <w:t>Oats</w:t>
                    </w:r>
                  </w:p>
                </w:tc>
                <w:tc>
                  <w:tcPr>
                    <w:tcW w:w="1295" w:type="dxa"/>
                    <w:tcBorders>
                      <w:top w:val="single" w:sz="4" w:space="0" w:color="auto"/>
                      <w:left w:val="single" w:sz="4" w:space="0" w:color="auto"/>
                      <w:bottom w:val="single" w:sz="4" w:space="0" w:color="auto"/>
                      <w:right w:val="single" w:sz="4" w:space="0" w:color="auto"/>
                    </w:tcBorders>
                  </w:tcPr>
                  <w:p w14:paraId="193317F2" w14:textId="77777777" w:rsidR="000B7985" w:rsidRPr="004839C5" w:rsidRDefault="000B7985">
                    <w:pPr>
                      <w:pStyle w:val="BodyText"/>
                      <w:spacing w:before="60" w:after="60"/>
                      <w:jc w:val="center"/>
                      <w:rPr>
                        <w:lang w:val="en-AU" w:eastAsia="en-US"/>
                      </w:rPr>
                    </w:pPr>
                    <w:r w:rsidRPr="004839C5">
                      <w:rPr>
                        <w:lang w:val="en-AU" w:eastAsia="en-US"/>
                      </w:rPr>
                      <w:t>1.42</w:t>
                    </w:r>
                  </w:p>
                </w:tc>
                <w:tc>
                  <w:tcPr>
                    <w:tcW w:w="1725" w:type="dxa"/>
                    <w:tcBorders>
                      <w:top w:val="single" w:sz="4" w:space="0" w:color="auto"/>
                      <w:left w:val="single" w:sz="4" w:space="0" w:color="auto"/>
                      <w:bottom w:val="single" w:sz="4" w:space="0" w:color="auto"/>
                      <w:right w:val="single" w:sz="4" w:space="0" w:color="auto"/>
                    </w:tcBorders>
                  </w:tcPr>
                  <w:p w14:paraId="582A4F64" w14:textId="77777777" w:rsidR="000B7985" w:rsidRPr="004839C5" w:rsidRDefault="000B7985">
                    <w:pPr>
                      <w:pStyle w:val="BodyText"/>
                      <w:spacing w:before="60" w:after="60"/>
                      <w:jc w:val="center"/>
                      <w:rPr>
                        <w:lang w:val="en-AU" w:eastAsia="en-US"/>
                      </w:rPr>
                    </w:pPr>
                    <w:r w:rsidRPr="004839C5">
                      <w:rPr>
                        <w:lang w:val="en-AU" w:eastAsia="en-US"/>
                      </w:rPr>
                      <w:t>0.43</w:t>
                    </w:r>
                  </w:p>
                </w:tc>
                <w:tc>
                  <w:tcPr>
                    <w:tcW w:w="1260" w:type="dxa"/>
                    <w:tcBorders>
                      <w:top w:val="single" w:sz="4" w:space="0" w:color="auto"/>
                      <w:left w:val="single" w:sz="4" w:space="0" w:color="auto"/>
                      <w:bottom w:val="single" w:sz="4" w:space="0" w:color="auto"/>
                      <w:right w:val="single" w:sz="4" w:space="0" w:color="auto"/>
                    </w:tcBorders>
                  </w:tcPr>
                  <w:p w14:paraId="6A349D2C"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7F7E85C2"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3DE6F72"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tcPr>
                  <w:p w14:paraId="77662793"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25093754"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6D9C4DFB"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0B3D283D"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64F9E155" w14:textId="66A1D7FA" w:rsidR="000B7985" w:rsidRPr="004839C5" w:rsidRDefault="000B7985">
                    <w:pPr>
                      <w:pStyle w:val="BodyText"/>
                      <w:spacing w:before="60" w:after="60"/>
                      <w:rPr>
                        <w:lang w:val="en-AU" w:eastAsia="en-US"/>
                      </w:rPr>
                    </w:pPr>
                    <w:r w:rsidRPr="004839C5">
                      <w:rPr>
                        <w:lang w:val="en-AU" w:eastAsia="en-US"/>
                      </w:rPr>
                      <w:t>Rice</w:t>
                    </w:r>
                  </w:p>
                </w:tc>
                <w:tc>
                  <w:tcPr>
                    <w:tcW w:w="1295" w:type="dxa"/>
                    <w:tcBorders>
                      <w:top w:val="single" w:sz="4" w:space="0" w:color="auto"/>
                      <w:left w:val="single" w:sz="4" w:space="0" w:color="auto"/>
                      <w:bottom w:val="single" w:sz="4" w:space="0" w:color="auto"/>
                      <w:right w:val="single" w:sz="4" w:space="0" w:color="auto"/>
                    </w:tcBorders>
                  </w:tcPr>
                  <w:p w14:paraId="61465CA2" w14:textId="77777777" w:rsidR="000B7985" w:rsidRPr="004839C5" w:rsidRDefault="000B7985">
                    <w:pPr>
                      <w:pStyle w:val="BodyText"/>
                      <w:spacing w:before="60" w:after="60"/>
                      <w:jc w:val="center"/>
                      <w:rPr>
                        <w:lang w:val="en-AU" w:eastAsia="en-US"/>
                      </w:rPr>
                    </w:pPr>
                    <w:r w:rsidRPr="004839C5">
                      <w:rPr>
                        <w:lang w:val="en-AU" w:eastAsia="en-US"/>
                      </w:rPr>
                      <w:t>1.31</w:t>
                    </w:r>
                  </w:p>
                </w:tc>
                <w:tc>
                  <w:tcPr>
                    <w:tcW w:w="1725" w:type="dxa"/>
                    <w:tcBorders>
                      <w:top w:val="single" w:sz="4" w:space="0" w:color="auto"/>
                      <w:left w:val="single" w:sz="4" w:space="0" w:color="auto"/>
                      <w:bottom w:val="single" w:sz="4" w:space="0" w:color="auto"/>
                      <w:right w:val="single" w:sz="4" w:space="0" w:color="auto"/>
                    </w:tcBorders>
                  </w:tcPr>
                  <w:p w14:paraId="635C9C20" w14:textId="77777777" w:rsidR="000B7985" w:rsidRPr="004839C5" w:rsidRDefault="000B7985">
                    <w:pPr>
                      <w:pStyle w:val="BodyText"/>
                      <w:spacing w:before="60" w:after="60"/>
                      <w:jc w:val="center"/>
                      <w:rPr>
                        <w:lang w:val="en-AU" w:eastAsia="en-US"/>
                      </w:rPr>
                    </w:pPr>
                    <w:r w:rsidRPr="004839C5">
                      <w:rPr>
                        <w:lang w:val="en-AU" w:eastAsia="en-US"/>
                      </w:rPr>
                      <w:t>0.16</w:t>
                    </w:r>
                  </w:p>
                </w:tc>
                <w:tc>
                  <w:tcPr>
                    <w:tcW w:w="1260" w:type="dxa"/>
                    <w:tcBorders>
                      <w:top w:val="single" w:sz="4" w:space="0" w:color="auto"/>
                      <w:left w:val="single" w:sz="4" w:space="0" w:color="auto"/>
                      <w:bottom w:val="single" w:sz="4" w:space="0" w:color="auto"/>
                      <w:right w:val="single" w:sz="4" w:space="0" w:color="auto"/>
                    </w:tcBorders>
                  </w:tcPr>
                  <w:p w14:paraId="72DE5954" w14:textId="77777777" w:rsidR="000B7985" w:rsidRPr="004839C5" w:rsidRDefault="000B798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5715E652" w14:textId="77777777" w:rsidR="000B7985" w:rsidRPr="004839C5" w:rsidRDefault="000B798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7E31CCE6" w14:textId="77777777" w:rsidR="000B7985" w:rsidRPr="004839C5" w:rsidRDefault="000B7985">
                    <w:pPr>
                      <w:pStyle w:val="BodyText"/>
                      <w:spacing w:before="60" w:after="60"/>
                      <w:jc w:val="center"/>
                      <w:rPr>
                        <w:lang w:val="en-AU" w:eastAsia="en-US"/>
                      </w:rPr>
                    </w:pPr>
                    <w:r w:rsidRPr="004839C5">
                      <w:rPr>
                        <w:lang w:val="en-AU" w:eastAsia="en-US"/>
                      </w:rPr>
                      <w:t>0.007</w:t>
                    </w:r>
                  </w:p>
                </w:tc>
                <w:tc>
                  <w:tcPr>
                    <w:tcW w:w="1441" w:type="dxa"/>
                    <w:tcBorders>
                      <w:top w:val="single" w:sz="4" w:space="0" w:color="auto"/>
                      <w:left w:val="single" w:sz="4" w:space="0" w:color="auto"/>
                      <w:bottom w:val="single" w:sz="4" w:space="0" w:color="auto"/>
                      <w:right w:val="single" w:sz="4" w:space="0" w:color="auto"/>
                    </w:tcBorders>
                  </w:tcPr>
                  <w:p w14:paraId="578E9016"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133A71A3" w14:textId="77777777" w:rsidR="000B7985" w:rsidRPr="004839C5" w:rsidRDefault="000B7985">
                    <w:pPr>
                      <w:pStyle w:val="BodyText"/>
                      <w:spacing w:before="60" w:after="60"/>
                      <w:jc w:val="center"/>
                      <w:rPr>
                        <w:lang w:val="en-AU" w:eastAsia="en-US"/>
                      </w:rPr>
                    </w:pPr>
                    <w:r w:rsidRPr="004839C5">
                      <w:rPr>
                        <w:lang w:val="en-AU" w:eastAsia="en-US"/>
                      </w:rPr>
                      <w:t>1.0</w:t>
                    </w:r>
                  </w:p>
                </w:tc>
                <w:tc>
                  <w:tcPr>
                    <w:tcW w:w="1702" w:type="dxa"/>
                  </w:tcPr>
                  <w:p w14:paraId="4426454B" w14:textId="77777777" w:rsidR="000B7985" w:rsidRPr="004839C5" w:rsidRDefault="000B798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2DDE8C27"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443D6568" w14:textId="77777777" w:rsidR="000B7985" w:rsidRPr="004839C5" w:rsidRDefault="000B7985">
                    <w:pPr>
                      <w:pStyle w:val="BodyText"/>
                      <w:spacing w:before="60" w:after="60"/>
                      <w:rPr>
                        <w:lang w:val="en-AU" w:eastAsia="en-US"/>
                      </w:rPr>
                    </w:pPr>
                    <w:r w:rsidRPr="004839C5">
                      <w:rPr>
                        <w:lang w:val="en-AU" w:eastAsia="en-US"/>
                      </w:rPr>
                      <w:t>Sorghum</w:t>
                    </w:r>
                  </w:p>
                </w:tc>
                <w:tc>
                  <w:tcPr>
                    <w:tcW w:w="1295" w:type="dxa"/>
                    <w:tcBorders>
                      <w:top w:val="single" w:sz="4" w:space="0" w:color="auto"/>
                      <w:left w:val="single" w:sz="4" w:space="0" w:color="auto"/>
                      <w:bottom w:val="single" w:sz="4" w:space="0" w:color="auto"/>
                      <w:right w:val="single" w:sz="4" w:space="0" w:color="auto"/>
                    </w:tcBorders>
                  </w:tcPr>
                  <w:p w14:paraId="026817EF" w14:textId="77777777" w:rsidR="000B7985" w:rsidRPr="004839C5" w:rsidRDefault="000B798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6E6AD46F" w14:textId="77777777" w:rsidR="000B7985" w:rsidRPr="004839C5" w:rsidRDefault="000B7985">
                    <w:pPr>
                      <w:pStyle w:val="BodyText"/>
                      <w:spacing w:before="60" w:after="60"/>
                      <w:jc w:val="center"/>
                      <w:rPr>
                        <w:lang w:val="en-AU" w:eastAsia="en-US"/>
                      </w:rPr>
                    </w:pPr>
                    <w:r w:rsidRPr="004839C5">
                      <w:rPr>
                        <w:lang w:val="en-AU" w:eastAsia="en-US"/>
                      </w:rPr>
                      <w:t>0.22</w:t>
                    </w:r>
                  </w:p>
                </w:tc>
                <w:tc>
                  <w:tcPr>
                    <w:tcW w:w="1260" w:type="dxa"/>
                    <w:tcBorders>
                      <w:top w:val="single" w:sz="4" w:space="0" w:color="auto"/>
                      <w:left w:val="single" w:sz="4" w:space="0" w:color="auto"/>
                      <w:bottom w:val="single" w:sz="4" w:space="0" w:color="auto"/>
                      <w:right w:val="single" w:sz="4" w:space="0" w:color="auto"/>
                    </w:tcBorders>
                  </w:tcPr>
                  <w:p w14:paraId="13649167" w14:textId="77777777" w:rsidR="000B7985" w:rsidRPr="004839C5" w:rsidRDefault="000B798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142AD631"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4A67CB00" w14:textId="77777777" w:rsidR="000B7985" w:rsidRPr="004839C5" w:rsidRDefault="000B7985">
                    <w:pPr>
                      <w:pStyle w:val="BodyText"/>
                      <w:spacing w:before="60" w:after="60"/>
                      <w:jc w:val="center"/>
                      <w:rPr>
                        <w:lang w:val="en-AU" w:eastAsia="en-US"/>
                      </w:rPr>
                    </w:pPr>
                    <w:r w:rsidRPr="004839C5">
                      <w:rPr>
                        <w:lang w:val="en-AU" w:eastAsia="en-US"/>
                      </w:rPr>
                      <w:t>0.008</w:t>
                    </w:r>
                  </w:p>
                </w:tc>
                <w:tc>
                  <w:tcPr>
                    <w:tcW w:w="1441" w:type="dxa"/>
                    <w:tcBorders>
                      <w:top w:val="single" w:sz="4" w:space="0" w:color="auto"/>
                      <w:left w:val="single" w:sz="4" w:space="0" w:color="auto"/>
                      <w:bottom w:val="single" w:sz="4" w:space="0" w:color="auto"/>
                      <w:right w:val="single" w:sz="4" w:space="0" w:color="auto"/>
                    </w:tcBorders>
                  </w:tcPr>
                  <w:p w14:paraId="0AE3977E" w14:textId="77777777" w:rsidR="000B7985" w:rsidRPr="004839C5" w:rsidRDefault="000B7985">
                    <w:pPr>
                      <w:pStyle w:val="BodyText"/>
                      <w:spacing w:before="60" w:after="60"/>
                      <w:jc w:val="center"/>
                      <w:rPr>
                        <w:lang w:val="en-AU" w:eastAsia="en-US"/>
                      </w:rPr>
                    </w:pPr>
                    <w:r w:rsidRPr="004839C5">
                      <w:rPr>
                        <w:lang w:val="en-AU" w:eastAsia="en-US"/>
                      </w:rPr>
                      <w:t>0.007</w:t>
                    </w:r>
                  </w:p>
                </w:tc>
                <w:tc>
                  <w:tcPr>
                    <w:tcW w:w="1701" w:type="dxa"/>
                    <w:tcBorders>
                      <w:top w:val="single" w:sz="4" w:space="0" w:color="auto"/>
                      <w:left w:val="single" w:sz="4" w:space="0" w:color="auto"/>
                      <w:bottom w:val="single" w:sz="4" w:space="0" w:color="auto"/>
                      <w:right w:val="single" w:sz="4" w:space="0" w:color="auto"/>
                    </w:tcBorders>
                  </w:tcPr>
                  <w:p w14:paraId="5837841B"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64D3D6A6"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7F8845CE"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4DB37295" w14:textId="77777777" w:rsidR="000B7985" w:rsidRPr="004839C5" w:rsidRDefault="000B7985">
                    <w:pPr>
                      <w:pStyle w:val="BodyText"/>
                      <w:spacing w:before="60" w:after="60"/>
                      <w:rPr>
                        <w:lang w:val="en-AU" w:eastAsia="en-US"/>
                      </w:rPr>
                    </w:pPr>
                    <w:r w:rsidRPr="004839C5">
                      <w:rPr>
                        <w:lang w:val="en-AU" w:eastAsia="en-US"/>
                      </w:rPr>
                      <w:t>Triticale</w:t>
                    </w:r>
                  </w:p>
                </w:tc>
                <w:tc>
                  <w:tcPr>
                    <w:tcW w:w="1295" w:type="dxa"/>
                    <w:tcBorders>
                      <w:top w:val="single" w:sz="4" w:space="0" w:color="auto"/>
                      <w:left w:val="single" w:sz="4" w:space="0" w:color="auto"/>
                      <w:bottom w:val="single" w:sz="4" w:space="0" w:color="auto"/>
                      <w:right w:val="single" w:sz="4" w:space="0" w:color="auto"/>
                    </w:tcBorders>
                  </w:tcPr>
                  <w:p w14:paraId="783FA3BB" w14:textId="77777777" w:rsidR="000B7985" w:rsidRPr="004839C5" w:rsidRDefault="000B798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3C792276" w14:textId="77777777" w:rsidR="000B7985" w:rsidRPr="004839C5" w:rsidRDefault="000B7985">
                    <w:pPr>
                      <w:pStyle w:val="BodyText"/>
                      <w:spacing w:before="60" w:after="60"/>
                      <w:jc w:val="center"/>
                      <w:rPr>
                        <w:lang w:val="en-AU" w:eastAsia="en-US"/>
                      </w:rPr>
                    </w:pPr>
                    <w:r w:rsidRPr="004839C5">
                      <w:rPr>
                        <w:lang w:val="en-AU" w:eastAsia="en-US"/>
                      </w:rPr>
                      <w:t>0.42</w:t>
                    </w:r>
                  </w:p>
                </w:tc>
                <w:tc>
                  <w:tcPr>
                    <w:tcW w:w="1260" w:type="dxa"/>
                    <w:tcBorders>
                      <w:top w:val="single" w:sz="4" w:space="0" w:color="auto"/>
                      <w:left w:val="single" w:sz="4" w:space="0" w:color="auto"/>
                      <w:bottom w:val="single" w:sz="4" w:space="0" w:color="auto"/>
                      <w:right w:val="single" w:sz="4" w:space="0" w:color="auto"/>
                    </w:tcBorders>
                  </w:tcPr>
                  <w:p w14:paraId="0E2BE781"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455D0326"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1C4EA6FE"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tcPr>
                  <w:p w14:paraId="10691E1E"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2BB50F16"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5C107C95"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5F7A6886"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29EADC55" w14:textId="77777777" w:rsidR="000B7985" w:rsidRPr="004839C5" w:rsidRDefault="000B7985">
                    <w:pPr>
                      <w:pStyle w:val="BodyText"/>
                      <w:spacing w:before="60" w:after="60"/>
                      <w:rPr>
                        <w:lang w:val="en-AU" w:eastAsia="en-US"/>
                      </w:rPr>
                    </w:pPr>
                    <w:r w:rsidRPr="004839C5">
                      <w:rPr>
                        <w:lang w:val="en-AU" w:eastAsia="en-US"/>
                      </w:rPr>
                      <w:t>Other cereals</w:t>
                    </w:r>
                  </w:p>
                </w:tc>
                <w:tc>
                  <w:tcPr>
                    <w:tcW w:w="1295" w:type="dxa"/>
                    <w:tcBorders>
                      <w:top w:val="single" w:sz="4" w:space="0" w:color="auto"/>
                      <w:left w:val="single" w:sz="4" w:space="0" w:color="auto"/>
                      <w:bottom w:val="single" w:sz="4" w:space="0" w:color="auto"/>
                      <w:right w:val="single" w:sz="4" w:space="0" w:color="auto"/>
                    </w:tcBorders>
                  </w:tcPr>
                  <w:p w14:paraId="32138352" w14:textId="77777777" w:rsidR="000B7985" w:rsidRPr="004839C5" w:rsidRDefault="000B7985">
                    <w:pPr>
                      <w:pStyle w:val="BodyText"/>
                      <w:spacing w:before="60" w:after="60"/>
                      <w:jc w:val="center"/>
                      <w:rPr>
                        <w:lang w:val="en-AU" w:eastAsia="en-US"/>
                      </w:rPr>
                    </w:pPr>
                    <w:r w:rsidRPr="004839C5">
                      <w:rPr>
                        <w:lang w:val="en-AU" w:eastAsia="en-US"/>
                      </w:rPr>
                      <w:t>1.46</w:t>
                    </w:r>
                  </w:p>
                </w:tc>
                <w:tc>
                  <w:tcPr>
                    <w:tcW w:w="1725" w:type="dxa"/>
                    <w:tcBorders>
                      <w:top w:val="single" w:sz="4" w:space="0" w:color="auto"/>
                      <w:left w:val="single" w:sz="4" w:space="0" w:color="auto"/>
                      <w:bottom w:val="single" w:sz="4" w:space="0" w:color="auto"/>
                      <w:right w:val="single" w:sz="4" w:space="0" w:color="auto"/>
                    </w:tcBorders>
                  </w:tcPr>
                  <w:p w14:paraId="31A19D7B" w14:textId="77777777" w:rsidR="000B7985" w:rsidRPr="004839C5" w:rsidRDefault="000B7985">
                    <w:pPr>
                      <w:pStyle w:val="BodyText"/>
                      <w:spacing w:before="60" w:after="60"/>
                      <w:jc w:val="center"/>
                      <w:rPr>
                        <w:lang w:val="en-AU" w:eastAsia="en-US"/>
                      </w:rPr>
                    </w:pPr>
                    <w:r w:rsidRPr="004839C5">
                      <w:rPr>
                        <w:lang w:val="en-AU" w:eastAsia="en-US"/>
                      </w:rPr>
                      <w:t>0.36</w:t>
                    </w:r>
                  </w:p>
                </w:tc>
                <w:tc>
                  <w:tcPr>
                    <w:tcW w:w="1260" w:type="dxa"/>
                    <w:tcBorders>
                      <w:top w:val="single" w:sz="4" w:space="0" w:color="auto"/>
                      <w:left w:val="single" w:sz="4" w:space="0" w:color="auto"/>
                      <w:bottom w:val="single" w:sz="4" w:space="0" w:color="auto"/>
                      <w:right w:val="single" w:sz="4" w:space="0" w:color="auto"/>
                    </w:tcBorders>
                  </w:tcPr>
                  <w:p w14:paraId="20235678"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06B90AD2"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03E0C9DF"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tcPr>
                  <w:p w14:paraId="61AD3099"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4C2E4D73"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275E15E3"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02570525"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7608CC52" w14:textId="77777777" w:rsidR="000B7985" w:rsidRPr="004839C5" w:rsidRDefault="000B7985">
                    <w:pPr>
                      <w:pStyle w:val="BodyText"/>
                      <w:spacing w:before="60" w:after="60"/>
                      <w:rPr>
                        <w:lang w:val="en-AU" w:eastAsia="en-US"/>
                      </w:rPr>
                    </w:pPr>
                    <w:r w:rsidRPr="004839C5">
                      <w:rPr>
                        <w:lang w:val="en-AU" w:eastAsia="en-US"/>
                      </w:rPr>
                      <w:t>Pulses</w:t>
                    </w:r>
                  </w:p>
                </w:tc>
                <w:tc>
                  <w:tcPr>
                    <w:tcW w:w="1295" w:type="dxa"/>
                    <w:tcBorders>
                      <w:top w:val="single" w:sz="4" w:space="0" w:color="auto"/>
                      <w:left w:val="single" w:sz="4" w:space="0" w:color="auto"/>
                      <w:bottom w:val="single" w:sz="4" w:space="0" w:color="auto"/>
                      <w:right w:val="single" w:sz="4" w:space="0" w:color="auto"/>
                    </w:tcBorders>
                  </w:tcPr>
                  <w:p w14:paraId="4A93585B" w14:textId="77777777" w:rsidR="000B7985" w:rsidRPr="004839C5" w:rsidRDefault="000B7985">
                    <w:pPr>
                      <w:pStyle w:val="BodyText"/>
                      <w:spacing w:before="60" w:after="60"/>
                      <w:jc w:val="center"/>
                      <w:rPr>
                        <w:lang w:val="en-AU" w:eastAsia="en-US"/>
                      </w:rPr>
                    </w:pPr>
                    <w:r w:rsidRPr="004839C5">
                      <w:rPr>
                        <w:lang w:val="en-AU" w:eastAsia="en-US"/>
                      </w:rPr>
                      <w:t>1.37</w:t>
                    </w:r>
                  </w:p>
                </w:tc>
                <w:tc>
                  <w:tcPr>
                    <w:tcW w:w="1725" w:type="dxa"/>
                    <w:tcBorders>
                      <w:top w:val="single" w:sz="4" w:space="0" w:color="auto"/>
                      <w:left w:val="single" w:sz="4" w:space="0" w:color="auto"/>
                      <w:bottom w:val="single" w:sz="4" w:space="0" w:color="auto"/>
                      <w:right w:val="single" w:sz="4" w:space="0" w:color="auto"/>
                    </w:tcBorders>
                  </w:tcPr>
                  <w:p w14:paraId="11B16A90" w14:textId="77777777" w:rsidR="000B7985" w:rsidRPr="004839C5" w:rsidRDefault="000B7985">
                    <w:pPr>
                      <w:pStyle w:val="BodyText"/>
                      <w:spacing w:before="60" w:after="60"/>
                      <w:jc w:val="center"/>
                      <w:rPr>
                        <w:lang w:val="en-AU" w:eastAsia="en-US"/>
                      </w:rPr>
                    </w:pPr>
                    <w:r w:rsidRPr="004839C5">
                      <w:rPr>
                        <w:lang w:val="en-AU" w:eastAsia="en-US"/>
                      </w:rPr>
                      <w:t>0.51</w:t>
                    </w:r>
                  </w:p>
                </w:tc>
                <w:tc>
                  <w:tcPr>
                    <w:tcW w:w="1260" w:type="dxa"/>
                    <w:tcBorders>
                      <w:top w:val="single" w:sz="4" w:space="0" w:color="auto"/>
                      <w:left w:val="single" w:sz="4" w:space="0" w:color="auto"/>
                      <w:bottom w:val="single" w:sz="4" w:space="0" w:color="auto"/>
                      <w:right w:val="single" w:sz="4" w:space="0" w:color="auto"/>
                    </w:tcBorders>
                  </w:tcPr>
                  <w:p w14:paraId="5E51BF12" w14:textId="77777777" w:rsidR="000B7985" w:rsidRPr="004839C5" w:rsidRDefault="000B7985">
                    <w:pPr>
                      <w:pStyle w:val="BodyText"/>
                      <w:spacing w:before="60" w:after="60"/>
                      <w:jc w:val="center"/>
                      <w:rPr>
                        <w:lang w:val="en-AU" w:eastAsia="en-US"/>
                      </w:rPr>
                    </w:pPr>
                    <w:r w:rsidRPr="004839C5">
                      <w:rPr>
                        <w:lang w:val="en-AU" w:eastAsia="en-US"/>
                      </w:rPr>
                      <w:t>0.87</w:t>
                    </w:r>
                  </w:p>
                </w:tc>
                <w:tc>
                  <w:tcPr>
                    <w:tcW w:w="1170" w:type="dxa"/>
                    <w:tcBorders>
                      <w:top w:val="single" w:sz="4" w:space="0" w:color="auto"/>
                      <w:left w:val="single" w:sz="4" w:space="0" w:color="auto"/>
                      <w:bottom w:val="single" w:sz="4" w:space="0" w:color="auto"/>
                      <w:right w:val="single" w:sz="4" w:space="0" w:color="auto"/>
                    </w:tcBorders>
                  </w:tcPr>
                  <w:p w14:paraId="011C0E8D"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2C66F81D" w14:textId="77777777" w:rsidR="000B7985" w:rsidRPr="004839C5" w:rsidRDefault="000B7985">
                    <w:pPr>
                      <w:pStyle w:val="BodyText"/>
                      <w:spacing w:before="60" w:after="60"/>
                      <w:jc w:val="center"/>
                      <w:rPr>
                        <w:lang w:val="en-AU" w:eastAsia="en-US"/>
                      </w:rPr>
                    </w:pPr>
                    <w:r w:rsidRPr="004839C5">
                      <w:rPr>
                        <w:lang w:val="en-AU" w:eastAsia="en-US"/>
                      </w:rPr>
                      <w:t>0.009</w:t>
                    </w:r>
                  </w:p>
                </w:tc>
                <w:tc>
                  <w:tcPr>
                    <w:tcW w:w="1441" w:type="dxa"/>
                    <w:tcBorders>
                      <w:top w:val="single" w:sz="4" w:space="0" w:color="auto"/>
                      <w:left w:val="single" w:sz="4" w:space="0" w:color="auto"/>
                      <w:bottom w:val="single" w:sz="4" w:space="0" w:color="auto"/>
                      <w:right w:val="single" w:sz="4" w:space="0" w:color="auto"/>
                    </w:tcBorders>
                  </w:tcPr>
                  <w:p w14:paraId="05492F8E"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63B21058"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4129F98A"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1458EFF0"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5F6D0008" w14:textId="77777777" w:rsidR="000B7985" w:rsidRPr="004839C5" w:rsidRDefault="000B7985">
                    <w:pPr>
                      <w:pStyle w:val="BodyText"/>
                      <w:spacing w:before="60" w:after="60"/>
                      <w:rPr>
                        <w:lang w:val="en-AU" w:eastAsia="en-US"/>
                      </w:rPr>
                    </w:pPr>
                    <w:r w:rsidRPr="004839C5">
                      <w:rPr>
                        <w:lang w:val="en-AU" w:eastAsia="en-US"/>
                      </w:rPr>
                      <w:t>Tubers and roots</w:t>
                    </w:r>
                  </w:p>
                </w:tc>
                <w:tc>
                  <w:tcPr>
                    <w:tcW w:w="1295" w:type="dxa"/>
                    <w:tcBorders>
                      <w:top w:val="single" w:sz="4" w:space="0" w:color="auto"/>
                      <w:left w:val="single" w:sz="4" w:space="0" w:color="auto"/>
                      <w:bottom w:val="single" w:sz="4" w:space="0" w:color="auto"/>
                      <w:right w:val="single" w:sz="4" w:space="0" w:color="auto"/>
                    </w:tcBorders>
                  </w:tcPr>
                  <w:p w14:paraId="73A71776" w14:textId="77777777" w:rsidR="000B7985" w:rsidRPr="004839C5" w:rsidRDefault="000B7985">
                    <w:pPr>
                      <w:pStyle w:val="BodyText"/>
                      <w:spacing w:before="60" w:after="60"/>
                      <w:jc w:val="center"/>
                      <w:rPr>
                        <w:lang w:val="en-AU" w:eastAsia="en-US"/>
                      </w:rPr>
                    </w:pPr>
                    <w:r w:rsidRPr="004839C5">
                      <w:rPr>
                        <w:lang w:val="en-AU" w:eastAsia="en-US"/>
                      </w:rPr>
                      <w:t>0.34</w:t>
                    </w:r>
                  </w:p>
                </w:tc>
                <w:tc>
                  <w:tcPr>
                    <w:tcW w:w="1725" w:type="dxa"/>
                    <w:tcBorders>
                      <w:top w:val="single" w:sz="4" w:space="0" w:color="auto"/>
                      <w:left w:val="single" w:sz="4" w:space="0" w:color="auto"/>
                      <w:bottom w:val="single" w:sz="4" w:space="0" w:color="auto"/>
                      <w:right w:val="single" w:sz="4" w:space="0" w:color="auto"/>
                    </w:tcBorders>
                  </w:tcPr>
                  <w:p w14:paraId="6C3BF191" w14:textId="77777777" w:rsidR="000B7985" w:rsidRPr="004839C5" w:rsidRDefault="000B7985">
                    <w:pPr>
                      <w:pStyle w:val="BodyText"/>
                      <w:spacing w:before="60" w:after="60"/>
                      <w:jc w:val="center"/>
                      <w:rPr>
                        <w:lang w:val="en-AU" w:eastAsia="en-US"/>
                      </w:rPr>
                    </w:pPr>
                    <w:r w:rsidRPr="004839C5">
                      <w:rPr>
                        <w:lang w:val="en-AU" w:eastAsia="en-US"/>
                      </w:rPr>
                      <w:t>0.43</w:t>
                    </w:r>
                  </w:p>
                </w:tc>
                <w:tc>
                  <w:tcPr>
                    <w:tcW w:w="1260" w:type="dxa"/>
                    <w:tcBorders>
                      <w:top w:val="single" w:sz="4" w:space="0" w:color="auto"/>
                      <w:left w:val="single" w:sz="4" w:space="0" w:color="auto"/>
                      <w:bottom w:val="single" w:sz="4" w:space="0" w:color="auto"/>
                      <w:right w:val="single" w:sz="4" w:space="0" w:color="auto"/>
                    </w:tcBorders>
                  </w:tcPr>
                  <w:p w14:paraId="52AF3080" w14:textId="77777777" w:rsidR="000B7985" w:rsidRPr="004839C5" w:rsidRDefault="000B7985">
                    <w:pPr>
                      <w:pStyle w:val="BodyText"/>
                      <w:spacing w:before="60" w:after="60"/>
                      <w:jc w:val="center"/>
                      <w:rPr>
                        <w:lang w:val="en-AU" w:eastAsia="en-US"/>
                      </w:rPr>
                    </w:pPr>
                    <w:r w:rsidRPr="004839C5">
                      <w:rPr>
                        <w:lang w:val="en-AU" w:eastAsia="en-US"/>
                      </w:rPr>
                      <w:t>0.25</w:t>
                    </w:r>
                  </w:p>
                </w:tc>
                <w:tc>
                  <w:tcPr>
                    <w:tcW w:w="1170" w:type="dxa"/>
                    <w:tcBorders>
                      <w:top w:val="single" w:sz="4" w:space="0" w:color="auto"/>
                      <w:left w:val="single" w:sz="4" w:space="0" w:color="auto"/>
                      <w:bottom w:val="single" w:sz="4" w:space="0" w:color="auto"/>
                      <w:right w:val="single" w:sz="4" w:space="0" w:color="auto"/>
                    </w:tcBorders>
                  </w:tcPr>
                  <w:p w14:paraId="25E47CD6"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4995EB84" w14:textId="77777777" w:rsidR="000B7985" w:rsidRPr="004839C5" w:rsidRDefault="000B7985">
                    <w:pPr>
                      <w:pStyle w:val="BodyText"/>
                      <w:spacing w:before="60" w:after="60"/>
                      <w:jc w:val="center"/>
                      <w:rPr>
                        <w:lang w:val="en-AU" w:eastAsia="en-US"/>
                      </w:rPr>
                    </w:pPr>
                    <w:r w:rsidRPr="004839C5">
                      <w:rPr>
                        <w:lang w:val="en-AU" w:eastAsia="en-US"/>
                      </w:rPr>
                      <w:t>0.020</w:t>
                    </w:r>
                  </w:p>
                </w:tc>
                <w:tc>
                  <w:tcPr>
                    <w:tcW w:w="1441" w:type="dxa"/>
                    <w:tcBorders>
                      <w:top w:val="single" w:sz="4" w:space="0" w:color="auto"/>
                      <w:left w:val="single" w:sz="4" w:space="0" w:color="auto"/>
                      <w:bottom w:val="single" w:sz="4" w:space="0" w:color="auto"/>
                      <w:right w:val="single" w:sz="4" w:space="0" w:color="auto"/>
                    </w:tcBorders>
                  </w:tcPr>
                  <w:p w14:paraId="177915A0"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1B3F5978" w14:textId="60DC49BD" w:rsidR="000B7985" w:rsidRPr="004839C5" w:rsidRDefault="003B21A3">
                    <w:pPr>
                      <w:pStyle w:val="BodyText"/>
                      <w:spacing w:before="60" w:after="60"/>
                      <w:jc w:val="center"/>
                      <w:rPr>
                        <w:lang w:val="en-AU" w:eastAsia="en-US"/>
                      </w:rPr>
                    </w:pPr>
                    <w:r>
                      <w:rPr>
                        <w:lang w:val="en-AU" w:eastAsia="en-US"/>
                      </w:rPr>
                      <w:t>n/a</w:t>
                    </w:r>
                  </w:p>
                </w:tc>
                <w:tc>
                  <w:tcPr>
                    <w:tcW w:w="1702" w:type="dxa"/>
                  </w:tcPr>
                  <w:p w14:paraId="685808DD"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542802A0"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2F98203" w14:textId="4E09E874" w:rsidR="000B7985" w:rsidRPr="004839C5" w:rsidRDefault="000B7985">
                    <w:pPr>
                      <w:pStyle w:val="BodyText"/>
                      <w:spacing w:before="60" w:after="60"/>
                      <w:rPr>
                        <w:lang w:val="en-AU" w:eastAsia="en-US"/>
                      </w:rPr>
                    </w:pPr>
                    <w:r w:rsidRPr="004839C5">
                      <w:rPr>
                        <w:lang w:val="en-AU" w:eastAsia="en-US"/>
                      </w:rPr>
                      <w:t>Peanuts</w:t>
                    </w:r>
                  </w:p>
                </w:tc>
                <w:tc>
                  <w:tcPr>
                    <w:tcW w:w="1295" w:type="dxa"/>
                    <w:tcBorders>
                      <w:top w:val="single" w:sz="4" w:space="0" w:color="auto"/>
                      <w:left w:val="single" w:sz="4" w:space="0" w:color="auto"/>
                      <w:bottom w:val="single" w:sz="4" w:space="0" w:color="auto"/>
                      <w:right w:val="single" w:sz="4" w:space="0" w:color="auto"/>
                    </w:tcBorders>
                  </w:tcPr>
                  <w:p w14:paraId="28FD6CEE" w14:textId="77777777" w:rsidR="000B7985" w:rsidRPr="004839C5" w:rsidRDefault="000B7985">
                    <w:pPr>
                      <w:pStyle w:val="BodyText"/>
                      <w:spacing w:before="60" w:after="60"/>
                      <w:jc w:val="center"/>
                      <w:rPr>
                        <w:lang w:val="en-AU" w:eastAsia="en-US"/>
                      </w:rPr>
                    </w:pPr>
                    <w:r w:rsidRPr="004839C5">
                      <w:rPr>
                        <w:lang w:val="en-AU" w:eastAsia="en-US"/>
                      </w:rPr>
                      <w:t>1.07</w:t>
                    </w:r>
                  </w:p>
                </w:tc>
                <w:tc>
                  <w:tcPr>
                    <w:tcW w:w="1725" w:type="dxa"/>
                    <w:tcBorders>
                      <w:top w:val="single" w:sz="4" w:space="0" w:color="auto"/>
                      <w:left w:val="single" w:sz="4" w:space="0" w:color="auto"/>
                      <w:bottom w:val="single" w:sz="4" w:space="0" w:color="auto"/>
                      <w:right w:val="single" w:sz="4" w:space="0" w:color="auto"/>
                    </w:tcBorders>
                  </w:tcPr>
                  <w:p w14:paraId="1D48B703" w14:textId="77777777" w:rsidR="000B7985" w:rsidRPr="004839C5" w:rsidRDefault="000B7985">
                    <w:pPr>
                      <w:pStyle w:val="BodyText"/>
                      <w:spacing w:before="60" w:after="60"/>
                      <w:jc w:val="center"/>
                      <w:rPr>
                        <w:lang w:val="en-AU" w:eastAsia="en-US"/>
                      </w:rPr>
                    </w:pPr>
                    <w:r w:rsidRPr="004839C5">
                      <w:rPr>
                        <w:lang w:val="en-AU" w:eastAsia="en-US"/>
                      </w:rPr>
                      <w:t>0.20</w:t>
                    </w:r>
                  </w:p>
                </w:tc>
                <w:tc>
                  <w:tcPr>
                    <w:tcW w:w="1260" w:type="dxa"/>
                    <w:tcBorders>
                      <w:top w:val="single" w:sz="4" w:space="0" w:color="auto"/>
                      <w:left w:val="single" w:sz="4" w:space="0" w:color="auto"/>
                      <w:bottom w:val="single" w:sz="4" w:space="0" w:color="auto"/>
                      <w:right w:val="single" w:sz="4" w:space="0" w:color="auto"/>
                    </w:tcBorders>
                  </w:tcPr>
                  <w:p w14:paraId="09A1ABAF" w14:textId="77777777" w:rsidR="000B7985" w:rsidRPr="004839C5" w:rsidRDefault="000B7985">
                    <w:pPr>
                      <w:pStyle w:val="BodyText"/>
                      <w:spacing w:before="60" w:after="60"/>
                      <w:jc w:val="center"/>
                      <w:rPr>
                        <w:lang w:val="en-AU" w:eastAsia="en-US"/>
                      </w:rPr>
                    </w:pPr>
                    <w:r w:rsidRPr="004839C5">
                      <w:rPr>
                        <w:lang w:val="en-AU" w:eastAsia="en-US"/>
                      </w:rPr>
                      <w:t>0.80</w:t>
                    </w:r>
                  </w:p>
                </w:tc>
                <w:tc>
                  <w:tcPr>
                    <w:tcW w:w="1170" w:type="dxa"/>
                    <w:tcBorders>
                      <w:top w:val="single" w:sz="4" w:space="0" w:color="auto"/>
                      <w:left w:val="single" w:sz="4" w:space="0" w:color="auto"/>
                      <w:bottom w:val="single" w:sz="4" w:space="0" w:color="auto"/>
                      <w:right w:val="single" w:sz="4" w:space="0" w:color="auto"/>
                    </w:tcBorders>
                  </w:tcPr>
                  <w:p w14:paraId="1A4417E4" w14:textId="77777777" w:rsidR="000B7985" w:rsidRPr="004839C5" w:rsidRDefault="000B7985">
                    <w:pPr>
                      <w:pStyle w:val="BodyText"/>
                      <w:spacing w:before="60" w:after="60"/>
                      <w:jc w:val="center"/>
                      <w:rPr>
                        <w:lang w:val="en-AU" w:eastAsia="en-US"/>
                      </w:rPr>
                    </w:pPr>
                    <w:r w:rsidRPr="004839C5">
                      <w:rPr>
                        <w:lang w:val="en-AU" w:eastAsia="en-US"/>
                      </w:rPr>
                      <w:t>0.42</w:t>
                    </w:r>
                  </w:p>
                </w:tc>
                <w:tc>
                  <w:tcPr>
                    <w:tcW w:w="1188" w:type="dxa"/>
                    <w:tcBorders>
                      <w:top w:val="single" w:sz="4" w:space="0" w:color="auto"/>
                      <w:left w:val="single" w:sz="4" w:space="0" w:color="auto"/>
                      <w:bottom w:val="single" w:sz="4" w:space="0" w:color="auto"/>
                      <w:right w:val="single" w:sz="4" w:space="0" w:color="auto"/>
                    </w:tcBorders>
                  </w:tcPr>
                  <w:p w14:paraId="41554BF6" w14:textId="77777777" w:rsidR="000B7985" w:rsidRPr="004839C5" w:rsidRDefault="000B7985">
                    <w:pPr>
                      <w:pStyle w:val="BodyText"/>
                      <w:spacing w:before="60" w:after="60"/>
                      <w:jc w:val="center"/>
                      <w:rPr>
                        <w:lang w:val="en-AU" w:eastAsia="en-US"/>
                      </w:rPr>
                    </w:pPr>
                    <w:r w:rsidRPr="004839C5">
                      <w:rPr>
                        <w:lang w:val="en-AU" w:eastAsia="en-US"/>
                      </w:rPr>
                      <w:t>0.016</w:t>
                    </w:r>
                  </w:p>
                </w:tc>
                <w:tc>
                  <w:tcPr>
                    <w:tcW w:w="1441" w:type="dxa"/>
                    <w:tcBorders>
                      <w:top w:val="single" w:sz="4" w:space="0" w:color="auto"/>
                      <w:left w:val="single" w:sz="4" w:space="0" w:color="auto"/>
                      <w:bottom w:val="single" w:sz="4" w:space="0" w:color="auto"/>
                      <w:right w:val="single" w:sz="4" w:space="0" w:color="auto"/>
                    </w:tcBorders>
                  </w:tcPr>
                  <w:p w14:paraId="004FF6CF" w14:textId="77777777" w:rsidR="000B7985" w:rsidRPr="004839C5" w:rsidRDefault="000B7985">
                    <w:pPr>
                      <w:pStyle w:val="BodyText"/>
                      <w:spacing w:before="60" w:after="60"/>
                      <w:jc w:val="center"/>
                      <w:rPr>
                        <w:lang w:val="en-AU" w:eastAsia="en-US"/>
                      </w:rPr>
                    </w:pPr>
                    <w:r w:rsidRPr="004839C5">
                      <w:rPr>
                        <w:lang w:val="en-AU" w:eastAsia="en-US"/>
                      </w:rPr>
                      <w:t>0.014</w:t>
                    </w:r>
                  </w:p>
                </w:tc>
                <w:tc>
                  <w:tcPr>
                    <w:tcW w:w="1701" w:type="dxa"/>
                    <w:tcBorders>
                      <w:top w:val="single" w:sz="4" w:space="0" w:color="auto"/>
                      <w:left w:val="single" w:sz="4" w:space="0" w:color="auto"/>
                      <w:bottom w:val="single" w:sz="4" w:space="0" w:color="auto"/>
                      <w:right w:val="single" w:sz="4" w:space="0" w:color="auto"/>
                    </w:tcBorders>
                  </w:tcPr>
                  <w:p w14:paraId="16BC1FE5"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4A204C9D"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613B58D5"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1DF98D24" w14:textId="6FB4F4B0" w:rsidR="000B7985" w:rsidRPr="004839C5" w:rsidRDefault="000B7985">
                    <w:pPr>
                      <w:pStyle w:val="BodyText"/>
                      <w:spacing w:before="60" w:after="60"/>
                      <w:rPr>
                        <w:lang w:val="en-AU" w:eastAsia="en-US"/>
                      </w:rPr>
                    </w:pPr>
                    <w:r w:rsidRPr="004839C5">
                      <w:rPr>
                        <w:lang w:val="en-AU" w:eastAsia="en-US"/>
                      </w:rPr>
                      <w:t>Sugar cane</w:t>
                    </w:r>
                  </w:p>
                </w:tc>
                <w:tc>
                  <w:tcPr>
                    <w:tcW w:w="1295" w:type="dxa"/>
                    <w:tcBorders>
                      <w:top w:val="single" w:sz="4" w:space="0" w:color="auto"/>
                      <w:left w:val="single" w:sz="4" w:space="0" w:color="auto"/>
                      <w:bottom w:val="single" w:sz="4" w:space="0" w:color="auto"/>
                      <w:right w:val="single" w:sz="4" w:space="0" w:color="auto"/>
                    </w:tcBorders>
                  </w:tcPr>
                  <w:p w14:paraId="09A86FD4" w14:textId="77777777" w:rsidR="000B7985" w:rsidRPr="004839C5" w:rsidRDefault="000B7985">
                    <w:pPr>
                      <w:pStyle w:val="BodyText"/>
                      <w:spacing w:before="60" w:after="60"/>
                      <w:jc w:val="center"/>
                      <w:rPr>
                        <w:lang w:val="en-AU" w:eastAsia="en-US"/>
                      </w:rPr>
                    </w:pPr>
                    <w:r w:rsidRPr="004839C5">
                      <w:rPr>
                        <w:lang w:val="en-AU" w:eastAsia="en-US"/>
                      </w:rPr>
                      <w:t>0.25</w:t>
                    </w:r>
                  </w:p>
                </w:tc>
                <w:tc>
                  <w:tcPr>
                    <w:tcW w:w="1725" w:type="dxa"/>
                    <w:tcBorders>
                      <w:top w:val="single" w:sz="4" w:space="0" w:color="auto"/>
                      <w:left w:val="single" w:sz="4" w:space="0" w:color="auto"/>
                      <w:bottom w:val="single" w:sz="4" w:space="0" w:color="auto"/>
                      <w:right w:val="single" w:sz="4" w:space="0" w:color="auto"/>
                    </w:tcBorders>
                  </w:tcPr>
                  <w:p w14:paraId="1DD6D203" w14:textId="77777777" w:rsidR="000B7985" w:rsidRPr="004839C5" w:rsidRDefault="000B7985">
                    <w:pPr>
                      <w:pStyle w:val="BodyText"/>
                      <w:spacing w:before="60" w:after="60"/>
                      <w:jc w:val="center"/>
                      <w:rPr>
                        <w:lang w:val="en-AU" w:eastAsia="en-US"/>
                      </w:rPr>
                    </w:pPr>
                    <w:r w:rsidRPr="004839C5">
                      <w:rPr>
                        <w:lang w:val="en-AU" w:eastAsia="en-US"/>
                      </w:rPr>
                      <w:t>0.45</w:t>
                    </w:r>
                  </w:p>
                </w:tc>
                <w:tc>
                  <w:tcPr>
                    <w:tcW w:w="1260" w:type="dxa"/>
                    <w:tcBorders>
                      <w:top w:val="single" w:sz="4" w:space="0" w:color="auto"/>
                      <w:left w:val="single" w:sz="4" w:space="0" w:color="auto"/>
                      <w:bottom w:val="single" w:sz="4" w:space="0" w:color="auto"/>
                      <w:right w:val="single" w:sz="4" w:space="0" w:color="auto"/>
                    </w:tcBorders>
                  </w:tcPr>
                  <w:p w14:paraId="55438731" w14:textId="77777777" w:rsidR="000B7985" w:rsidRPr="004839C5" w:rsidRDefault="000B7985">
                    <w:pPr>
                      <w:pStyle w:val="BodyText"/>
                      <w:spacing w:before="60" w:after="60"/>
                      <w:jc w:val="center"/>
                      <w:rPr>
                        <w:lang w:val="en-AU" w:eastAsia="en-US"/>
                      </w:rPr>
                    </w:pPr>
                    <w:r w:rsidRPr="004839C5">
                      <w:rPr>
                        <w:lang w:val="en-AU" w:eastAsia="en-US"/>
                      </w:rPr>
                      <w:t>0.20</w:t>
                    </w:r>
                  </w:p>
                </w:tc>
                <w:tc>
                  <w:tcPr>
                    <w:tcW w:w="1170" w:type="dxa"/>
                    <w:tcBorders>
                      <w:top w:val="single" w:sz="4" w:space="0" w:color="auto"/>
                      <w:left w:val="single" w:sz="4" w:space="0" w:color="auto"/>
                      <w:bottom w:val="single" w:sz="4" w:space="0" w:color="auto"/>
                      <w:right w:val="single" w:sz="4" w:space="0" w:color="auto"/>
                    </w:tcBorders>
                  </w:tcPr>
                  <w:p w14:paraId="1AA6554B"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7A22E6B3" w14:textId="77777777" w:rsidR="000B7985" w:rsidRPr="004839C5" w:rsidRDefault="000B7985">
                    <w:pPr>
                      <w:pStyle w:val="BodyText"/>
                      <w:spacing w:before="60" w:after="60"/>
                      <w:jc w:val="center"/>
                      <w:rPr>
                        <w:lang w:val="en-AU" w:eastAsia="en-US"/>
                      </w:rPr>
                    </w:pPr>
                    <w:r w:rsidRPr="004839C5">
                      <w:rPr>
                        <w:lang w:val="en-AU" w:eastAsia="en-US"/>
                      </w:rPr>
                      <w:t>0.005</w:t>
                    </w:r>
                  </w:p>
                </w:tc>
                <w:tc>
                  <w:tcPr>
                    <w:tcW w:w="1441" w:type="dxa"/>
                    <w:tcBorders>
                      <w:top w:val="single" w:sz="4" w:space="0" w:color="auto"/>
                      <w:left w:val="single" w:sz="4" w:space="0" w:color="auto"/>
                      <w:bottom w:val="single" w:sz="4" w:space="0" w:color="auto"/>
                      <w:right w:val="single" w:sz="4" w:space="0" w:color="auto"/>
                    </w:tcBorders>
                  </w:tcPr>
                  <w:p w14:paraId="27F953AB" w14:textId="77777777" w:rsidR="000B7985" w:rsidRPr="004839C5" w:rsidRDefault="000B7985">
                    <w:pPr>
                      <w:pStyle w:val="BodyText"/>
                      <w:spacing w:before="60" w:after="60"/>
                      <w:jc w:val="center"/>
                      <w:rPr>
                        <w:lang w:val="en-AU" w:eastAsia="en-US"/>
                      </w:rPr>
                    </w:pPr>
                    <w:r w:rsidRPr="004839C5">
                      <w:rPr>
                        <w:lang w:val="en-AU" w:eastAsia="en-US"/>
                      </w:rPr>
                      <w:t>0.007</w:t>
                    </w:r>
                  </w:p>
                </w:tc>
                <w:tc>
                  <w:tcPr>
                    <w:tcW w:w="1701" w:type="dxa"/>
                    <w:tcBorders>
                      <w:top w:val="single" w:sz="4" w:space="0" w:color="auto"/>
                      <w:left w:val="single" w:sz="4" w:space="0" w:color="auto"/>
                      <w:bottom w:val="single" w:sz="4" w:space="0" w:color="auto"/>
                      <w:right w:val="single" w:sz="4" w:space="0" w:color="auto"/>
                    </w:tcBorders>
                  </w:tcPr>
                  <w:p w14:paraId="230B9DAA" w14:textId="77777777" w:rsidR="000B7985" w:rsidRPr="004839C5" w:rsidRDefault="000B7985">
                    <w:pPr>
                      <w:pStyle w:val="BodyText"/>
                      <w:spacing w:before="60" w:after="60"/>
                      <w:jc w:val="center"/>
                      <w:rPr>
                        <w:lang w:val="en-AU" w:eastAsia="en-US"/>
                      </w:rPr>
                    </w:pPr>
                    <w:r w:rsidRPr="004839C5">
                      <w:rPr>
                        <w:lang w:val="en-AU" w:eastAsia="en-US"/>
                      </w:rPr>
                      <w:t>1.0</w:t>
                    </w:r>
                  </w:p>
                </w:tc>
                <w:tc>
                  <w:tcPr>
                    <w:tcW w:w="1702" w:type="dxa"/>
                  </w:tcPr>
                  <w:p w14:paraId="0FAC54BC" w14:textId="77777777" w:rsidR="000B7985" w:rsidRPr="004839C5" w:rsidRDefault="000B7985">
                    <w:pPr>
                      <w:pStyle w:val="BodyText"/>
                      <w:spacing w:before="60" w:after="60"/>
                      <w:jc w:val="center"/>
                      <w:rPr>
                        <w:lang w:val="en-AU" w:eastAsia="en-US"/>
                      </w:rPr>
                    </w:pPr>
                    <w:r w:rsidRPr="00651C11">
                      <w:rPr>
                        <w:sz w:val="19"/>
                        <w:szCs w:val="19"/>
                        <w:lang w:val="en-AU" w:eastAsia="en-US"/>
                      </w:rPr>
                      <w:t>0.8</w:t>
                    </w:r>
                    <w:r>
                      <w:rPr>
                        <w:sz w:val="19"/>
                        <w:szCs w:val="19"/>
                        <w:lang w:val="en-AU" w:eastAsia="en-US"/>
                      </w:rPr>
                      <w:t>0</w:t>
                    </w:r>
                  </w:p>
                </w:tc>
              </w:tr>
              <w:tr w:rsidR="000B7985" w:rsidRPr="004839C5" w14:paraId="0027C656"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CCBC77C" w14:textId="01799A70" w:rsidR="000B7985" w:rsidRPr="004839C5" w:rsidRDefault="000B7985">
                    <w:pPr>
                      <w:pStyle w:val="BodyText"/>
                      <w:spacing w:before="60" w:after="60"/>
                      <w:rPr>
                        <w:lang w:val="en-AU" w:eastAsia="en-US"/>
                      </w:rPr>
                    </w:pPr>
                    <w:r w:rsidRPr="004839C5">
                      <w:rPr>
                        <w:lang w:val="en-AU" w:eastAsia="en-US"/>
                      </w:rPr>
                      <w:lastRenderedPageBreak/>
                      <w:t>Cotton</w:t>
                    </w:r>
                  </w:p>
                </w:tc>
                <w:tc>
                  <w:tcPr>
                    <w:tcW w:w="1295" w:type="dxa"/>
                    <w:tcBorders>
                      <w:top w:val="single" w:sz="4" w:space="0" w:color="auto"/>
                      <w:left w:val="single" w:sz="4" w:space="0" w:color="auto"/>
                      <w:bottom w:val="single" w:sz="4" w:space="0" w:color="auto"/>
                      <w:right w:val="single" w:sz="4" w:space="0" w:color="auto"/>
                    </w:tcBorders>
                  </w:tcPr>
                  <w:p w14:paraId="70B0AD4C" w14:textId="77777777" w:rsidR="000B7985" w:rsidRPr="004839C5" w:rsidRDefault="000B7985">
                    <w:pPr>
                      <w:pStyle w:val="BodyText"/>
                      <w:spacing w:before="60" w:after="60"/>
                      <w:jc w:val="center"/>
                      <w:rPr>
                        <w:lang w:val="en-AU" w:eastAsia="en-US"/>
                      </w:rPr>
                    </w:pPr>
                    <w:r w:rsidRPr="004839C5">
                      <w:rPr>
                        <w:lang w:val="en-AU" w:eastAsia="en-US"/>
                      </w:rPr>
                      <w:t>1.90</w:t>
                    </w:r>
                  </w:p>
                </w:tc>
                <w:tc>
                  <w:tcPr>
                    <w:tcW w:w="1725" w:type="dxa"/>
                    <w:tcBorders>
                      <w:top w:val="single" w:sz="4" w:space="0" w:color="auto"/>
                      <w:left w:val="single" w:sz="4" w:space="0" w:color="auto"/>
                      <w:bottom w:val="single" w:sz="4" w:space="0" w:color="auto"/>
                      <w:right w:val="single" w:sz="4" w:space="0" w:color="auto"/>
                    </w:tcBorders>
                  </w:tcPr>
                  <w:p w14:paraId="44F520DD" w14:textId="77777777" w:rsidR="000B7985" w:rsidRPr="004839C5" w:rsidRDefault="000B7985">
                    <w:pPr>
                      <w:pStyle w:val="BodyText"/>
                      <w:spacing w:before="60" w:after="60"/>
                      <w:jc w:val="center"/>
                      <w:rPr>
                        <w:lang w:val="en-AU" w:eastAsia="en-US"/>
                      </w:rPr>
                    </w:pPr>
                    <w:r w:rsidRPr="004839C5">
                      <w:rPr>
                        <w:lang w:val="en-AU" w:eastAsia="en-US"/>
                      </w:rPr>
                      <w:t>0.30</w:t>
                    </w:r>
                  </w:p>
                </w:tc>
                <w:tc>
                  <w:tcPr>
                    <w:tcW w:w="1260" w:type="dxa"/>
                    <w:tcBorders>
                      <w:top w:val="single" w:sz="4" w:space="0" w:color="auto"/>
                      <w:left w:val="single" w:sz="4" w:space="0" w:color="auto"/>
                      <w:bottom w:val="single" w:sz="4" w:space="0" w:color="auto"/>
                      <w:right w:val="single" w:sz="4" w:space="0" w:color="auto"/>
                    </w:tcBorders>
                  </w:tcPr>
                  <w:p w14:paraId="0AFA99A0" w14:textId="77777777" w:rsidR="000B7985" w:rsidRPr="004839C5" w:rsidRDefault="000B7985">
                    <w:pPr>
                      <w:pStyle w:val="BodyText"/>
                      <w:spacing w:before="60" w:after="60"/>
                      <w:jc w:val="center"/>
                      <w:rPr>
                        <w:lang w:val="en-AU" w:eastAsia="en-US"/>
                      </w:rPr>
                    </w:pPr>
                    <w:r w:rsidRPr="004839C5">
                      <w:rPr>
                        <w:lang w:val="en-AU" w:eastAsia="en-US"/>
                      </w:rPr>
                      <w:t>0.90</w:t>
                    </w:r>
                  </w:p>
                </w:tc>
                <w:tc>
                  <w:tcPr>
                    <w:tcW w:w="1170" w:type="dxa"/>
                    <w:tcBorders>
                      <w:top w:val="single" w:sz="4" w:space="0" w:color="auto"/>
                      <w:left w:val="single" w:sz="4" w:space="0" w:color="auto"/>
                      <w:bottom w:val="single" w:sz="4" w:space="0" w:color="auto"/>
                      <w:right w:val="single" w:sz="4" w:space="0" w:color="auto"/>
                    </w:tcBorders>
                  </w:tcPr>
                  <w:p w14:paraId="4AE452B6"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445E3D0" w14:textId="77777777" w:rsidR="000B7985" w:rsidRPr="004839C5" w:rsidRDefault="000B7985">
                    <w:pPr>
                      <w:pStyle w:val="BodyText"/>
                      <w:spacing w:before="60" w:after="60"/>
                      <w:jc w:val="center"/>
                      <w:rPr>
                        <w:lang w:val="en-AU" w:eastAsia="en-US"/>
                      </w:rPr>
                    </w:pPr>
                    <w:r w:rsidRPr="004839C5">
                      <w:rPr>
                        <w:lang w:val="en-AU" w:eastAsia="en-US"/>
                      </w:rPr>
                      <w:t>0.01</w:t>
                    </w:r>
                  </w:p>
                </w:tc>
                <w:tc>
                  <w:tcPr>
                    <w:tcW w:w="1441" w:type="dxa"/>
                    <w:tcBorders>
                      <w:top w:val="single" w:sz="4" w:space="0" w:color="auto"/>
                      <w:left w:val="single" w:sz="4" w:space="0" w:color="auto"/>
                      <w:bottom w:val="single" w:sz="4" w:space="0" w:color="auto"/>
                      <w:right w:val="single" w:sz="4" w:space="0" w:color="auto"/>
                    </w:tcBorders>
                  </w:tcPr>
                  <w:p w14:paraId="78417847" w14:textId="77777777" w:rsidR="000B7985" w:rsidRPr="004839C5" w:rsidRDefault="000B7985">
                    <w:pPr>
                      <w:pStyle w:val="BodyText"/>
                      <w:spacing w:before="60" w:after="60"/>
                      <w:jc w:val="center"/>
                      <w:rPr>
                        <w:lang w:val="en-AU" w:eastAsia="en-US"/>
                      </w:rPr>
                    </w:pPr>
                    <w:r w:rsidRPr="004839C5">
                      <w:rPr>
                        <w:lang w:val="en-AU" w:eastAsia="en-US"/>
                      </w:rPr>
                      <w:t>0.01</w:t>
                    </w:r>
                  </w:p>
                </w:tc>
                <w:tc>
                  <w:tcPr>
                    <w:tcW w:w="1701" w:type="dxa"/>
                    <w:tcBorders>
                      <w:top w:val="single" w:sz="4" w:space="0" w:color="auto"/>
                      <w:left w:val="single" w:sz="4" w:space="0" w:color="auto"/>
                      <w:bottom w:val="single" w:sz="4" w:space="0" w:color="auto"/>
                      <w:right w:val="single" w:sz="4" w:space="0" w:color="auto"/>
                    </w:tcBorders>
                  </w:tcPr>
                  <w:p w14:paraId="02B03435" w14:textId="36CF86DD" w:rsidR="000B7985" w:rsidRPr="004839C5" w:rsidRDefault="003B21A3">
                    <w:pPr>
                      <w:pStyle w:val="BodyText"/>
                      <w:spacing w:before="60" w:after="60"/>
                      <w:jc w:val="center"/>
                      <w:rPr>
                        <w:lang w:val="en-AU" w:eastAsia="en-US"/>
                      </w:rPr>
                    </w:pPr>
                    <w:r>
                      <w:rPr>
                        <w:lang w:val="en-AU" w:eastAsia="en-US"/>
                      </w:rPr>
                      <w:t>n/a</w:t>
                    </w:r>
                  </w:p>
                </w:tc>
                <w:tc>
                  <w:tcPr>
                    <w:tcW w:w="1702" w:type="dxa"/>
                  </w:tcPr>
                  <w:p w14:paraId="3CCF84D5"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62890EE6"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10F08B64" w14:textId="77777777" w:rsidR="000B7985" w:rsidRPr="004839C5" w:rsidRDefault="000B7985">
                    <w:pPr>
                      <w:pStyle w:val="BodyText"/>
                      <w:spacing w:before="60" w:after="60"/>
                      <w:rPr>
                        <w:lang w:val="en-AU" w:eastAsia="en-US"/>
                      </w:rPr>
                    </w:pPr>
                    <w:r w:rsidRPr="004839C5">
                      <w:rPr>
                        <w:lang w:val="en-AU" w:eastAsia="en-US"/>
                      </w:rPr>
                      <w:t>Hops</w:t>
                    </w:r>
                  </w:p>
                </w:tc>
                <w:tc>
                  <w:tcPr>
                    <w:tcW w:w="1295" w:type="dxa"/>
                    <w:tcBorders>
                      <w:top w:val="single" w:sz="4" w:space="0" w:color="auto"/>
                      <w:left w:val="single" w:sz="4" w:space="0" w:color="auto"/>
                      <w:bottom w:val="single" w:sz="4" w:space="0" w:color="auto"/>
                      <w:right w:val="single" w:sz="4" w:space="0" w:color="auto"/>
                    </w:tcBorders>
                  </w:tcPr>
                  <w:p w14:paraId="77202D01" w14:textId="77777777" w:rsidR="000B7985" w:rsidRPr="004839C5" w:rsidRDefault="000B7985">
                    <w:pPr>
                      <w:pStyle w:val="BodyText"/>
                      <w:spacing w:before="60" w:after="60"/>
                      <w:jc w:val="center"/>
                      <w:rPr>
                        <w:lang w:val="en-AU" w:eastAsia="en-US"/>
                      </w:rPr>
                    </w:pPr>
                    <w:r w:rsidRPr="004839C5">
                      <w:rPr>
                        <w:lang w:val="en-AU" w:eastAsia="en-US"/>
                      </w:rPr>
                      <w:t>1.50</w:t>
                    </w:r>
                  </w:p>
                </w:tc>
                <w:tc>
                  <w:tcPr>
                    <w:tcW w:w="1725" w:type="dxa"/>
                    <w:tcBorders>
                      <w:top w:val="single" w:sz="4" w:space="0" w:color="auto"/>
                      <w:left w:val="single" w:sz="4" w:space="0" w:color="auto"/>
                      <w:bottom w:val="single" w:sz="4" w:space="0" w:color="auto"/>
                      <w:right w:val="single" w:sz="4" w:space="0" w:color="auto"/>
                    </w:tcBorders>
                  </w:tcPr>
                  <w:p w14:paraId="286B77FB" w14:textId="77777777" w:rsidR="000B7985" w:rsidRPr="004839C5" w:rsidRDefault="000B7985">
                    <w:pPr>
                      <w:pStyle w:val="BodyText"/>
                      <w:spacing w:before="60" w:after="60"/>
                      <w:jc w:val="center"/>
                      <w:rPr>
                        <w:lang w:val="en-AU" w:eastAsia="en-US"/>
                      </w:rPr>
                    </w:pPr>
                    <w:r w:rsidRPr="004839C5">
                      <w:rPr>
                        <w:lang w:val="en-AU" w:eastAsia="en-US"/>
                      </w:rPr>
                      <w:t>0.29</w:t>
                    </w:r>
                  </w:p>
                </w:tc>
                <w:tc>
                  <w:tcPr>
                    <w:tcW w:w="1260" w:type="dxa"/>
                    <w:tcBorders>
                      <w:top w:val="single" w:sz="4" w:space="0" w:color="auto"/>
                      <w:left w:val="single" w:sz="4" w:space="0" w:color="auto"/>
                      <w:bottom w:val="single" w:sz="4" w:space="0" w:color="auto"/>
                      <w:right w:val="single" w:sz="4" w:space="0" w:color="auto"/>
                    </w:tcBorders>
                  </w:tcPr>
                  <w:p w14:paraId="3DE6A489"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5442F921"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285C4D44"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tcPr>
                  <w:p w14:paraId="780D0137" w14:textId="7FF7BAA1" w:rsidR="000B7985" w:rsidRPr="004839C5" w:rsidRDefault="003B21A3">
                    <w:pPr>
                      <w:pStyle w:val="BodyText"/>
                      <w:spacing w:before="60" w:after="60"/>
                      <w:jc w:val="center"/>
                      <w:rPr>
                        <w:lang w:val="en-AU" w:eastAsia="en-US"/>
                      </w:rPr>
                    </w:pPr>
                    <w:r>
                      <w:rPr>
                        <w:lang w:val="en-AU" w:eastAsia="en-US"/>
                      </w:rPr>
                      <w:t>n/a</w:t>
                    </w:r>
                  </w:p>
                </w:tc>
                <w:tc>
                  <w:tcPr>
                    <w:tcW w:w="1701" w:type="dxa"/>
                    <w:tcBorders>
                      <w:top w:val="single" w:sz="4" w:space="0" w:color="auto"/>
                      <w:left w:val="single" w:sz="4" w:space="0" w:color="auto"/>
                      <w:bottom w:val="single" w:sz="4" w:space="0" w:color="auto"/>
                      <w:right w:val="single" w:sz="4" w:space="0" w:color="auto"/>
                    </w:tcBorders>
                  </w:tcPr>
                  <w:p w14:paraId="25F4A12E" w14:textId="405D2E9A" w:rsidR="000B7985" w:rsidRPr="004839C5" w:rsidRDefault="003B21A3">
                    <w:pPr>
                      <w:pStyle w:val="BodyText"/>
                      <w:spacing w:before="60" w:after="60"/>
                      <w:jc w:val="center"/>
                      <w:rPr>
                        <w:lang w:val="en-AU" w:eastAsia="en-US"/>
                      </w:rPr>
                    </w:pPr>
                    <w:r>
                      <w:rPr>
                        <w:lang w:val="en-AU" w:eastAsia="en-US"/>
                      </w:rPr>
                      <w:t>n/a</w:t>
                    </w:r>
                  </w:p>
                </w:tc>
                <w:tc>
                  <w:tcPr>
                    <w:tcW w:w="1702" w:type="dxa"/>
                  </w:tcPr>
                  <w:p w14:paraId="34D8217A"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3EFE10DF"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E5E5E5" w:themeFill="accent1" w:themeFillTint="33"/>
                  </w:tcPr>
                  <w:p w14:paraId="3F0D75A1" w14:textId="77777777" w:rsidR="000B7985" w:rsidRPr="004839C5" w:rsidRDefault="000B7985">
                    <w:pPr>
                      <w:pStyle w:val="BodyText"/>
                      <w:spacing w:before="60" w:after="60"/>
                      <w:rPr>
                        <w:lang w:val="en-AU" w:eastAsia="en-US"/>
                      </w:rPr>
                    </w:pPr>
                    <w:r w:rsidRPr="004839C5">
                      <w:rPr>
                        <w:lang w:val="en-AU" w:eastAsia="en-US"/>
                      </w:rPr>
                      <w:t>Oilseeds</w:t>
                    </w:r>
                  </w:p>
                </w:tc>
                <w:tc>
                  <w:tcPr>
                    <w:tcW w:w="1295" w:type="dxa"/>
                    <w:tcBorders>
                      <w:top w:val="single" w:sz="4" w:space="0" w:color="auto"/>
                      <w:left w:val="single" w:sz="4" w:space="0" w:color="auto"/>
                      <w:bottom w:val="single" w:sz="4" w:space="0" w:color="auto"/>
                      <w:right w:val="single" w:sz="4" w:space="0" w:color="auto"/>
                    </w:tcBorders>
                  </w:tcPr>
                  <w:p w14:paraId="026686CC" w14:textId="77777777" w:rsidR="000B7985" w:rsidRPr="004839C5" w:rsidRDefault="000B7985">
                    <w:pPr>
                      <w:pStyle w:val="BodyText"/>
                      <w:spacing w:before="60" w:after="60"/>
                      <w:jc w:val="center"/>
                      <w:rPr>
                        <w:lang w:val="en-AU" w:eastAsia="en-US"/>
                      </w:rPr>
                    </w:pPr>
                    <w:r w:rsidRPr="004839C5">
                      <w:rPr>
                        <w:lang w:val="en-AU" w:eastAsia="en-US"/>
                      </w:rPr>
                      <w:t>2.08</w:t>
                    </w:r>
                  </w:p>
                </w:tc>
                <w:tc>
                  <w:tcPr>
                    <w:tcW w:w="1725" w:type="dxa"/>
                    <w:tcBorders>
                      <w:top w:val="single" w:sz="4" w:space="0" w:color="auto"/>
                      <w:left w:val="single" w:sz="4" w:space="0" w:color="auto"/>
                      <w:bottom w:val="single" w:sz="4" w:space="0" w:color="auto"/>
                      <w:right w:val="single" w:sz="4" w:space="0" w:color="auto"/>
                    </w:tcBorders>
                  </w:tcPr>
                  <w:p w14:paraId="324DE367" w14:textId="77777777" w:rsidR="000B7985" w:rsidRPr="004839C5" w:rsidRDefault="000B7985">
                    <w:pPr>
                      <w:pStyle w:val="BodyText"/>
                      <w:spacing w:before="60" w:after="60"/>
                      <w:jc w:val="center"/>
                      <w:rPr>
                        <w:lang w:val="en-AU" w:eastAsia="en-US"/>
                      </w:rPr>
                    </w:pPr>
                    <w:r w:rsidRPr="004839C5">
                      <w:rPr>
                        <w:lang w:val="en-AU" w:eastAsia="en-US"/>
                      </w:rPr>
                      <w:t>0.33</w:t>
                    </w:r>
                  </w:p>
                </w:tc>
                <w:tc>
                  <w:tcPr>
                    <w:tcW w:w="1260" w:type="dxa"/>
                    <w:tcBorders>
                      <w:top w:val="single" w:sz="4" w:space="0" w:color="auto"/>
                      <w:left w:val="single" w:sz="4" w:space="0" w:color="auto"/>
                      <w:bottom w:val="single" w:sz="4" w:space="0" w:color="auto"/>
                      <w:right w:val="single" w:sz="4" w:space="0" w:color="auto"/>
                    </w:tcBorders>
                  </w:tcPr>
                  <w:p w14:paraId="7119AF19" w14:textId="77777777" w:rsidR="000B7985" w:rsidRPr="004839C5" w:rsidRDefault="000B7985">
                    <w:pPr>
                      <w:pStyle w:val="BodyText"/>
                      <w:spacing w:before="60" w:after="60"/>
                      <w:jc w:val="center"/>
                      <w:rPr>
                        <w:lang w:val="en-AU" w:eastAsia="en-US"/>
                      </w:rPr>
                    </w:pPr>
                    <w:r w:rsidRPr="004839C5">
                      <w:rPr>
                        <w:lang w:val="en-AU" w:eastAsia="en-US"/>
                      </w:rPr>
                      <w:t>0.96</w:t>
                    </w:r>
                  </w:p>
                </w:tc>
                <w:tc>
                  <w:tcPr>
                    <w:tcW w:w="1170" w:type="dxa"/>
                    <w:tcBorders>
                      <w:top w:val="single" w:sz="4" w:space="0" w:color="auto"/>
                      <w:left w:val="single" w:sz="4" w:space="0" w:color="auto"/>
                      <w:bottom w:val="single" w:sz="4" w:space="0" w:color="auto"/>
                      <w:right w:val="single" w:sz="4" w:space="0" w:color="auto"/>
                    </w:tcBorders>
                  </w:tcPr>
                  <w:p w14:paraId="015F4A45"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3FB0FA08" w14:textId="77777777" w:rsidR="000B7985" w:rsidRPr="004839C5" w:rsidRDefault="000B7985">
                    <w:pPr>
                      <w:pStyle w:val="BodyText"/>
                      <w:spacing w:before="60" w:after="60"/>
                      <w:jc w:val="center"/>
                      <w:rPr>
                        <w:lang w:val="en-AU" w:eastAsia="en-US"/>
                      </w:rPr>
                    </w:pPr>
                    <w:r w:rsidRPr="004839C5">
                      <w:rPr>
                        <w:lang w:val="en-AU" w:eastAsia="en-US"/>
                      </w:rPr>
                      <w:t>0.009</w:t>
                    </w:r>
                  </w:p>
                </w:tc>
                <w:tc>
                  <w:tcPr>
                    <w:tcW w:w="1441" w:type="dxa"/>
                    <w:tcBorders>
                      <w:top w:val="single" w:sz="4" w:space="0" w:color="auto"/>
                      <w:left w:val="single" w:sz="4" w:space="0" w:color="auto"/>
                      <w:bottom w:val="single" w:sz="4" w:space="0" w:color="auto"/>
                      <w:right w:val="single" w:sz="4" w:space="0" w:color="auto"/>
                    </w:tcBorders>
                  </w:tcPr>
                  <w:p w14:paraId="0374CAE5"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329864CC" w14:textId="77777777" w:rsidR="000B7985" w:rsidRPr="004839C5" w:rsidRDefault="000B7985">
                    <w:pPr>
                      <w:pStyle w:val="BodyText"/>
                      <w:spacing w:before="60" w:after="60"/>
                      <w:jc w:val="center"/>
                      <w:rPr>
                        <w:lang w:val="en-AU" w:eastAsia="en-US"/>
                      </w:rPr>
                    </w:pPr>
                    <w:r w:rsidRPr="004839C5">
                      <w:rPr>
                        <w:lang w:val="en-AU" w:eastAsia="en-US"/>
                      </w:rPr>
                      <w:t>0.5</w:t>
                    </w:r>
                  </w:p>
                </w:tc>
                <w:tc>
                  <w:tcPr>
                    <w:tcW w:w="1702" w:type="dxa"/>
                  </w:tcPr>
                  <w:p w14:paraId="1B5FA307"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0B7985" w:rsidRPr="004839C5" w14:paraId="5D0AEE69"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3D9FFDF" w14:textId="77777777" w:rsidR="000B7985" w:rsidRPr="004839C5" w:rsidRDefault="000B7985">
                    <w:pPr>
                      <w:pStyle w:val="BodyText"/>
                      <w:spacing w:before="60" w:after="60"/>
                      <w:rPr>
                        <w:lang w:val="en-AU" w:eastAsia="en-US"/>
                      </w:rPr>
                    </w:pPr>
                    <w:r w:rsidRPr="004839C5">
                      <w:rPr>
                        <w:lang w:val="en-AU" w:eastAsia="en-US"/>
                      </w:rPr>
                      <w:t>Forage crops</w:t>
                    </w:r>
                  </w:p>
                </w:tc>
                <w:tc>
                  <w:tcPr>
                    <w:tcW w:w="1295" w:type="dxa"/>
                    <w:tcBorders>
                      <w:top w:val="single" w:sz="4" w:space="0" w:color="auto"/>
                      <w:left w:val="single" w:sz="4" w:space="0" w:color="auto"/>
                      <w:bottom w:val="single" w:sz="4" w:space="0" w:color="auto"/>
                      <w:right w:val="single" w:sz="4" w:space="0" w:color="auto"/>
                    </w:tcBorders>
                  </w:tcPr>
                  <w:p w14:paraId="4D39E514" w14:textId="77777777" w:rsidR="000B7985" w:rsidRPr="004839C5" w:rsidRDefault="000B7985">
                    <w:pPr>
                      <w:pStyle w:val="BodyText"/>
                      <w:spacing w:before="60" w:after="60"/>
                      <w:jc w:val="center"/>
                      <w:rPr>
                        <w:lang w:val="en-AU" w:eastAsia="en-US"/>
                      </w:rPr>
                    </w:pPr>
                    <w:r w:rsidRPr="004839C5">
                      <w:rPr>
                        <w:lang w:val="en-AU" w:eastAsia="en-US"/>
                      </w:rPr>
                      <w:t>1.34</w:t>
                    </w:r>
                  </w:p>
                </w:tc>
                <w:tc>
                  <w:tcPr>
                    <w:tcW w:w="1725" w:type="dxa"/>
                    <w:tcBorders>
                      <w:top w:val="single" w:sz="4" w:space="0" w:color="auto"/>
                      <w:left w:val="single" w:sz="4" w:space="0" w:color="auto"/>
                      <w:bottom w:val="single" w:sz="4" w:space="0" w:color="auto"/>
                      <w:right w:val="single" w:sz="4" w:space="0" w:color="auto"/>
                    </w:tcBorders>
                  </w:tcPr>
                  <w:p w14:paraId="41160CA7" w14:textId="77777777" w:rsidR="000B7985" w:rsidRPr="004839C5" w:rsidRDefault="000B7985">
                    <w:pPr>
                      <w:pStyle w:val="BodyText"/>
                      <w:spacing w:before="60" w:after="60"/>
                      <w:jc w:val="center"/>
                      <w:rPr>
                        <w:lang w:val="en-AU" w:eastAsia="en-US"/>
                      </w:rPr>
                    </w:pPr>
                    <w:r w:rsidRPr="004839C5">
                      <w:rPr>
                        <w:lang w:val="en-AU" w:eastAsia="en-US"/>
                      </w:rPr>
                      <w:t>0.37</w:t>
                    </w:r>
                  </w:p>
                </w:tc>
                <w:tc>
                  <w:tcPr>
                    <w:tcW w:w="1260" w:type="dxa"/>
                    <w:tcBorders>
                      <w:top w:val="single" w:sz="4" w:space="0" w:color="auto"/>
                      <w:left w:val="single" w:sz="4" w:space="0" w:color="auto"/>
                      <w:bottom w:val="single" w:sz="4" w:space="0" w:color="auto"/>
                      <w:right w:val="single" w:sz="4" w:space="0" w:color="auto"/>
                    </w:tcBorders>
                  </w:tcPr>
                  <w:p w14:paraId="05F03B16" w14:textId="77777777" w:rsidR="000B7985" w:rsidRPr="004839C5" w:rsidRDefault="000B7985">
                    <w:pPr>
                      <w:pStyle w:val="BodyText"/>
                      <w:spacing w:before="60" w:after="60"/>
                      <w:jc w:val="center"/>
                      <w:rPr>
                        <w:lang w:val="en-AU" w:eastAsia="en-US"/>
                      </w:rPr>
                    </w:pPr>
                    <w:r w:rsidRPr="004839C5">
                      <w:rPr>
                        <w:lang w:val="en-AU" w:eastAsia="en-US"/>
                      </w:rPr>
                      <w:t>0.88</w:t>
                    </w:r>
                  </w:p>
                </w:tc>
                <w:tc>
                  <w:tcPr>
                    <w:tcW w:w="1170" w:type="dxa"/>
                    <w:tcBorders>
                      <w:top w:val="single" w:sz="4" w:space="0" w:color="auto"/>
                      <w:left w:val="single" w:sz="4" w:space="0" w:color="auto"/>
                      <w:bottom w:val="single" w:sz="4" w:space="0" w:color="auto"/>
                      <w:right w:val="single" w:sz="4" w:space="0" w:color="auto"/>
                    </w:tcBorders>
                  </w:tcPr>
                  <w:p w14:paraId="6C177B5A" w14:textId="77777777" w:rsidR="000B7985" w:rsidRPr="004839C5" w:rsidRDefault="000B7985">
                    <w:pPr>
                      <w:pStyle w:val="BodyText"/>
                      <w:spacing w:before="60" w:after="60"/>
                      <w:jc w:val="center"/>
                      <w:rPr>
                        <w:lang w:val="en-AU" w:eastAsia="en-US"/>
                      </w:rPr>
                    </w:pPr>
                    <w:r w:rsidRPr="004839C5">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5BE42D05" w14:textId="77777777" w:rsidR="000B7985" w:rsidRPr="004839C5" w:rsidRDefault="000B7985">
                    <w:pPr>
                      <w:pStyle w:val="BodyText"/>
                      <w:spacing w:before="60" w:after="60"/>
                      <w:jc w:val="center"/>
                      <w:rPr>
                        <w:lang w:val="en-AU" w:eastAsia="en-US"/>
                      </w:rPr>
                    </w:pPr>
                    <w:r w:rsidRPr="004839C5">
                      <w:rPr>
                        <w:lang w:val="en-AU" w:eastAsia="en-US"/>
                      </w:rPr>
                      <w:t>0.006</w:t>
                    </w:r>
                  </w:p>
                </w:tc>
                <w:tc>
                  <w:tcPr>
                    <w:tcW w:w="1441" w:type="dxa"/>
                    <w:tcBorders>
                      <w:top w:val="single" w:sz="4" w:space="0" w:color="auto"/>
                      <w:left w:val="single" w:sz="4" w:space="0" w:color="auto"/>
                      <w:bottom w:val="single" w:sz="4" w:space="0" w:color="auto"/>
                      <w:right w:val="single" w:sz="4" w:space="0" w:color="auto"/>
                    </w:tcBorders>
                  </w:tcPr>
                  <w:p w14:paraId="5BA0066F" w14:textId="77777777" w:rsidR="000B7985" w:rsidRPr="004839C5" w:rsidRDefault="000B7985">
                    <w:pPr>
                      <w:pStyle w:val="BodyText"/>
                      <w:spacing w:before="60" w:after="60"/>
                      <w:jc w:val="center"/>
                      <w:rPr>
                        <w:lang w:val="en-AU" w:eastAsia="en-US"/>
                      </w:rPr>
                    </w:pPr>
                    <w:r w:rsidRPr="004839C5">
                      <w:rPr>
                        <w:lang w:val="en-AU" w:eastAsia="en-US"/>
                      </w:rPr>
                      <w:t>0.010</w:t>
                    </w:r>
                  </w:p>
                </w:tc>
                <w:tc>
                  <w:tcPr>
                    <w:tcW w:w="1701" w:type="dxa"/>
                    <w:tcBorders>
                      <w:top w:val="single" w:sz="4" w:space="0" w:color="auto"/>
                      <w:left w:val="single" w:sz="4" w:space="0" w:color="auto"/>
                      <w:bottom w:val="single" w:sz="4" w:space="0" w:color="auto"/>
                      <w:right w:val="single" w:sz="4" w:space="0" w:color="auto"/>
                    </w:tcBorders>
                  </w:tcPr>
                  <w:p w14:paraId="2523C690" w14:textId="559B92D3" w:rsidR="000B7985" w:rsidRPr="004839C5" w:rsidRDefault="003B21A3">
                    <w:pPr>
                      <w:pStyle w:val="BodyText"/>
                      <w:spacing w:before="60" w:after="60"/>
                      <w:jc w:val="center"/>
                      <w:rPr>
                        <w:lang w:val="en-AU" w:eastAsia="en-US"/>
                      </w:rPr>
                    </w:pPr>
                    <w:r>
                      <w:rPr>
                        <w:lang w:val="en-AU" w:eastAsia="en-US"/>
                      </w:rPr>
                      <w:t>n/a</w:t>
                    </w:r>
                  </w:p>
                </w:tc>
                <w:tc>
                  <w:tcPr>
                    <w:tcW w:w="1702" w:type="dxa"/>
                  </w:tcPr>
                  <w:p w14:paraId="68854DEA" w14:textId="77777777" w:rsidR="000B7985" w:rsidRPr="004839C5" w:rsidRDefault="000B7985">
                    <w:pPr>
                      <w:pStyle w:val="BodyText"/>
                      <w:spacing w:before="60" w:after="60"/>
                      <w:jc w:val="center"/>
                      <w:rPr>
                        <w:lang w:val="en-AU" w:eastAsia="en-US"/>
                      </w:rPr>
                    </w:pPr>
                    <w:r w:rsidRPr="00651C11">
                      <w:rPr>
                        <w:sz w:val="19"/>
                        <w:szCs w:val="19"/>
                        <w:lang w:val="en-AU" w:eastAsia="en-US"/>
                      </w:rPr>
                      <w:t>0.85</w:t>
                    </w:r>
                  </w:p>
                </w:tc>
              </w:tr>
              <w:tr w:rsidR="001615D6" w:rsidRPr="004839C5" w14:paraId="00780A4F"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F84C81" w14:textId="7AC7FEFF" w:rsidR="001615D6" w:rsidRPr="004839C5" w:rsidRDefault="001615D6">
                    <w:pPr>
                      <w:pStyle w:val="BodyText"/>
                      <w:spacing w:before="60" w:after="60"/>
                      <w:rPr>
                        <w:lang w:val="en-AU" w:eastAsia="en-US"/>
                      </w:rPr>
                    </w:pPr>
                    <w:r>
                      <w:rPr>
                        <w:lang w:val="en-AU" w:eastAsia="en-US"/>
                      </w:rPr>
                      <w:t>Other annual crops</w:t>
                    </w:r>
                  </w:p>
                </w:tc>
                <w:tc>
                  <w:tcPr>
                    <w:tcW w:w="1295" w:type="dxa"/>
                    <w:tcBorders>
                      <w:top w:val="single" w:sz="4" w:space="0" w:color="auto"/>
                      <w:left w:val="single" w:sz="4" w:space="0" w:color="auto"/>
                      <w:bottom w:val="single" w:sz="4" w:space="0" w:color="auto"/>
                      <w:right w:val="single" w:sz="4" w:space="0" w:color="auto"/>
                    </w:tcBorders>
                  </w:tcPr>
                  <w:p w14:paraId="489BE3A7" w14:textId="0CD2334A" w:rsidR="001615D6" w:rsidRPr="004839C5" w:rsidRDefault="001615D6">
                    <w:pPr>
                      <w:pStyle w:val="BodyText"/>
                      <w:spacing w:before="60" w:after="60"/>
                      <w:jc w:val="center"/>
                      <w:rPr>
                        <w:lang w:val="en-AU" w:eastAsia="en-US"/>
                      </w:rPr>
                    </w:pPr>
                    <w:r>
                      <w:rPr>
                        <w:lang w:val="en-AU" w:eastAsia="en-US"/>
                      </w:rPr>
                      <w:t>1.00</w:t>
                    </w:r>
                  </w:p>
                </w:tc>
                <w:tc>
                  <w:tcPr>
                    <w:tcW w:w="1725" w:type="dxa"/>
                    <w:tcBorders>
                      <w:top w:val="single" w:sz="4" w:space="0" w:color="auto"/>
                      <w:left w:val="single" w:sz="4" w:space="0" w:color="auto"/>
                      <w:bottom w:val="single" w:sz="4" w:space="0" w:color="auto"/>
                      <w:right w:val="single" w:sz="4" w:space="0" w:color="auto"/>
                    </w:tcBorders>
                  </w:tcPr>
                  <w:p w14:paraId="1F796200" w14:textId="0DF9559A" w:rsidR="001615D6" w:rsidRPr="004839C5" w:rsidRDefault="001615D6">
                    <w:pPr>
                      <w:pStyle w:val="BodyText"/>
                      <w:spacing w:before="60" w:after="60"/>
                      <w:jc w:val="center"/>
                      <w:rPr>
                        <w:lang w:val="en-AU" w:eastAsia="en-US"/>
                      </w:rPr>
                    </w:pPr>
                    <w:r>
                      <w:rPr>
                        <w:lang w:val="en-AU" w:eastAsia="en-US"/>
                      </w:rPr>
                      <w:t>0.22</w:t>
                    </w:r>
                  </w:p>
                </w:tc>
                <w:tc>
                  <w:tcPr>
                    <w:tcW w:w="1260" w:type="dxa"/>
                    <w:tcBorders>
                      <w:top w:val="single" w:sz="4" w:space="0" w:color="auto"/>
                      <w:left w:val="single" w:sz="4" w:space="0" w:color="auto"/>
                      <w:bottom w:val="single" w:sz="4" w:space="0" w:color="auto"/>
                      <w:right w:val="single" w:sz="4" w:space="0" w:color="auto"/>
                    </w:tcBorders>
                  </w:tcPr>
                  <w:p w14:paraId="0EB155CC" w14:textId="294F3ED1" w:rsidR="001615D6" w:rsidRPr="004839C5" w:rsidRDefault="001615D6">
                    <w:pPr>
                      <w:pStyle w:val="BodyText"/>
                      <w:spacing w:before="60" w:after="60"/>
                      <w:jc w:val="center"/>
                      <w:rPr>
                        <w:lang w:val="en-AU" w:eastAsia="en-US"/>
                      </w:rPr>
                    </w:pPr>
                    <w:r>
                      <w:rPr>
                        <w:lang w:val="en-AU" w:eastAsia="en-US"/>
                      </w:rPr>
                      <w:t>0.85</w:t>
                    </w:r>
                  </w:p>
                </w:tc>
                <w:tc>
                  <w:tcPr>
                    <w:tcW w:w="1170" w:type="dxa"/>
                    <w:tcBorders>
                      <w:top w:val="single" w:sz="4" w:space="0" w:color="auto"/>
                      <w:left w:val="single" w:sz="4" w:space="0" w:color="auto"/>
                      <w:bottom w:val="single" w:sz="4" w:space="0" w:color="auto"/>
                      <w:right w:val="single" w:sz="4" w:space="0" w:color="auto"/>
                    </w:tcBorders>
                  </w:tcPr>
                  <w:p w14:paraId="443524A3" w14:textId="6573FB49" w:rsidR="001615D6" w:rsidRPr="004839C5" w:rsidRDefault="001615D6">
                    <w:pPr>
                      <w:pStyle w:val="BodyText"/>
                      <w:spacing w:before="60" w:after="60"/>
                      <w:jc w:val="center"/>
                      <w:rPr>
                        <w:lang w:val="en-AU" w:eastAsia="en-US"/>
                      </w:rPr>
                    </w:pPr>
                    <w:r>
                      <w:rPr>
                        <w:lang w:val="en-AU" w:eastAsia="en-US"/>
                      </w:rPr>
                      <w:t>0.40</w:t>
                    </w:r>
                  </w:p>
                </w:tc>
                <w:tc>
                  <w:tcPr>
                    <w:tcW w:w="1188" w:type="dxa"/>
                    <w:tcBorders>
                      <w:top w:val="single" w:sz="4" w:space="0" w:color="auto"/>
                      <w:left w:val="single" w:sz="4" w:space="0" w:color="auto"/>
                      <w:bottom w:val="single" w:sz="4" w:space="0" w:color="auto"/>
                      <w:right w:val="single" w:sz="4" w:space="0" w:color="auto"/>
                    </w:tcBorders>
                  </w:tcPr>
                  <w:p w14:paraId="45CB5D87" w14:textId="5265A1C2" w:rsidR="001615D6" w:rsidRPr="004839C5" w:rsidRDefault="001615D6">
                    <w:pPr>
                      <w:pStyle w:val="BodyText"/>
                      <w:spacing w:before="60" w:after="60"/>
                      <w:jc w:val="center"/>
                      <w:rPr>
                        <w:lang w:val="en-AU" w:eastAsia="en-US"/>
                      </w:rPr>
                    </w:pPr>
                    <w:r>
                      <w:rPr>
                        <w:lang w:val="en-AU" w:eastAsia="en-US"/>
                      </w:rPr>
                      <w:t>0.008</w:t>
                    </w:r>
                  </w:p>
                </w:tc>
                <w:tc>
                  <w:tcPr>
                    <w:tcW w:w="1441" w:type="dxa"/>
                    <w:tcBorders>
                      <w:top w:val="single" w:sz="4" w:space="0" w:color="auto"/>
                      <w:left w:val="single" w:sz="4" w:space="0" w:color="auto"/>
                      <w:bottom w:val="single" w:sz="4" w:space="0" w:color="auto"/>
                      <w:right w:val="single" w:sz="4" w:space="0" w:color="auto"/>
                    </w:tcBorders>
                  </w:tcPr>
                  <w:p w14:paraId="25CFD57E" w14:textId="56881A66" w:rsidR="001615D6" w:rsidRPr="004839C5" w:rsidRDefault="001615D6">
                    <w:pPr>
                      <w:pStyle w:val="BodyText"/>
                      <w:spacing w:before="60" w:after="60"/>
                      <w:jc w:val="center"/>
                      <w:rPr>
                        <w:lang w:val="en-AU" w:eastAsia="en-US"/>
                      </w:rPr>
                    </w:pPr>
                    <w:r>
                      <w:rPr>
                        <w:lang w:val="en-AU" w:eastAsia="en-US"/>
                      </w:rPr>
                      <w:t>0.009</w:t>
                    </w:r>
                  </w:p>
                </w:tc>
                <w:tc>
                  <w:tcPr>
                    <w:tcW w:w="1701" w:type="dxa"/>
                    <w:tcBorders>
                      <w:top w:val="single" w:sz="4" w:space="0" w:color="auto"/>
                      <w:left w:val="single" w:sz="4" w:space="0" w:color="auto"/>
                      <w:bottom w:val="single" w:sz="4" w:space="0" w:color="auto"/>
                      <w:right w:val="single" w:sz="4" w:space="0" w:color="auto"/>
                    </w:tcBorders>
                  </w:tcPr>
                  <w:p w14:paraId="313E0742" w14:textId="00470599" w:rsidR="001615D6" w:rsidRDefault="001615D6">
                    <w:pPr>
                      <w:pStyle w:val="BodyText"/>
                      <w:spacing w:before="60" w:after="60"/>
                      <w:jc w:val="center"/>
                      <w:rPr>
                        <w:lang w:val="en-AU" w:eastAsia="en-US"/>
                      </w:rPr>
                    </w:pPr>
                    <w:r>
                      <w:rPr>
                        <w:lang w:val="en-AU" w:eastAsia="en-US"/>
                      </w:rPr>
                      <w:t>n/a</w:t>
                    </w:r>
                  </w:p>
                </w:tc>
                <w:tc>
                  <w:tcPr>
                    <w:tcW w:w="1702" w:type="dxa"/>
                  </w:tcPr>
                  <w:p w14:paraId="33A94991" w14:textId="4931B069" w:rsidR="001615D6" w:rsidRPr="00651C11" w:rsidRDefault="001615D6">
                    <w:pPr>
                      <w:pStyle w:val="BodyText"/>
                      <w:spacing w:before="60" w:after="60"/>
                      <w:jc w:val="center"/>
                      <w:rPr>
                        <w:sz w:val="19"/>
                        <w:szCs w:val="19"/>
                        <w:lang w:val="en-AU" w:eastAsia="en-US"/>
                      </w:rPr>
                    </w:pPr>
                    <w:r>
                      <w:rPr>
                        <w:sz w:val="19"/>
                        <w:szCs w:val="19"/>
                        <w:lang w:val="en-AU" w:eastAsia="en-US"/>
                      </w:rPr>
                      <w:t>n/a</w:t>
                    </w:r>
                  </w:p>
                </w:tc>
              </w:tr>
              <w:tr w:rsidR="001615D6" w:rsidRPr="004839C5" w14:paraId="2D572253" w14:textId="77777777" w:rsidTr="005E4935">
                <w:tc>
                  <w:tcPr>
                    <w:tcW w:w="1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E520DA" w14:textId="799FDE14" w:rsidR="001615D6" w:rsidRDefault="001615D6" w:rsidP="001615D6">
                    <w:pPr>
                      <w:pStyle w:val="BodyText"/>
                      <w:spacing w:before="60" w:after="60"/>
                      <w:rPr>
                        <w:lang w:val="en-AU" w:eastAsia="en-US"/>
                      </w:rPr>
                    </w:pPr>
                    <w:r>
                      <w:rPr>
                        <w:lang w:val="en-AU" w:eastAsia="en-US"/>
                      </w:rPr>
                      <w:t>Other perennial crops</w:t>
                    </w:r>
                  </w:p>
                </w:tc>
                <w:tc>
                  <w:tcPr>
                    <w:tcW w:w="1295" w:type="dxa"/>
                    <w:tcBorders>
                      <w:top w:val="single" w:sz="4" w:space="0" w:color="auto"/>
                      <w:left w:val="single" w:sz="4" w:space="0" w:color="auto"/>
                      <w:bottom w:val="single" w:sz="4" w:space="0" w:color="auto"/>
                      <w:right w:val="single" w:sz="4" w:space="0" w:color="auto"/>
                    </w:tcBorders>
                  </w:tcPr>
                  <w:p w14:paraId="242A2C87" w14:textId="43C35533" w:rsidR="001615D6" w:rsidRPr="004839C5" w:rsidRDefault="001615D6" w:rsidP="001615D6">
                    <w:pPr>
                      <w:pStyle w:val="BodyText"/>
                      <w:spacing w:before="60" w:after="60"/>
                      <w:jc w:val="center"/>
                      <w:rPr>
                        <w:lang w:val="en-AU" w:eastAsia="en-US"/>
                      </w:rPr>
                    </w:pPr>
                    <w:r w:rsidRPr="00DC3BF6">
                      <w:t>1.5</w:t>
                    </w:r>
                  </w:p>
                </w:tc>
                <w:tc>
                  <w:tcPr>
                    <w:tcW w:w="1725" w:type="dxa"/>
                    <w:tcBorders>
                      <w:top w:val="single" w:sz="4" w:space="0" w:color="auto"/>
                      <w:left w:val="single" w:sz="4" w:space="0" w:color="auto"/>
                      <w:bottom w:val="single" w:sz="4" w:space="0" w:color="auto"/>
                      <w:right w:val="single" w:sz="4" w:space="0" w:color="auto"/>
                    </w:tcBorders>
                  </w:tcPr>
                  <w:p w14:paraId="00FB0F03" w14:textId="52621F2E" w:rsidR="001615D6" w:rsidRPr="004839C5" w:rsidRDefault="001615D6" w:rsidP="001615D6">
                    <w:pPr>
                      <w:pStyle w:val="BodyText"/>
                      <w:spacing w:before="60" w:after="60"/>
                      <w:jc w:val="center"/>
                      <w:rPr>
                        <w:lang w:val="en-AU" w:eastAsia="en-US"/>
                      </w:rPr>
                    </w:pPr>
                    <w:r w:rsidRPr="00DC3BF6">
                      <w:t>0.29</w:t>
                    </w:r>
                  </w:p>
                </w:tc>
                <w:tc>
                  <w:tcPr>
                    <w:tcW w:w="1260" w:type="dxa"/>
                    <w:tcBorders>
                      <w:top w:val="single" w:sz="4" w:space="0" w:color="auto"/>
                      <w:left w:val="single" w:sz="4" w:space="0" w:color="auto"/>
                      <w:bottom w:val="single" w:sz="4" w:space="0" w:color="auto"/>
                      <w:right w:val="single" w:sz="4" w:space="0" w:color="auto"/>
                    </w:tcBorders>
                  </w:tcPr>
                  <w:p w14:paraId="3A7BA302" w14:textId="2246BAB0" w:rsidR="001615D6" w:rsidRPr="004839C5" w:rsidRDefault="001615D6" w:rsidP="001615D6">
                    <w:pPr>
                      <w:pStyle w:val="BodyText"/>
                      <w:spacing w:before="60" w:after="60"/>
                      <w:jc w:val="center"/>
                      <w:rPr>
                        <w:lang w:val="en-AU" w:eastAsia="en-US"/>
                      </w:rPr>
                    </w:pPr>
                    <w:r w:rsidRPr="00DC3BF6">
                      <w:t>0.88</w:t>
                    </w:r>
                  </w:p>
                </w:tc>
                <w:tc>
                  <w:tcPr>
                    <w:tcW w:w="1170" w:type="dxa"/>
                    <w:tcBorders>
                      <w:top w:val="single" w:sz="4" w:space="0" w:color="auto"/>
                      <w:left w:val="single" w:sz="4" w:space="0" w:color="auto"/>
                      <w:bottom w:val="single" w:sz="4" w:space="0" w:color="auto"/>
                      <w:right w:val="single" w:sz="4" w:space="0" w:color="auto"/>
                    </w:tcBorders>
                  </w:tcPr>
                  <w:p w14:paraId="3429510E" w14:textId="2E1CCC9C" w:rsidR="001615D6" w:rsidRPr="004839C5" w:rsidRDefault="001615D6" w:rsidP="001615D6">
                    <w:pPr>
                      <w:pStyle w:val="BodyText"/>
                      <w:spacing w:before="60" w:after="60"/>
                      <w:jc w:val="center"/>
                      <w:rPr>
                        <w:lang w:val="en-AU" w:eastAsia="en-US"/>
                      </w:rPr>
                    </w:pPr>
                    <w:r w:rsidRPr="00DC3BF6">
                      <w:t>0.4</w:t>
                    </w:r>
                  </w:p>
                </w:tc>
                <w:tc>
                  <w:tcPr>
                    <w:tcW w:w="1188" w:type="dxa"/>
                    <w:tcBorders>
                      <w:top w:val="single" w:sz="4" w:space="0" w:color="auto"/>
                      <w:left w:val="single" w:sz="4" w:space="0" w:color="auto"/>
                      <w:bottom w:val="single" w:sz="4" w:space="0" w:color="auto"/>
                      <w:right w:val="single" w:sz="4" w:space="0" w:color="auto"/>
                    </w:tcBorders>
                  </w:tcPr>
                  <w:p w14:paraId="30175669" w14:textId="00B0CD33" w:rsidR="001615D6" w:rsidRPr="004839C5" w:rsidRDefault="001615D6" w:rsidP="001615D6">
                    <w:pPr>
                      <w:pStyle w:val="BodyText"/>
                      <w:spacing w:before="60" w:after="60"/>
                      <w:jc w:val="center"/>
                      <w:rPr>
                        <w:lang w:val="en-AU" w:eastAsia="en-US"/>
                      </w:rPr>
                    </w:pPr>
                    <w:r w:rsidRPr="00DC3BF6">
                      <w:t>0.006</w:t>
                    </w:r>
                  </w:p>
                </w:tc>
                <w:tc>
                  <w:tcPr>
                    <w:tcW w:w="1441" w:type="dxa"/>
                    <w:tcBorders>
                      <w:top w:val="single" w:sz="4" w:space="0" w:color="auto"/>
                      <w:left w:val="single" w:sz="4" w:space="0" w:color="auto"/>
                      <w:bottom w:val="single" w:sz="4" w:space="0" w:color="auto"/>
                      <w:right w:val="single" w:sz="4" w:space="0" w:color="auto"/>
                    </w:tcBorders>
                  </w:tcPr>
                  <w:p w14:paraId="0A5AC933" w14:textId="564EE739" w:rsidR="001615D6" w:rsidRPr="004839C5" w:rsidRDefault="00C518B1" w:rsidP="001615D6">
                    <w:pPr>
                      <w:pStyle w:val="BodyText"/>
                      <w:spacing w:before="60" w:after="60"/>
                      <w:jc w:val="center"/>
                      <w:rPr>
                        <w:lang w:val="en-AU" w:eastAsia="en-US"/>
                      </w:rPr>
                    </w:pPr>
                    <w:r>
                      <w:t>n/a</w:t>
                    </w:r>
                  </w:p>
                </w:tc>
                <w:tc>
                  <w:tcPr>
                    <w:tcW w:w="1701" w:type="dxa"/>
                    <w:tcBorders>
                      <w:top w:val="single" w:sz="4" w:space="0" w:color="auto"/>
                      <w:left w:val="single" w:sz="4" w:space="0" w:color="auto"/>
                      <w:bottom w:val="single" w:sz="4" w:space="0" w:color="auto"/>
                      <w:right w:val="single" w:sz="4" w:space="0" w:color="auto"/>
                    </w:tcBorders>
                  </w:tcPr>
                  <w:p w14:paraId="57E54ED7" w14:textId="7D0197B2" w:rsidR="001615D6" w:rsidRDefault="001615D6" w:rsidP="001615D6">
                    <w:pPr>
                      <w:pStyle w:val="BodyText"/>
                      <w:spacing w:before="60" w:after="60"/>
                      <w:jc w:val="center"/>
                      <w:rPr>
                        <w:lang w:val="en-AU" w:eastAsia="en-US"/>
                      </w:rPr>
                    </w:pPr>
                    <w:r>
                      <w:rPr>
                        <w:lang w:val="en-AU" w:eastAsia="en-US"/>
                      </w:rPr>
                      <w:t>n/a</w:t>
                    </w:r>
                  </w:p>
                </w:tc>
                <w:tc>
                  <w:tcPr>
                    <w:tcW w:w="1702" w:type="dxa"/>
                  </w:tcPr>
                  <w:p w14:paraId="130E797B" w14:textId="45684D5E" w:rsidR="001615D6" w:rsidRPr="00651C11" w:rsidRDefault="001615D6" w:rsidP="001615D6">
                    <w:pPr>
                      <w:pStyle w:val="BodyText"/>
                      <w:spacing w:before="60" w:after="60"/>
                      <w:jc w:val="center"/>
                      <w:rPr>
                        <w:sz w:val="19"/>
                        <w:szCs w:val="19"/>
                        <w:lang w:val="en-AU" w:eastAsia="en-US"/>
                      </w:rPr>
                    </w:pPr>
                    <w:r>
                      <w:rPr>
                        <w:sz w:val="19"/>
                        <w:szCs w:val="19"/>
                        <w:lang w:val="en-AU" w:eastAsia="en-US"/>
                      </w:rPr>
                      <w:t>n/a</w:t>
                    </w:r>
                  </w:p>
                </w:tc>
              </w:tr>
            </w:tbl>
            <w:p w14:paraId="431B6095" w14:textId="01CAB7AD" w:rsidR="00607D13" w:rsidRDefault="00607D13" w:rsidP="00607D13"/>
            <w:p w14:paraId="13246224" w14:textId="77777777" w:rsidR="00C0316C" w:rsidRDefault="00C0316C">
              <w:pPr>
                <w:spacing w:after="160" w:line="288" w:lineRule="auto"/>
                <w:ind w:left="2160"/>
                <w:rPr>
                  <w:b/>
                  <w:bCs/>
                  <w:color w:val="auto"/>
                </w:rPr>
              </w:pPr>
              <w:bookmarkStart w:id="147" w:name="_Toc215758106"/>
              <w:r>
                <w:br w:type="page"/>
              </w:r>
            </w:p>
            <w:p w14:paraId="0C8DD21F" w14:textId="1405DD0F" w:rsidR="000C7E6B" w:rsidRPr="00385AE9" w:rsidRDefault="00F73F48" w:rsidP="00116D43">
              <w:pPr>
                <w:pStyle w:val="Caption"/>
              </w:pPr>
              <w:bookmarkStart w:id="148" w:name="_Toc225351209"/>
              <w:r>
                <w:lastRenderedPageBreak/>
                <w:t>Table</w:t>
              </w:r>
              <w:r w:rsidR="00116D43">
                <w:t xml:space="preserve"> </w:t>
              </w:r>
              <w:r w:rsidR="007C71EC">
                <w:fldChar w:fldCharType="begin"/>
              </w:r>
              <w:r w:rsidR="007C71EC">
                <w:instrText xml:space="preserve"> STYLEREF 2 \s </w:instrText>
              </w:r>
              <w:r w:rsidR="007C71EC">
                <w:fldChar w:fldCharType="separate"/>
              </w:r>
              <w:r w:rsidR="00403175">
                <w:rPr>
                  <w:noProof/>
                </w:rPr>
                <w:t>A.2.1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rsidR="000C7E6B">
                <w:t>: Crop attributes – Fraction removed</w:t>
              </w:r>
              <w:r w:rsidR="00A71120">
                <w:t xml:space="preserve"> (</w:t>
              </w:r>
              <w:r w:rsidR="00D63D1E">
                <w:t>fraction</w:t>
              </w:r>
              <w:r w:rsidR="00A71120">
                <w:t>)</w:t>
              </w:r>
              <w:r w:rsidR="00385AE9">
                <w:t xml:space="preserve"> (FFOD</w:t>
              </w:r>
              <w:r w:rsidR="00385AE9">
                <w:rPr>
                  <w:vertAlign w:val="subscript"/>
                </w:rPr>
                <w:t>c</w:t>
              </w:r>
              <w:r w:rsidR="00385AE9">
                <w:t>)</w:t>
              </w:r>
              <w:bookmarkEnd w:id="147"/>
              <w:bookmarkEnd w:id="148"/>
            </w:p>
            <w:tbl>
              <w:tblPr>
                <w:tblStyle w:val="TableGrid"/>
                <w:tblW w:w="0" w:type="auto"/>
                <w:tblLook w:val="04A0" w:firstRow="1" w:lastRow="0" w:firstColumn="1" w:lastColumn="0" w:noHBand="0" w:noVBand="1"/>
              </w:tblPr>
              <w:tblGrid>
                <w:gridCol w:w="1980"/>
                <w:gridCol w:w="1701"/>
                <w:gridCol w:w="2835"/>
              </w:tblGrid>
              <w:tr w:rsidR="000C7E6B" w:rsidRPr="000C7E6B" w14:paraId="65D84CE3" w14:textId="77777777" w:rsidTr="001B7BB4">
                <w:tc>
                  <w:tcPr>
                    <w:tcW w:w="1980" w:type="dxa"/>
                    <w:shd w:val="clear" w:color="auto" w:fill="000000" w:themeFill="text1"/>
                    <w:vAlign w:val="bottom"/>
                  </w:tcPr>
                  <w:p w14:paraId="0E6AD676" w14:textId="77777777" w:rsidR="000C7E6B" w:rsidRPr="000C7E6B" w:rsidRDefault="000C7E6B">
                    <w:pPr>
                      <w:rPr>
                        <w:rFonts w:asciiTheme="majorHAnsi" w:hAnsiTheme="majorHAnsi" w:cstheme="majorHAnsi"/>
                        <w:b/>
                        <w:color w:val="FFFFFF" w:themeColor="background1"/>
                        <w:sz w:val="20"/>
                        <w:szCs w:val="20"/>
                      </w:rPr>
                    </w:pPr>
                    <w:r w:rsidRPr="000C7E6B">
                      <w:rPr>
                        <w:rFonts w:asciiTheme="majorHAnsi" w:hAnsiTheme="majorHAnsi" w:cstheme="majorHAnsi"/>
                        <w:b/>
                        <w:color w:val="FFFFFF" w:themeColor="background1"/>
                        <w:sz w:val="20"/>
                        <w:szCs w:val="20"/>
                        <w:lang w:val="en-AU"/>
                      </w:rPr>
                      <w:t>Crop type c</w:t>
                    </w:r>
                  </w:p>
                </w:tc>
                <w:tc>
                  <w:tcPr>
                    <w:tcW w:w="1701" w:type="dxa"/>
                    <w:shd w:val="clear" w:color="auto" w:fill="000000" w:themeFill="text1"/>
                  </w:tcPr>
                  <w:p w14:paraId="33B21CF9" w14:textId="6CDC5D59" w:rsidR="000C7E6B" w:rsidRPr="000C7E6B" w:rsidRDefault="000C7E6B">
                    <w:pPr>
                      <w:rPr>
                        <w:rFonts w:asciiTheme="majorHAnsi" w:hAnsiTheme="majorHAnsi" w:cstheme="majorHAnsi"/>
                        <w:b/>
                        <w:i/>
                        <w:iCs/>
                        <w:color w:val="FFFFFF" w:themeColor="background1"/>
                        <w:sz w:val="20"/>
                        <w:szCs w:val="20"/>
                      </w:rPr>
                    </w:pPr>
                    <w:r w:rsidRPr="000C7E6B">
                      <w:rPr>
                        <w:rFonts w:asciiTheme="majorHAnsi" w:hAnsiTheme="majorHAnsi" w:cstheme="majorHAnsi"/>
                        <w:b/>
                        <w:color w:val="FFFFFF" w:themeColor="background1"/>
                        <w:sz w:val="20"/>
                        <w:szCs w:val="20"/>
                      </w:rPr>
                      <w:t xml:space="preserve">State </w:t>
                    </w:r>
                  </w:p>
                </w:tc>
                <w:tc>
                  <w:tcPr>
                    <w:tcW w:w="2835" w:type="dxa"/>
                    <w:shd w:val="clear" w:color="auto" w:fill="000000" w:themeFill="text1"/>
                    <w:vAlign w:val="bottom"/>
                  </w:tcPr>
                  <w:p w14:paraId="530E4776" w14:textId="63DB83CA" w:rsidR="000C7E6B" w:rsidRPr="000C7E6B" w:rsidRDefault="000C7E6B">
                    <w:pPr>
                      <w:rPr>
                        <w:rFonts w:asciiTheme="majorHAnsi" w:hAnsiTheme="majorHAnsi" w:cstheme="majorHAnsi"/>
                        <w:b/>
                        <w:color w:val="FFFFFF" w:themeColor="background1"/>
                        <w:sz w:val="20"/>
                        <w:szCs w:val="20"/>
                        <w:vertAlign w:val="subscript"/>
                      </w:rPr>
                    </w:pPr>
                    <w:r w:rsidRPr="000C7E6B">
                      <w:rPr>
                        <w:rFonts w:asciiTheme="majorHAnsi" w:hAnsiTheme="majorHAnsi" w:cstheme="majorHAnsi"/>
                        <w:b/>
                        <w:color w:val="FFFFFF" w:themeColor="background1"/>
                        <w:sz w:val="20"/>
                        <w:szCs w:val="20"/>
                        <w:lang w:val="en-AU"/>
                      </w:rPr>
                      <w:t>Fraction removed FFOD</w:t>
                    </w:r>
                    <w:r w:rsidRPr="000C7E6B">
                      <w:rPr>
                        <w:rFonts w:asciiTheme="majorHAnsi" w:hAnsiTheme="majorHAnsi" w:cstheme="majorHAnsi"/>
                        <w:b/>
                        <w:color w:val="FFFFFF" w:themeColor="background1"/>
                        <w:sz w:val="20"/>
                        <w:szCs w:val="20"/>
                        <w:vertAlign w:val="subscript"/>
                        <w:lang w:val="en-AU"/>
                      </w:rPr>
                      <w:t>c</w:t>
                    </w:r>
                  </w:p>
                </w:tc>
              </w:tr>
              <w:tr w:rsidR="000C7E6B" w:rsidRPr="000C7E6B" w14:paraId="3D91E9E4" w14:textId="77777777" w:rsidTr="001B7BB4">
                <w:tc>
                  <w:tcPr>
                    <w:tcW w:w="1980" w:type="dxa"/>
                    <w:shd w:val="clear" w:color="auto" w:fill="D9D9D9" w:themeFill="background1" w:themeFillShade="D9"/>
                  </w:tcPr>
                  <w:p w14:paraId="360A8432"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lang w:val="en-AU"/>
                      </w:rPr>
                      <w:t>Rice</w:t>
                    </w:r>
                  </w:p>
                </w:tc>
                <w:tc>
                  <w:tcPr>
                    <w:tcW w:w="1701" w:type="dxa"/>
                  </w:tcPr>
                  <w:p w14:paraId="4C7E42F0"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835" w:type="dxa"/>
                  </w:tcPr>
                  <w:p w14:paraId="22DAC3B0" w14:textId="718E7B89"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lang w:val="en-AU"/>
                      </w:rPr>
                      <w:t>0.06</w:t>
                    </w:r>
                  </w:p>
                </w:tc>
              </w:tr>
              <w:tr w:rsidR="000C7E6B" w:rsidRPr="000C7E6B" w14:paraId="5D9F71A7" w14:textId="77777777" w:rsidTr="001B7BB4">
                <w:tc>
                  <w:tcPr>
                    <w:tcW w:w="1980" w:type="dxa"/>
                    <w:shd w:val="clear" w:color="auto" w:fill="D9D9D9" w:themeFill="background1" w:themeFillShade="D9"/>
                  </w:tcPr>
                  <w:p w14:paraId="21C69716"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Tubers and roots</w:t>
                    </w:r>
                  </w:p>
                </w:tc>
                <w:tc>
                  <w:tcPr>
                    <w:tcW w:w="1701" w:type="dxa"/>
                  </w:tcPr>
                  <w:p w14:paraId="5A9EF6DD"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835" w:type="dxa"/>
                  </w:tcPr>
                  <w:p w14:paraId="1F716E41" w14:textId="0EEF8205"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1</w:t>
                    </w:r>
                  </w:p>
                </w:tc>
              </w:tr>
              <w:tr w:rsidR="000C7E6B" w:rsidRPr="000C7E6B" w14:paraId="6EE85880" w14:textId="77777777" w:rsidTr="001B7BB4">
                <w:tc>
                  <w:tcPr>
                    <w:tcW w:w="1980" w:type="dxa"/>
                    <w:shd w:val="clear" w:color="auto" w:fill="D9D9D9" w:themeFill="background1" w:themeFillShade="D9"/>
                  </w:tcPr>
                  <w:p w14:paraId="48D7FCCB"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Cotton</w:t>
                    </w:r>
                  </w:p>
                </w:tc>
                <w:tc>
                  <w:tcPr>
                    <w:tcW w:w="1701" w:type="dxa"/>
                  </w:tcPr>
                  <w:p w14:paraId="2109CB85"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835" w:type="dxa"/>
                  </w:tcPr>
                  <w:p w14:paraId="0FD163A5"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47B5FD46" w14:textId="77777777" w:rsidTr="001B7BB4">
                <w:tc>
                  <w:tcPr>
                    <w:tcW w:w="1980" w:type="dxa"/>
                    <w:shd w:val="clear" w:color="auto" w:fill="D9D9D9" w:themeFill="background1" w:themeFillShade="D9"/>
                  </w:tcPr>
                  <w:p w14:paraId="6298231B"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Hops</w:t>
                    </w:r>
                  </w:p>
                </w:tc>
                <w:tc>
                  <w:tcPr>
                    <w:tcW w:w="1701" w:type="dxa"/>
                  </w:tcPr>
                  <w:p w14:paraId="01879F59"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835" w:type="dxa"/>
                  </w:tcPr>
                  <w:p w14:paraId="4AF8D952"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731D290A" w14:textId="77777777" w:rsidTr="001B7BB4">
                <w:tc>
                  <w:tcPr>
                    <w:tcW w:w="1980" w:type="dxa"/>
                    <w:shd w:val="clear" w:color="auto" w:fill="D9D9D9" w:themeFill="background1" w:themeFillShade="D9"/>
                  </w:tcPr>
                  <w:p w14:paraId="2BC24D9C"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Forage crops</w:t>
                    </w:r>
                  </w:p>
                </w:tc>
                <w:tc>
                  <w:tcPr>
                    <w:tcW w:w="1701" w:type="dxa"/>
                  </w:tcPr>
                  <w:p w14:paraId="582811B8"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All states</w:t>
                    </w:r>
                  </w:p>
                </w:tc>
                <w:tc>
                  <w:tcPr>
                    <w:tcW w:w="2835" w:type="dxa"/>
                  </w:tcPr>
                  <w:p w14:paraId="143C9497" w14:textId="50D3E0B6"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0.8</w:t>
                    </w:r>
                  </w:p>
                </w:tc>
              </w:tr>
              <w:tr w:rsidR="000C7E6B" w:rsidRPr="000C7E6B" w14:paraId="31616445" w14:textId="77777777" w:rsidTr="001B7BB4">
                <w:tc>
                  <w:tcPr>
                    <w:tcW w:w="1980" w:type="dxa"/>
                    <w:vMerge w:val="restart"/>
                    <w:shd w:val="clear" w:color="auto" w:fill="D9D9D9" w:themeFill="background1" w:themeFillShade="D9"/>
                  </w:tcPr>
                  <w:p w14:paraId="40BC49B6"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Sugar Cane</w:t>
                    </w:r>
                  </w:p>
                </w:tc>
                <w:tc>
                  <w:tcPr>
                    <w:tcW w:w="1701" w:type="dxa"/>
                  </w:tcPr>
                  <w:p w14:paraId="1264A64F"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NSW</w:t>
                    </w:r>
                  </w:p>
                </w:tc>
                <w:tc>
                  <w:tcPr>
                    <w:tcW w:w="2835" w:type="dxa"/>
                  </w:tcPr>
                  <w:p w14:paraId="3A4CDA59" w14:textId="70EB823B"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546CC556" w14:textId="77777777" w:rsidTr="001B7BB4">
                <w:tc>
                  <w:tcPr>
                    <w:tcW w:w="1980" w:type="dxa"/>
                    <w:vMerge/>
                    <w:shd w:val="clear" w:color="auto" w:fill="D9D9D9" w:themeFill="background1" w:themeFillShade="D9"/>
                  </w:tcPr>
                  <w:p w14:paraId="0050800A" w14:textId="77777777" w:rsidR="000C7E6B" w:rsidRPr="000C7E6B" w:rsidRDefault="000C7E6B">
                    <w:pPr>
                      <w:rPr>
                        <w:rFonts w:asciiTheme="majorHAnsi" w:hAnsiTheme="majorHAnsi" w:cstheme="majorHAnsi"/>
                        <w:bCs w:val="0"/>
                        <w:color w:val="auto"/>
                        <w:sz w:val="20"/>
                        <w:szCs w:val="20"/>
                      </w:rPr>
                    </w:pPr>
                  </w:p>
                </w:tc>
                <w:tc>
                  <w:tcPr>
                    <w:tcW w:w="1701" w:type="dxa"/>
                  </w:tcPr>
                  <w:p w14:paraId="2B4CB25C"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QLD</w:t>
                    </w:r>
                  </w:p>
                </w:tc>
                <w:tc>
                  <w:tcPr>
                    <w:tcW w:w="2835" w:type="dxa"/>
                  </w:tcPr>
                  <w:p w14:paraId="38634C24" w14:textId="69578A04"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0.03</w:t>
                    </w:r>
                  </w:p>
                </w:tc>
              </w:tr>
              <w:tr w:rsidR="000C7E6B" w:rsidRPr="000C7E6B" w14:paraId="3F382B27" w14:textId="77777777" w:rsidTr="001B7BB4">
                <w:tc>
                  <w:tcPr>
                    <w:tcW w:w="1980" w:type="dxa"/>
                    <w:vMerge/>
                    <w:shd w:val="clear" w:color="auto" w:fill="D9D9D9" w:themeFill="background1" w:themeFillShade="D9"/>
                  </w:tcPr>
                  <w:p w14:paraId="6BDB6049" w14:textId="77777777" w:rsidR="000C7E6B" w:rsidRPr="000C7E6B" w:rsidRDefault="000C7E6B">
                    <w:pPr>
                      <w:rPr>
                        <w:rFonts w:asciiTheme="majorHAnsi" w:hAnsiTheme="majorHAnsi" w:cstheme="majorHAnsi"/>
                        <w:bCs w:val="0"/>
                        <w:color w:val="auto"/>
                        <w:sz w:val="20"/>
                        <w:szCs w:val="20"/>
                      </w:rPr>
                    </w:pPr>
                  </w:p>
                </w:tc>
                <w:tc>
                  <w:tcPr>
                    <w:tcW w:w="1701" w:type="dxa"/>
                  </w:tcPr>
                  <w:p w14:paraId="5A09CDE0"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WA</w:t>
                    </w:r>
                  </w:p>
                </w:tc>
                <w:tc>
                  <w:tcPr>
                    <w:tcW w:w="2835" w:type="dxa"/>
                  </w:tcPr>
                  <w:p w14:paraId="452BDFDE" w14:textId="3ED77FCF"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w:t>
                    </w:r>
                  </w:p>
                </w:tc>
              </w:tr>
              <w:tr w:rsidR="000C7E6B" w:rsidRPr="000C7E6B" w14:paraId="4FCD7759" w14:textId="77777777" w:rsidTr="001B7BB4">
                <w:tc>
                  <w:tcPr>
                    <w:tcW w:w="1980" w:type="dxa"/>
                    <w:vMerge w:val="restart"/>
                    <w:shd w:val="clear" w:color="auto" w:fill="D9D9D9" w:themeFill="background1" w:themeFillShade="D9"/>
                  </w:tcPr>
                  <w:p w14:paraId="68DC5966" w14:textId="77777777" w:rsidR="000C7E6B" w:rsidRPr="000C7E6B" w:rsidRDefault="000C7E6B">
                    <w:pPr>
                      <w:rPr>
                        <w:rFonts w:asciiTheme="majorHAnsi" w:hAnsiTheme="majorHAnsi" w:cstheme="majorHAnsi"/>
                        <w:bCs w:val="0"/>
                        <w:color w:val="auto"/>
                        <w:sz w:val="20"/>
                        <w:szCs w:val="20"/>
                      </w:rPr>
                    </w:pPr>
                    <w:r w:rsidRPr="000C7E6B">
                      <w:rPr>
                        <w:rFonts w:asciiTheme="majorHAnsi" w:hAnsiTheme="majorHAnsi" w:cstheme="majorHAnsi"/>
                        <w:bCs w:val="0"/>
                        <w:color w:val="auto"/>
                        <w:sz w:val="20"/>
                        <w:szCs w:val="20"/>
                      </w:rPr>
                      <w:t>All other crop types</w:t>
                    </w:r>
                  </w:p>
                </w:tc>
                <w:tc>
                  <w:tcPr>
                    <w:tcW w:w="1701" w:type="dxa"/>
                  </w:tcPr>
                  <w:p w14:paraId="685E7CE9"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NSW</w:t>
                    </w:r>
                  </w:p>
                </w:tc>
                <w:tc>
                  <w:tcPr>
                    <w:tcW w:w="2835" w:type="dxa"/>
                  </w:tcPr>
                  <w:p w14:paraId="0BEAF534" w14:textId="69B2C62D"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0.05</w:t>
                    </w:r>
                  </w:p>
                </w:tc>
              </w:tr>
              <w:tr w:rsidR="000C7E6B" w:rsidRPr="000C7E6B" w14:paraId="1ADE1809" w14:textId="77777777" w:rsidTr="001B7BB4">
                <w:tc>
                  <w:tcPr>
                    <w:tcW w:w="1980" w:type="dxa"/>
                    <w:vMerge/>
                    <w:shd w:val="clear" w:color="auto" w:fill="D9D9D9" w:themeFill="background1" w:themeFillShade="D9"/>
                  </w:tcPr>
                  <w:p w14:paraId="186878A9" w14:textId="77777777" w:rsidR="000C7E6B" w:rsidRPr="000C7E6B" w:rsidRDefault="000C7E6B">
                    <w:pPr>
                      <w:rPr>
                        <w:rFonts w:asciiTheme="majorHAnsi" w:hAnsiTheme="majorHAnsi" w:cstheme="majorHAnsi"/>
                        <w:color w:val="auto"/>
                        <w:sz w:val="20"/>
                        <w:szCs w:val="20"/>
                      </w:rPr>
                    </w:pPr>
                  </w:p>
                </w:tc>
                <w:tc>
                  <w:tcPr>
                    <w:tcW w:w="1701" w:type="dxa"/>
                  </w:tcPr>
                  <w:p w14:paraId="7AE9B160"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VIC</w:t>
                    </w:r>
                  </w:p>
                </w:tc>
                <w:tc>
                  <w:tcPr>
                    <w:tcW w:w="2835" w:type="dxa"/>
                  </w:tcPr>
                  <w:p w14:paraId="7246A2BD" w14:textId="4D2C264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0.07</w:t>
                    </w:r>
                  </w:p>
                </w:tc>
              </w:tr>
              <w:tr w:rsidR="000C7E6B" w:rsidRPr="000C7E6B" w14:paraId="068649D3" w14:textId="77777777" w:rsidTr="001B7BB4">
                <w:tc>
                  <w:tcPr>
                    <w:tcW w:w="1980" w:type="dxa"/>
                    <w:vMerge/>
                    <w:shd w:val="clear" w:color="auto" w:fill="D9D9D9" w:themeFill="background1" w:themeFillShade="D9"/>
                  </w:tcPr>
                  <w:p w14:paraId="554CCFFC" w14:textId="77777777" w:rsidR="000C7E6B" w:rsidRPr="000C7E6B" w:rsidRDefault="000C7E6B">
                    <w:pPr>
                      <w:rPr>
                        <w:rFonts w:asciiTheme="majorHAnsi" w:hAnsiTheme="majorHAnsi" w:cstheme="majorHAnsi"/>
                        <w:color w:val="auto"/>
                        <w:sz w:val="20"/>
                        <w:szCs w:val="20"/>
                      </w:rPr>
                    </w:pPr>
                  </w:p>
                </w:tc>
                <w:tc>
                  <w:tcPr>
                    <w:tcW w:w="1701" w:type="dxa"/>
                  </w:tcPr>
                  <w:p w14:paraId="7ED3D1A8"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QLD</w:t>
                    </w:r>
                  </w:p>
                </w:tc>
                <w:tc>
                  <w:tcPr>
                    <w:tcW w:w="2835" w:type="dxa"/>
                  </w:tcPr>
                  <w:p w14:paraId="1F1F1571" w14:textId="53E0F73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0.04</w:t>
                    </w:r>
                  </w:p>
                </w:tc>
              </w:tr>
              <w:tr w:rsidR="000C7E6B" w:rsidRPr="000C7E6B" w14:paraId="02436BEA" w14:textId="77777777" w:rsidTr="001B7BB4">
                <w:tc>
                  <w:tcPr>
                    <w:tcW w:w="1980" w:type="dxa"/>
                    <w:vMerge/>
                    <w:shd w:val="clear" w:color="auto" w:fill="D9D9D9" w:themeFill="background1" w:themeFillShade="D9"/>
                  </w:tcPr>
                  <w:p w14:paraId="68CAD8D9" w14:textId="77777777" w:rsidR="000C7E6B" w:rsidRPr="000C7E6B" w:rsidRDefault="000C7E6B">
                    <w:pPr>
                      <w:rPr>
                        <w:rFonts w:asciiTheme="majorHAnsi" w:hAnsiTheme="majorHAnsi" w:cstheme="majorHAnsi"/>
                        <w:color w:val="auto"/>
                        <w:sz w:val="20"/>
                        <w:szCs w:val="20"/>
                      </w:rPr>
                    </w:pPr>
                  </w:p>
                </w:tc>
                <w:tc>
                  <w:tcPr>
                    <w:tcW w:w="1701" w:type="dxa"/>
                  </w:tcPr>
                  <w:p w14:paraId="48EDFBAF"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SA</w:t>
                    </w:r>
                  </w:p>
                </w:tc>
                <w:tc>
                  <w:tcPr>
                    <w:tcW w:w="2835" w:type="dxa"/>
                  </w:tcPr>
                  <w:p w14:paraId="6CDD5644" w14:textId="0EEBFEBD"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0.09</w:t>
                    </w:r>
                  </w:p>
                </w:tc>
              </w:tr>
              <w:tr w:rsidR="000C7E6B" w:rsidRPr="000C7E6B" w14:paraId="29A133CB" w14:textId="77777777" w:rsidTr="001B7BB4">
                <w:tc>
                  <w:tcPr>
                    <w:tcW w:w="1980" w:type="dxa"/>
                    <w:vMerge/>
                    <w:shd w:val="clear" w:color="auto" w:fill="D9D9D9" w:themeFill="background1" w:themeFillShade="D9"/>
                  </w:tcPr>
                  <w:p w14:paraId="6F8F9133" w14:textId="77777777" w:rsidR="000C7E6B" w:rsidRPr="000C7E6B" w:rsidRDefault="000C7E6B">
                    <w:pPr>
                      <w:rPr>
                        <w:rFonts w:asciiTheme="majorHAnsi" w:hAnsiTheme="majorHAnsi" w:cstheme="majorHAnsi"/>
                        <w:color w:val="auto"/>
                        <w:sz w:val="20"/>
                        <w:szCs w:val="20"/>
                      </w:rPr>
                    </w:pPr>
                  </w:p>
                </w:tc>
                <w:tc>
                  <w:tcPr>
                    <w:tcW w:w="1701" w:type="dxa"/>
                  </w:tcPr>
                  <w:p w14:paraId="71C23D46"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WA</w:t>
                    </w:r>
                  </w:p>
                </w:tc>
                <w:tc>
                  <w:tcPr>
                    <w:tcW w:w="2835" w:type="dxa"/>
                  </w:tcPr>
                  <w:p w14:paraId="43B59EFD" w14:textId="7A49C656"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0.11</w:t>
                    </w:r>
                  </w:p>
                </w:tc>
              </w:tr>
              <w:tr w:rsidR="000C7E6B" w:rsidRPr="000C7E6B" w14:paraId="04E45FE6" w14:textId="77777777" w:rsidTr="001B7BB4">
                <w:tc>
                  <w:tcPr>
                    <w:tcW w:w="1980" w:type="dxa"/>
                    <w:vMerge/>
                    <w:shd w:val="clear" w:color="auto" w:fill="D9D9D9" w:themeFill="background1" w:themeFillShade="D9"/>
                  </w:tcPr>
                  <w:p w14:paraId="284CAB18" w14:textId="77777777" w:rsidR="000C7E6B" w:rsidRPr="000C7E6B" w:rsidRDefault="000C7E6B">
                    <w:pPr>
                      <w:rPr>
                        <w:rFonts w:asciiTheme="majorHAnsi" w:hAnsiTheme="majorHAnsi" w:cstheme="majorHAnsi"/>
                        <w:color w:val="auto"/>
                        <w:sz w:val="20"/>
                        <w:szCs w:val="20"/>
                      </w:rPr>
                    </w:pPr>
                  </w:p>
                </w:tc>
                <w:tc>
                  <w:tcPr>
                    <w:tcW w:w="1701" w:type="dxa"/>
                  </w:tcPr>
                  <w:p w14:paraId="204C81FA"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TAS</w:t>
                    </w:r>
                  </w:p>
                </w:tc>
                <w:tc>
                  <w:tcPr>
                    <w:tcW w:w="2835" w:type="dxa"/>
                  </w:tcPr>
                  <w:p w14:paraId="32230786" w14:textId="7B129F30"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0.16</w:t>
                    </w:r>
                  </w:p>
                </w:tc>
              </w:tr>
              <w:tr w:rsidR="000C7E6B" w:rsidRPr="000C7E6B" w14:paraId="1C004F16" w14:textId="77777777" w:rsidTr="001B7BB4">
                <w:tc>
                  <w:tcPr>
                    <w:tcW w:w="1980" w:type="dxa"/>
                    <w:vMerge/>
                    <w:shd w:val="clear" w:color="auto" w:fill="D9D9D9" w:themeFill="background1" w:themeFillShade="D9"/>
                  </w:tcPr>
                  <w:p w14:paraId="483FA138" w14:textId="77777777" w:rsidR="000C7E6B" w:rsidRPr="000C7E6B" w:rsidRDefault="000C7E6B">
                    <w:pPr>
                      <w:rPr>
                        <w:rFonts w:asciiTheme="majorHAnsi" w:hAnsiTheme="majorHAnsi" w:cstheme="majorHAnsi"/>
                        <w:color w:val="auto"/>
                        <w:sz w:val="20"/>
                        <w:szCs w:val="20"/>
                      </w:rPr>
                    </w:pPr>
                  </w:p>
                </w:tc>
                <w:tc>
                  <w:tcPr>
                    <w:tcW w:w="1701" w:type="dxa"/>
                  </w:tcPr>
                  <w:p w14:paraId="4C18B0B1"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NT</w:t>
                    </w:r>
                  </w:p>
                </w:tc>
                <w:tc>
                  <w:tcPr>
                    <w:tcW w:w="2835" w:type="dxa"/>
                  </w:tcPr>
                  <w:p w14:paraId="6A3F5DD9" w14:textId="016DF7DF"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0.01</w:t>
                    </w:r>
                  </w:p>
                </w:tc>
              </w:tr>
              <w:tr w:rsidR="000C7E6B" w:rsidRPr="000C7E6B" w14:paraId="16656A5D" w14:textId="77777777" w:rsidTr="001B7BB4">
                <w:tc>
                  <w:tcPr>
                    <w:tcW w:w="1980" w:type="dxa"/>
                    <w:vMerge/>
                    <w:shd w:val="clear" w:color="auto" w:fill="D9D9D9" w:themeFill="background1" w:themeFillShade="D9"/>
                  </w:tcPr>
                  <w:p w14:paraId="52E6BF21" w14:textId="77777777" w:rsidR="000C7E6B" w:rsidRPr="000C7E6B" w:rsidRDefault="000C7E6B">
                    <w:pPr>
                      <w:rPr>
                        <w:rFonts w:asciiTheme="majorHAnsi" w:hAnsiTheme="majorHAnsi" w:cstheme="majorHAnsi"/>
                        <w:color w:val="auto"/>
                        <w:sz w:val="20"/>
                        <w:szCs w:val="20"/>
                      </w:rPr>
                    </w:pPr>
                  </w:p>
                </w:tc>
                <w:tc>
                  <w:tcPr>
                    <w:tcW w:w="1701" w:type="dxa"/>
                  </w:tcPr>
                  <w:p w14:paraId="793F4168"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ACT</w:t>
                    </w:r>
                  </w:p>
                </w:tc>
                <w:tc>
                  <w:tcPr>
                    <w:tcW w:w="2835" w:type="dxa"/>
                  </w:tcPr>
                  <w:p w14:paraId="0ABD2C9E" w14:textId="77777777" w:rsidR="000C7E6B" w:rsidRPr="000C7E6B" w:rsidRDefault="000C7E6B">
                    <w:pPr>
                      <w:rPr>
                        <w:rFonts w:asciiTheme="majorHAnsi" w:hAnsiTheme="majorHAnsi" w:cstheme="majorHAnsi"/>
                        <w:color w:val="auto"/>
                        <w:sz w:val="20"/>
                        <w:szCs w:val="20"/>
                      </w:rPr>
                    </w:pPr>
                    <w:r w:rsidRPr="000C7E6B">
                      <w:rPr>
                        <w:rFonts w:asciiTheme="majorHAnsi" w:hAnsiTheme="majorHAnsi" w:cstheme="majorHAnsi"/>
                        <w:color w:val="auto"/>
                        <w:sz w:val="20"/>
                        <w:szCs w:val="20"/>
                      </w:rPr>
                      <w:t>0.00</w:t>
                    </w:r>
                  </w:p>
                </w:tc>
              </w:tr>
            </w:tbl>
            <w:p w14:paraId="316E4BD7" w14:textId="77777777" w:rsidR="000C7E6B" w:rsidRPr="000C7E6B" w:rsidRDefault="000C7E6B" w:rsidP="000C7E6B"/>
            <w:p w14:paraId="2A7B8711" w14:textId="73430360" w:rsidR="00607D13" w:rsidRDefault="00F73F48" w:rsidP="00B3238C">
              <w:pPr>
                <w:pStyle w:val="Caption"/>
              </w:pPr>
              <w:bookmarkStart w:id="149" w:name="_Toc210745397"/>
              <w:bookmarkStart w:id="150" w:name="_Toc215758107"/>
              <w:bookmarkStart w:id="151" w:name="_Toc225351210"/>
              <w:r>
                <w:lastRenderedPageBreak/>
                <w:t>Table</w:t>
              </w:r>
              <w:r w:rsidR="00B3238C">
                <w:t xml:space="preserve"> </w:t>
              </w:r>
              <w:r w:rsidR="007C71EC">
                <w:fldChar w:fldCharType="begin"/>
              </w:r>
              <w:r w:rsidR="007C71EC">
                <w:instrText xml:space="preserve"> STYLEREF 2 \s </w:instrText>
              </w:r>
              <w:r w:rsidR="007C71EC">
                <w:fldChar w:fldCharType="separate"/>
              </w:r>
              <w:r w:rsidR="00403175">
                <w:rPr>
                  <w:noProof/>
                </w:rPr>
                <w:t>A.2.1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rsidR="00607D13">
                <w:t>: Pasture attributes</w:t>
              </w:r>
              <w:bookmarkEnd w:id="149"/>
              <w:bookmarkEnd w:id="150"/>
              <w:bookmarkEnd w:id="151"/>
            </w:p>
            <w:tbl>
              <w:tblPr>
                <w:tblStyle w:val="TableGrid"/>
                <w:tblW w:w="4162" w:type="pct"/>
                <w:tblCellMar>
                  <w:left w:w="115" w:type="dxa"/>
                  <w:right w:w="115" w:type="dxa"/>
                </w:tblCellMar>
                <w:tblLook w:val="04A0" w:firstRow="1" w:lastRow="0" w:firstColumn="1" w:lastColumn="0" w:noHBand="0" w:noVBand="1"/>
                <w:tblCaption w:val="Table A5.5.9.2 Pasture attributes"/>
              </w:tblPr>
              <w:tblGrid>
                <w:gridCol w:w="2126"/>
                <w:gridCol w:w="1279"/>
                <w:gridCol w:w="2631"/>
                <w:gridCol w:w="1944"/>
                <w:gridCol w:w="1159"/>
                <w:gridCol w:w="2471"/>
              </w:tblGrid>
              <w:tr w:rsidR="00A71120" w:rsidRPr="004839C5" w14:paraId="609B411E" w14:textId="77777777" w:rsidTr="00A71120">
                <w:trPr>
                  <w:tblHeader/>
                </w:trPr>
                <w:tc>
                  <w:tcPr>
                    <w:tcW w:w="916"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1B7BF93D" w14:textId="3BC9BCC7" w:rsidR="00A71120" w:rsidRPr="0074263E" w:rsidRDefault="00A71120">
                    <w:pPr>
                      <w:pStyle w:val="BodyText"/>
                      <w:keepNext/>
                      <w:spacing w:before="80" w:after="80"/>
                      <w:rPr>
                        <w:b/>
                        <w:bCs w:val="0"/>
                        <w:color w:val="FFFFFF" w:themeColor="background1"/>
                        <w:lang w:val="en-AU" w:eastAsia="en-US"/>
                      </w:rPr>
                    </w:pPr>
                    <w:r w:rsidRPr="00A71120">
                      <w:rPr>
                        <w:b/>
                        <w:bCs w:val="0"/>
                        <w:lang w:val="en-AU" w:eastAsia="en-US"/>
                      </w:rPr>
                      <w:t>Units</w:t>
                    </w:r>
                  </w:p>
                </w:tc>
                <w:tc>
                  <w:tcPr>
                    <w:tcW w:w="551"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7E155E64" w14:textId="20A83753" w:rsidR="00A71120" w:rsidRPr="00A71120" w:rsidRDefault="00A71120">
                    <w:pPr>
                      <w:pStyle w:val="BodyText"/>
                      <w:keepNext/>
                      <w:spacing w:before="80" w:after="80"/>
                      <w:jc w:val="center"/>
                      <w:rPr>
                        <w:bCs w:val="0"/>
                        <w:lang w:val="en-AU" w:eastAsia="en-US"/>
                      </w:rPr>
                    </w:pPr>
                    <w:r w:rsidRPr="00651C11">
                      <w:rPr>
                        <w:sz w:val="19"/>
                        <w:szCs w:val="19"/>
                        <w:lang w:val="en-AU"/>
                      </w:rPr>
                      <w:t>t dry matter/ha</w:t>
                    </w:r>
                  </w:p>
                </w:tc>
                <w:tc>
                  <w:tcPr>
                    <w:tcW w:w="1133"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14D31C3D" w14:textId="38C438A4" w:rsidR="00A71120" w:rsidRPr="00A71120" w:rsidRDefault="00D63D1E">
                    <w:pPr>
                      <w:pStyle w:val="BodyText"/>
                      <w:keepNext/>
                      <w:spacing w:before="80" w:after="80"/>
                      <w:jc w:val="center"/>
                      <w:rPr>
                        <w:bCs w:val="0"/>
                        <w:lang w:val="en-AU" w:eastAsia="en-US"/>
                      </w:rPr>
                    </w:pPr>
                    <w:r>
                      <w:rPr>
                        <w:bCs w:val="0"/>
                        <w:lang w:val="en-AU" w:eastAsia="en-US"/>
                      </w:rPr>
                      <w:t>fraction</w:t>
                    </w:r>
                  </w:p>
                </w:tc>
                <w:tc>
                  <w:tcPr>
                    <w:tcW w:w="837"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5C9CF00E" w14:textId="2632376F" w:rsidR="00A71120" w:rsidRPr="00A71120" w:rsidRDefault="00A71120">
                    <w:pPr>
                      <w:pStyle w:val="BodyText"/>
                      <w:keepNext/>
                      <w:spacing w:before="80" w:after="80"/>
                      <w:jc w:val="center"/>
                      <w:rPr>
                        <w:lang w:val="en-AU" w:eastAsia="en-US"/>
                      </w:rPr>
                    </w:pPr>
                    <w:r>
                      <w:rPr>
                        <w:sz w:val="19"/>
                        <w:szCs w:val="19"/>
                        <w:lang w:val="en-AU"/>
                      </w:rPr>
                      <w:t>k</w:t>
                    </w:r>
                    <w:r w:rsidRPr="00651C11">
                      <w:rPr>
                        <w:sz w:val="19"/>
                        <w:szCs w:val="19"/>
                        <w:lang w:val="en-AU"/>
                      </w:rPr>
                      <w:t>g</w:t>
                    </w:r>
                    <w:r>
                      <w:rPr>
                        <w:sz w:val="19"/>
                        <w:szCs w:val="19"/>
                        <w:lang w:val="en-AU"/>
                      </w:rPr>
                      <w:t xml:space="preserve"> </w:t>
                    </w:r>
                    <w:r w:rsidRPr="00651C11">
                      <w:rPr>
                        <w:sz w:val="19"/>
                        <w:szCs w:val="19"/>
                        <w:lang w:val="en-AU"/>
                      </w:rPr>
                      <w:t>N/kg dry matter</w:t>
                    </w:r>
                  </w:p>
                </w:tc>
                <w:tc>
                  <w:tcPr>
                    <w:tcW w:w="499"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01EF1805" w14:textId="6C9F9252" w:rsidR="00A71120" w:rsidRPr="00A71120" w:rsidRDefault="00A71120">
                    <w:pPr>
                      <w:pStyle w:val="BodyText"/>
                      <w:keepNext/>
                      <w:spacing w:before="80" w:after="80"/>
                      <w:jc w:val="center"/>
                      <w:rPr>
                        <w:bCs w:val="0"/>
                        <w:lang w:val="en-AU" w:eastAsia="en-US"/>
                      </w:rPr>
                    </w:pPr>
                    <w:r>
                      <w:rPr>
                        <w:sz w:val="19"/>
                        <w:szCs w:val="19"/>
                        <w:lang w:val="en-AU"/>
                      </w:rPr>
                      <w:t>k</w:t>
                    </w:r>
                    <w:r w:rsidRPr="00651C11">
                      <w:rPr>
                        <w:sz w:val="19"/>
                        <w:szCs w:val="19"/>
                        <w:lang w:val="en-AU"/>
                      </w:rPr>
                      <w:t>g</w:t>
                    </w:r>
                    <w:r>
                      <w:rPr>
                        <w:sz w:val="19"/>
                        <w:szCs w:val="19"/>
                        <w:lang w:val="en-AU"/>
                      </w:rPr>
                      <w:t xml:space="preserve"> </w:t>
                    </w:r>
                    <w:r w:rsidRPr="00651C11">
                      <w:rPr>
                        <w:sz w:val="19"/>
                        <w:szCs w:val="19"/>
                        <w:lang w:val="en-AU"/>
                      </w:rPr>
                      <w:t>N/kg dry matter</w:t>
                    </w:r>
                  </w:p>
                </w:tc>
                <w:tc>
                  <w:tcPr>
                    <w:tcW w:w="1064" w:type="pct"/>
                    <w:tcBorders>
                      <w:top w:val="single" w:sz="4" w:space="0" w:color="auto"/>
                      <w:left w:val="single" w:sz="4" w:space="0" w:color="auto"/>
                      <w:bottom w:val="single" w:sz="4" w:space="0" w:color="auto"/>
                      <w:right w:val="single" w:sz="4" w:space="0" w:color="auto"/>
                    </w:tcBorders>
                    <w:shd w:val="clear" w:color="auto" w:fill="E5E5E5" w:themeFill="accent1" w:themeFillTint="33"/>
                    <w:vAlign w:val="bottom"/>
                  </w:tcPr>
                  <w:p w14:paraId="4C7932B6" w14:textId="1E6F25F9" w:rsidR="00A71120" w:rsidRPr="00A71120" w:rsidRDefault="00D63D1E">
                    <w:pPr>
                      <w:pStyle w:val="BodyText"/>
                      <w:keepNext/>
                      <w:spacing w:before="80" w:after="80"/>
                      <w:jc w:val="center"/>
                      <w:rPr>
                        <w:bCs w:val="0"/>
                        <w:lang w:val="en-AU" w:eastAsia="en-US"/>
                      </w:rPr>
                    </w:pPr>
                    <w:r>
                      <w:rPr>
                        <w:bCs w:val="0"/>
                        <w:lang w:val="en-AU" w:eastAsia="en-US"/>
                      </w:rPr>
                      <w:t>fraction</w:t>
                    </w:r>
                  </w:p>
                </w:tc>
              </w:tr>
              <w:tr w:rsidR="00B3331F" w:rsidRPr="004839C5" w14:paraId="36BF733C" w14:textId="77777777" w:rsidTr="00A71120">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2572FA8F" w14:textId="77777777" w:rsidR="00B3331F" w:rsidRPr="0074263E" w:rsidRDefault="00B3331F">
                    <w:pPr>
                      <w:pStyle w:val="BodyText"/>
                      <w:keepNext/>
                      <w:spacing w:before="80" w:after="80"/>
                      <w:rPr>
                        <w:b/>
                        <w:bCs w:val="0"/>
                        <w:color w:val="FFFFFF" w:themeColor="background1"/>
                        <w:lang w:val="en-AU" w:eastAsia="en-US"/>
                      </w:rPr>
                    </w:pP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B4C3FB6" w14:textId="3479C105"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Average Yield</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17350F19" w14:textId="77777777" w:rsidR="00B3331F" w:rsidRPr="0074263E" w:rsidRDefault="00B3331F">
                    <w:pPr>
                      <w:pStyle w:val="BodyText"/>
                      <w:keepNext/>
                      <w:spacing w:before="80" w:after="80"/>
                      <w:jc w:val="center"/>
                      <w:rPr>
                        <w:b/>
                        <w:bCs w:val="0"/>
                        <w:color w:val="FFFFFF" w:themeColor="background1"/>
                        <w:lang w:val="en-AU" w:eastAsia="en-US"/>
                      </w:rPr>
                    </w:pPr>
                  </w:p>
                </w:tc>
                <w:tc>
                  <w:tcPr>
                    <w:tcW w:w="1336" w:type="pct"/>
                    <w:gridSpan w:val="2"/>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990EDB9" w14:textId="63C33A91"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N content</w:t>
                    </w:r>
                  </w:p>
                </w:tc>
                <w:tc>
                  <w:tcPr>
                    <w:tcW w:w="1064"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77FCC285" w14:textId="77777777" w:rsidR="00B3331F" w:rsidRPr="0074263E" w:rsidRDefault="00B3331F">
                    <w:pPr>
                      <w:pStyle w:val="BodyText"/>
                      <w:keepNext/>
                      <w:spacing w:before="80" w:after="80"/>
                      <w:jc w:val="center"/>
                      <w:rPr>
                        <w:b/>
                        <w:bCs w:val="0"/>
                        <w:color w:val="FFFFFF" w:themeColor="background1"/>
                        <w:lang w:val="en-AU" w:eastAsia="en-US"/>
                      </w:rPr>
                    </w:pPr>
                  </w:p>
                </w:tc>
              </w:tr>
              <w:tr w:rsidR="00B3331F" w:rsidRPr="004839C5" w14:paraId="23282CFB" w14:textId="77777777" w:rsidTr="00A71120">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9B495A4" w14:textId="77777777" w:rsidR="00B3331F" w:rsidRPr="0074263E" w:rsidRDefault="00B3331F">
                    <w:pPr>
                      <w:pStyle w:val="BodyText"/>
                      <w:keepNext/>
                      <w:spacing w:before="80" w:after="80"/>
                      <w:rPr>
                        <w:b/>
                        <w:bCs w:val="0"/>
                        <w:color w:val="FFFFFF" w:themeColor="background1"/>
                        <w:lang w:val="en-AU" w:eastAsia="en-US"/>
                      </w:rPr>
                    </w:pPr>
                    <w:r w:rsidRPr="0074263E">
                      <w:rPr>
                        <w:b/>
                        <w:color w:val="FFFFFF" w:themeColor="background1"/>
                        <w:lang w:val="en-AU" w:eastAsia="en-US"/>
                      </w:rPr>
                      <w:t>Pasture type</w:t>
                    </w: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B371473" w14:textId="77777777"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(t DM ha)</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6B18727E" w14:textId="2531F32F"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Below-ground: above-ground residue ratio</w:t>
                    </w:r>
                  </w:p>
                </w:tc>
                <w:tc>
                  <w:tcPr>
                    <w:tcW w:w="83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3ED2923" w14:textId="77777777"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Above-ground</w:t>
                    </w:r>
                  </w:p>
                </w:tc>
                <w:tc>
                  <w:tcPr>
                    <w:tcW w:w="499"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C4FE3C7" w14:textId="77777777"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Below-ground</w:t>
                    </w:r>
                  </w:p>
                </w:tc>
                <w:tc>
                  <w:tcPr>
                    <w:tcW w:w="1064"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7FE22EBE" w14:textId="77777777" w:rsidR="00B3331F" w:rsidRPr="0074263E" w:rsidRDefault="00B3331F">
                    <w:pPr>
                      <w:pStyle w:val="BodyText"/>
                      <w:keepNext/>
                      <w:spacing w:before="80" w:after="80"/>
                      <w:jc w:val="center"/>
                      <w:rPr>
                        <w:b/>
                        <w:bCs w:val="0"/>
                        <w:color w:val="FFFFFF" w:themeColor="background1"/>
                        <w:lang w:val="en-AU" w:eastAsia="en-US"/>
                      </w:rPr>
                    </w:pPr>
                    <w:r w:rsidRPr="0074263E">
                      <w:rPr>
                        <w:b/>
                        <w:color w:val="FFFFFF" w:themeColor="background1"/>
                        <w:lang w:val="en-AU" w:eastAsia="en-US"/>
                      </w:rPr>
                      <w:t>Fraction above ground residue removed</w:t>
                    </w:r>
                  </w:p>
                </w:tc>
              </w:tr>
              <w:tr w:rsidR="00B3331F" w:rsidRPr="004839C5" w14:paraId="538026E3" w14:textId="77777777" w:rsidTr="00A71120">
                <w:trPr>
                  <w:tblHeader/>
                </w:trPr>
                <w:tc>
                  <w:tcPr>
                    <w:tcW w:w="916" w:type="pct"/>
                    <w:tcBorders>
                      <w:top w:val="single" w:sz="4" w:space="0" w:color="auto"/>
                      <w:left w:val="single" w:sz="4" w:space="0" w:color="auto"/>
                      <w:bottom w:val="single" w:sz="4" w:space="0" w:color="auto"/>
                      <w:right w:val="single" w:sz="4" w:space="0" w:color="auto"/>
                    </w:tcBorders>
                    <w:shd w:val="clear" w:color="auto" w:fill="000000" w:themeFill="text1"/>
                    <w:vAlign w:val="bottom"/>
                  </w:tcPr>
                  <w:p w14:paraId="575259B2" w14:textId="77777777" w:rsidR="00B3331F" w:rsidRPr="0074263E" w:rsidRDefault="00B3331F">
                    <w:pPr>
                      <w:pStyle w:val="BodyText"/>
                      <w:keepNext/>
                      <w:spacing w:before="80" w:after="80"/>
                      <w:rPr>
                        <w:b/>
                        <w:bCs w:val="0"/>
                        <w:color w:val="FFFFFF" w:themeColor="background1"/>
                        <w:lang w:val="en-AU" w:eastAsia="en-US"/>
                      </w:rPr>
                    </w:pPr>
                  </w:p>
                </w:tc>
                <w:tc>
                  <w:tcPr>
                    <w:tcW w:w="551"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1AFE7B8B" w14:textId="77777777" w:rsidR="00B3331F" w:rsidRPr="000C7E6B" w:rsidRDefault="00B3331F">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Y</w:t>
                    </w:r>
                    <w:r>
                      <w:rPr>
                        <w:b/>
                        <w:bCs w:val="0"/>
                        <w:color w:val="FFFFFF" w:themeColor="background1"/>
                        <w:vertAlign w:val="subscript"/>
                        <w:lang w:val="en-AU" w:eastAsia="en-US"/>
                      </w:rPr>
                      <w:t>p</w:t>
                    </w:r>
                  </w:p>
                </w:tc>
                <w:tc>
                  <w:tcPr>
                    <w:tcW w:w="1133"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2FD6462F" w14:textId="77777777" w:rsidR="00B3331F" w:rsidRPr="000C7E6B" w:rsidRDefault="00B3331F">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R</w:t>
                    </w:r>
                    <w:r>
                      <w:rPr>
                        <w:b/>
                        <w:bCs w:val="0"/>
                        <w:color w:val="FFFFFF" w:themeColor="background1"/>
                        <w:vertAlign w:val="subscript"/>
                        <w:lang w:val="en-AU" w:eastAsia="en-US"/>
                      </w:rPr>
                      <w:t>BGp</w:t>
                    </w:r>
                  </w:p>
                </w:tc>
                <w:tc>
                  <w:tcPr>
                    <w:tcW w:w="837"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4A4F45E0" w14:textId="77777777" w:rsidR="00B3331F" w:rsidRPr="000C7E6B" w:rsidRDefault="00B3331F">
                    <w:pPr>
                      <w:pStyle w:val="BodyText"/>
                      <w:keepNext/>
                      <w:spacing w:before="80" w:after="80"/>
                      <w:jc w:val="center"/>
                      <w:rPr>
                        <w:b/>
                        <w:bCs w:val="0"/>
                        <w:color w:val="FFFFFF" w:themeColor="background1"/>
                        <w:vertAlign w:val="subscript"/>
                        <w:lang w:val="en-AU"/>
                      </w:rPr>
                    </w:pPr>
                    <w:r>
                      <w:rPr>
                        <w:b/>
                        <w:bCs w:val="0"/>
                        <w:color w:val="FFFFFF" w:themeColor="background1"/>
                        <w:lang w:val="en-AU"/>
                      </w:rPr>
                      <w:t>NC</w:t>
                    </w:r>
                    <w:r>
                      <w:rPr>
                        <w:b/>
                        <w:bCs w:val="0"/>
                        <w:color w:val="FFFFFF" w:themeColor="background1"/>
                        <w:vertAlign w:val="subscript"/>
                        <w:lang w:val="en-AU"/>
                      </w:rPr>
                      <w:t>AGp</w:t>
                    </w:r>
                  </w:p>
                </w:tc>
                <w:tc>
                  <w:tcPr>
                    <w:tcW w:w="499"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5E38832E" w14:textId="77777777" w:rsidR="00B3331F" w:rsidRPr="000C7E6B" w:rsidRDefault="00B3331F">
                    <w:pPr>
                      <w:pStyle w:val="BodyText"/>
                      <w:keepNext/>
                      <w:spacing w:before="80" w:after="80"/>
                      <w:jc w:val="center"/>
                      <w:rPr>
                        <w:b/>
                        <w:bCs w:val="0"/>
                        <w:color w:val="FFFFFF" w:themeColor="background1"/>
                        <w:vertAlign w:val="subscript"/>
                        <w:lang w:val="en-AU"/>
                      </w:rPr>
                    </w:pPr>
                    <w:r>
                      <w:rPr>
                        <w:b/>
                        <w:bCs w:val="0"/>
                        <w:color w:val="FFFFFF" w:themeColor="background1"/>
                        <w:lang w:val="en-AU"/>
                      </w:rPr>
                      <w:t>NC</w:t>
                    </w:r>
                    <w:r>
                      <w:rPr>
                        <w:b/>
                        <w:bCs w:val="0"/>
                        <w:color w:val="FFFFFF" w:themeColor="background1"/>
                        <w:vertAlign w:val="subscript"/>
                        <w:lang w:val="en-AU"/>
                      </w:rPr>
                      <w:t>BGp</w:t>
                    </w:r>
                  </w:p>
                </w:tc>
                <w:tc>
                  <w:tcPr>
                    <w:tcW w:w="1064" w:type="pct"/>
                    <w:tcBorders>
                      <w:top w:val="single" w:sz="4" w:space="0" w:color="auto"/>
                      <w:left w:val="single" w:sz="4" w:space="0" w:color="auto"/>
                      <w:bottom w:val="single" w:sz="4" w:space="0" w:color="auto"/>
                      <w:right w:val="single" w:sz="4" w:space="0" w:color="auto"/>
                    </w:tcBorders>
                    <w:shd w:val="clear" w:color="auto" w:fill="000000" w:themeFill="text1"/>
                    <w:vAlign w:val="bottom"/>
                    <w:hideMark/>
                  </w:tcPr>
                  <w:p w14:paraId="390D6FA0" w14:textId="77777777" w:rsidR="00B3331F" w:rsidRPr="000C7E6B" w:rsidRDefault="00B3331F">
                    <w:pPr>
                      <w:pStyle w:val="BodyText"/>
                      <w:keepNext/>
                      <w:spacing w:before="80" w:after="80"/>
                      <w:jc w:val="center"/>
                      <w:rPr>
                        <w:b/>
                        <w:bCs w:val="0"/>
                        <w:color w:val="FFFFFF" w:themeColor="background1"/>
                        <w:vertAlign w:val="subscript"/>
                        <w:lang w:val="en-AU" w:eastAsia="en-US"/>
                      </w:rPr>
                    </w:pPr>
                    <w:r>
                      <w:rPr>
                        <w:b/>
                        <w:bCs w:val="0"/>
                        <w:color w:val="FFFFFF" w:themeColor="background1"/>
                        <w:lang w:val="en-AU" w:eastAsia="en-US"/>
                      </w:rPr>
                      <w:t>FFOD</w:t>
                    </w:r>
                    <w:r>
                      <w:rPr>
                        <w:b/>
                        <w:bCs w:val="0"/>
                        <w:color w:val="FFFFFF" w:themeColor="background1"/>
                        <w:vertAlign w:val="subscript"/>
                        <w:lang w:val="en-AU" w:eastAsia="en-US"/>
                      </w:rPr>
                      <w:t>p</w:t>
                    </w:r>
                  </w:p>
                </w:tc>
              </w:tr>
              <w:tr w:rsidR="00B3331F" w:rsidRPr="004839C5" w14:paraId="143B79B8" w14:textId="77777777" w:rsidTr="00A71120">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660C387" w14:textId="77777777" w:rsidR="00B3331F" w:rsidRPr="004839C5" w:rsidRDefault="00B3331F">
                    <w:pPr>
                      <w:pStyle w:val="BodyText"/>
                      <w:spacing w:before="80" w:after="80"/>
                      <w:rPr>
                        <w:lang w:val="en-AU" w:eastAsia="en-US"/>
                      </w:rPr>
                    </w:pPr>
                    <w:r w:rsidRPr="004839C5">
                      <w:rPr>
                        <w:lang w:val="en-AU" w:eastAsia="en-US"/>
                      </w:rPr>
                      <w:t>Annual grass</w:t>
                    </w:r>
                  </w:p>
                </w:tc>
                <w:tc>
                  <w:tcPr>
                    <w:tcW w:w="551" w:type="pct"/>
                    <w:tcBorders>
                      <w:top w:val="single" w:sz="4" w:space="0" w:color="auto"/>
                      <w:left w:val="single" w:sz="4" w:space="0" w:color="auto"/>
                      <w:bottom w:val="single" w:sz="4" w:space="0" w:color="auto"/>
                      <w:right w:val="single" w:sz="4" w:space="0" w:color="auto"/>
                    </w:tcBorders>
                    <w:hideMark/>
                  </w:tcPr>
                  <w:p w14:paraId="5760A80E" w14:textId="77777777" w:rsidR="00B3331F" w:rsidRPr="004839C5" w:rsidRDefault="00B3331F">
                    <w:pPr>
                      <w:pStyle w:val="BodyText"/>
                      <w:spacing w:before="80" w:after="80"/>
                      <w:jc w:val="center"/>
                      <w:rPr>
                        <w:lang w:val="en-AU" w:eastAsia="en-US"/>
                      </w:rPr>
                    </w:pPr>
                    <w:r w:rsidRPr="004839C5">
                      <w:rPr>
                        <w:lang w:val="en-AU" w:eastAsia="en-US"/>
                      </w:rPr>
                      <w:t>4.41</w:t>
                    </w:r>
                  </w:p>
                </w:tc>
                <w:tc>
                  <w:tcPr>
                    <w:tcW w:w="1133" w:type="pct"/>
                    <w:tcBorders>
                      <w:top w:val="single" w:sz="4" w:space="0" w:color="auto"/>
                      <w:left w:val="single" w:sz="4" w:space="0" w:color="auto"/>
                      <w:bottom w:val="single" w:sz="4" w:space="0" w:color="auto"/>
                      <w:right w:val="single" w:sz="4" w:space="0" w:color="auto"/>
                    </w:tcBorders>
                    <w:hideMark/>
                  </w:tcPr>
                  <w:p w14:paraId="321C08A3" w14:textId="77777777" w:rsidR="00B3331F" w:rsidRPr="004839C5" w:rsidRDefault="00B3331F">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hideMark/>
                  </w:tcPr>
                  <w:p w14:paraId="7884301A" w14:textId="77777777" w:rsidR="00B3331F" w:rsidRPr="004839C5" w:rsidRDefault="00B3331F">
                    <w:pPr>
                      <w:pStyle w:val="BodyText"/>
                      <w:spacing w:before="80" w:after="80"/>
                      <w:jc w:val="center"/>
                      <w:rPr>
                        <w:lang w:val="en-AU" w:eastAsia="en-US"/>
                      </w:rPr>
                    </w:pPr>
                    <w:r w:rsidRPr="004839C5">
                      <w:rPr>
                        <w:lang w:val="en-AU" w:eastAsia="en-US"/>
                      </w:rPr>
                      <w:t>0.015</w:t>
                    </w:r>
                  </w:p>
                </w:tc>
                <w:tc>
                  <w:tcPr>
                    <w:tcW w:w="499" w:type="pct"/>
                    <w:tcBorders>
                      <w:top w:val="single" w:sz="4" w:space="0" w:color="auto"/>
                      <w:left w:val="single" w:sz="4" w:space="0" w:color="auto"/>
                      <w:bottom w:val="single" w:sz="4" w:space="0" w:color="auto"/>
                      <w:right w:val="single" w:sz="4" w:space="0" w:color="auto"/>
                    </w:tcBorders>
                    <w:hideMark/>
                  </w:tcPr>
                  <w:p w14:paraId="02363BF4" w14:textId="77777777" w:rsidR="00B3331F" w:rsidRPr="004839C5" w:rsidRDefault="00B3331F">
                    <w:pPr>
                      <w:pStyle w:val="BodyText"/>
                      <w:spacing w:before="80" w:after="80"/>
                      <w:jc w:val="center"/>
                      <w:rPr>
                        <w:lang w:val="en-AU" w:eastAsia="en-US"/>
                      </w:rPr>
                    </w:pPr>
                    <w:r w:rsidRPr="004839C5">
                      <w:rPr>
                        <w:lang w:val="en-AU" w:eastAsia="en-US"/>
                      </w:rPr>
                      <w:t>0.012</w:t>
                    </w:r>
                  </w:p>
                </w:tc>
                <w:tc>
                  <w:tcPr>
                    <w:tcW w:w="1064" w:type="pct"/>
                    <w:tcBorders>
                      <w:top w:val="single" w:sz="4" w:space="0" w:color="auto"/>
                      <w:left w:val="single" w:sz="4" w:space="0" w:color="auto"/>
                      <w:bottom w:val="single" w:sz="4" w:space="0" w:color="auto"/>
                      <w:right w:val="single" w:sz="4" w:space="0" w:color="auto"/>
                    </w:tcBorders>
                    <w:hideMark/>
                  </w:tcPr>
                  <w:p w14:paraId="75A69F55" w14:textId="77777777" w:rsidR="00B3331F" w:rsidRPr="004839C5" w:rsidRDefault="00B3331F">
                    <w:pPr>
                      <w:pStyle w:val="BodyText"/>
                      <w:spacing w:before="80" w:after="80"/>
                      <w:jc w:val="center"/>
                      <w:rPr>
                        <w:lang w:val="en-AU" w:eastAsia="en-US"/>
                      </w:rPr>
                    </w:pPr>
                    <w:r w:rsidRPr="004839C5">
                      <w:rPr>
                        <w:lang w:val="en-AU" w:eastAsia="en-US"/>
                      </w:rPr>
                      <w:t>0.8</w:t>
                    </w:r>
                  </w:p>
                </w:tc>
              </w:tr>
              <w:tr w:rsidR="00B3331F" w:rsidRPr="004839C5" w14:paraId="08A90355" w14:textId="77777777" w:rsidTr="00A71120">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B9395F" w14:textId="77777777" w:rsidR="00B3331F" w:rsidRPr="004839C5" w:rsidRDefault="00B3331F">
                    <w:pPr>
                      <w:pStyle w:val="BodyText"/>
                      <w:spacing w:before="80" w:after="80"/>
                      <w:rPr>
                        <w:lang w:val="en-AU" w:eastAsia="en-US"/>
                      </w:rPr>
                    </w:pPr>
                    <w:r w:rsidRPr="004839C5">
                      <w:rPr>
                        <w:lang w:val="en-AU" w:eastAsia="en-US"/>
                      </w:rPr>
                      <w:t>Grass clover mixture</w:t>
                    </w:r>
                  </w:p>
                </w:tc>
                <w:tc>
                  <w:tcPr>
                    <w:tcW w:w="551" w:type="pct"/>
                    <w:tcBorders>
                      <w:top w:val="single" w:sz="4" w:space="0" w:color="auto"/>
                      <w:left w:val="single" w:sz="4" w:space="0" w:color="auto"/>
                      <w:bottom w:val="single" w:sz="4" w:space="0" w:color="auto"/>
                      <w:right w:val="single" w:sz="4" w:space="0" w:color="auto"/>
                    </w:tcBorders>
                  </w:tcPr>
                  <w:p w14:paraId="5EF94EEE" w14:textId="77777777" w:rsidR="00B3331F" w:rsidRPr="004839C5" w:rsidRDefault="00B3331F">
                    <w:pPr>
                      <w:pStyle w:val="BodyText"/>
                      <w:spacing w:before="80" w:after="80"/>
                      <w:jc w:val="center"/>
                      <w:rPr>
                        <w:lang w:val="en-AU" w:eastAsia="en-US"/>
                      </w:rPr>
                    </w:pPr>
                    <w:r w:rsidRPr="004839C5">
                      <w:rPr>
                        <w:lang w:val="en-AU" w:eastAsia="en-US"/>
                      </w:rPr>
                      <w:t>8.34</w:t>
                    </w:r>
                  </w:p>
                </w:tc>
                <w:tc>
                  <w:tcPr>
                    <w:tcW w:w="1133" w:type="pct"/>
                    <w:tcBorders>
                      <w:top w:val="single" w:sz="4" w:space="0" w:color="auto"/>
                      <w:left w:val="single" w:sz="4" w:space="0" w:color="auto"/>
                      <w:bottom w:val="single" w:sz="4" w:space="0" w:color="auto"/>
                      <w:right w:val="single" w:sz="4" w:space="0" w:color="auto"/>
                    </w:tcBorders>
                  </w:tcPr>
                  <w:p w14:paraId="1D55DB0D" w14:textId="77777777" w:rsidR="00B3331F" w:rsidRPr="004839C5" w:rsidRDefault="00B3331F">
                    <w:pPr>
                      <w:pStyle w:val="BodyText"/>
                      <w:spacing w:before="80" w:after="80"/>
                      <w:jc w:val="center"/>
                      <w:rPr>
                        <w:lang w:val="en-AU" w:eastAsia="en-US"/>
                      </w:rPr>
                    </w:pPr>
                    <w:r w:rsidRPr="004839C5">
                      <w:rPr>
                        <w:lang w:val="en-AU" w:eastAsia="en-US"/>
                      </w:rPr>
                      <w:t>0.8</w:t>
                    </w:r>
                  </w:p>
                </w:tc>
                <w:tc>
                  <w:tcPr>
                    <w:tcW w:w="837" w:type="pct"/>
                    <w:tcBorders>
                      <w:top w:val="single" w:sz="4" w:space="0" w:color="auto"/>
                      <w:left w:val="single" w:sz="4" w:space="0" w:color="auto"/>
                      <w:bottom w:val="single" w:sz="4" w:space="0" w:color="auto"/>
                      <w:right w:val="single" w:sz="4" w:space="0" w:color="auto"/>
                    </w:tcBorders>
                  </w:tcPr>
                  <w:p w14:paraId="01C14C5B" w14:textId="77777777" w:rsidR="00B3331F" w:rsidRPr="004839C5" w:rsidRDefault="00B3331F">
                    <w:pPr>
                      <w:pStyle w:val="BodyText"/>
                      <w:spacing w:before="80" w:after="80"/>
                      <w:jc w:val="center"/>
                      <w:rPr>
                        <w:lang w:val="en-AU" w:eastAsia="en-US"/>
                      </w:rPr>
                    </w:pPr>
                    <w:r w:rsidRPr="004839C5">
                      <w:rPr>
                        <w:lang w:val="en-AU" w:eastAsia="en-US"/>
                      </w:rPr>
                      <w:t>0.025</w:t>
                    </w:r>
                  </w:p>
                </w:tc>
                <w:tc>
                  <w:tcPr>
                    <w:tcW w:w="499" w:type="pct"/>
                    <w:tcBorders>
                      <w:top w:val="single" w:sz="4" w:space="0" w:color="auto"/>
                      <w:left w:val="single" w:sz="4" w:space="0" w:color="auto"/>
                      <w:bottom w:val="single" w:sz="4" w:space="0" w:color="auto"/>
                      <w:right w:val="single" w:sz="4" w:space="0" w:color="auto"/>
                    </w:tcBorders>
                  </w:tcPr>
                  <w:p w14:paraId="6F9AEF3C" w14:textId="77777777" w:rsidR="00B3331F" w:rsidRPr="004839C5" w:rsidRDefault="00B3331F">
                    <w:pPr>
                      <w:pStyle w:val="BodyText"/>
                      <w:spacing w:before="80" w:after="80"/>
                      <w:jc w:val="center"/>
                      <w:rPr>
                        <w:lang w:val="en-AU" w:eastAsia="en-US"/>
                      </w:rPr>
                    </w:pPr>
                    <w:r w:rsidRPr="004839C5">
                      <w:rPr>
                        <w:lang w:val="en-AU" w:eastAsia="en-US"/>
                      </w:rPr>
                      <w:t>0.016</w:t>
                    </w:r>
                  </w:p>
                </w:tc>
                <w:tc>
                  <w:tcPr>
                    <w:tcW w:w="1064" w:type="pct"/>
                    <w:tcBorders>
                      <w:top w:val="single" w:sz="4" w:space="0" w:color="auto"/>
                      <w:left w:val="single" w:sz="4" w:space="0" w:color="auto"/>
                      <w:bottom w:val="single" w:sz="4" w:space="0" w:color="auto"/>
                      <w:right w:val="single" w:sz="4" w:space="0" w:color="auto"/>
                    </w:tcBorders>
                  </w:tcPr>
                  <w:p w14:paraId="25D8C923" w14:textId="77777777" w:rsidR="00B3331F" w:rsidRPr="004839C5" w:rsidRDefault="00B3331F">
                    <w:pPr>
                      <w:pStyle w:val="BodyText"/>
                      <w:spacing w:before="80" w:after="80"/>
                      <w:jc w:val="center"/>
                      <w:rPr>
                        <w:lang w:val="en-AU" w:eastAsia="en-US"/>
                      </w:rPr>
                    </w:pPr>
                    <w:r w:rsidRPr="004839C5">
                      <w:rPr>
                        <w:lang w:val="en-AU" w:eastAsia="en-US"/>
                      </w:rPr>
                      <w:t>0.8</w:t>
                    </w:r>
                  </w:p>
                </w:tc>
              </w:tr>
              <w:tr w:rsidR="00B3331F" w:rsidRPr="004839C5" w14:paraId="5956849E" w14:textId="77777777" w:rsidTr="00A71120">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F18F85" w14:textId="77777777" w:rsidR="00B3331F" w:rsidRPr="004839C5" w:rsidRDefault="00B3331F">
                    <w:pPr>
                      <w:pStyle w:val="BodyText"/>
                      <w:spacing w:before="80" w:after="80"/>
                      <w:rPr>
                        <w:lang w:val="en-AU" w:eastAsia="en-US"/>
                      </w:rPr>
                    </w:pPr>
                    <w:r w:rsidRPr="004839C5">
                      <w:rPr>
                        <w:lang w:val="en-AU" w:eastAsia="en-US"/>
                      </w:rPr>
                      <w:t>Lucerne</w:t>
                    </w:r>
                  </w:p>
                </w:tc>
                <w:tc>
                  <w:tcPr>
                    <w:tcW w:w="551" w:type="pct"/>
                    <w:tcBorders>
                      <w:top w:val="single" w:sz="4" w:space="0" w:color="auto"/>
                      <w:left w:val="single" w:sz="4" w:space="0" w:color="auto"/>
                      <w:bottom w:val="single" w:sz="4" w:space="0" w:color="auto"/>
                      <w:right w:val="single" w:sz="4" w:space="0" w:color="auto"/>
                    </w:tcBorders>
                  </w:tcPr>
                  <w:p w14:paraId="76231E7A" w14:textId="77777777" w:rsidR="00B3331F" w:rsidRPr="004839C5" w:rsidRDefault="00B3331F">
                    <w:pPr>
                      <w:pStyle w:val="BodyText"/>
                      <w:spacing w:before="80" w:after="80"/>
                      <w:jc w:val="center"/>
                      <w:rPr>
                        <w:lang w:val="en-AU" w:eastAsia="en-US"/>
                      </w:rPr>
                    </w:pPr>
                    <w:r w:rsidRPr="004839C5">
                      <w:rPr>
                        <w:lang w:val="en-AU" w:eastAsia="en-US"/>
                      </w:rPr>
                      <w:t>8.62</w:t>
                    </w:r>
                  </w:p>
                </w:tc>
                <w:tc>
                  <w:tcPr>
                    <w:tcW w:w="1133" w:type="pct"/>
                    <w:tcBorders>
                      <w:top w:val="single" w:sz="4" w:space="0" w:color="auto"/>
                      <w:left w:val="single" w:sz="4" w:space="0" w:color="auto"/>
                      <w:bottom w:val="single" w:sz="4" w:space="0" w:color="auto"/>
                      <w:right w:val="single" w:sz="4" w:space="0" w:color="auto"/>
                    </w:tcBorders>
                  </w:tcPr>
                  <w:p w14:paraId="3C552036" w14:textId="77777777" w:rsidR="00B3331F" w:rsidRPr="004839C5" w:rsidRDefault="00B3331F">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tcPr>
                  <w:p w14:paraId="28C1950E" w14:textId="77777777" w:rsidR="00B3331F" w:rsidRPr="004839C5" w:rsidRDefault="00B3331F">
                    <w:pPr>
                      <w:pStyle w:val="BodyText"/>
                      <w:spacing w:before="80" w:after="80"/>
                      <w:jc w:val="center"/>
                      <w:rPr>
                        <w:lang w:val="en-AU" w:eastAsia="en-US"/>
                      </w:rPr>
                    </w:pPr>
                    <w:r w:rsidRPr="004839C5">
                      <w:rPr>
                        <w:lang w:val="en-AU" w:eastAsia="en-US"/>
                      </w:rPr>
                      <w:t>0.027</w:t>
                    </w:r>
                  </w:p>
                </w:tc>
                <w:tc>
                  <w:tcPr>
                    <w:tcW w:w="499" w:type="pct"/>
                    <w:tcBorders>
                      <w:top w:val="single" w:sz="4" w:space="0" w:color="auto"/>
                      <w:left w:val="single" w:sz="4" w:space="0" w:color="auto"/>
                      <w:bottom w:val="single" w:sz="4" w:space="0" w:color="auto"/>
                      <w:right w:val="single" w:sz="4" w:space="0" w:color="auto"/>
                    </w:tcBorders>
                  </w:tcPr>
                  <w:p w14:paraId="258000F8" w14:textId="77777777" w:rsidR="00B3331F" w:rsidRPr="004839C5" w:rsidRDefault="00B3331F">
                    <w:pPr>
                      <w:pStyle w:val="BodyText"/>
                      <w:spacing w:before="80" w:after="80"/>
                      <w:jc w:val="center"/>
                      <w:rPr>
                        <w:lang w:val="en-AU" w:eastAsia="en-US"/>
                      </w:rPr>
                    </w:pPr>
                    <w:r w:rsidRPr="004839C5">
                      <w:rPr>
                        <w:lang w:val="en-AU" w:eastAsia="en-US"/>
                      </w:rPr>
                      <w:t>0.019</w:t>
                    </w:r>
                  </w:p>
                </w:tc>
                <w:tc>
                  <w:tcPr>
                    <w:tcW w:w="1064" w:type="pct"/>
                    <w:tcBorders>
                      <w:top w:val="single" w:sz="4" w:space="0" w:color="auto"/>
                      <w:left w:val="single" w:sz="4" w:space="0" w:color="auto"/>
                      <w:bottom w:val="single" w:sz="4" w:space="0" w:color="auto"/>
                      <w:right w:val="single" w:sz="4" w:space="0" w:color="auto"/>
                    </w:tcBorders>
                  </w:tcPr>
                  <w:p w14:paraId="3AB1FD7D" w14:textId="77777777" w:rsidR="00B3331F" w:rsidRPr="004839C5" w:rsidRDefault="00B3331F">
                    <w:pPr>
                      <w:pStyle w:val="BodyText"/>
                      <w:spacing w:before="80" w:after="80"/>
                      <w:jc w:val="center"/>
                      <w:rPr>
                        <w:lang w:val="en-AU" w:eastAsia="en-US"/>
                      </w:rPr>
                    </w:pPr>
                    <w:r w:rsidRPr="004839C5">
                      <w:rPr>
                        <w:lang w:val="en-AU" w:eastAsia="en-US"/>
                      </w:rPr>
                      <w:t>0.8</w:t>
                    </w:r>
                  </w:p>
                </w:tc>
              </w:tr>
              <w:tr w:rsidR="00B3331F" w:rsidRPr="004839C5" w14:paraId="70572E89" w14:textId="77777777" w:rsidTr="00A71120">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72A83ED" w14:textId="77777777" w:rsidR="00B3331F" w:rsidRPr="004839C5" w:rsidRDefault="00B3331F">
                    <w:pPr>
                      <w:pStyle w:val="BodyText"/>
                      <w:spacing w:before="80" w:after="80"/>
                      <w:rPr>
                        <w:lang w:val="en-AU" w:eastAsia="en-US"/>
                      </w:rPr>
                    </w:pPr>
                    <w:r w:rsidRPr="004839C5">
                      <w:rPr>
                        <w:lang w:val="en-AU" w:eastAsia="en-US"/>
                      </w:rPr>
                      <w:t>Other legume</w:t>
                    </w:r>
                  </w:p>
                </w:tc>
                <w:tc>
                  <w:tcPr>
                    <w:tcW w:w="551" w:type="pct"/>
                    <w:tcBorders>
                      <w:top w:val="single" w:sz="4" w:space="0" w:color="auto"/>
                      <w:left w:val="single" w:sz="4" w:space="0" w:color="auto"/>
                      <w:bottom w:val="single" w:sz="4" w:space="0" w:color="auto"/>
                      <w:right w:val="single" w:sz="4" w:space="0" w:color="auto"/>
                    </w:tcBorders>
                  </w:tcPr>
                  <w:p w14:paraId="7824A34F" w14:textId="77777777" w:rsidR="00B3331F" w:rsidRPr="004839C5" w:rsidRDefault="00B3331F">
                    <w:pPr>
                      <w:pStyle w:val="BodyText"/>
                      <w:spacing w:before="80" w:after="80"/>
                      <w:jc w:val="center"/>
                      <w:rPr>
                        <w:lang w:val="en-AU" w:eastAsia="en-US"/>
                      </w:rPr>
                    </w:pPr>
                    <w:r w:rsidRPr="004839C5">
                      <w:rPr>
                        <w:lang w:val="en-AU" w:eastAsia="en-US"/>
                      </w:rPr>
                      <w:t>5.62</w:t>
                    </w:r>
                  </w:p>
                </w:tc>
                <w:tc>
                  <w:tcPr>
                    <w:tcW w:w="1133" w:type="pct"/>
                    <w:tcBorders>
                      <w:top w:val="single" w:sz="4" w:space="0" w:color="auto"/>
                      <w:left w:val="single" w:sz="4" w:space="0" w:color="auto"/>
                      <w:bottom w:val="single" w:sz="4" w:space="0" w:color="auto"/>
                      <w:right w:val="single" w:sz="4" w:space="0" w:color="auto"/>
                    </w:tcBorders>
                  </w:tcPr>
                  <w:p w14:paraId="309A0D4E" w14:textId="77777777" w:rsidR="00B3331F" w:rsidRPr="004839C5" w:rsidRDefault="00B3331F">
                    <w:pPr>
                      <w:pStyle w:val="BodyText"/>
                      <w:spacing w:before="80" w:after="80"/>
                      <w:jc w:val="center"/>
                      <w:rPr>
                        <w:lang w:val="en-AU" w:eastAsia="en-US"/>
                      </w:rPr>
                    </w:pPr>
                    <w:r w:rsidRPr="004839C5">
                      <w:rPr>
                        <w:lang w:val="en-AU" w:eastAsia="en-US"/>
                      </w:rPr>
                      <w:t>0.4</w:t>
                    </w:r>
                  </w:p>
                </w:tc>
                <w:tc>
                  <w:tcPr>
                    <w:tcW w:w="837" w:type="pct"/>
                    <w:tcBorders>
                      <w:top w:val="single" w:sz="4" w:space="0" w:color="auto"/>
                      <w:left w:val="single" w:sz="4" w:space="0" w:color="auto"/>
                      <w:bottom w:val="single" w:sz="4" w:space="0" w:color="auto"/>
                      <w:right w:val="single" w:sz="4" w:space="0" w:color="auto"/>
                    </w:tcBorders>
                  </w:tcPr>
                  <w:p w14:paraId="20FD29B4" w14:textId="77777777" w:rsidR="00B3331F" w:rsidRPr="004839C5" w:rsidRDefault="00B3331F">
                    <w:pPr>
                      <w:pStyle w:val="BodyText"/>
                      <w:spacing w:before="80" w:after="80"/>
                      <w:jc w:val="center"/>
                      <w:rPr>
                        <w:lang w:val="en-AU" w:eastAsia="en-US"/>
                      </w:rPr>
                    </w:pPr>
                    <w:r w:rsidRPr="004839C5">
                      <w:rPr>
                        <w:lang w:val="en-AU" w:eastAsia="en-US"/>
                      </w:rPr>
                      <w:t>0.027</w:t>
                    </w:r>
                  </w:p>
                </w:tc>
                <w:tc>
                  <w:tcPr>
                    <w:tcW w:w="499" w:type="pct"/>
                    <w:tcBorders>
                      <w:top w:val="single" w:sz="4" w:space="0" w:color="auto"/>
                      <w:left w:val="single" w:sz="4" w:space="0" w:color="auto"/>
                      <w:bottom w:val="single" w:sz="4" w:space="0" w:color="auto"/>
                      <w:right w:val="single" w:sz="4" w:space="0" w:color="auto"/>
                    </w:tcBorders>
                  </w:tcPr>
                  <w:p w14:paraId="2B3592FE" w14:textId="77777777" w:rsidR="00B3331F" w:rsidRPr="004839C5" w:rsidRDefault="00B3331F">
                    <w:pPr>
                      <w:pStyle w:val="BodyText"/>
                      <w:spacing w:before="80" w:after="80"/>
                      <w:jc w:val="center"/>
                      <w:rPr>
                        <w:lang w:val="en-AU" w:eastAsia="en-US"/>
                      </w:rPr>
                    </w:pPr>
                    <w:r w:rsidRPr="004839C5">
                      <w:rPr>
                        <w:lang w:val="en-AU" w:eastAsia="en-US"/>
                      </w:rPr>
                      <w:t>0.022</w:t>
                    </w:r>
                  </w:p>
                </w:tc>
                <w:tc>
                  <w:tcPr>
                    <w:tcW w:w="1064" w:type="pct"/>
                    <w:tcBorders>
                      <w:top w:val="single" w:sz="4" w:space="0" w:color="auto"/>
                      <w:left w:val="single" w:sz="4" w:space="0" w:color="auto"/>
                      <w:bottom w:val="single" w:sz="4" w:space="0" w:color="auto"/>
                      <w:right w:val="single" w:sz="4" w:space="0" w:color="auto"/>
                    </w:tcBorders>
                  </w:tcPr>
                  <w:p w14:paraId="4154E161" w14:textId="77777777" w:rsidR="00B3331F" w:rsidRPr="004839C5" w:rsidRDefault="00B3331F">
                    <w:pPr>
                      <w:pStyle w:val="BodyText"/>
                      <w:spacing w:before="80" w:after="80"/>
                      <w:jc w:val="center"/>
                      <w:rPr>
                        <w:lang w:val="en-AU" w:eastAsia="en-US"/>
                      </w:rPr>
                    </w:pPr>
                    <w:r w:rsidRPr="004839C5">
                      <w:rPr>
                        <w:lang w:val="en-AU" w:eastAsia="en-US"/>
                      </w:rPr>
                      <w:t>0.8</w:t>
                    </w:r>
                  </w:p>
                </w:tc>
              </w:tr>
              <w:tr w:rsidR="00B3331F" w:rsidRPr="004839C5" w14:paraId="01F68AA4" w14:textId="77777777" w:rsidTr="00A71120">
                <w:tc>
                  <w:tcPr>
                    <w:tcW w:w="91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BA137FA" w14:textId="77777777" w:rsidR="00B3331F" w:rsidRPr="004839C5" w:rsidRDefault="00B3331F">
                    <w:pPr>
                      <w:pStyle w:val="BodyText"/>
                      <w:spacing w:before="80" w:after="80"/>
                      <w:rPr>
                        <w:lang w:val="en-AU" w:eastAsia="en-US"/>
                      </w:rPr>
                    </w:pPr>
                    <w:r w:rsidRPr="004839C5">
                      <w:rPr>
                        <w:lang w:val="en-AU" w:eastAsia="en-US"/>
                      </w:rPr>
                      <w:t>Perennial pasture</w:t>
                    </w:r>
                  </w:p>
                </w:tc>
                <w:tc>
                  <w:tcPr>
                    <w:tcW w:w="551" w:type="pct"/>
                    <w:tcBorders>
                      <w:top w:val="single" w:sz="4" w:space="0" w:color="auto"/>
                      <w:left w:val="single" w:sz="4" w:space="0" w:color="auto"/>
                      <w:bottom w:val="single" w:sz="4" w:space="0" w:color="auto"/>
                      <w:right w:val="single" w:sz="4" w:space="0" w:color="auto"/>
                    </w:tcBorders>
                  </w:tcPr>
                  <w:p w14:paraId="3F665322" w14:textId="77777777" w:rsidR="00B3331F" w:rsidRPr="004839C5" w:rsidRDefault="00B3331F">
                    <w:pPr>
                      <w:pStyle w:val="BodyText"/>
                      <w:spacing w:before="80" w:after="80"/>
                      <w:jc w:val="center"/>
                      <w:rPr>
                        <w:lang w:val="en-AU" w:eastAsia="en-US"/>
                      </w:rPr>
                    </w:pPr>
                    <w:r w:rsidRPr="004839C5">
                      <w:rPr>
                        <w:lang w:val="en-AU" w:eastAsia="en-US"/>
                      </w:rPr>
                      <w:t>8.35</w:t>
                    </w:r>
                  </w:p>
                </w:tc>
                <w:tc>
                  <w:tcPr>
                    <w:tcW w:w="1133" w:type="pct"/>
                    <w:tcBorders>
                      <w:top w:val="single" w:sz="4" w:space="0" w:color="auto"/>
                      <w:left w:val="single" w:sz="4" w:space="0" w:color="auto"/>
                      <w:bottom w:val="single" w:sz="4" w:space="0" w:color="auto"/>
                      <w:right w:val="single" w:sz="4" w:space="0" w:color="auto"/>
                    </w:tcBorders>
                  </w:tcPr>
                  <w:p w14:paraId="539018BD" w14:textId="77777777" w:rsidR="00B3331F" w:rsidRPr="004839C5" w:rsidRDefault="00B3331F">
                    <w:pPr>
                      <w:pStyle w:val="BodyText"/>
                      <w:spacing w:before="80" w:after="80"/>
                      <w:jc w:val="center"/>
                      <w:rPr>
                        <w:lang w:val="en-AU" w:eastAsia="en-US"/>
                      </w:rPr>
                    </w:pPr>
                    <w:r w:rsidRPr="004839C5">
                      <w:rPr>
                        <w:lang w:val="en-AU" w:eastAsia="en-US"/>
                      </w:rPr>
                      <w:t>0.8</w:t>
                    </w:r>
                  </w:p>
                </w:tc>
                <w:tc>
                  <w:tcPr>
                    <w:tcW w:w="837" w:type="pct"/>
                    <w:tcBorders>
                      <w:top w:val="single" w:sz="4" w:space="0" w:color="auto"/>
                      <w:left w:val="single" w:sz="4" w:space="0" w:color="auto"/>
                      <w:bottom w:val="single" w:sz="4" w:space="0" w:color="auto"/>
                      <w:right w:val="single" w:sz="4" w:space="0" w:color="auto"/>
                    </w:tcBorders>
                  </w:tcPr>
                  <w:p w14:paraId="5A11FF3F" w14:textId="77777777" w:rsidR="00B3331F" w:rsidRPr="004839C5" w:rsidRDefault="00B3331F">
                    <w:pPr>
                      <w:pStyle w:val="BodyText"/>
                      <w:spacing w:before="80" w:after="80"/>
                      <w:jc w:val="center"/>
                      <w:rPr>
                        <w:lang w:val="en-AU" w:eastAsia="en-US"/>
                      </w:rPr>
                    </w:pPr>
                    <w:r w:rsidRPr="004839C5">
                      <w:rPr>
                        <w:lang w:val="en-AU" w:eastAsia="en-US"/>
                      </w:rPr>
                      <w:t>0.015</w:t>
                    </w:r>
                  </w:p>
                </w:tc>
                <w:tc>
                  <w:tcPr>
                    <w:tcW w:w="499" w:type="pct"/>
                    <w:tcBorders>
                      <w:top w:val="single" w:sz="4" w:space="0" w:color="auto"/>
                      <w:left w:val="single" w:sz="4" w:space="0" w:color="auto"/>
                      <w:bottom w:val="single" w:sz="4" w:space="0" w:color="auto"/>
                      <w:right w:val="single" w:sz="4" w:space="0" w:color="auto"/>
                    </w:tcBorders>
                  </w:tcPr>
                  <w:p w14:paraId="7F7A0600" w14:textId="77777777" w:rsidR="00B3331F" w:rsidRPr="004839C5" w:rsidRDefault="00B3331F">
                    <w:pPr>
                      <w:pStyle w:val="BodyText"/>
                      <w:spacing w:before="80" w:after="80"/>
                      <w:jc w:val="center"/>
                      <w:rPr>
                        <w:lang w:val="en-AU" w:eastAsia="en-US"/>
                      </w:rPr>
                    </w:pPr>
                    <w:r w:rsidRPr="004839C5">
                      <w:rPr>
                        <w:lang w:val="en-AU" w:eastAsia="en-US"/>
                      </w:rPr>
                      <w:t>0.012</w:t>
                    </w:r>
                  </w:p>
                </w:tc>
                <w:tc>
                  <w:tcPr>
                    <w:tcW w:w="1064" w:type="pct"/>
                    <w:tcBorders>
                      <w:top w:val="single" w:sz="4" w:space="0" w:color="auto"/>
                      <w:left w:val="single" w:sz="4" w:space="0" w:color="auto"/>
                      <w:bottom w:val="single" w:sz="4" w:space="0" w:color="auto"/>
                      <w:right w:val="single" w:sz="4" w:space="0" w:color="auto"/>
                    </w:tcBorders>
                  </w:tcPr>
                  <w:p w14:paraId="07452058" w14:textId="77777777" w:rsidR="00B3331F" w:rsidRPr="004839C5" w:rsidRDefault="00B3331F">
                    <w:pPr>
                      <w:pStyle w:val="BodyText"/>
                      <w:spacing w:before="80" w:after="80"/>
                      <w:jc w:val="center"/>
                      <w:rPr>
                        <w:lang w:val="en-AU" w:eastAsia="en-US"/>
                      </w:rPr>
                    </w:pPr>
                    <w:r w:rsidRPr="004839C5">
                      <w:rPr>
                        <w:lang w:val="en-AU" w:eastAsia="en-US"/>
                      </w:rPr>
                      <w:t>0.8</w:t>
                    </w:r>
                  </w:p>
                </w:tc>
              </w:tr>
            </w:tbl>
            <w:p w14:paraId="6F244808" w14:textId="77777777" w:rsidR="00E06F3F" w:rsidRDefault="00E06F3F" w:rsidP="004D67C1">
              <w:pPr>
                <w:sectPr w:rsidR="00E06F3F" w:rsidSect="00E06F3F">
                  <w:pgSz w:w="16838" w:h="11906" w:orient="landscape"/>
                  <w:pgMar w:top="1440" w:right="1440" w:bottom="1440" w:left="1440" w:header="709" w:footer="709" w:gutter="0"/>
                  <w:cols w:space="708"/>
                  <w:docGrid w:linePitch="360"/>
                </w:sectPr>
              </w:pPr>
            </w:p>
            <w:p w14:paraId="1C17F391" w14:textId="39664F3D" w:rsidR="000B7985" w:rsidRDefault="000B7985" w:rsidP="00B3238C">
              <w:pPr>
                <w:pStyle w:val="Caption"/>
              </w:pPr>
              <w:bookmarkStart w:id="152" w:name="_Toc215758108"/>
              <w:bookmarkStart w:id="153" w:name="_Toc225351211"/>
              <w:r>
                <w:lastRenderedPageBreak/>
                <w:t>Table</w:t>
              </w:r>
              <w:r w:rsidR="00B3238C">
                <w:t xml:space="preserve"> </w:t>
              </w:r>
              <w:r w:rsidR="007C71EC">
                <w:fldChar w:fldCharType="begin"/>
              </w:r>
              <w:r w:rsidR="007C71EC">
                <w:instrText xml:space="preserve"> STYLEREF 2 \s </w:instrText>
              </w:r>
              <w:r w:rsidR="007C71EC">
                <w:fldChar w:fldCharType="separate"/>
              </w:r>
              <w:r w:rsidR="00403175">
                <w:rPr>
                  <w:noProof/>
                </w:rPr>
                <w:t>A.2.1</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t xml:space="preserve">: </w:t>
              </w:r>
              <w:r w:rsidRPr="006A7AC1">
                <w:t>Emis</w:t>
              </w:r>
              <w:r w:rsidRPr="00A71120">
                <w:rPr>
                  <w:szCs w:val="22"/>
                </w:rPr>
                <w:t xml:space="preserve">sion factor for </w:t>
              </w:r>
              <w:r w:rsidR="00983EE8" w:rsidRPr="00A71120">
                <w:rPr>
                  <w:szCs w:val="22"/>
                </w:rPr>
                <w:t xml:space="preserve">organic fertiliser and </w:t>
              </w:r>
              <w:r w:rsidRPr="00A71120">
                <w:rPr>
                  <w:szCs w:val="22"/>
                </w:rPr>
                <w:t>crop residues returned to the soil</w:t>
              </w:r>
              <w:bookmarkEnd w:id="152"/>
              <w:r w:rsidR="00A71120" w:rsidRPr="00A71120">
                <w:rPr>
                  <w:szCs w:val="22"/>
                </w:rPr>
                <w:t xml:space="preserve"> (kg N</w:t>
              </w:r>
              <w:r w:rsidR="00A71120" w:rsidRPr="00A71120">
                <w:rPr>
                  <w:szCs w:val="22"/>
                  <w:vertAlign w:val="subscript"/>
                </w:rPr>
                <w:t>2</w:t>
              </w:r>
              <w:r w:rsidR="00A71120" w:rsidRPr="00A71120">
                <w:rPr>
                  <w:szCs w:val="22"/>
                </w:rPr>
                <w:t>O-N/kg N)</w:t>
              </w:r>
              <w:bookmarkEnd w:id="153"/>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2515"/>
                <w:gridCol w:w="1591"/>
              </w:tblGrid>
              <w:tr w:rsidR="00D530E2" w:rsidRPr="004839C5" w14:paraId="436022F3" w14:textId="77777777" w:rsidTr="001B7BB4">
                <w:trPr>
                  <w:tblHeader/>
                </w:trPr>
                <w:tc>
                  <w:tcPr>
                    <w:tcW w:w="25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EC66A4" w14:textId="71B6C3EA" w:rsidR="00D530E2" w:rsidRPr="004839C5" w:rsidRDefault="00D530E2">
                    <w:pPr>
                      <w:pStyle w:val="BodyText"/>
                      <w:keepNext/>
                      <w:spacing w:before="80" w:after="80"/>
                      <w:rPr>
                        <w:b/>
                        <w:bCs w:val="0"/>
                        <w:lang w:val="en-AU" w:eastAsia="en-US" w:bidi="hi-IN"/>
                      </w:rPr>
                    </w:pPr>
                    <w:r>
                      <w:rPr>
                        <w:b/>
                        <w:lang w:val="en-AU" w:eastAsia="en-US" w:bidi="hi-IN"/>
                      </w:rPr>
                      <w:t>Climate zone</w:t>
                    </w:r>
                  </w:p>
                </w:tc>
                <w:tc>
                  <w:tcPr>
                    <w:tcW w:w="1591"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22A7F3D" w14:textId="173471E9" w:rsidR="00D530E2" w:rsidRPr="001B7BB4" w:rsidRDefault="00D530E2">
                    <w:pPr>
                      <w:pStyle w:val="BodyText"/>
                      <w:keepNext/>
                      <w:spacing w:before="80" w:after="80"/>
                      <w:jc w:val="center"/>
                      <w:rPr>
                        <w:b/>
                        <w:lang w:val="en-AU" w:eastAsia="en-US" w:bidi="hi-IN"/>
                      </w:rPr>
                    </w:pPr>
                    <w:r w:rsidRPr="001B7BB4">
                      <w:rPr>
                        <w:b/>
                        <w:lang w:val="en-AU" w:eastAsia="en-US" w:bidi="hi-IN"/>
                      </w:rPr>
                      <w:t>EF</w:t>
                    </w:r>
                    <w:r w:rsidR="00CE1A6C" w:rsidRPr="001B7BB4">
                      <w:rPr>
                        <w:b/>
                        <w:vertAlign w:val="subscript"/>
                        <w:lang w:val="en-AU" w:eastAsia="en-US" w:bidi="hi-IN"/>
                      </w:rPr>
                      <w:t>N</w:t>
                    </w:r>
                    <w:r w:rsidR="008F0AE7" w:rsidRPr="001B7BB4">
                      <w:rPr>
                        <w:b/>
                        <w:vertAlign w:val="subscript"/>
                        <w:lang w:val="en-AU" w:eastAsia="en-US" w:bidi="hi-IN"/>
                      </w:rPr>
                      <w:t>i</w:t>
                    </w:r>
                    <w:r w:rsidR="001B7BB4" w:rsidRPr="001B7BB4">
                      <w:rPr>
                        <w:b/>
                        <w:lang w:val="en-AU" w:eastAsia="en-US" w:bidi="hi-IN"/>
                      </w:rPr>
                      <w:t xml:space="preserve"> &amp; </w:t>
                    </w:r>
                    <w:r w:rsidR="001B7BB4" w:rsidRPr="001B7BB4">
                      <w:rPr>
                        <w:b/>
                        <w:sz w:val="19"/>
                        <w:szCs w:val="19"/>
                        <w:lang w:val="en-AU"/>
                      </w:rPr>
                      <w:t>EF</w:t>
                    </w:r>
                    <w:r w:rsidR="001B7BB4" w:rsidRPr="001B7BB4">
                      <w:rPr>
                        <w:b/>
                        <w:sz w:val="19"/>
                        <w:szCs w:val="19"/>
                        <w:vertAlign w:val="subscript"/>
                        <w:lang w:val="en-AU"/>
                      </w:rPr>
                      <w:t>N2O,i</w:t>
                    </w:r>
                  </w:p>
                </w:tc>
              </w:tr>
              <w:tr w:rsidR="00D530E2" w:rsidRPr="004839C5" w14:paraId="499605DF" w14:textId="77777777" w:rsidTr="001B7BB4">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298B4F" w14:textId="77777777" w:rsidR="00D530E2" w:rsidRPr="004839C5" w:rsidRDefault="00D530E2">
                    <w:pPr>
                      <w:pStyle w:val="BodyText"/>
                      <w:spacing w:before="80" w:after="80"/>
                      <w:rPr>
                        <w:lang w:val="en-AU" w:eastAsia="en-US" w:bidi="hi-IN"/>
                      </w:rPr>
                    </w:pPr>
                    <w:r>
                      <w:rPr>
                        <w:lang w:val="en-AU" w:eastAsia="en-US"/>
                      </w:rPr>
                      <w:t>Wet climate zone</w:t>
                    </w:r>
                  </w:p>
                </w:tc>
                <w:tc>
                  <w:tcPr>
                    <w:tcW w:w="1591" w:type="dxa"/>
                    <w:tcBorders>
                      <w:top w:val="single" w:sz="4" w:space="0" w:color="auto"/>
                      <w:left w:val="single" w:sz="4" w:space="0" w:color="auto"/>
                      <w:bottom w:val="single" w:sz="4" w:space="0" w:color="auto"/>
                      <w:right w:val="single" w:sz="4" w:space="0" w:color="auto"/>
                    </w:tcBorders>
                  </w:tcPr>
                  <w:p w14:paraId="06D23709" w14:textId="77777777" w:rsidR="00D530E2" w:rsidRPr="004839C5" w:rsidRDefault="00D530E2">
                    <w:pPr>
                      <w:pStyle w:val="BodyText"/>
                      <w:spacing w:before="80" w:after="80"/>
                      <w:jc w:val="center"/>
                      <w:rPr>
                        <w:lang w:val="en-AU" w:eastAsia="en-US" w:bidi="hi-IN"/>
                      </w:rPr>
                    </w:pPr>
                    <w:r>
                      <w:rPr>
                        <w:lang w:val="en-AU" w:eastAsia="en-US" w:bidi="hi-IN"/>
                      </w:rPr>
                      <w:t>0.006</w:t>
                    </w:r>
                  </w:p>
                </w:tc>
              </w:tr>
              <w:tr w:rsidR="00D530E2" w:rsidRPr="004839C5" w14:paraId="0021C544" w14:textId="77777777" w:rsidTr="001B7BB4">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B6C1F4B" w14:textId="77777777" w:rsidR="00D530E2" w:rsidRPr="004839C5" w:rsidRDefault="00D530E2">
                    <w:pPr>
                      <w:pStyle w:val="BodyText"/>
                      <w:spacing w:before="80" w:after="80"/>
                      <w:rPr>
                        <w:rFonts w:asciiTheme="minorHAnsi" w:eastAsia="MS Gothic" w:hAnsiTheme="minorHAnsi" w:cstheme="minorHAnsi"/>
                        <w:color w:val="000000"/>
                        <w:szCs w:val="20"/>
                        <w:lang w:val="en-AU" w:eastAsia="en-US"/>
                      </w:rPr>
                    </w:pPr>
                    <w:r>
                      <w:rPr>
                        <w:lang w:val="en-AU" w:eastAsia="en-US"/>
                      </w:rPr>
                      <w:t>Dry climate zones</w:t>
                    </w:r>
                  </w:p>
                </w:tc>
                <w:tc>
                  <w:tcPr>
                    <w:tcW w:w="1591" w:type="dxa"/>
                    <w:tcBorders>
                      <w:top w:val="single" w:sz="4" w:space="0" w:color="auto"/>
                      <w:left w:val="single" w:sz="4" w:space="0" w:color="auto"/>
                      <w:bottom w:val="single" w:sz="4" w:space="0" w:color="auto"/>
                      <w:right w:val="single" w:sz="4" w:space="0" w:color="auto"/>
                    </w:tcBorders>
                  </w:tcPr>
                  <w:p w14:paraId="1DF94D93" w14:textId="73B69683" w:rsidR="00D530E2" w:rsidRPr="004839C5" w:rsidRDefault="00D530E2">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0.005</w:t>
                    </w:r>
                  </w:p>
                </w:tc>
              </w:tr>
            </w:tbl>
            <w:p w14:paraId="3C0EBA90" w14:textId="7B981225" w:rsidR="00C0316C" w:rsidRDefault="00C0316C" w:rsidP="000B7985"/>
            <w:p w14:paraId="13FD0A2F" w14:textId="77777777" w:rsidR="00C0316C" w:rsidRDefault="00C0316C">
              <w:pPr>
                <w:spacing w:after="160" w:line="288" w:lineRule="auto"/>
                <w:ind w:left="2160"/>
              </w:pPr>
              <w:r>
                <w:br w:type="page"/>
              </w:r>
            </w:p>
            <w:p w14:paraId="0FE7521F" w14:textId="4B33F900" w:rsidR="00284EFB" w:rsidRPr="000B1AE1" w:rsidRDefault="00974292">
              <w:pPr>
                <w:pStyle w:val="Heading2"/>
                <w:numPr>
                  <w:ilvl w:val="1"/>
                  <w:numId w:val="8"/>
                </w:numPr>
                <w:rPr>
                  <w:color w:val="auto"/>
                </w:rPr>
              </w:pPr>
              <w:r w:rsidRPr="000B1AE1">
                <w:rPr>
                  <w:color w:val="auto"/>
                </w:rPr>
                <w:lastRenderedPageBreak/>
                <w:t xml:space="preserve"> </w:t>
              </w:r>
              <w:bookmarkStart w:id="154" w:name="_Toc225351146"/>
              <w:r w:rsidR="000B7985" w:rsidRPr="000B1AE1">
                <w:rPr>
                  <w:color w:val="auto"/>
                </w:rPr>
                <w:t xml:space="preserve">Parameters relating to Fertiliser Use, Atmospheric Deposition and </w:t>
              </w:r>
              <w:r w:rsidR="00284EFB" w:rsidRPr="000B1AE1">
                <w:rPr>
                  <w:color w:val="auto"/>
                </w:rPr>
                <w:t>Leaching and Run-off</w:t>
              </w:r>
              <w:bookmarkEnd w:id="154"/>
            </w:p>
            <w:p w14:paraId="655F146A" w14:textId="77777777" w:rsidR="004533A1" w:rsidRDefault="004533A1" w:rsidP="00B3238C">
              <w:pPr>
                <w:pStyle w:val="Caption"/>
              </w:pPr>
              <w:bookmarkStart w:id="155" w:name="_Toc210741716"/>
              <w:bookmarkStart w:id="156" w:name="_Toc215758110"/>
            </w:p>
            <w:bookmarkEnd w:id="155"/>
            <w:bookmarkEnd w:id="156"/>
            <w:p w14:paraId="4AD33F97" w14:textId="120B6759" w:rsidR="0064574F" w:rsidRDefault="0064574F" w:rsidP="00B3238C">
              <w:pPr>
                <w:pStyle w:val="Caption"/>
              </w:pPr>
            </w:p>
            <w:p w14:paraId="1B959F32" w14:textId="77777777" w:rsidR="000B7985" w:rsidRDefault="000B7985" w:rsidP="00F73F48">
              <w:pPr>
                <w:pStyle w:val="Caption"/>
              </w:pPr>
            </w:p>
            <w:p w14:paraId="11A0D863" w14:textId="176E837A" w:rsidR="007A6736" w:rsidRPr="00A71120" w:rsidRDefault="00EA700F" w:rsidP="00B3238C">
              <w:pPr>
                <w:pStyle w:val="Caption"/>
                <w:rPr>
                  <w:szCs w:val="22"/>
                </w:rPr>
              </w:pPr>
              <w:r>
                <w:br w:type="page"/>
              </w:r>
              <w:bookmarkStart w:id="157" w:name="_Toc215758111"/>
              <w:bookmarkStart w:id="158" w:name="_Toc225351212"/>
              <w:r w:rsidR="00F73F48">
                <w:lastRenderedPageBreak/>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rsidR="007A6736">
                <w:t xml:space="preserve">: </w:t>
              </w:r>
              <w:r w:rsidR="003C5DBD">
                <w:t xml:space="preserve">Nitrous oxide </w:t>
              </w:r>
              <w:r w:rsidR="000B7985">
                <w:t>emission factors</w:t>
              </w:r>
              <w:r w:rsidR="003C5DBD">
                <w:t xml:space="preserve"> for inorganic fertiliser </w:t>
              </w:r>
              <w:r w:rsidR="000B7985" w:rsidRPr="00A71120">
                <w:rPr>
                  <w:szCs w:val="22"/>
                </w:rPr>
                <w:t xml:space="preserve">application </w:t>
              </w:r>
              <w:r w:rsidR="00A71120" w:rsidRPr="00A71120">
                <w:rPr>
                  <w:szCs w:val="22"/>
                </w:rPr>
                <w:t>(kg N</w:t>
              </w:r>
              <w:r w:rsidR="00A71120" w:rsidRPr="00A71120">
                <w:rPr>
                  <w:szCs w:val="22"/>
                  <w:vertAlign w:val="subscript"/>
                </w:rPr>
                <w:t>2</w:t>
              </w:r>
              <w:r w:rsidR="00A71120" w:rsidRPr="00A71120">
                <w:rPr>
                  <w:szCs w:val="22"/>
                </w:rPr>
                <w:t xml:space="preserve">O-N/kg N) </w:t>
              </w:r>
              <w:r w:rsidR="007A6736" w:rsidRPr="00A71120">
                <w:rPr>
                  <w:szCs w:val="22"/>
                </w:rPr>
                <w:t>(</w:t>
              </w:r>
              <w:r w:rsidR="00385AE9" w:rsidRPr="00A71120">
                <w:rPr>
                  <w:szCs w:val="22"/>
                </w:rPr>
                <w:t>EF</w:t>
              </w:r>
              <w:r w:rsidR="00385AE9" w:rsidRPr="00A71120">
                <w:rPr>
                  <w:szCs w:val="22"/>
                  <w:vertAlign w:val="subscript"/>
                </w:rPr>
                <w:t>N2O</w:t>
              </w:r>
              <w:r w:rsidR="00385AE9" w:rsidRPr="00A71120">
                <w:rPr>
                  <w:szCs w:val="22"/>
                </w:rPr>
                <w:t>)</w:t>
              </w:r>
              <w:bookmarkEnd w:id="157"/>
              <w:bookmarkEnd w:id="158"/>
            </w:p>
            <w:p w14:paraId="11F341EA" w14:textId="77777777" w:rsidR="0053345C" w:rsidRPr="006E00DF" w:rsidRDefault="0053345C" w:rsidP="0053345C">
              <w:r>
                <w:t xml:space="preserve">These emission factors are used for both direct and atmospheric deposition emission estimation. </w:t>
              </w:r>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3823"/>
                <w:gridCol w:w="1260"/>
              </w:tblGrid>
              <w:tr w:rsidR="007A6736" w:rsidRPr="004839C5" w14:paraId="79772146" w14:textId="77777777" w:rsidTr="005E4935">
                <w:trPr>
                  <w:tblHeader/>
                </w:trPr>
                <w:tc>
                  <w:tcPr>
                    <w:tcW w:w="382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27F6C10C" w14:textId="160DD18C" w:rsidR="007A6736" w:rsidRPr="004839C5" w:rsidRDefault="007A6736">
                    <w:pPr>
                      <w:pStyle w:val="BodyText"/>
                      <w:keepNext/>
                      <w:spacing w:before="80" w:after="80"/>
                      <w:rPr>
                        <w:b/>
                        <w:bCs w:val="0"/>
                        <w:lang w:val="en-AU" w:eastAsia="en-US" w:bidi="hi-IN"/>
                      </w:rPr>
                    </w:pPr>
                    <w:r w:rsidRPr="004839C5">
                      <w:rPr>
                        <w:b/>
                        <w:lang w:val="en-AU" w:eastAsia="en-US" w:bidi="hi-IN"/>
                      </w:rPr>
                      <w:t>Production system</w:t>
                    </w:r>
                    <w:r w:rsidR="00581E81">
                      <w:rPr>
                        <w:b/>
                        <w:lang w:val="en-AU" w:eastAsia="en-US" w:bidi="hi-IN"/>
                      </w:rPr>
                      <w:t xml:space="preserve"> j</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4058B3EA" w14:textId="37E1C6B9" w:rsidR="007A6736" w:rsidRPr="007A6736" w:rsidRDefault="007A6736">
                    <w:pPr>
                      <w:pStyle w:val="BodyText"/>
                      <w:keepNext/>
                      <w:spacing w:before="80" w:after="80"/>
                      <w:jc w:val="center"/>
                      <w:rPr>
                        <w:b/>
                        <w:bCs w:val="0"/>
                        <w:vertAlign w:val="subscript"/>
                        <w:lang w:val="en-AU" w:eastAsia="en-US" w:bidi="hi-IN"/>
                      </w:rPr>
                    </w:pPr>
                    <w:r>
                      <w:rPr>
                        <w:b/>
                        <w:lang w:val="en-AU" w:eastAsia="en-US" w:bidi="hi-IN"/>
                      </w:rPr>
                      <w:t>EF</w:t>
                    </w:r>
                    <w:r>
                      <w:rPr>
                        <w:b/>
                        <w:vertAlign w:val="subscript"/>
                        <w:lang w:val="en-AU" w:eastAsia="en-US" w:bidi="hi-IN"/>
                      </w:rPr>
                      <w:t>N2O</w:t>
                    </w:r>
                  </w:p>
                </w:tc>
              </w:tr>
              <w:tr w:rsidR="007A6736" w:rsidRPr="004839C5" w14:paraId="060FC3EC"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A4470BD" w14:textId="77777777" w:rsidR="007A6736" w:rsidRPr="004839C5" w:rsidRDefault="007A6736">
                    <w:pPr>
                      <w:pStyle w:val="BodyText"/>
                      <w:spacing w:before="80" w:after="80"/>
                      <w:rPr>
                        <w:lang w:val="en-AU" w:eastAsia="en-US" w:bidi="hi-IN"/>
                      </w:rPr>
                    </w:pPr>
                    <w:r w:rsidRPr="004839C5">
                      <w:rPr>
                        <w:lang w:val="en-AU" w:eastAsia="en-US"/>
                      </w:rPr>
                      <w:t>Irrigated pasture</w:t>
                    </w:r>
                  </w:p>
                </w:tc>
                <w:tc>
                  <w:tcPr>
                    <w:tcW w:w="1260" w:type="dxa"/>
                    <w:tcBorders>
                      <w:top w:val="single" w:sz="4" w:space="0" w:color="auto"/>
                      <w:left w:val="single" w:sz="4" w:space="0" w:color="auto"/>
                      <w:bottom w:val="single" w:sz="4" w:space="0" w:color="auto"/>
                      <w:right w:val="single" w:sz="4" w:space="0" w:color="auto"/>
                    </w:tcBorders>
                  </w:tcPr>
                  <w:p w14:paraId="5EA5FBAB" w14:textId="106782A3" w:rsidR="007A6736" w:rsidRPr="004839C5" w:rsidRDefault="003C5DBD">
                    <w:pPr>
                      <w:pStyle w:val="BodyText"/>
                      <w:spacing w:before="80" w:after="80"/>
                      <w:jc w:val="center"/>
                      <w:rPr>
                        <w:lang w:val="en-AU" w:eastAsia="en-US" w:bidi="hi-IN"/>
                      </w:rPr>
                    </w:pPr>
                    <w:r>
                      <w:rPr>
                        <w:lang w:val="en-AU" w:eastAsia="en-US" w:bidi="hi-IN"/>
                      </w:rPr>
                      <w:t>0.0059</w:t>
                    </w:r>
                  </w:p>
                </w:tc>
              </w:tr>
              <w:tr w:rsidR="006D13D5" w:rsidRPr="004839C5" w14:paraId="709FD8E3"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8445D3" w14:textId="030613C8" w:rsidR="006D13D5" w:rsidRPr="004839C5" w:rsidRDefault="006D13D5">
                    <w:pPr>
                      <w:pStyle w:val="BodyText"/>
                      <w:spacing w:before="80" w:after="80"/>
                      <w:rPr>
                        <w:lang w:val="en-AU" w:eastAsia="en-US"/>
                      </w:rPr>
                    </w:pPr>
                    <w:r>
                      <w:rPr>
                        <w:lang w:val="en-AU" w:eastAsia="en-US"/>
                      </w:rPr>
                      <w:t>Irrigated crop</w:t>
                    </w:r>
                  </w:p>
                </w:tc>
                <w:tc>
                  <w:tcPr>
                    <w:tcW w:w="1260" w:type="dxa"/>
                    <w:tcBorders>
                      <w:top w:val="single" w:sz="4" w:space="0" w:color="auto"/>
                      <w:left w:val="single" w:sz="4" w:space="0" w:color="auto"/>
                      <w:bottom w:val="single" w:sz="4" w:space="0" w:color="auto"/>
                      <w:right w:val="single" w:sz="4" w:space="0" w:color="auto"/>
                    </w:tcBorders>
                  </w:tcPr>
                  <w:p w14:paraId="7D779BC5" w14:textId="189C378F" w:rsidR="006D13D5" w:rsidRDefault="006D13D5">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0.007</w:t>
                    </w:r>
                  </w:p>
                </w:tc>
              </w:tr>
              <w:tr w:rsidR="007A6736" w:rsidRPr="004839C5" w14:paraId="40F185AB"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5C41EF0" w14:textId="77777777" w:rsidR="007A6736" w:rsidRPr="004839C5" w:rsidRDefault="007A6736">
                    <w:pPr>
                      <w:pStyle w:val="BodyText"/>
                      <w:spacing w:before="80" w:after="80"/>
                      <w:rPr>
                        <w:lang w:val="en-AU" w:eastAsia="en-US"/>
                      </w:rPr>
                    </w:pPr>
                    <w:r w:rsidRPr="004839C5">
                      <w:rPr>
                        <w:lang w:val="en-AU" w:eastAsia="en-US"/>
                      </w:rPr>
                      <w:t>Non-irrigated pasture</w:t>
                    </w:r>
                  </w:p>
                </w:tc>
                <w:tc>
                  <w:tcPr>
                    <w:tcW w:w="1260" w:type="dxa"/>
                    <w:tcBorders>
                      <w:top w:val="single" w:sz="4" w:space="0" w:color="auto"/>
                      <w:left w:val="single" w:sz="4" w:space="0" w:color="auto"/>
                      <w:bottom w:val="single" w:sz="4" w:space="0" w:color="auto"/>
                      <w:right w:val="single" w:sz="4" w:space="0" w:color="auto"/>
                    </w:tcBorders>
                  </w:tcPr>
                  <w:p w14:paraId="1FE39EFA" w14:textId="4F37BD5C" w:rsidR="007A6736" w:rsidRPr="004839C5" w:rsidRDefault="003C5DBD">
                    <w:pPr>
                      <w:pStyle w:val="BodyText"/>
                      <w:spacing w:before="80" w:after="80"/>
                      <w:jc w:val="center"/>
                      <w:rPr>
                        <w:lang w:val="en-AU" w:eastAsia="en-US"/>
                      </w:rPr>
                    </w:pPr>
                    <w:r>
                      <w:rPr>
                        <w:lang w:val="en-AU" w:eastAsia="en-US"/>
                      </w:rPr>
                      <w:t>0.0018</w:t>
                    </w:r>
                  </w:p>
                </w:tc>
              </w:tr>
              <w:tr w:rsidR="00536CFD" w:rsidRPr="004839C5" w14:paraId="2D958BDE"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16C1A32" w14:textId="7EE5C4B8" w:rsidR="00536CFD" w:rsidRPr="004839C5" w:rsidRDefault="00536CFD" w:rsidP="00536CFD">
                    <w:pPr>
                      <w:pStyle w:val="BodyText"/>
                      <w:spacing w:before="80" w:after="80"/>
                      <w:rPr>
                        <w:lang w:val="en-AU" w:eastAsia="en-US"/>
                      </w:rPr>
                    </w:pPr>
                    <w:r>
                      <w:rPr>
                        <w:lang w:val="en-AU" w:eastAsia="en-US"/>
                      </w:rPr>
                      <w:t>Non-i</w:t>
                    </w:r>
                    <w:r w:rsidRPr="004839C5">
                      <w:rPr>
                        <w:lang w:val="en-AU" w:eastAsia="en-US"/>
                      </w:rPr>
                      <w:t>rrigated crop</w:t>
                    </w:r>
                    <w:r>
                      <w:rPr>
                        <w:lang w:val="en-AU" w:eastAsia="en-US"/>
                      </w:rPr>
                      <w:t xml:space="preserve"> (low rainfall)</w:t>
                    </w:r>
                  </w:p>
                </w:tc>
                <w:tc>
                  <w:tcPr>
                    <w:tcW w:w="1260" w:type="dxa"/>
                    <w:tcBorders>
                      <w:top w:val="single" w:sz="4" w:space="0" w:color="auto"/>
                      <w:left w:val="single" w:sz="4" w:space="0" w:color="auto"/>
                      <w:bottom w:val="single" w:sz="4" w:space="0" w:color="auto"/>
                      <w:right w:val="single" w:sz="4" w:space="0" w:color="auto"/>
                    </w:tcBorders>
                  </w:tcPr>
                  <w:p w14:paraId="0B35E4C2" w14:textId="4AE9EEE0" w:rsidR="00536CFD" w:rsidRDefault="00536CFD" w:rsidP="00536CFD">
                    <w:pPr>
                      <w:pStyle w:val="BodyText"/>
                      <w:spacing w:before="80" w:after="80"/>
                      <w:jc w:val="center"/>
                      <w:rPr>
                        <w:lang w:val="en-AU" w:eastAsia="en-US"/>
                      </w:rPr>
                    </w:pPr>
                    <w:r>
                      <w:rPr>
                        <w:rFonts w:asciiTheme="minorHAnsi" w:eastAsia="MS Gothic" w:hAnsiTheme="minorHAnsi" w:cstheme="minorHAnsi"/>
                        <w:color w:val="000000"/>
                        <w:szCs w:val="20"/>
                        <w:lang w:val="en-AU" w:eastAsia="en-US"/>
                      </w:rPr>
                      <w:t>0.0029</w:t>
                    </w:r>
                  </w:p>
                </w:tc>
              </w:tr>
              <w:tr w:rsidR="00536CFD" w:rsidRPr="004839C5" w14:paraId="395CF081"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2989F1" w14:textId="564E2915" w:rsidR="00536CFD" w:rsidRPr="004839C5" w:rsidRDefault="00536CFD" w:rsidP="00536CFD">
                    <w:pPr>
                      <w:pStyle w:val="BodyText"/>
                      <w:spacing w:before="80" w:after="80"/>
                      <w:rPr>
                        <w:lang w:val="en-AU" w:eastAsia="en-US"/>
                      </w:rPr>
                    </w:pPr>
                    <w:r>
                      <w:rPr>
                        <w:lang w:val="en-AU" w:eastAsia="en-US"/>
                      </w:rPr>
                      <w:t>Non-i</w:t>
                    </w:r>
                    <w:r w:rsidRPr="004839C5">
                      <w:rPr>
                        <w:lang w:val="en-AU" w:eastAsia="en-US"/>
                      </w:rPr>
                      <w:t>rrigated crop</w:t>
                    </w:r>
                    <w:r>
                      <w:rPr>
                        <w:lang w:val="en-AU" w:eastAsia="en-US"/>
                      </w:rPr>
                      <w:t xml:space="preserve"> (high rainfall)</w:t>
                    </w:r>
                  </w:p>
                </w:tc>
                <w:tc>
                  <w:tcPr>
                    <w:tcW w:w="1260" w:type="dxa"/>
                    <w:tcBorders>
                      <w:top w:val="single" w:sz="4" w:space="0" w:color="auto"/>
                      <w:left w:val="single" w:sz="4" w:space="0" w:color="auto"/>
                      <w:bottom w:val="single" w:sz="4" w:space="0" w:color="auto"/>
                      <w:right w:val="single" w:sz="4" w:space="0" w:color="auto"/>
                    </w:tcBorders>
                  </w:tcPr>
                  <w:p w14:paraId="219DAF5B" w14:textId="767DD4ED" w:rsidR="00536CFD" w:rsidRDefault="00536CFD" w:rsidP="00536CFD">
                    <w:pPr>
                      <w:pStyle w:val="BodyText"/>
                      <w:spacing w:before="80" w:after="80"/>
                      <w:jc w:val="center"/>
                      <w:rPr>
                        <w:lang w:val="en-AU" w:eastAsia="en-US"/>
                      </w:rPr>
                    </w:pPr>
                    <w:r>
                      <w:rPr>
                        <w:rFonts w:asciiTheme="minorHAnsi" w:eastAsia="MS Gothic" w:hAnsiTheme="minorHAnsi" w:cstheme="minorHAnsi"/>
                        <w:color w:val="000000"/>
                        <w:szCs w:val="20"/>
                        <w:lang w:val="en-AU" w:eastAsia="en-US"/>
                      </w:rPr>
                      <w:t>0.008</w:t>
                    </w:r>
                  </w:p>
                </w:tc>
              </w:tr>
              <w:tr w:rsidR="00536CFD" w:rsidRPr="004839C5" w14:paraId="592A8866"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938C972" w14:textId="77777777" w:rsidR="00536CFD" w:rsidRPr="004839C5" w:rsidRDefault="00536CFD" w:rsidP="00536CFD">
                    <w:pPr>
                      <w:pStyle w:val="BodyText"/>
                      <w:spacing w:before="80" w:after="80"/>
                      <w:rPr>
                        <w:lang w:val="en-AU" w:eastAsia="en-US"/>
                      </w:rPr>
                    </w:pPr>
                    <w:r w:rsidRPr="004839C5">
                      <w:rPr>
                        <w:lang w:val="en-AU" w:eastAsia="en-US"/>
                      </w:rPr>
                      <w:t>Sugar</w:t>
                    </w:r>
                  </w:p>
                </w:tc>
                <w:tc>
                  <w:tcPr>
                    <w:tcW w:w="1260" w:type="dxa"/>
                    <w:tcBorders>
                      <w:top w:val="single" w:sz="4" w:space="0" w:color="auto"/>
                      <w:left w:val="single" w:sz="4" w:space="0" w:color="auto"/>
                      <w:bottom w:val="single" w:sz="4" w:space="0" w:color="auto"/>
                      <w:right w:val="single" w:sz="4" w:space="0" w:color="auto"/>
                    </w:tcBorders>
                  </w:tcPr>
                  <w:p w14:paraId="42951453" w14:textId="66E94D99" w:rsidR="00536CFD" w:rsidRPr="004839C5" w:rsidRDefault="00536CFD" w:rsidP="00536CFD">
                    <w:pPr>
                      <w:pStyle w:val="BodyText"/>
                      <w:spacing w:before="80" w:after="80"/>
                      <w:jc w:val="center"/>
                      <w:rPr>
                        <w:lang w:val="en-AU" w:eastAsia="en-US"/>
                      </w:rPr>
                    </w:pPr>
                    <w:r>
                      <w:rPr>
                        <w:lang w:val="en-AU" w:eastAsia="en-US"/>
                      </w:rPr>
                      <w:t>0.0199</w:t>
                    </w:r>
                  </w:p>
                </w:tc>
              </w:tr>
              <w:tr w:rsidR="00536CFD" w:rsidRPr="004839C5" w14:paraId="412209AB"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FBF850C" w14:textId="227BC621" w:rsidR="00536CFD" w:rsidRPr="004839C5" w:rsidRDefault="00536CFD" w:rsidP="00536CFD">
                    <w:pPr>
                      <w:pStyle w:val="BodyText"/>
                      <w:spacing w:before="80" w:after="80"/>
                      <w:rPr>
                        <w:lang w:val="en-AU" w:eastAsia="en-US"/>
                      </w:rPr>
                    </w:pPr>
                    <w:r w:rsidRPr="004839C5">
                      <w:rPr>
                        <w:lang w:val="en-AU" w:eastAsia="en-US"/>
                      </w:rPr>
                      <w:t xml:space="preserve">Cotton </w:t>
                    </w:r>
                  </w:p>
                </w:tc>
                <w:tc>
                  <w:tcPr>
                    <w:tcW w:w="1260" w:type="dxa"/>
                    <w:tcBorders>
                      <w:top w:val="single" w:sz="4" w:space="0" w:color="auto"/>
                      <w:left w:val="single" w:sz="4" w:space="0" w:color="auto"/>
                      <w:bottom w:val="single" w:sz="4" w:space="0" w:color="auto"/>
                      <w:right w:val="single" w:sz="4" w:space="0" w:color="auto"/>
                    </w:tcBorders>
                  </w:tcPr>
                  <w:p w14:paraId="01600EF4" w14:textId="644B680E" w:rsidR="00536CFD" w:rsidRPr="004839C5" w:rsidRDefault="00536CFD" w:rsidP="00536CFD">
                    <w:pPr>
                      <w:pStyle w:val="BodyText"/>
                      <w:spacing w:before="80" w:after="80"/>
                      <w:jc w:val="center"/>
                      <w:rPr>
                        <w:lang w:val="en-AU" w:eastAsia="en-US"/>
                      </w:rPr>
                    </w:pPr>
                    <w:r>
                      <w:rPr>
                        <w:lang w:val="en-AU" w:eastAsia="en-US"/>
                      </w:rPr>
                      <w:t>0.0053</w:t>
                    </w:r>
                  </w:p>
                </w:tc>
              </w:tr>
              <w:tr w:rsidR="00536CFD" w:rsidRPr="004839C5" w14:paraId="07F1A03F"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D9CE18" w14:textId="77777777" w:rsidR="00536CFD" w:rsidRPr="004839C5" w:rsidRDefault="00536CFD" w:rsidP="00536CFD">
                    <w:pPr>
                      <w:pStyle w:val="BodyText"/>
                      <w:spacing w:before="80" w:after="80"/>
                      <w:rPr>
                        <w:lang w:val="en-AU" w:eastAsia="en-US"/>
                      </w:rPr>
                    </w:pPr>
                    <w:r w:rsidRPr="004839C5">
                      <w:rPr>
                        <w:lang w:val="en-AU" w:eastAsia="en-US"/>
                      </w:rPr>
                      <w:t>Horticultural crops</w:t>
                    </w:r>
                  </w:p>
                </w:tc>
                <w:tc>
                  <w:tcPr>
                    <w:tcW w:w="1260" w:type="dxa"/>
                    <w:tcBorders>
                      <w:top w:val="single" w:sz="4" w:space="0" w:color="auto"/>
                      <w:left w:val="single" w:sz="4" w:space="0" w:color="auto"/>
                      <w:bottom w:val="single" w:sz="4" w:space="0" w:color="auto"/>
                      <w:right w:val="single" w:sz="4" w:space="0" w:color="auto"/>
                    </w:tcBorders>
                  </w:tcPr>
                  <w:p w14:paraId="2BC45AEB" w14:textId="133E3C74" w:rsidR="00536CFD" w:rsidRPr="004839C5" w:rsidRDefault="00536CFD" w:rsidP="00536CFD">
                    <w:pPr>
                      <w:pStyle w:val="BodyText"/>
                      <w:spacing w:before="80" w:after="80"/>
                      <w:jc w:val="center"/>
                      <w:rPr>
                        <w:lang w:val="en-AU" w:eastAsia="en-US"/>
                      </w:rPr>
                    </w:pPr>
                    <w:r>
                      <w:rPr>
                        <w:lang w:val="en-AU" w:eastAsia="en-US"/>
                      </w:rPr>
                      <w:t>0.0064</w:t>
                    </w:r>
                  </w:p>
                </w:tc>
              </w:tr>
              <w:tr w:rsidR="00536CFD" w:rsidRPr="004839C5" w14:paraId="5E8553BA"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A816EFA" w14:textId="6C340688" w:rsidR="00536CFD" w:rsidRPr="004839C5" w:rsidRDefault="00536CFD" w:rsidP="00536CFD">
                    <w:pPr>
                      <w:pStyle w:val="BodyText"/>
                      <w:spacing w:before="80" w:after="80"/>
                      <w:rPr>
                        <w:lang w:val="en-AU" w:eastAsia="en-US"/>
                      </w:rPr>
                    </w:pPr>
                    <w:r>
                      <w:rPr>
                        <w:lang w:val="en-AU" w:eastAsia="en-US"/>
                      </w:rPr>
                      <w:t>Aquaculture*</w:t>
                    </w:r>
                  </w:p>
                </w:tc>
                <w:tc>
                  <w:tcPr>
                    <w:tcW w:w="1260" w:type="dxa"/>
                    <w:tcBorders>
                      <w:top w:val="single" w:sz="4" w:space="0" w:color="auto"/>
                      <w:left w:val="single" w:sz="4" w:space="0" w:color="auto"/>
                      <w:bottom w:val="single" w:sz="4" w:space="0" w:color="auto"/>
                      <w:right w:val="single" w:sz="4" w:space="0" w:color="auto"/>
                    </w:tcBorders>
                  </w:tcPr>
                  <w:p w14:paraId="728B2131" w14:textId="01753D1A" w:rsidR="00536CFD" w:rsidRDefault="00536CFD" w:rsidP="00536CFD">
                    <w:pPr>
                      <w:pStyle w:val="BodyText"/>
                      <w:spacing w:before="80" w:after="80"/>
                      <w:jc w:val="center"/>
                      <w:rPr>
                        <w:lang w:val="en-AU" w:eastAsia="en-US"/>
                      </w:rPr>
                    </w:pPr>
                    <w:r w:rsidRPr="009E3587">
                      <w:rPr>
                        <w:lang w:val="en-AU" w:eastAsia="en-US"/>
                      </w:rPr>
                      <w:t>0.0026</w:t>
                    </w:r>
                    <w:r>
                      <w:rPr>
                        <w:lang w:val="en-AU" w:eastAsia="en-US"/>
                      </w:rPr>
                      <w:t>**</w:t>
                    </w:r>
                  </w:p>
                </w:tc>
              </w:tr>
              <w:tr w:rsidR="00536CFD" w:rsidRPr="004839C5" w14:paraId="0CFD4DFF"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9E4D37" w14:textId="763F8335" w:rsidR="00536CFD" w:rsidRPr="004839C5" w:rsidRDefault="00536CFD" w:rsidP="00536CFD">
                    <w:pPr>
                      <w:pStyle w:val="BodyText"/>
                      <w:spacing w:before="80" w:after="80"/>
                      <w:rPr>
                        <w:lang w:val="en-AU" w:eastAsia="en-US"/>
                      </w:rPr>
                    </w:pPr>
                    <w:r w:rsidRPr="00484CC5">
                      <w:t>Rice (continuous flooding)</w:t>
                    </w:r>
                  </w:p>
                </w:tc>
                <w:tc>
                  <w:tcPr>
                    <w:tcW w:w="1260" w:type="dxa"/>
                    <w:tcBorders>
                      <w:top w:val="single" w:sz="4" w:space="0" w:color="auto"/>
                      <w:left w:val="single" w:sz="4" w:space="0" w:color="auto"/>
                      <w:bottom w:val="single" w:sz="4" w:space="0" w:color="auto"/>
                      <w:right w:val="single" w:sz="4" w:space="0" w:color="auto"/>
                    </w:tcBorders>
                  </w:tcPr>
                  <w:p w14:paraId="3D053CE1" w14:textId="7D99842F" w:rsidR="00536CFD" w:rsidRDefault="00536CFD" w:rsidP="00536CFD">
                    <w:pPr>
                      <w:pStyle w:val="BodyText"/>
                      <w:spacing w:before="80" w:after="80"/>
                      <w:jc w:val="center"/>
                      <w:rPr>
                        <w:lang w:val="en-AU" w:eastAsia="en-US"/>
                      </w:rPr>
                    </w:pPr>
                    <w:r w:rsidRPr="00484CC5">
                      <w:t>0.003</w:t>
                    </w:r>
                  </w:p>
                </w:tc>
              </w:tr>
              <w:tr w:rsidR="00536CFD" w:rsidRPr="004839C5" w14:paraId="4B044E98"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1C925FB" w14:textId="7F48000C" w:rsidR="00536CFD" w:rsidRPr="00484CC5" w:rsidRDefault="00536CFD" w:rsidP="00536CFD">
                    <w:pPr>
                      <w:pStyle w:val="BodyText"/>
                      <w:spacing w:before="80" w:after="80"/>
                    </w:pPr>
                    <w:r w:rsidRPr="00633801">
                      <w:t>Rice (single and multiple drainage, or alternate wetting and drying)</w:t>
                    </w:r>
                    <w:r w:rsidRPr="00633801">
                      <w:tab/>
                    </w:r>
                  </w:p>
                </w:tc>
                <w:tc>
                  <w:tcPr>
                    <w:tcW w:w="1260" w:type="dxa"/>
                    <w:tcBorders>
                      <w:top w:val="single" w:sz="4" w:space="0" w:color="auto"/>
                      <w:left w:val="single" w:sz="4" w:space="0" w:color="auto"/>
                      <w:bottom w:val="single" w:sz="4" w:space="0" w:color="auto"/>
                      <w:right w:val="single" w:sz="4" w:space="0" w:color="auto"/>
                    </w:tcBorders>
                  </w:tcPr>
                  <w:p w14:paraId="2CC2DF7B" w14:textId="0836BC9B" w:rsidR="00536CFD" w:rsidRPr="00484CC5" w:rsidRDefault="00536CFD" w:rsidP="00536CFD">
                    <w:pPr>
                      <w:pStyle w:val="BodyText"/>
                      <w:spacing w:before="80" w:after="80"/>
                      <w:jc w:val="center"/>
                    </w:pPr>
                    <w:r w:rsidRPr="00633801">
                      <w:t>0.005</w:t>
                    </w:r>
                  </w:p>
                </w:tc>
              </w:tr>
              <w:tr w:rsidR="00536CFD" w:rsidRPr="004839C5" w14:paraId="2738E256"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911ED2D" w14:textId="1B6D3DD1" w:rsidR="00536CFD" w:rsidRPr="00633801" w:rsidRDefault="00536CFD" w:rsidP="00536CFD">
                    <w:pPr>
                      <w:pStyle w:val="BodyText"/>
                      <w:spacing w:before="80" w:after="80"/>
                    </w:pPr>
                    <w:r>
                      <w:t>Aquaculture</w:t>
                    </w:r>
                  </w:p>
                </w:tc>
                <w:tc>
                  <w:tcPr>
                    <w:tcW w:w="1260" w:type="dxa"/>
                    <w:tcBorders>
                      <w:top w:val="single" w:sz="4" w:space="0" w:color="auto"/>
                      <w:left w:val="single" w:sz="4" w:space="0" w:color="auto"/>
                      <w:bottom w:val="single" w:sz="4" w:space="0" w:color="auto"/>
                      <w:right w:val="single" w:sz="4" w:space="0" w:color="auto"/>
                    </w:tcBorders>
                  </w:tcPr>
                  <w:p w14:paraId="2FC4AD4B" w14:textId="1B8E6A73" w:rsidR="00536CFD" w:rsidRPr="00633801" w:rsidRDefault="00536CFD" w:rsidP="00536CFD">
                    <w:pPr>
                      <w:pStyle w:val="BodyText"/>
                      <w:spacing w:before="80" w:after="80"/>
                      <w:jc w:val="center"/>
                    </w:pPr>
                    <w:r>
                      <w:t>0.0026</w:t>
                    </w:r>
                  </w:p>
                </w:tc>
              </w:tr>
              <w:tr w:rsidR="00536CFD" w:rsidRPr="004839C5" w14:paraId="72AD6303" w14:textId="77777777" w:rsidTr="005E4935">
                <w:tc>
                  <w:tcPr>
                    <w:tcW w:w="382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01BEAEF" w14:textId="1352E029" w:rsidR="00536CFD" w:rsidRDefault="00536CFD" w:rsidP="00536CFD">
                    <w:pPr>
                      <w:pStyle w:val="BodyText"/>
                      <w:spacing w:before="80" w:after="80"/>
                    </w:pPr>
                    <w:r>
                      <w:t>Forestry**</w:t>
                    </w:r>
                  </w:p>
                </w:tc>
                <w:tc>
                  <w:tcPr>
                    <w:tcW w:w="1260" w:type="dxa"/>
                    <w:tcBorders>
                      <w:top w:val="single" w:sz="4" w:space="0" w:color="auto"/>
                      <w:left w:val="single" w:sz="4" w:space="0" w:color="auto"/>
                      <w:bottom w:val="single" w:sz="4" w:space="0" w:color="auto"/>
                      <w:right w:val="single" w:sz="4" w:space="0" w:color="auto"/>
                    </w:tcBorders>
                  </w:tcPr>
                  <w:p w14:paraId="7A10D44C" w14:textId="120C4663" w:rsidR="00536CFD" w:rsidRPr="00633801" w:rsidRDefault="00536CFD" w:rsidP="00536CFD">
                    <w:pPr>
                      <w:pStyle w:val="BodyText"/>
                      <w:spacing w:before="80" w:after="80"/>
                      <w:jc w:val="center"/>
                    </w:pPr>
                    <w:r>
                      <w:t>0.0018</w:t>
                    </w:r>
                  </w:p>
                </w:tc>
              </w:tr>
            </w:tbl>
            <w:p w14:paraId="30D26B80" w14:textId="77777777" w:rsidR="0053345C" w:rsidRPr="0036207E" w:rsidRDefault="0053345C" w:rsidP="0053345C">
              <w:r w:rsidRPr="00F60F8B">
                <w:rPr>
                  <w:i/>
                  <w:iCs/>
                  <w:sz w:val="20"/>
                  <w:szCs w:val="16"/>
                </w:rPr>
                <w:t>*</w:t>
              </w:r>
              <w:r>
                <w:rPr>
                  <w:i/>
                  <w:iCs/>
                  <w:sz w:val="20"/>
                  <w:szCs w:val="16"/>
                </w:rPr>
                <w:t xml:space="preserve">For aquaculture, </w:t>
              </w:r>
              <w:r w:rsidRPr="00F60F8B">
                <w:rPr>
                  <w:i/>
                  <w:iCs/>
                  <w:sz w:val="20"/>
                  <w:szCs w:val="16"/>
                </w:rPr>
                <w:t xml:space="preserve">emissions related </w:t>
              </w:r>
              <w:r>
                <w:rPr>
                  <w:i/>
                  <w:iCs/>
                  <w:sz w:val="20"/>
                  <w:szCs w:val="16"/>
                </w:rPr>
                <w:t>atmospheric deposition</w:t>
              </w:r>
              <w:r w:rsidRPr="00F60F8B">
                <w:rPr>
                  <w:i/>
                  <w:iCs/>
                  <w:sz w:val="20"/>
                  <w:szCs w:val="16"/>
                </w:rPr>
                <w:t xml:space="preserve"> is </w:t>
              </w:r>
              <w:r>
                <w:rPr>
                  <w:i/>
                  <w:iCs/>
                  <w:sz w:val="20"/>
                  <w:szCs w:val="16"/>
                </w:rPr>
                <w:t xml:space="preserve">assumed to be 0 and therefore </w:t>
              </w:r>
              <w:r w:rsidRPr="0036207E">
                <w:rPr>
                  <w:i/>
                  <w:iCs/>
                  <w:sz w:val="20"/>
                  <w:szCs w:val="16"/>
                </w:rPr>
                <w:t>EF</w:t>
              </w:r>
              <w:r w:rsidRPr="0036207E">
                <w:rPr>
                  <w:i/>
                  <w:iCs/>
                  <w:sz w:val="20"/>
                  <w:szCs w:val="16"/>
                  <w:vertAlign w:val="subscript"/>
                </w:rPr>
                <w:t>N2O</w:t>
              </w:r>
              <w:r>
                <w:rPr>
                  <w:i/>
                  <w:iCs/>
                  <w:sz w:val="20"/>
                  <w:szCs w:val="16"/>
                </w:rPr>
                <w:t xml:space="preserve"> = 0 is in aquaculture related atmospheric deposition calculations. </w:t>
              </w:r>
            </w:p>
            <w:p w14:paraId="3A1BC932" w14:textId="2BE5948C" w:rsidR="005A3AA3" w:rsidRDefault="0053345C" w:rsidP="005A3AA3">
              <w:pPr>
                <w:rPr>
                  <w:i/>
                  <w:iCs/>
                  <w:sz w:val="20"/>
                  <w:szCs w:val="16"/>
                </w:rPr>
              </w:pPr>
              <w:r>
                <w:rPr>
                  <w:i/>
                  <w:iCs/>
                  <w:sz w:val="20"/>
                  <w:szCs w:val="16"/>
                </w:rPr>
                <w:t>*</w:t>
              </w:r>
              <w:r w:rsidR="005A3AA3" w:rsidRPr="00CF54E9">
                <w:rPr>
                  <w:i/>
                  <w:iCs/>
                  <w:sz w:val="20"/>
                  <w:szCs w:val="16"/>
                </w:rPr>
                <w:t>*non-irrigated pasture is assumed to be the most suitable production system for forestry plantations</w:t>
              </w:r>
            </w:p>
            <w:p w14:paraId="36BC7D2C" w14:textId="77777777" w:rsidR="007A6736" w:rsidRDefault="007A6736" w:rsidP="007A6736"/>
            <w:p w14:paraId="2DBD5565" w14:textId="097591C5" w:rsidR="004D49EB" w:rsidRPr="00385AE9" w:rsidRDefault="00F73F48" w:rsidP="00B3238C">
              <w:pPr>
                <w:pStyle w:val="Caption"/>
              </w:pPr>
              <w:bookmarkStart w:id="159" w:name="_Toc215758112"/>
              <w:bookmarkStart w:id="160" w:name="_Toc225351213"/>
              <w:r>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rsidR="004D49EB">
                <w:t xml:space="preserve">: </w:t>
              </w:r>
              <w:r w:rsidR="004D49EB" w:rsidRPr="00A71120">
                <w:rPr>
                  <w:szCs w:val="22"/>
                </w:rPr>
                <w:t>Emission factor for urine and dung posited on pasture, range or paddock</w:t>
              </w:r>
              <w:r w:rsidR="00A71120" w:rsidRPr="00A71120">
                <w:rPr>
                  <w:szCs w:val="22"/>
                </w:rPr>
                <w:t xml:space="preserve"> (</w:t>
              </w:r>
              <w:r w:rsidR="00A71120" w:rsidRPr="00A71120">
                <w:rPr>
                  <w:rFonts w:asciiTheme="majorHAnsi" w:hAnsiTheme="majorHAnsi" w:cstheme="majorHAnsi"/>
                  <w:iCs/>
                  <w:spacing w:val="2"/>
                  <w:kern w:val="21"/>
                  <w:szCs w:val="22"/>
                </w:rPr>
                <w:t>kg N</w:t>
              </w:r>
              <w:r w:rsidR="00A71120" w:rsidRPr="00A71120">
                <w:rPr>
                  <w:rFonts w:asciiTheme="majorHAnsi" w:hAnsiTheme="majorHAnsi" w:cstheme="majorHAnsi"/>
                  <w:iCs/>
                  <w:spacing w:val="2"/>
                  <w:kern w:val="21"/>
                  <w:szCs w:val="22"/>
                  <w:vertAlign w:val="subscript"/>
                </w:rPr>
                <w:t>2</w:t>
              </w:r>
              <w:r w:rsidR="00A71120" w:rsidRPr="00A71120">
                <w:rPr>
                  <w:rFonts w:asciiTheme="majorHAnsi" w:hAnsiTheme="majorHAnsi" w:cstheme="majorHAnsi"/>
                  <w:iCs/>
                  <w:spacing w:val="2"/>
                  <w:kern w:val="21"/>
                  <w:szCs w:val="22"/>
                </w:rPr>
                <w:t>O-N/kg N)</w:t>
              </w:r>
              <w:r w:rsidR="004D49EB" w:rsidRPr="00A71120">
                <w:rPr>
                  <w:szCs w:val="22"/>
                </w:rPr>
                <w:t xml:space="preserve"> (</w:t>
              </w:r>
              <w:r w:rsidR="00385AE9" w:rsidRPr="00A71120">
                <w:rPr>
                  <w:szCs w:val="22"/>
                </w:rPr>
                <w:t>EF</w:t>
              </w:r>
              <w:r w:rsidR="00385AE9" w:rsidRPr="00A71120">
                <w:rPr>
                  <w:szCs w:val="22"/>
                  <w:vertAlign w:val="subscript"/>
                </w:rPr>
                <w:t>PRP</w:t>
              </w:r>
              <w:r w:rsidR="00385AE9">
                <w:t>)</w:t>
              </w:r>
              <w:bookmarkEnd w:id="159"/>
              <w:bookmarkEnd w:id="160"/>
            </w:p>
            <w:tbl>
              <w:tblPr>
                <w:tblStyle w:val="TableGrid"/>
                <w:tblW w:w="0" w:type="auto"/>
                <w:tblLayout w:type="fixed"/>
                <w:tblLook w:val="04A0" w:firstRow="1" w:lastRow="0" w:firstColumn="1" w:lastColumn="0" w:noHBand="0" w:noVBand="1"/>
                <w:tblCaption w:val="Table A5.5.10.1 Fraction of fertiliser N available for leaching and runoff (FracWET)"/>
              </w:tblPr>
              <w:tblGrid>
                <w:gridCol w:w="2515"/>
                <w:gridCol w:w="1260"/>
              </w:tblGrid>
              <w:tr w:rsidR="004D49EB" w:rsidRPr="004839C5" w14:paraId="32585E4E" w14:textId="77777777">
                <w:trPr>
                  <w:tblHeader/>
                </w:trPr>
                <w:tc>
                  <w:tcPr>
                    <w:tcW w:w="2515"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1A908D7" w14:textId="0D64B1A1" w:rsidR="004D49EB" w:rsidRPr="004839C5" w:rsidRDefault="00D530E2">
                    <w:pPr>
                      <w:pStyle w:val="BodyText"/>
                      <w:keepNext/>
                      <w:spacing w:before="80" w:after="80"/>
                      <w:rPr>
                        <w:b/>
                        <w:bCs w:val="0"/>
                        <w:lang w:val="en-AU" w:eastAsia="en-US" w:bidi="hi-IN"/>
                      </w:rPr>
                    </w:pPr>
                    <w:r>
                      <w:rPr>
                        <w:b/>
                        <w:lang w:val="en-AU" w:eastAsia="en-US" w:bidi="hi-IN"/>
                      </w:rPr>
                      <w:t>Climate Zone</w:t>
                    </w:r>
                  </w:p>
                </w:tc>
                <w:tc>
                  <w:tcPr>
                    <w:tcW w:w="126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7CC52639" w14:textId="07CCAC7A" w:rsidR="004D49EB" w:rsidRPr="007A6736" w:rsidRDefault="004D49EB">
                    <w:pPr>
                      <w:pStyle w:val="BodyText"/>
                      <w:keepNext/>
                      <w:spacing w:before="80" w:after="80"/>
                      <w:jc w:val="center"/>
                      <w:rPr>
                        <w:b/>
                        <w:bCs w:val="0"/>
                        <w:vertAlign w:val="subscript"/>
                        <w:lang w:val="en-AU" w:eastAsia="en-US" w:bidi="hi-IN"/>
                      </w:rPr>
                    </w:pPr>
                    <w:r>
                      <w:rPr>
                        <w:b/>
                        <w:lang w:val="en-AU" w:eastAsia="en-US" w:bidi="hi-IN"/>
                      </w:rPr>
                      <w:t>EF</w:t>
                    </w:r>
                    <w:r>
                      <w:rPr>
                        <w:b/>
                        <w:vertAlign w:val="subscript"/>
                        <w:lang w:val="en-AU" w:eastAsia="en-US" w:bidi="hi-IN"/>
                      </w:rPr>
                      <w:t>PRP</w:t>
                    </w:r>
                  </w:p>
                </w:tc>
              </w:tr>
              <w:tr w:rsidR="004D49EB" w:rsidRPr="004839C5" w14:paraId="6724F8A4" w14:textId="77777777">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326AB15" w14:textId="46D90AFE" w:rsidR="004D49EB" w:rsidRPr="004839C5" w:rsidRDefault="004D49EB">
                    <w:pPr>
                      <w:pStyle w:val="BodyText"/>
                      <w:spacing w:before="80" w:after="80"/>
                      <w:rPr>
                        <w:lang w:val="en-AU" w:eastAsia="en-US" w:bidi="hi-IN"/>
                      </w:rPr>
                    </w:pPr>
                    <w:r>
                      <w:rPr>
                        <w:lang w:val="en-AU" w:eastAsia="en-US"/>
                      </w:rPr>
                      <w:t>Wet climate zone</w:t>
                    </w:r>
                  </w:p>
                </w:tc>
                <w:tc>
                  <w:tcPr>
                    <w:tcW w:w="1260" w:type="dxa"/>
                    <w:tcBorders>
                      <w:top w:val="single" w:sz="4" w:space="0" w:color="auto"/>
                      <w:left w:val="single" w:sz="4" w:space="0" w:color="auto"/>
                      <w:bottom w:val="single" w:sz="4" w:space="0" w:color="auto"/>
                      <w:right w:val="single" w:sz="4" w:space="0" w:color="auto"/>
                    </w:tcBorders>
                  </w:tcPr>
                  <w:p w14:paraId="7D7E08CF" w14:textId="5DE6CF41" w:rsidR="004D49EB" w:rsidRPr="004839C5" w:rsidRDefault="004D49EB">
                    <w:pPr>
                      <w:pStyle w:val="BodyText"/>
                      <w:spacing w:before="80" w:after="80"/>
                      <w:jc w:val="center"/>
                      <w:rPr>
                        <w:lang w:val="en-AU" w:eastAsia="en-US" w:bidi="hi-IN"/>
                      </w:rPr>
                    </w:pPr>
                    <w:r>
                      <w:rPr>
                        <w:lang w:val="en-AU" w:eastAsia="en-US" w:bidi="hi-IN"/>
                      </w:rPr>
                      <w:t>0.006</w:t>
                    </w:r>
                  </w:p>
                </w:tc>
              </w:tr>
              <w:tr w:rsidR="004D49EB" w:rsidRPr="004839C5" w14:paraId="606B5175" w14:textId="77777777" w:rsidTr="00192850">
                <w:tc>
                  <w:tcPr>
                    <w:tcW w:w="251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10639DB2" w14:textId="19E20731" w:rsidR="004D49EB" w:rsidRPr="004839C5" w:rsidRDefault="004D49EB" w:rsidP="00192850">
                    <w:pPr>
                      <w:pStyle w:val="BodyText"/>
                      <w:spacing w:before="80" w:after="80"/>
                      <w:rPr>
                        <w:rFonts w:asciiTheme="minorHAnsi" w:eastAsia="MS Gothic" w:hAnsiTheme="minorHAnsi" w:cstheme="minorHAnsi"/>
                        <w:color w:val="000000"/>
                        <w:szCs w:val="20"/>
                        <w:lang w:val="en-AU" w:eastAsia="en-US"/>
                      </w:rPr>
                    </w:pPr>
                    <w:r>
                      <w:rPr>
                        <w:lang w:val="en-AU" w:eastAsia="en-US"/>
                      </w:rPr>
                      <w:t>Dry climate zones</w:t>
                    </w:r>
                  </w:p>
                </w:tc>
                <w:tc>
                  <w:tcPr>
                    <w:tcW w:w="1260" w:type="dxa"/>
                    <w:tcBorders>
                      <w:top w:val="single" w:sz="4" w:space="0" w:color="auto"/>
                      <w:left w:val="single" w:sz="4" w:space="0" w:color="auto"/>
                      <w:bottom w:val="single" w:sz="4" w:space="0" w:color="auto"/>
                      <w:right w:val="single" w:sz="4" w:space="0" w:color="auto"/>
                    </w:tcBorders>
                  </w:tcPr>
                  <w:p w14:paraId="58A581A4" w14:textId="72419EC0" w:rsidR="004D49EB" w:rsidRPr="004839C5" w:rsidRDefault="004D49EB">
                    <w:pPr>
                      <w:pStyle w:val="BodyText"/>
                      <w:spacing w:before="80" w:after="80"/>
                      <w:jc w:val="center"/>
                      <w:rPr>
                        <w:rFonts w:asciiTheme="minorHAnsi" w:eastAsia="MS Gothic" w:hAnsiTheme="minorHAnsi" w:cstheme="minorHAnsi"/>
                        <w:color w:val="000000"/>
                        <w:szCs w:val="20"/>
                        <w:lang w:val="en-AU" w:eastAsia="en-US"/>
                      </w:rPr>
                    </w:pPr>
                    <w:r>
                      <w:rPr>
                        <w:rFonts w:asciiTheme="minorHAnsi" w:eastAsia="MS Gothic" w:hAnsiTheme="minorHAnsi" w:cstheme="minorHAnsi"/>
                        <w:color w:val="000000"/>
                        <w:szCs w:val="20"/>
                        <w:lang w:val="en-AU" w:eastAsia="en-US"/>
                      </w:rPr>
                      <w:t>0.002</w:t>
                    </w:r>
                  </w:p>
                </w:tc>
              </w:tr>
            </w:tbl>
            <w:p w14:paraId="711D9AD0" w14:textId="77777777" w:rsidR="004D49EB" w:rsidRPr="007A6736" w:rsidRDefault="004D49EB" w:rsidP="007A6736"/>
            <w:p w14:paraId="39B098C4" w14:textId="77777777" w:rsidR="00C0316C" w:rsidRDefault="00C0316C">
              <w:pPr>
                <w:spacing w:after="160" w:line="288" w:lineRule="auto"/>
                <w:ind w:left="2160"/>
                <w:rPr>
                  <w:b/>
                  <w:bCs/>
                  <w:color w:val="auto"/>
                </w:rPr>
              </w:pPr>
              <w:bookmarkStart w:id="161" w:name="_Toc215758114"/>
              <w:r>
                <w:br w:type="page"/>
              </w:r>
            </w:p>
            <w:p w14:paraId="6382854A" w14:textId="14E62635" w:rsidR="000B7985" w:rsidRDefault="000B7985" w:rsidP="00B3238C">
              <w:pPr>
                <w:pStyle w:val="Caption"/>
              </w:pPr>
              <w:bookmarkStart w:id="162" w:name="_Toc225351214"/>
              <w:r>
                <w:lastRenderedPageBreak/>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w:t>
              </w:r>
              <w:r w:rsidRPr="004A70DD">
                <w:t xml:space="preserve"> Fraction of nitrogen in </w:t>
              </w:r>
              <w:r>
                <w:t>common in</w:t>
              </w:r>
              <w:r w:rsidRPr="004A70DD">
                <w:t>organic fertiliser</w:t>
              </w:r>
              <w:r>
                <w:t>s</w:t>
              </w:r>
              <w:r w:rsidR="00A71120">
                <w:t xml:space="preserve"> (kgN/kg)</w:t>
              </w:r>
              <w:r w:rsidRPr="004A70DD">
                <w:t xml:space="preserve"> </w:t>
              </w:r>
              <w:r>
                <w:t>(FN</w:t>
              </w:r>
              <w:r>
                <w:rPr>
                  <w:vertAlign w:val="subscript"/>
                </w:rPr>
                <w:t>organic,f</w:t>
              </w:r>
              <w:r>
                <w:t>)</w:t>
              </w:r>
              <w:bookmarkEnd w:id="161"/>
              <w:bookmarkEnd w:id="162"/>
            </w:p>
            <w:tbl>
              <w:tblPr>
                <w:tblStyle w:val="TableGrid"/>
                <w:tblpPr w:leftFromText="180" w:rightFromText="180" w:vertAnchor="text" w:tblpY="1"/>
                <w:tblOverlap w:val="never"/>
                <w:tblW w:w="0" w:type="auto"/>
                <w:tblLook w:val="04A0" w:firstRow="1" w:lastRow="0" w:firstColumn="1" w:lastColumn="0" w:noHBand="0" w:noVBand="1"/>
              </w:tblPr>
              <w:tblGrid>
                <w:gridCol w:w="3823"/>
                <w:gridCol w:w="1225"/>
                <w:gridCol w:w="3027"/>
              </w:tblGrid>
              <w:tr w:rsidR="003D341F" w:rsidRPr="004A70DD" w14:paraId="7192AF3F" w14:textId="54ED12D9" w:rsidTr="00894BA6">
                <w:tc>
                  <w:tcPr>
                    <w:tcW w:w="3823" w:type="dxa"/>
                    <w:shd w:val="clear" w:color="auto" w:fill="000000" w:themeFill="text1"/>
                  </w:tcPr>
                  <w:p w14:paraId="214059A0" w14:textId="3356A912" w:rsidR="003D341F" w:rsidRPr="004A70DD" w:rsidRDefault="003D341F" w:rsidP="00C0316C">
                    <w:pPr>
                      <w:rPr>
                        <w:b/>
                        <w:bCs w:val="0"/>
                        <w:color w:val="FFFFFF" w:themeColor="background1"/>
                      </w:rPr>
                    </w:pPr>
                    <w:r w:rsidRPr="004A70DD">
                      <w:rPr>
                        <w:b/>
                        <w:bCs w:val="0"/>
                        <w:color w:val="FFFFFF" w:themeColor="background1"/>
                      </w:rPr>
                      <w:t>Fertiliser</w:t>
                    </w:r>
                    <w:r>
                      <w:rPr>
                        <w:b/>
                        <w:bCs w:val="0"/>
                        <w:color w:val="FFFFFF" w:themeColor="background1"/>
                      </w:rPr>
                      <w:t xml:space="preserve"> Type f</w:t>
                    </w:r>
                  </w:p>
                </w:tc>
                <w:tc>
                  <w:tcPr>
                    <w:tcW w:w="1225" w:type="dxa"/>
                    <w:shd w:val="clear" w:color="auto" w:fill="000000" w:themeFill="text1"/>
                  </w:tcPr>
                  <w:p w14:paraId="3CBB1EA0" w14:textId="77777777" w:rsidR="003D341F" w:rsidRPr="003D341F" w:rsidRDefault="003D341F" w:rsidP="00C0316C">
                    <w:pPr>
                      <w:rPr>
                        <w:b/>
                        <w:bCs w:val="0"/>
                        <w:color w:val="FFFFFF" w:themeColor="background1"/>
                        <w:szCs w:val="22"/>
                      </w:rPr>
                    </w:pPr>
                    <w:r w:rsidRPr="003D341F">
                      <w:rPr>
                        <w:rFonts w:asciiTheme="majorHAnsi" w:eastAsia="Times New Roman" w:hAnsiTheme="majorHAnsi" w:cstheme="majorHAnsi"/>
                        <w:b/>
                        <w:color w:val="FFFFFF" w:themeColor="background1"/>
                        <w:szCs w:val="22"/>
                        <w:lang w:eastAsia="en-NZ"/>
                      </w:rPr>
                      <w:t>FN</w:t>
                    </w:r>
                    <w:r w:rsidRPr="003D341F">
                      <w:rPr>
                        <w:rFonts w:asciiTheme="majorHAnsi" w:eastAsia="Times New Roman" w:hAnsiTheme="majorHAnsi" w:cstheme="majorHAnsi"/>
                        <w:b/>
                        <w:color w:val="FFFFFF" w:themeColor="background1"/>
                        <w:szCs w:val="22"/>
                        <w:vertAlign w:val="subscript"/>
                        <w:lang w:eastAsia="en-NZ"/>
                      </w:rPr>
                      <w:t>inorganic,f</w:t>
                    </w:r>
                  </w:p>
                </w:tc>
                <w:tc>
                  <w:tcPr>
                    <w:tcW w:w="3027" w:type="dxa"/>
                    <w:shd w:val="clear" w:color="auto" w:fill="000000" w:themeFill="text1"/>
                  </w:tcPr>
                  <w:p w14:paraId="25F8F4F6" w14:textId="43F5C380" w:rsidR="003D341F" w:rsidRPr="003D341F" w:rsidRDefault="003D341F" w:rsidP="00C0316C">
                    <w:pPr>
                      <w:rPr>
                        <w:rFonts w:asciiTheme="majorHAnsi" w:eastAsia="Times New Roman" w:hAnsiTheme="majorHAnsi" w:cstheme="majorHAnsi"/>
                        <w:b/>
                        <w:color w:val="FFFFFF" w:themeColor="background1"/>
                        <w:szCs w:val="22"/>
                        <w:lang w:eastAsia="en-NZ"/>
                      </w:rPr>
                    </w:pPr>
                    <w:r w:rsidRPr="003D341F">
                      <w:rPr>
                        <w:rFonts w:asciiTheme="majorHAnsi" w:eastAsia="Times New Roman" w:hAnsiTheme="majorHAnsi" w:cstheme="majorHAnsi"/>
                        <w:b/>
                        <w:color w:val="FFFFFF" w:themeColor="background1"/>
                        <w:szCs w:val="22"/>
                        <w:lang w:eastAsia="en-NZ"/>
                      </w:rPr>
                      <w:t>References</w:t>
                    </w:r>
                  </w:p>
                </w:tc>
              </w:tr>
              <w:tr w:rsidR="00894BA6" w14:paraId="324AE84D" w14:textId="5ADA4AF2" w:rsidTr="00894BA6">
                <w:tc>
                  <w:tcPr>
                    <w:tcW w:w="3823" w:type="dxa"/>
                    <w:shd w:val="clear" w:color="auto" w:fill="D9D9D9" w:themeFill="background1" w:themeFillShade="D9"/>
                  </w:tcPr>
                  <w:p w14:paraId="2359FCE6" w14:textId="77777777" w:rsidR="00894BA6" w:rsidRDefault="00894BA6" w:rsidP="00C0316C">
                    <w:pPr>
                      <w:spacing w:after="0" w:line="240" w:lineRule="auto"/>
                    </w:pPr>
                    <w:r w:rsidRPr="00360226">
                      <w:t>Monoammonium phosphate (MAP)</w:t>
                    </w:r>
                  </w:p>
                </w:tc>
                <w:tc>
                  <w:tcPr>
                    <w:tcW w:w="1225" w:type="dxa"/>
                  </w:tcPr>
                  <w:p w14:paraId="4E47C484" w14:textId="77777777" w:rsidR="00894BA6" w:rsidRDefault="00894BA6" w:rsidP="00C0316C">
                    <w:r w:rsidRPr="00360226">
                      <w:t>0.10</w:t>
                    </w:r>
                  </w:p>
                </w:tc>
                <w:tc>
                  <w:tcPr>
                    <w:tcW w:w="3027" w:type="dxa"/>
                    <w:vMerge w:val="restart"/>
                    <w:vAlign w:val="center"/>
                  </w:tcPr>
                  <w:p w14:paraId="037A0DFE" w14:textId="33606B31" w:rsidR="00894BA6" w:rsidRPr="00360226" w:rsidRDefault="00894BA6" w:rsidP="00894BA6">
                    <w:r>
                      <w:t xml:space="preserve">Wood &amp; Cowie </w:t>
                    </w:r>
                    <w:r>
                      <w:fldChar w:fldCharType="begin"/>
                    </w:r>
                    <w:r>
                      <w:instrText xml:space="preserve"> ADDIN ZOTERO_ITEM CSL_CITATION {"citationID":"bOlOU2YI","properties":{"unsorted":false,"formattedCitation":"[4]","plainCitation":"[4]","noteIndex":0},"citationItems":[{"id":65,"uris":["http://zotero.org/users/17543967/items/6PDQQK5Y"],"itemData":{"id":65,"type":"report","genre":"For IEA Bioenergy Task 38","publisher":"Cooperative Research Centre for Greenhouse Accounting","publisher-place":"Research and Development Division, State Forests of New South Wales.","title":"A Review of Greenhouse Gas Emission Factors for Fertiliser Production","author":[{"family":"Wood","given":"S"},{"family":"Cowie","given":"A"}],"issued":{"date-parts":[["2004"]]}}}],"schema":"https://github.com/citation-style-language/schema/raw/master/csl-citation.json"} </w:instrText>
                    </w:r>
                    <w:r>
                      <w:fldChar w:fldCharType="separate"/>
                    </w:r>
                    <w:r w:rsidRPr="003D341F">
                      <w:rPr>
                        <w:rFonts w:cs="Arial"/>
                      </w:rPr>
                      <w:t>[4]</w:t>
                    </w:r>
                    <w:r>
                      <w:fldChar w:fldCharType="end"/>
                    </w:r>
                  </w:p>
                </w:tc>
              </w:tr>
              <w:tr w:rsidR="00894BA6" w14:paraId="319C62A6" w14:textId="7C778836" w:rsidTr="00894BA6">
                <w:tc>
                  <w:tcPr>
                    <w:tcW w:w="3823" w:type="dxa"/>
                    <w:shd w:val="clear" w:color="auto" w:fill="D9D9D9" w:themeFill="background1" w:themeFillShade="D9"/>
                  </w:tcPr>
                  <w:p w14:paraId="7EBE9E79" w14:textId="77777777" w:rsidR="00894BA6" w:rsidRDefault="00894BA6" w:rsidP="00C0316C">
                    <w:r w:rsidRPr="00360226">
                      <w:t>Diammonium phosphate (DAP)</w:t>
                    </w:r>
                  </w:p>
                </w:tc>
                <w:tc>
                  <w:tcPr>
                    <w:tcW w:w="1225" w:type="dxa"/>
                  </w:tcPr>
                  <w:p w14:paraId="71D27340" w14:textId="77777777" w:rsidR="00894BA6" w:rsidRDefault="00894BA6" w:rsidP="00C0316C">
                    <w:r w:rsidRPr="00360226">
                      <w:t>0.18</w:t>
                    </w:r>
                  </w:p>
                </w:tc>
                <w:tc>
                  <w:tcPr>
                    <w:tcW w:w="3027" w:type="dxa"/>
                    <w:vMerge/>
                  </w:tcPr>
                  <w:p w14:paraId="10B16FA3" w14:textId="77777777" w:rsidR="00894BA6" w:rsidRPr="00360226" w:rsidRDefault="00894BA6" w:rsidP="00C0316C"/>
                </w:tc>
              </w:tr>
              <w:tr w:rsidR="00894BA6" w14:paraId="6899A91C" w14:textId="021488F9" w:rsidTr="00894BA6">
                <w:tc>
                  <w:tcPr>
                    <w:tcW w:w="3823" w:type="dxa"/>
                    <w:shd w:val="clear" w:color="auto" w:fill="D9D9D9" w:themeFill="background1" w:themeFillShade="D9"/>
                  </w:tcPr>
                  <w:p w14:paraId="578152A5" w14:textId="77777777" w:rsidR="00894BA6" w:rsidRDefault="00894BA6" w:rsidP="00C0316C">
                    <w:r w:rsidRPr="00360226">
                      <w:t>Urea</w:t>
                    </w:r>
                  </w:p>
                </w:tc>
                <w:tc>
                  <w:tcPr>
                    <w:tcW w:w="1225" w:type="dxa"/>
                  </w:tcPr>
                  <w:p w14:paraId="174C63B4" w14:textId="77777777" w:rsidR="00894BA6" w:rsidRDefault="00894BA6" w:rsidP="00C0316C">
                    <w:r w:rsidRPr="00360226">
                      <w:t>0.46</w:t>
                    </w:r>
                  </w:p>
                </w:tc>
                <w:tc>
                  <w:tcPr>
                    <w:tcW w:w="3027" w:type="dxa"/>
                    <w:vMerge/>
                  </w:tcPr>
                  <w:p w14:paraId="68D77A3E" w14:textId="77777777" w:rsidR="00894BA6" w:rsidRPr="00360226" w:rsidRDefault="00894BA6" w:rsidP="00C0316C"/>
                </w:tc>
              </w:tr>
              <w:tr w:rsidR="00894BA6" w14:paraId="480ACD21" w14:textId="2D7988CC" w:rsidTr="00894BA6">
                <w:tc>
                  <w:tcPr>
                    <w:tcW w:w="3823" w:type="dxa"/>
                    <w:shd w:val="clear" w:color="auto" w:fill="D9D9D9" w:themeFill="background1" w:themeFillShade="D9"/>
                  </w:tcPr>
                  <w:p w14:paraId="69F98444" w14:textId="77777777" w:rsidR="00894BA6" w:rsidRDefault="00894BA6" w:rsidP="00C0316C">
                    <w:r w:rsidRPr="00360226">
                      <w:t>Sulphate of ammonia (SOA)</w:t>
                    </w:r>
                  </w:p>
                </w:tc>
                <w:tc>
                  <w:tcPr>
                    <w:tcW w:w="1225" w:type="dxa"/>
                  </w:tcPr>
                  <w:p w14:paraId="24541087" w14:textId="77777777" w:rsidR="00894BA6" w:rsidRDefault="00894BA6" w:rsidP="00C0316C">
                    <w:r w:rsidRPr="00360226">
                      <w:t>0.21</w:t>
                    </w:r>
                  </w:p>
                </w:tc>
                <w:tc>
                  <w:tcPr>
                    <w:tcW w:w="3027" w:type="dxa"/>
                    <w:vMerge/>
                  </w:tcPr>
                  <w:p w14:paraId="2A81D6A6" w14:textId="77777777" w:rsidR="00894BA6" w:rsidRPr="00360226" w:rsidRDefault="00894BA6" w:rsidP="00C0316C"/>
                </w:tc>
              </w:tr>
              <w:tr w:rsidR="00894BA6" w14:paraId="69FAF3BC" w14:textId="52145E4B" w:rsidTr="00894BA6">
                <w:tc>
                  <w:tcPr>
                    <w:tcW w:w="3823" w:type="dxa"/>
                    <w:shd w:val="clear" w:color="auto" w:fill="D9D9D9" w:themeFill="background1" w:themeFillShade="D9"/>
                  </w:tcPr>
                  <w:p w14:paraId="616C4CC5" w14:textId="77777777" w:rsidR="00894BA6" w:rsidRDefault="00894BA6" w:rsidP="00C0316C">
                    <w:r w:rsidRPr="00360226">
                      <w:t>Urea-ammonium nitrate (UAN)</w:t>
                    </w:r>
                  </w:p>
                </w:tc>
                <w:tc>
                  <w:tcPr>
                    <w:tcW w:w="1225" w:type="dxa"/>
                  </w:tcPr>
                  <w:p w14:paraId="12C9FCFB" w14:textId="77777777" w:rsidR="00894BA6" w:rsidRDefault="00894BA6" w:rsidP="00C0316C">
                    <w:r w:rsidRPr="00360226">
                      <w:t>0.32</w:t>
                    </w:r>
                  </w:p>
                </w:tc>
                <w:tc>
                  <w:tcPr>
                    <w:tcW w:w="3027" w:type="dxa"/>
                    <w:vMerge/>
                  </w:tcPr>
                  <w:p w14:paraId="727241BA" w14:textId="77777777" w:rsidR="00894BA6" w:rsidRPr="00360226" w:rsidRDefault="00894BA6" w:rsidP="00C0316C"/>
                </w:tc>
              </w:tr>
              <w:tr w:rsidR="00894BA6" w14:paraId="2793115B" w14:textId="24507EA6" w:rsidTr="00894BA6">
                <w:tc>
                  <w:tcPr>
                    <w:tcW w:w="3823" w:type="dxa"/>
                    <w:shd w:val="clear" w:color="auto" w:fill="D9D9D9" w:themeFill="background1" w:themeFillShade="D9"/>
                  </w:tcPr>
                  <w:p w14:paraId="5B65693C" w14:textId="77777777" w:rsidR="00894BA6" w:rsidRDefault="00894BA6" w:rsidP="00C0316C">
                    <w:r w:rsidRPr="00360226">
                      <w:t>Ammonium nitrate (AN)</w:t>
                    </w:r>
                  </w:p>
                </w:tc>
                <w:tc>
                  <w:tcPr>
                    <w:tcW w:w="1225" w:type="dxa"/>
                  </w:tcPr>
                  <w:p w14:paraId="5C82F8E3" w14:textId="77777777" w:rsidR="00894BA6" w:rsidRDefault="00894BA6" w:rsidP="00C0316C">
                    <w:r w:rsidRPr="00360226">
                      <w:t>0.337</w:t>
                    </w:r>
                  </w:p>
                </w:tc>
                <w:tc>
                  <w:tcPr>
                    <w:tcW w:w="3027" w:type="dxa"/>
                    <w:vMerge/>
                  </w:tcPr>
                  <w:p w14:paraId="3F17665E" w14:textId="77777777" w:rsidR="00894BA6" w:rsidRPr="00360226" w:rsidRDefault="00894BA6" w:rsidP="00C0316C"/>
                </w:tc>
              </w:tr>
              <w:tr w:rsidR="00894BA6" w14:paraId="3D601453" w14:textId="7FBF0999" w:rsidTr="00894BA6">
                <w:tc>
                  <w:tcPr>
                    <w:tcW w:w="3823" w:type="dxa"/>
                    <w:shd w:val="clear" w:color="auto" w:fill="D9D9D9" w:themeFill="background1" w:themeFillShade="D9"/>
                  </w:tcPr>
                  <w:p w14:paraId="500D9152" w14:textId="77777777" w:rsidR="00894BA6" w:rsidRPr="00360226" w:rsidRDefault="00894BA6" w:rsidP="00C0316C">
                    <w:r w:rsidRPr="004A70DD">
                      <w:t>Calcium ammonium nitrate (CAN)</w:t>
                    </w:r>
                    <w:r w:rsidRPr="004A70DD">
                      <w:tab/>
                    </w:r>
                  </w:p>
                </w:tc>
                <w:tc>
                  <w:tcPr>
                    <w:tcW w:w="1225" w:type="dxa"/>
                  </w:tcPr>
                  <w:p w14:paraId="338CD8A6" w14:textId="77777777" w:rsidR="00894BA6" w:rsidRPr="00360226" w:rsidRDefault="00894BA6" w:rsidP="00C0316C">
                    <w:r w:rsidRPr="004A70DD">
                      <w:t>0.27</w:t>
                    </w:r>
                  </w:p>
                </w:tc>
                <w:tc>
                  <w:tcPr>
                    <w:tcW w:w="3027" w:type="dxa"/>
                    <w:vMerge/>
                  </w:tcPr>
                  <w:p w14:paraId="5EE03089" w14:textId="77777777" w:rsidR="00894BA6" w:rsidRPr="004A70DD" w:rsidRDefault="00894BA6" w:rsidP="00C0316C"/>
                </w:tc>
              </w:tr>
              <w:tr w:rsidR="003D341F" w14:paraId="0DFB81A0" w14:textId="77777777" w:rsidTr="00894BA6">
                <w:tc>
                  <w:tcPr>
                    <w:tcW w:w="3823" w:type="dxa"/>
                    <w:shd w:val="clear" w:color="auto" w:fill="D9D9D9" w:themeFill="background1" w:themeFillShade="D9"/>
                  </w:tcPr>
                  <w:p w14:paraId="6213BE70" w14:textId="0A7CC186" w:rsidR="003D341F" w:rsidRPr="004A70DD" w:rsidRDefault="003D341F" w:rsidP="00C0316C">
                    <w:r>
                      <w:t>Ammonium Sulfate</w:t>
                    </w:r>
                  </w:p>
                </w:tc>
                <w:tc>
                  <w:tcPr>
                    <w:tcW w:w="1225" w:type="dxa"/>
                  </w:tcPr>
                  <w:p w14:paraId="2A7DC839" w14:textId="50C09F18" w:rsidR="003D341F" w:rsidRPr="004A70DD" w:rsidRDefault="003D341F" w:rsidP="00C0316C">
                    <w:r>
                      <w:t>0.21</w:t>
                    </w:r>
                  </w:p>
                </w:tc>
                <w:tc>
                  <w:tcPr>
                    <w:tcW w:w="3027" w:type="dxa"/>
                  </w:tcPr>
                  <w:p w14:paraId="3676FE03" w14:textId="501CD2EB" w:rsidR="003D341F" w:rsidRPr="004A70DD" w:rsidRDefault="00894BA6" w:rsidP="00C0316C">
                    <w:r>
                      <w:t xml:space="preserve">Nadarajan &amp; Sukumaran </w:t>
                    </w:r>
                    <w:r>
                      <w:fldChar w:fldCharType="begin"/>
                    </w:r>
                    <w:r>
                      <w:instrText xml:space="preserve"> ADDIN ZOTERO_ITEM CSL_CITATION {"citationID":"oiYYpeca","properties":{"unsorted":false,"formattedCitation":"[5]","plainCitation":"[5]","noteIndex":0},"citationItems":[{"id":1384,"uris":["http://zotero.org/users/17543967/items/TL8JHUA2"],"itemData":{"id":1384,"type":"chapter","abstract":"In developing countries, a marketable surplus of agriculture is the key factor of economic development. In order to gain highest quality and optimum p…","container-title":"Controlled Release Fertilizers for Sustainable Agriculture","DOI":"10.1016/B978-0-12-819555-0.00012-1","note":"DOI: 10.1016/B978-0-12-819555-0.00012-1","page":"195-229","publisher":"Academic Press","title":"Chemistry and toxicology behind chemical fertilizers","URL":"https://www.sciencedirect.com/science/chapter/edited-volume/abs/pii/B9780128195550000121","author":[{"literal":"Stalin Nadarajan"},{"literal":"Surya Sukumaran"}],"issued":{"date-parts":[["2021"]]}}}],"schema":"https://github.com/citation-style-language/schema/raw/master/csl-citation.json"} </w:instrText>
                    </w:r>
                    <w:r>
                      <w:fldChar w:fldCharType="separate"/>
                    </w:r>
                    <w:r w:rsidRPr="00894BA6">
                      <w:rPr>
                        <w:rFonts w:cs="Arial"/>
                      </w:rPr>
                      <w:t>[5]</w:t>
                    </w:r>
                    <w:r>
                      <w:fldChar w:fldCharType="end"/>
                    </w:r>
                  </w:p>
                </w:tc>
              </w:tr>
              <w:tr w:rsidR="003D341F" w14:paraId="3DEBAD15" w14:textId="77777777" w:rsidTr="00894BA6">
                <w:tc>
                  <w:tcPr>
                    <w:tcW w:w="3823" w:type="dxa"/>
                    <w:shd w:val="clear" w:color="auto" w:fill="D9D9D9" w:themeFill="background1" w:themeFillShade="D9"/>
                  </w:tcPr>
                  <w:p w14:paraId="41CA0CB0" w14:textId="103313A3" w:rsidR="003D341F" w:rsidRDefault="003D341F" w:rsidP="00C0316C">
                    <w:r>
                      <w:t>Calcium Nitrate</w:t>
                    </w:r>
                  </w:p>
                </w:tc>
                <w:tc>
                  <w:tcPr>
                    <w:tcW w:w="1225" w:type="dxa"/>
                  </w:tcPr>
                  <w:p w14:paraId="7F558AD5" w14:textId="6D6878F6" w:rsidR="003D341F" w:rsidRDefault="003D341F" w:rsidP="00C0316C">
                    <w:r>
                      <w:t>0.155</w:t>
                    </w:r>
                  </w:p>
                </w:tc>
                <w:tc>
                  <w:tcPr>
                    <w:tcW w:w="3027" w:type="dxa"/>
                  </w:tcPr>
                  <w:p w14:paraId="0FBC17DA" w14:textId="0496AAB7" w:rsidR="003D341F" w:rsidRPr="004A70DD" w:rsidRDefault="00894BA6" w:rsidP="00C0316C">
                    <w:r>
                      <w:t xml:space="preserve">Lane, Finch &amp; Samuel, </w:t>
                    </w:r>
                    <w:r>
                      <w:fldChar w:fldCharType="begin"/>
                    </w:r>
                    <w:r>
                      <w:instrText xml:space="preserve"> ADDIN ZOTERO_ITEM CSL_CITATION {"citationID":"ccsZE221","properties":{"unsorted":false,"formattedCitation":"[6]","plainCitation":"[6]","noteIndex":0},"citationItems":[{"id":1386,"uris":["http://zotero.org/users/17543967/items/KR8DDPNN"],"itemData":{"id":1386,"type":"chapter","abstract":"This chapter explains the importance of optimising plant nutrition and soil fertility for crop production. It discusses the main plant food elements r…","container-title":"Lockhart and Wiseman' s Crop Husbandry Including Grassland","DOI":"10.1016/B978-0-323-85702-4.00014-5","page":"81-114","publisher":"Woodhead Publishing","title":"Chapter 4 - Fertilisers and manures","URL":"https://www.sciencedirect.com/science/chapter/edited-volume/abs/pii/B9780323857024000145","author":[{"literal":"Alison M. Samuel"},{"literal":"G. P. F. Lane"},{"literal":"Steve Finch"}],"issued":{"date-parts":[["2002"]]}}}],"schema":"https://github.com/citation-style-language/schema/raw/master/csl-citation.json"} </w:instrText>
                    </w:r>
                    <w:r>
                      <w:fldChar w:fldCharType="separate"/>
                    </w:r>
                    <w:r w:rsidRPr="00894BA6">
                      <w:rPr>
                        <w:rFonts w:cs="Arial"/>
                      </w:rPr>
                      <w:t>[6]</w:t>
                    </w:r>
                    <w:r>
                      <w:fldChar w:fldCharType="end"/>
                    </w:r>
                  </w:p>
                </w:tc>
              </w:tr>
            </w:tbl>
            <w:p w14:paraId="29F87A96" w14:textId="5500D98B" w:rsidR="000B7985" w:rsidRDefault="00C0316C" w:rsidP="000B7985">
              <w:r>
                <w:br w:type="textWrapping" w:clear="all"/>
              </w:r>
            </w:p>
            <w:p w14:paraId="3C839C71" w14:textId="212411CD" w:rsidR="000B7985" w:rsidRDefault="000B7985" w:rsidP="00B3238C">
              <w:pPr>
                <w:pStyle w:val="Caption"/>
              </w:pPr>
              <w:bookmarkStart w:id="163" w:name="_Toc215758115"/>
              <w:bookmarkStart w:id="164" w:name="_Toc225351215"/>
              <w:r>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4</w:t>
              </w:r>
              <w:r w:rsidR="007C71EC">
                <w:rPr>
                  <w:noProof/>
                </w:rPr>
                <w:fldChar w:fldCharType="end"/>
              </w:r>
              <w:r>
                <w:t>:</w:t>
              </w:r>
              <w:r w:rsidRPr="004A70DD">
                <w:t xml:space="preserve"> Fraction of </w:t>
              </w:r>
              <w:r>
                <w:t>urea</w:t>
              </w:r>
              <w:r w:rsidRPr="004A70DD">
                <w:t xml:space="preserve"> in </w:t>
              </w:r>
              <w:r>
                <w:t>common in</w:t>
              </w:r>
              <w:r w:rsidRPr="004A70DD">
                <w:t>organic fertiliser</w:t>
              </w:r>
              <w:r>
                <w:t>s</w:t>
              </w:r>
              <w:r w:rsidRPr="004A70DD">
                <w:t xml:space="preserve"> </w:t>
              </w:r>
              <w:r w:rsidR="00A71120">
                <w:t xml:space="preserve">(kg urea/kg) </w:t>
              </w:r>
              <w:r>
                <w:t>(FU</w:t>
              </w:r>
              <w:r>
                <w:rPr>
                  <w:vertAlign w:val="subscript"/>
                </w:rPr>
                <w:t>f</w:t>
              </w:r>
              <w:r>
                <w:t>)</w:t>
              </w:r>
              <w:bookmarkEnd w:id="163"/>
              <w:bookmarkEnd w:id="164"/>
            </w:p>
            <w:tbl>
              <w:tblPr>
                <w:tblStyle w:val="TableGrid"/>
                <w:tblW w:w="0" w:type="auto"/>
                <w:tblLook w:val="04A0" w:firstRow="1" w:lastRow="0" w:firstColumn="1" w:lastColumn="0" w:noHBand="0" w:noVBand="1"/>
              </w:tblPr>
              <w:tblGrid>
                <w:gridCol w:w="3823"/>
                <w:gridCol w:w="1417"/>
                <w:gridCol w:w="2977"/>
              </w:tblGrid>
              <w:tr w:rsidR="003D341F" w:rsidRPr="004A70DD" w14:paraId="3F67887F" w14:textId="2D2E3182" w:rsidTr="00894BA6">
                <w:tc>
                  <w:tcPr>
                    <w:tcW w:w="3823" w:type="dxa"/>
                    <w:shd w:val="clear" w:color="auto" w:fill="000000" w:themeFill="text1"/>
                  </w:tcPr>
                  <w:p w14:paraId="20156DA0" w14:textId="6F38D42A" w:rsidR="003D341F" w:rsidRPr="004A70DD" w:rsidRDefault="003D341F" w:rsidP="003D341F">
                    <w:pPr>
                      <w:rPr>
                        <w:b/>
                        <w:bCs w:val="0"/>
                        <w:color w:val="FFFFFF" w:themeColor="background1"/>
                      </w:rPr>
                    </w:pPr>
                    <w:r w:rsidRPr="004A70DD">
                      <w:rPr>
                        <w:b/>
                        <w:bCs w:val="0"/>
                        <w:color w:val="FFFFFF" w:themeColor="background1"/>
                      </w:rPr>
                      <w:t>Fertiliser</w:t>
                    </w:r>
                    <w:r>
                      <w:rPr>
                        <w:b/>
                        <w:bCs w:val="0"/>
                        <w:color w:val="FFFFFF" w:themeColor="background1"/>
                      </w:rPr>
                      <w:t xml:space="preserve"> Type f</w:t>
                    </w:r>
                  </w:p>
                </w:tc>
                <w:tc>
                  <w:tcPr>
                    <w:tcW w:w="1417" w:type="dxa"/>
                    <w:shd w:val="clear" w:color="auto" w:fill="000000" w:themeFill="text1"/>
                  </w:tcPr>
                  <w:p w14:paraId="711B4D0B" w14:textId="77777777" w:rsidR="003D341F" w:rsidRPr="004A70DD" w:rsidRDefault="003D341F" w:rsidP="003D341F">
                    <w:pPr>
                      <w:rPr>
                        <w:b/>
                        <w:color w:val="FFFFFF" w:themeColor="background1"/>
                        <w:szCs w:val="22"/>
                      </w:rPr>
                    </w:pPr>
                    <w:r w:rsidRPr="004A70DD">
                      <w:rPr>
                        <w:rFonts w:asciiTheme="majorHAnsi" w:eastAsia="Times New Roman" w:hAnsiTheme="majorHAnsi" w:cstheme="majorHAnsi"/>
                        <w:b/>
                        <w:color w:val="auto"/>
                        <w:szCs w:val="22"/>
                        <w:lang w:eastAsia="en-NZ"/>
                      </w:rPr>
                      <w:t>FU</w:t>
                    </w:r>
                    <w:r w:rsidRPr="004A70DD">
                      <w:rPr>
                        <w:rFonts w:asciiTheme="majorHAnsi" w:eastAsia="Times New Roman" w:hAnsiTheme="majorHAnsi" w:cstheme="majorHAnsi"/>
                        <w:b/>
                        <w:color w:val="auto"/>
                        <w:szCs w:val="22"/>
                        <w:vertAlign w:val="subscript"/>
                        <w:lang w:eastAsia="en-NZ"/>
                      </w:rPr>
                      <w:t>f</w:t>
                    </w:r>
                  </w:p>
                </w:tc>
                <w:tc>
                  <w:tcPr>
                    <w:tcW w:w="2977" w:type="dxa"/>
                    <w:shd w:val="clear" w:color="auto" w:fill="000000" w:themeFill="text1"/>
                  </w:tcPr>
                  <w:p w14:paraId="602E1E51" w14:textId="1A4A04FC" w:rsidR="003D341F" w:rsidRPr="004A70DD" w:rsidRDefault="003D341F" w:rsidP="003D341F">
                    <w:pPr>
                      <w:rPr>
                        <w:rFonts w:asciiTheme="majorHAnsi" w:eastAsia="Times New Roman" w:hAnsiTheme="majorHAnsi" w:cstheme="majorHAnsi"/>
                        <w:b/>
                        <w:color w:val="auto"/>
                        <w:szCs w:val="22"/>
                        <w:lang w:eastAsia="en-NZ"/>
                      </w:rPr>
                    </w:pPr>
                    <w:r w:rsidRPr="003D341F">
                      <w:rPr>
                        <w:rFonts w:asciiTheme="majorHAnsi" w:eastAsia="Times New Roman" w:hAnsiTheme="majorHAnsi" w:cstheme="majorHAnsi"/>
                        <w:b/>
                        <w:color w:val="FFFFFF" w:themeColor="background1"/>
                        <w:szCs w:val="22"/>
                        <w:lang w:eastAsia="en-NZ"/>
                      </w:rPr>
                      <w:t>References</w:t>
                    </w:r>
                  </w:p>
                </w:tc>
              </w:tr>
              <w:tr w:rsidR="00894BA6" w14:paraId="3B494229" w14:textId="644DFE50" w:rsidTr="00894BA6">
                <w:tc>
                  <w:tcPr>
                    <w:tcW w:w="3823" w:type="dxa"/>
                    <w:shd w:val="clear" w:color="auto" w:fill="D9D9D9" w:themeFill="background1" w:themeFillShade="D9"/>
                  </w:tcPr>
                  <w:p w14:paraId="01EC4064" w14:textId="77777777" w:rsidR="00894BA6" w:rsidRDefault="00894BA6" w:rsidP="003D341F">
                    <w:pPr>
                      <w:spacing w:after="0" w:line="240" w:lineRule="auto"/>
                    </w:pPr>
                    <w:r w:rsidRPr="00360226">
                      <w:t>Monoammonium phosphate (MAP)</w:t>
                    </w:r>
                  </w:p>
                </w:tc>
                <w:tc>
                  <w:tcPr>
                    <w:tcW w:w="1417" w:type="dxa"/>
                    <w:vAlign w:val="center"/>
                  </w:tcPr>
                  <w:p w14:paraId="5F6EDE0B"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w:t>
                    </w:r>
                  </w:p>
                </w:tc>
                <w:tc>
                  <w:tcPr>
                    <w:tcW w:w="2977" w:type="dxa"/>
                    <w:vMerge w:val="restart"/>
                    <w:vAlign w:val="center"/>
                  </w:tcPr>
                  <w:p w14:paraId="1F222AB1" w14:textId="7646E30F" w:rsidR="00894BA6" w:rsidRPr="004A70DD" w:rsidRDefault="00894BA6" w:rsidP="00894BA6">
                    <w:pPr>
                      <w:rPr>
                        <w:rFonts w:asciiTheme="majorHAnsi" w:eastAsia="Times New Roman" w:hAnsiTheme="majorHAnsi" w:cstheme="majorHAnsi"/>
                        <w:color w:val="auto"/>
                        <w:szCs w:val="22"/>
                        <w:lang w:eastAsia="en-NZ"/>
                      </w:rPr>
                    </w:pPr>
                    <w:r>
                      <w:t xml:space="preserve">Wood &amp; Cowie </w:t>
                    </w:r>
                    <w:r>
                      <w:fldChar w:fldCharType="begin"/>
                    </w:r>
                    <w:r>
                      <w:instrText xml:space="preserve"> ADDIN ZOTERO_ITEM CSL_CITATION {"citationID":"5W9XuMcJ","properties":{"unsorted":false,"formattedCitation":"[4]","plainCitation":"[4]","noteIndex":0},"citationItems":[{"id":65,"uris":["http://zotero.org/users/17543967/items/6PDQQK5Y"],"itemData":{"id":65,"type":"report","genre":"For IEA Bioenergy Task 38","publisher":"Cooperative Research Centre for Greenhouse Accounting","publisher-place":"Research and Development Division, State Forests of New South Wales.","title":"A Review of Greenhouse Gas Emission Factors for Fertiliser Production","author":[{"family":"Wood","given":"S"},{"family":"Cowie","given":"A"}],"issued":{"date-parts":[["2004"]]}}}],"schema":"https://github.com/citation-style-language/schema/raw/master/csl-citation.json"} </w:instrText>
                    </w:r>
                    <w:r>
                      <w:fldChar w:fldCharType="separate"/>
                    </w:r>
                    <w:r w:rsidRPr="003D341F">
                      <w:rPr>
                        <w:rFonts w:cs="Arial"/>
                      </w:rPr>
                      <w:t>[4]</w:t>
                    </w:r>
                    <w:r>
                      <w:fldChar w:fldCharType="end"/>
                    </w:r>
                  </w:p>
                </w:tc>
              </w:tr>
              <w:tr w:rsidR="00894BA6" w14:paraId="78AB91DB" w14:textId="7CCC83CA" w:rsidTr="00894BA6">
                <w:tc>
                  <w:tcPr>
                    <w:tcW w:w="3823" w:type="dxa"/>
                    <w:shd w:val="clear" w:color="auto" w:fill="D9D9D9" w:themeFill="background1" w:themeFillShade="D9"/>
                  </w:tcPr>
                  <w:p w14:paraId="047BFA89" w14:textId="77777777" w:rsidR="00894BA6" w:rsidRDefault="00894BA6" w:rsidP="003D341F">
                    <w:r w:rsidRPr="00360226">
                      <w:t>Diammonium phosphate (DAP)</w:t>
                    </w:r>
                  </w:p>
                </w:tc>
                <w:tc>
                  <w:tcPr>
                    <w:tcW w:w="1417" w:type="dxa"/>
                    <w:vAlign w:val="center"/>
                  </w:tcPr>
                  <w:p w14:paraId="234712DE"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w:t>
                    </w:r>
                  </w:p>
                </w:tc>
                <w:tc>
                  <w:tcPr>
                    <w:tcW w:w="2977" w:type="dxa"/>
                    <w:vMerge/>
                  </w:tcPr>
                  <w:p w14:paraId="4CE8E520"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242990CF" w14:textId="1DAAE980" w:rsidTr="00894BA6">
                <w:tc>
                  <w:tcPr>
                    <w:tcW w:w="3823" w:type="dxa"/>
                    <w:shd w:val="clear" w:color="auto" w:fill="D9D9D9" w:themeFill="background1" w:themeFillShade="D9"/>
                  </w:tcPr>
                  <w:p w14:paraId="69077C23" w14:textId="77777777" w:rsidR="00894BA6" w:rsidRDefault="00894BA6" w:rsidP="003D341F">
                    <w:r w:rsidRPr="00360226">
                      <w:t>Urea</w:t>
                    </w:r>
                  </w:p>
                </w:tc>
                <w:tc>
                  <w:tcPr>
                    <w:tcW w:w="1417" w:type="dxa"/>
                    <w:vAlign w:val="center"/>
                  </w:tcPr>
                  <w:p w14:paraId="5F323509"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1</w:t>
                    </w:r>
                  </w:p>
                </w:tc>
                <w:tc>
                  <w:tcPr>
                    <w:tcW w:w="2977" w:type="dxa"/>
                    <w:vMerge/>
                  </w:tcPr>
                  <w:p w14:paraId="40CC840E"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5FF25DCE" w14:textId="00F2DB8A" w:rsidTr="00894BA6">
                <w:tc>
                  <w:tcPr>
                    <w:tcW w:w="3823" w:type="dxa"/>
                    <w:shd w:val="clear" w:color="auto" w:fill="D9D9D9" w:themeFill="background1" w:themeFillShade="D9"/>
                  </w:tcPr>
                  <w:p w14:paraId="69A5164F" w14:textId="77777777" w:rsidR="00894BA6" w:rsidRDefault="00894BA6" w:rsidP="003D341F">
                    <w:r w:rsidRPr="00360226">
                      <w:t>Sulphate of ammonia (SOA)</w:t>
                    </w:r>
                  </w:p>
                </w:tc>
                <w:tc>
                  <w:tcPr>
                    <w:tcW w:w="1417" w:type="dxa"/>
                    <w:vAlign w:val="center"/>
                  </w:tcPr>
                  <w:p w14:paraId="7D55CEFB"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w:t>
                    </w:r>
                  </w:p>
                </w:tc>
                <w:tc>
                  <w:tcPr>
                    <w:tcW w:w="2977" w:type="dxa"/>
                    <w:vMerge/>
                  </w:tcPr>
                  <w:p w14:paraId="7FDCF76C"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1714042E" w14:textId="5B0CF693" w:rsidTr="00894BA6">
                <w:tc>
                  <w:tcPr>
                    <w:tcW w:w="3823" w:type="dxa"/>
                    <w:shd w:val="clear" w:color="auto" w:fill="D9D9D9" w:themeFill="background1" w:themeFillShade="D9"/>
                  </w:tcPr>
                  <w:p w14:paraId="700593F4" w14:textId="77777777" w:rsidR="00894BA6" w:rsidRDefault="00894BA6" w:rsidP="003D341F">
                    <w:r w:rsidRPr="00360226">
                      <w:t>Urea-ammonium nitrate (UAN)</w:t>
                    </w:r>
                  </w:p>
                </w:tc>
                <w:tc>
                  <w:tcPr>
                    <w:tcW w:w="1417" w:type="dxa"/>
                    <w:vAlign w:val="center"/>
                  </w:tcPr>
                  <w:p w14:paraId="2109FBF7"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0.35</w:t>
                    </w:r>
                  </w:p>
                </w:tc>
                <w:tc>
                  <w:tcPr>
                    <w:tcW w:w="2977" w:type="dxa"/>
                    <w:vMerge/>
                  </w:tcPr>
                  <w:p w14:paraId="1B5C5306"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365673D1" w14:textId="3FE9DD0E" w:rsidTr="00894BA6">
                <w:tc>
                  <w:tcPr>
                    <w:tcW w:w="3823" w:type="dxa"/>
                    <w:shd w:val="clear" w:color="auto" w:fill="D9D9D9" w:themeFill="background1" w:themeFillShade="D9"/>
                  </w:tcPr>
                  <w:p w14:paraId="75F11D31" w14:textId="77777777" w:rsidR="00894BA6" w:rsidRDefault="00894BA6" w:rsidP="003D341F">
                    <w:r w:rsidRPr="00360226">
                      <w:t>Ammonium nitrate (AN)</w:t>
                    </w:r>
                  </w:p>
                </w:tc>
                <w:tc>
                  <w:tcPr>
                    <w:tcW w:w="1417" w:type="dxa"/>
                    <w:vAlign w:val="center"/>
                  </w:tcPr>
                  <w:p w14:paraId="3DF9E1C1"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w:t>
                    </w:r>
                  </w:p>
                </w:tc>
                <w:tc>
                  <w:tcPr>
                    <w:tcW w:w="2977" w:type="dxa"/>
                    <w:vMerge/>
                  </w:tcPr>
                  <w:p w14:paraId="09D22DB1"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41112168" w14:textId="5F2F9D57" w:rsidTr="00894BA6">
                <w:tc>
                  <w:tcPr>
                    <w:tcW w:w="3823" w:type="dxa"/>
                    <w:shd w:val="clear" w:color="auto" w:fill="D9D9D9" w:themeFill="background1" w:themeFillShade="D9"/>
                  </w:tcPr>
                  <w:p w14:paraId="2DA5F670" w14:textId="77777777" w:rsidR="00894BA6" w:rsidRPr="00360226" w:rsidRDefault="00894BA6" w:rsidP="003D341F">
                    <w:r w:rsidRPr="004A70DD">
                      <w:t>Calcium ammonium nitrate (CAN)</w:t>
                    </w:r>
                    <w:r w:rsidRPr="004A70DD">
                      <w:tab/>
                    </w:r>
                  </w:p>
                </w:tc>
                <w:tc>
                  <w:tcPr>
                    <w:tcW w:w="1417" w:type="dxa"/>
                    <w:vAlign w:val="center"/>
                  </w:tcPr>
                  <w:p w14:paraId="52EBF48A" w14:textId="77777777" w:rsidR="00894BA6" w:rsidRPr="004A70DD" w:rsidRDefault="00894BA6" w:rsidP="003D341F">
                    <w:pPr>
                      <w:rPr>
                        <w:szCs w:val="22"/>
                      </w:rPr>
                    </w:pPr>
                    <w:r w:rsidRPr="004A70DD">
                      <w:rPr>
                        <w:rFonts w:asciiTheme="majorHAnsi" w:eastAsia="Times New Roman" w:hAnsiTheme="majorHAnsi" w:cstheme="majorHAnsi"/>
                        <w:color w:val="auto"/>
                        <w:szCs w:val="22"/>
                        <w:lang w:eastAsia="en-NZ"/>
                      </w:rPr>
                      <w:t>0</w:t>
                    </w:r>
                  </w:p>
                </w:tc>
                <w:tc>
                  <w:tcPr>
                    <w:tcW w:w="2977" w:type="dxa"/>
                    <w:vMerge/>
                  </w:tcPr>
                  <w:p w14:paraId="40B3FBBB" w14:textId="77777777" w:rsidR="00894BA6" w:rsidRPr="004A70DD" w:rsidRDefault="00894BA6" w:rsidP="003D341F">
                    <w:pPr>
                      <w:rPr>
                        <w:rFonts w:asciiTheme="majorHAnsi" w:eastAsia="Times New Roman" w:hAnsiTheme="majorHAnsi" w:cstheme="majorHAnsi"/>
                        <w:color w:val="auto"/>
                        <w:szCs w:val="22"/>
                        <w:lang w:eastAsia="en-NZ"/>
                      </w:rPr>
                    </w:pPr>
                  </w:p>
                </w:tc>
              </w:tr>
              <w:tr w:rsidR="00894BA6" w14:paraId="4A24F0FF" w14:textId="53CD08B4" w:rsidTr="00894BA6">
                <w:tc>
                  <w:tcPr>
                    <w:tcW w:w="3823" w:type="dxa"/>
                    <w:shd w:val="clear" w:color="auto" w:fill="D9D9D9" w:themeFill="background1" w:themeFillShade="D9"/>
                  </w:tcPr>
                  <w:p w14:paraId="5C71270A" w14:textId="1A0CC1A1" w:rsidR="00894BA6" w:rsidRPr="004A70DD" w:rsidRDefault="00894BA6" w:rsidP="00894BA6">
                    <w:r>
                      <w:t>Ammonium Sulfate</w:t>
                    </w:r>
                  </w:p>
                </w:tc>
                <w:tc>
                  <w:tcPr>
                    <w:tcW w:w="1417" w:type="dxa"/>
                  </w:tcPr>
                  <w:p w14:paraId="7BF39195" w14:textId="128093D3" w:rsidR="00894BA6" w:rsidRPr="004A70DD" w:rsidRDefault="00894BA6" w:rsidP="00894BA6">
                    <w:pPr>
                      <w:rPr>
                        <w:rFonts w:asciiTheme="majorHAnsi" w:eastAsia="Times New Roman" w:hAnsiTheme="majorHAnsi" w:cstheme="majorHAnsi"/>
                        <w:color w:val="auto"/>
                        <w:szCs w:val="22"/>
                        <w:lang w:eastAsia="en-NZ"/>
                      </w:rPr>
                    </w:pPr>
                    <w:r>
                      <w:t>0</w:t>
                    </w:r>
                  </w:p>
                </w:tc>
                <w:tc>
                  <w:tcPr>
                    <w:tcW w:w="2977" w:type="dxa"/>
                  </w:tcPr>
                  <w:p w14:paraId="7BD3BE13" w14:textId="0FE3B608" w:rsidR="00894BA6" w:rsidRDefault="00894BA6" w:rsidP="00894BA6">
                    <w:r>
                      <w:t xml:space="preserve">Nadarajan &amp; Sukumaran </w:t>
                    </w:r>
                    <w:r>
                      <w:fldChar w:fldCharType="begin"/>
                    </w:r>
                    <w:r w:rsidR="004F0D3E">
                      <w:instrText xml:space="preserve"> ADDIN ZOTERO_ITEM CSL_CITATION {"citationID":"wUEtPKC0","properties":{"unsorted":false,"formattedCitation":"[5]","plainCitation":"[5]","noteIndex":0},"citationItems":[{"id":1384,"uris":["http://zotero.org/users/17543967/items/TL8JHUA2"],"itemData":{"id":1384,"type":"chapter","abstract":"In developing countries, a marketable surplus of agriculture is the key factor of economic development. In order to gain highest quality and optimum p…","container-title":"Controlled Release Fertilizers for Sustainable Agriculture","DOI":"10.1016/B978-0-12-819555-0.00012-1","note":"DOI: 10.1016/B978-0-12-819555-0.00012-1","page":"195-229","publisher":"Academic Press","title":"Chemistry and toxicology behind chemical fertilizers","URL":"https://www.sciencedirect.com/science/chapter/edited-volume/abs/pii/B9780128195550000121","author":[{"literal":"Stalin Nadarajan"},{"literal":"Surya Sukumaran"}],"issued":{"date-parts":[["2021"]]}}}],"schema":"https://github.com/citation-style-language/schema/raw/master/csl-citation.json"} </w:instrText>
                    </w:r>
                    <w:r>
                      <w:fldChar w:fldCharType="separate"/>
                    </w:r>
                    <w:r w:rsidRPr="00894BA6">
                      <w:rPr>
                        <w:rFonts w:cs="Arial"/>
                      </w:rPr>
                      <w:t>[5]</w:t>
                    </w:r>
                    <w:r>
                      <w:fldChar w:fldCharType="end"/>
                    </w:r>
                  </w:p>
                </w:tc>
              </w:tr>
              <w:tr w:rsidR="00894BA6" w14:paraId="5C94882F" w14:textId="052FD332" w:rsidTr="00894BA6">
                <w:tc>
                  <w:tcPr>
                    <w:tcW w:w="3823" w:type="dxa"/>
                    <w:shd w:val="clear" w:color="auto" w:fill="D9D9D9" w:themeFill="background1" w:themeFillShade="D9"/>
                  </w:tcPr>
                  <w:p w14:paraId="7AC6FC35" w14:textId="5041D8EA" w:rsidR="00894BA6" w:rsidRPr="004A70DD" w:rsidRDefault="00894BA6" w:rsidP="00894BA6">
                    <w:r>
                      <w:t>Calcium Nitrate</w:t>
                    </w:r>
                  </w:p>
                </w:tc>
                <w:tc>
                  <w:tcPr>
                    <w:tcW w:w="1417" w:type="dxa"/>
                  </w:tcPr>
                  <w:p w14:paraId="3EC6681A" w14:textId="7FE8FFA5" w:rsidR="00894BA6" w:rsidRPr="004A70DD" w:rsidRDefault="00894BA6" w:rsidP="00894BA6">
                    <w:pPr>
                      <w:rPr>
                        <w:rFonts w:asciiTheme="majorHAnsi" w:eastAsia="Times New Roman" w:hAnsiTheme="majorHAnsi" w:cstheme="majorHAnsi"/>
                        <w:color w:val="auto"/>
                        <w:szCs w:val="22"/>
                        <w:lang w:eastAsia="en-NZ"/>
                      </w:rPr>
                    </w:pPr>
                    <w:r>
                      <w:t>0</w:t>
                    </w:r>
                  </w:p>
                </w:tc>
                <w:tc>
                  <w:tcPr>
                    <w:tcW w:w="2977" w:type="dxa"/>
                  </w:tcPr>
                  <w:p w14:paraId="16C5D50C" w14:textId="0782EA98" w:rsidR="00894BA6" w:rsidRDefault="00894BA6" w:rsidP="00894BA6">
                    <w:r>
                      <w:t xml:space="preserve">Lane, Finch &amp; Samuel, </w:t>
                    </w:r>
                    <w:r>
                      <w:fldChar w:fldCharType="begin"/>
                    </w:r>
                    <w:r w:rsidR="004F0D3E">
                      <w:instrText xml:space="preserve"> ADDIN ZOTERO_ITEM CSL_CITATION {"citationID":"4b4gGvIt","properties":{"unsorted":false,"formattedCitation":"[6]","plainCitation":"[6]","noteIndex":0},"citationItems":[{"id":1386,"uris":["http://zotero.org/users/17543967/items/KR8DDPNN"],"itemData":{"id":1386,"type":"chapter","abstract":"This chapter explains the importance of optimising plant nutrition and soil fertility for crop production. It discusses the main plant food elements r…","container-title":"Lockhart and Wiseman' s Crop Husbandry Including Grassland","DOI":"10.1016/B978-0-323-85702-4.00014-5","page":"81-114","publisher":"Woodhead Publishing","title":"Chapter 4 - Fertilisers and manures","URL":"https://www.sciencedirect.com/science/chapter/edited-volume/abs/pii/B9780323857024000145","author":[{"literal":"Alison M. Samuel"},{"literal":"G. P. F. Lane"},{"literal":"Steve Finch"}],"issued":{"date-parts":[["2002"]]}}}],"schema":"https://github.com/citation-style-language/schema/raw/master/csl-citation.json"} </w:instrText>
                    </w:r>
                    <w:r>
                      <w:fldChar w:fldCharType="separate"/>
                    </w:r>
                    <w:r w:rsidRPr="00894BA6">
                      <w:rPr>
                        <w:rFonts w:cs="Arial"/>
                      </w:rPr>
                      <w:t>[6]</w:t>
                    </w:r>
                    <w:r>
                      <w:fldChar w:fldCharType="end"/>
                    </w:r>
                  </w:p>
                </w:tc>
              </w:tr>
            </w:tbl>
            <w:p w14:paraId="493B735D" w14:textId="77777777" w:rsidR="000B7985" w:rsidRPr="004A70DD" w:rsidRDefault="000B7985" w:rsidP="000B7985"/>
            <w:p w14:paraId="55EC2235" w14:textId="77777777" w:rsidR="00C0316C" w:rsidRDefault="00C0316C">
              <w:pPr>
                <w:spacing w:after="160" w:line="288" w:lineRule="auto"/>
                <w:ind w:left="2160"/>
                <w:rPr>
                  <w:b/>
                  <w:bCs/>
                  <w:color w:val="auto"/>
                </w:rPr>
              </w:pPr>
              <w:bookmarkStart w:id="165" w:name="_Toc215758116"/>
              <w:r>
                <w:br w:type="page"/>
              </w:r>
            </w:p>
            <w:p w14:paraId="08C595CC" w14:textId="64B36D82" w:rsidR="000B7985" w:rsidRDefault="000B7985" w:rsidP="00B3238C">
              <w:pPr>
                <w:pStyle w:val="Caption"/>
              </w:pPr>
              <w:bookmarkStart w:id="166" w:name="_Toc225351216"/>
              <w:r>
                <w:lastRenderedPageBreak/>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5</w:t>
              </w:r>
              <w:r w:rsidR="007C71EC">
                <w:rPr>
                  <w:noProof/>
                </w:rPr>
                <w:fldChar w:fldCharType="end"/>
              </w:r>
              <w:r>
                <w:t xml:space="preserve">: </w:t>
              </w:r>
              <w:r w:rsidRPr="004A70DD">
                <w:t>Fraction of nitrogen in organic fertiliser type f</w:t>
              </w:r>
              <w:r>
                <w:t xml:space="preserve"> sourced from particular livestock manure</w:t>
              </w:r>
              <w:r w:rsidR="00A71120">
                <w:t xml:space="preserve"> (kg N/kg)</w:t>
              </w:r>
              <w:r w:rsidRPr="004A70DD">
                <w:t xml:space="preserve"> </w:t>
              </w:r>
              <w:r>
                <w:t>(FN</w:t>
              </w:r>
              <w:r>
                <w:rPr>
                  <w:vertAlign w:val="subscript"/>
                </w:rPr>
                <w:t>organic,f</w:t>
              </w:r>
              <w:r>
                <w:t>)</w:t>
              </w:r>
              <w:bookmarkEnd w:id="165"/>
              <w:bookmarkEnd w:id="166"/>
            </w:p>
            <w:tbl>
              <w:tblPr>
                <w:tblStyle w:val="TableGrid"/>
                <w:tblW w:w="0" w:type="auto"/>
                <w:tblLook w:val="04A0" w:firstRow="1" w:lastRow="0" w:firstColumn="1" w:lastColumn="0" w:noHBand="0" w:noVBand="1"/>
              </w:tblPr>
              <w:tblGrid>
                <w:gridCol w:w="4390"/>
                <w:gridCol w:w="1275"/>
              </w:tblGrid>
              <w:tr w:rsidR="000B7985" w:rsidRPr="00633801" w14:paraId="7277ACB7" w14:textId="77777777" w:rsidTr="002F6847">
                <w:tc>
                  <w:tcPr>
                    <w:tcW w:w="4390" w:type="dxa"/>
                    <w:shd w:val="clear" w:color="auto" w:fill="000000" w:themeFill="text1"/>
                  </w:tcPr>
                  <w:p w14:paraId="1F1072E0" w14:textId="77777777" w:rsidR="000B7985" w:rsidRPr="00633801" w:rsidRDefault="000B7985">
                    <w:pPr>
                      <w:rPr>
                        <w:b/>
                        <w:bCs w:val="0"/>
                        <w:color w:val="FFFFFF" w:themeColor="background1"/>
                      </w:rPr>
                    </w:pPr>
                    <w:r w:rsidRPr="00633801">
                      <w:rPr>
                        <w:b/>
                        <w:bCs w:val="0"/>
                        <w:color w:val="FFFFFF" w:themeColor="background1"/>
                      </w:rPr>
                      <w:t>Livestock source of organic fertiliser f</w:t>
                    </w:r>
                  </w:p>
                </w:tc>
                <w:tc>
                  <w:tcPr>
                    <w:tcW w:w="1275" w:type="dxa"/>
                    <w:shd w:val="clear" w:color="auto" w:fill="000000" w:themeFill="text1"/>
                  </w:tcPr>
                  <w:p w14:paraId="5513C4F4" w14:textId="77777777" w:rsidR="000B7985" w:rsidRPr="00633801" w:rsidRDefault="00C15A1F">
                    <w:pPr>
                      <w:rPr>
                        <w:b/>
                        <w:bCs w:val="0"/>
                        <w:color w:val="FFFFFF" w:themeColor="background1"/>
                      </w:rPr>
                    </w:pPr>
                    <m:oMath>
                      <m:sSub>
                        <m:sSubPr>
                          <m:ctrlPr>
                            <w:rPr>
                              <w:rFonts w:ascii="Cambria Math" w:hAnsi="Cambria Math" w:cs="Cambria Math"/>
                              <w:b/>
                              <w:bCs w:val="0"/>
                              <w:i/>
                              <w:color w:val="FFFFFF" w:themeColor="background1"/>
                              <w:sz w:val="19"/>
                              <w:szCs w:val="19"/>
                              <w:lang w:val="en-AU"/>
                            </w:rPr>
                          </m:ctrlPr>
                        </m:sSubPr>
                        <m:e>
                          <m:r>
                            <m:rPr>
                              <m:sty m:val="bi"/>
                            </m:rPr>
                            <w:rPr>
                              <w:rFonts w:ascii="Cambria Math" w:hAnsi="Cambria Math" w:cs="Cambria Math"/>
                              <w:color w:val="FFFFFF" w:themeColor="background1"/>
                              <w:sz w:val="19"/>
                              <w:szCs w:val="19"/>
                              <w:lang w:val="en-AU"/>
                            </w:rPr>
                            <m:t>FN</m:t>
                          </m:r>
                        </m:e>
                        <m:sub>
                          <m:r>
                            <m:rPr>
                              <m:sty m:val="bi"/>
                            </m:rPr>
                            <w:rPr>
                              <w:rFonts w:ascii="Cambria Math" w:hAnsi="Cambria Math" w:cs="Cambria Math"/>
                              <w:color w:val="FFFFFF" w:themeColor="background1"/>
                              <w:sz w:val="19"/>
                              <w:szCs w:val="19"/>
                              <w:lang w:val="en-AU"/>
                            </w:rPr>
                            <m:t>organic,f</m:t>
                          </m:r>
                        </m:sub>
                      </m:sSub>
                    </m:oMath>
                    <w:r w:rsidR="000B7985" w:rsidRPr="00633801">
                      <w:rPr>
                        <w:rFonts w:eastAsiaTheme="minorEastAsia"/>
                        <w:b/>
                        <w:bCs w:val="0"/>
                        <w:color w:val="FFFFFF" w:themeColor="background1"/>
                        <w:sz w:val="19"/>
                        <w:szCs w:val="19"/>
                        <w:lang w:val="en-AU"/>
                      </w:rPr>
                      <w:t xml:space="preserve"> </w:t>
                    </w:r>
                  </w:p>
                </w:tc>
              </w:tr>
              <w:tr w:rsidR="000B7985" w14:paraId="5C57F29A" w14:textId="77777777" w:rsidTr="002F6847">
                <w:tc>
                  <w:tcPr>
                    <w:tcW w:w="4390" w:type="dxa"/>
                    <w:shd w:val="clear" w:color="auto" w:fill="D9D9D9" w:themeFill="background1" w:themeFillShade="D9"/>
                  </w:tcPr>
                  <w:p w14:paraId="7429CDC8" w14:textId="77777777" w:rsidR="000B7985" w:rsidRDefault="000B7985">
                    <w:pPr>
                      <w:spacing w:after="0" w:line="240" w:lineRule="auto"/>
                    </w:pPr>
                    <w:r w:rsidRPr="00585616">
                      <w:t>Dairy cattle</w:t>
                    </w:r>
                  </w:p>
                </w:tc>
                <w:tc>
                  <w:tcPr>
                    <w:tcW w:w="1275" w:type="dxa"/>
                  </w:tcPr>
                  <w:p w14:paraId="02C861AE" w14:textId="77777777" w:rsidR="000B7985" w:rsidRDefault="000B7985">
                    <w:r w:rsidRPr="00585616">
                      <w:t>0.029</w:t>
                    </w:r>
                  </w:p>
                </w:tc>
              </w:tr>
              <w:tr w:rsidR="000B7985" w14:paraId="4451D81B" w14:textId="77777777" w:rsidTr="002F6847">
                <w:tc>
                  <w:tcPr>
                    <w:tcW w:w="4390" w:type="dxa"/>
                    <w:shd w:val="clear" w:color="auto" w:fill="D9D9D9" w:themeFill="background1" w:themeFillShade="D9"/>
                  </w:tcPr>
                  <w:p w14:paraId="3502E619" w14:textId="77777777" w:rsidR="000B7985" w:rsidRDefault="000B7985">
                    <w:r w:rsidRPr="00585616">
                      <w:t>Beef cattle</w:t>
                    </w:r>
                  </w:p>
                </w:tc>
                <w:tc>
                  <w:tcPr>
                    <w:tcW w:w="1275" w:type="dxa"/>
                  </w:tcPr>
                  <w:p w14:paraId="4B4229FE" w14:textId="77777777" w:rsidR="000B7985" w:rsidRDefault="000B7985">
                    <w:r w:rsidRPr="00585616">
                      <w:t>0.023</w:t>
                    </w:r>
                  </w:p>
                </w:tc>
              </w:tr>
              <w:tr w:rsidR="000B7985" w14:paraId="32418780" w14:textId="77777777" w:rsidTr="002F6847">
                <w:tc>
                  <w:tcPr>
                    <w:tcW w:w="4390" w:type="dxa"/>
                    <w:shd w:val="clear" w:color="auto" w:fill="D9D9D9" w:themeFill="background1" w:themeFillShade="D9"/>
                  </w:tcPr>
                  <w:p w14:paraId="12DC4DB1" w14:textId="77777777" w:rsidR="000B7985" w:rsidRDefault="000B7985">
                    <w:r w:rsidRPr="00585616">
                      <w:t>Poultry</w:t>
                    </w:r>
                  </w:p>
                </w:tc>
                <w:tc>
                  <w:tcPr>
                    <w:tcW w:w="1275" w:type="dxa"/>
                  </w:tcPr>
                  <w:p w14:paraId="289D3686" w14:textId="77777777" w:rsidR="000B7985" w:rsidRDefault="000B7985">
                    <w:r w:rsidRPr="00585616">
                      <w:t>0.51</w:t>
                    </w:r>
                  </w:p>
                </w:tc>
              </w:tr>
              <w:tr w:rsidR="000B7985" w14:paraId="37E2E49D" w14:textId="77777777" w:rsidTr="002F6847">
                <w:tc>
                  <w:tcPr>
                    <w:tcW w:w="4390" w:type="dxa"/>
                    <w:shd w:val="clear" w:color="auto" w:fill="D9D9D9" w:themeFill="background1" w:themeFillShade="D9"/>
                  </w:tcPr>
                  <w:p w14:paraId="16F804A8" w14:textId="77777777" w:rsidR="000B7985" w:rsidRDefault="000B7985">
                    <w:r w:rsidRPr="00585616">
                      <w:t>Swine</w:t>
                    </w:r>
                  </w:p>
                </w:tc>
                <w:tc>
                  <w:tcPr>
                    <w:tcW w:w="1275" w:type="dxa"/>
                  </w:tcPr>
                  <w:p w14:paraId="43D75BA0" w14:textId="77777777" w:rsidR="000B7985" w:rsidRDefault="000B7985">
                    <w:r w:rsidRPr="00585616">
                      <w:t>0.41</w:t>
                    </w:r>
                  </w:p>
                </w:tc>
              </w:tr>
              <w:tr w:rsidR="000B7985" w14:paraId="1D1086E3" w14:textId="77777777" w:rsidTr="002F6847">
                <w:tc>
                  <w:tcPr>
                    <w:tcW w:w="4390" w:type="dxa"/>
                    <w:shd w:val="clear" w:color="auto" w:fill="D9D9D9" w:themeFill="background1" w:themeFillShade="D9"/>
                  </w:tcPr>
                  <w:p w14:paraId="16692C8F" w14:textId="77777777" w:rsidR="000B7985" w:rsidRDefault="000B7985">
                    <w:r w:rsidRPr="00585616">
                      <w:t>Sheep</w:t>
                    </w:r>
                  </w:p>
                </w:tc>
                <w:tc>
                  <w:tcPr>
                    <w:tcW w:w="1275" w:type="dxa"/>
                  </w:tcPr>
                  <w:p w14:paraId="5BDF3567" w14:textId="77777777" w:rsidR="000B7985" w:rsidRDefault="000B7985">
                    <w:r w:rsidRPr="00585616">
                      <w:t>0.033</w:t>
                    </w:r>
                  </w:p>
                </w:tc>
              </w:tr>
              <w:tr w:rsidR="000B7985" w14:paraId="4B7F65C4" w14:textId="77777777" w:rsidTr="002F6847">
                <w:tc>
                  <w:tcPr>
                    <w:tcW w:w="4390" w:type="dxa"/>
                    <w:shd w:val="clear" w:color="auto" w:fill="D9D9D9" w:themeFill="background1" w:themeFillShade="D9"/>
                  </w:tcPr>
                  <w:p w14:paraId="1E137D78" w14:textId="77777777" w:rsidR="000B7985" w:rsidRDefault="000B7985">
                    <w:r w:rsidRPr="00585616">
                      <w:t>Horses/Mules</w:t>
                    </w:r>
                  </w:p>
                </w:tc>
                <w:tc>
                  <w:tcPr>
                    <w:tcW w:w="1275" w:type="dxa"/>
                  </w:tcPr>
                  <w:p w14:paraId="6CC1379D" w14:textId="77777777" w:rsidR="000B7985" w:rsidRDefault="000B7985">
                    <w:r w:rsidRPr="00585616">
                      <w:t>0.013</w:t>
                    </w:r>
                  </w:p>
                </w:tc>
              </w:tr>
            </w:tbl>
            <w:p w14:paraId="716FE10C" w14:textId="77777777" w:rsidR="000B7985" w:rsidRDefault="000B7985" w:rsidP="000B7985">
              <w:pPr>
                <w:spacing w:after="160" w:line="288" w:lineRule="auto"/>
              </w:pPr>
            </w:p>
            <w:p w14:paraId="6C19892F" w14:textId="53EC7958" w:rsidR="000B7985" w:rsidRDefault="000B7985" w:rsidP="00B3238C">
              <w:pPr>
                <w:pStyle w:val="Caption"/>
              </w:pPr>
              <w:bookmarkStart w:id="167" w:name="_Toc215758117"/>
              <w:bookmarkStart w:id="168" w:name="_Toc225351217"/>
              <w:r>
                <w:t>Table</w:t>
              </w:r>
              <w:r w:rsidR="00B3238C">
                <w:t xml:space="preserve"> </w:t>
              </w:r>
              <w:r w:rsidR="007C71EC">
                <w:fldChar w:fldCharType="begin"/>
              </w:r>
              <w:r w:rsidR="007C71EC">
                <w:instrText xml:space="preserve"> STYLEREF 2 \s </w:instrText>
              </w:r>
              <w:r w:rsidR="007C71EC">
                <w:fldChar w:fldCharType="separate"/>
              </w:r>
              <w:r w:rsidR="00403175">
                <w:rPr>
                  <w:noProof/>
                </w:rPr>
                <w:t>A.2.2</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6</w:t>
              </w:r>
              <w:r w:rsidR="007C71EC">
                <w:rPr>
                  <w:noProof/>
                </w:rPr>
                <w:fldChar w:fldCharType="end"/>
              </w:r>
              <w:r>
                <w:t xml:space="preserve">: </w:t>
              </w:r>
              <w:r w:rsidRPr="009135E8">
                <w:t>Fra</w:t>
              </w:r>
              <w:r w:rsidRPr="00A71120">
                <w:rPr>
                  <w:szCs w:val="22"/>
                </w:rPr>
                <w:t>ction of inorganic fertiliser f that volatilises as NH</w:t>
              </w:r>
              <w:r w:rsidRPr="00A71120">
                <w:rPr>
                  <w:szCs w:val="22"/>
                  <w:vertAlign w:val="subscript"/>
                </w:rPr>
                <w:t>3</w:t>
              </w:r>
              <w:r w:rsidRPr="00A71120">
                <w:rPr>
                  <w:szCs w:val="22"/>
                </w:rPr>
                <w:t xml:space="preserve"> and NO</w:t>
              </w:r>
              <w:r w:rsidRPr="00A71120">
                <w:rPr>
                  <w:szCs w:val="22"/>
                  <w:vertAlign w:val="subscript"/>
                </w:rPr>
                <w:t xml:space="preserve">x </w:t>
              </w:r>
              <w:r w:rsidR="00A71120" w:rsidRPr="00A71120">
                <w:rPr>
                  <w:szCs w:val="22"/>
                </w:rPr>
                <w:t>(</w:t>
              </w:r>
              <w:r w:rsidR="00A71120" w:rsidRPr="00A71120">
                <w:rPr>
                  <w:rFonts w:asciiTheme="majorHAnsi" w:eastAsiaTheme="minorEastAsia" w:hAnsiTheme="majorHAnsi" w:cstheme="majorHAnsi"/>
                  <w:szCs w:val="22"/>
                </w:rPr>
                <w:t>(kg NH</w:t>
              </w:r>
              <w:r w:rsidR="00A71120" w:rsidRPr="00A71120">
                <w:rPr>
                  <w:rFonts w:asciiTheme="majorHAnsi" w:eastAsiaTheme="minorEastAsia" w:hAnsiTheme="majorHAnsi" w:cstheme="majorHAnsi"/>
                  <w:szCs w:val="22"/>
                  <w:vertAlign w:val="subscript"/>
                </w:rPr>
                <w:t>3</w:t>
              </w:r>
              <w:r w:rsidR="00A71120" w:rsidRPr="00A71120">
                <w:rPr>
                  <w:rFonts w:asciiTheme="majorHAnsi" w:eastAsiaTheme="minorEastAsia" w:hAnsiTheme="majorHAnsi" w:cstheme="majorHAnsi"/>
                  <w:szCs w:val="22"/>
                </w:rPr>
                <w:t>–N + NO</w:t>
              </w:r>
              <w:r w:rsidR="00A71120" w:rsidRPr="00A71120">
                <w:rPr>
                  <w:rFonts w:asciiTheme="majorHAnsi" w:eastAsiaTheme="minorEastAsia" w:hAnsiTheme="majorHAnsi" w:cstheme="majorHAnsi"/>
                  <w:szCs w:val="22"/>
                  <w:vertAlign w:val="subscript"/>
                </w:rPr>
                <w:t>x</w:t>
              </w:r>
              <w:r w:rsidR="00A71120" w:rsidRPr="00A71120">
                <w:rPr>
                  <w:rFonts w:asciiTheme="majorHAnsi" w:eastAsiaTheme="minorEastAsia" w:hAnsiTheme="majorHAnsi" w:cstheme="majorHAnsi"/>
                  <w:szCs w:val="22"/>
                </w:rPr>
                <w:t>–N)/kg N</w:t>
              </w:r>
              <w:r w:rsidR="00A71120" w:rsidRPr="00A71120">
                <w:rPr>
                  <w:szCs w:val="22"/>
                </w:rPr>
                <w:t xml:space="preserve">) </w:t>
              </w:r>
              <w:r w:rsidRPr="00A71120">
                <w:rPr>
                  <w:szCs w:val="22"/>
                </w:rPr>
                <w:t>(FracGASF</w:t>
              </w:r>
              <w:r w:rsidRPr="00A71120">
                <w:rPr>
                  <w:szCs w:val="22"/>
                  <w:vertAlign w:val="subscript"/>
                </w:rPr>
                <w:t>f</w:t>
              </w:r>
              <w:r>
                <w:t>)</w:t>
              </w:r>
              <w:bookmarkEnd w:id="167"/>
              <w:bookmarkEnd w:id="168"/>
            </w:p>
            <w:tbl>
              <w:tblPr>
                <w:tblStyle w:val="TableGrid"/>
                <w:tblW w:w="0" w:type="auto"/>
                <w:tblLook w:val="04A0" w:firstRow="1" w:lastRow="0" w:firstColumn="1" w:lastColumn="0" w:noHBand="0" w:noVBand="1"/>
              </w:tblPr>
              <w:tblGrid>
                <w:gridCol w:w="3964"/>
                <w:gridCol w:w="1560"/>
              </w:tblGrid>
              <w:tr w:rsidR="000B7985" w:rsidRPr="009135E8" w14:paraId="53E78E0D" w14:textId="77777777" w:rsidTr="002F6847">
                <w:tc>
                  <w:tcPr>
                    <w:tcW w:w="3964" w:type="dxa"/>
                    <w:shd w:val="clear" w:color="auto" w:fill="000000" w:themeFill="text1"/>
                    <w:vAlign w:val="center"/>
                  </w:tcPr>
                  <w:p w14:paraId="2AB0CBC8" w14:textId="77777777" w:rsidR="000B7985" w:rsidRPr="009135E8" w:rsidRDefault="000B7985">
                    <w:pPr>
                      <w:rPr>
                        <w:b/>
                        <w:bCs w:val="0"/>
                        <w:color w:val="FFFFFF" w:themeColor="background1"/>
                        <w:szCs w:val="22"/>
                      </w:rPr>
                    </w:pPr>
                    <w:r w:rsidRPr="009135E8">
                      <w:rPr>
                        <w:rFonts w:eastAsia="SimSun" w:cs="Arial"/>
                        <w:b/>
                        <w:color w:val="FFFFFF" w:themeColor="background1"/>
                        <w:szCs w:val="22"/>
                      </w:rPr>
                      <w:t>Fertiliser type f</w:t>
                    </w:r>
                  </w:p>
                </w:tc>
                <w:tc>
                  <w:tcPr>
                    <w:tcW w:w="1560" w:type="dxa"/>
                    <w:shd w:val="clear" w:color="auto" w:fill="000000" w:themeFill="text1"/>
                    <w:vAlign w:val="center"/>
                  </w:tcPr>
                  <w:p w14:paraId="5B868D4C" w14:textId="77777777" w:rsidR="000B7985" w:rsidRPr="009135E8" w:rsidRDefault="000B7985">
                    <w:pPr>
                      <w:rPr>
                        <w:b/>
                        <w:bCs w:val="0"/>
                        <w:color w:val="FFFFFF" w:themeColor="background1"/>
                        <w:szCs w:val="22"/>
                      </w:rPr>
                    </w:pPr>
                    <w:r w:rsidRPr="009135E8">
                      <w:rPr>
                        <w:b/>
                        <w:color w:val="FFFFFF" w:themeColor="background1"/>
                        <w:szCs w:val="22"/>
                      </w:rPr>
                      <w:t>FracGASF</w:t>
                    </w:r>
                    <w:r w:rsidRPr="009135E8">
                      <w:rPr>
                        <w:b/>
                        <w:color w:val="FFFFFF" w:themeColor="background1"/>
                        <w:szCs w:val="22"/>
                        <w:vertAlign w:val="subscript"/>
                      </w:rPr>
                      <w:t>f</w:t>
                    </w:r>
                  </w:p>
                </w:tc>
              </w:tr>
              <w:tr w:rsidR="000B7985" w:rsidRPr="009135E8" w14:paraId="61EC13B7" w14:textId="77777777" w:rsidTr="002F6847">
                <w:tc>
                  <w:tcPr>
                    <w:tcW w:w="3964" w:type="dxa"/>
                    <w:shd w:val="clear" w:color="auto" w:fill="D9D9D9" w:themeFill="background1" w:themeFillShade="D9"/>
                    <w:vAlign w:val="center"/>
                  </w:tcPr>
                  <w:p w14:paraId="754162B5" w14:textId="77777777" w:rsidR="000B7985" w:rsidRPr="009135E8" w:rsidRDefault="000B7985">
                    <w:pPr>
                      <w:spacing w:after="0" w:line="240" w:lineRule="auto"/>
                      <w:rPr>
                        <w:szCs w:val="22"/>
                      </w:rPr>
                    </w:pPr>
                    <w:r w:rsidRPr="009135E8">
                      <w:rPr>
                        <w:rFonts w:asciiTheme="majorHAnsi" w:eastAsia="Times New Roman" w:hAnsiTheme="majorHAnsi" w:cstheme="majorHAnsi"/>
                        <w:color w:val="auto"/>
                        <w:szCs w:val="22"/>
                        <w:lang w:eastAsia="en-NZ"/>
                      </w:rPr>
                      <w:t>Urea-based fertilisers</w:t>
                    </w:r>
                  </w:p>
                </w:tc>
                <w:tc>
                  <w:tcPr>
                    <w:tcW w:w="1560" w:type="dxa"/>
                    <w:vAlign w:val="center"/>
                  </w:tcPr>
                  <w:p w14:paraId="6874BFB9"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0.15</w:t>
                    </w:r>
                  </w:p>
                </w:tc>
              </w:tr>
              <w:tr w:rsidR="000B7985" w:rsidRPr="009135E8" w14:paraId="0DF27A22" w14:textId="77777777" w:rsidTr="002F6847">
                <w:tc>
                  <w:tcPr>
                    <w:tcW w:w="3964" w:type="dxa"/>
                    <w:shd w:val="clear" w:color="auto" w:fill="D9D9D9" w:themeFill="background1" w:themeFillShade="D9"/>
                    <w:vAlign w:val="center"/>
                  </w:tcPr>
                  <w:p w14:paraId="38BD48D2"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Ammonium-based fertilisers</w:t>
                    </w:r>
                  </w:p>
                </w:tc>
                <w:tc>
                  <w:tcPr>
                    <w:tcW w:w="1560" w:type="dxa"/>
                    <w:vAlign w:val="center"/>
                  </w:tcPr>
                  <w:p w14:paraId="509F64FF"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0.08</w:t>
                    </w:r>
                  </w:p>
                </w:tc>
              </w:tr>
              <w:tr w:rsidR="000B7985" w:rsidRPr="009135E8" w14:paraId="3C1D0C95" w14:textId="77777777" w:rsidTr="002F6847">
                <w:tc>
                  <w:tcPr>
                    <w:tcW w:w="3964" w:type="dxa"/>
                    <w:shd w:val="clear" w:color="auto" w:fill="D9D9D9" w:themeFill="background1" w:themeFillShade="D9"/>
                    <w:vAlign w:val="center"/>
                  </w:tcPr>
                  <w:p w14:paraId="2A44289E" w14:textId="77777777" w:rsidR="000B7985" w:rsidRPr="009135E8" w:rsidRDefault="000B7985">
                    <w:pPr>
                      <w:rPr>
                        <w:szCs w:val="22"/>
                      </w:rPr>
                    </w:pPr>
                    <w:r w:rsidRPr="009135E8">
                      <w:rPr>
                        <w:rFonts w:eastAsia="SimSun" w:cs="Arial"/>
                        <w:color w:val="000000"/>
                        <w:szCs w:val="22"/>
                      </w:rPr>
                      <w:t xml:space="preserve">Nitrate-based </w:t>
                    </w:r>
                    <w:r w:rsidRPr="009135E8">
                      <w:rPr>
                        <w:rFonts w:asciiTheme="majorHAnsi" w:eastAsia="Times New Roman" w:hAnsiTheme="majorHAnsi" w:cstheme="majorHAnsi"/>
                        <w:color w:val="auto"/>
                        <w:szCs w:val="22"/>
                        <w:lang w:eastAsia="en-NZ"/>
                      </w:rPr>
                      <w:t>fertilisers</w:t>
                    </w:r>
                  </w:p>
                </w:tc>
                <w:tc>
                  <w:tcPr>
                    <w:tcW w:w="1560" w:type="dxa"/>
                    <w:vAlign w:val="center"/>
                  </w:tcPr>
                  <w:p w14:paraId="13D70D11"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0.01</w:t>
                    </w:r>
                  </w:p>
                </w:tc>
              </w:tr>
              <w:tr w:rsidR="000B7985" w:rsidRPr="009135E8" w14:paraId="57F0E4CC" w14:textId="77777777" w:rsidTr="002F6847">
                <w:tc>
                  <w:tcPr>
                    <w:tcW w:w="3964" w:type="dxa"/>
                    <w:shd w:val="clear" w:color="auto" w:fill="D9D9D9" w:themeFill="background1" w:themeFillShade="D9"/>
                    <w:vAlign w:val="center"/>
                  </w:tcPr>
                  <w:p w14:paraId="41788DF0" w14:textId="77777777" w:rsidR="000B7985" w:rsidRPr="009135E8" w:rsidRDefault="000B7985">
                    <w:pPr>
                      <w:rPr>
                        <w:szCs w:val="22"/>
                      </w:rPr>
                    </w:pPr>
                    <w:r w:rsidRPr="009135E8">
                      <w:rPr>
                        <w:rFonts w:eastAsia="SimSun" w:cs="Arial"/>
                        <w:color w:val="000000"/>
                        <w:szCs w:val="22"/>
                      </w:rPr>
                      <w:t xml:space="preserve">Ammonium-nitrate based </w:t>
                    </w:r>
                    <w:r w:rsidRPr="009135E8">
                      <w:rPr>
                        <w:rFonts w:asciiTheme="majorHAnsi" w:eastAsia="Times New Roman" w:hAnsiTheme="majorHAnsi" w:cstheme="majorHAnsi"/>
                        <w:color w:val="auto"/>
                        <w:szCs w:val="22"/>
                        <w:lang w:eastAsia="en-NZ"/>
                      </w:rPr>
                      <w:t>fertilisers</w:t>
                    </w:r>
                  </w:p>
                </w:tc>
                <w:tc>
                  <w:tcPr>
                    <w:tcW w:w="1560" w:type="dxa"/>
                    <w:vAlign w:val="center"/>
                  </w:tcPr>
                  <w:p w14:paraId="48EA19E9"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0.05</w:t>
                    </w:r>
                  </w:p>
                </w:tc>
              </w:tr>
              <w:tr w:rsidR="000B7985" w:rsidRPr="009135E8" w14:paraId="3B01A9A4" w14:textId="77777777" w:rsidTr="002F6847">
                <w:tc>
                  <w:tcPr>
                    <w:tcW w:w="3964" w:type="dxa"/>
                    <w:shd w:val="clear" w:color="auto" w:fill="D9D9D9" w:themeFill="background1" w:themeFillShade="D9"/>
                    <w:vAlign w:val="center"/>
                  </w:tcPr>
                  <w:p w14:paraId="4F864831" w14:textId="77777777" w:rsidR="000B7985" w:rsidRPr="009135E8" w:rsidRDefault="000B7985">
                    <w:pPr>
                      <w:rPr>
                        <w:szCs w:val="22"/>
                      </w:rPr>
                    </w:pPr>
                    <w:r w:rsidRPr="009135E8">
                      <w:rPr>
                        <w:rFonts w:eastAsia="SimSun" w:cs="Arial"/>
                        <w:color w:val="000000"/>
                        <w:szCs w:val="22"/>
                      </w:rPr>
                      <w:t xml:space="preserve">Other </w:t>
                    </w:r>
                    <w:r w:rsidRPr="009135E8">
                      <w:rPr>
                        <w:rFonts w:asciiTheme="majorHAnsi" w:eastAsia="Times New Roman" w:hAnsiTheme="majorHAnsi" w:cstheme="majorHAnsi"/>
                        <w:color w:val="auto"/>
                        <w:szCs w:val="22"/>
                        <w:lang w:eastAsia="en-NZ"/>
                      </w:rPr>
                      <w:t>fertilisers</w:t>
                    </w:r>
                  </w:p>
                </w:tc>
                <w:tc>
                  <w:tcPr>
                    <w:tcW w:w="1560" w:type="dxa"/>
                    <w:vAlign w:val="center"/>
                  </w:tcPr>
                  <w:p w14:paraId="6D8C50B9" w14:textId="77777777" w:rsidR="000B7985" w:rsidRPr="009135E8" w:rsidRDefault="000B7985">
                    <w:pPr>
                      <w:rPr>
                        <w:szCs w:val="22"/>
                      </w:rPr>
                    </w:pPr>
                    <w:r w:rsidRPr="009135E8">
                      <w:rPr>
                        <w:rFonts w:asciiTheme="majorHAnsi" w:eastAsia="Times New Roman" w:hAnsiTheme="majorHAnsi" w:cstheme="majorHAnsi"/>
                        <w:color w:val="auto"/>
                        <w:szCs w:val="22"/>
                        <w:lang w:eastAsia="en-NZ"/>
                      </w:rPr>
                      <w:t>0.11</w:t>
                    </w:r>
                  </w:p>
                </w:tc>
              </w:tr>
            </w:tbl>
            <w:p w14:paraId="19B6671E" w14:textId="786FFBF1" w:rsidR="00C0316C" w:rsidRDefault="00C0316C" w:rsidP="000B7985"/>
            <w:p w14:paraId="7B213B97" w14:textId="77777777" w:rsidR="00C0316C" w:rsidRDefault="00C0316C">
              <w:pPr>
                <w:spacing w:after="160" w:line="288" w:lineRule="auto"/>
                <w:ind w:left="2160"/>
              </w:pPr>
              <w:r>
                <w:br w:type="page"/>
              </w:r>
            </w:p>
            <w:p w14:paraId="059E9EA7" w14:textId="17BC3699" w:rsidR="000B7985" w:rsidRPr="000B1AE1" w:rsidRDefault="00974292">
              <w:pPr>
                <w:pStyle w:val="Heading2"/>
                <w:numPr>
                  <w:ilvl w:val="1"/>
                  <w:numId w:val="8"/>
                </w:numPr>
                <w:rPr>
                  <w:color w:val="auto"/>
                </w:rPr>
              </w:pPr>
              <w:r w:rsidRPr="000B1AE1">
                <w:rPr>
                  <w:color w:val="auto"/>
                </w:rPr>
                <w:lastRenderedPageBreak/>
                <w:t xml:space="preserve"> </w:t>
              </w:r>
              <w:bookmarkStart w:id="169" w:name="_Toc225351147"/>
              <w:r w:rsidR="000B7985" w:rsidRPr="000B1AE1">
                <w:rPr>
                  <w:color w:val="auto"/>
                </w:rPr>
                <w:t>Scaling Factors for Rice Cultivation Emission Factor</w:t>
              </w:r>
              <w:bookmarkEnd w:id="169"/>
            </w:p>
            <w:p w14:paraId="31391B59" w14:textId="67DBECA6" w:rsidR="000B7985" w:rsidRDefault="000B7985" w:rsidP="00B3238C">
              <w:pPr>
                <w:pStyle w:val="Caption"/>
              </w:pPr>
              <w:bookmarkStart w:id="170" w:name="_Toc215758118"/>
              <w:bookmarkStart w:id="171" w:name="_Toc225351218"/>
              <w:r>
                <w:t>Table</w:t>
              </w:r>
              <w:r w:rsidR="00B3238C">
                <w:t xml:space="preserve"> </w:t>
              </w:r>
              <w:r w:rsidR="007C71EC">
                <w:fldChar w:fldCharType="begin"/>
              </w:r>
              <w:r w:rsidR="007C71EC">
                <w:instrText xml:space="preserve"> STYLEREF 2 \s </w:instrText>
              </w:r>
              <w:r w:rsidR="007C71EC">
                <w:fldChar w:fldCharType="separate"/>
              </w:r>
              <w:r w:rsidR="00403175">
                <w:rPr>
                  <w:noProof/>
                </w:rPr>
                <w:t>A.2.3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1</w:t>
              </w:r>
              <w:r w:rsidR="007C71EC">
                <w:rPr>
                  <w:noProof/>
                </w:rPr>
                <w:fldChar w:fldCharType="end"/>
              </w:r>
              <w:r>
                <w:t xml:space="preserve">: </w:t>
              </w:r>
              <w:r w:rsidRPr="00774A63">
                <w:t>Scaling factor based on the water regime employed during the growing season cultivation period</w:t>
              </w:r>
              <w:r>
                <w:t xml:space="preserve"> </w:t>
              </w:r>
              <w:r w:rsidR="00A71120">
                <w:t>(</w:t>
              </w:r>
              <w:r w:rsidR="00B02A54">
                <w:t>fraction</w:t>
              </w:r>
              <w:r w:rsidR="00A71120">
                <w:t xml:space="preserve">) </w:t>
              </w:r>
              <w:r>
                <w:t>(SF</w:t>
              </w:r>
              <w:r w:rsidRPr="00774A63">
                <w:rPr>
                  <w:vertAlign w:val="subscript"/>
                </w:rPr>
                <w:t>w</w:t>
              </w:r>
              <w:r>
                <w:t>)</w:t>
              </w:r>
              <w:bookmarkEnd w:id="170"/>
              <w:bookmarkEnd w:id="171"/>
            </w:p>
            <w:tbl>
              <w:tblPr>
                <w:tblStyle w:val="TableGrid1"/>
                <w:tblW w:w="7109" w:type="dxa"/>
                <w:tblLook w:val="04A0" w:firstRow="1" w:lastRow="0" w:firstColumn="1" w:lastColumn="0" w:noHBand="0" w:noVBand="1"/>
              </w:tblPr>
              <w:tblGrid>
                <w:gridCol w:w="2246"/>
                <w:gridCol w:w="4179"/>
                <w:gridCol w:w="10"/>
                <w:gridCol w:w="664"/>
                <w:gridCol w:w="10"/>
              </w:tblGrid>
              <w:tr w:rsidR="000B7985" w:rsidRPr="00774A63" w14:paraId="54D2B76B" w14:textId="77777777">
                <w:trPr>
                  <w:trHeight w:val="300"/>
                </w:trPr>
                <w:tc>
                  <w:tcPr>
                    <w:tcW w:w="6435" w:type="dxa"/>
                    <w:gridSpan w:val="3"/>
                    <w:shd w:val="clear" w:color="auto" w:fill="000000" w:themeFill="text1"/>
                    <w:noWrap/>
                  </w:tcPr>
                  <w:p w14:paraId="76DB0563" w14:textId="77777777" w:rsidR="000B7985" w:rsidRPr="00774A63" w:rsidRDefault="000B798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Cultivation method employed during growing season w</w:t>
                    </w:r>
                  </w:p>
                </w:tc>
                <w:tc>
                  <w:tcPr>
                    <w:tcW w:w="674" w:type="dxa"/>
                    <w:gridSpan w:val="2"/>
                    <w:shd w:val="clear" w:color="auto" w:fill="000000" w:themeFill="text1"/>
                    <w:noWrap/>
                  </w:tcPr>
                  <w:p w14:paraId="4B6AA1EC" w14:textId="77777777" w:rsidR="000B7985" w:rsidRPr="00774A63" w:rsidRDefault="000B7985">
                    <w:pPr>
                      <w:spacing w:line="240" w:lineRule="auto"/>
                      <w:jc w:val="center"/>
                      <w:rPr>
                        <w:rFonts w:asciiTheme="majorHAnsi" w:eastAsia="Times New Roman" w:hAnsiTheme="majorHAnsi" w:cstheme="majorHAnsi"/>
                        <w:b/>
                        <w:bCs w:val="0"/>
                        <w:color w:val="auto"/>
                        <w:szCs w:val="22"/>
                        <w:vertAlign w:val="subscript"/>
                        <w:lang w:val="en-AU" w:eastAsia="en-NZ"/>
                      </w:rPr>
                    </w:pPr>
                    <w:r w:rsidRPr="00774A63">
                      <w:rPr>
                        <w:rFonts w:asciiTheme="majorHAnsi" w:eastAsia="Times New Roman" w:hAnsiTheme="majorHAnsi" w:cstheme="majorHAnsi"/>
                        <w:b/>
                        <w:bCs w:val="0"/>
                        <w:color w:val="auto"/>
                        <w:szCs w:val="22"/>
                        <w:lang w:val="en-AU" w:eastAsia="en-NZ"/>
                      </w:rPr>
                      <w:t>SF</w:t>
                    </w:r>
                    <w:r w:rsidRPr="00774A63">
                      <w:rPr>
                        <w:rFonts w:asciiTheme="majorHAnsi" w:eastAsia="Times New Roman" w:hAnsiTheme="majorHAnsi" w:cstheme="majorHAnsi"/>
                        <w:b/>
                        <w:bCs w:val="0"/>
                        <w:color w:val="auto"/>
                        <w:szCs w:val="22"/>
                        <w:vertAlign w:val="subscript"/>
                        <w:lang w:val="en-AU" w:eastAsia="en-NZ"/>
                      </w:rPr>
                      <w:t>w</w:t>
                    </w:r>
                  </w:p>
                </w:tc>
              </w:tr>
              <w:tr w:rsidR="000B7985" w:rsidRPr="00774A63" w14:paraId="46C0D7E2" w14:textId="77777777">
                <w:trPr>
                  <w:gridAfter w:val="1"/>
                  <w:wAfter w:w="10" w:type="dxa"/>
                  <w:trHeight w:val="300"/>
                </w:trPr>
                <w:tc>
                  <w:tcPr>
                    <w:tcW w:w="2246" w:type="dxa"/>
                    <w:shd w:val="clear" w:color="auto" w:fill="000000" w:themeFill="text1"/>
                    <w:noWrap/>
                  </w:tcPr>
                  <w:p w14:paraId="32D37829" w14:textId="77777777" w:rsidR="000B7985" w:rsidRPr="00774A63" w:rsidRDefault="000B798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Water regime type</w:t>
                    </w:r>
                  </w:p>
                </w:tc>
                <w:tc>
                  <w:tcPr>
                    <w:tcW w:w="4179" w:type="dxa"/>
                    <w:shd w:val="clear" w:color="auto" w:fill="000000" w:themeFill="text1"/>
                    <w:noWrap/>
                  </w:tcPr>
                  <w:p w14:paraId="75B59322" w14:textId="77777777" w:rsidR="000B7985" w:rsidRPr="00774A63" w:rsidRDefault="000B7985">
                    <w:pPr>
                      <w:spacing w:line="240" w:lineRule="auto"/>
                      <w:rPr>
                        <w:rFonts w:asciiTheme="majorHAnsi" w:eastAsia="Times New Roman" w:hAnsiTheme="majorHAnsi" w:cstheme="majorHAnsi"/>
                        <w:b/>
                        <w:bCs w:val="0"/>
                        <w:color w:val="auto"/>
                        <w:szCs w:val="22"/>
                        <w:lang w:val="en-AU" w:eastAsia="en-NZ"/>
                      </w:rPr>
                    </w:pPr>
                    <w:r w:rsidRPr="00774A63">
                      <w:rPr>
                        <w:rFonts w:asciiTheme="majorHAnsi" w:eastAsia="Times New Roman" w:hAnsiTheme="majorHAnsi" w:cstheme="majorHAnsi"/>
                        <w:b/>
                        <w:bCs w:val="0"/>
                        <w:color w:val="auto"/>
                        <w:szCs w:val="22"/>
                        <w:lang w:val="en-AU" w:eastAsia="en-NZ"/>
                      </w:rPr>
                      <w:t>Water regime sub-type</w:t>
                    </w:r>
                  </w:p>
                </w:tc>
                <w:tc>
                  <w:tcPr>
                    <w:tcW w:w="674" w:type="dxa"/>
                    <w:gridSpan w:val="2"/>
                    <w:shd w:val="clear" w:color="auto" w:fill="000000" w:themeFill="text1"/>
                    <w:noWrap/>
                  </w:tcPr>
                  <w:p w14:paraId="51DA822D"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p>
                </w:tc>
              </w:tr>
              <w:tr w:rsidR="000B7985" w:rsidRPr="00774A63" w14:paraId="4E1407CD" w14:textId="77777777">
                <w:trPr>
                  <w:gridAfter w:val="1"/>
                  <w:wAfter w:w="10" w:type="dxa"/>
                  <w:trHeight w:val="300"/>
                </w:trPr>
                <w:tc>
                  <w:tcPr>
                    <w:tcW w:w="2246" w:type="dxa"/>
                    <w:vMerge w:val="restart"/>
                    <w:shd w:val="clear" w:color="auto" w:fill="D9D9D9" w:themeFill="background1" w:themeFillShade="D9"/>
                    <w:noWrap/>
                    <w:vAlign w:val="center"/>
                    <w:hideMark/>
                  </w:tcPr>
                  <w:p w14:paraId="6F26C347"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Upland</w:t>
                    </w:r>
                  </w:p>
                </w:tc>
                <w:tc>
                  <w:tcPr>
                    <w:tcW w:w="4179" w:type="dxa"/>
                    <w:shd w:val="clear" w:color="auto" w:fill="D9D9D9" w:themeFill="background1" w:themeFillShade="D9"/>
                    <w:noWrap/>
                    <w:hideMark/>
                  </w:tcPr>
                  <w:p w14:paraId="3D1E7441"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Paddy rotation</w:t>
                    </w:r>
                  </w:p>
                </w:tc>
                <w:tc>
                  <w:tcPr>
                    <w:tcW w:w="674" w:type="dxa"/>
                    <w:gridSpan w:val="2"/>
                    <w:noWrap/>
                    <w:hideMark/>
                  </w:tcPr>
                  <w:p w14:paraId="545EA606"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w:t>
                    </w:r>
                  </w:p>
                </w:tc>
              </w:tr>
              <w:tr w:rsidR="000B7985" w:rsidRPr="00774A63" w14:paraId="0557AFE6" w14:textId="77777777">
                <w:trPr>
                  <w:gridAfter w:val="1"/>
                  <w:wAfter w:w="10" w:type="dxa"/>
                  <w:trHeight w:val="300"/>
                </w:trPr>
                <w:tc>
                  <w:tcPr>
                    <w:tcW w:w="2246" w:type="dxa"/>
                    <w:vMerge/>
                    <w:shd w:val="clear" w:color="auto" w:fill="D9D9D9" w:themeFill="background1" w:themeFillShade="D9"/>
                    <w:noWrap/>
                    <w:vAlign w:val="center"/>
                    <w:hideMark/>
                  </w:tcPr>
                  <w:p w14:paraId="717C1238"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3FD3EAE0"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Fallow without flooding in previous year</w:t>
                    </w:r>
                  </w:p>
                </w:tc>
                <w:tc>
                  <w:tcPr>
                    <w:tcW w:w="674" w:type="dxa"/>
                    <w:gridSpan w:val="2"/>
                    <w:noWrap/>
                    <w:hideMark/>
                  </w:tcPr>
                  <w:p w14:paraId="3FE66905"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w:t>
                    </w:r>
                  </w:p>
                </w:tc>
              </w:tr>
              <w:tr w:rsidR="000B7985" w:rsidRPr="00774A63" w14:paraId="19E6D23D" w14:textId="77777777">
                <w:trPr>
                  <w:gridAfter w:val="1"/>
                  <w:wAfter w:w="10" w:type="dxa"/>
                  <w:trHeight w:val="300"/>
                </w:trPr>
                <w:tc>
                  <w:tcPr>
                    <w:tcW w:w="2246" w:type="dxa"/>
                    <w:vMerge w:val="restart"/>
                    <w:shd w:val="clear" w:color="auto" w:fill="D9D9D9" w:themeFill="background1" w:themeFillShade="D9"/>
                    <w:noWrap/>
                    <w:vAlign w:val="center"/>
                    <w:hideMark/>
                  </w:tcPr>
                  <w:p w14:paraId="1003BE2F"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Irrigated</w:t>
                    </w:r>
                  </w:p>
                </w:tc>
                <w:tc>
                  <w:tcPr>
                    <w:tcW w:w="4179" w:type="dxa"/>
                    <w:shd w:val="clear" w:color="auto" w:fill="D9D9D9" w:themeFill="background1" w:themeFillShade="D9"/>
                    <w:noWrap/>
                    <w:hideMark/>
                  </w:tcPr>
                  <w:p w14:paraId="7AA3CA51"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Continuously flooded</w:t>
                    </w:r>
                  </w:p>
                </w:tc>
                <w:tc>
                  <w:tcPr>
                    <w:tcW w:w="674" w:type="dxa"/>
                    <w:gridSpan w:val="2"/>
                    <w:noWrap/>
                    <w:hideMark/>
                  </w:tcPr>
                  <w:p w14:paraId="78957CEF"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1</w:t>
                    </w:r>
                  </w:p>
                </w:tc>
              </w:tr>
              <w:tr w:rsidR="000B7985" w:rsidRPr="00774A63" w14:paraId="3DEFBD7B" w14:textId="77777777">
                <w:trPr>
                  <w:gridAfter w:val="1"/>
                  <w:wAfter w:w="10" w:type="dxa"/>
                  <w:trHeight w:val="300"/>
                </w:trPr>
                <w:tc>
                  <w:tcPr>
                    <w:tcW w:w="2246" w:type="dxa"/>
                    <w:vMerge/>
                    <w:shd w:val="clear" w:color="auto" w:fill="D9D9D9" w:themeFill="background1" w:themeFillShade="D9"/>
                    <w:noWrap/>
                    <w:vAlign w:val="center"/>
                    <w:hideMark/>
                  </w:tcPr>
                  <w:p w14:paraId="471C39EA"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20E691FD"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Single drainage period</w:t>
                    </w:r>
                  </w:p>
                </w:tc>
                <w:tc>
                  <w:tcPr>
                    <w:tcW w:w="674" w:type="dxa"/>
                    <w:gridSpan w:val="2"/>
                    <w:noWrap/>
                    <w:hideMark/>
                  </w:tcPr>
                  <w:p w14:paraId="487B516E"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0.71</w:t>
                    </w:r>
                  </w:p>
                </w:tc>
              </w:tr>
              <w:tr w:rsidR="000B7985" w:rsidRPr="00774A63" w14:paraId="49F717DD" w14:textId="77777777">
                <w:trPr>
                  <w:gridAfter w:val="1"/>
                  <w:wAfter w:w="10" w:type="dxa"/>
                  <w:trHeight w:val="300"/>
                </w:trPr>
                <w:tc>
                  <w:tcPr>
                    <w:tcW w:w="2246" w:type="dxa"/>
                    <w:vMerge/>
                    <w:shd w:val="clear" w:color="auto" w:fill="D9D9D9" w:themeFill="background1" w:themeFillShade="D9"/>
                    <w:noWrap/>
                    <w:vAlign w:val="center"/>
                    <w:hideMark/>
                  </w:tcPr>
                  <w:p w14:paraId="3144ED54"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3C517A98"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Multiple drainage periods</w:t>
                    </w:r>
                  </w:p>
                </w:tc>
                <w:tc>
                  <w:tcPr>
                    <w:tcW w:w="674" w:type="dxa"/>
                    <w:gridSpan w:val="2"/>
                    <w:noWrap/>
                    <w:hideMark/>
                  </w:tcPr>
                  <w:p w14:paraId="1CD8F336"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0.55</w:t>
                    </w:r>
                  </w:p>
                </w:tc>
              </w:tr>
              <w:tr w:rsidR="000B7985" w:rsidRPr="00774A63" w14:paraId="78B283C7" w14:textId="77777777">
                <w:trPr>
                  <w:gridAfter w:val="1"/>
                  <w:wAfter w:w="10" w:type="dxa"/>
                  <w:trHeight w:val="300"/>
                </w:trPr>
                <w:tc>
                  <w:tcPr>
                    <w:tcW w:w="2246" w:type="dxa"/>
                    <w:vMerge w:val="restart"/>
                    <w:shd w:val="clear" w:color="auto" w:fill="D9D9D9" w:themeFill="background1" w:themeFillShade="D9"/>
                    <w:noWrap/>
                    <w:vAlign w:val="center"/>
                    <w:hideMark/>
                  </w:tcPr>
                  <w:p w14:paraId="275B4A6F"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Rainfed and</w:t>
                    </w:r>
                    <w:r w:rsidRPr="00774A63">
                      <w:rPr>
                        <w:rFonts w:asciiTheme="majorHAnsi" w:eastAsia="Times New Roman" w:hAnsiTheme="majorHAnsi" w:cstheme="majorHAnsi"/>
                        <w:color w:val="auto"/>
                        <w:szCs w:val="22"/>
                        <w:lang w:val="en-AU" w:eastAsia="en-NZ"/>
                      </w:rPr>
                      <w:br/>
                      <w:t>deep water </w:t>
                    </w:r>
                  </w:p>
                </w:tc>
                <w:tc>
                  <w:tcPr>
                    <w:tcW w:w="4179" w:type="dxa"/>
                    <w:shd w:val="clear" w:color="auto" w:fill="D9D9D9" w:themeFill="background1" w:themeFillShade="D9"/>
                    <w:noWrap/>
                    <w:hideMark/>
                  </w:tcPr>
                  <w:p w14:paraId="7443534C"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Regular rainfed</w:t>
                    </w:r>
                  </w:p>
                </w:tc>
                <w:tc>
                  <w:tcPr>
                    <w:tcW w:w="674" w:type="dxa"/>
                    <w:gridSpan w:val="2"/>
                    <w:noWrap/>
                    <w:hideMark/>
                  </w:tcPr>
                  <w:p w14:paraId="55DF75AE"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0.54</w:t>
                    </w:r>
                  </w:p>
                </w:tc>
              </w:tr>
              <w:tr w:rsidR="000B7985" w:rsidRPr="00774A63" w14:paraId="769E3B30" w14:textId="77777777">
                <w:trPr>
                  <w:gridAfter w:val="1"/>
                  <w:wAfter w:w="10" w:type="dxa"/>
                  <w:trHeight w:val="300"/>
                </w:trPr>
                <w:tc>
                  <w:tcPr>
                    <w:tcW w:w="2246" w:type="dxa"/>
                    <w:vMerge/>
                    <w:shd w:val="clear" w:color="auto" w:fill="D9D9D9" w:themeFill="background1" w:themeFillShade="D9"/>
                    <w:noWrap/>
                    <w:hideMark/>
                  </w:tcPr>
                  <w:p w14:paraId="737654E3"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1DA38260"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Drought prone</w:t>
                    </w:r>
                  </w:p>
                </w:tc>
                <w:tc>
                  <w:tcPr>
                    <w:tcW w:w="674" w:type="dxa"/>
                    <w:gridSpan w:val="2"/>
                    <w:noWrap/>
                    <w:hideMark/>
                  </w:tcPr>
                  <w:p w14:paraId="24CD64BC"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0.16</w:t>
                    </w:r>
                  </w:p>
                </w:tc>
              </w:tr>
              <w:tr w:rsidR="000B7985" w:rsidRPr="00774A63" w14:paraId="088AF0C5" w14:textId="77777777">
                <w:trPr>
                  <w:gridAfter w:val="1"/>
                  <w:wAfter w:w="10" w:type="dxa"/>
                  <w:trHeight w:val="300"/>
                </w:trPr>
                <w:tc>
                  <w:tcPr>
                    <w:tcW w:w="2246" w:type="dxa"/>
                    <w:vMerge/>
                    <w:shd w:val="clear" w:color="auto" w:fill="D9D9D9" w:themeFill="background1" w:themeFillShade="D9"/>
                    <w:noWrap/>
                    <w:hideMark/>
                  </w:tcPr>
                  <w:p w14:paraId="2F5197CD"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p>
                </w:tc>
                <w:tc>
                  <w:tcPr>
                    <w:tcW w:w="4179" w:type="dxa"/>
                    <w:shd w:val="clear" w:color="auto" w:fill="D9D9D9" w:themeFill="background1" w:themeFillShade="D9"/>
                    <w:noWrap/>
                    <w:hideMark/>
                  </w:tcPr>
                  <w:p w14:paraId="68395495" w14:textId="77777777" w:rsidR="000B7985" w:rsidRPr="00774A63" w:rsidRDefault="000B7985">
                    <w:pPr>
                      <w:spacing w:line="240" w:lineRule="auto"/>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Deep water</w:t>
                    </w:r>
                  </w:p>
                </w:tc>
                <w:tc>
                  <w:tcPr>
                    <w:tcW w:w="674" w:type="dxa"/>
                    <w:gridSpan w:val="2"/>
                    <w:noWrap/>
                    <w:hideMark/>
                  </w:tcPr>
                  <w:p w14:paraId="7A6ED269" w14:textId="77777777" w:rsidR="000B7985" w:rsidRPr="00774A63" w:rsidRDefault="000B7985">
                    <w:pPr>
                      <w:spacing w:line="240" w:lineRule="auto"/>
                      <w:jc w:val="center"/>
                      <w:rPr>
                        <w:rFonts w:asciiTheme="majorHAnsi" w:eastAsia="Times New Roman" w:hAnsiTheme="majorHAnsi" w:cstheme="majorHAnsi"/>
                        <w:color w:val="auto"/>
                        <w:szCs w:val="22"/>
                        <w:lang w:val="en-AU" w:eastAsia="en-NZ"/>
                      </w:rPr>
                    </w:pPr>
                    <w:r w:rsidRPr="00774A63">
                      <w:rPr>
                        <w:rFonts w:asciiTheme="majorHAnsi" w:eastAsia="Times New Roman" w:hAnsiTheme="majorHAnsi" w:cstheme="majorHAnsi"/>
                        <w:color w:val="auto"/>
                        <w:szCs w:val="22"/>
                        <w:lang w:val="en-AU" w:eastAsia="en-NZ"/>
                      </w:rPr>
                      <w:t>0.06</w:t>
                    </w:r>
                  </w:p>
                </w:tc>
              </w:tr>
            </w:tbl>
            <w:p w14:paraId="55437B53" w14:textId="77777777" w:rsidR="000B7985" w:rsidRDefault="000B7985" w:rsidP="000B7985"/>
            <w:p w14:paraId="18DEFD1D" w14:textId="6D3B9FE0" w:rsidR="000B7985" w:rsidRDefault="000B7985" w:rsidP="00B3238C">
              <w:pPr>
                <w:pStyle w:val="Caption"/>
              </w:pPr>
              <w:bookmarkStart w:id="172" w:name="_Toc215758119"/>
              <w:bookmarkStart w:id="173" w:name="_Toc225351219"/>
              <w:r>
                <w:t>Table</w:t>
              </w:r>
              <w:r w:rsidR="00B3238C">
                <w:t xml:space="preserve"> </w:t>
              </w:r>
              <w:r w:rsidR="007C71EC">
                <w:fldChar w:fldCharType="begin"/>
              </w:r>
              <w:r w:rsidR="007C71EC">
                <w:instrText xml:space="preserve"> STYLEREF 2 \s </w:instrText>
              </w:r>
              <w:r w:rsidR="007C71EC">
                <w:fldChar w:fldCharType="separate"/>
              </w:r>
              <w:r w:rsidR="00403175">
                <w:rPr>
                  <w:noProof/>
                </w:rPr>
                <w:t>A.2.3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2</w:t>
              </w:r>
              <w:r w:rsidR="007C71EC">
                <w:rPr>
                  <w:noProof/>
                </w:rPr>
                <w:fldChar w:fldCharType="end"/>
              </w:r>
              <w:r>
                <w:t xml:space="preserve">: </w:t>
              </w:r>
              <w:r w:rsidRPr="0094215E">
                <w:t>Scaling factor based on the water regime employed in the pre-season before the growing period</w:t>
              </w:r>
              <w:r w:rsidR="00A71120">
                <w:t xml:space="preserve"> (</w:t>
              </w:r>
              <w:r w:rsidR="00B02A54">
                <w:t>fraction</w:t>
              </w:r>
              <w:r w:rsidR="00A71120">
                <w:t>)</w:t>
              </w:r>
              <w:r w:rsidRPr="0094215E">
                <w:t xml:space="preserve"> </w:t>
              </w:r>
              <w:r>
                <w:t>(SF</w:t>
              </w:r>
              <w:r>
                <w:rPr>
                  <w:vertAlign w:val="subscript"/>
                </w:rPr>
                <w:t>p</w:t>
              </w:r>
              <w:r>
                <w:t>)</w:t>
              </w:r>
              <w:bookmarkEnd w:id="172"/>
              <w:bookmarkEnd w:id="173"/>
            </w:p>
            <w:tbl>
              <w:tblPr>
                <w:tblStyle w:val="TableGrid1"/>
                <w:tblW w:w="5635" w:type="dxa"/>
                <w:tblLook w:val="04A0" w:firstRow="1" w:lastRow="0" w:firstColumn="1" w:lastColumn="0" w:noHBand="0" w:noVBand="1"/>
              </w:tblPr>
              <w:tblGrid>
                <w:gridCol w:w="4654"/>
                <w:gridCol w:w="981"/>
              </w:tblGrid>
              <w:tr w:rsidR="000B7985" w:rsidRPr="0094215E" w14:paraId="5BCDC3B6" w14:textId="77777777">
                <w:trPr>
                  <w:trHeight w:val="300"/>
                </w:trPr>
                <w:tc>
                  <w:tcPr>
                    <w:tcW w:w="4654" w:type="dxa"/>
                    <w:shd w:val="clear" w:color="auto" w:fill="000000" w:themeFill="text1"/>
                    <w:noWrap/>
                  </w:tcPr>
                  <w:p w14:paraId="3DA112D5" w14:textId="77777777" w:rsidR="000B7985" w:rsidRPr="0094215E" w:rsidRDefault="000B7985">
                    <w:pPr>
                      <w:spacing w:line="240" w:lineRule="auto"/>
                      <w:rPr>
                        <w:rFonts w:asciiTheme="majorHAnsi" w:eastAsia="Times New Roman" w:hAnsiTheme="majorHAnsi" w:cstheme="majorHAnsi"/>
                        <w:b/>
                        <w:bCs w:val="0"/>
                        <w:color w:val="auto"/>
                        <w:szCs w:val="22"/>
                        <w:lang w:val="en-AU" w:eastAsia="en-NZ"/>
                      </w:rPr>
                    </w:pPr>
                    <w:r w:rsidRPr="0094215E">
                      <w:rPr>
                        <w:rFonts w:asciiTheme="majorHAnsi" w:eastAsia="Times New Roman" w:hAnsiTheme="majorHAnsi" w:cstheme="majorHAnsi"/>
                        <w:b/>
                        <w:bCs w:val="0"/>
                        <w:color w:val="auto"/>
                        <w:szCs w:val="22"/>
                        <w:lang w:val="en-AU" w:eastAsia="en-NZ"/>
                      </w:rPr>
                      <w:t>Water regime prior to cultivation period p</w:t>
                    </w:r>
                  </w:p>
                </w:tc>
                <w:tc>
                  <w:tcPr>
                    <w:tcW w:w="981" w:type="dxa"/>
                    <w:shd w:val="clear" w:color="auto" w:fill="000000" w:themeFill="text1"/>
                    <w:noWrap/>
                  </w:tcPr>
                  <w:p w14:paraId="675C524A" w14:textId="77777777" w:rsidR="000B7985" w:rsidRPr="0094215E" w:rsidRDefault="000B7985">
                    <w:pPr>
                      <w:spacing w:line="240" w:lineRule="auto"/>
                      <w:jc w:val="center"/>
                      <w:rPr>
                        <w:rFonts w:asciiTheme="majorHAnsi" w:eastAsia="Times New Roman" w:hAnsiTheme="majorHAnsi" w:cstheme="majorHAnsi"/>
                        <w:b/>
                        <w:bCs w:val="0"/>
                        <w:color w:val="auto"/>
                        <w:szCs w:val="22"/>
                        <w:vertAlign w:val="subscript"/>
                        <w:lang w:val="en-AU" w:eastAsia="en-NZ"/>
                      </w:rPr>
                    </w:pPr>
                    <w:r w:rsidRPr="0094215E">
                      <w:rPr>
                        <w:rFonts w:asciiTheme="majorHAnsi" w:eastAsia="Times New Roman" w:hAnsiTheme="majorHAnsi" w:cstheme="majorHAnsi"/>
                        <w:b/>
                        <w:bCs w:val="0"/>
                        <w:color w:val="auto"/>
                        <w:szCs w:val="22"/>
                        <w:lang w:val="en-AU" w:eastAsia="en-NZ"/>
                      </w:rPr>
                      <w:t>SF</w:t>
                    </w:r>
                    <w:r w:rsidRPr="0094215E">
                      <w:rPr>
                        <w:rFonts w:asciiTheme="majorHAnsi" w:eastAsia="Times New Roman" w:hAnsiTheme="majorHAnsi" w:cstheme="majorHAnsi"/>
                        <w:b/>
                        <w:bCs w:val="0"/>
                        <w:color w:val="auto"/>
                        <w:szCs w:val="22"/>
                        <w:vertAlign w:val="subscript"/>
                        <w:lang w:val="en-AU" w:eastAsia="en-NZ"/>
                      </w:rPr>
                      <w:t>p</w:t>
                    </w:r>
                  </w:p>
                </w:tc>
              </w:tr>
              <w:tr w:rsidR="000B7985" w:rsidRPr="0094215E" w14:paraId="7953019E" w14:textId="77777777">
                <w:trPr>
                  <w:trHeight w:val="300"/>
                </w:trPr>
                <w:tc>
                  <w:tcPr>
                    <w:tcW w:w="4654" w:type="dxa"/>
                    <w:shd w:val="clear" w:color="auto" w:fill="D9D9D9" w:themeFill="background1" w:themeFillShade="D9"/>
                    <w:noWrap/>
                    <w:vAlign w:val="bottom"/>
                    <w:hideMark/>
                  </w:tcPr>
                  <w:p w14:paraId="7FDA0D5B"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 flooded pre-season &lt;180 days</w:t>
                    </w:r>
                  </w:p>
                </w:tc>
                <w:tc>
                  <w:tcPr>
                    <w:tcW w:w="981" w:type="dxa"/>
                    <w:noWrap/>
                    <w:vAlign w:val="bottom"/>
                    <w:hideMark/>
                  </w:tcPr>
                  <w:p w14:paraId="6B3F6001"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1</w:t>
                    </w:r>
                  </w:p>
                </w:tc>
              </w:tr>
              <w:tr w:rsidR="000B7985" w:rsidRPr="0094215E" w14:paraId="5C0D40D0" w14:textId="77777777">
                <w:trPr>
                  <w:trHeight w:val="300"/>
                </w:trPr>
                <w:tc>
                  <w:tcPr>
                    <w:tcW w:w="4654" w:type="dxa"/>
                    <w:shd w:val="clear" w:color="auto" w:fill="D9D9D9" w:themeFill="background1" w:themeFillShade="D9"/>
                    <w:noWrap/>
                    <w:vAlign w:val="bottom"/>
                    <w:hideMark/>
                  </w:tcPr>
                  <w:p w14:paraId="007202F6"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 flooded pre-season &gt;180 days</w:t>
                    </w:r>
                  </w:p>
                </w:tc>
                <w:tc>
                  <w:tcPr>
                    <w:tcW w:w="981" w:type="dxa"/>
                    <w:noWrap/>
                    <w:vAlign w:val="bottom"/>
                    <w:hideMark/>
                  </w:tcPr>
                  <w:p w14:paraId="30E854E2"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0.89</w:t>
                    </w:r>
                  </w:p>
                </w:tc>
              </w:tr>
              <w:tr w:rsidR="000B7985" w:rsidRPr="0094215E" w14:paraId="2280FAA4" w14:textId="77777777">
                <w:trPr>
                  <w:trHeight w:val="300"/>
                </w:trPr>
                <w:tc>
                  <w:tcPr>
                    <w:tcW w:w="4654" w:type="dxa"/>
                    <w:shd w:val="clear" w:color="auto" w:fill="D9D9D9" w:themeFill="background1" w:themeFillShade="D9"/>
                    <w:noWrap/>
                    <w:vAlign w:val="bottom"/>
                    <w:hideMark/>
                  </w:tcPr>
                  <w:p w14:paraId="037C4152"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Flooded pre-season &gt;30 days</w:t>
                    </w:r>
                  </w:p>
                </w:tc>
                <w:tc>
                  <w:tcPr>
                    <w:tcW w:w="981" w:type="dxa"/>
                    <w:noWrap/>
                    <w:vAlign w:val="bottom"/>
                    <w:hideMark/>
                  </w:tcPr>
                  <w:p w14:paraId="50E2A92D"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2.41</w:t>
                    </w:r>
                  </w:p>
                </w:tc>
              </w:tr>
              <w:tr w:rsidR="000B7985" w:rsidRPr="0094215E" w14:paraId="46ED06A5" w14:textId="77777777">
                <w:trPr>
                  <w:trHeight w:val="300"/>
                </w:trPr>
                <w:tc>
                  <w:tcPr>
                    <w:tcW w:w="4654" w:type="dxa"/>
                    <w:shd w:val="clear" w:color="auto" w:fill="D9D9D9" w:themeFill="background1" w:themeFillShade="D9"/>
                    <w:noWrap/>
                    <w:vAlign w:val="bottom"/>
                    <w:hideMark/>
                  </w:tcPr>
                  <w:p w14:paraId="491C3082"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Non-flooded pre-season &gt;365 days</w:t>
                    </w:r>
                  </w:p>
                </w:tc>
                <w:tc>
                  <w:tcPr>
                    <w:tcW w:w="981" w:type="dxa"/>
                    <w:noWrap/>
                    <w:vAlign w:val="bottom"/>
                    <w:hideMark/>
                  </w:tcPr>
                  <w:p w14:paraId="597DB747"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0.59</w:t>
                    </w:r>
                  </w:p>
                </w:tc>
              </w:tr>
            </w:tbl>
            <w:p w14:paraId="0E24B858" w14:textId="77777777" w:rsidR="000B7985" w:rsidRPr="00774A63" w:rsidRDefault="000B7985" w:rsidP="000B7985"/>
            <w:p w14:paraId="31C0B7A0" w14:textId="5527CA17" w:rsidR="000B7985" w:rsidRDefault="000B7985" w:rsidP="00B3238C">
              <w:pPr>
                <w:pStyle w:val="Caption"/>
              </w:pPr>
              <w:bookmarkStart w:id="174" w:name="_Toc215758120"/>
              <w:bookmarkStart w:id="175" w:name="_Toc225351220"/>
              <w:r>
                <w:t>Table</w:t>
              </w:r>
              <w:r w:rsidR="00B3238C">
                <w:t xml:space="preserve"> </w:t>
              </w:r>
              <w:r w:rsidR="007C71EC">
                <w:fldChar w:fldCharType="begin"/>
              </w:r>
              <w:r w:rsidR="007C71EC">
                <w:instrText xml:space="preserve"> STYLEREF 2 \s </w:instrText>
              </w:r>
              <w:r w:rsidR="007C71EC">
                <w:fldChar w:fldCharType="separate"/>
              </w:r>
              <w:r w:rsidR="00403175">
                <w:rPr>
                  <w:noProof/>
                </w:rPr>
                <w:t>A.2.3</w:t>
              </w:r>
              <w:r w:rsidR="007C71EC">
                <w:rPr>
                  <w:noProof/>
                </w:rPr>
                <w:fldChar w:fldCharType="end"/>
              </w:r>
              <w:r w:rsidR="00BB1DD6">
                <w:t>.</w:t>
              </w:r>
              <w:r w:rsidR="007C71EC">
                <w:fldChar w:fldCharType="begin"/>
              </w:r>
              <w:r w:rsidR="007C71EC">
                <w:instrText xml:space="preserve"> SEQ Appendix \* ARABIC \s 2 </w:instrText>
              </w:r>
              <w:r w:rsidR="007C71EC">
                <w:fldChar w:fldCharType="separate"/>
              </w:r>
              <w:r w:rsidR="00403175">
                <w:rPr>
                  <w:noProof/>
                </w:rPr>
                <w:t>3</w:t>
              </w:r>
              <w:r w:rsidR="007C71EC">
                <w:rPr>
                  <w:noProof/>
                </w:rPr>
                <w:fldChar w:fldCharType="end"/>
              </w:r>
              <w:r>
                <w:t xml:space="preserve">: </w:t>
              </w:r>
              <w:r w:rsidRPr="0094215E">
                <w:t xml:space="preserve">Conversion factor for organic amendment </w:t>
              </w:r>
              <w:r w:rsidR="00A71120">
                <w:t>i (</w:t>
              </w:r>
              <w:r w:rsidR="00B02A54">
                <w:t>fraction</w:t>
              </w:r>
              <w:r w:rsidR="00A71120">
                <w:t>)</w:t>
              </w:r>
              <w:r w:rsidRPr="0094215E">
                <w:t xml:space="preserve"> </w:t>
              </w:r>
              <w:r>
                <w:t>(CFOA</w:t>
              </w:r>
              <w:r>
                <w:rPr>
                  <w:vertAlign w:val="subscript"/>
                </w:rPr>
                <w:t>i</w:t>
              </w:r>
              <w:r>
                <w:t>)</w:t>
              </w:r>
              <w:bookmarkEnd w:id="174"/>
              <w:bookmarkEnd w:id="175"/>
            </w:p>
            <w:tbl>
              <w:tblPr>
                <w:tblStyle w:val="TableGrid1"/>
                <w:tblW w:w="6604" w:type="dxa"/>
                <w:tblLook w:val="04A0" w:firstRow="1" w:lastRow="0" w:firstColumn="1" w:lastColumn="0" w:noHBand="0" w:noVBand="1"/>
              </w:tblPr>
              <w:tblGrid>
                <w:gridCol w:w="5725"/>
                <w:gridCol w:w="879"/>
              </w:tblGrid>
              <w:tr w:rsidR="000B7985" w:rsidRPr="0094215E" w14:paraId="1023FA7D" w14:textId="77777777">
                <w:trPr>
                  <w:trHeight w:val="300"/>
                </w:trPr>
                <w:tc>
                  <w:tcPr>
                    <w:tcW w:w="5725" w:type="dxa"/>
                    <w:shd w:val="clear" w:color="auto" w:fill="000000" w:themeFill="text1"/>
                    <w:noWrap/>
                  </w:tcPr>
                  <w:p w14:paraId="49513CAE" w14:textId="77777777" w:rsidR="000B7985" w:rsidRPr="0094215E" w:rsidRDefault="000B7985">
                    <w:pPr>
                      <w:spacing w:line="240" w:lineRule="auto"/>
                      <w:rPr>
                        <w:rFonts w:asciiTheme="majorHAnsi" w:eastAsia="Times New Roman" w:hAnsiTheme="majorHAnsi" w:cstheme="majorHAnsi"/>
                        <w:b/>
                        <w:bCs w:val="0"/>
                        <w:color w:val="auto"/>
                        <w:szCs w:val="22"/>
                        <w:lang w:val="en-AU" w:eastAsia="en-NZ"/>
                      </w:rPr>
                    </w:pPr>
                    <w:r w:rsidRPr="0094215E">
                      <w:rPr>
                        <w:rFonts w:asciiTheme="majorHAnsi" w:eastAsia="Times New Roman" w:hAnsiTheme="majorHAnsi" w:cstheme="majorHAnsi"/>
                        <w:b/>
                        <w:bCs w:val="0"/>
                        <w:color w:val="auto"/>
                        <w:szCs w:val="22"/>
                        <w:lang w:val="en-AU" w:eastAsia="en-NZ"/>
                      </w:rPr>
                      <w:t>Organic amendment i</w:t>
                    </w:r>
                  </w:p>
                </w:tc>
                <w:tc>
                  <w:tcPr>
                    <w:tcW w:w="879" w:type="dxa"/>
                    <w:shd w:val="clear" w:color="auto" w:fill="000000" w:themeFill="text1"/>
                    <w:noWrap/>
                  </w:tcPr>
                  <w:p w14:paraId="4C91CAF5" w14:textId="77777777" w:rsidR="000B7985" w:rsidRPr="0094215E" w:rsidRDefault="000B7985">
                    <w:pPr>
                      <w:spacing w:line="240" w:lineRule="auto"/>
                      <w:jc w:val="center"/>
                      <w:rPr>
                        <w:rFonts w:asciiTheme="majorHAnsi" w:eastAsia="Times New Roman" w:hAnsiTheme="majorHAnsi" w:cstheme="majorHAnsi"/>
                        <w:b/>
                        <w:bCs w:val="0"/>
                        <w:color w:val="auto"/>
                        <w:szCs w:val="22"/>
                        <w:vertAlign w:val="subscript"/>
                        <w:lang w:val="en-AU" w:eastAsia="en-NZ"/>
                      </w:rPr>
                    </w:pPr>
                    <w:r w:rsidRPr="0094215E">
                      <w:rPr>
                        <w:rFonts w:asciiTheme="majorHAnsi" w:eastAsia="Times New Roman" w:hAnsiTheme="majorHAnsi" w:cstheme="majorHAnsi"/>
                        <w:b/>
                        <w:bCs w:val="0"/>
                        <w:color w:val="auto"/>
                        <w:szCs w:val="22"/>
                        <w:lang w:val="en-AU" w:eastAsia="en-NZ"/>
                      </w:rPr>
                      <w:t>CFOA</w:t>
                    </w:r>
                    <w:r w:rsidRPr="0094215E">
                      <w:rPr>
                        <w:rFonts w:asciiTheme="majorHAnsi" w:eastAsia="Times New Roman" w:hAnsiTheme="majorHAnsi" w:cstheme="majorHAnsi"/>
                        <w:b/>
                        <w:bCs w:val="0"/>
                        <w:color w:val="auto"/>
                        <w:szCs w:val="22"/>
                        <w:vertAlign w:val="subscript"/>
                        <w:lang w:val="en-AU" w:eastAsia="en-NZ"/>
                      </w:rPr>
                      <w:t>i</w:t>
                    </w:r>
                  </w:p>
                </w:tc>
              </w:tr>
              <w:tr w:rsidR="000B7985" w:rsidRPr="0094215E" w14:paraId="5509AE80" w14:textId="77777777">
                <w:trPr>
                  <w:trHeight w:val="300"/>
                </w:trPr>
                <w:tc>
                  <w:tcPr>
                    <w:tcW w:w="5725" w:type="dxa"/>
                    <w:shd w:val="clear" w:color="auto" w:fill="D9D9D9" w:themeFill="background1" w:themeFillShade="D9"/>
                    <w:noWrap/>
                    <w:vAlign w:val="bottom"/>
                  </w:tcPr>
                  <w:p w14:paraId="4F4D4CF3"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szCs w:val="22"/>
                        <w:lang w:val="en-AU"/>
                      </w:rPr>
                      <w:t>Straw incorporated shortly (&lt;30 days) before cultivation</w:t>
                    </w:r>
                  </w:p>
                </w:tc>
                <w:tc>
                  <w:tcPr>
                    <w:tcW w:w="879" w:type="dxa"/>
                    <w:noWrap/>
                    <w:vAlign w:val="bottom"/>
                  </w:tcPr>
                  <w:p w14:paraId="638DE150"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1.00</w:t>
                    </w:r>
                  </w:p>
                </w:tc>
              </w:tr>
              <w:tr w:rsidR="000B7985" w:rsidRPr="0094215E" w14:paraId="4921CF18" w14:textId="77777777">
                <w:trPr>
                  <w:trHeight w:val="300"/>
                </w:trPr>
                <w:tc>
                  <w:tcPr>
                    <w:tcW w:w="5725" w:type="dxa"/>
                    <w:shd w:val="clear" w:color="auto" w:fill="D9D9D9" w:themeFill="background1" w:themeFillShade="D9"/>
                    <w:noWrap/>
                    <w:vAlign w:val="bottom"/>
                  </w:tcPr>
                  <w:p w14:paraId="6F7848AD" w14:textId="77777777" w:rsidR="000B7985" w:rsidRPr="0094215E" w:rsidRDefault="000B7985">
                    <w:pPr>
                      <w:spacing w:line="240" w:lineRule="auto"/>
                      <w:rPr>
                        <w:szCs w:val="22"/>
                        <w:lang w:val="en-AU"/>
                      </w:rPr>
                    </w:pPr>
                    <w:r w:rsidRPr="0094215E">
                      <w:rPr>
                        <w:szCs w:val="22"/>
                        <w:lang w:val="en-AU"/>
                      </w:rPr>
                      <w:t>Straw incorporated long (&gt;30 days) before cultivation</w:t>
                    </w:r>
                  </w:p>
                </w:tc>
                <w:tc>
                  <w:tcPr>
                    <w:tcW w:w="879" w:type="dxa"/>
                    <w:noWrap/>
                    <w:vAlign w:val="bottom"/>
                  </w:tcPr>
                  <w:p w14:paraId="74890F6D"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rFonts w:asciiTheme="majorHAnsi" w:eastAsia="Times New Roman" w:hAnsiTheme="majorHAnsi" w:cstheme="majorHAnsi"/>
                        <w:color w:val="auto"/>
                        <w:szCs w:val="22"/>
                        <w:lang w:val="en-AU" w:eastAsia="en-NZ"/>
                      </w:rPr>
                      <w:t>0.19</w:t>
                    </w:r>
                  </w:p>
                </w:tc>
              </w:tr>
              <w:tr w:rsidR="000B7985" w:rsidRPr="0094215E" w14:paraId="48FE0A87" w14:textId="77777777">
                <w:trPr>
                  <w:trHeight w:val="300"/>
                </w:trPr>
                <w:tc>
                  <w:tcPr>
                    <w:tcW w:w="5725" w:type="dxa"/>
                    <w:shd w:val="clear" w:color="auto" w:fill="D9D9D9" w:themeFill="background1" w:themeFillShade="D9"/>
                    <w:noWrap/>
                    <w:vAlign w:val="bottom"/>
                  </w:tcPr>
                  <w:p w14:paraId="3112A75B"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szCs w:val="22"/>
                        <w:lang w:val="en-AU"/>
                      </w:rPr>
                      <w:t>Compost</w:t>
                    </w:r>
                  </w:p>
                </w:tc>
                <w:tc>
                  <w:tcPr>
                    <w:tcW w:w="879" w:type="dxa"/>
                    <w:noWrap/>
                    <w:vAlign w:val="bottom"/>
                  </w:tcPr>
                  <w:p w14:paraId="33AB2D85"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0.17</w:t>
                    </w:r>
                  </w:p>
                </w:tc>
              </w:tr>
              <w:tr w:rsidR="000B7985" w:rsidRPr="0094215E" w14:paraId="1CFC8426" w14:textId="77777777">
                <w:trPr>
                  <w:trHeight w:val="300"/>
                </w:trPr>
                <w:tc>
                  <w:tcPr>
                    <w:tcW w:w="5725" w:type="dxa"/>
                    <w:shd w:val="clear" w:color="auto" w:fill="D9D9D9" w:themeFill="background1" w:themeFillShade="D9"/>
                    <w:noWrap/>
                    <w:vAlign w:val="bottom"/>
                  </w:tcPr>
                  <w:p w14:paraId="54E6B442"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szCs w:val="22"/>
                        <w:lang w:val="en-AU"/>
                      </w:rPr>
                      <w:t xml:space="preserve">Farm yard manure </w:t>
                    </w:r>
                  </w:p>
                </w:tc>
                <w:tc>
                  <w:tcPr>
                    <w:tcW w:w="879" w:type="dxa"/>
                    <w:noWrap/>
                    <w:vAlign w:val="bottom"/>
                  </w:tcPr>
                  <w:p w14:paraId="319E324D"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0.21</w:t>
                    </w:r>
                  </w:p>
                </w:tc>
              </w:tr>
              <w:tr w:rsidR="000B7985" w:rsidRPr="0094215E" w14:paraId="2EE21682" w14:textId="77777777">
                <w:trPr>
                  <w:trHeight w:val="300"/>
                </w:trPr>
                <w:tc>
                  <w:tcPr>
                    <w:tcW w:w="5725" w:type="dxa"/>
                    <w:shd w:val="clear" w:color="auto" w:fill="D9D9D9" w:themeFill="background1" w:themeFillShade="D9"/>
                    <w:noWrap/>
                    <w:vAlign w:val="bottom"/>
                  </w:tcPr>
                  <w:p w14:paraId="1E6666EB" w14:textId="77777777" w:rsidR="000B7985" w:rsidRPr="0094215E" w:rsidRDefault="000B7985">
                    <w:pPr>
                      <w:spacing w:line="240" w:lineRule="auto"/>
                      <w:rPr>
                        <w:rFonts w:asciiTheme="majorHAnsi" w:eastAsia="Times New Roman" w:hAnsiTheme="majorHAnsi" w:cstheme="majorHAnsi"/>
                        <w:color w:val="auto"/>
                        <w:szCs w:val="22"/>
                        <w:lang w:val="en-AU" w:eastAsia="en-NZ"/>
                      </w:rPr>
                    </w:pPr>
                    <w:r w:rsidRPr="0094215E">
                      <w:rPr>
                        <w:szCs w:val="22"/>
                        <w:lang w:val="en-AU"/>
                      </w:rPr>
                      <w:t xml:space="preserve">Green manure </w:t>
                    </w:r>
                  </w:p>
                </w:tc>
                <w:tc>
                  <w:tcPr>
                    <w:tcW w:w="879" w:type="dxa"/>
                    <w:noWrap/>
                    <w:vAlign w:val="bottom"/>
                  </w:tcPr>
                  <w:p w14:paraId="5987194A" w14:textId="77777777" w:rsidR="000B7985" w:rsidRPr="0094215E" w:rsidRDefault="000B7985">
                    <w:pPr>
                      <w:spacing w:line="240" w:lineRule="auto"/>
                      <w:jc w:val="center"/>
                      <w:rPr>
                        <w:rFonts w:asciiTheme="majorHAnsi" w:eastAsia="Times New Roman" w:hAnsiTheme="majorHAnsi" w:cstheme="majorHAnsi"/>
                        <w:color w:val="auto"/>
                        <w:szCs w:val="22"/>
                        <w:lang w:val="en-AU" w:eastAsia="en-NZ"/>
                      </w:rPr>
                    </w:pPr>
                    <w:r w:rsidRPr="0094215E">
                      <w:rPr>
                        <w:szCs w:val="22"/>
                        <w:lang w:val="en-AU"/>
                      </w:rPr>
                      <w:t>0.45</w:t>
                    </w:r>
                  </w:p>
                </w:tc>
              </w:tr>
            </w:tbl>
            <w:p w14:paraId="7BBCD5AF" w14:textId="6D6889E7" w:rsidR="00F04D09" w:rsidRDefault="00F04D09" w:rsidP="000B7985">
              <w:pPr>
                <w:spacing w:after="160" w:line="288" w:lineRule="auto"/>
                <w:rPr>
                  <w:rFonts w:eastAsiaTheme="majorEastAsia" w:cstheme="majorBidi"/>
                  <w:color w:val="B2C662" w:themeColor="accent3" w:themeTint="99"/>
                  <w:spacing w:val="20"/>
                  <w:sz w:val="26"/>
                  <w:szCs w:val="26"/>
                </w:rPr>
              </w:pPr>
              <w:r>
                <w:br w:type="page"/>
              </w:r>
            </w:p>
            <w:p w14:paraId="3D5F57E6" w14:textId="165092D8" w:rsidR="008317AD" w:rsidRDefault="00BD6DA4">
              <w:pPr>
                <w:pStyle w:val="Heading1"/>
                <w:numPr>
                  <w:ilvl w:val="0"/>
                  <w:numId w:val="9"/>
                </w:numPr>
              </w:pPr>
              <w:r>
                <w:lastRenderedPageBreak/>
                <w:t xml:space="preserve"> </w:t>
              </w:r>
              <w:bookmarkStart w:id="176" w:name="_Toc225351148"/>
              <w:r w:rsidR="008317AD">
                <w:t xml:space="preserve">Scope </w:t>
              </w:r>
              <w:r w:rsidR="0064574F">
                <w:t xml:space="preserve">2 and </w:t>
              </w:r>
              <w:r w:rsidR="008317AD">
                <w:t>3</w:t>
              </w:r>
              <w:bookmarkEnd w:id="176"/>
              <w:r w:rsidR="008317AD">
                <w:t xml:space="preserve"> </w:t>
              </w:r>
            </w:p>
            <w:p w14:paraId="7B9F7377" w14:textId="011F9EEA" w:rsidR="00F800AB" w:rsidRPr="000B1AE1" w:rsidRDefault="00F800AB">
              <w:pPr>
                <w:pStyle w:val="Heading2"/>
                <w:numPr>
                  <w:ilvl w:val="0"/>
                  <w:numId w:val="10"/>
                </w:numPr>
                <w:rPr>
                  <w:color w:val="auto"/>
                </w:rPr>
              </w:pPr>
              <w:bookmarkStart w:id="177" w:name="_Toc225351149"/>
              <w:r w:rsidRPr="000B1AE1">
                <w:rPr>
                  <w:color w:val="auto"/>
                </w:rPr>
                <w:t>Purchased Goods and Services</w:t>
              </w:r>
              <w:bookmarkEnd w:id="177"/>
            </w:p>
            <w:p w14:paraId="14B37E3B" w14:textId="3D37DD96" w:rsidR="00F800AB" w:rsidRPr="007C71EC" w:rsidRDefault="007C71EC" w:rsidP="006539BC">
              <w:r w:rsidRPr="007C71EC">
                <w:t xml:space="preserve">Unless included in the tables below purchased goods and services emission factors are taken from the Australian Life Cycle Inventory Database Initiative Carbon Emissions Factors (AusLCI CEF).  </w:t>
              </w:r>
            </w:p>
            <w:p w14:paraId="77BA4579" w14:textId="69BD6919" w:rsidR="00F800AB" w:rsidRDefault="00F800AB" w:rsidP="00B3238C">
              <w:pPr>
                <w:pStyle w:val="Caption"/>
              </w:pPr>
              <w:bookmarkStart w:id="178" w:name="_Toc215758122"/>
              <w:bookmarkStart w:id="179" w:name="_Toc224680727"/>
              <w:r>
                <w:t>Table</w:t>
              </w:r>
              <w:r w:rsidR="00B3238C">
                <w:t xml:space="preserve"> A.3.1.</w:t>
              </w:r>
              <w:r w:rsidR="007C71EC">
                <w:fldChar w:fldCharType="begin"/>
              </w:r>
              <w:r w:rsidR="007C71EC">
                <w:instrText xml:space="preserve"> SEQ A.3.1. \* ARABIC </w:instrText>
              </w:r>
              <w:r w:rsidR="007C71EC">
                <w:fldChar w:fldCharType="separate"/>
              </w:r>
              <w:r w:rsidR="00403175">
                <w:rPr>
                  <w:noProof/>
                </w:rPr>
                <w:t>1</w:t>
              </w:r>
              <w:r w:rsidR="007C71EC">
                <w:rPr>
                  <w:noProof/>
                </w:rPr>
                <w:fldChar w:fldCharType="end"/>
              </w:r>
              <w:r>
                <w:t>:</w:t>
              </w:r>
              <w:r w:rsidRPr="00F800AB">
                <w:t xml:space="preserve"> </w:t>
              </w:r>
              <w:r>
                <w:t>Life-cycle emission factors for purchased feed</w:t>
              </w:r>
              <w:r w:rsidR="00A71120">
                <w:t xml:space="preserve"> </w:t>
              </w:r>
              <w:r w:rsidR="00A71120" w:rsidRPr="00A71120">
                <w:rPr>
                  <w:szCs w:val="22"/>
                </w:rPr>
                <w:t>(</w:t>
              </w:r>
              <w:r w:rsidR="00A71120" w:rsidRPr="00A71120">
                <w:rPr>
                  <w:iCs/>
                  <w:spacing w:val="2"/>
                  <w:kern w:val="21"/>
                  <w:szCs w:val="22"/>
                </w:rPr>
                <w:t>kg CO</w:t>
              </w:r>
              <w:r w:rsidR="00A71120" w:rsidRPr="00A71120">
                <w:rPr>
                  <w:iCs/>
                  <w:spacing w:val="2"/>
                  <w:kern w:val="21"/>
                  <w:szCs w:val="22"/>
                  <w:vertAlign w:val="subscript"/>
                </w:rPr>
                <w:t>2</w:t>
              </w:r>
              <w:r w:rsidR="00A71120" w:rsidRPr="00A71120">
                <w:rPr>
                  <w:iCs/>
                  <w:spacing w:val="2"/>
                  <w:kern w:val="21"/>
                  <w:szCs w:val="22"/>
                </w:rPr>
                <w:t>e/kg)</w:t>
              </w:r>
              <w:r>
                <w:t xml:space="preserve"> (EF</w:t>
              </w:r>
              <w:r>
                <w:rPr>
                  <w:vertAlign w:val="subscript"/>
                </w:rPr>
                <w:t>j</w:t>
              </w:r>
              <w:r>
                <w:t>)</w:t>
              </w:r>
              <w:bookmarkEnd w:id="178"/>
              <w:bookmarkEnd w:id="179"/>
            </w:p>
            <w:tbl>
              <w:tblPr>
                <w:tblStyle w:val="TableGrid"/>
                <w:tblW w:w="0" w:type="auto"/>
                <w:tblLook w:val="04A0" w:firstRow="1" w:lastRow="0" w:firstColumn="1" w:lastColumn="0" w:noHBand="0" w:noVBand="1"/>
              </w:tblPr>
              <w:tblGrid>
                <w:gridCol w:w="2405"/>
                <w:gridCol w:w="992"/>
                <w:gridCol w:w="1298"/>
              </w:tblGrid>
              <w:tr w:rsidR="00F66392" w:rsidRPr="00F800AB" w14:paraId="4FD4E620" w14:textId="2834826D" w:rsidTr="006539BC">
                <w:trPr>
                  <w:trHeight w:val="310"/>
                </w:trPr>
                <w:tc>
                  <w:tcPr>
                    <w:tcW w:w="2405" w:type="dxa"/>
                    <w:shd w:val="clear" w:color="auto" w:fill="000000" w:themeFill="text1"/>
                  </w:tcPr>
                  <w:p w14:paraId="3C70842B" w14:textId="77777777" w:rsidR="00F66392" w:rsidRPr="00F800AB" w:rsidRDefault="00F66392">
                    <w:pPr>
                      <w:tabs>
                        <w:tab w:val="left" w:pos="142"/>
                        <w:tab w:val="num" w:pos="540"/>
                      </w:tabs>
                      <w:spacing w:before="40" w:after="40" w:line="288" w:lineRule="auto"/>
                      <w:rPr>
                        <w:rFonts w:cs="Arial"/>
                        <w:b/>
                        <w:bCs w:val="0"/>
                        <w:iCs/>
                        <w:color w:val="auto"/>
                        <w:spacing w:val="2"/>
                        <w:kern w:val="21"/>
                        <w:szCs w:val="22"/>
                        <w:lang w:val="en-AU"/>
                      </w:rPr>
                    </w:pPr>
                    <w:r w:rsidRPr="00F800AB">
                      <w:rPr>
                        <w:rFonts w:cs="Arial"/>
                        <w:b/>
                        <w:iCs/>
                        <w:color w:val="auto"/>
                        <w:spacing w:val="2"/>
                        <w:kern w:val="21"/>
                        <w:szCs w:val="22"/>
                      </w:rPr>
                      <w:t>Feed Type j</w:t>
                    </w:r>
                  </w:p>
                </w:tc>
                <w:tc>
                  <w:tcPr>
                    <w:tcW w:w="992" w:type="dxa"/>
                    <w:shd w:val="clear" w:color="auto" w:fill="000000" w:themeFill="text1"/>
                  </w:tcPr>
                  <w:p w14:paraId="438B3DF6" w14:textId="77777777" w:rsidR="00F66392" w:rsidRPr="00F800AB" w:rsidRDefault="00F66392">
                    <w:pPr>
                      <w:tabs>
                        <w:tab w:val="left" w:pos="142"/>
                        <w:tab w:val="num" w:pos="540"/>
                      </w:tabs>
                      <w:spacing w:before="40" w:after="40" w:line="288" w:lineRule="auto"/>
                      <w:rPr>
                        <w:rFonts w:cs="Arial"/>
                        <w:b/>
                        <w:bCs w:val="0"/>
                        <w:iCs/>
                        <w:color w:val="auto"/>
                        <w:spacing w:val="2"/>
                        <w:kern w:val="21"/>
                        <w:szCs w:val="22"/>
                        <w:vertAlign w:val="subscript"/>
                        <w:lang w:val="en-AU"/>
                      </w:rPr>
                    </w:pPr>
                    <w:r w:rsidRPr="00F800AB">
                      <w:rPr>
                        <w:rFonts w:cs="Arial"/>
                        <w:b/>
                        <w:iCs/>
                        <w:color w:val="auto"/>
                        <w:spacing w:val="2"/>
                        <w:kern w:val="21"/>
                        <w:szCs w:val="22"/>
                      </w:rPr>
                      <w:t>EF</w:t>
                    </w:r>
                    <w:r w:rsidRPr="00F800AB">
                      <w:rPr>
                        <w:rFonts w:cs="Arial"/>
                        <w:b/>
                        <w:iCs/>
                        <w:color w:val="auto"/>
                        <w:spacing w:val="2"/>
                        <w:kern w:val="21"/>
                        <w:szCs w:val="22"/>
                        <w:vertAlign w:val="subscript"/>
                      </w:rPr>
                      <w:t>j</w:t>
                    </w:r>
                  </w:p>
                </w:tc>
                <w:tc>
                  <w:tcPr>
                    <w:tcW w:w="1298" w:type="dxa"/>
                    <w:shd w:val="clear" w:color="auto" w:fill="000000" w:themeFill="text1"/>
                  </w:tcPr>
                  <w:p w14:paraId="017C69BE" w14:textId="637803D8" w:rsidR="00F66392" w:rsidRPr="00F800AB" w:rsidRDefault="00F66392">
                    <w:pPr>
                      <w:tabs>
                        <w:tab w:val="left" w:pos="142"/>
                        <w:tab w:val="num" w:pos="540"/>
                      </w:tabs>
                      <w:spacing w:before="40" w:after="40" w:line="288" w:lineRule="auto"/>
                      <w:rPr>
                        <w:rFonts w:cs="Arial"/>
                        <w:b/>
                        <w:iCs/>
                        <w:color w:val="auto"/>
                        <w:spacing w:val="2"/>
                        <w:kern w:val="21"/>
                        <w:szCs w:val="22"/>
                      </w:rPr>
                    </w:pPr>
                    <w:r w:rsidRPr="004F0D3E">
                      <w:rPr>
                        <w:b/>
                        <w:iCs/>
                        <w:color w:val="FFFFFF" w:themeColor="background1"/>
                        <w:spacing w:val="2"/>
                        <w:kern w:val="21"/>
                        <w:szCs w:val="22"/>
                      </w:rPr>
                      <w:t>Reference</w:t>
                    </w:r>
                  </w:p>
                </w:tc>
              </w:tr>
              <w:tr w:rsidR="00F66392" w:rsidRPr="00F800AB" w14:paraId="1D934681" w14:textId="75EACB78" w:rsidTr="006539BC">
                <w:trPr>
                  <w:trHeight w:val="342"/>
                </w:trPr>
                <w:tc>
                  <w:tcPr>
                    <w:tcW w:w="2405" w:type="dxa"/>
                    <w:shd w:val="clear" w:color="auto" w:fill="D9D9D9" w:themeFill="background1" w:themeFillShade="D9"/>
                  </w:tcPr>
                  <w:p w14:paraId="6604918A" w14:textId="3EA0B9E8"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Whole Sardines</w:t>
                    </w:r>
                  </w:p>
                </w:tc>
                <w:tc>
                  <w:tcPr>
                    <w:tcW w:w="992" w:type="dxa"/>
                  </w:tcPr>
                  <w:p w14:paraId="585059D6" w14:textId="63CED86F"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0.3</w:t>
                    </w:r>
                  </w:p>
                </w:tc>
                <w:tc>
                  <w:tcPr>
                    <w:tcW w:w="1298" w:type="dxa"/>
                    <w:vMerge w:val="restart"/>
                    <w:vAlign w:val="center"/>
                  </w:tcPr>
                  <w:p w14:paraId="4B8CA0DF" w14:textId="29A8F685" w:rsidR="00F66392" w:rsidRDefault="00F66392" w:rsidP="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 xml:space="preserve">Blueshift </w:t>
                    </w:r>
                    <w:r>
                      <w:rPr>
                        <w:rFonts w:cs="Arial"/>
                        <w:iCs/>
                        <w:color w:val="auto"/>
                        <w:spacing w:val="2"/>
                        <w:kern w:val="21"/>
                        <w:szCs w:val="22"/>
                      </w:rPr>
                      <w:fldChar w:fldCharType="begin"/>
                    </w:r>
                    <w:r>
                      <w:rPr>
                        <w:rFonts w:cs="Arial"/>
                        <w:iCs/>
                        <w:color w:val="auto"/>
                        <w:spacing w:val="2"/>
                        <w:kern w:val="21"/>
                        <w:szCs w:val="22"/>
                      </w:rPr>
                      <w:instrText xml:space="preserve"> ADDIN ZOTERO_ITEM CSL_CITATION {"citationID":"bdsiFnBV","properties":{"unsorted":false,"formattedCitation":"[7]","plainCitation":"[7]","noteIndex":0},"citationItems":[{"id":213,"uris":["http://zotero.org/users/17543967/items/AEB9YPZR"],"itemData":{"id":213,"type":"post-weblog","container-title":"Self-Assessment Tools for Australian Fishing and Aquaculture businesses","title":"Blueshift GHG Emissions Calculators","issued":{"date-parts":[["2022"]]}}}],"schema":"https://github.com/citation-style-language/schema/raw/master/csl-citation.json"} </w:instrText>
                    </w:r>
                    <w:r>
                      <w:rPr>
                        <w:rFonts w:cs="Arial"/>
                        <w:iCs/>
                        <w:color w:val="auto"/>
                        <w:spacing w:val="2"/>
                        <w:kern w:val="21"/>
                        <w:szCs w:val="22"/>
                      </w:rPr>
                      <w:fldChar w:fldCharType="separate"/>
                    </w:r>
                    <w:r w:rsidRPr="00F66392">
                      <w:rPr>
                        <w:rFonts w:cs="Arial"/>
                      </w:rPr>
                      <w:t>[7]</w:t>
                    </w:r>
                    <w:r>
                      <w:rPr>
                        <w:rFonts w:cs="Arial"/>
                        <w:iCs/>
                        <w:color w:val="auto"/>
                        <w:spacing w:val="2"/>
                        <w:kern w:val="21"/>
                        <w:szCs w:val="22"/>
                      </w:rPr>
                      <w:fldChar w:fldCharType="end"/>
                    </w:r>
                  </w:p>
                </w:tc>
              </w:tr>
              <w:tr w:rsidR="00F66392" w:rsidRPr="00F800AB" w14:paraId="4B1BF12E" w14:textId="6D04629A" w:rsidTr="006539BC">
                <w:trPr>
                  <w:trHeight w:val="342"/>
                </w:trPr>
                <w:tc>
                  <w:tcPr>
                    <w:tcW w:w="2405" w:type="dxa"/>
                    <w:shd w:val="clear" w:color="auto" w:fill="D9D9D9" w:themeFill="background1" w:themeFillShade="D9"/>
                  </w:tcPr>
                  <w:p w14:paraId="326860E8" w14:textId="5D27EC0B"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Low Animal Protein Formulated Feed</w:t>
                    </w:r>
                  </w:p>
                </w:tc>
                <w:tc>
                  <w:tcPr>
                    <w:tcW w:w="992" w:type="dxa"/>
                  </w:tcPr>
                  <w:p w14:paraId="695A5FD9" w14:textId="1606B909"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2.2</w:t>
                    </w:r>
                  </w:p>
                </w:tc>
                <w:tc>
                  <w:tcPr>
                    <w:tcW w:w="1298" w:type="dxa"/>
                    <w:vMerge/>
                  </w:tcPr>
                  <w:p w14:paraId="5C4794BF" w14:textId="77777777" w:rsidR="00F66392" w:rsidRDefault="00F66392">
                    <w:pPr>
                      <w:tabs>
                        <w:tab w:val="left" w:pos="142"/>
                        <w:tab w:val="num" w:pos="540"/>
                      </w:tabs>
                      <w:spacing w:before="40" w:after="40" w:line="288" w:lineRule="auto"/>
                      <w:rPr>
                        <w:rFonts w:cs="Arial"/>
                        <w:iCs/>
                        <w:color w:val="auto"/>
                        <w:spacing w:val="2"/>
                        <w:kern w:val="21"/>
                        <w:szCs w:val="22"/>
                      </w:rPr>
                    </w:pPr>
                  </w:p>
                </w:tc>
              </w:tr>
              <w:tr w:rsidR="00F66392" w:rsidRPr="00F800AB" w14:paraId="75F973A8" w14:textId="41224551" w:rsidTr="006539BC">
                <w:trPr>
                  <w:trHeight w:val="342"/>
                </w:trPr>
                <w:tc>
                  <w:tcPr>
                    <w:tcW w:w="2405" w:type="dxa"/>
                    <w:shd w:val="clear" w:color="auto" w:fill="D9D9D9" w:themeFill="background1" w:themeFillShade="D9"/>
                  </w:tcPr>
                  <w:p w14:paraId="1738816D" w14:textId="52003010"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Squid</w:t>
                    </w:r>
                  </w:p>
                </w:tc>
                <w:tc>
                  <w:tcPr>
                    <w:tcW w:w="992" w:type="dxa"/>
                  </w:tcPr>
                  <w:p w14:paraId="6DC9E8EB" w14:textId="6C7B5127"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0.3</w:t>
                    </w:r>
                  </w:p>
                </w:tc>
                <w:tc>
                  <w:tcPr>
                    <w:tcW w:w="1298" w:type="dxa"/>
                    <w:vMerge/>
                  </w:tcPr>
                  <w:p w14:paraId="5ACA1DC6" w14:textId="77777777" w:rsidR="00F66392" w:rsidRDefault="00F66392">
                    <w:pPr>
                      <w:tabs>
                        <w:tab w:val="left" w:pos="142"/>
                        <w:tab w:val="num" w:pos="540"/>
                      </w:tabs>
                      <w:spacing w:before="40" w:after="40" w:line="288" w:lineRule="auto"/>
                      <w:rPr>
                        <w:rFonts w:cs="Arial"/>
                        <w:iCs/>
                        <w:color w:val="auto"/>
                        <w:spacing w:val="2"/>
                        <w:kern w:val="21"/>
                        <w:szCs w:val="22"/>
                      </w:rPr>
                    </w:pPr>
                  </w:p>
                </w:tc>
              </w:tr>
              <w:tr w:rsidR="00F66392" w:rsidRPr="00F800AB" w14:paraId="4C89DE1D" w14:textId="16E51D9B" w:rsidTr="006539BC">
                <w:trPr>
                  <w:trHeight w:val="342"/>
                </w:trPr>
                <w:tc>
                  <w:tcPr>
                    <w:tcW w:w="2405" w:type="dxa"/>
                    <w:shd w:val="clear" w:color="auto" w:fill="D9D9D9" w:themeFill="background1" w:themeFillShade="D9"/>
                  </w:tcPr>
                  <w:p w14:paraId="512C7D5E" w14:textId="0C12FD75"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Whole fish</w:t>
                    </w:r>
                  </w:p>
                </w:tc>
                <w:tc>
                  <w:tcPr>
                    <w:tcW w:w="992" w:type="dxa"/>
                  </w:tcPr>
                  <w:p w14:paraId="32D2656D" w14:textId="642787D3"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0.3</w:t>
                    </w:r>
                  </w:p>
                </w:tc>
                <w:tc>
                  <w:tcPr>
                    <w:tcW w:w="1298" w:type="dxa"/>
                    <w:vMerge/>
                  </w:tcPr>
                  <w:p w14:paraId="6EAD93A1" w14:textId="77777777" w:rsidR="00F66392" w:rsidRDefault="00F66392">
                    <w:pPr>
                      <w:tabs>
                        <w:tab w:val="left" w:pos="142"/>
                        <w:tab w:val="num" w:pos="540"/>
                      </w:tabs>
                      <w:spacing w:before="40" w:after="40" w:line="288" w:lineRule="auto"/>
                      <w:rPr>
                        <w:rFonts w:cs="Arial"/>
                        <w:iCs/>
                        <w:color w:val="auto"/>
                        <w:spacing w:val="2"/>
                        <w:kern w:val="21"/>
                        <w:szCs w:val="22"/>
                      </w:rPr>
                    </w:pPr>
                  </w:p>
                </w:tc>
              </w:tr>
              <w:tr w:rsidR="00F66392" w:rsidRPr="00F800AB" w14:paraId="5A2FB9C4" w14:textId="14057CE7" w:rsidTr="006539BC">
                <w:trPr>
                  <w:trHeight w:val="342"/>
                </w:trPr>
                <w:tc>
                  <w:tcPr>
                    <w:tcW w:w="2405" w:type="dxa"/>
                    <w:shd w:val="clear" w:color="auto" w:fill="D9D9D9" w:themeFill="background1" w:themeFillShade="D9"/>
                  </w:tcPr>
                  <w:p w14:paraId="2859E226" w14:textId="2ABFAA32"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 xml:space="preserve">Custom Bait </w:t>
                    </w:r>
                  </w:p>
                </w:tc>
                <w:tc>
                  <w:tcPr>
                    <w:tcW w:w="992" w:type="dxa"/>
                  </w:tcPr>
                  <w:p w14:paraId="1B45A74B" w14:textId="2682575F" w:rsidR="00F66392" w:rsidRDefault="00F6639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0.08</w:t>
                    </w:r>
                  </w:p>
                </w:tc>
                <w:tc>
                  <w:tcPr>
                    <w:tcW w:w="1298" w:type="dxa"/>
                    <w:vMerge/>
                  </w:tcPr>
                  <w:p w14:paraId="319575AC" w14:textId="77777777" w:rsidR="00F66392" w:rsidRDefault="00F66392">
                    <w:pPr>
                      <w:tabs>
                        <w:tab w:val="left" w:pos="142"/>
                        <w:tab w:val="num" w:pos="540"/>
                      </w:tabs>
                      <w:spacing w:before="40" w:after="40" w:line="288" w:lineRule="auto"/>
                      <w:rPr>
                        <w:rFonts w:cs="Arial"/>
                        <w:iCs/>
                        <w:color w:val="auto"/>
                        <w:spacing w:val="2"/>
                        <w:kern w:val="21"/>
                        <w:szCs w:val="22"/>
                      </w:rPr>
                    </w:pPr>
                  </w:p>
                </w:tc>
              </w:tr>
            </w:tbl>
            <w:p w14:paraId="60731345" w14:textId="77777777" w:rsidR="00F800AB" w:rsidRDefault="00F800AB" w:rsidP="00F800AB"/>
            <w:p w14:paraId="2EC4D409" w14:textId="77777777" w:rsidR="00EF762B" w:rsidRDefault="00EF762B">
              <w:pPr>
                <w:spacing w:after="160" w:line="288" w:lineRule="auto"/>
                <w:ind w:left="2160"/>
                <w:rPr>
                  <w:b/>
                  <w:bCs/>
                  <w:color w:val="auto"/>
                </w:rPr>
              </w:pPr>
              <w:bookmarkStart w:id="180" w:name="_Toc215758123"/>
              <w:r>
                <w:br w:type="page"/>
              </w:r>
            </w:p>
            <w:p w14:paraId="4D8ACE64" w14:textId="30FEB907" w:rsidR="00F800AB" w:rsidRDefault="00E708E8" w:rsidP="00B3238C">
              <w:pPr>
                <w:pStyle w:val="Caption"/>
              </w:pPr>
              <w:bookmarkStart w:id="181" w:name="_Toc224680728"/>
              <w:r>
                <w:lastRenderedPageBreak/>
                <w:t>Table</w:t>
              </w:r>
              <w:r w:rsidR="00B3238C">
                <w:t xml:space="preserve"> A.3.1.</w:t>
              </w:r>
              <w:r w:rsidR="007C71EC">
                <w:fldChar w:fldCharType="begin"/>
              </w:r>
              <w:r w:rsidR="007C71EC">
                <w:instrText xml:space="preserve"> SEQ A.3.1. \* ARABIC </w:instrText>
              </w:r>
              <w:r w:rsidR="007C71EC">
                <w:fldChar w:fldCharType="separate"/>
              </w:r>
              <w:r w:rsidR="00403175">
                <w:rPr>
                  <w:noProof/>
                </w:rPr>
                <w:t>2</w:t>
              </w:r>
              <w:r w:rsidR="007C71EC">
                <w:rPr>
                  <w:noProof/>
                </w:rPr>
                <w:fldChar w:fldCharType="end"/>
              </w:r>
              <w:r>
                <w:t>:</w:t>
              </w:r>
              <w:r w:rsidRPr="00F800AB">
                <w:t xml:space="preserve"> </w:t>
              </w:r>
              <w:r>
                <w:t>Life-cycle emission factors for purchased inorganic fertilisers</w:t>
              </w:r>
              <w:r w:rsidR="00A71120">
                <w:t xml:space="preserve"> </w:t>
              </w:r>
              <w:r w:rsidR="00A71120" w:rsidRPr="00A71120">
                <w:rPr>
                  <w:szCs w:val="22"/>
                </w:rPr>
                <w:t>(</w:t>
              </w:r>
              <w:r w:rsidR="00A71120" w:rsidRPr="00A71120">
                <w:rPr>
                  <w:iCs/>
                  <w:spacing w:val="2"/>
                  <w:kern w:val="21"/>
                  <w:szCs w:val="22"/>
                </w:rPr>
                <w:t>kg CO</w:t>
              </w:r>
              <w:r w:rsidR="00A71120" w:rsidRPr="00A71120">
                <w:rPr>
                  <w:iCs/>
                  <w:spacing w:val="2"/>
                  <w:kern w:val="21"/>
                  <w:szCs w:val="22"/>
                  <w:vertAlign w:val="subscript"/>
                </w:rPr>
                <w:t>2</w:t>
              </w:r>
              <w:r w:rsidR="00A71120" w:rsidRPr="00A71120">
                <w:rPr>
                  <w:iCs/>
                  <w:spacing w:val="2"/>
                  <w:kern w:val="21"/>
                  <w:szCs w:val="22"/>
                </w:rPr>
                <w:t>e/kg)</w:t>
              </w:r>
              <w:r w:rsidR="00A71120" w:rsidRPr="00A71120">
                <w:rPr>
                  <w:szCs w:val="22"/>
                </w:rPr>
                <w:t xml:space="preserve"> </w:t>
              </w:r>
              <w:r>
                <w:t>(EF</w:t>
              </w:r>
              <w:r>
                <w:rPr>
                  <w:vertAlign w:val="subscript"/>
                </w:rPr>
                <w:t>f</w:t>
              </w:r>
              <w:r>
                <w:t>)</w:t>
              </w:r>
              <w:bookmarkEnd w:id="180"/>
              <w:bookmarkEnd w:id="181"/>
            </w:p>
            <w:tbl>
              <w:tblPr>
                <w:tblStyle w:val="TableGrid1"/>
                <w:tblW w:w="6658" w:type="dxa"/>
                <w:tblLook w:val="04A0" w:firstRow="1" w:lastRow="0" w:firstColumn="1" w:lastColumn="0" w:noHBand="0" w:noVBand="1"/>
              </w:tblPr>
              <w:tblGrid>
                <w:gridCol w:w="3750"/>
                <w:gridCol w:w="922"/>
                <w:gridCol w:w="1986"/>
              </w:tblGrid>
              <w:tr w:rsidR="004F0D3E" w:rsidRPr="00E708E8" w14:paraId="0D5E2448" w14:textId="463127D5" w:rsidTr="004F0D3E">
                <w:trPr>
                  <w:trHeight w:val="300"/>
                </w:trPr>
                <w:tc>
                  <w:tcPr>
                    <w:tcW w:w="3750" w:type="dxa"/>
                    <w:shd w:val="clear" w:color="auto" w:fill="000000" w:themeFill="text1"/>
                    <w:noWrap/>
                  </w:tcPr>
                  <w:p w14:paraId="643C4771" w14:textId="77777777" w:rsidR="004F0D3E" w:rsidRPr="00E708E8" w:rsidRDefault="004F0D3E" w:rsidP="00E708E8">
                    <w:pPr>
                      <w:rPr>
                        <w:rFonts w:eastAsia="Times New Roman" w:cs="Arial"/>
                        <w:b/>
                        <w:bCs w:val="0"/>
                        <w:color w:val="auto"/>
                        <w:szCs w:val="22"/>
                        <w:lang w:val="en-AU" w:eastAsia="en-NZ"/>
                      </w:rPr>
                    </w:pPr>
                    <w:r w:rsidRPr="00E708E8">
                      <w:rPr>
                        <w:rFonts w:eastAsia="Times New Roman" w:cs="Arial"/>
                        <w:b/>
                        <w:color w:val="auto"/>
                        <w:szCs w:val="22"/>
                        <w:lang w:val="en-AU" w:eastAsia="en-NZ"/>
                      </w:rPr>
                      <w:t>Fertiliser type f</w:t>
                    </w:r>
                  </w:p>
                </w:tc>
                <w:tc>
                  <w:tcPr>
                    <w:tcW w:w="922" w:type="dxa"/>
                    <w:shd w:val="clear" w:color="auto" w:fill="000000" w:themeFill="text1"/>
                    <w:noWrap/>
                  </w:tcPr>
                  <w:p w14:paraId="778D9370" w14:textId="77777777" w:rsidR="004F0D3E" w:rsidRPr="004F0D3E" w:rsidRDefault="004F0D3E" w:rsidP="00E708E8">
                    <w:pPr>
                      <w:rPr>
                        <w:rFonts w:eastAsia="Times New Roman" w:cs="Arial"/>
                        <w:b/>
                        <w:bCs w:val="0"/>
                        <w:color w:val="FFFFFF" w:themeColor="background1"/>
                        <w:szCs w:val="22"/>
                        <w:lang w:val="en-AU" w:eastAsia="en-NZ"/>
                      </w:rPr>
                    </w:pPr>
                    <w:r w:rsidRPr="004F0D3E">
                      <w:rPr>
                        <w:b/>
                        <w:iCs/>
                        <w:color w:val="FFFFFF" w:themeColor="background1"/>
                        <w:spacing w:val="2"/>
                        <w:kern w:val="21"/>
                        <w:szCs w:val="22"/>
                        <w:lang w:val="en-AU"/>
                      </w:rPr>
                      <w:t>EF</w:t>
                    </w:r>
                    <w:r w:rsidRPr="004F0D3E">
                      <w:rPr>
                        <w:b/>
                        <w:iCs/>
                        <w:color w:val="FFFFFF" w:themeColor="background1"/>
                        <w:spacing w:val="2"/>
                        <w:kern w:val="21"/>
                        <w:szCs w:val="22"/>
                        <w:vertAlign w:val="subscript"/>
                        <w:lang w:val="en-AU"/>
                      </w:rPr>
                      <w:t>f</w:t>
                    </w:r>
                  </w:p>
                </w:tc>
                <w:tc>
                  <w:tcPr>
                    <w:tcW w:w="1986" w:type="dxa"/>
                    <w:shd w:val="clear" w:color="auto" w:fill="000000" w:themeFill="text1"/>
                  </w:tcPr>
                  <w:p w14:paraId="66D1F0D1" w14:textId="42A4C8E1" w:rsidR="004F0D3E" w:rsidRPr="004F0D3E" w:rsidRDefault="004F0D3E" w:rsidP="00E708E8">
                    <w:pPr>
                      <w:rPr>
                        <w:b/>
                        <w:iCs/>
                        <w:color w:val="FFFFFF" w:themeColor="background1"/>
                        <w:spacing w:val="2"/>
                        <w:kern w:val="21"/>
                        <w:szCs w:val="22"/>
                      </w:rPr>
                    </w:pPr>
                    <w:r w:rsidRPr="004F0D3E">
                      <w:rPr>
                        <w:b/>
                        <w:iCs/>
                        <w:color w:val="FFFFFF" w:themeColor="background1"/>
                        <w:spacing w:val="2"/>
                        <w:kern w:val="21"/>
                        <w:szCs w:val="22"/>
                      </w:rPr>
                      <w:t>Reference</w:t>
                    </w:r>
                  </w:p>
                </w:tc>
              </w:tr>
              <w:tr w:rsidR="004F0D3E" w:rsidRPr="00E708E8" w14:paraId="5825BBC6" w14:textId="1F1064FC" w:rsidTr="004F0D3E">
                <w:trPr>
                  <w:trHeight w:val="300"/>
                </w:trPr>
                <w:tc>
                  <w:tcPr>
                    <w:tcW w:w="3750" w:type="dxa"/>
                    <w:shd w:val="clear" w:color="auto" w:fill="D9D9D9" w:themeFill="background1" w:themeFillShade="D9"/>
                    <w:noWrap/>
                    <w:hideMark/>
                  </w:tcPr>
                  <w:p w14:paraId="6FA2838B"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Ammonium nitrate (AN)</w:t>
                    </w:r>
                  </w:p>
                </w:tc>
                <w:tc>
                  <w:tcPr>
                    <w:tcW w:w="922" w:type="dxa"/>
                    <w:noWrap/>
                    <w:hideMark/>
                  </w:tcPr>
                  <w:p w14:paraId="489D5DD6"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1.09</w:t>
                    </w:r>
                  </w:p>
                </w:tc>
                <w:tc>
                  <w:tcPr>
                    <w:tcW w:w="1986" w:type="dxa"/>
                    <w:vMerge w:val="restart"/>
                    <w:vAlign w:val="center"/>
                  </w:tcPr>
                  <w:p w14:paraId="52FECFF8" w14:textId="4008E689" w:rsidR="004F0D3E" w:rsidRPr="00E708E8" w:rsidRDefault="004F0D3E" w:rsidP="004F0D3E">
                    <w:pPr>
                      <w:rPr>
                        <w:color w:val="auto"/>
                        <w:szCs w:val="22"/>
                      </w:rPr>
                    </w:pPr>
                    <w:r>
                      <w:rPr>
                        <w:color w:val="auto"/>
                        <w:szCs w:val="22"/>
                      </w:rPr>
                      <w:t xml:space="preserve">Wood &amp; Cowie </w:t>
                    </w:r>
                    <w:r>
                      <w:rPr>
                        <w:color w:val="auto"/>
                        <w:szCs w:val="22"/>
                      </w:rPr>
                      <w:fldChar w:fldCharType="begin"/>
                    </w:r>
                    <w:r>
                      <w:rPr>
                        <w:color w:val="auto"/>
                        <w:szCs w:val="22"/>
                      </w:rPr>
                      <w:instrText xml:space="preserve"> ADDIN ZOTERO_ITEM CSL_CITATION {"citationID":"uzAhwa5w","properties":{"unsorted":false,"formattedCitation":"[4]","plainCitation":"[4]","noteIndex":0},"citationItems":[{"id":65,"uris":["http://zotero.org/users/17543967/items/6PDQQK5Y"],"itemData":{"id":65,"type":"report","genre":"For IEA Bioenergy Task 38","publisher":"Cooperative Research Centre for Greenhouse Accounting","publisher-place":"Research and Development Division, State Forests of New South Wales.","title":"A Review of Greenhouse Gas Emission Factors for Fertiliser Production","author":[{"family":"Wood","given":"S"},{"family":"Cowie","given":"A"}],"issued":{"date-parts":[["2004"]]}}}],"schema":"https://github.com/citation-style-language/schema/raw/master/csl-citation.json"} </w:instrText>
                    </w:r>
                    <w:r>
                      <w:rPr>
                        <w:color w:val="auto"/>
                        <w:szCs w:val="22"/>
                      </w:rPr>
                      <w:fldChar w:fldCharType="separate"/>
                    </w:r>
                    <w:r w:rsidRPr="004F0D3E">
                      <w:rPr>
                        <w:rFonts w:cs="Arial"/>
                      </w:rPr>
                      <w:t>[4]</w:t>
                    </w:r>
                    <w:r>
                      <w:rPr>
                        <w:color w:val="auto"/>
                        <w:szCs w:val="22"/>
                      </w:rPr>
                      <w:fldChar w:fldCharType="end"/>
                    </w:r>
                    <w:r>
                      <w:rPr>
                        <w:color w:val="auto"/>
                        <w:szCs w:val="22"/>
                      </w:rPr>
                      <w:t xml:space="preserve">, Horticulture Australia Ltd </w:t>
                    </w:r>
                    <w:r>
                      <w:rPr>
                        <w:color w:val="auto"/>
                        <w:szCs w:val="22"/>
                      </w:rPr>
                      <w:fldChar w:fldCharType="begin"/>
                    </w:r>
                    <w:r w:rsidR="00F66392">
                      <w:rPr>
                        <w:color w:val="auto"/>
                        <w:szCs w:val="22"/>
                      </w:rPr>
                      <w:instrText xml:space="preserve"> ADDIN ZOTERO_ITEM CSL_CITATION {"citationID":"hjEkWiDd","properties":{"unsorted":false,"formattedCitation":"[8]","plainCitation":"[8]","noteIndex":0},"citationItems":[{"id":64,"uris":["http://zotero.org/users/17543967/items/XGS3I39Q"],"itemData":{"id":64,"type":"report","genre":"Discussion Paper 4","publisher":"Horticulture Australia Ltd","publisher-place":"Sydney","title":"Vegetable Industry Carbon Footprint Scoping Study Preliminary Estimation of the Carbon Footprint of the Australian  Vegetable  Industry","author":[{"family":"O'Halloran","given":"N.J"},{"family":"Fisher","given":"P.D"},{"family":"Rab","given":"M.A"}],"issued":{"date-parts":[["2008"]]}}}],"schema":"https://github.com/citation-style-language/schema/raw/master/csl-citation.json"} </w:instrText>
                    </w:r>
                    <w:r>
                      <w:rPr>
                        <w:color w:val="auto"/>
                        <w:szCs w:val="22"/>
                      </w:rPr>
                      <w:fldChar w:fldCharType="separate"/>
                    </w:r>
                    <w:r w:rsidR="00F66392" w:rsidRPr="00F66392">
                      <w:rPr>
                        <w:rFonts w:cs="Arial"/>
                      </w:rPr>
                      <w:t>[8]</w:t>
                    </w:r>
                    <w:r>
                      <w:rPr>
                        <w:color w:val="auto"/>
                        <w:szCs w:val="22"/>
                      </w:rPr>
                      <w:fldChar w:fldCharType="end"/>
                    </w:r>
                    <w:r>
                      <w:rPr>
                        <w:color w:val="auto"/>
                        <w:szCs w:val="22"/>
                      </w:rPr>
                      <w:t xml:space="preserve"> </w:t>
                    </w:r>
                  </w:p>
                </w:tc>
              </w:tr>
              <w:tr w:rsidR="004F0D3E" w:rsidRPr="00E708E8" w14:paraId="136B3DFB" w14:textId="147D2E52">
                <w:trPr>
                  <w:trHeight w:val="300"/>
                </w:trPr>
                <w:tc>
                  <w:tcPr>
                    <w:tcW w:w="3750" w:type="dxa"/>
                    <w:shd w:val="clear" w:color="auto" w:fill="D9D9D9" w:themeFill="background1" w:themeFillShade="D9"/>
                    <w:noWrap/>
                    <w:hideMark/>
                  </w:tcPr>
                  <w:p w14:paraId="3AA17D63"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Calcium ammonium nitrate (CAN)</w:t>
                    </w:r>
                  </w:p>
                </w:tc>
                <w:tc>
                  <w:tcPr>
                    <w:tcW w:w="922" w:type="dxa"/>
                    <w:noWrap/>
                    <w:hideMark/>
                  </w:tcPr>
                  <w:p w14:paraId="60540C5D"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0.88</w:t>
                    </w:r>
                  </w:p>
                </w:tc>
                <w:tc>
                  <w:tcPr>
                    <w:tcW w:w="1986" w:type="dxa"/>
                    <w:vMerge/>
                  </w:tcPr>
                  <w:p w14:paraId="2166AF5F" w14:textId="77777777" w:rsidR="004F0D3E" w:rsidRPr="00E708E8" w:rsidRDefault="004F0D3E" w:rsidP="00E708E8">
                    <w:pPr>
                      <w:rPr>
                        <w:color w:val="auto"/>
                        <w:szCs w:val="22"/>
                      </w:rPr>
                    </w:pPr>
                  </w:p>
                </w:tc>
              </w:tr>
              <w:tr w:rsidR="004F0D3E" w:rsidRPr="00E708E8" w14:paraId="1F6BC9A0" w14:textId="7B629019">
                <w:trPr>
                  <w:trHeight w:val="300"/>
                </w:trPr>
                <w:tc>
                  <w:tcPr>
                    <w:tcW w:w="3750" w:type="dxa"/>
                    <w:shd w:val="clear" w:color="auto" w:fill="D9D9D9" w:themeFill="background1" w:themeFillShade="D9"/>
                    <w:noWrap/>
                    <w:hideMark/>
                  </w:tcPr>
                  <w:p w14:paraId="143572C5"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Diammonium phosphate (DAP)</w:t>
                    </w:r>
                  </w:p>
                </w:tc>
                <w:tc>
                  <w:tcPr>
                    <w:tcW w:w="922" w:type="dxa"/>
                    <w:noWrap/>
                    <w:hideMark/>
                  </w:tcPr>
                  <w:p w14:paraId="6180A5F6"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1.00</w:t>
                    </w:r>
                  </w:p>
                </w:tc>
                <w:tc>
                  <w:tcPr>
                    <w:tcW w:w="1986" w:type="dxa"/>
                    <w:vMerge/>
                  </w:tcPr>
                  <w:p w14:paraId="0F3EFEF4" w14:textId="77777777" w:rsidR="004F0D3E" w:rsidRPr="00E708E8" w:rsidRDefault="004F0D3E" w:rsidP="00E708E8">
                    <w:pPr>
                      <w:rPr>
                        <w:color w:val="auto"/>
                        <w:szCs w:val="22"/>
                      </w:rPr>
                    </w:pPr>
                  </w:p>
                </w:tc>
              </w:tr>
              <w:tr w:rsidR="004F0D3E" w:rsidRPr="00E708E8" w14:paraId="6D53A711" w14:textId="7EC79175">
                <w:trPr>
                  <w:trHeight w:val="300"/>
                </w:trPr>
                <w:tc>
                  <w:tcPr>
                    <w:tcW w:w="3750" w:type="dxa"/>
                    <w:shd w:val="clear" w:color="auto" w:fill="D9D9D9" w:themeFill="background1" w:themeFillShade="D9"/>
                    <w:noWrap/>
                    <w:hideMark/>
                  </w:tcPr>
                  <w:p w14:paraId="0522D140"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Monoammonium phosphate (MAP)</w:t>
                    </w:r>
                  </w:p>
                </w:tc>
                <w:tc>
                  <w:tcPr>
                    <w:tcW w:w="922" w:type="dxa"/>
                    <w:noWrap/>
                    <w:hideMark/>
                  </w:tcPr>
                  <w:p w14:paraId="23C23ABA"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0.83</w:t>
                    </w:r>
                  </w:p>
                </w:tc>
                <w:tc>
                  <w:tcPr>
                    <w:tcW w:w="1986" w:type="dxa"/>
                    <w:vMerge/>
                  </w:tcPr>
                  <w:p w14:paraId="492425E5" w14:textId="77777777" w:rsidR="004F0D3E" w:rsidRPr="00E708E8" w:rsidRDefault="004F0D3E" w:rsidP="00E708E8">
                    <w:pPr>
                      <w:rPr>
                        <w:color w:val="auto"/>
                        <w:szCs w:val="22"/>
                      </w:rPr>
                    </w:pPr>
                  </w:p>
                </w:tc>
              </w:tr>
              <w:tr w:rsidR="004F0D3E" w:rsidRPr="00E708E8" w14:paraId="43B42A2E" w14:textId="0ACEADB8">
                <w:trPr>
                  <w:trHeight w:val="315"/>
                </w:trPr>
                <w:tc>
                  <w:tcPr>
                    <w:tcW w:w="3750" w:type="dxa"/>
                    <w:shd w:val="clear" w:color="auto" w:fill="D9D9D9" w:themeFill="background1" w:themeFillShade="D9"/>
                    <w:noWrap/>
                    <w:hideMark/>
                  </w:tcPr>
                  <w:p w14:paraId="3D3D2B8A"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Single Super Phosphate (SSP)</w:t>
                    </w:r>
                  </w:p>
                </w:tc>
                <w:tc>
                  <w:tcPr>
                    <w:tcW w:w="922" w:type="dxa"/>
                    <w:noWrap/>
                    <w:hideMark/>
                  </w:tcPr>
                  <w:p w14:paraId="6EBC2A6A"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0.26</w:t>
                    </w:r>
                  </w:p>
                </w:tc>
                <w:tc>
                  <w:tcPr>
                    <w:tcW w:w="1986" w:type="dxa"/>
                    <w:vMerge/>
                  </w:tcPr>
                  <w:p w14:paraId="35EB120F" w14:textId="77777777" w:rsidR="004F0D3E" w:rsidRPr="00E708E8" w:rsidRDefault="004F0D3E" w:rsidP="00E708E8">
                    <w:pPr>
                      <w:rPr>
                        <w:color w:val="auto"/>
                        <w:szCs w:val="22"/>
                      </w:rPr>
                    </w:pPr>
                  </w:p>
                </w:tc>
              </w:tr>
              <w:tr w:rsidR="004F0D3E" w:rsidRPr="00E708E8" w14:paraId="2025021C" w14:textId="1620955B">
                <w:trPr>
                  <w:trHeight w:val="300"/>
                </w:trPr>
                <w:tc>
                  <w:tcPr>
                    <w:tcW w:w="3750" w:type="dxa"/>
                    <w:shd w:val="clear" w:color="auto" w:fill="D9D9D9" w:themeFill="background1" w:themeFillShade="D9"/>
                    <w:noWrap/>
                    <w:hideMark/>
                  </w:tcPr>
                  <w:p w14:paraId="71C30258"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Sulphate of ammonia (SOA)</w:t>
                    </w:r>
                  </w:p>
                </w:tc>
                <w:tc>
                  <w:tcPr>
                    <w:tcW w:w="922" w:type="dxa"/>
                    <w:noWrap/>
                    <w:hideMark/>
                  </w:tcPr>
                  <w:p w14:paraId="613DEFCA"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0.75</w:t>
                    </w:r>
                  </w:p>
                </w:tc>
                <w:tc>
                  <w:tcPr>
                    <w:tcW w:w="1986" w:type="dxa"/>
                    <w:vMerge/>
                  </w:tcPr>
                  <w:p w14:paraId="7B0E779B" w14:textId="77777777" w:rsidR="004F0D3E" w:rsidRPr="00E708E8" w:rsidRDefault="004F0D3E" w:rsidP="00E708E8">
                    <w:pPr>
                      <w:rPr>
                        <w:color w:val="auto"/>
                        <w:szCs w:val="22"/>
                      </w:rPr>
                    </w:pPr>
                  </w:p>
                </w:tc>
              </w:tr>
              <w:tr w:rsidR="004F0D3E" w:rsidRPr="00E708E8" w14:paraId="604FE9B3" w14:textId="750F744F">
                <w:trPr>
                  <w:trHeight w:val="315"/>
                </w:trPr>
                <w:tc>
                  <w:tcPr>
                    <w:tcW w:w="3750" w:type="dxa"/>
                    <w:shd w:val="clear" w:color="auto" w:fill="D9D9D9" w:themeFill="background1" w:themeFillShade="D9"/>
                    <w:noWrap/>
                    <w:hideMark/>
                  </w:tcPr>
                  <w:p w14:paraId="46CEAAF6"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Urea</w:t>
                    </w:r>
                  </w:p>
                </w:tc>
                <w:tc>
                  <w:tcPr>
                    <w:tcW w:w="922" w:type="dxa"/>
                    <w:noWrap/>
                    <w:hideMark/>
                  </w:tcPr>
                  <w:p w14:paraId="01818174" w14:textId="77777777" w:rsidR="004F0D3E" w:rsidRPr="00E708E8" w:rsidRDefault="004F0D3E" w:rsidP="00E708E8">
                    <w:pPr>
                      <w:rPr>
                        <w:rFonts w:asciiTheme="majorHAnsi" w:eastAsia="Times New Roman" w:hAnsiTheme="majorHAnsi" w:cstheme="majorHAnsi"/>
                        <w:color w:val="auto"/>
                        <w:szCs w:val="22"/>
                        <w:lang w:val="en-AU" w:eastAsia="en-NZ"/>
                      </w:rPr>
                    </w:pPr>
                    <w:r w:rsidRPr="00E708E8">
                      <w:rPr>
                        <w:color w:val="auto"/>
                        <w:szCs w:val="22"/>
                        <w:lang w:val="en-AU"/>
                      </w:rPr>
                      <w:t>1.50</w:t>
                    </w:r>
                  </w:p>
                </w:tc>
                <w:tc>
                  <w:tcPr>
                    <w:tcW w:w="1986" w:type="dxa"/>
                    <w:vMerge/>
                  </w:tcPr>
                  <w:p w14:paraId="6CEDF667" w14:textId="77777777" w:rsidR="004F0D3E" w:rsidRPr="00E708E8" w:rsidRDefault="004F0D3E" w:rsidP="00E708E8">
                    <w:pPr>
                      <w:rPr>
                        <w:color w:val="auto"/>
                        <w:szCs w:val="22"/>
                      </w:rPr>
                    </w:pPr>
                  </w:p>
                </w:tc>
              </w:tr>
            </w:tbl>
            <w:p w14:paraId="3EBC134B" w14:textId="77777777" w:rsidR="00E708E8" w:rsidRDefault="00E708E8" w:rsidP="0074263E">
              <w:pPr>
                <w:pStyle w:val="Caption"/>
              </w:pPr>
              <w:bookmarkStart w:id="182" w:name="_Toc210741717"/>
              <w:bookmarkStart w:id="183" w:name="_Toc210745405"/>
            </w:p>
            <w:p w14:paraId="4FA17B84" w14:textId="648E6E64" w:rsidR="00E708E8" w:rsidRDefault="00E708E8" w:rsidP="00B3238C">
              <w:pPr>
                <w:pStyle w:val="Caption"/>
              </w:pPr>
              <w:bookmarkStart w:id="184" w:name="_Toc215758124"/>
              <w:bookmarkStart w:id="185" w:name="_Toc224680729"/>
              <w:r>
                <w:t>Table</w:t>
              </w:r>
              <w:r w:rsidR="00B3238C">
                <w:t xml:space="preserve"> A.3.1.</w:t>
              </w:r>
              <w:r w:rsidR="007C71EC">
                <w:fldChar w:fldCharType="begin"/>
              </w:r>
              <w:r w:rsidR="007C71EC">
                <w:instrText xml:space="preserve"> SEQ A.3.1. \* ARABIC </w:instrText>
              </w:r>
              <w:r w:rsidR="007C71EC">
                <w:fldChar w:fldCharType="separate"/>
              </w:r>
              <w:r w:rsidR="00403175">
                <w:rPr>
                  <w:noProof/>
                </w:rPr>
                <w:t>3</w:t>
              </w:r>
              <w:r w:rsidR="007C71EC">
                <w:rPr>
                  <w:noProof/>
                </w:rPr>
                <w:fldChar w:fldCharType="end"/>
              </w:r>
              <w:r>
                <w:t xml:space="preserve">: </w:t>
              </w:r>
              <w:r w:rsidRPr="00E708E8">
                <w:rPr>
                  <w:szCs w:val="22"/>
                </w:rPr>
                <w:t xml:space="preserve">Life-cycle emission factors </w:t>
              </w:r>
              <w:r w:rsidRPr="00E708E8">
                <w:rPr>
                  <w:iCs/>
                  <w:spacing w:val="2"/>
                  <w:kern w:val="21"/>
                  <w:szCs w:val="22"/>
                </w:rPr>
                <w:t>for the production of components contained in inorganic fertilisers</w:t>
              </w:r>
              <w:r w:rsidR="00A71120">
                <w:rPr>
                  <w:iCs/>
                  <w:spacing w:val="2"/>
                  <w:kern w:val="21"/>
                  <w:szCs w:val="22"/>
                </w:rPr>
                <w:t xml:space="preserve"> </w:t>
              </w:r>
              <w:r w:rsidR="00A71120" w:rsidRPr="00A71120">
                <w:rPr>
                  <w:szCs w:val="22"/>
                </w:rPr>
                <w:t>(</w:t>
              </w:r>
              <w:r w:rsidR="00A71120" w:rsidRPr="00A71120">
                <w:rPr>
                  <w:iCs/>
                  <w:spacing w:val="2"/>
                  <w:kern w:val="21"/>
                  <w:szCs w:val="22"/>
                </w:rPr>
                <w:t>kg CO</w:t>
              </w:r>
              <w:r w:rsidR="00A71120" w:rsidRPr="00A71120">
                <w:rPr>
                  <w:iCs/>
                  <w:spacing w:val="2"/>
                  <w:kern w:val="21"/>
                  <w:szCs w:val="22"/>
                  <w:vertAlign w:val="subscript"/>
                </w:rPr>
                <w:t>2</w:t>
              </w:r>
              <w:r w:rsidR="00A71120" w:rsidRPr="00A71120">
                <w:rPr>
                  <w:iCs/>
                  <w:spacing w:val="2"/>
                  <w:kern w:val="21"/>
                  <w:szCs w:val="22"/>
                </w:rPr>
                <w:t>e/kg</w:t>
              </w:r>
              <w:r w:rsidR="00A71120">
                <w:rPr>
                  <w:iCs/>
                  <w:spacing w:val="2"/>
                  <w:kern w:val="21"/>
                  <w:szCs w:val="22"/>
                </w:rPr>
                <w:t xml:space="preserve"> component</w:t>
              </w:r>
              <w:r w:rsidR="00A71120" w:rsidRPr="00A71120">
                <w:rPr>
                  <w:iCs/>
                  <w:spacing w:val="2"/>
                  <w:kern w:val="21"/>
                  <w:szCs w:val="22"/>
                </w:rPr>
                <w:t>)</w:t>
              </w:r>
              <w:r w:rsidR="00A71120" w:rsidRPr="00A71120">
                <w:rPr>
                  <w:szCs w:val="22"/>
                </w:rPr>
                <w:t xml:space="preserve"> </w:t>
              </w:r>
              <w:r w:rsidRPr="00E708E8">
                <w:rPr>
                  <w:szCs w:val="22"/>
                </w:rPr>
                <w:t>(EF</w:t>
              </w:r>
              <w:r>
                <w:rPr>
                  <w:szCs w:val="22"/>
                  <w:vertAlign w:val="subscript"/>
                </w:rPr>
                <w:t>c</w:t>
              </w:r>
              <w:r>
                <w:t>)</w:t>
              </w:r>
              <w:bookmarkEnd w:id="184"/>
              <w:bookmarkEnd w:id="185"/>
            </w:p>
            <w:tbl>
              <w:tblPr>
                <w:tblStyle w:val="TableGrid"/>
                <w:tblW w:w="0" w:type="auto"/>
                <w:tblLook w:val="04A0" w:firstRow="1" w:lastRow="0" w:firstColumn="1" w:lastColumn="0" w:noHBand="0" w:noVBand="1"/>
              </w:tblPr>
              <w:tblGrid>
                <w:gridCol w:w="1696"/>
                <w:gridCol w:w="851"/>
                <w:gridCol w:w="1341"/>
              </w:tblGrid>
              <w:tr w:rsidR="004F0D3E" w:rsidRPr="00DE22FD" w14:paraId="3DAB0150" w14:textId="767146D1" w:rsidTr="004F0D3E">
                <w:tc>
                  <w:tcPr>
                    <w:tcW w:w="1696" w:type="dxa"/>
                    <w:shd w:val="clear" w:color="auto" w:fill="000000" w:themeFill="text1"/>
                  </w:tcPr>
                  <w:p w14:paraId="00DB3ACE" w14:textId="6DA1B2A7" w:rsidR="004F0D3E" w:rsidRPr="00E708E8" w:rsidRDefault="004F0D3E">
                    <w:pPr>
                      <w:tabs>
                        <w:tab w:val="left" w:pos="142"/>
                        <w:tab w:val="num" w:pos="540"/>
                      </w:tabs>
                      <w:spacing w:before="40" w:after="40" w:line="288" w:lineRule="auto"/>
                      <w:rPr>
                        <w:b/>
                        <w:bCs w:val="0"/>
                        <w:iCs/>
                        <w:color w:val="auto"/>
                        <w:spacing w:val="2"/>
                        <w:kern w:val="21"/>
                        <w:szCs w:val="22"/>
                        <w:lang w:val="en-AU"/>
                      </w:rPr>
                    </w:pPr>
                    <w:r w:rsidRPr="00E708E8">
                      <w:rPr>
                        <w:b/>
                        <w:iCs/>
                        <w:color w:val="auto"/>
                        <w:spacing w:val="2"/>
                        <w:kern w:val="21"/>
                        <w:szCs w:val="22"/>
                        <w:lang w:val="en-AU"/>
                      </w:rPr>
                      <w:t>Component</w:t>
                    </w:r>
                    <w:r>
                      <w:rPr>
                        <w:b/>
                        <w:iCs/>
                        <w:color w:val="auto"/>
                        <w:spacing w:val="2"/>
                        <w:kern w:val="21"/>
                        <w:szCs w:val="22"/>
                        <w:lang w:val="en-AU"/>
                      </w:rPr>
                      <w:t xml:space="preserve"> c</w:t>
                    </w:r>
                  </w:p>
                </w:tc>
                <w:tc>
                  <w:tcPr>
                    <w:tcW w:w="851" w:type="dxa"/>
                    <w:shd w:val="clear" w:color="auto" w:fill="000000" w:themeFill="text1"/>
                  </w:tcPr>
                  <w:p w14:paraId="756BA522" w14:textId="77777777" w:rsidR="004F0D3E" w:rsidRPr="00E708E8" w:rsidRDefault="004F0D3E">
                    <w:pPr>
                      <w:tabs>
                        <w:tab w:val="left" w:pos="142"/>
                        <w:tab w:val="num" w:pos="540"/>
                      </w:tabs>
                      <w:spacing w:before="40" w:after="40" w:line="288" w:lineRule="auto"/>
                      <w:rPr>
                        <w:b/>
                        <w:bCs w:val="0"/>
                        <w:iCs/>
                        <w:color w:val="auto"/>
                        <w:spacing w:val="2"/>
                        <w:kern w:val="21"/>
                        <w:szCs w:val="22"/>
                        <w:vertAlign w:val="subscript"/>
                        <w:lang w:val="en-AU"/>
                      </w:rPr>
                    </w:pPr>
                    <w:r w:rsidRPr="00E708E8">
                      <w:rPr>
                        <w:b/>
                        <w:iCs/>
                        <w:color w:val="auto"/>
                        <w:spacing w:val="2"/>
                        <w:kern w:val="21"/>
                        <w:szCs w:val="22"/>
                        <w:lang w:val="en-AU"/>
                      </w:rPr>
                      <w:t>EF</w:t>
                    </w:r>
                    <w:r w:rsidRPr="00E708E8">
                      <w:rPr>
                        <w:b/>
                        <w:iCs/>
                        <w:color w:val="auto"/>
                        <w:spacing w:val="2"/>
                        <w:kern w:val="21"/>
                        <w:szCs w:val="22"/>
                        <w:vertAlign w:val="subscript"/>
                        <w:lang w:val="en-AU"/>
                      </w:rPr>
                      <w:t>c</w:t>
                    </w:r>
                  </w:p>
                </w:tc>
                <w:tc>
                  <w:tcPr>
                    <w:tcW w:w="1341" w:type="dxa"/>
                    <w:shd w:val="clear" w:color="auto" w:fill="000000" w:themeFill="text1"/>
                  </w:tcPr>
                  <w:p w14:paraId="72B6B39D" w14:textId="31926807" w:rsidR="004F0D3E" w:rsidRPr="00E708E8" w:rsidRDefault="004F0D3E">
                    <w:pPr>
                      <w:tabs>
                        <w:tab w:val="left" w:pos="142"/>
                        <w:tab w:val="num" w:pos="540"/>
                      </w:tabs>
                      <w:spacing w:before="40" w:after="40" w:line="288" w:lineRule="auto"/>
                      <w:rPr>
                        <w:b/>
                        <w:iCs/>
                        <w:color w:val="auto"/>
                        <w:spacing w:val="2"/>
                        <w:kern w:val="21"/>
                        <w:szCs w:val="22"/>
                      </w:rPr>
                    </w:pPr>
                    <w:r w:rsidRPr="004F0D3E">
                      <w:rPr>
                        <w:b/>
                        <w:iCs/>
                        <w:color w:val="FFFFFF" w:themeColor="background1"/>
                        <w:spacing w:val="2"/>
                        <w:kern w:val="21"/>
                        <w:szCs w:val="22"/>
                      </w:rPr>
                      <w:t>Reference</w:t>
                    </w:r>
                  </w:p>
                </w:tc>
              </w:tr>
              <w:tr w:rsidR="004F0D3E" w:rsidRPr="00DE22FD" w14:paraId="0BDD0220" w14:textId="66157941" w:rsidTr="004F0D3E">
                <w:tc>
                  <w:tcPr>
                    <w:tcW w:w="1696" w:type="dxa"/>
                    <w:shd w:val="clear" w:color="auto" w:fill="D9D9D9" w:themeFill="background1" w:themeFillShade="D9"/>
                  </w:tcPr>
                  <w:p w14:paraId="645E3818" w14:textId="77777777"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N</w:t>
                    </w:r>
                  </w:p>
                </w:tc>
                <w:tc>
                  <w:tcPr>
                    <w:tcW w:w="851" w:type="dxa"/>
                  </w:tcPr>
                  <w:p w14:paraId="0D9AEF5A" w14:textId="618D7B86" w:rsidR="004F0D3E" w:rsidRPr="00E708E8" w:rsidRDefault="00DA6E7B">
                    <w:pPr>
                      <w:tabs>
                        <w:tab w:val="left" w:pos="142"/>
                        <w:tab w:val="num" w:pos="540"/>
                      </w:tabs>
                      <w:spacing w:before="40" w:after="40" w:line="288" w:lineRule="auto"/>
                      <w:rPr>
                        <w:iCs/>
                        <w:color w:val="auto"/>
                        <w:spacing w:val="2"/>
                        <w:kern w:val="21"/>
                        <w:szCs w:val="22"/>
                        <w:lang w:val="en-AU"/>
                      </w:rPr>
                    </w:pPr>
                    <w:r>
                      <w:rPr>
                        <w:iCs/>
                        <w:color w:val="auto"/>
                        <w:spacing w:val="2"/>
                        <w:kern w:val="21"/>
                        <w:szCs w:val="22"/>
                        <w:lang w:val="en-AU"/>
                      </w:rPr>
                      <w:t>3.25</w:t>
                    </w:r>
                  </w:p>
                </w:tc>
                <w:tc>
                  <w:tcPr>
                    <w:tcW w:w="1341" w:type="dxa"/>
                    <w:vMerge w:val="restart"/>
                    <w:vAlign w:val="center"/>
                  </w:tcPr>
                  <w:p w14:paraId="60D9B01E" w14:textId="053CE5AB" w:rsidR="004F0D3E" w:rsidRPr="00E708E8" w:rsidRDefault="004F0D3E" w:rsidP="004F0D3E">
                    <w:pPr>
                      <w:tabs>
                        <w:tab w:val="left" w:pos="142"/>
                        <w:tab w:val="num" w:pos="540"/>
                      </w:tabs>
                      <w:spacing w:before="40" w:after="40" w:line="288" w:lineRule="auto"/>
                      <w:rPr>
                        <w:iCs/>
                        <w:color w:val="auto"/>
                        <w:spacing w:val="2"/>
                        <w:kern w:val="21"/>
                        <w:szCs w:val="22"/>
                      </w:rPr>
                    </w:pPr>
                    <w:r>
                      <w:rPr>
                        <w:color w:val="auto"/>
                        <w:szCs w:val="22"/>
                      </w:rPr>
                      <w:t xml:space="preserve">Horticulture Australia Ltd </w:t>
                    </w:r>
                    <w:r>
                      <w:rPr>
                        <w:color w:val="auto"/>
                        <w:szCs w:val="22"/>
                      </w:rPr>
                      <w:fldChar w:fldCharType="begin"/>
                    </w:r>
                    <w:r w:rsidR="00F66392">
                      <w:rPr>
                        <w:color w:val="auto"/>
                        <w:szCs w:val="22"/>
                      </w:rPr>
                      <w:instrText xml:space="preserve"> ADDIN ZOTERO_ITEM CSL_CITATION {"citationID":"E06Xrkku","properties":{"unsorted":false,"formattedCitation":"[8]","plainCitation":"[8]","noteIndex":0},"citationItems":[{"id":64,"uris":["http://zotero.org/users/17543967/items/XGS3I39Q"],"itemData":{"id":64,"type":"report","genre":"Discussion Paper 4","publisher":"Horticulture Australia Ltd","publisher-place":"Sydney","title":"Vegetable Industry Carbon Footprint Scoping Study Preliminary Estimation of the Carbon Footprint of the Australian  Vegetable  Industry","author":[{"family":"O'Halloran","given":"N.J"},{"family":"Fisher","given":"P.D"},{"family":"Rab","given":"M.A"}],"issued":{"date-parts":[["2008"]]}}}],"schema":"https://github.com/citation-style-language/schema/raw/master/csl-citation.json"} </w:instrText>
                    </w:r>
                    <w:r>
                      <w:rPr>
                        <w:color w:val="auto"/>
                        <w:szCs w:val="22"/>
                      </w:rPr>
                      <w:fldChar w:fldCharType="separate"/>
                    </w:r>
                    <w:r w:rsidR="00F66392" w:rsidRPr="00F66392">
                      <w:rPr>
                        <w:rFonts w:cs="Arial"/>
                      </w:rPr>
                      <w:t>[8]</w:t>
                    </w:r>
                    <w:r>
                      <w:rPr>
                        <w:color w:val="auto"/>
                        <w:szCs w:val="22"/>
                      </w:rPr>
                      <w:fldChar w:fldCharType="end"/>
                    </w:r>
                  </w:p>
                </w:tc>
              </w:tr>
              <w:tr w:rsidR="004F0D3E" w:rsidRPr="00DE22FD" w14:paraId="3B10489F" w14:textId="1A465242" w:rsidTr="004F0D3E">
                <w:tc>
                  <w:tcPr>
                    <w:tcW w:w="1696" w:type="dxa"/>
                    <w:shd w:val="clear" w:color="auto" w:fill="D9D9D9" w:themeFill="background1" w:themeFillShade="D9"/>
                  </w:tcPr>
                  <w:p w14:paraId="38A74278" w14:textId="77777777"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P</w:t>
                    </w:r>
                  </w:p>
                </w:tc>
                <w:tc>
                  <w:tcPr>
                    <w:tcW w:w="851" w:type="dxa"/>
                  </w:tcPr>
                  <w:p w14:paraId="03ADBBF5" w14:textId="0BC8B520"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w:t>
                    </w:r>
                    <w:r w:rsidR="00DA6E7B">
                      <w:rPr>
                        <w:iCs/>
                        <w:color w:val="auto"/>
                        <w:spacing w:val="2"/>
                        <w:kern w:val="21"/>
                        <w:szCs w:val="22"/>
                        <w:lang w:val="en-AU"/>
                      </w:rPr>
                      <w:t>.9</w:t>
                    </w:r>
                  </w:p>
                </w:tc>
                <w:tc>
                  <w:tcPr>
                    <w:tcW w:w="1341" w:type="dxa"/>
                    <w:vMerge/>
                  </w:tcPr>
                  <w:p w14:paraId="16CE5BE9" w14:textId="77777777" w:rsidR="004F0D3E" w:rsidRPr="00E708E8" w:rsidRDefault="004F0D3E">
                    <w:pPr>
                      <w:tabs>
                        <w:tab w:val="left" w:pos="142"/>
                        <w:tab w:val="num" w:pos="540"/>
                      </w:tabs>
                      <w:spacing w:before="40" w:after="40" w:line="288" w:lineRule="auto"/>
                      <w:rPr>
                        <w:iCs/>
                        <w:color w:val="auto"/>
                        <w:spacing w:val="2"/>
                        <w:kern w:val="21"/>
                        <w:szCs w:val="22"/>
                      </w:rPr>
                    </w:pPr>
                  </w:p>
                </w:tc>
              </w:tr>
              <w:tr w:rsidR="004F0D3E" w:rsidRPr="00DE22FD" w14:paraId="61B59561" w14:textId="05A8BA63" w:rsidTr="004F0D3E">
                <w:tc>
                  <w:tcPr>
                    <w:tcW w:w="1696" w:type="dxa"/>
                    <w:shd w:val="clear" w:color="auto" w:fill="D9D9D9" w:themeFill="background1" w:themeFillShade="D9"/>
                  </w:tcPr>
                  <w:p w14:paraId="7ABED273" w14:textId="77777777"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K</w:t>
                    </w:r>
                  </w:p>
                </w:tc>
                <w:tc>
                  <w:tcPr>
                    <w:tcW w:w="851" w:type="dxa"/>
                  </w:tcPr>
                  <w:p w14:paraId="059C8C0D" w14:textId="2DD94041"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0.6</w:t>
                    </w:r>
                  </w:p>
                </w:tc>
                <w:tc>
                  <w:tcPr>
                    <w:tcW w:w="1341" w:type="dxa"/>
                    <w:vMerge/>
                  </w:tcPr>
                  <w:p w14:paraId="3503190B" w14:textId="77777777" w:rsidR="004F0D3E" w:rsidRPr="00E708E8" w:rsidRDefault="004F0D3E">
                    <w:pPr>
                      <w:tabs>
                        <w:tab w:val="left" w:pos="142"/>
                        <w:tab w:val="num" w:pos="540"/>
                      </w:tabs>
                      <w:spacing w:before="40" w:after="40" w:line="288" w:lineRule="auto"/>
                      <w:rPr>
                        <w:iCs/>
                        <w:color w:val="auto"/>
                        <w:spacing w:val="2"/>
                        <w:kern w:val="21"/>
                        <w:szCs w:val="22"/>
                      </w:rPr>
                    </w:pPr>
                  </w:p>
                </w:tc>
              </w:tr>
              <w:tr w:rsidR="004F0D3E" w:rsidRPr="00DE22FD" w14:paraId="0CC9D282" w14:textId="52E493DC" w:rsidTr="004F0D3E">
                <w:tc>
                  <w:tcPr>
                    <w:tcW w:w="1696" w:type="dxa"/>
                    <w:shd w:val="clear" w:color="auto" w:fill="D9D9D9" w:themeFill="background1" w:themeFillShade="D9"/>
                  </w:tcPr>
                  <w:p w14:paraId="0E308F18" w14:textId="77777777"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S</w:t>
                    </w:r>
                  </w:p>
                </w:tc>
                <w:tc>
                  <w:tcPr>
                    <w:tcW w:w="851" w:type="dxa"/>
                  </w:tcPr>
                  <w:p w14:paraId="77EE51EC" w14:textId="0282B6DD" w:rsidR="004F0D3E" w:rsidRPr="00E708E8" w:rsidRDefault="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0.</w:t>
                    </w:r>
                    <w:r w:rsidR="00DA6E7B">
                      <w:rPr>
                        <w:iCs/>
                        <w:color w:val="auto"/>
                        <w:spacing w:val="2"/>
                        <w:kern w:val="21"/>
                        <w:szCs w:val="22"/>
                        <w:lang w:val="en-AU"/>
                      </w:rPr>
                      <w:t>3</w:t>
                    </w:r>
                  </w:p>
                </w:tc>
                <w:tc>
                  <w:tcPr>
                    <w:tcW w:w="1341" w:type="dxa"/>
                    <w:vMerge/>
                  </w:tcPr>
                  <w:p w14:paraId="26094919" w14:textId="77777777" w:rsidR="004F0D3E" w:rsidRPr="00E708E8" w:rsidRDefault="004F0D3E">
                    <w:pPr>
                      <w:tabs>
                        <w:tab w:val="left" w:pos="142"/>
                        <w:tab w:val="num" w:pos="540"/>
                      </w:tabs>
                      <w:spacing w:before="40" w:after="40" w:line="288" w:lineRule="auto"/>
                      <w:rPr>
                        <w:iCs/>
                        <w:color w:val="auto"/>
                        <w:spacing w:val="2"/>
                        <w:kern w:val="21"/>
                        <w:szCs w:val="22"/>
                      </w:rPr>
                    </w:pPr>
                  </w:p>
                </w:tc>
              </w:tr>
            </w:tbl>
            <w:p w14:paraId="0E161974" w14:textId="77777777" w:rsidR="00E708E8" w:rsidRDefault="00E708E8" w:rsidP="00E708E8"/>
            <w:p w14:paraId="6DF6276E" w14:textId="2CF3ACE7" w:rsidR="00E708E8" w:rsidRDefault="00E708E8" w:rsidP="00B3238C">
              <w:pPr>
                <w:pStyle w:val="Caption"/>
              </w:pPr>
              <w:bookmarkStart w:id="186" w:name="_Toc215758125"/>
              <w:bookmarkStart w:id="187" w:name="_Toc224680730"/>
              <w:r>
                <w:t>Table</w:t>
              </w:r>
              <w:r w:rsidR="00B3238C">
                <w:t xml:space="preserve"> A.3.1.</w:t>
              </w:r>
              <w:r w:rsidR="007C71EC">
                <w:fldChar w:fldCharType="begin"/>
              </w:r>
              <w:r w:rsidR="007C71EC">
                <w:instrText xml:space="preserve"> SEQ A.3.1. \* ARABIC </w:instrText>
              </w:r>
              <w:r w:rsidR="007C71EC">
                <w:fldChar w:fldCharType="separate"/>
              </w:r>
              <w:r w:rsidR="00403175">
                <w:rPr>
                  <w:noProof/>
                </w:rPr>
                <w:t>4</w:t>
              </w:r>
              <w:r w:rsidR="007C71EC">
                <w:rPr>
                  <w:noProof/>
                </w:rPr>
                <w:fldChar w:fldCharType="end"/>
              </w:r>
              <w:r>
                <w:t xml:space="preserve">: </w:t>
              </w:r>
              <w:r w:rsidRPr="00E708E8">
                <w:rPr>
                  <w:szCs w:val="22"/>
                </w:rPr>
                <w:t xml:space="preserve">Life-cycle emission factors </w:t>
              </w:r>
              <w:r w:rsidRPr="00E708E8">
                <w:rPr>
                  <w:iCs/>
                  <w:spacing w:val="2"/>
                  <w:kern w:val="21"/>
                  <w:szCs w:val="22"/>
                </w:rPr>
                <w:t>for the production of components contained in</w:t>
              </w:r>
              <w:r w:rsidR="00313EF5">
                <w:rPr>
                  <w:iCs/>
                  <w:spacing w:val="2"/>
                  <w:kern w:val="21"/>
                  <w:szCs w:val="22"/>
                </w:rPr>
                <w:t xml:space="preserve"> agrichemicals</w:t>
              </w:r>
              <w:r w:rsidR="00A71120">
                <w:rPr>
                  <w:iCs/>
                  <w:spacing w:val="2"/>
                  <w:kern w:val="21"/>
                  <w:szCs w:val="22"/>
                </w:rPr>
                <w:t xml:space="preserve"> </w:t>
              </w:r>
              <w:r w:rsidR="00A71120" w:rsidRPr="00A71120">
                <w:rPr>
                  <w:szCs w:val="22"/>
                </w:rPr>
                <w:t>(</w:t>
              </w:r>
              <w:r w:rsidR="00A71120" w:rsidRPr="00A71120">
                <w:rPr>
                  <w:iCs/>
                  <w:spacing w:val="2"/>
                  <w:kern w:val="21"/>
                  <w:szCs w:val="22"/>
                </w:rPr>
                <w:t>kg CO</w:t>
              </w:r>
              <w:r w:rsidR="00A71120" w:rsidRPr="00A71120">
                <w:rPr>
                  <w:iCs/>
                  <w:spacing w:val="2"/>
                  <w:kern w:val="21"/>
                  <w:szCs w:val="22"/>
                  <w:vertAlign w:val="subscript"/>
                </w:rPr>
                <w:t>2</w:t>
              </w:r>
              <w:r w:rsidR="00A71120" w:rsidRPr="00A71120">
                <w:rPr>
                  <w:iCs/>
                  <w:spacing w:val="2"/>
                  <w:kern w:val="21"/>
                  <w:szCs w:val="22"/>
                </w:rPr>
                <w:t>e/kg)</w:t>
              </w:r>
              <w:r w:rsidR="00A71120" w:rsidRPr="00A71120">
                <w:rPr>
                  <w:szCs w:val="22"/>
                </w:rPr>
                <w:t xml:space="preserve"> </w:t>
              </w:r>
              <w:r w:rsidRPr="00E708E8">
                <w:rPr>
                  <w:szCs w:val="22"/>
                </w:rPr>
                <w:t>(EF</w:t>
              </w:r>
              <w:r>
                <w:rPr>
                  <w:szCs w:val="22"/>
                  <w:vertAlign w:val="subscript"/>
                </w:rPr>
                <w:t>h</w:t>
              </w:r>
              <w:r>
                <w:t>)</w:t>
              </w:r>
              <w:bookmarkEnd w:id="186"/>
              <w:bookmarkEnd w:id="187"/>
            </w:p>
            <w:tbl>
              <w:tblPr>
                <w:tblStyle w:val="TableGrid"/>
                <w:tblW w:w="6468" w:type="dxa"/>
                <w:tblLook w:val="04A0" w:firstRow="1" w:lastRow="0" w:firstColumn="1" w:lastColumn="0" w:noHBand="0" w:noVBand="1"/>
              </w:tblPr>
              <w:tblGrid>
                <w:gridCol w:w="4096"/>
                <w:gridCol w:w="1031"/>
                <w:gridCol w:w="1341"/>
              </w:tblGrid>
              <w:tr w:rsidR="004F0D3E" w:rsidRPr="00E708E8" w14:paraId="70344C23" w14:textId="0EEE7DD7" w:rsidTr="004F0D3E">
                <w:tc>
                  <w:tcPr>
                    <w:tcW w:w="4096" w:type="dxa"/>
                    <w:shd w:val="clear" w:color="auto" w:fill="000000" w:themeFill="text1"/>
                  </w:tcPr>
                  <w:p w14:paraId="5898FE03" w14:textId="77777777" w:rsidR="004F0D3E" w:rsidRPr="00E708E8" w:rsidRDefault="004F0D3E" w:rsidP="004F0D3E">
                    <w:pPr>
                      <w:tabs>
                        <w:tab w:val="left" w:pos="142"/>
                        <w:tab w:val="num" w:pos="540"/>
                      </w:tabs>
                      <w:spacing w:before="40" w:after="40" w:line="288" w:lineRule="auto"/>
                      <w:rPr>
                        <w:b/>
                        <w:bCs w:val="0"/>
                        <w:iCs/>
                        <w:color w:val="auto"/>
                        <w:spacing w:val="2"/>
                        <w:kern w:val="21"/>
                        <w:szCs w:val="22"/>
                        <w:lang w:val="en-AU"/>
                      </w:rPr>
                    </w:pPr>
                    <w:r w:rsidRPr="00E708E8">
                      <w:rPr>
                        <w:b/>
                        <w:iCs/>
                        <w:color w:val="auto"/>
                        <w:spacing w:val="2"/>
                        <w:kern w:val="21"/>
                        <w:szCs w:val="22"/>
                        <w:lang w:val="en-AU"/>
                      </w:rPr>
                      <w:t>Agrichemical type h</w:t>
                    </w:r>
                  </w:p>
                </w:tc>
                <w:tc>
                  <w:tcPr>
                    <w:tcW w:w="1031" w:type="dxa"/>
                    <w:shd w:val="clear" w:color="auto" w:fill="000000" w:themeFill="text1"/>
                  </w:tcPr>
                  <w:p w14:paraId="0055A1FE" w14:textId="77777777" w:rsidR="004F0D3E" w:rsidRPr="00E708E8" w:rsidRDefault="004F0D3E" w:rsidP="004F0D3E">
                    <w:pPr>
                      <w:tabs>
                        <w:tab w:val="left" w:pos="142"/>
                        <w:tab w:val="num" w:pos="540"/>
                      </w:tabs>
                      <w:spacing w:before="40" w:after="40" w:line="288" w:lineRule="auto"/>
                      <w:rPr>
                        <w:b/>
                        <w:bCs w:val="0"/>
                        <w:iCs/>
                        <w:color w:val="auto"/>
                        <w:spacing w:val="2"/>
                        <w:kern w:val="21"/>
                        <w:szCs w:val="22"/>
                        <w:vertAlign w:val="subscript"/>
                        <w:lang w:val="en-AU"/>
                      </w:rPr>
                    </w:pPr>
                    <w:r w:rsidRPr="00E708E8">
                      <w:rPr>
                        <w:b/>
                        <w:iCs/>
                        <w:color w:val="auto"/>
                        <w:spacing w:val="2"/>
                        <w:kern w:val="21"/>
                        <w:szCs w:val="22"/>
                        <w:lang w:val="en-AU"/>
                      </w:rPr>
                      <w:t>EF</w:t>
                    </w:r>
                    <w:r w:rsidRPr="00E708E8">
                      <w:rPr>
                        <w:b/>
                        <w:iCs/>
                        <w:color w:val="auto"/>
                        <w:spacing w:val="2"/>
                        <w:kern w:val="21"/>
                        <w:szCs w:val="22"/>
                        <w:vertAlign w:val="subscript"/>
                        <w:lang w:val="en-AU"/>
                      </w:rPr>
                      <w:t>h</w:t>
                    </w:r>
                  </w:p>
                </w:tc>
                <w:tc>
                  <w:tcPr>
                    <w:tcW w:w="1341" w:type="dxa"/>
                    <w:shd w:val="clear" w:color="auto" w:fill="000000" w:themeFill="text1"/>
                  </w:tcPr>
                  <w:p w14:paraId="6E5E6BE2" w14:textId="068C0680" w:rsidR="004F0D3E" w:rsidRPr="004F0D3E" w:rsidRDefault="004F0D3E" w:rsidP="004F0D3E">
                    <w:pPr>
                      <w:tabs>
                        <w:tab w:val="left" w:pos="142"/>
                        <w:tab w:val="num" w:pos="540"/>
                      </w:tabs>
                      <w:spacing w:before="40" w:after="40" w:line="288" w:lineRule="auto"/>
                      <w:rPr>
                        <w:b/>
                        <w:iCs/>
                        <w:color w:val="FFFFFF" w:themeColor="background1"/>
                        <w:spacing w:val="2"/>
                        <w:kern w:val="21"/>
                        <w:szCs w:val="22"/>
                      </w:rPr>
                    </w:pPr>
                    <w:r w:rsidRPr="004F0D3E">
                      <w:rPr>
                        <w:b/>
                        <w:iCs/>
                        <w:color w:val="FFFFFF" w:themeColor="background1"/>
                        <w:spacing w:val="2"/>
                        <w:kern w:val="21"/>
                        <w:szCs w:val="22"/>
                      </w:rPr>
                      <w:t>Reference</w:t>
                    </w:r>
                  </w:p>
                </w:tc>
              </w:tr>
              <w:tr w:rsidR="004F0D3E" w:rsidRPr="00E708E8" w14:paraId="2F800557" w14:textId="375DA195" w:rsidTr="004F0D3E">
                <w:tc>
                  <w:tcPr>
                    <w:tcW w:w="4096" w:type="dxa"/>
                    <w:shd w:val="clear" w:color="auto" w:fill="D9D9D9" w:themeFill="background1" w:themeFillShade="D9"/>
                  </w:tcPr>
                  <w:p w14:paraId="2159C3C5"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Herbicide (paraquat, diquat, glyphosate)</w:t>
                    </w:r>
                  </w:p>
                </w:tc>
                <w:tc>
                  <w:tcPr>
                    <w:tcW w:w="1031" w:type="dxa"/>
                  </w:tcPr>
                  <w:p w14:paraId="0BB81165"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33</w:t>
                    </w:r>
                  </w:p>
                </w:tc>
                <w:tc>
                  <w:tcPr>
                    <w:tcW w:w="1341" w:type="dxa"/>
                    <w:vMerge w:val="restart"/>
                    <w:vAlign w:val="center"/>
                  </w:tcPr>
                  <w:p w14:paraId="1E0C9AF0" w14:textId="47225EBD" w:rsidR="004F0D3E" w:rsidRPr="00E708E8" w:rsidRDefault="004F0D3E" w:rsidP="004F0D3E">
                    <w:pPr>
                      <w:tabs>
                        <w:tab w:val="left" w:pos="142"/>
                        <w:tab w:val="num" w:pos="540"/>
                      </w:tabs>
                      <w:spacing w:before="40" w:after="40" w:line="288" w:lineRule="auto"/>
                      <w:rPr>
                        <w:iCs/>
                        <w:color w:val="auto"/>
                        <w:spacing w:val="2"/>
                        <w:kern w:val="21"/>
                        <w:szCs w:val="22"/>
                      </w:rPr>
                    </w:pPr>
                    <w:r>
                      <w:rPr>
                        <w:color w:val="auto"/>
                        <w:szCs w:val="22"/>
                      </w:rPr>
                      <w:t xml:space="preserve">Horticulture Australia Ltd </w:t>
                    </w:r>
                    <w:r>
                      <w:rPr>
                        <w:color w:val="auto"/>
                        <w:szCs w:val="22"/>
                      </w:rPr>
                      <w:fldChar w:fldCharType="begin"/>
                    </w:r>
                    <w:r w:rsidR="00F66392">
                      <w:rPr>
                        <w:color w:val="auto"/>
                        <w:szCs w:val="22"/>
                      </w:rPr>
                      <w:instrText xml:space="preserve"> ADDIN ZOTERO_ITEM CSL_CITATION {"citationID":"NIYvsGkn","properties":{"unsorted":false,"formattedCitation":"[8]","plainCitation":"[8]","noteIndex":0},"citationItems":[{"id":64,"uris":["http://zotero.org/users/17543967/items/XGS3I39Q"],"itemData":{"id":64,"type":"report","genre":"Discussion Paper 4","publisher":"Horticulture Australia Ltd","publisher-place":"Sydney","title":"Vegetable Industry Carbon Footprint Scoping Study Preliminary Estimation of the Carbon Footprint of the Australian  Vegetable  Industry","author":[{"family":"O'Halloran","given":"N.J"},{"family":"Fisher","given":"P.D"},{"family":"Rab","given":"M.A"}],"issued":{"date-parts":[["2008"]]}}}],"schema":"https://github.com/citation-style-language/schema/raw/master/csl-citation.json"} </w:instrText>
                    </w:r>
                    <w:r>
                      <w:rPr>
                        <w:color w:val="auto"/>
                        <w:szCs w:val="22"/>
                      </w:rPr>
                      <w:fldChar w:fldCharType="separate"/>
                    </w:r>
                    <w:r w:rsidR="00F66392" w:rsidRPr="00F66392">
                      <w:rPr>
                        <w:rFonts w:cs="Arial"/>
                      </w:rPr>
                      <w:t>[8]</w:t>
                    </w:r>
                    <w:r>
                      <w:rPr>
                        <w:color w:val="auto"/>
                        <w:szCs w:val="22"/>
                      </w:rPr>
                      <w:fldChar w:fldCharType="end"/>
                    </w:r>
                  </w:p>
                </w:tc>
              </w:tr>
              <w:tr w:rsidR="004F0D3E" w:rsidRPr="00E708E8" w14:paraId="463CF952" w14:textId="64A09970" w:rsidTr="004F0D3E">
                <w:tc>
                  <w:tcPr>
                    <w:tcW w:w="4096" w:type="dxa"/>
                    <w:shd w:val="clear" w:color="auto" w:fill="D9D9D9" w:themeFill="background1" w:themeFillShade="D9"/>
                  </w:tcPr>
                  <w:p w14:paraId="5D59B68B"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Other herbicide</w:t>
                    </w:r>
                  </w:p>
                </w:tc>
                <w:tc>
                  <w:tcPr>
                    <w:tcW w:w="1031" w:type="dxa"/>
                  </w:tcPr>
                  <w:p w14:paraId="55BCC777"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18.6</w:t>
                    </w:r>
                  </w:p>
                </w:tc>
                <w:tc>
                  <w:tcPr>
                    <w:tcW w:w="1341" w:type="dxa"/>
                    <w:vMerge/>
                  </w:tcPr>
                  <w:p w14:paraId="002B5CFF" w14:textId="77777777" w:rsidR="004F0D3E" w:rsidRPr="00E708E8" w:rsidRDefault="004F0D3E" w:rsidP="004F0D3E">
                    <w:pPr>
                      <w:tabs>
                        <w:tab w:val="left" w:pos="142"/>
                        <w:tab w:val="num" w:pos="540"/>
                      </w:tabs>
                      <w:spacing w:before="40" w:after="40" w:line="288" w:lineRule="auto"/>
                      <w:rPr>
                        <w:iCs/>
                        <w:color w:val="auto"/>
                        <w:spacing w:val="2"/>
                        <w:kern w:val="21"/>
                        <w:szCs w:val="22"/>
                      </w:rPr>
                    </w:pPr>
                  </w:p>
                </w:tc>
              </w:tr>
              <w:tr w:rsidR="004F0D3E" w:rsidRPr="00E708E8" w14:paraId="2C970BED" w14:textId="1A9B470E" w:rsidTr="004F0D3E">
                <w:tc>
                  <w:tcPr>
                    <w:tcW w:w="4096" w:type="dxa"/>
                    <w:shd w:val="clear" w:color="auto" w:fill="D9D9D9" w:themeFill="background1" w:themeFillShade="D9"/>
                  </w:tcPr>
                  <w:p w14:paraId="2C359781"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Insecticide</w:t>
                    </w:r>
                  </w:p>
                </w:tc>
                <w:tc>
                  <w:tcPr>
                    <w:tcW w:w="1031" w:type="dxa"/>
                  </w:tcPr>
                  <w:p w14:paraId="1F020C1A"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18.9</w:t>
                    </w:r>
                  </w:p>
                </w:tc>
                <w:tc>
                  <w:tcPr>
                    <w:tcW w:w="1341" w:type="dxa"/>
                    <w:vMerge/>
                  </w:tcPr>
                  <w:p w14:paraId="5201A234" w14:textId="77777777" w:rsidR="004F0D3E" w:rsidRPr="00E708E8" w:rsidRDefault="004F0D3E" w:rsidP="004F0D3E">
                    <w:pPr>
                      <w:tabs>
                        <w:tab w:val="left" w:pos="142"/>
                        <w:tab w:val="num" w:pos="540"/>
                      </w:tabs>
                      <w:spacing w:before="40" w:after="40" w:line="288" w:lineRule="auto"/>
                      <w:rPr>
                        <w:iCs/>
                        <w:color w:val="auto"/>
                        <w:spacing w:val="2"/>
                        <w:kern w:val="21"/>
                        <w:szCs w:val="22"/>
                      </w:rPr>
                    </w:pPr>
                  </w:p>
                </w:tc>
              </w:tr>
              <w:tr w:rsidR="004F0D3E" w:rsidRPr="00E708E8" w14:paraId="07809276" w14:textId="23B87CFD" w:rsidTr="004F0D3E">
                <w:tc>
                  <w:tcPr>
                    <w:tcW w:w="4096" w:type="dxa"/>
                    <w:shd w:val="clear" w:color="auto" w:fill="D9D9D9" w:themeFill="background1" w:themeFillShade="D9"/>
                  </w:tcPr>
                  <w:p w14:paraId="39B14BB4"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Fungicide</w:t>
                    </w:r>
                  </w:p>
                </w:tc>
                <w:tc>
                  <w:tcPr>
                    <w:tcW w:w="1031" w:type="dxa"/>
                  </w:tcPr>
                  <w:p w14:paraId="61B2129A"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color w:val="auto"/>
                        <w:szCs w:val="22"/>
                        <w:lang w:val="en-AU"/>
                      </w:rPr>
                      <w:t>12.6</w:t>
                    </w:r>
                  </w:p>
                </w:tc>
                <w:tc>
                  <w:tcPr>
                    <w:tcW w:w="1341" w:type="dxa"/>
                    <w:vMerge/>
                  </w:tcPr>
                  <w:p w14:paraId="779FC8A1" w14:textId="77777777" w:rsidR="004F0D3E" w:rsidRPr="00E708E8" w:rsidRDefault="004F0D3E" w:rsidP="004F0D3E">
                    <w:pPr>
                      <w:tabs>
                        <w:tab w:val="left" w:pos="142"/>
                        <w:tab w:val="num" w:pos="540"/>
                      </w:tabs>
                      <w:spacing w:before="40" w:after="40" w:line="288" w:lineRule="auto"/>
                      <w:rPr>
                        <w:color w:val="auto"/>
                        <w:szCs w:val="22"/>
                      </w:rPr>
                    </w:pPr>
                  </w:p>
                </w:tc>
              </w:tr>
              <w:tr w:rsidR="004F0D3E" w:rsidRPr="00E708E8" w14:paraId="160F22B7" w14:textId="47E0B6B5" w:rsidTr="004F0D3E">
                <w:tc>
                  <w:tcPr>
                    <w:tcW w:w="4096" w:type="dxa"/>
                    <w:shd w:val="clear" w:color="auto" w:fill="D9D9D9" w:themeFill="background1" w:themeFillShade="D9"/>
                  </w:tcPr>
                  <w:p w14:paraId="6A7F7DA6"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iCs/>
                        <w:color w:val="auto"/>
                        <w:spacing w:val="2"/>
                        <w:kern w:val="21"/>
                        <w:szCs w:val="22"/>
                        <w:lang w:val="en-AU"/>
                      </w:rPr>
                      <w:t>Plant growth regulator</w:t>
                    </w:r>
                  </w:p>
                </w:tc>
                <w:tc>
                  <w:tcPr>
                    <w:tcW w:w="1031" w:type="dxa"/>
                  </w:tcPr>
                  <w:p w14:paraId="38043FC4" w14:textId="77777777" w:rsidR="004F0D3E" w:rsidRPr="00E708E8" w:rsidRDefault="004F0D3E" w:rsidP="004F0D3E">
                    <w:pPr>
                      <w:tabs>
                        <w:tab w:val="left" w:pos="142"/>
                        <w:tab w:val="num" w:pos="540"/>
                      </w:tabs>
                      <w:spacing w:before="40" w:after="40" w:line="288" w:lineRule="auto"/>
                      <w:rPr>
                        <w:iCs/>
                        <w:color w:val="auto"/>
                        <w:spacing w:val="2"/>
                        <w:kern w:val="21"/>
                        <w:szCs w:val="22"/>
                        <w:lang w:val="en-AU"/>
                      </w:rPr>
                    </w:pPr>
                    <w:r w:rsidRPr="00E708E8">
                      <w:rPr>
                        <w:color w:val="auto"/>
                        <w:szCs w:val="22"/>
                        <w:lang w:val="en-AU"/>
                      </w:rPr>
                      <w:t>10.5</w:t>
                    </w:r>
                  </w:p>
                </w:tc>
                <w:tc>
                  <w:tcPr>
                    <w:tcW w:w="1341" w:type="dxa"/>
                    <w:vMerge/>
                  </w:tcPr>
                  <w:p w14:paraId="12CE1F17" w14:textId="77777777" w:rsidR="004F0D3E" w:rsidRPr="00E708E8" w:rsidRDefault="004F0D3E" w:rsidP="004F0D3E">
                    <w:pPr>
                      <w:tabs>
                        <w:tab w:val="left" w:pos="142"/>
                        <w:tab w:val="num" w:pos="540"/>
                      </w:tabs>
                      <w:spacing w:before="40" w:after="40" w:line="288" w:lineRule="auto"/>
                      <w:rPr>
                        <w:color w:val="auto"/>
                        <w:szCs w:val="22"/>
                      </w:rPr>
                    </w:pPr>
                  </w:p>
                </w:tc>
              </w:tr>
            </w:tbl>
            <w:p w14:paraId="05CE5B80" w14:textId="77777777" w:rsidR="00E708E8" w:rsidRPr="00E708E8" w:rsidRDefault="00E708E8" w:rsidP="00E708E8"/>
            <w:bookmarkEnd w:id="182"/>
            <w:bookmarkEnd w:id="183"/>
            <w:p w14:paraId="3DA69831" w14:textId="77777777" w:rsidR="00EF762B" w:rsidRDefault="00EF762B">
              <w:pPr>
                <w:spacing w:after="160" w:line="288" w:lineRule="auto"/>
                <w:ind w:left="2160"/>
                <w:rPr>
                  <w:b/>
                  <w:bCs/>
                  <w:color w:val="auto"/>
                </w:rPr>
              </w:pPr>
              <w:r>
                <w:br w:type="page"/>
              </w:r>
            </w:p>
            <w:p w14:paraId="42D42192" w14:textId="7F1F36DD" w:rsidR="00BB1DD6" w:rsidRDefault="00BB1DD6" w:rsidP="00BB1DD6">
              <w:pPr>
                <w:pStyle w:val="Caption"/>
              </w:pPr>
              <w:bookmarkStart w:id="188" w:name="_Toc224680731"/>
              <w:r>
                <w:lastRenderedPageBreak/>
                <w:t>Table A.3.1.</w:t>
              </w:r>
              <w:r w:rsidR="007C71EC">
                <w:fldChar w:fldCharType="begin"/>
              </w:r>
              <w:r w:rsidR="007C71EC">
                <w:instrText xml:space="preserve"> SEQ A.3.1. \* ARABIC </w:instrText>
              </w:r>
              <w:r w:rsidR="007C71EC">
                <w:fldChar w:fldCharType="separate"/>
              </w:r>
              <w:r w:rsidR="00403175">
                <w:rPr>
                  <w:noProof/>
                </w:rPr>
                <w:t>5</w:t>
              </w:r>
              <w:r w:rsidR="007C71EC">
                <w:rPr>
                  <w:noProof/>
                </w:rPr>
                <w:fldChar w:fldCharType="end"/>
              </w:r>
              <w:r>
                <w:t xml:space="preserve">: Life-cycle emission factors for purchased packaging </w:t>
              </w:r>
              <w:r w:rsidR="00A71120" w:rsidRPr="00A71120">
                <w:rPr>
                  <w:szCs w:val="22"/>
                </w:rPr>
                <w:t>(</w:t>
              </w:r>
              <w:r w:rsidR="00A71120" w:rsidRPr="00A71120">
                <w:rPr>
                  <w:iCs/>
                  <w:spacing w:val="2"/>
                  <w:kern w:val="21"/>
                  <w:szCs w:val="22"/>
                </w:rPr>
                <w:t>kg CO</w:t>
              </w:r>
              <w:r w:rsidR="00A71120" w:rsidRPr="00A71120">
                <w:rPr>
                  <w:iCs/>
                  <w:spacing w:val="2"/>
                  <w:kern w:val="21"/>
                  <w:szCs w:val="22"/>
                  <w:vertAlign w:val="subscript"/>
                </w:rPr>
                <w:t>2</w:t>
              </w:r>
              <w:r w:rsidR="00A71120" w:rsidRPr="00A71120">
                <w:rPr>
                  <w:iCs/>
                  <w:spacing w:val="2"/>
                  <w:kern w:val="21"/>
                  <w:szCs w:val="22"/>
                </w:rPr>
                <w:t>e/kg)</w:t>
              </w:r>
              <w:r w:rsidR="00A71120" w:rsidRPr="00A71120">
                <w:rPr>
                  <w:szCs w:val="22"/>
                </w:rPr>
                <w:t xml:space="preserve"> </w:t>
              </w:r>
              <w:r>
                <w:t>(EF</w:t>
              </w:r>
              <w:r>
                <w:rPr>
                  <w:vertAlign w:val="subscript"/>
                </w:rPr>
                <w:t>p</w:t>
              </w:r>
              <w:r>
                <w:t>)</w:t>
              </w:r>
              <w:bookmarkEnd w:id="188"/>
            </w:p>
            <w:tbl>
              <w:tblPr>
                <w:tblStyle w:val="TableGrid"/>
                <w:tblW w:w="0" w:type="auto"/>
                <w:tblLook w:val="04A0" w:firstRow="1" w:lastRow="0" w:firstColumn="1" w:lastColumn="0" w:noHBand="0" w:noVBand="1"/>
              </w:tblPr>
              <w:tblGrid>
                <w:gridCol w:w="3755"/>
                <w:gridCol w:w="2023"/>
                <w:gridCol w:w="1175"/>
                <w:gridCol w:w="1298"/>
              </w:tblGrid>
              <w:tr w:rsidR="004F0D3E" w:rsidRPr="00F800AB" w14:paraId="107301E9" w14:textId="477C62DB" w:rsidTr="002834F2">
                <w:tc>
                  <w:tcPr>
                    <w:tcW w:w="3755" w:type="dxa"/>
                    <w:shd w:val="clear" w:color="auto" w:fill="000000" w:themeFill="text1"/>
                  </w:tcPr>
                  <w:p w14:paraId="5F18C058" w14:textId="77777777" w:rsidR="004F0D3E" w:rsidRPr="00F800AB" w:rsidRDefault="004F0D3E">
                    <w:pPr>
                      <w:tabs>
                        <w:tab w:val="left" w:pos="142"/>
                        <w:tab w:val="num" w:pos="540"/>
                      </w:tabs>
                      <w:spacing w:before="40" w:after="40" w:line="288" w:lineRule="auto"/>
                      <w:rPr>
                        <w:rFonts w:cs="Arial"/>
                        <w:b/>
                        <w:bCs w:val="0"/>
                        <w:iCs/>
                        <w:color w:val="auto"/>
                        <w:spacing w:val="2"/>
                        <w:kern w:val="21"/>
                        <w:szCs w:val="22"/>
                        <w:lang w:val="en-AU"/>
                      </w:rPr>
                    </w:pPr>
                    <w:r>
                      <w:rPr>
                        <w:rFonts w:cs="Arial"/>
                        <w:b/>
                        <w:iCs/>
                        <w:color w:val="auto"/>
                        <w:spacing w:val="2"/>
                        <w:kern w:val="21"/>
                        <w:szCs w:val="22"/>
                      </w:rPr>
                      <w:t>Unit of packaging p</w:t>
                    </w:r>
                  </w:p>
                </w:tc>
                <w:tc>
                  <w:tcPr>
                    <w:tcW w:w="2023" w:type="dxa"/>
                    <w:shd w:val="clear" w:color="auto" w:fill="000000" w:themeFill="text1"/>
                  </w:tcPr>
                  <w:p w14:paraId="5397D5CC" w14:textId="77777777" w:rsidR="004F0D3E" w:rsidRPr="00F800AB" w:rsidRDefault="004F0D3E">
                    <w:pPr>
                      <w:tabs>
                        <w:tab w:val="left" w:pos="142"/>
                        <w:tab w:val="num" w:pos="540"/>
                      </w:tabs>
                      <w:spacing w:before="40" w:after="40" w:line="288" w:lineRule="auto"/>
                      <w:rPr>
                        <w:rFonts w:cs="Arial"/>
                        <w:b/>
                        <w:iCs/>
                        <w:color w:val="auto"/>
                        <w:spacing w:val="2"/>
                        <w:kern w:val="21"/>
                        <w:szCs w:val="22"/>
                      </w:rPr>
                    </w:pPr>
                    <w:r>
                      <w:rPr>
                        <w:rFonts w:cs="Arial"/>
                        <w:b/>
                        <w:iCs/>
                        <w:color w:val="auto"/>
                        <w:spacing w:val="2"/>
                        <w:kern w:val="21"/>
                        <w:szCs w:val="22"/>
                      </w:rPr>
                      <w:t>Unit weight (kg)</w:t>
                    </w:r>
                  </w:p>
                </w:tc>
                <w:tc>
                  <w:tcPr>
                    <w:tcW w:w="1175" w:type="dxa"/>
                    <w:shd w:val="clear" w:color="auto" w:fill="000000" w:themeFill="text1"/>
                  </w:tcPr>
                  <w:p w14:paraId="02F1C72F" w14:textId="77777777" w:rsidR="004F0D3E" w:rsidRPr="00F800AB" w:rsidRDefault="004F0D3E">
                    <w:pPr>
                      <w:tabs>
                        <w:tab w:val="left" w:pos="142"/>
                        <w:tab w:val="num" w:pos="540"/>
                      </w:tabs>
                      <w:spacing w:before="40" w:after="40" w:line="288" w:lineRule="auto"/>
                      <w:rPr>
                        <w:rFonts w:cs="Arial"/>
                        <w:b/>
                        <w:bCs w:val="0"/>
                        <w:iCs/>
                        <w:color w:val="auto"/>
                        <w:spacing w:val="2"/>
                        <w:kern w:val="21"/>
                        <w:szCs w:val="22"/>
                        <w:vertAlign w:val="subscript"/>
                        <w:lang w:val="en-AU"/>
                      </w:rPr>
                    </w:pPr>
                    <w:r w:rsidRPr="00F800AB">
                      <w:rPr>
                        <w:rFonts w:cs="Arial"/>
                        <w:b/>
                        <w:iCs/>
                        <w:color w:val="auto"/>
                        <w:spacing w:val="2"/>
                        <w:kern w:val="21"/>
                        <w:szCs w:val="22"/>
                      </w:rPr>
                      <w:t>EF</w:t>
                    </w:r>
                    <w:r>
                      <w:rPr>
                        <w:rFonts w:cs="Arial"/>
                        <w:b/>
                        <w:iCs/>
                        <w:color w:val="auto"/>
                        <w:spacing w:val="2"/>
                        <w:kern w:val="21"/>
                        <w:szCs w:val="22"/>
                        <w:vertAlign w:val="subscript"/>
                      </w:rPr>
                      <w:t>p</w:t>
                    </w:r>
                  </w:p>
                </w:tc>
                <w:tc>
                  <w:tcPr>
                    <w:tcW w:w="1298" w:type="dxa"/>
                    <w:shd w:val="clear" w:color="auto" w:fill="000000" w:themeFill="text1"/>
                  </w:tcPr>
                  <w:p w14:paraId="09E93C8F" w14:textId="72006D86" w:rsidR="004F0D3E" w:rsidRPr="00F800AB" w:rsidRDefault="004F0D3E">
                    <w:pPr>
                      <w:tabs>
                        <w:tab w:val="left" w:pos="142"/>
                        <w:tab w:val="num" w:pos="540"/>
                      </w:tabs>
                      <w:spacing w:before="40" w:after="40" w:line="288" w:lineRule="auto"/>
                      <w:rPr>
                        <w:rFonts w:cs="Arial"/>
                        <w:b/>
                        <w:iCs/>
                        <w:color w:val="auto"/>
                        <w:spacing w:val="2"/>
                        <w:kern w:val="21"/>
                        <w:szCs w:val="22"/>
                      </w:rPr>
                    </w:pPr>
                    <w:r w:rsidRPr="002834F2">
                      <w:rPr>
                        <w:rFonts w:cs="Arial"/>
                        <w:b/>
                        <w:iCs/>
                        <w:color w:val="FFFFFF" w:themeColor="background1"/>
                        <w:spacing w:val="2"/>
                        <w:kern w:val="21"/>
                        <w:szCs w:val="22"/>
                      </w:rPr>
                      <w:t>Reference</w:t>
                    </w:r>
                  </w:p>
                </w:tc>
              </w:tr>
              <w:tr w:rsidR="002834F2" w:rsidRPr="00F800AB" w14:paraId="2192029C" w14:textId="53C4FAFC" w:rsidTr="002834F2">
                <w:tc>
                  <w:tcPr>
                    <w:tcW w:w="3755" w:type="dxa"/>
                    <w:shd w:val="clear" w:color="auto" w:fill="D9D9D9" w:themeFill="background1" w:themeFillShade="D9"/>
                  </w:tcPr>
                  <w:p w14:paraId="271D0517" w14:textId="77777777" w:rsidR="002834F2" w:rsidRPr="00F800AB" w:rsidRDefault="002834F2">
                    <w:pPr>
                      <w:tabs>
                        <w:tab w:val="left" w:pos="142"/>
                        <w:tab w:val="num" w:pos="540"/>
                      </w:tabs>
                      <w:spacing w:before="40" w:after="40" w:line="288" w:lineRule="auto"/>
                      <w:rPr>
                        <w:rFonts w:cs="Arial"/>
                        <w:iCs/>
                        <w:color w:val="auto"/>
                        <w:spacing w:val="2"/>
                        <w:kern w:val="21"/>
                        <w:szCs w:val="22"/>
                        <w:lang w:val="en-AU"/>
                      </w:rPr>
                    </w:pPr>
                    <w:r w:rsidRPr="00EF2D14">
                      <w:rPr>
                        <w:rFonts w:cs="Arial"/>
                        <w:iCs/>
                        <w:color w:val="auto"/>
                        <w:spacing w:val="2"/>
                        <w:kern w:val="21"/>
                        <w:szCs w:val="22"/>
                        <w:lang w:val="en-NZ"/>
                      </w:rPr>
                      <w:t>1 tonne polypropylene bag (e.g. bags for seeds</w:t>
                    </w:r>
                    <w:r>
                      <w:rPr>
                        <w:rFonts w:cs="Arial"/>
                        <w:iCs/>
                        <w:color w:val="auto"/>
                        <w:spacing w:val="2"/>
                        <w:kern w:val="21"/>
                        <w:szCs w:val="22"/>
                        <w:lang w:val="en-AU"/>
                      </w:rPr>
                      <w:t>)</w:t>
                    </w:r>
                  </w:p>
                </w:tc>
                <w:tc>
                  <w:tcPr>
                    <w:tcW w:w="2023" w:type="dxa"/>
                  </w:tcPr>
                  <w:p w14:paraId="1F590BBD" w14:textId="77777777" w:rsidR="002834F2"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3.90</w:t>
                    </w:r>
                  </w:p>
                </w:tc>
                <w:tc>
                  <w:tcPr>
                    <w:tcW w:w="1175" w:type="dxa"/>
                    <w:shd w:val="clear" w:color="auto" w:fill="FFFFFF" w:themeFill="background1"/>
                  </w:tcPr>
                  <w:p w14:paraId="362416F8" w14:textId="77777777" w:rsidR="002834F2" w:rsidRPr="00F800AB" w:rsidRDefault="002834F2">
                    <w:pPr>
                      <w:tabs>
                        <w:tab w:val="left" w:pos="142"/>
                        <w:tab w:val="num" w:pos="540"/>
                      </w:tabs>
                      <w:spacing w:before="40" w:after="40" w:line="288" w:lineRule="auto"/>
                      <w:rPr>
                        <w:rFonts w:cs="Arial"/>
                        <w:iCs/>
                        <w:color w:val="auto"/>
                        <w:spacing w:val="2"/>
                        <w:kern w:val="21"/>
                        <w:szCs w:val="22"/>
                        <w:lang w:val="en-AU"/>
                      </w:rPr>
                    </w:pPr>
                    <w:r>
                      <w:rPr>
                        <w:rFonts w:cs="Arial"/>
                        <w:iCs/>
                        <w:color w:val="auto"/>
                        <w:spacing w:val="2"/>
                        <w:kern w:val="21"/>
                        <w:szCs w:val="22"/>
                        <w:lang w:val="en-AU"/>
                      </w:rPr>
                      <w:t>6.04</w:t>
                    </w:r>
                  </w:p>
                </w:tc>
                <w:tc>
                  <w:tcPr>
                    <w:tcW w:w="1298" w:type="dxa"/>
                    <w:vMerge w:val="restart"/>
                    <w:vAlign w:val="center"/>
                  </w:tcPr>
                  <w:p w14:paraId="46DD88DD" w14:textId="7B8EC8EE" w:rsidR="002834F2" w:rsidRDefault="002834F2" w:rsidP="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 xml:space="preserve">Australian Grains </w:t>
                    </w:r>
                    <w:r>
                      <w:rPr>
                        <w:rFonts w:cs="Arial"/>
                        <w:iCs/>
                        <w:color w:val="auto"/>
                        <w:spacing w:val="2"/>
                        <w:kern w:val="21"/>
                        <w:szCs w:val="22"/>
                      </w:rPr>
                      <w:fldChar w:fldCharType="begin"/>
                    </w:r>
                    <w:r w:rsidR="00F66392">
                      <w:rPr>
                        <w:rFonts w:cs="Arial"/>
                        <w:iCs/>
                        <w:color w:val="auto"/>
                        <w:spacing w:val="2"/>
                        <w:kern w:val="21"/>
                        <w:szCs w:val="22"/>
                      </w:rPr>
                      <w:instrText xml:space="preserve"> ADDIN ZOTERO_ITEM CSL_CITATION {"citationID":"UGHIgl0S","properties":{"unsorted":false,"formattedCitation":"[9]","plainCitation":"[9]","noteIndex":0},"citationItems":[{"id":1388,"uris":["http://zotero.org/users/17543967/items/6IMSCY66"],"itemData":{"id":1388,"type":"report","publisher":"CSIRO","title":"Australian Grains GHG Baseline. Update 2024.","author":[{"literal":"B. Burrett"},{"literal":"M. Sevenster"}],"issued":{"date-parts":[["2024",7]]}}}],"schema":"https://github.com/citation-style-language/schema/raw/master/csl-citation.json"} </w:instrText>
                    </w:r>
                    <w:r>
                      <w:rPr>
                        <w:rFonts w:cs="Arial"/>
                        <w:iCs/>
                        <w:color w:val="auto"/>
                        <w:spacing w:val="2"/>
                        <w:kern w:val="21"/>
                        <w:szCs w:val="22"/>
                      </w:rPr>
                      <w:fldChar w:fldCharType="separate"/>
                    </w:r>
                    <w:r w:rsidR="00F66392" w:rsidRPr="00F66392">
                      <w:rPr>
                        <w:rFonts w:cs="Arial"/>
                      </w:rPr>
                      <w:t>[9]</w:t>
                    </w:r>
                    <w:r>
                      <w:rPr>
                        <w:rFonts w:cs="Arial"/>
                        <w:iCs/>
                        <w:color w:val="auto"/>
                        <w:spacing w:val="2"/>
                        <w:kern w:val="21"/>
                        <w:szCs w:val="22"/>
                      </w:rPr>
                      <w:fldChar w:fldCharType="end"/>
                    </w:r>
                  </w:p>
                </w:tc>
              </w:tr>
              <w:tr w:rsidR="002834F2" w:rsidRPr="00F800AB" w14:paraId="205C5DF5" w14:textId="3BD84EAB" w:rsidTr="002834F2">
                <w:tc>
                  <w:tcPr>
                    <w:tcW w:w="3755" w:type="dxa"/>
                    <w:shd w:val="clear" w:color="auto" w:fill="D9D9D9" w:themeFill="background1" w:themeFillShade="D9"/>
                  </w:tcPr>
                  <w:p w14:paraId="797ADE54" w14:textId="77777777" w:rsidR="002834F2" w:rsidRPr="00F800AB"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 xml:space="preserve">25 kg </w:t>
                    </w:r>
                    <w:r w:rsidRPr="00EF2D14">
                      <w:rPr>
                        <w:rFonts w:cs="Arial"/>
                        <w:iCs/>
                        <w:color w:val="auto"/>
                        <w:spacing w:val="2"/>
                        <w:kern w:val="21"/>
                        <w:szCs w:val="22"/>
                        <w:lang w:val="en-AU"/>
                      </w:rPr>
                      <w:t>polypropylene</w:t>
                    </w:r>
                    <w:r>
                      <w:rPr>
                        <w:rFonts w:cs="Arial"/>
                        <w:iCs/>
                        <w:color w:val="auto"/>
                        <w:spacing w:val="2"/>
                        <w:kern w:val="21"/>
                        <w:szCs w:val="22"/>
                        <w:lang w:val="en-AU"/>
                      </w:rPr>
                      <w:t xml:space="preserve"> bag </w:t>
                    </w:r>
                    <w:r w:rsidRPr="00EF2D14">
                      <w:rPr>
                        <w:rFonts w:cs="Arial"/>
                        <w:iCs/>
                        <w:color w:val="auto"/>
                        <w:spacing w:val="2"/>
                        <w:kern w:val="21"/>
                        <w:szCs w:val="22"/>
                        <w:lang w:val="en-NZ"/>
                      </w:rPr>
                      <w:t>(e.g. bags for seeds</w:t>
                    </w:r>
                    <w:r>
                      <w:rPr>
                        <w:rFonts w:cs="Arial"/>
                        <w:iCs/>
                        <w:color w:val="auto"/>
                        <w:spacing w:val="2"/>
                        <w:kern w:val="21"/>
                        <w:szCs w:val="22"/>
                        <w:lang w:val="en-AU"/>
                      </w:rPr>
                      <w:t>)</w:t>
                    </w:r>
                  </w:p>
                </w:tc>
                <w:tc>
                  <w:tcPr>
                    <w:tcW w:w="2023" w:type="dxa"/>
                  </w:tcPr>
                  <w:p w14:paraId="79B03D8A" w14:textId="77777777" w:rsidR="002834F2"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0.15</w:t>
                    </w:r>
                  </w:p>
                </w:tc>
                <w:tc>
                  <w:tcPr>
                    <w:tcW w:w="1175" w:type="dxa"/>
                    <w:shd w:val="clear" w:color="auto" w:fill="FFFFFF" w:themeFill="background1"/>
                  </w:tcPr>
                  <w:p w14:paraId="7935CF3D" w14:textId="77777777" w:rsidR="002834F2" w:rsidRPr="00F800AB"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0.90</w:t>
                    </w:r>
                  </w:p>
                </w:tc>
                <w:tc>
                  <w:tcPr>
                    <w:tcW w:w="1298" w:type="dxa"/>
                    <w:vMerge/>
                  </w:tcPr>
                  <w:p w14:paraId="744EBB6D" w14:textId="77777777" w:rsidR="002834F2" w:rsidRDefault="002834F2">
                    <w:pPr>
                      <w:tabs>
                        <w:tab w:val="left" w:pos="142"/>
                        <w:tab w:val="num" w:pos="540"/>
                      </w:tabs>
                      <w:spacing w:before="40" w:after="40" w:line="288" w:lineRule="auto"/>
                      <w:rPr>
                        <w:rFonts w:cs="Arial"/>
                        <w:iCs/>
                        <w:color w:val="auto"/>
                        <w:spacing w:val="2"/>
                        <w:kern w:val="21"/>
                        <w:szCs w:val="22"/>
                      </w:rPr>
                    </w:pPr>
                  </w:p>
                </w:tc>
              </w:tr>
              <w:tr w:rsidR="002834F2" w:rsidRPr="00F800AB" w14:paraId="4F94654C" w14:textId="0B79457A" w:rsidTr="002834F2">
                <w:tc>
                  <w:tcPr>
                    <w:tcW w:w="3755" w:type="dxa"/>
                    <w:shd w:val="clear" w:color="auto" w:fill="D9D9D9" w:themeFill="background1" w:themeFillShade="D9"/>
                  </w:tcPr>
                  <w:p w14:paraId="128D5128" w14:textId="77777777" w:rsidR="002834F2" w:rsidRPr="00EF2D14" w:rsidRDefault="002834F2">
                    <w:pPr>
                      <w:tabs>
                        <w:tab w:val="left" w:pos="142"/>
                        <w:tab w:val="num" w:pos="540"/>
                      </w:tabs>
                      <w:spacing w:before="40" w:after="40" w:line="288" w:lineRule="auto"/>
                      <w:rPr>
                        <w:rFonts w:cs="Arial"/>
                        <w:b/>
                        <w:bCs w:val="0"/>
                        <w:iCs/>
                        <w:color w:val="auto"/>
                        <w:spacing w:val="2"/>
                        <w:kern w:val="21"/>
                        <w:szCs w:val="22"/>
                      </w:rPr>
                    </w:pPr>
                    <w:r>
                      <w:rPr>
                        <w:rFonts w:cs="Arial"/>
                        <w:iCs/>
                        <w:color w:val="auto"/>
                        <w:spacing w:val="2"/>
                        <w:kern w:val="21"/>
                        <w:szCs w:val="22"/>
                      </w:rPr>
                      <w:t xml:space="preserve">20L </w:t>
                    </w:r>
                    <w:r w:rsidRPr="00EF2D14">
                      <w:rPr>
                        <w:rFonts w:cs="Arial"/>
                        <w:iCs/>
                        <w:color w:val="auto"/>
                        <w:spacing w:val="2"/>
                        <w:kern w:val="21"/>
                        <w:szCs w:val="22"/>
                        <w:lang w:val="en-AU"/>
                      </w:rPr>
                      <w:t>high density polyethylene (HDPE) container</w:t>
                    </w:r>
                    <w:r>
                      <w:rPr>
                        <w:rFonts w:cs="Arial"/>
                        <w:iCs/>
                        <w:color w:val="auto"/>
                        <w:spacing w:val="2"/>
                        <w:kern w:val="21"/>
                        <w:szCs w:val="22"/>
                        <w:lang w:val="en-AU"/>
                      </w:rPr>
                      <w:t xml:space="preserve"> (</w:t>
                    </w:r>
                    <w:r w:rsidRPr="00EF2D14">
                      <w:rPr>
                        <w:rFonts w:cs="Arial"/>
                        <w:iCs/>
                        <w:color w:val="auto"/>
                        <w:spacing w:val="2"/>
                        <w:kern w:val="21"/>
                        <w:szCs w:val="22"/>
                        <w:lang w:val="en-NZ"/>
                      </w:rPr>
                      <w:t xml:space="preserve">e.g. for </w:t>
                    </w:r>
                    <w:r>
                      <w:rPr>
                        <w:rFonts w:cs="Arial"/>
                        <w:iCs/>
                        <w:color w:val="auto"/>
                        <w:spacing w:val="2"/>
                        <w:kern w:val="21"/>
                        <w:szCs w:val="22"/>
                        <w:lang w:val="en-NZ"/>
                      </w:rPr>
                      <w:t>chemicals</w:t>
                    </w:r>
                    <w:r>
                      <w:rPr>
                        <w:rFonts w:cs="Arial"/>
                        <w:iCs/>
                        <w:color w:val="auto"/>
                        <w:spacing w:val="2"/>
                        <w:kern w:val="21"/>
                        <w:szCs w:val="22"/>
                        <w:lang w:val="en-AU"/>
                      </w:rPr>
                      <w:t>)</w:t>
                    </w:r>
                  </w:p>
                </w:tc>
                <w:tc>
                  <w:tcPr>
                    <w:tcW w:w="2023" w:type="dxa"/>
                  </w:tcPr>
                  <w:p w14:paraId="526F1424" w14:textId="77777777" w:rsidR="002834F2"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1.40</w:t>
                    </w:r>
                  </w:p>
                </w:tc>
                <w:tc>
                  <w:tcPr>
                    <w:tcW w:w="1175" w:type="dxa"/>
                    <w:shd w:val="clear" w:color="auto" w:fill="FFFFFF" w:themeFill="background1"/>
                  </w:tcPr>
                  <w:p w14:paraId="0A649427" w14:textId="77777777" w:rsidR="002834F2" w:rsidRPr="00F800AB"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3.41</w:t>
                    </w:r>
                  </w:p>
                </w:tc>
                <w:tc>
                  <w:tcPr>
                    <w:tcW w:w="1298" w:type="dxa"/>
                    <w:vMerge/>
                  </w:tcPr>
                  <w:p w14:paraId="466B1CFB" w14:textId="77777777" w:rsidR="002834F2" w:rsidRDefault="002834F2">
                    <w:pPr>
                      <w:tabs>
                        <w:tab w:val="left" w:pos="142"/>
                        <w:tab w:val="num" w:pos="540"/>
                      </w:tabs>
                      <w:spacing w:before="40" w:after="40" w:line="288" w:lineRule="auto"/>
                      <w:rPr>
                        <w:rFonts w:cs="Arial"/>
                        <w:iCs/>
                        <w:color w:val="auto"/>
                        <w:spacing w:val="2"/>
                        <w:kern w:val="21"/>
                        <w:szCs w:val="22"/>
                      </w:rPr>
                    </w:pPr>
                  </w:p>
                </w:tc>
              </w:tr>
              <w:tr w:rsidR="002834F2" w:rsidRPr="00F800AB" w14:paraId="7F27D91E" w14:textId="1643A3DA" w:rsidTr="002834F2">
                <w:tc>
                  <w:tcPr>
                    <w:tcW w:w="3755" w:type="dxa"/>
                    <w:shd w:val="clear" w:color="auto" w:fill="D9D9D9" w:themeFill="background1" w:themeFillShade="D9"/>
                  </w:tcPr>
                  <w:p w14:paraId="0AFEF93E" w14:textId="77777777" w:rsidR="002834F2" w:rsidRPr="00EF2D14" w:rsidRDefault="002834F2">
                    <w:pPr>
                      <w:tabs>
                        <w:tab w:val="left" w:pos="142"/>
                        <w:tab w:val="num" w:pos="540"/>
                      </w:tabs>
                      <w:spacing w:before="40" w:after="40" w:line="288" w:lineRule="auto"/>
                      <w:rPr>
                        <w:rFonts w:cs="Arial"/>
                        <w:b/>
                        <w:bCs w:val="0"/>
                        <w:iCs/>
                        <w:color w:val="auto"/>
                        <w:spacing w:val="2"/>
                        <w:kern w:val="21"/>
                        <w:szCs w:val="22"/>
                      </w:rPr>
                    </w:pPr>
                    <w:r>
                      <w:rPr>
                        <w:rFonts w:cs="Arial"/>
                        <w:iCs/>
                        <w:color w:val="auto"/>
                        <w:spacing w:val="2"/>
                        <w:kern w:val="21"/>
                        <w:szCs w:val="22"/>
                      </w:rPr>
                      <w:t xml:space="preserve">1000L </w:t>
                    </w:r>
                    <w:r w:rsidRPr="00EF2D14">
                      <w:rPr>
                        <w:rFonts w:cs="Arial"/>
                        <w:iCs/>
                        <w:color w:val="auto"/>
                        <w:spacing w:val="2"/>
                        <w:kern w:val="21"/>
                        <w:szCs w:val="22"/>
                        <w:lang w:val="en-AU"/>
                      </w:rPr>
                      <w:t>intermediate bulk containers</w:t>
                    </w:r>
                    <w:r>
                      <w:rPr>
                        <w:rFonts w:cs="Arial"/>
                        <w:iCs/>
                        <w:color w:val="auto"/>
                        <w:spacing w:val="2"/>
                        <w:kern w:val="21"/>
                        <w:szCs w:val="22"/>
                        <w:lang w:val="en-AU"/>
                      </w:rPr>
                      <w:t xml:space="preserve"> (</w:t>
                    </w:r>
                    <w:r w:rsidRPr="00EF2D14">
                      <w:rPr>
                        <w:rFonts w:cs="Arial"/>
                        <w:iCs/>
                        <w:color w:val="auto"/>
                        <w:spacing w:val="2"/>
                        <w:kern w:val="21"/>
                        <w:szCs w:val="22"/>
                        <w:lang w:val="en-NZ"/>
                      </w:rPr>
                      <w:t xml:space="preserve">e.g. for </w:t>
                    </w:r>
                    <w:r>
                      <w:rPr>
                        <w:rFonts w:cs="Arial"/>
                        <w:iCs/>
                        <w:color w:val="auto"/>
                        <w:spacing w:val="2"/>
                        <w:kern w:val="21"/>
                        <w:szCs w:val="22"/>
                        <w:lang w:val="en-NZ"/>
                      </w:rPr>
                      <w:t>chemicals</w:t>
                    </w:r>
                    <w:r>
                      <w:rPr>
                        <w:rFonts w:cs="Arial"/>
                        <w:iCs/>
                        <w:color w:val="auto"/>
                        <w:spacing w:val="2"/>
                        <w:kern w:val="21"/>
                        <w:szCs w:val="22"/>
                        <w:lang w:val="en-AU"/>
                      </w:rPr>
                      <w:t>)</w:t>
                    </w:r>
                  </w:p>
                </w:tc>
                <w:tc>
                  <w:tcPr>
                    <w:tcW w:w="2023" w:type="dxa"/>
                  </w:tcPr>
                  <w:p w14:paraId="72AC70D3" w14:textId="77777777" w:rsidR="002834F2"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60.00</w:t>
                    </w:r>
                  </w:p>
                </w:tc>
                <w:tc>
                  <w:tcPr>
                    <w:tcW w:w="1175" w:type="dxa"/>
                    <w:shd w:val="clear" w:color="auto" w:fill="FFFFFF" w:themeFill="background1"/>
                  </w:tcPr>
                  <w:p w14:paraId="5C713C6C" w14:textId="77777777" w:rsidR="002834F2" w:rsidRPr="00F800AB" w:rsidRDefault="002834F2">
                    <w:pPr>
                      <w:tabs>
                        <w:tab w:val="left" w:pos="142"/>
                        <w:tab w:val="num" w:pos="540"/>
                      </w:tabs>
                      <w:spacing w:before="40" w:after="40" w:line="288" w:lineRule="auto"/>
                      <w:rPr>
                        <w:rFonts w:cs="Arial"/>
                        <w:iCs/>
                        <w:color w:val="auto"/>
                        <w:spacing w:val="2"/>
                        <w:kern w:val="21"/>
                        <w:szCs w:val="22"/>
                      </w:rPr>
                    </w:pPr>
                    <w:r>
                      <w:rPr>
                        <w:rFonts w:cs="Arial"/>
                        <w:iCs/>
                        <w:color w:val="auto"/>
                        <w:spacing w:val="2"/>
                        <w:kern w:val="21"/>
                        <w:szCs w:val="22"/>
                      </w:rPr>
                      <w:t>190.15</w:t>
                    </w:r>
                  </w:p>
                </w:tc>
                <w:tc>
                  <w:tcPr>
                    <w:tcW w:w="1298" w:type="dxa"/>
                    <w:vMerge/>
                  </w:tcPr>
                  <w:p w14:paraId="3BF18D6E" w14:textId="77777777" w:rsidR="002834F2" w:rsidRDefault="002834F2">
                    <w:pPr>
                      <w:tabs>
                        <w:tab w:val="left" w:pos="142"/>
                        <w:tab w:val="num" w:pos="540"/>
                      </w:tabs>
                      <w:spacing w:before="40" w:after="40" w:line="288" w:lineRule="auto"/>
                      <w:rPr>
                        <w:rFonts w:cs="Arial"/>
                        <w:iCs/>
                        <w:color w:val="auto"/>
                        <w:spacing w:val="2"/>
                        <w:kern w:val="21"/>
                        <w:szCs w:val="22"/>
                      </w:rPr>
                    </w:pPr>
                  </w:p>
                </w:tc>
              </w:tr>
            </w:tbl>
            <w:p w14:paraId="5AC73605" w14:textId="455E0434" w:rsidR="009E4BA6" w:rsidRPr="00BB1DD6" w:rsidRDefault="00C15A1F" w:rsidP="00BB1DD6"/>
          </w:sdtContent>
        </w:sdt>
      </w:sdtContent>
    </w:sdt>
    <w:p w14:paraId="57AEE0E9" w14:textId="7077B7F9" w:rsidR="00EA700F" w:rsidRDefault="00EA700F" w:rsidP="00BB1DD6">
      <w:pPr>
        <w:pStyle w:val="Caption"/>
        <w:rPr>
          <w:lang w:val="fr-FR"/>
        </w:rPr>
        <w:sectPr w:rsidR="00EA700F" w:rsidSect="004101C8">
          <w:pgSz w:w="11906" w:h="16838"/>
          <w:pgMar w:top="1440" w:right="1440" w:bottom="1440" w:left="1440" w:header="709" w:footer="709" w:gutter="0"/>
          <w:cols w:space="708"/>
          <w:docGrid w:linePitch="360"/>
        </w:sectPr>
      </w:pPr>
    </w:p>
    <w:p w14:paraId="15A1DBDB" w14:textId="38CFCE00" w:rsidR="00682155" w:rsidRPr="000B1AE1" w:rsidRDefault="00165E8C">
      <w:pPr>
        <w:pStyle w:val="Heading1"/>
        <w:numPr>
          <w:ilvl w:val="0"/>
          <w:numId w:val="11"/>
        </w:numPr>
        <w:rPr>
          <w:color w:val="auto"/>
          <w:lang w:val="fr-FR"/>
        </w:rPr>
      </w:pPr>
      <w:r w:rsidRPr="000B1AE1">
        <w:rPr>
          <w:color w:val="auto"/>
          <w:lang w:val="fr-FR"/>
        </w:rPr>
        <w:lastRenderedPageBreak/>
        <w:t xml:space="preserve"> </w:t>
      </w:r>
      <w:bookmarkStart w:id="189" w:name="_Toc225351150"/>
      <w:r w:rsidR="003B21A3" w:rsidRPr="000B1AE1">
        <w:rPr>
          <w:color w:val="auto"/>
          <w:lang w:val="fr-FR"/>
        </w:rPr>
        <w:t>Other</w:t>
      </w:r>
      <w:bookmarkEnd w:id="189"/>
    </w:p>
    <w:p w14:paraId="48850398" w14:textId="01840CF6" w:rsidR="00C072E5" w:rsidRPr="000B1AE1" w:rsidRDefault="007B69C4">
      <w:pPr>
        <w:pStyle w:val="Heading2"/>
        <w:numPr>
          <w:ilvl w:val="1"/>
          <w:numId w:val="15"/>
        </w:numPr>
        <w:rPr>
          <w:color w:val="auto"/>
          <w:lang w:val="fr-FR"/>
        </w:rPr>
      </w:pPr>
      <w:r w:rsidRPr="000B1AE1">
        <w:rPr>
          <w:rFonts w:eastAsiaTheme="minorHAnsi" w:cstheme="minorBidi"/>
          <w:color w:val="auto"/>
          <w:spacing w:val="0"/>
          <w:sz w:val="22"/>
          <w:szCs w:val="18"/>
          <w:lang w:val="fr-FR"/>
        </w:rPr>
        <w:t xml:space="preserve"> </w:t>
      </w:r>
      <w:bookmarkStart w:id="190" w:name="_Toc225351151"/>
      <w:r w:rsidR="00FD4A2B" w:rsidRPr="002465ED">
        <w:rPr>
          <w:color w:val="auto"/>
        </w:rPr>
        <w:t>Parameters relating to</w:t>
      </w:r>
      <w:r w:rsidR="00FD4A2B" w:rsidRPr="000B1AE1">
        <w:rPr>
          <w:color w:val="auto"/>
          <w:lang w:val="fr-FR"/>
        </w:rPr>
        <w:t xml:space="preserve"> Waste</w:t>
      </w:r>
      <w:bookmarkEnd w:id="190"/>
    </w:p>
    <w:p w14:paraId="227BBB57" w14:textId="2D1DF95D" w:rsidR="00FD4A2B" w:rsidRPr="002B0265" w:rsidRDefault="00FD4A2B" w:rsidP="00B3238C">
      <w:pPr>
        <w:pStyle w:val="Caption"/>
        <w:rPr>
          <w:szCs w:val="22"/>
        </w:rPr>
      </w:pPr>
      <w:bookmarkStart w:id="191" w:name="_Toc215758126"/>
      <w:bookmarkStart w:id="192" w:name="_Toc224680732"/>
      <w:r>
        <w:t>Table</w:t>
      </w:r>
      <w:r w:rsidR="00B3238C">
        <w:t xml:space="preserve"> A.4.1.</w:t>
      </w:r>
      <w:r w:rsidR="007C71EC">
        <w:fldChar w:fldCharType="begin"/>
      </w:r>
      <w:r w:rsidR="007C71EC">
        <w:instrText xml:space="preserve"> SEQ A.4.1. \* ARABIC </w:instrText>
      </w:r>
      <w:r w:rsidR="007C71EC">
        <w:fldChar w:fldCharType="separate"/>
      </w:r>
      <w:r w:rsidR="00403175">
        <w:rPr>
          <w:noProof/>
        </w:rPr>
        <w:t>1</w:t>
      </w:r>
      <w:r w:rsidR="007C71EC">
        <w:rPr>
          <w:noProof/>
        </w:rPr>
        <w:fldChar w:fldCharType="end"/>
      </w:r>
      <w:r>
        <w:t xml:space="preserve">: Emission factors for wastes disposed of at different treatment </w:t>
      </w:r>
      <w:r w:rsidRPr="002B0265">
        <w:rPr>
          <w:szCs w:val="22"/>
        </w:rPr>
        <w:t>facilities</w:t>
      </w:r>
      <w:r w:rsidR="002B0265" w:rsidRPr="002B0265">
        <w:rPr>
          <w:szCs w:val="22"/>
        </w:rPr>
        <w:t xml:space="preserve"> (</w:t>
      </w:r>
      <w:r w:rsidR="002B0265" w:rsidRPr="002B0265">
        <w:rPr>
          <w:spacing w:val="2"/>
          <w:szCs w:val="22"/>
        </w:rPr>
        <w:t>t CO</w:t>
      </w:r>
      <w:r w:rsidR="002B0265" w:rsidRPr="002B0265">
        <w:rPr>
          <w:spacing w:val="2"/>
          <w:szCs w:val="22"/>
          <w:vertAlign w:val="subscript"/>
        </w:rPr>
        <w:t>2</w:t>
      </w:r>
      <w:r w:rsidR="002B0265" w:rsidRPr="002B0265">
        <w:rPr>
          <w:spacing w:val="2"/>
          <w:szCs w:val="22"/>
        </w:rPr>
        <w:t>e/t)</w:t>
      </w:r>
      <w:r w:rsidRPr="002B0265">
        <w:rPr>
          <w:szCs w:val="22"/>
        </w:rPr>
        <w:t xml:space="preserve"> (EF</w:t>
      </w:r>
      <w:r w:rsidRPr="002B0265">
        <w:rPr>
          <w:szCs w:val="22"/>
          <w:vertAlign w:val="subscript"/>
        </w:rPr>
        <w:t>wt</w:t>
      </w:r>
      <w:r w:rsidRPr="002B0265">
        <w:rPr>
          <w:szCs w:val="22"/>
        </w:rPr>
        <w:t>)</w:t>
      </w:r>
      <w:bookmarkEnd w:id="191"/>
      <w:bookmarkEnd w:id="192"/>
    </w:p>
    <w:tbl>
      <w:tblPr>
        <w:tblStyle w:val="TableGrid"/>
        <w:tblW w:w="0" w:type="auto"/>
        <w:tblLook w:val="04A0" w:firstRow="1" w:lastRow="0" w:firstColumn="1" w:lastColumn="0" w:noHBand="0" w:noVBand="1"/>
      </w:tblPr>
      <w:tblGrid>
        <w:gridCol w:w="2178"/>
        <w:gridCol w:w="4035"/>
        <w:gridCol w:w="1356"/>
        <w:gridCol w:w="1447"/>
      </w:tblGrid>
      <w:tr w:rsidR="003B202B" w:rsidRPr="00FD4A2B" w14:paraId="0B0E6288" w14:textId="7DF2682F" w:rsidTr="006768F4">
        <w:tc>
          <w:tcPr>
            <w:tcW w:w="2178" w:type="dxa"/>
            <w:shd w:val="clear" w:color="auto" w:fill="000000" w:themeFill="text1"/>
          </w:tcPr>
          <w:p w14:paraId="5B011FED" w14:textId="118DAFE7" w:rsidR="003B202B" w:rsidRPr="00FD4A2B" w:rsidRDefault="003B202B">
            <w:pPr>
              <w:tabs>
                <w:tab w:val="left" w:pos="142"/>
                <w:tab w:val="num" w:pos="540"/>
              </w:tabs>
              <w:spacing w:before="40" w:after="40" w:line="288" w:lineRule="auto"/>
              <w:rPr>
                <w:b/>
                <w:bCs w:val="0"/>
                <w:color w:val="FFFFFF" w:themeColor="background1"/>
                <w:spacing w:val="2"/>
                <w:kern w:val="21"/>
                <w:szCs w:val="22"/>
                <w:vertAlign w:val="subscript"/>
                <w:lang w:val="en-AU"/>
              </w:rPr>
            </w:pPr>
            <w:r w:rsidRPr="00FD4A2B">
              <w:rPr>
                <w:b/>
                <w:color w:val="FFFFFF" w:themeColor="background1"/>
                <w:spacing w:val="2"/>
                <w:kern w:val="21"/>
                <w:szCs w:val="22"/>
                <w:lang w:val="en-AU"/>
              </w:rPr>
              <w:t xml:space="preserve">Treatment </w:t>
            </w:r>
            <w:r>
              <w:rPr>
                <w:b/>
                <w:color w:val="FFFFFF" w:themeColor="background1"/>
                <w:spacing w:val="2"/>
                <w:kern w:val="21"/>
                <w:szCs w:val="22"/>
                <w:lang w:val="en-AU"/>
              </w:rPr>
              <w:t xml:space="preserve">type </w:t>
            </w:r>
            <w:r w:rsidRPr="00FD4A2B">
              <w:rPr>
                <w:b/>
                <w:color w:val="FFFFFF" w:themeColor="background1"/>
                <w:spacing w:val="2"/>
                <w:kern w:val="21"/>
                <w:szCs w:val="22"/>
                <w:lang w:val="en-AU"/>
              </w:rPr>
              <w:t>t</w:t>
            </w:r>
          </w:p>
        </w:tc>
        <w:tc>
          <w:tcPr>
            <w:tcW w:w="4035" w:type="dxa"/>
            <w:shd w:val="clear" w:color="auto" w:fill="000000" w:themeFill="text1"/>
          </w:tcPr>
          <w:p w14:paraId="5532BCE2" w14:textId="77777777" w:rsidR="003B202B" w:rsidRPr="00FD4A2B" w:rsidRDefault="003B202B">
            <w:pPr>
              <w:tabs>
                <w:tab w:val="left" w:pos="142"/>
                <w:tab w:val="num" w:pos="540"/>
              </w:tabs>
              <w:spacing w:before="40" w:after="40" w:line="288" w:lineRule="auto"/>
              <w:rPr>
                <w:b/>
                <w:color w:val="FFFFFF" w:themeColor="background1"/>
                <w:spacing w:val="2"/>
                <w:kern w:val="21"/>
                <w:szCs w:val="22"/>
                <w:lang w:val="en-AU"/>
              </w:rPr>
            </w:pPr>
            <w:r w:rsidRPr="00FD4A2B">
              <w:rPr>
                <w:b/>
                <w:color w:val="FFFFFF" w:themeColor="background1"/>
                <w:spacing w:val="2"/>
                <w:kern w:val="21"/>
                <w:szCs w:val="22"/>
                <w:lang w:val="en-AU"/>
              </w:rPr>
              <w:t>Waste type w</w:t>
            </w:r>
          </w:p>
        </w:tc>
        <w:tc>
          <w:tcPr>
            <w:tcW w:w="1356" w:type="dxa"/>
            <w:shd w:val="clear" w:color="auto" w:fill="000000" w:themeFill="text1"/>
          </w:tcPr>
          <w:p w14:paraId="168518A0" w14:textId="77777777" w:rsidR="003B202B" w:rsidRPr="006768F4" w:rsidRDefault="003B202B">
            <w:pPr>
              <w:tabs>
                <w:tab w:val="left" w:pos="142"/>
                <w:tab w:val="num" w:pos="540"/>
              </w:tabs>
              <w:spacing w:before="40" w:after="40" w:line="288" w:lineRule="auto"/>
              <w:rPr>
                <w:b/>
                <w:bCs w:val="0"/>
                <w:color w:val="FFFFFF" w:themeColor="background1"/>
                <w:spacing w:val="2"/>
                <w:kern w:val="21"/>
                <w:szCs w:val="22"/>
                <w:vertAlign w:val="subscript"/>
                <w:lang w:val="en-AU"/>
              </w:rPr>
            </w:pPr>
            <w:r w:rsidRPr="006768F4">
              <w:rPr>
                <w:b/>
                <w:color w:val="FFFFFF" w:themeColor="background1"/>
                <w:spacing w:val="2"/>
                <w:kern w:val="21"/>
                <w:szCs w:val="22"/>
                <w:lang w:val="en-AU"/>
              </w:rPr>
              <w:t>EF</w:t>
            </w:r>
            <w:r w:rsidRPr="006768F4">
              <w:rPr>
                <w:b/>
                <w:color w:val="FFFFFF" w:themeColor="background1"/>
                <w:spacing w:val="2"/>
                <w:kern w:val="21"/>
                <w:szCs w:val="22"/>
                <w:vertAlign w:val="subscript"/>
                <w:lang w:val="en-AU"/>
              </w:rPr>
              <w:t>wt</w:t>
            </w:r>
          </w:p>
        </w:tc>
        <w:tc>
          <w:tcPr>
            <w:tcW w:w="1447" w:type="dxa"/>
            <w:shd w:val="clear" w:color="auto" w:fill="000000" w:themeFill="text1"/>
          </w:tcPr>
          <w:p w14:paraId="5793DF44" w14:textId="35AE2371" w:rsidR="003B202B" w:rsidRPr="006768F4" w:rsidRDefault="003B202B">
            <w:pPr>
              <w:tabs>
                <w:tab w:val="left" w:pos="142"/>
                <w:tab w:val="num" w:pos="540"/>
              </w:tabs>
              <w:spacing w:before="40" w:after="40" w:line="288" w:lineRule="auto"/>
              <w:rPr>
                <w:b/>
                <w:color w:val="FFFFFF" w:themeColor="background1"/>
                <w:spacing w:val="2"/>
                <w:kern w:val="21"/>
                <w:szCs w:val="22"/>
              </w:rPr>
            </w:pPr>
            <w:r w:rsidRPr="006768F4">
              <w:rPr>
                <w:b/>
                <w:color w:val="FFFFFF" w:themeColor="background1"/>
                <w:spacing w:val="2"/>
                <w:kern w:val="21"/>
                <w:szCs w:val="22"/>
              </w:rPr>
              <w:t>Reference</w:t>
            </w:r>
          </w:p>
        </w:tc>
      </w:tr>
      <w:tr w:rsidR="006768F4" w:rsidRPr="00FD4A2B" w14:paraId="4893F7A5" w14:textId="5EE907D9" w:rsidTr="006768F4">
        <w:tc>
          <w:tcPr>
            <w:tcW w:w="2178" w:type="dxa"/>
            <w:vMerge w:val="restart"/>
            <w:shd w:val="clear" w:color="auto" w:fill="D9D9D9" w:themeFill="background1" w:themeFillShade="D9"/>
          </w:tcPr>
          <w:p w14:paraId="10018E02" w14:textId="77777777" w:rsidR="006768F4" w:rsidRPr="00564812"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Landfill</w:t>
            </w:r>
          </w:p>
          <w:p w14:paraId="177DE053" w14:textId="44B32A51"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531384C0" w14:textId="69D8CBA1"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Food waste (including animal carcasses, spoiled animal feed or crop)</w:t>
            </w:r>
          </w:p>
        </w:tc>
        <w:tc>
          <w:tcPr>
            <w:tcW w:w="1356" w:type="dxa"/>
            <w:shd w:val="clear" w:color="auto" w:fill="FFFFFF" w:themeFill="background1"/>
          </w:tcPr>
          <w:p w14:paraId="2ED8A739" w14:textId="1FD26051"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2.1</w:t>
            </w:r>
          </w:p>
        </w:tc>
        <w:tc>
          <w:tcPr>
            <w:tcW w:w="1447" w:type="dxa"/>
            <w:vMerge w:val="restart"/>
            <w:vAlign w:val="center"/>
          </w:tcPr>
          <w:p w14:paraId="2CDEE900" w14:textId="6B026E10" w:rsidR="006768F4" w:rsidRPr="005E4935" w:rsidRDefault="006768F4" w:rsidP="006768F4">
            <w:pPr>
              <w:tabs>
                <w:tab w:val="left" w:pos="142"/>
                <w:tab w:val="num" w:pos="540"/>
              </w:tabs>
              <w:spacing w:before="40" w:after="40" w:line="288" w:lineRule="auto"/>
              <w:rPr>
                <w:color w:val="auto"/>
                <w:spacing w:val="2"/>
                <w:kern w:val="21"/>
                <w:szCs w:val="22"/>
              </w:rPr>
            </w:pPr>
            <w:r w:rsidRPr="006768F4">
              <w:rPr>
                <w:color w:val="auto"/>
                <w:spacing w:val="2"/>
                <w:kern w:val="21"/>
                <w:szCs w:val="22"/>
              </w:rPr>
              <w:t xml:space="preserve">Australian National Greenhouse Accounts Factors </w:t>
            </w:r>
            <w:r>
              <w:rPr>
                <w:color w:val="auto"/>
                <w:spacing w:val="2"/>
                <w:kern w:val="21"/>
                <w:szCs w:val="22"/>
              </w:rPr>
              <w:fldChar w:fldCharType="begin"/>
            </w:r>
            <w:r>
              <w:rPr>
                <w:color w:val="auto"/>
                <w:spacing w:val="2"/>
                <w:kern w:val="21"/>
                <w:szCs w:val="22"/>
              </w:rPr>
              <w:instrText xml:space="preserve"> ADDIN ZOTERO_ITEM CSL_CITATION {"citationID":"euoJDcE0","properties":{"unsorted":false,"formattedCitation":"[10]","plainCitation":"[10]","noteIndex":0},"citationItems":[{"id":56,"uris":["http://zotero.org/users/17543967/items/LNJ4U22X"],"itemData":{"id":56,"type":"report","title":"Australian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Pr>
                <w:color w:val="auto"/>
                <w:spacing w:val="2"/>
                <w:kern w:val="21"/>
                <w:szCs w:val="22"/>
              </w:rPr>
              <w:fldChar w:fldCharType="separate"/>
            </w:r>
            <w:r w:rsidRPr="006768F4">
              <w:rPr>
                <w:rFonts w:cs="Arial"/>
              </w:rPr>
              <w:t>[10]</w:t>
            </w:r>
            <w:r>
              <w:rPr>
                <w:color w:val="auto"/>
                <w:spacing w:val="2"/>
                <w:kern w:val="21"/>
                <w:szCs w:val="22"/>
              </w:rPr>
              <w:fldChar w:fldCharType="end"/>
            </w:r>
          </w:p>
        </w:tc>
      </w:tr>
      <w:tr w:rsidR="006768F4" w:rsidRPr="00FD4A2B" w14:paraId="4E8BDBE3" w14:textId="7E9D5E51" w:rsidTr="006768F4">
        <w:tc>
          <w:tcPr>
            <w:tcW w:w="2178" w:type="dxa"/>
            <w:vMerge/>
            <w:shd w:val="clear" w:color="auto" w:fill="D9D9D9" w:themeFill="background1" w:themeFillShade="D9"/>
          </w:tcPr>
          <w:p w14:paraId="724821E5" w14:textId="19FBDB03"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544930F2" w14:textId="59B188EE" w:rsidR="006768F4" w:rsidRPr="00485499" w:rsidRDefault="006768F4" w:rsidP="00485499">
            <w:pPr>
              <w:tabs>
                <w:tab w:val="left" w:pos="142"/>
                <w:tab w:val="num" w:pos="540"/>
              </w:tabs>
              <w:spacing w:before="40" w:after="40" w:line="288" w:lineRule="auto"/>
              <w:rPr>
                <w:spacing w:val="2"/>
                <w:kern w:val="21"/>
                <w:szCs w:val="22"/>
                <w:lang w:val="en-AU"/>
              </w:rPr>
            </w:pPr>
            <w:r w:rsidRPr="00485499">
              <w:rPr>
                <w:spacing w:val="2"/>
                <w:kern w:val="21"/>
                <w:szCs w:val="22"/>
                <w:lang w:val="en-AU"/>
              </w:rPr>
              <w:t xml:space="preserve">Paper and </w:t>
            </w:r>
            <w:r>
              <w:rPr>
                <w:spacing w:val="2"/>
                <w:kern w:val="21"/>
                <w:szCs w:val="22"/>
                <w:lang w:val="en-AU"/>
              </w:rPr>
              <w:t>c</w:t>
            </w:r>
            <w:r w:rsidRPr="00485499">
              <w:rPr>
                <w:spacing w:val="2"/>
                <w:kern w:val="21"/>
                <w:szCs w:val="22"/>
                <w:lang w:val="en-AU"/>
              </w:rPr>
              <w:t>ardboard</w:t>
            </w:r>
          </w:p>
        </w:tc>
        <w:tc>
          <w:tcPr>
            <w:tcW w:w="1356" w:type="dxa"/>
            <w:shd w:val="clear" w:color="auto" w:fill="FFFFFF" w:themeFill="background1"/>
          </w:tcPr>
          <w:p w14:paraId="16E79D57" w14:textId="6FBB423F"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3.3</w:t>
            </w:r>
          </w:p>
        </w:tc>
        <w:tc>
          <w:tcPr>
            <w:tcW w:w="1447" w:type="dxa"/>
            <w:vMerge/>
          </w:tcPr>
          <w:p w14:paraId="763847E7"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1866CE27" w14:textId="682B5A22" w:rsidTr="006768F4">
        <w:tc>
          <w:tcPr>
            <w:tcW w:w="2178" w:type="dxa"/>
            <w:vMerge/>
            <w:shd w:val="clear" w:color="auto" w:fill="D9D9D9" w:themeFill="background1" w:themeFillShade="D9"/>
          </w:tcPr>
          <w:p w14:paraId="4D6A7FA4" w14:textId="54FF50B2"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09AF8D80" w14:textId="0EAAFAB6" w:rsidR="006768F4" w:rsidRPr="00485499" w:rsidRDefault="006768F4" w:rsidP="00485499">
            <w:pPr>
              <w:tabs>
                <w:tab w:val="left" w:pos="142"/>
                <w:tab w:val="num" w:pos="540"/>
              </w:tabs>
              <w:spacing w:before="40" w:after="40" w:line="288" w:lineRule="auto"/>
              <w:rPr>
                <w:spacing w:val="2"/>
                <w:kern w:val="21"/>
                <w:szCs w:val="22"/>
                <w:lang w:val="en-AU"/>
              </w:rPr>
            </w:pPr>
            <w:r>
              <w:rPr>
                <w:spacing w:val="2"/>
                <w:kern w:val="21"/>
                <w:szCs w:val="22"/>
                <w:lang w:val="en-AU"/>
              </w:rPr>
              <w:t>Green waste (including crop residues or prunnings)</w:t>
            </w:r>
          </w:p>
        </w:tc>
        <w:tc>
          <w:tcPr>
            <w:tcW w:w="1356" w:type="dxa"/>
            <w:shd w:val="clear" w:color="auto" w:fill="FFFFFF" w:themeFill="background1"/>
          </w:tcPr>
          <w:p w14:paraId="2ED40F97" w14:textId="29A636D5"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1.6</w:t>
            </w:r>
          </w:p>
        </w:tc>
        <w:tc>
          <w:tcPr>
            <w:tcW w:w="1447" w:type="dxa"/>
            <w:vMerge/>
          </w:tcPr>
          <w:p w14:paraId="622DB5DF"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307F6B26" w14:textId="0EA71EF4" w:rsidTr="006768F4">
        <w:tc>
          <w:tcPr>
            <w:tcW w:w="2178" w:type="dxa"/>
            <w:vMerge/>
            <w:shd w:val="clear" w:color="auto" w:fill="D9D9D9" w:themeFill="background1" w:themeFillShade="D9"/>
          </w:tcPr>
          <w:p w14:paraId="5B3791E9" w14:textId="653132AD"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7DE58D0E" w14:textId="05693414" w:rsidR="006768F4" w:rsidRPr="00485499" w:rsidRDefault="006768F4" w:rsidP="00485499">
            <w:pPr>
              <w:tabs>
                <w:tab w:val="left" w:pos="142"/>
                <w:tab w:val="num" w:pos="540"/>
              </w:tabs>
              <w:spacing w:before="40" w:after="40" w:line="288" w:lineRule="auto"/>
              <w:rPr>
                <w:spacing w:val="2"/>
                <w:kern w:val="21"/>
                <w:szCs w:val="22"/>
                <w:lang w:val="en-AU"/>
              </w:rPr>
            </w:pPr>
            <w:r>
              <w:rPr>
                <w:spacing w:val="2"/>
                <w:kern w:val="21"/>
                <w:szCs w:val="22"/>
                <w:lang w:val="en-AU"/>
              </w:rPr>
              <w:t>Wood</w:t>
            </w:r>
          </w:p>
        </w:tc>
        <w:tc>
          <w:tcPr>
            <w:tcW w:w="1356" w:type="dxa"/>
            <w:shd w:val="clear" w:color="auto" w:fill="FFFFFF" w:themeFill="background1"/>
          </w:tcPr>
          <w:p w14:paraId="6A614420" w14:textId="0E167414"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0.7</w:t>
            </w:r>
          </w:p>
        </w:tc>
        <w:tc>
          <w:tcPr>
            <w:tcW w:w="1447" w:type="dxa"/>
            <w:vMerge/>
          </w:tcPr>
          <w:p w14:paraId="3C5B428B"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3B0E2607" w14:textId="1414A86A" w:rsidTr="006768F4">
        <w:tc>
          <w:tcPr>
            <w:tcW w:w="2178" w:type="dxa"/>
            <w:vMerge/>
            <w:shd w:val="clear" w:color="auto" w:fill="D9D9D9" w:themeFill="background1" w:themeFillShade="D9"/>
          </w:tcPr>
          <w:p w14:paraId="26D96587" w14:textId="58BD1FEB"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7D18B65E" w14:textId="46B24B29" w:rsidR="006768F4" w:rsidRPr="00485499" w:rsidRDefault="006768F4" w:rsidP="00485499">
            <w:pPr>
              <w:tabs>
                <w:tab w:val="left" w:pos="142"/>
                <w:tab w:val="num" w:pos="540"/>
              </w:tabs>
              <w:spacing w:before="40" w:after="40" w:line="288" w:lineRule="auto"/>
              <w:rPr>
                <w:spacing w:val="2"/>
                <w:kern w:val="21"/>
                <w:szCs w:val="22"/>
                <w:lang w:val="en-AU"/>
              </w:rPr>
            </w:pPr>
            <w:r>
              <w:rPr>
                <w:spacing w:val="2"/>
                <w:kern w:val="21"/>
                <w:szCs w:val="22"/>
                <w:lang w:val="en-AU"/>
              </w:rPr>
              <w:t>Textiles</w:t>
            </w:r>
          </w:p>
        </w:tc>
        <w:tc>
          <w:tcPr>
            <w:tcW w:w="1356" w:type="dxa"/>
            <w:shd w:val="clear" w:color="auto" w:fill="FFFFFF" w:themeFill="background1"/>
          </w:tcPr>
          <w:p w14:paraId="38193B8B" w14:textId="63E48287"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2.0</w:t>
            </w:r>
          </w:p>
        </w:tc>
        <w:tc>
          <w:tcPr>
            <w:tcW w:w="1447" w:type="dxa"/>
            <w:vMerge/>
          </w:tcPr>
          <w:p w14:paraId="778D9CC8"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31715175" w14:textId="0EC4A04B" w:rsidTr="006768F4">
        <w:tc>
          <w:tcPr>
            <w:tcW w:w="2178" w:type="dxa"/>
            <w:vMerge/>
            <w:shd w:val="clear" w:color="auto" w:fill="D9D9D9" w:themeFill="background1" w:themeFillShade="D9"/>
          </w:tcPr>
          <w:p w14:paraId="3C93BBF7" w14:textId="0C77D725"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0A9EC5C1" w14:textId="700EA711" w:rsidR="006768F4" w:rsidRPr="00485499" w:rsidRDefault="006768F4" w:rsidP="00485499">
            <w:pPr>
              <w:tabs>
                <w:tab w:val="left" w:pos="142"/>
                <w:tab w:val="num" w:pos="540"/>
              </w:tabs>
              <w:spacing w:before="40" w:after="40" w:line="288" w:lineRule="auto"/>
              <w:rPr>
                <w:spacing w:val="2"/>
                <w:kern w:val="21"/>
                <w:szCs w:val="22"/>
                <w:lang w:val="en-AU"/>
              </w:rPr>
            </w:pPr>
            <w:r>
              <w:rPr>
                <w:spacing w:val="2"/>
                <w:kern w:val="21"/>
                <w:szCs w:val="22"/>
                <w:lang w:val="en-AU"/>
              </w:rPr>
              <w:t>Sludge</w:t>
            </w:r>
          </w:p>
        </w:tc>
        <w:tc>
          <w:tcPr>
            <w:tcW w:w="1356" w:type="dxa"/>
            <w:shd w:val="clear" w:color="auto" w:fill="FFFFFF" w:themeFill="background1"/>
          </w:tcPr>
          <w:p w14:paraId="08153A7C" w14:textId="31A91030"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0.4</w:t>
            </w:r>
          </w:p>
        </w:tc>
        <w:tc>
          <w:tcPr>
            <w:tcW w:w="1447" w:type="dxa"/>
            <w:vMerge/>
          </w:tcPr>
          <w:p w14:paraId="284605A2"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723B8A57" w14:textId="2152EE05" w:rsidTr="006768F4">
        <w:tc>
          <w:tcPr>
            <w:tcW w:w="2178" w:type="dxa"/>
            <w:vMerge/>
            <w:shd w:val="clear" w:color="auto" w:fill="D9D9D9" w:themeFill="background1" w:themeFillShade="D9"/>
          </w:tcPr>
          <w:p w14:paraId="0ECCB52F" w14:textId="10022B6A" w:rsidR="006768F4" w:rsidRPr="00FD4A2B" w:rsidRDefault="006768F4" w:rsidP="00485499">
            <w:pPr>
              <w:tabs>
                <w:tab w:val="left" w:pos="142"/>
                <w:tab w:val="num" w:pos="540"/>
              </w:tabs>
              <w:spacing w:before="40" w:after="40" w:line="288" w:lineRule="auto"/>
              <w:rPr>
                <w:b/>
                <w:color w:val="FFFFFF" w:themeColor="background1"/>
                <w:spacing w:val="2"/>
                <w:kern w:val="21"/>
                <w:szCs w:val="22"/>
              </w:rPr>
            </w:pPr>
          </w:p>
        </w:tc>
        <w:tc>
          <w:tcPr>
            <w:tcW w:w="4035" w:type="dxa"/>
            <w:shd w:val="clear" w:color="auto" w:fill="FFFFFF" w:themeFill="background1"/>
          </w:tcPr>
          <w:p w14:paraId="5E4F9654" w14:textId="6212A4E0" w:rsidR="006768F4" w:rsidRPr="00485499" w:rsidRDefault="006768F4" w:rsidP="00485499">
            <w:pPr>
              <w:tabs>
                <w:tab w:val="left" w:pos="142"/>
                <w:tab w:val="num" w:pos="540"/>
              </w:tabs>
              <w:spacing w:before="40" w:after="40" w:line="288" w:lineRule="auto"/>
              <w:rPr>
                <w:spacing w:val="2"/>
                <w:kern w:val="21"/>
                <w:szCs w:val="22"/>
                <w:lang w:val="en-AU"/>
              </w:rPr>
            </w:pPr>
            <w:r>
              <w:rPr>
                <w:spacing w:val="2"/>
                <w:kern w:val="21"/>
                <w:szCs w:val="22"/>
                <w:lang w:val="en-AU"/>
              </w:rPr>
              <w:t>Rubber and leather</w:t>
            </w:r>
          </w:p>
        </w:tc>
        <w:tc>
          <w:tcPr>
            <w:tcW w:w="1356" w:type="dxa"/>
            <w:shd w:val="clear" w:color="auto" w:fill="FFFFFF" w:themeFill="background1"/>
          </w:tcPr>
          <w:p w14:paraId="2E46EE95" w14:textId="4B6489D2" w:rsidR="006768F4" w:rsidRPr="005E4935" w:rsidRDefault="006768F4" w:rsidP="00485499">
            <w:pPr>
              <w:tabs>
                <w:tab w:val="left" w:pos="142"/>
                <w:tab w:val="num" w:pos="540"/>
              </w:tabs>
              <w:spacing w:before="40" w:after="40" w:line="288" w:lineRule="auto"/>
              <w:rPr>
                <w:bCs w:val="0"/>
                <w:color w:val="auto"/>
                <w:spacing w:val="2"/>
                <w:kern w:val="21"/>
                <w:szCs w:val="22"/>
              </w:rPr>
            </w:pPr>
            <w:r w:rsidRPr="005E4935">
              <w:rPr>
                <w:color w:val="auto"/>
                <w:spacing w:val="2"/>
                <w:kern w:val="21"/>
                <w:szCs w:val="22"/>
              </w:rPr>
              <w:t>3.3</w:t>
            </w:r>
          </w:p>
        </w:tc>
        <w:tc>
          <w:tcPr>
            <w:tcW w:w="1447" w:type="dxa"/>
            <w:vMerge/>
          </w:tcPr>
          <w:p w14:paraId="05820B50" w14:textId="77777777" w:rsidR="006768F4" w:rsidRPr="005E4935" w:rsidRDefault="006768F4" w:rsidP="00485499">
            <w:pPr>
              <w:tabs>
                <w:tab w:val="left" w:pos="142"/>
                <w:tab w:val="num" w:pos="540"/>
              </w:tabs>
              <w:spacing w:before="40" w:after="40" w:line="288" w:lineRule="auto"/>
              <w:rPr>
                <w:color w:val="auto"/>
                <w:spacing w:val="2"/>
                <w:kern w:val="21"/>
                <w:szCs w:val="22"/>
              </w:rPr>
            </w:pPr>
          </w:p>
        </w:tc>
      </w:tr>
      <w:tr w:rsidR="006768F4" w:rsidRPr="00FD4A2B" w14:paraId="5BD20593" w14:textId="68F8B934" w:rsidTr="006768F4">
        <w:tc>
          <w:tcPr>
            <w:tcW w:w="2178" w:type="dxa"/>
            <w:vMerge/>
            <w:shd w:val="clear" w:color="auto" w:fill="D9D9D9" w:themeFill="background1" w:themeFillShade="D9"/>
          </w:tcPr>
          <w:p w14:paraId="539407BE" w14:textId="4FFEE4DF" w:rsidR="006768F4" w:rsidRPr="00FD4A2B" w:rsidRDefault="006768F4" w:rsidP="00485499">
            <w:pPr>
              <w:tabs>
                <w:tab w:val="left" w:pos="142"/>
                <w:tab w:val="num" w:pos="540"/>
              </w:tabs>
              <w:spacing w:before="40" w:after="40" w:line="288" w:lineRule="auto"/>
              <w:rPr>
                <w:spacing w:val="2"/>
                <w:kern w:val="21"/>
                <w:szCs w:val="22"/>
              </w:rPr>
            </w:pPr>
          </w:p>
        </w:tc>
        <w:tc>
          <w:tcPr>
            <w:tcW w:w="4035" w:type="dxa"/>
            <w:shd w:val="clear" w:color="auto" w:fill="FFFFFF" w:themeFill="background1"/>
          </w:tcPr>
          <w:p w14:paraId="70F9D8FD" w14:textId="0CC5EE0D" w:rsidR="006768F4" w:rsidRPr="00FD4A2B" w:rsidRDefault="006768F4" w:rsidP="00485499">
            <w:pPr>
              <w:tabs>
                <w:tab w:val="left" w:pos="142"/>
                <w:tab w:val="num" w:pos="540"/>
              </w:tabs>
              <w:spacing w:before="40" w:after="40" w:line="288" w:lineRule="auto"/>
              <w:rPr>
                <w:spacing w:val="2"/>
                <w:kern w:val="21"/>
                <w:szCs w:val="22"/>
              </w:rPr>
            </w:pPr>
            <w:r>
              <w:rPr>
                <w:spacing w:val="2"/>
                <w:kern w:val="21"/>
                <w:szCs w:val="22"/>
              </w:rPr>
              <w:t>Inert waste (including concrete, metal, plastic or glass)</w:t>
            </w:r>
          </w:p>
        </w:tc>
        <w:tc>
          <w:tcPr>
            <w:tcW w:w="1356" w:type="dxa"/>
            <w:shd w:val="clear" w:color="auto" w:fill="FFFFFF" w:themeFill="background1"/>
          </w:tcPr>
          <w:p w14:paraId="3C06615D" w14:textId="5C54B415" w:rsidR="006768F4" w:rsidRPr="009F3A8E" w:rsidRDefault="006768F4" w:rsidP="00485499">
            <w:pPr>
              <w:tabs>
                <w:tab w:val="left" w:pos="142"/>
                <w:tab w:val="num" w:pos="540"/>
              </w:tabs>
              <w:spacing w:before="40" w:after="40" w:line="288" w:lineRule="auto"/>
              <w:rPr>
                <w:bCs w:val="0"/>
                <w:spacing w:val="2"/>
                <w:kern w:val="21"/>
                <w:szCs w:val="22"/>
              </w:rPr>
            </w:pPr>
            <w:r>
              <w:rPr>
                <w:bCs w:val="0"/>
                <w:spacing w:val="2"/>
                <w:kern w:val="21"/>
                <w:szCs w:val="22"/>
              </w:rPr>
              <w:t>0</w:t>
            </w:r>
          </w:p>
        </w:tc>
        <w:tc>
          <w:tcPr>
            <w:tcW w:w="1447" w:type="dxa"/>
            <w:vMerge/>
          </w:tcPr>
          <w:p w14:paraId="28E5E220" w14:textId="77777777" w:rsidR="006768F4" w:rsidRDefault="006768F4" w:rsidP="00485499">
            <w:pPr>
              <w:tabs>
                <w:tab w:val="left" w:pos="142"/>
                <w:tab w:val="num" w:pos="540"/>
              </w:tabs>
              <w:spacing w:before="40" w:after="40" w:line="288" w:lineRule="auto"/>
              <w:rPr>
                <w:spacing w:val="2"/>
                <w:kern w:val="21"/>
                <w:szCs w:val="22"/>
              </w:rPr>
            </w:pPr>
          </w:p>
        </w:tc>
      </w:tr>
      <w:tr w:rsidR="006768F4" w:rsidRPr="00FD4A2B" w14:paraId="5273B94B" w14:textId="16209E20" w:rsidTr="006768F4">
        <w:tc>
          <w:tcPr>
            <w:tcW w:w="2178" w:type="dxa"/>
            <w:vMerge/>
            <w:shd w:val="clear" w:color="auto" w:fill="D9D9D9" w:themeFill="background1" w:themeFillShade="D9"/>
          </w:tcPr>
          <w:p w14:paraId="41E6BBEB" w14:textId="14950416" w:rsidR="006768F4" w:rsidRPr="00FD4A2B" w:rsidRDefault="006768F4" w:rsidP="00485499">
            <w:pPr>
              <w:tabs>
                <w:tab w:val="left" w:pos="142"/>
                <w:tab w:val="num" w:pos="540"/>
              </w:tabs>
              <w:spacing w:before="40" w:after="40" w:line="288" w:lineRule="auto"/>
              <w:rPr>
                <w:spacing w:val="2"/>
                <w:kern w:val="21"/>
                <w:szCs w:val="22"/>
                <w:lang w:val="en-AU"/>
              </w:rPr>
            </w:pPr>
          </w:p>
        </w:tc>
        <w:tc>
          <w:tcPr>
            <w:tcW w:w="4035" w:type="dxa"/>
            <w:shd w:val="clear" w:color="auto" w:fill="FFFFFF" w:themeFill="background1"/>
          </w:tcPr>
          <w:p w14:paraId="4BC40F45"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1356" w:type="dxa"/>
            <w:shd w:val="clear" w:color="auto" w:fill="FFFFFF" w:themeFill="background1"/>
          </w:tcPr>
          <w:p w14:paraId="3B8AAF4C"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1.6</w:t>
            </w:r>
          </w:p>
        </w:tc>
        <w:tc>
          <w:tcPr>
            <w:tcW w:w="1447" w:type="dxa"/>
            <w:vMerge/>
          </w:tcPr>
          <w:p w14:paraId="7C5EE373" w14:textId="77777777" w:rsidR="006768F4" w:rsidRPr="00FD4A2B" w:rsidRDefault="006768F4" w:rsidP="00485499">
            <w:pPr>
              <w:tabs>
                <w:tab w:val="left" w:pos="142"/>
                <w:tab w:val="num" w:pos="540"/>
              </w:tabs>
              <w:spacing w:before="40" w:after="40" w:line="288" w:lineRule="auto"/>
              <w:rPr>
                <w:spacing w:val="2"/>
                <w:kern w:val="21"/>
                <w:szCs w:val="22"/>
              </w:rPr>
            </w:pPr>
          </w:p>
        </w:tc>
      </w:tr>
      <w:tr w:rsidR="006768F4" w:rsidRPr="00FD4A2B" w14:paraId="197BCC91" w14:textId="5F48AAF6" w:rsidTr="006768F4">
        <w:tc>
          <w:tcPr>
            <w:tcW w:w="2178" w:type="dxa"/>
            <w:vMerge/>
            <w:shd w:val="clear" w:color="auto" w:fill="D9D9D9" w:themeFill="background1" w:themeFillShade="D9"/>
          </w:tcPr>
          <w:p w14:paraId="3C986569" w14:textId="77777777" w:rsidR="006768F4" w:rsidRPr="00FD4A2B" w:rsidRDefault="006768F4" w:rsidP="00485499">
            <w:pPr>
              <w:tabs>
                <w:tab w:val="left" w:pos="142"/>
                <w:tab w:val="num" w:pos="540"/>
              </w:tabs>
              <w:spacing w:before="40" w:after="40" w:line="288" w:lineRule="auto"/>
              <w:rPr>
                <w:spacing w:val="2"/>
                <w:kern w:val="21"/>
                <w:szCs w:val="22"/>
                <w:lang w:val="en-AU"/>
              </w:rPr>
            </w:pPr>
          </w:p>
        </w:tc>
        <w:tc>
          <w:tcPr>
            <w:tcW w:w="4035" w:type="dxa"/>
            <w:shd w:val="clear" w:color="auto" w:fill="FFFFFF" w:themeFill="background1"/>
          </w:tcPr>
          <w:p w14:paraId="3D774DF4"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Commercial and industrial waste</w:t>
            </w:r>
          </w:p>
        </w:tc>
        <w:tc>
          <w:tcPr>
            <w:tcW w:w="1356" w:type="dxa"/>
            <w:shd w:val="clear" w:color="auto" w:fill="FFFFFF" w:themeFill="background1"/>
          </w:tcPr>
          <w:p w14:paraId="24F65732"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1.3</w:t>
            </w:r>
          </w:p>
        </w:tc>
        <w:tc>
          <w:tcPr>
            <w:tcW w:w="1447" w:type="dxa"/>
            <w:vMerge/>
          </w:tcPr>
          <w:p w14:paraId="01D386B3" w14:textId="77777777" w:rsidR="006768F4" w:rsidRPr="00FD4A2B" w:rsidRDefault="006768F4" w:rsidP="00485499">
            <w:pPr>
              <w:tabs>
                <w:tab w:val="left" w:pos="142"/>
                <w:tab w:val="num" w:pos="540"/>
              </w:tabs>
              <w:spacing w:before="40" w:after="40" w:line="288" w:lineRule="auto"/>
              <w:rPr>
                <w:spacing w:val="2"/>
                <w:kern w:val="21"/>
                <w:szCs w:val="22"/>
              </w:rPr>
            </w:pPr>
          </w:p>
        </w:tc>
      </w:tr>
      <w:tr w:rsidR="006768F4" w:rsidRPr="00FD4A2B" w14:paraId="7D9B8537" w14:textId="2AE320A6" w:rsidTr="006768F4">
        <w:tc>
          <w:tcPr>
            <w:tcW w:w="2178" w:type="dxa"/>
            <w:vMerge/>
            <w:shd w:val="clear" w:color="auto" w:fill="D9D9D9" w:themeFill="background1" w:themeFillShade="D9"/>
          </w:tcPr>
          <w:p w14:paraId="3D63A161" w14:textId="77777777" w:rsidR="006768F4" w:rsidRPr="00FD4A2B" w:rsidRDefault="006768F4" w:rsidP="00485499">
            <w:pPr>
              <w:tabs>
                <w:tab w:val="left" w:pos="142"/>
                <w:tab w:val="num" w:pos="540"/>
              </w:tabs>
              <w:spacing w:before="40" w:after="40" w:line="288" w:lineRule="auto"/>
              <w:rPr>
                <w:spacing w:val="2"/>
                <w:kern w:val="21"/>
                <w:szCs w:val="22"/>
                <w:lang w:val="en-AU"/>
              </w:rPr>
            </w:pPr>
          </w:p>
        </w:tc>
        <w:tc>
          <w:tcPr>
            <w:tcW w:w="4035" w:type="dxa"/>
            <w:shd w:val="clear" w:color="auto" w:fill="FFFFFF" w:themeFill="background1"/>
          </w:tcPr>
          <w:p w14:paraId="3232E3C0"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Construction and demolition waste</w:t>
            </w:r>
          </w:p>
        </w:tc>
        <w:tc>
          <w:tcPr>
            <w:tcW w:w="1356" w:type="dxa"/>
            <w:shd w:val="clear" w:color="auto" w:fill="FFFFFF" w:themeFill="background1"/>
          </w:tcPr>
          <w:p w14:paraId="65580A99"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0.2</w:t>
            </w:r>
          </w:p>
        </w:tc>
        <w:tc>
          <w:tcPr>
            <w:tcW w:w="1447" w:type="dxa"/>
            <w:vMerge/>
          </w:tcPr>
          <w:p w14:paraId="66684CCF" w14:textId="77777777" w:rsidR="006768F4" w:rsidRPr="00FD4A2B" w:rsidRDefault="006768F4" w:rsidP="00485499">
            <w:pPr>
              <w:tabs>
                <w:tab w:val="left" w:pos="142"/>
                <w:tab w:val="num" w:pos="540"/>
              </w:tabs>
              <w:spacing w:before="40" w:after="40" w:line="288" w:lineRule="auto"/>
              <w:rPr>
                <w:spacing w:val="2"/>
                <w:kern w:val="21"/>
                <w:szCs w:val="22"/>
              </w:rPr>
            </w:pPr>
          </w:p>
        </w:tc>
      </w:tr>
      <w:tr w:rsidR="006768F4" w:rsidRPr="00FD4A2B" w14:paraId="61095CBB" w14:textId="4A577D23" w:rsidTr="006768F4">
        <w:tc>
          <w:tcPr>
            <w:tcW w:w="2178" w:type="dxa"/>
            <w:vMerge w:val="restart"/>
            <w:shd w:val="clear" w:color="auto" w:fill="D9D9D9" w:themeFill="background1" w:themeFillShade="D9"/>
          </w:tcPr>
          <w:p w14:paraId="28E08CFC" w14:textId="77777777" w:rsidR="006768F4" w:rsidRPr="00FD4A2B" w:rsidRDefault="006768F4">
            <w:pPr>
              <w:tabs>
                <w:tab w:val="left" w:pos="142"/>
                <w:tab w:val="num" w:pos="540"/>
              </w:tabs>
              <w:spacing w:before="40" w:after="40" w:line="288" w:lineRule="auto"/>
              <w:rPr>
                <w:spacing w:val="2"/>
                <w:kern w:val="21"/>
                <w:szCs w:val="22"/>
              </w:rPr>
            </w:pPr>
            <w:r w:rsidRPr="00FD4A2B">
              <w:rPr>
                <w:spacing w:val="2"/>
                <w:kern w:val="21"/>
                <w:szCs w:val="22"/>
                <w:lang w:val="en-AU"/>
              </w:rPr>
              <w:t>Incineration</w:t>
            </w:r>
          </w:p>
          <w:p w14:paraId="543D5952" w14:textId="2C0E3567" w:rsidR="006768F4" w:rsidRPr="00FD4A2B" w:rsidRDefault="006768F4" w:rsidP="00485499">
            <w:pPr>
              <w:tabs>
                <w:tab w:val="left" w:pos="142"/>
                <w:tab w:val="num" w:pos="540"/>
              </w:tabs>
              <w:spacing w:before="40" w:after="40" w:line="288" w:lineRule="auto"/>
              <w:rPr>
                <w:spacing w:val="2"/>
                <w:kern w:val="21"/>
                <w:szCs w:val="22"/>
              </w:rPr>
            </w:pPr>
          </w:p>
        </w:tc>
        <w:tc>
          <w:tcPr>
            <w:tcW w:w="4035" w:type="dxa"/>
          </w:tcPr>
          <w:p w14:paraId="50988B82" w14:textId="12A7071C" w:rsidR="006768F4" w:rsidRPr="00FD4A2B" w:rsidRDefault="006768F4">
            <w:pPr>
              <w:tabs>
                <w:tab w:val="left" w:pos="142"/>
                <w:tab w:val="num" w:pos="540"/>
              </w:tabs>
              <w:spacing w:before="40" w:after="40" w:line="288" w:lineRule="auto"/>
              <w:rPr>
                <w:spacing w:val="2"/>
                <w:kern w:val="21"/>
                <w:szCs w:val="22"/>
              </w:rPr>
            </w:pPr>
            <w:r>
              <w:rPr>
                <w:spacing w:val="2"/>
                <w:kern w:val="21"/>
                <w:szCs w:val="22"/>
              </w:rPr>
              <w:t>Food waste, green waste, wood, sludge</w:t>
            </w:r>
          </w:p>
        </w:tc>
        <w:tc>
          <w:tcPr>
            <w:tcW w:w="1356" w:type="dxa"/>
          </w:tcPr>
          <w:p w14:paraId="072CE993" w14:textId="71102E05" w:rsidR="006768F4" w:rsidRPr="00FD4A2B" w:rsidRDefault="006768F4">
            <w:pPr>
              <w:tabs>
                <w:tab w:val="left" w:pos="142"/>
                <w:tab w:val="num" w:pos="540"/>
              </w:tabs>
              <w:spacing w:before="40" w:after="40" w:line="288" w:lineRule="auto"/>
              <w:rPr>
                <w:spacing w:val="2"/>
                <w:kern w:val="21"/>
                <w:szCs w:val="22"/>
              </w:rPr>
            </w:pPr>
            <w:r>
              <w:rPr>
                <w:spacing w:val="2"/>
                <w:kern w:val="21"/>
                <w:szCs w:val="22"/>
              </w:rPr>
              <w:t>0</w:t>
            </w:r>
          </w:p>
        </w:tc>
        <w:tc>
          <w:tcPr>
            <w:tcW w:w="1447" w:type="dxa"/>
            <w:vMerge/>
          </w:tcPr>
          <w:p w14:paraId="19687CB0" w14:textId="77777777" w:rsidR="006768F4" w:rsidRDefault="006768F4">
            <w:pPr>
              <w:tabs>
                <w:tab w:val="left" w:pos="142"/>
                <w:tab w:val="num" w:pos="540"/>
              </w:tabs>
              <w:spacing w:before="40" w:after="40" w:line="288" w:lineRule="auto"/>
              <w:rPr>
                <w:spacing w:val="2"/>
                <w:kern w:val="21"/>
                <w:szCs w:val="22"/>
              </w:rPr>
            </w:pPr>
          </w:p>
        </w:tc>
      </w:tr>
      <w:tr w:rsidR="006768F4" w:rsidRPr="00FD4A2B" w14:paraId="2AB363E8" w14:textId="58841EAA" w:rsidTr="006768F4">
        <w:tc>
          <w:tcPr>
            <w:tcW w:w="2178" w:type="dxa"/>
            <w:vMerge/>
            <w:shd w:val="clear" w:color="auto" w:fill="D9D9D9" w:themeFill="background1" w:themeFillShade="D9"/>
          </w:tcPr>
          <w:p w14:paraId="1DD0D92E" w14:textId="47653314" w:rsidR="006768F4" w:rsidRPr="00FD4A2B" w:rsidRDefault="006768F4" w:rsidP="00485499">
            <w:pPr>
              <w:tabs>
                <w:tab w:val="left" w:pos="142"/>
                <w:tab w:val="num" w:pos="540"/>
              </w:tabs>
              <w:spacing w:before="40" w:after="40" w:line="288" w:lineRule="auto"/>
              <w:rPr>
                <w:spacing w:val="2"/>
                <w:kern w:val="21"/>
                <w:szCs w:val="22"/>
              </w:rPr>
            </w:pPr>
          </w:p>
        </w:tc>
        <w:tc>
          <w:tcPr>
            <w:tcW w:w="4035" w:type="dxa"/>
          </w:tcPr>
          <w:p w14:paraId="70287547" w14:textId="494BEC75" w:rsidR="006768F4" w:rsidRPr="00FD4A2B" w:rsidRDefault="006768F4">
            <w:pPr>
              <w:tabs>
                <w:tab w:val="left" w:pos="142"/>
                <w:tab w:val="num" w:pos="540"/>
              </w:tabs>
              <w:spacing w:before="40" w:after="40" w:line="288" w:lineRule="auto"/>
              <w:rPr>
                <w:spacing w:val="2"/>
                <w:kern w:val="21"/>
                <w:szCs w:val="22"/>
              </w:rPr>
            </w:pPr>
            <w:r>
              <w:rPr>
                <w:spacing w:val="2"/>
                <w:kern w:val="21"/>
                <w:szCs w:val="22"/>
              </w:rPr>
              <w:t>Paper and carboard</w:t>
            </w:r>
          </w:p>
        </w:tc>
        <w:tc>
          <w:tcPr>
            <w:tcW w:w="1356" w:type="dxa"/>
          </w:tcPr>
          <w:p w14:paraId="5B280E24" w14:textId="38961E41" w:rsidR="006768F4" w:rsidRPr="00FD4A2B" w:rsidRDefault="006768F4">
            <w:pPr>
              <w:tabs>
                <w:tab w:val="left" w:pos="142"/>
                <w:tab w:val="num" w:pos="540"/>
              </w:tabs>
              <w:spacing w:before="40" w:after="40" w:line="288" w:lineRule="auto"/>
              <w:rPr>
                <w:spacing w:val="2"/>
                <w:kern w:val="21"/>
                <w:szCs w:val="22"/>
              </w:rPr>
            </w:pPr>
            <w:r>
              <w:rPr>
                <w:spacing w:val="2"/>
                <w:kern w:val="21"/>
                <w:szCs w:val="22"/>
              </w:rPr>
              <w:t>0.0169</w:t>
            </w:r>
          </w:p>
        </w:tc>
        <w:tc>
          <w:tcPr>
            <w:tcW w:w="1447" w:type="dxa"/>
            <w:vMerge/>
          </w:tcPr>
          <w:p w14:paraId="5F993879" w14:textId="77777777" w:rsidR="006768F4" w:rsidRDefault="006768F4">
            <w:pPr>
              <w:tabs>
                <w:tab w:val="left" w:pos="142"/>
                <w:tab w:val="num" w:pos="540"/>
              </w:tabs>
              <w:spacing w:before="40" w:after="40" w:line="288" w:lineRule="auto"/>
              <w:rPr>
                <w:spacing w:val="2"/>
                <w:kern w:val="21"/>
                <w:szCs w:val="22"/>
              </w:rPr>
            </w:pPr>
          </w:p>
        </w:tc>
      </w:tr>
      <w:tr w:rsidR="006768F4" w:rsidRPr="00FD4A2B" w14:paraId="2BFDF56D" w14:textId="14185632" w:rsidTr="006768F4">
        <w:tc>
          <w:tcPr>
            <w:tcW w:w="2178" w:type="dxa"/>
            <w:vMerge/>
            <w:shd w:val="clear" w:color="auto" w:fill="D9D9D9" w:themeFill="background1" w:themeFillShade="D9"/>
          </w:tcPr>
          <w:p w14:paraId="2439B7A3" w14:textId="5C4CD025" w:rsidR="006768F4" w:rsidRPr="00FD4A2B" w:rsidRDefault="006768F4" w:rsidP="00485499">
            <w:pPr>
              <w:tabs>
                <w:tab w:val="left" w:pos="142"/>
                <w:tab w:val="num" w:pos="540"/>
              </w:tabs>
              <w:spacing w:before="40" w:after="40" w:line="288" w:lineRule="auto"/>
              <w:rPr>
                <w:spacing w:val="2"/>
                <w:kern w:val="21"/>
                <w:szCs w:val="22"/>
              </w:rPr>
            </w:pPr>
          </w:p>
        </w:tc>
        <w:tc>
          <w:tcPr>
            <w:tcW w:w="4035" w:type="dxa"/>
          </w:tcPr>
          <w:p w14:paraId="5546B8C3" w14:textId="105968EC" w:rsidR="006768F4" w:rsidRDefault="006768F4">
            <w:pPr>
              <w:tabs>
                <w:tab w:val="left" w:pos="142"/>
                <w:tab w:val="num" w:pos="540"/>
              </w:tabs>
              <w:spacing w:before="40" w:after="40" w:line="288" w:lineRule="auto"/>
              <w:rPr>
                <w:spacing w:val="2"/>
                <w:kern w:val="21"/>
                <w:szCs w:val="22"/>
              </w:rPr>
            </w:pPr>
            <w:r>
              <w:rPr>
                <w:spacing w:val="2"/>
                <w:kern w:val="21"/>
                <w:szCs w:val="22"/>
              </w:rPr>
              <w:t>Textiles</w:t>
            </w:r>
          </w:p>
        </w:tc>
        <w:tc>
          <w:tcPr>
            <w:tcW w:w="1356" w:type="dxa"/>
          </w:tcPr>
          <w:p w14:paraId="152AF4CC" w14:textId="75C61C15" w:rsidR="006768F4" w:rsidRDefault="006768F4">
            <w:pPr>
              <w:tabs>
                <w:tab w:val="left" w:pos="142"/>
                <w:tab w:val="num" w:pos="540"/>
              </w:tabs>
              <w:spacing w:before="40" w:after="40" w:line="288" w:lineRule="auto"/>
              <w:rPr>
                <w:spacing w:val="2"/>
                <w:kern w:val="21"/>
                <w:szCs w:val="22"/>
              </w:rPr>
            </w:pPr>
            <w:r>
              <w:rPr>
                <w:spacing w:val="2"/>
                <w:kern w:val="21"/>
                <w:szCs w:val="22"/>
              </w:rPr>
              <w:t>0.3667</w:t>
            </w:r>
          </w:p>
        </w:tc>
        <w:tc>
          <w:tcPr>
            <w:tcW w:w="1447" w:type="dxa"/>
            <w:vMerge/>
          </w:tcPr>
          <w:p w14:paraId="04AF86A6" w14:textId="77777777" w:rsidR="006768F4" w:rsidRDefault="006768F4">
            <w:pPr>
              <w:tabs>
                <w:tab w:val="left" w:pos="142"/>
                <w:tab w:val="num" w:pos="540"/>
              </w:tabs>
              <w:spacing w:before="40" w:after="40" w:line="288" w:lineRule="auto"/>
              <w:rPr>
                <w:spacing w:val="2"/>
                <w:kern w:val="21"/>
                <w:szCs w:val="22"/>
              </w:rPr>
            </w:pPr>
          </w:p>
        </w:tc>
      </w:tr>
      <w:tr w:rsidR="006768F4" w:rsidRPr="00FD4A2B" w14:paraId="4B0868CE" w14:textId="5CCD308C" w:rsidTr="006768F4">
        <w:tc>
          <w:tcPr>
            <w:tcW w:w="2178" w:type="dxa"/>
            <w:vMerge/>
            <w:shd w:val="clear" w:color="auto" w:fill="D9D9D9" w:themeFill="background1" w:themeFillShade="D9"/>
          </w:tcPr>
          <w:p w14:paraId="44A33C09" w14:textId="6ECE82D9" w:rsidR="006768F4" w:rsidRPr="00FD4A2B" w:rsidRDefault="006768F4" w:rsidP="00485499">
            <w:pPr>
              <w:tabs>
                <w:tab w:val="left" w:pos="142"/>
                <w:tab w:val="num" w:pos="540"/>
              </w:tabs>
              <w:spacing w:before="40" w:after="40" w:line="288" w:lineRule="auto"/>
              <w:rPr>
                <w:spacing w:val="2"/>
                <w:kern w:val="21"/>
                <w:szCs w:val="22"/>
              </w:rPr>
            </w:pPr>
          </w:p>
        </w:tc>
        <w:tc>
          <w:tcPr>
            <w:tcW w:w="4035" w:type="dxa"/>
          </w:tcPr>
          <w:p w14:paraId="4542F37F" w14:textId="67EB97EB" w:rsidR="006768F4" w:rsidRDefault="006768F4">
            <w:pPr>
              <w:tabs>
                <w:tab w:val="left" w:pos="142"/>
                <w:tab w:val="num" w:pos="540"/>
              </w:tabs>
              <w:spacing w:before="40" w:after="40" w:line="288" w:lineRule="auto"/>
              <w:rPr>
                <w:spacing w:val="2"/>
                <w:kern w:val="21"/>
                <w:szCs w:val="22"/>
              </w:rPr>
            </w:pPr>
            <w:r>
              <w:rPr>
                <w:spacing w:val="2"/>
                <w:kern w:val="21"/>
                <w:szCs w:val="22"/>
              </w:rPr>
              <w:t>Rubber and leather</w:t>
            </w:r>
          </w:p>
        </w:tc>
        <w:tc>
          <w:tcPr>
            <w:tcW w:w="1356" w:type="dxa"/>
          </w:tcPr>
          <w:p w14:paraId="34841AE4" w14:textId="0FA58E63" w:rsidR="006768F4" w:rsidRDefault="006768F4">
            <w:pPr>
              <w:tabs>
                <w:tab w:val="left" w:pos="142"/>
                <w:tab w:val="num" w:pos="540"/>
              </w:tabs>
              <w:spacing w:before="40" w:after="40" w:line="288" w:lineRule="auto"/>
              <w:rPr>
                <w:spacing w:val="2"/>
                <w:kern w:val="21"/>
                <w:szCs w:val="22"/>
              </w:rPr>
            </w:pPr>
            <w:r>
              <w:rPr>
                <w:spacing w:val="2"/>
                <w:kern w:val="21"/>
                <w:szCs w:val="22"/>
              </w:rPr>
              <w:t>0.4919</w:t>
            </w:r>
          </w:p>
        </w:tc>
        <w:tc>
          <w:tcPr>
            <w:tcW w:w="1447" w:type="dxa"/>
            <w:vMerge/>
          </w:tcPr>
          <w:p w14:paraId="46CC4513" w14:textId="77777777" w:rsidR="006768F4" w:rsidRDefault="006768F4">
            <w:pPr>
              <w:tabs>
                <w:tab w:val="left" w:pos="142"/>
                <w:tab w:val="num" w:pos="540"/>
              </w:tabs>
              <w:spacing w:before="40" w:after="40" w:line="288" w:lineRule="auto"/>
              <w:rPr>
                <w:spacing w:val="2"/>
                <w:kern w:val="21"/>
                <w:szCs w:val="22"/>
              </w:rPr>
            </w:pPr>
          </w:p>
        </w:tc>
      </w:tr>
      <w:tr w:rsidR="006768F4" w:rsidRPr="00FD4A2B" w14:paraId="1019889B" w14:textId="2582B80E" w:rsidTr="006768F4">
        <w:tc>
          <w:tcPr>
            <w:tcW w:w="2178" w:type="dxa"/>
            <w:vMerge/>
            <w:shd w:val="clear" w:color="auto" w:fill="D9D9D9" w:themeFill="background1" w:themeFillShade="D9"/>
          </w:tcPr>
          <w:p w14:paraId="6802B078" w14:textId="14B21DC4" w:rsidR="006768F4" w:rsidRPr="00FD4A2B" w:rsidRDefault="006768F4" w:rsidP="00485499">
            <w:pPr>
              <w:tabs>
                <w:tab w:val="left" w:pos="142"/>
                <w:tab w:val="num" w:pos="540"/>
              </w:tabs>
              <w:spacing w:before="40" w:after="40" w:line="288" w:lineRule="auto"/>
              <w:rPr>
                <w:spacing w:val="2"/>
                <w:kern w:val="21"/>
                <w:szCs w:val="22"/>
              </w:rPr>
            </w:pPr>
          </w:p>
        </w:tc>
        <w:tc>
          <w:tcPr>
            <w:tcW w:w="4035" w:type="dxa"/>
          </w:tcPr>
          <w:p w14:paraId="4A38DDB6" w14:textId="0B89A308" w:rsidR="006768F4" w:rsidRDefault="006768F4">
            <w:pPr>
              <w:tabs>
                <w:tab w:val="left" w:pos="142"/>
                <w:tab w:val="num" w:pos="540"/>
              </w:tabs>
              <w:spacing w:before="40" w:after="40" w:line="288" w:lineRule="auto"/>
              <w:rPr>
                <w:spacing w:val="2"/>
                <w:kern w:val="21"/>
                <w:szCs w:val="22"/>
              </w:rPr>
            </w:pPr>
            <w:r>
              <w:rPr>
                <w:spacing w:val="2"/>
                <w:kern w:val="21"/>
                <w:szCs w:val="22"/>
              </w:rPr>
              <w:t>Inert Waste</w:t>
            </w:r>
          </w:p>
        </w:tc>
        <w:tc>
          <w:tcPr>
            <w:tcW w:w="1356" w:type="dxa"/>
          </w:tcPr>
          <w:p w14:paraId="029E5B19" w14:textId="6BFA4B6D" w:rsidR="006768F4" w:rsidRDefault="006768F4">
            <w:pPr>
              <w:tabs>
                <w:tab w:val="left" w:pos="142"/>
                <w:tab w:val="num" w:pos="540"/>
              </w:tabs>
              <w:spacing w:before="40" w:after="40" w:line="288" w:lineRule="auto"/>
              <w:rPr>
                <w:spacing w:val="2"/>
                <w:kern w:val="21"/>
                <w:szCs w:val="22"/>
              </w:rPr>
            </w:pPr>
            <w:r>
              <w:rPr>
                <w:spacing w:val="2"/>
                <w:kern w:val="21"/>
                <w:szCs w:val="22"/>
              </w:rPr>
              <w:t>0.1100</w:t>
            </w:r>
          </w:p>
        </w:tc>
        <w:tc>
          <w:tcPr>
            <w:tcW w:w="1447" w:type="dxa"/>
            <w:vMerge/>
          </w:tcPr>
          <w:p w14:paraId="22DBB5DF" w14:textId="77777777" w:rsidR="006768F4" w:rsidRDefault="006768F4">
            <w:pPr>
              <w:tabs>
                <w:tab w:val="left" w:pos="142"/>
                <w:tab w:val="num" w:pos="540"/>
              </w:tabs>
              <w:spacing w:before="40" w:after="40" w:line="288" w:lineRule="auto"/>
              <w:rPr>
                <w:spacing w:val="2"/>
                <w:kern w:val="21"/>
                <w:szCs w:val="22"/>
              </w:rPr>
            </w:pPr>
          </w:p>
        </w:tc>
      </w:tr>
      <w:tr w:rsidR="006768F4" w:rsidRPr="00FD4A2B" w14:paraId="26D795C8" w14:textId="61DCFC1C" w:rsidTr="006768F4">
        <w:tc>
          <w:tcPr>
            <w:tcW w:w="2178" w:type="dxa"/>
            <w:vMerge/>
            <w:shd w:val="clear" w:color="auto" w:fill="D9D9D9" w:themeFill="background1" w:themeFillShade="D9"/>
          </w:tcPr>
          <w:p w14:paraId="704FD547" w14:textId="31811734" w:rsidR="006768F4" w:rsidRPr="00FD4A2B" w:rsidRDefault="006768F4" w:rsidP="00485499">
            <w:pPr>
              <w:tabs>
                <w:tab w:val="left" w:pos="142"/>
                <w:tab w:val="num" w:pos="540"/>
              </w:tabs>
              <w:spacing w:before="40" w:after="40" w:line="288" w:lineRule="auto"/>
              <w:rPr>
                <w:spacing w:val="2"/>
                <w:kern w:val="21"/>
                <w:szCs w:val="22"/>
                <w:lang w:val="en-AU"/>
              </w:rPr>
            </w:pPr>
          </w:p>
        </w:tc>
        <w:tc>
          <w:tcPr>
            <w:tcW w:w="4035" w:type="dxa"/>
          </w:tcPr>
          <w:p w14:paraId="41B5E9CC" w14:textId="77777777" w:rsidR="006768F4" w:rsidRPr="00FD4A2B" w:rsidRDefault="006768F4">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1356" w:type="dxa"/>
          </w:tcPr>
          <w:p w14:paraId="7AD70B40" w14:textId="77777777" w:rsidR="006768F4" w:rsidRPr="00FD4A2B" w:rsidRDefault="006768F4">
            <w:pPr>
              <w:tabs>
                <w:tab w:val="left" w:pos="142"/>
                <w:tab w:val="num" w:pos="540"/>
              </w:tabs>
              <w:spacing w:before="40" w:after="40" w:line="288" w:lineRule="auto"/>
              <w:rPr>
                <w:spacing w:val="2"/>
                <w:kern w:val="21"/>
                <w:szCs w:val="22"/>
                <w:lang w:val="en-AU"/>
              </w:rPr>
            </w:pPr>
            <w:r w:rsidRPr="00FD4A2B">
              <w:rPr>
                <w:spacing w:val="2"/>
                <w:kern w:val="21"/>
                <w:szCs w:val="22"/>
                <w:lang w:val="en-AU"/>
              </w:rPr>
              <w:t>0.0537</w:t>
            </w:r>
          </w:p>
        </w:tc>
        <w:tc>
          <w:tcPr>
            <w:tcW w:w="1447" w:type="dxa"/>
            <w:vMerge/>
          </w:tcPr>
          <w:p w14:paraId="75C09EAD" w14:textId="77777777" w:rsidR="006768F4" w:rsidRPr="00FD4A2B" w:rsidRDefault="006768F4">
            <w:pPr>
              <w:tabs>
                <w:tab w:val="left" w:pos="142"/>
                <w:tab w:val="num" w:pos="540"/>
              </w:tabs>
              <w:spacing w:before="40" w:after="40" w:line="288" w:lineRule="auto"/>
              <w:rPr>
                <w:spacing w:val="2"/>
                <w:kern w:val="21"/>
                <w:szCs w:val="22"/>
              </w:rPr>
            </w:pPr>
          </w:p>
        </w:tc>
      </w:tr>
      <w:tr w:rsidR="006768F4" w:rsidRPr="00FD4A2B" w14:paraId="407E5BA8" w14:textId="79945140" w:rsidTr="006768F4">
        <w:tc>
          <w:tcPr>
            <w:tcW w:w="2178" w:type="dxa"/>
            <w:vMerge/>
            <w:shd w:val="clear" w:color="auto" w:fill="D9D9D9" w:themeFill="background1" w:themeFillShade="D9"/>
          </w:tcPr>
          <w:p w14:paraId="525295ED" w14:textId="1DCC187B" w:rsidR="006768F4" w:rsidRPr="00FD4A2B" w:rsidRDefault="006768F4" w:rsidP="00485499">
            <w:pPr>
              <w:tabs>
                <w:tab w:val="left" w:pos="142"/>
                <w:tab w:val="num" w:pos="540"/>
              </w:tabs>
              <w:spacing w:before="40" w:after="40" w:line="288" w:lineRule="auto"/>
              <w:rPr>
                <w:spacing w:val="2"/>
                <w:kern w:val="21"/>
                <w:szCs w:val="22"/>
                <w:lang w:val="en-AU"/>
              </w:rPr>
            </w:pPr>
          </w:p>
        </w:tc>
        <w:tc>
          <w:tcPr>
            <w:tcW w:w="4035" w:type="dxa"/>
          </w:tcPr>
          <w:p w14:paraId="454E842F"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Industrial Waste</w:t>
            </w:r>
          </w:p>
        </w:tc>
        <w:tc>
          <w:tcPr>
            <w:tcW w:w="1356" w:type="dxa"/>
          </w:tcPr>
          <w:p w14:paraId="7031C5CE" w14:textId="77777777" w:rsidR="006768F4" w:rsidRPr="00FD4A2B" w:rsidRDefault="006768F4" w:rsidP="00485499">
            <w:pPr>
              <w:tabs>
                <w:tab w:val="left" w:pos="142"/>
                <w:tab w:val="num" w:pos="540"/>
              </w:tabs>
              <w:spacing w:before="40" w:after="40" w:line="288" w:lineRule="auto"/>
              <w:rPr>
                <w:spacing w:val="2"/>
                <w:kern w:val="21"/>
                <w:szCs w:val="22"/>
                <w:lang w:val="en-AU"/>
              </w:rPr>
            </w:pPr>
            <w:r w:rsidRPr="00FD4A2B">
              <w:rPr>
                <w:spacing w:val="2"/>
                <w:kern w:val="21"/>
                <w:szCs w:val="22"/>
                <w:lang w:val="en-AU"/>
              </w:rPr>
              <w:t>1.649</w:t>
            </w:r>
          </w:p>
        </w:tc>
        <w:tc>
          <w:tcPr>
            <w:tcW w:w="1447" w:type="dxa"/>
            <w:vMerge/>
          </w:tcPr>
          <w:p w14:paraId="49FDEE93" w14:textId="77777777" w:rsidR="006768F4" w:rsidRPr="00FD4A2B" w:rsidRDefault="006768F4" w:rsidP="00485499">
            <w:pPr>
              <w:tabs>
                <w:tab w:val="left" w:pos="142"/>
                <w:tab w:val="num" w:pos="540"/>
              </w:tabs>
              <w:spacing w:before="40" w:after="40" w:line="288" w:lineRule="auto"/>
              <w:rPr>
                <w:spacing w:val="2"/>
                <w:kern w:val="21"/>
                <w:szCs w:val="22"/>
              </w:rPr>
            </w:pPr>
          </w:p>
        </w:tc>
      </w:tr>
      <w:tr w:rsidR="006768F4" w:rsidRPr="00FD4A2B" w14:paraId="26A4F85E" w14:textId="2DB64DA7" w:rsidTr="006768F4">
        <w:tc>
          <w:tcPr>
            <w:tcW w:w="2178" w:type="dxa"/>
            <w:shd w:val="clear" w:color="auto" w:fill="D9D9D9" w:themeFill="background1" w:themeFillShade="D9"/>
          </w:tcPr>
          <w:p w14:paraId="7BD066CB" w14:textId="7AE0AE74" w:rsidR="006768F4" w:rsidRPr="00FD4A2B" w:rsidRDefault="006768F4" w:rsidP="00485499">
            <w:pPr>
              <w:tabs>
                <w:tab w:val="left" w:pos="142"/>
                <w:tab w:val="num" w:pos="540"/>
              </w:tabs>
              <w:spacing w:before="40" w:after="40" w:line="288" w:lineRule="auto"/>
              <w:rPr>
                <w:spacing w:val="2"/>
                <w:kern w:val="21"/>
                <w:szCs w:val="22"/>
              </w:rPr>
            </w:pPr>
            <w:r>
              <w:rPr>
                <w:spacing w:val="2"/>
                <w:kern w:val="21"/>
                <w:szCs w:val="22"/>
              </w:rPr>
              <w:t>Composting</w:t>
            </w:r>
          </w:p>
        </w:tc>
        <w:tc>
          <w:tcPr>
            <w:tcW w:w="4035" w:type="dxa"/>
          </w:tcPr>
          <w:p w14:paraId="05046D24" w14:textId="627DE0F0" w:rsidR="006768F4" w:rsidRPr="00FD4A2B" w:rsidRDefault="006768F4" w:rsidP="00485499">
            <w:pPr>
              <w:tabs>
                <w:tab w:val="left" w:pos="142"/>
                <w:tab w:val="num" w:pos="540"/>
              </w:tabs>
              <w:spacing w:before="40" w:after="40" w:line="288" w:lineRule="auto"/>
              <w:rPr>
                <w:spacing w:val="2"/>
                <w:kern w:val="21"/>
                <w:szCs w:val="22"/>
              </w:rPr>
            </w:pPr>
            <w:r>
              <w:rPr>
                <w:spacing w:val="2"/>
                <w:kern w:val="21"/>
                <w:szCs w:val="22"/>
              </w:rPr>
              <w:t>All organic waste</w:t>
            </w:r>
          </w:p>
        </w:tc>
        <w:tc>
          <w:tcPr>
            <w:tcW w:w="1356" w:type="dxa"/>
          </w:tcPr>
          <w:p w14:paraId="15DBA711" w14:textId="6F4201EC" w:rsidR="006768F4" w:rsidRPr="00FD4A2B" w:rsidRDefault="006768F4" w:rsidP="00485499">
            <w:pPr>
              <w:tabs>
                <w:tab w:val="left" w:pos="142"/>
                <w:tab w:val="num" w:pos="540"/>
              </w:tabs>
              <w:spacing w:before="40" w:after="40" w:line="288" w:lineRule="auto"/>
              <w:rPr>
                <w:spacing w:val="2"/>
                <w:kern w:val="21"/>
                <w:szCs w:val="22"/>
              </w:rPr>
            </w:pPr>
            <w:r>
              <w:rPr>
                <w:spacing w:val="2"/>
                <w:kern w:val="21"/>
                <w:szCs w:val="22"/>
              </w:rPr>
              <w:t>0.046</w:t>
            </w:r>
          </w:p>
        </w:tc>
        <w:tc>
          <w:tcPr>
            <w:tcW w:w="1447" w:type="dxa"/>
            <w:vMerge/>
          </w:tcPr>
          <w:p w14:paraId="45CDC7C0" w14:textId="77777777" w:rsidR="006768F4" w:rsidRDefault="006768F4" w:rsidP="00485499">
            <w:pPr>
              <w:tabs>
                <w:tab w:val="left" w:pos="142"/>
                <w:tab w:val="num" w:pos="540"/>
              </w:tabs>
              <w:spacing w:before="40" w:after="40" w:line="288" w:lineRule="auto"/>
              <w:rPr>
                <w:spacing w:val="2"/>
                <w:kern w:val="21"/>
                <w:szCs w:val="22"/>
              </w:rPr>
            </w:pPr>
          </w:p>
        </w:tc>
      </w:tr>
      <w:tr w:rsidR="006768F4" w:rsidRPr="00FD4A2B" w14:paraId="20E8EB82" w14:textId="0274E08D" w:rsidTr="006768F4">
        <w:tc>
          <w:tcPr>
            <w:tcW w:w="2178" w:type="dxa"/>
            <w:shd w:val="clear" w:color="auto" w:fill="D9D9D9" w:themeFill="background1" w:themeFillShade="D9"/>
          </w:tcPr>
          <w:p w14:paraId="4F7DF65B" w14:textId="373EBCED" w:rsidR="006768F4" w:rsidRDefault="006768F4" w:rsidP="00485499">
            <w:pPr>
              <w:tabs>
                <w:tab w:val="left" w:pos="142"/>
                <w:tab w:val="num" w:pos="540"/>
              </w:tabs>
              <w:spacing w:before="40" w:after="40" w:line="288" w:lineRule="auto"/>
              <w:rPr>
                <w:spacing w:val="2"/>
                <w:kern w:val="21"/>
                <w:szCs w:val="22"/>
              </w:rPr>
            </w:pPr>
            <w:r>
              <w:rPr>
                <w:spacing w:val="2"/>
                <w:kern w:val="21"/>
                <w:szCs w:val="22"/>
              </w:rPr>
              <w:t>Anaerobic digestion</w:t>
            </w:r>
          </w:p>
        </w:tc>
        <w:tc>
          <w:tcPr>
            <w:tcW w:w="4035" w:type="dxa"/>
          </w:tcPr>
          <w:p w14:paraId="2E60D820" w14:textId="019F042C" w:rsidR="006768F4" w:rsidRDefault="006768F4" w:rsidP="00485499">
            <w:pPr>
              <w:tabs>
                <w:tab w:val="left" w:pos="142"/>
                <w:tab w:val="num" w:pos="540"/>
              </w:tabs>
              <w:spacing w:before="40" w:after="40" w:line="288" w:lineRule="auto"/>
              <w:rPr>
                <w:spacing w:val="2"/>
                <w:kern w:val="21"/>
                <w:szCs w:val="22"/>
              </w:rPr>
            </w:pPr>
            <w:r>
              <w:rPr>
                <w:spacing w:val="2"/>
                <w:kern w:val="21"/>
                <w:szCs w:val="22"/>
              </w:rPr>
              <w:t>All organic waste</w:t>
            </w:r>
          </w:p>
        </w:tc>
        <w:tc>
          <w:tcPr>
            <w:tcW w:w="1356" w:type="dxa"/>
          </w:tcPr>
          <w:p w14:paraId="54502003" w14:textId="6857B4A4" w:rsidR="006768F4" w:rsidRDefault="006768F4" w:rsidP="00485499">
            <w:pPr>
              <w:tabs>
                <w:tab w:val="left" w:pos="142"/>
                <w:tab w:val="num" w:pos="540"/>
              </w:tabs>
              <w:spacing w:before="40" w:after="40" w:line="288" w:lineRule="auto"/>
              <w:rPr>
                <w:spacing w:val="2"/>
                <w:kern w:val="21"/>
                <w:szCs w:val="22"/>
              </w:rPr>
            </w:pPr>
            <w:r>
              <w:rPr>
                <w:spacing w:val="2"/>
                <w:kern w:val="21"/>
                <w:szCs w:val="22"/>
              </w:rPr>
              <w:t>0.028</w:t>
            </w:r>
          </w:p>
        </w:tc>
        <w:tc>
          <w:tcPr>
            <w:tcW w:w="1447" w:type="dxa"/>
            <w:vMerge/>
          </w:tcPr>
          <w:p w14:paraId="58D745DB" w14:textId="77777777" w:rsidR="006768F4" w:rsidRDefault="006768F4" w:rsidP="00485499">
            <w:pPr>
              <w:tabs>
                <w:tab w:val="left" w:pos="142"/>
                <w:tab w:val="num" w:pos="540"/>
              </w:tabs>
              <w:spacing w:before="40" w:after="40" w:line="288" w:lineRule="auto"/>
              <w:rPr>
                <w:spacing w:val="2"/>
                <w:kern w:val="21"/>
                <w:szCs w:val="22"/>
              </w:rPr>
            </w:pPr>
          </w:p>
        </w:tc>
      </w:tr>
    </w:tbl>
    <w:p w14:paraId="0595B303" w14:textId="77777777" w:rsidR="00FD4A2B" w:rsidRDefault="00FD4A2B" w:rsidP="00FD4A2B">
      <w:pPr>
        <w:rPr>
          <w:lang w:val="fr-FR"/>
        </w:rPr>
      </w:pPr>
    </w:p>
    <w:p w14:paraId="3F05C768" w14:textId="77777777" w:rsidR="00EF762B" w:rsidRDefault="00EF762B">
      <w:pPr>
        <w:spacing w:after="160" w:line="288" w:lineRule="auto"/>
        <w:ind w:left="2160"/>
        <w:rPr>
          <w:b/>
          <w:bCs/>
          <w:color w:val="auto"/>
        </w:rPr>
      </w:pPr>
      <w:bookmarkStart w:id="193" w:name="_Toc215758127"/>
      <w:r>
        <w:br w:type="page"/>
      </w:r>
    </w:p>
    <w:p w14:paraId="6051C6AC" w14:textId="6FA5EE8C" w:rsidR="00FD4A2B" w:rsidRPr="00FD4A2B" w:rsidRDefault="00FD4A2B" w:rsidP="00B3238C">
      <w:pPr>
        <w:pStyle w:val="Caption"/>
      </w:pPr>
      <w:bookmarkStart w:id="194" w:name="_Toc224680733"/>
      <w:r>
        <w:lastRenderedPageBreak/>
        <w:t>Table</w:t>
      </w:r>
      <w:r w:rsidR="00B3238C">
        <w:t xml:space="preserve"> A.4.1.</w:t>
      </w:r>
      <w:r w:rsidR="007C71EC">
        <w:fldChar w:fldCharType="begin"/>
      </w:r>
      <w:r w:rsidR="007C71EC">
        <w:instrText xml:space="preserve"> SEQ A.4.1. \* ARABIC </w:instrText>
      </w:r>
      <w:r w:rsidR="007C71EC">
        <w:fldChar w:fldCharType="separate"/>
      </w:r>
      <w:r w:rsidR="00403175">
        <w:rPr>
          <w:noProof/>
        </w:rPr>
        <w:t>2</w:t>
      </w:r>
      <w:r w:rsidR="007C71EC">
        <w:rPr>
          <w:noProof/>
        </w:rPr>
        <w:fldChar w:fldCharType="end"/>
      </w:r>
      <w:r>
        <w:t xml:space="preserve">: </w:t>
      </w:r>
      <w:r w:rsidRPr="00FD4A2B">
        <w:t xml:space="preserve">Volume to mass conversion factor for </w:t>
      </w:r>
      <w:r>
        <w:t xml:space="preserve">various </w:t>
      </w:r>
      <w:r w:rsidRPr="00FD4A2B">
        <w:t>waste type</w:t>
      </w:r>
      <w:r>
        <w:t>s</w:t>
      </w:r>
      <w:r w:rsidR="002B0265">
        <w:t xml:space="preserve"> (t/m</w:t>
      </w:r>
      <w:r w:rsidR="002B0265">
        <w:rPr>
          <w:vertAlign w:val="superscript"/>
        </w:rPr>
        <w:t>3</w:t>
      </w:r>
      <w:r w:rsidR="002B0265">
        <w:t>)</w:t>
      </w:r>
      <w:r w:rsidRPr="00FD4A2B">
        <w:t xml:space="preserve"> </w:t>
      </w:r>
      <w:r>
        <w:t>(</w:t>
      </w:r>
      <w:r w:rsidR="002B0265">
        <w:t>VTM</w:t>
      </w:r>
      <w:r>
        <w:rPr>
          <w:vertAlign w:val="subscript"/>
        </w:rPr>
        <w:t>w</w:t>
      </w:r>
      <w:r>
        <w:t>)</w:t>
      </w:r>
      <w:bookmarkEnd w:id="193"/>
      <w:bookmarkEnd w:id="194"/>
    </w:p>
    <w:tbl>
      <w:tblPr>
        <w:tblStyle w:val="TableGrid"/>
        <w:tblW w:w="0" w:type="auto"/>
        <w:tblLook w:val="04A0" w:firstRow="1" w:lastRow="0" w:firstColumn="1" w:lastColumn="0" w:noHBand="0" w:noVBand="1"/>
      </w:tblPr>
      <w:tblGrid>
        <w:gridCol w:w="4248"/>
        <w:gridCol w:w="1417"/>
        <w:gridCol w:w="1447"/>
      </w:tblGrid>
      <w:tr w:rsidR="006768F4" w:rsidRPr="00FD4A2B" w14:paraId="58D6EA77" w14:textId="099C8114" w:rsidTr="006768F4">
        <w:tc>
          <w:tcPr>
            <w:tcW w:w="4248" w:type="dxa"/>
            <w:shd w:val="clear" w:color="auto" w:fill="000000" w:themeFill="text1"/>
          </w:tcPr>
          <w:p w14:paraId="6657234C" w14:textId="77777777" w:rsidR="006768F4" w:rsidRPr="00FD4A2B" w:rsidRDefault="006768F4">
            <w:pPr>
              <w:tabs>
                <w:tab w:val="left" w:pos="142"/>
                <w:tab w:val="num" w:pos="540"/>
              </w:tabs>
              <w:spacing w:before="40" w:after="40" w:line="288" w:lineRule="auto"/>
              <w:rPr>
                <w:b/>
                <w:bCs w:val="0"/>
                <w:color w:val="FFFFFF" w:themeColor="background1"/>
                <w:spacing w:val="2"/>
                <w:kern w:val="21"/>
                <w:szCs w:val="22"/>
                <w:vertAlign w:val="subscript"/>
                <w:lang w:val="en-AU"/>
              </w:rPr>
            </w:pPr>
            <w:r w:rsidRPr="00FD4A2B">
              <w:rPr>
                <w:b/>
                <w:color w:val="FFFFFF" w:themeColor="background1"/>
                <w:spacing w:val="2"/>
                <w:kern w:val="21"/>
                <w:szCs w:val="22"/>
                <w:lang w:val="en-AU"/>
              </w:rPr>
              <w:t>Waste type w</w:t>
            </w:r>
          </w:p>
        </w:tc>
        <w:tc>
          <w:tcPr>
            <w:tcW w:w="1417" w:type="dxa"/>
            <w:shd w:val="clear" w:color="auto" w:fill="000000" w:themeFill="text1"/>
          </w:tcPr>
          <w:p w14:paraId="37F1F87F" w14:textId="77777777" w:rsidR="006768F4" w:rsidRPr="00FD4A2B" w:rsidRDefault="006768F4">
            <w:pPr>
              <w:tabs>
                <w:tab w:val="left" w:pos="142"/>
                <w:tab w:val="num" w:pos="540"/>
              </w:tabs>
              <w:spacing w:before="40" w:after="40" w:line="288" w:lineRule="auto"/>
              <w:rPr>
                <w:b/>
                <w:bCs w:val="0"/>
                <w:color w:val="FFFFFF" w:themeColor="background1"/>
                <w:spacing w:val="2"/>
                <w:kern w:val="21"/>
                <w:szCs w:val="22"/>
                <w:lang w:val="en-AU"/>
              </w:rPr>
            </w:pPr>
            <w:r w:rsidRPr="00FD4A2B">
              <w:rPr>
                <w:b/>
                <w:color w:val="FFFFFF" w:themeColor="background1"/>
                <w:spacing w:val="2"/>
                <w:kern w:val="21"/>
                <w:szCs w:val="22"/>
                <w:lang w:val="en-AU"/>
              </w:rPr>
              <w:t>CF</w:t>
            </w:r>
            <w:r w:rsidRPr="00FD4A2B">
              <w:rPr>
                <w:b/>
                <w:color w:val="FFFFFF" w:themeColor="background1"/>
                <w:spacing w:val="2"/>
                <w:kern w:val="21"/>
                <w:szCs w:val="22"/>
                <w:vertAlign w:val="subscript"/>
                <w:lang w:val="en-AU"/>
              </w:rPr>
              <w:t>w</w:t>
            </w:r>
          </w:p>
        </w:tc>
        <w:tc>
          <w:tcPr>
            <w:tcW w:w="1447" w:type="dxa"/>
            <w:shd w:val="clear" w:color="auto" w:fill="000000" w:themeFill="text1"/>
          </w:tcPr>
          <w:p w14:paraId="54109942" w14:textId="0D7F283B" w:rsidR="006768F4" w:rsidRPr="006768F4" w:rsidRDefault="006768F4">
            <w:pPr>
              <w:tabs>
                <w:tab w:val="left" w:pos="142"/>
                <w:tab w:val="num" w:pos="540"/>
              </w:tabs>
              <w:spacing w:before="40" w:after="40" w:line="288" w:lineRule="auto"/>
              <w:rPr>
                <w:b/>
                <w:color w:val="FFFFFF" w:themeColor="background1"/>
                <w:spacing w:val="2"/>
                <w:kern w:val="21"/>
                <w:szCs w:val="22"/>
              </w:rPr>
            </w:pPr>
            <w:r w:rsidRPr="006768F4">
              <w:rPr>
                <w:b/>
                <w:color w:val="FFFFFF" w:themeColor="background1"/>
                <w:spacing w:val="2"/>
                <w:kern w:val="21"/>
                <w:szCs w:val="22"/>
              </w:rPr>
              <w:t>Reference</w:t>
            </w:r>
          </w:p>
        </w:tc>
      </w:tr>
      <w:tr w:rsidR="006768F4" w:rsidRPr="00FD4A2B" w14:paraId="411E12FC" w14:textId="1BD44D46" w:rsidTr="006768F4">
        <w:tc>
          <w:tcPr>
            <w:tcW w:w="4248" w:type="dxa"/>
            <w:shd w:val="clear" w:color="auto" w:fill="D9D9D9" w:themeFill="background1" w:themeFillShade="D9"/>
          </w:tcPr>
          <w:p w14:paraId="1280BE74" w14:textId="05B338B9" w:rsidR="006768F4" w:rsidRPr="005E4935" w:rsidRDefault="006768F4" w:rsidP="00F72118">
            <w:pPr>
              <w:tabs>
                <w:tab w:val="left" w:pos="142"/>
                <w:tab w:val="num" w:pos="540"/>
              </w:tabs>
              <w:spacing w:before="40" w:after="40" w:line="288" w:lineRule="auto"/>
              <w:rPr>
                <w:color w:val="auto"/>
                <w:spacing w:val="2"/>
                <w:kern w:val="21"/>
                <w:szCs w:val="22"/>
              </w:rPr>
            </w:pPr>
            <w:r w:rsidRPr="005E4935">
              <w:rPr>
                <w:color w:val="auto"/>
                <w:spacing w:val="2"/>
                <w:kern w:val="21"/>
                <w:szCs w:val="22"/>
              </w:rPr>
              <w:t>Food waste (including animal carcasses, spoiled animal feed or crop)</w:t>
            </w:r>
          </w:p>
        </w:tc>
        <w:tc>
          <w:tcPr>
            <w:tcW w:w="1417" w:type="dxa"/>
          </w:tcPr>
          <w:p w14:paraId="701718C4" w14:textId="2E3235A3"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0.50</w:t>
            </w:r>
          </w:p>
        </w:tc>
        <w:tc>
          <w:tcPr>
            <w:tcW w:w="1447" w:type="dxa"/>
            <w:vMerge w:val="restart"/>
            <w:vAlign w:val="center"/>
          </w:tcPr>
          <w:p w14:paraId="3AA5372B" w14:textId="422BA065" w:rsidR="006768F4" w:rsidRDefault="006768F4" w:rsidP="006768F4">
            <w:pPr>
              <w:tabs>
                <w:tab w:val="left" w:pos="142"/>
                <w:tab w:val="num" w:pos="540"/>
              </w:tabs>
              <w:spacing w:before="40" w:after="40" w:line="288" w:lineRule="auto"/>
              <w:rPr>
                <w:spacing w:val="2"/>
                <w:kern w:val="21"/>
                <w:szCs w:val="22"/>
              </w:rPr>
            </w:pPr>
            <w:r w:rsidRPr="006768F4">
              <w:rPr>
                <w:color w:val="auto"/>
                <w:spacing w:val="2"/>
                <w:kern w:val="21"/>
                <w:szCs w:val="22"/>
              </w:rPr>
              <w:t xml:space="preserve">Australian National Greenhouse Accounts Factors </w:t>
            </w:r>
            <w:r>
              <w:rPr>
                <w:color w:val="auto"/>
                <w:spacing w:val="2"/>
                <w:kern w:val="21"/>
                <w:szCs w:val="22"/>
              </w:rPr>
              <w:fldChar w:fldCharType="begin"/>
            </w:r>
            <w:r>
              <w:rPr>
                <w:color w:val="auto"/>
                <w:spacing w:val="2"/>
                <w:kern w:val="21"/>
                <w:szCs w:val="22"/>
              </w:rPr>
              <w:instrText xml:space="preserve"> ADDIN ZOTERO_ITEM CSL_CITATION {"citationID":"Rnsa3bG6","properties":{"unsorted":false,"formattedCitation":"[10]","plainCitation":"[10]","noteIndex":0},"citationItems":[{"id":56,"uris":["http://zotero.org/users/17543967/items/LNJ4U22X"],"itemData":{"id":56,"type":"report","title":"Australian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Pr>
                <w:color w:val="auto"/>
                <w:spacing w:val="2"/>
                <w:kern w:val="21"/>
                <w:szCs w:val="22"/>
              </w:rPr>
              <w:fldChar w:fldCharType="separate"/>
            </w:r>
            <w:r w:rsidRPr="006768F4">
              <w:rPr>
                <w:rFonts w:cs="Arial"/>
              </w:rPr>
              <w:t>[10]</w:t>
            </w:r>
            <w:r>
              <w:rPr>
                <w:color w:val="auto"/>
                <w:spacing w:val="2"/>
                <w:kern w:val="21"/>
                <w:szCs w:val="22"/>
              </w:rPr>
              <w:fldChar w:fldCharType="end"/>
            </w:r>
          </w:p>
        </w:tc>
      </w:tr>
      <w:tr w:rsidR="006768F4" w:rsidRPr="00FD4A2B" w14:paraId="5DD82688" w14:textId="6F42440F" w:rsidTr="006768F4">
        <w:tc>
          <w:tcPr>
            <w:tcW w:w="4248" w:type="dxa"/>
            <w:shd w:val="clear" w:color="auto" w:fill="D9D9D9" w:themeFill="background1" w:themeFillShade="D9"/>
          </w:tcPr>
          <w:p w14:paraId="3A300E6C" w14:textId="4793C4FB" w:rsidR="006768F4" w:rsidRPr="00FD4A2B" w:rsidRDefault="006768F4" w:rsidP="00F72118">
            <w:pPr>
              <w:tabs>
                <w:tab w:val="left" w:pos="142"/>
                <w:tab w:val="num" w:pos="540"/>
              </w:tabs>
              <w:spacing w:before="40" w:after="40" w:line="288" w:lineRule="auto"/>
              <w:rPr>
                <w:spacing w:val="2"/>
                <w:kern w:val="21"/>
                <w:szCs w:val="22"/>
              </w:rPr>
            </w:pPr>
            <w:r w:rsidRPr="00485499">
              <w:rPr>
                <w:spacing w:val="2"/>
                <w:kern w:val="21"/>
                <w:szCs w:val="22"/>
                <w:lang w:val="en-AU"/>
              </w:rPr>
              <w:t xml:space="preserve">Paper and </w:t>
            </w:r>
            <w:r>
              <w:rPr>
                <w:spacing w:val="2"/>
                <w:kern w:val="21"/>
                <w:szCs w:val="22"/>
                <w:lang w:val="en-AU"/>
              </w:rPr>
              <w:t>c</w:t>
            </w:r>
            <w:r w:rsidRPr="00485499">
              <w:rPr>
                <w:spacing w:val="2"/>
                <w:kern w:val="21"/>
                <w:szCs w:val="22"/>
                <w:lang w:val="en-AU"/>
              </w:rPr>
              <w:t>ardboard</w:t>
            </w:r>
          </w:p>
        </w:tc>
        <w:tc>
          <w:tcPr>
            <w:tcW w:w="1417" w:type="dxa"/>
          </w:tcPr>
          <w:p w14:paraId="60A6109C" w14:textId="0B440E4F"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0.09</w:t>
            </w:r>
          </w:p>
        </w:tc>
        <w:tc>
          <w:tcPr>
            <w:tcW w:w="1447" w:type="dxa"/>
            <w:vMerge/>
          </w:tcPr>
          <w:p w14:paraId="5C39F2AD"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2D552E0F" w14:textId="361FC12C" w:rsidTr="006768F4">
        <w:tc>
          <w:tcPr>
            <w:tcW w:w="4248" w:type="dxa"/>
            <w:shd w:val="clear" w:color="auto" w:fill="D9D9D9" w:themeFill="background1" w:themeFillShade="D9"/>
          </w:tcPr>
          <w:p w14:paraId="447F5CDA" w14:textId="4024AC15"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lang w:val="en-AU"/>
              </w:rPr>
              <w:t>Green waste (including crop residues or prunings)</w:t>
            </w:r>
          </w:p>
        </w:tc>
        <w:tc>
          <w:tcPr>
            <w:tcW w:w="1417" w:type="dxa"/>
          </w:tcPr>
          <w:p w14:paraId="6519E438" w14:textId="255D7B26"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0.24</w:t>
            </w:r>
          </w:p>
        </w:tc>
        <w:tc>
          <w:tcPr>
            <w:tcW w:w="1447" w:type="dxa"/>
            <w:vMerge/>
          </w:tcPr>
          <w:p w14:paraId="7B428528"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17FCC9D9" w14:textId="41FB3702" w:rsidTr="006768F4">
        <w:tc>
          <w:tcPr>
            <w:tcW w:w="4248" w:type="dxa"/>
            <w:shd w:val="clear" w:color="auto" w:fill="D9D9D9" w:themeFill="background1" w:themeFillShade="D9"/>
          </w:tcPr>
          <w:p w14:paraId="6A3E3247" w14:textId="03B9D4D8"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lang w:val="en-AU"/>
              </w:rPr>
              <w:t>Wood</w:t>
            </w:r>
          </w:p>
        </w:tc>
        <w:tc>
          <w:tcPr>
            <w:tcW w:w="1417" w:type="dxa"/>
          </w:tcPr>
          <w:p w14:paraId="6F1BC90C" w14:textId="42351FA1"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0.15</w:t>
            </w:r>
          </w:p>
        </w:tc>
        <w:tc>
          <w:tcPr>
            <w:tcW w:w="1447" w:type="dxa"/>
            <w:vMerge/>
          </w:tcPr>
          <w:p w14:paraId="5D7A1BB8"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5A64BC4D" w14:textId="30865370" w:rsidTr="006768F4">
        <w:tc>
          <w:tcPr>
            <w:tcW w:w="4248" w:type="dxa"/>
            <w:shd w:val="clear" w:color="auto" w:fill="D9D9D9" w:themeFill="background1" w:themeFillShade="D9"/>
          </w:tcPr>
          <w:p w14:paraId="73542763" w14:textId="0B270BD5"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lang w:val="en-AU"/>
              </w:rPr>
              <w:t>Textiles</w:t>
            </w:r>
          </w:p>
        </w:tc>
        <w:tc>
          <w:tcPr>
            <w:tcW w:w="1417" w:type="dxa"/>
          </w:tcPr>
          <w:p w14:paraId="7E77F0FB" w14:textId="0845BCFC"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0.14</w:t>
            </w:r>
          </w:p>
        </w:tc>
        <w:tc>
          <w:tcPr>
            <w:tcW w:w="1447" w:type="dxa"/>
            <w:vMerge/>
          </w:tcPr>
          <w:p w14:paraId="2C3BB140"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6C8EDFE8" w14:textId="090BBB9F" w:rsidTr="006768F4">
        <w:tc>
          <w:tcPr>
            <w:tcW w:w="4248" w:type="dxa"/>
            <w:shd w:val="clear" w:color="auto" w:fill="D9D9D9" w:themeFill="background1" w:themeFillShade="D9"/>
          </w:tcPr>
          <w:p w14:paraId="4424A208" w14:textId="73FDA80B"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lang w:val="en-AU"/>
              </w:rPr>
              <w:t>Sludge</w:t>
            </w:r>
          </w:p>
        </w:tc>
        <w:tc>
          <w:tcPr>
            <w:tcW w:w="1417" w:type="dxa"/>
          </w:tcPr>
          <w:p w14:paraId="4C68D3B7" w14:textId="5552958E"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0.72</w:t>
            </w:r>
          </w:p>
        </w:tc>
        <w:tc>
          <w:tcPr>
            <w:tcW w:w="1447" w:type="dxa"/>
            <w:vMerge/>
          </w:tcPr>
          <w:p w14:paraId="22296E4C"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12B9BC31" w14:textId="2A79218B" w:rsidTr="006768F4">
        <w:tc>
          <w:tcPr>
            <w:tcW w:w="4248" w:type="dxa"/>
            <w:shd w:val="clear" w:color="auto" w:fill="D9D9D9" w:themeFill="background1" w:themeFillShade="D9"/>
          </w:tcPr>
          <w:p w14:paraId="6601E9C3" w14:textId="65249AA4"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lang w:val="en-AU"/>
              </w:rPr>
              <w:t>Rubber and leather</w:t>
            </w:r>
          </w:p>
        </w:tc>
        <w:tc>
          <w:tcPr>
            <w:tcW w:w="1417" w:type="dxa"/>
          </w:tcPr>
          <w:p w14:paraId="7271CC5B" w14:textId="4EF09A80"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0.14</w:t>
            </w:r>
          </w:p>
        </w:tc>
        <w:tc>
          <w:tcPr>
            <w:tcW w:w="1447" w:type="dxa"/>
            <w:vMerge/>
          </w:tcPr>
          <w:p w14:paraId="0408935D"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240260CC" w14:textId="5809FD4C" w:rsidTr="006768F4">
        <w:tc>
          <w:tcPr>
            <w:tcW w:w="4248" w:type="dxa"/>
            <w:shd w:val="clear" w:color="auto" w:fill="D9D9D9" w:themeFill="background1" w:themeFillShade="D9"/>
          </w:tcPr>
          <w:p w14:paraId="5E45A591" w14:textId="484D6E1A"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Inert waste (including concrete, metal, plastic or glass)</w:t>
            </w:r>
          </w:p>
        </w:tc>
        <w:tc>
          <w:tcPr>
            <w:tcW w:w="1417" w:type="dxa"/>
          </w:tcPr>
          <w:p w14:paraId="30ED8B36" w14:textId="59AEE56C" w:rsidR="006768F4" w:rsidRPr="00FD4A2B" w:rsidRDefault="006768F4" w:rsidP="00F72118">
            <w:pPr>
              <w:tabs>
                <w:tab w:val="left" w:pos="142"/>
                <w:tab w:val="num" w:pos="540"/>
              </w:tabs>
              <w:spacing w:before="40" w:after="40" w:line="288" w:lineRule="auto"/>
              <w:rPr>
                <w:spacing w:val="2"/>
                <w:kern w:val="21"/>
                <w:szCs w:val="22"/>
              </w:rPr>
            </w:pPr>
            <w:r>
              <w:rPr>
                <w:spacing w:val="2"/>
                <w:kern w:val="21"/>
                <w:szCs w:val="22"/>
              </w:rPr>
              <w:t>0.42</w:t>
            </w:r>
          </w:p>
        </w:tc>
        <w:tc>
          <w:tcPr>
            <w:tcW w:w="1447" w:type="dxa"/>
            <w:vMerge/>
          </w:tcPr>
          <w:p w14:paraId="12473463" w14:textId="77777777" w:rsidR="006768F4" w:rsidRDefault="006768F4" w:rsidP="00F72118">
            <w:pPr>
              <w:tabs>
                <w:tab w:val="left" w:pos="142"/>
                <w:tab w:val="num" w:pos="540"/>
              </w:tabs>
              <w:spacing w:before="40" w:after="40" w:line="288" w:lineRule="auto"/>
              <w:rPr>
                <w:spacing w:val="2"/>
                <w:kern w:val="21"/>
                <w:szCs w:val="22"/>
              </w:rPr>
            </w:pPr>
          </w:p>
        </w:tc>
      </w:tr>
      <w:tr w:rsidR="006768F4" w:rsidRPr="00FD4A2B" w14:paraId="1C049383" w14:textId="50B18365" w:rsidTr="006768F4">
        <w:tc>
          <w:tcPr>
            <w:tcW w:w="4248" w:type="dxa"/>
            <w:shd w:val="clear" w:color="auto" w:fill="D9D9D9" w:themeFill="background1" w:themeFillShade="D9"/>
          </w:tcPr>
          <w:p w14:paraId="47EDB843"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Municipal solid waste</w:t>
            </w:r>
          </w:p>
        </w:tc>
        <w:tc>
          <w:tcPr>
            <w:tcW w:w="1417" w:type="dxa"/>
          </w:tcPr>
          <w:p w14:paraId="05C2C4CD"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0.36</w:t>
            </w:r>
          </w:p>
        </w:tc>
        <w:tc>
          <w:tcPr>
            <w:tcW w:w="1447" w:type="dxa"/>
            <w:vMerge/>
          </w:tcPr>
          <w:p w14:paraId="450A93D5" w14:textId="77777777" w:rsidR="006768F4" w:rsidRPr="00FD4A2B" w:rsidRDefault="006768F4" w:rsidP="00F72118">
            <w:pPr>
              <w:tabs>
                <w:tab w:val="left" w:pos="142"/>
                <w:tab w:val="num" w:pos="540"/>
              </w:tabs>
              <w:spacing w:before="40" w:after="40" w:line="288" w:lineRule="auto"/>
              <w:rPr>
                <w:spacing w:val="2"/>
                <w:kern w:val="21"/>
                <w:szCs w:val="22"/>
              </w:rPr>
            </w:pPr>
          </w:p>
        </w:tc>
      </w:tr>
      <w:tr w:rsidR="006768F4" w:rsidRPr="00FD4A2B" w14:paraId="150731C4" w14:textId="41D61990" w:rsidTr="006768F4">
        <w:tc>
          <w:tcPr>
            <w:tcW w:w="4248" w:type="dxa"/>
            <w:shd w:val="clear" w:color="auto" w:fill="D9D9D9" w:themeFill="background1" w:themeFillShade="D9"/>
          </w:tcPr>
          <w:p w14:paraId="769BD46A"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Commercial and industrial waste</w:t>
            </w:r>
          </w:p>
        </w:tc>
        <w:tc>
          <w:tcPr>
            <w:tcW w:w="1417" w:type="dxa"/>
          </w:tcPr>
          <w:p w14:paraId="5330DFD1"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0.33</w:t>
            </w:r>
          </w:p>
        </w:tc>
        <w:tc>
          <w:tcPr>
            <w:tcW w:w="1447" w:type="dxa"/>
            <w:vMerge/>
          </w:tcPr>
          <w:p w14:paraId="4D9F7238" w14:textId="77777777" w:rsidR="006768F4" w:rsidRPr="00FD4A2B" w:rsidRDefault="006768F4" w:rsidP="00F72118">
            <w:pPr>
              <w:tabs>
                <w:tab w:val="left" w:pos="142"/>
                <w:tab w:val="num" w:pos="540"/>
              </w:tabs>
              <w:spacing w:before="40" w:after="40" w:line="288" w:lineRule="auto"/>
              <w:rPr>
                <w:spacing w:val="2"/>
                <w:kern w:val="21"/>
                <w:szCs w:val="22"/>
              </w:rPr>
            </w:pPr>
          </w:p>
        </w:tc>
      </w:tr>
      <w:tr w:rsidR="006768F4" w:rsidRPr="00FD4A2B" w14:paraId="1B52CD8B" w14:textId="78ED9E10" w:rsidTr="006768F4">
        <w:tc>
          <w:tcPr>
            <w:tcW w:w="4248" w:type="dxa"/>
            <w:shd w:val="clear" w:color="auto" w:fill="D9D9D9" w:themeFill="background1" w:themeFillShade="D9"/>
          </w:tcPr>
          <w:p w14:paraId="500CE1B4"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Construction and demolition waste</w:t>
            </w:r>
          </w:p>
        </w:tc>
        <w:tc>
          <w:tcPr>
            <w:tcW w:w="1417" w:type="dxa"/>
          </w:tcPr>
          <w:p w14:paraId="193B8465" w14:textId="77777777" w:rsidR="006768F4" w:rsidRPr="00FD4A2B" w:rsidRDefault="006768F4" w:rsidP="00F72118">
            <w:pPr>
              <w:tabs>
                <w:tab w:val="left" w:pos="142"/>
                <w:tab w:val="num" w:pos="540"/>
              </w:tabs>
              <w:spacing w:before="40" w:after="40" w:line="288" w:lineRule="auto"/>
              <w:rPr>
                <w:spacing w:val="2"/>
                <w:kern w:val="21"/>
                <w:szCs w:val="22"/>
                <w:lang w:val="en-AU"/>
              </w:rPr>
            </w:pPr>
            <w:r w:rsidRPr="00FD4A2B">
              <w:rPr>
                <w:spacing w:val="2"/>
                <w:kern w:val="21"/>
                <w:szCs w:val="22"/>
                <w:lang w:val="en-AU"/>
              </w:rPr>
              <w:t>0.39</w:t>
            </w:r>
          </w:p>
        </w:tc>
        <w:tc>
          <w:tcPr>
            <w:tcW w:w="1447" w:type="dxa"/>
            <w:vMerge/>
          </w:tcPr>
          <w:p w14:paraId="4ED5D634" w14:textId="77777777" w:rsidR="006768F4" w:rsidRPr="00FD4A2B" w:rsidRDefault="006768F4" w:rsidP="00F72118">
            <w:pPr>
              <w:tabs>
                <w:tab w:val="left" w:pos="142"/>
                <w:tab w:val="num" w:pos="540"/>
              </w:tabs>
              <w:spacing w:before="40" w:after="40" w:line="288" w:lineRule="auto"/>
              <w:rPr>
                <w:spacing w:val="2"/>
                <w:kern w:val="21"/>
                <w:szCs w:val="22"/>
              </w:rPr>
            </w:pPr>
          </w:p>
        </w:tc>
      </w:tr>
    </w:tbl>
    <w:p w14:paraId="6EE1C533" w14:textId="77777777" w:rsidR="00FD4A2B" w:rsidRDefault="00FD4A2B" w:rsidP="00FD4A2B">
      <w:pPr>
        <w:rPr>
          <w:lang w:val="fr-FR"/>
        </w:rPr>
      </w:pPr>
    </w:p>
    <w:p w14:paraId="74D958FA" w14:textId="5C6F4D76" w:rsidR="006F01FE" w:rsidRPr="003B21A3" w:rsidRDefault="006F01FE" w:rsidP="00B3238C">
      <w:pPr>
        <w:pStyle w:val="Caption"/>
      </w:pPr>
      <w:bookmarkStart w:id="195" w:name="_Toc215758128"/>
      <w:bookmarkStart w:id="196" w:name="_Toc224680734"/>
      <w:r>
        <w:t>Table</w:t>
      </w:r>
      <w:r w:rsidR="00B3238C">
        <w:t xml:space="preserve"> A.4.1.</w:t>
      </w:r>
      <w:r w:rsidR="007C71EC">
        <w:fldChar w:fldCharType="begin"/>
      </w:r>
      <w:r w:rsidR="007C71EC">
        <w:instrText xml:space="preserve"> SEQ A.4.1. \* ARABIC </w:instrText>
      </w:r>
      <w:r w:rsidR="007C71EC">
        <w:fldChar w:fldCharType="separate"/>
      </w:r>
      <w:r w:rsidR="00403175">
        <w:rPr>
          <w:noProof/>
        </w:rPr>
        <w:t>3</w:t>
      </w:r>
      <w:r w:rsidR="007C71EC">
        <w:rPr>
          <w:noProof/>
        </w:rPr>
        <w:fldChar w:fldCharType="end"/>
      </w:r>
      <w:r>
        <w:t>: Methane correction factor for treatment facility type t used to treat wastewater</w:t>
      </w:r>
      <w:r w:rsidR="002B0265">
        <w:t xml:space="preserve"> (</w:t>
      </w:r>
      <w:bookmarkEnd w:id="195"/>
      <w:bookmarkEnd w:id="196"/>
      <w:r w:rsidR="00B02A54">
        <w:t>fraction</w:t>
      </w:r>
      <w:r w:rsidR="002B0265">
        <w:t>)</w:t>
      </w:r>
      <w:r w:rsidR="003B21A3">
        <w:t xml:space="preserve"> (CF</w:t>
      </w:r>
      <w:r w:rsidR="003B21A3">
        <w:rPr>
          <w:vertAlign w:val="subscript"/>
        </w:rPr>
        <w:t>ww,t</w:t>
      </w:r>
      <w:r w:rsidR="003B21A3">
        <w:t>)</w:t>
      </w:r>
    </w:p>
    <w:tbl>
      <w:tblPr>
        <w:tblStyle w:val="TableGrid"/>
        <w:tblW w:w="0" w:type="auto"/>
        <w:tblLook w:val="04A0" w:firstRow="1" w:lastRow="0" w:firstColumn="1" w:lastColumn="0" w:noHBand="0" w:noVBand="1"/>
      </w:tblPr>
      <w:tblGrid>
        <w:gridCol w:w="3770"/>
        <w:gridCol w:w="903"/>
        <w:gridCol w:w="1447"/>
      </w:tblGrid>
      <w:tr w:rsidR="006768F4" w:rsidRPr="00FD4A2B" w14:paraId="316D36FA" w14:textId="63865B3E" w:rsidTr="006768F4">
        <w:tc>
          <w:tcPr>
            <w:tcW w:w="3770" w:type="dxa"/>
            <w:shd w:val="clear" w:color="auto" w:fill="000000" w:themeFill="text1"/>
          </w:tcPr>
          <w:p w14:paraId="7E3A2C83" w14:textId="2BAA1AE7" w:rsidR="006768F4" w:rsidRPr="00FD4A2B" w:rsidRDefault="006768F4">
            <w:pPr>
              <w:tabs>
                <w:tab w:val="left" w:pos="142"/>
                <w:tab w:val="num" w:pos="540"/>
              </w:tabs>
              <w:spacing w:before="40" w:after="40" w:line="288" w:lineRule="auto"/>
              <w:rPr>
                <w:b/>
                <w:bCs w:val="0"/>
                <w:color w:val="FFFFFF" w:themeColor="background1"/>
                <w:spacing w:val="2"/>
                <w:kern w:val="21"/>
                <w:szCs w:val="22"/>
                <w:vertAlign w:val="subscript"/>
                <w:lang w:val="en-AU"/>
              </w:rPr>
            </w:pPr>
            <w:r>
              <w:rPr>
                <w:b/>
                <w:color w:val="FFFFFF" w:themeColor="background1"/>
                <w:spacing w:val="2"/>
                <w:kern w:val="21"/>
                <w:szCs w:val="22"/>
                <w:lang w:val="en-AU"/>
              </w:rPr>
              <w:t xml:space="preserve">Facility </w:t>
            </w:r>
            <w:r w:rsidRPr="00FD4A2B">
              <w:rPr>
                <w:b/>
                <w:color w:val="FFFFFF" w:themeColor="background1"/>
                <w:spacing w:val="2"/>
                <w:kern w:val="21"/>
                <w:szCs w:val="22"/>
                <w:lang w:val="en-AU"/>
              </w:rPr>
              <w:t xml:space="preserve">type </w:t>
            </w:r>
            <w:r>
              <w:rPr>
                <w:b/>
                <w:color w:val="FFFFFF" w:themeColor="background1"/>
                <w:spacing w:val="2"/>
                <w:kern w:val="21"/>
                <w:szCs w:val="22"/>
                <w:lang w:val="en-AU"/>
              </w:rPr>
              <w:t>t</w:t>
            </w:r>
          </w:p>
        </w:tc>
        <w:tc>
          <w:tcPr>
            <w:tcW w:w="903" w:type="dxa"/>
            <w:shd w:val="clear" w:color="auto" w:fill="000000" w:themeFill="text1"/>
          </w:tcPr>
          <w:p w14:paraId="18CAA6C9" w14:textId="47F407DB" w:rsidR="006768F4" w:rsidRPr="006F01FE" w:rsidRDefault="006768F4">
            <w:pPr>
              <w:tabs>
                <w:tab w:val="left" w:pos="142"/>
                <w:tab w:val="num" w:pos="540"/>
              </w:tabs>
              <w:spacing w:before="40" w:after="40" w:line="288" w:lineRule="auto"/>
              <w:rPr>
                <w:b/>
                <w:color w:val="FFFFFF" w:themeColor="background1"/>
                <w:spacing w:val="2"/>
                <w:kern w:val="21"/>
                <w:szCs w:val="22"/>
                <w:vertAlign w:val="subscript"/>
                <w:lang w:val="en-AU"/>
              </w:rPr>
            </w:pPr>
            <w:r w:rsidRPr="00FD4A2B">
              <w:rPr>
                <w:b/>
                <w:color w:val="FFFFFF" w:themeColor="background1"/>
                <w:spacing w:val="2"/>
                <w:kern w:val="21"/>
                <w:szCs w:val="22"/>
                <w:lang w:val="en-AU"/>
              </w:rPr>
              <w:t>CF</w:t>
            </w:r>
            <w:r w:rsidRPr="00FD4A2B">
              <w:rPr>
                <w:b/>
                <w:color w:val="FFFFFF" w:themeColor="background1"/>
                <w:spacing w:val="2"/>
                <w:kern w:val="21"/>
                <w:szCs w:val="22"/>
                <w:vertAlign w:val="subscript"/>
                <w:lang w:val="en-AU"/>
              </w:rPr>
              <w:t>w</w:t>
            </w:r>
            <w:r>
              <w:rPr>
                <w:b/>
                <w:color w:val="FFFFFF" w:themeColor="background1"/>
                <w:spacing w:val="2"/>
                <w:kern w:val="21"/>
                <w:szCs w:val="22"/>
                <w:vertAlign w:val="subscript"/>
                <w:lang w:val="en-AU"/>
              </w:rPr>
              <w:t>w,t</w:t>
            </w:r>
          </w:p>
        </w:tc>
        <w:tc>
          <w:tcPr>
            <w:tcW w:w="1447" w:type="dxa"/>
            <w:shd w:val="clear" w:color="auto" w:fill="000000" w:themeFill="text1"/>
          </w:tcPr>
          <w:p w14:paraId="346732C4" w14:textId="6BEA283E" w:rsidR="006768F4" w:rsidRPr="006768F4" w:rsidRDefault="006768F4">
            <w:pPr>
              <w:tabs>
                <w:tab w:val="left" w:pos="142"/>
                <w:tab w:val="num" w:pos="540"/>
              </w:tabs>
              <w:spacing w:before="40" w:after="40" w:line="288" w:lineRule="auto"/>
              <w:rPr>
                <w:b/>
                <w:color w:val="FFFFFF" w:themeColor="background1"/>
                <w:spacing w:val="2"/>
                <w:kern w:val="21"/>
                <w:szCs w:val="22"/>
              </w:rPr>
            </w:pPr>
            <w:r w:rsidRPr="006768F4">
              <w:rPr>
                <w:b/>
                <w:color w:val="FFFFFF" w:themeColor="background1"/>
                <w:spacing w:val="2"/>
                <w:kern w:val="21"/>
                <w:szCs w:val="22"/>
              </w:rPr>
              <w:t>Reference</w:t>
            </w:r>
          </w:p>
        </w:tc>
      </w:tr>
      <w:tr w:rsidR="006768F4" w:rsidRPr="00FD4A2B" w14:paraId="28CD12EA" w14:textId="7613497D" w:rsidTr="006768F4">
        <w:tc>
          <w:tcPr>
            <w:tcW w:w="3770" w:type="dxa"/>
            <w:shd w:val="clear" w:color="auto" w:fill="D9D9D9" w:themeFill="background1" w:themeFillShade="D9"/>
          </w:tcPr>
          <w:p w14:paraId="45E2D303" w14:textId="1F2F610F"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Managed aerobic treatment</w:t>
            </w:r>
          </w:p>
        </w:tc>
        <w:tc>
          <w:tcPr>
            <w:tcW w:w="903" w:type="dxa"/>
          </w:tcPr>
          <w:p w14:paraId="29C5EACA" w14:textId="205F2345"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w:t>
            </w:r>
          </w:p>
        </w:tc>
        <w:tc>
          <w:tcPr>
            <w:tcW w:w="1447" w:type="dxa"/>
            <w:vMerge w:val="restart"/>
            <w:vAlign w:val="center"/>
          </w:tcPr>
          <w:p w14:paraId="5CF73AC4" w14:textId="6A5BC87F" w:rsidR="006768F4" w:rsidRDefault="006768F4" w:rsidP="006768F4">
            <w:pPr>
              <w:tabs>
                <w:tab w:val="left" w:pos="142"/>
                <w:tab w:val="num" w:pos="540"/>
              </w:tabs>
              <w:spacing w:before="40" w:after="40" w:line="288" w:lineRule="auto"/>
              <w:rPr>
                <w:spacing w:val="2"/>
                <w:kern w:val="21"/>
                <w:szCs w:val="22"/>
              </w:rPr>
            </w:pPr>
            <w:r w:rsidRPr="006768F4">
              <w:rPr>
                <w:color w:val="auto"/>
                <w:spacing w:val="2"/>
                <w:kern w:val="21"/>
                <w:szCs w:val="22"/>
              </w:rPr>
              <w:t xml:space="preserve">Australian National Greenhouse Accounts Factors </w:t>
            </w:r>
            <w:r>
              <w:rPr>
                <w:color w:val="auto"/>
                <w:spacing w:val="2"/>
                <w:kern w:val="21"/>
                <w:szCs w:val="22"/>
              </w:rPr>
              <w:fldChar w:fldCharType="begin"/>
            </w:r>
            <w:r>
              <w:rPr>
                <w:color w:val="auto"/>
                <w:spacing w:val="2"/>
                <w:kern w:val="21"/>
                <w:szCs w:val="22"/>
              </w:rPr>
              <w:instrText xml:space="preserve"> ADDIN ZOTERO_ITEM CSL_CITATION {"citationID":"LY5LyiGD","properties":{"unsorted":false,"formattedCitation":"[10]","plainCitation":"[10]","noteIndex":0},"citationItems":[{"id":56,"uris":["http://zotero.org/users/17543967/items/LNJ4U22X"],"itemData":{"id":56,"type":"report","title":"Australian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Pr>
                <w:color w:val="auto"/>
                <w:spacing w:val="2"/>
                <w:kern w:val="21"/>
                <w:szCs w:val="22"/>
              </w:rPr>
              <w:fldChar w:fldCharType="separate"/>
            </w:r>
            <w:r w:rsidRPr="006768F4">
              <w:rPr>
                <w:rFonts w:cs="Arial"/>
              </w:rPr>
              <w:t>[10]</w:t>
            </w:r>
            <w:r>
              <w:rPr>
                <w:color w:val="auto"/>
                <w:spacing w:val="2"/>
                <w:kern w:val="21"/>
                <w:szCs w:val="22"/>
              </w:rPr>
              <w:fldChar w:fldCharType="end"/>
            </w:r>
          </w:p>
        </w:tc>
      </w:tr>
      <w:tr w:rsidR="006768F4" w:rsidRPr="00FD4A2B" w14:paraId="7C2E92FB" w14:textId="139662DF" w:rsidTr="006768F4">
        <w:tc>
          <w:tcPr>
            <w:tcW w:w="3770" w:type="dxa"/>
            <w:shd w:val="clear" w:color="auto" w:fill="D9D9D9" w:themeFill="background1" w:themeFillShade="D9"/>
          </w:tcPr>
          <w:p w14:paraId="5E5B5214" w14:textId="41652271"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Unmanaged aerobic treatment</w:t>
            </w:r>
          </w:p>
        </w:tc>
        <w:tc>
          <w:tcPr>
            <w:tcW w:w="903" w:type="dxa"/>
          </w:tcPr>
          <w:p w14:paraId="7068B682" w14:textId="169797D3"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0.3</w:t>
            </w:r>
          </w:p>
        </w:tc>
        <w:tc>
          <w:tcPr>
            <w:tcW w:w="1447" w:type="dxa"/>
            <w:vMerge/>
          </w:tcPr>
          <w:p w14:paraId="0B5BCD8C" w14:textId="77777777" w:rsidR="006768F4" w:rsidRDefault="006768F4">
            <w:pPr>
              <w:tabs>
                <w:tab w:val="left" w:pos="142"/>
                <w:tab w:val="num" w:pos="540"/>
              </w:tabs>
              <w:spacing w:before="40" w:after="40" w:line="288" w:lineRule="auto"/>
              <w:rPr>
                <w:spacing w:val="2"/>
                <w:kern w:val="21"/>
                <w:szCs w:val="22"/>
              </w:rPr>
            </w:pPr>
          </w:p>
        </w:tc>
      </w:tr>
      <w:tr w:rsidR="006768F4" w:rsidRPr="00FD4A2B" w14:paraId="1B448313" w14:textId="5BE920BD" w:rsidTr="006768F4">
        <w:tc>
          <w:tcPr>
            <w:tcW w:w="3770" w:type="dxa"/>
            <w:shd w:val="clear" w:color="auto" w:fill="D9D9D9" w:themeFill="background1" w:themeFillShade="D9"/>
          </w:tcPr>
          <w:p w14:paraId="21C9ADD5" w14:textId="7A01A45A"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Anaerobic digestor/reactor</w:t>
            </w:r>
          </w:p>
        </w:tc>
        <w:tc>
          <w:tcPr>
            <w:tcW w:w="903" w:type="dxa"/>
          </w:tcPr>
          <w:p w14:paraId="511E8797" w14:textId="0DCEE2B9"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0.8</w:t>
            </w:r>
          </w:p>
        </w:tc>
        <w:tc>
          <w:tcPr>
            <w:tcW w:w="1447" w:type="dxa"/>
            <w:vMerge/>
          </w:tcPr>
          <w:p w14:paraId="1999EB4C" w14:textId="77777777" w:rsidR="006768F4" w:rsidRDefault="006768F4">
            <w:pPr>
              <w:tabs>
                <w:tab w:val="left" w:pos="142"/>
                <w:tab w:val="num" w:pos="540"/>
              </w:tabs>
              <w:spacing w:before="40" w:after="40" w:line="288" w:lineRule="auto"/>
              <w:rPr>
                <w:spacing w:val="2"/>
                <w:kern w:val="21"/>
                <w:szCs w:val="22"/>
              </w:rPr>
            </w:pPr>
          </w:p>
        </w:tc>
      </w:tr>
      <w:tr w:rsidR="006768F4" w:rsidRPr="00FD4A2B" w14:paraId="188DA569" w14:textId="40E48705" w:rsidTr="006768F4">
        <w:tc>
          <w:tcPr>
            <w:tcW w:w="3770" w:type="dxa"/>
            <w:shd w:val="clear" w:color="auto" w:fill="D9D9D9" w:themeFill="background1" w:themeFillShade="D9"/>
          </w:tcPr>
          <w:p w14:paraId="766A6474" w14:textId="53A90855" w:rsidR="006768F4" w:rsidRDefault="006768F4">
            <w:pPr>
              <w:tabs>
                <w:tab w:val="left" w:pos="142"/>
                <w:tab w:val="num" w:pos="540"/>
              </w:tabs>
              <w:spacing w:before="40" w:after="40" w:line="288" w:lineRule="auto"/>
              <w:rPr>
                <w:spacing w:val="2"/>
                <w:kern w:val="21"/>
                <w:szCs w:val="22"/>
              </w:rPr>
            </w:pPr>
            <w:r>
              <w:rPr>
                <w:spacing w:val="2"/>
                <w:kern w:val="21"/>
                <w:szCs w:val="22"/>
              </w:rPr>
              <w:t xml:space="preserve">Shallow anaerobic </w:t>
            </w:r>
            <w:r w:rsidRPr="006F01FE">
              <w:rPr>
                <w:rFonts w:cs="Arial"/>
                <w:spacing w:val="2"/>
                <w:kern w:val="21"/>
                <w:szCs w:val="22"/>
              </w:rPr>
              <w:t>lagoon (≤ 2 m)</w:t>
            </w:r>
          </w:p>
        </w:tc>
        <w:tc>
          <w:tcPr>
            <w:tcW w:w="903" w:type="dxa"/>
          </w:tcPr>
          <w:p w14:paraId="6A9CB30B" w14:textId="29F826DF" w:rsidR="006768F4" w:rsidRDefault="006768F4">
            <w:pPr>
              <w:tabs>
                <w:tab w:val="left" w:pos="142"/>
                <w:tab w:val="num" w:pos="540"/>
              </w:tabs>
              <w:spacing w:before="40" w:after="40" w:line="288" w:lineRule="auto"/>
              <w:rPr>
                <w:spacing w:val="2"/>
                <w:kern w:val="21"/>
                <w:szCs w:val="22"/>
              </w:rPr>
            </w:pPr>
            <w:r>
              <w:rPr>
                <w:spacing w:val="2"/>
                <w:kern w:val="21"/>
                <w:szCs w:val="22"/>
              </w:rPr>
              <w:t>0.2</w:t>
            </w:r>
          </w:p>
        </w:tc>
        <w:tc>
          <w:tcPr>
            <w:tcW w:w="1447" w:type="dxa"/>
            <w:vMerge/>
          </w:tcPr>
          <w:p w14:paraId="1A1C9E70" w14:textId="77777777" w:rsidR="006768F4" w:rsidRDefault="006768F4">
            <w:pPr>
              <w:tabs>
                <w:tab w:val="left" w:pos="142"/>
                <w:tab w:val="num" w:pos="540"/>
              </w:tabs>
              <w:spacing w:before="40" w:after="40" w:line="288" w:lineRule="auto"/>
              <w:rPr>
                <w:spacing w:val="2"/>
                <w:kern w:val="21"/>
                <w:szCs w:val="22"/>
              </w:rPr>
            </w:pPr>
          </w:p>
        </w:tc>
      </w:tr>
      <w:tr w:rsidR="006768F4" w:rsidRPr="00FD4A2B" w14:paraId="2DE86F6C" w14:textId="56F6FD70" w:rsidTr="006768F4">
        <w:tc>
          <w:tcPr>
            <w:tcW w:w="3770" w:type="dxa"/>
            <w:shd w:val="clear" w:color="auto" w:fill="D9D9D9" w:themeFill="background1" w:themeFillShade="D9"/>
          </w:tcPr>
          <w:p w14:paraId="691448A2" w14:textId="268482A1" w:rsidR="006768F4" w:rsidRDefault="006768F4">
            <w:pPr>
              <w:tabs>
                <w:tab w:val="left" w:pos="142"/>
                <w:tab w:val="num" w:pos="540"/>
              </w:tabs>
              <w:spacing w:before="40" w:after="40" w:line="288" w:lineRule="auto"/>
              <w:rPr>
                <w:spacing w:val="2"/>
                <w:kern w:val="21"/>
                <w:szCs w:val="22"/>
              </w:rPr>
            </w:pPr>
            <w:r>
              <w:rPr>
                <w:spacing w:val="2"/>
                <w:kern w:val="21"/>
                <w:szCs w:val="22"/>
              </w:rPr>
              <w:t>Deep anaerobic lagoon (&gt; 2m)</w:t>
            </w:r>
          </w:p>
        </w:tc>
        <w:tc>
          <w:tcPr>
            <w:tcW w:w="903" w:type="dxa"/>
          </w:tcPr>
          <w:p w14:paraId="4A335248" w14:textId="57AFB031" w:rsidR="006768F4" w:rsidRDefault="006768F4">
            <w:pPr>
              <w:tabs>
                <w:tab w:val="left" w:pos="142"/>
                <w:tab w:val="num" w:pos="540"/>
              </w:tabs>
              <w:spacing w:before="40" w:after="40" w:line="288" w:lineRule="auto"/>
              <w:rPr>
                <w:spacing w:val="2"/>
                <w:kern w:val="21"/>
                <w:szCs w:val="22"/>
              </w:rPr>
            </w:pPr>
            <w:r>
              <w:rPr>
                <w:spacing w:val="2"/>
                <w:kern w:val="21"/>
                <w:szCs w:val="22"/>
              </w:rPr>
              <w:t>0.8</w:t>
            </w:r>
          </w:p>
        </w:tc>
        <w:tc>
          <w:tcPr>
            <w:tcW w:w="1447" w:type="dxa"/>
            <w:vMerge/>
          </w:tcPr>
          <w:p w14:paraId="5C6587DB" w14:textId="77777777" w:rsidR="006768F4" w:rsidRDefault="006768F4">
            <w:pPr>
              <w:tabs>
                <w:tab w:val="left" w:pos="142"/>
                <w:tab w:val="num" w:pos="540"/>
              </w:tabs>
              <w:spacing w:before="40" w:after="40" w:line="288" w:lineRule="auto"/>
              <w:rPr>
                <w:spacing w:val="2"/>
                <w:kern w:val="21"/>
                <w:szCs w:val="22"/>
              </w:rPr>
            </w:pPr>
          </w:p>
        </w:tc>
      </w:tr>
    </w:tbl>
    <w:p w14:paraId="0E09F159" w14:textId="77777777" w:rsidR="006F01FE" w:rsidRDefault="006F01FE" w:rsidP="006F01FE"/>
    <w:p w14:paraId="7EA95E3C" w14:textId="4C128D6F" w:rsidR="006F01FE" w:rsidRPr="003B21A3" w:rsidRDefault="006F01FE" w:rsidP="00B3238C">
      <w:pPr>
        <w:pStyle w:val="Caption"/>
      </w:pPr>
      <w:bookmarkStart w:id="197" w:name="_Toc215758129"/>
      <w:bookmarkStart w:id="198" w:name="_Toc224680735"/>
      <w:r>
        <w:t>Table</w:t>
      </w:r>
      <w:r w:rsidR="00B3238C">
        <w:t xml:space="preserve"> A.4.1.</w:t>
      </w:r>
      <w:r w:rsidR="007C71EC">
        <w:fldChar w:fldCharType="begin"/>
      </w:r>
      <w:r w:rsidR="007C71EC">
        <w:instrText xml:space="preserve"> SEQ A.4.1. \* ARABIC </w:instrText>
      </w:r>
      <w:r w:rsidR="007C71EC">
        <w:fldChar w:fldCharType="separate"/>
      </w:r>
      <w:r w:rsidR="00403175">
        <w:rPr>
          <w:noProof/>
        </w:rPr>
        <w:t>4</w:t>
      </w:r>
      <w:r w:rsidR="007C71EC">
        <w:rPr>
          <w:noProof/>
        </w:rPr>
        <w:fldChar w:fldCharType="end"/>
      </w:r>
      <w:r>
        <w:t>: Methane correction factor for treatment facility type t used to treat sludge</w:t>
      </w:r>
      <w:r w:rsidR="003B21A3">
        <w:t xml:space="preserve"> </w:t>
      </w:r>
      <w:r w:rsidR="002B0265">
        <w:t>(</w:t>
      </w:r>
      <w:r w:rsidR="00B02A54">
        <w:t>fraction</w:t>
      </w:r>
      <w:r w:rsidR="002B0265">
        <w:t xml:space="preserve">) </w:t>
      </w:r>
      <w:r w:rsidR="003B21A3">
        <w:t>(CF</w:t>
      </w:r>
      <w:r w:rsidR="003B21A3">
        <w:rPr>
          <w:vertAlign w:val="subscript"/>
        </w:rPr>
        <w:t>sludge,t</w:t>
      </w:r>
      <w:r w:rsidR="003B21A3">
        <w:t>)</w:t>
      </w:r>
      <w:bookmarkEnd w:id="197"/>
      <w:bookmarkEnd w:id="198"/>
    </w:p>
    <w:tbl>
      <w:tblPr>
        <w:tblStyle w:val="TableGrid"/>
        <w:tblW w:w="0" w:type="auto"/>
        <w:tblLook w:val="04A0" w:firstRow="1" w:lastRow="0" w:firstColumn="1" w:lastColumn="0" w:noHBand="0" w:noVBand="1"/>
      </w:tblPr>
      <w:tblGrid>
        <w:gridCol w:w="3770"/>
        <w:gridCol w:w="1066"/>
        <w:gridCol w:w="1447"/>
      </w:tblGrid>
      <w:tr w:rsidR="006768F4" w:rsidRPr="00FD4A2B" w14:paraId="208139D6" w14:textId="45A0D1D7" w:rsidTr="006768F4">
        <w:tc>
          <w:tcPr>
            <w:tcW w:w="3770" w:type="dxa"/>
            <w:shd w:val="clear" w:color="auto" w:fill="000000" w:themeFill="text1"/>
          </w:tcPr>
          <w:p w14:paraId="6B64153E" w14:textId="77777777" w:rsidR="006768F4" w:rsidRPr="00FD4A2B" w:rsidRDefault="006768F4">
            <w:pPr>
              <w:tabs>
                <w:tab w:val="left" w:pos="142"/>
                <w:tab w:val="num" w:pos="540"/>
              </w:tabs>
              <w:spacing w:before="40" w:after="40" w:line="288" w:lineRule="auto"/>
              <w:rPr>
                <w:b/>
                <w:bCs w:val="0"/>
                <w:color w:val="FFFFFF" w:themeColor="background1"/>
                <w:spacing w:val="2"/>
                <w:kern w:val="21"/>
                <w:szCs w:val="22"/>
                <w:vertAlign w:val="subscript"/>
                <w:lang w:val="en-AU"/>
              </w:rPr>
            </w:pPr>
            <w:r>
              <w:rPr>
                <w:b/>
                <w:color w:val="FFFFFF" w:themeColor="background1"/>
                <w:spacing w:val="2"/>
                <w:kern w:val="21"/>
                <w:szCs w:val="22"/>
                <w:lang w:val="en-AU"/>
              </w:rPr>
              <w:t xml:space="preserve">Facility </w:t>
            </w:r>
            <w:r w:rsidRPr="00FD4A2B">
              <w:rPr>
                <w:b/>
                <w:color w:val="FFFFFF" w:themeColor="background1"/>
                <w:spacing w:val="2"/>
                <w:kern w:val="21"/>
                <w:szCs w:val="22"/>
                <w:lang w:val="en-AU"/>
              </w:rPr>
              <w:t xml:space="preserve">type </w:t>
            </w:r>
            <w:r>
              <w:rPr>
                <w:b/>
                <w:color w:val="FFFFFF" w:themeColor="background1"/>
                <w:spacing w:val="2"/>
                <w:kern w:val="21"/>
                <w:szCs w:val="22"/>
                <w:lang w:val="en-AU"/>
              </w:rPr>
              <w:t>t</w:t>
            </w:r>
          </w:p>
        </w:tc>
        <w:tc>
          <w:tcPr>
            <w:tcW w:w="1066" w:type="dxa"/>
            <w:shd w:val="clear" w:color="auto" w:fill="000000" w:themeFill="text1"/>
          </w:tcPr>
          <w:p w14:paraId="798FE641" w14:textId="7AE1B355" w:rsidR="006768F4" w:rsidRPr="006F01FE" w:rsidRDefault="006768F4">
            <w:pPr>
              <w:tabs>
                <w:tab w:val="left" w:pos="142"/>
                <w:tab w:val="num" w:pos="540"/>
              </w:tabs>
              <w:spacing w:before="40" w:after="40" w:line="288" w:lineRule="auto"/>
              <w:rPr>
                <w:b/>
                <w:color w:val="FFFFFF" w:themeColor="background1"/>
                <w:spacing w:val="2"/>
                <w:kern w:val="21"/>
                <w:szCs w:val="22"/>
                <w:vertAlign w:val="subscript"/>
                <w:lang w:val="en-AU"/>
              </w:rPr>
            </w:pPr>
            <w:r w:rsidRPr="00FD4A2B">
              <w:rPr>
                <w:b/>
                <w:color w:val="FFFFFF" w:themeColor="background1"/>
                <w:spacing w:val="2"/>
                <w:kern w:val="21"/>
                <w:szCs w:val="22"/>
                <w:lang w:val="en-AU"/>
              </w:rPr>
              <w:t>CF</w:t>
            </w:r>
            <w:r>
              <w:rPr>
                <w:b/>
                <w:color w:val="FFFFFF" w:themeColor="background1"/>
                <w:spacing w:val="2"/>
                <w:kern w:val="21"/>
                <w:szCs w:val="22"/>
                <w:vertAlign w:val="subscript"/>
                <w:lang w:val="en-AU"/>
              </w:rPr>
              <w:t>sludge,t</w:t>
            </w:r>
          </w:p>
        </w:tc>
        <w:tc>
          <w:tcPr>
            <w:tcW w:w="1447" w:type="dxa"/>
            <w:shd w:val="clear" w:color="auto" w:fill="000000" w:themeFill="text1"/>
          </w:tcPr>
          <w:p w14:paraId="459F03F7" w14:textId="5250F84A" w:rsidR="006768F4" w:rsidRPr="00FD4A2B" w:rsidRDefault="006768F4">
            <w:pPr>
              <w:tabs>
                <w:tab w:val="left" w:pos="142"/>
                <w:tab w:val="num" w:pos="540"/>
              </w:tabs>
              <w:spacing w:before="40" w:after="40" w:line="288" w:lineRule="auto"/>
              <w:rPr>
                <w:b/>
                <w:color w:val="FFFFFF" w:themeColor="background1"/>
                <w:spacing w:val="2"/>
                <w:kern w:val="21"/>
                <w:szCs w:val="22"/>
              </w:rPr>
            </w:pPr>
            <w:r w:rsidRPr="006768F4">
              <w:rPr>
                <w:b/>
                <w:color w:val="FFFFFF" w:themeColor="background1"/>
                <w:spacing w:val="2"/>
                <w:kern w:val="21"/>
                <w:szCs w:val="22"/>
              </w:rPr>
              <w:t>Reference</w:t>
            </w:r>
          </w:p>
        </w:tc>
      </w:tr>
      <w:tr w:rsidR="006768F4" w:rsidRPr="00FD4A2B" w14:paraId="1BED37E9" w14:textId="0067F2ED" w:rsidTr="006768F4">
        <w:tc>
          <w:tcPr>
            <w:tcW w:w="3770" w:type="dxa"/>
            <w:shd w:val="clear" w:color="auto" w:fill="D9D9D9" w:themeFill="background1" w:themeFillShade="D9"/>
          </w:tcPr>
          <w:p w14:paraId="189481B7"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Managed aerobic treatment</w:t>
            </w:r>
          </w:p>
        </w:tc>
        <w:tc>
          <w:tcPr>
            <w:tcW w:w="1066" w:type="dxa"/>
          </w:tcPr>
          <w:p w14:paraId="1440FB16"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w:t>
            </w:r>
          </w:p>
        </w:tc>
        <w:tc>
          <w:tcPr>
            <w:tcW w:w="1447" w:type="dxa"/>
            <w:vMerge w:val="restart"/>
          </w:tcPr>
          <w:p w14:paraId="2EDF198F" w14:textId="79363F9E" w:rsidR="006768F4" w:rsidRDefault="006768F4">
            <w:pPr>
              <w:tabs>
                <w:tab w:val="left" w:pos="142"/>
                <w:tab w:val="num" w:pos="540"/>
              </w:tabs>
              <w:spacing w:before="40" w:after="40" w:line="288" w:lineRule="auto"/>
              <w:rPr>
                <w:spacing w:val="2"/>
                <w:kern w:val="21"/>
                <w:szCs w:val="22"/>
              </w:rPr>
            </w:pPr>
            <w:r w:rsidRPr="006768F4">
              <w:rPr>
                <w:color w:val="auto"/>
                <w:spacing w:val="2"/>
                <w:kern w:val="21"/>
                <w:szCs w:val="22"/>
              </w:rPr>
              <w:t xml:space="preserve">Australian National Greenhouse Accounts Factors </w:t>
            </w:r>
            <w:r>
              <w:rPr>
                <w:color w:val="auto"/>
                <w:spacing w:val="2"/>
                <w:kern w:val="21"/>
                <w:szCs w:val="22"/>
              </w:rPr>
              <w:fldChar w:fldCharType="begin"/>
            </w:r>
            <w:r>
              <w:rPr>
                <w:color w:val="auto"/>
                <w:spacing w:val="2"/>
                <w:kern w:val="21"/>
                <w:szCs w:val="22"/>
              </w:rPr>
              <w:instrText xml:space="preserve"> ADDIN ZOTERO_ITEM CSL_CITATION {"citationID":"fFpLMl9E","properties":{"unsorted":false,"formattedCitation":"[10]","plainCitation":"[10]","noteIndex":0},"citationItems":[{"id":56,"uris":["http://zotero.org/users/17543967/items/LNJ4U22X"],"itemData":{"id":56,"type":"report","title":"Australian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Pr>
                <w:color w:val="auto"/>
                <w:spacing w:val="2"/>
                <w:kern w:val="21"/>
                <w:szCs w:val="22"/>
              </w:rPr>
              <w:fldChar w:fldCharType="separate"/>
            </w:r>
            <w:r w:rsidRPr="006768F4">
              <w:rPr>
                <w:rFonts w:cs="Arial"/>
              </w:rPr>
              <w:t>[10]</w:t>
            </w:r>
            <w:r>
              <w:rPr>
                <w:color w:val="auto"/>
                <w:spacing w:val="2"/>
                <w:kern w:val="21"/>
                <w:szCs w:val="22"/>
              </w:rPr>
              <w:fldChar w:fldCharType="end"/>
            </w:r>
          </w:p>
        </w:tc>
      </w:tr>
      <w:tr w:rsidR="006768F4" w:rsidRPr="00FD4A2B" w14:paraId="3A945D91" w14:textId="3FE443EA" w:rsidTr="006768F4">
        <w:tc>
          <w:tcPr>
            <w:tcW w:w="3770" w:type="dxa"/>
            <w:shd w:val="clear" w:color="auto" w:fill="D9D9D9" w:themeFill="background1" w:themeFillShade="D9"/>
          </w:tcPr>
          <w:p w14:paraId="7686B2F8"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Unmanaged aerobic treatment</w:t>
            </w:r>
          </w:p>
        </w:tc>
        <w:tc>
          <w:tcPr>
            <w:tcW w:w="1066" w:type="dxa"/>
          </w:tcPr>
          <w:p w14:paraId="288CBF51"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0.3</w:t>
            </w:r>
          </w:p>
        </w:tc>
        <w:tc>
          <w:tcPr>
            <w:tcW w:w="1447" w:type="dxa"/>
            <w:vMerge/>
          </w:tcPr>
          <w:p w14:paraId="330E3C61" w14:textId="77777777" w:rsidR="006768F4" w:rsidRDefault="006768F4">
            <w:pPr>
              <w:tabs>
                <w:tab w:val="left" w:pos="142"/>
                <w:tab w:val="num" w:pos="540"/>
              </w:tabs>
              <w:spacing w:before="40" w:after="40" w:line="288" w:lineRule="auto"/>
              <w:rPr>
                <w:spacing w:val="2"/>
                <w:kern w:val="21"/>
                <w:szCs w:val="22"/>
              </w:rPr>
            </w:pPr>
          </w:p>
        </w:tc>
      </w:tr>
      <w:tr w:rsidR="006768F4" w:rsidRPr="00FD4A2B" w14:paraId="7798F5A0" w14:textId="442F1CF2" w:rsidTr="006768F4">
        <w:tc>
          <w:tcPr>
            <w:tcW w:w="3770" w:type="dxa"/>
            <w:shd w:val="clear" w:color="auto" w:fill="D9D9D9" w:themeFill="background1" w:themeFillShade="D9"/>
          </w:tcPr>
          <w:p w14:paraId="68D66707"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Anaerobic digestor/reactor</w:t>
            </w:r>
          </w:p>
        </w:tc>
        <w:tc>
          <w:tcPr>
            <w:tcW w:w="1066" w:type="dxa"/>
          </w:tcPr>
          <w:p w14:paraId="043B7234" w14:textId="77777777" w:rsidR="006768F4" w:rsidRPr="00FD4A2B" w:rsidRDefault="006768F4">
            <w:pPr>
              <w:tabs>
                <w:tab w:val="left" w:pos="142"/>
                <w:tab w:val="num" w:pos="540"/>
              </w:tabs>
              <w:spacing w:before="40" w:after="40" w:line="288" w:lineRule="auto"/>
              <w:rPr>
                <w:spacing w:val="2"/>
                <w:kern w:val="21"/>
                <w:szCs w:val="22"/>
                <w:lang w:val="en-AU"/>
              </w:rPr>
            </w:pPr>
            <w:r>
              <w:rPr>
                <w:spacing w:val="2"/>
                <w:kern w:val="21"/>
                <w:szCs w:val="22"/>
                <w:lang w:val="en-AU"/>
              </w:rPr>
              <w:t>0.8</w:t>
            </w:r>
          </w:p>
        </w:tc>
        <w:tc>
          <w:tcPr>
            <w:tcW w:w="1447" w:type="dxa"/>
            <w:vMerge/>
          </w:tcPr>
          <w:p w14:paraId="5E76433C" w14:textId="77777777" w:rsidR="006768F4" w:rsidRDefault="006768F4">
            <w:pPr>
              <w:tabs>
                <w:tab w:val="left" w:pos="142"/>
                <w:tab w:val="num" w:pos="540"/>
              </w:tabs>
              <w:spacing w:before="40" w:after="40" w:line="288" w:lineRule="auto"/>
              <w:rPr>
                <w:spacing w:val="2"/>
                <w:kern w:val="21"/>
                <w:szCs w:val="22"/>
              </w:rPr>
            </w:pPr>
          </w:p>
        </w:tc>
      </w:tr>
      <w:tr w:rsidR="006768F4" w:rsidRPr="00FD4A2B" w14:paraId="56F38932" w14:textId="79FE2E09" w:rsidTr="006768F4">
        <w:tc>
          <w:tcPr>
            <w:tcW w:w="3770" w:type="dxa"/>
            <w:shd w:val="clear" w:color="auto" w:fill="D9D9D9" w:themeFill="background1" w:themeFillShade="D9"/>
          </w:tcPr>
          <w:p w14:paraId="4213F8EE" w14:textId="77777777" w:rsidR="006768F4" w:rsidRDefault="006768F4">
            <w:pPr>
              <w:tabs>
                <w:tab w:val="left" w:pos="142"/>
                <w:tab w:val="num" w:pos="540"/>
              </w:tabs>
              <w:spacing w:before="40" w:after="40" w:line="288" w:lineRule="auto"/>
              <w:rPr>
                <w:spacing w:val="2"/>
                <w:kern w:val="21"/>
                <w:szCs w:val="22"/>
              </w:rPr>
            </w:pPr>
            <w:r>
              <w:rPr>
                <w:spacing w:val="2"/>
                <w:kern w:val="21"/>
                <w:szCs w:val="22"/>
              </w:rPr>
              <w:t xml:space="preserve">Shallow anaerobic </w:t>
            </w:r>
            <w:r w:rsidRPr="006F01FE">
              <w:rPr>
                <w:rFonts w:cs="Arial"/>
                <w:spacing w:val="2"/>
                <w:kern w:val="21"/>
                <w:szCs w:val="22"/>
              </w:rPr>
              <w:t>lagoon (≤ 2 m)</w:t>
            </w:r>
          </w:p>
        </w:tc>
        <w:tc>
          <w:tcPr>
            <w:tcW w:w="1066" w:type="dxa"/>
          </w:tcPr>
          <w:p w14:paraId="13419B67" w14:textId="77777777" w:rsidR="006768F4" w:rsidRDefault="006768F4">
            <w:pPr>
              <w:tabs>
                <w:tab w:val="left" w:pos="142"/>
                <w:tab w:val="num" w:pos="540"/>
              </w:tabs>
              <w:spacing w:before="40" w:after="40" w:line="288" w:lineRule="auto"/>
              <w:rPr>
                <w:spacing w:val="2"/>
                <w:kern w:val="21"/>
                <w:szCs w:val="22"/>
              </w:rPr>
            </w:pPr>
            <w:r>
              <w:rPr>
                <w:spacing w:val="2"/>
                <w:kern w:val="21"/>
                <w:szCs w:val="22"/>
              </w:rPr>
              <w:t>0.2</w:t>
            </w:r>
          </w:p>
        </w:tc>
        <w:tc>
          <w:tcPr>
            <w:tcW w:w="1447" w:type="dxa"/>
            <w:vMerge/>
          </w:tcPr>
          <w:p w14:paraId="2738F5EC" w14:textId="77777777" w:rsidR="006768F4" w:rsidRDefault="006768F4">
            <w:pPr>
              <w:tabs>
                <w:tab w:val="left" w:pos="142"/>
                <w:tab w:val="num" w:pos="540"/>
              </w:tabs>
              <w:spacing w:before="40" w:after="40" w:line="288" w:lineRule="auto"/>
              <w:rPr>
                <w:spacing w:val="2"/>
                <w:kern w:val="21"/>
                <w:szCs w:val="22"/>
              </w:rPr>
            </w:pPr>
          </w:p>
        </w:tc>
      </w:tr>
      <w:tr w:rsidR="006768F4" w:rsidRPr="00FD4A2B" w14:paraId="575DCC22" w14:textId="4F3F32E1" w:rsidTr="006768F4">
        <w:tc>
          <w:tcPr>
            <w:tcW w:w="3770" w:type="dxa"/>
            <w:shd w:val="clear" w:color="auto" w:fill="D9D9D9" w:themeFill="background1" w:themeFillShade="D9"/>
          </w:tcPr>
          <w:p w14:paraId="57E327A4" w14:textId="77777777" w:rsidR="006768F4" w:rsidRDefault="006768F4">
            <w:pPr>
              <w:tabs>
                <w:tab w:val="left" w:pos="142"/>
                <w:tab w:val="num" w:pos="540"/>
              </w:tabs>
              <w:spacing w:before="40" w:after="40" w:line="288" w:lineRule="auto"/>
              <w:rPr>
                <w:spacing w:val="2"/>
                <w:kern w:val="21"/>
                <w:szCs w:val="22"/>
              </w:rPr>
            </w:pPr>
            <w:r>
              <w:rPr>
                <w:spacing w:val="2"/>
                <w:kern w:val="21"/>
                <w:szCs w:val="22"/>
              </w:rPr>
              <w:t>Deep anaerobic lagoon (&gt; 2m)</w:t>
            </w:r>
          </w:p>
        </w:tc>
        <w:tc>
          <w:tcPr>
            <w:tcW w:w="1066" w:type="dxa"/>
          </w:tcPr>
          <w:p w14:paraId="4074AEAC" w14:textId="77777777" w:rsidR="006768F4" w:rsidRDefault="006768F4">
            <w:pPr>
              <w:tabs>
                <w:tab w:val="left" w:pos="142"/>
                <w:tab w:val="num" w:pos="540"/>
              </w:tabs>
              <w:spacing w:before="40" w:after="40" w:line="288" w:lineRule="auto"/>
              <w:rPr>
                <w:spacing w:val="2"/>
                <w:kern w:val="21"/>
                <w:szCs w:val="22"/>
              </w:rPr>
            </w:pPr>
            <w:r>
              <w:rPr>
                <w:spacing w:val="2"/>
                <w:kern w:val="21"/>
                <w:szCs w:val="22"/>
              </w:rPr>
              <w:t>0.8</w:t>
            </w:r>
          </w:p>
        </w:tc>
        <w:tc>
          <w:tcPr>
            <w:tcW w:w="1447" w:type="dxa"/>
            <w:vMerge/>
          </w:tcPr>
          <w:p w14:paraId="468FBAE7" w14:textId="77777777" w:rsidR="006768F4" w:rsidRDefault="006768F4">
            <w:pPr>
              <w:tabs>
                <w:tab w:val="left" w:pos="142"/>
                <w:tab w:val="num" w:pos="540"/>
              </w:tabs>
              <w:spacing w:before="40" w:after="40" w:line="288" w:lineRule="auto"/>
              <w:rPr>
                <w:spacing w:val="2"/>
                <w:kern w:val="21"/>
                <w:szCs w:val="22"/>
              </w:rPr>
            </w:pPr>
          </w:p>
        </w:tc>
      </w:tr>
    </w:tbl>
    <w:p w14:paraId="12128424" w14:textId="453388D2" w:rsidR="006F01FE" w:rsidRDefault="006F01FE" w:rsidP="006F01FE"/>
    <w:p w14:paraId="4D701140" w14:textId="0E0AFDFA" w:rsidR="001D53C4" w:rsidRPr="000B1AE1" w:rsidRDefault="00EA23AA">
      <w:pPr>
        <w:pStyle w:val="Heading2"/>
        <w:numPr>
          <w:ilvl w:val="1"/>
          <w:numId w:val="16"/>
        </w:numPr>
        <w:rPr>
          <w:color w:val="auto"/>
          <w:lang w:val="fr-FR"/>
        </w:rPr>
      </w:pPr>
      <w:r w:rsidRPr="000B1AE1">
        <w:rPr>
          <w:color w:val="auto"/>
          <w:lang w:val="fr-FR"/>
        </w:rPr>
        <w:lastRenderedPageBreak/>
        <w:t xml:space="preserve"> </w:t>
      </w:r>
      <w:bookmarkStart w:id="199" w:name="_Toc225351152"/>
      <w:r w:rsidR="001D53C4" w:rsidRPr="000B1AE1">
        <w:rPr>
          <w:color w:val="auto"/>
          <w:lang w:val="fr-FR"/>
        </w:rPr>
        <w:t xml:space="preserve">Parameters relating to </w:t>
      </w:r>
      <w:r w:rsidR="00286ED7" w:rsidRPr="000B1AE1">
        <w:rPr>
          <w:color w:val="auto"/>
          <w:lang w:val="fr-FR"/>
        </w:rPr>
        <w:t>Transport</w:t>
      </w:r>
      <w:bookmarkEnd w:id="199"/>
    </w:p>
    <w:p w14:paraId="5F529CED" w14:textId="7E0DA91F" w:rsidR="001D53C4" w:rsidRPr="00FD4A2B" w:rsidRDefault="001D53C4" w:rsidP="00B3238C">
      <w:pPr>
        <w:pStyle w:val="Caption"/>
      </w:pPr>
      <w:bookmarkStart w:id="200" w:name="_Toc224680736"/>
      <w:r>
        <w:t>Table</w:t>
      </w:r>
      <w:r w:rsidR="00B3238C">
        <w:t xml:space="preserve"> A.4.2.</w:t>
      </w:r>
      <w:r w:rsidR="007C71EC">
        <w:fldChar w:fldCharType="begin"/>
      </w:r>
      <w:r w:rsidR="007C71EC">
        <w:instrText xml:space="preserve"> SEQ A.4.2. \* ARABIC </w:instrText>
      </w:r>
      <w:r w:rsidR="007C71EC">
        <w:fldChar w:fldCharType="separate"/>
      </w:r>
      <w:r w:rsidR="00403175">
        <w:rPr>
          <w:noProof/>
        </w:rPr>
        <w:t>1</w:t>
      </w:r>
      <w:r w:rsidR="007C71EC">
        <w:rPr>
          <w:noProof/>
        </w:rPr>
        <w:fldChar w:fldCharType="end"/>
      </w:r>
      <w:r>
        <w:t xml:space="preserve">: </w:t>
      </w:r>
      <w:r w:rsidR="00041DD9">
        <w:t>Scope 1 and 3 e</w:t>
      </w:r>
      <w:r>
        <w:t xml:space="preserve">mission factors </w:t>
      </w:r>
      <w:r w:rsidR="00286ED7">
        <w:t>(</w:t>
      </w:r>
      <w:r w:rsidR="00A051B9" w:rsidRPr="00A051B9">
        <w:t>EF</w:t>
      </w:r>
      <w:r w:rsidR="00A051B9" w:rsidRPr="005E4935">
        <w:rPr>
          <w:vertAlign w:val="subscript"/>
        </w:rPr>
        <w:t>Trans</w:t>
      </w:r>
      <w:r w:rsidR="00286ED7">
        <w:t>)</w:t>
      </w:r>
      <w:r w:rsidR="00712764">
        <w:t xml:space="preserve"> </w:t>
      </w:r>
      <w:r w:rsidR="00C25CA2">
        <w:t>and energy content factors</w:t>
      </w:r>
      <w:r w:rsidR="00712764">
        <w:t xml:space="preserve"> (EC</w:t>
      </w:r>
      <w:r w:rsidR="00712764" w:rsidRPr="00582C38">
        <w:rPr>
          <w:vertAlign w:val="subscript"/>
        </w:rPr>
        <w:t>Trans,q</w:t>
      </w:r>
      <w:r w:rsidR="00712764">
        <w:t>)</w:t>
      </w:r>
      <w:r w:rsidR="00C25CA2">
        <w:t xml:space="preserve"> </w:t>
      </w:r>
      <w:r w:rsidR="00892383">
        <w:t>for</w:t>
      </w:r>
      <w:r w:rsidR="00FA12E3">
        <w:t xml:space="preserve"> fuels </w:t>
      </w:r>
      <w:r w:rsidR="00892383">
        <w:t>used in</w:t>
      </w:r>
      <w:r w:rsidR="00C25CA2">
        <w:t xml:space="preserve"> off-road </w:t>
      </w:r>
      <w:r w:rsidR="00C87690">
        <w:t>equipment</w:t>
      </w:r>
      <w:r w:rsidR="00286ED7">
        <w:t xml:space="preserve"> and vessels</w:t>
      </w:r>
      <w:bookmarkEnd w:id="200"/>
      <w:r>
        <w:t xml:space="preserve"> </w:t>
      </w:r>
    </w:p>
    <w:tbl>
      <w:tblPr>
        <w:tblStyle w:val="TableGrid"/>
        <w:tblW w:w="9634" w:type="dxa"/>
        <w:tblLayout w:type="fixed"/>
        <w:tblLook w:val="04A0" w:firstRow="1" w:lastRow="0" w:firstColumn="1" w:lastColumn="0" w:noHBand="0" w:noVBand="1"/>
      </w:tblPr>
      <w:tblGrid>
        <w:gridCol w:w="1271"/>
        <w:gridCol w:w="992"/>
        <w:gridCol w:w="1134"/>
        <w:gridCol w:w="1560"/>
        <w:gridCol w:w="1559"/>
        <w:gridCol w:w="1559"/>
        <w:gridCol w:w="1559"/>
      </w:tblGrid>
      <w:tr w:rsidR="004C3B63" w:rsidRPr="00FD4A2B" w14:paraId="3A1047ED" w14:textId="63037200" w:rsidTr="001B7BB4">
        <w:tc>
          <w:tcPr>
            <w:tcW w:w="1271" w:type="dxa"/>
            <w:shd w:val="clear" w:color="auto" w:fill="000000" w:themeFill="text1"/>
          </w:tcPr>
          <w:p w14:paraId="7F5B1BFE" w14:textId="2F26301F" w:rsidR="004C3B63" w:rsidRPr="001B7BB4" w:rsidRDefault="004C3B63" w:rsidP="00B06A61">
            <w:pPr>
              <w:tabs>
                <w:tab w:val="left" w:pos="142"/>
                <w:tab w:val="num" w:pos="540"/>
              </w:tabs>
              <w:spacing w:before="40" w:after="40" w:line="288" w:lineRule="auto"/>
              <w:rPr>
                <w:b/>
                <w:bCs w:val="0"/>
                <w:color w:val="FFFFFF" w:themeColor="background1"/>
                <w:spacing w:val="2"/>
                <w:kern w:val="21"/>
                <w:szCs w:val="22"/>
                <w:vertAlign w:val="subscript"/>
                <w:lang w:val="en-AU"/>
              </w:rPr>
            </w:pPr>
            <w:r w:rsidRPr="001B7BB4">
              <w:rPr>
                <w:b/>
                <w:color w:val="FFFFFF" w:themeColor="background1"/>
                <w:spacing w:val="2"/>
                <w:kern w:val="21"/>
                <w:szCs w:val="22"/>
                <w:lang w:val="en-AU"/>
              </w:rPr>
              <w:t>Transport type t</w:t>
            </w:r>
          </w:p>
        </w:tc>
        <w:tc>
          <w:tcPr>
            <w:tcW w:w="992" w:type="dxa"/>
            <w:shd w:val="clear" w:color="auto" w:fill="000000" w:themeFill="text1"/>
          </w:tcPr>
          <w:p w14:paraId="2CD1F019" w14:textId="45040F40" w:rsidR="004C3B63" w:rsidRPr="001B7BB4" w:rsidRDefault="004C3B63" w:rsidP="00B06A61">
            <w:pPr>
              <w:tabs>
                <w:tab w:val="left" w:pos="142"/>
                <w:tab w:val="num" w:pos="540"/>
              </w:tabs>
              <w:spacing w:before="40" w:after="40" w:line="288" w:lineRule="auto"/>
              <w:rPr>
                <w:b/>
                <w:color w:val="FFFFFF" w:themeColor="background1"/>
                <w:spacing w:val="2"/>
                <w:kern w:val="21"/>
                <w:szCs w:val="22"/>
              </w:rPr>
            </w:pPr>
            <w:r w:rsidRPr="001B7BB4">
              <w:rPr>
                <w:b/>
                <w:color w:val="FFFFFF" w:themeColor="background1"/>
                <w:spacing w:val="2"/>
                <w:kern w:val="21"/>
                <w:szCs w:val="22"/>
              </w:rPr>
              <w:t>Fuel type q</w:t>
            </w:r>
          </w:p>
        </w:tc>
        <w:tc>
          <w:tcPr>
            <w:tcW w:w="1134" w:type="dxa"/>
            <w:shd w:val="clear" w:color="auto" w:fill="000000" w:themeFill="text1"/>
          </w:tcPr>
          <w:p w14:paraId="654DCEB1" w14:textId="0357C1DC" w:rsidR="004C3B63" w:rsidRPr="001B7BB4" w:rsidRDefault="004C3B63" w:rsidP="001B7BB4">
            <w:pPr>
              <w:tabs>
                <w:tab w:val="left" w:pos="142"/>
                <w:tab w:val="num" w:pos="540"/>
              </w:tabs>
              <w:spacing w:before="40" w:after="40" w:line="288" w:lineRule="auto"/>
              <w:jc w:val="center"/>
              <w:rPr>
                <w:b/>
                <w:color w:val="FFFFFF" w:themeColor="background1"/>
                <w:spacing w:val="2"/>
                <w:kern w:val="21"/>
                <w:szCs w:val="22"/>
                <w:vertAlign w:val="subscript"/>
                <w:lang w:val="en-AU"/>
              </w:rPr>
            </w:pPr>
            <w:r w:rsidRPr="001B7BB4">
              <w:rPr>
                <w:b/>
                <w:color w:val="FFFFFF" w:themeColor="background1"/>
                <w:spacing w:val="2"/>
                <w:kern w:val="21"/>
                <w:szCs w:val="22"/>
                <w:lang w:val="en-AU"/>
              </w:rPr>
              <w:t>EC</w:t>
            </w:r>
            <w:r w:rsidRPr="001B7BB4">
              <w:rPr>
                <w:b/>
                <w:color w:val="FFFFFF" w:themeColor="background1"/>
                <w:spacing w:val="2"/>
                <w:kern w:val="21"/>
                <w:szCs w:val="22"/>
                <w:vertAlign w:val="subscript"/>
              </w:rPr>
              <w:t>Trans,q</w:t>
            </w:r>
          </w:p>
        </w:tc>
        <w:tc>
          <w:tcPr>
            <w:tcW w:w="1560" w:type="dxa"/>
            <w:shd w:val="clear" w:color="auto" w:fill="000000" w:themeFill="text1"/>
          </w:tcPr>
          <w:p w14:paraId="0E86D81F" w14:textId="3042BEDF" w:rsidR="0077666E" w:rsidRPr="001B7BB4" w:rsidRDefault="0077666E" w:rsidP="00822078">
            <w:pPr>
              <w:tabs>
                <w:tab w:val="left" w:pos="142"/>
                <w:tab w:val="num" w:pos="540"/>
              </w:tabs>
              <w:spacing w:before="40" w:after="40" w:line="288" w:lineRule="auto"/>
              <w:jc w:val="center"/>
              <w:rPr>
                <w:b/>
                <w:color w:val="FFFFFF" w:themeColor="background1"/>
                <w:spacing w:val="2"/>
                <w:kern w:val="21"/>
                <w:szCs w:val="22"/>
                <w:lang w:val="en-AU"/>
              </w:rPr>
            </w:pPr>
            <w:r w:rsidRPr="001B7BB4">
              <w:rPr>
                <w:b/>
                <w:color w:val="FFFFFF" w:themeColor="background1"/>
                <w:spacing w:val="2"/>
                <w:kern w:val="21"/>
                <w:szCs w:val="22"/>
                <w:lang w:val="en-AU"/>
              </w:rPr>
              <w:t>Scope 1</w:t>
            </w:r>
            <w:r w:rsidR="001B7BB4">
              <w:rPr>
                <w:b/>
                <w:color w:val="FFFFFF" w:themeColor="background1"/>
                <w:spacing w:val="2"/>
                <w:kern w:val="21"/>
                <w:szCs w:val="22"/>
                <w:lang w:val="en-AU"/>
              </w:rPr>
              <w:t xml:space="preserve"> </w:t>
            </w:r>
            <w:r w:rsidR="001B7BB4" w:rsidRPr="001B7BB4">
              <w:rPr>
                <w:b/>
                <w:color w:val="FFFFFF" w:themeColor="background1"/>
                <w:spacing w:val="2"/>
                <w:kern w:val="21"/>
                <w:szCs w:val="22"/>
              </w:rPr>
              <w:t>CO</w:t>
            </w:r>
            <w:r w:rsidR="001B7BB4" w:rsidRPr="001B7BB4">
              <w:rPr>
                <w:b/>
                <w:color w:val="FFFFFF" w:themeColor="background1"/>
                <w:spacing w:val="2"/>
                <w:kern w:val="21"/>
                <w:szCs w:val="22"/>
                <w:vertAlign w:val="subscript"/>
                <w:lang w:val="en-AU"/>
              </w:rPr>
              <w:t>2</w:t>
            </w:r>
          </w:p>
          <w:p w14:paraId="12EEC15D" w14:textId="38783178" w:rsidR="0077666E" w:rsidRPr="001B7BB4" w:rsidRDefault="004C3B63" w:rsidP="001B7BB4">
            <w:pPr>
              <w:tabs>
                <w:tab w:val="left" w:pos="142"/>
                <w:tab w:val="num" w:pos="540"/>
              </w:tabs>
              <w:spacing w:before="40" w:after="40" w:line="288" w:lineRule="auto"/>
              <w:jc w:val="center"/>
              <w:rPr>
                <w:b/>
                <w:color w:val="FFFFFF" w:themeColor="background1"/>
                <w:spacing w:val="2"/>
                <w:kern w:val="21"/>
                <w:szCs w:val="22"/>
                <w:vertAlign w:val="subscript"/>
                <w:lang w:val="en-AU"/>
              </w:rPr>
            </w:pPr>
            <w:r w:rsidRPr="001B7BB4">
              <w:rPr>
                <w:b/>
                <w:color w:val="FFFFFF" w:themeColor="background1"/>
                <w:spacing w:val="2"/>
                <w:kern w:val="21"/>
                <w:szCs w:val="22"/>
                <w:lang w:val="en-AU"/>
              </w:rPr>
              <w:t>EF</w:t>
            </w:r>
            <w:r w:rsidRPr="001B7BB4">
              <w:rPr>
                <w:b/>
                <w:color w:val="FFFFFF" w:themeColor="background1"/>
                <w:spacing w:val="2"/>
                <w:kern w:val="21"/>
                <w:szCs w:val="22"/>
                <w:vertAlign w:val="subscript"/>
                <w:lang w:val="en-AU"/>
              </w:rPr>
              <w:t>Tran,1,</w:t>
            </w:r>
            <w:r w:rsidR="001B7BB4">
              <w:rPr>
                <w:b/>
                <w:color w:val="FFFFFF" w:themeColor="background1"/>
                <w:spacing w:val="2"/>
                <w:kern w:val="21"/>
                <w:szCs w:val="22"/>
                <w:vertAlign w:val="subscript"/>
                <w:lang w:val="en-AU"/>
              </w:rPr>
              <w:t>t</w:t>
            </w:r>
            <w:r w:rsidRPr="001B7BB4">
              <w:rPr>
                <w:b/>
                <w:color w:val="FFFFFF" w:themeColor="background1"/>
                <w:spacing w:val="2"/>
                <w:kern w:val="21"/>
                <w:szCs w:val="22"/>
                <w:vertAlign w:val="subscript"/>
                <w:lang w:val="en-AU"/>
              </w:rPr>
              <w:t>qg</w:t>
            </w:r>
          </w:p>
        </w:tc>
        <w:tc>
          <w:tcPr>
            <w:tcW w:w="1559" w:type="dxa"/>
            <w:shd w:val="clear" w:color="auto" w:fill="000000" w:themeFill="text1"/>
          </w:tcPr>
          <w:p w14:paraId="1D99275B" w14:textId="58B621F2" w:rsidR="001B7BB4" w:rsidRPr="001B7BB4" w:rsidRDefault="0077666E" w:rsidP="001B7BB4">
            <w:pPr>
              <w:tabs>
                <w:tab w:val="left" w:pos="142"/>
                <w:tab w:val="num" w:pos="540"/>
              </w:tabs>
              <w:spacing w:before="40" w:after="40" w:line="288" w:lineRule="auto"/>
              <w:jc w:val="center"/>
              <w:rPr>
                <w:b/>
                <w:color w:val="FFFFFF" w:themeColor="background1"/>
                <w:spacing w:val="2"/>
                <w:kern w:val="21"/>
                <w:szCs w:val="22"/>
                <w:lang w:val="en-AU"/>
              </w:rPr>
            </w:pPr>
            <w:r w:rsidRPr="001B7BB4">
              <w:rPr>
                <w:b/>
                <w:color w:val="FFFFFF" w:themeColor="background1"/>
                <w:spacing w:val="2"/>
                <w:kern w:val="21"/>
                <w:szCs w:val="22"/>
                <w:lang w:val="en-AU"/>
              </w:rPr>
              <w:t>Scope 1</w:t>
            </w:r>
            <w:r w:rsidR="001B7BB4">
              <w:rPr>
                <w:b/>
                <w:color w:val="FFFFFF" w:themeColor="background1"/>
                <w:spacing w:val="2"/>
                <w:kern w:val="21"/>
                <w:szCs w:val="22"/>
                <w:lang w:val="en-AU"/>
              </w:rPr>
              <w:t xml:space="preserve"> </w:t>
            </w:r>
            <w:r w:rsidR="001B7BB4" w:rsidRPr="001B7BB4">
              <w:rPr>
                <w:b/>
                <w:color w:val="FFFFFF" w:themeColor="background1"/>
                <w:spacing w:val="2"/>
                <w:kern w:val="21"/>
                <w:szCs w:val="22"/>
                <w:lang w:val="en-AU"/>
              </w:rPr>
              <w:t>CH</w:t>
            </w:r>
            <w:r w:rsidR="001B7BB4" w:rsidRPr="001B7BB4">
              <w:rPr>
                <w:b/>
                <w:color w:val="FFFFFF" w:themeColor="background1"/>
                <w:spacing w:val="2"/>
                <w:kern w:val="21"/>
                <w:szCs w:val="22"/>
                <w:vertAlign w:val="subscript"/>
              </w:rPr>
              <w:t>4</w:t>
            </w:r>
          </w:p>
          <w:p w14:paraId="0547246B" w14:textId="5AB0B0D4" w:rsidR="0077666E" w:rsidRPr="001B7BB4" w:rsidRDefault="004C3B63" w:rsidP="001B7BB4">
            <w:pPr>
              <w:tabs>
                <w:tab w:val="left" w:pos="142"/>
                <w:tab w:val="num" w:pos="540"/>
              </w:tabs>
              <w:spacing w:before="40" w:after="40" w:line="288" w:lineRule="auto"/>
              <w:jc w:val="center"/>
              <w:rPr>
                <w:b/>
                <w:color w:val="FFFFFF" w:themeColor="background1"/>
                <w:spacing w:val="2"/>
                <w:kern w:val="21"/>
                <w:szCs w:val="22"/>
                <w:vertAlign w:val="subscript"/>
                <w:lang w:val="en-AU"/>
              </w:rPr>
            </w:pPr>
            <w:r w:rsidRPr="001B7BB4">
              <w:rPr>
                <w:b/>
                <w:color w:val="FFFFFF" w:themeColor="background1"/>
                <w:spacing w:val="2"/>
                <w:kern w:val="21"/>
                <w:szCs w:val="22"/>
                <w:lang w:val="en-AU"/>
              </w:rPr>
              <w:t>EF</w:t>
            </w:r>
            <w:r w:rsidRPr="001B7BB4">
              <w:rPr>
                <w:b/>
                <w:color w:val="FFFFFF" w:themeColor="background1"/>
                <w:spacing w:val="2"/>
                <w:kern w:val="21"/>
                <w:szCs w:val="22"/>
                <w:vertAlign w:val="subscript"/>
                <w:lang w:val="en-AU"/>
              </w:rPr>
              <w:t>Tran,1,t</w:t>
            </w:r>
            <w:r w:rsidR="001B7BB4">
              <w:rPr>
                <w:b/>
                <w:color w:val="FFFFFF" w:themeColor="background1"/>
                <w:spacing w:val="2"/>
                <w:kern w:val="21"/>
                <w:szCs w:val="22"/>
                <w:vertAlign w:val="subscript"/>
                <w:lang w:val="en-AU"/>
              </w:rPr>
              <w:t>g</w:t>
            </w:r>
            <w:r w:rsidRPr="001B7BB4">
              <w:rPr>
                <w:b/>
                <w:color w:val="FFFFFF" w:themeColor="background1"/>
                <w:spacing w:val="2"/>
                <w:kern w:val="21"/>
                <w:szCs w:val="22"/>
                <w:vertAlign w:val="subscript"/>
                <w:lang w:val="en-AU"/>
              </w:rPr>
              <w:t>g</w:t>
            </w:r>
          </w:p>
        </w:tc>
        <w:tc>
          <w:tcPr>
            <w:tcW w:w="1559" w:type="dxa"/>
            <w:shd w:val="clear" w:color="auto" w:fill="000000" w:themeFill="text1"/>
          </w:tcPr>
          <w:p w14:paraId="6C049E09" w14:textId="64AAA373" w:rsidR="001B7BB4" w:rsidRPr="001B7BB4" w:rsidRDefault="0077666E" w:rsidP="001B7BB4">
            <w:pPr>
              <w:tabs>
                <w:tab w:val="left" w:pos="142"/>
                <w:tab w:val="num" w:pos="540"/>
              </w:tabs>
              <w:spacing w:before="40" w:after="40" w:line="288" w:lineRule="auto"/>
              <w:jc w:val="center"/>
              <w:rPr>
                <w:b/>
                <w:color w:val="FFFFFF" w:themeColor="background1"/>
                <w:spacing w:val="2"/>
                <w:kern w:val="21"/>
                <w:szCs w:val="22"/>
                <w:lang w:val="es-PE"/>
              </w:rPr>
            </w:pPr>
            <w:r w:rsidRPr="001B7BB4">
              <w:rPr>
                <w:b/>
                <w:color w:val="FFFFFF" w:themeColor="background1"/>
                <w:spacing w:val="2"/>
                <w:kern w:val="21"/>
                <w:szCs w:val="22"/>
                <w:lang w:val="es-PE"/>
              </w:rPr>
              <w:t>Scope 1</w:t>
            </w:r>
            <w:r w:rsidR="001B7BB4">
              <w:rPr>
                <w:b/>
                <w:color w:val="FFFFFF" w:themeColor="background1"/>
                <w:spacing w:val="2"/>
                <w:kern w:val="21"/>
                <w:szCs w:val="22"/>
                <w:lang w:val="es-PE"/>
              </w:rPr>
              <w:t xml:space="preserve"> </w:t>
            </w:r>
            <w:r w:rsidR="001B7BB4" w:rsidRPr="001B7BB4">
              <w:rPr>
                <w:b/>
                <w:color w:val="FFFFFF" w:themeColor="background1"/>
                <w:spacing w:val="2"/>
                <w:kern w:val="21"/>
                <w:szCs w:val="22"/>
                <w:lang w:val="es-PE"/>
              </w:rPr>
              <w:t>N</w:t>
            </w:r>
            <w:r w:rsidR="001B7BB4" w:rsidRPr="001B7BB4">
              <w:rPr>
                <w:b/>
                <w:color w:val="FFFFFF" w:themeColor="background1"/>
                <w:spacing w:val="2"/>
                <w:kern w:val="21"/>
                <w:szCs w:val="22"/>
                <w:vertAlign w:val="subscript"/>
                <w:lang w:val="es-PE"/>
              </w:rPr>
              <w:t>2</w:t>
            </w:r>
            <w:r w:rsidR="001B7BB4" w:rsidRPr="001B7BB4">
              <w:rPr>
                <w:b/>
                <w:color w:val="FFFFFF" w:themeColor="background1"/>
                <w:spacing w:val="2"/>
                <w:kern w:val="21"/>
                <w:szCs w:val="22"/>
                <w:lang w:val="es-PE"/>
              </w:rPr>
              <w:t>O</w:t>
            </w:r>
          </w:p>
          <w:p w14:paraId="74FF3A08" w14:textId="6D5D33C1" w:rsidR="0077666E" w:rsidRPr="001B7BB4" w:rsidRDefault="004C3B63" w:rsidP="001B7BB4">
            <w:pPr>
              <w:tabs>
                <w:tab w:val="left" w:pos="142"/>
                <w:tab w:val="num" w:pos="540"/>
              </w:tabs>
              <w:spacing w:before="40" w:after="40" w:line="288" w:lineRule="auto"/>
              <w:jc w:val="center"/>
              <w:rPr>
                <w:b/>
                <w:color w:val="FFFFFF" w:themeColor="background1"/>
                <w:spacing w:val="2"/>
                <w:kern w:val="21"/>
                <w:szCs w:val="22"/>
                <w:vertAlign w:val="subscript"/>
                <w:lang w:val="es-PE"/>
              </w:rPr>
            </w:pPr>
            <w:r w:rsidRPr="001B7BB4">
              <w:rPr>
                <w:b/>
                <w:color w:val="FFFFFF" w:themeColor="background1"/>
                <w:spacing w:val="2"/>
                <w:kern w:val="21"/>
                <w:szCs w:val="22"/>
                <w:lang w:val="es-PE"/>
              </w:rPr>
              <w:t>EF</w:t>
            </w:r>
            <w:r w:rsidRPr="001B7BB4">
              <w:rPr>
                <w:b/>
                <w:color w:val="FFFFFF" w:themeColor="background1"/>
                <w:spacing w:val="2"/>
                <w:kern w:val="21"/>
                <w:szCs w:val="22"/>
                <w:vertAlign w:val="subscript"/>
                <w:lang w:val="es-PE"/>
              </w:rPr>
              <w:t>Tran,1,t</w:t>
            </w:r>
            <w:r w:rsidR="001B7BB4">
              <w:rPr>
                <w:b/>
                <w:color w:val="FFFFFF" w:themeColor="background1"/>
                <w:spacing w:val="2"/>
                <w:kern w:val="21"/>
                <w:szCs w:val="22"/>
                <w:vertAlign w:val="subscript"/>
                <w:lang w:val="es-PE"/>
              </w:rPr>
              <w:t>g</w:t>
            </w:r>
            <w:r w:rsidRPr="001B7BB4">
              <w:rPr>
                <w:b/>
                <w:color w:val="FFFFFF" w:themeColor="background1"/>
                <w:spacing w:val="2"/>
                <w:kern w:val="21"/>
                <w:szCs w:val="22"/>
                <w:vertAlign w:val="subscript"/>
                <w:lang w:val="es-PE"/>
              </w:rPr>
              <w:t>g</w:t>
            </w:r>
          </w:p>
        </w:tc>
        <w:tc>
          <w:tcPr>
            <w:tcW w:w="1559" w:type="dxa"/>
            <w:shd w:val="clear" w:color="auto" w:fill="000000" w:themeFill="text1"/>
          </w:tcPr>
          <w:p w14:paraId="2E2682D9" w14:textId="61647882" w:rsidR="0077666E" w:rsidRPr="001B7BB4" w:rsidRDefault="0077666E" w:rsidP="004C3B63">
            <w:pPr>
              <w:tabs>
                <w:tab w:val="left" w:pos="142"/>
                <w:tab w:val="num" w:pos="540"/>
              </w:tabs>
              <w:spacing w:before="40" w:after="40" w:line="288" w:lineRule="auto"/>
              <w:jc w:val="center"/>
              <w:rPr>
                <w:b/>
                <w:color w:val="FFFFFF" w:themeColor="background1"/>
                <w:spacing w:val="2"/>
                <w:kern w:val="21"/>
                <w:szCs w:val="22"/>
                <w:lang w:val="en-AU"/>
              </w:rPr>
            </w:pPr>
            <w:r w:rsidRPr="001B7BB4">
              <w:rPr>
                <w:b/>
                <w:color w:val="FFFFFF" w:themeColor="background1"/>
                <w:spacing w:val="2"/>
                <w:kern w:val="21"/>
                <w:szCs w:val="22"/>
                <w:lang w:val="en-AU"/>
              </w:rPr>
              <w:t>Scope 3</w:t>
            </w:r>
          </w:p>
          <w:p w14:paraId="163944BE" w14:textId="4B4836C4" w:rsidR="004C3B63" w:rsidRPr="001B7BB4" w:rsidRDefault="004C3B63" w:rsidP="001B7BB4">
            <w:pPr>
              <w:tabs>
                <w:tab w:val="left" w:pos="142"/>
                <w:tab w:val="num" w:pos="540"/>
              </w:tabs>
              <w:spacing w:before="40" w:after="40" w:line="288" w:lineRule="auto"/>
              <w:jc w:val="center"/>
              <w:rPr>
                <w:b/>
                <w:color w:val="FFFFFF" w:themeColor="background1"/>
                <w:spacing w:val="2"/>
                <w:kern w:val="21"/>
                <w:szCs w:val="22"/>
                <w:vertAlign w:val="subscript"/>
                <w:lang w:val="en-AU"/>
              </w:rPr>
            </w:pPr>
            <w:r w:rsidRPr="001B7BB4">
              <w:rPr>
                <w:b/>
                <w:color w:val="FFFFFF" w:themeColor="background1"/>
                <w:spacing w:val="2"/>
                <w:kern w:val="21"/>
                <w:szCs w:val="22"/>
                <w:lang w:val="en-AU"/>
              </w:rPr>
              <w:t>EF</w:t>
            </w:r>
            <w:r w:rsidRPr="001B7BB4">
              <w:rPr>
                <w:b/>
                <w:color w:val="FFFFFF" w:themeColor="background1"/>
                <w:spacing w:val="2"/>
                <w:kern w:val="21"/>
                <w:szCs w:val="22"/>
                <w:vertAlign w:val="subscript"/>
                <w:lang w:val="en-AU"/>
              </w:rPr>
              <w:t>Tran</w:t>
            </w:r>
            <w:r w:rsidR="001B7BB4" w:rsidRPr="001B7BB4">
              <w:rPr>
                <w:b/>
                <w:color w:val="FFFFFF" w:themeColor="background1"/>
                <w:spacing w:val="2"/>
                <w:kern w:val="21"/>
                <w:szCs w:val="22"/>
                <w:vertAlign w:val="subscript"/>
                <w:lang w:val="en-AU"/>
              </w:rPr>
              <w:t>s</w:t>
            </w:r>
            <w:r w:rsidRPr="001B7BB4">
              <w:rPr>
                <w:b/>
                <w:color w:val="FFFFFF" w:themeColor="background1"/>
                <w:spacing w:val="2"/>
                <w:kern w:val="21"/>
                <w:szCs w:val="22"/>
                <w:vertAlign w:val="subscript"/>
                <w:lang w:val="en-AU"/>
              </w:rPr>
              <w:t>,</w:t>
            </w:r>
            <w:r w:rsidR="00E806D4" w:rsidRPr="001B7BB4">
              <w:rPr>
                <w:b/>
                <w:color w:val="FFFFFF" w:themeColor="background1"/>
                <w:spacing w:val="2"/>
                <w:kern w:val="21"/>
                <w:szCs w:val="22"/>
                <w:vertAlign w:val="subscript"/>
                <w:lang w:val="en-AU"/>
              </w:rPr>
              <w:t>3</w:t>
            </w:r>
            <w:r w:rsidRPr="001B7BB4">
              <w:rPr>
                <w:b/>
                <w:color w:val="FFFFFF" w:themeColor="background1"/>
                <w:spacing w:val="2"/>
                <w:kern w:val="21"/>
                <w:szCs w:val="22"/>
                <w:vertAlign w:val="subscript"/>
                <w:lang w:val="en-AU"/>
              </w:rPr>
              <w:t>,q</w:t>
            </w:r>
          </w:p>
        </w:tc>
      </w:tr>
      <w:tr w:rsidR="001B7BB4" w:rsidRPr="00FD4A2B" w14:paraId="24D2C4DA" w14:textId="77777777" w:rsidTr="001B7BB4">
        <w:tc>
          <w:tcPr>
            <w:tcW w:w="1271" w:type="dxa"/>
            <w:shd w:val="clear" w:color="auto" w:fill="BFBFBF" w:themeFill="background1" w:themeFillShade="BF"/>
          </w:tcPr>
          <w:p w14:paraId="76814053" w14:textId="679488D0" w:rsidR="001B7BB4" w:rsidRPr="001B7BB4" w:rsidRDefault="001B7BB4" w:rsidP="00B06A61">
            <w:pPr>
              <w:tabs>
                <w:tab w:val="left" w:pos="142"/>
                <w:tab w:val="num" w:pos="540"/>
              </w:tabs>
              <w:spacing w:before="40" w:after="40" w:line="288" w:lineRule="auto"/>
              <w:rPr>
                <w:b/>
                <w:color w:val="auto"/>
                <w:spacing w:val="2"/>
                <w:kern w:val="21"/>
                <w:szCs w:val="22"/>
              </w:rPr>
            </w:pPr>
            <w:r w:rsidRPr="001B7BB4">
              <w:rPr>
                <w:b/>
                <w:color w:val="auto"/>
                <w:spacing w:val="2"/>
                <w:kern w:val="21"/>
                <w:szCs w:val="22"/>
              </w:rPr>
              <w:t>Units</w:t>
            </w:r>
          </w:p>
        </w:tc>
        <w:tc>
          <w:tcPr>
            <w:tcW w:w="992" w:type="dxa"/>
            <w:shd w:val="clear" w:color="auto" w:fill="BFBFBF" w:themeFill="background1" w:themeFillShade="BF"/>
          </w:tcPr>
          <w:p w14:paraId="578D996D" w14:textId="77777777" w:rsidR="001B7BB4" w:rsidRPr="001B7BB4" w:rsidRDefault="001B7BB4" w:rsidP="00B06A61">
            <w:pPr>
              <w:tabs>
                <w:tab w:val="left" w:pos="142"/>
                <w:tab w:val="num" w:pos="540"/>
              </w:tabs>
              <w:spacing w:before="40" w:after="40" w:line="288" w:lineRule="auto"/>
              <w:rPr>
                <w:b/>
                <w:color w:val="auto"/>
                <w:spacing w:val="2"/>
                <w:kern w:val="21"/>
                <w:szCs w:val="22"/>
              </w:rPr>
            </w:pPr>
          </w:p>
        </w:tc>
        <w:tc>
          <w:tcPr>
            <w:tcW w:w="1134" w:type="dxa"/>
            <w:shd w:val="clear" w:color="auto" w:fill="BFBFBF" w:themeFill="background1" w:themeFillShade="BF"/>
          </w:tcPr>
          <w:p w14:paraId="6E43CC60" w14:textId="064B4ECF" w:rsidR="001B7BB4" w:rsidRPr="001B7BB4" w:rsidRDefault="001B7BB4" w:rsidP="005E4935">
            <w:pPr>
              <w:tabs>
                <w:tab w:val="left" w:pos="142"/>
                <w:tab w:val="num" w:pos="540"/>
              </w:tabs>
              <w:spacing w:before="40" w:after="40" w:line="288" w:lineRule="auto"/>
              <w:jc w:val="center"/>
              <w:rPr>
                <w:b/>
                <w:color w:val="auto"/>
                <w:spacing w:val="2"/>
                <w:kern w:val="21"/>
                <w:sz w:val="20"/>
                <w:szCs w:val="20"/>
              </w:rPr>
            </w:pPr>
            <w:r w:rsidRPr="001B7BB4">
              <w:rPr>
                <w:b/>
                <w:color w:val="auto"/>
                <w:spacing w:val="2"/>
                <w:kern w:val="21"/>
                <w:sz w:val="20"/>
                <w:szCs w:val="20"/>
              </w:rPr>
              <w:t>GJ/kL</w:t>
            </w:r>
          </w:p>
        </w:tc>
        <w:tc>
          <w:tcPr>
            <w:tcW w:w="1560" w:type="dxa"/>
            <w:shd w:val="clear" w:color="auto" w:fill="BFBFBF" w:themeFill="background1" w:themeFillShade="BF"/>
          </w:tcPr>
          <w:p w14:paraId="3A0480A7" w14:textId="7B00314B" w:rsidR="001B7BB4" w:rsidRPr="001B7BB4" w:rsidRDefault="001B7BB4" w:rsidP="00822078">
            <w:pPr>
              <w:tabs>
                <w:tab w:val="left" w:pos="142"/>
                <w:tab w:val="num" w:pos="540"/>
              </w:tabs>
              <w:spacing w:before="40" w:after="40" w:line="288" w:lineRule="auto"/>
              <w:jc w:val="center"/>
              <w:rPr>
                <w:b/>
                <w:color w:val="auto"/>
                <w:spacing w:val="2"/>
                <w:kern w:val="21"/>
                <w:sz w:val="20"/>
                <w:szCs w:val="20"/>
              </w:rPr>
            </w:pPr>
            <w:r w:rsidRPr="001B7BB4">
              <w:rPr>
                <w:b/>
                <w:color w:val="auto"/>
                <w:spacing w:val="2"/>
                <w:kern w:val="21"/>
                <w:sz w:val="20"/>
                <w:szCs w:val="20"/>
                <w:lang w:val="es-PE"/>
              </w:rPr>
              <w:t>kg CO2-e/GJ</w:t>
            </w:r>
          </w:p>
        </w:tc>
        <w:tc>
          <w:tcPr>
            <w:tcW w:w="1559" w:type="dxa"/>
            <w:shd w:val="clear" w:color="auto" w:fill="BFBFBF" w:themeFill="background1" w:themeFillShade="BF"/>
          </w:tcPr>
          <w:p w14:paraId="59C85138" w14:textId="373157C0" w:rsidR="001B7BB4" w:rsidRPr="001B7BB4" w:rsidRDefault="001B7BB4" w:rsidP="00822078">
            <w:pPr>
              <w:tabs>
                <w:tab w:val="left" w:pos="142"/>
                <w:tab w:val="num" w:pos="540"/>
              </w:tabs>
              <w:spacing w:before="40" w:after="40" w:line="288" w:lineRule="auto"/>
              <w:jc w:val="center"/>
              <w:rPr>
                <w:b/>
                <w:color w:val="auto"/>
                <w:spacing w:val="2"/>
                <w:kern w:val="21"/>
                <w:sz w:val="20"/>
                <w:szCs w:val="20"/>
              </w:rPr>
            </w:pPr>
            <w:r w:rsidRPr="001B7BB4">
              <w:rPr>
                <w:b/>
                <w:color w:val="auto"/>
                <w:spacing w:val="2"/>
                <w:kern w:val="21"/>
                <w:sz w:val="20"/>
                <w:szCs w:val="20"/>
                <w:lang w:val="es-PE"/>
              </w:rPr>
              <w:t>kg CO2-e/GJ</w:t>
            </w:r>
          </w:p>
        </w:tc>
        <w:tc>
          <w:tcPr>
            <w:tcW w:w="1559" w:type="dxa"/>
            <w:shd w:val="clear" w:color="auto" w:fill="BFBFBF" w:themeFill="background1" w:themeFillShade="BF"/>
          </w:tcPr>
          <w:p w14:paraId="74E0C747" w14:textId="1F05DB08" w:rsidR="001B7BB4" w:rsidRPr="001B7BB4" w:rsidRDefault="001B7BB4" w:rsidP="001B7BB4">
            <w:pPr>
              <w:tabs>
                <w:tab w:val="left" w:pos="142"/>
                <w:tab w:val="num" w:pos="540"/>
              </w:tabs>
              <w:spacing w:before="40" w:after="40" w:line="288" w:lineRule="auto"/>
              <w:jc w:val="center"/>
              <w:rPr>
                <w:b/>
                <w:color w:val="auto"/>
                <w:spacing w:val="2"/>
                <w:kern w:val="21"/>
                <w:sz w:val="20"/>
                <w:szCs w:val="20"/>
                <w:vertAlign w:val="subscript"/>
                <w:lang w:val="es-PE"/>
              </w:rPr>
            </w:pPr>
            <w:r w:rsidRPr="001B7BB4">
              <w:rPr>
                <w:b/>
                <w:color w:val="auto"/>
                <w:spacing w:val="2"/>
                <w:kern w:val="21"/>
                <w:sz w:val="20"/>
                <w:szCs w:val="20"/>
                <w:lang w:val="es-PE"/>
              </w:rPr>
              <w:t>kg CO2-e/GJ</w:t>
            </w:r>
          </w:p>
        </w:tc>
        <w:tc>
          <w:tcPr>
            <w:tcW w:w="1559" w:type="dxa"/>
            <w:shd w:val="clear" w:color="auto" w:fill="BFBFBF" w:themeFill="background1" w:themeFillShade="BF"/>
          </w:tcPr>
          <w:p w14:paraId="6E49EB3F" w14:textId="14F286FD" w:rsidR="001B7BB4" w:rsidRPr="001B7BB4" w:rsidRDefault="001B7BB4" w:rsidP="004C3B63">
            <w:pPr>
              <w:tabs>
                <w:tab w:val="left" w:pos="142"/>
                <w:tab w:val="num" w:pos="540"/>
              </w:tabs>
              <w:spacing w:before="40" w:after="40" w:line="288" w:lineRule="auto"/>
              <w:jc w:val="center"/>
              <w:rPr>
                <w:b/>
                <w:color w:val="auto"/>
                <w:spacing w:val="2"/>
                <w:kern w:val="21"/>
                <w:sz w:val="20"/>
                <w:szCs w:val="20"/>
              </w:rPr>
            </w:pPr>
            <w:r w:rsidRPr="001B7BB4">
              <w:rPr>
                <w:b/>
                <w:color w:val="auto"/>
                <w:spacing w:val="2"/>
                <w:kern w:val="21"/>
                <w:sz w:val="20"/>
                <w:szCs w:val="20"/>
                <w:lang w:val="es-PE"/>
              </w:rPr>
              <w:t>kg CO2-e/GJ</w:t>
            </w:r>
          </w:p>
        </w:tc>
      </w:tr>
      <w:tr w:rsidR="004C3B63" w:rsidRPr="00D80201" w14:paraId="1E863C75" w14:textId="2814493C" w:rsidTr="001B7BB4">
        <w:tc>
          <w:tcPr>
            <w:tcW w:w="1271" w:type="dxa"/>
            <w:vMerge w:val="restart"/>
            <w:shd w:val="clear" w:color="auto" w:fill="D9D9D9" w:themeFill="background1" w:themeFillShade="D9"/>
          </w:tcPr>
          <w:p w14:paraId="7CA774A9" w14:textId="460483A4" w:rsidR="004C3B63" w:rsidRPr="005E4935" w:rsidRDefault="004C3B63" w:rsidP="00F70F4F">
            <w:pPr>
              <w:tabs>
                <w:tab w:val="left" w:pos="142"/>
                <w:tab w:val="num" w:pos="540"/>
              </w:tabs>
              <w:spacing w:before="40" w:after="40" w:line="288" w:lineRule="auto"/>
              <w:rPr>
                <w:bCs w:val="0"/>
                <w:spacing w:val="2"/>
                <w:kern w:val="21"/>
                <w:szCs w:val="22"/>
              </w:rPr>
            </w:pPr>
            <w:r w:rsidRPr="005E4935">
              <w:rPr>
                <w:spacing w:val="2"/>
                <w:kern w:val="21"/>
                <w:szCs w:val="22"/>
              </w:rPr>
              <w:t>Vessel</w:t>
            </w:r>
          </w:p>
        </w:tc>
        <w:tc>
          <w:tcPr>
            <w:tcW w:w="992" w:type="dxa"/>
          </w:tcPr>
          <w:p w14:paraId="3C0644E9" w14:textId="76E58C85" w:rsidR="004C3B63" w:rsidRPr="005E4935" w:rsidRDefault="004C3B63" w:rsidP="00F70F4F">
            <w:pPr>
              <w:tabs>
                <w:tab w:val="left" w:pos="142"/>
                <w:tab w:val="num" w:pos="540"/>
              </w:tabs>
              <w:spacing w:before="40" w:after="40" w:line="288" w:lineRule="auto"/>
              <w:rPr>
                <w:spacing w:val="2"/>
                <w:kern w:val="21"/>
                <w:szCs w:val="22"/>
              </w:rPr>
            </w:pPr>
            <w:r>
              <w:rPr>
                <w:spacing w:val="2"/>
                <w:kern w:val="21"/>
                <w:szCs w:val="22"/>
              </w:rPr>
              <w:t>Petrol</w:t>
            </w:r>
          </w:p>
        </w:tc>
        <w:tc>
          <w:tcPr>
            <w:tcW w:w="1134" w:type="dxa"/>
            <w:shd w:val="clear" w:color="auto" w:fill="FFFFFF" w:themeFill="background1"/>
            <w:vAlign w:val="center"/>
          </w:tcPr>
          <w:p w14:paraId="3F3370EE" w14:textId="275AC9F5" w:rsidR="004C3B63" w:rsidRPr="005E4935" w:rsidRDefault="004C3B63" w:rsidP="00F70F4F">
            <w:pPr>
              <w:tabs>
                <w:tab w:val="left" w:pos="142"/>
                <w:tab w:val="num" w:pos="540"/>
              </w:tabs>
              <w:spacing w:before="40" w:after="40" w:line="288" w:lineRule="auto"/>
              <w:rPr>
                <w:bCs w:val="0"/>
                <w:spacing w:val="2"/>
                <w:kern w:val="21"/>
                <w:szCs w:val="22"/>
              </w:rPr>
            </w:pPr>
            <w:r>
              <w:rPr>
                <w:rFonts w:cs="Arial"/>
                <w:color w:val="000000"/>
                <w:szCs w:val="22"/>
              </w:rPr>
              <w:t>34.2</w:t>
            </w:r>
          </w:p>
        </w:tc>
        <w:tc>
          <w:tcPr>
            <w:tcW w:w="1560" w:type="dxa"/>
            <w:vAlign w:val="center"/>
          </w:tcPr>
          <w:p w14:paraId="6237E1EC" w14:textId="61029671" w:rsidR="004C3B63" w:rsidRPr="005E4935" w:rsidRDefault="004C3B63" w:rsidP="00F70F4F">
            <w:pPr>
              <w:tabs>
                <w:tab w:val="left" w:pos="142"/>
                <w:tab w:val="num" w:pos="540"/>
              </w:tabs>
              <w:spacing w:before="40" w:after="40" w:line="288" w:lineRule="auto"/>
              <w:rPr>
                <w:spacing w:val="2"/>
                <w:kern w:val="21"/>
                <w:szCs w:val="22"/>
              </w:rPr>
            </w:pPr>
            <w:r>
              <w:rPr>
                <w:rFonts w:cs="Arial"/>
                <w:color w:val="000000"/>
                <w:szCs w:val="22"/>
              </w:rPr>
              <w:t>67.4</w:t>
            </w:r>
          </w:p>
        </w:tc>
        <w:tc>
          <w:tcPr>
            <w:tcW w:w="1559" w:type="dxa"/>
            <w:vAlign w:val="center"/>
          </w:tcPr>
          <w:p w14:paraId="337E3685" w14:textId="3B52501B" w:rsidR="004C3B63" w:rsidRPr="005E4935" w:rsidRDefault="004C3B63" w:rsidP="00F70F4F">
            <w:pPr>
              <w:tabs>
                <w:tab w:val="left" w:pos="142"/>
                <w:tab w:val="num" w:pos="540"/>
              </w:tabs>
              <w:spacing w:before="40" w:after="40" w:line="288" w:lineRule="auto"/>
              <w:rPr>
                <w:spacing w:val="2"/>
                <w:kern w:val="21"/>
                <w:szCs w:val="22"/>
              </w:rPr>
            </w:pPr>
            <w:r>
              <w:rPr>
                <w:rFonts w:cs="Arial"/>
                <w:color w:val="000000"/>
                <w:szCs w:val="22"/>
              </w:rPr>
              <w:t>10.1</w:t>
            </w:r>
          </w:p>
        </w:tc>
        <w:tc>
          <w:tcPr>
            <w:tcW w:w="1559" w:type="dxa"/>
            <w:shd w:val="clear" w:color="auto" w:fill="FFFFFF" w:themeFill="background1"/>
            <w:vAlign w:val="center"/>
          </w:tcPr>
          <w:p w14:paraId="338025EA" w14:textId="7BB56A70" w:rsidR="004C3B63" w:rsidRPr="005E4935" w:rsidRDefault="004C3B63" w:rsidP="00F70F4F">
            <w:pPr>
              <w:tabs>
                <w:tab w:val="left" w:pos="142"/>
                <w:tab w:val="num" w:pos="540"/>
              </w:tabs>
              <w:spacing w:before="40" w:after="40" w:line="288" w:lineRule="auto"/>
              <w:rPr>
                <w:bCs w:val="0"/>
                <w:spacing w:val="2"/>
                <w:kern w:val="21"/>
                <w:szCs w:val="22"/>
              </w:rPr>
            </w:pPr>
            <w:r>
              <w:rPr>
                <w:rFonts w:cs="Arial"/>
                <w:color w:val="000000"/>
                <w:szCs w:val="22"/>
              </w:rPr>
              <w:t>0.3</w:t>
            </w:r>
          </w:p>
        </w:tc>
        <w:tc>
          <w:tcPr>
            <w:tcW w:w="1559" w:type="dxa"/>
          </w:tcPr>
          <w:p w14:paraId="2D4A4AA8" w14:textId="5D8AE7CA" w:rsidR="00312355" w:rsidRDefault="00312355" w:rsidP="00F70F4F">
            <w:pPr>
              <w:tabs>
                <w:tab w:val="left" w:pos="142"/>
                <w:tab w:val="num" w:pos="540"/>
              </w:tabs>
              <w:spacing w:before="40" w:after="40" w:line="288" w:lineRule="auto"/>
              <w:rPr>
                <w:rFonts w:cs="Arial"/>
                <w:color w:val="000000"/>
                <w:szCs w:val="22"/>
              </w:rPr>
            </w:pPr>
            <w:r>
              <w:rPr>
                <w:rFonts w:cs="Arial"/>
                <w:color w:val="000000"/>
                <w:szCs w:val="22"/>
              </w:rPr>
              <w:t>17.2</w:t>
            </w:r>
          </w:p>
        </w:tc>
      </w:tr>
      <w:tr w:rsidR="004C3B63" w:rsidRPr="00FD4A2B" w14:paraId="6ECA843C" w14:textId="37CE321F" w:rsidTr="001B7BB4">
        <w:tc>
          <w:tcPr>
            <w:tcW w:w="1271" w:type="dxa"/>
            <w:vMerge/>
            <w:shd w:val="clear" w:color="auto" w:fill="D9D9D9" w:themeFill="background1" w:themeFillShade="D9"/>
          </w:tcPr>
          <w:p w14:paraId="61A88A52" w14:textId="77777777" w:rsidR="004C3B63" w:rsidRPr="00FD4A2B" w:rsidRDefault="004C3B63" w:rsidP="00F70F4F">
            <w:pPr>
              <w:tabs>
                <w:tab w:val="left" w:pos="142"/>
                <w:tab w:val="num" w:pos="540"/>
              </w:tabs>
              <w:spacing w:before="40" w:after="40" w:line="288" w:lineRule="auto"/>
              <w:rPr>
                <w:spacing w:val="2"/>
                <w:kern w:val="21"/>
                <w:szCs w:val="22"/>
              </w:rPr>
            </w:pPr>
          </w:p>
        </w:tc>
        <w:tc>
          <w:tcPr>
            <w:tcW w:w="992" w:type="dxa"/>
          </w:tcPr>
          <w:p w14:paraId="07879739" w14:textId="35C33ECC" w:rsidR="004C3B63" w:rsidRPr="00582C38" w:rsidRDefault="004C3B63" w:rsidP="00F70F4F">
            <w:pPr>
              <w:tabs>
                <w:tab w:val="left" w:pos="142"/>
                <w:tab w:val="num" w:pos="540"/>
              </w:tabs>
              <w:spacing w:before="40" w:after="40" w:line="288" w:lineRule="auto"/>
              <w:rPr>
                <w:color w:val="auto"/>
                <w:spacing w:val="2"/>
                <w:kern w:val="21"/>
                <w:szCs w:val="22"/>
              </w:rPr>
            </w:pPr>
            <w:r>
              <w:rPr>
                <w:color w:val="auto"/>
                <w:spacing w:val="2"/>
                <w:kern w:val="21"/>
                <w:szCs w:val="22"/>
              </w:rPr>
              <w:t>Diesel</w:t>
            </w:r>
          </w:p>
        </w:tc>
        <w:tc>
          <w:tcPr>
            <w:tcW w:w="1134" w:type="dxa"/>
            <w:shd w:val="clear" w:color="auto" w:fill="FFFFFF" w:themeFill="background1"/>
            <w:vAlign w:val="center"/>
          </w:tcPr>
          <w:p w14:paraId="19CF4B8D" w14:textId="79C146FE"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38.6</w:t>
            </w:r>
          </w:p>
        </w:tc>
        <w:tc>
          <w:tcPr>
            <w:tcW w:w="1560" w:type="dxa"/>
            <w:vAlign w:val="center"/>
          </w:tcPr>
          <w:p w14:paraId="3A31353D" w14:textId="06CD654E"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69.9</w:t>
            </w:r>
          </w:p>
        </w:tc>
        <w:tc>
          <w:tcPr>
            <w:tcW w:w="1559" w:type="dxa"/>
            <w:vAlign w:val="center"/>
          </w:tcPr>
          <w:p w14:paraId="29BA0F66" w14:textId="10B40B86"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0.2</w:t>
            </w:r>
          </w:p>
        </w:tc>
        <w:tc>
          <w:tcPr>
            <w:tcW w:w="1559" w:type="dxa"/>
            <w:shd w:val="clear" w:color="auto" w:fill="FFFFFF" w:themeFill="background1"/>
            <w:vAlign w:val="center"/>
          </w:tcPr>
          <w:p w14:paraId="409218F2" w14:textId="662AD145"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0.5</w:t>
            </w:r>
          </w:p>
        </w:tc>
        <w:tc>
          <w:tcPr>
            <w:tcW w:w="1559" w:type="dxa"/>
          </w:tcPr>
          <w:p w14:paraId="7C659C36" w14:textId="6CD9F59D" w:rsidR="00312355" w:rsidRDefault="00312355" w:rsidP="00F70F4F">
            <w:pPr>
              <w:tabs>
                <w:tab w:val="left" w:pos="142"/>
                <w:tab w:val="num" w:pos="540"/>
              </w:tabs>
              <w:spacing w:before="40" w:after="40" w:line="288" w:lineRule="auto"/>
              <w:rPr>
                <w:rFonts w:cs="Arial"/>
                <w:color w:val="000000"/>
                <w:szCs w:val="22"/>
              </w:rPr>
            </w:pPr>
            <w:r>
              <w:rPr>
                <w:rFonts w:cs="Arial"/>
                <w:color w:val="000000"/>
                <w:szCs w:val="22"/>
              </w:rPr>
              <w:t>17.3</w:t>
            </w:r>
          </w:p>
        </w:tc>
      </w:tr>
      <w:tr w:rsidR="004C3B63" w:rsidRPr="00FD4A2B" w14:paraId="5CB9B384" w14:textId="1173B5FA" w:rsidTr="001B7BB4">
        <w:tc>
          <w:tcPr>
            <w:tcW w:w="1271" w:type="dxa"/>
            <w:vMerge/>
            <w:shd w:val="clear" w:color="auto" w:fill="D9D9D9" w:themeFill="background1" w:themeFillShade="D9"/>
          </w:tcPr>
          <w:p w14:paraId="07DA0042" w14:textId="77777777" w:rsidR="004C3B63" w:rsidRPr="00FD4A2B" w:rsidRDefault="004C3B63" w:rsidP="00F70F4F">
            <w:pPr>
              <w:tabs>
                <w:tab w:val="left" w:pos="142"/>
                <w:tab w:val="num" w:pos="540"/>
              </w:tabs>
              <w:spacing w:before="40" w:after="40" w:line="288" w:lineRule="auto"/>
              <w:rPr>
                <w:spacing w:val="2"/>
                <w:kern w:val="21"/>
                <w:szCs w:val="22"/>
              </w:rPr>
            </w:pPr>
          </w:p>
        </w:tc>
        <w:tc>
          <w:tcPr>
            <w:tcW w:w="992" w:type="dxa"/>
          </w:tcPr>
          <w:p w14:paraId="514885B2" w14:textId="1D9C5D20" w:rsidR="004C3B63" w:rsidRDefault="004C3B63" w:rsidP="00F70F4F">
            <w:pPr>
              <w:tabs>
                <w:tab w:val="left" w:pos="142"/>
                <w:tab w:val="num" w:pos="540"/>
              </w:tabs>
              <w:spacing w:before="40" w:after="40" w:line="288" w:lineRule="auto"/>
              <w:rPr>
                <w:color w:val="auto"/>
                <w:spacing w:val="2"/>
                <w:kern w:val="21"/>
                <w:szCs w:val="22"/>
              </w:rPr>
            </w:pPr>
            <w:r>
              <w:rPr>
                <w:color w:val="auto"/>
                <w:spacing w:val="2"/>
                <w:kern w:val="21"/>
                <w:szCs w:val="22"/>
              </w:rPr>
              <w:t>Fuel Oil</w:t>
            </w:r>
          </w:p>
        </w:tc>
        <w:tc>
          <w:tcPr>
            <w:tcW w:w="1134" w:type="dxa"/>
            <w:shd w:val="clear" w:color="auto" w:fill="FFFFFF" w:themeFill="background1"/>
            <w:vAlign w:val="center"/>
          </w:tcPr>
          <w:p w14:paraId="663DCD76" w14:textId="13AB29BF"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39.7</w:t>
            </w:r>
          </w:p>
        </w:tc>
        <w:tc>
          <w:tcPr>
            <w:tcW w:w="1560" w:type="dxa"/>
            <w:vAlign w:val="center"/>
          </w:tcPr>
          <w:p w14:paraId="6C0012DD" w14:textId="286D4A85"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73.6</w:t>
            </w:r>
          </w:p>
        </w:tc>
        <w:tc>
          <w:tcPr>
            <w:tcW w:w="1559" w:type="dxa"/>
            <w:vAlign w:val="center"/>
          </w:tcPr>
          <w:p w14:paraId="59E090CF" w14:textId="03D0AAC2"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0.2</w:t>
            </w:r>
          </w:p>
        </w:tc>
        <w:tc>
          <w:tcPr>
            <w:tcW w:w="1559" w:type="dxa"/>
            <w:shd w:val="clear" w:color="auto" w:fill="FFFFFF" w:themeFill="background1"/>
            <w:vAlign w:val="center"/>
          </w:tcPr>
          <w:p w14:paraId="17203E07" w14:textId="7733912A" w:rsidR="004C3B63" w:rsidRPr="00582C38" w:rsidRDefault="004C3B63" w:rsidP="00F70F4F">
            <w:pPr>
              <w:tabs>
                <w:tab w:val="left" w:pos="142"/>
                <w:tab w:val="num" w:pos="540"/>
              </w:tabs>
              <w:spacing w:before="40" w:after="40" w:line="288" w:lineRule="auto"/>
              <w:rPr>
                <w:color w:val="auto"/>
                <w:spacing w:val="2"/>
                <w:kern w:val="21"/>
                <w:szCs w:val="22"/>
              </w:rPr>
            </w:pPr>
            <w:r>
              <w:rPr>
                <w:rFonts w:cs="Arial"/>
                <w:color w:val="000000"/>
                <w:szCs w:val="22"/>
              </w:rPr>
              <w:t>0.5</w:t>
            </w:r>
          </w:p>
        </w:tc>
        <w:tc>
          <w:tcPr>
            <w:tcW w:w="1559" w:type="dxa"/>
          </w:tcPr>
          <w:p w14:paraId="1F18F33E" w14:textId="2BC7758A" w:rsidR="004C3B63" w:rsidRDefault="002241A2" w:rsidP="00F70F4F">
            <w:pPr>
              <w:tabs>
                <w:tab w:val="left" w:pos="142"/>
                <w:tab w:val="num" w:pos="540"/>
              </w:tabs>
              <w:spacing w:before="40" w:after="40" w:line="288" w:lineRule="auto"/>
              <w:rPr>
                <w:rFonts w:cs="Arial"/>
                <w:color w:val="000000"/>
                <w:szCs w:val="22"/>
              </w:rPr>
            </w:pPr>
            <w:r>
              <w:rPr>
                <w:rFonts w:cs="Arial"/>
                <w:color w:val="000000"/>
                <w:szCs w:val="22"/>
              </w:rPr>
              <w:t>18.0</w:t>
            </w:r>
          </w:p>
        </w:tc>
      </w:tr>
      <w:tr w:rsidR="004C3B63" w:rsidRPr="00FD4A2B" w14:paraId="48965A88" w14:textId="46BA6994" w:rsidTr="001B7BB4">
        <w:tc>
          <w:tcPr>
            <w:tcW w:w="1271" w:type="dxa"/>
            <w:shd w:val="clear" w:color="auto" w:fill="D9D9D9" w:themeFill="background1" w:themeFillShade="D9"/>
          </w:tcPr>
          <w:p w14:paraId="36C8BA00" w14:textId="6CAE3AE3" w:rsidR="004C3B63" w:rsidRPr="00FD4A2B" w:rsidRDefault="004C3B63" w:rsidP="00F70F4F">
            <w:pPr>
              <w:tabs>
                <w:tab w:val="left" w:pos="142"/>
                <w:tab w:val="num" w:pos="540"/>
              </w:tabs>
              <w:spacing w:before="40" w:after="40" w:line="288" w:lineRule="auto"/>
              <w:rPr>
                <w:spacing w:val="2"/>
                <w:kern w:val="21"/>
                <w:szCs w:val="22"/>
              </w:rPr>
            </w:pPr>
            <w:r>
              <w:rPr>
                <w:spacing w:val="2"/>
                <w:kern w:val="21"/>
                <w:szCs w:val="22"/>
              </w:rPr>
              <w:t>Off-road Agriculture and forestry equipment</w:t>
            </w:r>
          </w:p>
        </w:tc>
        <w:tc>
          <w:tcPr>
            <w:tcW w:w="992" w:type="dxa"/>
          </w:tcPr>
          <w:p w14:paraId="4D946672" w14:textId="66E78FED" w:rsidR="004C3B63" w:rsidRDefault="004C3B63" w:rsidP="00F70F4F">
            <w:pPr>
              <w:tabs>
                <w:tab w:val="left" w:pos="142"/>
                <w:tab w:val="num" w:pos="540"/>
              </w:tabs>
              <w:spacing w:before="40" w:after="40" w:line="288" w:lineRule="auto"/>
              <w:rPr>
                <w:color w:val="auto"/>
                <w:spacing w:val="2"/>
                <w:kern w:val="21"/>
                <w:szCs w:val="22"/>
              </w:rPr>
            </w:pPr>
            <w:r>
              <w:rPr>
                <w:color w:val="auto"/>
                <w:spacing w:val="2"/>
                <w:kern w:val="21"/>
                <w:szCs w:val="22"/>
              </w:rPr>
              <w:t>Diesel</w:t>
            </w:r>
          </w:p>
        </w:tc>
        <w:tc>
          <w:tcPr>
            <w:tcW w:w="1134" w:type="dxa"/>
            <w:shd w:val="clear" w:color="auto" w:fill="FFFFFF" w:themeFill="background1"/>
          </w:tcPr>
          <w:p w14:paraId="512AF217" w14:textId="1054FD69" w:rsidR="004C3B63" w:rsidRPr="00582C38" w:rsidRDefault="004C3B63" w:rsidP="00D27752">
            <w:pPr>
              <w:tabs>
                <w:tab w:val="left" w:pos="142"/>
                <w:tab w:val="num" w:pos="540"/>
              </w:tabs>
              <w:spacing w:before="40" w:after="40" w:line="288" w:lineRule="auto"/>
              <w:rPr>
                <w:color w:val="auto"/>
                <w:spacing w:val="2"/>
                <w:kern w:val="21"/>
                <w:szCs w:val="22"/>
              </w:rPr>
            </w:pPr>
            <w:r>
              <w:rPr>
                <w:rFonts w:cs="Arial"/>
                <w:color w:val="000000"/>
                <w:szCs w:val="22"/>
              </w:rPr>
              <w:t>38.6</w:t>
            </w:r>
          </w:p>
        </w:tc>
        <w:tc>
          <w:tcPr>
            <w:tcW w:w="1560" w:type="dxa"/>
          </w:tcPr>
          <w:p w14:paraId="77962B8D" w14:textId="278A5015" w:rsidR="004C3B63" w:rsidRPr="00582C38" w:rsidRDefault="004C3B63" w:rsidP="00D27752">
            <w:pPr>
              <w:tabs>
                <w:tab w:val="left" w:pos="142"/>
                <w:tab w:val="num" w:pos="540"/>
              </w:tabs>
              <w:spacing w:before="40" w:after="40" w:line="288" w:lineRule="auto"/>
              <w:rPr>
                <w:color w:val="auto"/>
                <w:spacing w:val="2"/>
                <w:kern w:val="21"/>
                <w:szCs w:val="22"/>
              </w:rPr>
            </w:pPr>
            <w:r>
              <w:rPr>
                <w:rFonts w:cs="Arial"/>
                <w:color w:val="000000"/>
                <w:szCs w:val="22"/>
              </w:rPr>
              <w:t>69.9</w:t>
            </w:r>
          </w:p>
        </w:tc>
        <w:tc>
          <w:tcPr>
            <w:tcW w:w="1559" w:type="dxa"/>
          </w:tcPr>
          <w:p w14:paraId="5711C033" w14:textId="002EEC2E" w:rsidR="004C3B63" w:rsidRPr="00582C38" w:rsidRDefault="004C3B63" w:rsidP="00D27752">
            <w:pPr>
              <w:tabs>
                <w:tab w:val="left" w:pos="142"/>
                <w:tab w:val="num" w:pos="540"/>
              </w:tabs>
              <w:spacing w:before="40" w:after="40" w:line="288" w:lineRule="auto"/>
              <w:rPr>
                <w:color w:val="auto"/>
                <w:spacing w:val="2"/>
                <w:kern w:val="21"/>
                <w:szCs w:val="22"/>
              </w:rPr>
            </w:pPr>
            <w:r>
              <w:rPr>
                <w:rFonts w:cs="Arial"/>
                <w:color w:val="000000"/>
                <w:szCs w:val="22"/>
              </w:rPr>
              <w:t>0.3</w:t>
            </w:r>
          </w:p>
        </w:tc>
        <w:tc>
          <w:tcPr>
            <w:tcW w:w="1559" w:type="dxa"/>
            <w:shd w:val="clear" w:color="auto" w:fill="FFFFFF" w:themeFill="background1"/>
          </w:tcPr>
          <w:p w14:paraId="5F0747A8" w14:textId="23275D2E" w:rsidR="004C3B63" w:rsidRPr="00582C38" w:rsidRDefault="004C3B63" w:rsidP="00D27752">
            <w:pPr>
              <w:tabs>
                <w:tab w:val="left" w:pos="142"/>
                <w:tab w:val="num" w:pos="540"/>
              </w:tabs>
              <w:spacing w:before="40" w:after="40" w:line="288" w:lineRule="auto"/>
              <w:rPr>
                <w:color w:val="auto"/>
                <w:spacing w:val="2"/>
                <w:kern w:val="21"/>
                <w:szCs w:val="22"/>
              </w:rPr>
            </w:pPr>
            <w:r>
              <w:rPr>
                <w:rFonts w:cs="Arial"/>
                <w:color w:val="000000"/>
                <w:szCs w:val="22"/>
              </w:rPr>
              <w:t>0.5</w:t>
            </w:r>
          </w:p>
        </w:tc>
        <w:tc>
          <w:tcPr>
            <w:tcW w:w="1559" w:type="dxa"/>
          </w:tcPr>
          <w:p w14:paraId="787128DB" w14:textId="65DA8F33" w:rsidR="004C3B63" w:rsidRDefault="002241A2" w:rsidP="00D27752">
            <w:pPr>
              <w:tabs>
                <w:tab w:val="left" w:pos="142"/>
                <w:tab w:val="num" w:pos="540"/>
              </w:tabs>
              <w:spacing w:before="40" w:after="40" w:line="288" w:lineRule="auto"/>
              <w:rPr>
                <w:rFonts w:cs="Arial"/>
                <w:color w:val="000000"/>
                <w:szCs w:val="22"/>
              </w:rPr>
            </w:pPr>
            <w:r>
              <w:rPr>
                <w:rFonts w:cs="Arial"/>
                <w:color w:val="000000"/>
                <w:szCs w:val="22"/>
              </w:rPr>
              <w:t>17.3</w:t>
            </w:r>
          </w:p>
        </w:tc>
      </w:tr>
      <w:tr w:rsidR="006768F4" w:rsidRPr="00FD4A2B" w14:paraId="29192205" w14:textId="77777777">
        <w:tc>
          <w:tcPr>
            <w:tcW w:w="2263" w:type="dxa"/>
            <w:gridSpan w:val="2"/>
            <w:shd w:val="clear" w:color="auto" w:fill="D9D9D9" w:themeFill="background1" w:themeFillShade="D9"/>
          </w:tcPr>
          <w:p w14:paraId="2453311F" w14:textId="188E7AB8" w:rsidR="006768F4" w:rsidRDefault="006768F4" w:rsidP="00F70F4F">
            <w:pPr>
              <w:tabs>
                <w:tab w:val="left" w:pos="142"/>
                <w:tab w:val="num" w:pos="540"/>
              </w:tabs>
              <w:spacing w:before="40" w:after="40" w:line="288" w:lineRule="auto"/>
              <w:rPr>
                <w:color w:val="auto"/>
                <w:spacing w:val="2"/>
                <w:kern w:val="21"/>
                <w:szCs w:val="22"/>
              </w:rPr>
            </w:pPr>
            <w:r>
              <w:rPr>
                <w:spacing w:val="2"/>
                <w:kern w:val="21"/>
                <w:szCs w:val="22"/>
              </w:rPr>
              <w:t>Reference</w:t>
            </w:r>
          </w:p>
        </w:tc>
        <w:tc>
          <w:tcPr>
            <w:tcW w:w="7371" w:type="dxa"/>
            <w:gridSpan w:val="5"/>
            <w:shd w:val="clear" w:color="auto" w:fill="FFFFFF" w:themeFill="background1"/>
          </w:tcPr>
          <w:p w14:paraId="10CD2535" w14:textId="281B7C02" w:rsidR="006768F4" w:rsidRDefault="006768F4" w:rsidP="00D27752">
            <w:pPr>
              <w:tabs>
                <w:tab w:val="left" w:pos="142"/>
                <w:tab w:val="num" w:pos="540"/>
              </w:tabs>
              <w:spacing w:before="40" w:after="40" w:line="288" w:lineRule="auto"/>
              <w:rPr>
                <w:rFonts w:cs="Arial"/>
                <w:color w:val="000000"/>
                <w:szCs w:val="22"/>
              </w:rPr>
            </w:pPr>
            <w:r w:rsidRPr="006768F4">
              <w:rPr>
                <w:color w:val="auto"/>
                <w:spacing w:val="2"/>
                <w:kern w:val="21"/>
                <w:szCs w:val="22"/>
              </w:rPr>
              <w:t xml:space="preserve">Australian National Greenhouse Accounts Factors </w:t>
            </w:r>
            <w:r>
              <w:rPr>
                <w:color w:val="auto"/>
                <w:spacing w:val="2"/>
                <w:kern w:val="21"/>
                <w:szCs w:val="22"/>
              </w:rPr>
              <w:fldChar w:fldCharType="begin"/>
            </w:r>
            <w:r>
              <w:rPr>
                <w:color w:val="auto"/>
                <w:spacing w:val="2"/>
                <w:kern w:val="21"/>
                <w:szCs w:val="22"/>
              </w:rPr>
              <w:instrText xml:space="preserve"> ADDIN ZOTERO_ITEM CSL_CITATION {"citationID":"9RLrna5b","properties":{"unsorted":false,"formattedCitation":"[10]","plainCitation":"[10]","noteIndex":0},"citationItems":[{"id":56,"uris":["http://zotero.org/users/17543967/items/LNJ4U22X"],"itemData":{"id":56,"type":"report","title":"Australian National Greenhouse Accounts Factors","author":[{"family":"Department of Climate Change, Energy, the Environment and Water","given":""}],"issued":{"date-parts":[["2024"]]}}}],"schema":"https://github.com/citation-style-language/schema/raw/master/csl-citation.json"} </w:instrText>
            </w:r>
            <w:r>
              <w:rPr>
                <w:color w:val="auto"/>
                <w:spacing w:val="2"/>
                <w:kern w:val="21"/>
                <w:szCs w:val="22"/>
              </w:rPr>
              <w:fldChar w:fldCharType="separate"/>
            </w:r>
            <w:r w:rsidRPr="006768F4">
              <w:rPr>
                <w:rFonts w:cs="Arial"/>
              </w:rPr>
              <w:t>[10]</w:t>
            </w:r>
            <w:r>
              <w:rPr>
                <w:color w:val="auto"/>
                <w:spacing w:val="2"/>
                <w:kern w:val="21"/>
                <w:szCs w:val="22"/>
              </w:rPr>
              <w:fldChar w:fldCharType="end"/>
            </w:r>
          </w:p>
        </w:tc>
      </w:tr>
    </w:tbl>
    <w:p w14:paraId="69C5C9EA" w14:textId="0EF70BB6" w:rsidR="00EF762B" w:rsidRDefault="00EF762B" w:rsidP="00610B32">
      <w:pPr>
        <w:pStyle w:val="Caption"/>
      </w:pPr>
    </w:p>
    <w:p w14:paraId="3688F1C6" w14:textId="77777777" w:rsidR="00EF762B" w:rsidRDefault="00EF762B">
      <w:pPr>
        <w:spacing w:after="160" w:line="288" w:lineRule="auto"/>
        <w:ind w:left="2160"/>
        <w:rPr>
          <w:b/>
          <w:bCs/>
          <w:color w:val="auto"/>
        </w:rPr>
      </w:pPr>
      <w:r>
        <w:br w:type="page"/>
      </w:r>
    </w:p>
    <w:p w14:paraId="611AE0E0" w14:textId="41AF8810" w:rsidR="00BB1DD6" w:rsidRPr="0083772D" w:rsidRDefault="00BB1DD6">
      <w:pPr>
        <w:pStyle w:val="Heading2"/>
        <w:numPr>
          <w:ilvl w:val="1"/>
          <w:numId w:val="17"/>
        </w:numPr>
        <w:rPr>
          <w:color w:val="auto"/>
          <w:lang w:val="fr-FR"/>
        </w:rPr>
      </w:pPr>
      <w:bookmarkStart w:id="201" w:name="_Toc218769023"/>
      <w:r w:rsidRPr="00FB6962">
        <w:rPr>
          <w:color w:val="auto"/>
          <w:lang w:val="en-NZ"/>
        </w:rPr>
        <w:lastRenderedPageBreak/>
        <w:t xml:space="preserve"> </w:t>
      </w:r>
      <w:bookmarkStart w:id="202" w:name="_Toc225351153"/>
      <w:r w:rsidRPr="0083772D">
        <w:rPr>
          <w:color w:val="auto"/>
          <w:lang w:val="fr-FR"/>
        </w:rPr>
        <w:t>Emission factors for Aquatic N</w:t>
      </w:r>
      <w:r w:rsidRPr="0083772D">
        <w:rPr>
          <w:color w:val="auto"/>
          <w:vertAlign w:val="subscript"/>
          <w:lang w:val="fr-FR"/>
        </w:rPr>
        <w:t>2</w:t>
      </w:r>
      <w:r w:rsidRPr="0083772D">
        <w:rPr>
          <w:color w:val="auto"/>
          <w:lang w:val="fr-FR"/>
        </w:rPr>
        <w:t>O</w:t>
      </w:r>
      <w:bookmarkEnd w:id="201"/>
      <w:bookmarkEnd w:id="202"/>
    </w:p>
    <w:p w14:paraId="52D3BF67" w14:textId="5B7384CB" w:rsidR="00BB1DD6" w:rsidRDefault="00BB1DD6" w:rsidP="00BB1DD6">
      <w:pPr>
        <w:pStyle w:val="Caption"/>
      </w:pPr>
      <w:bookmarkStart w:id="203" w:name="_Toc224680737"/>
      <w:r w:rsidRPr="007756D5">
        <w:rPr>
          <w:lang w:val="en-NZ"/>
        </w:rPr>
        <w:t xml:space="preserve">Table </w:t>
      </w:r>
      <w:r>
        <w:t>A.4.3.</w:t>
      </w:r>
      <w:r w:rsidR="007C71EC">
        <w:fldChar w:fldCharType="begin"/>
      </w:r>
      <w:r w:rsidR="007C71EC">
        <w:instrText xml:space="preserve"> SEQ A.4.3. \* ARABIC </w:instrText>
      </w:r>
      <w:r w:rsidR="007C71EC">
        <w:fldChar w:fldCharType="separate"/>
      </w:r>
      <w:r w:rsidR="00403175">
        <w:rPr>
          <w:noProof/>
        </w:rPr>
        <w:t>1</w:t>
      </w:r>
      <w:r w:rsidR="007C71EC">
        <w:rPr>
          <w:noProof/>
        </w:rPr>
        <w:fldChar w:fldCharType="end"/>
      </w:r>
      <w:r>
        <w:t>: Aquaculture – N</w:t>
      </w:r>
      <w:r>
        <w:rPr>
          <w:vertAlign w:val="subscript"/>
        </w:rPr>
        <w:t>2</w:t>
      </w:r>
      <w:r>
        <w:t>O emissions from fish production (EF)</w:t>
      </w:r>
      <w:bookmarkEnd w:id="203"/>
    </w:p>
    <w:p w14:paraId="04C563D5" w14:textId="77777777" w:rsidR="00BB1DD6" w:rsidRPr="00FB6962" w:rsidRDefault="00BB1DD6" w:rsidP="00BB1DD6">
      <w:pPr>
        <w:pBdr>
          <w:top w:val="single" w:sz="4" w:space="1" w:color="auto"/>
          <w:left w:val="single" w:sz="4" w:space="4" w:color="auto"/>
          <w:bottom w:val="single" w:sz="4" w:space="1" w:color="auto"/>
          <w:right w:val="single" w:sz="4" w:space="4" w:color="auto"/>
        </w:pBdr>
        <w:rPr>
          <w:i/>
          <w:iCs/>
          <w:color w:val="auto"/>
        </w:rPr>
      </w:pPr>
      <w:bookmarkStart w:id="204" w:name="_Hlk218695090"/>
      <w:r w:rsidRPr="00FB6962">
        <w:rPr>
          <w:i/>
          <w:iCs/>
          <w:color w:val="auto"/>
        </w:rPr>
        <w:t>We are pending confirmation of emission factors for various aquatic systems. Please refer to Chapter 13 for additional details.</w:t>
      </w:r>
    </w:p>
    <w:bookmarkEnd w:id="204"/>
    <w:p w14:paraId="2EFB9665" w14:textId="77777777" w:rsidR="00BB1DD6" w:rsidRPr="00FB6962" w:rsidRDefault="00BB1DD6" w:rsidP="00BB1DD6">
      <w:pPr>
        <w:rPr>
          <w:lang w:val="en-NZ"/>
        </w:rPr>
      </w:pPr>
    </w:p>
    <w:p w14:paraId="771B6A9E" w14:textId="77777777" w:rsidR="00BB1DD6" w:rsidRPr="00FB6962" w:rsidRDefault="00BB1DD6" w:rsidP="00BB1DD6">
      <w:pPr>
        <w:rPr>
          <w:lang w:val="en-NZ"/>
        </w:rPr>
      </w:pPr>
    </w:p>
    <w:p w14:paraId="3D04A5B3" w14:textId="77777777" w:rsidR="00BB1DD6" w:rsidRPr="00FB6962" w:rsidRDefault="00BB1DD6" w:rsidP="00BB1DD6">
      <w:pPr>
        <w:rPr>
          <w:lang w:val="en-NZ"/>
        </w:rPr>
      </w:pPr>
    </w:p>
    <w:p w14:paraId="6322DD19" w14:textId="0C3E67A3" w:rsidR="006768F4" w:rsidRDefault="006768F4">
      <w:pPr>
        <w:spacing w:after="160" w:line="288" w:lineRule="auto"/>
        <w:ind w:left="2160"/>
      </w:pPr>
      <w:r>
        <w:br w:type="page"/>
      </w:r>
    </w:p>
    <w:p w14:paraId="511A8B51" w14:textId="2CDB652C" w:rsidR="00BB1DD6" w:rsidRDefault="006768F4" w:rsidP="006768F4">
      <w:pPr>
        <w:pStyle w:val="Heading1"/>
        <w:numPr>
          <w:ilvl w:val="0"/>
          <w:numId w:val="0"/>
        </w:numPr>
      </w:pPr>
      <w:bookmarkStart w:id="205" w:name="_Toc225351154"/>
      <w:r>
        <w:lastRenderedPageBreak/>
        <w:t>References</w:t>
      </w:r>
      <w:bookmarkEnd w:id="205"/>
    </w:p>
    <w:p w14:paraId="10357ECF" w14:textId="77777777" w:rsidR="006768F4" w:rsidRPr="006768F4" w:rsidRDefault="006768F4" w:rsidP="006768F4">
      <w:pPr>
        <w:pStyle w:val="Bibliography"/>
      </w:pPr>
      <w:r>
        <w:fldChar w:fldCharType="begin"/>
      </w:r>
      <w:r>
        <w:instrText xml:space="preserve"> ADDIN ZOTERO_BIBL {"uncited":[],"omitted":[],"custom":[]} CSL_BIBLIOGRAPHY </w:instrText>
      </w:r>
      <w:r>
        <w:fldChar w:fldCharType="separate"/>
      </w:r>
      <w:r w:rsidRPr="006768F4">
        <w:t>[1]</w:t>
      </w:r>
      <w:r w:rsidRPr="006768F4">
        <w:tab/>
        <w:t>K. M Christie-Whitehead and Dairy Australia, “Australian Dairy Carbon Calculator,” Tasmanian Institute of Agriculture, Launceston, Tasmania, Melbourne, Victoria, 2025. [Online]. Available: https://www.dairyaustralia.com.au/en/climate-and-environment/greenhouse-gas-emissions/australian-dairy-carbon-calculator</w:t>
      </w:r>
    </w:p>
    <w:p w14:paraId="6F4E8DF5" w14:textId="77777777" w:rsidR="006768F4" w:rsidRPr="006768F4" w:rsidRDefault="006768F4" w:rsidP="006768F4">
      <w:pPr>
        <w:pStyle w:val="Bibliography"/>
      </w:pPr>
      <w:r w:rsidRPr="006768F4">
        <w:t>[2]</w:t>
      </w:r>
      <w:r w:rsidRPr="006768F4">
        <w:tab/>
        <w:t>IPCC, “Chapter 10: Emissions from Livestock and Manure Management,” IPCC Guidelines for National Greenhouse Gas Inventories, Volume 4, 2019. [Online]. Available: chrome-extension://dbchgeokljmcmdjbpfiaagmjdkohknec/content-script/index.html?file=https%253A%252F%252Fwww.ipcc-nggip.iges.or.jp%252Fpublic%252F2019rf%252Fpdf%252F4_Volume4%252F19R_V4_Ch10_Livestock.pdf</w:t>
      </w:r>
    </w:p>
    <w:p w14:paraId="33A8EA23" w14:textId="77777777" w:rsidR="006768F4" w:rsidRPr="006768F4" w:rsidRDefault="006768F4" w:rsidP="006768F4">
      <w:pPr>
        <w:pStyle w:val="Bibliography"/>
      </w:pPr>
      <w:r w:rsidRPr="006768F4">
        <w:t>[3]</w:t>
      </w:r>
      <w:r w:rsidRPr="006768F4">
        <w:tab/>
        <w:t>Queensland Government &amp; Australian Pork, “PigBal 5 Technical Manual.” Queensland Government, Jun. 13, 2025.</w:t>
      </w:r>
    </w:p>
    <w:p w14:paraId="722B1D8C" w14:textId="77777777" w:rsidR="006768F4" w:rsidRPr="006768F4" w:rsidRDefault="006768F4" w:rsidP="006768F4">
      <w:pPr>
        <w:pStyle w:val="Bibliography"/>
      </w:pPr>
      <w:r w:rsidRPr="006768F4">
        <w:t>[4]</w:t>
      </w:r>
      <w:r w:rsidRPr="006768F4">
        <w:tab/>
        <w:t>S. Wood and A. Cowie, “A Review of Greenhouse Gas Emission Factors for Fertiliser Production,” Cooperative Research Centre for Greenhouse Accounting, Research and Development Division, State Forests of New South Wales., For IEA Bioenergy Task 38, 2004.</w:t>
      </w:r>
    </w:p>
    <w:p w14:paraId="7B198615" w14:textId="77777777" w:rsidR="006768F4" w:rsidRPr="006768F4" w:rsidRDefault="006768F4" w:rsidP="006768F4">
      <w:pPr>
        <w:pStyle w:val="Bibliography"/>
      </w:pPr>
      <w:r w:rsidRPr="006768F4">
        <w:t>[5]</w:t>
      </w:r>
      <w:r w:rsidRPr="006768F4">
        <w:tab/>
        <w:t xml:space="preserve">Stalin Nadarajan and Surya Sukumaran, “Chemistry and toxicology behind chemical fertilizers,” in </w:t>
      </w:r>
      <w:r w:rsidRPr="006768F4">
        <w:rPr>
          <w:i/>
          <w:iCs/>
        </w:rPr>
        <w:t>Controlled Release Fertilizers for Sustainable Agriculture</w:t>
      </w:r>
      <w:r w:rsidRPr="006768F4">
        <w:t>, Academic Press, 2021, pp. 195–229. doi: 10.1016/B978-0-12-819555-0.00012-1.</w:t>
      </w:r>
    </w:p>
    <w:p w14:paraId="1D39C825" w14:textId="77777777" w:rsidR="006768F4" w:rsidRPr="006768F4" w:rsidRDefault="006768F4" w:rsidP="006768F4">
      <w:pPr>
        <w:pStyle w:val="Bibliography"/>
      </w:pPr>
      <w:r w:rsidRPr="006768F4">
        <w:t>[6]</w:t>
      </w:r>
      <w:r w:rsidRPr="006768F4">
        <w:tab/>
        <w:t xml:space="preserve">Alison M. Samuel, G. P. F. Lane, and Steve Finch, “Chapter 4 - Fertilisers and manures,” in </w:t>
      </w:r>
      <w:r w:rsidRPr="006768F4">
        <w:rPr>
          <w:i/>
          <w:iCs/>
        </w:rPr>
        <w:t>Lockhart and Wiseman’ s Crop Husbandry Including Grassland</w:t>
      </w:r>
      <w:r w:rsidRPr="006768F4">
        <w:t>, Woodhead Publishing, 2002, pp. 81–114. doi: 10.1016/B978-0-323-85702-4.00014-5.</w:t>
      </w:r>
    </w:p>
    <w:p w14:paraId="4CBFF84D" w14:textId="77777777" w:rsidR="006768F4" w:rsidRPr="006768F4" w:rsidRDefault="006768F4" w:rsidP="006768F4">
      <w:pPr>
        <w:pStyle w:val="Bibliography"/>
      </w:pPr>
      <w:r w:rsidRPr="006768F4">
        <w:t>[7]</w:t>
      </w:r>
      <w:r w:rsidRPr="006768F4">
        <w:tab/>
        <w:t>“Blueshift GHG Emissions Calculators,” Self-Assessment Tools for Australian Fishing and Aquaculture businesses.</w:t>
      </w:r>
    </w:p>
    <w:p w14:paraId="7BA57909" w14:textId="77777777" w:rsidR="006768F4" w:rsidRPr="006768F4" w:rsidRDefault="006768F4" w:rsidP="006768F4">
      <w:pPr>
        <w:pStyle w:val="Bibliography"/>
      </w:pPr>
      <w:r w:rsidRPr="006768F4">
        <w:t>[8]</w:t>
      </w:r>
      <w:r w:rsidRPr="006768F4">
        <w:tab/>
        <w:t>N. J. O’Halloran, P. D. Fisher, and M. A. Rab, “Vegetable Industry Carbon Footprint Scoping Study Preliminary Estimation of the Carbon Footprint of the Australian  Vegetable  Industry,” Horticulture Australia Ltd, Sydney, Discussion Paper 4, 2008.</w:t>
      </w:r>
    </w:p>
    <w:p w14:paraId="16215106" w14:textId="77777777" w:rsidR="006768F4" w:rsidRPr="006768F4" w:rsidRDefault="006768F4" w:rsidP="006768F4">
      <w:pPr>
        <w:pStyle w:val="Bibliography"/>
      </w:pPr>
      <w:r w:rsidRPr="006768F4">
        <w:t>[9]</w:t>
      </w:r>
      <w:r w:rsidRPr="006768F4">
        <w:tab/>
        <w:t>B. Burrett and M. Sevenster, “Australian Grains GHG Baseline. Update 2024.,” CSIRO, Jul. 2024.</w:t>
      </w:r>
    </w:p>
    <w:p w14:paraId="172E054F" w14:textId="77777777" w:rsidR="006768F4" w:rsidRPr="006768F4" w:rsidRDefault="006768F4" w:rsidP="006768F4">
      <w:pPr>
        <w:pStyle w:val="Bibliography"/>
      </w:pPr>
      <w:r w:rsidRPr="006768F4">
        <w:t>[10]</w:t>
      </w:r>
      <w:r w:rsidRPr="006768F4">
        <w:tab/>
        <w:t>Department of Climate Change, Energy, the Environment and Water, “Australian National Greenhouse Accounts Factors,” 2024.</w:t>
      </w:r>
    </w:p>
    <w:p w14:paraId="66AC20EF" w14:textId="6060F93B" w:rsidR="006768F4" w:rsidRPr="006768F4" w:rsidRDefault="006768F4" w:rsidP="006768F4">
      <w:r>
        <w:fldChar w:fldCharType="end"/>
      </w:r>
    </w:p>
    <w:sectPr w:rsidR="006768F4" w:rsidRPr="006768F4" w:rsidSect="004101C8">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DE2CF" w14:textId="77777777" w:rsidR="00720386" w:rsidRDefault="00720386" w:rsidP="009D5E93">
      <w:pPr>
        <w:spacing w:after="0" w:line="240" w:lineRule="auto"/>
      </w:pPr>
      <w:r>
        <w:separator/>
      </w:r>
    </w:p>
    <w:p w14:paraId="6882D7FE" w14:textId="77777777" w:rsidR="00720386" w:rsidRDefault="00720386"/>
  </w:endnote>
  <w:endnote w:type="continuationSeparator" w:id="0">
    <w:p w14:paraId="1FB00DF2" w14:textId="77777777" w:rsidR="00720386" w:rsidRDefault="00720386" w:rsidP="009D5E93">
      <w:pPr>
        <w:spacing w:after="0" w:line="240" w:lineRule="auto"/>
      </w:pPr>
      <w:r>
        <w:continuationSeparator/>
      </w:r>
    </w:p>
    <w:p w14:paraId="4013BF60" w14:textId="77777777" w:rsidR="00720386" w:rsidRDefault="007203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yriad Pro">
    <w:altName w:val="Yu Gothic"/>
    <w:panose1 w:val="00000000000000000000"/>
    <w:charset w:val="00"/>
    <w:family w:val="swiss"/>
    <w:notTrueType/>
    <w:pitch w:val="default"/>
    <w:sig w:usb0="00000083" w:usb1="08070000" w:usb2="00000010" w:usb3="00000000" w:csb0="00020009" w:csb1="00000000"/>
  </w:font>
  <w:font w:name="GothamNarrow-Light">
    <w:altName w:val="Cambria"/>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Gungsuh">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757D1" w14:textId="364F3458" w:rsidR="00F577E0" w:rsidRDefault="004B6A62">
    <w:pPr>
      <w:pStyle w:val="Footer"/>
    </w:pPr>
    <w:r>
      <w:rPr>
        <w:noProof/>
      </w:rPr>
      <mc:AlternateContent>
        <mc:Choice Requires="wps">
          <w:drawing>
            <wp:anchor distT="0" distB="0" distL="0" distR="0" simplePos="0" relativeHeight="251658251" behindDoc="0" locked="0" layoutInCell="1" allowOverlap="1" wp14:anchorId="1797E2A5" wp14:editId="33B757EA">
              <wp:simplePos x="635" y="635"/>
              <wp:positionH relativeFrom="page">
                <wp:align>center</wp:align>
              </wp:positionH>
              <wp:positionV relativeFrom="page">
                <wp:align>bottom</wp:align>
              </wp:positionV>
              <wp:extent cx="622300" cy="404495"/>
              <wp:effectExtent l="0" t="0" r="6350" b="0"/>
              <wp:wrapNone/>
              <wp:docPr id="1213911152"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02575B1" w14:textId="4820EA6E"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797E2A5" id="_x0000_t202" coordsize="21600,21600" o:spt="202" path="m,l,21600r21600,l21600,xe">
              <v:stroke joinstyle="miter"/>
              <v:path gradientshapeok="t" o:connecttype="rect"/>
            </v:shapetype>
            <v:shape id="Text Box 24" o:spid="_x0000_s1028" type="#_x0000_t202" alt="OFFICIAL" style="position:absolute;margin-left:0;margin-top:0;width:49pt;height:31.8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RTIrd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502575B1" w14:textId="4820EA6E"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A4238" w14:textId="77320AFE" w:rsidR="00F577E0" w:rsidRDefault="004B6A62">
    <w:pPr>
      <w:pStyle w:val="Footer"/>
    </w:pPr>
    <w:r>
      <w:rPr>
        <w:noProof/>
      </w:rPr>
      <mc:AlternateContent>
        <mc:Choice Requires="wps">
          <w:drawing>
            <wp:anchor distT="0" distB="0" distL="0" distR="0" simplePos="0" relativeHeight="251658252" behindDoc="0" locked="0" layoutInCell="1" allowOverlap="1" wp14:anchorId="55DCAE34" wp14:editId="0A640E9E">
              <wp:simplePos x="635" y="635"/>
              <wp:positionH relativeFrom="page">
                <wp:align>center</wp:align>
              </wp:positionH>
              <wp:positionV relativeFrom="page">
                <wp:align>bottom</wp:align>
              </wp:positionV>
              <wp:extent cx="622300" cy="404495"/>
              <wp:effectExtent l="0" t="0" r="6350" b="0"/>
              <wp:wrapNone/>
              <wp:docPr id="158650193"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D3EECA3" w14:textId="62090034"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DCAE34" id="_x0000_t202" coordsize="21600,21600" o:spt="202" path="m,l,21600r21600,l21600,xe">
              <v:stroke joinstyle="miter"/>
              <v:path gradientshapeok="t" o:connecttype="rect"/>
            </v:shapetype>
            <v:shape id="Text Box 25" o:spid="_x0000_s1029" type="#_x0000_t202" alt="OFFICIAL" style="position:absolute;margin-left:0;margin-top:0;width:49pt;height:31.8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" filled="f" stroked="f">
              <v:fill o:detectmouseclick="t"/>
              <v:textbox style="mso-fit-shape-to-text:t" inset="0,0,0,15pt">
                <w:txbxContent>
                  <w:p w14:paraId="2D3EECA3" w14:textId="62090034"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F13A1" w14:textId="2F37A4FC" w:rsidR="0016147E" w:rsidRPr="0016147E" w:rsidRDefault="0016147E">
    <w:pPr>
      <w:pStyle w:val="Footer"/>
      <w:rPr>
        <w:color w:val="7F7F7F" w:themeColor="text1" w:themeTint="80"/>
        <w:sz w:val="18"/>
      </w:rPr>
    </w:pPr>
    <w:r w:rsidRPr="0016147E">
      <w:rPr>
        <w:color w:val="7F7F7F" w:themeColor="text1" w:themeTint="80"/>
        <w:sz w:val="18"/>
      </w:rPr>
      <w:t>Draft Voluntary Emissions Estimation and Reporting Guidelines for Agriculture, Fisheries and Forestry</w:t>
    </w:r>
  </w:p>
  <w:p w14:paraId="40D962C6" w14:textId="77777777" w:rsidR="0016147E" w:rsidRDefault="001614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81357D" w14:textId="055D5754" w:rsidR="004101C8" w:rsidRDefault="00C15A1F">
    <w:pPr>
      <w:pStyle w:val="Footer"/>
      <w:jc w:val="right"/>
    </w:pPr>
    <w:sdt>
      <w:sdtPr>
        <w:id w:val="1060601909"/>
        <w:docPartObj>
          <w:docPartGallery w:val="Page Numbers (Bottom of Page)"/>
          <w:docPartUnique/>
        </w:docPartObj>
      </w:sdtPr>
      <w:sdtEndPr>
        <w:rPr>
          <w:noProof/>
        </w:rPr>
      </w:sdtEndPr>
      <w:sdtContent>
        <w:r w:rsidR="004101C8">
          <w:fldChar w:fldCharType="begin"/>
        </w:r>
        <w:r w:rsidR="004101C8">
          <w:instrText xml:space="preserve"> PAGE   \* MERGEFORMAT </w:instrText>
        </w:r>
        <w:r w:rsidR="004101C8">
          <w:fldChar w:fldCharType="separate"/>
        </w:r>
        <w:r w:rsidR="004101C8">
          <w:rPr>
            <w:noProof/>
          </w:rPr>
          <w:t>2</w:t>
        </w:r>
        <w:r w:rsidR="004101C8">
          <w:rPr>
            <w:noProof/>
          </w:rPr>
          <w:fldChar w:fldCharType="end"/>
        </w:r>
      </w:sdtContent>
    </w:sdt>
  </w:p>
  <w:p w14:paraId="0B3D46AE" w14:textId="345A22F3" w:rsidR="009D5E93" w:rsidRPr="0016147E" w:rsidRDefault="0016147E" w:rsidP="0016147E">
    <w:pPr>
      <w:pStyle w:val="Footer"/>
      <w:rPr>
        <w:color w:val="7F7F7F" w:themeColor="text1" w:themeTint="80"/>
        <w:sz w:val="18"/>
      </w:rPr>
    </w:pPr>
    <w:r w:rsidRPr="0016147E">
      <w:rPr>
        <w:color w:val="7F7F7F" w:themeColor="text1" w:themeTint="80"/>
        <w:sz w:val="18"/>
      </w:rPr>
      <w:t xml:space="preserve">Draft Voluntary Emissions Estimation and Reporting Guidelines for Agriculture, Fisheries and Forestry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8417C7" w14:textId="77777777" w:rsidR="00720386" w:rsidRDefault="00720386" w:rsidP="009D5E93">
      <w:pPr>
        <w:spacing w:after="0" w:line="240" w:lineRule="auto"/>
      </w:pPr>
      <w:r>
        <w:separator/>
      </w:r>
    </w:p>
    <w:p w14:paraId="6490E6D6" w14:textId="77777777" w:rsidR="00720386" w:rsidRDefault="00720386"/>
  </w:footnote>
  <w:footnote w:type="continuationSeparator" w:id="0">
    <w:p w14:paraId="31C8F9B2" w14:textId="77777777" w:rsidR="00720386" w:rsidRDefault="00720386" w:rsidP="009D5E93">
      <w:pPr>
        <w:spacing w:after="0" w:line="240" w:lineRule="auto"/>
      </w:pPr>
      <w:r>
        <w:continuationSeparator/>
      </w:r>
    </w:p>
    <w:p w14:paraId="061FE7E0" w14:textId="77777777" w:rsidR="00720386" w:rsidRDefault="0072038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AE81C" w14:textId="010080E4" w:rsidR="00F577E0" w:rsidRDefault="004B6A62">
    <w:pPr>
      <w:pStyle w:val="Header"/>
    </w:pPr>
    <w:r>
      <w:rPr>
        <w:noProof/>
      </w:rPr>
      <mc:AlternateContent>
        <mc:Choice Requires="wps">
          <w:drawing>
            <wp:anchor distT="0" distB="0" distL="0" distR="0" simplePos="0" relativeHeight="251658243" behindDoc="0" locked="0" layoutInCell="1" allowOverlap="1" wp14:anchorId="0B5D5FA8" wp14:editId="73B51F8F">
              <wp:simplePos x="635" y="635"/>
              <wp:positionH relativeFrom="page">
                <wp:align>center</wp:align>
              </wp:positionH>
              <wp:positionV relativeFrom="page">
                <wp:align>top</wp:align>
              </wp:positionV>
              <wp:extent cx="622300" cy="404495"/>
              <wp:effectExtent l="0" t="0" r="6350" b="14605"/>
              <wp:wrapNone/>
              <wp:docPr id="1613660232"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3E8ABA6" w14:textId="200DE2ED"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5D5FA8" id="_x0000_t202" coordsize="21600,21600" o:spt="202" path="m,l,21600r21600,l21600,xe">
              <v:stroke joinstyle="miter"/>
              <v:path gradientshapeok="t" o:connecttype="rect"/>
            </v:shapetype>
            <v:shape id="Text Box 15" o:spid="_x0000_s1026" type="#_x0000_t202" alt="OFFICIAL" style="position:absolute;margin-left:0;margin-top:0;width:49pt;height:31.8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Epf9TQ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53E8ABA6" w14:textId="200DE2ED"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10611" w14:textId="44A7DAD9" w:rsidR="008C4642" w:rsidRDefault="004B6A62">
    <w:pPr>
      <w:pStyle w:val="Header"/>
      <w:jc w:val="right"/>
    </w:pPr>
    <w:r>
      <w:rPr>
        <w:noProof/>
        <w:lang w:val="en-NZ" w:eastAsia="en-NZ"/>
      </w:rPr>
      <mc:AlternateContent>
        <mc:Choice Requires="wps">
          <w:drawing>
            <wp:anchor distT="0" distB="0" distL="0" distR="0" simplePos="0" relativeHeight="251658244" behindDoc="0" locked="0" layoutInCell="1" allowOverlap="1" wp14:anchorId="76839CE2" wp14:editId="0D19F383">
              <wp:simplePos x="635" y="635"/>
              <wp:positionH relativeFrom="page">
                <wp:align>center</wp:align>
              </wp:positionH>
              <wp:positionV relativeFrom="page">
                <wp:align>top</wp:align>
              </wp:positionV>
              <wp:extent cx="622300" cy="404495"/>
              <wp:effectExtent l="0" t="0" r="6350" b="14605"/>
              <wp:wrapNone/>
              <wp:docPr id="1623023474"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8198C2D" w14:textId="57235FE1"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839CE2" id="_x0000_t202" coordsize="21600,21600" o:spt="202" path="m,l,21600r21600,l21600,xe">
              <v:stroke joinstyle="miter"/>
              <v:path gradientshapeok="t" o:connecttype="rect"/>
            </v:shapetype>
            <v:shape id="Text Box 16" o:spid="_x0000_s1027" type="#_x0000_t202" alt="OFFICIAL" style="position:absolute;left:0;text-align:left;margin-left:0;margin-top:0;width:49pt;height:31.85pt;z-index:2516582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CPWQ0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08198C2D" w14:textId="57235FE1"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r w:rsidR="004248AF" w:rsidRPr="00E40A09" w:rsidDel="006539BC">
      <w:rPr>
        <w:noProof/>
        <w:lang w:val="en-NZ" w:eastAsia="en-NZ"/>
      </w:rPr>
      <w:drawing>
        <wp:anchor distT="0" distB="0" distL="114300" distR="114300" simplePos="0" relativeHeight="251658240" behindDoc="0" locked="0" layoutInCell="1" allowOverlap="0" wp14:anchorId="4808A6B4" wp14:editId="2134BB29">
          <wp:simplePos x="0" y="0"/>
          <wp:positionH relativeFrom="margin">
            <wp:posOffset>4927600</wp:posOffset>
          </wp:positionH>
          <wp:positionV relativeFrom="paragraph">
            <wp:posOffset>-196215</wp:posOffset>
          </wp:positionV>
          <wp:extent cx="1230630" cy="561340"/>
          <wp:effectExtent l="0" t="0" r="0" b="0"/>
          <wp:wrapNone/>
          <wp:docPr id="2078644877" name="Picture 1" descr="C:\eas_it\mgreen\fileserver\EAS\eas-office\Logos\EAS-DocHeader.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eas_it\mgreen\fileserver\EAS\eas-office\Logos\EAS-DocHeader.jpg"/>
                  <pic:cNvPicPr preferRelativeResize="0">
                    <a:picLocks noChangeAspect="1" noChangeArrowheads="1"/>
                  </pic:cNvPicPr>
                </pic:nvPicPr>
                <pic:blipFill>
                  <a:blip r:embed="rId1">
                    <a:extLst>
                      <a:ext uri="{BEBA8EAE-BF5A-486C-A8C5-ECC9F3942E4B}">
                        <a14:imgProps xmlns:a14="http://schemas.microsoft.com/office/drawing/2010/main">
                          <a14:imgLayer r:embed="rId2">
                            <a14:imgEffect>
                              <a14:backgroundRemoval t="10000" b="90000" l="10000" r="90000">
                                <a14:foregroundMark x1="71218" y1="16996" x2="71218" y2="16996"/>
                                <a14:backgroundMark x1="53137" y1="45059" x2="87269" y2="45059"/>
                              </a14:backgroundRemoval>
                            </a14:imgEffect>
                          </a14:imgLayer>
                        </a14:imgProps>
                      </a:ext>
                    </a:extLst>
                  </a:blip>
                  <a:srcRect/>
                  <a:stretch>
                    <a:fillRect/>
                  </a:stretch>
                </pic:blipFill>
                <pic:spPr bwMode="auto">
                  <a:xfrm>
                    <a:off x="0" y="0"/>
                    <a:ext cx="1230630" cy="5613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27B9DF" w14:textId="4ABC46D4" w:rsidR="008C4642" w:rsidRDefault="004B6A62">
    <w:pPr>
      <w:pStyle w:val="Header"/>
      <w:jc w:val="right"/>
    </w:pPr>
    <w:r>
      <w:rPr>
        <w:noProof/>
      </w:rPr>
      <mc:AlternateContent>
        <mc:Choice Requires="wps">
          <w:drawing>
            <wp:anchor distT="0" distB="0" distL="0" distR="0" simplePos="0" relativeHeight="251658242" behindDoc="0" locked="0" layoutInCell="1" allowOverlap="1" wp14:anchorId="33F61240" wp14:editId="054DB253">
              <wp:simplePos x="914400" y="450850"/>
              <wp:positionH relativeFrom="page">
                <wp:align>center</wp:align>
              </wp:positionH>
              <wp:positionV relativeFrom="page">
                <wp:align>top</wp:align>
              </wp:positionV>
              <wp:extent cx="622300" cy="404495"/>
              <wp:effectExtent l="0" t="0" r="6350" b="14605"/>
              <wp:wrapNone/>
              <wp:docPr id="185830571"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BB51BF4" w14:textId="5DFE227A"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F61240" id="_x0000_t202" coordsize="21600,21600" o:spt="202" path="m,l,21600r21600,l21600,xe">
              <v:stroke joinstyle="miter"/>
              <v:path gradientshapeok="t" o:connecttype="rect"/>
            </v:shapetype>
            <v:shape id="Text Box 14" o:spid="_x0000_s1030" type="#_x0000_t202" alt="OFFICIAL" style="position:absolute;left:0;text-align:left;margin-left:0;margin-top:0;width:49pt;height:31.8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B/KE9wDAIAAB0EAAAO&#10;AAAAAAAAAAAAAAAAAC4CAABkcnMvZTJvRG9jLnhtbFBLAQItABQABgAIAAAAIQC1VGR12QAAAAMB&#10;AAAPAAAAAAAAAAAAAAAAAGYEAABkcnMvZG93bnJldi54bWxQSwUGAAAAAAQABADzAAAAbAUAAAAA&#10;" filled="f" stroked="f">
              <v:fill o:detectmouseclick="t"/>
              <v:textbox style="mso-fit-shape-to-text:t" inset="0,15pt,0,0">
                <w:txbxContent>
                  <w:p w14:paraId="2BB51BF4" w14:textId="5DFE227A"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D70B4" w14:textId="11A21021" w:rsidR="004807FC" w:rsidRDefault="004B6A62">
    <w:pPr>
      <w:pStyle w:val="Header"/>
    </w:pPr>
    <w:r>
      <w:rPr>
        <w:noProof/>
      </w:rPr>
      <mc:AlternateContent>
        <mc:Choice Requires="wps">
          <w:drawing>
            <wp:anchor distT="0" distB="0" distL="0" distR="0" simplePos="0" relativeHeight="251658246" behindDoc="0" locked="0" layoutInCell="1" allowOverlap="1" wp14:anchorId="11518BDF" wp14:editId="4BD6269D">
              <wp:simplePos x="635" y="635"/>
              <wp:positionH relativeFrom="page">
                <wp:align>center</wp:align>
              </wp:positionH>
              <wp:positionV relativeFrom="page">
                <wp:align>top</wp:align>
              </wp:positionV>
              <wp:extent cx="622300" cy="404495"/>
              <wp:effectExtent l="0" t="0" r="6350" b="14605"/>
              <wp:wrapNone/>
              <wp:docPr id="994418021"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55894F9D" w14:textId="0FC02B8E"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518BDF" id="_x0000_t202" coordsize="21600,21600" o:spt="202" path="m,l,21600r21600,l21600,xe">
              <v:stroke joinstyle="miter"/>
              <v:path gradientshapeok="t" o:connecttype="rect"/>
            </v:shapetype>
            <v:shape id="Text Box 18" o:spid="_x0000_s1031" type="#_x0000_t202" alt="OFFICIAL" style="position:absolute;margin-left:0;margin-top:0;width:49pt;height:31.85pt;z-index:25165824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3YRnw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55894F9D" w14:textId="0FC02B8E"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1746" w14:textId="5E8645A5" w:rsidR="004807FC" w:rsidRDefault="004B6A62">
    <w:pPr>
      <w:jc w:val="center"/>
    </w:pPr>
    <w:r>
      <w:rPr>
        <w:noProof/>
        <w:lang w:val="en-NZ" w:eastAsia="en-NZ"/>
      </w:rPr>
      <mc:AlternateContent>
        <mc:Choice Requires="wps">
          <w:drawing>
            <wp:anchor distT="0" distB="0" distL="0" distR="0" simplePos="0" relativeHeight="251658247" behindDoc="0" locked="0" layoutInCell="1" allowOverlap="1" wp14:anchorId="602AC659" wp14:editId="6EA636AF">
              <wp:simplePos x="635" y="635"/>
              <wp:positionH relativeFrom="page">
                <wp:align>center</wp:align>
              </wp:positionH>
              <wp:positionV relativeFrom="page">
                <wp:align>top</wp:align>
              </wp:positionV>
              <wp:extent cx="622300" cy="404495"/>
              <wp:effectExtent l="0" t="0" r="6350" b="14605"/>
              <wp:wrapNone/>
              <wp:docPr id="93165469" name="Text Box 1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768E4ED" w14:textId="7E230E5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2AC659" id="_x0000_t202" coordsize="21600,21600" o:spt="202" path="m,l,21600r21600,l21600,xe">
              <v:stroke joinstyle="miter"/>
              <v:path gradientshapeok="t" o:connecttype="rect"/>
            </v:shapetype>
            <v:shape id="Text Box 19" o:spid="_x0000_s1032" type="#_x0000_t202" alt="OFFICIAL" style="position:absolute;left:0;text-align:left;margin-left:0;margin-top:0;width:49pt;height:31.85pt;z-index:251658247;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" filled="f" stroked="f">
              <v:fill o:detectmouseclick="t"/>
              <v:textbox style="mso-fit-shape-to-text:t" inset="0,15pt,0,0">
                <w:txbxContent>
                  <w:p w14:paraId="2768E4ED" w14:textId="7E230E5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r w:rsidR="004807FC">
      <w:rPr>
        <w:noProof/>
        <w:lang w:val="en-NZ" w:eastAsia="en-NZ"/>
      </w:rPr>
      <w:drawing>
        <wp:anchor distT="0" distB="0" distL="114300" distR="114300" simplePos="0" relativeHeight="251658241" behindDoc="0" locked="0" layoutInCell="1" allowOverlap="1" wp14:anchorId="6B6D2B0E" wp14:editId="5619B3B7">
          <wp:simplePos x="0" y="0"/>
          <wp:positionH relativeFrom="rightMargin">
            <wp:posOffset>-1083310</wp:posOffset>
          </wp:positionH>
          <wp:positionV relativeFrom="page">
            <wp:posOffset>180340</wp:posOffset>
          </wp:positionV>
          <wp:extent cx="1190625" cy="614271"/>
          <wp:effectExtent l="19050" t="0" r="9525" b="0"/>
          <wp:wrapNone/>
          <wp:docPr id="347563669" name="Picture 347563669" descr="684x7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4x70.gif"/>
                  <pic:cNvPicPr/>
                </pic:nvPicPr>
                <pic:blipFill>
                  <a:blip r:embed="rId1"/>
                  <a:stretch>
                    <a:fillRect/>
                  </a:stretch>
                </pic:blipFill>
                <pic:spPr>
                  <a:xfrm>
                    <a:off x="0" y="0"/>
                    <a:ext cx="1190625" cy="614271"/>
                  </a:xfrm>
                  <a:prstGeom prst="rect">
                    <a:avLst/>
                  </a:prstGeom>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96564" w14:textId="029A59B0" w:rsidR="004807FC" w:rsidRDefault="004B6A62">
    <w:pPr>
      <w:pStyle w:val="Header"/>
    </w:pPr>
    <w:r>
      <w:rPr>
        <w:noProof/>
      </w:rPr>
      <mc:AlternateContent>
        <mc:Choice Requires="wps">
          <w:drawing>
            <wp:anchor distT="0" distB="0" distL="0" distR="0" simplePos="0" relativeHeight="251658245" behindDoc="0" locked="0" layoutInCell="1" allowOverlap="1" wp14:anchorId="766F578D" wp14:editId="0E2EE8F0">
              <wp:simplePos x="914400" y="457200"/>
              <wp:positionH relativeFrom="page">
                <wp:align>center</wp:align>
              </wp:positionH>
              <wp:positionV relativeFrom="page">
                <wp:align>top</wp:align>
              </wp:positionV>
              <wp:extent cx="622300" cy="404495"/>
              <wp:effectExtent l="0" t="0" r="6350" b="14605"/>
              <wp:wrapNone/>
              <wp:docPr id="1551844843"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2096CFB5" w14:textId="54AB105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6F578D" id="_x0000_t202" coordsize="21600,21600" o:spt="202" path="m,l,21600r21600,l21600,xe">
              <v:stroke joinstyle="miter"/>
              <v:path gradientshapeok="t" o:connecttype="rect"/>
            </v:shapetype>
            <v:shape id="Text Box 17" o:spid="_x0000_s1033" type="#_x0000_t202" alt="OFFICIAL" style="position:absolute;margin-left:0;margin-top:0;width:49pt;height:31.85pt;z-index:251658245;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ioLDQIAAB0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yrqfja2v4PqRFN5GBYenFw3VHsjAj4JTxumdkm1&#10;+EiHbqErOZwtzmrwP//mj/lEPEU560gxJbckac7a75YWEsWVjOlNfhXZ8KN7Nxr2YO6AdDilJ+Fk&#10;MmMetqOpPZgX0vMqFqKQsJLKlRxH8w4H6dJ7kGq1SkmkIydwY7dORujIVyTzuX8R3p0ZR1rVA4xy&#10;EsU74ofceDO41QGJ/rSVyO1A5Jly0mDa6/m9RJG//U9Zl1e9/AU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pVYqCw0CAAAd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2096CFB5" w14:textId="54AB105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DB82B" w14:textId="0253B9A2" w:rsidR="00F577E0" w:rsidRDefault="004B6A62">
    <w:pPr>
      <w:pStyle w:val="Header"/>
    </w:pPr>
    <w:r>
      <w:rPr>
        <w:noProof/>
      </w:rPr>
      <mc:AlternateContent>
        <mc:Choice Requires="wps">
          <w:drawing>
            <wp:anchor distT="0" distB="0" distL="0" distR="0" simplePos="0" relativeHeight="251658249" behindDoc="0" locked="0" layoutInCell="1" allowOverlap="1" wp14:anchorId="61053432" wp14:editId="7BF79AFC">
              <wp:simplePos x="635" y="635"/>
              <wp:positionH relativeFrom="page">
                <wp:align>center</wp:align>
              </wp:positionH>
              <wp:positionV relativeFrom="page">
                <wp:align>top</wp:align>
              </wp:positionV>
              <wp:extent cx="622300" cy="404495"/>
              <wp:effectExtent l="0" t="0" r="6350" b="14605"/>
              <wp:wrapNone/>
              <wp:docPr id="834709819" name="Text Box 2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A64B3B9" w14:textId="144F9DB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53432" id="_x0000_t202" coordsize="21600,21600" o:spt="202" path="m,l,21600r21600,l21600,xe">
              <v:stroke joinstyle="miter"/>
              <v:path gradientshapeok="t" o:connecttype="rect"/>
            </v:shapetype>
            <v:shape id="Text Box 21" o:spid="_x0000_s1034" type="#_x0000_t202" alt="OFFICIAL" style="position:absolute;margin-left:0;margin-top:0;width:49pt;height:31.85pt;z-index:251658249;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D4Sgwv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4A64B3B9" w14:textId="144F9DB8"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60B8" w14:textId="0A08C225" w:rsidR="00F577E0" w:rsidRDefault="004B6A62">
    <w:pPr>
      <w:pStyle w:val="Header"/>
    </w:pPr>
    <w:r>
      <w:rPr>
        <w:noProof/>
      </w:rPr>
      <mc:AlternateContent>
        <mc:Choice Requires="wps">
          <w:drawing>
            <wp:anchor distT="0" distB="0" distL="0" distR="0" simplePos="0" relativeHeight="251658250" behindDoc="0" locked="0" layoutInCell="1" allowOverlap="1" wp14:anchorId="0D0CAFB4" wp14:editId="55E0C8D1">
              <wp:simplePos x="915035" y="450850"/>
              <wp:positionH relativeFrom="page">
                <wp:align>center</wp:align>
              </wp:positionH>
              <wp:positionV relativeFrom="page">
                <wp:align>top</wp:align>
              </wp:positionV>
              <wp:extent cx="622300" cy="404495"/>
              <wp:effectExtent l="0" t="0" r="6350" b="14605"/>
              <wp:wrapNone/>
              <wp:docPr id="749112182" name="Text Box 2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0BD75BD6" w14:textId="5FEAE740"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D0CAFB4" id="_x0000_t202" coordsize="21600,21600" o:spt="202" path="m,l,21600r21600,l21600,xe">
              <v:stroke joinstyle="miter"/>
              <v:path gradientshapeok="t" o:connecttype="rect"/>
            </v:shapetype>
            <v:shape id="Text Box 22" o:spid="_x0000_s1035" type="#_x0000_t202" alt="OFFICIAL" style="position:absolute;margin-left:0;margin-top:0;width:49pt;height:31.8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" filled="f" stroked="f">
              <v:fill o:detectmouseclick="t"/>
              <v:textbox style="mso-fit-shape-to-text:t" inset="0,15pt,0,0">
                <w:txbxContent>
                  <w:p w14:paraId="0BD75BD6" w14:textId="5FEAE740"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9139C2" w14:textId="27760AB3" w:rsidR="00F577E0" w:rsidRDefault="004B6A62">
    <w:pPr>
      <w:pStyle w:val="Header"/>
    </w:pPr>
    <w:r>
      <w:rPr>
        <w:noProof/>
      </w:rPr>
      <mc:AlternateContent>
        <mc:Choice Requires="wps">
          <w:drawing>
            <wp:anchor distT="0" distB="0" distL="0" distR="0" simplePos="0" relativeHeight="251658248" behindDoc="0" locked="0" layoutInCell="1" allowOverlap="1" wp14:anchorId="76853DC8" wp14:editId="4D85A4D5">
              <wp:simplePos x="635" y="635"/>
              <wp:positionH relativeFrom="page">
                <wp:align>center</wp:align>
              </wp:positionH>
              <wp:positionV relativeFrom="page">
                <wp:align>top</wp:align>
              </wp:positionV>
              <wp:extent cx="622300" cy="404495"/>
              <wp:effectExtent l="0" t="0" r="6350" b="14605"/>
              <wp:wrapNone/>
              <wp:docPr id="325731808" name="Text Box 2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04495"/>
                      </a:xfrm>
                      <a:prstGeom prst="rect">
                        <a:avLst/>
                      </a:prstGeom>
                      <a:noFill/>
                      <a:ln>
                        <a:noFill/>
                      </a:ln>
                    </wps:spPr>
                    <wps:txbx>
                      <w:txbxContent>
                        <w:p w14:paraId="46A51042" w14:textId="456D8786"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853DC8" id="_x0000_t202" coordsize="21600,21600" o:spt="202" path="m,l,21600r21600,l21600,xe">
              <v:stroke joinstyle="miter"/>
              <v:path gradientshapeok="t" o:connecttype="rect"/>
            </v:shapetype>
            <v:shape id="Text Box 20" o:spid="_x0000_s1036" type="#_x0000_t202" alt="OFFICIAL" style="position:absolute;margin-left:0;margin-top:0;width:49pt;height:31.8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" filled="f" stroked="f">
              <v:fill o:detectmouseclick="t"/>
              <v:textbox style="mso-fit-shape-to-text:t" inset="0,15pt,0,0">
                <w:txbxContent>
                  <w:p w14:paraId="46A51042" w14:textId="456D8786" w:rsidR="004B6A62" w:rsidRPr="004B6A62" w:rsidRDefault="004B6A62" w:rsidP="004B6A62">
                    <w:pPr>
                      <w:spacing w:after="0"/>
                      <w:rPr>
                        <w:rFonts w:ascii="Aptos" w:eastAsia="Aptos" w:hAnsi="Aptos" w:cs="Aptos"/>
                        <w:noProof/>
                        <w:color w:val="FF0000"/>
                        <w:sz w:val="24"/>
                        <w:szCs w:val="24"/>
                      </w:rPr>
                    </w:pPr>
                    <w:r w:rsidRPr="004B6A62">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847F8"/>
    <w:multiLevelType w:val="hybridMultilevel"/>
    <w:tmpl w:val="DC30AFFC"/>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105E061B"/>
    <w:multiLevelType w:val="multilevel"/>
    <w:tmpl w:val="A35EE094"/>
    <w:lvl w:ilvl="0">
      <w:start w:val="1"/>
      <w:numFmt w:val="none"/>
      <w:lvlText w:val="A.3"/>
      <w:lvlJc w:val="left"/>
      <w:pPr>
        <w:ind w:left="432" w:hanging="432"/>
      </w:pPr>
      <w:rPr>
        <w:rFonts w:hint="default"/>
      </w:rPr>
    </w:lvl>
    <w:lvl w:ilvl="1">
      <w:start w:val="1"/>
      <w:numFmt w:val="decimal"/>
      <w:lvlText w:val="%1A.3.%2"/>
      <w:lvlJc w:val="left"/>
      <w:pPr>
        <w:ind w:left="578" w:hanging="578"/>
      </w:pPr>
      <w:rPr>
        <w:rFonts w:hint="default"/>
      </w:rPr>
    </w:lvl>
    <w:lvl w:ilvl="2">
      <w:start w:val="1"/>
      <w:numFmt w:val="decimal"/>
      <w:lvlText w:val="%1A.1.%2.%3"/>
      <w:lvlJc w:val="left"/>
      <w:pPr>
        <w:ind w:left="720" w:hanging="720"/>
      </w:pPr>
      <w:rPr>
        <w:rFonts w:hint="default"/>
      </w:rPr>
    </w:lvl>
    <w:lvl w:ilvl="3">
      <w:start w:val="1"/>
      <w:numFmt w:val="decimal"/>
      <w:lvlText w:val="%1A.1.%2.%3.%4"/>
      <w:lvlJc w:val="left"/>
      <w:pPr>
        <w:ind w:left="862" w:hanging="86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131424F"/>
    <w:multiLevelType w:val="hybridMultilevel"/>
    <w:tmpl w:val="244CE7AA"/>
    <w:lvl w:ilvl="0" w:tplc="6C1E11FC">
      <w:start w:val="1"/>
      <w:numFmt w:val="decimal"/>
      <w:lvlText w:val="A.3.%1"/>
      <w:lvlJc w:val="left"/>
      <w:pPr>
        <w:ind w:left="448"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15:restartNumberingAfterBreak="0">
    <w:nsid w:val="15CA1531"/>
    <w:multiLevelType w:val="multilevel"/>
    <w:tmpl w:val="1A3E2FAC"/>
    <w:lvl w:ilvl="0">
      <w:start w:val="4"/>
      <w:numFmt w:val="decimal"/>
      <w:lvlText w:val="%1"/>
      <w:lvlJc w:val="left"/>
      <w:pPr>
        <w:ind w:left="432" w:hanging="432"/>
      </w:pPr>
      <w:rPr>
        <w:rFonts w:hint="default"/>
      </w:rPr>
    </w:lvl>
    <w:lvl w:ilvl="1">
      <w:start w:val="1"/>
      <w:numFmt w:val="decimal"/>
      <w:lvlText w:val="%1.%2"/>
      <w:lvlJc w:val="left"/>
      <w:pPr>
        <w:ind w:left="576" w:hanging="576"/>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284B745E"/>
    <w:multiLevelType w:val="hybridMultilevel"/>
    <w:tmpl w:val="85A6AD74"/>
    <w:lvl w:ilvl="0" w:tplc="61240A6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9136AF6"/>
    <w:multiLevelType w:val="hybridMultilevel"/>
    <w:tmpl w:val="85A6AD74"/>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D054CC6"/>
    <w:multiLevelType w:val="hybridMultilevel"/>
    <w:tmpl w:val="9478465A"/>
    <w:lvl w:ilvl="0" w:tplc="EE8CF676">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15:restartNumberingAfterBreak="0">
    <w:nsid w:val="45713D85"/>
    <w:multiLevelType w:val="hybridMultilevel"/>
    <w:tmpl w:val="063C808C"/>
    <w:lvl w:ilvl="0" w:tplc="16EE134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2695148"/>
    <w:multiLevelType w:val="hybridMultilevel"/>
    <w:tmpl w:val="44BC56AE"/>
    <w:lvl w:ilvl="0" w:tplc="14090015">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59F72E55"/>
    <w:multiLevelType w:val="multilevel"/>
    <w:tmpl w:val="79181B20"/>
    <w:lvl w:ilvl="0">
      <w:start w:val="1"/>
      <w:numFmt w:val="none"/>
      <w:lvlText w:val="A.4"/>
      <w:lvlJc w:val="left"/>
      <w:pPr>
        <w:ind w:left="432" w:hanging="432"/>
      </w:pPr>
      <w:rPr>
        <w:rFonts w:hint="default"/>
      </w:rPr>
    </w:lvl>
    <w:lvl w:ilvl="1">
      <w:start w:val="1"/>
      <w:numFmt w:val="decimal"/>
      <w:lvlText w:val="%1A.4.%2"/>
      <w:lvlJc w:val="left"/>
      <w:pPr>
        <w:ind w:left="578" w:hanging="578"/>
      </w:pPr>
      <w:rPr>
        <w:rFonts w:hint="default"/>
      </w:rPr>
    </w:lvl>
    <w:lvl w:ilvl="2">
      <w:start w:val="1"/>
      <w:numFmt w:val="decimal"/>
      <w:lvlText w:val="%1A.1.%2.%3"/>
      <w:lvlJc w:val="left"/>
      <w:pPr>
        <w:ind w:left="720" w:hanging="720"/>
      </w:pPr>
      <w:rPr>
        <w:rFonts w:hint="default"/>
      </w:rPr>
    </w:lvl>
    <w:lvl w:ilvl="3">
      <w:start w:val="1"/>
      <w:numFmt w:val="decimal"/>
      <w:lvlText w:val="%1A.1.%2.%3.%4"/>
      <w:lvlJc w:val="left"/>
      <w:pPr>
        <w:ind w:left="862" w:hanging="86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5EB23003"/>
    <w:multiLevelType w:val="multilevel"/>
    <w:tmpl w:val="0F0EC984"/>
    <w:lvl w:ilvl="0">
      <w:start w:val="1"/>
      <w:numFmt w:val="none"/>
      <w:lvlText w:val="A.2"/>
      <w:lvlJc w:val="left"/>
      <w:pPr>
        <w:ind w:left="432" w:hanging="432"/>
      </w:pPr>
      <w:rPr>
        <w:rFonts w:hint="default"/>
      </w:rPr>
    </w:lvl>
    <w:lvl w:ilvl="1">
      <w:start w:val="1"/>
      <w:numFmt w:val="decimal"/>
      <w:lvlText w:val="%1A.2.%2"/>
      <w:lvlJc w:val="left"/>
      <w:pPr>
        <w:ind w:left="578" w:hanging="578"/>
      </w:pPr>
      <w:rPr>
        <w:rFonts w:hint="default"/>
      </w:rPr>
    </w:lvl>
    <w:lvl w:ilvl="2">
      <w:start w:val="1"/>
      <w:numFmt w:val="decimal"/>
      <w:lvlText w:val="%1A.1.%2.%3"/>
      <w:lvlJc w:val="left"/>
      <w:pPr>
        <w:ind w:left="720" w:hanging="720"/>
      </w:pPr>
      <w:rPr>
        <w:rFonts w:hint="default"/>
      </w:rPr>
    </w:lvl>
    <w:lvl w:ilvl="3">
      <w:start w:val="1"/>
      <w:numFmt w:val="decimal"/>
      <w:lvlText w:val="%1A.1.%2.%3.%4"/>
      <w:lvlJc w:val="left"/>
      <w:pPr>
        <w:ind w:left="862" w:hanging="86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60112AA5"/>
    <w:multiLevelType w:val="hybridMultilevel"/>
    <w:tmpl w:val="5A1C3646"/>
    <w:lvl w:ilvl="0" w:tplc="925C3E3E">
      <w:start w:val="1"/>
      <w:numFmt w:val="lowerLetter"/>
      <w:lvlText w:val="(%1)"/>
      <w:lvlJc w:val="left"/>
      <w:pPr>
        <w:ind w:left="360" w:hanging="360"/>
      </w:pPr>
      <w:rPr>
        <w:rFonts w:hint="default"/>
        <w:sz w:val="18"/>
        <w:szCs w:val="14"/>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67050362"/>
    <w:multiLevelType w:val="hybridMultilevel"/>
    <w:tmpl w:val="DC30AFFC"/>
    <w:lvl w:ilvl="0" w:tplc="11C0769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E2E2C53"/>
    <w:multiLevelType w:val="multilevel"/>
    <w:tmpl w:val="3FF6123E"/>
    <w:lvl w:ilvl="0">
      <w:start w:val="1"/>
      <w:numFmt w:val="none"/>
      <w:pStyle w:val="Heading1"/>
      <w:lvlText w:val="A.1"/>
      <w:lvlJc w:val="left"/>
      <w:pPr>
        <w:ind w:left="432" w:hanging="432"/>
      </w:pPr>
      <w:rPr>
        <w:rFonts w:hint="default"/>
      </w:rPr>
    </w:lvl>
    <w:lvl w:ilvl="1">
      <w:start w:val="2"/>
      <w:numFmt w:val="decimal"/>
      <w:pStyle w:val="Heading2"/>
      <w:lvlText w:val="%1A.1.%2"/>
      <w:lvlJc w:val="left"/>
      <w:pPr>
        <w:ind w:left="578" w:hanging="578"/>
      </w:pPr>
      <w:rPr>
        <w:rFonts w:hint="default"/>
      </w:rPr>
    </w:lvl>
    <w:lvl w:ilvl="2">
      <w:start w:val="1"/>
      <w:numFmt w:val="decimal"/>
      <w:pStyle w:val="Heading3"/>
      <w:lvlText w:val="%1A.1.%2.%3"/>
      <w:lvlJc w:val="left"/>
      <w:pPr>
        <w:ind w:left="720" w:hanging="720"/>
      </w:pPr>
      <w:rPr>
        <w:rFonts w:hint="default"/>
      </w:rPr>
    </w:lvl>
    <w:lvl w:ilvl="3">
      <w:start w:val="1"/>
      <w:numFmt w:val="decimal"/>
      <w:pStyle w:val="Heading4"/>
      <w:lvlText w:val="%1A.1.%2.%3.%4"/>
      <w:lvlJc w:val="left"/>
      <w:pPr>
        <w:ind w:left="862" w:hanging="862"/>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2D239D2"/>
    <w:multiLevelType w:val="hybridMultilevel"/>
    <w:tmpl w:val="C590B246"/>
    <w:lvl w:ilvl="0" w:tplc="B6FEAFE4">
      <w:start w:val="1"/>
      <w:numFmt w:val="decimal"/>
      <w:pStyle w:val="bullets"/>
      <w:lvlText w:val="%1."/>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num w:numId="1" w16cid:durableId="513350433">
    <w:abstractNumId w:val="14"/>
  </w:num>
  <w:num w:numId="2" w16cid:durableId="532810909">
    <w:abstractNumId w:val="3"/>
  </w:num>
  <w:num w:numId="3" w16cid:durableId="1561165281">
    <w:abstractNumId w:val="11"/>
  </w:num>
  <w:num w:numId="4" w16cid:durableId="969748966">
    <w:abstractNumId w:val="12"/>
  </w:num>
  <w:num w:numId="5" w16cid:durableId="1124689012">
    <w:abstractNumId w:val="7"/>
  </w:num>
  <w:num w:numId="6" w16cid:durableId="1197155758">
    <w:abstractNumId w:val="4"/>
  </w:num>
  <w:num w:numId="7" w16cid:durableId="887575143">
    <w:abstractNumId w:val="5"/>
  </w:num>
  <w:num w:numId="8" w16cid:durableId="604338941">
    <w:abstractNumId w:val="10"/>
  </w:num>
  <w:num w:numId="9" w16cid:durableId="1797871830">
    <w:abstractNumId w:val="1"/>
  </w:num>
  <w:num w:numId="10" w16cid:durableId="479613340">
    <w:abstractNumId w:val="2"/>
  </w:num>
  <w:num w:numId="11" w16cid:durableId="806357288">
    <w:abstractNumId w:val="9"/>
  </w:num>
  <w:num w:numId="12" w16cid:durableId="13382960">
    <w:abstractNumId w:val="13"/>
  </w:num>
  <w:num w:numId="13" w16cid:durableId="1343970694">
    <w:abstractNumId w:val="8"/>
  </w:num>
  <w:num w:numId="14" w16cid:durableId="30856235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772433188">
    <w:abstractNumId w:val="13"/>
    <w:lvlOverride w:ilvl="0">
      <w:lvl w:ilvl="0">
        <w:start w:val="1"/>
        <w:numFmt w:val="none"/>
        <w:pStyle w:val="Heading1"/>
        <w:lvlText w:val="A.1"/>
        <w:lvlJc w:val="left"/>
        <w:pPr>
          <w:ind w:left="432" w:hanging="432"/>
        </w:pPr>
        <w:rPr>
          <w:rFonts w:hint="default"/>
        </w:rPr>
      </w:lvl>
    </w:lvlOverride>
    <w:lvlOverride w:ilvl="1">
      <w:lvl w:ilvl="1">
        <w:start w:val="1"/>
        <w:numFmt w:val="decimal"/>
        <w:pStyle w:val="Heading2"/>
        <w:lvlText w:val="%1A.4.1"/>
        <w:lvlJc w:val="left"/>
        <w:pPr>
          <w:ind w:left="578" w:hanging="578"/>
        </w:pPr>
        <w:rPr>
          <w:rFonts w:hint="default"/>
        </w:rPr>
      </w:lvl>
    </w:lvlOverride>
    <w:lvlOverride w:ilvl="2">
      <w:lvl w:ilvl="2">
        <w:start w:val="1"/>
        <w:numFmt w:val="decimal"/>
        <w:pStyle w:val="Heading3"/>
        <w:lvlText w:val="%1A.1.%2.%3"/>
        <w:lvlJc w:val="left"/>
        <w:pPr>
          <w:ind w:left="720" w:hanging="720"/>
        </w:pPr>
        <w:rPr>
          <w:rFonts w:hint="default"/>
        </w:rPr>
      </w:lvl>
    </w:lvlOverride>
    <w:lvlOverride w:ilvl="3">
      <w:lvl w:ilvl="3">
        <w:start w:val="1"/>
        <w:numFmt w:val="decimal"/>
        <w:pStyle w:val="Heading4"/>
        <w:lvlText w:val="%1A.1.%2.%3.%4"/>
        <w:lvlJc w:val="left"/>
        <w:pPr>
          <w:ind w:left="862" w:hanging="862"/>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6" w16cid:durableId="589656530">
    <w:abstractNumId w:val="13"/>
    <w:lvlOverride w:ilvl="0">
      <w:lvl w:ilvl="0">
        <w:start w:val="1"/>
        <w:numFmt w:val="none"/>
        <w:pStyle w:val="Heading1"/>
        <w:lvlText w:val="A.1"/>
        <w:lvlJc w:val="left"/>
        <w:pPr>
          <w:ind w:left="432" w:hanging="432"/>
        </w:pPr>
        <w:rPr>
          <w:rFonts w:hint="default"/>
        </w:rPr>
      </w:lvl>
    </w:lvlOverride>
    <w:lvlOverride w:ilvl="1">
      <w:lvl w:ilvl="1">
        <w:start w:val="2"/>
        <w:numFmt w:val="decimal"/>
        <w:pStyle w:val="Heading2"/>
        <w:lvlText w:val="%1A.4.2"/>
        <w:lvlJc w:val="left"/>
        <w:pPr>
          <w:ind w:left="578" w:hanging="578"/>
        </w:pPr>
        <w:rPr>
          <w:rFonts w:hint="default"/>
        </w:rPr>
      </w:lvl>
    </w:lvlOverride>
    <w:lvlOverride w:ilvl="2">
      <w:lvl w:ilvl="2">
        <w:start w:val="1"/>
        <w:numFmt w:val="decimal"/>
        <w:pStyle w:val="Heading3"/>
        <w:lvlText w:val="%1A.1.%2.%3"/>
        <w:lvlJc w:val="left"/>
        <w:pPr>
          <w:ind w:left="720" w:hanging="720"/>
        </w:pPr>
        <w:rPr>
          <w:rFonts w:hint="default"/>
        </w:rPr>
      </w:lvl>
    </w:lvlOverride>
    <w:lvlOverride w:ilvl="3">
      <w:lvl w:ilvl="3">
        <w:start w:val="1"/>
        <w:numFmt w:val="decimal"/>
        <w:pStyle w:val="Heading4"/>
        <w:lvlText w:val="%1A.1.%2.%3.%4"/>
        <w:lvlJc w:val="left"/>
        <w:pPr>
          <w:ind w:left="862" w:hanging="862"/>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7" w16cid:durableId="535629528">
    <w:abstractNumId w:val="13"/>
    <w:lvlOverride w:ilvl="0">
      <w:lvl w:ilvl="0">
        <w:start w:val="1"/>
        <w:numFmt w:val="none"/>
        <w:pStyle w:val="Heading1"/>
        <w:lvlText w:val="A.1"/>
        <w:lvlJc w:val="left"/>
        <w:pPr>
          <w:ind w:left="432" w:hanging="432"/>
        </w:pPr>
        <w:rPr>
          <w:rFonts w:hint="default"/>
        </w:rPr>
      </w:lvl>
    </w:lvlOverride>
    <w:lvlOverride w:ilvl="1">
      <w:lvl w:ilvl="1">
        <w:start w:val="2"/>
        <w:numFmt w:val="decimal"/>
        <w:pStyle w:val="Heading2"/>
        <w:lvlText w:val="%1A.4.3"/>
        <w:lvlJc w:val="left"/>
        <w:pPr>
          <w:ind w:left="578" w:hanging="578"/>
        </w:pPr>
        <w:rPr>
          <w:rFonts w:hint="default"/>
        </w:rPr>
      </w:lvl>
    </w:lvlOverride>
    <w:lvlOverride w:ilvl="2">
      <w:lvl w:ilvl="2">
        <w:start w:val="1"/>
        <w:numFmt w:val="decimal"/>
        <w:pStyle w:val="Heading3"/>
        <w:lvlText w:val="%1A.1.%2.%3"/>
        <w:lvlJc w:val="left"/>
        <w:pPr>
          <w:ind w:left="720" w:hanging="720"/>
        </w:pPr>
        <w:rPr>
          <w:rFonts w:hint="default"/>
        </w:rPr>
      </w:lvl>
    </w:lvlOverride>
    <w:lvlOverride w:ilvl="3">
      <w:lvl w:ilvl="3">
        <w:start w:val="1"/>
        <w:numFmt w:val="decimal"/>
        <w:pStyle w:val="Heading4"/>
        <w:lvlText w:val="%1A.1.%2.%3.%4"/>
        <w:lvlJc w:val="left"/>
        <w:pPr>
          <w:ind w:left="862" w:hanging="862"/>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18" w16cid:durableId="756555495">
    <w:abstractNumId w:val="0"/>
  </w:num>
  <w:num w:numId="19" w16cid:durableId="584727041">
    <w:abstractNumId w:val="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FF9"/>
    <w:rsid w:val="00000F9B"/>
    <w:rsid w:val="0000222F"/>
    <w:rsid w:val="00002BDF"/>
    <w:rsid w:val="00005E6E"/>
    <w:rsid w:val="00006EBA"/>
    <w:rsid w:val="00006F4B"/>
    <w:rsid w:val="00012B7D"/>
    <w:rsid w:val="000130BD"/>
    <w:rsid w:val="00016623"/>
    <w:rsid w:val="00016BED"/>
    <w:rsid w:val="00020303"/>
    <w:rsid w:val="00020D9C"/>
    <w:rsid w:val="00023F5A"/>
    <w:rsid w:val="00024A45"/>
    <w:rsid w:val="000305EE"/>
    <w:rsid w:val="0003079E"/>
    <w:rsid w:val="00031017"/>
    <w:rsid w:val="00031E9A"/>
    <w:rsid w:val="0003227F"/>
    <w:rsid w:val="00032A8E"/>
    <w:rsid w:val="000341CB"/>
    <w:rsid w:val="00035217"/>
    <w:rsid w:val="000360C2"/>
    <w:rsid w:val="0003620C"/>
    <w:rsid w:val="00037693"/>
    <w:rsid w:val="000378EB"/>
    <w:rsid w:val="00041DD9"/>
    <w:rsid w:val="00042F62"/>
    <w:rsid w:val="00045314"/>
    <w:rsid w:val="0004570A"/>
    <w:rsid w:val="00046E7F"/>
    <w:rsid w:val="0004703A"/>
    <w:rsid w:val="000503EB"/>
    <w:rsid w:val="0005100A"/>
    <w:rsid w:val="0005172D"/>
    <w:rsid w:val="0005442B"/>
    <w:rsid w:val="00055E1B"/>
    <w:rsid w:val="00057266"/>
    <w:rsid w:val="00060993"/>
    <w:rsid w:val="00061099"/>
    <w:rsid w:val="00061CF9"/>
    <w:rsid w:val="00061DDA"/>
    <w:rsid w:val="0006281A"/>
    <w:rsid w:val="000631FA"/>
    <w:rsid w:val="000633AD"/>
    <w:rsid w:val="00065415"/>
    <w:rsid w:val="00066126"/>
    <w:rsid w:val="00070134"/>
    <w:rsid w:val="00070301"/>
    <w:rsid w:val="0007229F"/>
    <w:rsid w:val="000728E5"/>
    <w:rsid w:val="00072ABE"/>
    <w:rsid w:val="00073073"/>
    <w:rsid w:val="0007520D"/>
    <w:rsid w:val="00075A28"/>
    <w:rsid w:val="000765A2"/>
    <w:rsid w:val="0007716A"/>
    <w:rsid w:val="000779C4"/>
    <w:rsid w:val="00083ECD"/>
    <w:rsid w:val="00083F93"/>
    <w:rsid w:val="00084CE3"/>
    <w:rsid w:val="00085622"/>
    <w:rsid w:val="000860C7"/>
    <w:rsid w:val="0008693D"/>
    <w:rsid w:val="00087785"/>
    <w:rsid w:val="000901E8"/>
    <w:rsid w:val="00091241"/>
    <w:rsid w:val="000916D2"/>
    <w:rsid w:val="00091AA6"/>
    <w:rsid w:val="0009644E"/>
    <w:rsid w:val="00096490"/>
    <w:rsid w:val="00097BB6"/>
    <w:rsid w:val="000A12C2"/>
    <w:rsid w:val="000A30B8"/>
    <w:rsid w:val="000A41D7"/>
    <w:rsid w:val="000A5FEF"/>
    <w:rsid w:val="000A620C"/>
    <w:rsid w:val="000A679A"/>
    <w:rsid w:val="000B0457"/>
    <w:rsid w:val="000B0C91"/>
    <w:rsid w:val="000B16DA"/>
    <w:rsid w:val="000B1AE1"/>
    <w:rsid w:val="000B1F5C"/>
    <w:rsid w:val="000B3AC6"/>
    <w:rsid w:val="000B3B06"/>
    <w:rsid w:val="000B3C10"/>
    <w:rsid w:val="000B5D09"/>
    <w:rsid w:val="000B5D1B"/>
    <w:rsid w:val="000B62FD"/>
    <w:rsid w:val="000B7985"/>
    <w:rsid w:val="000C2A79"/>
    <w:rsid w:val="000C4B58"/>
    <w:rsid w:val="000C7E6B"/>
    <w:rsid w:val="000D19E4"/>
    <w:rsid w:val="000D2044"/>
    <w:rsid w:val="000D2DA0"/>
    <w:rsid w:val="000D555A"/>
    <w:rsid w:val="000D7B33"/>
    <w:rsid w:val="000E2A1B"/>
    <w:rsid w:val="000E47D0"/>
    <w:rsid w:val="000E52F3"/>
    <w:rsid w:val="000E565D"/>
    <w:rsid w:val="000E73ED"/>
    <w:rsid w:val="000E7DE9"/>
    <w:rsid w:val="000F72E4"/>
    <w:rsid w:val="00101386"/>
    <w:rsid w:val="001051C2"/>
    <w:rsid w:val="0010564E"/>
    <w:rsid w:val="00105EEA"/>
    <w:rsid w:val="0010605B"/>
    <w:rsid w:val="00106154"/>
    <w:rsid w:val="00106F14"/>
    <w:rsid w:val="00107070"/>
    <w:rsid w:val="001105DF"/>
    <w:rsid w:val="001107E5"/>
    <w:rsid w:val="00112312"/>
    <w:rsid w:val="0011424A"/>
    <w:rsid w:val="00115FFB"/>
    <w:rsid w:val="00116D43"/>
    <w:rsid w:val="00117EB6"/>
    <w:rsid w:val="001235FF"/>
    <w:rsid w:val="00123DC1"/>
    <w:rsid w:val="00125634"/>
    <w:rsid w:val="00125C5E"/>
    <w:rsid w:val="00126537"/>
    <w:rsid w:val="001265B2"/>
    <w:rsid w:val="001269CB"/>
    <w:rsid w:val="00127957"/>
    <w:rsid w:val="00127BAB"/>
    <w:rsid w:val="00127DA3"/>
    <w:rsid w:val="00130348"/>
    <w:rsid w:val="001303C0"/>
    <w:rsid w:val="00131AC5"/>
    <w:rsid w:val="0013238F"/>
    <w:rsid w:val="00132EE7"/>
    <w:rsid w:val="00133342"/>
    <w:rsid w:val="001347F6"/>
    <w:rsid w:val="00134D29"/>
    <w:rsid w:val="00136D17"/>
    <w:rsid w:val="0013763A"/>
    <w:rsid w:val="00137B0B"/>
    <w:rsid w:val="001411D8"/>
    <w:rsid w:val="0014153A"/>
    <w:rsid w:val="001433D2"/>
    <w:rsid w:val="001440AF"/>
    <w:rsid w:val="0014492B"/>
    <w:rsid w:val="00145236"/>
    <w:rsid w:val="00145ECA"/>
    <w:rsid w:val="0015186E"/>
    <w:rsid w:val="00152432"/>
    <w:rsid w:val="00153752"/>
    <w:rsid w:val="00154995"/>
    <w:rsid w:val="001550BE"/>
    <w:rsid w:val="00156FF9"/>
    <w:rsid w:val="0016007A"/>
    <w:rsid w:val="001607E0"/>
    <w:rsid w:val="0016147E"/>
    <w:rsid w:val="001615D6"/>
    <w:rsid w:val="00163303"/>
    <w:rsid w:val="00164285"/>
    <w:rsid w:val="00165272"/>
    <w:rsid w:val="00165A78"/>
    <w:rsid w:val="00165D5E"/>
    <w:rsid w:val="00165E8C"/>
    <w:rsid w:val="001667D3"/>
    <w:rsid w:val="00166D3F"/>
    <w:rsid w:val="00166E17"/>
    <w:rsid w:val="00166EB0"/>
    <w:rsid w:val="00170AD5"/>
    <w:rsid w:val="00172118"/>
    <w:rsid w:val="001728BE"/>
    <w:rsid w:val="00173D77"/>
    <w:rsid w:val="00174A9A"/>
    <w:rsid w:val="00174E16"/>
    <w:rsid w:val="001775DD"/>
    <w:rsid w:val="00180317"/>
    <w:rsid w:val="00181E39"/>
    <w:rsid w:val="00182982"/>
    <w:rsid w:val="00183E88"/>
    <w:rsid w:val="00183EAE"/>
    <w:rsid w:val="001843C7"/>
    <w:rsid w:val="00184467"/>
    <w:rsid w:val="001845C7"/>
    <w:rsid w:val="0018504F"/>
    <w:rsid w:val="00185525"/>
    <w:rsid w:val="00185D85"/>
    <w:rsid w:val="00185EFF"/>
    <w:rsid w:val="00186A02"/>
    <w:rsid w:val="00190576"/>
    <w:rsid w:val="00192850"/>
    <w:rsid w:val="001929D9"/>
    <w:rsid w:val="00192E95"/>
    <w:rsid w:val="00193755"/>
    <w:rsid w:val="00193B1D"/>
    <w:rsid w:val="00194706"/>
    <w:rsid w:val="00195DDF"/>
    <w:rsid w:val="001A3854"/>
    <w:rsid w:val="001A4A0B"/>
    <w:rsid w:val="001A71EB"/>
    <w:rsid w:val="001A72F0"/>
    <w:rsid w:val="001B2253"/>
    <w:rsid w:val="001B2AA3"/>
    <w:rsid w:val="001B3B50"/>
    <w:rsid w:val="001B544E"/>
    <w:rsid w:val="001B74B4"/>
    <w:rsid w:val="001B751C"/>
    <w:rsid w:val="001B7652"/>
    <w:rsid w:val="001B7BB4"/>
    <w:rsid w:val="001C1120"/>
    <w:rsid w:val="001C3264"/>
    <w:rsid w:val="001C4B5E"/>
    <w:rsid w:val="001C7318"/>
    <w:rsid w:val="001C777C"/>
    <w:rsid w:val="001D1375"/>
    <w:rsid w:val="001D4EA9"/>
    <w:rsid w:val="001D53C4"/>
    <w:rsid w:val="001D5BFE"/>
    <w:rsid w:val="001D7BED"/>
    <w:rsid w:val="001E10B1"/>
    <w:rsid w:val="001E1BAE"/>
    <w:rsid w:val="001E2659"/>
    <w:rsid w:val="001E315B"/>
    <w:rsid w:val="001E3339"/>
    <w:rsid w:val="001E3B41"/>
    <w:rsid w:val="001E3C09"/>
    <w:rsid w:val="001E4007"/>
    <w:rsid w:val="001E5060"/>
    <w:rsid w:val="001E51F0"/>
    <w:rsid w:val="001E6520"/>
    <w:rsid w:val="001E6754"/>
    <w:rsid w:val="001E7685"/>
    <w:rsid w:val="001F2501"/>
    <w:rsid w:val="001F64D1"/>
    <w:rsid w:val="001F6A42"/>
    <w:rsid w:val="001F6C2C"/>
    <w:rsid w:val="001F769A"/>
    <w:rsid w:val="001F790F"/>
    <w:rsid w:val="00200243"/>
    <w:rsid w:val="0020090D"/>
    <w:rsid w:val="00201E9C"/>
    <w:rsid w:val="00206D9E"/>
    <w:rsid w:val="00207F07"/>
    <w:rsid w:val="00210BA5"/>
    <w:rsid w:val="00211722"/>
    <w:rsid w:val="00211811"/>
    <w:rsid w:val="00211A80"/>
    <w:rsid w:val="00212DD7"/>
    <w:rsid w:val="00213BE3"/>
    <w:rsid w:val="00213CFB"/>
    <w:rsid w:val="002142BB"/>
    <w:rsid w:val="00214909"/>
    <w:rsid w:val="0021675E"/>
    <w:rsid w:val="002174D9"/>
    <w:rsid w:val="00217DD2"/>
    <w:rsid w:val="00220B0F"/>
    <w:rsid w:val="00222362"/>
    <w:rsid w:val="00223A65"/>
    <w:rsid w:val="002241A2"/>
    <w:rsid w:val="00227E0E"/>
    <w:rsid w:val="00227FA8"/>
    <w:rsid w:val="00231604"/>
    <w:rsid w:val="002327A0"/>
    <w:rsid w:val="00232A10"/>
    <w:rsid w:val="00232E20"/>
    <w:rsid w:val="00236DBD"/>
    <w:rsid w:val="002371D1"/>
    <w:rsid w:val="00241855"/>
    <w:rsid w:val="00241886"/>
    <w:rsid w:val="00242BFA"/>
    <w:rsid w:val="00244B1D"/>
    <w:rsid w:val="0024556B"/>
    <w:rsid w:val="0024630C"/>
    <w:rsid w:val="002465ED"/>
    <w:rsid w:val="00247203"/>
    <w:rsid w:val="002478F8"/>
    <w:rsid w:val="00250526"/>
    <w:rsid w:val="002509E6"/>
    <w:rsid w:val="00252D93"/>
    <w:rsid w:val="00252EF7"/>
    <w:rsid w:val="00253AEC"/>
    <w:rsid w:val="0025446B"/>
    <w:rsid w:val="00254777"/>
    <w:rsid w:val="002547AC"/>
    <w:rsid w:val="002559F5"/>
    <w:rsid w:val="00255EAC"/>
    <w:rsid w:val="002604A2"/>
    <w:rsid w:val="002611F3"/>
    <w:rsid w:val="00261EC5"/>
    <w:rsid w:val="0026293B"/>
    <w:rsid w:val="00263DBB"/>
    <w:rsid w:val="00264167"/>
    <w:rsid w:val="00266447"/>
    <w:rsid w:val="002666F7"/>
    <w:rsid w:val="00267AEB"/>
    <w:rsid w:val="0027032C"/>
    <w:rsid w:val="002708E0"/>
    <w:rsid w:val="00270AEB"/>
    <w:rsid w:val="00270BB2"/>
    <w:rsid w:val="002714F7"/>
    <w:rsid w:val="0027154B"/>
    <w:rsid w:val="00271645"/>
    <w:rsid w:val="00271F52"/>
    <w:rsid w:val="00276289"/>
    <w:rsid w:val="00277109"/>
    <w:rsid w:val="002824E0"/>
    <w:rsid w:val="0028262E"/>
    <w:rsid w:val="002834F2"/>
    <w:rsid w:val="00283B9A"/>
    <w:rsid w:val="00284C22"/>
    <w:rsid w:val="00284EFB"/>
    <w:rsid w:val="002858E1"/>
    <w:rsid w:val="00286ED7"/>
    <w:rsid w:val="002879DC"/>
    <w:rsid w:val="00290984"/>
    <w:rsid w:val="00291973"/>
    <w:rsid w:val="00292EB0"/>
    <w:rsid w:val="00294C89"/>
    <w:rsid w:val="002979F4"/>
    <w:rsid w:val="002A049E"/>
    <w:rsid w:val="002A2387"/>
    <w:rsid w:val="002A369B"/>
    <w:rsid w:val="002A3F38"/>
    <w:rsid w:val="002B024A"/>
    <w:rsid w:val="002B0265"/>
    <w:rsid w:val="002B1E88"/>
    <w:rsid w:val="002B4337"/>
    <w:rsid w:val="002B566A"/>
    <w:rsid w:val="002B580F"/>
    <w:rsid w:val="002B5EC4"/>
    <w:rsid w:val="002B61F3"/>
    <w:rsid w:val="002B6E85"/>
    <w:rsid w:val="002C0F2F"/>
    <w:rsid w:val="002C103C"/>
    <w:rsid w:val="002C2F5F"/>
    <w:rsid w:val="002C4EB5"/>
    <w:rsid w:val="002C5374"/>
    <w:rsid w:val="002C5834"/>
    <w:rsid w:val="002C78DA"/>
    <w:rsid w:val="002D00C1"/>
    <w:rsid w:val="002D2DD3"/>
    <w:rsid w:val="002E233E"/>
    <w:rsid w:val="002E3DF5"/>
    <w:rsid w:val="002E450E"/>
    <w:rsid w:val="002E63E8"/>
    <w:rsid w:val="002E659F"/>
    <w:rsid w:val="002E68B8"/>
    <w:rsid w:val="002F00D9"/>
    <w:rsid w:val="002F0163"/>
    <w:rsid w:val="002F1438"/>
    <w:rsid w:val="002F43EE"/>
    <w:rsid w:val="002F6847"/>
    <w:rsid w:val="0030153E"/>
    <w:rsid w:val="003028E2"/>
    <w:rsid w:val="00303852"/>
    <w:rsid w:val="00304EDD"/>
    <w:rsid w:val="0030706C"/>
    <w:rsid w:val="00310B62"/>
    <w:rsid w:val="003114E8"/>
    <w:rsid w:val="00311C8B"/>
    <w:rsid w:val="00312355"/>
    <w:rsid w:val="003128DB"/>
    <w:rsid w:val="00313EF5"/>
    <w:rsid w:val="0031517D"/>
    <w:rsid w:val="003153D9"/>
    <w:rsid w:val="003154D3"/>
    <w:rsid w:val="0031590B"/>
    <w:rsid w:val="003200DB"/>
    <w:rsid w:val="003207D0"/>
    <w:rsid w:val="00320B00"/>
    <w:rsid w:val="003214FA"/>
    <w:rsid w:val="00322E54"/>
    <w:rsid w:val="0032377D"/>
    <w:rsid w:val="003272EC"/>
    <w:rsid w:val="003274E0"/>
    <w:rsid w:val="003278D6"/>
    <w:rsid w:val="00327B1A"/>
    <w:rsid w:val="00327BE1"/>
    <w:rsid w:val="00327DA5"/>
    <w:rsid w:val="00330318"/>
    <w:rsid w:val="003303A7"/>
    <w:rsid w:val="003305A9"/>
    <w:rsid w:val="00330D89"/>
    <w:rsid w:val="00331079"/>
    <w:rsid w:val="00332192"/>
    <w:rsid w:val="0033412D"/>
    <w:rsid w:val="00340CB0"/>
    <w:rsid w:val="00341678"/>
    <w:rsid w:val="003427E2"/>
    <w:rsid w:val="0034498E"/>
    <w:rsid w:val="00346598"/>
    <w:rsid w:val="00346774"/>
    <w:rsid w:val="00346D88"/>
    <w:rsid w:val="00346F45"/>
    <w:rsid w:val="00347109"/>
    <w:rsid w:val="00351C41"/>
    <w:rsid w:val="003526CE"/>
    <w:rsid w:val="00353221"/>
    <w:rsid w:val="003534DD"/>
    <w:rsid w:val="003536D8"/>
    <w:rsid w:val="00355449"/>
    <w:rsid w:val="003577A0"/>
    <w:rsid w:val="003578DE"/>
    <w:rsid w:val="00357D49"/>
    <w:rsid w:val="00361243"/>
    <w:rsid w:val="0036162C"/>
    <w:rsid w:val="00362781"/>
    <w:rsid w:val="00362DAA"/>
    <w:rsid w:val="003635AF"/>
    <w:rsid w:val="003644E5"/>
    <w:rsid w:val="003660A5"/>
    <w:rsid w:val="003664C3"/>
    <w:rsid w:val="00366B8A"/>
    <w:rsid w:val="00367A14"/>
    <w:rsid w:val="00367C55"/>
    <w:rsid w:val="0037092A"/>
    <w:rsid w:val="00370CA7"/>
    <w:rsid w:val="00370CBD"/>
    <w:rsid w:val="00370F20"/>
    <w:rsid w:val="003715B6"/>
    <w:rsid w:val="003718AF"/>
    <w:rsid w:val="00372898"/>
    <w:rsid w:val="00372DAF"/>
    <w:rsid w:val="003731E9"/>
    <w:rsid w:val="00373E3B"/>
    <w:rsid w:val="00374071"/>
    <w:rsid w:val="003747AA"/>
    <w:rsid w:val="00376D63"/>
    <w:rsid w:val="00377D61"/>
    <w:rsid w:val="00382266"/>
    <w:rsid w:val="0038271F"/>
    <w:rsid w:val="0038272F"/>
    <w:rsid w:val="003829AC"/>
    <w:rsid w:val="00382C2E"/>
    <w:rsid w:val="00384CFC"/>
    <w:rsid w:val="00385AE9"/>
    <w:rsid w:val="00386176"/>
    <w:rsid w:val="00387B3B"/>
    <w:rsid w:val="00392520"/>
    <w:rsid w:val="0039379B"/>
    <w:rsid w:val="00394085"/>
    <w:rsid w:val="00397194"/>
    <w:rsid w:val="003A0936"/>
    <w:rsid w:val="003A3D59"/>
    <w:rsid w:val="003A5E75"/>
    <w:rsid w:val="003B202B"/>
    <w:rsid w:val="003B21A3"/>
    <w:rsid w:val="003B25A6"/>
    <w:rsid w:val="003B25BF"/>
    <w:rsid w:val="003B692D"/>
    <w:rsid w:val="003B7832"/>
    <w:rsid w:val="003C08F1"/>
    <w:rsid w:val="003C23B5"/>
    <w:rsid w:val="003C2A51"/>
    <w:rsid w:val="003C40D3"/>
    <w:rsid w:val="003C4772"/>
    <w:rsid w:val="003C500F"/>
    <w:rsid w:val="003C5DBD"/>
    <w:rsid w:val="003D08E0"/>
    <w:rsid w:val="003D25E0"/>
    <w:rsid w:val="003D341F"/>
    <w:rsid w:val="003D44EE"/>
    <w:rsid w:val="003E1648"/>
    <w:rsid w:val="003E16E8"/>
    <w:rsid w:val="003E1E1D"/>
    <w:rsid w:val="003E2253"/>
    <w:rsid w:val="003E2F60"/>
    <w:rsid w:val="003E3811"/>
    <w:rsid w:val="003F0CC4"/>
    <w:rsid w:val="003F100D"/>
    <w:rsid w:val="003F1853"/>
    <w:rsid w:val="003F18BD"/>
    <w:rsid w:val="003F2A6B"/>
    <w:rsid w:val="003F3D42"/>
    <w:rsid w:val="003F7678"/>
    <w:rsid w:val="004009E8"/>
    <w:rsid w:val="00400A46"/>
    <w:rsid w:val="004014FB"/>
    <w:rsid w:val="004024A9"/>
    <w:rsid w:val="00403175"/>
    <w:rsid w:val="00406FE9"/>
    <w:rsid w:val="00407C33"/>
    <w:rsid w:val="004101C8"/>
    <w:rsid w:val="00410AEE"/>
    <w:rsid w:val="00410F19"/>
    <w:rsid w:val="00413308"/>
    <w:rsid w:val="00413EBD"/>
    <w:rsid w:val="00415A81"/>
    <w:rsid w:val="004160CA"/>
    <w:rsid w:val="00416358"/>
    <w:rsid w:val="0041651B"/>
    <w:rsid w:val="0041725C"/>
    <w:rsid w:val="00422382"/>
    <w:rsid w:val="004248AF"/>
    <w:rsid w:val="00424DEA"/>
    <w:rsid w:val="0042503D"/>
    <w:rsid w:val="00427E00"/>
    <w:rsid w:val="0043090D"/>
    <w:rsid w:val="004313B4"/>
    <w:rsid w:val="00431D06"/>
    <w:rsid w:val="00433462"/>
    <w:rsid w:val="004355B6"/>
    <w:rsid w:val="00435B60"/>
    <w:rsid w:val="004366C1"/>
    <w:rsid w:val="004369CE"/>
    <w:rsid w:val="0044429D"/>
    <w:rsid w:val="00444FC7"/>
    <w:rsid w:val="004458AC"/>
    <w:rsid w:val="004460B1"/>
    <w:rsid w:val="004468B7"/>
    <w:rsid w:val="00451B7D"/>
    <w:rsid w:val="004533A1"/>
    <w:rsid w:val="004534FB"/>
    <w:rsid w:val="00453B11"/>
    <w:rsid w:val="00454C45"/>
    <w:rsid w:val="00464CCE"/>
    <w:rsid w:val="00465D18"/>
    <w:rsid w:val="004670B0"/>
    <w:rsid w:val="00471D88"/>
    <w:rsid w:val="004753E4"/>
    <w:rsid w:val="00475692"/>
    <w:rsid w:val="00475D79"/>
    <w:rsid w:val="00476687"/>
    <w:rsid w:val="0047782F"/>
    <w:rsid w:val="004807FC"/>
    <w:rsid w:val="00481143"/>
    <w:rsid w:val="00482E5E"/>
    <w:rsid w:val="00483118"/>
    <w:rsid w:val="004832A7"/>
    <w:rsid w:val="00485499"/>
    <w:rsid w:val="0048695C"/>
    <w:rsid w:val="00487A1C"/>
    <w:rsid w:val="00492890"/>
    <w:rsid w:val="00492D6E"/>
    <w:rsid w:val="004A02DE"/>
    <w:rsid w:val="004A0EDF"/>
    <w:rsid w:val="004A1563"/>
    <w:rsid w:val="004A1BC9"/>
    <w:rsid w:val="004A4F2A"/>
    <w:rsid w:val="004A5026"/>
    <w:rsid w:val="004A5328"/>
    <w:rsid w:val="004B0FB0"/>
    <w:rsid w:val="004B1754"/>
    <w:rsid w:val="004B21DE"/>
    <w:rsid w:val="004B23ED"/>
    <w:rsid w:val="004B49AC"/>
    <w:rsid w:val="004B6A62"/>
    <w:rsid w:val="004B71B2"/>
    <w:rsid w:val="004C23C5"/>
    <w:rsid w:val="004C2566"/>
    <w:rsid w:val="004C3B63"/>
    <w:rsid w:val="004C4B02"/>
    <w:rsid w:val="004C5426"/>
    <w:rsid w:val="004C56FA"/>
    <w:rsid w:val="004C5CFE"/>
    <w:rsid w:val="004C6F01"/>
    <w:rsid w:val="004C76C9"/>
    <w:rsid w:val="004C7B2B"/>
    <w:rsid w:val="004C7CEE"/>
    <w:rsid w:val="004D0C6B"/>
    <w:rsid w:val="004D0D90"/>
    <w:rsid w:val="004D101C"/>
    <w:rsid w:val="004D2CBE"/>
    <w:rsid w:val="004D49EB"/>
    <w:rsid w:val="004D5127"/>
    <w:rsid w:val="004D5E5E"/>
    <w:rsid w:val="004D67C1"/>
    <w:rsid w:val="004D69C2"/>
    <w:rsid w:val="004D7209"/>
    <w:rsid w:val="004D7AD4"/>
    <w:rsid w:val="004E0298"/>
    <w:rsid w:val="004E1C69"/>
    <w:rsid w:val="004E34AB"/>
    <w:rsid w:val="004E372A"/>
    <w:rsid w:val="004E6F18"/>
    <w:rsid w:val="004F0041"/>
    <w:rsid w:val="004F02B5"/>
    <w:rsid w:val="004F0A20"/>
    <w:rsid w:val="004F0D3E"/>
    <w:rsid w:val="004F1C4E"/>
    <w:rsid w:val="004F21A5"/>
    <w:rsid w:val="004F29FE"/>
    <w:rsid w:val="004F2EDC"/>
    <w:rsid w:val="004F48E0"/>
    <w:rsid w:val="004F4E01"/>
    <w:rsid w:val="004F5C89"/>
    <w:rsid w:val="004F614C"/>
    <w:rsid w:val="004F6B55"/>
    <w:rsid w:val="004F6B6A"/>
    <w:rsid w:val="004F7B39"/>
    <w:rsid w:val="00502178"/>
    <w:rsid w:val="00505DE8"/>
    <w:rsid w:val="00507633"/>
    <w:rsid w:val="005109B7"/>
    <w:rsid w:val="005109BC"/>
    <w:rsid w:val="00513639"/>
    <w:rsid w:val="00514604"/>
    <w:rsid w:val="00516F4F"/>
    <w:rsid w:val="0051730B"/>
    <w:rsid w:val="0051749C"/>
    <w:rsid w:val="005208D3"/>
    <w:rsid w:val="00520931"/>
    <w:rsid w:val="00520D22"/>
    <w:rsid w:val="00522595"/>
    <w:rsid w:val="00524425"/>
    <w:rsid w:val="005257FE"/>
    <w:rsid w:val="005272FF"/>
    <w:rsid w:val="00530AD8"/>
    <w:rsid w:val="0053345C"/>
    <w:rsid w:val="00535811"/>
    <w:rsid w:val="00536855"/>
    <w:rsid w:val="00536B8C"/>
    <w:rsid w:val="00536CFD"/>
    <w:rsid w:val="00536D8C"/>
    <w:rsid w:val="00537472"/>
    <w:rsid w:val="00537DBD"/>
    <w:rsid w:val="00541845"/>
    <w:rsid w:val="00541B6F"/>
    <w:rsid w:val="00542B21"/>
    <w:rsid w:val="00542CE2"/>
    <w:rsid w:val="005446ED"/>
    <w:rsid w:val="00544B4E"/>
    <w:rsid w:val="005470EE"/>
    <w:rsid w:val="005476EF"/>
    <w:rsid w:val="0055023B"/>
    <w:rsid w:val="00550563"/>
    <w:rsid w:val="005505CE"/>
    <w:rsid w:val="005506C9"/>
    <w:rsid w:val="005523AA"/>
    <w:rsid w:val="0055381B"/>
    <w:rsid w:val="00554755"/>
    <w:rsid w:val="00556715"/>
    <w:rsid w:val="00556E02"/>
    <w:rsid w:val="005603BA"/>
    <w:rsid w:val="0056293B"/>
    <w:rsid w:val="00562AEC"/>
    <w:rsid w:val="00563BC6"/>
    <w:rsid w:val="00564812"/>
    <w:rsid w:val="0056509D"/>
    <w:rsid w:val="005676B6"/>
    <w:rsid w:val="00567738"/>
    <w:rsid w:val="005722EA"/>
    <w:rsid w:val="00573D76"/>
    <w:rsid w:val="00574A09"/>
    <w:rsid w:val="00574D18"/>
    <w:rsid w:val="00576C0F"/>
    <w:rsid w:val="00577018"/>
    <w:rsid w:val="005772B7"/>
    <w:rsid w:val="00577778"/>
    <w:rsid w:val="00577CA4"/>
    <w:rsid w:val="00580BB9"/>
    <w:rsid w:val="005817D6"/>
    <w:rsid w:val="00581E81"/>
    <w:rsid w:val="00583523"/>
    <w:rsid w:val="00584406"/>
    <w:rsid w:val="00587214"/>
    <w:rsid w:val="0058750F"/>
    <w:rsid w:val="005875A1"/>
    <w:rsid w:val="00587888"/>
    <w:rsid w:val="00587E66"/>
    <w:rsid w:val="0059191E"/>
    <w:rsid w:val="00591B03"/>
    <w:rsid w:val="005926DA"/>
    <w:rsid w:val="00597C3C"/>
    <w:rsid w:val="00597D09"/>
    <w:rsid w:val="005A3AA3"/>
    <w:rsid w:val="005A3C2A"/>
    <w:rsid w:val="005A50C3"/>
    <w:rsid w:val="005A674C"/>
    <w:rsid w:val="005A7229"/>
    <w:rsid w:val="005A7282"/>
    <w:rsid w:val="005A763F"/>
    <w:rsid w:val="005B0F67"/>
    <w:rsid w:val="005B547D"/>
    <w:rsid w:val="005B75E8"/>
    <w:rsid w:val="005B7F9B"/>
    <w:rsid w:val="005C0546"/>
    <w:rsid w:val="005C0783"/>
    <w:rsid w:val="005C07C8"/>
    <w:rsid w:val="005C0AEE"/>
    <w:rsid w:val="005C1755"/>
    <w:rsid w:val="005C2DF3"/>
    <w:rsid w:val="005C4717"/>
    <w:rsid w:val="005C5533"/>
    <w:rsid w:val="005D1C7B"/>
    <w:rsid w:val="005D256E"/>
    <w:rsid w:val="005D4330"/>
    <w:rsid w:val="005D45F1"/>
    <w:rsid w:val="005D5CFD"/>
    <w:rsid w:val="005D7B18"/>
    <w:rsid w:val="005E010D"/>
    <w:rsid w:val="005E1AF5"/>
    <w:rsid w:val="005E2561"/>
    <w:rsid w:val="005E2AE1"/>
    <w:rsid w:val="005E4935"/>
    <w:rsid w:val="005E59C6"/>
    <w:rsid w:val="005F033D"/>
    <w:rsid w:val="005F1004"/>
    <w:rsid w:val="005F1D98"/>
    <w:rsid w:val="005F2F3F"/>
    <w:rsid w:val="005F30EB"/>
    <w:rsid w:val="005F3A00"/>
    <w:rsid w:val="005F4889"/>
    <w:rsid w:val="005F5798"/>
    <w:rsid w:val="00602713"/>
    <w:rsid w:val="00604314"/>
    <w:rsid w:val="00605410"/>
    <w:rsid w:val="00605C25"/>
    <w:rsid w:val="00606B91"/>
    <w:rsid w:val="00606D22"/>
    <w:rsid w:val="0060711E"/>
    <w:rsid w:val="006076A2"/>
    <w:rsid w:val="00607D13"/>
    <w:rsid w:val="006100AE"/>
    <w:rsid w:val="00610647"/>
    <w:rsid w:val="00610B32"/>
    <w:rsid w:val="00610F01"/>
    <w:rsid w:val="0061194E"/>
    <w:rsid w:val="0061217C"/>
    <w:rsid w:val="00613019"/>
    <w:rsid w:val="006147AA"/>
    <w:rsid w:val="0061585E"/>
    <w:rsid w:val="00615F8A"/>
    <w:rsid w:val="0061623C"/>
    <w:rsid w:val="00617B4F"/>
    <w:rsid w:val="00621A02"/>
    <w:rsid w:val="00623FF5"/>
    <w:rsid w:val="006246C9"/>
    <w:rsid w:val="00625269"/>
    <w:rsid w:val="00625274"/>
    <w:rsid w:val="00625836"/>
    <w:rsid w:val="00625A61"/>
    <w:rsid w:val="00627541"/>
    <w:rsid w:val="00627DE0"/>
    <w:rsid w:val="006300E2"/>
    <w:rsid w:val="00630807"/>
    <w:rsid w:val="006312A1"/>
    <w:rsid w:val="006321DF"/>
    <w:rsid w:val="00632829"/>
    <w:rsid w:val="006332F5"/>
    <w:rsid w:val="00637CF0"/>
    <w:rsid w:val="00641C71"/>
    <w:rsid w:val="00641D59"/>
    <w:rsid w:val="00642409"/>
    <w:rsid w:val="0064574F"/>
    <w:rsid w:val="00646442"/>
    <w:rsid w:val="00647192"/>
    <w:rsid w:val="0065035B"/>
    <w:rsid w:val="00651173"/>
    <w:rsid w:val="00651E1A"/>
    <w:rsid w:val="0065279C"/>
    <w:rsid w:val="006531ED"/>
    <w:rsid w:val="006536C4"/>
    <w:rsid w:val="006536E9"/>
    <w:rsid w:val="006539BC"/>
    <w:rsid w:val="006540B0"/>
    <w:rsid w:val="00654D3A"/>
    <w:rsid w:val="00657275"/>
    <w:rsid w:val="00661D3D"/>
    <w:rsid w:val="006620F5"/>
    <w:rsid w:val="0066352F"/>
    <w:rsid w:val="00663F6F"/>
    <w:rsid w:val="00664465"/>
    <w:rsid w:val="00665B82"/>
    <w:rsid w:val="0066685C"/>
    <w:rsid w:val="00667C9A"/>
    <w:rsid w:val="006710A4"/>
    <w:rsid w:val="00672472"/>
    <w:rsid w:val="00672AD7"/>
    <w:rsid w:val="00672BF2"/>
    <w:rsid w:val="00674349"/>
    <w:rsid w:val="006768F4"/>
    <w:rsid w:val="006773E7"/>
    <w:rsid w:val="00681DCA"/>
    <w:rsid w:val="00682155"/>
    <w:rsid w:val="00682481"/>
    <w:rsid w:val="00682993"/>
    <w:rsid w:val="00682DD7"/>
    <w:rsid w:val="00682F8C"/>
    <w:rsid w:val="006843A0"/>
    <w:rsid w:val="00692703"/>
    <w:rsid w:val="00695909"/>
    <w:rsid w:val="00695E8B"/>
    <w:rsid w:val="006967E3"/>
    <w:rsid w:val="006970CB"/>
    <w:rsid w:val="006974C0"/>
    <w:rsid w:val="006976F8"/>
    <w:rsid w:val="0069780D"/>
    <w:rsid w:val="006A024A"/>
    <w:rsid w:val="006A0A66"/>
    <w:rsid w:val="006A2853"/>
    <w:rsid w:val="006A33B8"/>
    <w:rsid w:val="006A3703"/>
    <w:rsid w:val="006A4A07"/>
    <w:rsid w:val="006A51F1"/>
    <w:rsid w:val="006A55F4"/>
    <w:rsid w:val="006A7F76"/>
    <w:rsid w:val="006B0005"/>
    <w:rsid w:val="006B0E5E"/>
    <w:rsid w:val="006B1308"/>
    <w:rsid w:val="006B1A03"/>
    <w:rsid w:val="006B2792"/>
    <w:rsid w:val="006B2DA3"/>
    <w:rsid w:val="006B3BBB"/>
    <w:rsid w:val="006B4FB7"/>
    <w:rsid w:val="006B7C7D"/>
    <w:rsid w:val="006C0CD7"/>
    <w:rsid w:val="006C1A38"/>
    <w:rsid w:val="006C3667"/>
    <w:rsid w:val="006C4204"/>
    <w:rsid w:val="006C6B98"/>
    <w:rsid w:val="006C7DF6"/>
    <w:rsid w:val="006D0F39"/>
    <w:rsid w:val="006D13D5"/>
    <w:rsid w:val="006D277F"/>
    <w:rsid w:val="006D673E"/>
    <w:rsid w:val="006E0648"/>
    <w:rsid w:val="006E0FFA"/>
    <w:rsid w:val="006E128D"/>
    <w:rsid w:val="006E2F98"/>
    <w:rsid w:val="006E34FD"/>
    <w:rsid w:val="006E434F"/>
    <w:rsid w:val="006E61BA"/>
    <w:rsid w:val="006E65CC"/>
    <w:rsid w:val="006E6FC2"/>
    <w:rsid w:val="006F01FE"/>
    <w:rsid w:val="006F1BAC"/>
    <w:rsid w:val="006F2CFB"/>
    <w:rsid w:val="006F3032"/>
    <w:rsid w:val="006F3A31"/>
    <w:rsid w:val="006F467E"/>
    <w:rsid w:val="006F5A13"/>
    <w:rsid w:val="006F7AC9"/>
    <w:rsid w:val="00700BC3"/>
    <w:rsid w:val="007021FE"/>
    <w:rsid w:val="00702BE9"/>
    <w:rsid w:val="0070396C"/>
    <w:rsid w:val="00705074"/>
    <w:rsid w:val="007064AB"/>
    <w:rsid w:val="00710195"/>
    <w:rsid w:val="007104EB"/>
    <w:rsid w:val="00710F3F"/>
    <w:rsid w:val="007126A7"/>
    <w:rsid w:val="00712764"/>
    <w:rsid w:val="00712CDE"/>
    <w:rsid w:val="0071306B"/>
    <w:rsid w:val="00720386"/>
    <w:rsid w:val="007213AC"/>
    <w:rsid w:val="00721C72"/>
    <w:rsid w:val="00722158"/>
    <w:rsid w:val="00723DB6"/>
    <w:rsid w:val="00723EB1"/>
    <w:rsid w:val="00726A8A"/>
    <w:rsid w:val="007304DD"/>
    <w:rsid w:val="0073069E"/>
    <w:rsid w:val="00733DE8"/>
    <w:rsid w:val="00735F51"/>
    <w:rsid w:val="0073665C"/>
    <w:rsid w:val="007366BE"/>
    <w:rsid w:val="0074227F"/>
    <w:rsid w:val="0074263E"/>
    <w:rsid w:val="00742F0E"/>
    <w:rsid w:val="00743782"/>
    <w:rsid w:val="007441AD"/>
    <w:rsid w:val="00744212"/>
    <w:rsid w:val="00744F1D"/>
    <w:rsid w:val="00746785"/>
    <w:rsid w:val="00746AF2"/>
    <w:rsid w:val="00746BB2"/>
    <w:rsid w:val="007505E9"/>
    <w:rsid w:val="0075155D"/>
    <w:rsid w:val="007516CF"/>
    <w:rsid w:val="0075356F"/>
    <w:rsid w:val="00754254"/>
    <w:rsid w:val="00755F47"/>
    <w:rsid w:val="007662C8"/>
    <w:rsid w:val="0077079C"/>
    <w:rsid w:val="00770F63"/>
    <w:rsid w:val="00771C74"/>
    <w:rsid w:val="007745C6"/>
    <w:rsid w:val="0077528E"/>
    <w:rsid w:val="007756D5"/>
    <w:rsid w:val="00775833"/>
    <w:rsid w:val="0077666E"/>
    <w:rsid w:val="00777699"/>
    <w:rsid w:val="00783724"/>
    <w:rsid w:val="00784C6D"/>
    <w:rsid w:val="00786C56"/>
    <w:rsid w:val="00786F4B"/>
    <w:rsid w:val="00787398"/>
    <w:rsid w:val="00790172"/>
    <w:rsid w:val="00790CA4"/>
    <w:rsid w:val="00793229"/>
    <w:rsid w:val="007932C4"/>
    <w:rsid w:val="007938DE"/>
    <w:rsid w:val="00795C26"/>
    <w:rsid w:val="00796BE6"/>
    <w:rsid w:val="00796D08"/>
    <w:rsid w:val="00797042"/>
    <w:rsid w:val="00797BA1"/>
    <w:rsid w:val="007A1930"/>
    <w:rsid w:val="007A4B52"/>
    <w:rsid w:val="007A6015"/>
    <w:rsid w:val="007A632A"/>
    <w:rsid w:val="007A6736"/>
    <w:rsid w:val="007A731C"/>
    <w:rsid w:val="007A736C"/>
    <w:rsid w:val="007A7CD5"/>
    <w:rsid w:val="007A7DBB"/>
    <w:rsid w:val="007B0022"/>
    <w:rsid w:val="007B03E2"/>
    <w:rsid w:val="007B146F"/>
    <w:rsid w:val="007B2ADF"/>
    <w:rsid w:val="007B355D"/>
    <w:rsid w:val="007B454D"/>
    <w:rsid w:val="007B63A9"/>
    <w:rsid w:val="007B69C4"/>
    <w:rsid w:val="007B70FE"/>
    <w:rsid w:val="007C2617"/>
    <w:rsid w:val="007C437E"/>
    <w:rsid w:val="007C4FFC"/>
    <w:rsid w:val="007C65C5"/>
    <w:rsid w:val="007C6970"/>
    <w:rsid w:val="007C71EC"/>
    <w:rsid w:val="007C7D3A"/>
    <w:rsid w:val="007D1B22"/>
    <w:rsid w:val="007D2F89"/>
    <w:rsid w:val="007D3365"/>
    <w:rsid w:val="007D35FE"/>
    <w:rsid w:val="007D524D"/>
    <w:rsid w:val="007D575B"/>
    <w:rsid w:val="007D5DD5"/>
    <w:rsid w:val="007D5F47"/>
    <w:rsid w:val="007E0208"/>
    <w:rsid w:val="007E3C8F"/>
    <w:rsid w:val="007F10C3"/>
    <w:rsid w:val="007F28BA"/>
    <w:rsid w:val="007F4344"/>
    <w:rsid w:val="007F46C4"/>
    <w:rsid w:val="007F4C6B"/>
    <w:rsid w:val="007F604D"/>
    <w:rsid w:val="007F73FB"/>
    <w:rsid w:val="007F7426"/>
    <w:rsid w:val="008001FC"/>
    <w:rsid w:val="00802109"/>
    <w:rsid w:val="00802BF5"/>
    <w:rsid w:val="0080396E"/>
    <w:rsid w:val="00804C23"/>
    <w:rsid w:val="00804F19"/>
    <w:rsid w:val="00805C84"/>
    <w:rsid w:val="008104BA"/>
    <w:rsid w:val="008129BC"/>
    <w:rsid w:val="0081443C"/>
    <w:rsid w:val="008159E4"/>
    <w:rsid w:val="00815F4F"/>
    <w:rsid w:val="00822078"/>
    <w:rsid w:val="008315B0"/>
    <w:rsid w:val="008317AD"/>
    <w:rsid w:val="00835C6D"/>
    <w:rsid w:val="008372B0"/>
    <w:rsid w:val="0083772D"/>
    <w:rsid w:val="00845DDC"/>
    <w:rsid w:val="008466B8"/>
    <w:rsid w:val="008467E2"/>
    <w:rsid w:val="0084752F"/>
    <w:rsid w:val="00847669"/>
    <w:rsid w:val="008508E2"/>
    <w:rsid w:val="00851295"/>
    <w:rsid w:val="008520AD"/>
    <w:rsid w:val="008537D7"/>
    <w:rsid w:val="00854DC5"/>
    <w:rsid w:val="008570B2"/>
    <w:rsid w:val="00861097"/>
    <w:rsid w:val="00863C08"/>
    <w:rsid w:val="008640B3"/>
    <w:rsid w:val="0087109C"/>
    <w:rsid w:val="00871DFB"/>
    <w:rsid w:val="00872494"/>
    <w:rsid w:val="00872915"/>
    <w:rsid w:val="00874BF3"/>
    <w:rsid w:val="00874D0F"/>
    <w:rsid w:val="00875B9C"/>
    <w:rsid w:val="00880C57"/>
    <w:rsid w:val="00881246"/>
    <w:rsid w:val="00881345"/>
    <w:rsid w:val="0089097F"/>
    <w:rsid w:val="0089233C"/>
    <w:rsid w:val="00892383"/>
    <w:rsid w:val="008928A5"/>
    <w:rsid w:val="008932C7"/>
    <w:rsid w:val="00894839"/>
    <w:rsid w:val="00894BA6"/>
    <w:rsid w:val="008954EF"/>
    <w:rsid w:val="008962A0"/>
    <w:rsid w:val="008A06AC"/>
    <w:rsid w:val="008A06B3"/>
    <w:rsid w:val="008A16D4"/>
    <w:rsid w:val="008A46F5"/>
    <w:rsid w:val="008A500D"/>
    <w:rsid w:val="008A6CBF"/>
    <w:rsid w:val="008A704C"/>
    <w:rsid w:val="008B48AE"/>
    <w:rsid w:val="008B5379"/>
    <w:rsid w:val="008B5B9F"/>
    <w:rsid w:val="008B7BF9"/>
    <w:rsid w:val="008C0787"/>
    <w:rsid w:val="008C1071"/>
    <w:rsid w:val="008C37A7"/>
    <w:rsid w:val="008C3AED"/>
    <w:rsid w:val="008C3F81"/>
    <w:rsid w:val="008C4642"/>
    <w:rsid w:val="008C70C2"/>
    <w:rsid w:val="008D0D59"/>
    <w:rsid w:val="008D10BC"/>
    <w:rsid w:val="008D1202"/>
    <w:rsid w:val="008D277D"/>
    <w:rsid w:val="008D3AE5"/>
    <w:rsid w:val="008D49E5"/>
    <w:rsid w:val="008E0710"/>
    <w:rsid w:val="008E0B2F"/>
    <w:rsid w:val="008E3D18"/>
    <w:rsid w:val="008E4666"/>
    <w:rsid w:val="008E4BB5"/>
    <w:rsid w:val="008E6658"/>
    <w:rsid w:val="008F0AE7"/>
    <w:rsid w:val="008F272C"/>
    <w:rsid w:val="008F44A8"/>
    <w:rsid w:val="008F4AF2"/>
    <w:rsid w:val="00900C30"/>
    <w:rsid w:val="00901BC4"/>
    <w:rsid w:val="00902373"/>
    <w:rsid w:val="009032DD"/>
    <w:rsid w:val="00903662"/>
    <w:rsid w:val="00905815"/>
    <w:rsid w:val="0090594D"/>
    <w:rsid w:val="009073CA"/>
    <w:rsid w:val="00910419"/>
    <w:rsid w:val="009117EF"/>
    <w:rsid w:val="009122F8"/>
    <w:rsid w:val="00914B4E"/>
    <w:rsid w:val="00915462"/>
    <w:rsid w:val="00915A6A"/>
    <w:rsid w:val="00916B14"/>
    <w:rsid w:val="00920413"/>
    <w:rsid w:val="0092226D"/>
    <w:rsid w:val="0092478F"/>
    <w:rsid w:val="00925536"/>
    <w:rsid w:val="009274DC"/>
    <w:rsid w:val="009304F4"/>
    <w:rsid w:val="0093089C"/>
    <w:rsid w:val="00930D47"/>
    <w:rsid w:val="00934562"/>
    <w:rsid w:val="009368E2"/>
    <w:rsid w:val="0094067F"/>
    <w:rsid w:val="009413F9"/>
    <w:rsid w:val="00941521"/>
    <w:rsid w:val="00941AC0"/>
    <w:rsid w:val="009423A2"/>
    <w:rsid w:val="00943CB7"/>
    <w:rsid w:val="00944E44"/>
    <w:rsid w:val="00945821"/>
    <w:rsid w:val="00946AB3"/>
    <w:rsid w:val="00950BF5"/>
    <w:rsid w:val="00950F72"/>
    <w:rsid w:val="00955DC2"/>
    <w:rsid w:val="00957A45"/>
    <w:rsid w:val="0096225D"/>
    <w:rsid w:val="00962B1B"/>
    <w:rsid w:val="009655FA"/>
    <w:rsid w:val="00965DFB"/>
    <w:rsid w:val="00967BD0"/>
    <w:rsid w:val="00971EA7"/>
    <w:rsid w:val="00972658"/>
    <w:rsid w:val="0097273A"/>
    <w:rsid w:val="00974292"/>
    <w:rsid w:val="00976572"/>
    <w:rsid w:val="0097781F"/>
    <w:rsid w:val="0098080F"/>
    <w:rsid w:val="009808DC"/>
    <w:rsid w:val="00980F9D"/>
    <w:rsid w:val="00983ACB"/>
    <w:rsid w:val="00983EE8"/>
    <w:rsid w:val="00986D85"/>
    <w:rsid w:val="00987377"/>
    <w:rsid w:val="009904A5"/>
    <w:rsid w:val="009919C5"/>
    <w:rsid w:val="0099274A"/>
    <w:rsid w:val="00992786"/>
    <w:rsid w:val="00992E2A"/>
    <w:rsid w:val="00993E71"/>
    <w:rsid w:val="00994157"/>
    <w:rsid w:val="009954BA"/>
    <w:rsid w:val="00997898"/>
    <w:rsid w:val="00997D43"/>
    <w:rsid w:val="009A06A0"/>
    <w:rsid w:val="009A161B"/>
    <w:rsid w:val="009A1BAF"/>
    <w:rsid w:val="009A2598"/>
    <w:rsid w:val="009A2A16"/>
    <w:rsid w:val="009A461D"/>
    <w:rsid w:val="009A5CCB"/>
    <w:rsid w:val="009A6546"/>
    <w:rsid w:val="009A6955"/>
    <w:rsid w:val="009A6C65"/>
    <w:rsid w:val="009A7758"/>
    <w:rsid w:val="009B0686"/>
    <w:rsid w:val="009B09AF"/>
    <w:rsid w:val="009B181A"/>
    <w:rsid w:val="009B186A"/>
    <w:rsid w:val="009B23CB"/>
    <w:rsid w:val="009B3FFB"/>
    <w:rsid w:val="009B6C2C"/>
    <w:rsid w:val="009B709C"/>
    <w:rsid w:val="009C1D0B"/>
    <w:rsid w:val="009C2383"/>
    <w:rsid w:val="009C23B1"/>
    <w:rsid w:val="009C28F5"/>
    <w:rsid w:val="009C3253"/>
    <w:rsid w:val="009C33FB"/>
    <w:rsid w:val="009C34B8"/>
    <w:rsid w:val="009C6C74"/>
    <w:rsid w:val="009C6E53"/>
    <w:rsid w:val="009C71F8"/>
    <w:rsid w:val="009C7FB2"/>
    <w:rsid w:val="009D0CF2"/>
    <w:rsid w:val="009D0F71"/>
    <w:rsid w:val="009D1869"/>
    <w:rsid w:val="009D2ABF"/>
    <w:rsid w:val="009D42D9"/>
    <w:rsid w:val="009D5E93"/>
    <w:rsid w:val="009E28B4"/>
    <w:rsid w:val="009E4379"/>
    <w:rsid w:val="009E4778"/>
    <w:rsid w:val="009E4BA6"/>
    <w:rsid w:val="009E4CF1"/>
    <w:rsid w:val="009E5A1B"/>
    <w:rsid w:val="009E66B5"/>
    <w:rsid w:val="009E6D76"/>
    <w:rsid w:val="009E763B"/>
    <w:rsid w:val="009E77A6"/>
    <w:rsid w:val="009F3A8E"/>
    <w:rsid w:val="009F5197"/>
    <w:rsid w:val="009F54D9"/>
    <w:rsid w:val="009F7544"/>
    <w:rsid w:val="009F7995"/>
    <w:rsid w:val="00A00A61"/>
    <w:rsid w:val="00A00FBF"/>
    <w:rsid w:val="00A02B90"/>
    <w:rsid w:val="00A037A2"/>
    <w:rsid w:val="00A03AE7"/>
    <w:rsid w:val="00A03B69"/>
    <w:rsid w:val="00A041AA"/>
    <w:rsid w:val="00A048CA"/>
    <w:rsid w:val="00A051B9"/>
    <w:rsid w:val="00A0588E"/>
    <w:rsid w:val="00A05DB9"/>
    <w:rsid w:val="00A14EF4"/>
    <w:rsid w:val="00A1641B"/>
    <w:rsid w:val="00A21A23"/>
    <w:rsid w:val="00A22AD6"/>
    <w:rsid w:val="00A23BDA"/>
    <w:rsid w:val="00A24CB5"/>
    <w:rsid w:val="00A25E81"/>
    <w:rsid w:val="00A26D9E"/>
    <w:rsid w:val="00A26E7E"/>
    <w:rsid w:val="00A27368"/>
    <w:rsid w:val="00A275C3"/>
    <w:rsid w:val="00A317B7"/>
    <w:rsid w:val="00A32076"/>
    <w:rsid w:val="00A33212"/>
    <w:rsid w:val="00A355FC"/>
    <w:rsid w:val="00A35DD6"/>
    <w:rsid w:val="00A36DAB"/>
    <w:rsid w:val="00A371E4"/>
    <w:rsid w:val="00A40F49"/>
    <w:rsid w:val="00A419DC"/>
    <w:rsid w:val="00A420AD"/>
    <w:rsid w:val="00A42406"/>
    <w:rsid w:val="00A43472"/>
    <w:rsid w:val="00A43584"/>
    <w:rsid w:val="00A45B52"/>
    <w:rsid w:val="00A45C1E"/>
    <w:rsid w:val="00A4765F"/>
    <w:rsid w:val="00A47D00"/>
    <w:rsid w:val="00A47E4F"/>
    <w:rsid w:val="00A47FA0"/>
    <w:rsid w:val="00A502AA"/>
    <w:rsid w:val="00A508F7"/>
    <w:rsid w:val="00A50B1D"/>
    <w:rsid w:val="00A51463"/>
    <w:rsid w:val="00A5371C"/>
    <w:rsid w:val="00A53E55"/>
    <w:rsid w:val="00A5443A"/>
    <w:rsid w:val="00A54E72"/>
    <w:rsid w:val="00A575D8"/>
    <w:rsid w:val="00A57C5D"/>
    <w:rsid w:val="00A61079"/>
    <w:rsid w:val="00A6246E"/>
    <w:rsid w:val="00A6299F"/>
    <w:rsid w:val="00A63CBE"/>
    <w:rsid w:val="00A71120"/>
    <w:rsid w:val="00A717AE"/>
    <w:rsid w:val="00A71918"/>
    <w:rsid w:val="00A71DDC"/>
    <w:rsid w:val="00A72CE1"/>
    <w:rsid w:val="00A73FDC"/>
    <w:rsid w:val="00A74763"/>
    <w:rsid w:val="00A75C69"/>
    <w:rsid w:val="00A75F94"/>
    <w:rsid w:val="00A76D72"/>
    <w:rsid w:val="00A81935"/>
    <w:rsid w:val="00A820AD"/>
    <w:rsid w:val="00A8252A"/>
    <w:rsid w:val="00A82FA6"/>
    <w:rsid w:val="00A853B6"/>
    <w:rsid w:val="00A866C8"/>
    <w:rsid w:val="00A87163"/>
    <w:rsid w:val="00A90089"/>
    <w:rsid w:val="00A92ABF"/>
    <w:rsid w:val="00A93D6A"/>
    <w:rsid w:val="00A94E64"/>
    <w:rsid w:val="00A95032"/>
    <w:rsid w:val="00A95311"/>
    <w:rsid w:val="00A966A7"/>
    <w:rsid w:val="00A970F4"/>
    <w:rsid w:val="00AA210B"/>
    <w:rsid w:val="00AA38A5"/>
    <w:rsid w:val="00AA3D99"/>
    <w:rsid w:val="00AA4FB2"/>
    <w:rsid w:val="00AA5E66"/>
    <w:rsid w:val="00AA5F5C"/>
    <w:rsid w:val="00AA65E8"/>
    <w:rsid w:val="00AB2C68"/>
    <w:rsid w:val="00AB479E"/>
    <w:rsid w:val="00AB6169"/>
    <w:rsid w:val="00AB6C63"/>
    <w:rsid w:val="00AB74B6"/>
    <w:rsid w:val="00AC0322"/>
    <w:rsid w:val="00AC0BA9"/>
    <w:rsid w:val="00AC0F11"/>
    <w:rsid w:val="00AC1E51"/>
    <w:rsid w:val="00AC265A"/>
    <w:rsid w:val="00AC33DE"/>
    <w:rsid w:val="00AC3AF5"/>
    <w:rsid w:val="00AC46B7"/>
    <w:rsid w:val="00AC6B71"/>
    <w:rsid w:val="00AC765D"/>
    <w:rsid w:val="00AC781D"/>
    <w:rsid w:val="00AD295D"/>
    <w:rsid w:val="00AD3328"/>
    <w:rsid w:val="00AD58A8"/>
    <w:rsid w:val="00AD6429"/>
    <w:rsid w:val="00AD6627"/>
    <w:rsid w:val="00AD7084"/>
    <w:rsid w:val="00AD7137"/>
    <w:rsid w:val="00AD7EA9"/>
    <w:rsid w:val="00AE2B1A"/>
    <w:rsid w:val="00AE47F9"/>
    <w:rsid w:val="00AE4C6B"/>
    <w:rsid w:val="00AE55A0"/>
    <w:rsid w:val="00AE6C55"/>
    <w:rsid w:val="00AE71A2"/>
    <w:rsid w:val="00AF1D73"/>
    <w:rsid w:val="00AF5817"/>
    <w:rsid w:val="00AF776A"/>
    <w:rsid w:val="00B004E9"/>
    <w:rsid w:val="00B00634"/>
    <w:rsid w:val="00B01431"/>
    <w:rsid w:val="00B01612"/>
    <w:rsid w:val="00B02856"/>
    <w:rsid w:val="00B02A54"/>
    <w:rsid w:val="00B02DE7"/>
    <w:rsid w:val="00B04B59"/>
    <w:rsid w:val="00B06526"/>
    <w:rsid w:val="00B06A61"/>
    <w:rsid w:val="00B06D35"/>
    <w:rsid w:val="00B07221"/>
    <w:rsid w:val="00B12A91"/>
    <w:rsid w:val="00B14559"/>
    <w:rsid w:val="00B1622A"/>
    <w:rsid w:val="00B17512"/>
    <w:rsid w:val="00B20035"/>
    <w:rsid w:val="00B22EE5"/>
    <w:rsid w:val="00B24296"/>
    <w:rsid w:val="00B246FB"/>
    <w:rsid w:val="00B255C5"/>
    <w:rsid w:val="00B2639A"/>
    <w:rsid w:val="00B26F46"/>
    <w:rsid w:val="00B27B95"/>
    <w:rsid w:val="00B31FFA"/>
    <w:rsid w:val="00B3238C"/>
    <w:rsid w:val="00B32B91"/>
    <w:rsid w:val="00B3331F"/>
    <w:rsid w:val="00B34661"/>
    <w:rsid w:val="00B346C5"/>
    <w:rsid w:val="00B35CAE"/>
    <w:rsid w:val="00B36702"/>
    <w:rsid w:val="00B40B2B"/>
    <w:rsid w:val="00B413F1"/>
    <w:rsid w:val="00B43BEE"/>
    <w:rsid w:val="00B43C6A"/>
    <w:rsid w:val="00B46B1D"/>
    <w:rsid w:val="00B47EC7"/>
    <w:rsid w:val="00B47FAE"/>
    <w:rsid w:val="00B51D4C"/>
    <w:rsid w:val="00B537DE"/>
    <w:rsid w:val="00B53C6D"/>
    <w:rsid w:val="00B55502"/>
    <w:rsid w:val="00B56211"/>
    <w:rsid w:val="00B5702D"/>
    <w:rsid w:val="00B570EF"/>
    <w:rsid w:val="00B57261"/>
    <w:rsid w:val="00B618C9"/>
    <w:rsid w:val="00B63C7E"/>
    <w:rsid w:val="00B63ECC"/>
    <w:rsid w:val="00B6561D"/>
    <w:rsid w:val="00B65704"/>
    <w:rsid w:val="00B664B9"/>
    <w:rsid w:val="00B67D46"/>
    <w:rsid w:val="00B70E05"/>
    <w:rsid w:val="00B71442"/>
    <w:rsid w:val="00B726D8"/>
    <w:rsid w:val="00B72F74"/>
    <w:rsid w:val="00B74049"/>
    <w:rsid w:val="00B759B2"/>
    <w:rsid w:val="00B76A06"/>
    <w:rsid w:val="00B772D3"/>
    <w:rsid w:val="00B7780B"/>
    <w:rsid w:val="00B81A9E"/>
    <w:rsid w:val="00B820CB"/>
    <w:rsid w:val="00B82121"/>
    <w:rsid w:val="00B821D7"/>
    <w:rsid w:val="00B83A10"/>
    <w:rsid w:val="00B846D3"/>
    <w:rsid w:val="00B8619A"/>
    <w:rsid w:val="00B863E9"/>
    <w:rsid w:val="00B87826"/>
    <w:rsid w:val="00B9195F"/>
    <w:rsid w:val="00B930DD"/>
    <w:rsid w:val="00B9357D"/>
    <w:rsid w:val="00B9362D"/>
    <w:rsid w:val="00B9388A"/>
    <w:rsid w:val="00B955E4"/>
    <w:rsid w:val="00B97172"/>
    <w:rsid w:val="00BA096E"/>
    <w:rsid w:val="00BA09AF"/>
    <w:rsid w:val="00BA0AC4"/>
    <w:rsid w:val="00BA0B47"/>
    <w:rsid w:val="00BA25E6"/>
    <w:rsid w:val="00BA5000"/>
    <w:rsid w:val="00BA6C11"/>
    <w:rsid w:val="00BB01A5"/>
    <w:rsid w:val="00BB1DD6"/>
    <w:rsid w:val="00BB32BE"/>
    <w:rsid w:val="00BB3F59"/>
    <w:rsid w:val="00BB7477"/>
    <w:rsid w:val="00BC1A17"/>
    <w:rsid w:val="00BC1F91"/>
    <w:rsid w:val="00BC2B7C"/>
    <w:rsid w:val="00BC33C3"/>
    <w:rsid w:val="00BC669E"/>
    <w:rsid w:val="00BD08FA"/>
    <w:rsid w:val="00BD1018"/>
    <w:rsid w:val="00BD3169"/>
    <w:rsid w:val="00BD36F3"/>
    <w:rsid w:val="00BD3914"/>
    <w:rsid w:val="00BD3DBD"/>
    <w:rsid w:val="00BD441F"/>
    <w:rsid w:val="00BD5775"/>
    <w:rsid w:val="00BD5F9A"/>
    <w:rsid w:val="00BD5FDF"/>
    <w:rsid w:val="00BD6DA4"/>
    <w:rsid w:val="00BD6E6A"/>
    <w:rsid w:val="00BE1A9E"/>
    <w:rsid w:val="00BE20AA"/>
    <w:rsid w:val="00BE22E6"/>
    <w:rsid w:val="00BE2E58"/>
    <w:rsid w:val="00BE2FBA"/>
    <w:rsid w:val="00BE36E1"/>
    <w:rsid w:val="00BE37C4"/>
    <w:rsid w:val="00BE406B"/>
    <w:rsid w:val="00BE4491"/>
    <w:rsid w:val="00BE4A56"/>
    <w:rsid w:val="00BE4BBD"/>
    <w:rsid w:val="00BE60E2"/>
    <w:rsid w:val="00BE68C0"/>
    <w:rsid w:val="00BE6A15"/>
    <w:rsid w:val="00BE7048"/>
    <w:rsid w:val="00BE7BD5"/>
    <w:rsid w:val="00BF1780"/>
    <w:rsid w:val="00BF1BDB"/>
    <w:rsid w:val="00BF1F9B"/>
    <w:rsid w:val="00BF2B3D"/>
    <w:rsid w:val="00BF377A"/>
    <w:rsid w:val="00BF562A"/>
    <w:rsid w:val="00BF575C"/>
    <w:rsid w:val="00BF656B"/>
    <w:rsid w:val="00C018E0"/>
    <w:rsid w:val="00C0316C"/>
    <w:rsid w:val="00C031C7"/>
    <w:rsid w:val="00C03529"/>
    <w:rsid w:val="00C035B0"/>
    <w:rsid w:val="00C036F7"/>
    <w:rsid w:val="00C03B59"/>
    <w:rsid w:val="00C03EEA"/>
    <w:rsid w:val="00C072E5"/>
    <w:rsid w:val="00C077B6"/>
    <w:rsid w:val="00C10A76"/>
    <w:rsid w:val="00C10CE9"/>
    <w:rsid w:val="00C1115F"/>
    <w:rsid w:val="00C12B04"/>
    <w:rsid w:val="00C15A1F"/>
    <w:rsid w:val="00C1672D"/>
    <w:rsid w:val="00C228CD"/>
    <w:rsid w:val="00C234B4"/>
    <w:rsid w:val="00C23521"/>
    <w:rsid w:val="00C249DB"/>
    <w:rsid w:val="00C25CA2"/>
    <w:rsid w:val="00C34258"/>
    <w:rsid w:val="00C34D9C"/>
    <w:rsid w:val="00C355BF"/>
    <w:rsid w:val="00C3625A"/>
    <w:rsid w:val="00C4107C"/>
    <w:rsid w:val="00C42394"/>
    <w:rsid w:val="00C42AF5"/>
    <w:rsid w:val="00C444B2"/>
    <w:rsid w:val="00C45C1D"/>
    <w:rsid w:val="00C47C67"/>
    <w:rsid w:val="00C51345"/>
    <w:rsid w:val="00C514BB"/>
    <w:rsid w:val="00C518B1"/>
    <w:rsid w:val="00C5197F"/>
    <w:rsid w:val="00C51EF7"/>
    <w:rsid w:val="00C52101"/>
    <w:rsid w:val="00C53C00"/>
    <w:rsid w:val="00C5442F"/>
    <w:rsid w:val="00C55597"/>
    <w:rsid w:val="00C56226"/>
    <w:rsid w:val="00C569E4"/>
    <w:rsid w:val="00C61E5C"/>
    <w:rsid w:val="00C63820"/>
    <w:rsid w:val="00C653DD"/>
    <w:rsid w:val="00C65E53"/>
    <w:rsid w:val="00C66CA3"/>
    <w:rsid w:val="00C6736F"/>
    <w:rsid w:val="00C6743B"/>
    <w:rsid w:val="00C67CA6"/>
    <w:rsid w:val="00C7064E"/>
    <w:rsid w:val="00C70F8E"/>
    <w:rsid w:val="00C72240"/>
    <w:rsid w:val="00C72DDF"/>
    <w:rsid w:val="00C7325B"/>
    <w:rsid w:val="00C743C9"/>
    <w:rsid w:val="00C74E0E"/>
    <w:rsid w:val="00C74F08"/>
    <w:rsid w:val="00C773CF"/>
    <w:rsid w:val="00C80123"/>
    <w:rsid w:val="00C809A2"/>
    <w:rsid w:val="00C80B33"/>
    <w:rsid w:val="00C80C5F"/>
    <w:rsid w:val="00C813F7"/>
    <w:rsid w:val="00C83A84"/>
    <w:rsid w:val="00C85DE2"/>
    <w:rsid w:val="00C87690"/>
    <w:rsid w:val="00C87C84"/>
    <w:rsid w:val="00C901C0"/>
    <w:rsid w:val="00C9082D"/>
    <w:rsid w:val="00C913C9"/>
    <w:rsid w:val="00C96547"/>
    <w:rsid w:val="00C97AD0"/>
    <w:rsid w:val="00C97B4C"/>
    <w:rsid w:val="00CA0C6A"/>
    <w:rsid w:val="00CA1511"/>
    <w:rsid w:val="00CA3119"/>
    <w:rsid w:val="00CA442F"/>
    <w:rsid w:val="00CA4467"/>
    <w:rsid w:val="00CA4786"/>
    <w:rsid w:val="00CA4F42"/>
    <w:rsid w:val="00CA5326"/>
    <w:rsid w:val="00CA53B6"/>
    <w:rsid w:val="00CA57E6"/>
    <w:rsid w:val="00CA63EE"/>
    <w:rsid w:val="00CA66B3"/>
    <w:rsid w:val="00CA68F7"/>
    <w:rsid w:val="00CB0373"/>
    <w:rsid w:val="00CB2F8D"/>
    <w:rsid w:val="00CB3144"/>
    <w:rsid w:val="00CB4602"/>
    <w:rsid w:val="00CB5C25"/>
    <w:rsid w:val="00CB7E71"/>
    <w:rsid w:val="00CC26C2"/>
    <w:rsid w:val="00CC38FE"/>
    <w:rsid w:val="00CC3ACC"/>
    <w:rsid w:val="00CC3D52"/>
    <w:rsid w:val="00CC3F17"/>
    <w:rsid w:val="00CC43DE"/>
    <w:rsid w:val="00CC48F5"/>
    <w:rsid w:val="00CC5A36"/>
    <w:rsid w:val="00CC5D2F"/>
    <w:rsid w:val="00CC5E17"/>
    <w:rsid w:val="00CC6283"/>
    <w:rsid w:val="00CC7703"/>
    <w:rsid w:val="00CD11F6"/>
    <w:rsid w:val="00CD67FE"/>
    <w:rsid w:val="00CD7F34"/>
    <w:rsid w:val="00CE0334"/>
    <w:rsid w:val="00CE1026"/>
    <w:rsid w:val="00CE1A6C"/>
    <w:rsid w:val="00CE4502"/>
    <w:rsid w:val="00CE56EB"/>
    <w:rsid w:val="00CE6631"/>
    <w:rsid w:val="00CE6B63"/>
    <w:rsid w:val="00CE6C01"/>
    <w:rsid w:val="00CE7128"/>
    <w:rsid w:val="00CE7DFD"/>
    <w:rsid w:val="00CF08EB"/>
    <w:rsid w:val="00CF0C8D"/>
    <w:rsid w:val="00CF3DEA"/>
    <w:rsid w:val="00CF5937"/>
    <w:rsid w:val="00CF616F"/>
    <w:rsid w:val="00CF67B3"/>
    <w:rsid w:val="00D00143"/>
    <w:rsid w:val="00D02B18"/>
    <w:rsid w:val="00D0438A"/>
    <w:rsid w:val="00D0730E"/>
    <w:rsid w:val="00D07C28"/>
    <w:rsid w:val="00D113E4"/>
    <w:rsid w:val="00D12A69"/>
    <w:rsid w:val="00D141B6"/>
    <w:rsid w:val="00D148EA"/>
    <w:rsid w:val="00D14A70"/>
    <w:rsid w:val="00D1683B"/>
    <w:rsid w:val="00D16D1E"/>
    <w:rsid w:val="00D16F07"/>
    <w:rsid w:val="00D1778F"/>
    <w:rsid w:val="00D17FC9"/>
    <w:rsid w:val="00D21E2B"/>
    <w:rsid w:val="00D241CC"/>
    <w:rsid w:val="00D244BA"/>
    <w:rsid w:val="00D24B73"/>
    <w:rsid w:val="00D261B9"/>
    <w:rsid w:val="00D276C5"/>
    <w:rsid w:val="00D27752"/>
    <w:rsid w:val="00D277E5"/>
    <w:rsid w:val="00D32F69"/>
    <w:rsid w:val="00D333E3"/>
    <w:rsid w:val="00D33DA5"/>
    <w:rsid w:val="00D36C46"/>
    <w:rsid w:val="00D37B1D"/>
    <w:rsid w:val="00D41236"/>
    <w:rsid w:val="00D43F62"/>
    <w:rsid w:val="00D4499D"/>
    <w:rsid w:val="00D4571F"/>
    <w:rsid w:val="00D468CC"/>
    <w:rsid w:val="00D47ED0"/>
    <w:rsid w:val="00D530E2"/>
    <w:rsid w:val="00D544AC"/>
    <w:rsid w:val="00D5472D"/>
    <w:rsid w:val="00D56773"/>
    <w:rsid w:val="00D56FA5"/>
    <w:rsid w:val="00D574C0"/>
    <w:rsid w:val="00D6083B"/>
    <w:rsid w:val="00D62E48"/>
    <w:rsid w:val="00D632C1"/>
    <w:rsid w:val="00D63D1E"/>
    <w:rsid w:val="00D65A28"/>
    <w:rsid w:val="00D67DCD"/>
    <w:rsid w:val="00D72039"/>
    <w:rsid w:val="00D72DCC"/>
    <w:rsid w:val="00D73385"/>
    <w:rsid w:val="00D74582"/>
    <w:rsid w:val="00D76B05"/>
    <w:rsid w:val="00D76ECB"/>
    <w:rsid w:val="00D76F20"/>
    <w:rsid w:val="00D7751C"/>
    <w:rsid w:val="00D80201"/>
    <w:rsid w:val="00D81CDA"/>
    <w:rsid w:val="00D82518"/>
    <w:rsid w:val="00D83BCC"/>
    <w:rsid w:val="00D84B80"/>
    <w:rsid w:val="00D84F8B"/>
    <w:rsid w:val="00D85BD2"/>
    <w:rsid w:val="00D86F1E"/>
    <w:rsid w:val="00D875AD"/>
    <w:rsid w:val="00D9026A"/>
    <w:rsid w:val="00D90B4C"/>
    <w:rsid w:val="00D910F7"/>
    <w:rsid w:val="00D9258B"/>
    <w:rsid w:val="00D92FCC"/>
    <w:rsid w:val="00D93DD8"/>
    <w:rsid w:val="00D96F30"/>
    <w:rsid w:val="00D9715B"/>
    <w:rsid w:val="00D972B4"/>
    <w:rsid w:val="00D97B05"/>
    <w:rsid w:val="00DA0C19"/>
    <w:rsid w:val="00DA1AFC"/>
    <w:rsid w:val="00DA23ED"/>
    <w:rsid w:val="00DA3FDB"/>
    <w:rsid w:val="00DA41DC"/>
    <w:rsid w:val="00DA4A49"/>
    <w:rsid w:val="00DA50C1"/>
    <w:rsid w:val="00DA5B89"/>
    <w:rsid w:val="00DA5EE4"/>
    <w:rsid w:val="00DA6907"/>
    <w:rsid w:val="00DA6E7B"/>
    <w:rsid w:val="00DA7936"/>
    <w:rsid w:val="00DA7ECA"/>
    <w:rsid w:val="00DB206E"/>
    <w:rsid w:val="00DB3DB7"/>
    <w:rsid w:val="00DB3FBF"/>
    <w:rsid w:val="00DB3FFC"/>
    <w:rsid w:val="00DB4C99"/>
    <w:rsid w:val="00DB5B03"/>
    <w:rsid w:val="00DB6344"/>
    <w:rsid w:val="00DB64F9"/>
    <w:rsid w:val="00DB6BA8"/>
    <w:rsid w:val="00DB70C1"/>
    <w:rsid w:val="00DC01C0"/>
    <w:rsid w:val="00DC0364"/>
    <w:rsid w:val="00DC065A"/>
    <w:rsid w:val="00DC268F"/>
    <w:rsid w:val="00DC451C"/>
    <w:rsid w:val="00DD0084"/>
    <w:rsid w:val="00DD402D"/>
    <w:rsid w:val="00DD41AA"/>
    <w:rsid w:val="00DD4DC5"/>
    <w:rsid w:val="00DD590C"/>
    <w:rsid w:val="00DD5EFC"/>
    <w:rsid w:val="00DE084E"/>
    <w:rsid w:val="00DE187A"/>
    <w:rsid w:val="00DE2739"/>
    <w:rsid w:val="00DE30FD"/>
    <w:rsid w:val="00DE3BBE"/>
    <w:rsid w:val="00DE4AF7"/>
    <w:rsid w:val="00DE4C26"/>
    <w:rsid w:val="00DE54C4"/>
    <w:rsid w:val="00DE5A3B"/>
    <w:rsid w:val="00DE5D89"/>
    <w:rsid w:val="00DE6085"/>
    <w:rsid w:val="00DE7455"/>
    <w:rsid w:val="00DF0A37"/>
    <w:rsid w:val="00DF1FA2"/>
    <w:rsid w:val="00DF32A5"/>
    <w:rsid w:val="00DF47CA"/>
    <w:rsid w:val="00DF5660"/>
    <w:rsid w:val="00DF62CA"/>
    <w:rsid w:val="00DF75AF"/>
    <w:rsid w:val="00E00418"/>
    <w:rsid w:val="00E00F7A"/>
    <w:rsid w:val="00E01106"/>
    <w:rsid w:val="00E04199"/>
    <w:rsid w:val="00E04598"/>
    <w:rsid w:val="00E04677"/>
    <w:rsid w:val="00E04EC7"/>
    <w:rsid w:val="00E06F3F"/>
    <w:rsid w:val="00E10858"/>
    <w:rsid w:val="00E10D97"/>
    <w:rsid w:val="00E1266D"/>
    <w:rsid w:val="00E13692"/>
    <w:rsid w:val="00E1616F"/>
    <w:rsid w:val="00E17111"/>
    <w:rsid w:val="00E21813"/>
    <w:rsid w:val="00E22CF3"/>
    <w:rsid w:val="00E2481D"/>
    <w:rsid w:val="00E25084"/>
    <w:rsid w:val="00E26062"/>
    <w:rsid w:val="00E261FA"/>
    <w:rsid w:val="00E26E42"/>
    <w:rsid w:val="00E26FFF"/>
    <w:rsid w:val="00E317DA"/>
    <w:rsid w:val="00E34599"/>
    <w:rsid w:val="00E413BF"/>
    <w:rsid w:val="00E416D4"/>
    <w:rsid w:val="00E427F2"/>
    <w:rsid w:val="00E5098C"/>
    <w:rsid w:val="00E52821"/>
    <w:rsid w:val="00E53689"/>
    <w:rsid w:val="00E53B3A"/>
    <w:rsid w:val="00E541FA"/>
    <w:rsid w:val="00E54BE1"/>
    <w:rsid w:val="00E60D1F"/>
    <w:rsid w:val="00E62F31"/>
    <w:rsid w:val="00E63762"/>
    <w:rsid w:val="00E63838"/>
    <w:rsid w:val="00E655F7"/>
    <w:rsid w:val="00E6636C"/>
    <w:rsid w:val="00E66953"/>
    <w:rsid w:val="00E704AC"/>
    <w:rsid w:val="00E708E8"/>
    <w:rsid w:val="00E70F87"/>
    <w:rsid w:val="00E72224"/>
    <w:rsid w:val="00E72C15"/>
    <w:rsid w:val="00E73972"/>
    <w:rsid w:val="00E7639B"/>
    <w:rsid w:val="00E76A23"/>
    <w:rsid w:val="00E801E1"/>
    <w:rsid w:val="00E806D4"/>
    <w:rsid w:val="00E81368"/>
    <w:rsid w:val="00E87A88"/>
    <w:rsid w:val="00E908F2"/>
    <w:rsid w:val="00E92B96"/>
    <w:rsid w:val="00E952AD"/>
    <w:rsid w:val="00E97671"/>
    <w:rsid w:val="00EA0A6E"/>
    <w:rsid w:val="00EA11CE"/>
    <w:rsid w:val="00EA23AA"/>
    <w:rsid w:val="00EA284D"/>
    <w:rsid w:val="00EA3826"/>
    <w:rsid w:val="00EA4AAC"/>
    <w:rsid w:val="00EA5671"/>
    <w:rsid w:val="00EA700F"/>
    <w:rsid w:val="00EB38D5"/>
    <w:rsid w:val="00EB39F0"/>
    <w:rsid w:val="00EB4101"/>
    <w:rsid w:val="00EB4376"/>
    <w:rsid w:val="00EB4BD2"/>
    <w:rsid w:val="00EB64EE"/>
    <w:rsid w:val="00EB6EA1"/>
    <w:rsid w:val="00EB720E"/>
    <w:rsid w:val="00EC3BAB"/>
    <w:rsid w:val="00ED41A9"/>
    <w:rsid w:val="00ED53CB"/>
    <w:rsid w:val="00ED5FFF"/>
    <w:rsid w:val="00EE0425"/>
    <w:rsid w:val="00EE098E"/>
    <w:rsid w:val="00EE1813"/>
    <w:rsid w:val="00EE3D34"/>
    <w:rsid w:val="00EE3EC8"/>
    <w:rsid w:val="00EE4AD7"/>
    <w:rsid w:val="00EE7616"/>
    <w:rsid w:val="00EE7FA6"/>
    <w:rsid w:val="00EF0DFF"/>
    <w:rsid w:val="00EF1C2C"/>
    <w:rsid w:val="00EF233F"/>
    <w:rsid w:val="00EF3005"/>
    <w:rsid w:val="00EF314F"/>
    <w:rsid w:val="00EF6393"/>
    <w:rsid w:val="00EF6ACC"/>
    <w:rsid w:val="00EF714F"/>
    <w:rsid w:val="00EF762B"/>
    <w:rsid w:val="00F000C3"/>
    <w:rsid w:val="00F006D9"/>
    <w:rsid w:val="00F010A1"/>
    <w:rsid w:val="00F0196C"/>
    <w:rsid w:val="00F01C06"/>
    <w:rsid w:val="00F02C64"/>
    <w:rsid w:val="00F0371D"/>
    <w:rsid w:val="00F03D9C"/>
    <w:rsid w:val="00F04D09"/>
    <w:rsid w:val="00F0551B"/>
    <w:rsid w:val="00F06CC7"/>
    <w:rsid w:val="00F06D84"/>
    <w:rsid w:val="00F100F6"/>
    <w:rsid w:val="00F11A2C"/>
    <w:rsid w:val="00F13DF3"/>
    <w:rsid w:val="00F148E1"/>
    <w:rsid w:val="00F16007"/>
    <w:rsid w:val="00F17C0E"/>
    <w:rsid w:val="00F22DB4"/>
    <w:rsid w:val="00F250B4"/>
    <w:rsid w:val="00F26E2C"/>
    <w:rsid w:val="00F30146"/>
    <w:rsid w:val="00F3152D"/>
    <w:rsid w:val="00F31AD8"/>
    <w:rsid w:val="00F327C3"/>
    <w:rsid w:val="00F32E5D"/>
    <w:rsid w:val="00F34C3F"/>
    <w:rsid w:val="00F406BD"/>
    <w:rsid w:val="00F410FF"/>
    <w:rsid w:val="00F41814"/>
    <w:rsid w:val="00F41CA6"/>
    <w:rsid w:val="00F4218A"/>
    <w:rsid w:val="00F4452C"/>
    <w:rsid w:val="00F45F29"/>
    <w:rsid w:val="00F47F9F"/>
    <w:rsid w:val="00F50DEA"/>
    <w:rsid w:val="00F516CA"/>
    <w:rsid w:val="00F53767"/>
    <w:rsid w:val="00F5573E"/>
    <w:rsid w:val="00F577E0"/>
    <w:rsid w:val="00F6073C"/>
    <w:rsid w:val="00F60AE7"/>
    <w:rsid w:val="00F62BD3"/>
    <w:rsid w:val="00F63CB6"/>
    <w:rsid w:val="00F63EF5"/>
    <w:rsid w:val="00F64B14"/>
    <w:rsid w:val="00F65558"/>
    <w:rsid w:val="00F66392"/>
    <w:rsid w:val="00F66788"/>
    <w:rsid w:val="00F67D42"/>
    <w:rsid w:val="00F70F4F"/>
    <w:rsid w:val="00F72118"/>
    <w:rsid w:val="00F73947"/>
    <w:rsid w:val="00F73F48"/>
    <w:rsid w:val="00F744B0"/>
    <w:rsid w:val="00F75C78"/>
    <w:rsid w:val="00F76321"/>
    <w:rsid w:val="00F77038"/>
    <w:rsid w:val="00F800AB"/>
    <w:rsid w:val="00F813AA"/>
    <w:rsid w:val="00F86479"/>
    <w:rsid w:val="00F86B9C"/>
    <w:rsid w:val="00F87177"/>
    <w:rsid w:val="00F91BA7"/>
    <w:rsid w:val="00F94B13"/>
    <w:rsid w:val="00F956B6"/>
    <w:rsid w:val="00F97746"/>
    <w:rsid w:val="00FA12E3"/>
    <w:rsid w:val="00FA44AB"/>
    <w:rsid w:val="00FA5A21"/>
    <w:rsid w:val="00FA5E1F"/>
    <w:rsid w:val="00FA69B3"/>
    <w:rsid w:val="00FB2301"/>
    <w:rsid w:val="00FB280F"/>
    <w:rsid w:val="00FB2A24"/>
    <w:rsid w:val="00FB2D67"/>
    <w:rsid w:val="00FB3D28"/>
    <w:rsid w:val="00FB4E64"/>
    <w:rsid w:val="00FB563C"/>
    <w:rsid w:val="00FB6962"/>
    <w:rsid w:val="00FB773C"/>
    <w:rsid w:val="00FC0FE3"/>
    <w:rsid w:val="00FC26D1"/>
    <w:rsid w:val="00FC3C96"/>
    <w:rsid w:val="00FC500F"/>
    <w:rsid w:val="00FC5516"/>
    <w:rsid w:val="00FC5767"/>
    <w:rsid w:val="00FC58DC"/>
    <w:rsid w:val="00FC62B1"/>
    <w:rsid w:val="00FC72DF"/>
    <w:rsid w:val="00FC7A90"/>
    <w:rsid w:val="00FD0C5D"/>
    <w:rsid w:val="00FD4A2B"/>
    <w:rsid w:val="00FD5918"/>
    <w:rsid w:val="00FD6C6A"/>
    <w:rsid w:val="00FD700A"/>
    <w:rsid w:val="00FE2439"/>
    <w:rsid w:val="00FE32CC"/>
    <w:rsid w:val="00FE4188"/>
    <w:rsid w:val="00FE6AAF"/>
    <w:rsid w:val="00FE73BC"/>
    <w:rsid w:val="00FE778C"/>
    <w:rsid w:val="00FF05A0"/>
    <w:rsid w:val="00FF145F"/>
    <w:rsid w:val="00FF376A"/>
    <w:rsid w:val="00FF4136"/>
    <w:rsid w:val="00FF46AE"/>
    <w:rsid w:val="00FF4B83"/>
    <w:rsid w:val="00FF4DD4"/>
    <w:rsid w:val="00FF518A"/>
    <w:rsid w:val="00FF798A"/>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12F5A"/>
  <w15:docId w15:val="{DDA80774-AA8D-4EC6-924B-EDD67EA9D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345C"/>
    <w:pPr>
      <w:spacing w:after="200" w:line="276" w:lineRule="auto"/>
      <w:ind w:left="0"/>
    </w:pPr>
    <w:rPr>
      <w:rFonts w:ascii="Arial" w:hAnsi="Arial"/>
      <w:color w:val="000000" w:themeColor="text1"/>
      <w:sz w:val="22"/>
      <w:szCs w:val="18"/>
    </w:rPr>
  </w:style>
  <w:style w:type="paragraph" w:styleId="Heading1">
    <w:name w:val="heading 1"/>
    <w:basedOn w:val="Normal"/>
    <w:next w:val="Normal"/>
    <w:link w:val="Heading1Char"/>
    <w:uiPriority w:val="9"/>
    <w:qFormat/>
    <w:rsid w:val="00CB0373"/>
    <w:pPr>
      <w:keepNext/>
      <w:numPr>
        <w:numId w:val="12"/>
      </w:numPr>
      <w:spacing w:before="400" w:after="240" w:line="240" w:lineRule="auto"/>
      <w:contextualSpacing/>
      <w:outlineLvl w:val="0"/>
    </w:pPr>
    <w:rPr>
      <w:rFonts w:eastAsiaTheme="majorEastAsia" w:cstheme="majorBidi"/>
      <w:color w:val="0D0D0D" w:themeColor="text1" w:themeTint="F2"/>
      <w:spacing w:val="20"/>
      <w:sz w:val="32"/>
      <w:szCs w:val="32"/>
    </w:rPr>
  </w:style>
  <w:style w:type="paragraph" w:styleId="Heading2">
    <w:name w:val="heading 2"/>
    <w:basedOn w:val="Normal"/>
    <w:next w:val="Normal"/>
    <w:link w:val="Heading2Char"/>
    <w:uiPriority w:val="9"/>
    <w:unhideWhenUsed/>
    <w:qFormat/>
    <w:rsid w:val="00537472"/>
    <w:pPr>
      <w:keepNext/>
      <w:numPr>
        <w:ilvl w:val="1"/>
        <w:numId w:val="12"/>
      </w:numPr>
      <w:spacing w:before="120" w:after="240" w:line="240" w:lineRule="auto"/>
      <w:contextualSpacing/>
      <w:outlineLvl w:val="1"/>
    </w:pPr>
    <w:rPr>
      <w:rFonts w:eastAsiaTheme="majorEastAsia" w:cstheme="majorBidi"/>
      <w:color w:val="B2C662" w:themeColor="accent3" w:themeTint="99"/>
      <w:spacing w:val="20"/>
      <w:sz w:val="26"/>
      <w:szCs w:val="26"/>
    </w:rPr>
  </w:style>
  <w:style w:type="paragraph" w:styleId="Heading3">
    <w:name w:val="heading 3"/>
    <w:basedOn w:val="Normal"/>
    <w:next w:val="Normal"/>
    <w:link w:val="Heading3Char"/>
    <w:uiPriority w:val="9"/>
    <w:unhideWhenUsed/>
    <w:qFormat/>
    <w:rsid w:val="000503EB"/>
    <w:pPr>
      <w:keepNext/>
      <w:numPr>
        <w:ilvl w:val="2"/>
        <w:numId w:val="12"/>
      </w:numPr>
      <w:spacing w:before="120" w:after="60" w:line="240" w:lineRule="auto"/>
      <w:contextualSpacing/>
      <w:outlineLvl w:val="2"/>
    </w:pPr>
    <w:rPr>
      <w:rFonts w:eastAsiaTheme="majorEastAsia" w:cstheme="majorBidi"/>
      <w:b/>
      <w:color w:val="auto"/>
      <w:spacing w:val="20"/>
    </w:rPr>
  </w:style>
  <w:style w:type="paragraph" w:styleId="Heading4">
    <w:name w:val="heading 4"/>
    <w:basedOn w:val="Normal"/>
    <w:next w:val="Normal"/>
    <w:link w:val="Heading4Char"/>
    <w:uiPriority w:val="9"/>
    <w:unhideWhenUsed/>
    <w:qFormat/>
    <w:rsid w:val="000503EB"/>
    <w:pPr>
      <w:keepNext/>
      <w:numPr>
        <w:ilvl w:val="3"/>
        <w:numId w:val="12"/>
      </w:numPr>
      <w:pBdr>
        <w:bottom w:val="single" w:sz="4" w:space="1" w:color="71A0DC" w:themeColor="text2" w:themeTint="7F"/>
      </w:pBdr>
      <w:spacing w:before="200" w:after="100" w:line="240" w:lineRule="auto"/>
      <w:contextualSpacing/>
      <w:outlineLvl w:val="3"/>
    </w:pPr>
    <w:rPr>
      <w:rFonts w:asciiTheme="majorHAnsi" w:eastAsiaTheme="majorEastAsia" w:hAnsiTheme="majorHAnsi" w:cstheme="majorBidi"/>
      <w:smallCaps/>
      <w:color w:val="auto"/>
      <w:spacing w:val="20"/>
    </w:rPr>
  </w:style>
  <w:style w:type="paragraph" w:styleId="Heading5">
    <w:name w:val="heading 5"/>
    <w:basedOn w:val="Normal"/>
    <w:next w:val="Normal"/>
    <w:link w:val="Heading5Char"/>
    <w:uiPriority w:val="9"/>
    <w:unhideWhenUsed/>
    <w:qFormat/>
    <w:rsid w:val="00BE22E6"/>
    <w:pPr>
      <w:keepNext/>
      <w:numPr>
        <w:ilvl w:val="4"/>
        <w:numId w:val="2"/>
      </w:numPr>
      <w:pBdr>
        <w:bottom w:val="single" w:sz="4" w:space="1" w:color="auto"/>
      </w:pBdr>
      <w:spacing w:before="200" w:after="100" w:line="240" w:lineRule="auto"/>
      <w:contextualSpacing/>
      <w:outlineLvl w:val="4"/>
    </w:pPr>
    <w:rPr>
      <w:rFonts w:asciiTheme="majorHAnsi" w:eastAsiaTheme="majorEastAsia" w:hAnsiTheme="majorHAnsi" w:cstheme="majorBidi"/>
      <w:smallCaps/>
      <w:spacing w:val="20"/>
    </w:rPr>
  </w:style>
  <w:style w:type="paragraph" w:styleId="Heading6">
    <w:name w:val="heading 6"/>
    <w:basedOn w:val="Normal"/>
    <w:next w:val="Normal"/>
    <w:link w:val="Heading6Char"/>
    <w:uiPriority w:val="9"/>
    <w:semiHidden/>
    <w:unhideWhenUsed/>
    <w:qFormat/>
    <w:rsid w:val="00743782"/>
    <w:pPr>
      <w:keepNext/>
      <w:pBdr>
        <w:bottom w:val="dotted" w:sz="8" w:space="1" w:color="938953" w:themeColor="background2" w:themeShade="7F"/>
      </w:pBdr>
      <w:spacing w:before="200" w:after="100"/>
      <w:contextualSpacing/>
      <w:outlineLvl w:val="5"/>
    </w:pPr>
    <w:rPr>
      <w:rFonts w:asciiTheme="majorHAnsi" w:eastAsiaTheme="majorEastAsia" w:hAnsiTheme="majorHAnsi" w:cstheme="majorBidi"/>
      <w:smallCaps/>
      <w:color w:val="938953" w:themeColor="background2" w:themeShade="7F"/>
      <w:spacing w:val="20"/>
    </w:rPr>
  </w:style>
  <w:style w:type="paragraph" w:styleId="Heading7">
    <w:name w:val="heading 7"/>
    <w:basedOn w:val="Normal"/>
    <w:next w:val="Normal"/>
    <w:link w:val="Heading7Char"/>
    <w:uiPriority w:val="9"/>
    <w:semiHidden/>
    <w:unhideWhenUsed/>
    <w:qFormat/>
    <w:rsid w:val="00743782"/>
    <w:pPr>
      <w:keepNext/>
      <w:pBdr>
        <w:bottom w:val="dotted" w:sz="8" w:space="1" w:color="938953" w:themeColor="background2" w:themeShade="7F"/>
      </w:pBdr>
      <w:spacing w:before="200" w:after="100" w:line="240" w:lineRule="auto"/>
      <w:contextualSpacing/>
      <w:outlineLvl w:val="6"/>
    </w:pPr>
    <w:rPr>
      <w:rFonts w:asciiTheme="majorHAnsi" w:eastAsiaTheme="majorEastAsia" w:hAnsiTheme="majorHAnsi" w:cstheme="majorBidi"/>
      <w:b/>
      <w:smallCaps/>
      <w:color w:val="938953" w:themeColor="background2" w:themeShade="7F"/>
      <w:spacing w:val="20"/>
      <w:sz w:val="16"/>
      <w:szCs w:val="16"/>
    </w:rPr>
  </w:style>
  <w:style w:type="paragraph" w:styleId="Heading8">
    <w:name w:val="heading 8"/>
    <w:basedOn w:val="Normal"/>
    <w:next w:val="Normal"/>
    <w:link w:val="Heading8Char"/>
    <w:uiPriority w:val="9"/>
    <w:semiHidden/>
    <w:unhideWhenUsed/>
    <w:qFormat/>
    <w:rsid w:val="00743782"/>
    <w:pPr>
      <w:keepNext/>
      <w:spacing w:before="200" w:after="60" w:line="240" w:lineRule="auto"/>
      <w:contextualSpacing/>
      <w:outlineLvl w:val="7"/>
    </w:pPr>
    <w:rPr>
      <w:rFonts w:asciiTheme="majorHAnsi" w:eastAsiaTheme="majorEastAsia" w:hAnsiTheme="majorHAnsi" w:cstheme="majorBidi"/>
      <w:b/>
      <w:smallCaps/>
      <w:color w:val="938953" w:themeColor="background2" w:themeShade="7F"/>
      <w:spacing w:val="20"/>
      <w:sz w:val="16"/>
      <w:szCs w:val="16"/>
    </w:rPr>
  </w:style>
  <w:style w:type="paragraph" w:styleId="Heading9">
    <w:name w:val="heading 9"/>
    <w:basedOn w:val="Normal"/>
    <w:next w:val="Normal"/>
    <w:link w:val="Heading9Char"/>
    <w:uiPriority w:val="9"/>
    <w:semiHidden/>
    <w:unhideWhenUsed/>
    <w:qFormat/>
    <w:rsid w:val="00743782"/>
    <w:pPr>
      <w:keepNext/>
      <w:spacing w:before="200" w:after="60" w:line="240" w:lineRule="auto"/>
      <w:contextualSpacing/>
      <w:outlineLvl w:val="8"/>
    </w:pPr>
    <w:rPr>
      <w:rFonts w:asciiTheme="majorHAnsi" w:eastAsiaTheme="majorEastAsia" w:hAnsiTheme="majorHAnsi" w:cstheme="majorBidi"/>
      <w:smallCaps/>
      <w:color w:val="938953"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26A"/>
    <w:pPr>
      <w:spacing w:after="0" w:line="240" w:lineRule="auto"/>
      <w:ind w:left="0"/>
    </w:pPr>
    <w:rPr>
      <w:rFonts w:ascii="Arial" w:eastAsiaTheme="minorEastAsia" w:hAnsi="Arial"/>
      <w:color w:val="000000" w:themeColor="text1"/>
      <w:sz w:val="18"/>
      <w:szCs w:val="18"/>
    </w:rPr>
  </w:style>
  <w:style w:type="character" w:customStyle="1" w:styleId="NoSpacingChar">
    <w:name w:val="No Spacing Char"/>
    <w:basedOn w:val="DefaultParagraphFont"/>
    <w:link w:val="NoSpacing"/>
    <w:uiPriority w:val="1"/>
    <w:rsid w:val="00D9026A"/>
    <w:rPr>
      <w:rFonts w:ascii="Arial" w:eastAsiaTheme="minorEastAsia" w:hAnsi="Arial"/>
      <w:color w:val="000000" w:themeColor="text1"/>
      <w:sz w:val="18"/>
      <w:szCs w:val="18"/>
    </w:rPr>
  </w:style>
  <w:style w:type="table" w:customStyle="1" w:styleId="EASSimpleTable">
    <w:name w:val="EAS Simple Table"/>
    <w:basedOn w:val="TableNormal"/>
    <w:uiPriority w:val="99"/>
    <w:qFormat/>
    <w:rsid w:val="00D9026A"/>
    <w:pPr>
      <w:spacing w:after="0" w:line="240" w:lineRule="auto"/>
      <w:ind w:left="0"/>
    </w:pPr>
    <w:rPr>
      <w:rFonts w:ascii="Arial" w:hAnsi="Arial"/>
      <w:color w:val="000000" w:themeColor="text1"/>
      <w:szCs w:val="18"/>
    </w:rPr>
    <w:tblPr>
      <w:tblBorders>
        <w:bottom w:val="single" w:sz="4" w:space="0" w:color="000000" w:themeColor="text1"/>
      </w:tblBorders>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style>
  <w:style w:type="table" w:customStyle="1" w:styleId="EASXYTable">
    <w:name w:val="EAS XY Table"/>
    <w:basedOn w:val="EASSimpleTable"/>
    <w:uiPriority w:val="99"/>
    <w:qFormat/>
    <w:rsid w:val="00D9026A"/>
    <w:tblPr/>
    <w:tblStylePr w:type="firstRow">
      <w:rPr>
        <w:b/>
      </w:rPr>
      <w:tblPr/>
      <w:trPr>
        <w:cantSplit/>
        <w:tblHeader/>
      </w:trPr>
      <w:tcPr>
        <w:tcBorders>
          <w:top w:val="single" w:sz="4" w:space="0" w:color="000000" w:themeColor="text1"/>
          <w:bottom w:val="single" w:sz="4" w:space="0" w:color="000000" w:themeColor="text1"/>
        </w:tcBorders>
        <w:shd w:val="clear" w:color="auto" w:fill="D9D9D9" w:themeFill="background1" w:themeFillShade="D9"/>
      </w:tcPr>
    </w:tblStylePr>
    <w:tblStylePr w:type="lastRow">
      <w:tblPr/>
      <w:tcPr>
        <w:tcBorders>
          <w:bottom w:val="single" w:sz="4" w:space="0" w:color="000000" w:themeColor="text1"/>
        </w:tcBorders>
      </w:tcPr>
    </w:tblStylePr>
    <w:tblStylePr w:type="firstCol">
      <w:rPr>
        <w:b/>
      </w:rPr>
      <w:tblPr/>
      <w:tcPr>
        <w:tcBorders>
          <w:right w:val="single" w:sz="4" w:space="0" w:color="000000" w:themeColor="text1"/>
        </w:tcBorders>
        <w:shd w:val="clear" w:color="auto" w:fill="D9D9D9" w:themeFill="background1" w:themeFillShade="D9"/>
      </w:tcPr>
    </w:tblStylePr>
    <w:tblStylePr w:type="nwCell">
      <w:tblPr/>
      <w:tcPr>
        <w:shd w:val="clear" w:color="auto" w:fill="D9D9D9" w:themeFill="background1" w:themeFillShade="D9"/>
      </w:tcPr>
    </w:tblStylePr>
  </w:style>
  <w:style w:type="paragraph" w:styleId="Caption">
    <w:name w:val="caption"/>
    <w:basedOn w:val="Normal"/>
    <w:next w:val="Normal"/>
    <w:uiPriority w:val="35"/>
    <w:unhideWhenUsed/>
    <w:qFormat/>
    <w:rsid w:val="00A72CE1"/>
    <w:pPr>
      <w:keepNext/>
      <w:spacing w:line="240" w:lineRule="auto"/>
    </w:pPr>
    <w:rPr>
      <w:b/>
      <w:bCs/>
      <w:color w:val="auto"/>
    </w:rPr>
  </w:style>
  <w:style w:type="paragraph" w:styleId="TableofFigures">
    <w:name w:val="table of figures"/>
    <w:basedOn w:val="Normal"/>
    <w:next w:val="Normal"/>
    <w:uiPriority w:val="99"/>
    <w:unhideWhenUsed/>
    <w:rsid w:val="00D9026A"/>
    <w:pPr>
      <w:tabs>
        <w:tab w:val="right" w:pos="9350"/>
      </w:tabs>
      <w:spacing w:after="0" w:line="360" w:lineRule="auto"/>
    </w:pPr>
  </w:style>
  <w:style w:type="paragraph" w:customStyle="1" w:styleId="Footnote">
    <w:name w:val="Footnote"/>
    <w:basedOn w:val="Normal"/>
    <w:link w:val="FootnoteChar"/>
    <w:qFormat/>
    <w:rsid w:val="00D9026A"/>
    <w:pPr>
      <w:spacing w:after="240" w:line="240" w:lineRule="auto"/>
    </w:pPr>
    <w:rPr>
      <w:color w:val="auto"/>
      <w:sz w:val="16"/>
      <w:szCs w:val="20"/>
    </w:rPr>
  </w:style>
  <w:style w:type="character" w:customStyle="1" w:styleId="FootnoteChar">
    <w:name w:val="Footnote Char"/>
    <w:basedOn w:val="DefaultParagraphFont"/>
    <w:link w:val="Footnote"/>
    <w:rsid w:val="00D9026A"/>
    <w:rPr>
      <w:rFonts w:ascii="Arial" w:hAnsi="Arial"/>
      <w:sz w:val="16"/>
    </w:rPr>
  </w:style>
  <w:style w:type="paragraph" w:styleId="FootnoteText">
    <w:name w:val="footnote text"/>
    <w:basedOn w:val="Normal"/>
    <w:link w:val="FootnoteTextChar"/>
    <w:uiPriority w:val="99"/>
    <w:unhideWhenUsed/>
    <w:qFormat/>
    <w:rsid w:val="00D9026A"/>
    <w:pPr>
      <w:spacing w:after="0" w:line="240" w:lineRule="auto"/>
    </w:pPr>
    <w:rPr>
      <w:color w:val="auto"/>
      <w:sz w:val="16"/>
      <w:szCs w:val="20"/>
    </w:rPr>
  </w:style>
  <w:style w:type="character" w:customStyle="1" w:styleId="FootnoteTextChar">
    <w:name w:val="Footnote Text Char"/>
    <w:basedOn w:val="DefaultParagraphFont"/>
    <w:link w:val="FootnoteText"/>
    <w:uiPriority w:val="99"/>
    <w:rsid w:val="00D9026A"/>
    <w:rPr>
      <w:rFonts w:ascii="Arial" w:hAnsi="Arial"/>
      <w:sz w:val="16"/>
    </w:rPr>
  </w:style>
  <w:style w:type="paragraph" w:styleId="TOC1">
    <w:name w:val="toc 1"/>
    <w:basedOn w:val="Normal"/>
    <w:next w:val="Normal"/>
    <w:autoRedefine/>
    <w:uiPriority w:val="39"/>
    <w:unhideWhenUsed/>
    <w:rsid w:val="00D9026A"/>
    <w:pPr>
      <w:tabs>
        <w:tab w:val="right" w:pos="9350"/>
      </w:tabs>
      <w:spacing w:before="240" w:after="120"/>
    </w:pPr>
    <w:rPr>
      <w:b/>
      <w:szCs w:val="20"/>
    </w:rPr>
  </w:style>
  <w:style w:type="character" w:customStyle="1" w:styleId="Heading1Char">
    <w:name w:val="Heading 1 Char"/>
    <w:basedOn w:val="DefaultParagraphFont"/>
    <w:link w:val="Heading1"/>
    <w:uiPriority w:val="9"/>
    <w:rsid w:val="00096490"/>
    <w:rPr>
      <w:rFonts w:ascii="Arial" w:eastAsiaTheme="majorEastAsia" w:hAnsi="Arial" w:cstheme="majorBidi"/>
      <w:color w:val="0D0D0D" w:themeColor="text1" w:themeTint="F2"/>
      <w:spacing w:val="20"/>
      <w:sz w:val="32"/>
      <w:szCs w:val="32"/>
    </w:rPr>
  </w:style>
  <w:style w:type="character" w:customStyle="1" w:styleId="Heading2Char">
    <w:name w:val="Heading 2 Char"/>
    <w:basedOn w:val="DefaultParagraphFont"/>
    <w:link w:val="Heading2"/>
    <w:uiPriority w:val="9"/>
    <w:rsid w:val="00537472"/>
    <w:rPr>
      <w:rFonts w:ascii="Arial" w:eastAsiaTheme="majorEastAsia" w:hAnsi="Arial" w:cstheme="majorBidi"/>
      <w:color w:val="B2C662" w:themeColor="accent3" w:themeTint="99"/>
      <w:spacing w:val="20"/>
      <w:sz w:val="26"/>
      <w:szCs w:val="26"/>
    </w:rPr>
  </w:style>
  <w:style w:type="character" w:customStyle="1" w:styleId="Heading3Char">
    <w:name w:val="Heading 3 Char"/>
    <w:basedOn w:val="DefaultParagraphFont"/>
    <w:link w:val="Heading3"/>
    <w:uiPriority w:val="9"/>
    <w:rsid w:val="000503EB"/>
    <w:rPr>
      <w:rFonts w:ascii="Arial" w:eastAsiaTheme="majorEastAsia" w:hAnsi="Arial" w:cstheme="majorBidi"/>
      <w:b/>
      <w:spacing w:val="20"/>
      <w:sz w:val="22"/>
      <w:szCs w:val="18"/>
    </w:rPr>
  </w:style>
  <w:style w:type="character" w:customStyle="1" w:styleId="Heading4Char">
    <w:name w:val="Heading 4 Char"/>
    <w:basedOn w:val="DefaultParagraphFont"/>
    <w:link w:val="Heading4"/>
    <w:uiPriority w:val="9"/>
    <w:rsid w:val="000503EB"/>
    <w:rPr>
      <w:rFonts w:asciiTheme="majorHAnsi" w:eastAsiaTheme="majorEastAsia" w:hAnsiTheme="majorHAnsi" w:cstheme="majorBidi"/>
      <w:smallCaps/>
      <w:spacing w:val="20"/>
      <w:sz w:val="22"/>
      <w:szCs w:val="18"/>
    </w:rPr>
  </w:style>
  <w:style w:type="character" w:customStyle="1" w:styleId="Heading5Char">
    <w:name w:val="Heading 5 Char"/>
    <w:basedOn w:val="DefaultParagraphFont"/>
    <w:link w:val="Heading5"/>
    <w:uiPriority w:val="9"/>
    <w:rsid w:val="00BE22E6"/>
    <w:rPr>
      <w:rFonts w:asciiTheme="majorHAnsi" w:eastAsiaTheme="majorEastAsia" w:hAnsiTheme="majorHAnsi" w:cstheme="majorBidi"/>
      <w:smallCaps/>
      <w:color w:val="000000" w:themeColor="text1"/>
      <w:spacing w:val="20"/>
      <w:sz w:val="22"/>
      <w:szCs w:val="18"/>
    </w:rPr>
  </w:style>
  <w:style w:type="character" w:customStyle="1" w:styleId="Heading6Char">
    <w:name w:val="Heading 6 Char"/>
    <w:basedOn w:val="DefaultParagraphFont"/>
    <w:link w:val="Heading6"/>
    <w:uiPriority w:val="9"/>
    <w:semiHidden/>
    <w:rsid w:val="00D9026A"/>
    <w:rPr>
      <w:rFonts w:asciiTheme="majorHAnsi" w:eastAsiaTheme="majorEastAsia" w:hAnsiTheme="majorHAnsi" w:cstheme="majorBidi"/>
      <w:smallCaps/>
      <w:color w:val="938953" w:themeColor="background2" w:themeShade="7F"/>
      <w:spacing w:val="20"/>
      <w:sz w:val="22"/>
      <w:szCs w:val="18"/>
    </w:rPr>
  </w:style>
  <w:style w:type="character" w:customStyle="1" w:styleId="Heading7Char">
    <w:name w:val="Heading 7 Char"/>
    <w:basedOn w:val="DefaultParagraphFont"/>
    <w:link w:val="Heading7"/>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8Char">
    <w:name w:val="Heading 8 Char"/>
    <w:basedOn w:val="DefaultParagraphFont"/>
    <w:link w:val="Heading8"/>
    <w:uiPriority w:val="9"/>
    <w:semiHidden/>
    <w:rsid w:val="00D9026A"/>
    <w:rPr>
      <w:rFonts w:asciiTheme="majorHAnsi" w:eastAsiaTheme="majorEastAsia" w:hAnsiTheme="majorHAnsi" w:cstheme="majorBidi"/>
      <w:b/>
      <w:smallCaps/>
      <w:color w:val="938953" w:themeColor="background2" w:themeShade="7F"/>
      <w:spacing w:val="20"/>
      <w:sz w:val="16"/>
      <w:szCs w:val="16"/>
    </w:rPr>
  </w:style>
  <w:style w:type="character" w:customStyle="1" w:styleId="Heading9Char">
    <w:name w:val="Heading 9 Char"/>
    <w:basedOn w:val="DefaultParagraphFont"/>
    <w:link w:val="Heading9"/>
    <w:uiPriority w:val="9"/>
    <w:semiHidden/>
    <w:rsid w:val="00D9026A"/>
    <w:rPr>
      <w:rFonts w:asciiTheme="majorHAnsi" w:eastAsiaTheme="majorEastAsia" w:hAnsiTheme="majorHAnsi" w:cstheme="majorBidi"/>
      <w:smallCaps/>
      <w:color w:val="938953" w:themeColor="background2" w:themeShade="7F"/>
      <w:spacing w:val="20"/>
      <w:sz w:val="16"/>
      <w:szCs w:val="16"/>
    </w:rPr>
  </w:style>
  <w:style w:type="paragraph" w:styleId="TOC2">
    <w:name w:val="toc 2"/>
    <w:basedOn w:val="Normal"/>
    <w:next w:val="Normal"/>
    <w:autoRedefine/>
    <w:uiPriority w:val="39"/>
    <w:unhideWhenUsed/>
    <w:rsid w:val="00D9026A"/>
    <w:pPr>
      <w:tabs>
        <w:tab w:val="left" w:pos="720"/>
        <w:tab w:val="right" w:pos="9350"/>
      </w:tabs>
      <w:spacing w:after="0"/>
      <w:ind w:left="245"/>
    </w:pPr>
    <w:rPr>
      <w:i/>
      <w:iCs/>
      <w:szCs w:val="20"/>
    </w:rPr>
  </w:style>
  <w:style w:type="paragraph" w:styleId="TOC3">
    <w:name w:val="toc 3"/>
    <w:basedOn w:val="Normal"/>
    <w:next w:val="Normal"/>
    <w:autoRedefine/>
    <w:uiPriority w:val="39"/>
    <w:unhideWhenUsed/>
    <w:rsid w:val="00D9026A"/>
    <w:pPr>
      <w:spacing w:after="0"/>
      <w:ind w:left="480"/>
    </w:pPr>
    <w:rPr>
      <w:szCs w:val="20"/>
    </w:rPr>
  </w:style>
  <w:style w:type="paragraph" w:styleId="TOC4">
    <w:name w:val="toc 4"/>
    <w:basedOn w:val="Normal"/>
    <w:next w:val="Normal"/>
    <w:autoRedefine/>
    <w:uiPriority w:val="39"/>
    <w:unhideWhenUsed/>
    <w:rsid w:val="00D9026A"/>
    <w:pPr>
      <w:spacing w:after="0"/>
      <w:ind w:left="720"/>
    </w:pPr>
    <w:rPr>
      <w:szCs w:val="20"/>
    </w:rPr>
  </w:style>
  <w:style w:type="paragraph" w:styleId="TOC5">
    <w:name w:val="toc 5"/>
    <w:basedOn w:val="Normal"/>
    <w:next w:val="Normal"/>
    <w:autoRedefine/>
    <w:uiPriority w:val="39"/>
    <w:unhideWhenUsed/>
    <w:rsid w:val="00D9026A"/>
    <w:pPr>
      <w:spacing w:after="0"/>
      <w:ind w:left="960"/>
    </w:pPr>
    <w:rPr>
      <w:szCs w:val="20"/>
    </w:rPr>
  </w:style>
  <w:style w:type="paragraph" w:styleId="TOC6">
    <w:name w:val="toc 6"/>
    <w:basedOn w:val="Normal"/>
    <w:next w:val="Normal"/>
    <w:autoRedefine/>
    <w:uiPriority w:val="39"/>
    <w:unhideWhenUsed/>
    <w:rsid w:val="00D9026A"/>
    <w:pPr>
      <w:spacing w:after="0"/>
      <w:ind w:left="1200"/>
    </w:pPr>
    <w:rPr>
      <w:szCs w:val="20"/>
    </w:rPr>
  </w:style>
  <w:style w:type="paragraph" w:styleId="TOC7">
    <w:name w:val="toc 7"/>
    <w:basedOn w:val="Normal"/>
    <w:next w:val="Normal"/>
    <w:autoRedefine/>
    <w:uiPriority w:val="39"/>
    <w:unhideWhenUsed/>
    <w:rsid w:val="00D9026A"/>
    <w:pPr>
      <w:spacing w:after="0"/>
      <w:ind w:left="1440"/>
    </w:pPr>
    <w:rPr>
      <w:szCs w:val="20"/>
    </w:rPr>
  </w:style>
  <w:style w:type="paragraph" w:styleId="TOC8">
    <w:name w:val="toc 8"/>
    <w:basedOn w:val="Normal"/>
    <w:next w:val="Normal"/>
    <w:autoRedefine/>
    <w:uiPriority w:val="39"/>
    <w:unhideWhenUsed/>
    <w:rsid w:val="00D9026A"/>
    <w:pPr>
      <w:spacing w:after="0"/>
      <w:ind w:left="1680"/>
    </w:pPr>
    <w:rPr>
      <w:szCs w:val="20"/>
    </w:rPr>
  </w:style>
  <w:style w:type="paragraph" w:styleId="TOC9">
    <w:name w:val="toc 9"/>
    <w:basedOn w:val="Normal"/>
    <w:next w:val="Normal"/>
    <w:autoRedefine/>
    <w:uiPriority w:val="39"/>
    <w:unhideWhenUsed/>
    <w:rsid w:val="00D9026A"/>
    <w:pPr>
      <w:spacing w:after="0"/>
      <w:ind w:left="1920"/>
    </w:pPr>
    <w:rPr>
      <w:szCs w:val="20"/>
    </w:rPr>
  </w:style>
  <w:style w:type="paragraph" w:styleId="CommentText">
    <w:name w:val="annotation text"/>
    <w:basedOn w:val="Normal"/>
    <w:link w:val="CommentTextChar"/>
    <w:uiPriority w:val="99"/>
    <w:unhideWhenUsed/>
    <w:rsid w:val="00D9026A"/>
    <w:pPr>
      <w:spacing w:line="240" w:lineRule="auto"/>
    </w:pPr>
  </w:style>
  <w:style w:type="character" w:customStyle="1" w:styleId="CommentTextChar">
    <w:name w:val="Comment Text Char"/>
    <w:basedOn w:val="DefaultParagraphFont"/>
    <w:link w:val="CommentText"/>
    <w:uiPriority w:val="99"/>
    <w:rsid w:val="00D9026A"/>
    <w:rPr>
      <w:rFonts w:ascii="Arial" w:hAnsi="Arial"/>
      <w:color w:val="000000" w:themeColor="text1"/>
      <w:sz w:val="22"/>
      <w:szCs w:val="18"/>
    </w:rPr>
  </w:style>
  <w:style w:type="paragraph" w:styleId="Header">
    <w:name w:val="header"/>
    <w:basedOn w:val="Normal"/>
    <w:link w:val="HeaderChar"/>
    <w:uiPriority w:val="99"/>
    <w:unhideWhenUsed/>
    <w:rsid w:val="00D9026A"/>
    <w:pPr>
      <w:keepNext/>
      <w:tabs>
        <w:tab w:val="center" w:pos="4513"/>
        <w:tab w:val="right" w:pos="9026"/>
      </w:tabs>
      <w:spacing w:after="0" w:line="240" w:lineRule="auto"/>
    </w:pPr>
  </w:style>
  <w:style w:type="character" w:customStyle="1" w:styleId="HeaderChar">
    <w:name w:val="Header Char"/>
    <w:basedOn w:val="DefaultParagraphFont"/>
    <w:link w:val="Header"/>
    <w:uiPriority w:val="99"/>
    <w:rsid w:val="00D9026A"/>
    <w:rPr>
      <w:rFonts w:ascii="Arial" w:hAnsi="Arial"/>
      <w:color w:val="000000" w:themeColor="text1"/>
      <w:sz w:val="22"/>
      <w:szCs w:val="18"/>
    </w:rPr>
  </w:style>
  <w:style w:type="paragraph" w:styleId="Footer">
    <w:name w:val="footer"/>
    <w:basedOn w:val="Normal"/>
    <w:link w:val="FooterChar"/>
    <w:uiPriority w:val="99"/>
    <w:unhideWhenUsed/>
    <w:rsid w:val="00D902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026A"/>
    <w:rPr>
      <w:rFonts w:ascii="Arial" w:hAnsi="Arial"/>
      <w:color w:val="000000" w:themeColor="text1"/>
      <w:sz w:val="22"/>
      <w:szCs w:val="18"/>
    </w:rPr>
  </w:style>
  <w:style w:type="character" w:styleId="FootnoteReference">
    <w:name w:val="footnote reference"/>
    <w:basedOn w:val="DefaultParagraphFont"/>
    <w:uiPriority w:val="99"/>
    <w:semiHidden/>
    <w:unhideWhenUsed/>
    <w:rsid w:val="00D9026A"/>
    <w:rPr>
      <w:vertAlign w:val="superscript"/>
    </w:rPr>
  </w:style>
  <w:style w:type="character" w:styleId="CommentReference">
    <w:name w:val="annotation reference"/>
    <w:basedOn w:val="DefaultParagraphFont"/>
    <w:uiPriority w:val="99"/>
    <w:semiHidden/>
    <w:unhideWhenUsed/>
    <w:rsid w:val="00D9026A"/>
    <w:rPr>
      <w:sz w:val="16"/>
      <w:szCs w:val="16"/>
    </w:rPr>
  </w:style>
  <w:style w:type="character" w:styleId="EndnoteReference">
    <w:name w:val="endnote reference"/>
    <w:basedOn w:val="DefaultParagraphFont"/>
    <w:uiPriority w:val="99"/>
    <w:semiHidden/>
    <w:unhideWhenUsed/>
    <w:rsid w:val="00D9026A"/>
    <w:rPr>
      <w:vertAlign w:val="superscript"/>
    </w:rPr>
  </w:style>
  <w:style w:type="paragraph" w:styleId="EndnoteText">
    <w:name w:val="endnote text"/>
    <w:basedOn w:val="Normal"/>
    <w:link w:val="EndnoteTextChar"/>
    <w:uiPriority w:val="99"/>
    <w:semiHidden/>
    <w:unhideWhenUsed/>
    <w:rsid w:val="00D9026A"/>
    <w:pPr>
      <w:spacing w:after="0" w:line="240" w:lineRule="auto"/>
    </w:pPr>
    <w:rPr>
      <w:szCs w:val="20"/>
    </w:rPr>
  </w:style>
  <w:style w:type="character" w:customStyle="1" w:styleId="EndnoteTextChar">
    <w:name w:val="Endnote Text Char"/>
    <w:basedOn w:val="DefaultParagraphFont"/>
    <w:link w:val="EndnoteText"/>
    <w:uiPriority w:val="99"/>
    <w:semiHidden/>
    <w:rsid w:val="00D9026A"/>
    <w:rPr>
      <w:rFonts w:ascii="Arial" w:hAnsi="Arial"/>
      <w:color w:val="000000" w:themeColor="text1"/>
      <w:sz w:val="22"/>
    </w:rPr>
  </w:style>
  <w:style w:type="paragraph" w:styleId="Title">
    <w:name w:val="Title"/>
    <w:next w:val="Normal"/>
    <w:link w:val="TitleChar"/>
    <w:uiPriority w:val="10"/>
    <w:qFormat/>
    <w:rsid w:val="00D9026A"/>
    <w:pPr>
      <w:spacing w:line="240" w:lineRule="auto"/>
      <w:ind w:left="0"/>
      <w:contextualSpacing/>
    </w:pPr>
    <w:rPr>
      <w:rFonts w:asciiTheme="majorHAnsi" w:eastAsiaTheme="majorEastAsia" w:hAnsiTheme="majorHAnsi" w:cstheme="majorBidi"/>
      <w:bCs/>
      <w:smallCaps/>
      <w:color w:val="17365D" w:themeColor="text2" w:themeShade="BF"/>
      <w:spacing w:val="5"/>
      <w:sz w:val="72"/>
      <w:szCs w:val="72"/>
      <w:lang w:val="en-US" w:bidi="en-US"/>
    </w:rPr>
  </w:style>
  <w:style w:type="character" w:customStyle="1" w:styleId="TitleChar">
    <w:name w:val="Title Char"/>
    <w:basedOn w:val="DefaultParagraphFont"/>
    <w:link w:val="Title"/>
    <w:uiPriority w:val="10"/>
    <w:rsid w:val="00D9026A"/>
    <w:rPr>
      <w:rFonts w:asciiTheme="majorHAnsi" w:eastAsiaTheme="majorEastAsia" w:hAnsiTheme="majorHAnsi" w:cstheme="majorBidi"/>
      <w:bCs/>
      <w:smallCaps/>
      <w:color w:val="17365D" w:themeColor="text2" w:themeShade="BF"/>
      <w:spacing w:val="5"/>
      <w:sz w:val="72"/>
      <w:szCs w:val="72"/>
      <w:lang w:val="en-US" w:bidi="en-US"/>
    </w:rPr>
  </w:style>
  <w:style w:type="paragraph" w:styleId="Subtitle">
    <w:name w:val="Subtitle"/>
    <w:next w:val="Normal"/>
    <w:link w:val="SubtitleChar"/>
    <w:uiPriority w:val="11"/>
    <w:qFormat/>
    <w:rsid w:val="00D9026A"/>
    <w:pPr>
      <w:spacing w:after="600" w:line="240" w:lineRule="auto"/>
      <w:ind w:left="0"/>
    </w:pPr>
    <w:rPr>
      <w:rFonts w:eastAsiaTheme="minorEastAsia"/>
      <w:bCs/>
      <w:smallCaps/>
      <w:color w:val="938953" w:themeColor="background2" w:themeShade="7F"/>
      <w:spacing w:val="5"/>
      <w:sz w:val="28"/>
      <w:szCs w:val="28"/>
      <w:lang w:val="en-US" w:bidi="en-US"/>
    </w:rPr>
  </w:style>
  <w:style w:type="character" w:customStyle="1" w:styleId="SubtitleChar">
    <w:name w:val="Subtitle Char"/>
    <w:basedOn w:val="DefaultParagraphFont"/>
    <w:link w:val="Subtitle"/>
    <w:uiPriority w:val="11"/>
    <w:rsid w:val="00D9026A"/>
    <w:rPr>
      <w:rFonts w:eastAsiaTheme="minorEastAsia"/>
      <w:bCs/>
      <w:smallCaps/>
      <w:color w:val="938953" w:themeColor="background2" w:themeShade="7F"/>
      <w:spacing w:val="5"/>
      <w:sz w:val="28"/>
      <w:szCs w:val="28"/>
      <w:lang w:val="en-US" w:bidi="en-US"/>
    </w:rPr>
  </w:style>
  <w:style w:type="character" w:styleId="Hyperlink">
    <w:name w:val="Hyperlink"/>
    <w:basedOn w:val="DefaultParagraphFont"/>
    <w:uiPriority w:val="99"/>
    <w:unhideWhenUsed/>
    <w:rsid w:val="00D9026A"/>
    <w:rPr>
      <w:color w:val="000000" w:themeColor="hyperlink"/>
      <w:u w:val="single"/>
    </w:rPr>
  </w:style>
  <w:style w:type="character" w:styleId="FollowedHyperlink">
    <w:name w:val="FollowedHyperlink"/>
    <w:basedOn w:val="DefaultParagraphFont"/>
    <w:uiPriority w:val="99"/>
    <w:semiHidden/>
    <w:unhideWhenUsed/>
    <w:rsid w:val="00D9026A"/>
    <w:rPr>
      <w:color w:val="800080" w:themeColor="followedHyperlink"/>
      <w:u w:val="single"/>
    </w:rPr>
  </w:style>
  <w:style w:type="character" w:styleId="Strong">
    <w:name w:val="Strong"/>
    <w:uiPriority w:val="22"/>
    <w:qFormat/>
    <w:rsid w:val="00D9026A"/>
    <w:rPr>
      <w:b/>
      <w:bCs w:val="0"/>
      <w:color w:val="FFFFFF" w:themeColor="background1"/>
      <w:sz w:val="20"/>
      <w:szCs w:val="20"/>
    </w:rPr>
  </w:style>
  <w:style w:type="character" w:styleId="Emphasis">
    <w:name w:val="Emphasis"/>
    <w:uiPriority w:val="20"/>
    <w:qFormat/>
    <w:rsid w:val="00D9026A"/>
    <w:rPr>
      <w:b/>
      <w:bCs w:val="0"/>
      <w:smallCaps/>
      <w:dstrike w:val="0"/>
      <w:color w:val="5A5A5A" w:themeColor="text1" w:themeTint="A5"/>
      <w:spacing w:val="20"/>
      <w:kern w:val="0"/>
      <w:vertAlign w:val="baseline"/>
    </w:rPr>
  </w:style>
  <w:style w:type="paragraph" w:styleId="DocumentMap">
    <w:name w:val="Document Map"/>
    <w:basedOn w:val="Normal"/>
    <w:link w:val="DocumentMapChar"/>
    <w:uiPriority w:val="99"/>
    <w:semiHidden/>
    <w:unhideWhenUsed/>
    <w:rsid w:val="00D9026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9026A"/>
    <w:rPr>
      <w:rFonts w:ascii="Tahoma" w:hAnsi="Tahoma" w:cs="Tahoma"/>
      <w:color w:val="000000" w:themeColor="text1"/>
      <w:sz w:val="16"/>
      <w:szCs w:val="16"/>
    </w:rPr>
  </w:style>
  <w:style w:type="paragraph" w:styleId="NormalWeb">
    <w:name w:val="Normal (Web)"/>
    <w:basedOn w:val="Normal"/>
    <w:uiPriority w:val="99"/>
    <w:unhideWhenUsed/>
    <w:rsid w:val="00D9026A"/>
    <w:pPr>
      <w:spacing w:before="100" w:beforeAutospacing="1" w:after="100" w:afterAutospacing="1" w:line="240" w:lineRule="auto"/>
    </w:pPr>
    <w:rPr>
      <w:rFonts w:ascii="Times New Roman" w:eastAsia="Times New Roman" w:hAnsi="Times New Roman" w:cs="Times New Roman"/>
      <w:bCs/>
      <w:color w:val="auto"/>
      <w:sz w:val="24"/>
      <w:szCs w:val="24"/>
      <w:lang w:eastAsia="en-AU"/>
    </w:rPr>
  </w:style>
  <w:style w:type="paragraph" w:styleId="CommentSubject">
    <w:name w:val="annotation subject"/>
    <w:basedOn w:val="CommentText"/>
    <w:next w:val="CommentText"/>
    <w:link w:val="CommentSubjectChar"/>
    <w:uiPriority w:val="99"/>
    <w:semiHidden/>
    <w:unhideWhenUsed/>
    <w:rsid w:val="00D9026A"/>
    <w:rPr>
      <w:b/>
    </w:rPr>
  </w:style>
  <w:style w:type="character" w:customStyle="1" w:styleId="CommentSubjectChar">
    <w:name w:val="Comment Subject Char"/>
    <w:basedOn w:val="CommentTextChar"/>
    <w:link w:val="CommentSubject"/>
    <w:uiPriority w:val="99"/>
    <w:semiHidden/>
    <w:rsid w:val="00D9026A"/>
    <w:rPr>
      <w:rFonts w:ascii="Arial" w:hAnsi="Arial"/>
      <w:b/>
      <w:color w:val="000000" w:themeColor="text1"/>
      <w:sz w:val="22"/>
      <w:szCs w:val="18"/>
    </w:rPr>
  </w:style>
  <w:style w:type="paragraph" w:styleId="BalloonText">
    <w:name w:val="Balloon Text"/>
    <w:basedOn w:val="Normal"/>
    <w:link w:val="BalloonTextChar"/>
    <w:uiPriority w:val="99"/>
    <w:semiHidden/>
    <w:unhideWhenUsed/>
    <w:rsid w:val="00D902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26A"/>
    <w:rPr>
      <w:rFonts w:ascii="Tahoma" w:hAnsi="Tahoma" w:cs="Tahoma"/>
      <w:color w:val="000000" w:themeColor="text1"/>
      <w:sz w:val="16"/>
      <w:szCs w:val="16"/>
    </w:rPr>
  </w:style>
  <w:style w:type="table" w:styleId="TableGrid">
    <w:name w:val="Table Grid"/>
    <w:basedOn w:val="TableNormal"/>
    <w:uiPriority w:val="39"/>
    <w:rsid w:val="00D9026A"/>
    <w:pPr>
      <w:spacing w:after="0" w:line="240" w:lineRule="auto"/>
      <w:ind w:left="0"/>
    </w:pPr>
    <w:rPr>
      <w:bCs/>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D9026A"/>
    <w:rPr>
      <w:color w:val="808080"/>
    </w:rPr>
  </w:style>
  <w:style w:type="paragraph" w:styleId="ListParagraph">
    <w:name w:val="List Paragraph"/>
    <w:basedOn w:val="Normal"/>
    <w:link w:val="ListParagraphChar"/>
    <w:uiPriority w:val="34"/>
    <w:qFormat/>
    <w:rsid w:val="00D9026A"/>
    <w:pPr>
      <w:ind w:left="720"/>
    </w:pPr>
  </w:style>
  <w:style w:type="paragraph" w:styleId="Quote">
    <w:name w:val="Quote"/>
    <w:basedOn w:val="Normal"/>
    <w:next w:val="Normal"/>
    <w:link w:val="QuoteChar"/>
    <w:uiPriority w:val="29"/>
    <w:qFormat/>
    <w:rsid w:val="00D9026A"/>
    <w:rPr>
      <w:i/>
      <w:iCs/>
    </w:rPr>
  </w:style>
  <w:style w:type="character" w:customStyle="1" w:styleId="QuoteChar">
    <w:name w:val="Quote Char"/>
    <w:basedOn w:val="DefaultParagraphFont"/>
    <w:link w:val="Quote"/>
    <w:uiPriority w:val="29"/>
    <w:rsid w:val="00D9026A"/>
    <w:rPr>
      <w:rFonts w:ascii="Arial" w:hAnsi="Arial"/>
      <w:i/>
      <w:iCs/>
      <w:color w:val="000000" w:themeColor="text1"/>
      <w:sz w:val="22"/>
      <w:szCs w:val="18"/>
    </w:rPr>
  </w:style>
  <w:style w:type="paragraph" w:styleId="IntenseQuote">
    <w:name w:val="Intense Quote"/>
    <w:basedOn w:val="Normal"/>
    <w:next w:val="Normal"/>
    <w:link w:val="IntenseQuoteChar"/>
    <w:uiPriority w:val="30"/>
    <w:qFormat/>
    <w:rsid w:val="00D9026A"/>
    <w:pPr>
      <w:pBdr>
        <w:top w:val="single" w:sz="4" w:space="12" w:color="9F9F9F" w:themeColor="accent1" w:themeTint="BF"/>
        <w:left w:val="single" w:sz="4" w:space="15" w:color="9F9F9F" w:themeColor="accent1" w:themeTint="BF"/>
        <w:bottom w:val="single" w:sz="12" w:space="10" w:color="5F5F5F" w:themeColor="accent1" w:themeShade="BF"/>
        <w:right w:val="single" w:sz="12" w:space="15" w:color="5F5F5F" w:themeColor="accent1" w:themeShade="BF"/>
        <w:between w:val="single" w:sz="4" w:space="12" w:color="9F9F9F" w:themeColor="accent1" w:themeTint="BF"/>
        <w:bar w:val="single" w:sz="4" w:color="9F9F9F" w:themeColor="accent1" w:themeTint="BF"/>
      </w:pBdr>
      <w:spacing w:line="300" w:lineRule="auto"/>
      <w:ind w:left="2506" w:right="432"/>
    </w:pPr>
    <w:rPr>
      <w:rFonts w:asciiTheme="majorHAnsi" w:eastAsiaTheme="majorEastAsia" w:hAnsiTheme="majorHAnsi" w:cstheme="majorBidi"/>
      <w:smallCaps/>
      <w:color w:val="5F5F5F" w:themeColor="accent1" w:themeShade="BF"/>
    </w:rPr>
  </w:style>
  <w:style w:type="character" w:customStyle="1" w:styleId="IntenseQuoteChar">
    <w:name w:val="Intense Quote Char"/>
    <w:basedOn w:val="DefaultParagraphFont"/>
    <w:link w:val="IntenseQuote"/>
    <w:uiPriority w:val="30"/>
    <w:rsid w:val="00D9026A"/>
    <w:rPr>
      <w:rFonts w:asciiTheme="majorHAnsi" w:eastAsiaTheme="majorEastAsia" w:hAnsiTheme="majorHAnsi" w:cstheme="majorBidi"/>
      <w:smallCaps/>
      <w:color w:val="5F5F5F" w:themeColor="accent1" w:themeShade="BF"/>
      <w:sz w:val="22"/>
      <w:szCs w:val="18"/>
    </w:rPr>
  </w:style>
  <w:style w:type="character" w:styleId="SubtleEmphasis">
    <w:name w:val="Subtle Emphasis"/>
    <w:uiPriority w:val="19"/>
    <w:qFormat/>
    <w:rsid w:val="00D9026A"/>
    <w:rPr>
      <w:b/>
      <w:smallCaps/>
      <w:color w:val="auto"/>
    </w:rPr>
  </w:style>
  <w:style w:type="character" w:styleId="IntenseEmphasis">
    <w:name w:val="Intense Emphasis"/>
    <w:uiPriority w:val="21"/>
    <w:qFormat/>
    <w:rsid w:val="00D9026A"/>
    <w:rPr>
      <w:b/>
      <w:bCs w:val="0"/>
      <w:smallCaps/>
      <w:color w:val="7F7F7F" w:themeColor="accent1"/>
      <w:spacing w:val="40"/>
    </w:rPr>
  </w:style>
  <w:style w:type="character" w:styleId="SubtleReference">
    <w:name w:val="Subtle Reference"/>
    <w:uiPriority w:val="31"/>
    <w:qFormat/>
    <w:rsid w:val="00D9026A"/>
    <w:rPr>
      <w:rFonts w:asciiTheme="majorHAnsi" w:eastAsiaTheme="majorEastAsia" w:hAnsiTheme="majorHAnsi" w:cstheme="majorBidi"/>
      <w:i/>
      <w:iCs/>
      <w:smallCaps/>
      <w:color w:val="5A5A5A" w:themeColor="text1" w:themeTint="A5"/>
      <w:spacing w:val="20"/>
    </w:rPr>
  </w:style>
  <w:style w:type="character" w:styleId="IntenseReference">
    <w:name w:val="Intense Reference"/>
    <w:uiPriority w:val="32"/>
    <w:qFormat/>
    <w:rsid w:val="00D9026A"/>
    <w:rPr>
      <w:rFonts w:asciiTheme="majorHAnsi" w:eastAsiaTheme="majorEastAsia" w:hAnsiTheme="majorHAnsi" w:cstheme="majorBidi"/>
      <w:b/>
      <w:bCs w:val="0"/>
      <w:i/>
      <w:iCs/>
      <w:smallCaps/>
      <w:color w:val="17365D" w:themeColor="text2" w:themeShade="BF"/>
      <w:spacing w:val="20"/>
    </w:rPr>
  </w:style>
  <w:style w:type="character" w:styleId="BookTitle">
    <w:name w:val="Book Title"/>
    <w:uiPriority w:val="33"/>
    <w:qFormat/>
    <w:rsid w:val="00D9026A"/>
    <w:rPr>
      <w:rFonts w:asciiTheme="majorHAnsi" w:eastAsiaTheme="majorEastAsia" w:hAnsiTheme="majorHAnsi" w:cstheme="majorBidi"/>
      <w:b/>
      <w:bCs w:val="0"/>
      <w:smallCaps/>
      <w:color w:val="17365D" w:themeColor="text2" w:themeShade="BF"/>
      <w:spacing w:val="10"/>
      <w:u w:val="single"/>
    </w:rPr>
  </w:style>
  <w:style w:type="paragraph" w:styleId="TOCHeading">
    <w:name w:val="TOC Heading"/>
    <w:basedOn w:val="Heading1"/>
    <w:next w:val="Normal"/>
    <w:uiPriority w:val="39"/>
    <w:unhideWhenUsed/>
    <w:qFormat/>
    <w:rsid w:val="00D9026A"/>
    <w:pPr>
      <w:numPr>
        <w:numId w:val="0"/>
      </w:numPr>
      <w:outlineLvl w:val="9"/>
    </w:pPr>
  </w:style>
  <w:style w:type="paragraph" w:customStyle="1" w:styleId="Default">
    <w:name w:val="Default"/>
    <w:rsid w:val="00D9026A"/>
    <w:pPr>
      <w:autoSpaceDE w:val="0"/>
      <w:autoSpaceDN w:val="0"/>
      <w:adjustRightInd w:val="0"/>
      <w:spacing w:after="0" w:line="240" w:lineRule="auto"/>
      <w:ind w:left="0"/>
    </w:pPr>
    <w:rPr>
      <w:rFonts w:ascii="Times New Roman" w:eastAsiaTheme="minorEastAsia" w:hAnsi="Times New Roman" w:cs="Times New Roman"/>
      <w:bCs/>
      <w:color w:val="000000"/>
      <w:sz w:val="24"/>
      <w:szCs w:val="24"/>
      <w:lang w:val="en-US"/>
    </w:rPr>
  </w:style>
  <w:style w:type="paragraph" w:customStyle="1" w:styleId="bullets">
    <w:name w:val="bullets"/>
    <w:basedOn w:val="ListParagraph"/>
    <w:qFormat/>
    <w:rsid w:val="00D9026A"/>
    <w:pPr>
      <w:numPr>
        <w:numId w:val="1"/>
      </w:numPr>
    </w:pPr>
  </w:style>
  <w:style w:type="paragraph" w:customStyle="1" w:styleId="Body">
    <w:name w:val="Body"/>
    <w:aliases w:val="b,bullet,bu,B,b Char Char Char Char Char Char Char Char,b Char Char Char,b Char Char Char Char Char Char,b Char Char,Body Char1 Char1,body,Body1,b Char"/>
    <w:rsid w:val="00D9026A"/>
    <w:pPr>
      <w:spacing w:before="60" w:after="120" w:line="280" w:lineRule="atLeast"/>
      <w:ind w:left="0"/>
    </w:pPr>
    <w:rPr>
      <w:rFonts w:ascii="Arial" w:eastAsia="SimSun" w:hAnsi="Arial" w:cs="Times New Roman"/>
      <w:bCs/>
    </w:rPr>
  </w:style>
  <w:style w:type="paragraph" w:customStyle="1" w:styleId="DecimalAligned">
    <w:name w:val="Decimal Aligned"/>
    <w:basedOn w:val="Normal"/>
    <w:uiPriority w:val="40"/>
    <w:qFormat/>
    <w:rsid w:val="00D9026A"/>
    <w:pPr>
      <w:tabs>
        <w:tab w:val="decimal" w:pos="360"/>
      </w:tabs>
    </w:pPr>
    <w:rPr>
      <w:color w:val="auto"/>
      <w:szCs w:val="22"/>
    </w:rPr>
  </w:style>
  <w:style w:type="table" w:customStyle="1" w:styleId="LightShading-Accent11">
    <w:name w:val="Light Shading - Accent 11"/>
    <w:basedOn w:val="TableNormal"/>
    <w:uiPriority w:val="60"/>
    <w:rsid w:val="00D9026A"/>
    <w:pPr>
      <w:spacing w:after="0" w:line="240" w:lineRule="auto"/>
      <w:ind w:left="0"/>
    </w:pPr>
    <w:rPr>
      <w:rFonts w:eastAsiaTheme="minorEastAsia"/>
      <w:bCs/>
      <w:color w:val="5F5F5F" w:themeColor="accent1" w:themeShade="BF"/>
      <w:sz w:val="22"/>
      <w:szCs w:val="22"/>
      <w:lang w:val="en-US" w:bidi="en-US"/>
    </w:rPr>
    <w:tblPr>
      <w:tblStyleRowBandSize w:val="1"/>
      <w:tblStyleColBandSize w:val="1"/>
      <w:tblBorders>
        <w:top w:val="single" w:sz="8" w:space="0" w:color="7F7F7F" w:themeColor="accent1"/>
        <w:bottom w:val="single" w:sz="8" w:space="0" w:color="7F7F7F" w:themeColor="accent1"/>
      </w:tblBorders>
    </w:tblPr>
    <w:tblStylePr w:type="fir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lastRow">
      <w:pPr>
        <w:spacing w:before="0" w:after="0" w:line="240" w:lineRule="auto"/>
      </w:pPr>
      <w:rPr>
        <w:b/>
        <w:bCs/>
      </w:rPr>
      <w:tblPr/>
      <w:tcPr>
        <w:tcBorders>
          <w:top w:val="single" w:sz="8" w:space="0" w:color="7F7F7F" w:themeColor="accent1"/>
          <w:left w:val="nil"/>
          <w:bottom w:val="single" w:sz="8" w:space="0" w:color="7F7F7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1" w:themeFillTint="3F"/>
      </w:tcPr>
    </w:tblStylePr>
    <w:tblStylePr w:type="band1Horz">
      <w:tblPr/>
      <w:tcPr>
        <w:tcBorders>
          <w:left w:val="nil"/>
          <w:right w:val="nil"/>
          <w:insideH w:val="nil"/>
          <w:insideV w:val="nil"/>
        </w:tcBorders>
        <w:shd w:val="clear" w:color="auto" w:fill="DFDFDF" w:themeFill="accent1" w:themeFillTint="3F"/>
      </w:tcPr>
    </w:tblStylePr>
  </w:style>
  <w:style w:type="paragraph" w:customStyle="1" w:styleId="Status">
    <w:name w:val="Status"/>
    <w:basedOn w:val="Normal"/>
    <w:rsid w:val="00D9026A"/>
    <w:pPr>
      <w:spacing w:before="60" w:after="120" w:line="280" w:lineRule="atLeast"/>
    </w:pPr>
    <w:rPr>
      <w:rFonts w:eastAsia="SimSun" w:cs="Times New Roman"/>
      <w:bCs/>
      <w:color w:val="auto"/>
      <w:szCs w:val="20"/>
    </w:rPr>
  </w:style>
  <w:style w:type="paragraph" w:customStyle="1" w:styleId="FigureCaption">
    <w:name w:val="Figure Caption"/>
    <w:basedOn w:val="Caption"/>
    <w:next w:val="Normal"/>
    <w:qFormat/>
    <w:rsid w:val="00D9026A"/>
    <w:pPr>
      <w:keepNext w:val="0"/>
    </w:pPr>
  </w:style>
  <w:style w:type="paragraph" w:customStyle="1" w:styleId="TableCaption">
    <w:name w:val="Table Caption"/>
    <w:basedOn w:val="Caption"/>
    <w:qFormat/>
    <w:rsid w:val="00D9026A"/>
  </w:style>
  <w:style w:type="paragraph" w:customStyle="1" w:styleId="Code">
    <w:name w:val="Code"/>
    <w:basedOn w:val="Normal"/>
    <w:qFormat/>
    <w:rsid w:val="009A5CCB"/>
    <w:pPr>
      <w:pBdr>
        <w:top w:val="single" w:sz="4" w:space="1" w:color="auto"/>
        <w:left w:val="single" w:sz="4" w:space="4" w:color="auto"/>
        <w:bottom w:val="single" w:sz="4" w:space="1" w:color="auto"/>
        <w:right w:val="single" w:sz="4" w:space="4" w:color="auto"/>
      </w:pBdr>
      <w:shd w:val="clear" w:color="auto" w:fill="D9D9D9" w:themeFill="background1" w:themeFillShade="D9"/>
      <w:spacing w:after="0" w:line="240" w:lineRule="auto"/>
      <w:contextualSpacing/>
    </w:pPr>
    <w:rPr>
      <w:rFonts w:ascii="Courier New" w:hAnsi="Courier New"/>
      <w:bCs/>
      <w:sz w:val="18"/>
      <w:lang w:val="en-NZ" w:eastAsia="en-NZ"/>
    </w:rPr>
  </w:style>
  <w:style w:type="character" w:customStyle="1" w:styleId="ListParagraphChar">
    <w:name w:val="List Paragraph Char"/>
    <w:basedOn w:val="DefaultParagraphFont"/>
    <w:link w:val="ListParagraph"/>
    <w:uiPriority w:val="34"/>
    <w:rsid w:val="002327A0"/>
    <w:rPr>
      <w:rFonts w:ascii="Arial" w:hAnsi="Arial"/>
      <w:color w:val="000000" w:themeColor="text1"/>
      <w:sz w:val="22"/>
      <w:szCs w:val="18"/>
    </w:rPr>
  </w:style>
  <w:style w:type="table" w:customStyle="1" w:styleId="TableGrid1">
    <w:name w:val="Table Grid1"/>
    <w:basedOn w:val="TableNormal"/>
    <w:next w:val="TableGrid"/>
    <w:uiPriority w:val="39"/>
    <w:rsid w:val="00D141B6"/>
    <w:pPr>
      <w:spacing w:after="0" w:line="240" w:lineRule="auto"/>
      <w:ind w:left="0"/>
    </w:pPr>
    <w:rPr>
      <w:bCs/>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56FF9"/>
    <w:pPr>
      <w:spacing w:after="0" w:line="240" w:lineRule="auto"/>
      <w:ind w:left="0"/>
    </w:pPr>
    <w:rPr>
      <w:rFonts w:ascii="Arial" w:hAnsi="Arial"/>
      <w:color w:val="000000" w:themeColor="text1"/>
      <w:sz w:val="22"/>
      <w:szCs w:val="18"/>
    </w:rPr>
  </w:style>
  <w:style w:type="paragraph" w:customStyle="1" w:styleId="CCSNormalText">
    <w:name w:val="CCS Normal Text"/>
    <w:basedOn w:val="Normal"/>
    <w:link w:val="CCSNormalTextChar"/>
    <w:qFormat/>
    <w:rsid w:val="0073069E"/>
    <w:pPr>
      <w:spacing w:before="60" w:after="120" w:line="240" w:lineRule="auto"/>
    </w:pPr>
    <w:rPr>
      <w:rFonts w:cs="Arial"/>
      <w:color w:val="auto"/>
      <w:szCs w:val="22"/>
      <w:lang w:eastAsia="zh-CN" w:bidi="th-TH"/>
    </w:rPr>
  </w:style>
  <w:style w:type="paragraph" w:customStyle="1" w:styleId="CCS-TableHeading">
    <w:name w:val="CCS-Table Heading"/>
    <w:basedOn w:val="Normal"/>
    <w:link w:val="CCS-TableHeadingChar"/>
    <w:qFormat/>
    <w:rsid w:val="0073069E"/>
    <w:pPr>
      <w:tabs>
        <w:tab w:val="left" w:pos="1134"/>
      </w:tabs>
      <w:spacing w:before="60" w:after="120" w:line="240" w:lineRule="auto"/>
    </w:pPr>
    <w:rPr>
      <w:rFonts w:cs="Arial"/>
      <w:b/>
      <w:color w:val="auto"/>
      <w:szCs w:val="22"/>
    </w:rPr>
  </w:style>
  <w:style w:type="paragraph" w:customStyle="1" w:styleId="CCS-TableText">
    <w:name w:val="CCS-Table Text"/>
    <w:basedOn w:val="Normal"/>
    <w:link w:val="CCS-TableTextChar"/>
    <w:qFormat/>
    <w:rsid w:val="0073069E"/>
    <w:pPr>
      <w:spacing w:before="60" w:after="60" w:line="240" w:lineRule="auto"/>
    </w:pPr>
    <w:rPr>
      <w:rFonts w:cs="Arial"/>
      <w:color w:val="auto"/>
      <w:szCs w:val="22"/>
    </w:rPr>
  </w:style>
  <w:style w:type="character" w:customStyle="1" w:styleId="CCS-TableHeadingChar">
    <w:name w:val="CCS-Table Heading Char"/>
    <w:basedOn w:val="DefaultParagraphFont"/>
    <w:link w:val="CCS-TableHeading"/>
    <w:rsid w:val="0073069E"/>
    <w:rPr>
      <w:rFonts w:ascii="Arial" w:hAnsi="Arial" w:cs="Arial"/>
      <w:b/>
      <w:sz w:val="22"/>
      <w:szCs w:val="22"/>
    </w:rPr>
  </w:style>
  <w:style w:type="character" w:customStyle="1" w:styleId="CCSNormalTextChar">
    <w:name w:val="CCS Normal Text Char"/>
    <w:basedOn w:val="DefaultParagraphFont"/>
    <w:link w:val="CCSNormalText"/>
    <w:locked/>
    <w:rsid w:val="0073069E"/>
    <w:rPr>
      <w:rFonts w:ascii="Arial" w:hAnsi="Arial" w:cs="Arial"/>
      <w:sz w:val="22"/>
      <w:szCs w:val="22"/>
      <w:lang w:eastAsia="zh-CN" w:bidi="th-TH"/>
    </w:rPr>
  </w:style>
  <w:style w:type="character" w:customStyle="1" w:styleId="CCS-TableTextChar">
    <w:name w:val="CCS-Table Text Char"/>
    <w:basedOn w:val="DefaultParagraphFont"/>
    <w:link w:val="CCS-TableText"/>
    <w:locked/>
    <w:rsid w:val="0073069E"/>
    <w:rPr>
      <w:rFonts w:ascii="Arial" w:hAnsi="Arial" w:cs="Arial"/>
      <w:sz w:val="22"/>
      <w:szCs w:val="22"/>
    </w:rPr>
  </w:style>
  <w:style w:type="table" w:styleId="PlainTable2">
    <w:name w:val="Plain Table 2"/>
    <w:basedOn w:val="TableNormal"/>
    <w:uiPriority w:val="42"/>
    <w:rsid w:val="0073069E"/>
    <w:pPr>
      <w:spacing w:after="0" w:line="240" w:lineRule="auto"/>
      <w:ind w:left="0"/>
    </w:pPr>
    <w:rPr>
      <w:sz w:val="22"/>
      <w:szCs w:val="22"/>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CCS-TableHeading2">
    <w:name w:val="CCS-Table Heading 2"/>
    <w:basedOn w:val="CCS-TableHeading"/>
    <w:link w:val="CCS-TableHeading2Char"/>
    <w:qFormat/>
    <w:rsid w:val="00994157"/>
    <w:pPr>
      <w:jc w:val="center"/>
    </w:pPr>
    <w:rPr>
      <w:sz w:val="21"/>
      <w:szCs w:val="21"/>
    </w:rPr>
  </w:style>
  <w:style w:type="character" w:customStyle="1" w:styleId="CCS-TableHeading2Char">
    <w:name w:val="CCS-Table Heading 2 Char"/>
    <w:basedOn w:val="CCS-TableHeadingChar"/>
    <w:link w:val="CCS-TableHeading2"/>
    <w:rsid w:val="00994157"/>
    <w:rPr>
      <w:rFonts w:ascii="Arial" w:hAnsi="Arial" w:cs="Arial"/>
      <w:b/>
      <w:sz w:val="21"/>
      <w:szCs w:val="21"/>
    </w:rPr>
  </w:style>
  <w:style w:type="character" w:styleId="UnresolvedMention">
    <w:name w:val="Unresolved Mention"/>
    <w:basedOn w:val="DefaultParagraphFont"/>
    <w:uiPriority w:val="99"/>
    <w:semiHidden/>
    <w:unhideWhenUsed/>
    <w:rsid w:val="00994157"/>
    <w:rPr>
      <w:color w:val="605E5C"/>
      <w:shd w:val="clear" w:color="auto" w:fill="E1DFDD"/>
    </w:rPr>
  </w:style>
  <w:style w:type="table" w:customStyle="1" w:styleId="GridTable5Dark-Accent21">
    <w:name w:val="Grid Table 5 Dark - Accent 21"/>
    <w:basedOn w:val="TableNormal"/>
    <w:next w:val="GridTable5Dark-Accent2"/>
    <w:uiPriority w:val="50"/>
    <w:rsid w:val="008001FC"/>
    <w:pPr>
      <w:spacing w:after="0" w:line="240" w:lineRule="auto"/>
      <w:ind w:left="0"/>
    </w:pPr>
    <w:rPr>
      <w:rFonts w:ascii="Arial" w:eastAsia="Arial" w:hAnsi="Arial" w:cs="Arial"/>
      <w:sz w:val="22"/>
      <w:szCs w:val="22"/>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D4E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2B395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2B395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2B395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2B3957"/>
      </w:tcPr>
    </w:tblStylePr>
    <w:tblStylePr w:type="band1Vert">
      <w:tblPr/>
      <w:tcPr>
        <w:shd w:val="clear" w:color="auto" w:fill="99A9CC"/>
      </w:tcPr>
    </w:tblStylePr>
    <w:tblStylePr w:type="band1Horz">
      <w:tblPr/>
      <w:tcPr>
        <w:shd w:val="clear" w:color="auto" w:fill="99A9CC"/>
      </w:tcPr>
    </w:tblStylePr>
  </w:style>
  <w:style w:type="table" w:styleId="GridTable5Dark-Accent2">
    <w:name w:val="Grid Table 5 Dark Accent 2"/>
    <w:basedOn w:val="TableNormal"/>
    <w:uiPriority w:val="50"/>
    <w:rsid w:val="008001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styleId="BodyText">
    <w:name w:val="Body Text"/>
    <w:basedOn w:val="Normal"/>
    <w:link w:val="BodyTextChar"/>
    <w:uiPriority w:val="99"/>
    <w:unhideWhenUsed/>
    <w:rsid w:val="00C10CE9"/>
    <w:pPr>
      <w:widowControl w:val="0"/>
      <w:spacing w:after="240" w:line="240" w:lineRule="auto"/>
    </w:pPr>
    <w:rPr>
      <w:rFonts w:eastAsia="Courier New" w:cs="Courier New"/>
      <w:color w:val="auto"/>
      <w:sz w:val="20"/>
      <w:szCs w:val="24"/>
      <w:lang w:val="en-US" w:eastAsia="en-IN"/>
    </w:rPr>
  </w:style>
  <w:style w:type="character" w:customStyle="1" w:styleId="BodyTextChar">
    <w:name w:val="Body Text Char"/>
    <w:basedOn w:val="DefaultParagraphFont"/>
    <w:link w:val="BodyText"/>
    <w:uiPriority w:val="99"/>
    <w:rsid w:val="00C10CE9"/>
    <w:rPr>
      <w:rFonts w:ascii="Arial" w:eastAsia="Courier New" w:hAnsi="Arial" w:cs="Courier New"/>
      <w:szCs w:val="24"/>
      <w:lang w:val="en-US" w:eastAsia="en-IN"/>
    </w:rPr>
  </w:style>
  <w:style w:type="character" w:customStyle="1" w:styleId="A9">
    <w:name w:val="A9"/>
    <w:uiPriority w:val="99"/>
    <w:rsid w:val="00C10CE9"/>
    <w:rPr>
      <w:rFonts w:cs="Myriad Pro"/>
      <w:color w:val="000000"/>
      <w:sz w:val="10"/>
      <w:szCs w:val="10"/>
    </w:rPr>
  </w:style>
  <w:style w:type="paragraph" w:styleId="List">
    <w:name w:val="List"/>
    <w:basedOn w:val="Normal"/>
    <w:uiPriority w:val="99"/>
    <w:unhideWhenUsed/>
    <w:rsid w:val="00355449"/>
    <w:pPr>
      <w:widowControl w:val="0"/>
      <w:spacing w:after="240" w:line="240" w:lineRule="auto"/>
      <w:ind w:left="360" w:hanging="360"/>
    </w:pPr>
    <w:rPr>
      <w:rFonts w:eastAsia="Courier New" w:cs="Courier New"/>
      <w:color w:val="auto"/>
      <w:sz w:val="20"/>
      <w:szCs w:val="24"/>
      <w:lang w:val="en-US" w:eastAsia="en-IN"/>
    </w:rPr>
  </w:style>
  <w:style w:type="character" w:customStyle="1" w:styleId="A10">
    <w:name w:val="A10"/>
    <w:uiPriority w:val="99"/>
    <w:rsid w:val="00AA65E8"/>
    <w:rPr>
      <w:rFonts w:cs="Myriad Pro"/>
      <w:color w:val="000000"/>
      <w:sz w:val="10"/>
      <w:szCs w:val="10"/>
    </w:rPr>
  </w:style>
  <w:style w:type="table" w:customStyle="1" w:styleId="TableGrid2">
    <w:name w:val="Table Grid2"/>
    <w:basedOn w:val="TableNormal"/>
    <w:next w:val="TableGrid"/>
    <w:uiPriority w:val="39"/>
    <w:rsid w:val="00D82518"/>
    <w:pPr>
      <w:spacing w:after="0" w:line="240" w:lineRule="auto"/>
      <w:ind w:left="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5B7F9B"/>
    <w:pPr>
      <w:tabs>
        <w:tab w:val="left" w:pos="384"/>
      </w:tabs>
      <w:spacing w:after="0" w:line="240" w:lineRule="auto"/>
      <w:ind w:left="384" w:hanging="384"/>
    </w:pPr>
  </w:style>
  <w:style w:type="character" w:customStyle="1" w:styleId="A27">
    <w:name w:val="A27"/>
    <w:uiPriority w:val="99"/>
    <w:rsid w:val="00B51D4C"/>
    <w:rPr>
      <w:rFonts w:cs="Myriad Pro"/>
      <w:color w:val="000000"/>
      <w:sz w:val="14"/>
      <w:szCs w:val="14"/>
    </w:rPr>
  </w:style>
  <w:style w:type="table" w:styleId="GridTable1Light">
    <w:name w:val="Grid Table 1 Light"/>
    <w:basedOn w:val="TableNormal"/>
    <w:uiPriority w:val="46"/>
    <w:rsid w:val="006E34F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DefaultParagraphFont"/>
    <w:rsid w:val="00241886"/>
    <w:rPr>
      <w:rFonts w:ascii="GothamNarrow-Light" w:hAnsi="GothamNarrow-Light" w:hint="default"/>
      <w:b w:val="0"/>
      <w:bCs w:val="0"/>
      <w:i w:val="0"/>
      <w:iCs w:val="0"/>
      <w:color w:val="000000"/>
      <w:sz w:val="16"/>
      <w:szCs w:val="16"/>
    </w:rPr>
  </w:style>
  <w:style w:type="table" w:customStyle="1" w:styleId="TableGrid3">
    <w:name w:val="Table Grid3"/>
    <w:basedOn w:val="TableNormal"/>
    <w:next w:val="TableGrid"/>
    <w:uiPriority w:val="39"/>
    <w:rsid w:val="006F3032"/>
    <w:pPr>
      <w:spacing w:after="0" w:line="240" w:lineRule="auto"/>
      <w:ind w:left="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
    <w:name w:val="Copyright"/>
    <w:basedOn w:val="Normal"/>
    <w:qFormat/>
    <w:rsid w:val="004807FC"/>
    <w:pPr>
      <w:spacing w:after="120" w:line="259" w:lineRule="auto"/>
    </w:pPr>
    <w:rPr>
      <w:rFonts w:ascii="Calibri" w:hAnsi="Calibri" w:cs="Calibri"/>
      <w:kern w:val="2"/>
      <w:sz w:val="18"/>
      <w14:ligatures w14:val="standardContextual"/>
    </w:rPr>
  </w:style>
  <w:style w:type="paragraph" w:customStyle="1" w:styleId="Sub-title">
    <w:name w:val="Sub-title"/>
    <w:qFormat/>
    <w:rsid w:val="004807FC"/>
    <w:pPr>
      <w:spacing w:before="120" w:after="0" w:line="259" w:lineRule="auto"/>
      <w:ind w:left="0"/>
    </w:pPr>
    <w:rPr>
      <w:rFonts w:ascii="Calibri" w:hAnsi="Calibri" w:cs="Calibri"/>
      <w:color w:val="083A42"/>
      <w:kern w:val="2"/>
      <w:sz w:val="56"/>
      <w:szCs w:val="56"/>
      <w14:ligatures w14:val="standardContextual"/>
    </w:rPr>
  </w:style>
  <w:style w:type="paragraph" w:customStyle="1" w:styleId="Authors">
    <w:name w:val="Authors"/>
    <w:qFormat/>
    <w:rsid w:val="004807FC"/>
    <w:pPr>
      <w:spacing w:after="60" w:line="259" w:lineRule="auto"/>
      <w:ind w:left="0"/>
    </w:pPr>
    <w:rPr>
      <w:b/>
      <w:bCs/>
      <w:color w:val="000000" w:themeColor="text1"/>
      <w:kern w:val="2"/>
      <w:sz w:val="28"/>
      <w:szCs w:val="28"/>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60929">
      <w:bodyDiv w:val="1"/>
      <w:marLeft w:val="0"/>
      <w:marRight w:val="0"/>
      <w:marTop w:val="0"/>
      <w:marBottom w:val="0"/>
      <w:divBdr>
        <w:top w:val="none" w:sz="0" w:space="0" w:color="auto"/>
        <w:left w:val="none" w:sz="0" w:space="0" w:color="auto"/>
        <w:bottom w:val="none" w:sz="0" w:space="0" w:color="auto"/>
        <w:right w:val="none" w:sz="0" w:space="0" w:color="auto"/>
      </w:divBdr>
    </w:div>
    <w:div w:id="410736063">
      <w:bodyDiv w:val="1"/>
      <w:marLeft w:val="0"/>
      <w:marRight w:val="0"/>
      <w:marTop w:val="0"/>
      <w:marBottom w:val="0"/>
      <w:divBdr>
        <w:top w:val="none" w:sz="0" w:space="0" w:color="auto"/>
        <w:left w:val="none" w:sz="0" w:space="0" w:color="auto"/>
        <w:bottom w:val="none" w:sz="0" w:space="0" w:color="auto"/>
        <w:right w:val="none" w:sz="0" w:space="0" w:color="auto"/>
      </w:divBdr>
    </w:div>
    <w:div w:id="521629971">
      <w:bodyDiv w:val="1"/>
      <w:marLeft w:val="0"/>
      <w:marRight w:val="0"/>
      <w:marTop w:val="0"/>
      <w:marBottom w:val="0"/>
      <w:divBdr>
        <w:top w:val="none" w:sz="0" w:space="0" w:color="auto"/>
        <w:left w:val="none" w:sz="0" w:space="0" w:color="auto"/>
        <w:bottom w:val="none" w:sz="0" w:space="0" w:color="auto"/>
        <w:right w:val="none" w:sz="0" w:space="0" w:color="auto"/>
      </w:divBdr>
    </w:div>
    <w:div w:id="528760038">
      <w:bodyDiv w:val="1"/>
      <w:marLeft w:val="0"/>
      <w:marRight w:val="0"/>
      <w:marTop w:val="0"/>
      <w:marBottom w:val="0"/>
      <w:divBdr>
        <w:top w:val="none" w:sz="0" w:space="0" w:color="auto"/>
        <w:left w:val="none" w:sz="0" w:space="0" w:color="auto"/>
        <w:bottom w:val="none" w:sz="0" w:space="0" w:color="auto"/>
        <w:right w:val="none" w:sz="0" w:space="0" w:color="auto"/>
      </w:divBdr>
    </w:div>
    <w:div w:id="554197574">
      <w:bodyDiv w:val="1"/>
      <w:marLeft w:val="0"/>
      <w:marRight w:val="0"/>
      <w:marTop w:val="0"/>
      <w:marBottom w:val="0"/>
      <w:divBdr>
        <w:top w:val="none" w:sz="0" w:space="0" w:color="auto"/>
        <w:left w:val="none" w:sz="0" w:space="0" w:color="auto"/>
        <w:bottom w:val="none" w:sz="0" w:space="0" w:color="auto"/>
        <w:right w:val="none" w:sz="0" w:space="0" w:color="auto"/>
      </w:divBdr>
      <w:divsChild>
        <w:div w:id="65230902">
          <w:marLeft w:val="0"/>
          <w:marRight w:val="0"/>
          <w:marTop w:val="0"/>
          <w:marBottom w:val="0"/>
          <w:divBdr>
            <w:top w:val="none" w:sz="0" w:space="0" w:color="auto"/>
            <w:left w:val="none" w:sz="0" w:space="0" w:color="auto"/>
            <w:bottom w:val="none" w:sz="0" w:space="0" w:color="auto"/>
            <w:right w:val="none" w:sz="0" w:space="0" w:color="auto"/>
          </w:divBdr>
          <w:divsChild>
            <w:div w:id="1218126377">
              <w:marLeft w:val="0"/>
              <w:marRight w:val="0"/>
              <w:marTop w:val="0"/>
              <w:marBottom w:val="0"/>
              <w:divBdr>
                <w:top w:val="none" w:sz="0" w:space="0" w:color="auto"/>
                <w:left w:val="none" w:sz="0" w:space="0" w:color="auto"/>
                <w:bottom w:val="none" w:sz="0" w:space="0" w:color="auto"/>
                <w:right w:val="none" w:sz="0" w:space="0" w:color="auto"/>
              </w:divBdr>
            </w:div>
          </w:divsChild>
        </w:div>
        <w:div w:id="195167990">
          <w:marLeft w:val="0"/>
          <w:marRight w:val="0"/>
          <w:marTop w:val="0"/>
          <w:marBottom w:val="0"/>
          <w:divBdr>
            <w:top w:val="none" w:sz="0" w:space="0" w:color="auto"/>
            <w:left w:val="none" w:sz="0" w:space="0" w:color="auto"/>
            <w:bottom w:val="none" w:sz="0" w:space="0" w:color="auto"/>
            <w:right w:val="none" w:sz="0" w:space="0" w:color="auto"/>
          </w:divBdr>
          <w:divsChild>
            <w:div w:id="940335585">
              <w:marLeft w:val="0"/>
              <w:marRight w:val="0"/>
              <w:marTop w:val="0"/>
              <w:marBottom w:val="0"/>
              <w:divBdr>
                <w:top w:val="none" w:sz="0" w:space="0" w:color="auto"/>
                <w:left w:val="none" w:sz="0" w:space="0" w:color="auto"/>
                <w:bottom w:val="none" w:sz="0" w:space="0" w:color="auto"/>
                <w:right w:val="none" w:sz="0" w:space="0" w:color="auto"/>
              </w:divBdr>
            </w:div>
          </w:divsChild>
        </w:div>
        <w:div w:id="1185704898">
          <w:marLeft w:val="0"/>
          <w:marRight w:val="0"/>
          <w:marTop w:val="0"/>
          <w:marBottom w:val="0"/>
          <w:divBdr>
            <w:top w:val="none" w:sz="0" w:space="0" w:color="auto"/>
            <w:left w:val="none" w:sz="0" w:space="0" w:color="auto"/>
            <w:bottom w:val="none" w:sz="0" w:space="0" w:color="auto"/>
            <w:right w:val="none" w:sz="0" w:space="0" w:color="auto"/>
          </w:divBdr>
          <w:divsChild>
            <w:div w:id="187642528">
              <w:marLeft w:val="0"/>
              <w:marRight w:val="0"/>
              <w:marTop w:val="0"/>
              <w:marBottom w:val="0"/>
              <w:divBdr>
                <w:top w:val="none" w:sz="0" w:space="0" w:color="auto"/>
                <w:left w:val="none" w:sz="0" w:space="0" w:color="auto"/>
                <w:bottom w:val="none" w:sz="0" w:space="0" w:color="auto"/>
                <w:right w:val="none" w:sz="0" w:space="0" w:color="auto"/>
              </w:divBdr>
            </w:div>
          </w:divsChild>
        </w:div>
        <w:div w:id="1495949739">
          <w:marLeft w:val="0"/>
          <w:marRight w:val="0"/>
          <w:marTop w:val="0"/>
          <w:marBottom w:val="0"/>
          <w:divBdr>
            <w:top w:val="none" w:sz="0" w:space="0" w:color="auto"/>
            <w:left w:val="none" w:sz="0" w:space="0" w:color="auto"/>
            <w:bottom w:val="none" w:sz="0" w:space="0" w:color="auto"/>
            <w:right w:val="none" w:sz="0" w:space="0" w:color="auto"/>
          </w:divBdr>
          <w:divsChild>
            <w:div w:id="1562866064">
              <w:marLeft w:val="0"/>
              <w:marRight w:val="0"/>
              <w:marTop w:val="0"/>
              <w:marBottom w:val="0"/>
              <w:divBdr>
                <w:top w:val="none" w:sz="0" w:space="0" w:color="auto"/>
                <w:left w:val="none" w:sz="0" w:space="0" w:color="auto"/>
                <w:bottom w:val="none" w:sz="0" w:space="0" w:color="auto"/>
                <w:right w:val="none" w:sz="0" w:space="0" w:color="auto"/>
              </w:divBdr>
            </w:div>
          </w:divsChild>
        </w:div>
        <w:div w:id="1917546738">
          <w:marLeft w:val="0"/>
          <w:marRight w:val="0"/>
          <w:marTop w:val="0"/>
          <w:marBottom w:val="0"/>
          <w:divBdr>
            <w:top w:val="none" w:sz="0" w:space="0" w:color="auto"/>
            <w:left w:val="none" w:sz="0" w:space="0" w:color="auto"/>
            <w:bottom w:val="none" w:sz="0" w:space="0" w:color="auto"/>
            <w:right w:val="none" w:sz="0" w:space="0" w:color="auto"/>
          </w:divBdr>
          <w:divsChild>
            <w:div w:id="31176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958117">
      <w:bodyDiv w:val="1"/>
      <w:marLeft w:val="0"/>
      <w:marRight w:val="0"/>
      <w:marTop w:val="0"/>
      <w:marBottom w:val="0"/>
      <w:divBdr>
        <w:top w:val="none" w:sz="0" w:space="0" w:color="auto"/>
        <w:left w:val="none" w:sz="0" w:space="0" w:color="auto"/>
        <w:bottom w:val="none" w:sz="0" w:space="0" w:color="auto"/>
        <w:right w:val="none" w:sz="0" w:space="0" w:color="auto"/>
      </w:divBdr>
    </w:div>
    <w:div w:id="720180022">
      <w:bodyDiv w:val="1"/>
      <w:marLeft w:val="0"/>
      <w:marRight w:val="0"/>
      <w:marTop w:val="0"/>
      <w:marBottom w:val="0"/>
      <w:divBdr>
        <w:top w:val="none" w:sz="0" w:space="0" w:color="auto"/>
        <w:left w:val="none" w:sz="0" w:space="0" w:color="auto"/>
        <w:bottom w:val="none" w:sz="0" w:space="0" w:color="auto"/>
        <w:right w:val="none" w:sz="0" w:space="0" w:color="auto"/>
      </w:divBdr>
    </w:div>
    <w:div w:id="737634700">
      <w:bodyDiv w:val="1"/>
      <w:marLeft w:val="0"/>
      <w:marRight w:val="0"/>
      <w:marTop w:val="0"/>
      <w:marBottom w:val="0"/>
      <w:divBdr>
        <w:top w:val="none" w:sz="0" w:space="0" w:color="auto"/>
        <w:left w:val="none" w:sz="0" w:space="0" w:color="auto"/>
        <w:bottom w:val="none" w:sz="0" w:space="0" w:color="auto"/>
        <w:right w:val="none" w:sz="0" w:space="0" w:color="auto"/>
      </w:divBdr>
    </w:div>
    <w:div w:id="893463337">
      <w:bodyDiv w:val="1"/>
      <w:marLeft w:val="0"/>
      <w:marRight w:val="0"/>
      <w:marTop w:val="0"/>
      <w:marBottom w:val="0"/>
      <w:divBdr>
        <w:top w:val="none" w:sz="0" w:space="0" w:color="auto"/>
        <w:left w:val="none" w:sz="0" w:space="0" w:color="auto"/>
        <w:bottom w:val="none" w:sz="0" w:space="0" w:color="auto"/>
        <w:right w:val="none" w:sz="0" w:space="0" w:color="auto"/>
      </w:divBdr>
    </w:div>
    <w:div w:id="932469397">
      <w:bodyDiv w:val="1"/>
      <w:marLeft w:val="0"/>
      <w:marRight w:val="0"/>
      <w:marTop w:val="0"/>
      <w:marBottom w:val="0"/>
      <w:divBdr>
        <w:top w:val="none" w:sz="0" w:space="0" w:color="auto"/>
        <w:left w:val="none" w:sz="0" w:space="0" w:color="auto"/>
        <w:bottom w:val="none" w:sz="0" w:space="0" w:color="auto"/>
        <w:right w:val="none" w:sz="0" w:space="0" w:color="auto"/>
      </w:divBdr>
    </w:div>
    <w:div w:id="941306442">
      <w:bodyDiv w:val="1"/>
      <w:marLeft w:val="0"/>
      <w:marRight w:val="0"/>
      <w:marTop w:val="0"/>
      <w:marBottom w:val="0"/>
      <w:divBdr>
        <w:top w:val="none" w:sz="0" w:space="0" w:color="auto"/>
        <w:left w:val="none" w:sz="0" w:space="0" w:color="auto"/>
        <w:bottom w:val="none" w:sz="0" w:space="0" w:color="auto"/>
        <w:right w:val="none" w:sz="0" w:space="0" w:color="auto"/>
      </w:divBdr>
    </w:div>
    <w:div w:id="1070494426">
      <w:bodyDiv w:val="1"/>
      <w:marLeft w:val="0"/>
      <w:marRight w:val="0"/>
      <w:marTop w:val="0"/>
      <w:marBottom w:val="0"/>
      <w:divBdr>
        <w:top w:val="none" w:sz="0" w:space="0" w:color="auto"/>
        <w:left w:val="none" w:sz="0" w:space="0" w:color="auto"/>
        <w:bottom w:val="none" w:sz="0" w:space="0" w:color="auto"/>
        <w:right w:val="none" w:sz="0" w:space="0" w:color="auto"/>
      </w:divBdr>
    </w:div>
    <w:div w:id="1096560897">
      <w:bodyDiv w:val="1"/>
      <w:marLeft w:val="0"/>
      <w:marRight w:val="0"/>
      <w:marTop w:val="0"/>
      <w:marBottom w:val="0"/>
      <w:divBdr>
        <w:top w:val="none" w:sz="0" w:space="0" w:color="auto"/>
        <w:left w:val="none" w:sz="0" w:space="0" w:color="auto"/>
        <w:bottom w:val="none" w:sz="0" w:space="0" w:color="auto"/>
        <w:right w:val="none" w:sz="0" w:space="0" w:color="auto"/>
      </w:divBdr>
    </w:div>
    <w:div w:id="1340547619">
      <w:bodyDiv w:val="1"/>
      <w:marLeft w:val="0"/>
      <w:marRight w:val="0"/>
      <w:marTop w:val="0"/>
      <w:marBottom w:val="0"/>
      <w:divBdr>
        <w:top w:val="none" w:sz="0" w:space="0" w:color="auto"/>
        <w:left w:val="none" w:sz="0" w:space="0" w:color="auto"/>
        <w:bottom w:val="none" w:sz="0" w:space="0" w:color="auto"/>
        <w:right w:val="none" w:sz="0" w:space="0" w:color="auto"/>
      </w:divBdr>
    </w:div>
    <w:div w:id="1379475400">
      <w:bodyDiv w:val="1"/>
      <w:marLeft w:val="0"/>
      <w:marRight w:val="0"/>
      <w:marTop w:val="0"/>
      <w:marBottom w:val="0"/>
      <w:divBdr>
        <w:top w:val="none" w:sz="0" w:space="0" w:color="auto"/>
        <w:left w:val="none" w:sz="0" w:space="0" w:color="auto"/>
        <w:bottom w:val="none" w:sz="0" w:space="0" w:color="auto"/>
        <w:right w:val="none" w:sz="0" w:space="0" w:color="auto"/>
      </w:divBdr>
    </w:div>
    <w:div w:id="1392532542">
      <w:bodyDiv w:val="1"/>
      <w:marLeft w:val="0"/>
      <w:marRight w:val="0"/>
      <w:marTop w:val="0"/>
      <w:marBottom w:val="0"/>
      <w:divBdr>
        <w:top w:val="none" w:sz="0" w:space="0" w:color="auto"/>
        <w:left w:val="none" w:sz="0" w:space="0" w:color="auto"/>
        <w:bottom w:val="none" w:sz="0" w:space="0" w:color="auto"/>
        <w:right w:val="none" w:sz="0" w:space="0" w:color="auto"/>
      </w:divBdr>
    </w:div>
    <w:div w:id="1437402193">
      <w:bodyDiv w:val="1"/>
      <w:marLeft w:val="0"/>
      <w:marRight w:val="0"/>
      <w:marTop w:val="0"/>
      <w:marBottom w:val="0"/>
      <w:divBdr>
        <w:top w:val="none" w:sz="0" w:space="0" w:color="auto"/>
        <w:left w:val="none" w:sz="0" w:space="0" w:color="auto"/>
        <w:bottom w:val="none" w:sz="0" w:space="0" w:color="auto"/>
        <w:right w:val="none" w:sz="0" w:space="0" w:color="auto"/>
      </w:divBdr>
    </w:div>
    <w:div w:id="1567103619">
      <w:bodyDiv w:val="1"/>
      <w:marLeft w:val="0"/>
      <w:marRight w:val="0"/>
      <w:marTop w:val="0"/>
      <w:marBottom w:val="0"/>
      <w:divBdr>
        <w:top w:val="none" w:sz="0" w:space="0" w:color="auto"/>
        <w:left w:val="none" w:sz="0" w:space="0" w:color="auto"/>
        <w:bottom w:val="none" w:sz="0" w:space="0" w:color="auto"/>
        <w:right w:val="none" w:sz="0" w:space="0" w:color="auto"/>
      </w:divBdr>
    </w:div>
    <w:div w:id="1568149236">
      <w:bodyDiv w:val="1"/>
      <w:marLeft w:val="0"/>
      <w:marRight w:val="0"/>
      <w:marTop w:val="0"/>
      <w:marBottom w:val="0"/>
      <w:divBdr>
        <w:top w:val="none" w:sz="0" w:space="0" w:color="auto"/>
        <w:left w:val="none" w:sz="0" w:space="0" w:color="auto"/>
        <w:bottom w:val="none" w:sz="0" w:space="0" w:color="auto"/>
        <w:right w:val="none" w:sz="0" w:space="0" w:color="auto"/>
      </w:divBdr>
    </w:div>
    <w:div w:id="1599680405">
      <w:bodyDiv w:val="1"/>
      <w:marLeft w:val="0"/>
      <w:marRight w:val="0"/>
      <w:marTop w:val="0"/>
      <w:marBottom w:val="0"/>
      <w:divBdr>
        <w:top w:val="none" w:sz="0" w:space="0" w:color="auto"/>
        <w:left w:val="none" w:sz="0" w:space="0" w:color="auto"/>
        <w:bottom w:val="none" w:sz="0" w:space="0" w:color="auto"/>
        <w:right w:val="none" w:sz="0" w:space="0" w:color="auto"/>
      </w:divBdr>
    </w:div>
    <w:div w:id="1674259344">
      <w:bodyDiv w:val="1"/>
      <w:marLeft w:val="0"/>
      <w:marRight w:val="0"/>
      <w:marTop w:val="0"/>
      <w:marBottom w:val="0"/>
      <w:divBdr>
        <w:top w:val="none" w:sz="0" w:space="0" w:color="auto"/>
        <w:left w:val="none" w:sz="0" w:space="0" w:color="auto"/>
        <w:bottom w:val="none" w:sz="0" w:space="0" w:color="auto"/>
        <w:right w:val="none" w:sz="0" w:space="0" w:color="auto"/>
      </w:divBdr>
    </w:div>
    <w:div w:id="1681467797">
      <w:bodyDiv w:val="1"/>
      <w:marLeft w:val="0"/>
      <w:marRight w:val="0"/>
      <w:marTop w:val="0"/>
      <w:marBottom w:val="0"/>
      <w:divBdr>
        <w:top w:val="none" w:sz="0" w:space="0" w:color="auto"/>
        <w:left w:val="none" w:sz="0" w:space="0" w:color="auto"/>
        <w:bottom w:val="none" w:sz="0" w:space="0" w:color="auto"/>
        <w:right w:val="none" w:sz="0" w:space="0" w:color="auto"/>
      </w:divBdr>
    </w:div>
    <w:div w:id="1683974184">
      <w:bodyDiv w:val="1"/>
      <w:marLeft w:val="0"/>
      <w:marRight w:val="0"/>
      <w:marTop w:val="0"/>
      <w:marBottom w:val="0"/>
      <w:divBdr>
        <w:top w:val="none" w:sz="0" w:space="0" w:color="auto"/>
        <w:left w:val="none" w:sz="0" w:space="0" w:color="auto"/>
        <w:bottom w:val="none" w:sz="0" w:space="0" w:color="auto"/>
        <w:right w:val="none" w:sz="0" w:space="0" w:color="auto"/>
      </w:divBdr>
    </w:div>
    <w:div w:id="1716078082">
      <w:bodyDiv w:val="1"/>
      <w:marLeft w:val="0"/>
      <w:marRight w:val="0"/>
      <w:marTop w:val="0"/>
      <w:marBottom w:val="0"/>
      <w:divBdr>
        <w:top w:val="none" w:sz="0" w:space="0" w:color="auto"/>
        <w:left w:val="none" w:sz="0" w:space="0" w:color="auto"/>
        <w:bottom w:val="none" w:sz="0" w:space="0" w:color="auto"/>
        <w:right w:val="none" w:sz="0" w:space="0" w:color="auto"/>
      </w:divBdr>
      <w:divsChild>
        <w:div w:id="90862220">
          <w:marLeft w:val="0"/>
          <w:marRight w:val="0"/>
          <w:marTop w:val="0"/>
          <w:marBottom w:val="300"/>
          <w:divBdr>
            <w:top w:val="none" w:sz="0" w:space="0" w:color="auto"/>
            <w:left w:val="none" w:sz="0" w:space="0" w:color="auto"/>
            <w:bottom w:val="none" w:sz="0" w:space="0" w:color="auto"/>
            <w:right w:val="none" w:sz="0" w:space="0" w:color="auto"/>
          </w:divBdr>
          <w:divsChild>
            <w:div w:id="1963268405">
              <w:marLeft w:val="0"/>
              <w:marRight w:val="0"/>
              <w:marTop w:val="0"/>
              <w:marBottom w:val="0"/>
              <w:divBdr>
                <w:top w:val="none" w:sz="0" w:space="0" w:color="auto"/>
                <w:left w:val="none" w:sz="0" w:space="0" w:color="auto"/>
                <w:bottom w:val="none" w:sz="0" w:space="0" w:color="auto"/>
                <w:right w:val="none" w:sz="0" w:space="0" w:color="auto"/>
              </w:divBdr>
            </w:div>
          </w:divsChild>
        </w:div>
        <w:div w:id="1302268111">
          <w:marLeft w:val="0"/>
          <w:marRight w:val="0"/>
          <w:marTop w:val="0"/>
          <w:marBottom w:val="300"/>
          <w:divBdr>
            <w:top w:val="none" w:sz="0" w:space="0" w:color="auto"/>
            <w:left w:val="none" w:sz="0" w:space="0" w:color="auto"/>
            <w:bottom w:val="none" w:sz="0" w:space="0" w:color="auto"/>
            <w:right w:val="none" w:sz="0" w:space="0" w:color="auto"/>
          </w:divBdr>
          <w:divsChild>
            <w:div w:id="6299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2660">
      <w:bodyDiv w:val="1"/>
      <w:marLeft w:val="0"/>
      <w:marRight w:val="0"/>
      <w:marTop w:val="0"/>
      <w:marBottom w:val="0"/>
      <w:divBdr>
        <w:top w:val="none" w:sz="0" w:space="0" w:color="auto"/>
        <w:left w:val="none" w:sz="0" w:space="0" w:color="auto"/>
        <w:bottom w:val="none" w:sz="0" w:space="0" w:color="auto"/>
        <w:right w:val="none" w:sz="0" w:space="0" w:color="auto"/>
      </w:divBdr>
    </w:div>
    <w:div w:id="1920552720">
      <w:bodyDiv w:val="1"/>
      <w:marLeft w:val="0"/>
      <w:marRight w:val="0"/>
      <w:marTop w:val="0"/>
      <w:marBottom w:val="0"/>
      <w:divBdr>
        <w:top w:val="none" w:sz="0" w:space="0" w:color="auto"/>
        <w:left w:val="none" w:sz="0" w:space="0" w:color="auto"/>
        <w:bottom w:val="none" w:sz="0" w:space="0" w:color="auto"/>
        <w:right w:val="none" w:sz="0" w:space="0" w:color="auto"/>
      </w:divBdr>
    </w:div>
    <w:div w:id="1998028539">
      <w:bodyDiv w:val="1"/>
      <w:marLeft w:val="0"/>
      <w:marRight w:val="0"/>
      <w:marTop w:val="0"/>
      <w:marBottom w:val="0"/>
      <w:divBdr>
        <w:top w:val="none" w:sz="0" w:space="0" w:color="auto"/>
        <w:left w:val="none" w:sz="0" w:space="0" w:color="auto"/>
        <w:bottom w:val="none" w:sz="0" w:space="0" w:color="auto"/>
        <w:right w:val="none" w:sz="0" w:space="0" w:color="auto"/>
      </w:divBdr>
      <w:divsChild>
        <w:div w:id="419523980">
          <w:marLeft w:val="0"/>
          <w:marRight w:val="0"/>
          <w:marTop w:val="0"/>
          <w:marBottom w:val="0"/>
          <w:divBdr>
            <w:top w:val="none" w:sz="0" w:space="0" w:color="auto"/>
            <w:left w:val="none" w:sz="0" w:space="0" w:color="auto"/>
            <w:bottom w:val="none" w:sz="0" w:space="0" w:color="auto"/>
            <w:right w:val="none" w:sz="0" w:space="0" w:color="auto"/>
          </w:divBdr>
          <w:divsChild>
            <w:div w:id="291640125">
              <w:marLeft w:val="0"/>
              <w:marRight w:val="0"/>
              <w:marTop w:val="0"/>
              <w:marBottom w:val="0"/>
              <w:divBdr>
                <w:top w:val="none" w:sz="0" w:space="0" w:color="auto"/>
                <w:left w:val="none" w:sz="0" w:space="0" w:color="auto"/>
                <w:bottom w:val="none" w:sz="0" w:space="0" w:color="auto"/>
                <w:right w:val="none" w:sz="0" w:space="0" w:color="auto"/>
              </w:divBdr>
            </w:div>
          </w:divsChild>
        </w:div>
        <w:div w:id="1019309715">
          <w:marLeft w:val="0"/>
          <w:marRight w:val="0"/>
          <w:marTop w:val="0"/>
          <w:marBottom w:val="0"/>
          <w:divBdr>
            <w:top w:val="none" w:sz="0" w:space="0" w:color="auto"/>
            <w:left w:val="none" w:sz="0" w:space="0" w:color="auto"/>
            <w:bottom w:val="none" w:sz="0" w:space="0" w:color="auto"/>
            <w:right w:val="none" w:sz="0" w:space="0" w:color="auto"/>
          </w:divBdr>
          <w:divsChild>
            <w:div w:id="605426284">
              <w:marLeft w:val="0"/>
              <w:marRight w:val="0"/>
              <w:marTop w:val="0"/>
              <w:marBottom w:val="0"/>
              <w:divBdr>
                <w:top w:val="none" w:sz="0" w:space="0" w:color="auto"/>
                <w:left w:val="none" w:sz="0" w:space="0" w:color="auto"/>
                <w:bottom w:val="none" w:sz="0" w:space="0" w:color="auto"/>
                <w:right w:val="none" w:sz="0" w:space="0" w:color="auto"/>
              </w:divBdr>
            </w:div>
          </w:divsChild>
        </w:div>
        <w:div w:id="1107703023">
          <w:marLeft w:val="0"/>
          <w:marRight w:val="0"/>
          <w:marTop w:val="0"/>
          <w:marBottom w:val="0"/>
          <w:divBdr>
            <w:top w:val="none" w:sz="0" w:space="0" w:color="auto"/>
            <w:left w:val="none" w:sz="0" w:space="0" w:color="auto"/>
            <w:bottom w:val="none" w:sz="0" w:space="0" w:color="auto"/>
            <w:right w:val="none" w:sz="0" w:space="0" w:color="auto"/>
          </w:divBdr>
          <w:divsChild>
            <w:div w:id="234510167">
              <w:marLeft w:val="0"/>
              <w:marRight w:val="0"/>
              <w:marTop w:val="0"/>
              <w:marBottom w:val="0"/>
              <w:divBdr>
                <w:top w:val="none" w:sz="0" w:space="0" w:color="auto"/>
                <w:left w:val="none" w:sz="0" w:space="0" w:color="auto"/>
                <w:bottom w:val="none" w:sz="0" w:space="0" w:color="auto"/>
                <w:right w:val="none" w:sz="0" w:space="0" w:color="auto"/>
              </w:divBdr>
            </w:div>
          </w:divsChild>
        </w:div>
        <w:div w:id="1711611165">
          <w:marLeft w:val="0"/>
          <w:marRight w:val="0"/>
          <w:marTop w:val="0"/>
          <w:marBottom w:val="0"/>
          <w:divBdr>
            <w:top w:val="none" w:sz="0" w:space="0" w:color="auto"/>
            <w:left w:val="none" w:sz="0" w:space="0" w:color="auto"/>
            <w:bottom w:val="none" w:sz="0" w:space="0" w:color="auto"/>
            <w:right w:val="none" w:sz="0" w:space="0" w:color="auto"/>
          </w:divBdr>
          <w:divsChild>
            <w:div w:id="788167638">
              <w:marLeft w:val="0"/>
              <w:marRight w:val="0"/>
              <w:marTop w:val="0"/>
              <w:marBottom w:val="0"/>
              <w:divBdr>
                <w:top w:val="none" w:sz="0" w:space="0" w:color="auto"/>
                <w:left w:val="none" w:sz="0" w:space="0" w:color="auto"/>
                <w:bottom w:val="none" w:sz="0" w:space="0" w:color="auto"/>
                <w:right w:val="none" w:sz="0" w:space="0" w:color="auto"/>
              </w:divBdr>
            </w:div>
          </w:divsChild>
        </w:div>
        <w:div w:id="1852334198">
          <w:marLeft w:val="0"/>
          <w:marRight w:val="0"/>
          <w:marTop w:val="0"/>
          <w:marBottom w:val="0"/>
          <w:divBdr>
            <w:top w:val="none" w:sz="0" w:space="0" w:color="auto"/>
            <w:left w:val="none" w:sz="0" w:space="0" w:color="auto"/>
            <w:bottom w:val="none" w:sz="0" w:space="0" w:color="auto"/>
            <w:right w:val="none" w:sz="0" w:space="0" w:color="auto"/>
          </w:divBdr>
          <w:divsChild>
            <w:div w:id="121458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84041">
      <w:bodyDiv w:val="1"/>
      <w:marLeft w:val="0"/>
      <w:marRight w:val="0"/>
      <w:marTop w:val="0"/>
      <w:marBottom w:val="0"/>
      <w:divBdr>
        <w:top w:val="none" w:sz="0" w:space="0" w:color="auto"/>
        <w:left w:val="none" w:sz="0" w:space="0" w:color="auto"/>
        <w:bottom w:val="none" w:sz="0" w:space="0" w:color="auto"/>
        <w:right w:val="none" w:sz="0" w:space="0" w:color="auto"/>
      </w:divBdr>
    </w:div>
    <w:div w:id="2033724755">
      <w:bodyDiv w:val="1"/>
      <w:marLeft w:val="0"/>
      <w:marRight w:val="0"/>
      <w:marTop w:val="0"/>
      <w:marBottom w:val="0"/>
      <w:divBdr>
        <w:top w:val="none" w:sz="0" w:space="0" w:color="auto"/>
        <w:left w:val="none" w:sz="0" w:space="0" w:color="auto"/>
        <w:bottom w:val="none" w:sz="0" w:space="0" w:color="auto"/>
        <w:right w:val="none" w:sz="0" w:space="0" w:color="auto"/>
      </w:divBdr>
    </w:div>
    <w:div w:id="2058696823">
      <w:bodyDiv w:val="1"/>
      <w:marLeft w:val="0"/>
      <w:marRight w:val="0"/>
      <w:marTop w:val="0"/>
      <w:marBottom w:val="0"/>
      <w:divBdr>
        <w:top w:val="none" w:sz="0" w:space="0" w:color="auto"/>
        <w:left w:val="none" w:sz="0" w:space="0" w:color="auto"/>
        <w:bottom w:val="none" w:sz="0" w:space="0" w:color="auto"/>
        <w:right w:val="none" w:sz="0" w:space="0" w:color="auto"/>
      </w:divBdr>
    </w:div>
    <w:div w:id="2146923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yperlink" Target="https://creativecommons.org/licenses/by/4.0/legalcode" TargetMode="Externa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dcceew.gov.au/about/contac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header" Target="header9.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EAS\eas-prj\Synlait\ClimateDisclosure2025\Proposal\EASProposal_SynlaitFY2025CRD.dotx" TargetMode="External"/></Relationships>
</file>

<file path=word/theme/theme1.xml><?xml version="1.0" encoding="utf-8"?>
<a:theme xmlns:a="http://schemas.openxmlformats.org/drawingml/2006/main" name="EAS Theme">
  <a:themeElements>
    <a:clrScheme name="EAS Theme Color">
      <a:dk1>
        <a:sysClr val="windowText" lastClr="000000"/>
      </a:dk1>
      <a:lt1>
        <a:sysClr val="window" lastClr="FFFFFF"/>
      </a:lt1>
      <a:dk2>
        <a:srgbClr val="1F497D"/>
      </a:dk2>
      <a:lt2>
        <a:srgbClr val="EEECE1"/>
      </a:lt2>
      <a:accent1>
        <a:srgbClr val="7F7F7F"/>
      </a:accent1>
      <a:accent2>
        <a:srgbClr val="C0504D"/>
      </a:accent2>
      <a:accent3>
        <a:srgbClr val="637129"/>
      </a:accent3>
      <a:accent4>
        <a:srgbClr val="8064A2"/>
      </a:accent4>
      <a:accent5>
        <a:srgbClr val="4BACC6"/>
      </a:accent5>
      <a:accent6>
        <a:srgbClr val="F79646"/>
      </a:accent6>
      <a:hlink>
        <a:srgbClr val="000000"/>
      </a:hlink>
      <a:folHlink>
        <a:srgbClr val="800080"/>
      </a:folHlink>
    </a:clrScheme>
    <a:fontScheme name="Default Desig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Default 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Default 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Default 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Default 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Default 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Default 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Default 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Default 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01B2BE74D025469E1D0E28F10DD2C8" ma:contentTypeVersion="7" ma:contentTypeDescription="Create a new document." ma:contentTypeScope="" ma:versionID="bbaa3306f8e193bbb1141de76d53dcb2">
  <xsd:schema xmlns:xsd="http://www.w3.org/2001/XMLSchema" xmlns:xs="http://www.w3.org/2001/XMLSchema" xmlns:p="http://schemas.microsoft.com/office/2006/metadata/properties" xmlns:ns1="http://schemas.microsoft.com/sharepoint/v3" xmlns:ns2="b98728ac-f998-415c-abee-6b046fb1441e" xmlns:ns3="d869c146-c82e-4435-92e4-da91542262fd" xmlns:ns4="d81c2681-db7b-4a56-9abd-a3238a78f6b2" xmlns:ns5="e8238601-ce47-4778-85d0-8b1d6564965a" targetNamespace="http://schemas.microsoft.com/office/2006/metadata/properties" ma:root="true" ma:fieldsID="c610dd805081c060586117333ed60688" ns1:_="" ns2:_="" ns3:_="" ns4:_="" ns5:_="">
    <xsd:import namespace="http://schemas.microsoft.com/sharepoint/v3"/>
    <xsd:import namespace="b98728ac-f998-415c-abee-6b046fb1441e"/>
    <xsd:import namespace="d869c146-c82e-4435-92e4-da91542262fd"/>
    <xsd:import namespace="d81c2681-db7b-4a56-9abd-a3238a78f6b2"/>
    <xsd:import namespace="e8238601-ce47-4778-85d0-8b1d6564965a"/>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ServiceObjectDetectorVersions" minOccurs="0"/>
                <xsd:element ref="ns2:MediaLengthInSeconds" minOccurs="0"/>
                <xsd:element ref="ns2:MediaServiceSearchProperties" minOccurs="0"/>
                <xsd:element ref="ns1:_ip_UnifiedCompliancePolicyProperties" minOccurs="0"/>
                <xsd:element ref="ns1:_ip_UnifiedCompliancePolicyUIAction" minOccurs="0"/>
                <xsd:element ref="ns4:lcf76f155ced4ddcb4097134ff3c332f" minOccurs="0"/>
                <xsd:element ref="ns5:TaxCatchAll" minOccurs="0"/>
                <xsd:element ref="ns4: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98728ac-f998-415c-abee-6b046fb144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6" nillable="true" ma:displayName="Location" ma:indexed="true" ma:internalName="MediaServiceLocatio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69c146-c82e-4435-92e4-da91542262f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1c2681-db7b-4a56-9abd-a3238a78f6b2" elementFormDefault="qualified">
    <xsd:import namespace="http://schemas.microsoft.com/office/2006/documentManagement/types"/>
    <xsd:import namespace="http://schemas.microsoft.com/office/infopath/2007/PartnerControls"/>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0c081d5d-8f15-4d39-99f9-175405a35875" ma:termSetId="09814cd3-568e-fe90-9814-8d621ff8fb84" ma:anchorId="fba54fb3-c3e1-fe81-a776-ca4b69148c4d" ma:open="true" ma:isKeyword="false">
      <xsd:complexType>
        <xsd:sequence>
          <xsd:element ref="pc:Terms" minOccurs="0" maxOccurs="1"/>
        </xsd:sequence>
      </xsd:complex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238601-ce47-4778-85d0-8b1d6564965a"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63ff4dd4-e1ac-40df-be8e-b1e036f80c8e}" ma:internalName="TaxCatchAll" ma:showField="CatchAllData" ma:web="a95247a4-6a6b-40fb-87b6-0fb2f012c5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e8238601-ce47-4778-85d0-8b1d6564965a" xsi:nil="true"/>
    <_ip_UnifiedCompliancePolicyProperties xmlns="http://schemas.microsoft.com/sharepoint/v3" xsi:nil="true"/>
    <lcf76f155ced4ddcb4097134ff3c332f xmlns="d81c2681-db7b-4a56-9abd-a3238a78f6b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D177FA-F273-4545-BB5D-5A3F63C0C42F}"/>
</file>

<file path=customXml/itemProps2.xml><?xml version="1.0" encoding="utf-8"?>
<ds:datastoreItem xmlns:ds="http://schemas.openxmlformats.org/officeDocument/2006/customXml" ds:itemID="{95BE3B3F-EAEF-434D-990D-66F13A0978D8}">
  <ds:schemaRefs>
    <ds:schemaRef ds:uri="http://www.w3.org/XML/1998/namespace"/>
    <ds:schemaRef ds:uri="http://schemas.microsoft.com/office/2006/documentManagement/types"/>
    <ds:schemaRef ds:uri="http://purl.org/dc/terms/"/>
    <ds:schemaRef ds:uri="http://purl.org/dc/dcmitype/"/>
    <ds:schemaRef ds:uri="http://schemas.microsoft.com/office/infopath/2007/PartnerControls"/>
    <ds:schemaRef ds:uri="480a4d6a-8dc9-4349-ae2b-ed53bf27c426"/>
    <ds:schemaRef ds:uri="http://schemas.openxmlformats.org/package/2006/metadata/core-properties"/>
    <ds:schemaRef ds:uri="e8238601-ce47-4778-85d0-8b1d6564965a"/>
    <ds:schemaRef ds:uri="http://purl.org/dc/elements/1.1/"/>
    <ds:schemaRef ds:uri="http://schemas.microsoft.com/office/2006/metadata/properties"/>
    <ds:schemaRef ds:uri="71103ca5-d6d1-48c4-9222-550029d2687a"/>
    <ds:schemaRef ds:uri="3ef4363a-507f-4a1b-a757-00273fee68d3"/>
    <ds:schemaRef ds:uri="http://schemas.microsoft.com/sharepoint/v3"/>
  </ds:schemaRefs>
</ds:datastoreItem>
</file>

<file path=customXml/itemProps3.xml><?xml version="1.0" encoding="utf-8"?>
<ds:datastoreItem xmlns:ds="http://schemas.openxmlformats.org/officeDocument/2006/customXml" ds:itemID="{31898B5D-AF3D-4E54-80C4-3F558FB5C577}">
  <ds:schemaRefs>
    <ds:schemaRef ds:uri="http://schemas.openxmlformats.org/officeDocument/2006/bibliography"/>
  </ds:schemaRefs>
</ds:datastoreItem>
</file>

<file path=customXml/itemProps4.xml><?xml version="1.0" encoding="utf-8"?>
<ds:datastoreItem xmlns:ds="http://schemas.openxmlformats.org/officeDocument/2006/customXml" ds:itemID="{B97A07C7-2627-42AA-9300-BDC3A0BE70C0}">
  <ds:schemaRefs>
    <ds:schemaRef ds:uri="http://schemas.microsoft.com/sharepoint/v3/contenttype/forms"/>
  </ds:schemaRefs>
</ds:datastoreItem>
</file>

<file path=docMetadata/LabelInfo.xml><?xml version="1.0" encoding="utf-8"?>
<clbl:labelList xmlns:clbl="http://schemas.microsoft.com/office/2020/mipLabelMetadata">
  <clbl:label id="{2e6ba7ff-9897-4e65-9803-3be34fd9cf5a}" enabled="1" method="Privileged" siteId="{8c3c81bc-2b3c-44af-b3f7-6f620b3910ee}" removed="0"/>
</clbl:labelList>
</file>

<file path=docProps/app.xml><?xml version="1.0" encoding="utf-8"?>
<Properties xmlns="http://schemas.openxmlformats.org/officeDocument/2006/extended-properties" xmlns:vt="http://schemas.openxmlformats.org/officeDocument/2006/docPropsVTypes">
  <Template>EASProposal_SynlaitFY2025CRD</Template>
  <TotalTime>5</TotalTime>
  <Pages>54</Pages>
  <Words>12977</Words>
  <Characters>65669</Characters>
  <Application>Microsoft Office Word</Application>
  <DocSecurity>0</DocSecurity>
  <Lines>9381</Lines>
  <Paragraphs>7864</Paragraphs>
  <ScaleCrop>false</ScaleCrop>
  <HeadingPairs>
    <vt:vector size="2" baseType="variant">
      <vt:variant>
        <vt:lpstr>Title</vt:lpstr>
      </vt:variant>
      <vt:variant>
        <vt:i4>1</vt:i4>
      </vt:variant>
    </vt:vector>
  </HeadingPairs>
  <TitlesOfParts>
    <vt:vector size="1" baseType="lpstr">
      <vt:lpstr>Chapter A: Appendix</vt:lpstr>
    </vt:vector>
  </TitlesOfParts>
  <Company>Department of Climate Change, Energy, the Environment and Water</Company>
  <LinksUpToDate>false</LinksUpToDate>
  <CharactersWithSpaces>70782</CharactersWithSpaces>
  <SharedDoc>false</SharedDoc>
  <HLinks>
    <vt:vector size="594" baseType="variant">
      <vt:variant>
        <vt:i4>1048633</vt:i4>
      </vt:variant>
      <vt:variant>
        <vt:i4>599</vt:i4>
      </vt:variant>
      <vt:variant>
        <vt:i4>0</vt:i4>
      </vt:variant>
      <vt:variant>
        <vt:i4>5</vt:i4>
      </vt:variant>
      <vt:variant>
        <vt:lpwstr/>
      </vt:variant>
      <vt:variant>
        <vt:lpwstr>_Toc224680737</vt:lpwstr>
      </vt:variant>
      <vt:variant>
        <vt:i4>1048633</vt:i4>
      </vt:variant>
      <vt:variant>
        <vt:i4>590</vt:i4>
      </vt:variant>
      <vt:variant>
        <vt:i4>0</vt:i4>
      </vt:variant>
      <vt:variant>
        <vt:i4>5</vt:i4>
      </vt:variant>
      <vt:variant>
        <vt:lpwstr/>
      </vt:variant>
      <vt:variant>
        <vt:lpwstr>_Toc224680736</vt:lpwstr>
      </vt:variant>
      <vt:variant>
        <vt:i4>1048633</vt:i4>
      </vt:variant>
      <vt:variant>
        <vt:i4>581</vt:i4>
      </vt:variant>
      <vt:variant>
        <vt:i4>0</vt:i4>
      </vt:variant>
      <vt:variant>
        <vt:i4>5</vt:i4>
      </vt:variant>
      <vt:variant>
        <vt:lpwstr/>
      </vt:variant>
      <vt:variant>
        <vt:lpwstr>_Toc224680735</vt:lpwstr>
      </vt:variant>
      <vt:variant>
        <vt:i4>1048633</vt:i4>
      </vt:variant>
      <vt:variant>
        <vt:i4>575</vt:i4>
      </vt:variant>
      <vt:variant>
        <vt:i4>0</vt:i4>
      </vt:variant>
      <vt:variant>
        <vt:i4>5</vt:i4>
      </vt:variant>
      <vt:variant>
        <vt:lpwstr/>
      </vt:variant>
      <vt:variant>
        <vt:lpwstr>_Toc224680734</vt:lpwstr>
      </vt:variant>
      <vt:variant>
        <vt:i4>1048633</vt:i4>
      </vt:variant>
      <vt:variant>
        <vt:i4>569</vt:i4>
      </vt:variant>
      <vt:variant>
        <vt:i4>0</vt:i4>
      </vt:variant>
      <vt:variant>
        <vt:i4>5</vt:i4>
      </vt:variant>
      <vt:variant>
        <vt:lpwstr/>
      </vt:variant>
      <vt:variant>
        <vt:lpwstr>_Toc224680733</vt:lpwstr>
      </vt:variant>
      <vt:variant>
        <vt:i4>1048633</vt:i4>
      </vt:variant>
      <vt:variant>
        <vt:i4>563</vt:i4>
      </vt:variant>
      <vt:variant>
        <vt:i4>0</vt:i4>
      </vt:variant>
      <vt:variant>
        <vt:i4>5</vt:i4>
      </vt:variant>
      <vt:variant>
        <vt:lpwstr/>
      </vt:variant>
      <vt:variant>
        <vt:lpwstr>_Toc224680732</vt:lpwstr>
      </vt:variant>
      <vt:variant>
        <vt:i4>1048633</vt:i4>
      </vt:variant>
      <vt:variant>
        <vt:i4>554</vt:i4>
      </vt:variant>
      <vt:variant>
        <vt:i4>0</vt:i4>
      </vt:variant>
      <vt:variant>
        <vt:i4>5</vt:i4>
      </vt:variant>
      <vt:variant>
        <vt:lpwstr/>
      </vt:variant>
      <vt:variant>
        <vt:lpwstr>_Toc224680731</vt:lpwstr>
      </vt:variant>
      <vt:variant>
        <vt:i4>1048633</vt:i4>
      </vt:variant>
      <vt:variant>
        <vt:i4>548</vt:i4>
      </vt:variant>
      <vt:variant>
        <vt:i4>0</vt:i4>
      </vt:variant>
      <vt:variant>
        <vt:i4>5</vt:i4>
      </vt:variant>
      <vt:variant>
        <vt:lpwstr/>
      </vt:variant>
      <vt:variant>
        <vt:lpwstr>_Toc224680730</vt:lpwstr>
      </vt:variant>
      <vt:variant>
        <vt:i4>1114169</vt:i4>
      </vt:variant>
      <vt:variant>
        <vt:i4>542</vt:i4>
      </vt:variant>
      <vt:variant>
        <vt:i4>0</vt:i4>
      </vt:variant>
      <vt:variant>
        <vt:i4>5</vt:i4>
      </vt:variant>
      <vt:variant>
        <vt:lpwstr/>
      </vt:variant>
      <vt:variant>
        <vt:lpwstr>_Toc224680729</vt:lpwstr>
      </vt:variant>
      <vt:variant>
        <vt:i4>1114169</vt:i4>
      </vt:variant>
      <vt:variant>
        <vt:i4>536</vt:i4>
      </vt:variant>
      <vt:variant>
        <vt:i4>0</vt:i4>
      </vt:variant>
      <vt:variant>
        <vt:i4>5</vt:i4>
      </vt:variant>
      <vt:variant>
        <vt:lpwstr/>
      </vt:variant>
      <vt:variant>
        <vt:lpwstr>_Toc224680728</vt:lpwstr>
      </vt:variant>
      <vt:variant>
        <vt:i4>1114169</vt:i4>
      </vt:variant>
      <vt:variant>
        <vt:i4>530</vt:i4>
      </vt:variant>
      <vt:variant>
        <vt:i4>0</vt:i4>
      </vt:variant>
      <vt:variant>
        <vt:i4>5</vt:i4>
      </vt:variant>
      <vt:variant>
        <vt:lpwstr/>
      </vt:variant>
      <vt:variant>
        <vt:lpwstr>_Toc224680727</vt:lpwstr>
      </vt:variant>
      <vt:variant>
        <vt:i4>1376304</vt:i4>
      </vt:variant>
      <vt:variant>
        <vt:i4>521</vt:i4>
      </vt:variant>
      <vt:variant>
        <vt:i4>0</vt:i4>
      </vt:variant>
      <vt:variant>
        <vt:i4>5</vt:i4>
      </vt:variant>
      <vt:variant>
        <vt:lpwstr/>
      </vt:variant>
      <vt:variant>
        <vt:lpwstr>_Toc225351220</vt:lpwstr>
      </vt:variant>
      <vt:variant>
        <vt:i4>1441840</vt:i4>
      </vt:variant>
      <vt:variant>
        <vt:i4>515</vt:i4>
      </vt:variant>
      <vt:variant>
        <vt:i4>0</vt:i4>
      </vt:variant>
      <vt:variant>
        <vt:i4>5</vt:i4>
      </vt:variant>
      <vt:variant>
        <vt:lpwstr/>
      </vt:variant>
      <vt:variant>
        <vt:lpwstr>_Toc225351219</vt:lpwstr>
      </vt:variant>
      <vt:variant>
        <vt:i4>1441840</vt:i4>
      </vt:variant>
      <vt:variant>
        <vt:i4>509</vt:i4>
      </vt:variant>
      <vt:variant>
        <vt:i4>0</vt:i4>
      </vt:variant>
      <vt:variant>
        <vt:i4>5</vt:i4>
      </vt:variant>
      <vt:variant>
        <vt:lpwstr/>
      </vt:variant>
      <vt:variant>
        <vt:lpwstr>_Toc225351218</vt:lpwstr>
      </vt:variant>
      <vt:variant>
        <vt:i4>1441840</vt:i4>
      </vt:variant>
      <vt:variant>
        <vt:i4>503</vt:i4>
      </vt:variant>
      <vt:variant>
        <vt:i4>0</vt:i4>
      </vt:variant>
      <vt:variant>
        <vt:i4>5</vt:i4>
      </vt:variant>
      <vt:variant>
        <vt:lpwstr/>
      </vt:variant>
      <vt:variant>
        <vt:lpwstr>_Toc225351217</vt:lpwstr>
      </vt:variant>
      <vt:variant>
        <vt:i4>1441840</vt:i4>
      </vt:variant>
      <vt:variant>
        <vt:i4>497</vt:i4>
      </vt:variant>
      <vt:variant>
        <vt:i4>0</vt:i4>
      </vt:variant>
      <vt:variant>
        <vt:i4>5</vt:i4>
      </vt:variant>
      <vt:variant>
        <vt:lpwstr/>
      </vt:variant>
      <vt:variant>
        <vt:lpwstr>_Toc225351216</vt:lpwstr>
      </vt:variant>
      <vt:variant>
        <vt:i4>1441840</vt:i4>
      </vt:variant>
      <vt:variant>
        <vt:i4>491</vt:i4>
      </vt:variant>
      <vt:variant>
        <vt:i4>0</vt:i4>
      </vt:variant>
      <vt:variant>
        <vt:i4>5</vt:i4>
      </vt:variant>
      <vt:variant>
        <vt:lpwstr/>
      </vt:variant>
      <vt:variant>
        <vt:lpwstr>_Toc225351215</vt:lpwstr>
      </vt:variant>
      <vt:variant>
        <vt:i4>1441840</vt:i4>
      </vt:variant>
      <vt:variant>
        <vt:i4>485</vt:i4>
      </vt:variant>
      <vt:variant>
        <vt:i4>0</vt:i4>
      </vt:variant>
      <vt:variant>
        <vt:i4>5</vt:i4>
      </vt:variant>
      <vt:variant>
        <vt:lpwstr/>
      </vt:variant>
      <vt:variant>
        <vt:lpwstr>_Toc225351214</vt:lpwstr>
      </vt:variant>
      <vt:variant>
        <vt:i4>1441840</vt:i4>
      </vt:variant>
      <vt:variant>
        <vt:i4>479</vt:i4>
      </vt:variant>
      <vt:variant>
        <vt:i4>0</vt:i4>
      </vt:variant>
      <vt:variant>
        <vt:i4>5</vt:i4>
      </vt:variant>
      <vt:variant>
        <vt:lpwstr/>
      </vt:variant>
      <vt:variant>
        <vt:lpwstr>_Toc225351213</vt:lpwstr>
      </vt:variant>
      <vt:variant>
        <vt:i4>1441840</vt:i4>
      </vt:variant>
      <vt:variant>
        <vt:i4>473</vt:i4>
      </vt:variant>
      <vt:variant>
        <vt:i4>0</vt:i4>
      </vt:variant>
      <vt:variant>
        <vt:i4>5</vt:i4>
      </vt:variant>
      <vt:variant>
        <vt:lpwstr/>
      </vt:variant>
      <vt:variant>
        <vt:lpwstr>_Toc225351212</vt:lpwstr>
      </vt:variant>
      <vt:variant>
        <vt:i4>1441840</vt:i4>
      </vt:variant>
      <vt:variant>
        <vt:i4>467</vt:i4>
      </vt:variant>
      <vt:variant>
        <vt:i4>0</vt:i4>
      </vt:variant>
      <vt:variant>
        <vt:i4>5</vt:i4>
      </vt:variant>
      <vt:variant>
        <vt:lpwstr/>
      </vt:variant>
      <vt:variant>
        <vt:lpwstr>_Toc225351211</vt:lpwstr>
      </vt:variant>
      <vt:variant>
        <vt:i4>1441840</vt:i4>
      </vt:variant>
      <vt:variant>
        <vt:i4>461</vt:i4>
      </vt:variant>
      <vt:variant>
        <vt:i4>0</vt:i4>
      </vt:variant>
      <vt:variant>
        <vt:i4>5</vt:i4>
      </vt:variant>
      <vt:variant>
        <vt:lpwstr/>
      </vt:variant>
      <vt:variant>
        <vt:lpwstr>_Toc225351210</vt:lpwstr>
      </vt:variant>
      <vt:variant>
        <vt:i4>1507376</vt:i4>
      </vt:variant>
      <vt:variant>
        <vt:i4>455</vt:i4>
      </vt:variant>
      <vt:variant>
        <vt:i4>0</vt:i4>
      </vt:variant>
      <vt:variant>
        <vt:i4>5</vt:i4>
      </vt:variant>
      <vt:variant>
        <vt:lpwstr/>
      </vt:variant>
      <vt:variant>
        <vt:lpwstr>_Toc225351209</vt:lpwstr>
      </vt:variant>
      <vt:variant>
        <vt:i4>1507376</vt:i4>
      </vt:variant>
      <vt:variant>
        <vt:i4>449</vt:i4>
      </vt:variant>
      <vt:variant>
        <vt:i4>0</vt:i4>
      </vt:variant>
      <vt:variant>
        <vt:i4>5</vt:i4>
      </vt:variant>
      <vt:variant>
        <vt:lpwstr/>
      </vt:variant>
      <vt:variant>
        <vt:lpwstr>_Toc225351208</vt:lpwstr>
      </vt:variant>
      <vt:variant>
        <vt:i4>1507376</vt:i4>
      </vt:variant>
      <vt:variant>
        <vt:i4>443</vt:i4>
      </vt:variant>
      <vt:variant>
        <vt:i4>0</vt:i4>
      </vt:variant>
      <vt:variant>
        <vt:i4>5</vt:i4>
      </vt:variant>
      <vt:variant>
        <vt:lpwstr/>
      </vt:variant>
      <vt:variant>
        <vt:lpwstr>_Toc225351207</vt:lpwstr>
      </vt:variant>
      <vt:variant>
        <vt:i4>1507376</vt:i4>
      </vt:variant>
      <vt:variant>
        <vt:i4>437</vt:i4>
      </vt:variant>
      <vt:variant>
        <vt:i4>0</vt:i4>
      </vt:variant>
      <vt:variant>
        <vt:i4>5</vt:i4>
      </vt:variant>
      <vt:variant>
        <vt:lpwstr/>
      </vt:variant>
      <vt:variant>
        <vt:lpwstr>_Toc225351206</vt:lpwstr>
      </vt:variant>
      <vt:variant>
        <vt:i4>1507376</vt:i4>
      </vt:variant>
      <vt:variant>
        <vt:i4>431</vt:i4>
      </vt:variant>
      <vt:variant>
        <vt:i4>0</vt:i4>
      </vt:variant>
      <vt:variant>
        <vt:i4>5</vt:i4>
      </vt:variant>
      <vt:variant>
        <vt:lpwstr/>
      </vt:variant>
      <vt:variant>
        <vt:lpwstr>_Toc225351205</vt:lpwstr>
      </vt:variant>
      <vt:variant>
        <vt:i4>1507376</vt:i4>
      </vt:variant>
      <vt:variant>
        <vt:i4>425</vt:i4>
      </vt:variant>
      <vt:variant>
        <vt:i4>0</vt:i4>
      </vt:variant>
      <vt:variant>
        <vt:i4>5</vt:i4>
      </vt:variant>
      <vt:variant>
        <vt:lpwstr/>
      </vt:variant>
      <vt:variant>
        <vt:lpwstr>_Toc225351204</vt:lpwstr>
      </vt:variant>
      <vt:variant>
        <vt:i4>1507376</vt:i4>
      </vt:variant>
      <vt:variant>
        <vt:i4>419</vt:i4>
      </vt:variant>
      <vt:variant>
        <vt:i4>0</vt:i4>
      </vt:variant>
      <vt:variant>
        <vt:i4>5</vt:i4>
      </vt:variant>
      <vt:variant>
        <vt:lpwstr/>
      </vt:variant>
      <vt:variant>
        <vt:lpwstr>_Toc225351203</vt:lpwstr>
      </vt:variant>
      <vt:variant>
        <vt:i4>1507376</vt:i4>
      </vt:variant>
      <vt:variant>
        <vt:i4>413</vt:i4>
      </vt:variant>
      <vt:variant>
        <vt:i4>0</vt:i4>
      </vt:variant>
      <vt:variant>
        <vt:i4>5</vt:i4>
      </vt:variant>
      <vt:variant>
        <vt:lpwstr/>
      </vt:variant>
      <vt:variant>
        <vt:lpwstr>_Toc225351202</vt:lpwstr>
      </vt:variant>
      <vt:variant>
        <vt:i4>1507376</vt:i4>
      </vt:variant>
      <vt:variant>
        <vt:i4>407</vt:i4>
      </vt:variant>
      <vt:variant>
        <vt:i4>0</vt:i4>
      </vt:variant>
      <vt:variant>
        <vt:i4>5</vt:i4>
      </vt:variant>
      <vt:variant>
        <vt:lpwstr/>
      </vt:variant>
      <vt:variant>
        <vt:lpwstr>_Toc225351201</vt:lpwstr>
      </vt:variant>
      <vt:variant>
        <vt:i4>1507376</vt:i4>
      </vt:variant>
      <vt:variant>
        <vt:i4>401</vt:i4>
      </vt:variant>
      <vt:variant>
        <vt:i4>0</vt:i4>
      </vt:variant>
      <vt:variant>
        <vt:i4>5</vt:i4>
      </vt:variant>
      <vt:variant>
        <vt:lpwstr/>
      </vt:variant>
      <vt:variant>
        <vt:lpwstr>_Toc225351200</vt:lpwstr>
      </vt:variant>
      <vt:variant>
        <vt:i4>1966131</vt:i4>
      </vt:variant>
      <vt:variant>
        <vt:i4>395</vt:i4>
      </vt:variant>
      <vt:variant>
        <vt:i4>0</vt:i4>
      </vt:variant>
      <vt:variant>
        <vt:i4>5</vt:i4>
      </vt:variant>
      <vt:variant>
        <vt:lpwstr/>
      </vt:variant>
      <vt:variant>
        <vt:lpwstr>_Toc225351199</vt:lpwstr>
      </vt:variant>
      <vt:variant>
        <vt:i4>1966131</vt:i4>
      </vt:variant>
      <vt:variant>
        <vt:i4>389</vt:i4>
      </vt:variant>
      <vt:variant>
        <vt:i4>0</vt:i4>
      </vt:variant>
      <vt:variant>
        <vt:i4>5</vt:i4>
      </vt:variant>
      <vt:variant>
        <vt:lpwstr/>
      </vt:variant>
      <vt:variant>
        <vt:lpwstr>_Toc225351198</vt:lpwstr>
      </vt:variant>
      <vt:variant>
        <vt:i4>1966131</vt:i4>
      </vt:variant>
      <vt:variant>
        <vt:i4>383</vt:i4>
      </vt:variant>
      <vt:variant>
        <vt:i4>0</vt:i4>
      </vt:variant>
      <vt:variant>
        <vt:i4>5</vt:i4>
      </vt:variant>
      <vt:variant>
        <vt:lpwstr/>
      </vt:variant>
      <vt:variant>
        <vt:lpwstr>_Toc225351197</vt:lpwstr>
      </vt:variant>
      <vt:variant>
        <vt:i4>1966131</vt:i4>
      </vt:variant>
      <vt:variant>
        <vt:i4>377</vt:i4>
      </vt:variant>
      <vt:variant>
        <vt:i4>0</vt:i4>
      </vt:variant>
      <vt:variant>
        <vt:i4>5</vt:i4>
      </vt:variant>
      <vt:variant>
        <vt:lpwstr/>
      </vt:variant>
      <vt:variant>
        <vt:lpwstr>_Toc225351196</vt:lpwstr>
      </vt:variant>
      <vt:variant>
        <vt:i4>1966131</vt:i4>
      </vt:variant>
      <vt:variant>
        <vt:i4>371</vt:i4>
      </vt:variant>
      <vt:variant>
        <vt:i4>0</vt:i4>
      </vt:variant>
      <vt:variant>
        <vt:i4>5</vt:i4>
      </vt:variant>
      <vt:variant>
        <vt:lpwstr/>
      </vt:variant>
      <vt:variant>
        <vt:lpwstr>_Toc225351195</vt:lpwstr>
      </vt:variant>
      <vt:variant>
        <vt:i4>1966131</vt:i4>
      </vt:variant>
      <vt:variant>
        <vt:i4>365</vt:i4>
      </vt:variant>
      <vt:variant>
        <vt:i4>0</vt:i4>
      </vt:variant>
      <vt:variant>
        <vt:i4>5</vt:i4>
      </vt:variant>
      <vt:variant>
        <vt:lpwstr/>
      </vt:variant>
      <vt:variant>
        <vt:lpwstr>_Toc225351194</vt:lpwstr>
      </vt:variant>
      <vt:variant>
        <vt:i4>1966131</vt:i4>
      </vt:variant>
      <vt:variant>
        <vt:i4>359</vt:i4>
      </vt:variant>
      <vt:variant>
        <vt:i4>0</vt:i4>
      </vt:variant>
      <vt:variant>
        <vt:i4>5</vt:i4>
      </vt:variant>
      <vt:variant>
        <vt:lpwstr/>
      </vt:variant>
      <vt:variant>
        <vt:lpwstr>_Toc225351193</vt:lpwstr>
      </vt:variant>
      <vt:variant>
        <vt:i4>1966131</vt:i4>
      </vt:variant>
      <vt:variant>
        <vt:i4>353</vt:i4>
      </vt:variant>
      <vt:variant>
        <vt:i4>0</vt:i4>
      </vt:variant>
      <vt:variant>
        <vt:i4>5</vt:i4>
      </vt:variant>
      <vt:variant>
        <vt:lpwstr/>
      </vt:variant>
      <vt:variant>
        <vt:lpwstr>_Toc225351192</vt:lpwstr>
      </vt:variant>
      <vt:variant>
        <vt:i4>1966131</vt:i4>
      </vt:variant>
      <vt:variant>
        <vt:i4>347</vt:i4>
      </vt:variant>
      <vt:variant>
        <vt:i4>0</vt:i4>
      </vt:variant>
      <vt:variant>
        <vt:i4>5</vt:i4>
      </vt:variant>
      <vt:variant>
        <vt:lpwstr/>
      </vt:variant>
      <vt:variant>
        <vt:lpwstr>_Toc225351191</vt:lpwstr>
      </vt:variant>
      <vt:variant>
        <vt:i4>1966131</vt:i4>
      </vt:variant>
      <vt:variant>
        <vt:i4>341</vt:i4>
      </vt:variant>
      <vt:variant>
        <vt:i4>0</vt:i4>
      </vt:variant>
      <vt:variant>
        <vt:i4>5</vt:i4>
      </vt:variant>
      <vt:variant>
        <vt:lpwstr/>
      </vt:variant>
      <vt:variant>
        <vt:lpwstr>_Toc225351190</vt:lpwstr>
      </vt:variant>
      <vt:variant>
        <vt:i4>2031667</vt:i4>
      </vt:variant>
      <vt:variant>
        <vt:i4>335</vt:i4>
      </vt:variant>
      <vt:variant>
        <vt:i4>0</vt:i4>
      </vt:variant>
      <vt:variant>
        <vt:i4>5</vt:i4>
      </vt:variant>
      <vt:variant>
        <vt:lpwstr/>
      </vt:variant>
      <vt:variant>
        <vt:lpwstr>_Toc225351189</vt:lpwstr>
      </vt:variant>
      <vt:variant>
        <vt:i4>2031667</vt:i4>
      </vt:variant>
      <vt:variant>
        <vt:i4>329</vt:i4>
      </vt:variant>
      <vt:variant>
        <vt:i4>0</vt:i4>
      </vt:variant>
      <vt:variant>
        <vt:i4>5</vt:i4>
      </vt:variant>
      <vt:variant>
        <vt:lpwstr/>
      </vt:variant>
      <vt:variant>
        <vt:lpwstr>_Toc225351188</vt:lpwstr>
      </vt:variant>
      <vt:variant>
        <vt:i4>2031667</vt:i4>
      </vt:variant>
      <vt:variant>
        <vt:i4>323</vt:i4>
      </vt:variant>
      <vt:variant>
        <vt:i4>0</vt:i4>
      </vt:variant>
      <vt:variant>
        <vt:i4>5</vt:i4>
      </vt:variant>
      <vt:variant>
        <vt:lpwstr/>
      </vt:variant>
      <vt:variant>
        <vt:lpwstr>_Toc225351187</vt:lpwstr>
      </vt:variant>
      <vt:variant>
        <vt:i4>2031667</vt:i4>
      </vt:variant>
      <vt:variant>
        <vt:i4>317</vt:i4>
      </vt:variant>
      <vt:variant>
        <vt:i4>0</vt:i4>
      </vt:variant>
      <vt:variant>
        <vt:i4>5</vt:i4>
      </vt:variant>
      <vt:variant>
        <vt:lpwstr/>
      </vt:variant>
      <vt:variant>
        <vt:lpwstr>_Toc225351186</vt:lpwstr>
      </vt:variant>
      <vt:variant>
        <vt:i4>2031667</vt:i4>
      </vt:variant>
      <vt:variant>
        <vt:i4>311</vt:i4>
      </vt:variant>
      <vt:variant>
        <vt:i4>0</vt:i4>
      </vt:variant>
      <vt:variant>
        <vt:i4>5</vt:i4>
      </vt:variant>
      <vt:variant>
        <vt:lpwstr/>
      </vt:variant>
      <vt:variant>
        <vt:lpwstr>_Toc225351185</vt:lpwstr>
      </vt:variant>
      <vt:variant>
        <vt:i4>2031667</vt:i4>
      </vt:variant>
      <vt:variant>
        <vt:i4>305</vt:i4>
      </vt:variant>
      <vt:variant>
        <vt:i4>0</vt:i4>
      </vt:variant>
      <vt:variant>
        <vt:i4>5</vt:i4>
      </vt:variant>
      <vt:variant>
        <vt:lpwstr/>
      </vt:variant>
      <vt:variant>
        <vt:lpwstr>_Toc225351184</vt:lpwstr>
      </vt:variant>
      <vt:variant>
        <vt:i4>2031667</vt:i4>
      </vt:variant>
      <vt:variant>
        <vt:i4>299</vt:i4>
      </vt:variant>
      <vt:variant>
        <vt:i4>0</vt:i4>
      </vt:variant>
      <vt:variant>
        <vt:i4>5</vt:i4>
      </vt:variant>
      <vt:variant>
        <vt:lpwstr/>
      </vt:variant>
      <vt:variant>
        <vt:lpwstr>_Toc225351183</vt:lpwstr>
      </vt:variant>
      <vt:variant>
        <vt:i4>2031667</vt:i4>
      </vt:variant>
      <vt:variant>
        <vt:i4>293</vt:i4>
      </vt:variant>
      <vt:variant>
        <vt:i4>0</vt:i4>
      </vt:variant>
      <vt:variant>
        <vt:i4>5</vt:i4>
      </vt:variant>
      <vt:variant>
        <vt:lpwstr/>
      </vt:variant>
      <vt:variant>
        <vt:lpwstr>_Toc225351182</vt:lpwstr>
      </vt:variant>
      <vt:variant>
        <vt:i4>2031667</vt:i4>
      </vt:variant>
      <vt:variant>
        <vt:i4>287</vt:i4>
      </vt:variant>
      <vt:variant>
        <vt:i4>0</vt:i4>
      </vt:variant>
      <vt:variant>
        <vt:i4>5</vt:i4>
      </vt:variant>
      <vt:variant>
        <vt:lpwstr/>
      </vt:variant>
      <vt:variant>
        <vt:lpwstr>_Toc225351181</vt:lpwstr>
      </vt:variant>
      <vt:variant>
        <vt:i4>2031667</vt:i4>
      </vt:variant>
      <vt:variant>
        <vt:i4>281</vt:i4>
      </vt:variant>
      <vt:variant>
        <vt:i4>0</vt:i4>
      </vt:variant>
      <vt:variant>
        <vt:i4>5</vt:i4>
      </vt:variant>
      <vt:variant>
        <vt:lpwstr/>
      </vt:variant>
      <vt:variant>
        <vt:lpwstr>_Toc225351180</vt:lpwstr>
      </vt:variant>
      <vt:variant>
        <vt:i4>1048627</vt:i4>
      </vt:variant>
      <vt:variant>
        <vt:i4>275</vt:i4>
      </vt:variant>
      <vt:variant>
        <vt:i4>0</vt:i4>
      </vt:variant>
      <vt:variant>
        <vt:i4>5</vt:i4>
      </vt:variant>
      <vt:variant>
        <vt:lpwstr/>
      </vt:variant>
      <vt:variant>
        <vt:lpwstr>_Toc225351179</vt:lpwstr>
      </vt:variant>
      <vt:variant>
        <vt:i4>1048627</vt:i4>
      </vt:variant>
      <vt:variant>
        <vt:i4>269</vt:i4>
      </vt:variant>
      <vt:variant>
        <vt:i4>0</vt:i4>
      </vt:variant>
      <vt:variant>
        <vt:i4>5</vt:i4>
      </vt:variant>
      <vt:variant>
        <vt:lpwstr/>
      </vt:variant>
      <vt:variant>
        <vt:lpwstr>_Toc225351178</vt:lpwstr>
      </vt:variant>
      <vt:variant>
        <vt:i4>1048627</vt:i4>
      </vt:variant>
      <vt:variant>
        <vt:i4>263</vt:i4>
      </vt:variant>
      <vt:variant>
        <vt:i4>0</vt:i4>
      </vt:variant>
      <vt:variant>
        <vt:i4>5</vt:i4>
      </vt:variant>
      <vt:variant>
        <vt:lpwstr/>
      </vt:variant>
      <vt:variant>
        <vt:lpwstr>_Toc225351177</vt:lpwstr>
      </vt:variant>
      <vt:variant>
        <vt:i4>1048627</vt:i4>
      </vt:variant>
      <vt:variant>
        <vt:i4>257</vt:i4>
      </vt:variant>
      <vt:variant>
        <vt:i4>0</vt:i4>
      </vt:variant>
      <vt:variant>
        <vt:i4>5</vt:i4>
      </vt:variant>
      <vt:variant>
        <vt:lpwstr/>
      </vt:variant>
      <vt:variant>
        <vt:lpwstr>_Toc225351176</vt:lpwstr>
      </vt:variant>
      <vt:variant>
        <vt:i4>1048627</vt:i4>
      </vt:variant>
      <vt:variant>
        <vt:i4>251</vt:i4>
      </vt:variant>
      <vt:variant>
        <vt:i4>0</vt:i4>
      </vt:variant>
      <vt:variant>
        <vt:i4>5</vt:i4>
      </vt:variant>
      <vt:variant>
        <vt:lpwstr/>
      </vt:variant>
      <vt:variant>
        <vt:lpwstr>_Toc225351175</vt:lpwstr>
      </vt:variant>
      <vt:variant>
        <vt:i4>1048627</vt:i4>
      </vt:variant>
      <vt:variant>
        <vt:i4>245</vt:i4>
      </vt:variant>
      <vt:variant>
        <vt:i4>0</vt:i4>
      </vt:variant>
      <vt:variant>
        <vt:i4>5</vt:i4>
      </vt:variant>
      <vt:variant>
        <vt:lpwstr/>
      </vt:variant>
      <vt:variant>
        <vt:lpwstr>_Toc225351174</vt:lpwstr>
      </vt:variant>
      <vt:variant>
        <vt:i4>1048627</vt:i4>
      </vt:variant>
      <vt:variant>
        <vt:i4>239</vt:i4>
      </vt:variant>
      <vt:variant>
        <vt:i4>0</vt:i4>
      </vt:variant>
      <vt:variant>
        <vt:i4>5</vt:i4>
      </vt:variant>
      <vt:variant>
        <vt:lpwstr/>
      </vt:variant>
      <vt:variant>
        <vt:lpwstr>_Toc225351173</vt:lpwstr>
      </vt:variant>
      <vt:variant>
        <vt:i4>1048627</vt:i4>
      </vt:variant>
      <vt:variant>
        <vt:i4>233</vt:i4>
      </vt:variant>
      <vt:variant>
        <vt:i4>0</vt:i4>
      </vt:variant>
      <vt:variant>
        <vt:i4>5</vt:i4>
      </vt:variant>
      <vt:variant>
        <vt:lpwstr/>
      </vt:variant>
      <vt:variant>
        <vt:lpwstr>_Toc225351172</vt:lpwstr>
      </vt:variant>
      <vt:variant>
        <vt:i4>1048627</vt:i4>
      </vt:variant>
      <vt:variant>
        <vt:i4>227</vt:i4>
      </vt:variant>
      <vt:variant>
        <vt:i4>0</vt:i4>
      </vt:variant>
      <vt:variant>
        <vt:i4>5</vt:i4>
      </vt:variant>
      <vt:variant>
        <vt:lpwstr/>
      </vt:variant>
      <vt:variant>
        <vt:lpwstr>_Toc225351171</vt:lpwstr>
      </vt:variant>
      <vt:variant>
        <vt:i4>1048627</vt:i4>
      </vt:variant>
      <vt:variant>
        <vt:i4>221</vt:i4>
      </vt:variant>
      <vt:variant>
        <vt:i4>0</vt:i4>
      </vt:variant>
      <vt:variant>
        <vt:i4>5</vt:i4>
      </vt:variant>
      <vt:variant>
        <vt:lpwstr/>
      </vt:variant>
      <vt:variant>
        <vt:lpwstr>_Toc225351170</vt:lpwstr>
      </vt:variant>
      <vt:variant>
        <vt:i4>1114163</vt:i4>
      </vt:variant>
      <vt:variant>
        <vt:i4>215</vt:i4>
      </vt:variant>
      <vt:variant>
        <vt:i4>0</vt:i4>
      </vt:variant>
      <vt:variant>
        <vt:i4>5</vt:i4>
      </vt:variant>
      <vt:variant>
        <vt:lpwstr/>
      </vt:variant>
      <vt:variant>
        <vt:lpwstr>_Toc225351169</vt:lpwstr>
      </vt:variant>
      <vt:variant>
        <vt:i4>1114163</vt:i4>
      </vt:variant>
      <vt:variant>
        <vt:i4>209</vt:i4>
      </vt:variant>
      <vt:variant>
        <vt:i4>0</vt:i4>
      </vt:variant>
      <vt:variant>
        <vt:i4>5</vt:i4>
      </vt:variant>
      <vt:variant>
        <vt:lpwstr/>
      </vt:variant>
      <vt:variant>
        <vt:lpwstr>_Toc225351168</vt:lpwstr>
      </vt:variant>
      <vt:variant>
        <vt:i4>1114163</vt:i4>
      </vt:variant>
      <vt:variant>
        <vt:i4>203</vt:i4>
      </vt:variant>
      <vt:variant>
        <vt:i4>0</vt:i4>
      </vt:variant>
      <vt:variant>
        <vt:i4>5</vt:i4>
      </vt:variant>
      <vt:variant>
        <vt:lpwstr/>
      </vt:variant>
      <vt:variant>
        <vt:lpwstr>_Toc225351167</vt:lpwstr>
      </vt:variant>
      <vt:variant>
        <vt:i4>1114163</vt:i4>
      </vt:variant>
      <vt:variant>
        <vt:i4>197</vt:i4>
      </vt:variant>
      <vt:variant>
        <vt:i4>0</vt:i4>
      </vt:variant>
      <vt:variant>
        <vt:i4>5</vt:i4>
      </vt:variant>
      <vt:variant>
        <vt:lpwstr/>
      </vt:variant>
      <vt:variant>
        <vt:lpwstr>_Toc225351166</vt:lpwstr>
      </vt:variant>
      <vt:variant>
        <vt:i4>1114163</vt:i4>
      </vt:variant>
      <vt:variant>
        <vt:i4>191</vt:i4>
      </vt:variant>
      <vt:variant>
        <vt:i4>0</vt:i4>
      </vt:variant>
      <vt:variant>
        <vt:i4>5</vt:i4>
      </vt:variant>
      <vt:variant>
        <vt:lpwstr/>
      </vt:variant>
      <vt:variant>
        <vt:lpwstr>_Toc225351165</vt:lpwstr>
      </vt:variant>
      <vt:variant>
        <vt:i4>1114163</vt:i4>
      </vt:variant>
      <vt:variant>
        <vt:i4>185</vt:i4>
      </vt:variant>
      <vt:variant>
        <vt:i4>0</vt:i4>
      </vt:variant>
      <vt:variant>
        <vt:i4>5</vt:i4>
      </vt:variant>
      <vt:variant>
        <vt:lpwstr/>
      </vt:variant>
      <vt:variant>
        <vt:lpwstr>_Toc225351164</vt:lpwstr>
      </vt:variant>
      <vt:variant>
        <vt:i4>1114163</vt:i4>
      </vt:variant>
      <vt:variant>
        <vt:i4>179</vt:i4>
      </vt:variant>
      <vt:variant>
        <vt:i4>0</vt:i4>
      </vt:variant>
      <vt:variant>
        <vt:i4>5</vt:i4>
      </vt:variant>
      <vt:variant>
        <vt:lpwstr/>
      </vt:variant>
      <vt:variant>
        <vt:lpwstr>_Toc225351163</vt:lpwstr>
      </vt:variant>
      <vt:variant>
        <vt:i4>1114163</vt:i4>
      </vt:variant>
      <vt:variant>
        <vt:i4>173</vt:i4>
      </vt:variant>
      <vt:variant>
        <vt:i4>0</vt:i4>
      </vt:variant>
      <vt:variant>
        <vt:i4>5</vt:i4>
      </vt:variant>
      <vt:variant>
        <vt:lpwstr/>
      </vt:variant>
      <vt:variant>
        <vt:lpwstr>_Toc225351162</vt:lpwstr>
      </vt:variant>
      <vt:variant>
        <vt:i4>1114163</vt:i4>
      </vt:variant>
      <vt:variant>
        <vt:i4>167</vt:i4>
      </vt:variant>
      <vt:variant>
        <vt:i4>0</vt:i4>
      </vt:variant>
      <vt:variant>
        <vt:i4>5</vt:i4>
      </vt:variant>
      <vt:variant>
        <vt:lpwstr/>
      </vt:variant>
      <vt:variant>
        <vt:lpwstr>_Toc225351161</vt:lpwstr>
      </vt:variant>
      <vt:variant>
        <vt:i4>1114163</vt:i4>
      </vt:variant>
      <vt:variant>
        <vt:i4>161</vt:i4>
      </vt:variant>
      <vt:variant>
        <vt:i4>0</vt:i4>
      </vt:variant>
      <vt:variant>
        <vt:i4>5</vt:i4>
      </vt:variant>
      <vt:variant>
        <vt:lpwstr/>
      </vt:variant>
      <vt:variant>
        <vt:lpwstr>_Toc225351160</vt:lpwstr>
      </vt:variant>
      <vt:variant>
        <vt:i4>1179699</vt:i4>
      </vt:variant>
      <vt:variant>
        <vt:i4>155</vt:i4>
      </vt:variant>
      <vt:variant>
        <vt:i4>0</vt:i4>
      </vt:variant>
      <vt:variant>
        <vt:i4>5</vt:i4>
      </vt:variant>
      <vt:variant>
        <vt:lpwstr/>
      </vt:variant>
      <vt:variant>
        <vt:lpwstr>_Toc225351159</vt:lpwstr>
      </vt:variant>
      <vt:variant>
        <vt:i4>1179699</vt:i4>
      </vt:variant>
      <vt:variant>
        <vt:i4>149</vt:i4>
      </vt:variant>
      <vt:variant>
        <vt:i4>0</vt:i4>
      </vt:variant>
      <vt:variant>
        <vt:i4>5</vt:i4>
      </vt:variant>
      <vt:variant>
        <vt:lpwstr/>
      </vt:variant>
      <vt:variant>
        <vt:lpwstr>_Toc225351158</vt:lpwstr>
      </vt:variant>
      <vt:variant>
        <vt:i4>1179699</vt:i4>
      </vt:variant>
      <vt:variant>
        <vt:i4>143</vt:i4>
      </vt:variant>
      <vt:variant>
        <vt:i4>0</vt:i4>
      </vt:variant>
      <vt:variant>
        <vt:i4>5</vt:i4>
      </vt:variant>
      <vt:variant>
        <vt:lpwstr/>
      </vt:variant>
      <vt:variant>
        <vt:lpwstr>_Toc225351157</vt:lpwstr>
      </vt:variant>
      <vt:variant>
        <vt:i4>1179699</vt:i4>
      </vt:variant>
      <vt:variant>
        <vt:i4>137</vt:i4>
      </vt:variant>
      <vt:variant>
        <vt:i4>0</vt:i4>
      </vt:variant>
      <vt:variant>
        <vt:i4>5</vt:i4>
      </vt:variant>
      <vt:variant>
        <vt:lpwstr/>
      </vt:variant>
      <vt:variant>
        <vt:lpwstr>_Toc225351156</vt:lpwstr>
      </vt:variant>
      <vt:variant>
        <vt:i4>1179699</vt:i4>
      </vt:variant>
      <vt:variant>
        <vt:i4>131</vt:i4>
      </vt:variant>
      <vt:variant>
        <vt:i4>0</vt:i4>
      </vt:variant>
      <vt:variant>
        <vt:i4>5</vt:i4>
      </vt:variant>
      <vt:variant>
        <vt:lpwstr/>
      </vt:variant>
      <vt:variant>
        <vt:lpwstr>_Toc225351155</vt:lpwstr>
      </vt:variant>
      <vt:variant>
        <vt:i4>1179699</vt:i4>
      </vt:variant>
      <vt:variant>
        <vt:i4>122</vt:i4>
      </vt:variant>
      <vt:variant>
        <vt:i4>0</vt:i4>
      </vt:variant>
      <vt:variant>
        <vt:i4>5</vt:i4>
      </vt:variant>
      <vt:variant>
        <vt:lpwstr/>
      </vt:variant>
      <vt:variant>
        <vt:lpwstr>_Toc225351154</vt:lpwstr>
      </vt:variant>
      <vt:variant>
        <vt:i4>1179699</vt:i4>
      </vt:variant>
      <vt:variant>
        <vt:i4>116</vt:i4>
      </vt:variant>
      <vt:variant>
        <vt:i4>0</vt:i4>
      </vt:variant>
      <vt:variant>
        <vt:i4>5</vt:i4>
      </vt:variant>
      <vt:variant>
        <vt:lpwstr/>
      </vt:variant>
      <vt:variant>
        <vt:lpwstr>_Toc225351153</vt:lpwstr>
      </vt:variant>
      <vt:variant>
        <vt:i4>1179699</vt:i4>
      </vt:variant>
      <vt:variant>
        <vt:i4>110</vt:i4>
      </vt:variant>
      <vt:variant>
        <vt:i4>0</vt:i4>
      </vt:variant>
      <vt:variant>
        <vt:i4>5</vt:i4>
      </vt:variant>
      <vt:variant>
        <vt:lpwstr/>
      </vt:variant>
      <vt:variant>
        <vt:lpwstr>_Toc225351152</vt:lpwstr>
      </vt:variant>
      <vt:variant>
        <vt:i4>1179699</vt:i4>
      </vt:variant>
      <vt:variant>
        <vt:i4>104</vt:i4>
      </vt:variant>
      <vt:variant>
        <vt:i4>0</vt:i4>
      </vt:variant>
      <vt:variant>
        <vt:i4>5</vt:i4>
      </vt:variant>
      <vt:variant>
        <vt:lpwstr/>
      </vt:variant>
      <vt:variant>
        <vt:lpwstr>_Toc225351151</vt:lpwstr>
      </vt:variant>
      <vt:variant>
        <vt:i4>1179699</vt:i4>
      </vt:variant>
      <vt:variant>
        <vt:i4>98</vt:i4>
      </vt:variant>
      <vt:variant>
        <vt:i4>0</vt:i4>
      </vt:variant>
      <vt:variant>
        <vt:i4>5</vt:i4>
      </vt:variant>
      <vt:variant>
        <vt:lpwstr/>
      </vt:variant>
      <vt:variant>
        <vt:lpwstr>_Toc225351150</vt:lpwstr>
      </vt:variant>
      <vt:variant>
        <vt:i4>1245235</vt:i4>
      </vt:variant>
      <vt:variant>
        <vt:i4>92</vt:i4>
      </vt:variant>
      <vt:variant>
        <vt:i4>0</vt:i4>
      </vt:variant>
      <vt:variant>
        <vt:i4>5</vt:i4>
      </vt:variant>
      <vt:variant>
        <vt:lpwstr/>
      </vt:variant>
      <vt:variant>
        <vt:lpwstr>_Toc225351149</vt:lpwstr>
      </vt:variant>
      <vt:variant>
        <vt:i4>1245235</vt:i4>
      </vt:variant>
      <vt:variant>
        <vt:i4>86</vt:i4>
      </vt:variant>
      <vt:variant>
        <vt:i4>0</vt:i4>
      </vt:variant>
      <vt:variant>
        <vt:i4>5</vt:i4>
      </vt:variant>
      <vt:variant>
        <vt:lpwstr/>
      </vt:variant>
      <vt:variant>
        <vt:lpwstr>_Toc225351148</vt:lpwstr>
      </vt:variant>
      <vt:variant>
        <vt:i4>1245235</vt:i4>
      </vt:variant>
      <vt:variant>
        <vt:i4>80</vt:i4>
      </vt:variant>
      <vt:variant>
        <vt:i4>0</vt:i4>
      </vt:variant>
      <vt:variant>
        <vt:i4>5</vt:i4>
      </vt:variant>
      <vt:variant>
        <vt:lpwstr/>
      </vt:variant>
      <vt:variant>
        <vt:lpwstr>_Toc225351147</vt:lpwstr>
      </vt:variant>
      <vt:variant>
        <vt:i4>1245235</vt:i4>
      </vt:variant>
      <vt:variant>
        <vt:i4>74</vt:i4>
      </vt:variant>
      <vt:variant>
        <vt:i4>0</vt:i4>
      </vt:variant>
      <vt:variant>
        <vt:i4>5</vt:i4>
      </vt:variant>
      <vt:variant>
        <vt:lpwstr/>
      </vt:variant>
      <vt:variant>
        <vt:lpwstr>_Toc225351146</vt:lpwstr>
      </vt:variant>
      <vt:variant>
        <vt:i4>1245235</vt:i4>
      </vt:variant>
      <vt:variant>
        <vt:i4>68</vt:i4>
      </vt:variant>
      <vt:variant>
        <vt:i4>0</vt:i4>
      </vt:variant>
      <vt:variant>
        <vt:i4>5</vt:i4>
      </vt:variant>
      <vt:variant>
        <vt:lpwstr/>
      </vt:variant>
      <vt:variant>
        <vt:lpwstr>_Toc225351145</vt:lpwstr>
      </vt:variant>
      <vt:variant>
        <vt:i4>1245235</vt:i4>
      </vt:variant>
      <vt:variant>
        <vt:i4>62</vt:i4>
      </vt:variant>
      <vt:variant>
        <vt:i4>0</vt:i4>
      </vt:variant>
      <vt:variant>
        <vt:i4>5</vt:i4>
      </vt:variant>
      <vt:variant>
        <vt:lpwstr/>
      </vt:variant>
      <vt:variant>
        <vt:lpwstr>_Toc225351144</vt:lpwstr>
      </vt:variant>
      <vt:variant>
        <vt:i4>1245235</vt:i4>
      </vt:variant>
      <vt:variant>
        <vt:i4>56</vt:i4>
      </vt:variant>
      <vt:variant>
        <vt:i4>0</vt:i4>
      </vt:variant>
      <vt:variant>
        <vt:i4>5</vt:i4>
      </vt:variant>
      <vt:variant>
        <vt:lpwstr/>
      </vt:variant>
      <vt:variant>
        <vt:lpwstr>_Toc225351143</vt:lpwstr>
      </vt:variant>
      <vt:variant>
        <vt:i4>1245235</vt:i4>
      </vt:variant>
      <vt:variant>
        <vt:i4>50</vt:i4>
      </vt:variant>
      <vt:variant>
        <vt:i4>0</vt:i4>
      </vt:variant>
      <vt:variant>
        <vt:i4>5</vt:i4>
      </vt:variant>
      <vt:variant>
        <vt:lpwstr/>
      </vt:variant>
      <vt:variant>
        <vt:lpwstr>_Toc225351142</vt:lpwstr>
      </vt:variant>
      <vt:variant>
        <vt:i4>1245235</vt:i4>
      </vt:variant>
      <vt:variant>
        <vt:i4>44</vt:i4>
      </vt:variant>
      <vt:variant>
        <vt:i4>0</vt:i4>
      </vt:variant>
      <vt:variant>
        <vt:i4>5</vt:i4>
      </vt:variant>
      <vt:variant>
        <vt:lpwstr/>
      </vt:variant>
      <vt:variant>
        <vt:lpwstr>_Toc225351141</vt:lpwstr>
      </vt:variant>
      <vt:variant>
        <vt:i4>1245235</vt:i4>
      </vt:variant>
      <vt:variant>
        <vt:i4>38</vt:i4>
      </vt:variant>
      <vt:variant>
        <vt:i4>0</vt:i4>
      </vt:variant>
      <vt:variant>
        <vt:i4>5</vt:i4>
      </vt:variant>
      <vt:variant>
        <vt:lpwstr/>
      </vt:variant>
      <vt:variant>
        <vt:lpwstr>_Toc225351140</vt:lpwstr>
      </vt:variant>
      <vt:variant>
        <vt:i4>1310771</vt:i4>
      </vt:variant>
      <vt:variant>
        <vt:i4>32</vt:i4>
      </vt:variant>
      <vt:variant>
        <vt:i4>0</vt:i4>
      </vt:variant>
      <vt:variant>
        <vt:i4>5</vt:i4>
      </vt:variant>
      <vt:variant>
        <vt:lpwstr/>
      </vt:variant>
      <vt:variant>
        <vt:lpwstr>_Toc225351139</vt:lpwstr>
      </vt:variant>
      <vt:variant>
        <vt:i4>1310771</vt:i4>
      </vt:variant>
      <vt:variant>
        <vt:i4>26</vt:i4>
      </vt:variant>
      <vt:variant>
        <vt:i4>0</vt:i4>
      </vt:variant>
      <vt:variant>
        <vt:i4>5</vt:i4>
      </vt:variant>
      <vt:variant>
        <vt:lpwstr/>
      </vt:variant>
      <vt:variant>
        <vt:lpwstr>_Toc225351138</vt:lpwstr>
      </vt:variant>
      <vt:variant>
        <vt:i4>1310771</vt:i4>
      </vt:variant>
      <vt:variant>
        <vt:i4>20</vt:i4>
      </vt:variant>
      <vt:variant>
        <vt:i4>0</vt:i4>
      </vt:variant>
      <vt:variant>
        <vt:i4>5</vt:i4>
      </vt:variant>
      <vt:variant>
        <vt:lpwstr/>
      </vt:variant>
      <vt:variant>
        <vt:lpwstr>_Toc225351137</vt:lpwstr>
      </vt:variant>
      <vt:variant>
        <vt:i4>1310771</vt:i4>
      </vt:variant>
      <vt:variant>
        <vt:i4>14</vt:i4>
      </vt:variant>
      <vt:variant>
        <vt:i4>0</vt:i4>
      </vt:variant>
      <vt:variant>
        <vt:i4>5</vt:i4>
      </vt:variant>
      <vt:variant>
        <vt:lpwstr/>
      </vt:variant>
      <vt:variant>
        <vt:lpwstr>_Toc225351136</vt:lpwstr>
      </vt:variant>
      <vt:variant>
        <vt:i4>1310771</vt:i4>
      </vt:variant>
      <vt:variant>
        <vt:i4>8</vt:i4>
      </vt:variant>
      <vt:variant>
        <vt:i4>0</vt:i4>
      </vt:variant>
      <vt:variant>
        <vt:i4>5</vt:i4>
      </vt:variant>
      <vt:variant>
        <vt:lpwstr/>
      </vt:variant>
      <vt:variant>
        <vt:lpwstr>_Toc225351135</vt:lpwstr>
      </vt:variant>
      <vt:variant>
        <vt:i4>2490414</vt:i4>
      </vt:variant>
      <vt:variant>
        <vt:i4>3</vt:i4>
      </vt:variant>
      <vt:variant>
        <vt:i4>0</vt:i4>
      </vt:variant>
      <vt:variant>
        <vt:i4>5</vt:i4>
      </vt:variant>
      <vt:variant>
        <vt:lpwstr>https://www.dcceew.gov.au/about/contact</vt:lpwstr>
      </vt:variant>
      <vt:variant>
        <vt:lpwstr/>
      </vt:variant>
      <vt:variant>
        <vt:i4>5373952</vt:i4>
      </vt:variant>
      <vt:variant>
        <vt:i4>0</vt:i4>
      </vt:variant>
      <vt:variant>
        <vt:i4>0</vt:i4>
      </vt:variant>
      <vt:variant>
        <vt:i4>5</vt:i4>
      </vt:variant>
      <vt:variant>
        <vt:lpwstr>https://creativecommons.org/licenses/by/4.0/legalcode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A: Appendix</dc:title>
  <dc:subject>ATM_2024_3394 Development of detailed methodology guidance for the estimation and reporting of greenhouse gas (GHG) emissions from Australian agricultural enterprises.</dc:subject>
  <dc:creator>felicity</dc:creator>
  <cp:keywords/>
  <dc:description/>
  <cp:lastModifiedBy>Fiona DICKSON</cp:lastModifiedBy>
  <cp:revision>10</cp:revision>
  <cp:lastPrinted>2026-03-25T23:39:00Z</cp:lastPrinted>
  <dcterms:created xsi:type="dcterms:W3CDTF">2026-03-25T02:23:00Z</dcterms:created>
  <dcterms:modified xsi:type="dcterms:W3CDTF">2026-03-25T23:39:00Z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zotero-version="7.0.30"&gt;&lt;session id="Qb0Z6Zfj"/&gt;&lt;style id="http://www.zotero.org/styles/ieee" locale="en-US" hasBibliography="1" bibliographyStyleHasBeenSet="1"/&gt;&lt;prefs&gt;&lt;pref name="fieldType" value="Field"/&gt;&lt;/prefs&gt;&lt;/data&gt;</vt:lpwstr>
  </property>
  <property fmtid="{D5CDD505-2E9C-101B-9397-08002B2CF9AE}" pid="3" name="ContentTypeId">
    <vt:lpwstr>0x010100D001B2BE74D025469E1D0E28F10DD2C8</vt:lpwstr>
  </property>
  <property fmtid="{D5CDD505-2E9C-101B-9397-08002B2CF9AE}" pid="4" name="ClassificationContentMarkingHeaderShapeIds">
    <vt:lpwstr>30d785e2,599086d4,65615a56,1eee45be,58113a70,b138cab,602e8048,60bd5f72,5c7f45eb,3b459d65,58d979d,136a45e0,31c0a93b,2ca68b76</vt:lpwstr>
  </property>
  <property fmtid="{D5CDD505-2E9C-101B-9397-08002B2CF9AE}" pid="5" name="ClassificationContentMarkingHeaderFontProps">
    <vt:lpwstr>#ff0000,12,Aptos</vt:lpwstr>
  </property>
  <property fmtid="{D5CDD505-2E9C-101B-9397-08002B2CF9AE}" pid="6" name="ClassificationContentMarkingHeaderText">
    <vt:lpwstr>OFFICIAL</vt:lpwstr>
  </property>
  <property fmtid="{D5CDD505-2E9C-101B-9397-08002B2CF9AE}" pid="7" name="ClassificationContentMarkingFooterShapeIds">
    <vt:lpwstr>2022c982,f653fde,2705846f,485ad070,974cf51,22655a1</vt:lpwstr>
  </property>
  <property fmtid="{D5CDD505-2E9C-101B-9397-08002B2CF9AE}" pid="8" name="ClassificationContentMarkingFooterFontProps">
    <vt:lpwstr>#ff0000,12,Aptos</vt:lpwstr>
  </property>
  <property fmtid="{D5CDD505-2E9C-101B-9397-08002B2CF9AE}" pid="9" name="ClassificationContentMarkingFooterText">
    <vt:lpwstr>OFFICIAL</vt:lpwstr>
  </property>
  <property fmtid="{D5CDD505-2E9C-101B-9397-08002B2CF9AE}" pid="10" name="Record_x0020_Classification">
    <vt:lpwstr/>
  </property>
  <property fmtid="{D5CDD505-2E9C-101B-9397-08002B2CF9AE}" pid="11" name="MediaServiceImageTags">
    <vt:lpwstr/>
  </property>
  <property fmtid="{D5CDD505-2E9C-101B-9397-08002B2CF9AE}" pid="12" name="h64465b6520a47a58f1168c7a3f04764">
    <vt:lpwstr/>
  </property>
  <property fmtid="{D5CDD505-2E9C-101B-9397-08002B2CF9AE}" pid="13" name="Record Classification">
    <vt:lpwstr/>
  </property>
</Properties>
</file>