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9AE2E" w14:textId="5790B5D3" w:rsidR="00D206A7" w:rsidRPr="00D2356F" w:rsidRDefault="00CB7C0A" w:rsidP="00D2356F">
      <w:pPr>
        <w:pStyle w:val="Heading1"/>
      </w:pPr>
      <w:r w:rsidRPr="00D2356F">
        <w:rPr>
          <w:rStyle w:val="Heading1-JointConstruction"/>
          <w:noProof/>
        </w:rPr>
        <w:drawing>
          <wp:anchor distT="0" distB="0" distL="114300" distR="114300" simplePos="0" relativeHeight="251658253" behindDoc="1" locked="0" layoutInCell="1" allowOverlap="1" wp14:anchorId="46524112" wp14:editId="62B36FB8">
            <wp:simplePos x="0" y="0"/>
            <wp:positionH relativeFrom="page">
              <wp:posOffset>12700</wp:posOffset>
            </wp:positionH>
            <wp:positionV relativeFrom="page">
              <wp:posOffset>0</wp:posOffset>
            </wp:positionV>
            <wp:extent cx="7584216" cy="10727997"/>
            <wp:effectExtent l="0" t="0" r="0" b="0"/>
            <wp:wrapNone/>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84216" cy="10727997"/>
                    </a:xfrm>
                    <a:prstGeom prst="rect">
                      <a:avLst/>
                    </a:prstGeom>
                  </pic:spPr>
                </pic:pic>
              </a:graphicData>
            </a:graphic>
            <wp14:sizeRelH relativeFrom="margin">
              <wp14:pctWidth>0</wp14:pctWidth>
            </wp14:sizeRelH>
            <wp14:sizeRelV relativeFrom="margin">
              <wp14:pctHeight>0</wp14:pctHeight>
            </wp14:sizeRelV>
          </wp:anchor>
        </w:drawing>
      </w:r>
      <w:r w:rsidR="00CA7CFA" w:rsidRPr="00D2356F">
        <w:rPr>
          <w:rStyle w:val="Heading1-JointConstruction"/>
        </w:rPr>
        <w:t>Joint Construction</w:t>
      </w:r>
      <w:r w:rsidR="00CA7CFA" w:rsidRPr="00D2356F">
        <w:t xml:space="preserve"> </w:t>
      </w:r>
      <w:r w:rsidR="001F2BE5" w:rsidRPr="00D2356F">
        <w:br/>
      </w:r>
      <w:r w:rsidR="00CA7CFA" w:rsidRPr="00D2356F">
        <w:t>Industry</w:t>
      </w:r>
      <w:r w:rsidR="00D206A7" w:rsidRPr="00D2356F">
        <w:t xml:space="preserve"> </w:t>
      </w:r>
      <w:r w:rsidR="00CA7CFA" w:rsidRPr="00D2356F">
        <w:t>Charter</w:t>
      </w:r>
    </w:p>
    <w:p w14:paraId="4D81EED5" w14:textId="5FB109F6" w:rsidR="00D206A7" w:rsidRDefault="00D206A7" w:rsidP="001F2BE5">
      <w:pPr>
        <w:pStyle w:val="Subtitle"/>
      </w:pPr>
      <w:r w:rsidRPr="001F2BE5">
        <w:rPr>
          <w:rStyle w:val="SubtitleChar"/>
        </w:rPr>
        <w:t>National Construction Industry For</w:t>
      </w:r>
      <w:r w:rsidRPr="001F2BE5">
        <w:t>um</w:t>
      </w:r>
    </w:p>
    <w:p w14:paraId="41A83952" w14:textId="6DABD601" w:rsidR="00D45219" w:rsidRPr="00D45219" w:rsidRDefault="00D45219" w:rsidP="00D45219">
      <w:pPr>
        <w:rPr>
          <w:color w:val="F4F5F7"/>
        </w:rPr>
      </w:pPr>
      <w:r w:rsidRPr="00D45219">
        <w:rPr>
          <w:b/>
          <w:bCs/>
          <w:color w:val="F4F5F7"/>
          <w:sz w:val="20"/>
          <w:szCs w:val="20"/>
        </w:rPr>
        <w:t>This is a draft.</w:t>
      </w:r>
      <w:r w:rsidRPr="00D45219">
        <w:rPr>
          <w:color w:val="F4F5F7"/>
          <w:sz w:val="20"/>
          <w:szCs w:val="20"/>
        </w:rPr>
        <w:t xml:space="preserve"> Final content of the Charter will be subject to agreement by all NCIF members</w:t>
      </w:r>
    </w:p>
    <w:p w14:paraId="2CF74360" w14:textId="77777777" w:rsidR="001F2BE5" w:rsidRDefault="001F2BE5" w:rsidP="001F2BE5">
      <w:pPr>
        <w:sectPr w:rsidR="001F2BE5" w:rsidSect="001F2BE5">
          <w:headerReference w:type="default" r:id="rId12"/>
          <w:footerReference w:type="default" r:id="rId13"/>
          <w:headerReference w:type="first" r:id="rId14"/>
          <w:footerReference w:type="first" r:id="rId15"/>
          <w:pgSz w:w="11906" w:h="16838"/>
          <w:pgMar w:top="2268" w:right="1315" w:bottom="1474" w:left="1315" w:header="907" w:footer="680" w:gutter="0"/>
          <w:cols w:space="708"/>
          <w:titlePg/>
          <w:docGrid w:linePitch="360"/>
        </w:sectPr>
      </w:pPr>
    </w:p>
    <w:p w14:paraId="72976F3F" w14:textId="534E0AA8" w:rsidR="00155359" w:rsidRDefault="00155359" w:rsidP="00BE7BBB">
      <w:pPr>
        <w:pStyle w:val="Heading2"/>
        <w:tabs>
          <w:tab w:val="left" w:pos="5540"/>
          <w:tab w:val="left" w:pos="7360"/>
        </w:tabs>
        <w:spacing w:after="480"/>
      </w:pPr>
      <w:r w:rsidRPr="008C43BE">
        <w:rPr>
          <w:rStyle w:val="CharacterStyle-Colour-NavySustainability"/>
        </w:rPr>
        <w:t xml:space="preserve">Purpose </w:t>
      </w:r>
      <w:r>
        <w:br/>
      </w:r>
      <w:r w:rsidRPr="00C30279">
        <w:rPr>
          <w:rStyle w:val="CharacterStyle-CharacterStyle-SafetyBlue"/>
          <w:b/>
          <w:bCs/>
        </w:rPr>
        <w:t>Why this Charter, why now</w:t>
      </w:r>
    </w:p>
    <w:p w14:paraId="2428EE52" w14:textId="697B96E4" w:rsidR="00155359" w:rsidRPr="00155359" w:rsidRDefault="00155359" w:rsidP="00155359">
      <w:pPr>
        <w:pStyle w:val="Normal-AfterHeadings"/>
      </w:pPr>
      <w:bookmarkStart w:id="0" w:name="_Toc126923148"/>
      <w:bookmarkStart w:id="1" w:name="_Toc126923159"/>
      <w:bookmarkStart w:id="2" w:name="_Toc126923318"/>
      <w:bookmarkStart w:id="3" w:name="_Toc233108172"/>
      <w:r w:rsidRPr="00155359">
        <w:t>Australia’s building and construction industry is critical to our community and our economy. It</w:t>
      </w:r>
      <w:r w:rsidR="00AE42C8">
        <w:t> </w:t>
      </w:r>
      <w:r w:rsidRPr="00155359">
        <w:t xml:space="preserve">delivers the homes we live in, the infrastructure we rely on, and provides the diverse and rewarding careers that support millions of Australians. </w:t>
      </w:r>
    </w:p>
    <w:p w14:paraId="514B986E" w14:textId="77AC8377" w:rsidR="00155359" w:rsidRPr="00155359" w:rsidRDefault="00155359" w:rsidP="00155359">
      <w:r w:rsidRPr="00155359">
        <w:t>The industry is made up of a broad ecosystem of small to large businesses. At its best, the</w:t>
      </w:r>
      <w:r w:rsidR="007E775C">
        <w:t> </w:t>
      </w:r>
      <w:r w:rsidRPr="00155359">
        <w:t>construction industry demonstrates collaboration, expertise and excellence in delivering outcomes that create long</w:t>
      </w:r>
      <w:r w:rsidR="005623EE">
        <w:t>-</w:t>
      </w:r>
      <w:r w:rsidRPr="00155359">
        <w:t>term value for all Australians.</w:t>
      </w:r>
    </w:p>
    <w:p w14:paraId="5C23893A" w14:textId="63A2A899" w:rsidR="00155359" w:rsidRPr="00155359" w:rsidRDefault="00155359" w:rsidP="00155359">
      <w:r w:rsidRPr="00155359">
        <w:t>While many parts of the industry demonstrate strong performance and leadership, the industry faces persistent, systemic challenges that affect workers, businesses, governments, consumers</w:t>
      </w:r>
      <w:r w:rsidR="008818BB">
        <w:t>,</w:t>
      </w:r>
      <w:r w:rsidRPr="00155359">
        <w:t xml:space="preserve"> and the broader community. </w:t>
      </w:r>
    </w:p>
    <w:p w14:paraId="5A546B08" w14:textId="10F07BF3" w:rsidR="00155359" w:rsidRPr="00155359" w:rsidRDefault="00155359" w:rsidP="00155359">
      <w:r w:rsidRPr="00CF31A5">
        <w:rPr>
          <w:rStyle w:val="CharacterStyle-HighlightSafety"/>
          <w:b/>
          <w:bCs/>
        </w:rPr>
        <w:t>Safety</w:t>
      </w:r>
      <w:r w:rsidRPr="00155359">
        <w:t xml:space="preserve"> outcomes can be inadequately prioritised when faced with financial pressure and compressed timeframes, in an industry where work is inherently high-risk. </w:t>
      </w:r>
      <w:r w:rsidRPr="00CF31A5">
        <w:rPr>
          <w:rStyle w:val="CharacterStyle-HighlightCulture"/>
          <w:b/>
          <w:bCs/>
        </w:rPr>
        <w:t>Culture</w:t>
      </w:r>
      <w:r w:rsidRPr="00155359">
        <w:t xml:space="preserve"> is damaged by</w:t>
      </w:r>
      <w:r w:rsidR="000C3D30">
        <w:t> </w:t>
      </w:r>
      <w:r w:rsidRPr="00155359">
        <w:t>instances of criminality, coercion, bullying</w:t>
      </w:r>
      <w:r w:rsidR="00CF5DA8">
        <w:t>,</w:t>
      </w:r>
      <w:r w:rsidRPr="00155359">
        <w:t xml:space="preserve"> and harassment, as well as adversarial practices that erode trust, wellbeing</w:t>
      </w:r>
      <w:r w:rsidR="00CF5DA8">
        <w:t>,</w:t>
      </w:r>
      <w:r w:rsidRPr="00155359">
        <w:t xml:space="preserve"> and participation across the workforce. </w:t>
      </w:r>
      <w:r w:rsidRPr="00CF31A5">
        <w:rPr>
          <w:rStyle w:val="CharacterStyle-HighlightProductivity"/>
          <w:b/>
          <w:bCs/>
        </w:rPr>
        <w:t>Productivity</w:t>
      </w:r>
      <w:r w:rsidRPr="00155359">
        <w:t xml:space="preserve"> is constrained by</w:t>
      </w:r>
      <w:r w:rsidR="000C3D30">
        <w:t> </w:t>
      </w:r>
      <w:r w:rsidRPr="00155359">
        <w:t xml:space="preserve">inefficiencies, outdated practices, skills shortages, limited collaboration and a lack of diversity that impacts the industry’s capacity to meet future demand. </w:t>
      </w:r>
      <w:r w:rsidRPr="00CF31A5">
        <w:rPr>
          <w:rStyle w:val="CharacterStyle-HighlightSustainability"/>
          <w:b/>
          <w:bCs/>
        </w:rPr>
        <w:t>Sustainability</w:t>
      </w:r>
      <w:r w:rsidRPr="00155359">
        <w:t xml:space="preserve"> is jeopardised by fragile supply chains, unstable business models</w:t>
      </w:r>
      <w:r w:rsidR="00580CE3">
        <w:t>,</w:t>
      </w:r>
      <w:r w:rsidRPr="00155359">
        <w:t xml:space="preserve"> and ongoing exposure to economic, environmental and geopolitical risks.</w:t>
      </w:r>
    </w:p>
    <w:p w14:paraId="739B007F" w14:textId="77777777" w:rsidR="00155359" w:rsidRPr="00155359" w:rsidRDefault="00155359" w:rsidP="00155359">
      <w:pPr>
        <w:rPr>
          <w:b/>
          <w:bCs/>
        </w:rPr>
      </w:pPr>
      <w:r w:rsidRPr="00155359">
        <w:rPr>
          <w:b/>
          <w:bCs/>
        </w:rPr>
        <w:t>There is a shared recognition that the industry can work better for everyone.</w:t>
      </w:r>
    </w:p>
    <w:p w14:paraId="1254ABA8" w14:textId="53D08BA7" w:rsidR="00C77242" w:rsidRPr="00C77242" w:rsidRDefault="00155359" w:rsidP="001F2BE5">
      <w:pPr>
        <w:pStyle w:val="Normal-After18pt"/>
        <w:spacing w:after="240"/>
      </w:pPr>
      <w:r w:rsidRPr="00155359">
        <w:t xml:space="preserve">The </w:t>
      </w:r>
      <w:r w:rsidRPr="00C77242">
        <w:rPr>
          <w:b/>
          <w:bCs/>
        </w:rPr>
        <w:t>Blueprint for the Future</w:t>
      </w:r>
      <w:r w:rsidRPr="00155359">
        <w:t>, developed by the National Construction Industry Forum (NCIF), sets</w:t>
      </w:r>
      <w:r w:rsidR="00AB3775">
        <w:t> </w:t>
      </w:r>
      <w:r w:rsidRPr="00155359">
        <w:t>a clear direction for change. It identifies what a thriving construction industry looks like, and</w:t>
      </w:r>
      <w:r w:rsidR="007E775C">
        <w:t> </w:t>
      </w:r>
      <w:r w:rsidRPr="00155359">
        <w:t xml:space="preserve">the conditions needed to achieve it, framed around four interdependent threads: </w:t>
      </w:r>
      <w:r w:rsidRPr="00155359">
        <w:rPr>
          <w:b/>
          <w:bCs/>
        </w:rPr>
        <w:t>safety, culture, productivity and sustainability</w:t>
      </w:r>
      <w:r w:rsidRPr="00155359">
        <w:t>, where progress in one reinforces the others. The</w:t>
      </w:r>
      <w:r w:rsidR="007E775C">
        <w:t> </w:t>
      </w:r>
      <w:r w:rsidRPr="00155359">
        <w:t>Blueprint reflects a collective commitment by industry, unions and governments to lift</w:t>
      </w:r>
      <w:r w:rsidR="007E775C">
        <w:t> </w:t>
      </w:r>
      <w:r w:rsidRPr="00155359">
        <w:t>performance and</w:t>
      </w:r>
      <w:r w:rsidR="00AB3775">
        <w:t> </w:t>
      </w:r>
      <w:r w:rsidRPr="00155359">
        <w:t>deliver better outcomes for everyone who relies on the industry.</w:t>
      </w:r>
    </w:p>
    <w:bookmarkEnd w:id="0"/>
    <w:bookmarkEnd w:id="1"/>
    <w:bookmarkEnd w:id="2"/>
    <w:bookmarkEnd w:id="3"/>
    <w:p w14:paraId="5DDBFE1B" w14:textId="2E4DE905" w:rsidR="00E12E3D" w:rsidRPr="001707B2" w:rsidRDefault="00E12E3D" w:rsidP="001707B2">
      <w:pPr>
        <w:pStyle w:val="Box-Heading3"/>
      </w:pPr>
      <w:r w:rsidRPr="001707B2">
        <w:t xml:space="preserve">Vision for the future </w:t>
      </w:r>
    </w:p>
    <w:p w14:paraId="5BB02C3F" w14:textId="77777777" w:rsidR="00E12E3D" w:rsidRPr="00E936AF" w:rsidRDefault="00E12E3D" w:rsidP="00E936AF">
      <w:pPr>
        <w:pStyle w:val="Box-VisionfortheFutureLightBlue"/>
      </w:pPr>
      <w:r w:rsidRPr="00E936AF">
        <w:t>The NCIF’s vision is of a construction industry that works for everyone.</w:t>
      </w:r>
    </w:p>
    <w:p w14:paraId="75B24CF7" w14:textId="1BAAD37C" w:rsidR="002F05C0" w:rsidRPr="00E936AF" w:rsidRDefault="00E12E3D" w:rsidP="00E936AF">
      <w:pPr>
        <w:pStyle w:val="Box-VisionfortheFutureLightBlue"/>
        <w:sectPr w:rsidR="002F05C0" w:rsidRPr="00E936AF" w:rsidSect="001F2BE5">
          <w:pgSz w:w="11906" w:h="16838"/>
          <w:pgMar w:top="953" w:right="1315" w:bottom="1474" w:left="1315" w:header="907" w:footer="737" w:gutter="0"/>
          <w:cols w:space="708"/>
          <w:titlePg/>
          <w:docGrid w:linePitch="360"/>
        </w:sectPr>
      </w:pPr>
      <w:r>
        <w:t>An industry where people are safe at work, treated with respect and supported by strong and</w:t>
      </w:r>
      <w:r w:rsidR="00FC42CA">
        <w:t> </w:t>
      </w:r>
      <w:r>
        <w:t>inclusive workplace culture. A financially sustainable industry that delivers high-quality projects on time and on budget, supported by fair risk allocation, transparent commercial practices and investment in skills and innovation. This vision includes a clear expectation that</w:t>
      </w:r>
      <w:r w:rsidR="000C3D30">
        <w:t> </w:t>
      </w:r>
      <w:r>
        <w:t>unlawful behaviour, intimidation, harassment and violence have no place in the industry, and</w:t>
      </w:r>
      <w:r w:rsidR="000C3D30">
        <w:t> </w:t>
      </w:r>
      <w:r>
        <w:t>that issues are resolved early, fairly and constructively</w:t>
      </w:r>
      <w:r w:rsidR="73D11F15">
        <w:t>.</w:t>
      </w:r>
    </w:p>
    <w:p w14:paraId="6D775981" w14:textId="63B6FA32" w:rsidR="00155359" w:rsidRDefault="00155359" w:rsidP="00155359">
      <w:pPr>
        <w:pStyle w:val="Heading3"/>
      </w:pPr>
      <w:r w:rsidRPr="00155359">
        <w:t>What is the Charter</w:t>
      </w:r>
    </w:p>
    <w:p w14:paraId="1DCEE32C" w14:textId="60193A79" w:rsidR="00155359" w:rsidRPr="00155359" w:rsidRDefault="19CE64E5" w:rsidP="00155359">
      <w:r>
        <w:t>The Charter translates the Blueprint into action. It is a</w:t>
      </w:r>
      <w:r w:rsidRPr="7693DE5A">
        <w:rPr>
          <w:b/>
          <w:bCs/>
        </w:rPr>
        <w:t xml:space="preserve"> unifying framework</w:t>
      </w:r>
      <w:r>
        <w:t xml:space="preserve">, developed by the NCIF, for leaders and participants in industry, unions and government to support better decisions, improve alignment of stakeholders and strengthen collaboration. </w:t>
      </w:r>
    </w:p>
    <w:p w14:paraId="24EDCE00" w14:textId="3D6D4D32" w:rsidR="00155359" w:rsidRDefault="00155359" w:rsidP="00EA1E96">
      <w:pPr>
        <w:pStyle w:val="Normal-BeforePicture18ptafter"/>
      </w:pPr>
      <w:r w:rsidRPr="00155359">
        <w:t xml:space="preserve">The NCIF envisions the Charter, like the Blueprint, to be a living document that will evolve over time in response to the construction industry’s changing needs. </w:t>
      </w:r>
    </w:p>
    <w:p w14:paraId="05C03FC1" w14:textId="03112364" w:rsidR="00BE7BBB" w:rsidRDefault="00BE7BBB" w:rsidP="0012080C">
      <w:r>
        <w:rPr>
          <w:noProof/>
        </w:rPr>
        <w:drawing>
          <wp:inline distT="0" distB="0" distL="0" distR="0" wp14:anchorId="6162BBF4" wp14:editId="7214399D">
            <wp:extent cx="5888990" cy="1834975"/>
            <wp:effectExtent l="0" t="0" r="0" b="0"/>
            <wp:docPr id="187913921" name="Picture 13" descr="Two-tier infographic. 'Vision' outlines the vision for the building and construction industry as set out in the Blueprint. Beneath it, 'Shared Goals and Behaviours' which describes the commitments Charter participants agree to uphold in how they work, lead and inte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921" name="Picture 13" descr="Two-tier infographic. 'Vision' outlines the vision for the building and construction industry as set out in the Blueprint. Beneath it, 'Shared Goals and Behaviours' which describes the commitments Charter participants agree to uphold in how they work, lead and interact."/>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888990" cy="1834975"/>
                    </a:xfrm>
                    <a:prstGeom prst="rect">
                      <a:avLst/>
                    </a:prstGeom>
                    <a:noFill/>
                    <a:ln>
                      <a:noFill/>
                    </a:ln>
                  </pic:spPr>
                </pic:pic>
              </a:graphicData>
            </a:graphic>
          </wp:inline>
        </w:drawing>
      </w:r>
    </w:p>
    <w:p w14:paraId="5204A69F" w14:textId="2CF9C9D2" w:rsidR="00155359" w:rsidRPr="00155359" w:rsidRDefault="00155359" w:rsidP="00EA1E96">
      <w:pPr>
        <w:pStyle w:val="Normal-18ptbefore"/>
      </w:pPr>
      <w:r w:rsidRPr="00155359">
        <w:t>Together, these elements set an industry benchmark for best-practice behaviour, culture and performance, and are intended to guide decision</w:t>
      </w:r>
      <w:r w:rsidRPr="00155359">
        <w:rPr>
          <w:rFonts w:ascii="Cambria Math" w:hAnsi="Cambria Math" w:cs="Cambria Math"/>
        </w:rPr>
        <w:t>‑</w:t>
      </w:r>
      <w:r w:rsidRPr="00155359">
        <w:t>making, shape behaviour in boardrooms and on</w:t>
      </w:r>
      <w:r w:rsidR="00D82475">
        <w:t> </w:t>
      </w:r>
      <w:r w:rsidRPr="00155359">
        <w:t>sites, and support early resolution of issues.</w:t>
      </w:r>
    </w:p>
    <w:p w14:paraId="58B918DC" w14:textId="42E51391" w:rsidR="00DD1A8D" w:rsidRPr="00EA1E96" w:rsidRDefault="00155359" w:rsidP="00EA1E96">
      <w:r w:rsidRPr="00EA1E96">
        <w:t>The Charter provides a shared reference for defining and demonstrating value across the industry. It supports participants to align decisions and behaviours with agreed expectations, demonstrate their commitment to acting in good faith and evidence performance against those expectations over time.</w:t>
      </w:r>
    </w:p>
    <w:p w14:paraId="3AB1A96A" w14:textId="206C87B0" w:rsidR="00DD5FEF" w:rsidRPr="0046380F" w:rsidRDefault="00594C86" w:rsidP="001F2BE5">
      <w:pPr>
        <w:pStyle w:val="Box-NoticeGrey"/>
      </w:pPr>
      <w:r w:rsidRPr="00594C86">
        <w:t>The shared goals and expected behaviours outlined in this Charter do not replace other obligations. For example, existing work health and safety obligations and all other applicable legislation and regulations.</w:t>
      </w:r>
      <w:r w:rsidR="00DD5FEF" w:rsidRPr="0046380F">
        <w:br w:type="page"/>
      </w:r>
    </w:p>
    <w:p w14:paraId="4DE7A364" w14:textId="2ACAE137" w:rsidR="0012080C" w:rsidRDefault="0012080C" w:rsidP="0012080C">
      <w:pPr>
        <w:pStyle w:val="Heading3"/>
      </w:pPr>
      <w:r>
        <w:t xml:space="preserve">Who and how does it apply </w:t>
      </w:r>
    </w:p>
    <w:p w14:paraId="4A74164F" w14:textId="34FD17FD" w:rsidR="0012080C" w:rsidRDefault="41611A84" w:rsidP="0012080C">
      <w:r>
        <w:t>E</w:t>
      </w:r>
      <w:r w:rsidR="6F8329D9">
        <w:t>veryone</w:t>
      </w:r>
      <w:r w:rsidR="0086599B">
        <w:t xml:space="preserve"> that operates</w:t>
      </w:r>
      <w:r w:rsidR="6F8329D9">
        <w:t xml:space="preserve"> </w:t>
      </w:r>
      <w:r w:rsidR="003C2ACA">
        <w:t>in</w:t>
      </w:r>
      <w:r w:rsidR="6F8329D9">
        <w:t xml:space="preserve"> the industry has a role to play in improving it. For change to be embedded in the industry, leaders and participants should demonstrate ‘what good looks like’ by modelling high standards of behaviour, as outlined in the Charter. It is intended to apply consistently across industry, unions and government, while recognising that roles and responsibilities differ.</w:t>
      </w:r>
    </w:p>
    <w:p w14:paraId="6288AC83" w14:textId="77777777" w:rsidR="0012080C" w:rsidRDefault="0012080C" w:rsidP="00AB3775">
      <w:pPr>
        <w:pStyle w:val="Normal-AfterHeadings"/>
      </w:pPr>
      <w:r>
        <w:t xml:space="preserve">The Charter is intended to be actively used, not simply endorsed. </w:t>
      </w:r>
    </w:p>
    <w:p w14:paraId="304F194C" w14:textId="77777777" w:rsidR="0012080C" w:rsidRDefault="0012080C" w:rsidP="0012080C">
      <w:pPr>
        <w:pStyle w:val="ListBullet"/>
      </w:pPr>
      <w:r>
        <w:t xml:space="preserve">At an industry level, it provides a common reference point for leadership, advocacy and reform. </w:t>
      </w:r>
    </w:p>
    <w:p w14:paraId="658A4E2D" w14:textId="2F5D4B4B" w:rsidR="0012080C" w:rsidRDefault="0012080C" w:rsidP="0012080C">
      <w:pPr>
        <w:pStyle w:val="ListBullet"/>
      </w:pPr>
      <w:r>
        <w:t>At the government and regulator level, it should inform policy, regulatory and enforcement settings, and procurement and delivery practices, to actively shape commercial behaviour</w:t>
      </w:r>
      <w:r w:rsidR="004C5727">
        <w:t xml:space="preserve"> and </w:t>
      </w:r>
      <w:r>
        <w:t>the</w:t>
      </w:r>
      <w:r w:rsidR="00D82475">
        <w:t> </w:t>
      </w:r>
      <w:r>
        <w:t>operating environment</w:t>
      </w:r>
      <w:r w:rsidR="004C5727">
        <w:t>,</w:t>
      </w:r>
      <w:r>
        <w:t xml:space="preserve"> and drive system-wide improvement.</w:t>
      </w:r>
    </w:p>
    <w:p w14:paraId="05E5FED3" w14:textId="3DC46A84" w:rsidR="0012080C" w:rsidRDefault="0012080C" w:rsidP="0012080C">
      <w:pPr>
        <w:pStyle w:val="ListBullet"/>
      </w:pPr>
      <w:r>
        <w:t>At an organisation and association level, it should be embedded into policies, procurement</w:t>
      </w:r>
      <w:r w:rsidR="00D82475">
        <w:t> </w:t>
      </w:r>
      <w:r>
        <w:t xml:space="preserve">practices, leadership expectations and workforce engagement. </w:t>
      </w:r>
    </w:p>
    <w:p w14:paraId="636D9C66" w14:textId="4DB667D7" w:rsidR="0012080C" w:rsidRDefault="0012080C" w:rsidP="0012080C">
      <w:pPr>
        <w:pStyle w:val="ListBullet"/>
      </w:pPr>
      <w:r>
        <w:t>At a project or site level, it should shape how work is planned and delivered, how</w:t>
      </w:r>
      <w:r w:rsidR="00D82475">
        <w:t> </w:t>
      </w:r>
      <w:r>
        <w:t>people</w:t>
      </w:r>
      <w:r w:rsidR="00D82475">
        <w:t> </w:t>
      </w:r>
      <w:r>
        <w:t>are</w:t>
      </w:r>
      <w:r w:rsidR="00EB027C">
        <w:t> </w:t>
      </w:r>
      <w:r>
        <w:t xml:space="preserve">treated and how issues are addressed as they arise. </w:t>
      </w:r>
    </w:p>
    <w:p w14:paraId="7F15D449" w14:textId="65B18FA0" w:rsidR="0012080C" w:rsidRDefault="0012080C" w:rsidP="0012080C">
      <w:pPr>
        <w:pStyle w:val="ListBullet"/>
      </w:pPr>
      <w:r>
        <w:t>At an individual level, it should actively guide everyday decisions and behaviours, from</w:t>
      </w:r>
      <w:r w:rsidR="00EB027C">
        <w:t> </w:t>
      </w:r>
      <w:r>
        <w:t>employers to workers.</w:t>
      </w:r>
    </w:p>
    <w:p w14:paraId="037DEF8E" w14:textId="508BAA69" w:rsidR="0012080C" w:rsidRDefault="0012080C" w:rsidP="0012080C">
      <w:r>
        <w:t>Pilot projects and companion materials, including self-assessment tools and project lifecycle good-practice guidance, may be developed by the NCIF to support adoption, build capability, and</w:t>
      </w:r>
      <w:r w:rsidR="00EB027C">
        <w:t> </w:t>
      </w:r>
      <w:r>
        <w:t>demonstrate the benefits of Charter</w:t>
      </w:r>
      <w:r>
        <w:rPr>
          <w:rFonts w:ascii="Cambria Math" w:hAnsi="Cambria Math" w:cs="Cambria Math"/>
        </w:rPr>
        <w:t>‑</w:t>
      </w:r>
      <w:r>
        <w:t>aligned practices.</w:t>
      </w:r>
    </w:p>
    <w:p w14:paraId="115BD7F5" w14:textId="77777777" w:rsidR="0012080C" w:rsidRDefault="0012080C" w:rsidP="0012080C">
      <w:r>
        <w:t>The Charter is underpinned by a commitment to meaningful consultation and engagement, recognising that better outcomes are achieved when decisions are informed by the experience and perspectives of workers, businesses and their representatives.</w:t>
      </w:r>
    </w:p>
    <w:p w14:paraId="43483F4F" w14:textId="69AB3A24" w:rsidR="0012080C" w:rsidRDefault="0012080C" w:rsidP="0012080C">
      <w:r>
        <w:t>Success will be measured over time through improvements against the four Blueprint threads at</w:t>
      </w:r>
      <w:r w:rsidR="00EB027C">
        <w:t> </w:t>
      </w:r>
      <w:r>
        <w:t>the industry, organisational, and project or site levels.</w:t>
      </w:r>
    </w:p>
    <w:p w14:paraId="36D4CCF2" w14:textId="5F0D7C9C" w:rsidR="0012080C" w:rsidRPr="005C0CDC" w:rsidRDefault="0012080C" w:rsidP="00D7117C">
      <w:pPr>
        <w:pStyle w:val="Box-Heading3WhyAdopttheCharter"/>
      </w:pPr>
      <w:r w:rsidRPr="005C0CDC">
        <w:t>Why adopt the Charter</w:t>
      </w:r>
    </w:p>
    <w:p w14:paraId="13B07AAD" w14:textId="0880C235" w:rsidR="0012080C" w:rsidRPr="00D96A95" w:rsidRDefault="0012080C" w:rsidP="003877B9">
      <w:pPr>
        <w:pStyle w:val="Box-WhyAdopttheCharterNavy"/>
        <w:spacing w:after="240"/>
      </w:pPr>
      <w:r w:rsidRPr="00D96A95">
        <w:t xml:space="preserve">The Charter provides a shared pathway to improve safety, culture, productivity and sustainability, and to ensure the benefits of progress are widely shared. For </w:t>
      </w:r>
      <w:r w:rsidRPr="00DE6187">
        <w:rPr>
          <w:rStyle w:val="Strong"/>
        </w:rPr>
        <w:t>businesses</w:t>
      </w:r>
      <w:r w:rsidRPr="00D96A95">
        <w:t>, the</w:t>
      </w:r>
      <w:r w:rsidR="00B66363">
        <w:t> </w:t>
      </w:r>
      <w:r w:rsidRPr="00D96A95">
        <w:t xml:space="preserve">Charter offers better </w:t>
      </w:r>
      <w:r w:rsidRPr="00A83D0E">
        <w:t>projec</w:t>
      </w:r>
      <w:r w:rsidRPr="00D96A95">
        <w:t>t outcomes, employee engagement, industrial harmony and</w:t>
      </w:r>
      <w:r w:rsidR="00B66363">
        <w:t> </w:t>
      </w:r>
      <w:r w:rsidRPr="00D96A95">
        <w:t xml:space="preserve">profitability. For </w:t>
      </w:r>
      <w:r w:rsidRPr="00DE6187">
        <w:rPr>
          <w:rStyle w:val="Strong"/>
        </w:rPr>
        <w:t>workers</w:t>
      </w:r>
      <w:r w:rsidRPr="00DE6187">
        <w:rPr>
          <w:b/>
          <w:bCs/>
        </w:rPr>
        <w:t xml:space="preserve"> </w:t>
      </w:r>
      <w:r w:rsidRPr="00D96A95">
        <w:t xml:space="preserve">and </w:t>
      </w:r>
      <w:r w:rsidRPr="00DE6187">
        <w:rPr>
          <w:b/>
          <w:bCs/>
        </w:rPr>
        <w:t>unions</w:t>
      </w:r>
      <w:r w:rsidRPr="00D96A95">
        <w:t>, it offers safer and more secure careers with</w:t>
      </w:r>
      <w:r w:rsidR="00D2470C">
        <w:t> </w:t>
      </w:r>
      <w:r w:rsidRPr="00D96A95">
        <w:t>greater flexibility, clearer career pathways and more inclusive workplaces. For</w:t>
      </w:r>
      <w:r w:rsidR="00D2470C">
        <w:t> </w:t>
      </w:r>
      <w:r w:rsidRPr="00DE6187">
        <w:rPr>
          <w:rStyle w:val="Strong"/>
        </w:rPr>
        <w:t>governments</w:t>
      </w:r>
      <w:r w:rsidRPr="00D96A95">
        <w:t xml:space="preserve">, </w:t>
      </w:r>
      <w:r w:rsidRPr="00DE6187">
        <w:rPr>
          <w:rStyle w:val="Strong"/>
        </w:rPr>
        <w:t>private sector clients</w:t>
      </w:r>
      <w:r w:rsidRPr="00DE6187">
        <w:rPr>
          <w:b/>
          <w:bCs/>
        </w:rPr>
        <w:t xml:space="preserve"> </w:t>
      </w:r>
      <w:r w:rsidRPr="00D96A95">
        <w:t xml:space="preserve">and the </w:t>
      </w:r>
      <w:r w:rsidRPr="00DE6187">
        <w:rPr>
          <w:rStyle w:val="Strong"/>
        </w:rPr>
        <w:t>community</w:t>
      </w:r>
      <w:r w:rsidRPr="00D96A95">
        <w:t xml:space="preserve"> it offers quality delivery, value</w:t>
      </w:r>
      <w:r w:rsidR="00E451E2">
        <w:t> </w:t>
      </w:r>
      <w:r w:rsidRPr="00D96A95">
        <w:t>for</w:t>
      </w:r>
      <w:r w:rsidR="00E451E2">
        <w:t> </w:t>
      </w:r>
      <w:r w:rsidRPr="00D96A95">
        <w:t>money, and stronger social and economic outcomes.</w:t>
      </w:r>
    </w:p>
    <w:p w14:paraId="783404CF" w14:textId="05A7B5C1" w:rsidR="0046380F" w:rsidRPr="00D07E6A" w:rsidRDefault="0012080C" w:rsidP="008C2BB8">
      <w:pPr>
        <w:pStyle w:val="Box-WhyAdopttheCharterHighlight"/>
        <w:spacing w:before="360"/>
        <w:sectPr w:rsidR="0046380F" w:rsidRPr="00D07E6A" w:rsidSect="002F05C0">
          <w:headerReference w:type="default" r:id="rId17"/>
          <w:headerReference w:type="first" r:id="rId18"/>
          <w:type w:val="continuous"/>
          <w:pgSz w:w="11906" w:h="16838"/>
          <w:pgMar w:top="953" w:right="1315" w:bottom="1474" w:left="1315" w:header="907" w:footer="680" w:gutter="0"/>
          <w:cols w:space="708"/>
          <w:titlePg/>
          <w:docGrid w:linePitch="360"/>
        </w:sectPr>
      </w:pPr>
      <w:r w:rsidRPr="00D07E6A">
        <w:t>Above all, the Charter offers the opportunity to reset how the industry works together, moving</w:t>
      </w:r>
      <w:r w:rsidR="008C2BB8">
        <w:t> </w:t>
      </w:r>
      <w:r w:rsidRPr="00D07E6A">
        <w:t>from fragmentation and conflict toward collaboration and shared succe</w:t>
      </w:r>
      <w:r w:rsidR="0046380F" w:rsidRPr="00D07E6A">
        <w:t>ss.</w:t>
      </w:r>
    </w:p>
    <w:p w14:paraId="726C9821" w14:textId="516CF8E1" w:rsidR="0012080C" w:rsidRDefault="008A6B00" w:rsidP="00792A3D">
      <w:pPr>
        <w:pStyle w:val="Heading2-SafetyBlue"/>
      </w:pPr>
      <w:r>
        <w:rPr>
          <w:b w:val="0"/>
          <w:noProof/>
          <w:color w:val="428DC6" w:themeColor="accent2"/>
        </w:rPr>
        <mc:AlternateContent>
          <mc:Choice Requires="wps">
            <w:drawing>
              <wp:anchor distT="0" distB="0" distL="114300" distR="114300" simplePos="0" relativeHeight="251658254" behindDoc="1" locked="0" layoutInCell="1" allowOverlap="1" wp14:anchorId="2AEA15F4" wp14:editId="1B838DF7">
                <wp:simplePos x="0" y="0"/>
                <wp:positionH relativeFrom="page">
                  <wp:align>left</wp:align>
                </wp:positionH>
                <wp:positionV relativeFrom="paragraph">
                  <wp:posOffset>-875030</wp:posOffset>
                </wp:positionV>
                <wp:extent cx="7754620" cy="1803470"/>
                <wp:effectExtent l="0" t="0" r="0" b="6350"/>
                <wp:wrapNone/>
                <wp:docPr id="182559793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54620" cy="1803470"/>
                        </a:xfrm>
                        <a:prstGeom prst="rect">
                          <a:avLst/>
                        </a:prstGeom>
                        <a:solidFill>
                          <a:schemeClr val="accent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192D5AA" id="Rectangle 3" o:spid="_x0000_s1026" alt="&quot;&quot;" style="position:absolute;margin-left:0;margin-top:-68.9pt;width:610.6pt;height:142pt;z-index:-25165822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" fillcolor="#d9e8f3 [661]" stroked="f" strokeweight="1pt">
                <w10:wrap anchorx="page"/>
              </v:rect>
            </w:pict>
          </mc:Fallback>
        </mc:AlternateContent>
      </w:r>
      <w:r w:rsidR="004A438D" w:rsidRPr="00792A3D">
        <w:rPr>
          <w:noProof/>
        </w:rPr>
        <mc:AlternateContent>
          <mc:Choice Requires="wps">
            <w:drawing>
              <wp:anchor distT="0" distB="0" distL="114300" distR="114300" simplePos="0" relativeHeight="251658240" behindDoc="1" locked="0" layoutInCell="1" allowOverlap="1" wp14:anchorId="0C33633B" wp14:editId="776D305F">
                <wp:simplePos x="0" y="0"/>
                <wp:positionH relativeFrom="page">
                  <wp:posOffset>7697470</wp:posOffset>
                </wp:positionH>
                <wp:positionV relativeFrom="paragraph">
                  <wp:posOffset>10190480</wp:posOffset>
                </wp:positionV>
                <wp:extent cx="7697802" cy="1546225"/>
                <wp:effectExtent l="19050" t="19050" r="17780" b="15875"/>
                <wp:wrapNone/>
                <wp:docPr id="204474818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97802" cy="1546225"/>
                        </a:xfrm>
                        <a:prstGeom prst="rect">
                          <a:avLst/>
                        </a:prstGeom>
                        <a:solidFill>
                          <a:srgbClr val="F5F5F7"/>
                        </a:solid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13EED5E" id="Rectangle 3" o:spid="_x0000_s1026" alt="&quot;&quot;" style="position:absolute;margin-left:606.1pt;margin-top:802.4pt;width:606.15pt;height:121.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" fillcolor="#f5f5f7" strokecolor="#428dc6 [3205]" strokeweight="2.25pt">
                <w10:wrap anchorx="page"/>
              </v:rect>
            </w:pict>
          </mc:Fallback>
        </mc:AlternateContent>
      </w:r>
      <w:r w:rsidR="0012080C" w:rsidRPr="00792A3D">
        <w:t>Safety</w:t>
      </w:r>
      <w:r w:rsidR="00792A3D">
        <w:br/>
      </w:r>
      <w:r w:rsidR="0012080C" w:rsidRPr="00792A3D">
        <w:rPr>
          <w:rStyle w:val="Heading2-Subtitle"/>
        </w:rPr>
        <w:t xml:space="preserve">Vision: </w:t>
      </w:r>
      <w:r w:rsidR="0012080C" w:rsidRPr="00792A3D">
        <w:rPr>
          <w:rStyle w:val="Heading2-Subtitle"/>
          <w:b w:val="0"/>
          <w:bCs w:val="0"/>
        </w:rPr>
        <w:t>A healthy, safe and secure work environment for all</w:t>
      </w:r>
    </w:p>
    <w:p w14:paraId="6C1F070C" w14:textId="396A46EF" w:rsidR="0012080C" w:rsidRPr="00A6456E" w:rsidRDefault="00343AE5" w:rsidP="00106594">
      <w:pPr>
        <w:pStyle w:val="Heading3-Goal"/>
        <w:spacing w:before="720"/>
        <w:rPr>
          <w:sz w:val="30"/>
          <w:szCs w:val="30"/>
        </w:rPr>
      </w:pPr>
      <w:r w:rsidRPr="001359AB">
        <w:rPr>
          <w:rStyle w:val="CharacterStyle-ExtraBold"/>
          <w:noProof/>
        </w:rPr>
        <mc:AlternateContent>
          <mc:Choice Requires="wps">
            <w:drawing>
              <wp:anchor distT="0" distB="0" distL="114300" distR="114300" simplePos="0" relativeHeight="251658241" behindDoc="0" locked="0" layoutInCell="1" allowOverlap="1" wp14:anchorId="3D30069B" wp14:editId="7F19EB26">
                <wp:simplePos x="0" y="0"/>
                <wp:positionH relativeFrom="margin">
                  <wp:posOffset>0</wp:posOffset>
                </wp:positionH>
                <wp:positionV relativeFrom="paragraph">
                  <wp:posOffset>364490</wp:posOffset>
                </wp:positionV>
                <wp:extent cx="540000" cy="1905"/>
                <wp:effectExtent l="0" t="0" r="31750" b="36195"/>
                <wp:wrapTopAndBottom/>
                <wp:docPr id="98887950"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0000" cy="1905"/>
                        </a:xfrm>
                        <a:prstGeom prst="line">
                          <a:avLst/>
                        </a:prstGeom>
                        <a:ln w="190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5B88D90A" id="Straight Connector 11" o:spid="_x0000_s1026" alt="&quot;&quot;"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8.7pt" to="42.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" strokecolor="#428dc6 [3205]" strokeweight="1.5pt">
                <v:stroke joinstyle="miter"/>
                <w10:wrap type="topAndBottom" anchorx="margin"/>
              </v:line>
            </w:pict>
          </mc:Fallback>
        </mc:AlternateContent>
      </w:r>
      <w:r w:rsidR="0012080C" w:rsidRPr="001359AB">
        <w:rPr>
          <w:rStyle w:val="CharacterStyle-ExtraBold"/>
        </w:rPr>
        <w:t>Goal 1:</w:t>
      </w:r>
      <w:r w:rsidR="0012080C" w:rsidRPr="00A6456E">
        <w:rPr>
          <w:sz w:val="30"/>
          <w:szCs w:val="30"/>
        </w:rPr>
        <w:t xml:space="preserve"> </w:t>
      </w:r>
      <w:r w:rsidR="0012080C" w:rsidRPr="00A6456E">
        <w:rPr>
          <w:b w:val="0"/>
          <w:bCs/>
          <w:sz w:val="30"/>
          <w:szCs w:val="30"/>
        </w:rPr>
        <w:t>Foster a culture of safety</w:t>
      </w:r>
    </w:p>
    <w:p w14:paraId="7D5E3ADC" w14:textId="77777777" w:rsidR="0012080C" w:rsidRPr="00D737EF" w:rsidRDefault="0012080C" w:rsidP="002806E1">
      <w:pPr>
        <w:pStyle w:val="Normal-BehavioursBefore6pt"/>
      </w:pPr>
      <w:r w:rsidRPr="00D737EF">
        <w:t>Behaviours:</w:t>
      </w:r>
    </w:p>
    <w:p w14:paraId="23051285" w14:textId="1DA9D1D4" w:rsidR="0012080C" w:rsidRPr="006E2FD0" w:rsidRDefault="0012080C" w:rsidP="006E2FD0">
      <w:pPr>
        <w:pStyle w:val="List"/>
      </w:pPr>
      <w:r w:rsidRPr="3CD40660">
        <w:rPr>
          <w:b/>
          <w:bCs/>
        </w:rPr>
        <w:t>Safety is owned by everyone.</w:t>
      </w:r>
      <w:r>
        <w:t xml:space="preserve"> In line with roles and responsibilities, proactively take steps to</w:t>
      </w:r>
      <w:r w:rsidR="00EB027C">
        <w:t> </w:t>
      </w:r>
      <w:r>
        <w:t>contribute to safe work practices and ensure everyone gets home safe.</w:t>
      </w:r>
    </w:p>
    <w:p w14:paraId="14A430E4" w14:textId="101418CB" w:rsidR="0012080C" w:rsidRPr="006E2FD0" w:rsidRDefault="0012080C" w:rsidP="006E2FD0">
      <w:pPr>
        <w:pStyle w:val="List"/>
      </w:pPr>
      <w:r w:rsidRPr="00D2470C">
        <w:rPr>
          <w:b/>
          <w:bCs/>
        </w:rPr>
        <w:t>Apply safety standards consistently.</w:t>
      </w:r>
      <w:r w:rsidRPr="006E2FD0">
        <w:t xml:space="preserve"> Ensure safety standards, duties and responsibilities are recognised and understood by all parties before work begins and are upheld consistently for everyone.</w:t>
      </w:r>
    </w:p>
    <w:p w14:paraId="79F4539F" w14:textId="3CD5A45B" w:rsidR="0012080C" w:rsidRPr="00750F92" w:rsidRDefault="0012080C" w:rsidP="006E2FD0">
      <w:pPr>
        <w:pStyle w:val="List"/>
      </w:pPr>
      <w:r w:rsidRPr="00750F92">
        <w:rPr>
          <w:b/>
          <w:bCs/>
        </w:rPr>
        <w:t>Support and encourage speaking up.</w:t>
      </w:r>
      <w:r w:rsidRPr="00750F92">
        <w:t xml:space="preserve"> Create a culture where anyone can raise concerns without fear, report incidents without barriers, and ensure issues are appropriately addressed.</w:t>
      </w:r>
    </w:p>
    <w:p w14:paraId="2D38EED4" w14:textId="1AE75747" w:rsidR="0012080C" w:rsidRPr="006E2FD0" w:rsidRDefault="0012080C" w:rsidP="006E2FD0">
      <w:pPr>
        <w:pStyle w:val="List"/>
      </w:pPr>
      <w:r w:rsidRPr="00D2470C">
        <w:rPr>
          <w:b/>
          <w:bCs/>
        </w:rPr>
        <w:t>Learn from issues and continually improve.</w:t>
      </w:r>
      <w:r w:rsidRPr="006E2FD0">
        <w:t xml:space="preserve"> Share safety issues and lessons openly, and</w:t>
      </w:r>
      <w:r w:rsidR="00EB027C">
        <w:t> </w:t>
      </w:r>
      <w:r w:rsidRPr="006E2FD0">
        <w:t>systematically embed them into planning, work design</w:t>
      </w:r>
      <w:r w:rsidR="00EF3735">
        <w:t>,</w:t>
      </w:r>
      <w:r w:rsidRPr="006E2FD0">
        <w:t xml:space="preserve"> and safety risk assessments.</w:t>
      </w:r>
    </w:p>
    <w:p w14:paraId="3196D164" w14:textId="0ED05349" w:rsidR="0012080C" w:rsidRPr="006E2FD0" w:rsidRDefault="0012080C" w:rsidP="006E2FD0">
      <w:pPr>
        <w:pStyle w:val="List"/>
      </w:pPr>
      <w:r w:rsidRPr="3CD40660">
        <w:rPr>
          <w:b/>
          <w:bCs/>
        </w:rPr>
        <w:t>Act in good faith to support safety outcomes.</w:t>
      </w:r>
      <w:r>
        <w:t xml:space="preserve"> Safety concerns and rights are used ethically, proportionately</w:t>
      </w:r>
      <w:r w:rsidR="0ACCCB18">
        <w:t xml:space="preserve"> </w:t>
      </w:r>
      <w:r w:rsidR="547B5DC0">
        <w:t xml:space="preserve">and </w:t>
      </w:r>
      <w:r>
        <w:t>lawfully</w:t>
      </w:r>
      <w:r w:rsidR="45FCFCF8">
        <w:t>,</w:t>
      </w:r>
      <w:r>
        <w:t xml:space="preserve"> and are not misused for industrial purposes, nor are safety obligations ignored.</w:t>
      </w:r>
    </w:p>
    <w:p w14:paraId="01EBC379" w14:textId="5518DCD9" w:rsidR="0012080C" w:rsidRPr="00AD60E7" w:rsidRDefault="00AF64D6" w:rsidP="00106594">
      <w:pPr>
        <w:pStyle w:val="Heading3-Goal"/>
      </w:pPr>
      <w:r w:rsidRPr="003026BD">
        <w:rPr>
          <w:rStyle w:val="CharacterStyle-ExtraBold"/>
          <w:noProof/>
        </w:rPr>
        <mc:AlternateContent>
          <mc:Choice Requires="wps">
            <w:drawing>
              <wp:anchor distT="0" distB="0" distL="114300" distR="114300" simplePos="0" relativeHeight="251658242" behindDoc="0" locked="0" layoutInCell="1" allowOverlap="1" wp14:anchorId="35DD5DB4" wp14:editId="14E52FEB">
                <wp:simplePos x="0" y="0"/>
                <wp:positionH relativeFrom="margin">
                  <wp:posOffset>0</wp:posOffset>
                </wp:positionH>
                <wp:positionV relativeFrom="paragraph">
                  <wp:posOffset>454025</wp:posOffset>
                </wp:positionV>
                <wp:extent cx="540000" cy="0"/>
                <wp:effectExtent l="0" t="0" r="0" b="0"/>
                <wp:wrapNone/>
                <wp:docPr id="961473516"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0000" cy="0"/>
                        </a:xfrm>
                        <a:prstGeom prst="line">
                          <a:avLst/>
                        </a:prstGeom>
                        <a:ln w="190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6FA65EF4" id="Straight Connector 1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35.75pt" to="42.5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" strokecolor="#428dc6 [3205]" strokeweight="1.5pt">
                <v:stroke joinstyle="miter"/>
                <w10:wrap anchorx="margin"/>
              </v:line>
            </w:pict>
          </mc:Fallback>
        </mc:AlternateContent>
      </w:r>
      <w:r w:rsidR="0012080C" w:rsidRPr="003026BD">
        <w:rPr>
          <w:rStyle w:val="CharacterStyle-ExtraBold"/>
        </w:rPr>
        <w:t>Goal 2:</w:t>
      </w:r>
      <w:r w:rsidR="0012080C" w:rsidRPr="00AD60E7">
        <w:t xml:space="preserve"> </w:t>
      </w:r>
      <w:r w:rsidR="0012080C" w:rsidRPr="00A83D0E">
        <w:rPr>
          <w:b w:val="0"/>
          <w:bCs/>
        </w:rPr>
        <w:t>Plan for safety to prevent harm</w:t>
      </w:r>
    </w:p>
    <w:p w14:paraId="4CB699C6" w14:textId="77777777" w:rsidR="0012080C" w:rsidRPr="006E2FD0" w:rsidRDefault="0012080C" w:rsidP="002806E1">
      <w:pPr>
        <w:pStyle w:val="Normal-BehavioursBefore6pt"/>
      </w:pPr>
      <w:r w:rsidRPr="006E2FD0">
        <w:t>Behaviours:</w:t>
      </w:r>
    </w:p>
    <w:p w14:paraId="14363034" w14:textId="6917CAEB" w:rsidR="0012080C" w:rsidRPr="006E2FD0" w:rsidRDefault="0012080C" w:rsidP="006D6D0F">
      <w:pPr>
        <w:pStyle w:val="List"/>
        <w:numPr>
          <w:ilvl w:val="0"/>
          <w:numId w:val="11"/>
        </w:numPr>
      </w:pPr>
      <w:r w:rsidRPr="00D2470C">
        <w:rPr>
          <w:b/>
          <w:bCs/>
        </w:rPr>
        <w:t>Prioritise safety across all stages of construction.</w:t>
      </w:r>
      <w:r w:rsidRPr="006E2FD0">
        <w:t xml:space="preserve"> Ensure work is planned, procured and delivered in a way that supports safe outcomes, including realistic timeframes, appropriate sequencing and clear accountability for safety.</w:t>
      </w:r>
    </w:p>
    <w:p w14:paraId="7DE3FB40" w14:textId="50D08A70" w:rsidR="0012080C" w:rsidRPr="006E2FD0" w:rsidRDefault="0012080C" w:rsidP="006D6D0F">
      <w:pPr>
        <w:pStyle w:val="List"/>
        <w:numPr>
          <w:ilvl w:val="0"/>
          <w:numId w:val="11"/>
        </w:numPr>
      </w:pPr>
      <w:r w:rsidRPr="00D2470C">
        <w:rPr>
          <w:b/>
          <w:bCs/>
        </w:rPr>
        <w:t>Plan for and maintain safe and secure workspaces</w:t>
      </w:r>
      <w:r w:rsidRPr="006E2FD0">
        <w:t xml:space="preserve">. Prevent unauthorised access and protect workers from external, environmental and site-specific harm. </w:t>
      </w:r>
    </w:p>
    <w:p w14:paraId="2E2AC794" w14:textId="3A8B0921" w:rsidR="0012080C" w:rsidRPr="006E2FD0" w:rsidRDefault="0012080C" w:rsidP="006D6D0F">
      <w:pPr>
        <w:pStyle w:val="List"/>
        <w:numPr>
          <w:ilvl w:val="0"/>
          <w:numId w:val="11"/>
        </w:numPr>
      </w:pPr>
      <w:r w:rsidRPr="00D2470C">
        <w:rPr>
          <w:b/>
          <w:bCs/>
        </w:rPr>
        <w:t>Proactively support the safety of a diverse workforce</w:t>
      </w:r>
      <w:r w:rsidRPr="006E2FD0">
        <w:t>. Recognise that different cohorts may</w:t>
      </w:r>
      <w:r w:rsidR="00EB027C">
        <w:t> </w:t>
      </w:r>
      <w:r w:rsidRPr="006E2FD0">
        <w:t xml:space="preserve">face elevated safety risks and identify and address those risks promptly. </w:t>
      </w:r>
    </w:p>
    <w:p w14:paraId="3A374006" w14:textId="3B1C1A61" w:rsidR="0012080C" w:rsidRPr="006E2FD0" w:rsidRDefault="0012080C" w:rsidP="3CD40660">
      <w:pPr>
        <w:pStyle w:val="List"/>
      </w:pPr>
      <w:r w:rsidRPr="3CD40660">
        <w:rPr>
          <w:b/>
          <w:bCs/>
        </w:rPr>
        <w:t>Provide safe and fit</w:t>
      </w:r>
      <w:r w:rsidR="00F67942">
        <w:rPr>
          <w:b/>
          <w:bCs/>
        </w:rPr>
        <w:t>-</w:t>
      </w:r>
      <w:r w:rsidRPr="3CD40660">
        <w:rPr>
          <w:b/>
          <w:bCs/>
        </w:rPr>
        <w:t>for</w:t>
      </w:r>
      <w:r w:rsidR="00F67942">
        <w:rPr>
          <w:b/>
          <w:bCs/>
        </w:rPr>
        <w:t>-</w:t>
      </w:r>
      <w:r w:rsidRPr="3CD40660">
        <w:rPr>
          <w:b/>
          <w:bCs/>
        </w:rPr>
        <w:t>purpose workplaces.</w:t>
      </w:r>
      <w:r>
        <w:t xml:space="preserve"> Ensure amenities, facilities, equipment and practices are appropriate and safe for the needs of a diverse workforce, including women, LGBTQ+ and people with cultural or religious requirements. Identify and address where adjustments </w:t>
      </w:r>
      <w:r w:rsidDel="0012080C">
        <w:t>for different workers</w:t>
      </w:r>
      <w:r>
        <w:t xml:space="preserve"> are needed.</w:t>
      </w:r>
    </w:p>
    <w:p w14:paraId="37AF42B0" w14:textId="1164C40C" w:rsidR="0012080C" w:rsidRPr="006E2FD0" w:rsidRDefault="0012080C" w:rsidP="006D6D0F">
      <w:pPr>
        <w:pStyle w:val="List"/>
        <w:numPr>
          <w:ilvl w:val="0"/>
          <w:numId w:val="11"/>
        </w:numPr>
      </w:pPr>
      <w:r w:rsidRPr="00D2470C">
        <w:rPr>
          <w:b/>
          <w:bCs/>
        </w:rPr>
        <w:t xml:space="preserve">Take action to prevent unsafe work. </w:t>
      </w:r>
      <w:r w:rsidRPr="006E2FD0">
        <w:t>Eliminate and minimise risk through good work design</w:t>
      </w:r>
      <w:r w:rsidR="00F67942">
        <w:t xml:space="preserve"> </w:t>
      </w:r>
      <w:r w:rsidRPr="006E2FD0">
        <w:t>and identify and escalate safety risks early. Cease work where there is a reasonable concern of exposure to a serious safety risk arising from an immediate or imminent hazard, until the risk is resolved.</w:t>
      </w:r>
    </w:p>
    <w:p w14:paraId="599E3E6A" w14:textId="011A5F15" w:rsidR="0012080C" w:rsidRPr="00AD60E7" w:rsidRDefault="00AF64D6" w:rsidP="00106594">
      <w:pPr>
        <w:pStyle w:val="Heading3-Goal"/>
      </w:pPr>
      <w:r w:rsidRPr="003026BD">
        <w:rPr>
          <w:rStyle w:val="CharacterStyle-ExtraBold"/>
          <w:noProof/>
        </w:rPr>
        <mc:AlternateContent>
          <mc:Choice Requires="wps">
            <w:drawing>
              <wp:anchor distT="0" distB="0" distL="114300" distR="114300" simplePos="0" relativeHeight="251658243" behindDoc="0" locked="0" layoutInCell="1" allowOverlap="1" wp14:anchorId="59920F3F" wp14:editId="101F6FC8">
                <wp:simplePos x="0" y="0"/>
                <wp:positionH relativeFrom="margin">
                  <wp:align>left</wp:align>
                </wp:positionH>
                <wp:positionV relativeFrom="paragraph">
                  <wp:posOffset>254438</wp:posOffset>
                </wp:positionV>
                <wp:extent cx="540000" cy="0"/>
                <wp:effectExtent l="0" t="0" r="0" b="0"/>
                <wp:wrapNone/>
                <wp:docPr id="2134325297"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0000" cy="0"/>
                        </a:xfrm>
                        <a:prstGeom prst="line">
                          <a:avLst/>
                        </a:prstGeom>
                        <a:ln w="190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320D8E34" id="Straight Connector 11" o:spid="_x0000_s1026" alt="&quot;&quot;" style="position:absolute;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0.05pt" to="42.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" strokecolor="#428dc6 [3205]" strokeweight="1.5pt">
                <v:stroke joinstyle="miter"/>
                <w10:wrap anchorx="margin"/>
              </v:line>
            </w:pict>
          </mc:Fallback>
        </mc:AlternateContent>
      </w:r>
      <w:r w:rsidR="0012080C" w:rsidRPr="003026BD">
        <w:rPr>
          <w:rStyle w:val="CharacterStyle-ExtraBold"/>
        </w:rPr>
        <w:t>Goal 3:</w:t>
      </w:r>
      <w:r w:rsidR="0012080C" w:rsidRPr="00AD60E7">
        <w:t xml:space="preserve"> </w:t>
      </w:r>
      <w:r w:rsidR="0012080C" w:rsidRPr="00A83D0E">
        <w:rPr>
          <w:b w:val="0"/>
          <w:bCs/>
        </w:rPr>
        <w:t>Protect and equally prioritise safety, health and wellbeing</w:t>
      </w:r>
    </w:p>
    <w:p w14:paraId="26CD589A" w14:textId="77777777" w:rsidR="0012080C" w:rsidRPr="006E2FD0" w:rsidRDefault="0012080C" w:rsidP="002806E1">
      <w:pPr>
        <w:pStyle w:val="Normal-BehavioursBefore6pt"/>
      </w:pPr>
      <w:r w:rsidRPr="006E2FD0">
        <w:t>Behaviours:</w:t>
      </w:r>
    </w:p>
    <w:p w14:paraId="2ECCDB98" w14:textId="6BBE52E3" w:rsidR="0012080C" w:rsidRPr="006E2FD0" w:rsidRDefault="0012080C" w:rsidP="006D6D0F">
      <w:pPr>
        <w:pStyle w:val="List"/>
        <w:numPr>
          <w:ilvl w:val="0"/>
          <w:numId w:val="10"/>
        </w:numPr>
      </w:pPr>
      <w:r w:rsidRPr="00D2470C">
        <w:rPr>
          <w:b/>
          <w:bCs/>
        </w:rPr>
        <w:t>Prevent bullying, harassment and violence.</w:t>
      </w:r>
      <w:r w:rsidRPr="006E2FD0">
        <w:t xml:space="preserve"> Take a prevention-focused approach by</w:t>
      </w:r>
      <w:r w:rsidR="00D82475">
        <w:t> </w:t>
      </w:r>
      <w:r w:rsidRPr="006E2FD0">
        <w:t>proactively identifying and addressing risks before harm occurs. Do not engage in, enable</w:t>
      </w:r>
      <w:r w:rsidR="00D82475">
        <w:t> </w:t>
      </w:r>
      <w:r w:rsidRPr="006E2FD0">
        <w:t>or</w:t>
      </w:r>
      <w:r w:rsidR="00D82475">
        <w:t> </w:t>
      </w:r>
      <w:r w:rsidRPr="006E2FD0">
        <w:t>tolerate any form of bullying, harassment, sexual harassment, discriminatory behaviour or</w:t>
      </w:r>
      <w:r w:rsidR="00D82475">
        <w:t> </w:t>
      </w:r>
      <w:r w:rsidRPr="006E2FD0">
        <w:t>violence.</w:t>
      </w:r>
    </w:p>
    <w:p w14:paraId="04113349" w14:textId="77777777" w:rsidR="0012080C" w:rsidRPr="006E2FD0" w:rsidRDefault="0012080C" w:rsidP="006D6D0F">
      <w:pPr>
        <w:pStyle w:val="List"/>
        <w:numPr>
          <w:ilvl w:val="0"/>
          <w:numId w:val="10"/>
        </w:numPr>
      </w:pPr>
      <w:r w:rsidRPr="00D2470C">
        <w:rPr>
          <w:b/>
          <w:bCs/>
        </w:rPr>
        <w:t>Protect mental health and psychosocial safety.</w:t>
      </w:r>
      <w:r w:rsidRPr="006E2FD0">
        <w:t xml:space="preserve"> Recognise and address risks such as stress, fatigue and harmful behaviours, and support a work environment where people feel safe and informed, support others, and seek help when needed.</w:t>
      </w:r>
    </w:p>
    <w:p w14:paraId="22E91B90" w14:textId="77777777" w:rsidR="0012080C" w:rsidRPr="00750F92" w:rsidRDefault="0012080C" w:rsidP="737B6CD3">
      <w:pPr>
        <w:pStyle w:val="List"/>
      </w:pPr>
      <w:r w:rsidRPr="00750F92">
        <w:rPr>
          <w:b/>
          <w:bCs/>
        </w:rPr>
        <w:t>Support wellbeing through good work design and transparency.</w:t>
      </w:r>
      <w:r w:rsidRPr="00750F92">
        <w:t xml:space="preserve"> Maintain predictable and reliable work arrangements that support time for life and adequate time for rest and, where possible, flexible working options. Communicate clearly and early when changes disrupt continuity of work.</w:t>
      </w:r>
    </w:p>
    <w:p w14:paraId="63D324F3" w14:textId="7F7EB963" w:rsidR="0012080C" w:rsidRPr="006E2FD0" w:rsidRDefault="0012080C" w:rsidP="05B9F14F">
      <w:pPr>
        <w:pStyle w:val="List"/>
      </w:pPr>
      <w:r w:rsidRPr="00D2470C">
        <w:rPr>
          <w:b/>
          <w:bCs/>
        </w:rPr>
        <w:t>Uphold fit-for-work standards.</w:t>
      </w:r>
      <w:r w:rsidRPr="006E2FD0">
        <w:t xml:space="preserve"> Support worker wellbeing and fitness for work, and prevent behaviours or situations that impair judgement, reduce capacity or compromise safety or</w:t>
      </w:r>
      <w:r w:rsidR="00D82475">
        <w:t> </w:t>
      </w:r>
      <w:r w:rsidRPr="006E2FD0">
        <w:t>performance, including alcohol or other drugs at work.</w:t>
      </w:r>
    </w:p>
    <w:p w14:paraId="1A3054E2" w14:textId="4B50CD31" w:rsidR="004977FB" w:rsidRPr="005A264A" w:rsidRDefault="0012080C" w:rsidP="1D420EBF">
      <w:pPr>
        <w:pStyle w:val="List"/>
      </w:pPr>
      <w:r w:rsidRPr="005A264A">
        <w:rPr>
          <w:b/>
          <w:bCs/>
        </w:rPr>
        <w:t>Give psychosocial safety equal importance to physical safety.</w:t>
      </w:r>
      <w:r w:rsidRPr="005A264A">
        <w:t xml:space="preserve"> Commit to and promote behaviour</w:t>
      </w:r>
      <w:r w:rsidR="005A264A" w:rsidRPr="005A264A">
        <w:t>s</w:t>
      </w:r>
      <w:r w:rsidRPr="005A264A">
        <w:t xml:space="preserve"> and interactions that are respectful and ethical.</w:t>
      </w:r>
    </w:p>
    <w:p w14:paraId="5FAD5A09" w14:textId="77777777" w:rsidR="004977FB" w:rsidRPr="004977FB" w:rsidRDefault="004977FB" w:rsidP="004977FB">
      <w:pPr>
        <w:sectPr w:rsidR="004977FB" w:rsidRPr="004977FB" w:rsidSect="0046380F">
          <w:headerReference w:type="first" r:id="rId19"/>
          <w:pgSz w:w="11906" w:h="16838"/>
          <w:pgMar w:top="953" w:right="1315" w:bottom="1474" w:left="1315" w:header="907" w:footer="680" w:gutter="0"/>
          <w:cols w:space="708"/>
          <w:titlePg/>
          <w:docGrid w:linePitch="360"/>
        </w:sectPr>
      </w:pPr>
    </w:p>
    <w:p w14:paraId="63CEA8AB" w14:textId="136AB1BD" w:rsidR="006E2FD0" w:rsidRPr="005C16D5" w:rsidRDefault="008A6B00" w:rsidP="005C16D5">
      <w:pPr>
        <w:pStyle w:val="Heading2-CultureMint"/>
      </w:pPr>
      <w:r>
        <w:rPr>
          <w:b w:val="0"/>
          <w:noProof/>
          <w:color w:val="428DC6" w:themeColor="accent2"/>
        </w:rPr>
        <mc:AlternateContent>
          <mc:Choice Requires="wps">
            <w:drawing>
              <wp:anchor distT="0" distB="0" distL="114300" distR="114300" simplePos="0" relativeHeight="251658255" behindDoc="1" locked="0" layoutInCell="1" allowOverlap="1" wp14:anchorId="4B86E5F0" wp14:editId="3C7C0359">
                <wp:simplePos x="0" y="0"/>
                <wp:positionH relativeFrom="page">
                  <wp:align>left</wp:align>
                </wp:positionH>
                <wp:positionV relativeFrom="paragraph">
                  <wp:posOffset>-875030</wp:posOffset>
                </wp:positionV>
                <wp:extent cx="7754620" cy="1806003"/>
                <wp:effectExtent l="0" t="0" r="0" b="3810"/>
                <wp:wrapNone/>
                <wp:docPr id="1853597305"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54620" cy="1806003"/>
                        </a:xfrm>
                        <a:prstGeom prst="rect">
                          <a:avLst/>
                        </a:prstGeom>
                        <a:solidFill>
                          <a:schemeClr val="bg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6F3EDF3" id="Rectangle 3" o:spid="_x0000_s1026" alt="&quot;&quot;" style="position:absolute;margin-left:0;margin-top:-68.9pt;width:610.6pt;height:142.2pt;z-index:-251658225;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" fillcolor="#d9f3ed [670]" stroked="f" strokeweight="1pt">
                <w10:wrap anchorx="page"/>
              </v:rect>
            </w:pict>
          </mc:Fallback>
        </mc:AlternateContent>
      </w:r>
      <w:r w:rsidR="006E2FD0" w:rsidRPr="005C16D5">
        <w:t>Culture</w:t>
      </w:r>
      <w:r w:rsidR="006E2FD0" w:rsidRPr="005C16D5">
        <w:br/>
      </w:r>
      <w:r w:rsidR="006E2FD0" w:rsidRPr="005C16D5">
        <w:rPr>
          <w:rStyle w:val="Heading2-Subtitle"/>
        </w:rPr>
        <w:t xml:space="preserve">Vision: </w:t>
      </w:r>
      <w:r w:rsidR="006E2FD0" w:rsidRPr="005C16D5">
        <w:rPr>
          <w:rStyle w:val="Heading2-Subtitle"/>
          <w:b w:val="0"/>
          <w:bCs w:val="0"/>
        </w:rPr>
        <w:t>Positive, respectful, inclusive, lawful and cooperative</w:t>
      </w:r>
    </w:p>
    <w:p w14:paraId="2CF880D5" w14:textId="4B005B6A" w:rsidR="006E2FD0" w:rsidRPr="00106594" w:rsidRDefault="00AF64D6" w:rsidP="00AF64D6">
      <w:pPr>
        <w:pStyle w:val="Heading3-Goal"/>
      </w:pPr>
      <w:r w:rsidRPr="003026BD">
        <w:rPr>
          <w:rStyle w:val="CharacterStyle-ExtraBold"/>
          <w:noProof/>
        </w:rPr>
        <mc:AlternateContent>
          <mc:Choice Requires="wps">
            <w:drawing>
              <wp:anchor distT="0" distB="0" distL="114300" distR="114300" simplePos="0" relativeHeight="251658244" behindDoc="0" locked="0" layoutInCell="1" allowOverlap="1" wp14:anchorId="19851323" wp14:editId="7F3D759C">
                <wp:simplePos x="0" y="0"/>
                <wp:positionH relativeFrom="margin">
                  <wp:align>left</wp:align>
                </wp:positionH>
                <wp:positionV relativeFrom="paragraph">
                  <wp:posOffset>260350</wp:posOffset>
                </wp:positionV>
                <wp:extent cx="540000" cy="0"/>
                <wp:effectExtent l="0" t="0" r="0" b="0"/>
                <wp:wrapTopAndBottom/>
                <wp:docPr id="2082017484"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0000" cy="0"/>
                        </a:xfrm>
                        <a:prstGeom prst="line">
                          <a:avLst/>
                        </a:prstGeom>
                        <a:ln w="1905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73C300D3" id="Straight Connector 11" o:spid="_x0000_s1026" alt="&quot;&quot;" style="position:absolute;z-index:2516582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0.5pt" to="4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" strokecolor="#42c6aa [3214]" strokeweight="1.5pt">
                <v:stroke joinstyle="miter"/>
                <w10:wrap type="topAndBottom" anchorx="margin"/>
              </v:line>
            </w:pict>
          </mc:Fallback>
        </mc:AlternateContent>
      </w:r>
      <w:r w:rsidR="006E2FD0" w:rsidRPr="003026BD">
        <w:rPr>
          <w:rStyle w:val="CharacterStyle-ExtraBold"/>
        </w:rPr>
        <w:t>Goal 1:</w:t>
      </w:r>
      <w:r w:rsidR="006E2FD0" w:rsidRPr="00106594">
        <w:t xml:space="preserve"> </w:t>
      </w:r>
      <w:r w:rsidR="006E2FD0" w:rsidRPr="00A83D0E">
        <w:rPr>
          <w:b w:val="0"/>
          <w:bCs/>
        </w:rPr>
        <w:t>Build constructive, collaborative and positive working relationships</w:t>
      </w:r>
    </w:p>
    <w:p w14:paraId="547325D2" w14:textId="08AE7EB4" w:rsidR="006E2FD0" w:rsidRPr="006E2FD0" w:rsidRDefault="006E2FD0" w:rsidP="00DD5FEF">
      <w:pPr>
        <w:pStyle w:val="Normal-BehavioursBefore6pt"/>
      </w:pPr>
      <w:r w:rsidRPr="006E2FD0">
        <w:t>Behaviours:</w:t>
      </w:r>
    </w:p>
    <w:p w14:paraId="607EDD34" w14:textId="792B2A80" w:rsidR="006E2FD0" w:rsidRDefault="006E2FD0" w:rsidP="006D6D0F">
      <w:pPr>
        <w:pStyle w:val="List"/>
        <w:numPr>
          <w:ilvl w:val="0"/>
          <w:numId w:val="12"/>
        </w:numPr>
      </w:pPr>
      <w:r w:rsidRPr="00D2470C">
        <w:rPr>
          <w:b/>
          <w:bCs/>
        </w:rPr>
        <w:t>Communicate actively and openly across industry and government to support shared outcomes.</w:t>
      </w:r>
      <w:r>
        <w:t xml:space="preserve"> Share information in a lawful, fair, transparent and timely way to ensure all parties can make informed decisions, build trust and deliver outcomes.</w:t>
      </w:r>
    </w:p>
    <w:p w14:paraId="7DF8EDA7" w14:textId="080A56DB" w:rsidR="006E2FD0" w:rsidRDefault="006E2FD0" w:rsidP="006D6D0F">
      <w:pPr>
        <w:pStyle w:val="List"/>
        <w:numPr>
          <w:ilvl w:val="0"/>
          <w:numId w:val="12"/>
        </w:numPr>
      </w:pPr>
      <w:r w:rsidRPr="00D2470C">
        <w:rPr>
          <w:b/>
          <w:bCs/>
        </w:rPr>
        <w:t>Engage fairly and in good faith.</w:t>
      </w:r>
      <w:r>
        <w:t xml:space="preserve"> Approach problem-solving, discussions and decisions honestly, constructively, with a focus on genuine collaboration and mutually beneficial outcomes.</w:t>
      </w:r>
    </w:p>
    <w:p w14:paraId="51C210BC" w14:textId="22E0AA53" w:rsidR="006E2FD0" w:rsidRDefault="006E2FD0" w:rsidP="006D6D0F">
      <w:pPr>
        <w:pStyle w:val="List"/>
        <w:numPr>
          <w:ilvl w:val="0"/>
          <w:numId w:val="12"/>
        </w:numPr>
      </w:pPr>
      <w:r w:rsidRPr="00D2470C">
        <w:rPr>
          <w:b/>
          <w:bCs/>
        </w:rPr>
        <w:t xml:space="preserve">Be accountable and responsible. </w:t>
      </w:r>
      <w:r>
        <w:t>Take responsibility for outcomes and commitments to</w:t>
      </w:r>
      <w:r w:rsidR="00D2470C">
        <w:t> </w:t>
      </w:r>
      <w:r>
        <w:t xml:space="preserve">foster trust and support effective delivery. </w:t>
      </w:r>
    </w:p>
    <w:p w14:paraId="779B87EB" w14:textId="7B11C25E" w:rsidR="006E2FD0" w:rsidRDefault="006E2FD0" w:rsidP="006D6D0F">
      <w:pPr>
        <w:pStyle w:val="List"/>
        <w:numPr>
          <w:ilvl w:val="0"/>
          <w:numId w:val="12"/>
        </w:numPr>
      </w:pPr>
      <w:r w:rsidRPr="00D2470C">
        <w:rPr>
          <w:b/>
          <w:bCs/>
        </w:rPr>
        <w:t>Recognise shared achievements and incentivise success.</w:t>
      </w:r>
      <w:r>
        <w:t xml:space="preserve"> Acknowledge and celebrate success to foster pride in work, reinforce constructive behaviours, and strengthen relationships.</w:t>
      </w:r>
    </w:p>
    <w:p w14:paraId="24BA33E4" w14:textId="44EBC16E" w:rsidR="006E2FD0" w:rsidRPr="005C16D5" w:rsidRDefault="00AF64D6" w:rsidP="00AF64D6">
      <w:pPr>
        <w:pStyle w:val="Heading3-Goal"/>
      </w:pPr>
      <w:r w:rsidRPr="003026BD">
        <w:rPr>
          <w:rStyle w:val="CharacterStyle-ExtraBold"/>
          <w:noProof/>
        </w:rPr>
        <mc:AlternateContent>
          <mc:Choice Requires="wps">
            <w:drawing>
              <wp:anchor distT="0" distB="0" distL="114300" distR="114300" simplePos="0" relativeHeight="251658245" behindDoc="0" locked="0" layoutInCell="1" allowOverlap="1" wp14:anchorId="151C3C24" wp14:editId="3C0D3917">
                <wp:simplePos x="0" y="0"/>
                <wp:positionH relativeFrom="margin">
                  <wp:align>left</wp:align>
                </wp:positionH>
                <wp:positionV relativeFrom="paragraph">
                  <wp:posOffset>461645</wp:posOffset>
                </wp:positionV>
                <wp:extent cx="540000" cy="0"/>
                <wp:effectExtent l="0" t="0" r="0" b="0"/>
                <wp:wrapTopAndBottom/>
                <wp:docPr id="967758339"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0000" cy="0"/>
                        </a:xfrm>
                        <a:prstGeom prst="line">
                          <a:avLst/>
                        </a:prstGeom>
                        <a:ln w="1905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51644F5E" id="Straight Connector 11" o:spid="_x0000_s1026" alt="&quot;&quot;" style="position:absolute;z-index:2516582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6.35pt" to="42.5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" strokecolor="#42c6aa [3214]" strokeweight="1.5pt">
                <v:stroke joinstyle="miter"/>
                <w10:wrap type="topAndBottom" anchorx="margin"/>
              </v:line>
            </w:pict>
          </mc:Fallback>
        </mc:AlternateContent>
      </w:r>
      <w:r w:rsidR="006E2FD0" w:rsidRPr="003026BD">
        <w:rPr>
          <w:rStyle w:val="CharacterStyle-ExtraBold"/>
        </w:rPr>
        <w:t>Goal 2:</w:t>
      </w:r>
      <w:r w:rsidR="006E2FD0" w:rsidRPr="005C16D5">
        <w:t xml:space="preserve"> </w:t>
      </w:r>
      <w:r w:rsidR="006E2FD0" w:rsidRPr="00A83D0E">
        <w:rPr>
          <w:b w:val="0"/>
          <w:bCs/>
        </w:rPr>
        <w:t xml:space="preserve">Treat all people with respect and promote inclusive </w:t>
      </w:r>
      <w:r w:rsidR="00305136" w:rsidRPr="00A83D0E">
        <w:rPr>
          <w:b w:val="0"/>
          <w:bCs/>
        </w:rPr>
        <w:t>w</w:t>
      </w:r>
      <w:r w:rsidR="006E2FD0" w:rsidRPr="00A83D0E">
        <w:rPr>
          <w:b w:val="0"/>
          <w:bCs/>
        </w:rPr>
        <w:t>orkplaces</w:t>
      </w:r>
    </w:p>
    <w:p w14:paraId="16656C80" w14:textId="45CFC675" w:rsidR="006E2FD0" w:rsidRPr="006E2FD0" w:rsidRDefault="006E2FD0" w:rsidP="00DD5FEF">
      <w:pPr>
        <w:pStyle w:val="Normal-BehavioursBefore6pt"/>
      </w:pPr>
      <w:r w:rsidRPr="006E2FD0">
        <w:t>Behaviours:</w:t>
      </w:r>
      <w:r w:rsidR="004A438D" w:rsidRPr="004A438D">
        <w:rPr>
          <w:b w:val="0"/>
          <w:noProof/>
          <w:color w:val="428DC6" w:themeColor="accent2"/>
          <w:sz w:val="56"/>
        </w:rPr>
        <w:t xml:space="preserve"> </w:t>
      </w:r>
    </w:p>
    <w:p w14:paraId="4C002698" w14:textId="0FB2C7D5" w:rsidR="006E2FD0" w:rsidRDefault="006E2FD0" w:rsidP="006D6D0F">
      <w:pPr>
        <w:pStyle w:val="List"/>
        <w:numPr>
          <w:ilvl w:val="0"/>
          <w:numId w:val="13"/>
        </w:numPr>
      </w:pPr>
      <w:r w:rsidRPr="00D2470C">
        <w:rPr>
          <w:b/>
          <w:bCs/>
        </w:rPr>
        <w:t xml:space="preserve">Lead with integrity and treat all people with respect. </w:t>
      </w:r>
      <w:r>
        <w:t>Demonstrate integrity, fairness, and</w:t>
      </w:r>
      <w:r w:rsidR="00D737EF">
        <w:t> </w:t>
      </w:r>
      <w:r>
        <w:t>respect at all levels and act professionally towards everyone, regardless of role, background or association.</w:t>
      </w:r>
    </w:p>
    <w:p w14:paraId="3CD5629F" w14:textId="77777777" w:rsidR="006E2FD0" w:rsidRDefault="006E2FD0" w:rsidP="006D6D0F">
      <w:pPr>
        <w:pStyle w:val="List"/>
        <w:numPr>
          <w:ilvl w:val="0"/>
          <w:numId w:val="13"/>
        </w:numPr>
      </w:pPr>
      <w:r w:rsidRPr="00D2470C">
        <w:rPr>
          <w:b/>
          <w:bCs/>
        </w:rPr>
        <w:t>Foster inclusive workplaces where everyone is welcome.</w:t>
      </w:r>
      <w:r>
        <w:t xml:space="preserve"> Model and champion inclusivity at all levels by valuing diversity and calling out exclusionary behaviour.</w:t>
      </w:r>
    </w:p>
    <w:p w14:paraId="61353996" w14:textId="77777777" w:rsidR="006E2FD0" w:rsidRDefault="006E2FD0" w:rsidP="006D6D0F">
      <w:pPr>
        <w:pStyle w:val="List"/>
        <w:numPr>
          <w:ilvl w:val="0"/>
          <w:numId w:val="13"/>
        </w:numPr>
      </w:pPr>
      <w:r w:rsidRPr="00D2470C">
        <w:rPr>
          <w:b/>
          <w:bCs/>
        </w:rPr>
        <w:t>Support full and equitable participation.</w:t>
      </w:r>
      <w:r>
        <w:t xml:space="preserve"> Recognise and respond to the needs of a diverse workforce, acknowledging that different groups face different structural and cultural barriers to participation. </w:t>
      </w:r>
    </w:p>
    <w:p w14:paraId="51EF28CD" w14:textId="77FCE813" w:rsidR="006E2FD0" w:rsidRDefault="006E2FD0" w:rsidP="006D6D0F">
      <w:pPr>
        <w:pStyle w:val="List"/>
        <w:numPr>
          <w:ilvl w:val="0"/>
          <w:numId w:val="13"/>
        </w:numPr>
      </w:pPr>
      <w:r w:rsidRPr="00D2470C">
        <w:rPr>
          <w:b/>
          <w:bCs/>
        </w:rPr>
        <w:t>Respond promptly to inappropriate behaviour.</w:t>
      </w:r>
      <w:r>
        <w:t xml:space="preserve"> Do not engage in, enable or tolerate inappropriate or disrespectful behaviour. Raise, report and address concerns in a timely, fair</w:t>
      </w:r>
      <w:r w:rsidR="00D82475">
        <w:t> </w:t>
      </w:r>
      <w:r>
        <w:t>and appropriate manner to maintain safe and respectful working environments.</w:t>
      </w:r>
    </w:p>
    <w:p w14:paraId="4565676C" w14:textId="365695AA" w:rsidR="00D82475" w:rsidRDefault="006E2FD0" w:rsidP="7C26993C">
      <w:pPr>
        <w:pStyle w:val="List"/>
      </w:pPr>
      <w:r w:rsidRPr="00D2470C">
        <w:rPr>
          <w:b/>
          <w:bCs/>
        </w:rPr>
        <w:t xml:space="preserve">Respect freedom of association. </w:t>
      </w:r>
      <w:r>
        <w:t>Recognise and uphold the right of employees, contractors</w:t>
      </w:r>
      <w:r w:rsidR="00D737EF">
        <w:t> </w:t>
      </w:r>
      <w:r>
        <w:t>and employers to join or not join a registered employee organisation or</w:t>
      </w:r>
      <w:r w:rsidR="00D737EF">
        <w:t> </w:t>
      </w:r>
      <w:r>
        <w:t>registered</w:t>
      </w:r>
      <w:r w:rsidR="00D737EF">
        <w:t> </w:t>
      </w:r>
      <w:r>
        <w:t>employer organisation.</w:t>
      </w:r>
      <w:r w:rsidR="00D82475">
        <w:br w:type="page"/>
      </w:r>
    </w:p>
    <w:p w14:paraId="5E3D7712" w14:textId="0201CDDD" w:rsidR="006E2FD0" w:rsidRPr="00C85ECD" w:rsidRDefault="00AF64D6" w:rsidP="00AF64D6">
      <w:pPr>
        <w:pStyle w:val="Heading3-Goal"/>
      </w:pPr>
      <w:r w:rsidRPr="003026BD">
        <w:rPr>
          <w:rStyle w:val="CharacterStyle-ExtraBold"/>
          <w:noProof/>
        </w:rPr>
        <mc:AlternateContent>
          <mc:Choice Requires="wps">
            <w:drawing>
              <wp:anchor distT="0" distB="0" distL="114300" distR="114300" simplePos="0" relativeHeight="251658246" behindDoc="0" locked="0" layoutInCell="1" allowOverlap="1" wp14:anchorId="697DAA64" wp14:editId="5FF5BC7D">
                <wp:simplePos x="0" y="0"/>
                <wp:positionH relativeFrom="margin">
                  <wp:align>left</wp:align>
                </wp:positionH>
                <wp:positionV relativeFrom="paragraph">
                  <wp:posOffset>258445</wp:posOffset>
                </wp:positionV>
                <wp:extent cx="540000" cy="0"/>
                <wp:effectExtent l="0" t="0" r="0" b="0"/>
                <wp:wrapTopAndBottom/>
                <wp:docPr id="1516975975"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0000" cy="0"/>
                        </a:xfrm>
                        <a:prstGeom prst="line">
                          <a:avLst/>
                        </a:prstGeom>
                        <a:ln w="1905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00304290" id="Straight Connector 11" o:spid="_x0000_s1026" alt="&quot;&quot;" style="position:absolute;z-index:25165824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0.35pt" to="42.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" strokecolor="#42c6aa [3214]" strokeweight="1.5pt">
                <v:stroke joinstyle="miter"/>
                <w10:wrap type="topAndBottom" anchorx="margin"/>
              </v:line>
            </w:pict>
          </mc:Fallback>
        </mc:AlternateContent>
      </w:r>
      <w:r w:rsidR="006E2FD0" w:rsidRPr="003026BD">
        <w:rPr>
          <w:rStyle w:val="CharacterStyle-ExtraBold"/>
        </w:rPr>
        <w:t>Goal 3:</w:t>
      </w:r>
      <w:r w:rsidR="006E2FD0" w:rsidRPr="005C16D5">
        <w:t xml:space="preserve"> </w:t>
      </w:r>
      <w:r w:rsidR="006E2FD0" w:rsidRPr="00A83D0E">
        <w:rPr>
          <w:b w:val="0"/>
          <w:bCs/>
        </w:rPr>
        <w:t xml:space="preserve">Maintain lawfulness and integrity in the industry </w:t>
      </w:r>
    </w:p>
    <w:p w14:paraId="770DC966" w14:textId="77777777" w:rsidR="006E2FD0" w:rsidRPr="006E2FD0" w:rsidRDefault="006E2FD0" w:rsidP="00DD5FEF">
      <w:pPr>
        <w:pStyle w:val="Normal-BehavioursBefore6pt"/>
      </w:pPr>
      <w:r w:rsidRPr="006E2FD0">
        <w:t>Behaviours:</w:t>
      </w:r>
    </w:p>
    <w:p w14:paraId="66F4426B" w14:textId="77777777" w:rsidR="006E2FD0" w:rsidRPr="00750F92" w:rsidRDefault="006E2FD0" w:rsidP="00750F92">
      <w:pPr>
        <w:pStyle w:val="List"/>
        <w:numPr>
          <w:ilvl w:val="0"/>
          <w:numId w:val="27"/>
        </w:numPr>
      </w:pPr>
      <w:r w:rsidRPr="00750F92">
        <w:rPr>
          <w:b/>
          <w:bCs/>
        </w:rPr>
        <w:t>Set and model clear expectations for ethical conduct.</w:t>
      </w:r>
      <w:r w:rsidRPr="00750F92">
        <w:t xml:space="preserve"> Reinforce lawful, transparent and accountable behaviour and ensure these standards are consistently upheld and enforced through leadership, procurement, regulation and oversight.</w:t>
      </w:r>
    </w:p>
    <w:p w14:paraId="43A4E028" w14:textId="3CA9CF68" w:rsidR="006E2FD0" w:rsidRPr="00750F92" w:rsidRDefault="006E2FD0" w:rsidP="6B008A67">
      <w:pPr>
        <w:pStyle w:val="List"/>
      </w:pPr>
      <w:r w:rsidRPr="00750F92">
        <w:rPr>
          <w:b/>
          <w:bCs/>
        </w:rPr>
        <w:t>Work with fit</w:t>
      </w:r>
      <w:r w:rsidR="00C539D8">
        <w:rPr>
          <w:rFonts w:ascii="Cambria Math" w:hAnsi="Cambria Math" w:cs="Cambria Math"/>
          <w:b/>
          <w:bCs/>
        </w:rPr>
        <w:t>-</w:t>
      </w:r>
      <w:r w:rsidRPr="5B0159DD">
        <w:rPr>
          <w:b/>
          <w:bCs/>
        </w:rPr>
        <w:t>an</w:t>
      </w:r>
      <w:r w:rsidR="04C3E63F" w:rsidRPr="5B0159DD">
        <w:rPr>
          <w:b/>
          <w:bCs/>
        </w:rPr>
        <w:t>d</w:t>
      </w:r>
      <w:r w:rsidR="00C539D8">
        <w:rPr>
          <w:b/>
          <w:bCs/>
        </w:rPr>
        <w:t>-</w:t>
      </w:r>
      <w:r w:rsidRPr="00750F92">
        <w:rPr>
          <w:b/>
          <w:bCs/>
        </w:rPr>
        <w:t xml:space="preserve">proper individuals and entities. </w:t>
      </w:r>
      <w:r w:rsidRPr="00750F92">
        <w:t>Ensure parties demonstrate integrity and</w:t>
      </w:r>
      <w:r w:rsidR="00D737EF" w:rsidRPr="00750F92">
        <w:t> </w:t>
      </w:r>
      <w:r w:rsidRPr="00750F92">
        <w:t>meet ethical, legal and financial standards before and throughout any engagements. All</w:t>
      </w:r>
      <w:r w:rsidR="00D737EF" w:rsidRPr="00750F92">
        <w:t> </w:t>
      </w:r>
      <w:r w:rsidRPr="00750F92">
        <w:t>engagements must be legitimate, lawful and transparent.</w:t>
      </w:r>
      <w:r>
        <w:t xml:space="preserve"> </w:t>
      </w:r>
    </w:p>
    <w:p w14:paraId="27383DD8" w14:textId="77777777" w:rsidR="006E2FD0" w:rsidRDefault="006E2FD0" w:rsidP="00750F92">
      <w:pPr>
        <w:pStyle w:val="List"/>
      </w:pPr>
      <w:r w:rsidRPr="00D2470C">
        <w:rPr>
          <w:b/>
          <w:bCs/>
        </w:rPr>
        <w:t>Proactively manage conflicts of interest.</w:t>
      </w:r>
      <w:r>
        <w:t xml:space="preserve"> Identify and address actual, perceived or potential conflicts of interest in a timely and transparent manner to protect the integrity of decisions.</w:t>
      </w:r>
    </w:p>
    <w:p w14:paraId="33A93CBE" w14:textId="4C891FC1" w:rsidR="006E2FD0" w:rsidRPr="00750F92" w:rsidRDefault="006E2FD0" w:rsidP="2C20888A">
      <w:pPr>
        <w:pStyle w:val="List"/>
      </w:pPr>
      <w:r w:rsidRPr="00750F92">
        <w:rPr>
          <w:b/>
          <w:bCs/>
        </w:rPr>
        <w:t>Prevent and respond to intimidation, corruption and unlawful behaviour.</w:t>
      </w:r>
      <w:r w:rsidRPr="00750F92">
        <w:t xml:space="preserve"> Adopt a prevention-focused, zero-tolerance approach. Do not engage in, enable or tolerate threats, coercion, corrupt conduct, or any unlawful activity.</w:t>
      </w:r>
    </w:p>
    <w:p w14:paraId="7E8C247B" w14:textId="4393FFA9" w:rsidR="006E2FD0" w:rsidRPr="00750F92" w:rsidRDefault="006E2FD0" w:rsidP="3AA91E4E">
      <w:pPr>
        <w:pStyle w:val="List"/>
      </w:pPr>
      <w:r w:rsidRPr="00750F92">
        <w:rPr>
          <w:b/>
          <w:bCs/>
        </w:rPr>
        <w:t>Uphold lawful and ethical work practices.</w:t>
      </w:r>
      <w:r w:rsidRPr="00750F92">
        <w:t xml:space="preserve"> Prevent worker exploitation, non-compliance with workplace laws, sham contracting, and the use of workers, contractors and labour hire providers who are not appropriately authorised, qualified or compliant with applicable requirements.</w:t>
      </w:r>
    </w:p>
    <w:p w14:paraId="2F465F23" w14:textId="77777777" w:rsidR="0046380F" w:rsidRPr="00750F92" w:rsidRDefault="006E2FD0" w:rsidP="2C20888A">
      <w:pPr>
        <w:pStyle w:val="List"/>
      </w:pPr>
      <w:r w:rsidRPr="00750F92">
        <w:rPr>
          <w:b/>
          <w:bCs/>
        </w:rPr>
        <w:t>Report misconduct promptly and safely.</w:t>
      </w:r>
      <w:r w:rsidRPr="00750F92">
        <w:t xml:space="preserve"> Ensure all parties are supported to safely escalate suspected corruption, criminal activity, or unethical behaviour through appropriate internal and external channels without delay and protect whistleblowers from adverse action.</w:t>
      </w:r>
    </w:p>
    <w:p w14:paraId="14CB59C9" w14:textId="4E64BA62" w:rsidR="00AF64D6" w:rsidRPr="00AF64D6" w:rsidRDefault="00AF64D6" w:rsidP="00AF64D6">
      <w:pPr>
        <w:tabs>
          <w:tab w:val="center" w:pos="4638"/>
        </w:tabs>
        <w:sectPr w:rsidR="00AF64D6" w:rsidRPr="00AF64D6" w:rsidSect="0046380F">
          <w:pgSz w:w="11906" w:h="16838"/>
          <w:pgMar w:top="953" w:right="1315" w:bottom="1474" w:left="1315" w:header="907" w:footer="680" w:gutter="0"/>
          <w:cols w:space="708"/>
          <w:titlePg/>
          <w:docGrid w:linePitch="360"/>
        </w:sectPr>
      </w:pPr>
    </w:p>
    <w:p w14:paraId="734BBE31" w14:textId="528FD145" w:rsidR="00D4469A" w:rsidRDefault="008A6B00" w:rsidP="005C16D5">
      <w:pPr>
        <w:pStyle w:val="Heading2-ProductivityLightBlue"/>
      </w:pPr>
      <w:r>
        <w:rPr>
          <w:b w:val="0"/>
          <w:noProof/>
          <w:color w:val="428DC6" w:themeColor="accent2"/>
        </w:rPr>
        <mc:AlternateContent>
          <mc:Choice Requires="wps">
            <w:drawing>
              <wp:anchor distT="0" distB="0" distL="114300" distR="114300" simplePos="0" relativeHeight="251658256" behindDoc="1" locked="0" layoutInCell="1" allowOverlap="1" wp14:anchorId="3D9CB32B" wp14:editId="4569C3B0">
                <wp:simplePos x="0" y="0"/>
                <wp:positionH relativeFrom="margin">
                  <wp:align>center</wp:align>
                </wp:positionH>
                <wp:positionV relativeFrom="paragraph">
                  <wp:posOffset>-874395</wp:posOffset>
                </wp:positionV>
                <wp:extent cx="7754620" cy="2071688"/>
                <wp:effectExtent l="0" t="0" r="0" b="5080"/>
                <wp:wrapNone/>
                <wp:docPr id="1388312484"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54620" cy="2071688"/>
                        </a:xfrm>
                        <a:prstGeom prst="rect">
                          <a:avLst/>
                        </a:prstGeom>
                        <a:solidFill>
                          <a:schemeClr val="accent3">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C664034" id="Rectangle 3" o:spid="_x0000_s1026" alt="&quot;&quot;" style="position:absolute;margin-left:0;margin-top:-68.85pt;width:610.6pt;height:163.15pt;z-index:-2516582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" fillcolor="#e3f2f8 [662]" stroked="f" strokeweight="1pt">
                <w10:wrap anchorx="margin"/>
              </v:rect>
            </w:pict>
          </mc:Fallback>
        </mc:AlternateContent>
      </w:r>
      <w:r w:rsidR="00D4469A" w:rsidRPr="005C16D5">
        <w:t xml:space="preserve">Productivity </w:t>
      </w:r>
      <w:r w:rsidR="00D4469A">
        <w:br/>
      </w:r>
      <w:r w:rsidR="00D4469A" w:rsidRPr="005C16D5">
        <w:rPr>
          <w:rStyle w:val="Heading2-Subtitle"/>
        </w:rPr>
        <w:t xml:space="preserve">Vision: </w:t>
      </w:r>
      <w:r w:rsidR="00D4469A" w:rsidRPr="005C16D5">
        <w:rPr>
          <w:rStyle w:val="Heading2-Subtitle"/>
          <w:b w:val="0"/>
          <w:bCs w:val="0"/>
        </w:rPr>
        <w:t>High quality, on time, on budget, through greater investment and</w:t>
      </w:r>
      <w:r w:rsidR="00C85ECD">
        <w:rPr>
          <w:rStyle w:val="Heading2-Subtitle"/>
          <w:b w:val="0"/>
          <w:bCs w:val="0"/>
        </w:rPr>
        <w:t> </w:t>
      </w:r>
      <w:r w:rsidR="00D4469A" w:rsidRPr="005C16D5">
        <w:rPr>
          <w:rStyle w:val="Heading2-Subtitle"/>
          <w:b w:val="0"/>
          <w:bCs w:val="0"/>
        </w:rPr>
        <w:t>innovation</w:t>
      </w:r>
    </w:p>
    <w:p w14:paraId="1E10387D" w14:textId="7B60FB26" w:rsidR="00D4469A" w:rsidRPr="005C16D5" w:rsidRDefault="00A83D0E" w:rsidP="00AF64D6">
      <w:pPr>
        <w:pStyle w:val="Heading3-Goal"/>
      </w:pPr>
      <w:r w:rsidRPr="003026BD">
        <w:rPr>
          <w:rStyle w:val="CharacterStyle-ExtraBold"/>
          <w:noProof/>
        </w:rPr>
        <mc:AlternateContent>
          <mc:Choice Requires="wps">
            <w:drawing>
              <wp:anchor distT="0" distB="0" distL="114300" distR="114300" simplePos="0" relativeHeight="251658247" behindDoc="0" locked="0" layoutInCell="1" allowOverlap="1" wp14:anchorId="62A0F443" wp14:editId="73DA343E">
                <wp:simplePos x="0" y="0"/>
                <wp:positionH relativeFrom="margin">
                  <wp:posOffset>0</wp:posOffset>
                </wp:positionH>
                <wp:positionV relativeFrom="paragraph">
                  <wp:posOffset>254000</wp:posOffset>
                </wp:positionV>
                <wp:extent cx="540000" cy="0"/>
                <wp:effectExtent l="0" t="0" r="0" b="0"/>
                <wp:wrapTopAndBottom/>
                <wp:docPr id="1196547948"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0000" cy="0"/>
                        </a:xfrm>
                        <a:prstGeom prst="line">
                          <a:avLst/>
                        </a:prstGeom>
                        <a:ln w="19050">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3F36A3E6" id="Straight Connector 11" o:spid="_x0000_s1026" alt="&quot;&quot;" style="position:absolute;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0pt" to="42.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" strokecolor="#73c0dc [3206]" strokeweight="1.5pt">
                <v:stroke joinstyle="miter"/>
                <w10:wrap type="topAndBottom" anchorx="margin"/>
              </v:line>
            </w:pict>
          </mc:Fallback>
        </mc:AlternateContent>
      </w:r>
      <w:r w:rsidR="00D4469A" w:rsidRPr="003026BD">
        <w:rPr>
          <w:rStyle w:val="CharacterStyle-ExtraBold"/>
        </w:rPr>
        <w:t>Goal 1</w:t>
      </w:r>
      <w:r w:rsidR="00D4469A" w:rsidRPr="005C16D5">
        <w:t xml:space="preserve">: </w:t>
      </w:r>
      <w:r w:rsidR="00D4469A" w:rsidRPr="00A83D0E">
        <w:rPr>
          <w:b w:val="0"/>
          <w:bCs/>
        </w:rPr>
        <w:t xml:space="preserve">Deliver quality outcomes on time and on budget </w:t>
      </w:r>
    </w:p>
    <w:p w14:paraId="6F53CC21" w14:textId="77777777" w:rsidR="00D4469A" w:rsidRDefault="00D4469A" w:rsidP="00D4469A">
      <w:pPr>
        <w:pStyle w:val="Normal-BehavioursBefore6pt"/>
      </w:pPr>
      <w:r>
        <w:t>Behaviours:</w:t>
      </w:r>
    </w:p>
    <w:p w14:paraId="7CCAFB15" w14:textId="379C6E03" w:rsidR="00D4469A" w:rsidRDefault="00D4469A" w:rsidP="007C1470">
      <w:pPr>
        <w:pStyle w:val="List"/>
        <w:numPr>
          <w:ilvl w:val="0"/>
          <w:numId w:val="19"/>
        </w:numPr>
      </w:pPr>
      <w:r w:rsidRPr="00FE5641">
        <w:rPr>
          <w:b/>
          <w:bCs/>
        </w:rPr>
        <w:t>Plan and commit to delivery certainty</w:t>
      </w:r>
      <w:r>
        <w:t>. Set clear, realistic and fair commitments and plan work to achieve consistent quality, reliable schedules and effective cost control across all stages.</w:t>
      </w:r>
    </w:p>
    <w:p w14:paraId="120F4074" w14:textId="77777777" w:rsidR="00D4469A" w:rsidRDefault="00D4469A" w:rsidP="007C1470">
      <w:pPr>
        <w:pStyle w:val="List"/>
        <w:numPr>
          <w:ilvl w:val="0"/>
          <w:numId w:val="19"/>
        </w:numPr>
      </w:pPr>
      <w:r w:rsidRPr="00FE5641">
        <w:rPr>
          <w:b/>
          <w:bCs/>
        </w:rPr>
        <w:t>Coordinate delivery across the full lifecycle</w:t>
      </w:r>
      <w:r>
        <w:t xml:space="preserve">. Define and agree roles, responsibilities, and decision points so work is sequenced and integrated from concept through to completion. </w:t>
      </w:r>
    </w:p>
    <w:p w14:paraId="1E9CC6BA" w14:textId="1E617826" w:rsidR="00D4469A" w:rsidRDefault="00D4469A" w:rsidP="00D4469A">
      <w:pPr>
        <w:pStyle w:val="List"/>
        <w:numPr>
          <w:ilvl w:val="0"/>
          <w:numId w:val="19"/>
        </w:numPr>
      </w:pPr>
      <w:r w:rsidRPr="00FE5641">
        <w:rPr>
          <w:b/>
          <w:bCs/>
        </w:rPr>
        <w:t>Act early to identify and address delivery risks.</w:t>
      </w:r>
      <w:r>
        <w:t xml:space="preserve"> Identify, escalate and resolve risks to time, cost and quality through transparent and collaborative action, avoiding unnecessary or inequitable transfer of risk to other parties.</w:t>
      </w:r>
    </w:p>
    <w:p w14:paraId="7F807EA5" w14:textId="32B9271D" w:rsidR="00D4469A" w:rsidRPr="005C16D5" w:rsidRDefault="00A83D0E" w:rsidP="00AF64D6">
      <w:pPr>
        <w:pStyle w:val="Heading3-Goal"/>
      </w:pPr>
      <w:r w:rsidRPr="003026BD">
        <w:rPr>
          <w:rStyle w:val="CharacterStyle-ExtraBold"/>
          <w:noProof/>
        </w:rPr>
        <mc:AlternateContent>
          <mc:Choice Requires="wps">
            <w:drawing>
              <wp:anchor distT="0" distB="0" distL="114300" distR="114300" simplePos="0" relativeHeight="251658248" behindDoc="0" locked="0" layoutInCell="1" allowOverlap="1" wp14:anchorId="1BB38B76" wp14:editId="3E0F1CB1">
                <wp:simplePos x="0" y="0"/>
                <wp:positionH relativeFrom="margin">
                  <wp:posOffset>0</wp:posOffset>
                </wp:positionH>
                <wp:positionV relativeFrom="paragraph">
                  <wp:posOffset>457835</wp:posOffset>
                </wp:positionV>
                <wp:extent cx="540000" cy="0"/>
                <wp:effectExtent l="0" t="0" r="0" b="0"/>
                <wp:wrapTopAndBottom/>
                <wp:docPr id="1443835340"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0000" cy="0"/>
                        </a:xfrm>
                        <a:prstGeom prst="line">
                          <a:avLst/>
                        </a:prstGeom>
                        <a:ln w="19050">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0AFC10CD" id="Straight Connector 11" o:spid="_x0000_s1026" alt="&quot;&quot;" style="position:absolute;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36.05pt" to="42.5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" strokecolor="#73c0dc [3206]" strokeweight="1.5pt">
                <v:stroke joinstyle="miter"/>
                <w10:wrap type="topAndBottom" anchorx="margin"/>
              </v:line>
            </w:pict>
          </mc:Fallback>
        </mc:AlternateContent>
      </w:r>
      <w:r w:rsidR="00D4469A" w:rsidRPr="003026BD">
        <w:rPr>
          <w:rStyle w:val="CharacterStyle-ExtraBold"/>
        </w:rPr>
        <w:t xml:space="preserve">Goal 2: </w:t>
      </w:r>
      <w:r w:rsidR="00D4469A" w:rsidRPr="00A83D0E">
        <w:rPr>
          <w:b w:val="0"/>
          <w:bCs/>
        </w:rPr>
        <w:t>Build capability and improve capacity</w:t>
      </w:r>
    </w:p>
    <w:p w14:paraId="7F877F2B" w14:textId="77777777" w:rsidR="00D4469A" w:rsidRDefault="00D4469A" w:rsidP="007C1470">
      <w:pPr>
        <w:pStyle w:val="Normal-BehavioursBefore6pt"/>
      </w:pPr>
      <w:r>
        <w:t>Behaviours:</w:t>
      </w:r>
    </w:p>
    <w:p w14:paraId="0C267EF3" w14:textId="1C4B0680" w:rsidR="00D4469A" w:rsidRDefault="00D4469A" w:rsidP="00750F92">
      <w:pPr>
        <w:pStyle w:val="List"/>
        <w:numPr>
          <w:ilvl w:val="0"/>
          <w:numId w:val="23"/>
        </w:numPr>
      </w:pPr>
      <w:r w:rsidRPr="00750F92">
        <w:rPr>
          <w:b/>
          <w:bCs/>
        </w:rPr>
        <w:t>Invest in capability to improve capacity.</w:t>
      </w:r>
      <w:r>
        <w:t xml:space="preserve"> Identify and develop the right skills, systems and</w:t>
      </w:r>
      <w:r w:rsidR="00C30279">
        <w:t> </w:t>
      </w:r>
      <w:r>
        <w:t xml:space="preserve">workforce capabilities to lift productivity and support sustainable growth. </w:t>
      </w:r>
    </w:p>
    <w:p w14:paraId="3BE0DA2A" w14:textId="464072F5" w:rsidR="00D4469A" w:rsidRDefault="00D4469A" w:rsidP="007C1470">
      <w:pPr>
        <w:pStyle w:val="List"/>
      </w:pPr>
      <w:r w:rsidRPr="00FE5641">
        <w:rPr>
          <w:b/>
          <w:bCs/>
        </w:rPr>
        <w:t>Actively remove barriers to equal participation.</w:t>
      </w:r>
      <w:r>
        <w:t xml:space="preserve"> Design and improve policies, systems and</w:t>
      </w:r>
      <w:r w:rsidR="00C30279">
        <w:t> </w:t>
      </w:r>
      <w:r>
        <w:t>workforce practices to remove barriers to entry, participation and career progression, enabling more people to contribute.</w:t>
      </w:r>
    </w:p>
    <w:p w14:paraId="3C1E4557" w14:textId="77777777" w:rsidR="00D4469A" w:rsidRDefault="00D4469A" w:rsidP="007C1470">
      <w:pPr>
        <w:pStyle w:val="List"/>
      </w:pPr>
      <w:r w:rsidRPr="00FE5641">
        <w:rPr>
          <w:b/>
          <w:bCs/>
        </w:rPr>
        <w:t>Invest in innovation.</w:t>
      </w:r>
      <w:r>
        <w:t xml:space="preserve"> Enhance productivity and performance through the ethical and responsible adoption of new practices and advanced technologies, including artificial intelligence.</w:t>
      </w:r>
    </w:p>
    <w:p w14:paraId="7056EA67" w14:textId="77777777" w:rsidR="00D4469A" w:rsidRDefault="00D4469A" w:rsidP="007C1470">
      <w:pPr>
        <w:pStyle w:val="List"/>
      </w:pPr>
      <w:r w:rsidRPr="00FE5641">
        <w:rPr>
          <w:b/>
          <w:bCs/>
        </w:rPr>
        <w:t>Embed continuous improvement into everyday delivery.</w:t>
      </w:r>
      <w:r>
        <w:t xml:space="preserve"> Identify effective practice and areas for improvement and apply insights consistently to current and future projects.</w:t>
      </w:r>
    </w:p>
    <w:p w14:paraId="0EDD16A9" w14:textId="41EC9EF1" w:rsidR="00E451E2" w:rsidRDefault="00D4469A" w:rsidP="00750F92">
      <w:pPr>
        <w:pStyle w:val="List"/>
      </w:pPr>
      <w:r w:rsidRPr="00FE5641">
        <w:rPr>
          <w:b/>
          <w:bCs/>
        </w:rPr>
        <w:t>Promote pipeline transparency to support stability</w:t>
      </w:r>
      <w:r w:rsidR="00282407">
        <w:rPr>
          <w:b/>
          <w:bCs/>
        </w:rPr>
        <w:t xml:space="preserve">, </w:t>
      </w:r>
      <w:r w:rsidRPr="00FE5641">
        <w:rPr>
          <w:b/>
          <w:bCs/>
        </w:rPr>
        <w:t>workforce and capacity planning.</w:t>
      </w:r>
      <w:r>
        <w:t xml:space="preserve"> Provide clear and timely information on future project pipelines to support realistic workforce planning, skills development, and capability investment.</w:t>
      </w:r>
      <w:r w:rsidR="00E451E2">
        <w:br w:type="page"/>
      </w:r>
    </w:p>
    <w:p w14:paraId="52BB0252" w14:textId="78DE1ABB" w:rsidR="00D4469A" w:rsidRPr="005C16D5" w:rsidRDefault="00A83D0E" w:rsidP="00AF64D6">
      <w:pPr>
        <w:pStyle w:val="Heading3-Goal"/>
      </w:pPr>
      <w:r w:rsidRPr="003026BD">
        <w:rPr>
          <w:rStyle w:val="CharacterStyle-ExtraBold"/>
          <w:noProof/>
        </w:rPr>
        <mc:AlternateContent>
          <mc:Choice Requires="wps">
            <w:drawing>
              <wp:anchor distT="0" distB="0" distL="114300" distR="114300" simplePos="0" relativeHeight="251658249" behindDoc="0" locked="0" layoutInCell="1" allowOverlap="1" wp14:anchorId="7BB460AE" wp14:editId="1D470DBE">
                <wp:simplePos x="0" y="0"/>
                <wp:positionH relativeFrom="margin">
                  <wp:posOffset>0</wp:posOffset>
                </wp:positionH>
                <wp:positionV relativeFrom="paragraph">
                  <wp:posOffset>271145</wp:posOffset>
                </wp:positionV>
                <wp:extent cx="540000" cy="0"/>
                <wp:effectExtent l="0" t="0" r="0" b="0"/>
                <wp:wrapTopAndBottom/>
                <wp:docPr id="466911213"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0000" cy="0"/>
                        </a:xfrm>
                        <a:prstGeom prst="line">
                          <a:avLst/>
                        </a:prstGeom>
                        <a:ln w="19050">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2952D5EB" id="Straight Connector 11" o:spid="_x0000_s1026" alt="&quot;&quot;" style="position:absolute;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1.35pt" to="42.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" strokecolor="#73c0dc [3206]" strokeweight="1.5pt">
                <v:stroke joinstyle="miter"/>
                <w10:wrap type="topAndBottom" anchorx="margin"/>
              </v:line>
            </w:pict>
          </mc:Fallback>
        </mc:AlternateContent>
      </w:r>
      <w:r w:rsidR="00D4469A" w:rsidRPr="003026BD">
        <w:rPr>
          <w:rStyle w:val="CharacterStyle-ExtraBold"/>
        </w:rPr>
        <w:t>Goal 3</w:t>
      </w:r>
      <w:r w:rsidR="00D4469A" w:rsidRPr="005C16D5">
        <w:t xml:space="preserve">: </w:t>
      </w:r>
      <w:r w:rsidR="00D4469A" w:rsidRPr="00A83D0E">
        <w:rPr>
          <w:b w:val="0"/>
          <w:bCs/>
        </w:rPr>
        <w:t>Invest in relationships to enable efficient and reliable delivery</w:t>
      </w:r>
    </w:p>
    <w:p w14:paraId="6B54F514" w14:textId="77777777" w:rsidR="00D4469A" w:rsidRDefault="00D4469A" w:rsidP="007C1470">
      <w:pPr>
        <w:pStyle w:val="Normal-BehavioursBefore6pt"/>
      </w:pPr>
      <w:r>
        <w:t>Behaviours:</w:t>
      </w:r>
    </w:p>
    <w:p w14:paraId="354AF2AF" w14:textId="21BC88DE" w:rsidR="00D4469A" w:rsidRDefault="00D4469A" w:rsidP="007C1470">
      <w:pPr>
        <w:pStyle w:val="List"/>
        <w:numPr>
          <w:ilvl w:val="0"/>
          <w:numId w:val="21"/>
        </w:numPr>
      </w:pPr>
      <w:r w:rsidRPr="00FE5641">
        <w:rPr>
          <w:b/>
          <w:bCs/>
        </w:rPr>
        <w:t>Share appropriate information to support delivery.</w:t>
      </w:r>
      <w:r>
        <w:t xml:space="preserve"> Share information, issues and</w:t>
      </w:r>
      <w:r w:rsidR="00C30279">
        <w:t> </w:t>
      </w:r>
      <w:r>
        <w:t>decisions openly, lawfully and early to support early risk identification, increase certainty, and maintain delivery momentum.</w:t>
      </w:r>
    </w:p>
    <w:p w14:paraId="174CE524" w14:textId="3DFB3B90" w:rsidR="00D4469A" w:rsidRDefault="00D4469A" w:rsidP="46B75EB0">
      <w:pPr>
        <w:pStyle w:val="List"/>
      </w:pPr>
      <w:r w:rsidRPr="00FE5641">
        <w:rPr>
          <w:b/>
          <w:bCs/>
        </w:rPr>
        <w:t>Prioritise long-term relationships to improve outcomes</w:t>
      </w:r>
      <w:r>
        <w:t>. Build and sustain constructive relationships with suppliers and industry partners to proactively develop supply chains to enable investment in skills and capabilities.</w:t>
      </w:r>
    </w:p>
    <w:p w14:paraId="7BFF4714" w14:textId="77777777" w:rsidR="00D4469A" w:rsidRPr="00750F92" w:rsidRDefault="00D4469A" w:rsidP="05D2CE90">
      <w:pPr>
        <w:pStyle w:val="List"/>
      </w:pPr>
      <w:r w:rsidRPr="00750F92">
        <w:rPr>
          <w:b/>
          <w:bCs/>
        </w:rPr>
        <w:t>Manage disputes through agreed processes.</w:t>
      </w:r>
      <w:r w:rsidRPr="00750F92">
        <w:t xml:space="preserve"> Use agreed consultation and dispute resolution processes to manage issues constructively, fairly, and consistently, supporting positive working relationships and continuity of work.</w:t>
      </w:r>
    </w:p>
    <w:p w14:paraId="584034FB" w14:textId="58DB7627" w:rsidR="0046380F" w:rsidRPr="00750F92" w:rsidRDefault="00D4469A" w:rsidP="19338545">
      <w:pPr>
        <w:pStyle w:val="List"/>
        <w:sectPr w:rsidR="0046380F" w:rsidRPr="00750F92" w:rsidSect="0046380F">
          <w:headerReference w:type="first" r:id="rId20"/>
          <w:pgSz w:w="11906" w:h="16838"/>
          <w:pgMar w:top="953" w:right="1315" w:bottom="1474" w:left="1315" w:header="907" w:footer="680" w:gutter="0"/>
          <w:cols w:space="708"/>
          <w:titlePg/>
          <w:docGrid w:linePitch="360"/>
        </w:sectPr>
      </w:pPr>
      <w:r w:rsidRPr="00750F92">
        <w:rPr>
          <w:b/>
          <w:bCs/>
        </w:rPr>
        <w:t>Engage in genuine bargaining and negotiation.</w:t>
      </w:r>
      <w:r w:rsidRPr="00750F92">
        <w:t xml:space="preserve"> Bargain constructively, transparently, lawfully, in good faith and free from coercion to achieve mutual gains, productivity and genuine agreement between parties, including in enterprise bargaining.</w:t>
      </w:r>
    </w:p>
    <w:p w14:paraId="7BEB27B9" w14:textId="2EFE707A" w:rsidR="00E60031" w:rsidRPr="005C16D5" w:rsidRDefault="008A6B00" w:rsidP="005C16D5">
      <w:pPr>
        <w:pStyle w:val="Heading2-SustainabilityNavy"/>
      </w:pPr>
      <w:r>
        <w:rPr>
          <w:b w:val="0"/>
          <w:noProof/>
          <w:color w:val="428DC6" w:themeColor="accent2"/>
        </w:rPr>
        <mc:AlternateContent>
          <mc:Choice Requires="wps">
            <w:drawing>
              <wp:anchor distT="0" distB="0" distL="114300" distR="114300" simplePos="0" relativeHeight="251658257" behindDoc="1" locked="0" layoutInCell="1" allowOverlap="1" wp14:anchorId="5F222BBF" wp14:editId="721A5B45">
                <wp:simplePos x="0" y="0"/>
                <wp:positionH relativeFrom="page">
                  <wp:align>left</wp:align>
                </wp:positionH>
                <wp:positionV relativeFrom="paragraph">
                  <wp:posOffset>-1138555</wp:posOffset>
                </wp:positionV>
                <wp:extent cx="7754620" cy="2064365"/>
                <wp:effectExtent l="0" t="0" r="0" b="0"/>
                <wp:wrapNone/>
                <wp:docPr id="1501007302"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54620" cy="2064365"/>
                        </a:xfrm>
                        <a:prstGeom prst="rect">
                          <a:avLst/>
                        </a:prstGeom>
                        <a:solidFill>
                          <a:srgbClr val="DBDCE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FBBF00D" id="Rectangle 3" o:spid="_x0000_s1026" alt="&quot;&quot;" style="position:absolute;margin-left:0;margin-top:-89.65pt;width:610.6pt;height:162.55pt;z-index:-251658223;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" fillcolor="#dbdce5" stroked="f" strokeweight="1pt">
                <w10:wrap anchorx="page"/>
              </v:rect>
            </w:pict>
          </mc:Fallback>
        </mc:AlternateContent>
      </w:r>
      <w:r w:rsidR="00E60031" w:rsidRPr="005C16D5">
        <w:t>Sustainability</w:t>
      </w:r>
      <w:r w:rsidR="00E60031" w:rsidRPr="005C16D5">
        <w:br/>
      </w:r>
      <w:r w:rsidR="00E60031" w:rsidRPr="005C16D5">
        <w:rPr>
          <w:rStyle w:val="Heading2-Subtitle"/>
        </w:rPr>
        <w:t xml:space="preserve">Vision: </w:t>
      </w:r>
      <w:r w:rsidR="00E60031" w:rsidRPr="005C16D5">
        <w:rPr>
          <w:rStyle w:val="Heading2-Subtitle"/>
          <w:b w:val="0"/>
          <w:bCs w:val="0"/>
        </w:rPr>
        <w:t>Optimal economic, social and workplace outcomes</w:t>
      </w:r>
    </w:p>
    <w:p w14:paraId="035C1F0A" w14:textId="6DC6E818" w:rsidR="00E60031" w:rsidRPr="00C85ECD" w:rsidRDefault="00A83D0E" w:rsidP="00A83D0E">
      <w:pPr>
        <w:pStyle w:val="Heading3-Goal"/>
        <w:rPr>
          <w:rStyle w:val="CharacterStyle-Colour-NavySustainability"/>
          <w:color w:val="141D26" w:themeColor="text2"/>
        </w:rPr>
      </w:pPr>
      <w:r w:rsidRPr="003026BD">
        <w:rPr>
          <w:rStyle w:val="CharacterStyle-ExtraBold"/>
          <w:noProof/>
        </w:rPr>
        <mc:AlternateContent>
          <mc:Choice Requires="wps">
            <w:drawing>
              <wp:anchor distT="0" distB="0" distL="114300" distR="114300" simplePos="0" relativeHeight="251658250" behindDoc="0" locked="0" layoutInCell="1" allowOverlap="1" wp14:anchorId="02C2D469" wp14:editId="2AF14B6F">
                <wp:simplePos x="0" y="0"/>
                <wp:positionH relativeFrom="margin">
                  <wp:posOffset>0</wp:posOffset>
                </wp:positionH>
                <wp:positionV relativeFrom="paragraph">
                  <wp:posOffset>260985</wp:posOffset>
                </wp:positionV>
                <wp:extent cx="540000" cy="0"/>
                <wp:effectExtent l="0" t="0" r="0" b="0"/>
                <wp:wrapTopAndBottom/>
                <wp:docPr id="1499596835"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000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64847B27" id="Straight Connector 11" o:spid="_x0000_s1026" alt="&quot;&quot;" style="position:absolute;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0.55pt" to="42.5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" strokecolor="#292f63 [3204]" strokeweight="1.5pt">
                <v:stroke joinstyle="miter"/>
                <w10:wrap type="topAndBottom" anchorx="margin"/>
              </v:line>
            </w:pict>
          </mc:Fallback>
        </mc:AlternateContent>
      </w:r>
      <w:r w:rsidR="00E60031" w:rsidRPr="003026BD">
        <w:rPr>
          <w:rStyle w:val="CharacterStyle-ExtraBold"/>
        </w:rPr>
        <w:t>Goal 1:</w:t>
      </w:r>
      <w:r w:rsidR="00E60031" w:rsidRPr="00C85ECD">
        <w:rPr>
          <w:rStyle w:val="CharacterStyle-Colour-NavySustainability"/>
          <w:color w:val="141D26" w:themeColor="text2"/>
        </w:rPr>
        <w:t xml:space="preserve"> </w:t>
      </w:r>
      <w:r w:rsidR="00E60031" w:rsidRPr="00C85ECD">
        <w:rPr>
          <w:rStyle w:val="CharacterStyle-Colour-NavySustainability"/>
          <w:b w:val="0"/>
          <w:bCs/>
          <w:color w:val="141D26" w:themeColor="text2"/>
        </w:rPr>
        <w:t>Build financial strength and market confidence</w:t>
      </w:r>
    </w:p>
    <w:p w14:paraId="001F64BB" w14:textId="77777777" w:rsidR="00E60031" w:rsidRPr="00CF31A5" w:rsidRDefault="00E60031" w:rsidP="00DD5FEF">
      <w:pPr>
        <w:pStyle w:val="Normal-BehavioursBefore6pt"/>
      </w:pPr>
      <w:r w:rsidRPr="00CF31A5">
        <w:t>Behaviours:</w:t>
      </w:r>
    </w:p>
    <w:p w14:paraId="4F67FFD9" w14:textId="0CC841DB" w:rsidR="00E60031" w:rsidRPr="00CF31A5" w:rsidRDefault="00E60031" w:rsidP="00750F92">
      <w:pPr>
        <w:pStyle w:val="List"/>
        <w:numPr>
          <w:ilvl w:val="0"/>
          <w:numId w:val="24"/>
        </w:numPr>
      </w:pPr>
      <w:r w:rsidRPr="00750F92">
        <w:rPr>
          <w:b/>
          <w:bCs/>
        </w:rPr>
        <w:t>Ensure ethical, transparent and fair tendering.</w:t>
      </w:r>
      <w:r w:rsidRPr="00CF31A5">
        <w:t xml:space="preserve"> Respect and protect intellectual property, provide all participants with a fair opportunity to compete and ensure pricing reflects the true scope of works, program, site conditions and associated risks or uncertainties.</w:t>
      </w:r>
    </w:p>
    <w:p w14:paraId="63CEFE39" w14:textId="4482B32A" w:rsidR="00E60031" w:rsidRPr="00CF31A5" w:rsidRDefault="00E60031" w:rsidP="313CDE63">
      <w:pPr>
        <w:pStyle w:val="List"/>
      </w:pPr>
      <w:r w:rsidRPr="00CF31A5">
        <w:rPr>
          <w:b/>
          <w:bCs/>
        </w:rPr>
        <w:t>Ensure fair and ethical contracting.</w:t>
      </w:r>
      <w:r w:rsidRPr="00CF31A5">
        <w:t xml:space="preserve"> Contract in good faith, allocate risk fairly and ensure contracts reflect the true scope, program, site conditions and known risks</w:t>
      </w:r>
      <w:r w:rsidRPr="00750F92">
        <w:t>. Ensure contractors and subcontractors are selected using transparent, fair and appropriate criteria.</w:t>
      </w:r>
    </w:p>
    <w:p w14:paraId="16FBC97F" w14:textId="5B698727" w:rsidR="00E60031" w:rsidRPr="00CF31A5" w:rsidRDefault="00E60031" w:rsidP="00750F92">
      <w:pPr>
        <w:pStyle w:val="List"/>
      </w:pPr>
      <w:r w:rsidRPr="00CF31A5">
        <w:rPr>
          <w:b/>
          <w:bCs/>
        </w:rPr>
        <w:t>Prioritise value over lowest cost.</w:t>
      </w:r>
      <w:r w:rsidRPr="00CF31A5">
        <w:t xml:space="preserve"> Make decisions that focus on quality, safety, capability, reliable delivery, and social, environmental and economic benefits rather than lowest-cost options.</w:t>
      </w:r>
    </w:p>
    <w:p w14:paraId="546DB91E" w14:textId="77777777" w:rsidR="00E60031" w:rsidRPr="00CF31A5" w:rsidRDefault="00E60031" w:rsidP="00750F92">
      <w:pPr>
        <w:pStyle w:val="List"/>
      </w:pPr>
      <w:r w:rsidRPr="00CF31A5">
        <w:rPr>
          <w:b/>
          <w:bCs/>
        </w:rPr>
        <w:t>Grow local supply chains and support industry development.</w:t>
      </w:r>
      <w:r w:rsidRPr="00CF31A5">
        <w:t xml:space="preserve"> Support local markets and suppliers to build local capability and improve resilience.</w:t>
      </w:r>
    </w:p>
    <w:p w14:paraId="1063A5A5" w14:textId="77777777" w:rsidR="00E60031" w:rsidRPr="00CF31A5" w:rsidRDefault="00E60031" w:rsidP="00750F92">
      <w:pPr>
        <w:pStyle w:val="List"/>
      </w:pPr>
      <w:r w:rsidRPr="00CF31A5">
        <w:rPr>
          <w:b/>
          <w:bCs/>
        </w:rPr>
        <w:t>Allocate and price risk fairly.</w:t>
      </w:r>
      <w:r w:rsidRPr="00CF31A5">
        <w:t xml:space="preserve"> Ensure risk is allocated across the contractual chain using the best available evidence. Use shared mechanisms and apply fair relief where risks cannot be quantified or insured.</w:t>
      </w:r>
    </w:p>
    <w:p w14:paraId="0E645265" w14:textId="652028B9" w:rsidR="00D737EF" w:rsidRDefault="00E60031" w:rsidP="40F6B6BD">
      <w:pPr>
        <w:pStyle w:val="List"/>
      </w:pPr>
      <w:r w:rsidRPr="00750F92">
        <w:rPr>
          <w:b/>
        </w:rPr>
        <w:t>Maintain timely, fair and transparent payment practices.</w:t>
      </w:r>
      <w:r w:rsidRPr="00750F92">
        <w:t xml:space="preserve"> Ensure fair and reasonable wages and conditions, and that payments are made on time and in full across the supply chain</w:t>
      </w:r>
      <w:r w:rsidRPr="00CF31A5">
        <w:t>.</w:t>
      </w:r>
      <w:r w:rsidR="00D737EF">
        <w:br w:type="page"/>
      </w:r>
    </w:p>
    <w:p w14:paraId="39B998FA" w14:textId="33415755" w:rsidR="00E60031" w:rsidRPr="00C85ECD" w:rsidRDefault="00A83D0E" w:rsidP="00A83D0E">
      <w:pPr>
        <w:pStyle w:val="Heading3-Goal"/>
      </w:pPr>
      <w:r w:rsidRPr="003026BD">
        <w:rPr>
          <w:rStyle w:val="CharacterStyle-ExtraBold"/>
          <w:noProof/>
        </w:rPr>
        <mc:AlternateContent>
          <mc:Choice Requires="wps">
            <w:drawing>
              <wp:anchor distT="0" distB="0" distL="114300" distR="114300" simplePos="0" relativeHeight="251658251" behindDoc="0" locked="0" layoutInCell="1" allowOverlap="1" wp14:anchorId="6CC0152B" wp14:editId="3A5623FE">
                <wp:simplePos x="0" y="0"/>
                <wp:positionH relativeFrom="margin">
                  <wp:posOffset>0</wp:posOffset>
                </wp:positionH>
                <wp:positionV relativeFrom="paragraph">
                  <wp:posOffset>266065</wp:posOffset>
                </wp:positionV>
                <wp:extent cx="540000" cy="0"/>
                <wp:effectExtent l="0" t="0" r="0" b="0"/>
                <wp:wrapTopAndBottom/>
                <wp:docPr id="42645402"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000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109684CE" id="Straight Connector 11" o:spid="_x0000_s1026" alt="&quot;&quot;" style="position:absolute;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0.95pt" to="42.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" strokecolor="#292f63 [3204]" strokeweight="1.5pt">
                <v:stroke joinstyle="miter"/>
                <w10:wrap type="topAndBottom" anchorx="margin"/>
              </v:line>
            </w:pict>
          </mc:Fallback>
        </mc:AlternateContent>
      </w:r>
      <w:r w:rsidR="00E60031" w:rsidRPr="003026BD">
        <w:rPr>
          <w:rStyle w:val="CharacterStyle-ExtraBold"/>
        </w:rPr>
        <w:t>Goal 2:</w:t>
      </w:r>
      <w:r w:rsidR="00E60031" w:rsidRPr="00C85ECD">
        <w:t xml:space="preserve"> </w:t>
      </w:r>
      <w:r w:rsidR="00E60031" w:rsidRPr="00A83D0E">
        <w:rPr>
          <w:b w:val="0"/>
          <w:bCs/>
        </w:rPr>
        <w:t>Invest in the workforce of today and tomorrow</w:t>
      </w:r>
    </w:p>
    <w:p w14:paraId="202E6FB6" w14:textId="77777777" w:rsidR="00E60031" w:rsidRPr="00CF31A5" w:rsidRDefault="00E60031" w:rsidP="00DD5FEF">
      <w:pPr>
        <w:pStyle w:val="Normal-BehavioursBefore6pt"/>
      </w:pPr>
      <w:r w:rsidRPr="00CF31A5">
        <w:t>Behaviours:</w:t>
      </w:r>
    </w:p>
    <w:p w14:paraId="30805822" w14:textId="4587954F" w:rsidR="00E60031" w:rsidRPr="00CF31A5" w:rsidRDefault="00E60031" w:rsidP="00750F92">
      <w:pPr>
        <w:pStyle w:val="List"/>
        <w:numPr>
          <w:ilvl w:val="0"/>
          <w:numId w:val="25"/>
        </w:numPr>
      </w:pPr>
      <w:r w:rsidRPr="00750F92">
        <w:rPr>
          <w:b/>
          <w:bCs/>
        </w:rPr>
        <w:t>Recruit and retain diverse talent.</w:t>
      </w:r>
      <w:r w:rsidRPr="00CF31A5">
        <w:t xml:space="preserve"> Attract people from diverse backgrounds through inclusive</w:t>
      </w:r>
      <w:r w:rsidR="00D82475" w:rsidRPr="00CF31A5">
        <w:t> </w:t>
      </w:r>
      <w:r w:rsidRPr="00CF31A5">
        <w:t>recruitment practices and reduced barriers to entry, participation and retention.</w:t>
      </w:r>
    </w:p>
    <w:p w14:paraId="46C1E0F9" w14:textId="7DEC046B" w:rsidR="00E60031" w:rsidRPr="00CF31A5" w:rsidRDefault="00E60031" w:rsidP="00750F92">
      <w:pPr>
        <w:pStyle w:val="List"/>
      </w:pPr>
      <w:r w:rsidRPr="00CF31A5">
        <w:rPr>
          <w:b/>
          <w:bCs/>
        </w:rPr>
        <w:t>Recognise and value skills.</w:t>
      </w:r>
      <w:r w:rsidRPr="00CF31A5">
        <w:t xml:space="preserve"> Ensure skills, capabilities and experience are appropriately and</w:t>
      </w:r>
      <w:r w:rsidR="00D82475" w:rsidRPr="00CF31A5">
        <w:t> </w:t>
      </w:r>
      <w:r w:rsidRPr="00CF31A5">
        <w:t>consistently recognised and valued, so individuals are placed effectively, rewarded fairly and</w:t>
      </w:r>
      <w:r w:rsidR="00145919" w:rsidRPr="00CF31A5">
        <w:t> </w:t>
      </w:r>
      <w:r w:rsidRPr="00CF31A5">
        <w:t>enabled to contribute fully across roles and career stages.</w:t>
      </w:r>
    </w:p>
    <w:p w14:paraId="16E09B62" w14:textId="77777777" w:rsidR="00E60031" w:rsidRPr="00750F92" w:rsidRDefault="00E60031" w:rsidP="2B1E85C4">
      <w:pPr>
        <w:pStyle w:val="List"/>
      </w:pPr>
      <w:r w:rsidRPr="00750F92">
        <w:rPr>
          <w:b/>
          <w:bCs/>
        </w:rPr>
        <w:t>Invest in early career training and development.</w:t>
      </w:r>
      <w:r w:rsidRPr="00750F92">
        <w:t xml:space="preserve"> Build a skilled, confident workforce through structured training, mentoring and practical learning, supported by supervision, feedback and pastoral care, particularly for apprentices and trainees.</w:t>
      </w:r>
    </w:p>
    <w:p w14:paraId="41B5B9CC" w14:textId="77777777" w:rsidR="00E60031" w:rsidRPr="00CF31A5" w:rsidRDefault="00E60031" w:rsidP="00750F92">
      <w:pPr>
        <w:pStyle w:val="List"/>
      </w:pPr>
      <w:r w:rsidRPr="00CF31A5">
        <w:rPr>
          <w:b/>
          <w:bCs/>
        </w:rPr>
        <w:t>Support lifelong learning.</w:t>
      </w:r>
      <w:r w:rsidRPr="00CF31A5">
        <w:t xml:space="preserve"> Uplift skills and knowledge at all career stages so the workforce remains capable, adaptable and future-ready.</w:t>
      </w:r>
    </w:p>
    <w:p w14:paraId="73A58D9D" w14:textId="034C3888" w:rsidR="00E60031" w:rsidRPr="00750F92" w:rsidRDefault="00E60031" w:rsidP="747A3B80">
      <w:pPr>
        <w:pStyle w:val="List"/>
      </w:pPr>
      <w:r w:rsidRPr="00750F92">
        <w:rPr>
          <w:b/>
          <w:bCs/>
        </w:rPr>
        <w:t>Champion people-focused work practices.</w:t>
      </w:r>
      <w:r w:rsidRPr="00750F92">
        <w:t xml:space="preserve"> Support contemporary ways of working, including flexibility</w:t>
      </w:r>
      <w:r w:rsidR="00282407">
        <w:t>,</w:t>
      </w:r>
      <w:r w:rsidRPr="00750F92">
        <w:t xml:space="preserve"> and promote the efficient use of resources to improve productivity, wellbeing and long-term workforce resilience.</w:t>
      </w:r>
    </w:p>
    <w:p w14:paraId="1C099AE1" w14:textId="61528B64" w:rsidR="00E60031" w:rsidRPr="00750F92" w:rsidRDefault="00E60031" w:rsidP="583FE54A">
      <w:pPr>
        <w:pStyle w:val="List"/>
      </w:pPr>
      <w:r w:rsidRPr="00750F92">
        <w:rPr>
          <w:b/>
          <w:bCs/>
        </w:rPr>
        <w:t>Promote stable work practices.</w:t>
      </w:r>
      <w:r w:rsidRPr="00750F92">
        <w:t xml:space="preserve"> Support employment practices that build long-term workforce capability and stability, prioritising direct employment where possible.</w:t>
      </w:r>
    </w:p>
    <w:p w14:paraId="37876409" w14:textId="4A45A2C1" w:rsidR="00E60031" w:rsidRPr="00C85ECD" w:rsidRDefault="00A83D0E" w:rsidP="00A83D0E">
      <w:pPr>
        <w:pStyle w:val="Heading3-Goal"/>
      </w:pPr>
      <w:r w:rsidRPr="003026BD">
        <w:rPr>
          <w:rStyle w:val="CharacterStyle-ExtraBold"/>
          <w:noProof/>
        </w:rPr>
        <mc:AlternateContent>
          <mc:Choice Requires="wps">
            <w:drawing>
              <wp:anchor distT="0" distB="0" distL="114300" distR="114300" simplePos="0" relativeHeight="251658252" behindDoc="0" locked="0" layoutInCell="1" allowOverlap="1" wp14:anchorId="3BB5E4B3" wp14:editId="3536CAC5">
                <wp:simplePos x="0" y="0"/>
                <wp:positionH relativeFrom="margin">
                  <wp:posOffset>0</wp:posOffset>
                </wp:positionH>
                <wp:positionV relativeFrom="paragraph">
                  <wp:posOffset>696595</wp:posOffset>
                </wp:positionV>
                <wp:extent cx="540000" cy="0"/>
                <wp:effectExtent l="0" t="0" r="0" b="0"/>
                <wp:wrapTopAndBottom/>
                <wp:docPr id="1471220707"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000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6F349CD4" id="Straight Connector 11" o:spid="_x0000_s1026" alt="&quot;&quot;" style="position:absolute;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4.85pt" to="42.5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" strokecolor="#292f63 [3204]" strokeweight="1.5pt">
                <v:stroke joinstyle="miter"/>
                <w10:wrap type="topAndBottom" anchorx="margin"/>
              </v:line>
            </w:pict>
          </mc:Fallback>
        </mc:AlternateContent>
      </w:r>
      <w:r w:rsidR="00E60031" w:rsidRPr="003026BD">
        <w:rPr>
          <w:rStyle w:val="CharacterStyle-ExtraBold"/>
        </w:rPr>
        <w:t xml:space="preserve">Goal 3: </w:t>
      </w:r>
      <w:r w:rsidR="00E60031" w:rsidRPr="00A83D0E">
        <w:rPr>
          <w:b w:val="0"/>
          <w:bCs/>
        </w:rPr>
        <w:t>Shape a construction industry that is trusted,</w:t>
      </w:r>
      <w:r w:rsidR="0017453E" w:rsidRPr="00A83D0E">
        <w:rPr>
          <w:b w:val="0"/>
          <w:bCs/>
        </w:rPr>
        <w:t xml:space="preserve"> </w:t>
      </w:r>
      <w:r w:rsidR="00E60031" w:rsidRPr="00A83D0E">
        <w:rPr>
          <w:b w:val="0"/>
          <w:bCs/>
        </w:rPr>
        <w:t>respected,</w:t>
      </w:r>
      <w:r w:rsidR="0017453E" w:rsidRPr="00A83D0E">
        <w:rPr>
          <w:b w:val="0"/>
          <w:bCs/>
        </w:rPr>
        <w:t xml:space="preserve"> </w:t>
      </w:r>
      <w:r w:rsidR="00E60031" w:rsidRPr="00A83D0E">
        <w:rPr>
          <w:b w:val="0"/>
          <w:bCs/>
        </w:rPr>
        <w:t>and</w:t>
      </w:r>
      <w:r w:rsidR="00AE42C8" w:rsidRPr="00A83D0E">
        <w:rPr>
          <w:b w:val="0"/>
          <w:bCs/>
        </w:rPr>
        <w:t> </w:t>
      </w:r>
      <w:r w:rsidR="00E60031" w:rsidRPr="00A83D0E">
        <w:rPr>
          <w:b w:val="0"/>
          <w:bCs/>
        </w:rPr>
        <w:t>regarded</w:t>
      </w:r>
      <w:r>
        <w:rPr>
          <w:b w:val="0"/>
          <w:bCs/>
        </w:rPr>
        <w:t xml:space="preserve"> </w:t>
      </w:r>
      <w:r w:rsidR="00E60031" w:rsidRPr="00A83D0E">
        <w:rPr>
          <w:b w:val="0"/>
          <w:bCs/>
        </w:rPr>
        <w:t>for</w:t>
      </w:r>
      <w:r>
        <w:rPr>
          <w:b w:val="0"/>
          <w:bCs/>
        </w:rPr>
        <w:t> </w:t>
      </w:r>
      <w:r w:rsidR="00E60031" w:rsidRPr="00A83D0E">
        <w:rPr>
          <w:b w:val="0"/>
          <w:bCs/>
        </w:rPr>
        <w:t xml:space="preserve">excellence </w:t>
      </w:r>
    </w:p>
    <w:p w14:paraId="60156CE2" w14:textId="77777777" w:rsidR="00E60031" w:rsidRPr="00E60031" w:rsidRDefault="00E60031" w:rsidP="00DD5FEF">
      <w:pPr>
        <w:pStyle w:val="Normal-BehavioursBefore6pt"/>
      </w:pPr>
      <w:r w:rsidRPr="00E60031">
        <w:t>Behaviours:</w:t>
      </w:r>
    </w:p>
    <w:p w14:paraId="30FEFC1C" w14:textId="627286F6" w:rsidR="00E60031" w:rsidRDefault="00E60031" w:rsidP="006D6D0F">
      <w:pPr>
        <w:pStyle w:val="List"/>
        <w:numPr>
          <w:ilvl w:val="0"/>
          <w:numId w:val="18"/>
        </w:numPr>
      </w:pPr>
      <w:r w:rsidRPr="00EE054A">
        <w:rPr>
          <w:b/>
          <w:bCs/>
        </w:rPr>
        <w:t>Deliver reliable and ethical community value.</w:t>
      </w:r>
      <w:r>
        <w:t xml:space="preserve"> Make decisions that foster trust, strengthen public confidence and reflect responsible stewardship of public and private investment.</w:t>
      </w:r>
    </w:p>
    <w:p w14:paraId="411A8820" w14:textId="5EB08294" w:rsidR="00E60031" w:rsidRDefault="00E60031" w:rsidP="006D6D0F">
      <w:pPr>
        <w:pStyle w:val="List"/>
        <w:numPr>
          <w:ilvl w:val="0"/>
          <w:numId w:val="18"/>
        </w:numPr>
      </w:pPr>
      <w:r w:rsidRPr="00EE054A">
        <w:rPr>
          <w:b/>
          <w:bCs/>
        </w:rPr>
        <w:t>Be an industry of choice.</w:t>
      </w:r>
      <w:r>
        <w:t xml:space="preserve"> Build pride in the industry by recognising excellence, sharing</w:t>
      </w:r>
      <w:r w:rsidR="00D2470C">
        <w:t> </w:t>
      </w:r>
      <w:r>
        <w:t xml:space="preserve">success and strengthening the credibility of construction as a career of choice. </w:t>
      </w:r>
    </w:p>
    <w:p w14:paraId="65C0263C" w14:textId="506949A0" w:rsidR="00EE40C7" w:rsidRPr="00E60031" w:rsidRDefault="00E60031" w:rsidP="004A438D">
      <w:pPr>
        <w:pStyle w:val="List"/>
        <w:numPr>
          <w:ilvl w:val="0"/>
          <w:numId w:val="18"/>
        </w:numPr>
      </w:pPr>
      <w:r w:rsidRPr="00EE054A">
        <w:rPr>
          <w:b/>
          <w:bCs/>
        </w:rPr>
        <w:t xml:space="preserve">Uphold high standards of professionalism. </w:t>
      </w:r>
      <w:r>
        <w:t>Ensure leadership, behaviours and skills reflect</w:t>
      </w:r>
      <w:r w:rsidR="00305136">
        <w:t> </w:t>
      </w:r>
      <w:r>
        <w:t>accountability, continuous improvement and a shared commitment to consistently high</w:t>
      </w:r>
      <w:r w:rsidR="00407C0E" w:rsidRPr="00407C0E">
        <w:t xml:space="preserve"> </w:t>
      </w:r>
      <w:r>
        <w:t>standards of practice.</w:t>
      </w:r>
    </w:p>
    <w:sectPr w:rsidR="00EE40C7" w:rsidRPr="00E60031" w:rsidSect="0046380F">
      <w:headerReference w:type="first" r:id="rId21"/>
      <w:pgSz w:w="11906" w:h="16838"/>
      <w:pgMar w:top="953" w:right="1315" w:bottom="1474" w:left="1315" w:header="90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8F649" w14:textId="77777777" w:rsidR="00CD61A6" w:rsidRDefault="00CD61A6" w:rsidP="000A6228">
      <w:pPr>
        <w:spacing w:after="0" w:line="240" w:lineRule="auto"/>
      </w:pPr>
      <w:r>
        <w:separator/>
      </w:r>
    </w:p>
  </w:endnote>
  <w:endnote w:type="continuationSeparator" w:id="0">
    <w:p w14:paraId="7D269321" w14:textId="77777777" w:rsidR="00CD61A6" w:rsidRDefault="00CD61A6"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Serif">
    <w:charset w:val="00"/>
    <w:family w:val="roman"/>
    <w:pitch w:val="variable"/>
    <w:sig w:usb0="A11526FF" w:usb1="C000ECFB" w:usb2="00010000" w:usb3="00000000" w:csb0="0000019F" w:csb1="00000000"/>
  </w:font>
  <w:font w:name="Cambria">
    <w:panose1 w:val="02040503050406030204"/>
    <w:charset w:val="00"/>
    <w:family w:val="roman"/>
    <w:pitch w:val="variable"/>
    <w:sig w:usb0="E00006FF" w:usb1="420024FF" w:usb2="02000000" w:usb3="00000000" w:csb0="0000019F" w:csb1="00000000"/>
  </w:font>
  <w:font w:name="Aptos ExtraBold">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D445A" w14:textId="5B36A965" w:rsidR="00B44A48" w:rsidRDefault="00980B9C" w:rsidP="00D82475">
    <w:pPr>
      <w:pStyle w:val="Footer"/>
    </w:pPr>
    <w:r>
      <w:rPr>
        <w:noProof/>
      </w:rPr>
      <mc:AlternateContent>
        <mc:Choice Requires="wps">
          <w:drawing>
            <wp:anchor distT="0" distB="0" distL="114300" distR="114300" simplePos="0" relativeHeight="251658240" behindDoc="0" locked="0" layoutInCell="1" allowOverlap="1" wp14:anchorId="6369DBD3" wp14:editId="53CF3EA6">
              <wp:simplePos x="0" y="0"/>
              <wp:positionH relativeFrom="margin">
                <wp:posOffset>5401310</wp:posOffset>
              </wp:positionH>
              <wp:positionV relativeFrom="paragraph">
                <wp:posOffset>93345</wp:posOffset>
              </wp:positionV>
              <wp:extent cx="503555" cy="244475"/>
              <wp:effectExtent l="0" t="0" r="0" b="3175"/>
              <wp:wrapNone/>
              <wp:docPr id="1951424444" name="Text Box 1"/>
              <wp:cNvGraphicFramePr/>
              <a:graphic xmlns:a="http://schemas.openxmlformats.org/drawingml/2006/main">
                <a:graphicData uri="http://schemas.microsoft.com/office/word/2010/wordprocessingShape">
                  <wps:wsp>
                    <wps:cNvSpPr txBox="1"/>
                    <wps:spPr>
                      <a:xfrm>
                        <a:off x="0" y="0"/>
                        <a:ext cx="503555" cy="244475"/>
                      </a:xfrm>
                      <a:prstGeom prst="rect">
                        <a:avLst/>
                      </a:prstGeom>
                      <a:solidFill>
                        <a:schemeClr val="tx2"/>
                      </a:solidFill>
                      <a:ln w="6350">
                        <a:noFill/>
                      </a:ln>
                    </wps:spPr>
                    <wps:txbx>
                      <w:txbxContent>
                        <w:p w14:paraId="14781B43" w14:textId="353E86FD" w:rsidR="004435D6" w:rsidRPr="003D67E4" w:rsidRDefault="003D67E4" w:rsidP="004435D6">
                          <w:pPr>
                            <w:pStyle w:val="Footer"/>
                            <w:spacing w:before="0"/>
                            <w:jc w:val="center"/>
                            <w:rPr>
                              <w:color w:val="428DC6" w:themeColor="accent2"/>
                            </w:rPr>
                          </w:pPr>
                          <w:r w:rsidRPr="003D67E4">
                            <w:rPr>
                              <w:color w:val="428DC6" w:themeColor="accent2"/>
                            </w:rPr>
                            <w:fldChar w:fldCharType="begin"/>
                          </w:r>
                          <w:r w:rsidRPr="003D67E4">
                            <w:rPr>
                              <w:color w:val="428DC6" w:themeColor="accent2"/>
                            </w:rPr>
                            <w:instrText xml:space="preserve"> PAGE   \* MERGEFORMAT </w:instrText>
                          </w:r>
                          <w:r w:rsidRPr="003D67E4">
                            <w:rPr>
                              <w:color w:val="428DC6" w:themeColor="accent2"/>
                            </w:rPr>
                            <w:fldChar w:fldCharType="separate"/>
                          </w:r>
                          <w:r w:rsidRPr="003D67E4">
                            <w:rPr>
                              <w:noProof/>
                              <w:color w:val="428DC6" w:themeColor="accent2"/>
                            </w:rPr>
                            <w:t>1</w:t>
                          </w:r>
                          <w:r w:rsidRPr="003D67E4">
                            <w:rPr>
                              <w:noProof/>
                              <w:color w:val="428DC6" w:themeColor="accent2"/>
                            </w:rPr>
                            <w:fldChar w:fldCharType="end"/>
                          </w:r>
                        </w:p>
                      </w:txbxContent>
                    </wps:txbx>
                    <wps:bodyPr rot="0" spcFirstLastPara="0" vertOverflow="overflow" horzOverflow="overflow" vert="horz" wrap="square" lIns="90000" tIns="360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69DBD3" id="_x0000_t202" coordsize="21600,21600" o:spt="202" path="m,l,21600r21600,l21600,xe">
              <v:stroke joinstyle="miter"/>
              <v:path gradientshapeok="t" o:connecttype="rect"/>
            </v:shapetype>
            <v:shape id="Text Box 1" o:spid="_x0000_s1026" type="#_x0000_t202" style="position:absolute;margin-left:425.3pt;margin-top:7.35pt;width:39.65pt;height:19.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" fillcolor="#141d26 [3215]" stroked="f" strokeweight=".5pt">
              <v:textbox inset="2.5mm,1mm,2.5mm,1.3mm">
                <w:txbxContent>
                  <w:p w14:paraId="14781B43" w14:textId="353E86FD" w:rsidR="004435D6" w:rsidRPr="003D67E4" w:rsidRDefault="003D67E4" w:rsidP="004435D6">
                    <w:pPr>
                      <w:pStyle w:val="Footer"/>
                      <w:spacing w:before="0"/>
                      <w:jc w:val="center"/>
                      <w:rPr>
                        <w:color w:val="428DC6" w:themeColor="accent2"/>
                      </w:rPr>
                    </w:pPr>
                    <w:r w:rsidRPr="003D67E4">
                      <w:rPr>
                        <w:color w:val="428DC6" w:themeColor="accent2"/>
                      </w:rPr>
                      <w:fldChar w:fldCharType="begin"/>
                    </w:r>
                    <w:r w:rsidRPr="003D67E4">
                      <w:rPr>
                        <w:color w:val="428DC6" w:themeColor="accent2"/>
                      </w:rPr>
                      <w:instrText xml:space="preserve"> PAGE   \* MERGEFORMAT </w:instrText>
                    </w:r>
                    <w:r w:rsidRPr="003D67E4">
                      <w:rPr>
                        <w:color w:val="428DC6" w:themeColor="accent2"/>
                      </w:rPr>
                      <w:fldChar w:fldCharType="separate"/>
                    </w:r>
                    <w:r w:rsidRPr="003D67E4">
                      <w:rPr>
                        <w:noProof/>
                        <w:color w:val="428DC6" w:themeColor="accent2"/>
                      </w:rPr>
                      <w:t>1</w:t>
                    </w:r>
                    <w:r w:rsidRPr="003D67E4">
                      <w:rPr>
                        <w:noProof/>
                        <w:color w:val="428DC6" w:themeColor="accent2"/>
                      </w:rPr>
                      <w:fldChar w:fldCharType="end"/>
                    </w:r>
                  </w:p>
                </w:txbxContent>
              </v:textbox>
              <w10:wrap anchorx="margin"/>
            </v:shape>
          </w:pict>
        </mc:Fallback>
      </mc:AlternateContent>
    </w:r>
    <w:r w:rsidR="004435D6" w:rsidRPr="004435D6">
      <w:t xml:space="preserve"> </w:t>
    </w:r>
    <w:r w:rsidR="004435D6" w:rsidRPr="004435D6">
      <w:rPr>
        <w:noProof/>
      </w:rPr>
      <w:t>Joint Construction Industry Charter</w:t>
    </w:r>
  </w:p>
  <w:p w14:paraId="44C259AE" w14:textId="1F43F6C2" w:rsidR="003D67E4" w:rsidRPr="00394BCF" w:rsidRDefault="00A269AF" w:rsidP="003D67E4">
    <w:pPr>
      <w:pStyle w:val="Normal-AfterHeadings"/>
      <w:spacing w:before="120"/>
      <w:rPr>
        <w:sz w:val="20"/>
        <w:szCs w:val="20"/>
      </w:rPr>
    </w:pPr>
    <w:r w:rsidRPr="00394BCF">
      <w:rPr>
        <w:b/>
        <w:bCs/>
        <w:noProof/>
        <w:sz w:val="20"/>
        <w:szCs w:val="20"/>
      </w:rPr>
      <mc:AlternateContent>
        <mc:Choice Requires="wps">
          <w:drawing>
            <wp:anchor distT="0" distB="0" distL="114300" distR="114300" simplePos="0" relativeHeight="251658241" behindDoc="1" locked="0" layoutInCell="1" allowOverlap="1" wp14:anchorId="0D5E2049" wp14:editId="195E1393">
              <wp:simplePos x="0" y="0"/>
              <wp:positionH relativeFrom="page">
                <wp:align>left</wp:align>
              </wp:positionH>
              <wp:positionV relativeFrom="paragraph">
                <wp:posOffset>518795</wp:posOffset>
              </wp:positionV>
              <wp:extent cx="7591425" cy="299085"/>
              <wp:effectExtent l="0" t="0" r="9525" b="5715"/>
              <wp:wrapTight wrapText="bothSides">
                <wp:wrapPolygon edited="0">
                  <wp:start x="0" y="0"/>
                  <wp:lineTo x="0" y="20637"/>
                  <wp:lineTo x="21573" y="20637"/>
                  <wp:lineTo x="21573" y="0"/>
                  <wp:lineTo x="0" y="0"/>
                </wp:wrapPolygon>
              </wp:wrapTight>
              <wp:docPr id="726999464" name="Rectangle 3"/>
              <wp:cNvGraphicFramePr/>
              <a:graphic xmlns:a="http://schemas.openxmlformats.org/drawingml/2006/main">
                <a:graphicData uri="http://schemas.microsoft.com/office/word/2010/wordprocessingShape">
                  <wps:wsp>
                    <wps:cNvSpPr/>
                    <wps:spPr>
                      <a:xfrm>
                        <a:off x="0" y="0"/>
                        <a:ext cx="7591425" cy="299085"/>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rect w14:anchorId="2AC62B27" id="Rectangle 3" o:spid="_x0000_s1026" style="position:absolute;margin-left:0;margin-top:40.85pt;width:597.75pt;height:23.55pt;z-index:-251658239;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" fillcolor="#292f63 [3204]" stroked="f" strokeweight="1pt">
              <w10:wrap type="tight" anchorx="page"/>
            </v:rect>
          </w:pict>
        </mc:Fallback>
      </mc:AlternateContent>
    </w:r>
    <w:r w:rsidR="003D67E4" w:rsidRPr="00394BCF">
      <w:rPr>
        <w:b/>
        <w:bCs/>
        <w:sz w:val="20"/>
        <w:szCs w:val="20"/>
      </w:rPr>
      <w:t>This is a draft.</w:t>
    </w:r>
    <w:r w:rsidR="003D67E4" w:rsidRPr="00394BCF">
      <w:rPr>
        <w:sz w:val="20"/>
        <w:szCs w:val="20"/>
      </w:rPr>
      <w:t xml:space="preserve"> Final content of the Charter will be subject to agreement by all NCIF members.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116DB" w14:textId="64D6E7EA" w:rsidR="00CF31A5" w:rsidRDefault="007E775C" w:rsidP="002F05C0">
    <w:pPr>
      <w:pStyle w:val="Footer"/>
      <w:spacing w:before="0"/>
      <w:rPr>
        <w:noProof/>
      </w:rPr>
    </w:pPr>
    <w:r w:rsidRPr="0046380F">
      <w:rPr>
        <w:b w:val="0"/>
        <w:noProof/>
        <w:color w:val="auto"/>
      </w:rPr>
      <mc:AlternateContent>
        <mc:Choice Requires="wps">
          <w:drawing>
            <wp:anchor distT="0" distB="0" distL="114300" distR="114300" simplePos="0" relativeHeight="251658244" behindDoc="0" locked="0" layoutInCell="1" allowOverlap="1" wp14:anchorId="09C58ABD" wp14:editId="73C61835">
              <wp:simplePos x="0" y="0"/>
              <wp:positionH relativeFrom="margin">
                <wp:posOffset>5401310</wp:posOffset>
              </wp:positionH>
              <wp:positionV relativeFrom="paragraph">
                <wp:posOffset>135255</wp:posOffset>
              </wp:positionV>
              <wp:extent cx="503555" cy="244475"/>
              <wp:effectExtent l="0" t="0" r="0" b="3175"/>
              <wp:wrapNone/>
              <wp:docPr id="682628844" name="Text Box 1"/>
              <wp:cNvGraphicFramePr/>
              <a:graphic xmlns:a="http://schemas.openxmlformats.org/drawingml/2006/main">
                <a:graphicData uri="http://schemas.microsoft.com/office/word/2010/wordprocessingShape">
                  <wps:wsp>
                    <wps:cNvSpPr txBox="1"/>
                    <wps:spPr>
                      <a:xfrm>
                        <a:off x="0" y="0"/>
                        <a:ext cx="503555" cy="244475"/>
                      </a:xfrm>
                      <a:prstGeom prst="rect">
                        <a:avLst/>
                      </a:prstGeom>
                      <a:solidFill>
                        <a:srgbClr val="141D26"/>
                      </a:solidFill>
                      <a:ln w="6350">
                        <a:noFill/>
                      </a:ln>
                    </wps:spPr>
                    <wps:txbx>
                      <w:txbxContent>
                        <w:p w14:paraId="4FE9E65F" w14:textId="77777777" w:rsidR="0046380F" w:rsidRPr="003D67E4" w:rsidRDefault="0046380F" w:rsidP="0046380F">
                          <w:pPr>
                            <w:pStyle w:val="Footer"/>
                            <w:spacing w:before="0"/>
                            <w:jc w:val="center"/>
                            <w:rPr>
                              <w:color w:val="428DC6" w:themeColor="accent2"/>
                            </w:rPr>
                          </w:pPr>
                          <w:r w:rsidRPr="003D67E4">
                            <w:rPr>
                              <w:color w:val="428DC6" w:themeColor="accent2"/>
                            </w:rPr>
                            <w:fldChar w:fldCharType="begin"/>
                          </w:r>
                          <w:r w:rsidRPr="003D67E4">
                            <w:rPr>
                              <w:color w:val="428DC6" w:themeColor="accent2"/>
                            </w:rPr>
                            <w:instrText xml:space="preserve"> PAGE   \* MERGEFORMAT </w:instrText>
                          </w:r>
                          <w:r w:rsidRPr="003D67E4">
                            <w:rPr>
                              <w:color w:val="428DC6" w:themeColor="accent2"/>
                            </w:rPr>
                            <w:fldChar w:fldCharType="separate"/>
                          </w:r>
                          <w:r w:rsidRPr="003D67E4">
                            <w:rPr>
                              <w:noProof/>
                              <w:color w:val="428DC6" w:themeColor="accent2"/>
                            </w:rPr>
                            <w:t>1</w:t>
                          </w:r>
                          <w:r w:rsidRPr="003D67E4">
                            <w:rPr>
                              <w:noProof/>
                              <w:color w:val="428DC6" w:themeColor="accent2"/>
                            </w:rPr>
                            <w:fldChar w:fldCharType="end"/>
                          </w:r>
                        </w:p>
                      </w:txbxContent>
                    </wps:txbx>
                    <wps:bodyPr rot="0" spcFirstLastPara="0" vertOverflow="overflow" horzOverflow="overflow" vert="horz" wrap="square" lIns="90000" tIns="360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58ABD" id="_x0000_t202" coordsize="21600,21600" o:spt="202" path="m,l,21600r21600,l21600,xe">
              <v:stroke joinstyle="miter"/>
              <v:path gradientshapeok="t" o:connecttype="rect"/>
            </v:shapetype>
            <v:shape id="_x0000_s1027" type="#_x0000_t202" style="position:absolute;margin-left:425.3pt;margin-top:10.65pt;width:39.65pt;height:19.2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" fillcolor="#141d26" stroked="f" strokeweight=".5pt">
              <v:textbox inset="2.5mm,1mm,2.5mm,1.3mm">
                <w:txbxContent>
                  <w:p w14:paraId="4FE9E65F" w14:textId="77777777" w:rsidR="0046380F" w:rsidRPr="003D67E4" w:rsidRDefault="0046380F" w:rsidP="0046380F">
                    <w:pPr>
                      <w:pStyle w:val="Footer"/>
                      <w:spacing w:before="0"/>
                      <w:jc w:val="center"/>
                      <w:rPr>
                        <w:color w:val="428DC6" w:themeColor="accent2"/>
                      </w:rPr>
                    </w:pPr>
                    <w:r w:rsidRPr="003D67E4">
                      <w:rPr>
                        <w:color w:val="428DC6" w:themeColor="accent2"/>
                      </w:rPr>
                      <w:fldChar w:fldCharType="begin"/>
                    </w:r>
                    <w:r w:rsidRPr="003D67E4">
                      <w:rPr>
                        <w:color w:val="428DC6" w:themeColor="accent2"/>
                      </w:rPr>
                      <w:instrText xml:space="preserve"> PAGE   \* MERGEFORMAT </w:instrText>
                    </w:r>
                    <w:r w:rsidRPr="003D67E4">
                      <w:rPr>
                        <w:color w:val="428DC6" w:themeColor="accent2"/>
                      </w:rPr>
                      <w:fldChar w:fldCharType="separate"/>
                    </w:r>
                    <w:r w:rsidRPr="003D67E4">
                      <w:rPr>
                        <w:noProof/>
                        <w:color w:val="428DC6" w:themeColor="accent2"/>
                      </w:rPr>
                      <w:t>1</w:t>
                    </w:r>
                    <w:r w:rsidRPr="003D67E4">
                      <w:rPr>
                        <w:noProof/>
                        <w:color w:val="428DC6" w:themeColor="accent2"/>
                      </w:rPr>
                      <w:fldChar w:fldCharType="end"/>
                    </w:r>
                  </w:p>
                </w:txbxContent>
              </v:textbox>
              <w10:wrap anchorx="margin"/>
            </v:shape>
          </w:pict>
        </mc:Fallback>
      </mc:AlternateContent>
    </w:r>
  </w:p>
  <w:p w14:paraId="142883AD" w14:textId="3F6D72B9" w:rsidR="002F05C0" w:rsidRDefault="002F05C0" w:rsidP="002F05C0">
    <w:pPr>
      <w:pStyle w:val="Footer"/>
      <w:spacing w:before="0"/>
      <w:rPr>
        <w:noProof/>
      </w:rPr>
    </w:pPr>
    <w:r w:rsidRPr="004435D6">
      <w:rPr>
        <w:noProof/>
      </w:rPr>
      <w:t>Joint Construction Industry Charter</w:t>
    </w:r>
  </w:p>
  <w:p w14:paraId="18512F3A" w14:textId="3AC9D3A5" w:rsidR="002F05C0" w:rsidRPr="002F05C0" w:rsidRDefault="002F05C0" w:rsidP="002F05C0">
    <w:pPr>
      <w:pStyle w:val="Normal-AfterHeadings"/>
      <w:spacing w:before="120"/>
      <w:rPr>
        <w:sz w:val="20"/>
        <w:szCs w:val="20"/>
      </w:rPr>
    </w:pPr>
    <w:r w:rsidRPr="00394BCF">
      <w:rPr>
        <w:b/>
        <w:bCs/>
        <w:noProof/>
        <w:sz w:val="20"/>
        <w:szCs w:val="20"/>
      </w:rPr>
      <mc:AlternateContent>
        <mc:Choice Requires="wps">
          <w:drawing>
            <wp:anchor distT="0" distB="0" distL="114300" distR="114300" simplePos="0" relativeHeight="251658243" behindDoc="1" locked="0" layoutInCell="1" allowOverlap="1" wp14:anchorId="30249D45" wp14:editId="50214BB4">
              <wp:simplePos x="0" y="0"/>
              <wp:positionH relativeFrom="page">
                <wp:align>left</wp:align>
              </wp:positionH>
              <wp:positionV relativeFrom="paragraph">
                <wp:posOffset>529590</wp:posOffset>
              </wp:positionV>
              <wp:extent cx="7591425" cy="325120"/>
              <wp:effectExtent l="0" t="0" r="9525" b="0"/>
              <wp:wrapTight wrapText="bothSides">
                <wp:wrapPolygon edited="0">
                  <wp:start x="0" y="0"/>
                  <wp:lineTo x="0" y="20250"/>
                  <wp:lineTo x="21573" y="20250"/>
                  <wp:lineTo x="21573" y="0"/>
                  <wp:lineTo x="0" y="0"/>
                </wp:wrapPolygon>
              </wp:wrapTight>
              <wp:docPr id="1333392610" name="Rectangle 3"/>
              <wp:cNvGraphicFramePr/>
              <a:graphic xmlns:a="http://schemas.openxmlformats.org/drawingml/2006/main">
                <a:graphicData uri="http://schemas.microsoft.com/office/word/2010/wordprocessingShape">
                  <wps:wsp>
                    <wps:cNvSpPr/>
                    <wps:spPr>
                      <a:xfrm>
                        <a:off x="0" y="0"/>
                        <a:ext cx="7591425" cy="3251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AE07C6F" id="Rectangle 3" o:spid="_x0000_s1026" style="position:absolute;margin-left:0;margin-top:41.7pt;width:597.75pt;height:25.6pt;z-index:-25165823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" fillcolor="#292f63 [3204]" stroked="f" strokeweight="1pt">
              <w10:wrap type="tight" anchorx="page"/>
            </v:rect>
          </w:pict>
        </mc:Fallback>
      </mc:AlternateContent>
    </w:r>
    <w:r w:rsidRPr="00394BCF">
      <w:rPr>
        <w:b/>
        <w:bCs/>
        <w:sz w:val="20"/>
        <w:szCs w:val="20"/>
      </w:rPr>
      <w:t>This is a draft.</w:t>
    </w:r>
    <w:r w:rsidRPr="00394BCF">
      <w:rPr>
        <w:sz w:val="20"/>
        <w:szCs w:val="20"/>
      </w:rPr>
      <w:t xml:space="preserve"> Final content of the Charter will be subject to agreement by all NCIF members.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806E4" w14:textId="77777777" w:rsidR="00CD61A6" w:rsidRDefault="00CD61A6" w:rsidP="000A6228">
      <w:pPr>
        <w:spacing w:after="0" w:line="240" w:lineRule="auto"/>
      </w:pPr>
      <w:r>
        <w:separator/>
      </w:r>
    </w:p>
  </w:footnote>
  <w:footnote w:type="continuationSeparator" w:id="0">
    <w:p w14:paraId="1FB4AF91" w14:textId="77777777" w:rsidR="00CD61A6" w:rsidRDefault="00CD61A6" w:rsidP="000A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29049" w14:textId="5F261AE2" w:rsidR="0046380F" w:rsidRDefault="002F05C0">
    <w:pPr>
      <w:pStyle w:val="Header"/>
    </w:pPr>
    <w:r>
      <w:rPr>
        <w:b/>
        <w:noProof/>
        <w:color w:val="428DC6" w:themeColor="accent2"/>
        <w:sz w:val="56"/>
      </w:rPr>
      <mc:AlternateContent>
        <mc:Choice Requires="wps">
          <w:drawing>
            <wp:anchor distT="0" distB="0" distL="114300" distR="114300" simplePos="0" relativeHeight="251658242" behindDoc="1" locked="0" layoutInCell="1" allowOverlap="1" wp14:anchorId="6AFAD974" wp14:editId="6AE9B2A6">
              <wp:simplePos x="0" y="0"/>
              <wp:positionH relativeFrom="page">
                <wp:posOffset>-50800</wp:posOffset>
              </wp:positionH>
              <wp:positionV relativeFrom="paragraph">
                <wp:posOffset>-563245</wp:posOffset>
              </wp:positionV>
              <wp:extent cx="7754815" cy="1803400"/>
              <wp:effectExtent l="0" t="0" r="0" b="6350"/>
              <wp:wrapNone/>
              <wp:docPr id="1688232837"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54815" cy="1803400"/>
                      </a:xfrm>
                      <a:prstGeom prst="rect">
                        <a:avLst/>
                      </a:prstGeom>
                      <a:solidFill>
                        <a:srgbClr val="F5F5F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FC498E1" id="Rectangle 3" o:spid="_x0000_s1026" alt="&quot;&quot;" style="position:absolute;margin-left:-4pt;margin-top:-44.35pt;width:610.6pt;height:142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" fillcolor="#f5f5f7" stroked="f" strokeweight="1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8811F" w14:textId="2FA43A96" w:rsidR="001F2BE5" w:rsidRDefault="001F2BE5">
    <w:pPr>
      <w:pStyle w:val="Header"/>
    </w:pPr>
    <w:r>
      <w:rPr>
        <w:b/>
        <w:noProof/>
        <w:color w:val="428DC6" w:themeColor="accent2"/>
        <w:sz w:val="56"/>
      </w:rPr>
      <mc:AlternateContent>
        <mc:Choice Requires="wps">
          <w:drawing>
            <wp:anchor distT="0" distB="0" distL="114300" distR="114300" simplePos="0" relativeHeight="251658245" behindDoc="1" locked="0" layoutInCell="1" allowOverlap="1" wp14:anchorId="4A685C71" wp14:editId="1E9724F7">
              <wp:simplePos x="0" y="0"/>
              <wp:positionH relativeFrom="page">
                <wp:posOffset>-998</wp:posOffset>
              </wp:positionH>
              <wp:positionV relativeFrom="paragraph">
                <wp:posOffset>-574765</wp:posOffset>
              </wp:positionV>
              <wp:extent cx="7754620" cy="1803400"/>
              <wp:effectExtent l="0" t="0" r="0" b="6350"/>
              <wp:wrapNone/>
              <wp:docPr id="828596359"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54620" cy="1803400"/>
                      </a:xfrm>
                      <a:prstGeom prst="rect">
                        <a:avLst/>
                      </a:prstGeom>
                      <a:solidFill>
                        <a:srgbClr val="F5F5F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0FC3A93" id="Rectangle 3" o:spid="_x0000_s1026" alt="&quot;&quot;" style="position:absolute;margin-left:-.1pt;margin-top:-45.25pt;width:610.6pt;height:142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" fillcolor="#f5f5f7" stroked="f" strokeweight="1pt">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6FA36" w14:textId="481A3D7E" w:rsidR="0046380F" w:rsidRDefault="0046380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C6D1B" w14:textId="385B4C5E" w:rsidR="001F2BE5" w:rsidRDefault="001F2BE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39407" w14:textId="076A5F5E" w:rsidR="0046380F" w:rsidRDefault="0046380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8710C" w14:textId="48BDB508" w:rsidR="0046380F" w:rsidRDefault="0046380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A1347" w14:textId="11BC263D" w:rsidR="0046380F" w:rsidRDefault="004638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80AC1"/>
    <w:multiLevelType w:val="multilevel"/>
    <w:tmpl w:val="DDDE1460"/>
    <w:numStyleLink w:val="ListAlpha-ListStyle"/>
  </w:abstractNum>
  <w:abstractNum w:abstractNumId="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18FF1AB7"/>
    <w:multiLevelType w:val="multilevel"/>
    <w:tmpl w:val="F632833A"/>
    <w:name w:val="EDU - Bullet List"/>
    <w:lvl w:ilvl="0">
      <w:start w:val="1"/>
      <w:numFmt w:val="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E646829"/>
    <w:multiLevelType w:val="multilevel"/>
    <w:tmpl w:val="714C00B0"/>
    <w:name w:val="EDU - List Number"/>
    <w:lvl w:ilvl="0">
      <w:start w:val="1"/>
      <w:numFmt w:val="decimal"/>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EFB15DC"/>
    <w:multiLevelType w:val="multilevel"/>
    <w:tmpl w:val="39328DDE"/>
    <w:styleLink w:val="ListBullet-ListStyle"/>
    <w:lvl w:ilvl="0">
      <w:start w:val="1"/>
      <w:numFmt w:val="bullet"/>
      <w:pStyle w:val="ListBullet"/>
      <w:lvlText w:val=""/>
      <w:lvlJc w:val="left"/>
      <w:pPr>
        <w:tabs>
          <w:tab w:val="num" w:pos="284"/>
        </w:tabs>
        <w:ind w:left="284" w:hanging="284"/>
      </w:pPr>
      <w:rPr>
        <w:rFonts w:ascii="Symbol" w:hAnsi="Symbol" w:hint="default"/>
        <w:color w:val="auto"/>
      </w:rPr>
    </w:lvl>
    <w:lvl w:ilvl="1">
      <w:start w:val="1"/>
      <w:numFmt w:val="bullet"/>
      <w:lvlText w:val="–"/>
      <w:lvlJc w:val="left"/>
      <w:pPr>
        <w:ind w:left="567" w:hanging="283"/>
      </w:pPr>
      <w:rPr>
        <w:rFonts w:ascii="Calibri" w:hAnsi="Calibri" w:hint="default"/>
        <w:color w:val="auto"/>
      </w:rPr>
    </w:lvl>
    <w:lvl w:ilvl="2">
      <w:start w:val="1"/>
      <w:numFmt w:val="bullet"/>
      <w:lvlText w:val="○"/>
      <w:lvlJc w:val="left"/>
      <w:pPr>
        <w:ind w:left="851" w:hanging="284"/>
      </w:pPr>
      <w:rPr>
        <w:rFonts w:ascii="Courier New" w:hAnsi="Courier New" w:hint="default"/>
        <w:color w:val="auto"/>
      </w:rPr>
    </w:lvl>
    <w:lvl w:ilvl="3">
      <w:start w:val="1"/>
      <w:numFmt w:val="bullet"/>
      <w:lvlText w:val=""/>
      <w:lvlJc w:val="left"/>
      <w:pPr>
        <w:ind w:left="1134" w:hanging="283"/>
      </w:pPr>
      <w:rPr>
        <w:rFonts w:ascii="Wingdings 2" w:hAnsi="Wingdings 2" w:hint="default"/>
        <w:color w:val="auto"/>
      </w:rPr>
    </w:lvl>
    <w:lvl w:ilvl="4">
      <w:start w:val="1"/>
      <w:numFmt w:val="none"/>
      <w:lvlText w:val=""/>
      <w:lvlJc w:val="left"/>
      <w:pPr>
        <w:ind w:left="1134" w:firstLine="0"/>
      </w:pPr>
      <w:rPr>
        <w:rFonts w:hint="default"/>
      </w:rPr>
    </w:lvl>
    <w:lvl w:ilvl="5">
      <w:start w:val="1"/>
      <w:numFmt w:val="none"/>
      <w:lvlText w:val=""/>
      <w:lvlJc w:val="left"/>
      <w:pPr>
        <w:ind w:left="1134" w:firstLine="0"/>
      </w:pPr>
      <w:rPr>
        <w:rFonts w:hint="default"/>
      </w:rPr>
    </w:lvl>
    <w:lvl w:ilvl="6">
      <w:start w:val="1"/>
      <w:numFmt w:val="none"/>
      <w:lvlText w:val=""/>
      <w:lvlJc w:val="left"/>
      <w:pPr>
        <w:ind w:left="1134" w:firstLine="0"/>
      </w:pPr>
      <w:rPr>
        <w:rFonts w:hint="default"/>
      </w:rPr>
    </w:lvl>
    <w:lvl w:ilvl="7">
      <w:start w:val="1"/>
      <w:numFmt w:val="none"/>
      <w:lvlText w:val=""/>
      <w:lvlJc w:val="left"/>
      <w:pPr>
        <w:ind w:left="1134" w:firstLine="0"/>
      </w:pPr>
      <w:rPr>
        <w:rFonts w:hint="default"/>
      </w:rPr>
    </w:lvl>
    <w:lvl w:ilvl="8">
      <w:start w:val="1"/>
      <w:numFmt w:val="none"/>
      <w:lvlText w:val=""/>
      <w:lvlJc w:val="left"/>
      <w:pPr>
        <w:ind w:left="1134" w:firstLine="0"/>
      </w:pPr>
      <w:rPr>
        <w:rFonts w:hint="default"/>
      </w:rPr>
    </w:lvl>
  </w:abstractNum>
  <w:abstractNum w:abstractNumId="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9106CF1"/>
    <w:multiLevelType w:val="multilevel"/>
    <w:tmpl w:val="DDDE1460"/>
    <w:numStyleLink w:val="ListAlpha-ListStyle"/>
  </w:abstractNum>
  <w:abstractNum w:abstractNumId="8" w15:restartNumberingAfterBreak="0">
    <w:nsid w:val="3B513FE6"/>
    <w:multiLevelType w:val="multilevel"/>
    <w:tmpl w:val="DDDE1460"/>
    <w:numStyleLink w:val="ListAlpha-ListStyle"/>
  </w:abstractNum>
  <w:abstractNum w:abstractNumId="9" w15:restartNumberingAfterBreak="0">
    <w:nsid w:val="5B371FF6"/>
    <w:multiLevelType w:val="multilevel"/>
    <w:tmpl w:val="6A968B5E"/>
    <w:name w:val="EDU - Alpha List"/>
    <w:lvl w:ilvl="0">
      <w:start w:val="1"/>
      <w:numFmt w:val="decimal"/>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1066794"/>
    <w:multiLevelType w:val="multilevel"/>
    <w:tmpl w:val="39328DDE"/>
    <w:numStyleLink w:val="ListBullet-ListStyle"/>
  </w:abstractNum>
  <w:abstractNum w:abstractNumId="11" w15:restartNumberingAfterBreak="0">
    <w:nsid w:val="66867B09"/>
    <w:multiLevelType w:val="multilevel"/>
    <w:tmpl w:val="B2F273FE"/>
    <w:styleLink w:val="ListNumber-ListStyle"/>
    <w:lvl w:ilvl="0">
      <w:start w:val="1"/>
      <w:numFmt w:val="decimal"/>
      <w:pStyle w:val="ListNumber"/>
      <w:lvlText w:val="%1."/>
      <w:lvlJc w:val="left"/>
      <w:pPr>
        <w:ind w:left="397" w:hanging="397"/>
      </w:pPr>
      <w:rPr>
        <w:rFonts w:hint="default"/>
      </w:rPr>
    </w:lvl>
    <w:lvl w:ilvl="1">
      <w:start w:val="1"/>
      <w:numFmt w:val="decimal"/>
      <w:lvlText w:val="%1.%2."/>
      <w:lvlJc w:val="left"/>
      <w:pPr>
        <w:ind w:left="1021" w:hanging="624"/>
      </w:pPr>
      <w:rPr>
        <w:rFonts w:hint="default"/>
      </w:rPr>
    </w:lvl>
    <w:lvl w:ilvl="2">
      <w:start w:val="1"/>
      <w:numFmt w:val="decimal"/>
      <w:lvlText w:val="%1.%2.%3."/>
      <w:lvlJc w:val="left"/>
      <w:pPr>
        <w:ind w:left="1871" w:hanging="850"/>
      </w:pPr>
      <w:rPr>
        <w:rFonts w:hint="default"/>
      </w:rPr>
    </w:lvl>
    <w:lvl w:ilvl="3">
      <w:start w:val="1"/>
      <w:numFmt w:val="decimal"/>
      <w:lvlText w:val="%1.%2.%3.%4."/>
      <w:lvlJc w:val="left"/>
      <w:pPr>
        <w:ind w:left="3005" w:hanging="1134"/>
      </w:pPr>
      <w:rPr>
        <w:rFonts w:hint="default"/>
      </w:rPr>
    </w:lvl>
    <w:lvl w:ilvl="4">
      <w:start w:val="1"/>
      <w:numFmt w:val="none"/>
      <w:lvlText w:val=""/>
      <w:lvlJc w:val="left"/>
      <w:pPr>
        <w:tabs>
          <w:tab w:val="num" w:pos="3005"/>
        </w:tabs>
        <w:ind w:left="3005" w:firstLine="0"/>
      </w:pPr>
      <w:rPr>
        <w:rFonts w:hint="default"/>
      </w:rPr>
    </w:lvl>
    <w:lvl w:ilvl="5">
      <w:start w:val="1"/>
      <w:numFmt w:val="none"/>
      <w:lvlText w:val=""/>
      <w:lvlJc w:val="left"/>
      <w:pPr>
        <w:tabs>
          <w:tab w:val="num" w:pos="3005"/>
        </w:tabs>
        <w:ind w:left="3005" w:firstLine="0"/>
      </w:pPr>
      <w:rPr>
        <w:rFonts w:hint="default"/>
      </w:rPr>
    </w:lvl>
    <w:lvl w:ilvl="6">
      <w:start w:val="1"/>
      <w:numFmt w:val="none"/>
      <w:lvlText w:val=""/>
      <w:lvlJc w:val="left"/>
      <w:pPr>
        <w:tabs>
          <w:tab w:val="num" w:pos="3005"/>
        </w:tabs>
        <w:ind w:left="3005" w:firstLine="0"/>
      </w:pPr>
      <w:rPr>
        <w:rFonts w:hint="default"/>
      </w:rPr>
    </w:lvl>
    <w:lvl w:ilvl="7">
      <w:start w:val="1"/>
      <w:numFmt w:val="none"/>
      <w:lvlText w:val=""/>
      <w:lvlJc w:val="left"/>
      <w:pPr>
        <w:tabs>
          <w:tab w:val="num" w:pos="3005"/>
        </w:tabs>
        <w:ind w:left="3005" w:firstLine="0"/>
      </w:pPr>
      <w:rPr>
        <w:rFonts w:hint="default"/>
      </w:rPr>
    </w:lvl>
    <w:lvl w:ilvl="8">
      <w:start w:val="1"/>
      <w:numFmt w:val="none"/>
      <w:lvlText w:val=""/>
      <w:lvlJc w:val="left"/>
      <w:pPr>
        <w:ind w:left="3005" w:firstLine="0"/>
      </w:pPr>
      <w:rPr>
        <w:rFonts w:hint="default"/>
      </w:rPr>
    </w:lvl>
  </w:abstractNum>
  <w:abstractNum w:abstractNumId="12" w15:restartNumberingAfterBreak="0">
    <w:nsid w:val="669F3ECA"/>
    <w:multiLevelType w:val="multilevel"/>
    <w:tmpl w:val="DDDE1460"/>
    <w:styleLink w:val="ListAlpha-ListStyle"/>
    <w:lvl w:ilvl="0">
      <w:start w:val="1"/>
      <w:numFmt w:val="upperLetter"/>
      <w:pStyle w:val="List"/>
      <w:lvlText w:val="%1."/>
      <w:lvlJc w:val="left"/>
      <w:pPr>
        <w:ind w:left="397" w:hanging="397"/>
      </w:pPr>
      <w:rPr>
        <w:rFonts w:hint="default"/>
        <w:b/>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bullet"/>
      <w:lvlText w:val="–"/>
      <w:lvlJc w:val="left"/>
      <w:pPr>
        <w:ind w:left="1588" w:hanging="397"/>
      </w:pPr>
      <w:rPr>
        <w:rFonts w:ascii="Calibri" w:hAnsi="Calibri" w:hint="default"/>
        <w:color w:val="auto"/>
      </w:rPr>
    </w:lvl>
    <w:lvl w:ilvl="4">
      <w:start w:val="1"/>
      <w:numFmt w:val="none"/>
      <w:lvlText w:val=""/>
      <w:lvlJc w:val="left"/>
      <w:pPr>
        <w:ind w:left="1588" w:firstLine="0"/>
      </w:pPr>
      <w:rPr>
        <w:rFonts w:hint="default"/>
      </w:rPr>
    </w:lvl>
    <w:lvl w:ilvl="5">
      <w:start w:val="1"/>
      <w:numFmt w:val="none"/>
      <w:lvlText w:val=""/>
      <w:lvlJc w:val="left"/>
      <w:pPr>
        <w:ind w:left="1588" w:firstLine="0"/>
      </w:pPr>
      <w:rPr>
        <w:rFonts w:hint="default"/>
      </w:rPr>
    </w:lvl>
    <w:lvl w:ilvl="6">
      <w:start w:val="1"/>
      <w:numFmt w:val="none"/>
      <w:lvlText w:val=""/>
      <w:lvlJc w:val="left"/>
      <w:pPr>
        <w:ind w:left="1588" w:firstLine="0"/>
      </w:pPr>
      <w:rPr>
        <w:rFonts w:hint="default"/>
      </w:rPr>
    </w:lvl>
    <w:lvl w:ilvl="7">
      <w:start w:val="1"/>
      <w:numFmt w:val="none"/>
      <w:lvlText w:val=""/>
      <w:lvlJc w:val="left"/>
      <w:pPr>
        <w:ind w:left="1588" w:firstLine="0"/>
      </w:pPr>
      <w:rPr>
        <w:rFonts w:hint="default"/>
      </w:rPr>
    </w:lvl>
    <w:lvl w:ilvl="8">
      <w:start w:val="1"/>
      <w:numFmt w:val="none"/>
      <w:lvlText w:val=""/>
      <w:lvlJc w:val="left"/>
      <w:pPr>
        <w:ind w:left="1588" w:firstLine="0"/>
      </w:pPr>
      <w:rPr>
        <w:rFonts w:hint="default"/>
      </w:rPr>
    </w:lvl>
  </w:abstractNum>
  <w:abstractNum w:abstractNumId="1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4" w15:restartNumberingAfterBreak="0">
    <w:nsid w:val="7FBD4C6C"/>
    <w:multiLevelType w:val="multilevel"/>
    <w:tmpl w:val="DDDE1460"/>
    <w:numStyleLink w:val="ListAlpha-ListStyle"/>
  </w:abstractNum>
  <w:num w:numId="1" w16cid:durableId="1870803065">
    <w:abstractNumId w:val="3"/>
  </w:num>
  <w:num w:numId="2" w16cid:durableId="934556078">
    <w:abstractNumId w:val="4"/>
  </w:num>
  <w:num w:numId="3" w16cid:durableId="657727262">
    <w:abstractNumId w:val="2"/>
  </w:num>
  <w:num w:numId="4" w16cid:durableId="1261833621">
    <w:abstractNumId w:val="13"/>
  </w:num>
  <w:num w:numId="5" w16cid:durableId="147789394">
    <w:abstractNumId w:val="9"/>
  </w:num>
  <w:num w:numId="6" w16cid:durableId="489685936">
    <w:abstractNumId w:val="12"/>
  </w:num>
  <w:num w:numId="7" w16cid:durableId="501630120">
    <w:abstractNumId w:val="5"/>
  </w:num>
  <w:num w:numId="8" w16cid:durableId="1570115469">
    <w:abstractNumId w:val="11"/>
  </w:num>
  <w:num w:numId="9" w16cid:durableId="36903566">
    <w:abstractNumId w:val="10"/>
  </w:num>
  <w:num w:numId="10" w16cid:durableId="17707351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933277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059805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410238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75754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13612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322971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3411868">
    <w:abstractNumId w:val="0"/>
    <w:lvlOverride w:ilvl="0">
      <w:lvl w:ilvl="0">
        <w:start w:val="1"/>
        <w:numFmt w:val="upperLetter"/>
        <w:lvlText w:val="%1."/>
        <w:lvlJc w:val="left"/>
        <w:pPr>
          <w:ind w:left="397" w:hanging="397"/>
        </w:pPr>
      </w:lvl>
    </w:lvlOverride>
  </w:num>
  <w:num w:numId="18" w16cid:durableId="17027822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006224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7655979">
    <w:abstractNumId w:val="7"/>
  </w:num>
  <w:num w:numId="21" w16cid:durableId="3269805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19233818">
    <w:abstractNumId w:val="0"/>
    <w:lvlOverride w:ilvl="0">
      <w:lvl w:ilvl="0">
        <w:start w:val="1"/>
        <w:numFmt w:val="upperLetter"/>
        <w:lvlText w:val="%1."/>
        <w:lvlJc w:val="left"/>
        <w:pPr>
          <w:ind w:left="397" w:hanging="397"/>
        </w:pPr>
      </w:lvl>
    </w:lvlOverride>
  </w:num>
  <w:num w:numId="23" w16cid:durableId="20809755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657902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162198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40871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972670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029"/>
    <w:rsid w:val="00001D3A"/>
    <w:rsid w:val="000020D5"/>
    <w:rsid w:val="00005AD5"/>
    <w:rsid w:val="00012166"/>
    <w:rsid w:val="00012366"/>
    <w:rsid w:val="000134BA"/>
    <w:rsid w:val="000161BE"/>
    <w:rsid w:val="0002077A"/>
    <w:rsid w:val="00021FBE"/>
    <w:rsid w:val="00030AD5"/>
    <w:rsid w:val="000357F7"/>
    <w:rsid w:val="0003658D"/>
    <w:rsid w:val="000445E7"/>
    <w:rsid w:val="00051308"/>
    <w:rsid w:val="00051DB2"/>
    <w:rsid w:val="000521D7"/>
    <w:rsid w:val="0005300C"/>
    <w:rsid w:val="00055A37"/>
    <w:rsid w:val="00056C1A"/>
    <w:rsid w:val="00093CB1"/>
    <w:rsid w:val="000A0B58"/>
    <w:rsid w:val="000A1C2D"/>
    <w:rsid w:val="000A40D8"/>
    <w:rsid w:val="000A5C56"/>
    <w:rsid w:val="000A6228"/>
    <w:rsid w:val="000B5D40"/>
    <w:rsid w:val="000B7EC6"/>
    <w:rsid w:val="000C1D31"/>
    <w:rsid w:val="000C322E"/>
    <w:rsid w:val="000C3D30"/>
    <w:rsid w:val="000C4CC4"/>
    <w:rsid w:val="000C5E47"/>
    <w:rsid w:val="000D03AD"/>
    <w:rsid w:val="000D7FEA"/>
    <w:rsid w:val="000E4393"/>
    <w:rsid w:val="000E5B01"/>
    <w:rsid w:val="0010013C"/>
    <w:rsid w:val="001002C6"/>
    <w:rsid w:val="0010438A"/>
    <w:rsid w:val="00106594"/>
    <w:rsid w:val="00107D87"/>
    <w:rsid w:val="00107DD5"/>
    <w:rsid w:val="00117BF7"/>
    <w:rsid w:val="00117F7A"/>
    <w:rsid w:val="0012080C"/>
    <w:rsid w:val="00120F40"/>
    <w:rsid w:val="001222F0"/>
    <w:rsid w:val="0012343A"/>
    <w:rsid w:val="001243EE"/>
    <w:rsid w:val="00126219"/>
    <w:rsid w:val="00130C38"/>
    <w:rsid w:val="00133B8D"/>
    <w:rsid w:val="001359AB"/>
    <w:rsid w:val="0013611E"/>
    <w:rsid w:val="00140B2E"/>
    <w:rsid w:val="00144E4F"/>
    <w:rsid w:val="00145919"/>
    <w:rsid w:val="00150FEE"/>
    <w:rsid w:val="001515BF"/>
    <w:rsid w:val="00151C12"/>
    <w:rsid w:val="00155359"/>
    <w:rsid w:val="00160700"/>
    <w:rsid w:val="00163B29"/>
    <w:rsid w:val="001707B2"/>
    <w:rsid w:val="0017134D"/>
    <w:rsid w:val="00171FA3"/>
    <w:rsid w:val="00172274"/>
    <w:rsid w:val="0017453E"/>
    <w:rsid w:val="00174FD8"/>
    <w:rsid w:val="00182FBD"/>
    <w:rsid w:val="001874AD"/>
    <w:rsid w:val="00191BC8"/>
    <w:rsid w:val="00192A52"/>
    <w:rsid w:val="00194EB3"/>
    <w:rsid w:val="001A210E"/>
    <w:rsid w:val="001A2994"/>
    <w:rsid w:val="001A4AED"/>
    <w:rsid w:val="001B1440"/>
    <w:rsid w:val="001B2B9F"/>
    <w:rsid w:val="001B420A"/>
    <w:rsid w:val="001C1523"/>
    <w:rsid w:val="001C6D21"/>
    <w:rsid w:val="001D449D"/>
    <w:rsid w:val="001E1BBD"/>
    <w:rsid w:val="001E5BF0"/>
    <w:rsid w:val="001F0658"/>
    <w:rsid w:val="001F2BE5"/>
    <w:rsid w:val="00206301"/>
    <w:rsid w:val="00212C29"/>
    <w:rsid w:val="00212FCA"/>
    <w:rsid w:val="002171F0"/>
    <w:rsid w:val="00221D8F"/>
    <w:rsid w:val="002272DB"/>
    <w:rsid w:val="00227839"/>
    <w:rsid w:val="00240BE2"/>
    <w:rsid w:val="00242FAE"/>
    <w:rsid w:val="00246DFC"/>
    <w:rsid w:val="00247D88"/>
    <w:rsid w:val="00253F69"/>
    <w:rsid w:val="002561B0"/>
    <w:rsid w:val="00256482"/>
    <w:rsid w:val="00256A9F"/>
    <w:rsid w:val="00256EDD"/>
    <w:rsid w:val="002579E7"/>
    <w:rsid w:val="00261C89"/>
    <w:rsid w:val="00276047"/>
    <w:rsid w:val="00276778"/>
    <w:rsid w:val="00277B08"/>
    <w:rsid w:val="002806E1"/>
    <w:rsid w:val="00282407"/>
    <w:rsid w:val="00284549"/>
    <w:rsid w:val="00286B29"/>
    <w:rsid w:val="00290909"/>
    <w:rsid w:val="00293748"/>
    <w:rsid w:val="00295AE2"/>
    <w:rsid w:val="002A3027"/>
    <w:rsid w:val="002A4458"/>
    <w:rsid w:val="002C30E3"/>
    <w:rsid w:val="002C345F"/>
    <w:rsid w:val="002C3F49"/>
    <w:rsid w:val="002C4F23"/>
    <w:rsid w:val="002D3A52"/>
    <w:rsid w:val="002D589A"/>
    <w:rsid w:val="002E491A"/>
    <w:rsid w:val="002F05C0"/>
    <w:rsid w:val="002F40B7"/>
    <w:rsid w:val="003026BD"/>
    <w:rsid w:val="00302E5B"/>
    <w:rsid w:val="00305136"/>
    <w:rsid w:val="00322BBB"/>
    <w:rsid w:val="00333363"/>
    <w:rsid w:val="00336CF6"/>
    <w:rsid w:val="00343AE5"/>
    <w:rsid w:val="00350F32"/>
    <w:rsid w:val="0035112D"/>
    <w:rsid w:val="00351D5E"/>
    <w:rsid w:val="003531BD"/>
    <w:rsid w:val="0036291D"/>
    <w:rsid w:val="00362A28"/>
    <w:rsid w:val="0037690F"/>
    <w:rsid w:val="003832D9"/>
    <w:rsid w:val="00383AB4"/>
    <w:rsid w:val="00383D23"/>
    <w:rsid w:val="003877B9"/>
    <w:rsid w:val="0039345B"/>
    <w:rsid w:val="00394BCF"/>
    <w:rsid w:val="0039758A"/>
    <w:rsid w:val="003979D1"/>
    <w:rsid w:val="003A0D65"/>
    <w:rsid w:val="003A7F63"/>
    <w:rsid w:val="003B1589"/>
    <w:rsid w:val="003B3B03"/>
    <w:rsid w:val="003C21A6"/>
    <w:rsid w:val="003C2ACA"/>
    <w:rsid w:val="003C3F5C"/>
    <w:rsid w:val="003C42BC"/>
    <w:rsid w:val="003C4DFD"/>
    <w:rsid w:val="003C7161"/>
    <w:rsid w:val="003D67E4"/>
    <w:rsid w:val="003F6F32"/>
    <w:rsid w:val="0040155D"/>
    <w:rsid w:val="00407C0E"/>
    <w:rsid w:val="00410488"/>
    <w:rsid w:val="0041079B"/>
    <w:rsid w:val="00414838"/>
    <w:rsid w:val="00415A5E"/>
    <w:rsid w:val="0041713E"/>
    <w:rsid w:val="00421CBC"/>
    <w:rsid w:val="00421D3F"/>
    <w:rsid w:val="00423785"/>
    <w:rsid w:val="00425248"/>
    <w:rsid w:val="004260DC"/>
    <w:rsid w:val="00432ADC"/>
    <w:rsid w:val="0043446B"/>
    <w:rsid w:val="00437B23"/>
    <w:rsid w:val="004406C1"/>
    <w:rsid w:val="00440C7F"/>
    <w:rsid w:val="004435D6"/>
    <w:rsid w:val="004478DC"/>
    <w:rsid w:val="00450976"/>
    <w:rsid w:val="00452D26"/>
    <w:rsid w:val="0046380F"/>
    <w:rsid w:val="0047339E"/>
    <w:rsid w:val="00481B36"/>
    <w:rsid w:val="00487E71"/>
    <w:rsid w:val="004922F4"/>
    <w:rsid w:val="004973AE"/>
    <w:rsid w:val="004977FB"/>
    <w:rsid w:val="004A06CD"/>
    <w:rsid w:val="004A438D"/>
    <w:rsid w:val="004A483C"/>
    <w:rsid w:val="004A4B6F"/>
    <w:rsid w:val="004A4CF9"/>
    <w:rsid w:val="004B0F85"/>
    <w:rsid w:val="004C0DDE"/>
    <w:rsid w:val="004C5727"/>
    <w:rsid w:val="004C5C23"/>
    <w:rsid w:val="004D0921"/>
    <w:rsid w:val="004D2965"/>
    <w:rsid w:val="004D2D9D"/>
    <w:rsid w:val="004D3CA7"/>
    <w:rsid w:val="004E509B"/>
    <w:rsid w:val="004F234A"/>
    <w:rsid w:val="004F2E14"/>
    <w:rsid w:val="0050590B"/>
    <w:rsid w:val="00506D08"/>
    <w:rsid w:val="00511ED6"/>
    <w:rsid w:val="005217EE"/>
    <w:rsid w:val="0052265B"/>
    <w:rsid w:val="005268CD"/>
    <w:rsid w:val="0053075D"/>
    <w:rsid w:val="00536FF1"/>
    <w:rsid w:val="0054167D"/>
    <w:rsid w:val="005427DF"/>
    <w:rsid w:val="00544D84"/>
    <w:rsid w:val="00545AC4"/>
    <w:rsid w:val="00546F7C"/>
    <w:rsid w:val="005623EE"/>
    <w:rsid w:val="00570AD5"/>
    <w:rsid w:val="00574289"/>
    <w:rsid w:val="00580CE3"/>
    <w:rsid w:val="00580CF1"/>
    <w:rsid w:val="0058519A"/>
    <w:rsid w:val="00587578"/>
    <w:rsid w:val="00593C59"/>
    <w:rsid w:val="00594C86"/>
    <w:rsid w:val="005A264A"/>
    <w:rsid w:val="005A3158"/>
    <w:rsid w:val="005A36D1"/>
    <w:rsid w:val="005A75C9"/>
    <w:rsid w:val="005B187D"/>
    <w:rsid w:val="005B5592"/>
    <w:rsid w:val="005C04AE"/>
    <w:rsid w:val="005C0CDC"/>
    <w:rsid w:val="005C16D5"/>
    <w:rsid w:val="005C592F"/>
    <w:rsid w:val="005D32E0"/>
    <w:rsid w:val="005D72A7"/>
    <w:rsid w:val="005E1607"/>
    <w:rsid w:val="005E25E4"/>
    <w:rsid w:val="005E65C4"/>
    <w:rsid w:val="005E6D51"/>
    <w:rsid w:val="005F0627"/>
    <w:rsid w:val="005F6E8B"/>
    <w:rsid w:val="0061597B"/>
    <w:rsid w:val="00622CC6"/>
    <w:rsid w:val="006232DC"/>
    <w:rsid w:val="0063094F"/>
    <w:rsid w:val="00635DAE"/>
    <w:rsid w:val="0064436D"/>
    <w:rsid w:val="00646CBD"/>
    <w:rsid w:val="00652B91"/>
    <w:rsid w:val="006665BF"/>
    <w:rsid w:val="00683F54"/>
    <w:rsid w:val="00692BBC"/>
    <w:rsid w:val="00693F8F"/>
    <w:rsid w:val="006A0D1C"/>
    <w:rsid w:val="006A3121"/>
    <w:rsid w:val="006A33AA"/>
    <w:rsid w:val="006B039C"/>
    <w:rsid w:val="006C12A6"/>
    <w:rsid w:val="006C4D2B"/>
    <w:rsid w:val="006C5348"/>
    <w:rsid w:val="006D67F3"/>
    <w:rsid w:val="006D682F"/>
    <w:rsid w:val="006D6D0F"/>
    <w:rsid w:val="006E2001"/>
    <w:rsid w:val="006E2FD0"/>
    <w:rsid w:val="006E690B"/>
    <w:rsid w:val="006F173A"/>
    <w:rsid w:val="006F1FFF"/>
    <w:rsid w:val="006F6D10"/>
    <w:rsid w:val="00712B94"/>
    <w:rsid w:val="00720ACE"/>
    <w:rsid w:val="007228FA"/>
    <w:rsid w:val="00737953"/>
    <w:rsid w:val="00737EB8"/>
    <w:rsid w:val="0074415F"/>
    <w:rsid w:val="00750F92"/>
    <w:rsid w:val="00760EE3"/>
    <w:rsid w:val="00774CE3"/>
    <w:rsid w:val="00777FF4"/>
    <w:rsid w:val="00792A3D"/>
    <w:rsid w:val="00792C5C"/>
    <w:rsid w:val="00794D7E"/>
    <w:rsid w:val="0079798D"/>
    <w:rsid w:val="007B02C2"/>
    <w:rsid w:val="007B2126"/>
    <w:rsid w:val="007B2CA1"/>
    <w:rsid w:val="007B3141"/>
    <w:rsid w:val="007C1470"/>
    <w:rsid w:val="007C3DC9"/>
    <w:rsid w:val="007C5130"/>
    <w:rsid w:val="007C5370"/>
    <w:rsid w:val="007C5FF5"/>
    <w:rsid w:val="007D0ABC"/>
    <w:rsid w:val="007E14D5"/>
    <w:rsid w:val="007E775C"/>
    <w:rsid w:val="007F31F7"/>
    <w:rsid w:val="007F4381"/>
    <w:rsid w:val="007F4BEF"/>
    <w:rsid w:val="008042F5"/>
    <w:rsid w:val="008052BE"/>
    <w:rsid w:val="008149B8"/>
    <w:rsid w:val="00816D38"/>
    <w:rsid w:val="008256D1"/>
    <w:rsid w:val="00825A3D"/>
    <w:rsid w:val="008267B1"/>
    <w:rsid w:val="008271C2"/>
    <w:rsid w:val="008527CB"/>
    <w:rsid w:val="00853566"/>
    <w:rsid w:val="0085498C"/>
    <w:rsid w:val="0085513C"/>
    <w:rsid w:val="008565AF"/>
    <w:rsid w:val="0086599B"/>
    <w:rsid w:val="008666AF"/>
    <w:rsid w:val="00866810"/>
    <w:rsid w:val="00866EF8"/>
    <w:rsid w:val="00871DA2"/>
    <w:rsid w:val="00871EF1"/>
    <w:rsid w:val="0087708C"/>
    <w:rsid w:val="00880C9C"/>
    <w:rsid w:val="008818BB"/>
    <w:rsid w:val="008822F7"/>
    <w:rsid w:val="00883CBB"/>
    <w:rsid w:val="00884D7B"/>
    <w:rsid w:val="00886959"/>
    <w:rsid w:val="008874EE"/>
    <w:rsid w:val="00890171"/>
    <w:rsid w:val="00893A34"/>
    <w:rsid w:val="0089788C"/>
    <w:rsid w:val="008A094C"/>
    <w:rsid w:val="008A36E1"/>
    <w:rsid w:val="008A37A7"/>
    <w:rsid w:val="008A6B00"/>
    <w:rsid w:val="008A6B3F"/>
    <w:rsid w:val="008A6FB6"/>
    <w:rsid w:val="008A7F73"/>
    <w:rsid w:val="008B0736"/>
    <w:rsid w:val="008B65A8"/>
    <w:rsid w:val="008C2BB8"/>
    <w:rsid w:val="008C311D"/>
    <w:rsid w:val="008C43BE"/>
    <w:rsid w:val="008C7720"/>
    <w:rsid w:val="008D3666"/>
    <w:rsid w:val="008D37D4"/>
    <w:rsid w:val="008E4F36"/>
    <w:rsid w:val="008E70F5"/>
    <w:rsid w:val="008F1EF4"/>
    <w:rsid w:val="008F2AB8"/>
    <w:rsid w:val="008F5029"/>
    <w:rsid w:val="008F5D1A"/>
    <w:rsid w:val="00914859"/>
    <w:rsid w:val="00921077"/>
    <w:rsid w:val="00921406"/>
    <w:rsid w:val="00921BBD"/>
    <w:rsid w:val="0092244F"/>
    <w:rsid w:val="009230E6"/>
    <w:rsid w:val="0094131C"/>
    <w:rsid w:val="0094561A"/>
    <w:rsid w:val="00945B39"/>
    <w:rsid w:val="00950B06"/>
    <w:rsid w:val="009514D9"/>
    <w:rsid w:val="00952333"/>
    <w:rsid w:val="00952CEC"/>
    <w:rsid w:val="00955982"/>
    <w:rsid w:val="00957254"/>
    <w:rsid w:val="00970069"/>
    <w:rsid w:val="0097140B"/>
    <w:rsid w:val="009721EB"/>
    <w:rsid w:val="0097429D"/>
    <w:rsid w:val="00980B9C"/>
    <w:rsid w:val="00982730"/>
    <w:rsid w:val="00982F73"/>
    <w:rsid w:val="009848F6"/>
    <w:rsid w:val="00997F3F"/>
    <w:rsid w:val="009B49E0"/>
    <w:rsid w:val="009B5804"/>
    <w:rsid w:val="009B62DA"/>
    <w:rsid w:val="009B706E"/>
    <w:rsid w:val="009C423A"/>
    <w:rsid w:val="009D3631"/>
    <w:rsid w:val="009D7203"/>
    <w:rsid w:val="009E1DBE"/>
    <w:rsid w:val="009E4FF4"/>
    <w:rsid w:val="009E79ED"/>
    <w:rsid w:val="009F0405"/>
    <w:rsid w:val="009F4D70"/>
    <w:rsid w:val="00A03AD0"/>
    <w:rsid w:val="00A07596"/>
    <w:rsid w:val="00A12C2E"/>
    <w:rsid w:val="00A14937"/>
    <w:rsid w:val="00A17A08"/>
    <w:rsid w:val="00A2339E"/>
    <w:rsid w:val="00A24545"/>
    <w:rsid w:val="00A269AF"/>
    <w:rsid w:val="00A32BD5"/>
    <w:rsid w:val="00A32BE8"/>
    <w:rsid w:val="00A40D52"/>
    <w:rsid w:val="00A456A5"/>
    <w:rsid w:val="00A531BB"/>
    <w:rsid w:val="00A55F43"/>
    <w:rsid w:val="00A60673"/>
    <w:rsid w:val="00A6456E"/>
    <w:rsid w:val="00A75146"/>
    <w:rsid w:val="00A81854"/>
    <w:rsid w:val="00A83D0E"/>
    <w:rsid w:val="00A960F3"/>
    <w:rsid w:val="00AA259E"/>
    <w:rsid w:val="00AA4EFD"/>
    <w:rsid w:val="00AB277A"/>
    <w:rsid w:val="00AB3775"/>
    <w:rsid w:val="00AB545A"/>
    <w:rsid w:val="00AC070E"/>
    <w:rsid w:val="00AC1872"/>
    <w:rsid w:val="00AC409C"/>
    <w:rsid w:val="00AC7CAA"/>
    <w:rsid w:val="00AD20F7"/>
    <w:rsid w:val="00AD4EFD"/>
    <w:rsid w:val="00AD60E7"/>
    <w:rsid w:val="00AD631F"/>
    <w:rsid w:val="00AE21FF"/>
    <w:rsid w:val="00AE2D1B"/>
    <w:rsid w:val="00AE42C8"/>
    <w:rsid w:val="00AF1F18"/>
    <w:rsid w:val="00AF64D6"/>
    <w:rsid w:val="00AF75F8"/>
    <w:rsid w:val="00B00F99"/>
    <w:rsid w:val="00B02231"/>
    <w:rsid w:val="00B05E4A"/>
    <w:rsid w:val="00B0726E"/>
    <w:rsid w:val="00B219D1"/>
    <w:rsid w:val="00B238B0"/>
    <w:rsid w:val="00B25587"/>
    <w:rsid w:val="00B273DD"/>
    <w:rsid w:val="00B37CC6"/>
    <w:rsid w:val="00B44A48"/>
    <w:rsid w:val="00B64705"/>
    <w:rsid w:val="00B66363"/>
    <w:rsid w:val="00B70CA3"/>
    <w:rsid w:val="00B71FB2"/>
    <w:rsid w:val="00B815C7"/>
    <w:rsid w:val="00B816F4"/>
    <w:rsid w:val="00B81FA4"/>
    <w:rsid w:val="00B8794C"/>
    <w:rsid w:val="00B95916"/>
    <w:rsid w:val="00B95EF4"/>
    <w:rsid w:val="00BA2B0C"/>
    <w:rsid w:val="00BA5FC3"/>
    <w:rsid w:val="00BB0741"/>
    <w:rsid w:val="00BB26E6"/>
    <w:rsid w:val="00BB3687"/>
    <w:rsid w:val="00BB55F9"/>
    <w:rsid w:val="00BB6509"/>
    <w:rsid w:val="00BC248C"/>
    <w:rsid w:val="00BC3AF7"/>
    <w:rsid w:val="00BD083D"/>
    <w:rsid w:val="00BD7C8B"/>
    <w:rsid w:val="00BE48CC"/>
    <w:rsid w:val="00BE7BBB"/>
    <w:rsid w:val="00BF4750"/>
    <w:rsid w:val="00C01EC0"/>
    <w:rsid w:val="00C05F51"/>
    <w:rsid w:val="00C12907"/>
    <w:rsid w:val="00C2418B"/>
    <w:rsid w:val="00C244EE"/>
    <w:rsid w:val="00C24DE1"/>
    <w:rsid w:val="00C30279"/>
    <w:rsid w:val="00C342AA"/>
    <w:rsid w:val="00C378DA"/>
    <w:rsid w:val="00C37EA7"/>
    <w:rsid w:val="00C402EB"/>
    <w:rsid w:val="00C43A06"/>
    <w:rsid w:val="00C46C97"/>
    <w:rsid w:val="00C539D8"/>
    <w:rsid w:val="00C56F6E"/>
    <w:rsid w:val="00C60953"/>
    <w:rsid w:val="00C633A6"/>
    <w:rsid w:val="00C72224"/>
    <w:rsid w:val="00C7392B"/>
    <w:rsid w:val="00C75706"/>
    <w:rsid w:val="00C75A4D"/>
    <w:rsid w:val="00C76281"/>
    <w:rsid w:val="00C77242"/>
    <w:rsid w:val="00C853B0"/>
    <w:rsid w:val="00C85ECD"/>
    <w:rsid w:val="00C872E1"/>
    <w:rsid w:val="00C92C78"/>
    <w:rsid w:val="00C93076"/>
    <w:rsid w:val="00C93207"/>
    <w:rsid w:val="00C9469B"/>
    <w:rsid w:val="00C94A1E"/>
    <w:rsid w:val="00CA230D"/>
    <w:rsid w:val="00CA4815"/>
    <w:rsid w:val="00CA4C71"/>
    <w:rsid w:val="00CA7CFA"/>
    <w:rsid w:val="00CB55B5"/>
    <w:rsid w:val="00CB7C0A"/>
    <w:rsid w:val="00CB7ECC"/>
    <w:rsid w:val="00CC111F"/>
    <w:rsid w:val="00CC4E00"/>
    <w:rsid w:val="00CC5DFA"/>
    <w:rsid w:val="00CD61A6"/>
    <w:rsid w:val="00CE2CD8"/>
    <w:rsid w:val="00CE6F73"/>
    <w:rsid w:val="00CF31A5"/>
    <w:rsid w:val="00CF5D81"/>
    <w:rsid w:val="00CF5DA8"/>
    <w:rsid w:val="00CF6562"/>
    <w:rsid w:val="00D001B7"/>
    <w:rsid w:val="00D0345D"/>
    <w:rsid w:val="00D06362"/>
    <w:rsid w:val="00D07E6A"/>
    <w:rsid w:val="00D126F2"/>
    <w:rsid w:val="00D14760"/>
    <w:rsid w:val="00D15320"/>
    <w:rsid w:val="00D206A7"/>
    <w:rsid w:val="00D2356F"/>
    <w:rsid w:val="00D24488"/>
    <w:rsid w:val="00D2470C"/>
    <w:rsid w:val="00D2696B"/>
    <w:rsid w:val="00D4469A"/>
    <w:rsid w:val="00D45219"/>
    <w:rsid w:val="00D46E54"/>
    <w:rsid w:val="00D5120D"/>
    <w:rsid w:val="00D53540"/>
    <w:rsid w:val="00D5688A"/>
    <w:rsid w:val="00D57079"/>
    <w:rsid w:val="00D57527"/>
    <w:rsid w:val="00D6254C"/>
    <w:rsid w:val="00D64995"/>
    <w:rsid w:val="00D67CB8"/>
    <w:rsid w:val="00D70064"/>
    <w:rsid w:val="00D7117C"/>
    <w:rsid w:val="00D71C7B"/>
    <w:rsid w:val="00D737EF"/>
    <w:rsid w:val="00D759EB"/>
    <w:rsid w:val="00D75E41"/>
    <w:rsid w:val="00D82475"/>
    <w:rsid w:val="00D86284"/>
    <w:rsid w:val="00D948D5"/>
    <w:rsid w:val="00D96A95"/>
    <w:rsid w:val="00DA35F2"/>
    <w:rsid w:val="00DA5115"/>
    <w:rsid w:val="00DB058E"/>
    <w:rsid w:val="00DC540B"/>
    <w:rsid w:val="00DC5980"/>
    <w:rsid w:val="00DC7125"/>
    <w:rsid w:val="00DD1A8D"/>
    <w:rsid w:val="00DD2B46"/>
    <w:rsid w:val="00DD5FEF"/>
    <w:rsid w:val="00DE0CF0"/>
    <w:rsid w:val="00DE4D37"/>
    <w:rsid w:val="00DE6187"/>
    <w:rsid w:val="00DF7C6E"/>
    <w:rsid w:val="00E005E6"/>
    <w:rsid w:val="00E036D2"/>
    <w:rsid w:val="00E05F6D"/>
    <w:rsid w:val="00E06ED6"/>
    <w:rsid w:val="00E0753B"/>
    <w:rsid w:val="00E10F63"/>
    <w:rsid w:val="00E12839"/>
    <w:rsid w:val="00E12E3D"/>
    <w:rsid w:val="00E14964"/>
    <w:rsid w:val="00E32AB7"/>
    <w:rsid w:val="00E35C4A"/>
    <w:rsid w:val="00E451E2"/>
    <w:rsid w:val="00E45465"/>
    <w:rsid w:val="00E50F76"/>
    <w:rsid w:val="00E529E5"/>
    <w:rsid w:val="00E60031"/>
    <w:rsid w:val="00E83700"/>
    <w:rsid w:val="00E85660"/>
    <w:rsid w:val="00E8789B"/>
    <w:rsid w:val="00E936AF"/>
    <w:rsid w:val="00EA062E"/>
    <w:rsid w:val="00EA1E96"/>
    <w:rsid w:val="00EA38E6"/>
    <w:rsid w:val="00EB027C"/>
    <w:rsid w:val="00EB4C2F"/>
    <w:rsid w:val="00EC7A75"/>
    <w:rsid w:val="00ED0DDF"/>
    <w:rsid w:val="00ED5D05"/>
    <w:rsid w:val="00EE054A"/>
    <w:rsid w:val="00EE1FDD"/>
    <w:rsid w:val="00EE40C7"/>
    <w:rsid w:val="00EF1815"/>
    <w:rsid w:val="00EF3735"/>
    <w:rsid w:val="00EF6B59"/>
    <w:rsid w:val="00F1000D"/>
    <w:rsid w:val="00F10D7A"/>
    <w:rsid w:val="00F1792B"/>
    <w:rsid w:val="00F311A4"/>
    <w:rsid w:val="00F356E5"/>
    <w:rsid w:val="00F37F77"/>
    <w:rsid w:val="00F55D82"/>
    <w:rsid w:val="00F5661C"/>
    <w:rsid w:val="00F577A5"/>
    <w:rsid w:val="00F602E0"/>
    <w:rsid w:val="00F61AFA"/>
    <w:rsid w:val="00F67942"/>
    <w:rsid w:val="00F73F4D"/>
    <w:rsid w:val="00F82C2C"/>
    <w:rsid w:val="00F85913"/>
    <w:rsid w:val="00F93426"/>
    <w:rsid w:val="00F945CD"/>
    <w:rsid w:val="00F95767"/>
    <w:rsid w:val="00F95E98"/>
    <w:rsid w:val="00FA0E02"/>
    <w:rsid w:val="00FA4A12"/>
    <w:rsid w:val="00FA6833"/>
    <w:rsid w:val="00FA735C"/>
    <w:rsid w:val="00FB2061"/>
    <w:rsid w:val="00FB4CB3"/>
    <w:rsid w:val="00FB7837"/>
    <w:rsid w:val="00FC1107"/>
    <w:rsid w:val="00FC2979"/>
    <w:rsid w:val="00FC33AF"/>
    <w:rsid w:val="00FC42CA"/>
    <w:rsid w:val="00FD28A9"/>
    <w:rsid w:val="00FD3437"/>
    <w:rsid w:val="00FD3D91"/>
    <w:rsid w:val="00FD4D6E"/>
    <w:rsid w:val="00FD6383"/>
    <w:rsid w:val="00FE5641"/>
    <w:rsid w:val="00FE6BBB"/>
    <w:rsid w:val="00FF5BC8"/>
    <w:rsid w:val="00FF76BB"/>
    <w:rsid w:val="0127054D"/>
    <w:rsid w:val="01D46390"/>
    <w:rsid w:val="01D83FA5"/>
    <w:rsid w:val="04C3E63F"/>
    <w:rsid w:val="05B9F14F"/>
    <w:rsid w:val="05D2CE90"/>
    <w:rsid w:val="0762400E"/>
    <w:rsid w:val="08B8B621"/>
    <w:rsid w:val="0ACCCB18"/>
    <w:rsid w:val="0C37EEE7"/>
    <w:rsid w:val="0D0A8744"/>
    <w:rsid w:val="0FC7AB16"/>
    <w:rsid w:val="0FDFFF64"/>
    <w:rsid w:val="103DD21D"/>
    <w:rsid w:val="10AE0EBA"/>
    <w:rsid w:val="154F39D2"/>
    <w:rsid w:val="18545E63"/>
    <w:rsid w:val="19338545"/>
    <w:rsid w:val="19CE64E5"/>
    <w:rsid w:val="1D420EBF"/>
    <w:rsid w:val="29DA4E4C"/>
    <w:rsid w:val="2B1E85C4"/>
    <w:rsid w:val="2C20888A"/>
    <w:rsid w:val="30D1CAB6"/>
    <w:rsid w:val="313CDE63"/>
    <w:rsid w:val="31957A22"/>
    <w:rsid w:val="38A89284"/>
    <w:rsid w:val="3AA91E4E"/>
    <w:rsid w:val="3CD40660"/>
    <w:rsid w:val="40F6B6BD"/>
    <w:rsid w:val="41611A84"/>
    <w:rsid w:val="45FCFCF8"/>
    <w:rsid w:val="46B75EB0"/>
    <w:rsid w:val="4C6DB124"/>
    <w:rsid w:val="4D70190B"/>
    <w:rsid w:val="507365CE"/>
    <w:rsid w:val="535FD6D9"/>
    <w:rsid w:val="547B5DC0"/>
    <w:rsid w:val="55FB22AA"/>
    <w:rsid w:val="583FE54A"/>
    <w:rsid w:val="5B0159DD"/>
    <w:rsid w:val="5E567A75"/>
    <w:rsid w:val="6B008A67"/>
    <w:rsid w:val="6B8A77C6"/>
    <w:rsid w:val="6EAA44CD"/>
    <w:rsid w:val="6F8329D9"/>
    <w:rsid w:val="72ED0610"/>
    <w:rsid w:val="737B6CD3"/>
    <w:rsid w:val="73D11F15"/>
    <w:rsid w:val="747A3B80"/>
    <w:rsid w:val="75116B75"/>
    <w:rsid w:val="7693DE5A"/>
    <w:rsid w:val="7C2699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495CB8"/>
  <w15:chartTrackingRefBased/>
  <w15:docId w15:val="{0A32952E-1A02-4CCE-A477-1C153CE09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D5E"/>
    <w:pPr>
      <w:spacing w:before="200" w:after="200"/>
    </w:pPr>
    <w:rPr>
      <w:rFonts w:ascii="Aptos" w:hAnsi="Aptos"/>
    </w:rPr>
  </w:style>
  <w:style w:type="paragraph" w:styleId="Heading1">
    <w:name w:val="heading 1"/>
    <w:basedOn w:val="Normal"/>
    <w:next w:val="Normal"/>
    <w:link w:val="Heading1Char"/>
    <w:uiPriority w:val="9"/>
    <w:qFormat/>
    <w:rsid w:val="00D2356F"/>
    <w:pPr>
      <w:keepNext/>
      <w:keepLines/>
      <w:spacing w:before="100" w:beforeAutospacing="1" w:after="360" w:line="920" w:lineRule="exact"/>
      <w:contextualSpacing/>
      <w:outlineLvl w:val="0"/>
    </w:pPr>
    <w:rPr>
      <w:rFonts w:ascii="Aptos Display" w:eastAsiaTheme="majorEastAsia" w:hAnsi="Aptos Display" w:cstheme="majorBidi"/>
      <w:b/>
      <w:color w:val="292F63" w:themeColor="accent1"/>
      <w:sz w:val="100"/>
      <w:szCs w:val="32"/>
    </w:rPr>
  </w:style>
  <w:style w:type="paragraph" w:styleId="Heading2">
    <w:name w:val="heading 2"/>
    <w:basedOn w:val="Normal"/>
    <w:next w:val="Normal"/>
    <w:link w:val="Heading2Char"/>
    <w:uiPriority w:val="9"/>
    <w:unhideWhenUsed/>
    <w:qFormat/>
    <w:rsid w:val="00792A3D"/>
    <w:pPr>
      <w:keepNext/>
      <w:keepLines/>
      <w:spacing w:before="0" w:after="560"/>
      <w:contextualSpacing/>
      <w:outlineLvl w:val="1"/>
    </w:pPr>
    <w:rPr>
      <w:rFonts w:ascii="Aptos Display" w:eastAsiaTheme="majorEastAsia" w:hAnsi="Aptos Display" w:cstheme="majorBidi"/>
      <w:b/>
      <w:bCs/>
      <w:color w:val="141D26" w:themeColor="text2"/>
      <w:sz w:val="56"/>
      <w:szCs w:val="26"/>
    </w:rPr>
  </w:style>
  <w:style w:type="paragraph" w:styleId="Heading3">
    <w:name w:val="heading 3"/>
    <w:basedOn w:val="Normal"/>
    <w:next w:val="Normal"/>
    <w:link w:val="Heading3Char"/>
    <w:uiPriority w:val="9"/>
    <w:unhideWhenUsed/>
    <w:qFormat/>
    <w:rsid w:val="00792A3D"/>
    <w:pPr>
      <w:keepNext/>
      <w:keepLines/>
      <w:spacing w:before="320" w:after="60"/>
      <w:outlineLvl w:val="2"/>
    </w:pPr>
    <w:rPr>
      <w:rFonts w:ascii="Aptos Display" w:eastAsiaTheme="majorEastAsia" w:hAnsi="Aptos Display" w:cstheme="majorBidi"/>
      <w:b/>
      <w:color w:val="428DC6" w:themeColor="accent2"/>
      <w:sz w:val="32"/>
      <w:szCs w:val="24"/>
    </w:rPr>
  </w:style>
  <w:style w:type="paragraph" w:styleId="Heading4">
    <w:name w:val="heading 4"/>
    <w:basedOn w:val="Normal"/>
    <w:next w:val="Normal"/>
    <w:link w:val="Heading4Char"/>
    <w:uiPriority w:val="9"/>
    <w:unhideWhenUsed/>
    <w:qFormat/>
    <w:rsid w:val="00AA259E"/>
    <w:pPr>
      <w:keepNext/>
      <w:keepLines/>
      <w:spacing w:before="360" w:after="0"/>
      <w:outlineLvl w:val="3"/>
    </w:pPr>
    <w:rPr>
      <w:rFonts w:ascii="Aptos Display" w:eastAsiaTheme="majorEastAsia" w:hAnsi="Aptos Display" w:cstheme="majorBidi"/>
      <w:b/>
      <w:iCs/>
      <w:color w:val="000000" w:themeColor="text1"/>
      <w:sz w:val="28"/>
    </w:rPr>
  </w:style>
  <w:style w:type="paragraph" w:styleId="Heading5">
    <w:name w:val="heading 5"/>
    <w:basedOn w:val="Normal"/>
    <w:next w:val="Normal"/>
    <w:link w:val="Heading5Char"/>
    <w:uiPriority w:val="9"/>
    <w:unhideWhenUsed/>
    <w:qFormat/>
    <w:rsid w:val="00AA259E"/>
    <w:pPr>
      <w:keepNext/>
      <w:keepLines/>
      <w:spacing w:before="280" w:after="0"/>
      <w:outlineLvl w:val="4"/>
    </w:pPr>
    <w:rPr>
      <w:rFonts w:ascii="Aptos Display" w:eastAsiaTheme="majorEastAsia" w:hAnsi="Aptos Display" w:cstheme="majorBidi"/>
      <w:b/>
      <w:sz w:val="26"/>
    </w:rPr>
  </w:style>
  <w:style w:type="paragraph" w:styleId="Heading6">
    <w:name w:val="heading 6"/>
    <w:basedOn w:val="Normal"/>
    <w:next w:val="Normal"/>
    <w:link w:val="Heading6Char"/>
    <w:uiPriority w:val="9"/>
    <w:unhideWhenUsed/>
    <w:qFormat/>
    <w:rsid w:val="009E1DBE"/>
    <w:pPr>
      <w:keepNext/>
      <w:keepLines/>
      <w:spacing w:before="40" w:after="0"/>
      <w:outlineLvl w:val="5"/>
    </w:pPr>
    <w:rPr>
      <w:rFonts w:ascii="Aptos Display" w:eastAsiaTheme="majorEastAsia" w:hAnsi="Aptos Display"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428DC6"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292F63"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394BCF"/>
    <w:pPr>
      <w:pBdr>
        <w:bottom w:val="single" w:sz="8" w:space="3" w:color="7F7F7F" w:themeColor="text1" w:themeTint="80"/>
      </w:pBdr>
      <w:tabs>
        <w:tab w:val="center" w:pos="4513"/>
        <w:tab w:val="right" w:pos="9026"/>
      </w:tabs>
      <w:spacing w:after="0" w:line="240" w:lineRule="auto"/>
    </w:pPr>
    <w:rPr>
      <w:b/>
      <w:color w:val="292F63" w:themeColor="accent1"/>
    </w:rPr>
  </w:style>
  <w:style w:type="character" w:customStyle="1" w:styleId="FooterChar">
    <w:name w:val="Footer Char"/>
    <w:basedOn w:val="DefaultParagraphFont"/>
    <w:link w:val="Footer"/>
    <w:uiPriority w:val="99"/>
    <w:rsid w:val="00394BCF"/>
    <w:rPr>
      <w:rFonts w:ascii="Aptos" w:hAnsi="Aptos"/>
      <w:b/>
      <w:color w:val="292F63" w:themeColor="accent1"/>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2356F"/>
    <w:rPr>
      <w:rFonts w:ascii="Aptos Display" w:eastAsiaTheme="majorEastAsia" w:hAnsi="Aptos Display" w:cstheme="majorBidi"/>
      <w:b/>
      <w:color w:val="292F63" w:themeColor="accent1"/>
      <w:sz w:val="100"/>
      <w:szCs w:val="32"/>
    </w:rPr>
  </w:style>
  <w:style w:type="character" w:customStyle="1" w:styleId="Heading2Char">
    <w:name w:val="Heading 2 Char"/>
    <w:basedOn w:val="DefaultParagraphFont"/>
    <w:link w:val="Heading2"/>
    <w:uiPriority w:val="9"/>
    <w:rsid w:val="00792A3D"/>
    <w:rPr>
      <w:rFonts w:ascii="Aptos Display" w:eastAsiaTheme="majorEastAsia" w:hAnsi="Aptos Display" w:cstheme="majorBidi"/>
      <w:b/>
      <w:bCs/>
      <w:color w:val="141D26" w:themeColor="text2"/>
      <w:sz w:val="56"/>
      <w:szCs w:val="26"/>
    </w:rPr>
  </w:style>
  <w:style w:type="character" w:customStyle="1" w:styleId="Heading3Char">
    <w:name w:val="Heading 3 Char"/>
    <w:basedOn w:val="DefaultParagraphFont"/>
    <w:link w:val="Heading3"/>
    <w:uiPriority w:val="9"/>
    <w:rsid w:val="00792A3D"/>
    <w:rPr>
      <w:rFonts w:ascii="Aptos Display" w:eastAsiaTheme="majorEastAsia" w:hAnsi="Aptos Display" w:cstheme="majorBidi"/>
      <w:b/>
      <w:color w:val="428DC6" w:themeColor="accent2"/>
      <w:sz w:val="32"/>
      <w:szCs w:val="24"/>
    </w:rPr>
  </w:style>
  <w:style w:type="character" w:customStyle="1" w:styleId="Heading4Char">
    <w:name w:val="Heading 4 Char"/>
    <w:basedOn w:val="DefaultParagraphFont"/>
    <w:link w:val="Heading4"/>
    <w:uiPriority w:val="9"/>
    <w:rsid w:val="00AA259E"/>
    <w:rPr>
      <w:rFonts w:ascii="Aptos Display" w:eastAsiaTheme="majorEastAsia" w:hAnsi="Aptos Display" w:cstheme="majorBidi"/>
      <w:b/>
      <w:iCs/>
      <w:color w:val="000000" w:themeColor="text1"/>
      <w:sz w:val="28"/>
    </w:rPr>
  </w:style>
  <w:style w:type="character" w:customStyle="1" w:styleId="Heading5Char">
    <w:name w:val="Heading 5 Char"/>
    <w:basedOn w:val="DefaultParagraphFont"/>
    <w:link w:val="Heading5"/>
    <w:uiPriority w:val="9"/>
    <w:rsid w:val="00AA259E"/>
    <w:rPr>
      <w:rFonts w:ascii="Aptos Display" w:eastAsiaTheme="majorEastAsia" w:hAnsi="Aptos Display" w:cstheme="majorBidi"/>
      <w:b/>
      <w:sz w:val="26"/>
    </w:rPr>
  </w:style>
  <w:style w:type="character" w:customStyle="1" w:styleId="Heading6Char">
    <w:name w:val="Heading 6 Char"/>
    <w:basedOn w:val="DefaultParagraphFont"/>
    <w:link w:val="Heading6"/>
    <w:uiPriority w:val="9"/>
    <w:rsid w:val="009E1DBE"/>
    <w:rPr>
      <w:rFonts w:ascii="Aptos Display" w:eastAsiaTheme="majorEastAsia" w:hAnsi="Aptos Display" w:cstheme="majorBidi"/>
      <w:b/>
      <w:color w:val="5F636A"/>
    </w:rPr>
  </w:style>
  <w:style w:type="paragraph" w:styleId="Caption">
    <w:name w:val="caption"/>
    <w:basedOn w:val="Normal"/>
    <w:next w:val="Normal"/>
    <w:uiPriority w:val="35"/>
    <w:qFormat/>
    <w:rsid w:val="009E1DBE"/>
    <w:pPr>
      <w:spacing w:after="120" w:line="240" w:lineRule="auto"/>
    </w:pPr>
    <w:rPr>
      <w:rFonts w:ascii="Aptos Display" w:hAnsi="Aptos Display"/>
      <w:b/>
      <w:iCs/>
      <w:color w:val="141D26"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428DC6" w:themeColor="accent2"/>
    </w:rPr>
  </w:style>
  <w:style w:type="paragraph" w:styleId="Subtitle">
    <w:name w:val="Subtitle"/>
    <w:basedOn w:val="Normal"/>
    <w:next w:val="Normal"/>
    <w:link w:val="SubtitleChar"/>
    <w:uiPriority w:val="11"/>
    <w:qFormat/>
    <w:rsid w:val="00D206A7"/>
    <w:pPr>
      <w:numPr>
        <w:ilvl w:val="1"/>
      </w:numPr>
      <w:spacing w:before="360" w:after="140"/>
    </w:pPr>
    <w:rPr>
      <w:rFonts w:ascii="Aptos Display" w:eastAsiaTheme="minorEastAsia" w:hAnsi="Aptos Display"/>
      <w:color w:val="292F63" w:themeColor="accent1"/>
      <w:spacing w:val="15"/>
      <w:sz w:val="30"/>
      <w:szCs w:val="30"/>
    </w:rPr>
  </w:style>
  <w:style w:type="character" w:customStyle="1" w:styleId="SubtitleChar">
    <w:name w:val="Subtitle Char"/>
    <w:basedOn w:val="DefaultParagraphFont"/>
    <w:link w:val="Subtitle"/>
    <w:uiPriority w:val="11"/>
    <w:rsid w:val="00D206A7"/>
    <w:rPr>
      <w:rFonts w:ascii="Aptos Display" w:eastAsiaTheme="minorEastAsia" w:hAnsi="Aptos Display"/>
      <w:color w:val="292F63" w:themeColor="accent1"/>
      <w:spacing w:val="15"/>
      <w:sz w:val="30"/>
      <w:szCs w:val="30"/>
    </w:rPr>
  </w:style>
  <w:style w:type="paragraph" w:styleId="List">
    <w:name w:val="List"/>
    <w:basedOn w:val="Normal"/>
    <w:uiPriority w:val="98"/>
    <w:qFormat/>
    <w:rsid w:val="008F5D1A"/>
    <w:pPr>
      <w:keepLines/>
      <w:numPr>
        <w:numId w:val="20"/>
      </w:numPr>
      <w:spacing w:before="0" w:after="100"/>
    </w:pPr>
  </w:style>
  <w:style w:type="paragraph" w:styleId="List2">
    <w:name w:val="List 2"/>
    <w:basedOn w:val="Normal"/>
    <w:uiPriority w:val="98"/>
    <w:semiHidden/>
    <w:qFormat/>
    <w:rsid w:val="00F85913"/>
    <w:pPr>
      <w:numPr>
        <w:ilvl w:val="1"/>
        <w:numId w:val="5"/>
      </w:numPr>
      <w:contextualSpacing/>
    </w:pPr>
  </w:style>
  <w:style w:type="paragraph" w:styleId="List3">
    <w:name w:val="List 3"/>
    <w:basedOn w:val="Normal"/>
    <w:uiPriority w:val="98"/>
    <w:semiHidden/>
    <w:qFormat/>
    <w:rsid w:val="00BC248C"/>
    <w:pPr>
      <w:numPr>
        <w:ilvl w:val="2"/>
        <w:numId w:val="5"/>
      </w:numPr>
      <w:contextualSpacing/>
    </w:pPr>
  </w:style>
  <w:style w:type="paragraph" w:styleId="List4">
    <w:name w:val="List 4"/>
    <w:basedOn w:val="Normal"/>
    <w:uiPriority w:val="98"/>
    <w:semiHidden/>
    <w:qFormat/>
    <w:rsid w:val="00BC248C"/>
    <w:pPr>
      <w:numPr>
        <w:ilvl w:val="3"/>
        <w:numId w:val="5"/>
      </w:numPr>
      <w:contextualSpacing/>
    </w:pPr>
  </w:style>
  <w:style w:type="paragraph" w:styleId="ListNumber">
    <w:name w:val="List Number"/>
    <w:basedOn w:val="Normal"/>
    <w:uiPriority w:val="98"/>
    <w:qFormat/>
    <w:rsid w:val="00F602E0"/>
    <w:pPr>
      <w:numPr>
        <w:numId w:val="8"/>
      </w:numPr>
      <w:spacing w:before="0" w:after="100"/>
    </w:pPr>
  </w:style>
  <w:style w:type="paragraph" w:styleId="ListNumber2">
    <w:name w:val="List Number 2"/>
    <w:basedOn w:val="Normal"/>
    <w:uiPriority w:val="98"/>
    <w:semiHidden/>
    <w:qFormat/>
    <w:rsid w:val="00276047"/>
    <w:pPr>
      <w:numPr>
        <w:ilvl w:val="1"/>
        <w:numId w:val="2"/>
      </w:numPr>
      <w:contextualSpacing/>
    </w:pPr>
  </w:style>
  <w:style w:type="paragraph" w:styleId="ListBullet3">
    <w:name w:val="List Bullet 3"/>
    <w:basedOn w:val="Normal"/>
    <w:uiPriority w:val="98"/>
    <w:semiHidden/>
    <w:qFormat/>
    <w:rsid w:val="008A36E1"/>
    <w:pPr>
      <w:numPr>
        <w:numId w:val="4"/>
      </w:numPr>
      <w:ind w:left="851" w:hanging="284"/>
      <w:contextualSpacing/>
    </w:pPr>
  </w:style>
  <w:style w:type="paragraph" w:styleId="ListNumber3">
    <w:name w:val="List Number 3"/>
    <w:basedOn w:val="Normal"/>
    <w:uiPriority w:val="98"/>
    <w:semiHidden/>
    <w:qFormat/>
    <w:rsid w:val="00950B06"/>
    <w:pPr>
      <w:numPr>
        <w:ilvl w:val="2"/>
        <w:numId w:val="2"/>
      </w:numPr>
      <w:contextualSpacing/>
    </w:pPr>
  </w:style>
  <w:style w:type="paragraph" w:styleId="ListNumber4">
    <w:name w:val="List Number 4"/>
    <w:basedOn w:val="Normal"/>
    <w:uiPriority w:val="98"/>
    <w:semiHidden/>
    <w:qFormat/>
    <w:rsid w:val="0012343A"/>
    <w:pPr>
      <w:numPr>
        <w:ilvl w:val="3"/>
        <w:numId w:val="2"/>
      </w:numPr>
      <w:contextualSpacing/>
    </w:pPr>
  </w:style>
  <w:style w:type="paragraph" w:styleId="ListBullet">
    <w:name w:val="List Bullet"/>
    <w:basedOn w:val="Normal"/>
    <w:uiPriority w:val="98"/>
    <w:qFormat/>
    <w:rsid w:val="0039758A"/>
    <w:pPr>
      <w:numPr>
        <w:numId w:val="9"/>
      </w:numPr>
      <w:spacing w:before="0" w:after="100"/>
    </w:pPr>
  </w:style>
  <w:style w:type="paragraph" w:styleId="ListBullet2">
    <w:name w:val="List Bullet 2"/>
    <w:basedOn w:val="Normal"/>
    <w:uiPriority w:val="98"/>
    <w:semiHidden/>
    <w:qFormat/>
    <w:rsid w:val="00C75706"/>
    <w:pPr>
      <w:numPr>
        <w:ilvl w:val="1"/>
        <w:numId w:val="1"/>
      </w:numPr>
      <w:ind w:left="568" w:hanging="284"/>
      <w:contextualSpacing/>
    </w:pPr>
  </w:style>
  <w:style w:type="paragraph" w:styleId="ListBullet4">
    <w:name w:val="List Bullet 4"/>
    <w:basedOn w:val="Normal"/>
    <w:uiPriority w:val="98"/>
    <w:semiHidden/>
    <w:qFormat/>
    <w:rsid w:val="00C75706"/>
    <w:pPr>
      <w:numPr>
        <w:numId w:val="3"/>
      </w:numPr>
      <w:ind w:left="1135" w:hanging="284"/>
      <w:contextualSpacing/>
    </w:pPr>
  </w:style>
  <w:style w:type="paragraph" w:styleId="Quote">
    <w:name w:val="Quote"/>
    <w:basedOn w:val="Normal"/>
    <w:next w:val="Normal"/>
    <w:link w:val="QuoteChar"/>
    <w:uiPriority w:val="29"/>
    <w:qFormat/>
    <w:rsid w:val="009E1DBE"/>
    <w:pPr>
      <w:ind w:left="864" w:right="864"/>
      <w:jc w:val="center"/>
    </w:pPr>
    <w:rPr>
      <w:rFonts w:ascii="Aptos Serif" w:hAnsi="Aptos Serif"/>
      <w:iCs/>
      <w:color w:val="5F6369"/>
    </w:rPr>
  </w:style>
  <w:style w:type="character" w:customStyle="1" w:styleId="QuoteChar">
    <w:name w:val="Quote Char"/>
    <w:basedOn w:val="DefaultParagraphFont"/>
    <w:link w:val="Quote"/>
    <w:uiPriority w:val="29"/>
    <w:rsid w:val="009E1DBE"/>
    <w:rPr>
      <w:rFonts w:ascii="Aptos Serif" w:hAnsi="Aptos Serif"/>
      <w:iCs/>
      <w:color w:val="5F6369"/>
    </w:rPr>
  </w:style>
  <w:style w:type="table" w:customStyle="1" w:styleId="EDU-Basic">
    <w:name w:val="EDU - Basic"/>
    <w:basedOn w:val="TableNormal"/>
    <w:uiPriority w:val="99"/>
    <w:rsid w:val="00BE7BBB"/>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141D26"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144E4F"/>
    <w:pPr>
      <w:tabs>
        <w:tab w:val="right" w:leader="dot" w:pos="9214"/>
      </w:tabs>
      <w:spacing w:after="100"/>
    </w:pPr>
  </w:style>
  <w:style w:type="paragraph" w:styleId="TOC2">
    <w:name w:val="toc 2"/>
    <w:basedOn w:val="Normal"/>
    <w:next w:val="Normal"/>
    <w:autoRedefine/>
    <w:uiPriority w:val="39"/>
    <w:unhideWhenUsed/>
    <w:rsid w:val="00256A9F"/>
    <w:pPr>
      <w:tabs>
        <w:tab w:val="right" w:leader="dot" w:pos="9214"/>
      </w:tabs>
      <w:spacing w:after="100"/>
      <w:ind w:left="220"/>
    </w:pPr>
  </w:style>
  <w:style w:type="paragraph" w:styleId="TOC3">
    <w:name w:val="toc 3"/>
    <w:basedOn w:val="Normal"/>
    <w:next w:val="Normal"/>
    <w:autoRedefine/>
    <w:uiPriority w:val="39"/>
    <w:unhideWhenUsed/>
    <w:rsid w:val="00256A9F"/>
    <w:pPr>
      <w:tabs>
        <w:tab w:val="right" w:leader="dot" w:pos="9214"/>
      </w:tabs>
      <w:spacing w:after="100"/>
      <w:ind w:left="440"/>
    </w:pPr>
  </w:style>
  <w:style w:type="paragraph" w:styleId="TOCHeading">
    <w:name w:val="TOC Heading"/>
    <w:basedOn w:val="Heading1"/>
    <w:next w:val="Normal"/>
    <w:uiPriority w:val="39"/>
    <w:unhideWhenUsed/>
    <w:qFormat/>
    <w:rsid w:val="00D06362"/>
    <w:pPr>
      <w:spacing w:before="0" w:after="240" w:line="259" w:lineRule="auto"/>
      <w:outlineLvl w:val="9"/>
    </w:pPr>
    <w:rPr>
      <w:color w:val="141D26" w:themeColor="text2"/>
      <w:sz w:val="44"/>
      <w:lang w:val="en-US"/>
    </w:rPr>
  </w:style>
  <w:style w:type="numbering" w:customStyle="1" w:styleId="ListAlpha-ListStyle">
    <w:name w:val="List Alpha - List Style"/>
    <w:uiPriority w:val="99"/>
    <w:rsid w:val="006E2FD0"/>
    <w:pPr>
      <w:numPr>
        <w:numId w:val="6"/>
      </w:numPr>
    </w:pPr>
  </w:style>
  <w:style w:type="numbering" w:customStyle="1" w:styleId="ListBullet-ListStyle">
    <w:name w:val="List Bullet - List Style"/>
    <w:uiPriority w:val="99"/>
    <w:rsid w:val="0039758A"/>
    <w:pPr>
      <w:numPr>
        <w:numId w:val="7"/>
      </w:numPr>
    </w:pPr>
  </w:style>
  <w:style w:type="numbering" w:customStyle="1" w:styleId="ListNumber-ListStyle">
    <w:name w:val="List Number - List Style"/>
    <w:uiPriority w:val="99"/>
    <w:rsid w:val="00F602E0"/>
    <w:pPr>
      <w:numPr>
        <w:numId w:val="8"/>
      </w:numPr>
    </w:pPr>
  </w:style>
  <w:style w:type="paragraph" w:customStyle="1" w:styleId="Normal-AfterHeadings">
    <w:name w:val="Normal - After Headings"/>
    <w:basedOn w:val="Normal"/>
    <w:qFormat/>
    <w:rsid w:val="00246DFC"/>
    <w:pPr>
      <w:spacing w:before="0"/>
    </w:pPr>
  </w:style>
  <w:style w:type="paragraph" w:styleId="ListParagraph">
    <w:name w:val="List Paragraph"/>
    <w:basedOn w:val="Normal"/>
    <w:uiPriority w:val="34"/>
    <w:qFormat/>
    <w:rsid w:val="00DF7C6E"/>
    <w:pPr>
      <w:ind w:left="720"/>
      <w:contextualSpacing/>
    </w:pPr>
  </w:style>
  <w:style w:type="table" w:styleId="PlainTable1">
    <w:name w:val="Plain Table 1"/>
    <w:basedOn w:val="TableNormal"/>
    <w:uiPriority w:val="41"/>
    <w:rsid w:val="0015535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12080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ExtraBold-SafetyBlue">
    <w:name w:val="Heading 2 - ExtraBold - Safety Blue"/>
    <w:basedOn w:val="DefaultParagraphFont"/>
    <w:uiPriority w:val="1"/>
    <w:qFormat/>
    <w:rsid w:val="004478DC"/>
    <w:rPr>
      <w:b/>
      <w:color w:val="428DC6" w:themeColor="accent2"/>
      <w:sz w:val="56"/>
    </w:rPr>
  </w:style>
  <w:style w:type="character" w:customStyle="1" w:styleId="Heading2-Extrabold-CultureMint">
    <w:name w:val="Heading 2 - Extrabold - Culture Mint"/>
    <w:basedOn w:val="DefaultParagraphFont"/>
    <w:uiPriority w:val="1"/>
    <w:qFormat/>
    <w:rsid w:val="009F0405"/>
    <w:rPr>
      <w:b/>
      <w:color w:val="2B806E"/>
      <w:sz w:val="56"/>
    </w:rPr>
  </w:style>
  <w:style w:type="character" w:customStyle="1" w:styleId="CharacterStyle-HighlightSafety">
    <w:name w:val="Character Style - Highlight (Safety)"/>
    <w:basedOn w:val="DefaultParagraphFont"/>
    <w:uiPriority w:val="1"/>
    <w:qFormat/>
    <w:rsid w:val="003B3B03"/>
    <w:rPr>
      <w:bdr w:val="single" w:sz="18" w:space="0" w:color="428DC6" w:themeColor="accent2"/>
      <w:shd w:val="clear" w:color="auto" w:fill="428DC6" w:themeFill="accent2"/>
    </w:rPr>
  </w:style>
  <w:style w:type="character" w:customStyle="1" w:styleId="CharacterStyle-HighlightCulture">
    <w:name w:val="Character Style - Highlight (Culture)"/>
    <w:basedOn w:val="CharacterStyle-HighlightSafety"/>
    <w:uiPriority w:val="1"/>
    <w:qFormat/>
    <w:rsid w:val="003B3B03"/>
    <w:rPr>
      <w:bdr w:val="single" w:sz="18" w:space="0" w:color="42C6AA" w:themeColor="background2"/>
      <w:shd w:val="clear" w:color="auto" w:fill="42C6AA" w:themeFill="background2"/>
    </w:rPr>
  </w:style>
  <w:style w:type="character" w:customStyle="1" w:styleId="CharacterStyle-HighlightProductivity">
    <w:name w:val="Character Style - Highlight (Productivity)"/>
    <w:basedOn w:val="CharacterStyle-HighlightSafety"/>
    <w:uiPriority w:val="1"/>
    <w:qFormat/>
    <w:rsid w:val="003B3B03"/>
    <w:rPr>
      <w:bdr w:val="single" w:sz="18" w:space="0" w:color="73C0DC" w:themeColor="accent3"/>
      <w:shd w:val="clear" w:color="auto" w:fill="73C0DC" w:themeFill="accent3"/>
    </w:rPr>
  </w:style>
  <w:style w:type="character" w:customStyle="1" w:styleId="CharacterStyle-HighlightSustainability">
    <w:name w:val="Character Style - Highlight (Sustainability)"/>
    <w:basedOn w:val="CharacterStyle-HighlightSafety"/>
    <w:uiPriority w:val="1"/>
    <w:qFormat/>
    <w:rsid w:val="003B3B03"/>
    <w:rPr>
      <w:bdr w:val="single" w:sz="18" w:space="0" w:color="292F63" w:themeColor="accent1"/>
      <w:shd w:val="clear" w:color="auto" w:fill="292F63" w:themeFill="accent1"/>
    </w:rPr>
  </w:style>
  <w:style w:type="table" w:customStyle="1" w:styleId="WhatistheCharter-TableStyle">
    <w:name w:val="What is the Charter - Table Style"/>
    <w:basedOn w:val="TableNormal"/>
    <w:uiPriority w:val="99"/>
    <w:rsid w:val="0092244F"/>
    <w:pPr>
      <w:spacing w:after="0" w:line="240" w:lineRule="auto"/>
    </w:pPr>
    <w:rPr>
      <w:rFonts w:ascii="Aptos Display" w:hAnsi="Aptos Display"/>
    </w:rPr>
    <w:tblPr>
      <w:tblStyleRowBandSize w:val="1"/>
      <w:tblStyleColBandSize w:val="1"/>
      <w:tblBorders>
        <w:insideH w:val="single" w:sz="48" w:space="0" w:color="FFFFFF" w:themeColor="background1"/>
      </w:tblBorders>
      <w:tblCellMar>
        <w:top w:w="57" w:type="dxa"/>
        <w:left w:w="164" w:type="dxa"/>
        <w:bottom w:w="57" w:type="dxa"/>
        <w:right w:w="164" w:type="dxa"/>
      </w:tblCellMar>
    </w:tblPr>
    <w:tcPr>
      <w:shd w:val="clear" w:color="auto" w:fill="DBDCE5"/>
      <w:vAlign w:val="center"/>
    </w:tcPr>
    <w:tblStylePr w:type="lastRow">
      <w:tblPr/>
      <w:tcPr>
        <w:shd w:val="clear" w:color="auto" w:fill="545982"/>
      </w:tcPr>
    </w:tblStylePr>
    <w:tblStylePr w:type="firstCol">
      <w:rPr>
        <w:rFonts w:ascii="Cambria" w:hAnsi="Cambria"/>
        <w:b/>
        <w:sz w:val="24"/>
      </w:rPr>
      <w:tblPr/>
      <w:tcPr>
        <w:shd w:val="clear" w:color="auto" w:fill="292F63" w:themeFill="accent1"/>
      </w:tcPr>
    </w:tblStylePr>
    <w:tblStylePr w:type="lastCol">
      <w:tblPr/>
      <w:tcPr>
        <w:shd w:val="clear" w:color="auto" w:fill="DBDCE5"/>
      </w:tcPr>
    </w:tblStylePr>
    <w:tblStylePr w:type="band1Vert">
      <w:tblPr/>
      <w:tcPr>
        <w:shd w:val="clear" w:color="auto" w:fill="DBDCE5"/>
      </w:tcPr>
    </w:tblStylePr>
    <w:tblStylePr w:type="band2Vert">
      <w:tblPr/>
      <w:tcPr>
        <w:shd w:val="clear" w:color="auto" w:fill="DBDCE5"/>
      </w:tcPr>
    </w:tblStylePr>
    <w:tblStylePr w:type="seCell">
      <w:pPr>
        <w:jc w:val="left"/>
      </w:pPr>
      <w:tblPr/>
      <w:tcPr>
        <w:shd w:val="clear" w:color="auto" w:fill="545982"/>
      </w:tcPr>
    </w:tblStylePr>
    <w:tblStylePr w:type="swCell">
      <w:tblPr/>
      <w:tcPr>
        <w:shd w:val="clear" w:color="auto" w:fill="545982"/>
      </w:tcPr>
    </w:tblStylePr>
  </w:style>
  <w:style w:type="table" w:customStyle="1" w:styleId="Notice-TableStyle">
    <w:name w:val="Notice - Table Style"/>
    <w:basedOn w:val="TableNormal"/>
    <w:uiPriority w:val="99"/>
    <w:rsid w:val="008B65A8"/>
    <w:pPr>
      <w:spacing w:after="0" w:line="240" w:lineRule="auto"/>
    </w:pPr>
    <w:rPr>
      <w:rFonts w:ascii="Aptos" w:hAnsi="Aptos"/>
    </w:rPr>
    <w:tblPr>
      <w:tblBorders>
        <w:left w:val="single" w:sz="48" w:space="0" w:color="7F7F7F" w:themeColor="text1" w:themeTint="80"/>
      </w:tblBorders>
      <w:tblCellMar>
        <w:top w:w="57" w:type="dxa"/>
        <w:left w:w="221" w:type="dxa"/>
        <w:bottom w:w="57" w:type="dxa"/>
        <w:right w:w="221" w:type="dxa"/>
      </w:tblCellMar>
    </w:tblPr>
    <w:tcPr>
      <w:shd w:val="clear" w:color="auto" w:fill="F2F2F2" w:themeFill="background1" w:themeFillShade="F2"/>
    </w:tcPr>
    <w:tblStylePr w:type="firstCol">
      <w:tblPr>
        <w:tblCellMar>
          <w:top w:w="57" w:type="dxa"/>
          <w:left w:w="221" w:type="dxa"/>
          <w:bottom w:w="57" w:type="dxa"/>
          <w:right w:w="221" w:type="dxa"/>
        </w:tblCellMar>
      </w:tblPr>
    </w:tblStylePr>
  </w:style>
  <w:style w:type="table" w:customStyle="1" w:styleId="VisionfortheFuture-TableStyle">
    <w:name w:val="Vision for the Future - Table Style"/>
    <w:basedOn w:val="TableNormal"/>
    <w:uiPriority w:val="99"/>
    <w:rsid w:val="008B65A8"/>
    <w:pPr>
      <w:spacing w:after="0" w:line="240" w:lineRule="auto"/>
    </w:pPr>
    <w:tblPr>
      <w:tblBorders>
        <w:left w:val="single" w:sz="48" w:space="0" w:color="73C0DC" w:themeColor="accent3"/>
      </w:tblBorders>
      <w:tblCellMar>
        <w:top w:w="57" w:type="dxa"/>
        <w:left w:w="221" w:type="dxa"/>
        <w:bottom w:w="57" w:type="dxa"/>
        <w:right w:w="221" w:type="dxa"/>
      </w:tblCellMar>
    </w:tblPr>
    <w:tcPr>
      <w:shd w:val="clear" w:color="auto" w:fill="E3F2F8" w:themeFill="accent3" w:themeFillTint="33"/>
    </w:tcPr>
  </w:style>
  <w:style w:type="paragraph" w:customStyle="1" w:styleId="Box-NoticeGrey">
    <w:name w:val="Box - Notice (Grey)"/>
    <w:basedOn w:val="Normal"/>
    <w:qFormat/>
    <w:rsid w:val="00E936AF"/>
    <w:pPr>
      <w:pBdr>
        <w:top w:val="single" w:sz="8" w:space="9" w:color="F2F2F2" w:themeColor="background1" w:themeShade="F2"/>
        <w:left w:val="single" w:sz="8" w:space="9" w:color="F2F2F2" w:themeColor="background1" w:themeShade="F2"/>
        <w:bottom w:val="single" w:sz="48" w:space="9" w:color="A6A6A6" w:themeColor="background1" w:themeShade="A6"/>
        <w:right w:val="single" w:sz="8" w:space="9" w:color="F2F2F2" w:themeColor="background1" w:themeShade="F2"/>
      </w:pBdr>
      <w:shd w:val="clear" w:color="auto" w:fill="F2F2F2" w:themeFill="background1" w:themeFillShade="F2"/>
      <w:ind w:left="198" w:right="198"/>
    </w:pPr>
  </w:style>
  <w:style w:type="paragraph" w:customStyle="1" w:styleId="Box-WhyAdopttheCharterBottom">
    <w:name w:val="Box - Why Adopt the Charter (Bottom)"/>
    <w:basedOn w:val="Box-WhyAdoptthecharterblue"/>
    <w:qFormat/>
    <w:rsid w:val="00D07E6A"/>
    <w:pPr>
      <w:pBdr>
        <w:top w:val="single" w:sz="8" w:space="7" w:color="73C0DC" w:themeColor="accent3"/>
        <w:left w:val="single" w:sz="8" w:space="4" w:color="73C0DC" w:themeColor="accent3"/>
        <w:right w:val="single" w:sz="8" w:space="4" w:color="73C0DC" w:themeColor="accent3"/>
      </w:pBdr>
      <w:shd w:val="clear" w:color="auto" w:fill="42C6AA" w:themeFill="background2"/>
    </w:pPr>
  </w:style>
  <w:style w:type="paragraph" w:customStyle="1" w:styleId="Box-VisionfortheFutureLightBlue">
    <w:name w:val="Box - Vision for the Future (Light Blue)"/>
    <w:basedOn w:val="Box-NoticeGrey"/>
    <w:qFormat/>
    <w:rsid w:val="00E936AF"/>
    <w:pPr>
      <w:pBdr>
        <w:top w:val="single" w:sz="8" w:space="9" w:color="E3F2F8"/>
        <w:left w:val="single" w:sz="8" w:space="9" w:color="E3F2F8"/>
        <w:bottom w:val="single" w:sz="48" w:space="9" w:color="73C0DC" w:themeColor="accent3"/>
        <w:right w:val="single" w:sz="8" w:space="9" w:color="E3F2F8"/>
      </w:pBdr>
      <w:shd w:val="clear" w:color="auto" w:fill="E3F2F8" w:themeFill="accent3" w:themeFillTint="33"/>
      <w:spacing w:before="0" w:after="120"/>
    </w:pPr>
  </w:style>
  <w:style w:type="paragraph" w:customStyle="1" w:styleId="Normal-After18pt">
    <w:name w:val="Normal - After 18pt"/>
    <w:basedOn w:val="Normal-AfterHeadings"/>
    <w:next w:val="Normal"/>
    <w:qFormat/>
    <w:rsid w:val="00FC42CA"/>
    <w:pPr>
      <w:spacing w:after="360"/>
    </w:pPr>
  </w:style>
  <w:style w:type="paragraph" w:customStyle="1" w:styleId="Normal-BehavioursBefore6pt">
    <w:name w:val="Normal - (Behaviours) Before 6pt"/>
    <w:aliases w:val="After 6pt"/>
    <w:basedOn w:val="Normal"/>
    <w:qFormat/>
    <w:rsid w:val="00106594"/>
    <w:pPr>
      <w:keepNext/>
      <w:spacing w:before="240" w:after="120"/>
    </w:pPr>
    <w:rPr>
      <w:b/>
      <w:bCs/>
    </w:rPr>
  </w:style>
  <w:style w:type="paragraph" w:customStyle="1" w:styleId="Box-Whyadoptthecharter">
    <w:name w:val="Box - Why adopt the charter"/>
    <w:basedOn w:val="Box-VisionfortheFutureLightBlue"/>
    <w:qFormat/>
    <w:rsid w:val="00D96A95"/>
    <w:pPr>
      <w:pBdr>
        <w:top w:val="none" w:sz="0" w:space="0" w:color="auto"/>
        <w:left w:val="single" w:sz="48" w:space="6" w:color="73C0DC" w:themeColor="accent3"/>
        <w:bottom w:val="none" w:sz="0" w:space="0" w:color="auto"/>
        <w:right w:val="none" w:sz="0" w:space="0" w:color="auto"/>
      </w:pBdr>
      <w:shd w:val="clear" w:color="auto" w:fill="auto"/>
    </w:pPr>
  </w:style>
  <w:style w:type="paragraph" w:customStyle="1" w:styleId="Box-WhyAdoptthecharterblue">
    <w:name w:val="Box - Why Adopt the charter (blue)"/>
    <w:qFormat/>
    <w:rsid w:val="00D7117C"/>
    <w:pPr>
      <w:pBdr>
        <w:top w:val="single" w:sz="8" w:space="1" w:color="FFFFFF" w:themeColor="background1"/>
        <w:left w:val="single" w:sz="8" w:space="4" w:color="FFFFFF" w:themeColor="background1"/>
        <w:bottom w:val="single" w:sz="8" w:space="7" w:color="FFFFFF" w:themeColor="background1"/>
        <w:right w:val="single" w:sz="8" w:space="4" w:color="FFFFFF" w:themeColor="background1"/>
      </w:pBdr>
      <w:shd w:val="clear" w:color="auto" w:fill="E3F2F8" w:themeFill="accent3" w:themeFillTint="33"/>
      <w:ind w:left="113" w:right="113"/>
    </w:pPr>
    <w:rPr>
      <w:rFonts w:ascii="Aptos" w:hAnsi="Aptos"/>
    </w:rPr>
  </w:style>
  <w:style w:type="character" w:customStyle="1" w:styleId="Heading2-Extrabold-SustainabilityNavy">
    <w:name w:val="Heading 2 - Extrabold - Sustainability Navy"/>
    <w:basedOn w:val="Heading2-ExtraBold-SafetyBlue"/>
    <w:uiPriority w:val="1"/>
    <w:qFormat/>
    <w:rsid w:val="00DD5FEF"/>
    <w:rPr>
      <w:b/>
      <w:color w:val="292F63" w:themeColor="accent1"/>
      <w:sz w:val="56"/>
    </w:rPr>
  </w:style>
  <w:style w:type="character" w:customStyle="1" w:styleId="Heading2-Subtitle">
    <w:name w:val="Heading 2 - Subtitle"/>
    <w:basedOn w:val="DefaultParagraphFont"/>
    <w:uiPriority w:val="1"/>
    <w:qFormat/>
    <w:rsid w:val="00792A3D"/>
    <w:rPr>
      <w:sz w:val="32"/>
    </w:rPr>
  </w:style>
  <w:style w:type="character" w:customStyle="1" w:styleId="CharacterStyle-Colour-NavySustainability">
    <w:name w:val="Character Style - Colour - Navy (Sustainability)"/>
    <w:basedOn w:val="DefaultParagraphFont"/>
    <w:uiPriority w:val="1"/>
    <w:qFormat/>
    <w:rsid w:val="00AE42C8"/>
    <w:rPr>
      <w:color w:val="292F63" w:themeColor="accent1"/>
    </w:rPr>
  </w:style>
  <w:style w:type="character" w:customStyle="1" w:styleId="Heading2-ExtraBold-ProductivityLightblue">
    <w:name w:val="Heading 2 - Extra Bold - Productivity Light blue"/>
    <w:basedOn w:val="Heading2-ExtraBold-SafetyBlue"/>
    <w:uiPriority w:val="1"/>
    <w:qFormat/>
    <w:rsid w:val="00D4469A"/>
    <w:rPr>
      <w:b/>
      <w:color w:val="4F9EB9"/>
      <w:sz w:val="56"/>
    </w:rPr>
  </w:style>
  <w:style w:type="character" w:customStyle="1" w:styleId="CharacterStyle-Colour-DarkLightblueProductivity">
    <w:name w:val="Character Style - Colour - Dark Light blue (Productivity)"/>
    <w:basedOn w:val="DefaultParagraphFont"/>
    <w:uiPriority w:val="1"/>
    <w:qFormat/>
    <w:rsid w:val="004A438D"/>
    <w:rPr>
      <w:color w:val="448FAA"/>
    </w:rPr>
  </w:style>
  <w:style w:type="paragraph" w:customStyle="1" w:styleId="Boxlineonly-WhyAdoptthecharterBlue">
    <w:name w:val="Box (line only) - Why Adopt the charter (Blue)"/>
    <w:basedOn w:val="Normal"/>
    <w:qFormat/>
    <w:rsid w:val="00343AE5"/>
    <w:pPr>
      <w:pBdr>
        <w:top w:val="single" w:sz="24" w:space="1" w:color="FFFFFF" w:themeColor="background1"/>
        <w:left w:val="single" w:sz="24" w:space="7" w:color="FFFFFF" w:themeColor="background1"/>
        <w:bottom w:val="single" w:sz="24" w:space="1" w:color="FFFFFF" w:themeColor="background1"/>
      </w:pBdr>
      <w:shd w:val="clear" w:color="auto" w:fill="D9E8F3" w:themeFill="accent2" w:themeFillTint="33"/>
      <w:ind w:left="181" w:right="181"/>
    </w:pPr>
  </w:style>
  <w:style w:type="character" w:customStyle="1" w:styleId="Heading1-JointConstruction">
    <w:name w:val="Heading 1 - Joint Construction"/>
    <w:basedOn w:val="DefaultParagraphFont"/>
    <w:uiPriority w:val="1"/>
    <w:qFormat/>
    <w:rsid w:val="00D2356F"/>
    <w:rPr>
      <w:rFonts w:ascii="Aptos Display" w:hAnsi="Aptos Display"/>
      <w:b w:val="0"/>
      <w:color w:val="6A6E93"/>
      <w:sz w:val="56"/>
    </w:rPr>
  </w:style>
  <w:style w:type="character" w:customStyle="1" w:styleId="CharacterStyle-CharacterStyle-SafetyBlue">
    <w:name w:val="Character Style - Character Style - Safety Blue"/>
    <w:basedOn w:val="Heading2Char"/>
    <w:uiPriority w:val="1"/>
    <w:qFormat/>
    <w:rsid w:val="00C30279"/>
    <w:rPr>
      <w:rFonts w:ascii="Aptos Display" w:eastAsiaTheme="majorEastAsia" w:hAnsi="Aptos Display" w:cstheme="majorBidi"/>
      <w:b/>
      <w:bCs/>
      <w:color w:val="428DC6" w:themeColor="accent2"/>
      <w:sz w:val="32"/>
      <w:szCs w:val="26"/>
    </w:rPr>
  </w:style>
  <w:style w:type="character" w:customStyle="1" w:styleId="Heading2-Bold-BlueGrey">
    <w:name w:val="Heading 2 - Bold - BlueGrey"/>
    <w:uiPriority w:val="1"/>
    <w:qFormat/>
    <w:rsid w:val="00792A3D"/>
    <w:rPr>
      <w:b/>
      <w:color w:val="000000" w:themeColor="text1"/>
      <w:sz w:val="56"/>
    </w:rPr>
  </w:style>
  <w:style w:type="paragraph" w:customStyle="1" w:styleId="Heading2-SafetyBlue">
    <w:name w:val="Heading 2 - Safety (Blue)"/>
    <w:basedOn w:val="Heading2"/>
    <w:qFormat/>
    <w:rsid w:val="00792A3D"/>
    <w:pPr>
      <w:pBdr>
        <w:bottom w:val="single" w:sz="48" w:space="9" w:color="428DC6" w:themeColor="accent2"/>
      </w:pBdr>
    </w:pPr>
  </w:style>
  <w:style w:type="paragraph" w:customStyle="1" w:styleId="Box-Heading3">
    <w:name w:val="Box - Heading 3"/>
    <w:basedOn w:val="Box-VisionfortheFutureLightBlue"/>
    <w:qFormat/>
    <w:rsid w:val="00E936AF"/>
    <w:pPr>
      <w:outlineLvl w:val="2"/>
    </w:pPr>
    <w:rPr>
      <w:rFonts w:ascii="Aptos Display" w:hAnsi="Aptos Display"/>
      <w:b/>
      <w:color w:val="292F63" w:themeColor="accent1"/>
      <w:sz w:val="32"/>
    </w:rPr>
  </w:style>
  <w:style w:type="paragraph" w:customStyle="1" w:styleId="Heading2-CultureMint">
    <w:name w:val="Heading 2 - Culture (Mint)"/>
    <w:basedOn w:val="Heading2-SafetyBlue"/>
    <w:qFormat/>
    <w:rsid w:val="005C16D5"/>
    <w:pPr>
      <w:pBdr>
        <w:bottom w:val="single" w:sz="48" w:space="9" w:color="42C6AA" w:themeColor="background2"/>
      </w:pBdr>
    </w:pPr>
  </w:style>
  <w:style w:type="paragraph" w:customStyle="1" w:styleId="Heading3-Productivity">
    <w:name w:val="Heading 3 - Productivity"/>
    <w:basedOn w:val="Normal"/>
    <w:qFormat/>
    <w:rsid w:val="00AF64D6"/>
    <w:pPr>
      <w:keepNext/>
      <w:keepLines/>
      <w:pBdr>
        <w:bottom w:val="single" w:sz="8" w:space="1" w:color="42C6AA" w:themeColor="background2"/>
      </w:pBdr>
      <w:spacing w:before="440" w:after="60"/>
      <w:outlineLvl w:val="2"/>
    </w:pPr>
    <w:rPr>
      <w:rFonts w:ascii="Aptos Display" w:eastAsiaTheme="majorEastAsia" w:hAnsi="Aptos Display" w:cstheme="majorBidi"/>
      <w:b/>
      <w:color w:val="141D26" w:themeColor="text2"/>
      <w:sz w:val="28"/>
      <w:szCs w:val="24"/>
    </w:rPr>
  </w:style>
  <w:style w:type="paragraph" w:customStyle="1" w:styleId="Heading2-ProductivityLightBlue">
    <w:name w:val="Heading 2 - Productivity (Light Blue)"/>
    <w:basedOn w:val="Heading2-CultureMint"/>
    <w:qFormat/>
    <w:rsid w:val="005C16D5"/>
    <w:pPr>
      <w:pBdr>
        <w:bottom w:val="single" w:sz="48" w:space="9" w:color="73C0DC" w:themeColor="accent3"/>
      </w:pBdr>
    </w:pPr>
  </w:style>
  <w:style w:type="paragraph" w:customStyle="1" w:styleId="Heading2-SustainabilityNavy">
    <w:name w:val="Heading 2 - Sustainability (Navy)"/>
    <w:basedOn w:val="Heading2-SafetyBlue"/>
    <w:qFormat/>
    <w:rsid w:val="005C16D5"/>
    <w:pPr>
      <w:pBdr>
        <w:bottom w:val="single" w:sz="48" w:space="9" w:color="292F63" w:themeColor="accent1"/>
      </w:pBdr>
    </w:pPr>
  </w:style>
  <w:style w:type="paragraph" w:customStyle="1" w:styleId="Heading3-Sustainability">
    <w:name w:val="Heading 3 - Sustainability"/>
    <w:basedOn w:val="Normal"/>
    <w:qFormat/>
    <w:rsid w:val="00106594"/>
    <w:pPr>
      <w:keepNext/>
      <w:keepLines/>
      <w:pBdr>
        <w:bottom w:val="single" w:sz="8" w:space="1" w:color="292F63" w:themeColor="accent1"/>
      </w:pBdr>
      <w:spacing w:before="440" w:after="60"/>
      <w:outlineLvl w:val="2"/>
    </w:pPr>
    <w:rPr>
      <w:rFonts w:ascii="Aptos Display" w:eastAsiaTheme="majorEastAsia" w:hAnsi="Aptos Display" w:cstheme="majorBidi"/>
      <w:b/>
      <w:color w:val="141D26" w:themeColor="text2"/>
      <w:sz w:val="28"/>
      <w:szCs w:val="24"/>
    </w:rPr>
  </w:style>
  <w:style w:type="paragraph" w:customStyle="1" w:styleId="Heading3-Goal">
    <w:name w:val="Heading 3 - Goal"/>
    <w:qFormat/>
    <w:rsid w:val="00CB7C0A"/>
    <w:pPr>
      <w:spacing w:before="400"/>
      <w:outlineLvl w:val="2"/>
    </w:pPr>
    <w:rPr>
      <w:rFonts w:ascii="Aptos Display" w:eastAsiaTheme="majorEastAsia" w:hAnsi="Aptos Display" w:cstheme="majorBidi"/>
      <w:b/>
      <w:color w:val="141D26" w:themeColor="text2"/>
      <w:sz w:val="28"/>
      <w:szCs w:val="24"/>
    </w:rPr>
  </w:style>
  <w:style w:type="paragraph" w:customStyle="1" w:styleId="Normal-BeforePicture18ptafter">
    <w:name w:val="Normal - Before Picture (18pt after)"/>
    <w:basedOn w:val="Normal"/>
    <w:qFormat/>
    <w:rsid w:val="00EA1E96"/>
    <w:pPr>
      <w:spacing w:after="360"/>
    </w:pPr>
  </w:style>
  <w:style w:type="paragraph" w:customStyle="1" w:styleId="Normal-18ptbefore">
    <w:name w:val="Normal - (18pt before)"/>
    <w:basedOn w:val="Normal"/>
    <w:qFormat/>
    <w:rsid w:val="00EA1E96"/>
    <w:pPr>
      <w:spacing w:before="360"/>
    </w:pPr>
  </w:style>
  <w:style w:type="paragraph" w:customStyle="1" w:styleId="Box-WhyAdopttheCharterNavy">
    <w:name w:val="Box - Why Adopt the Charter (Navy)"/>
    <w:basedOn w:val="Box-VisionfortheFutureLightBlue"/>
    <w:qFormat/>
    <w:rsid w:val="00ED5D05"/>
    <w:pPr>
      <w:pBdr>
        <w:top w:val="single" w:sz="8" w:space="9" w:color="FFFFFF" w:themeColor="background1"/>
        <w:left w:val="single" w:sz="8" w:space="9" w:color="FFFFFF" w:themeColor="background1"/>
        <w:bottom w:val="single" w:sz="8" w:space="9" w:color="FFFFFF" w:themeColor="background1"/>
        <w:right w:val="single" w:sz="8" w:space="9" w:color="FFFFFF" w:themeColor="background1"/>
      </w:pBdr>
      <w:shd w:val="clear" w:color="auto" w:fill="DBDCE5"/>
    </w:pPr>
  </w:style>
  <w:style w:type="paragraph" w:customStyle="1" w:styleId="Box-Heading3WhyAdopttheCharter">
    <w:name w:val="Box - Heading 3 (Why Adopt the Charter)"/>
    <w:basedOn w:val="Box-WhyAdopttheCharterNavy"/>
    <w:qFormat/>
    <w:rsid w:val="00ED5D05"/>
    <w:pPr>
      <w:outlineLvl w:val="2"/>
    </w:pPr>
    <w:rPr>
      <w:rFonts w:ascii="Aptos Display" w:hAnsi="Aptos Display"/>
      <w:b/>
      <w:color w:val="292F63" w:themeColor="accent1"/>
      <w:sz w:val="32"/>
    </w:rPr>
  </w:style>
  <w:style w:type="paragraph" w:customStyle="1" w:styleId="Box-WhyAdopttheCharterHighlight">
    <w:name w:val="Box - Why Adopt the Charter (Highlight)"/>
    <w:basedOn w:val="Box-WhyAdopttheCharterNavy"/>
    <w:qFormat/>
    <w:rsid w:val="00E936AF"/>
    <w:pPr>
      <w:shd w:val="clear" w:color="auto" w:fill="292F63" w:themeFill="accent1"/>
    </w:pPr>
  </w:style>
  <w:style w:type="character" w:customStyle="1" w:styleId="CharacterStyle-ExtraBold">
    <w:name w:val="Character Style - ExtraBold"/>
    <w:basedOn w:val="DefaultParagraphFont"/>
    <w:uiPriority w:val="1"/>
    <w:qFormat/>
    <w:rsid w:val="001359AB"/>
    <w:rPr>
      <w:rFonts w:ascii="Aptos ExtraBold" w:hAnsi="Aptos ExtraBold"/>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ptos" w:hAnsi="Aptos"/>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822F7"/>
    <w:rPr>
      <w:b/>
      <w:bCs/>
    </w:rPr>
  </w:style>
  <w:style w:type="character" w:customStyle="1" w:styleId="CommentSubjectChar">
    <w:name w:val="Comment Subject Char"/>
    <w:basedOn w:val="CommentTextChar"/>
    <w:link w:val="CommentSubject"/>
    <w:uiPriority w:val="99"/>
    <w:semiHidden/>
    <w:rsid w:val="008822F7"/>
    <w:rPr>
      <w:rFonts w:ascii="Aptos" w:hAnsi="Aptos"/>
      <w:b/>
      <w:bCs/>
      <w:sz w:val="20"/>
      <w:szCs w:val="20"/>
    </w:rPr>
  </w:style>
  <w:style w:type="paragraph" w:styleId="Revision">
    <w:name w:val="Revision"/>
    <w:hidden/>
    <w:uiPriority w:val="99"/>
    <w:semiHidden/>
    <w:rsid w:val="006C12A6"/>
    <w:pPr>
      <w:spacing w:after="0" w:line="240" w:lineRule="auto"/>
    </w:pPr>
    <w:rPr>
      <w:rFonts w:ascii="Aptos" w:hAnsi="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Z:\1%20Employment%20&amp;%20Workplace%20Relations\4603%20National%20Construction%20Industry%20Forum%20(NCIF)\4.%20Source\Reference\4622%20DEWR%20A4%20Report%20Portrait_Template_Full%20colour%20cover.dotx" TargetMode="External"/></Relationships>
</file>

<file path=word/theme/theme1.xml><?xml version="1.0" encoding="utf-8"?>
<a:theme xmlns:a="http://schemas.openxmlformats.org/drawingml/2006/main" name="Office Theme">
  <a:themeElements>
    <a:clrScheme name="NCIF">
      <a:dk1>
        <a:srgbClr val="000000"/>
      </a:dk1>
      <a:lt1>
        <a:sysClr val="window" lastClr="FFFFFF"/>
      </a:lt1>
      <a:dk2>
        <a:srgbClr val="141D26"/>
      </a:dk2>
      <a:lt2>
        <a:srgbClr val="42C6AA"/>
      </a:lt2>
      <a:accent1>
        <a:srgbClr val="292F63"/>
      </a:accent1>
      <a:accent2>
        <a:srgbClr val="428DC6"/>
      </a:accent2>
      <a:accent3>
        <a:srgbClr val="73C0DC"/>
      </a:accent3>
      <a:accent4>
        <a:srgbClr val="AAE5F2"/>
      </a:accent4>
      <a:accent5>
        <a:srgbClr val="D2EFF7"/>
      </a:accent5>
      <a:accent6>
        <a:srgbClr val="C51F5D"/>
      </a:accent6>
      <a:hlink>
        <a:srgbClr val="292F63"/>
      </a:hlink>
      <a:folHlink>
        <a:srgbClr val="C51F5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407B723C92E044843EF1069F090258" ma:contentTypeVersion="13" ma:contentTypeDescription="Create a new document." ma:contentTypeScope="" ma:versionID="ef23a859a4034fcd6adac0e5f01d2eb3">
  <xsd:schema xmlns:xsd="http://www.w3.org/2001/XMLSchema" xmlns:xs="http://www.w3.org/2001/XMLSchema" xmlns:p="http://schemas.microsoft.com/office/2006/metadata/properties" xmlns:ns2="7e7a15d2-8533-49d3-9a2d-6fc220bd3869" xmlns:ns3="13580cce-eebd-4358-967e-e9ecddce725c" targetNamespace="http://schemas.microsoft.com/office/2006/metadata/properties" ma:root="true" ma:fieldsID="4ed32661e4676c8f34ebdce8d80df033" ns2:_="" ns3:_="">
    <xsd:import namespace="7e7a15d2-8533-49d3-9a2d-6fc220bd3869"/>
    <xsd:import namespace="13580cce-eebd-4358-967e-e9ecddce72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7a15d2-8533-49d3-9a2d-6fc220bd38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3580cce-eebd-4358-967e-e9ecddce725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853b4c7-f007-4ed3-98cd-5696ef999316}" ma:internalName="TaxCatchAll" ma:showField="CatchAllData" ma:web="13580cce-eebd-4358-967e-e9ecddce72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e7a15d2-8533-49d3-9a2d-6fc220bd3869">
      <Terms xmlns="http://schemas.microsoft.com/office/infopath/2007/PartnerControls"/>
    </lcf76f155ced4ddcb4097134ff3c332f>
    <TaxCatchAll xmlns="13580cce-eebd-4358-967e-e9ecddce725c" xsi:nil="true"/>
  </documentManagement>
</p:properties>
</file>

<file path=customXml/itemProps1.xml><?xml version="1.0" encoding="utf-8"?>
<ds:datastoreItem xmlns:ds="http://schemas.openxmlformats.org/officeDocument/2006/customXml" ds:itemID="{EB0E7911-B764-4BB4-8CB6-7572F9BCADC5}">
  <ds:schemaRefs>
    <ds:schemaRef ds:uri="http://schemas.microsoft.com/sharepoint/v3/contenttype/forms"/>
  </ds:schemaRefs>
</ds:datastoreItem>
</file>

<file path=customXml/itemProps2.xml><?xml version="1.0" encoding="utf-8"?>
<ds:datastoreItem xmlns:ds="http://schemas.openxmlformats.org/officeDocument/2006/customXml" ds:itemID="{A5C8C21D-8539-4249-928A-73DA774839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7a15d2-8533-49d3-9a2d-6fc220bd3869"/>
    <ds:schemaRef ds:uri="13580cce-eebd-4358-967e-e9ecddce72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318A8EE1-1572-4D52-9E79-E751A32B5F0B}">
  <ds:schemaRefs>
    <ds:schemaRef ds:uri="http://schemas.microsoft.com/office/2006/metadata/properties"/>
    <ds:schemaRef ds:uri="http://schemas.microsoft.com/office/infopath/2007/PartnerControls"/>
    <ds:schemaRef ds:uri="7e7a15d2-8533-49d3-9a2d-6fc220bd3869"/>
    <ds:schemaRef ds:uri="13580cce-eebd-4358-967e-e9ecddce725c"/>
  </ds:schemaRefs>
</ds:datastoreItem>
</file>

<file path=docMetadata/LabelInfo.xml><?xml version="1.0" encoding="utf-8"?>
<clbl:labelList xmlns:clbl="http://schemas.microsoft.com/office/2020/mipLabelMetadata">
  <clbl:label id="{79d889eb-932f-4752-8739-64d25806ef64}" enabled="1" method="Privileged" siteId="{dd0cfd15-4558-4b12-8bad-ea26984fc417}" contentBits="0" removed="0"/>
</clbl:labelList>
</file>

<file path=docProps/app.xml><?xml version="1.0" encoding="utf-8"?>
<Properties xmlns="http://schemas.openxmlformats.org/officeDocument/2006/extended-properties" xmlns:vt="http://schemas.openxmlformats.org/officeDocument/2006/docPropsVTypes">
  <Template>4622 DEWR A4 Report Portrait_Template_Full colour cover.dotx</Template>
  <TotalTime>7</TotalTime>
  <Pages>1</Pages>
  <Words>2948</Words>
  <Characters>16810</Characters>
  <Application>Microsoft Office Word</Application>
  <DocSecurity>4</DocSecurity>
  <Lines>140</Lines>
  <Paragraphs>39</Paragraphs>
  <ScaleCrop>false</ScaleCrop>
  <Company/>
  <LinksUpToDate>false</LinksUpToDate>
  <CharactersWithSpaces>19719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Construction Industry Charter</dc:title>
  <dc:subject/>
  <dc:creator>POSTHAUSEN,Emily</dc:creator>
  <cp:keywords/>
  <dc:description/>
  <cp:lastModifiedBy>POSTHAUSEN,Emily</cp:lastModifiedBy>
  <cp:revision>9</cp:revision>
  <cp:lastPrinted>2026-07-18T00:33:00Z</cp:lastPrinted>
  <dcterms:created xsi:type="dcterms:W3CDTF">2026-07-18T17:00:00Z</dcterms:created>
  <dcterms:modified xsi:type="dcterms:W3CDTF">2026-07-17T07:34:00Z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0x01010069407B723C92E044843EF1069F090258</vt:lpwstr>
  </property>
  <property fmtid="{D5CDD505-2E9C-101B-9397-08002B2CF9AE}" pid="10" name="MediaServiceImageTags">
    <vt:lpwstr/>
  </property>
  <property fmtid="{D5CDD505-2E9C-101B-9397-08002B2CF9AE}" pid="12" name="docLang">
    <vt:lpwstr>en</vt:lpwstr>
  </property>
</Properties>
</file>