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A3AB" w14:textId="56CE3BA3" w:rsidR="00617B69" w:rsidRPr="00832541" w:rsidRDefault="00617B69" w:rsidP="00617B69">
      <w:pPr>
        <w:pStyle w:val="Titel"/>
        <w:rPr>
          <w:rFonts w:ascii="Trebuchet MS" w:hAnsi="Trebuchet MS"/>
          <w:b/>
          <w:bCs/>
          <w:color w:val="2C276A"/>
          <w:sz w:val="48"/>
          <w:szCs w:val="48"/>
        </w:rPr>
      </w:pPr>
      <w:r w:rsidRPr="00832541">
        <w:rPr>
          <w:rFonts w:ascii="Trebuchet MS" w:hAnsi="Trebuchet MS"/>
          <w:b/>
          <w:bCs/>
          <w:color w:val="2C276A"/>
          <w:sz w:val="48"/>
          <w:szCs w:val="48"/>
        </w:rPr>
        <w:t>V&amp;G</w:t>
      </w:r>
      <w:r w:rsidR="007D6D9A">
        <w:rPr>
          <w:rFonts w:ascii="Trebuchet MS" w:hAnsi="Trebuchet MS"/>
          <w:b/>
          <w:bCs/>
          <w:color w:val="2C276A"/>
          <w:sz w:val="48"/>
          <w:szCs w:val="48"/>
        </w:rPr>
        <w:t>-</w:t>
      </w:r>
      <w:r w:rsidRPr="00832541">
        <w:rPr>
          <w:rFonts w:ascii="Trebuchet MS" w:hAnsi="Trebuchet MS"/>
          <w:b/>
          <w:bCs/>
          <w:color w:val="2C276A"/>
          <w:sz w:val="48"/>
          <w:szCs w:val="48"/>
        </w:rPr>
        <w:t>plan</w:t>
      </w:r>
      <w:r w:rsidR="00B16444" w:rsidRPr="00832541">
        <w:rPr>
          <w:rFonts w:ascii="Trebuchet MS" w:hAnsi="Trebuchet MS"/>
          <w:b/>
          <w:bCs/>
          <w:color w:val="2C276A"/>
          <w:sz w:val="48"/>
          <w:szCs w:val="48"/>
        </w:rPr>
        <w:t xml:space="preserve"> (inclusief de RI&amp;E) </w:t>
      </w:r>
      <w:r w:rsidR="00E51364" w:rsidRPr="00832541">
        <w:rPr>
          <w:rFonts w:ascii="Trebuchet MS" w:hAnsi="Trebuchet MS"/>
          <w:b/>
          <w:bCs/>
          <w:color w:val="2C276A"/>
          <w:sz w:val="48"/>
          <w:szCs w:val="48"/>
        </w:rPr>
        <w:t>Nieuwbouw</w:t>
      </w:r>
    </w:p>
    <w:p w14:paraId="4C0B820E" w14:textId="77777777" w:rsidR="00617B69" w:rsidRPr="0004316E" w:rsidRDefault="00617B69" w:rsidP="003B5595">
      <w:pPr>
        <w:rPr>
          <w:color w:val="000000" w:themeColor="text1"/>
        </w:rPr>
      </w:pPr>
      <w:r w:rsidRPr="0004316E">
        <w:rPr>
          <w:color w:val="000000" w:themeColor="text1"/>
        </w:rPr>
        <w:t>Inclusief de projectorganisatie en -informatie van opdrachtgever en uitvoerende partij</w:t>
      </w:r>
    </w:p>
    <w:p w14:paraId="70892FFF" w14:textId="77777777" w:rsidR="000644A9" w:rsidRPr="0004316E" w:rsidRDefault="000644A9">
      <w:pPr>
        <w:spacing w:line="240" w:lineRule="auto"/>
        <w:rPr>
          <w:color w:val="000000" w:themeColor="text1"/>
        </w:rPr>
      </w:pPr>
    </w:p>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1695"/>
        <w:gridCol w:w="1081"/>
        <w:gridCol w:w="1525"/>
        <w:gridCol w:w="1082"/>
        <w:gridCol w:w="1524"/>
        <w:gridCol w:w="948"/>
        <w:gridCol w:w="1435"/>
        <w:gridCol w:w="6177"/>
      </w:tblGrid>
      <w:tr w:rsidR="00296268" w:rsidRPr="00E72830" w14:paraId="114A3645" w14:textId="77777777" w:rsidTr="006246D1">
        <w:tc>
          <w:tcPr>
            <w:tcW w:w="1696" w:type="dxa"/>
          </w:tcPr>
          <w:p w14:paraId="5A034378" w14:textId="77777777" w:rsidR="00296268" w:rsidRDefault="00296268" w:rsidP="0093592C">
            <w:pPr>
              <w:spacing w:line="240" w:lineRule="auto"/>
              <w:rPr>
                <w:color w:val="000000" w:themeColor="text1"/>
              </w:rPr>
            </w:pPr>
            <w:r>
              <w:rPr>
                <w:color w:val="000000" w:themeColor="text1"/>
              </w:rPr>
              <w:t>Projectnummer:</w:t>
            </w:r>
          </w:p>
        </w:tc>
        <w:tc>
          <w:tcPr>
            <w:tcW w:w="1134" w:type="dxa"/>
          </w:tcPr>
          <w:p w14:paraId="4A4039EB" w14:textId="77777777" w:rsidR="00296268" w:rsidRDefault="00296268" w:rsidP="0093592C">
            <w:pPr>
              <w:spacing w:line="240" w:lineRule="auto"/>
              <w:rPr>
                <w:color w:val="000000" w:themeColor="text1"/>
              </w:rPr>
            </w:pPr>
          </w:p>
        </w:tc>
        <w:tc>
          <w:tcPr>
            <w:tcW w:w="1560" w:type="dxa"/>
          </w:tcPr>
          <w:p w14:paraId="1CFAD8B8" w14:textId="77777777" w:rsidR="00296268" w:rsidRDefault="00296268" w:rsidP="0093592C">
            <w:pPr>
              <w:spacing w:line="240" w:lineRule="auto"/>
              <w:rPr>
                <w:color w:val="000000" w:themeColor="text1"/>
              </w:rPr>
            </w:pPr>
            <w:r>
              <w:rPr>
                <w:color w:val="000000" w:themeColor="text1"/>
              </w:rPr>
              <w:t>Naam project:</w:t>
            </w:r>
          </w:p>
        </w:tc>
        <w:tc>
          <w:tcPr>
            <w:tcW w:w="11077" w:type="dxa"/>
            <w:gridSpan w:val="5"/>
          </w:tcPr>
          <w:p w14:paraId="5E58D758" w14:textId="77777777" w:rsidR="00296268" w:rsidRDefault="00296268" w:rsidP="0093592C">
            <w:pPr>
              <w:spacing w:line="240" w:lineRule="auto"/>
              <w:rPr>
                <w:color w:val="000000" w:themeColor="text1"/>
              </w:rPr>
            </w:pPr>
          </w:p>
        </w:tc>
      </w:tr>
      <w:tr w:rsidR="00296268" w14:paraId="0F5F5086" w14:textId="77777777" w:rsidTr="006246D1">
        <w:tc>
          <w:tcPr>
            <w:tcW w:w="1696" w:type="dxa"/>
          </w:tcPr>
          <w:p w14:paraId="6710ACBC" w14:textId="77777777" w:rsidR="00D61870" w:rsidRDefault="00296268" w:rsidP="0093592C">
            <w:pPr>
              <w:spacing w:line="240" w:lineRule="auto"/>
              <w:rPr>
                <w:color w:val="000000" w:themeColor="text1"/>
              </w:rPr>
            </w:pPr>
            <w:r>
              <w:rPr>
                <w:color w:val="000000" w:themeColor="text1"/>
              </w:rPr>
              <w:t>Complex code</w:t>
            </w:r>
            <w:r w:rsidR="00D61870">
              <w:rPr>
                <w:color w:val="000000" w:themeColor="text1"/>
              </w:rPr>
              <w:t>:</w:t>
            </w:r>
          </w:p>
        </w:tc>
        <w:tc>
          <w:tcPr>
            <w:tcW w:w="1134" w:type="dxa"/>
          </w:tcPr>
          <w:p w14:paraId="05BFA6EE" w14:textId="77777777" w:rsidR="00D61870" w:rsidRDefault="00D61870" w:rsidP="0093592C">
            <w:pPr>
              <w:spacing w:line="240" w:lineRule="auto"/>
              <w:rPr>
                <w:color w:val="000000" w:themeColor="text1"/>
              </w:rPr>
            </w:pPr>
          </w:p>
        </w:tc>
        <w:tc>
          <w:tcPr>
            <w:tcW w:w="1560" w:type="dxa"/>
          </w:tcPr>
          <w:p w14:paraId="2473AAE4" w14:textId="77777777" w:rsidR="00D61870" w:rsidRDefault="00296268" w:rsidP="0093592C">
            <w:pPr>
              <w:spacing w:line="240" w:lineRule="auto"/>
              <w:rPr>
                <w:color w:val="000000" w:themeColor="text1"/>
              </w:rPr>
            </w:pPr>
            <w:r>
              <w:rPr>
                <w:color w:val="000000" w:themeColor="text1"/>
              </w:rPr>
              <w:t>Gebouw code</w:t>
            </w:r>
            <w:r w:rsidR="00D61870">
              <w:rPr>
                <w:color w:val="000000" w:themeColor="text1"/>
              </w:rPr>
              <w:t>:</w:t>
            </w:r>
          </w:p>
        </w:tc>
        <w:tc>
          <w:tcPr>
            <w:tcW w:w="1134" w:type="dxa"/>
          </w:tcPr>
          <w:p w14:paraId="046FA9AD" w14:textId="77777777" w:rsidR="00D61870" w:rsidRDefault="00D61870" w:rsidP="0093592C">
            <w:pPr>
              <w:spacing w:line="240" w:lineRule="auto"/>
              <w:rPr>
                <w:color w:val="000000" w:themeColor="text1"/>
              </w:rPr>
            </w:pPr>
          </w:p>
        </w:tc>
        <w:tc>
          <w:tcPr>
            <w:tcW w:w="1559" w:type="dxa"/>
          </w:tcPr>
          <w:p w14:paraId="4ACCF1D7" w14:textId="77777777" w:rsidR="00D61870" w:rsidRDefault="00D61870" w:rsidP="0093592C">
            <w:pPr>
              <w:spacing w:line="240" w:lineRule="auto"/>
              <w:rPr>
                <w:color w:val="000000" w:themeColor="text1"/>
              </w:rPr>
            </w:pPr>
            <w:r>
              <w:rPr>
                <w:color w:val="000000" w:themeColor="text1"/>
              </w:rPr>
              <w:t>Gebouw code:</w:t>
            </w:r>
          </w:p>
        </w:tc>
        <w:tc>
          <w:tcPr>
            <w:tcW w:w="992" w:type="dxa"/>
          </w:tcPr>
          <w:p w14:paraId="3366B473" w14:textId="77777777" w:rsidR="00D61870" w:rsidRDefault="00D61870" w:rsidP="0093592C">
            <w:pPr>
              <w:spacing w:line="240" w:lineRule="auto"/>
              <w:rPr>
                <w:color w:val="000000" w:themeColor="text1"/>
              </w:rPr>
            </w:pPr>
          </w:p>
        </w:tc>
        <w:tc>
          <w:tcPr>
            <w:tcW w:w="851" w:type="dxa"/>
          </w:tcPr>
          <w:p w14:paraId="06257679" w14:textId="77777777" w:rsidR="00D61870" w:rsidRDefault="00296268" w:rsidP="0093592C">
            <w:pPr>
              <w:spacing w:line="240" w:lineRule="auto"/>
              <w:rPr>
                <w:color w:val="000000" w:themeColor="text1"/>
              </w:rPr>
            </w:pPr>
            <w:r>
              <w:rPr>
                <w:color w:val="000000" w:themeColor="text1"/>
              </w:rPr>
              <w:t>Adres</w:t>
            </w:r>
            <w:r w:rsidR="0054055D">
              <w:rPr>
                <w:color w:val="000000" w:themeColor="text1"/>
              </w:rPr>
              <w:t>/plaats</w:t>
            </w:r>
            <w:r>
              <w:rPr>
                <w:color w:val="000000" w:themeColor="text1"/>
              </w:rPr>
              <w:t xml:space="preserve">: </w:t>
            </w:r>
          </w:p>
        </w:tc>
        <w:tc>
          <w:tcPr>
            <w:tcW w:w="6541" w:type="dxa"/>
          </w:tcPr>
          <w:p w14:paraId="663EB980" w14:textId="77777777" w:rsidR="00D61870" w:rsidRDefault="00D61870" w:rsidP="0093592C">
            <w:pPr>
              <w:spacing w:line="240" w:lineRule="auto"/>
              <w:rPr>
                <w:color w:val="000000" w:themeColor="text1"/>
              </w:rPr>
            </w:pPr>
          </w:p>
        </w:tc>
      </w:tr>
    </w:tbl>
    <w:p w14:paraId="56A0E32B" w14:textId="77777777" w:rsidR="000644A9" w:rsidRPr="0004316E" w:rsidRDefault="000644A9" w:rsidP="000644A9">
      <w:pPr>
        <w:spacing w:line="240" w:lineRule="auto"/>
        <w:rPr>
          <w:color w:val="000000" w:themeColor="text1"/>
        </w:rPr>
      </w:pPr>
    </w:p>
    <w:p w14:paraId="7537D530" w14:textId="77777777" w:rsidR="000644A9" w:rsidRPr="0004316E" w:rsidRDefault="000644A9" w:rsidP="000644A9">
      <w:pPr>
        <w:spacing w:line="240" w:lineRule="auto"/>
        <w:rPr>
          <w:color w:val="000000" w:themeColor="text1"/>
        </w:rPr>
      </w:pPr>
    </w:p>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15467"/>
      </w:tblGrid>
      <w:tr w:rsidR="000644A9" w:rsidRPr="0096733B" w14:paraId="15086692" w14:textId="77777777" w:rsidTr="006246D1">
        <w:trPr>
          <w:trHeight w:val="4306"/>
        </w:trPr>
        <w:tc>
          <w:tcPr>
            <w:tcW w:w="15467" w:type="dxa"/>
          </w:tcPr>
          <w:p w14:paraId="79FA9A34" w14:textId="77777777" w:rsidR="000644A9" w:rsidRPr="0004316E" w:rsidRDefault="000644A9" w:rsidP="000644A9">
            <w:pPr>
              <w:jc w:val="center"/>
              <w:rPr>
                <w:color w:val="000000" w:themeColor="text1"/>
              </w:rPr>
            </w:pPr>
          </w:p>
          <w:p w14:paraId="1DFAC231" w14:textId="77777777" w:rsidR="000644A9" w:rsidRPr="0004316E" w:rsidRDefault="000644A9" w:rsidP="000644A9">
            <w:pPr>
              <w:jc w:val="center"/>
              <w:rPr>
                <w:color w:val="000000" w:themeColor="text1"/>
              </w:rPr>
            </w:pPr>
          </w:p>
          <w:p w14:paraId="37F88AAC" w14:textId="77777777" w:rsidR="000644A9" w:rsidRPr="0004316E" w:rsidRDefault="000644A9" w:rsidP="000644A9">
            <w:pPr>
              <w:jc w:val="center"/>
              <w:rPr>
                <w:color w:val="000000" w:themeColor="text1"/>
              </w:rPr>
            </w:pPr>
          </w:p>
          <w:p w14:paraId="54ECBD27" w14:textId="77777777" w:rsidR="00DF4CE1" w:rsidRPr="0004316E" w:rsidRDefault="00DF4CE1" w:rsidP="000644A9">
            <w:pPr>
              <w:jc w:val="center"/>
              <w:rPr>
                <w:color w:val="000000" w:themeColor="text1"/>
              </w:rPr>
            </w:pPr>
          </w:p>
          <w:p w14:paraId="192164C0" w14:textId="77777777" w:rsidR="00DF4CE1" w:rsidRPr="0004316E" w:rsidRDefault="00DF4CE1" w:rsidP="000644A9">
            <w:pPr>
              <w:jc w:val="center"/>
              <w:rPr>
                <w:color w:val="000000" w:themeColor="text1"/>
              </w:rPr>
            </w:pPr>
          </w:p>
          <w:p w14:paraId="3122DC96" w14:textId="77777777" w:rsidR="000644A9" w:rsidRPr="0004316E" w:rsidRDefault="000644A9" w:rsidP="000644A9">
            <w:pPr>
              <w:jc w:val="center"/>
              <w:rPr>
                <w:color w:val="000000" w:themeColor="text1"/>
              </w:rPr>
            </w:pPr>
          </w:p>
          <w:p w14:paraId="2175413C" w14:textId="77777777" w:rsidR="000644A9" w:rsidRPr="0004316E" w:rsidRDefault="000644A9" w:rsidP="000644A9">
            <w:pPr>
              <w:jc w:val="center"/>
              <w:rPr>
                <w:color w:val="000000" w:themeColor="text1"/>
              </w:rPr>
            </w:pPr>
          </w:p>
          <w:p w14:paraId="2A544D00" w14:textId="77777777" w:rsidR="000644A9" w:rsidRPr="0004316E" w:rsidRDefault="000644A9" w:rsidP="000644A9">
            <w:pPr>
              <w:jc w:val="center"/>
              <w:rPr>
                <w:color w:val="000000" w:themeColor="text1"/>
              </w:rPr>
            </w:pPr>
          </w:p>
          <w:p w14:paraId="7F1AC74C" w14:textId="77777777" w:rsidR="000644A9" w:rsidRPr="0004316E" w:rsidRDefault="000644A9" w:rsidP="000644A9">
            <w:pPr>
              <w:jc w:val="center"/>
              <w:rPr>
                <w:color w:val="000000" w:themeColor="text1"/>
              </w:rPr>
            </w:pPr>
          </w:p>
          <w:p w14:paraId="415CA7B2" w14:textId="77777777" w:rsidR="000644A9" w:rsidRDefault="000644A9" w:rsidP="000644A9">
            <w:pPr>
              <w:spacing w:line="240" w:lineRule="auto"/>
              <w:rPr>
                <w:color w:val="000000" w:themeColor="text1"/>
              </w:rPr>
            </w:pPr>
          </w:p>
          <w:p w14:paraId="1A9A1F86" w14:textId="77777777" w:rsidR="00A62563" w:rsidRDefault="00A62563" w:rsidP="000644A9">
            <w:pPr>
              <w:spacing w:line="240" w:lineRule="auto"/>
              <w:rPr>
                <w:color w:val="000000" w:themeColor="text1"/>
              </w:rPr>
            </w:pPr>
          </w:p>
          <w:p w14:paraId="25B81293" w14:textId="77777777" w:rsidR="00A62563" w:rsidRDefault="00A62563" w:rsidP="000644A9">
            <w:pPr>
              <w:spacing w:line="240" w:lineRule="auto"/>
              <w:rPr>
                <w:color w:val="000000" w:themeColor="text1"/>
              </w:rPr>
            </w:pPr>
          </w:p>
          <w:p w14:paraId="21AD6267" w14:textId="77777777" w:rsidR="00A62563" w:rsidRDefault="00A62563" w:rsidP="000644A9">
            <w:pPr>
              <w:spacing w:line="240" w:lineRule="auto"/>
              <w:rPr>
                <w:color w:val="000000" w:themeColor="text1"/>
              </w:rPr>
            </w:pPr>
          </w:p>
          <w:p w14:paraId="13A4CA75" w14:textId="77777777" w:rsidR="00A62563" w:rsidRDefault="00A62563" w:rsidP="000644A9">
            <w:pPr>
              <w:spacing w:line="240" w:lineRule="auto"/>
              <w:rPr>
                <w:color w:val="000000" w:themeColor="text1"/>
              </w:rPr>
            </w:pPr>
          </w:p>
          <w:p w14:paraId="33F7B775" w14:textId="77777777" w:rsidR="00A62563" w:rsidRDefault="00A62563" w:rsidP="000644A9">
            <w:pPr>
              <w:spacing w:line="240" w:lineRule="auto"/>
              <w:rPr>
                <w:color w:val="000000" w:themeColor="text1"/>
              </w:rPr>
            </w:pPr>
          </w:p>
          <w:p w14:paraId="4145CBE3" w14:textId="77777777" w:rsidR="00A62563" w:rsidRDefault="00A62563" w:rsidP="000644A9">
            <w:pPr>
              <w:spacing w:line="240" w:lineRule="auto"/>
              <w:rPr>
                <w:color w:val="000000" w:themeColor="text1"/>
              </w:rPr>
            </w:pPr>
          </w:p>
          <w:p w14:paraId="2DAB88C6" w14:textId="77777777" w:rsidR="00A62563" w:rsidRDefault="00A62563" w:rsidP="000644A9">
            <w:pPr>
              <w:spacing w:line="240" w:lineRule="auto"/>
              <w:rPr>
                <w:color w:val="000000" w:themeColor="text1"/>
              </w:rPr>
            </w:pPr>
          </w:p>
          <w:p w14:paraId="28AAEE72" w14:textId="77777777" w:rsidR="00A62563" w:rsidRDefault="00A62563" w:rsidP="000644A9">
            <w:pPr>
              <w:spacing w:line="240" w:lineRule="auto"/>
              <w:rPr>
                <w:color w:val="000000" w:themeColor="text1"/>
              </w:rPr>
            </w:pPr>
          </w:p>
          <w:p w14:paraId="408A4F13" w14:textId="77777777" w:rsidR="00A62563" w:rsidRPr="0004316E" w:rsidRDefault="00A62563" w:rsidP="000644A9">
            <w:pPr>
              <w:spacing w:line="240" w:lineRule="auto"/>
              <w:rPr>
                <w:color w:val="000000" w:themeColor="text1"/>
              </w:rPr>
            </w:pPr>
          </w:p>
        </w:tc>
      </w:tr>
    </w:tbl>
    <w:p w14:paraId="7E539A45" w14:textId="241C1623" w:rsidR="002418D9" w:rsidRDefault="00FD6847" w:rsidP="00D61870">
      <w:pPr>
        <w:spacing w:line="240" w:lineRule="auto"/>
        <w:rPr>
          <w:color w:val="000000" w:themeColor="text1"/>
        </w:rPr>
      </w:pPr>
      <w:r>
        <w:rPr>
          <w:noProof/>
        </w:rPr>
        <mc:AlternateContent>
          <mc:Choice Requires="wps">
            <w:drawing>
              <wp:anchor distT="0" distB="0" distL="114300" distR="114300" simplePos="0" relativeHeight="251682816" behindDoc="0" locked="0" layoutInCell="1" allowOverlap="1" wp14:anchorId="7E5C245E" wp14:editId="29C5CB7C">
                <wp:simplePos x="0" y="0"/>
                <wp:positionH relativeFrom="column">
                  <wp:posOffset>6273800</wp:posOffset>
                </wp:positionH>
                <wp:positionV relativeFrom="paragraph">
                  <wp:posOffset>46990</wp:posOffset>
                </wp:positionV>
                <wp:extent cx="1805305" cy="45720"/>
                <wp:effectExtent l="0" t="0" r="0" b="0"/>
                <wp:wrapNone/>
                <wp:docPr id="37590974"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05305" cy="45720"/>
                        </a:xfrm>
                        <a:prstGeom prst="rect">
                          <a:avLst/>
                        </a:prstGeom>
                        <a:solidFill>
                          <a:schemeClr val="lt1"/>
                        </a:solidFill>
                        <a:ln w="6350">
                          <a:noFill/>
                        </a:ln>
                      </wps:spPr>
                      <wps:txbx>
                        <w:txbxContent>
                          <w:p w14:paraId="06D257DE" w14:textId="77777777" w:rsidR="000644A9" w:rsidRDefault="000644A9" w:rsidP="000644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E5C245E" id="_x0000_t202" coordsize="21600,21600" o:spt="202" path="m,l,21600r21600,l21600,xe">
                <v:stroke joinstyle="miter"/>
                <v:path gradientshapeok="t" o:connecttype="rect"/>
              </v:shapetype>
              <v:shape id="Tekstvak 17" o:spid="_x0000_s1026" type="#_x0000_t202" style="position:absolute;margin-left:494pt;margin-top:3.7pt;width:142.15pt;height:3.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" fillcolor="white [3201]" stroked="f" strokeweight=".5pt">
                <v:textbox>
                  <w:txbxContent>
                    <w:p w14:paraId="06D257DE" w14:textId="77777777" w:rsidR="000644A9" w:rsidRDefault="000644A9" w:rsidP="000644A9"/>
                  </w:txbxContent>
                </v:textbox>
              </v:shape>
            </w:pict>
          </mc:Fallback>
        </mc:AlternateContent>
      </w:r>
    </w:p>
    <w:tbl>
      <w:tblPr>
        <w:tblStyle w:val="TabelW8bBijlageMeerMinder"/>
        <w:tblW w:w="15451" w:type="dxa"/>
        <w:tblInd w:w="0"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ayout w:type="fixed"/>
        <w:tblLook w:val="07E0" w:firstRow="1" w:lastRow="1" w:firstColumn="1" w:lastColumn="1" w:noHBand="1" w:noVBand="1"/>
      </w:tblPr>
      <w:tblGrid>
        <w:gridCol w:w="2830"/>
        <w:gridCol w:w="2320"/>
        <w:gridCol w:w="2575"/>
        <w:gridCol w:w="2575"/>
        <w:gridCol w:w="2575"/>
        <w:gridCol w:w="2576"/>
      </w:tblGrid>
      <w:tr w:rsidR="0096733B" w:rsidRPr="0096733B" w14:paraId="02628DE1" w14:textId="77777777" w:rsidTr="006246D1">
        <w:tc>
          <w:tcPr>
            <w:tcW w:w="5150" w:type="dxa"/>
            <w:gridSpan w:val="2"/>
            <w:shd w:val="clear" w:color="auto" w:fill="F2F2F2" w:themeFill="background1" w:themeFillShade="F2"/>
          </w:tcPr>
          <w:p w14:paraId="685241D9" w14:textId="77777777" w:rsidR="00DF4CE1" w:rsidRPr="0004316E" w:rsidRDefault="00DF4CE1" w:rsidP="004959BE">
            <w:pPr>
              <w:pStyle w:val="TabelVerdana8vet"/>
              <w:rPr>
                <w:color w:val="000000" w:themeColor="text1"/>
              </w:rPr>
            </w:pPr>
            <w:r w:rsidRPr="0004316E">
              <w:rPr>
                <w:color w:val="000000" w:themeColor="text1"/>
              </w:rPr>
              <w:t>Definitiefase (deel 1)</w:t>
            </w:r>
          </w:p>
        </w:tc>
        <w:tc>
          <w:tcPr>
            <w:tcW w:w="5150" w:type="dxa"/>
            <w:gridSpan w:val="2"/>
            <w:shd w:val="clear" w:color="auto" w:fill="F2F2F2" w:themeFill="background1" w:themeFillShade="F2"/>
          </w:tcPr>
          <w:p w14:paraId="36B51A8B" w14:textId="77777777" w:rsidR="00DF4CE1" w:rsidRPr="0004316E" w:rsidRDefault="00DF4CE1" w:rsidP="004959BE">
            <w:pPr>
              <w:pStyle w:val="TabelVerdana8vet"/>
              <w:rPr>
                <w:color w:val="000000" w:themeColor="text1"/>
              </w:rPr>
            </w:pPr>
            <w:r w:rsidRPr="0004316E">
              <w:rPr>
                <w:color w:val="000000" w:themeColor="text1"/>
              </w:rPr>
              <w:t>Ontwerpfase (deel 1 en 2)</w:t>
            </w:r>
          </w:p>
        </w:tc>
        <w:tc>
          <w:tcPr>
            <w:tcW w:w="5151" w:type="dxa"/>
            <w:gridSpan w:val="2"/>
            <w:shd w:val="clear" w:color="auto" w:fill="F2F2F2" w:themeFill="background1" w:themeFillShade="F2"/>
          </w:tcPr>
          <w:p w14:paraId="5CC811DF" w14:textId="77777777" w:rsidR="00DF4CE1" w:rsidRPr="0004316E" w:rsidRDefault="00DF4CE1" w:rsidP="004959BE">
            <w:pPr>
              <w:pStyle w:val="TabelVerdana8vet"/>
              <w:rPr>
                <w:color w:val="000000" w:themeColor="text1"/>
              </w:rPr>
            </w:pPr>
            <w:r w:rsidRPr="0004316E">
              <w:rPr>
                <w:color w:val="000000" w:themeColor="text1"/>
              </w:rPr>
              <w:t>Uitvoeringsfase (deel 1, 2 en 3)</w:t>
            </w:r>
          </w:p>
        </w:tc>
      </w:tr>
      <w:tr w:rsidR="0096733B" w:rsidRPr="0096733B" w14:paraId="1DF2D58C" w14:textId="77777777" w:rsidTr="006246D1">
        <w:tc>
          <w:tcPr>
            <w:tcW w:w="2830" w:type="dxa"/>
          </w:tcPr>
          <w:p w14:paraId="19E99980" w14:textId="77777777" w:rsidR="00DF4CE1" w:rsidRPr="0004316E" w:rsidRDefault="00B035E7" w:rsidP="004959BE">
            <w:pPr>
              <w:rPr>
                <w:color w:val="000000" w:themeColor="text1"/>
              </w:rPr>
            </w:pPr>
            <w:r>
              <w:rPr>
                <w:color w:val="000000" w:themeColor="text1"/>
              </w:rPr>
              <w:t>O</w:t>
            </w:r>
            <w:r w:rsidR="00DF4CE1" w:rsidRPr="0004316E">
              <w:rPr>
                <w:color w:val="000000" w:themeColor="text1"/>
              </w:rPr>
              <w:t>pgesteld door</w:t>
            </w:r>
            <w:r w:rsidR="00A62563">
              <w:rPr>
                <w:color w:val="000000" w:themeColor="text1"/>
              </w:rPr>
              <w:t xml:space="preserve"> PM, TM, VGCO intern</w:t>
            </w:r>
            <w:r w:rsidR="00CF23F1">
              <w:rPr>
                <w:color w:val="000000" w:themeColor="text1"/>
              </w:rPr>
              <w:t>/extern (ROK)</w:t>
            </w:r>
          </w:p>
        </w:tc>
        <w:tc>
          <w:tcPr>
            <w:tcW w:w="2320" w:type="dxa"/>
          </w:tcPr>
          <w:p w14:paraId="31B29626" w14:textId="77777777" w:rsidR="00DF4CE1" w:rsidRPr="0004316E" w:rsidRDefault="00A62563" w:rsidP="004959BE">
            <w:pPr>
              <w:rPr>
                <w:color w:val="000000" w:themeColor="text1"/>
              </w:rPr>
            </w:pPr>
            <w:r>
              <w:rPr>
                <w:color w:val="000000" w:themeColor="text1"/>
              </w:rPr>
              <w:t>Naam:</w:t>
            </w:r>
            <w:r w:rsidR="00CF23F1">
              <w:rPr>
                <w:color w:val="000000" w:themeColor="text1"/>
              </w:rPr>
              <w:t xml:space="preserve"> </w:t>
            </w:r>
          </w:p>
        </w:tc>
        <w:tc>
          <w:tcPr>
            <w:tcW w:w="2575" w:type="dxa"/>
          </w:tcPr>
          <w:p w14:paraId="2B3707B2" w14:textId="77777777" w:rsidR="00DF4CE1" w:rsidRPr="0004316E" w:rsidRDefault="00DF4CE1" w:rsidP="004959BE">
            <w:pPr>
              <w:rPr>
                <w:color w:val="000000" w:themeColor="text1"/>
              </w:rPr>
            </w:pPr>
            <w:r w:rsidRPr="0004316E">
              <w:rPr>
                <w:color w:val="000000" w:themeColor="text1"/>
              </w:rPr>
              <w:t>B</w:t>
            </w:r>
            <w:r w:rsidR="00417E59">
              <w:rPr>
                <w:color w:val="000000" w:themeColor="text1"/>
              </w:rPr>
              <w:t>ehandeld</w:t>
            </w:r>
            <w:r w:rsidRPr="0004316E">
              <w:rPr>
                <w:color w:val="000000" w:themeColor="text1"/>
              </w:rPr>
              <w:t xml:space="preserve"> door </w:t>
            </w:r>
            <w:r w:rsidR="009C134F">
              <w:rPr>
                <w:color w:val="000000" w:themeColor="text1"/>
              </w:rPr>
              <w:t xml:space="preserve">VGCO </w:t>
            </w:r>
          </w:p>
        </w:tc>
        <w:tc>
          <w:tcPr>
            <w:tcW w:w="2575" w:type="dxa"/>
          </w:tcPr>
          <w:p w14:paraId="792F13F9" w14:textId="77777777" w:rsidR="00DF4CE1" w:rsidRDefault="009C134F" w:rsidP="004959BE">
            <w:pPr>
              <w:rPr>
                <w:color w:val="000000" w:themeColor="text1"/>
              </w:rPr>
            </w:pPr>
            <w:r>
              <w:rPr>
                <w:color w:val="000000" w:themeColor="text1"/>
              </w:rPr>
              <w:t>Naam</w:t>
            </w:r>
            <w:r w:rsidR="00A62563">
              <w:rPr>
                <w:color w:val="000000" w:themeColor="text1"/>
              </w:rPr>
              <w:t>:</w:t>
            </w:r>
          </w:p>
          <w:p w14:paraId="1E1E2F45" w14:textId="77777777" w:rsidR="00A62563" w:rsidRPr="0004316E" w:rsidRDefault="00A62563" w:rsidP="004959BE">
            <w:pPr>
              <w:rPr>
                <w:color w:val="000000" w:themeColor="text1"/>
              </w:rPr>
            </w:pPr>
            <w:r>
              <w:rPr>
                <w:color w:val="000000" w:themeColor="text1"/>
              </w:rPr>
              <w:t>Naam contractant:</w:t>
            </w:r>
          </w:p>
        </w:tc>
        <w:tc>
          <w:tcPr>
            <w:tcW w:w="2575" w:type="dxa"/>
          </w:tcPr>
          <w:p w14:paraId="07082EA1" w14:textId="77777777" w:rsidR="00DF4CE1" w:rsidRPr="0004316E" w:rsidRDefault="00417E59" w:rsidP="004959BE">
            <w:pPr>
              <w:rPr>
                <w:color w:val="000000" w:themeColor="text1"/>
              </w:rPr>
            </w:pPr>
            <w:r>
              <w:rPr>
                <w:color w:val="000000" w:themeColor="text1"/>
              </w:rPr>
              <w:t xml:space="preserve">Behandeld </w:t>
            </w:r>
            <w:r w:rsidR="00DF4CE1" w:rsidRPr="0004316E">
              <w:rPr>
                <w:color w:val="000000" w:themeColor="text1"/>
              </w:rPr>
              <w:t xml:space="preserve">door </w:t>
            </w:r>
            <w:r w:rsidR="00A62563">
              <w:rPr>
                <w:color w:val="000000" w:themeColor="text1"/>
              </w:rPr>
              <w:t>VGCU</w:t>
            </w:r>
          </w:p>
        </w:tc>
        <w:tc>
          <w:tcPr>
            <w:tcW w:w="2576" w:type="dxa"/>
          </w:tcPr>
          <w:p w14:paraId="5FF191AE" w14:textId="77777777" w:rsidR="00DF4CE1" w:rsidRDefault="00A62563" w:rsidP="004959BE">
            <w:pPr>
              <w:rPr>
                <w:color w:val="000000" w:themeColor="text1"/>
              </w:rPr>
            </w:pPr>
            <w:r>
              <w:rPr>
                <w:color w:val="000000" w:themeColor="text1"/>
              </w:rPr>
              <w:t xml:space="preserve">Naam: </w:t>
            </w:r>
          </w:p>
          <w:p w14:paraId="516EAD15" w14:textId="77777777" w:rsidR="00A62563" w:rsidRPr="0004316E" w:rsidRDefault="00A62563" w:rsidP="004959BE">
            <w:pPr>
              <w:rPr>
                <w:color w:val="000000" w:themeColor="text1"/>
              </w:rPr>
            </w:pPr>
            <w:r>
              <w:rPr>
                <w:color w:val="000000" w:themeColor="text1"/>
              </w:rPr>
              <w:t>Naam contractant:</w:t>
            </w:r>
          </w:p>
        </w:tc>
      </w:tr>
      <w:tr w:rsidR="0096733B" w:rsidRPr="0096733B" w14:paraId="44459F40" w14:textId="77777777" w:rsidTr="006246D1">
        <w:tc>
          <w:tcPr>
            <w:tcW w:w="2830" w:type="dxa"/>
          </w:tcPr>
          <w:p w14:paraId="07F72A50" w14:textId="77777777" w:rsidR="00F6462C" w:rsidRPr="0004316E" w:rsidRDefault="00F6462C" w:rsidP="00F6462C">
            <w:pPr>
              <w:rPr>
                <w:color w:val="000000" w:themeColor="text1"/>
              </w:rPr>
            </w:pPr>
            <w:r w:rsidRPr="0004316E">
              <w:rPr>
                <w:color w:val="000000" w:themeColor="text1"/>
              </w:rPr>
              <w:t>Datum:</w:t>
            </w:r>
          </w:p>
        </w:tc>
        <w:tc>
          <w:tcPr>
            <w:tcW w:w="2320" w:type="dxa"/>
          </w:tcPr>
          <w:p w14:paraId="301EF95C" w14:textId="77777777" w:rsidR="00F6462C" w:rsidRPr="0004316E" w:rsidRDefault="00F6462C" w:rsidP="00F6462C">
            <w:pPr>
              <w:rPr>
                <w:color w:val="000000" w:themeColor="text1"/>
              </w:rPr>
            </w:pPr>
          </w:p>
        </w:tc>
        <w:tc>
          <w:tcPr>
            <w:tcW w:w="2575" w:type="dxa"/>
          </w:tcPr>
          <w:p w14:paraId="2F50FE0A" w14:textId="77777777" w:rsidR="00F6462C" w:rsidRPr="0004316E" w:rsidRDefault="00F6462C" w:rsidP="00F6462C">
            <w:pPr>
              <w:rPr>
                <w:color w:val="000000" w:themeColor="text1"/>
              </w:rPr>
            </w:pPr>
            <w:r w:rsidRPr="0004316E">
              <w:rPr>
                <w:color w:val="000000" w:themeColor="text1"/>
              </w:rPr>
              <w:t>Datum:</w:t>
            </w:r>
          </w:p>
        </w:tc>
        <w:tc>
          <w:tcPr>
            <w:tcW w:w="2575" w:type="dxa"/>
          </w:tcPr>
          <w:p w14:paraId="512E8146" w14:textId="77777777" w:rsidR="00F6462C" w:rsidRPr="0004316E" w:rsidRDefault="00F6462C" w:rsidP="00F6462C">
            <w:pPr>
              <w:rPr>
                <w:color w:val="000000" w:themeColor="text1"/>
              </w:rPr>
            </w:pPr>
          </w:p>
        </w:tc>
        <w:tc>
          <w:tcPr>
            <w:tcW w:w="2575" w:type="dxa"/>
          </w:tcPr>
          <w:p w14:paraId="00224AC0" w14:textId="77777777" w:rsidR="00F6462C" w:rsidRPr="0004316E" w:rsidRDefault="00F6462C" w:rsidP="00F6462C">
            <w:pPr>
              <w:rPr>
                <w:color w:val="000000" w:themeColor="text1"/>
              </w:rPr>
            </w:pPr>
            <w:r w:rsidRPr="0004316E">
              <w:rPr>
                <w:color w:val="000000" w:themeColor="text1"/>
              </w:rPr>
              <w:t>Datum:</w:t>
            </w:r>
          </w:p>
        </w:tc>
        <w:tc>
          <w:tcPr>
            <w:tcW w:w="2576" w:type="dxa"/>
          </w:tcPr>
          <w:p w14:paraId="3E9A65F1" w14:textId="77777777" w:rsidR="00F6462C" w:rsidRPr="0004316E" w:rsidRDefault="00F6462C" w:rsidP="00F6462C">
            <w:pPr>
              <w:rPr>
                <w:color w:val="000000" w:themeColor="text1"/>
              </w:rPr>
            </w:pPr>
          </w:p>
        </w:tc>
      </w:tr>
      <w:tr w:rsidR="0096733B" w:rsidRPr="0096733B" w14:paraId="32B58EA6" w14:textId="77777777" w:rsidTr="006246D1">
        <w:tc>
          <w:tcPr>
            <w:tcW w:w="2830" w:type="dxa"/>
          </w:tcPr>
          <w:p w14:paraId="3DFB342A" w14:textId="77777777" w:rsidR="00F6462C" w:rsidRPr="0004316E" w:rsidRDefault="00A62563" w:rsidP="00F6462C">
            <w:pPr>
              <w:rPr>
                <w:color w:val="000000" w:themeColor="text1"/>
              </w:rPr>
            </w:pPr>
            <w:r>
              <w:rPr>
                <w:color w:val="000000" w:themeColor="text1"/>
              </w:rPr>
              <w:t>Getoetst door VGCO intern, expert V&amp;G</w:t>
            </w:r>
          </w:p>
        </w:tc>
        <w:tc>
          <w:tcPr>
            <w:tcW w:w="2320" w:type="dxa"/>
          </w:tcPr>
          <w:p w14:paraId="690D07E5" w14:textId="77777777" w:rsidR="00F6462C" w:rsidRPr="009C134F" w:rsidRDefault="00A62563" w:rsidP="00F6462C">
            <w:pPr>
              <w:rPr>
                <w:color w:val="000000" w:themeColor="text1"/>
                <w:lang w:val="en-US"/>
              </w:rPr>
            </w:pPr>
            <w:r>
              <w:rPr>
                <w:color w:val="000000" w:themeColor="text1"/>
                <w:lang w:val="en-US"/>
              </w:rPr>
              <w:t>Naam:</w:t>
            </w:r>
            <w:r w:rsidR="00CF23F1">
              <w:rPr>
                <w:color w:val="000000" w:themeColor="text1"/>
                <w:lang w:val="en-US"/>
              </w:rPr>
              <w:t xml:space="preserve"> </w:t>
            </w:r>
          </w:p>
        </w:tc>
        <w:tc>
          <w:tcPr>
            <w:tcW w:w="2575" w:type="dxa"/>
          </w:tcPr>
          <w:p w14:paraId="33F4D7D3" w14:textId="77777777" w:rsidR="00F6462C" w:rsidRPr="0004316E" w:rsidRDefault="00F6462C" w:rsidP="00F6462C">
            <w:pPr>
              <w:rPr>
                <w:color w:val="000000" w:themeColor="text1"/>
              </w:rPr>
            </w:pPr>
            <w:r w:rsidRPr="0004316E">
              <w:rPr>
                <w:color w:val="000000" w:themeColor="text1"/>
              </w:rPr>
              <w:t>Getoetst door</w:t>
            </w:r>
            <w:r w:rsidR="00321496">
              <w:rPr>
                <w:color w:val="000000" w:themeColor="text1"/>
              </w:rPr>
              <w:t xml:space="preserve"> </w:t>
            </w:r>
            <w:r w:rsidR="00A62563">
              <w:rPr>
                <w:color w:val="000000" w:themeColor="text1"/>
              </w:rPr>
              <w:t>expert V&amp;G RVB</w:t>
            </w:r>
          </w:p>
        </w:tc>
        <w:tc>
          <w:tcPr>
            <w:tcW w:w="2575" w:type="dxa"/>
          </w:tcPr>
          <w:p w14:paraId="53088840" w14:textId="77777777" w:rsidR="00F6462C" w:rsidRPr="0004316E" w:rsidRDefault="00A62563" w:rsidP="00F6462C">
            <w:pPr>
              <w:rPr>
                <w:color w:val="000000" w:themeColor="text1"/>
              </w:rPr>
            </w:pPr>
            <w:r>
              <w:rPr>
                <w:color w:val="000000" w:themeColor="text1"/>
              </w:rPr>
              <w:t xml:space="preserve">Naam: </w:t>
            </w:r>
          </w:p>
        </w:tc>
        <w:tc>
          <w:tcPr>
            <w:tcW w:w="2575" w:type="dxa"/>
          </w:tcPr>
          <w:p w14:paraId="095FEDD9" w14:textId="77777777" w:rsidR="00F6462C" w:rsidRPr="0004316E" w:rsidRDefault="00F6462C" w:rsidP="00F6462C">
            <w:pPr>
              <w:rPr>
                <w:color w:val="000000" w:themeColor="text1"/>
              </w:rPr>
            </w:pPr>
            <w:r w:rsidRPr="0004316E">
              <w:rPr>
                <w:color w:val="000000" w:themeColor="text1"/>
              </w:rPr>
              <w:t xml:space="preserve">Getoetst door </w:t>
            </w:r>
            <w:r w:rsidR="00A62563">
              <w:rPr>
                <w:color w:val="000000" w:themeColor="text1"/>
              </w:rPr>
              <w:t>expert V&amp;G RVB</w:t>
            </w:r>
          </w:p>
        </w:tc>
        <w:tc>
          <w:tcPr>
            <w:tcW w:w="2576" w:type="dxa"/>
          </w:tcPr>
          <w:p w14:paraId="40345534" w14:textId="77777777" w:rsidR="00F6462C" w:rsidRPr="0004316E" w:rsidRDefault="00A62563" w:rsidP="00F6462C">
            <w:pPr>
              <w:rPr>
                <w:color w:val="000000" w:themeColor="text1"/>
              </w:rPr>
            </w:pPr>
            <w:r>
              <w:rPr>
                <w:color w:val="000000" w:themeColor="text1"/>
              </w:rPr>
              <w:t xml:space="preserve">Naam: </w:t>
            </w:r>
          </w:p>
        </w:tc>
      </w:tr>
      <w:tr w:rsidR="0096733B" w:rsidRPr="0096733B" w14:paraId="3BE23C98" w14:textId="77777777" w:rsidTr="006246D1">
        <w:tc>
          <w:tcPr>
            <w:tcW w:w="2830" w:type="dxa"/>
          </w:tcPr>
          <w:p w14:paraId="7A2E3936" w14:textId="77777777" w:rsidR="00F6462C" w:rsidRPr="0004316E" w:rsidRDefault="00F6462C" w:rsidP="00F6462C">
            <w:pPr>
              <w:rPr>
                <w:color w:val="000000" w:themeColor="text1"/>
              </w:rPr>
            </w:pPr>
            <w:r w:rsidRPr="0004316E">
              <w:rPr>
                <w:color w:val="000000" w:themeColor="text1"/>
              </w:rPr>
              <w:t xml:space="preserve">Datum: </w:t>
            </w:r>
          </w:p>
        </w:tc>
        <w:tc>
          <w:tcPr>
            <w:tcW w:w="2320" w:type="dxa"/>
          </w:tcPr>
          <w:p w14:paraId="5A55D4B0" w14:textId="77777777" w:rsidR="00F6462C" w:rsidRPr="0004316E" w:rsidRDefault="00F6462C" w:rsidP="00F6462C">
            <w:pPr>
              <w:rPr>
                <w:color w:val="000000" w:themeColor="text1"/>
              </w:rPr>
            </w:pPr>
          </w:p>
        </w:tc>
        <w:tc>
          <w:tcPr>
            <w:tcW w:w="2575" w:type="dxa"/>
          </w:tcPr>
          <w:p w14:paraId="29CD3862" w14:textId="77777777" w:rsidR="00F6462C" w:rsidRPr="0004316E" w:rsidRDefault="00F6462C" w:rsidP="00F6462C">
            <w:pPr>
              <w:rPr>
                <w:color w:val="000000" w:themeColor="text1"/>
              </w:rPr>
            </w:pPr>
            <w:r w:rsidRPr="0004316E">
              <w:rPr>
                <w:color w:val="000000" w:themeColor="text1"/>
              </w:rPr>
              <w:t>Da</w:t>
            </w:r>
            <w:r w:rsidR="0004316E">
              <w:rPr>
                <w:color w:val="000000" w:themeColor="text1"/>
              </w:rPr>
              <w:t>tum</w:t>
            </w:r>
            <w:r w:rsidRPr="0004316E">
              <w:rPr>
                <w:color w:val="000000" w:themeColor="text1"/>
              </w:rPr>
              <w:t>:</w:t>
            </w:r>
          </w:p>
        </w:tc>
        <w:tc>
          <w:tcPr>
            <w:tcW w:w="2575" w:type="dxa"/>
          </w:tcPr>
          <w:p w14:paraId="40F8D647" w14:textId="77777777" w:rsidR="00F6462C" w:rsidRPr="0004316E" w:rsidRDefault="00F6462C" w:rsidP="00F6462C">
            <w:pPr>
              <w:rPr>
                <w:color w:val="000000" w:themeColor="text1"/>
              </w:rPr>
            </w:pPr>
          </w:p>
        </w:tc>
        <w:tc>
          <w:tcPr>
            <w:tcW w:w="2575" w:type="dxa"/>
          </w:tcPr>
          <w:p w14:paraId="254130FE" w14:textId="77777777" w:rsidR="00F6462C" w:rsidRPr="0004316E" w:rsidRDefault="00F6462C" w:rsidP="00F6462C">
            <w:pPr>
              <w:rPr>
                <w:color w:val="000000" w:themeColor="text1"/>
              </w:rPr>
            </w:pPr>
            <w:r w:rsidRPr="0004316E">
              <w:rPr>
                <w:color w:val="000000" w:themeColor="text1"/>
              </w:rPr>
              <w:t>Datu</w:t>
            </w:r>
            <w:r w:rsidR="0004316E">
              <w:rPr>
                <w:color w:val="000000" w:themeColor="text1"/>
              </w:rPr>
              <w:t>m</w:t>
            </w:r>
            <w:r w:rsidRPr="0004316E">
              <w:rPr>
                <w:color w:val="000000" w:themeColor="text1"/>
              </w:rPr>
              <w:t>:</w:t>
            </w:r>
          </w:p>
        </w:tc>
        <w:tc>
          <w:tcPr>
            <w:tcW w:w="2576" w:type="dxa"/>
          </w:tcPr>
          <w:p w14:paraId="510159E3" w14:textId="77777777" w:rsidR="00F6462C" w:rsidRPr="0004316E" w:rsidRDefault="00F6462C" w:rsidP="00F6462C">
            <w:pPr>
              <w:rPr>
                <w:color w:val="000000" w:themeColor="text1"/>
              </w:rPr>
            </w:pPr>
          </w:p>
        </w:tc>
      </w:tr>
    </w:tbl>
    <w:p w14:paraId="713B78F8" w14:textId="77777777" w:rsidR="000644A9" w:rsidRPr="0054055D" w:rsidRDefault="000644A9">
      <w:pPr>
        <w:spacing w:line="240" w:lineRule="auto"/>
        <w:rPr>
          <w:color w:val="000000" w:themeColor="text1"/>
          <w:lang w:val="en-US"/>
        </w:rPr>
      </w:pPr>
      <w:r w:rsidRPr="0054055D">
        <w:rPr>
          <w:color w:val="000000" w:themeColor="text1"/>
          <w:lang w:val="en-US"/>
        </w:rPr>
        <w:br w:type="page"/>
      </w:r>
    </w:p>
    <w:p w14:paraId="119CB590" w14:textId="77777777" w:rsidR="000E50CF" w:rsidRPr="0054055D" w:rsidRDefault="000E50CF">
      <w:pPr>
        <w:spacing w:line="240" w:lineRule="auto"/>
        <w:rPr>
          <w:b/>
          <w:bCs/>
          <w:color w:val="000000" w:themeColor="text1"/>
          <w:sz w:val="22"/>
          <w:szCs w:val="22"/>
          <w:lang w:val="en-US"/>
        </w:rPr>
      </w:pPr>
    </w:p>
    <w:p w14:paraId="43EE0557" w14:textId="0CA0D197" w:rsidR="00E67FF9" w:rsidRPr="0075660D" w:rsidRDefault="00F266A3">
      <w:pPr>
        <w:spacing w:line="240" w:lineRule="auto"/>
        <w:rPr>
          <w:rFonts w:ascii="Trebuchet MS" w:hAnsi="Trebuchet MS"/>
          <w:b/>
          <w:bCs/>
          <w:color w:val="2C276A"/>
          <w:sz w:val="28"/>
          <w:szCs w:val="28"/>
        </w:rPr>
      </w:pPr>
      <w:r w:rsidRPr="002B2FD4">
        <w:rPr>
          <w:rFonts w:ascii="Trebuchet MS" w:hAnsi="Trebuchet MS"/>
          <w:b/>
          <w:bCs/>
          <w:color w:val="2C276A"/>
          <w:sz w:val="28"/>
          <w:szCs w:val="28"/>
        </w:rPr>
        <w:t>Deel 1. Projectdefinitie</w:t>
      </w:r>
    </w:p>
    <w:p w14:paraId="1D4FC502" w14:textId="77777777" w:rsidR="00E67FF9" w:rsidRPr="0004316E" w:rsidRDefault="00E67FF9">
      <w:pPr>
        <w:spacing w:line="240" w:lineRule="auto"/>
        <w:rPr>
          <w:color w:val="000000" w:themeColor="text1"/>
        </w:rPr>
      </w:pPr>
    </w:p>
    <w:tbl>
      <w:tblPr>
        <w:tblStyle w:val="TabelW8bBijlageMeerMinder"/>
        <w:tblW w:w="15451" w:type="dxa"/>
        <w:tblInd w:w="68"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ayout w:type="fixed"/>
        <w:tblLook w:val="07E0" w:firstRow="1" w:lastRow="1" w:firstColumn="1" w:lastColumn="1" w:noHBand="1" w:noVBand="1"/>
      </w:tblPr>
      <w:tblGrid>
        <w:gridCol w:w="2835"/>
        <w:gridCol w:w="1061"/>
        <w:gridCol w:w="3402"/>
        <w:gridCol w:w="1701"/>
        <w:gridCol w:w="4536"/>
        <w:gridCol w:w="1916"/>
      </w:tblGrid>
      <w:tr w:rsidR="00EF4E1B" w:rsidRPr="0096733B" w14:paraId="501A6A51" w14:textId="77777777" w:rsidTr="006246D1">
        <w:trPr>
          <w:trHeight w:val="802"/>
        </w:trPr>
        <w:tc>
          <w:tcPr>
            <w:tcW w:w="2835" w:type="dxa"/>
            <w:vMerge w:val="restart"/>
            <w:shd w:val="clear" w:color="auto" w:fill="F2F2F2" w:themeFill="background1" w:themeFillShade="F2"/>
          </w:tcPr>
          <w:p w14:paraId="18458E82" w14:textId="10954B99" w:rsidR="00EF4E1B" w:rsidRPr="007E57B6" w:rsidRDefault="00EF4E1B" w:rsidP="007E57B6">
            <w:pPr>
              <w:spacing w:line="276" w:lineRule="auto"/>
              <w:rPr>
                <w:color w:val="000000" w:themeColor="text1"/>
              </w:rPr>
            </w:pPr>
            <w:r w:rsidRPr="00FC2BCA">
              <w:rPr>
                <w:color w:val="000000" w:themeColor="text1"/>
              </w:rPr>
              <w:t xml:space="preserve">Omschrijving van het </w:t>
            </w:r>
            <w:r w:rsidR="00C01DB3">
              <w:rPr>
                <w:color w:val="000000" w:themeColor="text1"/>
              </w:rPr>
              <w:t>nieuw te bouwen gebouw, schietbaan, aan te leggen terrein/infra/start-/rolbaan…</w:t>
            </w:r>
          </w:p>
        </w:tc>
        <w:tc>
          <w:tcPr>
            <w:tcW w:w="6164" w:type="dxa"/>
            <w:gridSpan w:val="3"/>
            <w:vMerge w:val="restart"/>
          </w:tcPr>
          <w:p w14:paraId="3F78CE38" w14:textId="77777777" w:rsidR="00EF4E1B" w:rsidRPr="0004316E" w:rsidRDefault="00EF4E1B" w:rsidP="00CF23F1">
            <w:pPr>
              <w:pStyle w:val="TabelVerdana8cursiefrechts"/>
              <w:jc w:val="left"/>
              <w:rPr>
                <w:i w:val="0"/>
                <w:iCs/>
                <w:color w:val="000000" w:themeColor="text1"/>
              </w:rPr>
            </w:pPr>
          </w:p>
        </w:tc>
        <w:tc>
          <w:tcPr>
            <w:tcW w:w="6452" w:type="dxa"/>
            <w:gridSpan w:val="2"/>
            <w:shd w:val="clear" w:color="auto" w:fill="F2F2F2" w:themeFill="background1" w:themeFillShade="F2"/>
          </w:tcPr>
          <w:p w14:paraId="188C0EA4" w14:textId="23820CC5" w:rsidR="00EF4E1B" w:rsidRPr="00FC2BCA" w:rsidRDefault="00EF4E1B" w:rsidP="00FC2BCA">
            <w:pPr>
              <w:spacing w:line="276" w:lineRule="auto"/>
              <w:rPr>
                <w:color w:val="000000" w:themeColor="text1"/>
              </w:rPr>
            </w:pPr>
            <w:r w:rsidRPr="00FC2BCA">
              <w:rPr>
                <w:color w:val="000000" w:themeColor="text1"/>
              </w:rPr>
              <w:t>Dit V&amp;G</w:t>
            </w:r>
            <w:r w:rsidR="009A0BB8">
              <w:rPr>
                <w:color w:val="000000" w:themeColor="text1"/>
              </w:rPr>
              <w:t>-</w:t>
            </w:r>
            <w:r w:rsidRPr="00FC2BCA">
              <w:rPr>
                <w:color w:val="000000" w:themeColor="text1"/>
              </w:rPr>
              <w:t>plan is opgesteld op basis van de volgende uitgangspunten (geef aan welke documenten van toepassing zijn geweest):</w:t>
            </w:r>
          </w:p>
        </w:tc>
      </w:tr>
      <w:tr w:rsidR="00EF4E1B" w:rsidRPr="0096733B" w14:paraId="03A059F5" w14:textId="77777777" w:rsidTr="006246D1">
        <w:tc>
          <w:tcPr>
            <w:tcW w:w="2835" w:type="dxa"/>
            <w:vMerge/>
            <w:shd w:val="clear" w:color="auto" w:fill="F2F2F2" w:themeFill="background1" w:themeFillShade="F2"/>
          </w:tcPr>
          <w:p w14:paraId="206D7CDF" w14:textId="77777777" w:rsidR="00EF4E1B" w:rsidRPr="007E57B6" w:rsidRDefault="00EF4E1B" w:rsidP="007E57B6">
            <w:pPr>
              <w:spacing w:line="276" w:lineRule="auto"/>
              <w:rPr>
                <w:color w:val="000000" w:themeColor="text1"/>
              </w:rPr>
            </w:pPr>
          </w:p>
        </w:tc>
        <w:tc>
          <w:tcPr>
            <w:tcW w:w="6164" w:type="dxa"/>
            <w:gridSpan w:val="3"/>
            <w:vMerge/>
          </w:tcPr>
          <w:p w14:paraId="235C2984" w14:textId="77777777" w:rsidR="00EF4E1B" w:rsidRPr="0004316E" w:rsidRDefault="00EF4E1B" w:rsidP="00EF4E1B">
            <w:pPr>
              <w:rPr>
                <w:i/>
                <w:iCs/>
                <w:color w:val="000000" w:themeColor="text1"/>
              </w:rPr>
            </w:pPr>
          </w:p>
        </w:tc>
        <w:tc>
          <w:tcPr>
            <w:tcW w:w="6452" w:type="dxa"/>
            <w:gridSpan w:val="2"/>
            <w:shd w:val="clear" w:color="auto" w:fill="FFFFFF" w:themeFill="background1"/>
          </w:tcPr>
          <w:p w14:paraId="21B170C4" w14:textId="77777777" w:rsidR="000A0085" w:rsidRDefault="00316FB7" w:rsidP="00FC2BCA">
            <w:pPr>
              <w:spacing w:line="276" w:lineRule="auto"/>
              <w:rPr>
                <w:color w:val="000000" w:themeColor="text1"/>
              </w:rPr>
            </w:pPr>
            <w:r>
              <w:rPr>
                <w:color w:val="000000" w:themeColor="text1"/>
              </w:rPr>
              <w:t>-..</w:t>
            </w:r>
          </w:p>
          <w:p w14:paraId="2F3FD171" w14:textId="77777777" w:rsidR="00316FB7" w:rsidRDefault="00316FB7" w:rsidP="00FC2BCA">
            <w:pPr>
              <w:spacing w:line="276" w:lineRule="auto"/>
              <w:rPr>
                <w:color w:val="000000" w:themeColor="text1"/>
              </w:rPr>
            </w:pPr>
            <w:r>
              <w:rPr>
                <w:color w:val="000000" w:themeColor="text1"/>
              </w:rPr>
              <w:t>-..</w:t>
            </w:r>
          </w:p>
          <w:p w14:paraId="3E52A568" w14:textId="77777777" w:rsidR="00EF4E1B" w:rsidRPr="00FC2BCA" w:rsidRDefault="00EF4E1B" w:rsidP="00FC2BCA">
            <w:pPr>
              <w:spacing w:line="276" w:lineRule="auto"/>
              <w:rPr>
                <w:color w:val="000000" w:themeColor="text1"/>
              </w:rPr>
            </w:pPr>
          </w:p>
        </w:tc>
      </w:tr>
      <w:tr w:rsidR="00EF4E1B" w:rsidRPr="0096733B" w14:paraId="5F51C966" w14:textId="77777777" w:rsidTr="006246D1">
        <w:trPr>
          <w:trHeight w:val="435"/>
        </w:trPr>
        <w:tc>
          <w:tcPr>
            <w:tcW w:w="2835" w:type="dxa"/>
            <w:shd w:val="clear" w:color="auto" w:fill="F2F2F2" w:themeFill="background1" w:themeFillShade="F2"/>
          </w:tcPr>
          <w:p w14:paraId="39A7B0F2" w14:textId="77777777" w:rsidR="00EF4E1B" w:rsidRDefault="00EF4E1B" w:rsidP="007E57B6">
            <w:pPr>
              <w:spacing w:line="276" w:lineRule="auto"/>
              <w:rPr>
                <w:color w:val="000000" w:themeColor="text1"/>
              </w:rPr>
            </w:pPr>
            <w:r w:rsidRPr="007E57B6">
              <w:rPr>
                <w:color w:val="000000" w:themeColor="text1"/>
              </w:rPr>
              <w:t>Geplande datum aanvang</w:t>
            </w:r>
            <w:r>
              <w:rPr>
                <w:color w:val="000000" w:themeColor="text1"/>
              </w:rPr>
              <w:t>:</w:t>
            </w:r>
          </w:p>
          <w:p w14:paraId="713BFC71" w14:textId="77777777" w:rsidR="00EF4E1B" w:rsidRPr="007E57B6" w:rsidRDefault="00EF4E1B" w:rsidP="007E57B6">
            <w:pPr>
              <w:spacing w:line="276" w:lineRule="auto"/>
              <w:rPr>
                <w:color w:val="000000" w:themeColor="text1"/>
              </w:rPr>
            </w:pPr>
          </w:p>
        </w:tc>
        <w:tc>
          <w:tcPr>
            <w:tcW w:w="6164" w:type="dxa"/>
            <w:gridSpan w:val="3"/>
          </w:tcPr>
          <w:p w14:paraId="255074A9" w14:textId="77777777" w:rsidR="00EF4E1B" w:rsidRPr="00DB4780" w:rsidRDefault="00EF4E1B" w:rsidP="00DB4780">
            <w:pPr>
              <w:rPr>
                <w:sz w:val="16"/>
                <w:szCs w:val="16"/>
              </w:rPr>
            </w:pPr>
          </w:p>
        </w:tc>
        <w:tc>
          <w:tcPr>
            <w:tcW w:w="6452" w:type="dxa"/>
            <w:gridSpan w:val="2"/>
            <w:shd w:val="clear" w:color="auto" w:fill="FFFFFF" w:themeFill="background1"/>
          </w:tcPr>
          <w:p w14:paraId="1A9849BE" w14:textId="77777777" w:rsidR="00EF4E1B" w:rsidRPr="00B035E7" w:rsidRDefault="00EF4E1B" w:rsidP="006D061F"/>
        </w:tc>
      </w:tr>
      <w:tr w:rsidR="00EF4E1B" w:rsidRPr="0096733B" w14:paraId="02DD16E9" w14:textId="77777777" w:rsidTr="006246D1">
        <w:trPr>
          <w:trHeight w:val="434"/>
        </w:trPr>
        <w:tc>
          <w:tcPr>
            <w:tcW w:w="2835" w:type="dxa"/>
            <w:shd w:val="clear" w:color="auto" w:fill="F2F2F2" w:themeFill="background1" w:themeFillShade="F2"/>
          </w:tcPr>
          <w:p w14:paraId="5FA843EA" w14:textId="77777777" w:rsidR="00EF4E1B" w:rsidRPr="007E57B6" w:rsidRDefault="00EF4E1B" w:rsidP="007E57B6">
            <w:pPr>
              <w:spacing w:line="276" w:lineRule="auto"/>
              <w:rPr>
                <w:color w:val="000000" w:themeColor="text1"/>
              </w:rPr>
            </w:pPr>
            <w:r>
              <w:rPr>
                <w:color w:val="000000" w:themeColor="text1"/>
              </w:rPr>
              <w:t>Datum</w:t>
            </w:r>
            <w:r w:rsidRPr="007E57B6">
              <w:rPr>
                <w:color w:val="000000" w:themeColor="text1"/>
              </w:rPr>
              <w:t xml:space="preserve"> oplevering</w:t>
            </w:r>
            <w:r>
              <w:rPr>
                <w:color w:val="000000" w:themeColor="text1"/>
              </w:rPr>
              <w:t>:</w:t>
            </w:r>
          </w:p>
        </w:tc>
        <w:tc>
          <w:tcPr>
            <w:tcW w:w="6164" w:type="dxa"/>
            <w:gridSpan w:val="3"/>
          </w:tcPr>
          <w:p w14:paraId="55425D7F" w14:textId="77777777" w:rsidR="00EF4E1B" w:rsidRPr="00DB4780" w:rsidRDefault="00EF4E1B" w:rsidP="00DB4780">
            <w:pPr>
              <w:rPr>
                <w:sz w:val="16"/>
                <w:szCs w:val="16"/>
              </w:rPr>
            </w:pPr>
            <w:r w:rsidRPr="00DB4780">
              <w:rPr>
                <w:sz w:val="16"/>
                <w:szCs w:val="16"/>
              </w:rPr>
              <w:fldChar w:fldCharType="begin"/>
            </w:r>
            <w:r w:rsidRPr="00DB4780">
              <w:rPr>
                <w:sz w:val="16"/>
                <w:szCs w:val="16"/>
              </w:rPr>
              <w:instrText xml:space="preserve"> MACROBUTTON  AantekeningenInInktInvoegen [vul in] </w:instrText>
            </w:r>
            <w:r w:rsidRPr="00DB4780">
              <w:rPr>
                <w:sz w:val="16"/>
                <w:szCs w:val="16"/>
              </w:rPr>
              <w:fldChar w:fldCharType="end"/>
            </w:r>
            <w:r w:rsidR="00206F88">
              <w:rPr>
                <w:sz w:val="16"/>
                <w:szCs w:val="16"/>
              </w:rPr>
              <w:t>*</w:t>
            </w:r>
          </w:p>
        </w:tc>
        <w:tc>
          <w:tcPr>
            <w:tcW w:w="6452" w:type="dxa"/>
            <w:gridSpan w:val="2"/>
            <w:shd w:val="clear" w:color="auto" w:fill="FFFFFF" w:themeFill="background1"/>
          </w:tcPr>
          <w:p w14:paraId="6E09A3C8" w14:textId="77777777" w:rsidR="00EF4E1B" w:rsidRPr="00B035E7" w:rsidRDefault="00EF4E1B" w:rsidP="007E57B6">
            <w:pPr>
              <w:pStyle w:val="TabelVerdana8cursiefrechts"/>
              <w:jc w:val="left"/>
              <w:rPr>
                <w:i w:val="0"/>
                <w:iCs/>
                <w:color w:val="000000" w:themeColor="text1"/>
              </w:rPr>
            </w:pPr>
          </w:p>
        </w:tc>
      </w:tr>
      <w:tr w:rsidR="007E57B6" w:rsidRPr="0096733B" w14:paraId="5A5EED74" w14:textId="77777777" w:rsidTr="006246D1">
        <w:trPr>
          <w:trHeight w:val="3326"/>
        </w:trPr>
        <w:tc>
          <w:tcPr>
            <w:tcW w:w="7298" w:type="dxa"/>
            <w:gridSpan w:val="3"/>
            <w:shd w:val="clear" w:color="auto" w:fill="F2F2F2" w:themeFill="background1" w:themeFillShade="F2"/>
          </w:tcPr>
          <w:p w14:paraId="76C4A7CE" w14:textId="777777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Geef </w:t>
            </w:r>
            <w:r>
              <w:rPr>
                <w:b/>
                <w:bCs/>
                <w:i w:val="0"/>
                <w:iCs/>
                <w:color w:val="000000" w:themeColor="text1"/>
              </w:rPr>
              <w:t>het type opdracht</w:t>
            </w:r>
            <w:r w:rsidRPr="0004316E">
              <w:rPr>
                <w:b/>
                <w:bCs/>
                <w:i w:val="0"/>
                <w:iCs/>
                <w:color w:val="000000" w:themeColor="text1"/>
              </w:rPr>
              <w:t xml:space="preserve"> aan:</w:t>
            </w:r>
          </w:p>
          <w:p w14:paraId="71668EC2" w14:textId="132B2244" w:rsidR="00D12A1D" w:rsidRDefault="00316FB7" w:rsidP="0034480C">
            <w:pPr>
              <w:spacing w:line="276" w:lineRule="auto"/>
              <w:ind w:hanging="2"/>
              <w:rPr>
                <w:color w:val="000000" w:themeColor="text1"/>
              </w:rPr>
            </w:pPr>
            <w:r>
              <w:rPr>
                <w:rFonts w:ascii="MS Gothic" w:eastAsia="MS Gothic" w:hAnsi="MS Gothic" w:cs="Aptos" w:hint="eastAsia"/>
              </w:rPr>
              <w:t>☐</w:t>
            </w:r>
            <w:r w:rsidR="00D12A1D" w:rsidRPr="0004316E">
              <w:rPr>
                <w:color w:val="000000" w:themeColor="text1"/>
              </w:rPr>
              <w:tab/>
            </w:r>
            <w:r w:rsidR="00D12A1D">
              <w:rPr>
                <w:color w:val="000000" w:themeColor="text1"/>
              </w:rPr>
              <w:t xml:space="preserve">Nieuwbouw </w:t>
            </w:r>
            <w:r w:rsidR="0034480C">
              <w:rPr>
                <w:color w:val="000000" w:themeColor="text1"/>
              </w:rPr>
              <w:t>(voor onderdeel Sloop gebruik V&amp;G</w:t>
            </w:r>
            <w:r w:rsidR="009A0BB8">
              <w:rPr>
                <w:color w:val="000000" w:themeColor="text1"/>
              </w:rPr>
              <w:t>-</w:t>
            </w:r>
            <w:r w:rsidR="0034480C">
              <w:rPr>
                <w:color w:val="000000" w:themeColor="text1"/>
              </w:rPr>
              <w:t>plan Bestaande    situatie)</w:t>
            </w:r>
          </w:p>
          <w:p w14:paraId="067FA23D" w14:textId="77777777" w:rsidR="00D12A1D" w:rsidRPr="0004316E" w:rsidRDefault="00D12A1D" w:rsidP="007E57B6">
            <w:pPr>
              <w:spacing w:line="276" w:lineRule="auto"/>
              <w:rPr>
                <w:strike/>
                <w:color w:val="000000" w:themeColor="text1"/>
              </w:rPr>
            </w:pPr>
          </w:p>
          <w:p w14:paraId="697FB814" w14:textId="77777777" w:rsidR="007E57B6" w:rsidRPr="00E42CC9" w:rsidRDefault="007E57B6" w:rsidP="007E57B6">
            <w:pPr>
              <w:spacing w:line="276" w:lineRule="auto"/>
              <w:rPr>
                <w:color w:val="000000" w:themeColor="text1"/>
                <w:sz w:val="12"/>
                <w:szCs w:val="12"/>
              </w:rPr>
            </w:pPr>
          </w:p>
          <w:p w14:paraId="63C5C0C3" w14:textId="77777777" w:rsidR="007E57B6" w:rsidRPr="0004316E" w:rsidRDefault="007E57B6" w:rsidP="007E57B6">
            <w:pPr>
              <w:spacing w:line="276" w:lineRule="auto"/>
              <w:rPr>
                <w:b/>
                <w:bCs/>
                <w:color w:val="000000" w:themeColor="text1"/>
              </w:rPr>
            </w:pPr>
            <w:r w:rsidRPr="00843243">
              <w:rPr>
                <w:b/>
                <w:bCs/>
                <w:color w:val="000000" w:themeColor="text1"/>
              </w:rPr>
              <w:t>Geef de gebruiker/sectie aan:</w:t>
            </w:r>
          </w:p>
          <w:p w14:paraId="3480EF74" w14:textId="323E7148" w:rsidR="007E57B6" w:rsidRPr="0004316E"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p w14:paraId="516EFD39" w14:textId="61D03BBA" w:rsidR="007E57B6" w:rsidRPr="0004316E"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p w14:paraId="29F54382" w14:textId="78CE4F8F" w:rsidR="007E57B6" w:rsidRPr="0004316E"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p w14:paraId="412B96DC" w14:textId="1DCF1E62" w:rsidR="007E57B6"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p w14:paraId="40475E72" w14:textId="37DB118B" w:rsidR="007E57B6" w:rsidRPr="0004316E" w:rsidRDefault="00316FB7" w:rsidP="007E57B6">
            <w:pPr>
              <w:spacing w:line="276" w:lineRule="auto"/>
              <w:rPr>
                <w:color w:val="000000" w:themeColor="text1"/>
              </w:rPr>
            </w:pPr>
            <w:r>
              <w:rPr>
                <w:rFonts w:ascii="MS Gothic" w:eastAsia="MS Gothic" w:hAnsi="MS Gothic" w:cs="Aptos" w:hint="eastAsia"/>
              </w:rPr>
              <w:t>☐</w:t>
            </w:r>
            <w:r w:rsidR="007E57B6" w:rsidRPr="0004316E">
              <w:rPr>
                <w:color w:val="000000" w:themeColor="text1"/>
              </w:rPr>
              <w:tab/>
            </w:r>
            <w:r w:rsidR="008A0910">
              <w:rPr>
                <w:color w:val="000000" w:themeColor="text1"/>
              </w:rPr>
              <w:t>……</w:t>
            </w:r>
          </w:p>
          <w:p w14:paraId="0CFF242B" w14:textId="37E5EFE3" w:rsidR="007E57B6"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p w14:paraId="36088A27" w14:textId="66E61240" w:rsidR="007E57B6" w:rsidRPr="00F06728" w:rsidRDefault="007E57B6" w:rsidP="008B57F6">
            <w:pPr>
              <w:spacing w:line="276" w:lineRule="auto"/>
              <w:rPr>
                <w:color w:val="000000" w:themeColor="text1"/>
              </w:rPr>
            </w:pPr>
            <w:r>
              <w:rPr>
                <w:rFonts w:ascii="MS Gothic" w:eastAsia="MS Gothic" w:hAnsi="MS Gothic" w:cs="Aptos" w:hint="eastAsia"/>
              </w:rPr>
              <w:t>☐</w:t>
            </w:r>
            <w:r w:rsidRPr="0004316E">
              <w:rPr>
                <w:color w:val="000000" w:themeColor="text1"/>
              </w:rPr>
              <w:tab/>
            </w:r>
            <w:r w:rsidR="008A0910">
              <w:rPr>
                <w:color w:val="000000" w:themeColor="text1"/>
              </w:rPr>
              <w:t>……</w:t>
            </w:r>
          </w:p>
        </w:tc>
        <w:tc>
          <w:tcPr>
            <w:tcW w:w="8153" w:type="dxa"/>
            <w:gridSpan w:val="3"/>
          </w:tcPr>
          <w:p w14:paraId="00A8C639" w14:textId="4F30B988"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Geef de </w:t>
            </w:r>
            <w:proofErr w:type="spellStart"/>
            <w:r w:rsidRPr="0004316E">
              <w:rPr>
                <w:b/>
                <w:bCs/>
                <w:i w:val="0"/>
                <w:iCs/>
                <w:color w:val="000000" w:themeColor="text1"/>
              </w:rPr>
              <w:t>projectspecifieke</w:t>
            </w:r>
            <w:proofErr w:type="spellEnd"/>
            <w:r w:rsidRPr="0004316E">
              <w:rPr>
                <w:b/>
                <w:bCs/>
                <w:i w:val="0"/>
                <w:iCs/>
                <w:color w:val="000000" w:themeColor="text1"/>
              </w:rPr>
              <w:t xml:space="preserve"> werkzaamheden aan (meerdere opties mogelijk):</w:t>
            </w:r>
          </w:p>
          <w:p w14:paraId="65C93A31" w14:textId="77777777" w:rsidR="004D5508" w:rsidRDefault="0034480C" w:rsidP="007E57B6">
            <w:pPr>
              <w:spacing w:line="276" w:lineRule="auto"/>
              <w:rPr>
                <w:color w:val="000000" w:themeColor="text1"/>
              </w:rPr>
            </w:pPr>
            <w:bookmarkStart w:id="0" w:name="_Hlk143690989"/>
            <w:r>
              <w:rPr>
                <w:rFonts w:ascii="MS Gothic" w:eastAsia="MS Gothic" w:hAnsi="MS Gothic" w:cs="Aptos" w:hint="eastAsia"/>
              </w:rPr>
              <w:t>☐</w:t>
            </w:r>
            <w:r w:rsidR="007E57B6" w:rsidRPr="0004316E">
              <w:rPr>
                <w:color w:val="000000" w:themeColor="text1"/>
              </w:rPr>
              <w:tab/>
            </w:r>
            <w:r w:rsidR="004D5508">
              <w:rPr>
                <w:color w:val="000000" w:themeColor="text1"/>
              </w:rPr>
              <w:t>Hoogbouw</w:t>
            </w:r>
          </w:p>
          <w:p w14:paraId="73CA608F" w14:textId="77777777" w:rsidR="007E57B6"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t xml:space="preserve">Wegenbouwwerkzaamheden </w:t>
            </w:r>
          </w:p>
          <w:p w14:paraId="35E755CC" w14:textId="77777777" w:rsidR="007E57B6" w:rsidRDefault="007E57B6" w:rsidP="007E57B6">
            <w:pPr>
              <w:spacing w:line="276" w:lineRule="auto"/>
              <w:rPr>
                <w:color w:val="000000" w:themeColor="text1"/>
              </w:rPr>
            </w:pPr>
            <w:r>
              <w:rPr>
                <w:rFonts w:ascii="MS Gothic" w:eastAsia="MS Gothic" w:hAnsi="MS Gothic" w:cs="Aptos" w:hint="eastAsia"/>
              </w:rPr>
              <w:t>☐</w:t>
            </w:r>
            <w:r w:rsidRPr="0004316E">
              <w:rPr>
                <w:color w:val="000000" w:themeColor="text1"/>
              </w:rPr>
              <w:tab/>
              <w:t xml:space="preserve">Civieltechnische werkzaamheden </w:t>
            </w:r>
          </w:p>
          <w:p w14:paraId="06D332BA" w14:textId="12C1579F" w:rsidR="0032364D" w:rsidRPr="00FA496A" w:rsidRDefault="004E784E" w:rsidP="007E57B6">
            <w:pPr>
              <w:spacing w:line="276" w:lineRule="auto"/>
              <w:rPr>
                <w:color w:val="000000" w:themeColor="text1"/>
              </w:rPr>
            </w:pPr>
            <w:r>
              <w:rPr>
                <w:rFonts w:ascii="MS Gothic" w:eastAsia="MS Gothic" w:hAnsi="MS Gothic" w:cs="Aptos" w:hint="eastAsia"/>
              </w:rPr>
              <w:t>☐</w:t>
            </w:r>
            <w:r w:rsidR="00B51D2E" w:rsidRPr="0004316E">
              <w:rPr>
                <w:color w:val="000000" w:themeColor="text1"/>
              </w:rPr>
              <w:tab/>
            </w:r>
            <w:r w:rsidR="0032364D" w:rsidRPr="00FA496A">
              <w:rPr>
                <w:color w:val="000000" w:themeColor="text1"/>
              </w:rPr>
              <w:t>Cultuurtechnische werkzaamheden (</w:t>
            </w:r>
            <w:r w:rsidRPr="00FA496A">
              <w:rPr>
                <w:color w:val="000000" w:themeColor="text1"/>
              </w:rPr>
              <w:t>groen/struiken/gras)</w:t>
            </w:r>
          </w:p>
          <w:p w14:paraId="11F00737" w14:textId="77777777" w:rsidR="00B51D2E" w:rsidRDefault="007E57B6" w:rsidP="00B51D2E">
            <w:pPr>
              <w:spacing w:line="276" w:lineRule="auto"/>
              <w:rPr>
                <w:color w:val="000000" w:themeColor="text1"/>
              </w:rPr>
            </w:pPr>
            <w:r w:rsidRPr="00FA496A">
              <w:rPr>
                <w:rFonts w:ascii="MS Gothic" w:eastAsia="MS Gothic" w:hAnsi="MS Gothic" w:cs="Aptos" w:hint="eastAsia"/>
              </w:rPr>
              <w:t>☐</w:t>
            </w:r>
            <w:r w:rsidR="00B51D2E" w:rsidRPr="0004316E">
              <w:rPr>
                <w:color w:val="000000" w:themeColor="text1"/>
              </w:rPr>
              <w:tab/>
            </w:r>
            <w:r w:rsidRPr="00FA496A">
              <w:rPr>
                <w:color w:val="000000" w:themeColor="text1"/>
              </w:rPr>
              <w:t>Terreininrichtin</w:t>
            </w:r>
            <w:r w:rsidR="0032364D" w:rsidRPr="00FA496A">
              <w:rPr>
                <w:color w:val="000000" w:themeColor="text1"/>
              </w:rPr>
              <w:t>g</w:t>
            </w:r>
          </w:p>
          <w:p w14:paraId="159398F0" w14:textId="3B7E1924" w:rsidR="007E57B6" w:rsidRPr="00B51D2E" w:rsidRDefault="00B51D2E" w:rsidP="00B51D2E">
            <w:pPr>
              <w:spacing w:line="276" w:lineRule="auto"/>
              <w:rPr>
                <w:color w:val="000000" w:themeColor="text1"/>
              </w:rPr>
            </w:pPr>
            <w:r w:rsidRPr="00FA496A">
              <w:rPr>
                <w:rFonts w:ascii="MS Gothic" w:eastAsia="MS Gothic" w:hAnsi="MS Gothic" w:cs="Aptos" w:hint="eastAsia"/>
              </w:rPr>
              <w:t>☐</w:t>
            </w:r>
            <w:r w:rsidRPr="0004316E">
              <w:rPr>
                <w:color w:val="000000" w:themeColor="text1"/>
              </w:rPr>
              <w:tab/>
            </w:r>
            <w:r w:rsidR="007E57B6" w:rsidRPr="0004316E">
              <w:rPr>
                <w:color w:val="000000" w:themeColor="text1"/>
                <w:lang w:val="de-DE"/>
              </w:rPr>
              <w:t>Anders</w:t>
            </w:r>
            <w:r>
              <w:rPr>
                <w:color w:val="000000" w:themeColor="text1"/>
                <w:lang w:val="de-DE"/>
              </w:rPr>
              <w:t>:</w:t>
            </w:r>
            <w:r w:rsidR="007E57B6" w:rsidRPr="0004316E">
              <w:rPr>
                <w:color w:val="000000" w:themeColor="text1"/>
                <w:lang w:val="de-DE"/>
              </w:rPr>
              <w:t xml:space="preserve"> …………………………</w:t>
            </w:r>
            <w:bookmarkEnd w:id="0"/>
          </w:p>
        </w:tc>
      </w:tr>
      <w:tr w:rsidR="007E57B6" w:rsidRPr="0096733B" w14:paraId="69B6E69F" w14:textId="77777777" w:rsidTr="006246D1">
        <w:trPr>
          <w:cantSplit/>
          <w:tblHeader/>
        </w:trPr>
        <w:tc>
          <w:tcPr>
            <w:tcW w:w="3896" w:type="dxa"/>
            <w:gridSpan w:val="2"/>
            <w:shd w:val="clear" w:color="auto" w:fill="F2F2F2" w:themeFill="background1" w:themeFillShade="F2"/>
          </w:tcPr>
          <w:p w14:paraId="06C852CF" w14:textId="777777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Artikel </w:t>
            </w:r>
            <w:r>
              <w:rPr>
                <w:b/>
                <w:bCs/>
                <w:i w:val="0"/>
                <w:iCs/>
                <w:color w:val="000000" w:themeColor="text1"/>
              </w:rPr>
              <w:t>2.27 Melding Bouwwerk</w:t>
            </w:r>
          </w:p>
        </w:tc>
        <w:tc>
          <w:tcPr>
            <w:tcW w:w="9639" w:type="dxa"/>
            <w:gridSpan w:val="3"/>
            <w:shd w:val="clear" w:color="auto" w:fill="F2F2F2" w:themeFill="background1" w:themeFillShade="F2"/>
          </w:tcPr>
          <w:p w14:paraId="4E1D969B" w14:textId="777777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Criterium</w:t>
            </w:r>
          </w:p>
        </w:tc>
        <w:tc>
          <w:tcPr>
            <w:tcW w:w="1916" w:type="dxa"/>
            <w:shd w:val="clear" w:color="auto" w:fill="F2F2F2" w:themeFill="background1" w:themeFillShade="F2"/>
          </w:tcPr>
          <w:p w14:paraId="6027961E" w14:textId="77777777" w:rsidR="007E57B6" w:rsidRPr="0004316E" w:rsidRDefault="007E57B6" w:rsidP="007E57B6">
            <w:pPr>
              <w:pStyle w:val="TabelVerdana8cursiefrechts"/>
              <w:jc w:val="left"/>
              <w:rPr>
                <w:b/>
                <w:bCs/>
                <w:i w:val="0"/>
                <w:iCs/>
                <w:color w:val="000000" w:themeColor="text1"/>
              </w:rPr>
            </w:pPr>
          </w:p>
        </w:tc>
      </w:tr>
      <w:tr w:rsidR="007E57B6" w:rsidRPr="0096733B" w14:paraId="6778F624" w14:textId="77777777" w:rsidTr="006246D1">
        <w:trPr>
          <w:cantSplit/>
          <w:trHeight w:val="310"/>
          <w:tblHeader/>
        </w:trPr>
        <w:tc>
          <w:tcPr>
            <w:tcW w:w="3896" w:type="dxa"/>
            <w:gridSpan w:val="2"/>
            <w:vMerge w:val="restart"/>
          </w:tcPr>
          <w:p w14:paraId="28BA46EB" w14:textId="77777777" w:rsidR="007E57B6" w:rsidRPr="0004316E" w:rsidRDefault="007E57B6" w:rsidP="007E57B6">
            <w:pPr>
              <w:rPr>
                <w:color w:val="000000" w:themeColor="text1"/>
              </w:rPr>
            </w:pPr>
            <w:r w:rsidRPr="00BD07E1">
              <w:rPr>
                <w:color w:val="000000" w:themeColor="text1"/>
              </w:rPr>
              <w:t xml:space="preserve">Is het project </w:t>
            </w:r>
            <w:proofErr w:type="spellStart"/>
            <w:r w:rsidRPr="00BD07E1">
              <w:rPr>
                <w:color w:val="000000" w:themeColor="text1"/>
              </w:rPr>
              <w:t>meldingsplichtig</w:t>
            </w:r>
            <w:proofErr w:type="spellEnd"/>
            <w:r w:rsidRPr="00BD07E1">
              <w:rPr>
                <w:color w:val="000000" w:themeColor="text1"/>
              </w:rPr>
              <w:t>?</w:t>
            </w:r>
          </w:p>
          <w:p w14:paraId="0D3F6118" w14:textId="77777777" w:rsidR="007E57B6" w:rsidRPr="0004316E" w:rsidRDefault="007E57B6" w:rsidP="007E57B6">
            <w:pPr>
              <w:rPr>
                <w:color w:val="000000" w:themeColor="text1"/>
              </w:rPr>
            </w:pPr>
          </w:p>
        </w:tc>
        <w:tc>
          <w:tcPr>
            <w:tcW w:w="9639" w:type="dxa"/>
            <w:gridSpan w:val="3"/>
          </w:tcPr>
          <w:p w14:paraId="537C8047" w14:textId="77777777" w:rsidR="007E57B6" w:rsidRPr="0004316E" w:rsidRDefault="00A62563" w:rsidP="007E57B6">
            <w:pPr>
              <w:rPr>
                <w:color w:val="000000" w:themeColor="text1"/>
              </w:rPr>
            </w:pPr>
            <w:r>
              <w:rPr>
                <w:color w:val="000000" w:themeColor="text1"/>
              </w:rPr>
              <w:t>o</w:t>
            </w:r>
            <w:r w:rsidR="007E57B6" w:rsidRPr="00BD07E1">
              <w:rPr>
                <w:color w:val="000000" w:themeColor="text1"/>
              </w:rPr>
              <w:t>f &gt;30 werkdagen en &gt;20 werknemers tegelijk op de bouwplaats</w:t>
            </w:r>
          </w:p>
        </w:tc>
        <w:tc>
          <w:tcPr>
            <w:tcW w:w="1916" w:type="dxa"/>
          </w:tcPr>
          <w:p w14:paraId="6A520439" w14:textId="77777777" w:rsidR="007E57B6" w:rsidRPr="008B57F6" w:rsidRDefault="007E57B6" w:rsidP="007E57B6">
            <w:pPr>
              <w:rPr>
                <w:b/>
                <w:bCs/>
                <w:color w:val="000000" w:themeColor="text1"/>
              </w:rPr>
            </w:pPr>
            <w:r w:rsidRPr="008B57F6">
              <w:rPr>
                <w:b/>
                <w:bCs/>
                <w:color w:val="000000" w:themeColor="text1"/>
              </w:rPr>
              <w:t>Ja</w:t>
            </w:r>
            <w:r w:rsidR="00316FB7">
              <w:rPr>
                <w:b/>
                <w:bCs/>
                <w:color w:val="000000" w:themeColor="text1"/>
              </w:rPr>
              <w:t>/Nee</w:t>
            </w:r>
          </w:p>
        </w:tc>
      </w:tr>
      <w:tr w:rsidR="007E57B6" w:rsidRPr="0096733B" w14:paraId="6AC9BBBF" w14:textId="77777777" w:rsidTr="006246D1">
        <w:trPr>
          <w:cantSplit/>
          <w:trHeight w:val="258"/>
          <w:tblHeader/>
        </w:trPr>
        <w:tc>
          <w:tcPr>
            <w:tcW w:w="3896" w:type="dxa"/>
            <w:gridSpan w:val="2"/>
            <w:vMerge/>
          </w:tcPr>
          <w:p w14:paraId="2687B173" w14:textId="77777777" w:rsidR="007E57B6" w:rsidRDefault="007E57B6" w:rsidP="007E57B6">
            <w:pPr>
              <w:rPr>
                <w:sz w:val="16"/>
                <w:szCs w:val="16"/>
              </w:rPr>
            </w:pPr>
          </w:p>
        </w:tc>
        <w:tc>
          <w:tcPr>
            <w:tcW w:w="9639" w:type="dxa"/>
            <w:gridSpan w:val="3"/>
          </w:tcPr>
          <w:p w14:paraId="3EAF519C" w14:textId="77777777" w:rsidR="007E57B6" w:rsidRPr="0004316E" w:rsidRDefault="00A62563" w:rsidP="007E57B6">
            <w:pPr>
              <w:rPr>
                <w:color w:val="000000" w:themeColor="text1"/>
              </w:rPr>
            </w:pPr>
            <w:r>
              <w:rPr>
                <w:color w:val="000000" w:themeColor="text1"/>
              </w:rPr>
              <w:t>en/o</w:t>
            </w:r>
            <w:r w:rsidR="007E57B6" w:rsidRPr="00BD07E1">
              <w:rPr>
                <w:color w:val="000000" w:themeColor="text1"/>
              </w:rPr>
              <w:t>f de totstandbrenging is &gt; 500 mensdagen (bijvoorbeeld 10 man 50 werkdagen)</w:t>
            </w:r>
          </w:p>
        </w:tc>
        <w:tc>
          <w:tcPr>
            <w:tcW w:w="1916" w:type="dxa"/>
          </w:tcPr>
          <w:p w14:paraId="66DA966D" w14:textId="77777777" w:rsidR="007E57B6" w:rsidRPr="008B57F6" w:rsidRDefault="007E57B6" w:rsidP="007E57B6">
            <w:pPr>
              <w:rPr>
                <w:b/>
                <w:bCs/>
                <w:color w:val="000000" w:themeColor="text1"/>
              </w:rPr>
            </w:pPr>
            <w:r w:rsidRPr="008B57F6">
              <w:rPr>
                <w:b/>
                <w:bCs/>
                <w:color w:val="000000" w:themeColor="text1"/>
              </w:rPr>
              <w:t>Ja</w:t>
            </w:r>
            <w:r w:rsidR="00316FB7">
              <w:rPr>
                <w:b/>
                <w:bCs/>
                <w:color w:val="000000" w:themeColor="text1"/>
              </w:rPr>
              <w:t>/Nee</w:t>
            </w:r>
          </w:p>
        </w:tc>
      </w:tr>
      <w:tr w:rsidR="007E57B6" w:rsidRPr="0096733B" w14:paraId="3A0A1081" w14:textId="77777777" w:rsidTr="006246D1">
        <w:trPr>
          <w:cantSplit/>
          <w:trHeight w:val="238"/>
          <w:tblHeader/>
        </w:trPr>
        <w:tc>
          <w:tcPr>
            <w:tcW w:w="3896" w:type="dxa"/>
            <w:gridSpan w:val="2"/>
            <w:shd w:val="clear" w:color="auto" w:fill="F2F2F2" w:themeFill="background1" w:themeFillShade="F2"/>
          </w:tcPr>
          <w:p w14:paraId="58347AA8" w14:textId="621D3067" w:rsidR="007E57B6" w:rsidRDefault="004D5508" w:rsidP="007E57B6">
            <w:pPr>
              <w:pStyle w:val="TabelVerdana8cursiefrechts"/>
              <w:jc w:val="left"/>
            </w:pPr>
            <w:r>
              <w:rPr>
                <w:b/>
                <w:bCs/>
                <w:i w:val="0"/>
                <w:iCs/>
                <w:color w:val="000000" w:themeColor="text1"/>
              </w:rPr>
              <w:t>Artikel 2.</w:t>
            </w:r>
            <w:r w:rsidR="008F5229">
              <w:rPr>
                <w:b/>
                <w:bCs/>
                <w:i w:val="0"/>
                <w:iCs/>
                <w:color w:val="000000" w:themeColor="text1"/>
              </w:rPr>
              <w:t>30c Opstellen V&amp;G</w:t>
            </w:r>
            <w:r w:rsidR="007D6D9A">
              <w:rPr>
                <w:b/>
                <w:bCs/>
                <w:i w:val="0"/>
                <w:iCs/>
                <w:color w:val="000000" w:themeColor="text1"/>
              </w:rPr>
              <w:t>-d</w:t>
            </w:r>
            <w:r w:rsidR="008F5229">
              <w:rPr>
                <w:b/>
                <w:bCs/>
                <w:i w:val="0"/>
                <w:iCs/>
                <w:color w:val="000000" w:themeColor="text1"/>
              </w:rPr>
              <w:t>ossier</w:t>
            </w:r>
          </w:p>
        </w:tc>
        <w:tc>
          <w:tcPr>
            <w:tcW w:w="9639" w:type="dxa"/>
            <w:gridSpan w:val="3"/>
            <w:shd w:val="clear" w:color="auto" w:fill="F2F2F2" w:themeFill="background1" w:themeFillShade="F2"/>
          </w:tcPr>
          <w:p w14:paraId="70526B00" w14:textId="77777777" w:rsidR="007E57B6" w:rsidRPr="00BD07E1" w:rsidRDefault="00A562FB" w:rsidP="007E57B6">
            <w:pPr>
              <w:pStyle w:val="TabelVerdana8cursiefrechts"/>
              <w:jc w:val="left"/>
              <w:rPr>
                <w:b/>
                <w:bCs/>
                <w:i w:val="0"/>
                <w:iCs/>
                <w:color w:val="000000" w:themeColor="text1"/>
              </w:rPr>
            </w:pPr>
            <w:r>
              <w:rPr>
                <w:b/>
                <w:bCs/>
                <w:i w:val="0"/>
                <w:iCs/>
                <w:color w:val="000000" w:themeColor="text1"/>
              </w:rPr>
              <w:t>Actie</w:t>
            </w:r>
          </w:p>
        </w:tc>
        <w:tc>
          <w:tcPr>
            <w:tcW w:w="1916" w:type="dxa"/>
            <w:shd w:val="clear" w:color="auto" w:fill="F2F2F2" w:themeFill="background1" w:themeFillShade="F2"/>
          </w:tcPr>
          <w:p w14:paraId="24DFD564" w14:textId="77777777" w:rsidR="007E57B6" w:rsidRPr="00BD07E1" w:rsidRDefault="007E57B6" w:rsidP="007E57B6">
            <w:pPr>
              <w:pStyle w:val="TabelVerdana8cursiefrechts"/>
              <w:jc w:val="left"/>
              <w:rPr>
                <w:b/>
                <w:bCs/>
                <w:i w:val="0"/>
                <w:iCs/>
                <w:color w:val="000000" w:themeColor="text1"/>
              </w:rPr>
            </w:pPr>
          </w:p>
        </w:tc>
      </w:tr>
      <w:tr w:rsidR="0061690F" w:rsidRPr="0096733B" w14:paraId="4A193ED0" w14:textId="77777777" w:rsidTr="006246D1">
        <w:trPr>
          <w:cantSplit/>
          <w:trHeight w:val="296"/>
          <w:tblHeader/>
        </w:trPr>
        <w:tc>
          <w:tcPr>
            <w:tcW w:w="13535" w:type="dxa"/>
            <w:gridSpan w:val="5"/>
          </w:tcPr>
          <w:p w14:paraId="2F280107" w14:textId="0F510AD6" w:rsidR="0061690F" w:rsidRPr="002C6A57" w:rsidRDefault="006D061F" w:rsidP="007E57B6">
            <w:pPr>
              <w:spacing w:line="240" w:lineRule="auto"/>
            </w:pPr>
            <w:r>
              <w:rPr>
                <w:color w:val="000000" w:themeColor="text1"/>
              </w:rPr>
              <w:t>Een aanzet voor een V&amp;G</w:t>
            </w:r>
            <w:r w:rsidR="007D6D9A">
              <w:rPr>
                <w:color w:val="000000" w:themeColor="text1"/>
              </w:rPr>
              <w:t>-d</w:t>
            </w:r>
            <w:r>
              <w:rPr>
                <w:color w:val="000000" w:themeColor="text1"/>
              </w:rPr>
              <w:t>ossier moet bij de aanbestedingsdocumenten bijgesloten worden.</w:t>
            </w:r>
          </w:p>
        </w:tc>
        <w:tc>
          <w:tcPr>
            <w:tcW w:w="1916" w:type="dxa"/>
          </w:tcPr>
          <w:p w14:paraId="2CBC2D0E" w14:textId="77777777" w:rsidR="0061690F" w:rsidRPr="0004316E" w:rsidRDefault="00A562FB" w:rsidP="007E57B6">
            <w:pPr>
              <w:rPr>
                <w:b/>
                <w:bCs/>
                <w:i/>
                <w:iCs/>
                <w:color w:val="000000" w:themeColor="text1"/>
              </w:rPr>
            </w:pPr>
            <w:r>
              <w:rPr>
                <w:b/>
                <w:bCs/>
                <w:i/>
                <w:iCs/>
                <w:color w:val="000000" w:themeColor="text1"/>
              </w:rPr>
              <w:t>Datum/versie</w:t>
            </w:r>
          </w:p>
        </w:tc>
      </w:tr>
      <w:tr w:rsidR="0061690F" w:rsidRPr="0096733B" w14:paraId="7B290BBE" w14:textId="77777777" w:rsidTr="006246D1">
        <w:trPr>
          <w:cantSplit/>
          <w:trHeight w:val="296"/>
          <w:tblHeader/>
        </w:trPr>
        <w:tc>
          <w:tcPr>
            <w:tcW w:w="13535" w:type="dxa"/>
            <w:gridSpan w:val="5"/>
          </w:tcPr>
          <w:p w14:paraId="458B8B67" w14:textId="77777777" w:rsidR="0061690F" w:rsidRDefault="0061690F" w:rsidP="007E57B6">
            <w:pPr>
              <w:spacing w:line="240" w:lineRule="auto"/>
              <w:rPr>
                <w:rFonts w:ascii="MS Gothic" w:eastAsia="MS Gothic" w:hAnsi="MS Gothic" w:cs="Aptos"/>
              </w:rPr>
            </w:pPr>
          </w:p>
        </w:tc>
        <w:tc>
          <w:tcPr>
            <w:tcW w:w="1916" w:type="dxa"/>
          </w:tcPr>
          <w:p w14:paraId="156FC018" w14:textId="77777777" w:rsidR="0061690F" w:rsidRPr="00BD07E1" w:rsidRDefault="0061690F" w:rsidP="007E57B6">
            <w:pPr>
              <w:rPr>
                <w:color w:val="000000" w:themeColor="text1"/>
              </w:rPr>
            </w:pPr>
          </w:p>
        </w:tc>
      </w:tr>
    </w:tbl>
    <w:p w14:paraId="70B46C9C" w14:textId="77777777" w:rsidR="00A83501" w:rsidRPr="001C0592" w:rsidRDefault="00A83501" w:rsidP="00A83501">
      <w:pPr>
        <w:rPr>
          <w:bCs/>
        </w:rPr>
      </w:pPr>
      <w:r w:rsidRPr="001C0592">
        <w:rPr>
          <w:bCs/>
        </w:rPr>
        <w:t>* =  verplicht in te vullen alvorens in te dienen bij Projectenberaad</w:t>
      </w:r>
    </w:p>
    <w:p w14:paraId="54B78EC9" w14:textId="77777777" w:rsidR="007B21E1" w:rsidRDefault="007B21E1">
      <w:pPr>
        <w:spacing w:line="240" w:lineRule="auto"/>
        <w:rPr>
          <w:iCs/>
          <w:color w:val="000000" w:themeColor="text1"/>
        </w:rPr>
      </w:pPr>
    </w:p>
    <w:p w14:paraId="20EDA770" w14:textId="58BBDB34" w:rsidR="00F37886" w:rsidRPr="00CC6F53" w:rsidRDefault="00F37886" w:rsidP="00CC6F53">
      <w:pPr>
        <w:spacing w:line="240" w:lineRule="auto"/>
        <w:rPr>
          <w:color w:val="6D3285"/>
        </w:rPr>
      </w:pPr>
      <w:r w:rsidRPr="00CC6F53">
        <w:rPr>
          <w:b/>
          <w:bCs/>
          <w:i/>
          <w:iCs/>
          <w:color w:val="6D3285"/>
        </w:rPr>
        <w:t xml:space="preserve">Cursieve </w:t>
      </w:r>
      <w:r w:rsidR="009A5B57" w:rsidRPr="00CC6F53">
        <w:rPr>
          <w:b/>
          <w:bCs/>
          <w:i/>
          <w:iCs/>
          <w:color w:val="6D3285"/>
        </w:rPr>
        <w:t xml:space="preserve">blauwe </w:t>
      </w:r>
      <w:r w:rsidRPr="00CC6F53">
        <w:rPr>
          <w:b/>
          <w:bCs/>
          <w:i/>
          <w:iCs/>
          <w:color w:val="6D3285"/>
        </w:rPr>
        <w:t xml:space="preserve">teksten in de volgende pagina’s dienen </w:t>
      </w:r>
      <w:r w:rsidR="00FA70D5" w:rsidRPr="00CC6F53">
        <w:rPr>
          <w:b/>
          <w:bCs/>
          <w:i/>
          <w:iCs/>
          <w:color w:val="6D3285"/>
        </w:rPr>
        <w:t xml:space="preserve">als voorbeeld en moeten </w:t>
      </w:r>
      <w:proofErr w:type="spellStart"/>
      <w:r w:rsidRPr="00CC6F53">
        <w:rPr>
          <w:b/>
          <w:bCs/>
          <w:i/>
          <w:iCs/>
          <w:color w:val="6D3285"/>
        </w:rPr>
        <w:t>projectspecifiek</w:t>
      </w:r>
      <w:proofErr w:type="spellEnd"/>
      <w:r w:rsidRPr="00CC6F53">
        <w:rPr>
          <w:b/>
          <w:bCs/>
          <w:i/>
          <w:iCs/>
          <w:color w:val="6D3285"/>
        </w:rPr>
        <w:t xml:space="preserve"> worden gemaakt.</w:t>
      </w:r>
    </w:p>
    <w:p w14:paraId="583D352C" w14:textId="33197CCC" w:rsidR="007D6D9A" w:rsidRDefault="007D6D9A">
      <w:pPr>
        <w:autoSpaceDN/>
        <w:spacing w:line="240" w:lineRule="auto"/>
        <w:rPr>
          <w:iCs/>
          <w:color w:val="000000" w:themeColor="text1"/>
        </w:rPr>
      </w:pPr>
      <w:r>
        <w:rPr>
          <w:iCs/>
          <w:color w:val="000000" w:themeColor="text1"/>
        </w:rPr>
        <w:br w:type="page"/>
      </w:r>
    </w:p>
    <w:p w14:paraId="329E17F9" w14:textId="699990CE" w:rsidR="006F5150" w:rsidRPr="0075660D" w:rsidRDefault="006F5150" w:rsidP="00C671D9">
      <w:pPr>
        <w:spacing w:line="240" w:lineRule="auto"/>
        <w:rPr>
          <w:rFonts w:ascii="Trebuchet MS" w:hAnsi="Trebuchet MS"/>
          <w:b/>
          <w:bCs/>
          <w:color w:val="2C276A"/>
          <w:sz w:val="28"/>
          <w:szCs w:val="28"/>
        </w:rPr>
      </w:pPr>
      <w:bookmarkStart w:id="1" w:name="_Hlk146123477"/>
      <w:r w:rsidRPr="0075660D">
        <w:rPr>
          <w:rFonts w:ascii="Trebuchet MS" w:hAnsi="Trebuchet MS"/>
          <w:b/>
          <w:bCs/>
          <w:color w:val="2C276A"/>
          <w:sz w:val="28"/>
          <w:szCs w:val="28"/>
        </w:rPr>
        <w:lastRenderedPageBreak/>
        <w:t>Deel 2</w:t>
      </w:r>
      <w:r w:rsidR="005531B9">
        <w:rPr>
          <w:rFonts w:ascii="Trebuchet MS" w:hAnsi="Trebuchet MS"/>
          <w:b/>
          <w:bCs/>
          <w:color w:val="2C276A"/>
          <w:sz w:val="28"/>
          <w:szCs w:val="28"/>
        </w:rPr>
        <w:t>.</w:t>
      </w:r>
      <w:r w:rsidRPr="0075660D">
        <w:rPr>
          <w:rFonts w:ascii="Trebuchet MS" w:hAnsi="Trebuchet MS"/>
          <w:b/>
          <w:bCs/>
          <w:color w:val="2C276A"/>
          <w:sz w:val="28"/>
          <w:szCs w:val="28"/>
        </w:rPr>
        <w:t xml:space="preserve"> Risico</w:t>
      </w:r>
      <w:r w:rsidR="00F266A3">
        <w:rPr>
          <w:rFonts w:ascii="Trebuchet MS" w:hAnsi="Trebuchet MS"/>
          <w:b/>
          <w:bCs/>
          <w:color w:val="2C276A"/>
          <w:sz w:val="28"/>
          <w:szCs w:val="28"/>
        </w:rPr>
        <w:t>-</w:t>
      </w:r>
      <w:r w:rsidRPr="0075660D">
        <w:rPr>
          <w:rFonts w:ascii="Trebuchet MS" w:hAnsi="Trebuchet MS"/>
          <w:b/>
          <w:bCs/>
          <w:color w:val="2C276A"/>
          <w:sz w:val="28"/>
          <w:szCs w:val="28"/>
        </w:rPr>
        <w:t>Inventarisatie &amp; Evaluatie (RI&amp;E)</w:t>
      </w:r>
    </w:p>
    <w:p w14:paraId="760A7E40" w14:textId="77777777" w:rsidR="00CF6F68" w:rsidRDefault="00CF6F68" w:rsidP="00CF6F68">
      <w:bookmarkStart w:id="2" w:name="_Hlk142378578"/>
    </w:p>
    <w:p w14:paraId="0B9A5271" w14:textId="01A57700" w:rsidR="00CF6F68" w:rsidRPr="0093702C" w:rsidRDefault="0093702C" w:rsidP="0093702C">
      <w:pPr>
        <w:spacing w:line="240" w:lineRule="auto"/>
        <w:rPr>
          <w:rFonts w:ascii="Trebuchet MS" w:hAnsi="Trebuchet MS"/>
          <w:b/>
          <w:bCs/>
          <w:color w:val="6D3285"/>
          <w:sz w:val="24"/>
          <w:szCs w:val="24"/>
        </w:rPr>
      </w:pPr>
      <w:r w:rsidRPr="0093702C">
        <w:rPr>
          <w:rFonts w:ascii="Trebuchet MS" w:hAnsi="Trebuchet MS"/>
          <w:b/>
          <w:bCs/>
          <w:color w:val="6D3285"/>
          <w:sz w:val="24"/>
          <w:szCs w:val="24"/>
        </w:rPr>
        <w:t>1.</w:t>
      </w:r>
      <w:r>
        <w:rPr>
          <w:rFonts w:ascii="Trebuchet MS" w:hAnsi="Trebuchet MS"/>
          <w:b/>
          <w:bCs/>
          <w:color w:val="6D3285"/>
          <w:sz w:val="24"/>
          <w:szCs w:val="24"/>
        </w:rPr>
        <w:t xml:space="preserve"> </w:t>
      </w:r>
      <w:r w:rsidR="00CF6F68" w:rsidRPr="0093702C">
        <w:rPr>
          <w:rFonts w:ascii="Trebuchet MS" w:hAnsi="Trebuchet MS"/>
          <w:b/>
          <w:bCs/>
          <w:color w:val="6D3285"/>
          <w:sz w:val="24"/>
          <w:szCs w:val="24"/>
        </w:rPr>
        <w:t xml:space="preserve">Risicogebied: veiligheid (bereikbaarheid) omgeving </w:t>
      </w:r>
    </w:p>
    <w:p w14:paraId="3A596FD3" w14:textId="473C0FEB" w:rsidR="00CF6F68" w:rsidRPr="0093702C" w:rsidRDefault="00CF6F68" w:rsidP="0093702C">
      <w:pPr>
        <w:spacing w:line="240" w:lineRule="auto"/>
        <w:rPr>
          <w:rFonts w:ascii="Trebuchet MS" w:hAnsi="Trebuchet MS"/>
          <w:b/>
          <w:bCs/>
          <w:color w:val="6D3285"/>
          <w:sz w:val="24"/>
          <w:szCs w:val="24"/>
        </w:rPr>
      </w:pPr>
      <w:r w:rsidRPr="0093702C">
        <w:rPr>
          <w:rFonts w:ascii="Trebuchet MS" w:hAnsi="Trebuchet MS"/>
          <w:b/>
          <w:bCs/>
          <w:color w:val="6D3285"/>
          <w:sz w:val="24"/>
          <w:szCs w:val="24"/>
        </w:rPr>
        <w:t>(</w:t>
      </w:r>
      <w:r w:rsidRPr="0093702C">
        <w:rPr>
          <w:rFonts w:ascii="Trebuchet MS" w:hAnsi="Trebuchet MS"/>
          <w:b/>
          <w:bCs/>
          <w:color w:val="6D3285"/>
          <w:sz w:val="20"/>
          <w:szCs w:val="20"/>
        </w:rPr>
        <w:t xml:space="preserve">risicogebied 1 is een apart hoofdstuk </w:t>
      </w:r>
      <w:proofErr w:type="gramStart"/>
      <w:r w:rsidRPr="0093702C">
        <w:rPr>
          <w:rFonts w:ascii="Trebuchet MS" w:hAnsi="Trebuchet MS"/>
          <w:b/>
          <w:bCs/>
          <w:color w:val="6D3285"/>
          <w:sz w:val="20"/>
          <w:szCs w:val="20"/>
        </w:rPr>
        <w:t>die</w:t>
      </w:r>
      <w:proofErr w:type="gramEnd"/>
      <w:r w:rsidRPr="0093702C">
        <w:rPr>
          <w:rFonts w:ascii="Trebuchet MS" w:hAnsi="Trebuchet MS"/>
          <w:b/>
          <w:bCs/>
          <w:color w:val="6D3285"/>
          <w:sz w:val="20"/>
          <w:szCs w:val="20"/>
        </w:rPr>
        <w:t xml:space="preserve"> de gehele risicomatrix behandel</w:t>
      </w:r>
      <w:r w:rsidR="00CC6F53">
        <w:rPr>
          <w:rFonts w:ascii="Trebuchet MS" w:hAnsi="Trebuchet MS"/>
          <w:b/>
          <w:bCs/>
          <w:color w:val="6D3285"/>
          <w:sz w:val="20"/>
          <w:szCs w:val="20"/>
        </w:rPr>
        <w:t>t</w:t>
      </w:r>
      <w:r w:rsidRPr="0093702C">
        <w:rPr>
          <w:rFonts w:ascii="Trebuchet MS" w:hAnsi="Trebuchet MS"/>
          <w:b/>
          <w:bCs/>
          <w:color w:val="6D3285"/>
          <w:sz w:val="20"/>
          <w:szCs w:val="20"/>
        </w:rPr>
        <w:t xml:space="preserve">, bij één “ja” geselecteerd antwoord </w:t>
      </w:r>
      <w:r w:rsidR="002D04BA" w:rsidRPr="00B521FC">
        <w:rPr>
          <w:rFonts w:ascii="Trebuchet MS" w:hAnsi="Trebuchet MS"/>
          <w:b/>
          <w:bCs/>
          <w:color w:val="6D3285"/>
          <w:sz w:val="20"/>
          <w:szCs w:val="20"/>
        </w:rPr>
        <w:t xml:space="preserve">dient men de </w:t>
      </w:r>
      <w:hyperlink r:id="rId11" w:history="1">
        <w:r w:rsidR="002D04BA" w:rsidRPr="00B521FC">
          <w:rPr>
            <w:rFonts w:ascii="Trebuchet MS" w:hAnsi="Trebuchet MS"/>
            <w:b/>
            <w:bCs/>
            <w:color w:val="6D3285"/>
            <w:sz w:val="20"/>
            <w:szCs w:val="20"/>
            <w:u w:val="single"/>
          </w:rPr>
          <w:t>risicomatrix</w:t>
        </w:r>
      </w:hyperlink>
      <w:r w:rsidR="002D04BA" w:rsidRPr="00B521FC">
        <w:rPr>
          <w:rFonts w:ascii="Trebuchet MS" w:hAnsi="Trebuchet MS"/>
          <w:b/>
          <w:bCs/>
          <w:color w:val="6D3285"/>
          <w:sz w:val="20"/>
          <w:szCs w:val="20"/>
        </w:rPr>
        <w:t xml:space="preserve"> in te vullen</w:t>
      </w:r>
      <w:r w:rsidRPr="0093702C">
        <w:rPr>
          <w:rFonts w:ascii="Trebuchet MS" w:hAnsi="Trebuchet MS"/>
          <w:b/>
          <w:bCs/>
          <w:color w:val="6D3285"/>
          <w:sz w:val="20"/>
          <w:szCs w:val="20"/>
        </w:rPr>
        <w:t>)</w:t>
      </w:r>
    </w:p>
    <w:p w14:paraId="1423C307" w14:textId="77777777" w:rsidR="00CF6F68" w:rsidRDefault="00CF6F68" w:rsidP="00CF6F68">
      <w:pPr>
        <w:rPr>
          <w:b/>
          <w:bCs/>
          <w:sz w:val="20"/>
          <w:szCs w:val="20"/>
        </w:rPr>
      </w:pPr>
    </w:p>
    <w:tbl>
      <w:tblPr>
        <w:tblStyle w:val="Tabelraster"/>
        <w:tblpPr w:leftFromText="142" w:rightFromText="142" w:vertAnchor="text" w:horzAnchor="margin" w:tblpXSpec="center" w:tblpY="-27"/>
        <w:tblW w:w="0" w:type="auto"/>
        <w:jc w:val="center"/>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ayout w:type="fixed"/>
        <w:tblLook w:val="04A0" w:firstRow="1" w:lastRow="0" w:firstColumn="1" w:lastColumn="0" w:noHBand="0" w:noVBand="1"/>
      </w:tblPr>
      <w:tblGrid>
        <w:gridCol w:w="15485"/>
      </w:tblGrid>
      <w:tr w:rsidR="00CF6F68" w:rsidRPr="0096733B" w14:paraId="0A2E11DF" w14:textId="77777777" w:rsidTr="007D648B">
        <w:trPr>
          <w:cantSplit/>
          <w:jc w:val="center"/>
        </w:trPr>
        <w:tc>
          <w:tcPr>
            <w:tcW w:w="15485" w:type="dxa"/>
            <w:shd w:val="clear" w:color="auto" w:fill="FADCDC"/>
          </w:tcPr>
          <w:p w14:paraId="3AFDA10F" w14:textId="77777777" w:rsidR="00CF6F68" w:rsidRPr="0096733B" w:rsidRDefault="00CF6F68" w:rsidP="0093592C">
            <w:pPr>
              <w:rPr>
                <w:b/>
                <w:bCs/>
                <w:color w:val="000000" w:themeColor="text1"/>
              </w:rPr>
            </w:pPr>
            <w:r w:rsidRPr="0096733B">
              <w:rPr>
                <w:b/>
                <w:bCs/>
                <w:color w:val="000000" w:themeColor="text1"/>
              </w:rPr>
              <w:t>Toelichting:</w:t>
            </w:r>
          </w:p>
          <w:p w14:paraId="2F189B29" w14:textId="7779E4B8" w:rsidR="00CF6F68" w:rsidRPr="00BD52A7" w:rsidRDefault="00CF6F68" w:rsidP="0093592C">
            <w:pPr>
              <w:rPr>
                <w:color w:val="auto"/>
              </w:rPr>
            </w:pPr>
            <w:r w:rsidRPr="00EC2377">
              <w:rPr>
                <w:color w:val="auto"/>
              </w:rPr>
              <w:t xml:space="preserve">Het uitvoeren van </w:t>
            </w:r>
            <w:r w:rsidRPr="005E3D45">
              <w:rPr>
                <w:color w:val="auto"/>
              </w:rPr>
              <w:t>werkzaamheden, zoals aan buitengevels, daken, wegvakken, landingsbanen</w:t>
            </w:r>
            <w:r>
              <w:rPr>
                <w:color w:val="auto"/>
              </w:rPr>
              <w:t xml:space="preserve"> en de </w:t>
            </w:r>
            <w:r w:rsidRPr="005E3D45">
              <w:rPr>
                <w:color w:val="auto"/>
              </w:rPr>
              <w:t>infrastructuur</w:t>
            </w:r>
            <w:r>
              <w:rPr>
                <w:color w:val="auto"/>
              </w:rPr>
              <w:t xml:space="preserve"> maar ook werkzaamheden zoals bemalingen, funderingen en graafwerkzaamheden</w:t>
            </w:r>
            <w:r w:rsidRPr="005E3D45">
              <w:rPr>
                <w:color w:val="auto"/>
              </w:rPr>
              <w:t xml:space="preserve"> kunnen gevolgen hebben op de directe omgeving</w:t>
            </w:r>
            <w:r>
              <w:rPr>
                <w:color w:val="auto"/>
              </w:rPr>
              <w:t xml:space="preserve">, </w:t>
            </w:r>
            <w:r w:rsidRPr="00AC25BB">
              <w:rPr>
                <w:color w:val="auto"/>
              </w:rPr>
              <w:t>de bereikbaarheid</w:t>
            </w:r>
            <w:r>
              <w:rPr>
                <w:color w:val="auto"/>
              </w:rPr>
              <w:t xml:space="preserve"> en de daarbij horende belendingen en natuur door verlagen van de waterstand. Denk aan </w:t>
            </w:r>
            <w:r w:rsidRPr="005E3D45">
              <w:rPr>
                <w:color w:val="auto"/>
              </w:rPr>
              <w:t>gebruikers</w:t>
            </w:r>
            <w:r>
              <w:rPr>
                <w:color w:val="auto"/>
              </w:rPr>
              <w:t xml:space="preserve"> en bezoekers</w:t>
            </w:r>
            <w:r w:rsidRPr="005E3D45">
              <w:rPr>
                <w:color w:val="auto"/>
              </w:rPr>
              <w:t xml:space="preserve"> van het pand/</w:t>
            </w:r>
            <w:r>
              <w:rPr>
                <w:color w:val="auto"/>
              </w:rPr>
              <w:t>(defensie)</w:t>
            </w:r>
            <w:r w:rsidRPr="005E3D45">
              <w:rPr>
                <w:color w:val="auto"/>
              </w:rPr>
              <w:t xml:space="preserve">terrein, omstanders, verkeersdeelnemers, </w:t>
            </w:r>
            <w:r>
              <w:rPr>
                <w:color w:val="auto"/>
              </w:rPr>
              <w:t xml:space="preserve">bomen, </w:t>
            </w:r>
            <w:r w:rsidRPr="005E3D45">
              <w:rPr>
                <w:color w:val="auto"/>
              </w:rPr>
              <w:t>e</w:t>
            </w:r>
            <w:r w:rsidR="00780CB3">
              <w:rPr>
                <w:color w:val="auto"/>
              </w:rPr>
              <w:t>n dergelijke</w:t>
            </w:r>
            <w:r w:rsidRPr="005E3D45">
              <w:rPr>
                <w:color w:val="auto"/>
              </w:rPr>
              <w:t xml:space="preserve">. Dit kan bijvoorbeeld resulteren in </w:t>
            </w:r>
            <w:r w:rsidRPr="00EC2377">
              <w:rPr>
                <w:color w:val="auto"/>
              </w:rPr>
              <w:t>risico</w:t>
            </w:r>
            <w:r w:rsidR="00780CB3">
              <w:rPr>
                <w:color w:val="auto"/>
              </w:rPr>
              <w:t>’</w:t>
            </w:r>
            <w:r w:rsidRPr="00EC2377">
              <w:rPr>
                <w:color w:val="auto"/>
              </w:rPr>
              <w:t>s</w:t>
            </w:r>
            <w:r w:rsidRPr="005E3D45">
              <w:rPr>
                <w:color w:val="auto"/>
              </w:rPr>
              <w:t xml:space="preserve"> zoals</w:t>
            </w:r>
            <w:r w:rsidR="00780CB3">
              <w:rPr>
                <w:color w:val="auto"/>
              </w:rPr>
              <w:t>:</w:t>
            </w:r>
            <w:r w:rsidRPr="005E3D45">
              <w:rPr>
                <w:color w:val="auto"/>
              </w:rPr>
              <w:t xml:space="preserve"> vallende voorwerpen (vanaf steigers), vallende lasten (bij inzet van kranen), omvallen (van materieel), aanrijdgevaar (bij aan- en afvoer), omvallen van materialen en overlast (door opslag, overlast door stof, geluid, stremming van doorgaande wegen)</w:t>
            </w:r>
            <w:r>
              <w:rPr>
                <w:color w:val="auto"/>
              </w:rPr>
              <w:t>, verzakingen</w:t>
            </w:r>
            <w:r w:rsidRPr="005E3D45">
              <w:rPr>
                <w:color w:val="auto"/>
              </w:rPr>
              <w:t xml:space="preserve">, </w:t>
            </w:r>
            <w:r w:rsidR="00903B37">
              <w:rPr>
                <w:color w:val="auto"/>
              </w:rPr>
              <w:t>en dergelijke</w:t>
            </w:r>
            <w:r w:rsidRPr="005E3D45">
              <w:rPr>
                <w:color w:val="auto"/>
              </w:rPr>
              <w:t>.</w:t>
            </w:r>
          </w:p>
          <w:p w14:paraId="5E053E26" w14:textId="5E769758" w:rsidR="00CF6F68" w:rsidRPr="00ED771C" w:rsidRDefault="00CF6F68" w:rsidP="0093592C">
            <w:pPr>
              <w:tabs>
                <w:tab w:val="left" w:pos="284"/>
              </w:tabs>
              <w:suppressAutoHyphens/>
              <w:spacing w:line="200" w:lineRule="atLeast"/>
              <w:rPr>
                <w:sz w:val="16"/>
                <w:szCs w:val="16"/>
              </w:rPr>
            </w:pPr>
            <w:r w:rsidRPr="00ED771C">
              <w:rPr>
                <w:color w:val="auto"/>
              </w:rPr>
              <w:t>Bronnen</w:t>
            </w:r>
            <w:r>
              <w:rPr>
                <w:color w:val="auto"/>
              </w:rPr>
              <w:t xml:space="preserve"> te raadplegen</w:t>
            </w:r>
            <w:r w:rsidR="002440DF" w:rsidRPr="00A47374">
              <w:rPr>
                <w:color w:val="auto"/>
              </w:rPr>
              <w:t xml:space="preserve">: </w:t>
            </w:r>
            <w:hyperlink r:id="rId12" w:history="1">
              <w:r w:rsidR="002440DF" w:rsidRPr="00B521FC">
                <w:rPr>
                  <w:rStyle w:val="Hyperlink"/>
                  <w:rFonts w:cs="Lohit Hindi"/>
                  <w:color w:val="6D3285"/>
                </w:rPr>
                <w:t>risicomatrix</w:t>
              </w:r>
            </w:hyperlink>
            <w:r w:rsidR="002440DF" w:rsidRPr="00A47374">
              <w:rPr>
                <w:rStyle w:val="Hyperlink"/>
                <w:rFonts w:cs="Lohit Hindi"/>
                <w:color w:val="000000" w:themeColor="text1"/>
                <w:u w:val="none"/>
              </w:rPr>
              <w:t>,</w:t>
            </w:r>
            <w:r w:rsidR="002440DF" w:rsidRPr="00A47374">
              <w:rPr>
                <w:rStyle w:val="Hyperlink"/>
                <w:rFonts w:cs="Lohit Hindi"/>
                <w:color w:val="6D3285"/>
                <w:u w:val="none"/>
              </w:rPr>
              <w:t xml:space="preserve"> </w:t>
            </w:r>
            <w:hyperlink r:id="rId13" w:history="1">
              <w:r w:rsidR="002440DF" w:rsidRPr="00B521FC">
                <w:rPr>
                  <w:rStyle w:val="Hyperlink"/>
                  <w:rFonts w:cs="Lohit Hindi"/>
                  <w:color w:val="6D3285"/>
                </w:rPr>
                <w:t>landelijke richtlijn bouw- en sloopveiligheid (LRBSV)</w:t>
              </w:r>
            </w:hyperlink>
            <w:r w:rsidR="002440DF" w:rsidRPr="00A47374">
              <w:rPr>
                <w:rStyle w:val="Hyperlink"/>
                <w:rFonts w:cs="Lohit Hindi"/>
                <w:color w:val="000000" w:themeColor="text1"/>
                <w:u w:val="none"/>
              </w:rPr>
              <w:t>,</w:t>
            </w:r>
            <w:r w:rsidR="002440DF" w:rsidRPr="00A47374">
              <w:rPr>
                <w:rStyle w:val="Hyperlink"/>
                <w:rFonts w:cs="Lohit Hindi"/>
                <w:color w:val="6D3285"/>
                <w:u w:val="none"/>
              </w:rPr>
              <w:t xml:space="preserve"> </w:t>
            </w:r>
            <w:hyperlink r:id="rId14" w:history="1">
              <w:r w:rsidR="002440DF" w:rsidRPr="00B521FC">
                <w:rPr>
                  <w:rStyle w:val="Hyperlink"/>
                  <w:rFonts w:cs="Lohit Hindi"/>
                  <w:color w:val="6D3285"/>
                </w:rPr>
                <w:t>Reductie aanrijdgevaar</w:t>
              </w:r>
            </w:hyperlink>
            <w:r w:rsidR="002440DF" w:rsidRPr="00A47374">
              <w:rPr>
                <w:rStyle w:val="Hyperlink"/>
                <w:rFonts w:cs="Lohit Hindi"/>
                <w:color w:val="000000" w:themeColor="text1"/>
                <w:u w:val="none"/>
              </w:rPr>
              <w:t>,</w:t>
            </w:r>
            <w:r w:rsidR="002440DF" w:rsidRPr="00A47374">
              <w:rPr>
                <w:rStyle w:val="Hyperlink"/>
                <w:rFonts w:cs="Lohit Hindi"/>
                <w:color w:val="6D3285"/>
                <w:u w:val="none"/>
              </w:rPr>
              <w:t xml:space="preserve"> </w:t>
            </w:r>
            <w:hyperlink r:id="rId15" w:history="1">
              <w:r w:rsidR="002440DF" w:rsidRPr="00B521FC">
                <w:rPr>
                  <w:rStyle w:val="Hyperlink"/>
                  <w:rFonts w:cs="Lohit Hindi"/>
                  <w:color w:val="6D3285"/>
                </w:rPr>
                <w:t>Besluit Bouwwerken Leefomgeving Hoofdstuk 7</w:t>
              </w:r>
            </w:hyperlink>
            <w:r w:rsidR="002440DF">
              <w:t>.</w:t>
            </w:r>
            <w:r w:rsidR="002440DF" w:rsidRPr="00ED771C">
              <w:t xml:space="preserve"> </w:t>
            </w:r>
            <w:r w:rsidRPr="00ED771C">
              <w:t>Eventueel aanstellen Veiligheidscoördinator (per 01-01-202</w:t>
            </w:r>
            <w:r>
              <w:t>4</w:t>
            </w:r>
            <w:r w:rsidRPr="00ED771C">
              <w:t>), Bouwveiligheidsplan op verzoek van bevoegd gezag.</w:t>
            </w:r>
            <w:r>
              <w:t xml:space="preserve"> </w:t>
            </w:r>
            <w:r w:rsidRPr="00B83428">
              <w:rPr>
                <w:color w:val="auto"/>
              </w:rPr>
              <w:t>Situatietekening omgeving, situatietekening bodem, overzicht van gebouwen met een maatschappelijk kritische/publiek</w:t>
            </w:r>
            <w:r>
              <w:rPr>
                <w:color w:val="auto"/>
              </w:rPr>
              <w:t>e</w:t>
            </w:r>
            <w:r w:rsidRPr="00B83428">
              <w:rPr>
                <w:color w:val="auto"/>
              </w:rPr>
              <w:t xml:space="preserve"> functie</w:t>
            </w:r>
            <w:r>
              <w:rPr>
                <w:color w:val="auto"/>
              </w:rPr>
              <w:t>.</w:t>
            </w:r>
          </w:p>
        </w:tc>
      </w:tr>
    </w:tbl>
    <w:tbl>
      <w:tblPr>
        <w:tblStyle w:val="Tabelraster"/>
        <w:tblpPr w:leftFromText="141" w:rightFromText="141" w:vertAnchor="text" w:tblpY="1"/>
        <w:tblOverlap w:val="nev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ayout w:type="fixed"/>
        <w:tblLook w:val="04A0" w:firstRow="1" w:lastRow="0" w:firstColumn="1" w:lastColumn="0" w:noHBand="0" w:noVBand="1"/>
      </w:tblPr>
      <w:tblGrid>
        <w:gridCol w:w="6799"/>
        <w:gridCol w:w="236"/>
        <w:gridCol w:w="3592"/>
        <w:gridCol w:w="283"/>
        <w:gridCol w:w="4536"/>
      </w:tblGrid>
      <w:tr w:rsidR="00CF6F68" w:rsidRPr="0096733B" w14:paraId="30A011D3" w14:textId="77777777" w:rsidTr="002226C7">
        <w:tc>
          <w:tcPr>
            <w:tcW w:w="6799" w:type="dxa"/>
            <w:shd w:val="clear" w:color="auto" w:fill="F2F2F2" w:themeFill="background1" w:themeFillShade="F2"/>
          </w:tcPr>
          <w:p w14:paraId="2470583A" w14:textId="6E5C6BBA" w:rsidR="00CF6F68" w:rsidRPr="00AC25BB" w:rsidRDefault="00CF6F68" w:rsidP="0093592C">
            <w:pPr>
              <w:rPr>
                <w:b/>
                <w:bCs/>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002440DF">
              <w:rPr>
                <w:i/>
                <w:iCs/>
                <w:color w:val="000000" w:themeColor="text1"/>
                <w:sz w:val="16"/>
                <w:szCs w:val="16"/>
              </w:rPr>
              <w:t>voor</w:t>
            </w:r>
            <w:r w:rsidRPr="009755A8">
              <w:rPr>
                <w:i/>
                <w:iCs/>
                <w:color w:val="000000" w:themeColor="text1"/>
                <w:sz w:val="16"/>
                <w:szCs w:val="16"/>
              </w:rPr>
              <w:t xml:space="preserve"> de ontwerpfase</w:t>
            </w:r>
          </w:p>
        </w:tc>
        <w:tc>
          <w:tcPr>
            <w:tcW w:w="236" w:type="dxa"/>
            <w:shd w:val="clear" w:color="auto" w:fill="FFFFFF" w:themeFill="background1"/>
          </w:tcPr>
          <w:p w14:paraId="04F5761A" w14:textId="77777777" w:rsidR="00CF6F68" w:rsidRPr="00F7056E" w:rsidRDefault="00CF6F68" w:rsidP="0093592C">
            <w:pPr>
              <w:rPr>
                <w:b/>
                <w:bCs/>
                <w:color w:val="000000" w:themeColor="text1"/>
              </w:rPr>
            </w:pPr>
          </w:p>
        </w:tc>
        <w:tc>
          <w:tcPr>
            <w:tcW w:w="3592" w:type="dxa"/>
            <w:vMerge w:val="restart"/>
          </w:tcPr>
          <w:p w14:paraId="57C06C6E" w14:textId="7707E043" w:rsidR="00CF6F68" w:rsidRPr="00F7056E" w:rsidRDefault="00CF6F68" w:rsidP="0093592C">
            <w:pPr>
              <w:rPr>
                <w:b/>
                <w:bCs/>
                <w:color w:val="000000" w:themeColor="text1"/>
              </w:rPr>
            </w:pPr>
            <w:r w:rsidRPr="00F7056E">
              <w:rPr>
                <w:b/>
                <w:bCs/>
                <w:color w:val="000000" w:themeColor="text1"/>
              </w:rPr>
              <w:t xml:space="preserve">Ontwerpfase: </w:t>
            </w:r>
            <w:r w:rsidRPr="00F7056E">
              <w:rPr>
                <w:i/>
                <w:iCs/>
                <w:color w:val="000000" w:themeColor="text1"/>
                <w:sz w:val="16"/>
                <w:szCs w:val="16"/>
              </w:rPr>
              <w:t xml:space="preserve">Onderbouwing </w:t>
            </w:r>
            <w:r w:rsidR="00A562FB">
              <w:rPr>
                <w:i/>
                <w:iCs/>
                <w:color w:val="000000" w:themeColor="text1"/>
                <w:sz w:val="16"/>
                <w:szCs w:val="16"/>
              </w:rPr>
              <w:t>BTO</w:t>
            </w:r>
            <w:r w:rsidR="00F9413C">
              <w:rPr>
                <w:i/>
                <w:iCs/>
                <w:color w:val="000000" w:themeColor="text1"/>
                <w:sz w:val="16"/>
                <w:szCs w:val="16"/>
              </w:rPr>
              <w:t>-</w:t>
            </w:r>
            <w:r w:rsidRPr="00F7056E">
              <w:rPr>
                <w:i/>
                <w:iCs/>
                <w:color w:val="000000" w:themeColor="text1"/>
                <w:sz w:val="16"/>
                <w:szCs w:val="16"/>
              </w:rPr>
              <w:t>ontwerpkeuzen en benoeming restrisico’s</w:t>
            </w:r>
          </w:p>
        </w:tc>
        <w:tc>
          <w:tcPr>
            <w:tcW w:w="283" w:type="dxa"/>
          </w:tcPr>
          <w:p w14:paraId="0C0C9F84" w14:textId="77777777" w:rsidR="00CF6F68" w:rsidRPr="00B26814" w:rsidRDefault="00CF6F68" w:rsidP="0093592C">
            <w:pPr>
              <w:rPr>
                <w:color w:val="000000" w:themeColor="text1"/>
              </w:rPr>
            </w:pPr>
          </w:p>
        </w:tc>
        <w:tc>
          <w:tcPr>
            <w:tcW w:w="4536" w:type="dxa"/>
            <w:vMerge w:val="restart"/>
          </w:tcPr>
          <w:p w14:paraId="5B503F7A" w14:textId="77777777" w:rsidR="00CF6F68" w:rsidRPr="009755A8" w:rsidRDefault="00CF6F68" w:rsidP="0093592C">
            <w:pPr>
              <w:rPr>
                <w:b/>
                <w:bCs/>
                <w:color w:val="000000" w:themeColor="text1"/>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F6F68" w:rsidRPr="0096733B" w14:paraId="0AA4B35B" w14:textId="77777777" w:rsidTr="002226C7">
        <w:trPr>
          <w:trHeight w:val="358"/>
        </w:trPr>
        <w:tc>
          <w:tcPr>
            <w:tcW w:w="6799" w:type="dxa"/>
            <w:shd w:val="clear" w:color="auto" w:fill="F2F2F2" w:themeFill="background1" w:themeFillShade="F2"/>
          </w:tcPr>
          <w:p w14:paraId="07D891B7" w14:textId="77777777" w:rsidR="00CF6F68" w:rsidRPr="00FC01FC" w:rsidRDefault="00CF6F68" w:rsidP="0093592C">
            <w:pPr>
              <w:rPr>
                <w:b/>
                <w:bCs/>
                <w:color w:val="000000" w:themeColor="text1"/>
              </w:rPr>
            </w:pPr>
            <w:r w:rsidRPr="00AC25BB">
              <w:rPr>
                <w:b/>
                <w:bCs/>
              </w:rPr>
              <w:t>Veroorzaken de werkzaamheden onveiligheid voor de gebruikers van de publieke ruimte, directe omgeving en aangrenzende gebouwen?</w:t>
            </w:r>
            <w:r w:rsidR="00AE6EEB">
              <w:rPr>
                <w:b/>
                <w:bCs/>
              </w:rPr>
              <w:t xml:space="preserve"> </w:t>
            </w:r>
            <w:r w:rsidR="00AE6EEB" w:rsidRPr="00AE6EEB">
              <w:rPr>
                <w:b/>
                <w:bCs/>
                <w:highlight w:val="yellow"/>
              </w:rPr>
              <w:t>Vooraf bepalen of het project invloed heeft op de omgeving!</w:t>
            </w:r>
          </w:p>
        </w:tc>
        <w:tc>
          <w:tcPr>
            <w:tcW w:w="236" w:type="dxa"/>
            <w:vMerge w:val="restart"/>
            <w:shd w:val="clear" w:color="auto" w:fill="FFFFFF" w:themeFill="background1"/>
          </w:tcPr>
          <w:p w14:paraId="1A5AC697" w14:textId="77777777" w:rsidR="00CF6F68" w:rsidRPr="00F7056E" w:rsidRDefault="00CF6F68" w:rsidP="0093592C">
            <w:pPr>
              <w:rPr>
                <w:b/>
                <w:bCs/>
                <w:color w:val="000000" w:themeColor="text1"/>
              </w:rPr>
            </w:pPr>
          </w:p>
        </w:tc>
        <w:tc>
          <w:tcPr>
            <w:tcW w:w="3592" w:type="dxa"/>
            <w:vMerge/>
          </w:tcPr>
          <w:p w14:paraId="27814FAC" w14:textId="77777777" w:rsidR="00CF6F68" w:rsidRPr="001C2FE7" w:rsidRDefault="00CF6F68" w:rsidP="0093592C">
            <w:pPr>
              <w:rPr>
                <w:b/>
                <w:bCs/>
                <w:color w:val="000000" w:themeColor="text1"/>
                <w:highlight w:val="lightGray"/>
              </w:rPr>
            </w:pPr>
          </w:p>
        </w:tc>
        <w:tc>
          <w:tcPr>
            <w:tcW w:w="283" w:type="dxa"/>
            <w:vMerge w:val="restart"/>
          </w:tcPr>
          <w:p w14:paraId="26DA3188" w14:textId="77777777" w:rsidR="00CF6F68" w:rsidRPr="00B26814" w:rsidRDefault="00CF6F68" w:rsidP="0093592C">
            <w:pPr>
              <w:rPr>
                <w:color w:val="000000" w:themeColor="text1"/>
              </w:rPr>
            </w:pPr>
          </w:p>
        </w:tc>
        <w:tc>
          <w:tcPr>
            <w:tcW w:w="4536" w:type="dxa"/>
            <w:vMerge/>
          </w:tcPr>
          <w:p w14:paraId="1BAB0327" w14:textId="77777777" w:rsidR="00CF6F68" w:rsidRPr="00B26814" w:rsidRDefault="00CF6F68" w:rsidP="0093592C"/>
        </w:tc>
      </w:tr>
      <w:tr w:rsidR="00CF6F68" w:rsidRPr="0096733B" w14:paraId="0AE0B338" w14:textId="77777777" w:rsidTr="002226C7">
        <w:tc>
          <w:tcPr>
            <w:tcW w:w="6799" w:type="dxa"/>
            <w:shd w:val="clear" w:color="auto" w:fill="F2F2F2" w:themeFill="background1" w:themeFillShade="F2"/>
          </w:tcPr>
          <w:p w14:paraId="6B8168C5" w14:textId="77777777" w:rsidR="00CF6F68" w:rsidRPr="00781AE7" w:rsidRDefault="00CF6F68" w:rsidP="0093592C">
            <w:pPr>
              <w:tabs>
                <w:tab w:val="left" w:pos="323"/>
              </w:tabs>
              <w:rPr>
                <w:b/>
                <w:bCs/>
                <w:color w:val="000000" w:themeColor="text1"/>
              </w:rPr>
            </w:pPr>
            <w:r w:rsidRPr="00781AE7">
              <w:rPr>
                <w:b/>
                <w:bCs/>
                <w:color w:val="000000" w:themeColor="text1"/>
              </w:rPr>
              <w:t xml:space="preserve">1. </w:t>
            </w:r>
            <w:r w:rsidRPr="00781AE7">
              <w:rPr>
                <w:color w:val="000000" w:themeColor="text1"/>
              </w:rPr>
              <w:t>Veiligheid omgeving en omringende bebouwing.</w:t>
            </w:r>
          </w:p>
          <w:p w14:paraId="5E9D4F0A" w14:textId="77777777" w:rsidR="00CF6F68" w:rsidRPr="00781AE7" w:rsidRDefault="00CF6F68" w:rsidP="0093592C">
            <w:pPr>
              <w:pStyle w:val="Lijstalinea"/>
              <w:tabs>
                <w:tab w:val="left" w:pos="323"/>
              </w:tabs>
              <w:ind w:left="683"/>
            </w:pPr>
            <w:r w:rsidRPr="00781AE7">
              <w:t xml:space="preserve">Is het gebied dat wordt gebruikt om veilig te kunnen bouwen/slopen (de bouwveiligheidszone*) groter dan het eigen bouwterrein, wordt er hoger gebouwd/gesloopt dan direct aanpalende bouwwerken of wordt er gebouwd/gesloopt waardoor bouwwerken of bedrijven zoals chemie, data-centrum, spoor, tram, scholen risico lopen om te worden beïnvloed door de werkzaamheden? </w:t>
            </w:r>
          </w:p>
          <w:p w14:paraId="53EE2E0A" w14:textId="77777777" w:rsidR="00CF6F68" w:rsidRPr="00C9318E" w:rsidRDefault="00CF6F68" w:rsidP="0093592C">
            <w:pPr>
              <w:pStyle w:val="Lijstalinea"/>
              <w:tabs>
                <w:tab w:val="left" w:pos="323"/>
              </w:tabs>
              <w:ind w:left="683"/>
              <w:rPr>
                <w:b/>
                <w:bCs/>
              </w:rPr>
            </w:pPr>
            <w:r w:rsidRPr="00C9318E">
              <w:rPr>
                <w:b/>
                <w:bCs/>
              </w:rPr>
              <w:t xml:space="preserve">Ja </w:t>
            </w:r>
            <w:r w:rsidR="005A3A81">
              <w:rPr>
                <w:rFonts w:ascii="MS Gothic" w:eastAsia="MS Gothic" w:hAnsi="MS Gothic" w:hint="eastAsia"/>
                <w:b/>
                <w:bCs/>
              </w:rPr>
              <w:t>☐</w:t>
            </w:r>
            <w:r w:rsidRPr="00C9318E">
              <w:rPr>
                <w:b/>
                <w:bCs/>
              </w:rPr>
              <w:t xml:space="preserve">  Nee </w:t>
            </w:r>
            <w:r w:rsidR="000131E5">
              <w:rPr>
                <w:rFonts w:ascii="MS Gothic" w:eastAsia="MS Gothic" w:hAnsi="MS Gothic" w:hint="eastAsia"/>
                <w:b/>
                <w:bCs/>
              </w:rPr>
              <w:t>☐</w:t>
            </w:r>
          </w:p>
          <w:p w14:paraId="736915B0" w14:textId="77777777" w:rsidR="00CF6F68" w:rsidRDefault="00CF6F68" w:rsidP="0093592C">
            <w:pPr>
              <w:pStyle w:val="Lijstalinea"/>
              <w:tabs>
                <w:tab w:val="left" w:pos="323"/>
              </w:tabs>
              <w:ind w:left="683"/>
            </w:pPr>
          </w:p>
          <w:p w14:paraId="2CD95CE1" w14:textId="4336613F" w:rsidR="00CF6F68" w:rsidRPr="002B6CA7" w:rsidRDefault="00CF6F68" w:rsidP="002B6CA7">
            <w:pPr>
              <w:rPr>
                <w:color w:val="auto"/>
              </w:rPr>
            </w:pPr>
            <w:r w:rsidRPr="00AC25BB">
              <w:t xml:space="preserve">* De bouwveiligheidszone is het gedeelte van de aan het bouw- of sloopwerk grenzende gebied (zowel boven als onder de grond) waarin geen publiek aanwezig mag zijn, bepaald volgens paragraaf 6.2 van de Landelijke richtlijn bouw- en sloopveiligheid (zie artikel 7.15, tweede lid, van het </w:t>
            </w:r>
            <w:proofErr w:type="spellStart"/>
            <w:r w:rsidRPr="00AC25BB">
              <w:t>Bbl</w:t>
            </w:r>
            <w:proofErr w:type="spellEnd"/>
            <w:r w:rsidRPr="00AC25BB">
              <w:t>)</w:t>
            </w:r>
          </w:p>
        </w:tc>
        <w:tc>
          <w:tcPr>
            <w:tcW w:w="236" w:type="dxa"/>
            <w:vMerge/>
            <w:shd w:val="clear" w:color="auto" w:fill="FFFFFF" w:themeFill="background1"/>
          </w:tcPr>
          <w:p w14:paraId="29CCF1AA" w14:textId="77777777" w:rsidR="00CF6F68" w:rsidRPr="00531240" w:rsidRDefault="00CF6F68" w:rsidP="0093592C">
            <w:pPr>
              <w:rPr>
                <w:b/>
                <w:bCs/>
                <w:color w:val="000000" w:themeColor="text1"/>
              </w:rPr>
            </w:pPr>
          </w:p>
        </w:tc>
        <w:tc>
          <w:tcPr>
            <w:tcW w:w="3592" w:type="dxa"/>
          </w:tcPr>
          <w:p w14:paraId="365FDD00" w14:textId="3821C40F" w:rsidR="003F178A" w:rsidRPr="003F178A" w:rsidRDefault="003F178A" w:rsidP="003F178A">
            <w:pPr>
              <w:rPr>
                <w:b/>
                <w:bCs/>
                <w:color w:val="000000" w:themeColor="text1"/>
              </w:rPr>
            </w:pPr>
            <w:r w:rsidRPr="003F178A">
              <w:rPr>
                <w:b/>
                <w:bCs/>
                <w:color w:val="000000" w:themeColor="text1"/>
              </w:rPr>
              <w:t xml:space="preserve">Is het risico niet </w:t>
            </w:r>
            <w:r w:rsidR="00F9413C">
              <w:rPr>
                <w:b/>
                <w:bCs/>
                <w:color w:val="000000" w:themeColor="text1"/>
              </w:rPr>
              <w:t>via</w:t>
            </w:r>
            <w:r w:rsidRPr="003F178A">
              <w:rPr>
                <w:b/>
                <w:bCs/>
                <w:color w:val="000000" w:themeColor="text1"/>
              </w:rPr>
              <w:t xml:space="preserve"> het ontwerp te voorkomen resp</w:t>
            </w:r>
            <w:r w:rsidR="00F9413C">
              <w:rPr>
                <w:b/>
                <w:bCs/>
                <w:color w:val="000000" w:themeColor="text1"/>
              </w:rPr>
              <w:t>ectievelijk</w:t>
            </w:r>
            <w:r w:rsidRPr="003F178A">
              <w:rPr>
                <w:b/>
                <w:bCs/>
                <w:color w:val="000000" w:themeColor="text1"/>
              </w:rPr>
              <w:t xml:space="preserve"> te beperken, dan </w:t>
            </w:r>
            <w:r w:rsidR="009A5B57">
              <w:rPr>
                <w:b/>
                <w:bCs/>
                <w:color w:val="000000" w:themeColor="text1"/>
              </w:rPr>
              <w:t>is/</w:t>
            </w:r>
            <w:r w:rsidRPr="003F178A">
              <w:rPr>
                <w:b/>
                <w:bCs/>
                <w:color w:val="000000" w:themeColor="text1"/>
              </w:rPr>
              <w:t>zijn dit de restrisico</w:t>
            </w:r>
            <w:r w:rsidR="00F9413C">
              <w:rPr>
                <w:b/>
                <w:bCs/>
                <w:color w:val="000000" w:themeColor="text1"/>
              </w:rPr>
              <w:t>(‘s)</w:t>
            </w:r>
            <w:r w:rsidRPr="003F178A">
              <w:rPr>
                <w:b/>
                <w:bCs/>
                <w:color w:val="000000" w:themeColor="text1"/>
              </w:rPr>
              <w:t>:</w:t>
            </w:r>
          </w:p>
          <w:p w14:paraId="16AE2577" w14:textId="77777777" w:rsidR="00CF6F68" w:rsidRPr="001C2FE7" w:rsidRDefault="00CF6F68" w:rsidP="0093592C">
            <w:pPr>
              <w:pStyle w:val="Lijstalinea"/>
              <w:tabs>
                <w:tab w:val="left" w:pos="323"/>
              </w:tabs>
              <w:ind w:left="683"/>
              <w:rPr>
                <w:b/>
                <w:bCs/>
                <w:color w:val="000000" w:themeColor="text1"/>
                <w:highlight w:val="lightGray"/>
              </w:rPr>
            </w:pPr>
          </w:p>
        </w:tc>
        <w:tc>
          <w:tcPr>
            <w:tcW w:w="283" w:type="dxa"/>
            <w:vMerge/>
          </w:tcPr>
          <w:p w14:paraId="31DFFF41" w14:textId="77777777" w:rsidR="00CF6F68" w:rsidRPr="00531240" w:rsidRDefault="00CF6F68" w:rsidP="0093592C">
            <w:pPr>
              <w:rPr>
                <w:b/>
                <w:bCs/>
                <w:color w:val="000000" w:themeColor="text1"/>
              </w:rPr>
            </w:pPr>
          </w:p>
        </w:tc>
        <w:tc>
          <w:tcPr>
            <w:tcW w:w="4536" w:type="dxa"/>
          </w:tcPr>
          <w:p w14:paraId="79501CDA" w14:textId="1EBCCE95" w:rsidR="00CF6F68" w:rsidRPr="005A3A81" w:rsidRDefault="001861D6" w:rsidP="005A3A81">
            <w:pPr>
              <w:tabs>
                <w:tab w:val="left" w:pos="323"/>
              </w:tabs>
              <w:rPr>
                <w:i/>
                <w:iCs/>
                <w:color w:val="00B0F0"/>
              </w:rPr>
            </w:pPr>
            <w:r>
              <w:rPr>
                <w:color w:val="auto"/>
              </w:rPr>
              <w:t>Als</w:t>
            </w:r>
            <w:r w:rsidR="005A3A81">
              <w:rPr>
                <w:color w:val="auto"/>
              </w:rPr>
              <w:t xml:space="preserve"> het een restrisico is geeft de aannemer hier aan welke </w:t>
            </w:r>
            <w:r w:rsidR="00CF6F68" w:rsidRPr="005A3A81">
              <w:rPr>
                <w:color w:val="auto"/>
              </w:rPr>
              <w:t xml:space="preserve">veiligheidsmaatregelen </w:t>
            </w:r>
            <w:r w:rsidR="005A3A81">
              <w:rPr>
                <w:color w:val="auto"/>
              </w:rPr>
              <w:t xml:space="preserve">worden getroffen: </w:t>
            </w:r>
          </w:p>
          <w:p w14:paraId="116FD8E6" w14:textId="77777777" w:rsidR="00CF6F68" w:rsidRPr="00B26814" w:rsidRDefault="00CF6F68" w:rsidP="0093592C">
            <w:pPr>
              <w:rPr>
                <w:color w:val="000000" w:themeColor="text1"/>
              </w:rPr>
            </w:pPr>
          </w:p>
        </w:tc>
      </w:tr>
      <w:tr w:rsidR="00CF6F68" w:rsidRPr="0096733B" w14:paraId="2A3F747E" w14:textId="77777777" w:rsidTr="002226C7">
        <w:tc>
          <w:tcPr>
            <w:tcW w:w="6799" w:type="dxa"/>
            <w:shd w:val="clear" w:color="auto" w:fill="F2F2F2" w:themeFill="background1" w:themeFillShade="F2"/>
          </w:tcPr>
          <w:p w14:paraId="69481FA4" w14:textId="77777777" w:rsidR="00CF6F68" w:rsidRPr="00781AE7" w:rsidRDefault="00CF6F68" w:rsidP="0093592C">
            <w:pPr>
              <w:tabs>
                <w:tab w:val="left" w:pos="323"/>
                <w:tab w:val="left" w:pos="500"/>
              </w:tabs>
            </w:pPr>
            <w:r w:rsidRPr="00781AE7">
              <w:rPr>
                <w:b/>
                <w:bCs/>
                <w:color w:val="000000" w:themeColor="text1"/>
              </w:rPr>
              <w:t xml:space="preserve">2. </w:t>
            </w:r>
            <w:r w:rsidRPr="00781AE7">
              <w:t>Veiligheid verbouw in</w:t>
            </w:r>
            <w:r>
              <w:t xml:space="preserve"> </w:t>
            </w:r>
            <w:r w:rsidRPr="00781AE7">
              <w:t>gebruik blijvend pand.</w:t>
            </w:r>
          </w:p>
          <w:p w14:paraId="0EF2CE8B" w14:textId="77B81279" w:rsidR="00CF6F68" w:rsidRPr="00781AE7" w:rsidRDefault="00CF6F68" w:rsidP="0093592C">
            <w:pPr>
              <w:pStyle w:val="Lijstalinea"/>
              <w:tabs>
                <w:tab w:val="left" w:pos="323"/>
              </w:tabs>
              <w:ind w:left="683"/>
            </w:pPr>
            <w:r w:rsidRPr="00781AE7">
              <w:t xml:space="preserve">Heeft de bouw/verbouw/sloop inclusief tijdelijke hulpconstructies en </w:t>
            </w:r>
            <w:proofErr w:type="spellStart"/>
            <w:r w:rsidRPr="00781AE7">
              <w:t>bouwplaatsinrichting</w:t>
            </w:r>
            <w:proofErr w:type="spellEnd"/>
            <w:r w:rsidRPr="00781AE7">
              <w:t xml:space="preserve"> invloed op de brandveiligheid, de vluchtroutes, en de opstelplaatsen voor hulpdiensten in en om het in gebruik blijvende pand?                </w:t>
            </w:r>
          </w:p>
          <w:p w14:paraId="13EA568F" w14:textId="77777777" w:rsidR="00CF6F68" w:rsidRPr="00C9318E" w:rsidRDefault="00CF6F68" w:rsidP="0093592C">
            <w:pPr>
              <w:pStyle w:val="Lijstalinea"/>
              <w:tabs>
                <w:tab w:val="left" w:pos="323"/>
              </w:tabs>
              <w:ind w:left="683"/>
              <w:rPr>
                <w:b/>
                <w:bCs/>
              </w:rPr>
            </w:pPr>
            <w:r w:rsidRPr="00C9318E">
              <w:rPr>
                <w:b/>
                <w:bCs/>
              </w:rPr>
              <w:t xml:space="preserve">Ja </w:t>
            </w:r>
            <w:r w:rsidRPr="00C9318E">
              <w:rPr>
                <w:rFonts w:ascii="Segoe UI Symbol" w:hAnsi="Segoe UI Symbol" w:cs="Segoe UI Symbol"/>
                <w:b/>
                <w:bCs/>
              </w:rPr>
              <w:t>☐</w:t>
            </w:r>
            <w:r w:rsidRPr="00C9318E">
              <w:rPr>
                <w:b/>
                <w:bCs/>
              </w:rPr>
              <w:t xml:space="preserve">  Nee </w:t>
            </w:r>
            <w:r w:rsidR="005A3A81">
              <w:rPr>
                <w:rFonts w:ascii="MS Gothic" w:eastAsia="MS Gothic" w:hAnsi="MS Gothic" w:hint="eastAsia"/>
                <w:b/>
                <w:bCs/>
              </w:rPr>
              <w:t>☐</w:t>
            </w:r>
            <w:r w:rsidRPr="00C9318E">
              <w:rPr>
                <w:b/>
                <w:bCs/>
              </w:rPr>
              <w:t xml:space="preserve"> </w:t>
            </w:r>
          </w:p>
          <w:p w14:paraId="4FCE850C" w14:textId="77777777" w:rsidR="00D26A6F" w:rsidRDefault="00D26A6F" w:rsidP="0093592C">
            <w:pPr>
              <w:pStyle w:val="Lijstalinea"/>
              <w:tabs>
                <w:tab w:val="left" w:pos="323"/>
              </w:tabs>
              <w:ind w:left="683"/>
              <w:rPr>
                <w:b/>
                <w:bCs/>
              </w:rPr>
            </w:pPr>
          </w:p>
          <w:p w14:paraId="2CE39564" w14:textId="2305B0A8" w:rsidR="00CF6F68" w:rsidRPr="00D26A6F" w:rsidRDefault="00CF6F68" w:rsidP="00D26A6F">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2</w:t>
            </w:r>
            <w:r>
              <w:rPr>
                <w:b/>
                <w:bCs/>
              </w:rPr>
              <w:t xml:space="preserve">: </w:t>
            </w:r>
            <w:r w:rsidRPr="00837A11">
              <w:rPr>
                <w:b/>
                <w:bCs/>
              </w:rPr>
              <w:t>Veiligheid verbouw in gebruik blijvend gebouw/locatie</w:t>
            </w:r>
            <w:r>
              <w:rPr>
                <w:b/>
                <w:bCs/>
              </w:rPr>
              <w:t>.</w:t>
            </w:r>
          </w:p>
        </w:tc>
        <w:tc>
          <w:tcPr>
            <w:tcW w:w="236" w:type="dxa"/>
            <w:vMerge/>
            <w:shd w:val="clear" w:color="auto" w:fill="FFFFFF" w:themeFill="background1"/>
          </w:tcPr>
          <w:p w14:paraId="31E6EC74" w14:textId="77777777" w:rsidR="00CF6F68" w:rsidRPr="00531240" w:rsidRDefault="00CF6F68" w:rsidP="0093592C">
            <w:pPr>
              <w:rPr>
                <w:b/>
                <w:bCs/>
                <w:color w:val="000000" w:themeColor="text1"/>
              </w:rPr>
            </w:pPr>
          </w:p>
        </w:tc>
        <w:tc>
          <w:tcPr>
            <w:tcW w:w="3592" w:type="dxa"/>
          </w:tcPr>
          <w:p w14:paraId="0309F0CA" w14:textId="77777777" w:rsidR="00CF6F68" w:rsidRPr="001C2FE7" w:rsidRDefault="00CF6F68" w:rsidP="005A3A81">
            <w:pPr>
              <w:rPr>
                <w:b/>
                <w:bCs/>
                <w:color w:val="000000" w:themeColor="text1"/>
                <w:highlight w:val="lightGray"/>
              </w:rPr>
            </w:pPr>
          </w:p>
        </w:tc>
        <w:tc>
          <w:tcPr>
            <w:tcW w:w="283" w:type="dxa"/>
            <w:vMerge/>
          </w:tcPr>
          <w:p w14:paraId="2F673646" w14:textId="77777777" w:rsidR="00CF6F68" w:rsidRPr="00531240" w:rsidRDefault="00CF6F68" w:rsidP="0093592C">
            <w:pPr>
              <w:rPr>
                <w:b/>
                <w:bCs/>
                <w:color w:val="000000" w:themeColor="text1"/>
              </w:rPr>
            </w:pPr>
          </w:p>
        </w:tc>
        <w:tc>
          <w:tcPr>
            <w:tcW w:w="4536" w:type="dxa"/>
          </w:tcPr>
          <w:p w14:paraId="2599DA73" w14:textId="45572140" w:rsidR="005A3A81" w:rsidRPr="005A3A81" w:rsidRDefault="001861D6" w:rsidP="005A3A81">
            <w:pPr>
              <w:tabs>
                <w:tab w:val="left" w:pos="323"/>
              </w:tabs>
              <w:rPr>
                <w:i/>
                <w:iCs/>
                <w:color w:val="00B0F0"/>
              </w:rPr>
            </w:pPr>
            <w:r>
              <w:rPr>
                <w:color w:val="auto"/>
              </w:rPr>
              <w:t>Als</w:t>
            </w:r>
            <w:r w:rsidR="005A3A81">
              <w:rPr>
                <w:color w:val="auto"/>
              </w:rPr>
              <w:t xml:space="preserve"> het een restrisico is geeft de aannemer hier aan welke </w:t>
            </w:r>
            <w:r w:rsidR="005A3A81" w:rsidRPr="005A3A81">
              <w:rPr>
                <w:color w:val="auto"/>
              </w:rPr>
              <w:t xml:space="preserve">veiligheidsmaatregelen </w:t>
            </w:r>
            <w:r w:rsidR="005A3A81">
              <w:rPr>
                <w:color w:val="auto"/>
              </w:rPr>
              <w:t xml:space="preserve">worden getroffen: </w:t>
            </w:r>
          </w:p>
          <w:p w14:paraId="1A5E2F0B" w14:textId="77777777" w:rsidR="00CF6F68" w:rsidRPr="00B26814" w:rsidRDefault="00CF6F68" w:rsidP="0093592C">
            <w:pPr>
              <w:pStyle w:val="Lijstalinea"/>
              <w:tabs>
                <w:tab w:val="left" w:pos="323"/>
              </w:tabs>
              <w:ind w:left="360"/>
              <w:rPr>
                <w:color w:val="000000" w:themeColor="text1"/>
              </w:rPr>
            </w:pPr>
          </w:p>
        </w:tc>
      </w:tr>
      <w:tr w:rsidR="00CF6F68" w:rsidRPr="0096733B" w14:paraId="694F9AA0" w14:textId="77777777" w:rsidTr="002226C7">
        <w:tc>
          <w:tcPr>
            <w:tcW w:w="6799" w:type="dxa"/>
            <w:shd w:val="clear" w:color="auto" w:fill="F2F2F2" w:themeFill="background1" w:themeFillShade="F2"/>
          </w:tcPr>
          <w:p w14:paraId="5F64C1CA" w14:textId="77777777" w:rsidR="00CF6F68" w:rsidRPr="00781AE7" w:rsidRDefault="00CF6F68" w:rsidP="0093592C">
            <w:pPr>
              <w:tabs>
                <w:tab w:val="left" w:pos="323"/>
                <w:tab w:val="left" w:pos="500"/>
              </w:tabs>
              <w:rPr>
                <w:color w:val="000000" w:themeColor="text1"/>
              </w:rPr>
            </w:pPr>
            <w:r w:rsidRPr="00781AE7">
              <w:rPr>
                <w:b/>
                <w:bCs/>
                <w:color w:val="000000" w:themeColor="text1"/>
              </w:rPr>
              <w:lastRenderedPageBreak/>
              <w:t xml:space="preserve">3. </w:t>
            </w:r>
            <w:r w:rsidRPr="00781AE7">
              <w:t>Veiligheid buiten de bouwveiligheidszone</w:t>
            </w:r>
          </w:p>
          <w:p w14:paraId="376B4F2E" w14:textId="77777777" w:rsidR="00CF6F68" w:rsidRPr="00781AE7" w:rsidRDefault="00CF6F68" w:rsidP="0093592C">
            <w:pPr>
              <w:pStyle w:val="Lijstalinea"/>
              <w:tabs>
                <w:tab w:val="left" w:pos="323"/>
              </w:tabs>
              <w:ind w:left="683"/>
              <w:rPr>
                <w:color w:val="000000" w:themeColor="text1"/>
              </w:rPr>
            </w:pPr>
            <w:r w:rsidRPr="00781AE7">
              <w:t xml:space="preserve">Heeft de bouw/sloopsystematiek, het opstellen van hulpmiddelen in de bouwveiligheidszone en/of het gebruik van hijsmiddelen aan de rand van het bouwterrein invloed op de veiligheid buiten de bouwveiligheidszone?                      </w:t>
            </w:r>
          </w:p>
          <w:p w14:paraId="2AC967A9" w14:textId="77777777" w:rsidR="00CF6F68" w:rsidRPr="00C9318E" w:rsidRDefault="00CF6F68" w:rsidP="0093592C">
            <w:pPr>
              <w:pStyle w:val="Lijstalinea"/>
              <w:tabs>
                <w:tab w:val="left" w:pos="323"/>
              </w:tabs>
              <w:ind w:left="683"/>
              <w:rPr>
                <w:b/>
                <w:bCs/>
                <w:color w:val="000000" w:themeColor="text1"/>
              </w:rPr>
            </w:pPr>
            <w:r w:rsidRPr="00C9318E">
              <w:rPr>
                <w:b/>
                <w:bCs/>
              </w:rPr>
              <w:t xml:space="preserve">Ja </w:t>
            </w:r>
            <w:r w:rsidR="005A3A81">
              <w:rPr>
                <w:rFonts w:ascii="MS Gothic" w:eastAsia="MS Gothic" w:hAnsi="MS Gothic" w:hint="eastAsia"/>
                <w:b/>
                <w:bCs/>
                <w:color w:val="000000" w:themeColor="text1"/>
              </w:rPr>
              <w:t>☐</w:t>
            </w:r>
            <w:r w:rsidRPr="00C9318E">
              <w:rPr>
                <w:b/>
                <w:bCs/>
                <w:color w:val="000000" w:themeColor="text1"/>
              </w:rPr>
              <w:t xml:space="preserve">  Nee </w:t>
            </w:r>
            <w:r w:rsidR="00404A6B">
              <w:rPr>
                <w:rFonts w:ascii="MS Gothic" w:eastAsia="MS Gothic" w:hAnsi="MS Gothic" w:hint="eastAsia"/>
                <w:b/>
                <w:bCs/>
                <w:color w:val="000000" w:themeColor="text1"/>
              </w:rPr>
              <w:t>☐</w:t>
            </w:r>
            <w:r w:rsidRPr="00C9318E">
              <w:rPr>
                <w:b/>
                <w:bCs/>
              </w:rPr>
              <w:t xml:space="preserve"> </w:t>
            </w:r>
          </w:p>
          <w:p w14:paraId="0EDC1A6A" w14:textId="77777777" w:rsidR="006C5103" w:rsidRDefault="006C5103" w:rsidP="0093592C">
            <w:pPr>
              <w:pStyle w:val="Lijstalinea"/>
              <w:tabs>
                <w:tab w:val="left" w:pos="323"/>
              </w:tabs>
              <w:ind w:left="683"/>
              <w:rPr>
                <w:b/>
                <w:bCs/>
              </w:rPr>
            </w:pPr>
          </w:p>
          <w:p w14:paraId="0B9A90F8" w14:textId="4253649E" w:rsidR="00CF6F68" w:rsidRPr="006052FE" w:rsidRDefault="00CF6F68" w:rsidP="0093592C">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w:t>
            </w:r>
            <w:r>
              <w:rPr>
                <w:b/>
                <w:bCs/>
              </w:rPr>
              <w:t>3</w:t>
            </w:r>
          </w:p>
        </w:tc>
        <w:tc>
          <w:tcPr>
            <w:tcW w:w="236" w:type="dxa"/>
            <w:vMerge/>
            <w:shd w:val="clear" w:color="auto" w:fill="FFFFFF" w:themeFill="background1"/>
          </w:tcPr>
          <w:p w14:paraId="43B83403" w14:textId="77777777" w:rsidR="00CF6F68" w:rsidRPr="00531240" w:rsidRDefault="00CF6F68" w:rsidP="0093592C">
            <w:pPr>
              <w:rPr>
                <w:b/>
                <w:bCs/>
                <w:color w:val="000000" w:themeColor="text1"/>
              </w:rPr>
            </w:pPr>
          </w:p>
        </w:tc>
        <w:tc>
          <w:tcPr>
            <w:tcW w:w="3592" w:type="dxa"/>
          </w:tcPr>
          <w:p w14:paraId="0CB04098" w14:textId="77777777" w:rsidR="00CF6F68" w:rsidRPr="001C2FE7" w:rsidRDefault="00CF6F68" w:rsidP="005A3A81">
            <w:pPr>
              <w:rPr>
                <w:color w:val="000000" w:themeColor="text1"/>
                <w:highlight w:val="lightGray"/>
              </w:rPr>
            </w:pPr>
          </w:p>
        </w:tc>
        <w:tc>
          <w:tcPr>
            <w:tcW w:w="283" w:type="dxa"/>
            <w:vMerge/>
          </w:tcPr>
          <w:p w14:paraId="60AAB11A" w14:textId="77777777" w:rsidR="00CF6F68" w:rsidRPr="00531240" w:rsidRDefault="00CF6F68" w:rsidP="0093592C">
            <w:pPr>
              <w:rPr>
                <w:b/>
                <w:bCs/>
                <w:color w:val="000000" w:themeColor="text1"/>
              </w:rPr>
            </w:pPr>
          </w:p>
        </w:tc>
        <w:tc>
          <w:tcPr>
            <w:tcW w:w="4536" w:type="dxa"/>
          </w:tcPr>
          <w:p w14:paraId="0F5920E5" w14:textId="77777777" w:rsidR="00CF6F68" w:rsidRPr="00B26814" w:rsidRDefault="00CF6F68" w:rsidP="00A1727E">
            <w:pPr>
              <w:tabs>
                <w:tab w:val="left" w:pos="323"/>
              </w:tabs>
              <w:rPr>
                <w:color w:val="000000" w:themeColor="text1"/>
              </w:rPr>
            </w:pPr>
          </w:p>
        </w:tc>
      </w:tr>
      <w:tr w:rsidR="00CF6F68" w:rsidRPr="0096733B" w14:paraId="0B1DA2E9" w14:textId="77777777" w:rsidTr="002226C7">
        <w:tc>
          <w:tcPr>
            <w:tcW w:w="6799" w:type="dxa"/>
            <w:shd w:val="clear" w:color="auto" w:fill="F2F2F2" w:themeFill="background1" w:themeFillShade="F2"/>
          </w:tcPr>
          <w:p w14:paraId="2DEBD720" w14:textId="77777777" w:rsidR="00CF6F68" w:rsidRPr="00781AE7" w:rsidRDefault="00CF6F68" w:rsidP="0093592C">
            <w:pPr>
              <w:tabs>
                <w:tab w:val="left" w:pos="306"/>
              </w:tabs>
              <w:ind w:left="589" w:hanging="589"/>
            </w:pPr>
            <w:r w:rsidRPr="00781AE7">
              <w:rPr>
                <w:b/>
                <w:bCs/>
                <w:color w:val="000000" w:themeColor="text1"/>
              </w:rPr>
              <w:t xml:space="preserve">4. </w:t>
            </w:r>
            <w:r w:rsidRPr="00781AE7">
              <w:t xml:space="preserve">Invloed op bereikbaarheid omgeving tijdens de </w:t>
            </w:r>
          </w:p>
          <w:p w14:paraId="4BA8A8C9" w14:textId="77777777" w:rsidR="00CF6F68" w:rsidRPr="00781AE7" w:rsidRDefault="00CF6F68" w:rsidP="0093592C">
            <w:pPr>
              <w:tabs>
                <w:tab w:val="left" w:pos="306"/>
              </w:tabs>
              <w:ind w:left="589"/>
              <w:rPr>
                <w:color w:val="000000" w:themeColor="text1"/>
              </w:rPr>
            </w:pPr>
            <w:r w:rsidRPr="00781AE7">
              <w:t>realisatiefase?</w:t>
            </w:r>
          </w:p>
          <w:p w14:paraId="20600FC6" w14:textId="18147179" w:rsidR="00CF6F68" w:rsidRPr="00781AE7" w:rsidRDefault="00CF6F68" w:rsidP="0093592C">
            <w:pPr>
              <w:pStyle w:val="Lijstalinea"/>
              <w:tabs>
                <w:tab w:val="left" w:pos="323"/>
              </w:tabs>
              <w:ind w:left="683"/>
            </w:pPr>
            <w:r w:rsidRPr="00781AE7">
              <w:t>Heeft het project invloed op loopstromen, doorstroming openbaar vervoer, hoofdverkeersroutes, parkeervoorzieningen, en/of is er sprake van complexe aan</w:t>
            </w:r>
            <w:r w:rsidR="001635CC">
              <w:t>-</w:t>
            </w:r>
            <w:r w:rsidRPr="00781AE7">
              <w:t xml:space="preserve"> of afvoer van bouwmaterialen of is er gelijktijdigheid met andere projecten of evenementen waardoor de bereikbaarheid in het geding is? </w:t>
            </w:r>
          </w:p>
          <w:p w14:paraId="2049CFDC" w14:textId="77777777" w:rsidR="00CF6F68" w:rsidRPr="00C9318E" w:rsidRDefault="00CF6F68" w:rsidP="0093592C">
            <w:pPr>
              <w:pStyle w:val="Lijstalinea"/>
              <w:tabs>
                <w:tab w:val="left" w:pos="323"/>
              </w:tabs>
              <w:ind w:left="683"/>
              <w:rPr>
                <w:b/>
                <w:bCs/>
              </w:rPr>
            </w:pPr>
            <w:r w:rsidRPr="00C9318E">
              <w:rPr>
                <w:b/>
                <w:bCs/>
              </w:rPr>
              <w:t xml:space="preserve">Ja </w:t>
            </w:r>
            <w:r w:rsidR="005A3A81">
              <w:rPr>
                <w:rFonts w:ascii="MS Gothic" w:eastAsia="MS Gothic" w:hAnsi="MS Gothic" w:hint="eastAsia"/>
                <w:b/>
                <w:bCs/>
              </w:rPr>
              <w:t>☐</w:t>
            </w:r>
            <w:r w:rsidRPr="00C9318E">
              <w:rPr>
                <w:b/>
                <w:bCs/>
              </w:rPr>
              <w:t xml:space="preserve">  Nee </w:t>
            </w:r>
            <w:r w:rsidR="00404A6B">
              <w:rPr>
                <w:rFonts w:ascii="MS Gothic" w:eastAsia="MS Gothic" w:hAnsi="MS Gothic" w:hint="eastAsia"/>
                <w:b/>
                <w:bCs/>
              </w:rPr>
              <w:t>☐</w:t>
            </w:r>
          </w:p>
          <w:p w14:paraId="4AB7F5DA" w14:textId="77777777" w:rsidR="00CF6F68" w:rsidRPr="00781AE7" w:rsidRDefault="00CF6F68" w:rsidP="0093592C">
            <w:pPr>
              <w:tabs>
                <w:tab w:val="left" w:pos="323"/>
                <w:tab w:val="left" w:pos="500"/>
              </w:tabs>
              <w:rPr>
                <w:rFonts w:ascii="MS Gothic" w:eastAsia="MS Gothic" w:hAnsi="MS Gothic" w:cs="Aptos"/>
              </w:rPr>
            </w:pPr>
          </w:p>
        </w:tc>
        <w:tc>
          <w:tcPr>
            <w:tcW w:w="236" w:type="dxa"/>
            <w:vMerge/>
            <w:shd w:val="clear" w:color="auto" w:fill="FFFFFF" w:themeFill="background1"/>
          </w:tcPr>
          <w:p w14:paraId="0E5F7840" w14:textId="77777777" w:rsidR="00CF6F68" w:rsidRPr="00531240" w:rsidRDefault="00CF6F68" w:rsidP="0093592C">
            <w:pPr>
              <w:rPr>
                <w:b/>
                <w:bCs/>
                <w:color w:val="000000" w:themeColor="text1"/>
              </w:rPr>
            </w:pPr>
          </w:p>
        </w:tc>
        <w:tc>
          <w:tcPr>
            <w:tcW w:w="3592" w:type="dxa"/>
            <w:shd w:val="clear" w:color="auto" w:fill="FFFFFF" w:themeFill="background1"/>
          </w:tcPr>
          <w:p w14:paraId="7F94F0BC" w14:textId="729B5645" w:rsidR="003F178A" w:rsidRPr="003F178A" w:rsidRDefault="003F178A" w:rsidP="003F178A">
            <w:pPr>
              <w:rPr>
                <w:b/>
                <w:bCs/>
                <w:color w:val="000000" w:themeColor="text1"/>
              </w:rPr>
            </w:pPr>
            <w:r w:rsidRPr="003F178A">
              <w:rPr>
                <w:b/>
                <w:bCs/>
                <w:color w:val="000000" w:themeColor="text1"/>
              </w:rPr>
              <w:t xml:space="preserve">Is het risico niet </w:t>
            </w:r>
            <w:r w:rsidR="00717D9E">
              <w:rPr>
                <w:b/>
                <w:bCs/>
                <w:color w:val="000000" w:themeColor="text1"/>
              </w:rPr>
              <w:t>via</w:t>
            </w:r>
            <w:r w:rsidRPr="003F178A">
              <w:rPr>
                <w:b/>
                <w:bCs/>
                <w:color w:val="000000" w:themeColor="text1"/>
              </w:rPr>
              <w:t xml:space="preserve"> het ontwerp te voorkomen resp</w:t>
            </w:r>
            <w:r w:rsidR="00717D9E">
              <w:rPr>
                <w:b/>
                <w:bCs/>
                <w:color w:val="000000" w:themeColor="text1"/>
              </w:rPr>
              <w:t>ectievelijk</w:t>
            </w:r>
            <w:r w:rsidRPr="003F178A">
              <w:rPr>
                <w:b/>
                <w:bCs/>
                <w:color w:val="000000" w:themeColor="text1"/>
              </w:rPr>
              <w:t xml:space="preserve"> te beperken, dan </w:t>
            </w:r>
            <w:r w:rsidR="009A5B57">
              <w:rPr>
                <w:b/>
                <w:bCs/>
                <w:color w:val="000000" w:themeColor="text1"/>
              </w:rPr>
              <w:t>is/</w:t>
            </w:r>
            <w:r w:rsidRPr="003F178A">
              <w:rPr>
                <w:b/>
                <w:bCs/>
                <w:color w:val="000000" w:themeColor="text1"/>
              </w:rPr>
              <w:t>zijn dit de restrisico</w:t>
            </w:r>
            <w:r w:rsidR="00717D9E">
              <w:rPr>
                <w:b/>
                <w:bCs/>
                <w:color w:val="000000" w:themeColor="text1"/>
              </w:rPr>
              <w:t>(‘s)</w:t>
            </w:r>
            <w:r w:rsidRPr="003F178A">
              <w:rPr>
                <w:b/>
                <w:bCs/>
                <w:color w:val="000000" w:themeColor="text1"/>
              </w:rPr>
              <w:t>:</w:t>
            </w:r>
          </w:p>
          <w:p w14:paraId="0FE45310" w14:textId="77777777" w:rsidR="00CF6F68" w:rsidRPr="001C2FE7" w:rsidRDefault="00CF6F68" w:rsidP="0093592C">
            <w:pPr>
              <w:tabs>
                <w:tab w:val="left" w:pos="323"/>
              </w:tabs>
              <w:rPr>
                <w:i/>
                <w:iCs/>
                <w:color w:val="00B0F0"/>
                <w:highlight w:val="lightGray"/>
              </w:rPr>
            </w:pPr>
          </w:p>
        </w:tc>
        <w:tc>
          <w:tcPr>
            <w:tcW w:w="283" w:type="dxa"/>
            <w:vMerge/>
          </w:tcPr>
          <w:p w14:paraId="45533C8B" w14:textId="77777777" w:rsidR="00CF6F68" w:rsidRPr="00531240" w:rsidRDefault="00CF6F68" w:rsidP="0093592C">
            <w:pPr>
              <w:rPr>
                <w:b/>
                <w:bCs/>
                <w:color w:val="000000" w:themeColor="text1"/>
              </w:rPr>
            </w:pPr>
          </w:p>
        </w:tc>
        <w:tc>
          <w:tcPr>
            <w:tcW w:w="4536" w:type="dxa"/>
          </w:tcPr>
          <w:p w14:paraId="25466F06" w14:textId="529C01F7" w:rsidR="005A3A81" w:rsidRPr="005A3A81" w:rsidRDefault="00717D9E" w:rsidP="005A3A81">
            <w:pPr>
              <w:tabs>
                <w:tab w:val="left" w:pos="323"/>
              </w:tabs>
              <w:rPr>
                <w:i/>
                <w:iCs/>
                <w:color w:val="00B0F0"/>
              </w:rPr>
            </w:pPr>
            <w:r>
              <w:rPr>
                <w:color w:val="auto"/>
              </w:rPr>
              <w:t>Als</w:t>
            </w:r>
            <w:r w:rsidR="005A3A81">
              <w:rPr>
                <w:color w:val="auto"/>
              </w:rPr>
              <w:t xml:space="preserve"> het een restrisico is geeft de aannemer hier aan welke </w:t>
            </w:r>
            <w:r w:rsidR="005A3A81" w:rsidRPr="005A3A81">
              <w:rPr>
                <w:color w:val="auto"/>
              </w:rPr>
              <w:t xml:space="preserve">veiligheidsmaatregelen </w:t>
            </w:r>
            <w:r w:rsidR="005A3A81">
              <w:rPr>
                <w:color w:val="auto"/>
              </w:rPr>
              <w:t xml:space="preserve">worden getroffen: </w:t>
            </w:r>
          </w:p>
          <w:p w14:paraId="1A1DFA72" w14:textId="77777777" w:rsidR="00CF6F68" w:rsidRPr="00B26814" w:rsidRDefault="00CF6F68" w:rsidP="0093592C">
            <w:pPr>
              <w:pStyle w:val="Lijstalinea"/>
              <w:tabs>
                <w:tab w:val="left" w:pos="323"/>
              </w:tabs>
              <w:ind w:left="360"/>
              <w:rPr>
                <w:color w:val="000000" w:themeColor="text1"/>
              </w:rPr>
            </w:pPr>
          </w:p>
        </w:tc>
      </w:tr>
      <w:tr w:rsidR="00CF6F68" w:rsidRPr="0096733B" w14:paraId="4EB69F40" w14:textId="77777777" w:rsidTr="002226C7">
        <w:tc>
          <w:tcPr>
            <w:tcW w:w="6799" w:type="dxa"/>
            <w:shd w:val="clear" w:color="auto" w:fill="F2F2F2" w:themeFill="background1" w:themeFillShade="F2"/>
          </w:tcPr>
          <w:p w14:paraId="0AFF80AA" w14:textId="77777777" w:rsidR="00CF6F68" w:rsidRPr="00781AE7" w:rsidRDefault="00CF6F68" w:rsidP="0093592C">
            <w:pPr>
              <w:tabs>
                <w:tab w:val="left" w:pos="306"/>
                <w:tab w:val="left" w:pos="500"/>
              </w:tabs>
              <w:rPr>
                <w:color w:val="000000" w:themeColor="text1"/>
              </w:rPr>
            </w:pPr>
            <w:r w:rsidRPr="00781AE7">
              <w:rPr>
                <w:b/>
                <w:bCs/>
                <w:color w:val="000000" w:themeColor="text1"/>
              </w:rPr>
              <w:t xml:space="preserve">5. </w:t>
            </w:r>
            <w:r w:rsidRPr="00781AE7">
              <w:t>Schade aan belendingen of natuur</w:t>
            </w:r>
          </w:p>
          <w:p w14:paraId="06F7C032" w14:textId="77777777" w:rsidR="00CF6F68" w:rsidRPr="00781AE7" w:rsidRDefault="00CF6F68" w:rsidP="0093592C">
            <w:pPr>
              <w:pStyle w:val="Lijstalinea"/>
              <w:tabs>
                <w:tab w:val="left" w:pos="323"/>
              </w:tabs>
              <w:ind w:left="683"/>
            </w:pPr>
            <w:r w:rsidRPr="00781AE7">
              <w:t xml:space="preserve">Bestaat er kans op schade aan belendingen of natuur in de nabijheid van het project door bijvoorbeeld trillingen, het onttrekken van grondwater en of zettingen? </w:t>
            </w:r>
          </w:p>
          <w:p w14:paraId="6994E7BF" w14:textId="77777777" w:rsidR="00CF6F68" w:rsidRPr="00DC7A0A" w:rsidRDefault="00CF6F68" w:rsidP="0093592C">
            <w:pPr>
              <w:pStyle w:val="Lijstalinea"/>
              <w:tabs>
                <w:tab w:val="left" w:pos="323"/>
              </w:tabs>
              <w:ind w:left="683"/>
              <w:rPr>
                <w:b/>
                <w:bCs/>
              </w:rPr>
            </w:pPr>
            <w:r w:rsidRPr="00DC7A0A">
              <w:rPr>
                <w:b/>
                <w:bCs/>
              </w:rPr>
              <w:t xml:space="preserve">Ja </w:t>
            </w:r>
            <w:r w:rsidRPr="00DC7A0A">
              <w:rPr>
                <w:rFonts w:ascii="Segoe UI Symbol" w:hAnsi="Segoe UI Symbol" w:cs="Segoe UI Symbol"/>
                <w:b/>
                <w:bCs/>
              </w:rPr>
              <w:t>☐</w:t>
            </w:r>
            <w:r w:rsidRPr="00DC7A0A">
              <w:rPr>
                <w:b/>
                <w:bCs/>
              </w:rPr>
              <w:t xml:space="preserve">  Nee </w:t>
            </w:r>
            <w:r w:rsidR="005A3A81">
              <w:rPr>
                <w:rFonts w:ascii="MS Gothic" w:eastAsia="MS Gothic" w:hAnsi="MS Gothic" w:hint="eastAsia"/>
                <w:b/>
                <w:bCs/>
              </w:rPr>
              <w:t>☐</w:t>
            </w:r>
          </w:p>
          <w:p w14:paraId="108B8353" w14:textId="77777777" w:rsidR="00CF6F68" w:rsidRPr="00781AE7" w:rsidRDefault="00CF6F68" w:rsidP="0093592C">
            <w:pPr>
              <w:tabs>
                <w:tab w:val="left" w:pos="306"/>
              </w:tabs>
              <w:ind w:left="589" w:hanging="589"/>
              <w:rPr>
                <w:rFonts w:ascii="MS Gothic" w:eastAsia="MS Gothic" w:hAnsi="MS Gothic" w:cs="Aptos"/>
              </w:rPr>
            </w:pPr>
          </w:p>
        </w:tc>
        <w:tc>
          <w:tcPr>
            <w:tcW w:w="236" w:type="dxa"/>
            <w:vMerge/>
            <w:shd w:val="clear" w:color="auto" w:fill="FFFFFF" w:themeFill="background1"/>
          </w:tcPr>
          <w:p w14:paraId="5339C112" w14:textId="77777777" w:rsidR="00CF6F68" w:rsidRPr="00531240" w:rsidRDefault="00CF6F68" w:rsidP="0093592C">
            <w:pPr>
              <w:rPr>
                <w:b/>
                <w:bCs/>
                <w:color w:val="000000" w:themeColor="text1"/>
              </w:rPr>
            </w:pPr>
          </w:p>
        </w:tc>
        <w:tc>
          <w:tcPr>
            <w:tcW w:w="3592" w:type="dxa"/>
          </w:tcPr>
          <w:p w14:paraId="69B0B909" w14:textId="24A169C3" w:rsidR="003F178A" w:rsidRPr="003F178A" w:rsidRDefault="003F178A" w:rsidP="003F178A">
            <w:pPr>
              <w:rPr>
                <w:b/>
                <w:bCs/>
                <w:color w:val="000000" w:themeColor="text1"/>
              </w:rPr>
            </w:pPr>
            <w:r w:rsidRPr="003F178A">
              <w:rPr>
                <w:b/>
                <w:bCs/>
                <w:color w:val="000000" w:themeColor="text1"/>
              </w:rPr>
              <w:t xml:space="preserve">Is het risico niet </w:t>
            </w:r>
            <w:r w:rsidR="00717D9E">
              <w:rPr>
                <w:b/>
                <w:bCs/>
                <w:color w:val="000000" w:themeColor="text1"/>
              </w:rPr>
              <w:t>via</w:t>
            </w:r>
            <w:r w:rsidRPr="003F178A">
              <w:rPr>
                <w:b/>
                <w:bCs/>
                <w:color w:val="000000" w:themeColor="text1"/>
              </w:rPr>
              <w:t xml:space="preserve"> het ontwerp te voorkomen resp</w:t>
            </w:r>
            <w:r w:rsidR="00717D9E">
              <w:rPr>
                <w:b/>
                <w:bCs/>
                <w:color w:val="000000" w:themeColor="text1"/>
              </w:rPr>
              <w:t>ectievelijk</w:t>
            </w:r>
            <w:r w:rsidRPr="003F178A">
              <w:rPr>
                <w:b/>
                <w:bCs/>
                <w:color w:val="000000" w:themeColor="text1"/>
              </w:rPr>
              <w:t xml:space="preserve"> te beperken, dan </w:t>
            </w:r>
            <w:r w:rsidR="009A5B57">
              <w:rPr>
                <w:b/>
                <w:bCs/>
                <w:color w:val="000000" w:themeColor="text1"/>
              </w:rPr>
              <w:t>is/</w:t>
            </w:r>
            <w:r w:rsidRPr="003F178A">
              <w:rPr>
                <w:b/>
                <w:bCs/>
                <w:color w:val="000000" w:themeColor="text1"/>
              </w:rPr>
              <w:t>zijn dit de restrisico</w:t>
            </w:r>
            <w:r w:rsidR="00717D9E">
              <w:rPr>
                <w:b/>
                <w:bCs/>
                <w:color w:val="000000" w:themeColor="text1"/>
              </w:rPr>
              <w:t xml:space="preserve"> (‘s)</w:t>
            </w:r>
            <w:r w:rsidRPr="003F178A">
              <w:rPr>
                <w:b/>
                <w:bCs/>
                <w:color w:val="000000" w:themeColor="text1"/>
              </w:rPr>
              <w:t>:</w:t>
            </w:r>
          </w:p>
          <w:p w14:paraId="3BB784E2" w14:textId="77777777" w:rsidR="00CF6F68" w:rsidRPr="00BC0B07" w:rsidRDefault="00CF6F68" w:rsidP="0093592C">
            <w:pPr>
              <w:tabs>
                <w:tab w:val="left" w:pos="323"/>
              </w:tabs>
              <w:rPr>
                <w:b/>
                <w:bCs/>
                <w:color w:val="00B0F0"/>
              </w:rPr>
            </w:pPr>
          </w:p>
        </w:tc>
        <w:tc>
          <w:tcPr>
            <w:tcW w:w="283" w:type="dxa"/>
            <w:vMerge/>
          </w:tcPr>
          <w:p w14:paraId="0A719A30" w14:textId="77777777" w:rsidR="00CF6F68" w:rsidRPr="00531240" w:rsidRDefault="00CF6F68" w:rsidP="0093592C">
            <w:pPr>
              <w:rPr>
                <w:b/>
                <w:bCs/>
                <w:color w:val="000000" w:themeColor="text1"/>
              </w:rPr>
            </w:pPr>
          </w:p>
        </w:tc>
        <w:tc>
          <w:tcPr>
            <w:tcW w:w="4536" w:type="dxa"/>
          </w:tcPr>
          <w:p w14:paraId="4334CCDF" w14:textId="695E5428" w:rsidR="005A3A81" w:rsidRPr="005A3A81" w:rsidRDefault="00717D9E" w:rsidP="005A3A81">
            <w:pPr>
              <w:tabs>
                <w:tab w:val="left" w:pos="323"/>
              </w:tabs>
              <w:rPr>
                <w:i/>
                <w:iCs/>
                <w:color w:val="00B0F0"/>
              </w:rPr>
            </w:pPr>
            <w:r>
              <w:rPr>
                <w:color w:val="auto"/>
              </w:rPr>
              <w:t>Als</w:t>
            </w:r>
            <w:r w:rsidR="005A3A81">
              <w:rPr>
                <w:color w:val="auto"/>
              </w:rPr>
              <w:t xml:space="preserve"> het een restrisico is geeft de aannemer hier aan welke </w:t>
            </w:r>
            <w:r w:rsidR="005A3A81" w:rsidRPr="005A3A81">
              <w:rPr>
                <w:color w:val="auto"/>
              </w:rPr>
              <w:t xml:space="preserve">veiligheidsmaatregelen </w:t>
            </w:r>
            <w:r w:rsidR="005A3A81">
              <w:rPr>
                <w:color w:val="auto"/>
              </w:rPr>
              <w:t xml:space="preserve">worden getroffen: </w:t>
            </w:r>
          </w:p>
          <w:p w14:paraId="5BA47202" w14:textId="77777777" w:rsidR="00CF6F68" w:rsidRPr="00B0515D" w:rsidRDefault="00CF6F68" w:rsidP="0093592C">
            <w:pPr>
              <w:tabs>
                <w:tab w:val="left" w:pos="323"/>
              </w:tabs>
              <w:rPr>
                <w:color w:val="000000" w:themeColor="text1"/>
              </w:rPr>
            </w:pPr>
          </w:p>
        </w:tc>
      </w:tr>
      <w:tr w:rsidR="00CF6F68" w:rsidRPr="0096733B" w14:paraId="0D4D971F" w14:textId="77777777" w:rsidTr="002226C7">
        <w:tc>
          <w:tcPr>
            <w:tcW w:w="6799" w:type="dxa"/>
            <w:shd w:val="clear" w:color="auto" w:fill="F2F2F2" w:themeFill="background1" w:themeFillShade="F2"/>
          </w:tcPr>
          <w:p w14:paraId="4F084300" w14:textId="584B2CA8" w:rsidR="00CF6F68" w:rsidRPr="001A1F63" w:rsidRDefault="00861D96" w:rsidP="0093592C">
            <w:pPr>
              <w:rPr>
                <w:color w:val="auto"/>
              </w:rPr>
            </w:pPr>
            <w:r>
              <w:rPr>
                <w:color w:val="auto"/>
              </w:rPr>
              <w:t>Als</w:t>
            </w:r>
            <w:r w:rsidR="00CF6F68" w:rsidRPr="00AC25BB">
              <w:rPr>
                <w:color w:val="auto"/>
              </w:rPr>
              <w:t xml:space="preserve"> </w:t>
            </w:r>
            <w:r w:rsidR="00CF6F68">
              <w:rPr>
                <w:color w:val="auto"/>
              </w:rPr>
              <w:t>één of meer</w:t>
            </w:r>
            <w:r w:rsidR="00CF6F68" w:rsidRPr="00AC25BB">
              <w:rPr>
                <w:color w:val="auto"/>
              </w:rPr>
              <w:t xml:space="preserve"> van de vragen met </w:t>
            </w:r>
            <w:r w:rsidR="00CF6F68">
              <w:rPr>
                <w:color w:val="auto"/>
              </w:rPr>
              <w:t>‘</w:t>
            </w:r>
            <w:r w:rsidR="00CF6F68" w:rsidRPr="00AC25BB">
              <w:rPr>
                <w:color w:val="auto"/>
              </w:rPr>
              <w:t>Ja</w:t>
            </w:r>
            <w:r w:rsidR="00CF6F68">
              <w:rPr>
                <w:color w:val="auto"/>
              </w:rPr>
              <w:t>’</w:t>
            </w:r>
            <w:r w:rsidR="00CF6F68" w:rsidRPr="00AC25BB">
              <w:rPr>
                <w:color w:val="auto"/>
              </w:rPr>
              <w:t xml:space="preserve"> wordt beantwoord dan dient u de overige vragen in </w:t>
            </w:r>
            <w:r w:rsidR="00CF6F68" w:rsidRPr="00AC25BB">
              <w:rPr>
                <w:color w:val="000000" w:themeColor="text1"/>
              </w:rPr>
              <w:t>de</w:t>
            </w:r>
            <w:r w:rsidR="00CF6F68">
              <w:rPr>
                <w:color w:val="000000" w:themeColor="text1"/>
              </w:rPr>
              <w:t xml:space="preserve"> </w:t>
            </w:r>
            <w:hyperlink r:id="rId16" w:history="1">
              <w:r w:rsidR="00CF6F68" w:rsidRPr="00861D96">
                <w:rPr>
                  <w:rStyle w:val="Hyperlink"/>
                  <w:rFonts w:cs="Lohit Hindi"/>
                  <w:color w:val="6D3285"/>
                </w:rPr>
                <w:t>risicomatrix</w:t>
              </w:r>
            </w:hyperlink>
            <w:r>
              <w:rPr>
                <w:color w:val="auto"/>
              </w:rPr>
              <w:t xml:space="preserve"> t</w:t>
            </w:r>
            <w:r w:rsidR="00CF6F68" w:rsidRPr="0029333B">
              <w:rPr>
                <w:color w:val="auto"/>
              </w:rPr>
              <w:t>e</w:t>
            </w:r>
            <w:r w:rsidR="00CF6F68" w:rsidRPr="00AC25BB">
              <w:rPr>
                <w:color w:val="auto"/>
              </w:rPr>
              <w:t xml:space="preserve"> beantwoorden. </w:t>
            </w:r>
            <w:r w:rsidR="00CF6F68">
              <w:rPr>
                <w:color w:val="auto"/>
              </w:rPr>
              <w:t xml:space="preserve">Schakel vervolgens </w:t>
            </w:r>
            <w:r w:rsidR="00CF6F68" w:rsidRPr="00781AE7">
              <w:rPr>
                <w:color w:val="auto"/>
              </w:rPr>
              <w:t>een expert V&amp;G in of een VGCO.</w:t>
            </w:r>
            <w:r w:rsidR="00A562FB">
              <w:rPr>
                <w:color w:val="auto"/>
              </w:rPr>
              <w:t xml:space="preserve"> Voeg de ingevulde risicomatrix bij.</w:t>
            </w:r>
          </w:p>
          <w:p w14:paraId="0AFF2E4C" w14:textId="77777777" w:rsidR="00CF6F68" w:rsidRDefault="00CF6F68" w:rsidP="0093592C">
            <w:pPr>
              <w:tabs>
                <w:tab w:val="left" w:pos="306"/>
                <w:tab w:val="left" w:pos="500"/>
              </w:tabs>
              <w:rPr>
                <w:rFonts w:ascii="MS Gothic" w:eastAsia="MS Gothic" w:hAnsi="MS Gothic" w:cs="Aptos"/>
                <w:highlight w:val="green"/>
              </w:rPr>
            </w:pPr>
          </w:p>
        </w:tc>
        <w:tc>
          <w:tcPr>
            <w:tcW w:w="236" w:type="dxa"/>
            <w:vMerge/>
            <w:shd w:val="clear" w:color="auto" w:fill="FFFFFF" w:themeFill="background1"/>
          </w:tcPr>
          <w:p w14:paraId="7A9FBE2C" w14:textId="77777777" w:rsidR="00CF6F68" w:rsidRPr="00531240" w:rsidRDefault="00CF6F68" w:rsidP="0093592C">
            <w:pPr>
              <w:rPr>
                <w:b/>
                <w:bCs/>
                <w:color w:val="000000" w:themeColor="text1"/>
              </w:rPr>
            </w:pPr>
          </w:p>
        </w:tc>
        <w:tc>
          <w:tcPr>
            <w:tcW w:w="3592" w:type="dxa"/>
          </w:tcPr>
          <w:p w14:paraId="5D4F9066" w14:textId="77777777" w:rsidR="00CF6F68" w:rsidRPr="001C2FE7" w:rsidRDefault="00CF6F68" w:rsidP="0093592C">
            <w:pPr>
              <w:rPr>
                <w:b/>
                <w:bCs/>
                <w:color w:val="000000" w:themeColor="text1"/>
                <w:highlight w:val="lightGray"/>
              </w:rPr>
            </w:pPr>
          </w:p>
        </w:tc>
        <w:tc>
          <w:tcPr>
            <w:tcW w:w="283" w:type="dxa"/>
            <w:vMerge/>
          </w:tcPr>
          <w:p w14:paraId="506380FB" w14:textId="77777777" w:rsidR="00CF6F68" w:rsidRPr="00531240" w:rsidRDefault="00CF6F68" w:rsidP="0093592C">
            <w:pPr>
              <w:rPr>
                <w:b/>
                <w:bCs/>
                <w:color w:val="000000" w:themeColor="text1"/>
              </w:rPr>
            </w:pPr>
          </w:p>
        </w:tc>
        <w:tc>
          <w:tcPr>
            <w:tcW w:w="4536" w:type="dxa"/>
          </w:tcPr>
          <w:p w14:paraId="1457F48E" w14:textId="77777777" w:rsidR="00CF6F68" w:rsidRPr="00531240" w:rsidRDefault="00CF6F68" w:rsidP="0093592C">
            <w:pPr>
              <w:rPr>
                <w:b/>
                <w:bCs/>
                <w:color w:val="000000" w:themeColor="text1"/>
              </w:rPr>
            </w:pPr>
          </w:p>
        </w:tc>
      </w:tr>
      <w:tr w:rsidR="00CF6F68" w:rsidRPr="0096733B" w14:paraId="389069E6" w14:textId="77777777" w:rsidTr="002226C7">
        <w:tc>
          <w:tcPr>
            <w:tcW w:w="6799" w:type="dxa"/>
            <w:shd w:val="clear" w:color="auto" w:fill="F2F2F2" w:themeFill="background1" w:themeFillShade="F2"/>
          </w:tcPr>
          <w:p w14:paraId="74AB4831" w14:textId="40171300" w:rsidR="00CF6F68" w:rsidRPr="00781AE7" w:rsidRDefault="00BC0B07" w:rsidP="0093592C">
            <w:pPr>
              <w:tabs>
                <w:tab w:val="left" w:pos="310"/>
              </w:tabs>
              <w:ind w:left="306" w:hanging="306"/>
              <w:rPr>
                <w:color w:val="000000" w:themeColor="text1"/>
              </w:rPr>
            </w:pPr>
            <w:r>
              <w:rPr>
                <w:rFonts w:ascii="MS Gothic" w:eastAsia="MS Gothic" w:hAnsi="MS Gothic" w:cs="Aptos" w:hint="eastAsia"/>
              </w:rPr>
              <w:t>☐</w:t>
            </w:r>
            <w:r w:rsidR="00CF6F68" w:rsidRPr="00781AE7">
              <w:rPr>
                <w:b/>
                <w:bCs/>
                <w:color w:val="000000" w:themeColor="text1"/>
              </w:rPr>
              <w:t xml:space="preserve">  </w:t>
            </w:r>
            <w:r w:rsidR="00CF6F68" w:rsidRPr="00781AE7">
              <w:rPr>
                <w:b/>
                <w:bCs/>
                <w:color w:val="000000" w:themeColor="text1"/>
              </w:rPr>
              <w:tab/>
              <w:t>Nee</w:t>
            </w:r>
            <w:r w:rsidR="00717D9E">
              <w:rPr>
                <w:color w:val="000000" w:themeColor="text1"/>
              </w:rPr>
              <w:t xml:space="preserve">, </w:t>
            </w:r>
            <w:r w:rsidR="00CF6F68" w:rsidRPr="00781AE7">
              <w:rPr>
                <w:color w:val="000000" w:themeColor="text1"/>
              </w:rPr>
              <w:t xml:space="preserve">want er is geen sprake van raakvlakken met de </w:t>
            </w:r>
          </w:p>
          <w:p w14:paraId="69FD6806" w14:textId="5040C0D7" w:rsidR="00CF6F68" w:rsidRPr="004A35F8" w:rsidRDefault="00CF6F68" w:rsidP="0093592C">
            <w:pPr>
              <w:tabs>
                <w:tab w:val="left" w:pos="310"/>
              </w:tabs>
              <w:ind w:left="306"/>
              <w:rPr>
                <w:color w:val="000000" w:themeColor="text1"/>
              </w:rPr>
            </w:pPr>
            <w:r w:rsidRPr="00781AE7">
              <w:rPr>
                <w:color w:val="000000" w:themeColor="text1"/>
              </w:rPr>
              <w:t>publieke omgeving</w:t>
            </w:r>
            <w:r>
              <w:rPr>
                <w:color w:val="000000" w:themeColor="text1"/>
              </w:rPr>
              <w:t>/</w:t>
            </w:r>
            <w:r w:rsidRPr="00781AE7">
              <w:rPr>
                <w:color w:val="000000" w:themeColor="text1"/>
              </w:rPr>
              <w:t>belendingen</w:t>
            </w:r>
            <w:r>
              <w:rPr>
                <w:color w:val="000000" w:themeColor="text1"/>
              </w:rPr>
              <w:t xml:space="preserve"> en natuur </w:t>
            </w:r>
            <w:r w:rsidRPr="00F347AF">
              <w:rPr>
                <w:color w:val="000000" w:themeColor="text1"/>
              </w:rPr>
              <w:t>(alle bovenstaande vragen zijn beantwoord met nee).</w:t>
            </w:r>
            <w:r w:rsidRPr="00781AE7">
              <w:rPr>
                <w:color w:val="000000" w:themeColor="text1"/>
              </w:rPr>
              <w:t xml:space="preserve"> </w:t>
            </w:r>
          </w:p>
          <w:p w14:paraId="398CA17F" w14:textId="600E600C" w:rsidR="00CF6F68" w:rsidRPr="00D12832" w:rsidRDefault="00CF6F68" w:rsidP="0093592C">
            <w:pPr>
              <w:tabs>
                <w:tab w:val="left" w:pos="310"/>
              </w:tabs>
              <w:rPr>
                <w:color w:val="000000" w:themeColor="text1"/>
                <w:highlight w:val="green"/>
              </w:rPr>
            </w:pPr>
            <w:r w:rsidRPr="00B5482F">
              <w:sym w:font="Wingdings" w:char="F0E8"/>
            </w:r>
            <w:r w:rsidRPr="00925932">
              <w:rPr>
                <w:color w:val="000000" w:themeColor="text1"/>
              </w:rPr>
              <w:t xml:space="preserve"> Vul “n</w:t>
            </w:r>
            <w:r>
              <w:rPr>
                <w:color w:val="000000" w:themeColor="text1"/>
              </w:rPr>
              <w:t>iet van toepassing</w:t>
            </w:r>
            <w:r w:rsidRPr="00925932">
              <w:rPr>
                <w:color w:val="000000" w:themeColor="text1"/>
              </w:rPr>
              <w:t xml:space="preserve">” in bij de </w:t>
            </w:r>
            <w:r w:rsidR="00717D9E">
              <w:rPr>
                <w:color w:val="000000" w:themeColor="text1"/>
              </w:rPr>
              <w:t>twee</w:t>
            </w:r>
            <w:r w:rsidRPr="00925932">
              <w:rPr>
                <w:color w:val="000000" w:themeColor="text1"/>
              </w:rPr>
              <w:t>de kolom.</w:t>
            </w:r>
          </w:p>
        </w:tc>
        <w:tc>
          <w:tcPr>
            <w:tcW w:w="236" w:type="dxa"/>
            <w:vMerge/>
            <w:shd w:val="clear" w:color="auto" w:fill="FFFFFF" w:themeFill="background1"/>
          </w:tcPr>
          <w:p w14:paraId="631C4D84" w14:textId="77777777" w:rsidR="00CF6F68" w:rsidRPr="0096733B" w:rsidRDefault="00CF6F68" w:rsidP="00B60362">
            <w:pPr>
              <w:pStyle w:val="Lijstalinea"/>
              <w:numPr>
                <w:ilvl w:val="0"/>
                <w:numId w:val="22"/>
              </w:numPr>
              <w:rPr>
                <w:b/>
                <w:bCs/>
                <w:color w:val="000000" w:themeColor="text1"/>
              </w:rPr>
            </w:pPr>
          </w:p>
        </w:tc>
        <w:tc>
          <w:tcPr>
            <w:tcW w:w="3592" w:type="dxa"/>
          </w:tcPr>
          <w:p w14:paraId="4FD6ACA0" w14:textId="2A4B63E4" w:rsidR="00CF6F68" w:rsidRPr="001C2FE7" w:rsidRDefault="00CF6F68" w:rsidP="0093592C">
            <w:pPr>
              <w:rPr>
                <w:b/>
                <w:bCs/>
                <w:color w:val="000000" w:themeColor="text1"/>
                <w:highlight w:val="lightGray"/>
              </w:rPr>
            </w:pPr>
            <w:r w:rsidRPr="00781AE7">
              <w:rPr>
                <w:rFonts w:ascii="MS Gothic" w:eastAsia="MS Gothic" w:hAnsi="MS Gothic" w:cs="Aptos" w:hint="eastAsia"/>
              </w:rPr>
              <w:t>☐</w:t>
            </w:r>
            <w:r w:rsidRPr="00E917CC">
              <w:rPr>
                <w:b/>
                <w:bCs/>
                <w:color w:val="000000" w:themeColor="text1"/>
              </w:rPr>
              <w:t xml:space="preserve">  </w:t>
            </w:r>
            <w:r>
              <w:rPr>
                <w:b/>
                <w:bCs/>
                <w:color w:val="000000" w:themeColor="text1"/>
              </w:rPr>
              <w:t xml:space="preserve"> </w:t>
            </w:r>
            <w:r w:rsidRPr="007C250A">
              <w:rPr>
                <w:b/>
                <w:bCs/>
                <w:color w:val="000000" w:themeColor="text1"/>
              </w:rPr>
              <w:t>Nee</w:t>
            </w:r>
            <w:r w:rsidR="00717D9E">
              <w:rPr>
                <w:color w:val="000000" w:themeColor="text1"/>
              </w:rPr>
              <w:t xml:space="preserve">, </w:t>
            </w:r>
            <w:r w:rsidRPr="007C250A">
              <w:rPr>
                <w:color w:val="000000" w:themeColor="text1"/>
              </w:rPr>
              <w:t>n</w:t>
            </w:r>
            <w:r>
              <w:rPr>
                <w:color w:val="000000" w:themeColor="text1"/>
              </w:rPr>
              <w:t>iet van toepassing.</w:t>
            </w:r>
          </w:p>
        </w:tc>
        <w:tc>
          <w:tcPr>
            <w:tcW w:w="283" w:type="dxa"/>
            <w:vMerge/>
          </w:tcPr>
          <w:p w14:paraId="79A950A3" w14:textId="77777777" w:rsidR="00CF6F68" w:rsidRPr="00531240" w:rsidRDefault="00CF6F68" w:rsidP="0093592C">
            <w:pPr>
              <w:rPr>
                <w:b/>
                <w:bCs/>
                <w:color w:val="000000" w:themeColor="text1"/>
              </w:rPr>
            </w:pPr>
          </w:p>
        </w:tc>
        <w:tc>
          <w:tcPr>
            <w:tcW w:w="4536" w:type="dxa"/>
          </w:tcPr>
          <w:p w14:paraId="6F87673C" w14:textId="77777777" w:rsidR="00CF6F68" w:rsidRPr="00531240" w:rsidRDefault="00CF6F68" w:rsidP="0093592C">
            <w:pPr>
              <w:rPr>
                <w:b/>
                <w:bCs/>
                <w:color w:val="000000" w:themeColor="text1"/>
              </w:rPr>
            </w:pPr>
          </w:p>
        </w:tc>
      </w:tr>
    </w:tbl>
    <w:p w14:paraId="173B7533" w14:textId="77777777" w:rsidR="00CF6F68" w:rsidRDefault="00CF6F68" w:rsidP="00CF6F68"/>
    <w:p w14:paraId="5F0BD46E" w14:textId="77777777" w:rsidR="001102CF" w:rsidRPr="00CF6F68" w:rsidRDefault="001102CF" w:rsidP="00CF6F68"/>
    <w:bookmarkEnd w:id="1"/>
    <w:p w14:paraId="63E174EC" w14:textId="77777777" w:rsidR="006F1053" w:rsidRPr="009755A8" w:rsidRDefault="006F1053" w:rsidP="001A7FE2">
      <w:pPr>
        <w:rPr>
          <w:color w:val="000000" w:themeColor="text1"/>
        </w:rPr>
      </w:pPr>
    </w:p>
    <w:p w14:paraId="5B4F7054" w14:textId="77777777" w:rsidR="000C4634" w:rsidRDefault="000C4634" w:rsidP="000C4634">
      <w:pPr>
        <w:pStyle w:val="Kop2"/>
        <w:numPr>
          <w:ilvl w:val="0"/>
          <w:numId w:val="0"/>
        </w:numPr>
        <w:rPr>
          <w:rFonts w:ascii="Verdana" w:hAnsi="Verdana"/>
          <w:b/>
          <w:bCs/>
          <w:color w:val="000000" w:themeColor="text1"/>
          <w:sz w:val="20"/>
          <w:szCs w:val="20"/>
        </w:rPr>
      </w:pPr>
      <w:bookmarkStart w:id="3" w:name="_Hlk146123505"/>
      <w:bookmarkStart w:id="4" w:name="_Hlk142290923"/>
      <w:bookmarkEnd w:id="2"/>
    </w:p>
    <w:p w14:paraId="11952441" w14:textId="77777777" w:rsidR="009B3949" w:rsidRDefault="009B3949" w:rsidP="009B3949"/>
    <w:p w14:paraId="219C8E02" w14:textId="77777777" w:rsidR="009B3949" w:rsidRDefault="009B3949" w:rsidP="009B3949"/>
    <w:p w14:paraId="0E00A5A4" w14:textId="77777777" w:rsidR="009B3949" w:rsidRDefault="009B3949" w:rsidP="009B3949"/>
    <w:p w14:paraId="49DF3FEC" w14:textId="77777777" w:rsidR="009B3949" w:rsidRDefault="009B3949" w:rsidP="009B3949"/>
    <w:p w14:paraId="14A4152E" w14:textId="77777777" w:rsidR="00296268" w:rsidRDefault="00296268" w:rsidP="009B3949"/>
    <w:p w14:paraId="75CD5462" w14:textId="77777777" w:rsidR="00296268" w:rsidRDefault="00296268" w:rsidP="009B3949"/>
    <w:p w14:paraId="612B292A" w14:textId="77777777" w:rsidR="009B3949" w:rsidRDefault="009B3949" w:rsidP="009B3949"/>
    <w:p w14:paraId="4FD709F2" w14:textId="77777777" w:rsidR="009B3949" w:rsidRDefault="009B3949" w:rsidP="009B3949"/>
    <w:p w14:paraId="07A57304" w14:textId="77777777" w:rsidR="00F562B7" w:rsidRDefault="00F562B7" w:rsidP="009B3949"/>
    <w:p w14:paraId="713A1BB8" w14:textId="77777777" w:rsidR="00EA45D8" w:rsidRPr="00B5482F" w:rsidRDefault="00EA45D8" w:rsidP="00EA45D8">
      <w:pPr>
        <w:rPr>
          <w:color w:val="000000" w:themeColor="text1"/>
        </w:rPr>
      </w:pPr>
      <w:bookmarkStart w:id="5" w:name="_Toc131002731"/>
      <w:bookmarkEnd w:id="3"/>
      <w:bookmarkEnd w:id="4"/>
    </w:p>
    <w:p w14:paraId="5D4655AE" w14:textId="5223EE17" w:rsidR="00CF6F68" w:rsidRPr="002D04BA" w:rsidRDefault="002D04BA" w:rsidP="002D04BA">
      <w:pPr>
        <w:spacing w:line="240" w:lineRule="auto"/>
        <w:rPr>
          <w:rFonts w:ascii="Trebuchet MS" w:hAnsi="Trebuchet MS"/>
          <w:b/>
          <w:bCs/>
          <w:color w:val="6D3285"/>
          <w:sz w:val="24"/>
          <w:szCs w:val="24"/>
        </w:rPr>
      </w:pPr>
      <w:r>
        <w:rPr>
          <w:rFonts w:ascii="Trebuchet MS" w:hAnsi="Trebuchet MS"/>
          <w:b/>
          <w:bCs/>
          <w:color w:val="6D3285"/>
          <w:sz w:val="24"/>
          <w:szCs w:val="24"/>
        </w:rPr>
        <w:t xml:space="preserve">2. </w:t>
      </w:r>
      <w:r w:rsidR="00CF6F68" w:rsidRPr="002D04BA">
        <w:rPr>
          <w:rFonts w:ascii="Trebuchet MS" w:hAnsi="Trebuchet MS"/>
          <w:b/>
          <w:bCs/>
          <w:color w:val="6D3285"/>
          <w:sz w:val="24"/>
          <w:szCs w:val="24"/>
        </w:rPr>
        <w:t>Inrichting en bereikbaarheid van de projectlocatie</w:t>
      </w:r>
    </w:p>
    <w:p w14:paraId="6E51ED84" w14:textId="77777777" w:rsidR="00CF6F68" w:rsidRPr="00AA561C" w:rsidRDefault="00CF6F68" w:rsidP="00CF6F68">
      <w:pPr>
        <w:pStyle w:val="Kop2"/>
        <w:numPr>
          <w:ilvl w:val="0"/>
          <w:numId w:val="0"/>
        </w:numPr>
        <w:ind w:left="720" w:hanging="360"/>
        <w:rPr>
          <w:color w:val="000000" w:themeColor="text1"/>
        </w:rPr>
      </w:pPr>
    </w:p>
    <w:tbl>
      <w:tblPr>
        <w:tblStyle w:val="Tabelraster"/>
        <w:tblpPr w:leftFromText="141" w:rightFromText="141" w:vertAnchor="text" w:horzAnchor="margin" w:tblpXSpec="right" w:tblpYSpec="inside"/>
        <w:tblW w:w="15482"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ook w:val="04A0" w:firstRow="1" w:lastRow="0" w:firstColumn="1" w:lastColumn="0" w:noHBand="0" w:noVBand="1"/>
      </w:tblPr>
      <w:tblGrid>
        <w:gridCol w:w="15482"/>
      </w:tblGrid>
      <w:tr w:rsidR="00CF6F68" w:rsidRPr="0096733B" w14:paraId="3A9DA827" w14:textId="77777777" w:rsidTr="007D648B">
        <w:tc>
          <w:tcPr>
            <w:tcW w:w="15482" w:type="dxa"/>
            <w:shd w:val="clear" w:color="auto" w:fill="FADCDC"/>
          </w:tcPr>
          <w:p w14:paraId="5811E414" w14:textId="77777777" w:rsidR="00CF6F68" w:rsidRPr="0096733B" w:rsidRDefault="00CF6F68" w:rsidP="0093592C">
            <w:pPr>
              <w:rPr>
                <w:b/>
                <w:bCs/>
                <w:color w:val="000000" w:themeColor="text1"/>
              </w:rPr>
            </w:pPr>
            <w:r w:rsidRPr="0096733B">
              <w:rPr>
                <w:b/>
                <w:bCs/>
                <w:color w:val="000000" w:themeColor="text1"/>
              </w:rPr>
              <w:t>Toelichting:</w:t>
            </w:r>
          </w:p>
          <w:p w14:paraId="4167A84F" w14:textId="0611A360" w:rsidR="00CF6F68" w:rsidRPr="00F83A00" w:rsidRDefault="00CF6F68" w:rsidP="0093592C">
            <w:pPr>
              <w:rPr>
                <w:color w:val="auto"/>
              </w:rPr>
            </w:pPr>
            <w:r>
              <w:rPr>
                <w:color w:val="000000" w:themeColor="text1"/>
              </w:rPr>
              <w:t>Op d</w:t>
            </w:r>
            <w:r w:rsidRPr="0096733B">
              <w:rPr>
                <w:color w:val="000000" w:themeColor="text1"/>
              </w:rPr>
              <w:t xml:space="preserve">e </w:t>
            </w:r>
            <w:r w:rsidRPr="00F12BC4">
              <w:rPr>
                <w:color w:val="auto"/>
              </w:rPr>
              <w:t>locaties waar werkzaamheden worden uitgevoerd in</w:t>
            </w:r>
            <w:r>
              <w:rPr>
                <w:color w:val="auto"/>
              </w:rPr>
              <w:t>/aan</w:t>
            </w:r>
            <w:r w:rsidRPr="00F12BC4">
              <w:rPr>
                <w:color w:val="auto"/>
              </w:rPr>
              <w:t xml:space="preserve"> het gebouw</w:t>
            </w:r>
            <w:r w:rsidR="000E1DCA">
              <w:rPr>
                <w:color w:val="auto"/>
              </w:rPr>
              <w:t xml:space="preserve"> </w:t>
            </w:r>
            <w:r w:rsidRPr="00F12BC4">
              <w:rPr>
                <w:color w:val="auto"/>
              </w:rPr>
              <w:t>/</w:t>
            </w:r>
            <w:r w:rsidR="000E1DCA">
              <w:rPr>
                <w:color w:val="auto"/>
              </w:rPr>
              <w:t xml:space="preserve"> </w:t>
            </w:r>
            <w:r w:rsidRPr="00F12BC4">
              <w:rPr>
                <w:color w:val="auto"/>
              </w:rPr>
              <w:t>op het terrein, moet</w:t>
            </w:r>
            <w:r>
              <w:rPr>
                <w:color w:val="auto"/>
              </w:rPr>
              <w:t xml:space="preserve"> voldoende ruimte zijn voor een </w:t>
            </w:r>
            <w:proofErr w:type="spellStart"/>
            <w:r>
              <w:rPr>
                <w:color w:val="auto"/>
              </w:rPr>
              <w:t>bouwplaatsinrichting</w:t>
            </w:r>
            <w:proofErr w:type="spellEnd"/>
            <w:r>
              <w:rPr>
                <w:color w:val="auto"/>
              </w:rPr>
              <w:t xml:space="preserve"> en </w:t>
            </w:r>
            <w:r w:rsidRPr="00F12BC4">
              <w:rPr>
                <w:color w:val="auto"/>
              </w:rPr>
              <w:t>altijd te bereiken zijn voor de aannemer</w:t>
            </w:r>
            <w:r>
              <w:rPr>
                <w:color w:val="auto"/>
              </w:rPr>
              <w:t>, leveranciers en hulpdiensten</w:t>
            </w:r>
            <w:r w:rsidRPr="00F12BC4">
              <w:rPr>
                <w:color w:val="auto"/>
              </w:rPr>
              <w:t xml:space="preserve">. </w:t>
            </w:r>
            <w:r>
              <w:rPr>
                <w:color w:val="auto"/>
              </w:rPr>
              <w:t>E</w:t>
            </w:r>
            <w:r w:rsidRPr="00F12BC4">
              <w:rPr>
                <w:color w:val="auto"/>
              </w:rPr>
              <w:t xml:space="preserve">en krappe </w:t>
            </w:r>
            <w:r>
              <w:rPr>
                <w:color w:val="auto"/>
              </w:rPr>
              <w:t xml:space="preserve">of geen </w:t>
            </w:r>
            <w:r w:rsidRPr="00F12BC4">
              <w:rPr>
                <w:color w:val="auto"/>
              </w:rPr>
              <w:t xml:space="preserve">bouwplaats, </w:t>
            </w:r>
            <w:r>
              <w:rPr>
                <w:color w:val="auto"/>
              </w:rPr>
              <w:t xml:space="preserve">onvoldoende werkruimte (bijvoorbeeld in cellen) of instabiele vloeren met onvoldoende draagkracht om materiaal en materieel op te slaan, </w:t>
            </w:r>
            <w:r w:rsidRPr="00F12BC4">
              <w:rPr>
                <w:color w:val="auto"/>
              </w:rPr>
              <w:t>slecht bereikbare bouwplaats, onveilig bereikbare installaties</w:t>
            </w:r>
            <w:r>
              <w:rPr>
                <w:color w:val="auto"/>
              </w:rPr>
              <w:t xml:space="preserve">, daken en terreinverlichting, </w:t>
            </w:r>
            <w:r w:rsidRPr="00F12BC4">
              <w:rPr>
                <w:color w:val="auto"/>
              </w:rPr>
              <w:t xml:space="preserve">in kleine </w:t>
            </w:r>
            <w:r>
              <w:rPr>
                <w:color w:val="auto"/>
              </w:rPr>
              <w:t xml:space="preserve">en besloten </w:t>
            </w:r>
            <w:r w:rsidRPr="00F12BC4">
              <w:rPr>
                <w:color w:val="auto"/>
              </w:rPr>
              <w:t>ruimtes</w:t>
            </w:r>
            <w:r>
              <w:rPr>
                <w:color w:val="auto"/>
              </w:rPr>
              <w:t xml:space="preserve"> moeten werken zoals onder</w:t>
            </w:r>
            <w:r w:rsidRPr="00F12BC4">
              <w:rPr>
                <w:color w:val="auto"/>
              </w:rPr>
              <w:t xml:space="preserve"> vloeren</w:t>
            </w:r>
            <w:r>
              <w:rPr>
                <w:color w:val="auto"/>
              </w:rPr>
              <w:t xml:space="preserve">, </w:t>
            </w:r>
            <w:r w:rsidRPr="00F12BC4">
              <w:rPr>
                <w:color w:val="auto"/>
              </w:rPr>
              <w:t xml:space="preserve">kan </w:t>
            </w:r>
            <w:r>
              <w:rPr>
                <w:color w:val="auto"/>
              </w:rPr>
              <w:t xml:space="preserve">uiteindelijk </w:t>
            </w:r>
            <w:r w:rsidRPr="00F12BC4">
              <w:rPr>
                <w:color w:val="auto"/>
              </w:rPr>
              <w:t xml:space="preserve">resulteren in een aantal </w:t>
            </w:r>
            <w:r w:rsidRPr="00F83A00">
              <w:rPr>
                <w:color w:val="auto"/>
              </w:rPr>
              <w:t>risico’s. Zoals het buiten de bouwveiligheidszone hijsen van materialen, aanrijdgevaar, de belemmering van hulpdiensten en BHV.</w:t>
            </w:r>
          </w:p>
          <w:p w14:paraId="40B0BEC2" w14:textId="77777777" w:rsidR="00CF6F68" w:rsidRDefault="00CF6F68" w:rsidP="0093592C">
            <w:pPr>
              <w:suppressAutoHyphens/>
              <w:spacing w:line="200" w:lineRule="atLeast"/>
              <w:rPr>
                <w:color w:val="auto"/>
              </w:rPr>
            </w:pPr>
            <w:r w:rsidRPr="00ED771C">
              <w:rPr>
                <w:color w:val="auto"/>
              </w:rPr>
              <w:t>Bronnen</w:t>
            </w:r>
            <w:r>
              <w:rPr>
                <w:color w:val="auto"/>
              </w:rPr>
              <w:t xml:space="preserve"> te raadplegen</w:t>
            </w:r>
            <w:r w:rsidRPr="00904F3E">
              <w:rPr>
                <w:color w:val="auto"/>
              </w:rPr>
              <w:t>: Plattegrond tekeningen gebouw, gespreksverslag met de interne BHV-organisatie</w:t>
            </w:r>
            <w:r w:rsidR="005A2F44">
              <w:rPr>
                <w:color w:val="auto"/>
              </w:rPr>
              <w:t xml:space="preserve"> (bij een in gebruik zijnde locatie/terrein).</w:t>
            </w:r>
          </w:p>
          <w:p w14:paraId="5792ED12" w14:textId="77777777" w:rsidR="00CF6F68" w:rsidRPr="00904F3E" w:rsidRDefault="00CF6F68" w:rsidP="0093592C">
            <w:pPr>
              <w:suppressAutoHyphens/>
              <w:spacing w:line="200" w:lineRule="atLeast"/>
              <w:rPr>
                <w:color w:val="auto"/>
              </w:rPr>
            </w:pP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6799"/>
        <w:gridCol w:w="284"/>
        <w:gridCol w:w="3544"/>
        <w:gridCol w:w="283"/>
        <w:gridCol w:w="4557"/>
      </w:tblGrid>
      <w:tr w:rsidR="00CF6F68" w:rsidRPr="0096733B" w14:paraId="6B450E31" w14:textId="77777777" w:rsidTr="002226C7">
        <w:trPr>
          <w:cantSplit/>
        </w:trPr>
        <w:tc>
          <w:tcPr>
            <w:tcW w:w="6799" w:type="dxa"/>
            <w:shd w:val="clear" w:color="auto" w:fill="F2F2F2" w:themeFill="background1" w:themeFillShade="F2"/>
          </w:tcPr>
          <w:p w14:paraId="4D48A720" w14:textId="5B38F5BA" w:rsidR="00CF6F68" w:rsidRPr="00B5482F" w:rsidRDefault="00CF6F68"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005A2F44">
              <w:rPr>
                <w:b/>
                <w:bCs/>
                <w:color w:val="000000" w:themeColor="text1"/>
              </w:rPr>
              <w:t>V&amp;G</w:t>
            </w:r>
            <w:r w:rsidR="00AC1789">
              <w:rPr>
                <w:b/>
                <w:bCs/>
                <w:color w:val="000000" w:themeColor="text1"/>
              </w:rPr>
              <w:t>-</w:t>
            </w:r>
            <w:r w:rsidR="005A2F44">
              <w:rPr>
                <w:b/>
                <w:bCs/>
                <w:color w:val="000000" w:themeColor="text1"/>
              </w:rPr>
              <w:t>ontwerpeisen</w:t>
            </w:r>
            <w:r w:rsidR="004B5ADE">
              <w:rPr>
                <w:b/>
                <w:bCs/>
                <w:color w:val="000000" w:themeColor="text1"/>
              </w:rPr>
              <w:t xml:space="preserve"> </w:t>
            </w:r>
            <w:r w:rsidR="004B5ADE" w:rsidRPr="00AC1789">
              <w:rPr>
                <w:i/>
                <w:iCs/>
                <w:color w:val="000000" w:themeColor="text1"/>
              </w:rPr>
              <w:t>i</w:t>
            </w:r>
            <w:r w:rsidRPr="00AC1789">
              <w:rPr>
                <w:i/>
                <w:iCs/>
                <w:color w:val="000000" w:themeColor="text1"/>
                <w:sz w:val="16"/>
                <w:szCs w:val="16"/>
              </w:rPr>
              <w:t>n</w:t>
            </w:r>
            <w:r w:rsidRPr="009755A8">
              <w:rPr>
                <w:i/>
                <w:iCs/>
                <w:color w:val="000000" w:themeColor="text1"/>
                <w:sz w:val="16"/>
                <w:szCs w:val="16"/>
              </w:rPr>
              <w:t xml:space="preserve">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00AC1789">
              <w:rPr>
                <w:i/>
                <w:iCs/>
                <w:color w:val="000000" w:themeColor="text1"/>
                <w:sz w:val="16"/>
                <w:szCs w:val="16"/>
              </w:rPr>
              <w:t>voor</w:t>
            </w:r>
            <w:r w:rsidRPr="009755A8">
              <w:rPr>
                <w:i/>
                <w:iCs/>
                <w:color w:val="000000" w:themeColor="text1"/>
                <w:sz w:val="16"/>
                <w:szCs w:val="16"/>
              </w:rPr>
              <w:t xml:space="preserve"> de ontwerpfase</w:t>
            </w:r>
          </w:p>
        </w:tc>
        <w:tc>
          <w:tcPr>
            <w:tcW w:w="284" w:type="dxa"/>
            <w:vMerge w:val="restart"/>
            <w:shd w:val="clear" w:color="auto" w:fill="FFFFFF" w:themeFill="background1"/>
          </w:tcPr>
          <w:p w14:paraId="774050FC" w14:textId="77777777" w:rsidR="00CF6F68" w:rsidRPr="00B5482F" w:rsidRDefault="00CF6F68" w:rsidP="0093592C">
            <w:pPr>
              <w:rPr>
                <w:b/>
                <w:bCs/>
                <w:color w:val="000000" w:themeColor="text1"/>
              </w:rPr>
            </w:pPr>
          </w:p>
        </w:tc>
        <w:tc>
          <w:tcPr>
            <w:tcW w:w="3544" w:type="dxa"/>
          </w:tcPr>
          <w:p w14:paraId="796FD5FE" w14:textId="77F2A628" w:rsidR="00CF6F68" w:rsidRPr="00B5482F" w:rsidRDefault="00CF6F68"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5A2F44">
              <w:rPr>
                <w:i/>
                <w:iCs/>
                <w:color w:val="000000" w:themeColor="text1"/>
                <w:sz w:val="16"/>
                <w:szCs w:val="16"/>
              </w:rPr>
              <w:t>BTO</w:t>
            </w:r>
            <w:r w:rsidR="00B904A3">
              <w:rPr>
                <w:i/>
                <w:iCs/>
                <w:color w:val="000000" w:themeColor="text1"/>
                <w:sz w:val="16"/>
                <w:szCs w:val="16"/>
              </w:rPr>
              <w:t>-</w:t>
            </w:r>
            <w:r w:rsidRPr="009755A8">
              <w:rPr>
                <w:i/>
                <w:iCs/>
                <w:color w:val="000000" w:themeColor="text1"/>
                <w:sz w:val="16"/>
                <w:szCs w:val="16"/>
              </w:rPr>
              <w:t>ontwerpkeuzen en benoeming restrisico’s</w:t>
            </w:r>
          </w:p>
        </w:tc>
        <w:tc>
          <w:tcPr>
            <w:tcW w:w="283" w:type="dxa"/>
            <w:vMerge w:val="restart"/>
          </w:tcPr>
          <w:p w14:paraId="52717A9E" w14:textId="77777777" w:rsidR="00CF6F68" w:rsidRPr="00B5482F" w:rsidRDefault="00CF6F68" w:rsidP="0093592C">
            <w:pPr>
              <w:rPr>
                <w:b/>
                <w:bCs/>
                <w:color w:val="000000" w:themeColor="text1"/>
              </w:rPr>
            </w:pPr>
          </w:p>
        </w:tc>
        <w:tc>
          <w:tcPr>
            <w:tcW w:w="4557" w:type="dxa"/>
          </w:tcPr>
          <w:p w14:paraId="6679D74A" w14:textId="77777777" w:rsidR="00CF6F68" w:rsidRPr="00B5482F" w:rsidRDefault="00CF6F68"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F6F68" w:rsidRPr="0096733B" w14:paraId="2BC361D7" w14:textId="77777777" w:rsidTr="002226C7">
        <w:trPr>
          <w:cantSplit/>
        </w:trPr>
        <w:tc>
          <w:tcPr>
            <w:tcW w:w="6799" w:type="dxa"/>
            <w:shd w:val="clear" w:color="auto" w:fill="F2F2F2" w:themeFill="background1" w:themeFillShade="F2"/>
          </w:tcPr>
          <w:p w14:paraId="533E659C" w14:textId="77777777" w:rsidR="00CF6F68" w:rsidRDefault="00CF6F68" w:rsidP="0093592C">
            <w:pPr>
              <w:rPr>
                <w:b/>
                <w:bCs/>
                <w:color w:val="000000" w:themeColor="text1"/>
              </w:rPr>
            </w:pPr>
            <w:r>
              <w:rPr>
                <w:b/>
                <w:bCs/>
                <w:color w:val="000000" w:themeColor="text1"/>
              </w:rPr>
              <w:t xml:space="preserve">Is er te weinig ruimte voor een veilige inrichting van een </w:t>
            </w:r>
          </w:p>
          <w:p w14:paraId="1BCCFC99" w14:textId="77777777" w:rsidR="00BC0B07" w:rsidRPr="00AE6EEB" w:rsidRDefault="00CF6F68" w:rsidP="00BC0B07">
            <w:pPr>
              <w:rPr>
                <w:b/>
                <w:bCs/>
                <w:color w:val="000000" w:themeColor="text1"/>
              </w:rPr>
            </w:pPr>
            <w:r>
              <w:rPr>
                <w:b/>
                <w:bCs/>
                <w:color w:val="000000" w:themeColor="text1"/>
              </w:rPr>
              <w:t>bouwplaats?</w:t>
            </w:r>
            <w:r w:rsidR="00BC0B07">
              <w:rPr>
                <w:b/>
                <w:bCs/>
                <w:color w:val="000000" w:themeColor="text1"/>
              </w:rPr>
              <w:t xml:space="preserve"> </w:t>
            </w:r>
            <w:r w:rsidR="00BC0B07" w:rsidRPr="00AE6EEB">
              <w:rPr>
                <w:b/>
                <w:bCs/>
                <w:color w:val="000000" w:themeColor="text1"/>
                <w:highlight w:val="yellow"/>
              </w:rPr>
              <w:t>(Vooraf moet gecheckt worden of er ruimte is voor een bouwplaats, dit op basis van het schetsontwerp.)</w:t>
            </w:r>
            <w:r w:rsidR="00BC0B07" w:rsidRPr="00AE6EEB">
              <w:rPr>
                <w:b/>
                <w:bCs/>
                <w:color w:val="000000" w:themeColor="text1"/>
              </w:rPr>
              <w:t xml:space="preserve"> </w:t>
            </w:r>
          </w:p>
          <w:p w14:paraId="220334C7" w14:textId="77777777" w:rsidR="00CF6F68" w:rsidRPr="00E917CC" w:rsidRDefault="00CF6F68" w:rsidP="0093592C">
            <w:pPr>
              <w:rPr>
                <w:b/>
                <w:bCs/>
                <w:color w:val="000000" w:themeColor="text1"/>
              </w:rPr>
            </w:pPr>
          </w:p>
        </w:tc>
        <w:tc>
          <w:tcPr>
            <w:tcW w:w="284" w:type="dxa"/>
            <w:vMerge/>
            <w:shd w:val="clear" w:color="auto" w:fill="FFFFFF" w:themeFill="background1"/>
          </w:tcPr>
          <w:p w14:paraId="700C7CCC" w14:textId="77777777" w:rsidR="00CF6F68" w:rsidRPr="0096733B" w:rsidRDefault="00CF6F68" w:rsidP="00B60362">
            <w:pPr>
              <w:pStyle w:val="Lijstalinea"/>
              <w:numPr>
                <w:ilvl w:val="0"/>
                <w:numId w:val="22"/>
              </w:numPr>
              <w:rPr>
                <w:b/>
                <w:bCs/>
                <w:color w:val="000000" w:themeColor="text1"/>
              </w:rPr>
            </w:pPr>
          </w:p>
        </w:tc>
        <w:tc>
          <w:tcPr>
            <w:tcW w:w="3544" w:type="dxa"/>
            <w:vMerge w:val="restart"/>
          </w:tcPr>
          <w:p w14:paraId="2A1C9B64" w14:textId="448DD856" w:rsidR="003F178A" w:rsidRPr="003F178A" w:rsidRDefault="003F178A" w:rsidP="003F178A">
            <w:pPr>
              <w:rPr>
                <w:b/>
                <w:bCs/>
                <w:color w:val="000000" w:themeColor="text1"/>
              </w:rPr>
            </w:pPr>
            <w:r w:rsidRPr="003F178A">
              <w:rPr>
                <w:b/>
                <w:bCs/>
                <w:color w:val="000000" w:themeColor="text1"/>
              </w:rPr>
              <w:t xml:space="preserve">Is het risico niet </w:t>
            </w:r>
            <w:r w:rsidR="00B904A3">
              <w:rPr>
                <w:b/>
                <w:bCs/>
                <w:color w:val="000000" w:themeColor="text1"/>
              </w:rPr>
              <w:t>via</w:t>
            </w:r>
            <w:r w:rsidRPr="003F178A">
              <w:rPr>
                <w:b/>
                <w:bCs/>
                <w:color w:val="000000" w:themeColor="text1"/>
              </w:rPr>
              <w:t xml:space="preserve"> het ontwerp te voorkomen resp</w:t>
            </w:r>
            <w:r w:rsidR="00B904A3">
              <w:rPr>
                <w:b/>
                <w:bCs/>
                <w:color w:val="000000" w:themeColor="text1"/>
              </w:rPr>
              <w:t>ectievelijk</w:t>
            </w:r>
            <w:r w:rsidRPr="003F178A">
              <w:rPr>
                <w:b/>
                <w:bCs/>
                <w:color w:val="000000" w:themeColor="text1"/>
              </w:rPr>
              <w:t xml:space="preserve"> te beperken, dan </w:t>
            </w:r>
            <w:r w:rsidR="009A5B57">
              <w:rPr>
                <w:b/>
                <w:bCs/>
                <w:color w:val="000000" w:themeColor="text1"/>
              </w:rPr>
              <w:t>is/</w:t>
            </w:r>
            <w:r w:rsidRPr="003F178A">
              <w:rPr>
                <w:b/>
                <w:bCs/>
                <w:color w:val="000000" w:themeColor="text1"/>
              </w:rPr>
              <w:t>zijn dit de restrisico</w:t>
            </w:r>
            <w:r w:rsidR="00B904A3">
              <w:rPr>
                <w:b/>
                <w:bCs/>
                <w:color w:val="000000" w:themeColor="text1"/>
              </w:rPr>
              <w:t>(‘s)</w:t>
            </w:r>
            <w:r w:rsidRPr="003F178A">
              <w:rPr>
                <w:b/>
                <w:bCs/>
                <w:color w:val="000000" w:themeColor="text1"/>
              </w:rPr>
              <w:t>:</w:t>
            </w:r>
          </w:p>
          <w:p w14:paraId="268219C8" w14:textId="77777777" w:rsidR="00CF6F68" w:rsidRDefault="00CF6F68" w:rsidP="0093592C">
            <w:pPr>
              <w:rPr>
                <w:b/>
                <w:bCs/>
                <w:color w:val="000000" w:themeColor="text1"/>
              </w:rPr>
            </w:pPr>
          </w:p>
          <w:p w14:paraId="6823C7F3" w14:textId="77777777" w:rsidR="00CF6F68" w:rsidRPr="00B5482F" w:rsidRDefault="00CF6F68" w:rsidP="0093592C">
            <w:pPr>
              <w:rPr>
                <w:b/>
                <w:bCs/>
                <w:color w:val="000000" w:themeColor="text1"/>
              </w:rPr>
            </w:pPr>
          </w:p>
        </w:tc>
        <w:tc>
          <w:tcPr>
            <w:tcW w:w="283" w:type="dxa"/>
            <w:vMerge/>
          </w:tcPr>
          <w:p w14:paraId="3FBA9B41" w14:textId="77777777" w:rsidR="00CF6F68" w:rsidRPr="00B5482F" w:rsidRDefault="00CF6F68" w:rsidP="00B60362">
            <w:pPr>
              <w:pStyle w:val="Lijstalinea"/>
              <w:numPr>
                <w:ilvl w:val="0"/>
                <w:numId w:val="26"/>
              </w:numPr>
              <w:rPr>
                <w:color w:val="000000" w:themeColor="text1"/>
              </w:rPr>
            </w:pPr>
          </w:p>
        </w:tc>
        <w:tc>
          <w:tcPr>
            <w:tcW w:w="4557" w:type="dxa"/>
            <w:vMerge w:val="restart"/>
          </w:tcPr>
          <w:p w14:paraId="74E2EE9E" w14:textId="77777777" w:rsidR="00CF6F68" w:rsidRPr="00F347AF" w:rsidRDefault="00CF6F68" w:rsidP="0093592C">
            <w:pPr>
              <w:rPr>
                <w:b/>
                <w:bCs/>
                <w:color w:val="000000" w:themeColor="text1"/>
              </w:rPr>
            </w:pPr>
            <w:r w:rsidRPr="00F347AF">
              <w:rPr>
                <w:b/>
                <w:bCs/>
                <w:color w:val="000000" w:themeColor="text1"/>
              </w:rPr>
              <w:t>De aannemer geeft in deze kolom aan:</w:t>
            </w:r>
          </w:p>
          <w:p w14:paraId="40E913B7" w14:textId="77777777" w:rsidR="00CF6F68" w:rsidRPr="00F347AF" w:rsidRDefault="00CF6F68" w:rsidP="0093592C">
            <w:pPr>
              <w:rPr>
                <w:b/>
                <w:bCs/>
                <w:color w:val="000000" w:themeColor="text1"/>
              </w:rPr>
            </w:pPr>
          </w:p>
          <w:p w14:paraId="48A6381C" w14:textId="35A97B8C" w:rsidR="00CF6F68" w:rsidRPr="00F347AF" w:rsidRDefault="00352818" w:rsidP="00352818">
            <w:pPr>
              <w:pStyle w:val="Lijstalinea"/>
              <w:ind w:left="306"/>
              <w:rPr>
                <w:i/>
                <w:iCs/>
                <w:color w:val="00B0F0"/>
              </w:rPr>
            </w:pPr>
            <w:r w:rsidRPr="00CD77D9">
              <w:rPr>
                <w:i/>
                <w:iCs/>
                <w:color w:val="6D3285"/>
              </w:rPr>
              <w:t>H</w:t>
            </w:r>
            <w:r w:rsidR="00CF6F68" w:rsidRPr="00CD77D9">
              <w:rPr>
                <w:i/>
                <w:iCs/>
                <w:color w:val="6D3285"/>
              </w:rPr>
              <w:t xml:space="preserve">oe hij, aan de hand van een tekening, de bouwplaats gaat inrichten, zodanig dat de bouwlocatie ook voor hulpdiensten te bereiken is, er geen aanrijdgevaar is en er niet buiten de bouwveiligheidszone wordt gehesen. </w:t>
            </w:r>
          </w:p>
        </w:tc>
      </w:tr>
      <w:tr w:rsidR="00CF6F68" w:rsidRPr="0096733B" w14:paraId="3E515312" w14:textId="77777777" w:rsidTr="002226C7">
        <w:trPr>
          <w:cantSplit/>
        </w:trPr>
        <w:tc>
          <w:tcPr>
            <w:tcW w:w="6799" w:type="dxa"/>
            <w:shd w:val="clear" w:color="auto" w:fill="F2F2F2" w:themeFill="background1" w:themeFillShade="F2"/>
          </w:tcPr>
          <w:p w14:paraId="018D3C84" w14:textId="1418220D" w:rsidR="00CF6F68" w:rsidRPr="004950D5" w:rsidRDefault="001102CF" w:rsidP="0093592C">
            <w:pPr>
              <w:tabs>
                <w:tab w:val="left" w:pos="309"/>
              </w:tabs>
              <w:ind w:firstLine="25"/>
              <w:rPr>
                <w:color w:val="000000" w:themeColor="text1"/>
              </w:rPr>
            </w:pPr>
            <w:r>
              <w:rPr>
                <w:rFonts w:ascii="MS Gothic" w:eastAsia="MS Gothic" w:hAnsi="MS Gothic" w:cs="Aptos" w:hint="eastAsia"/>
              </w:rPr>
              <w:t>☐</w:t>
            </w:r>
            <w:r w:rsidR="00CF6F68" w:rsidRPr="004950D5">
              <w:rPr>
                <w:b/>
                <w:bCs/>
                <w:color w:val="000000" w:themeColor="text1"/>
              </w:rPr>
              <w:t xml:space="preserve"> </w:t>
            </w:r>
            <w:r w:rsidR="00CF6F68">
              <w:rPr>
                <w:b/>
                <w:bCs/>
                <w:color w:val="000000" w:themeColor="text1"/>
              </w:rPr>
              <w:t xml:space="preserve"> </w:t>
            </w:r>
            <w:r w:rsidR="00CF6F68" w:rsidRPr="004950D5">
              <w:rPr>
                <w:b/>
                <w:bCs/>
                <w:color w:val="000000" w:themeColor="text1"/>
              </w:rPr>
              <w:t>Ja</w:t>
            </w:r>
            <w:r w:rsidR="00AC1789">
              <w:rPr>
                <w:color w:val="000000" w:themeColor="text1"/>
              </w:rPr>
              <w:t xml:space="preserve">, </w:t>
            </w:r>
            <w:r w:rsidR="00CF6F68" w:rsidRPr="004950D5">
              <w:rPr>
                <w:color w:val="000000" w:themeColor="text1"/>
              </w:rPr>
              <w:t>met de gebruiker is overleg geweest over de beschikbare ruimte</w:t>
            </w:r>
            <w:r w:rsidR="00CF6F68">
              <w:rPr>
                <w:color w:val="000000" w:themeColor="text1"/>
              </w:rPr>
              <w:t xml:space="preserve"> </w:t>
            </w:r>
            <w:r w:rsidR="00CF6F68" w:rsidRPr="004950D5">
              <w:rPr>
                <w:color w:val="000000" w:themeColor="text1"/>
              </w:rPr>
              <w:t>voor de aannemer voor opslag, opstelling en bereikbaarheid. Deze is</w:t>
            </w:r>
            <w:r w:rsidR="00CF6F68">
              <w:rPr>
                <w:color w:val="000000" w:themeColor="text1"/>
              </w:rPr>
              <w:t xml:space="preserve"> </w:t>
            </w:r>
            <w:r w:rsidR="00CF6F68" w:rsidRPr="004950D5">
              <w:rPr>
                <w:color w:val="000000" w:themeColor="text1"/>
              </w:rPr>
              <w:t>onvoldoende. Onder andere hierdoor moet er buiten de bouwveili</w:t>
            </w:r>
            <w:r w:rsidR="00CF6F68">
              <w:rPr>
                <w:color w:val="000000" w:themeColor="text1"/>
              </w:rPr>
              <w:t>g</w:t>
            </w:r>
            <w:r w:rsidR="00CF6F68" w:rsidRPr="004950D5">
              <w:rPr>
                <w:color w:val="000000" w:themeColor="text1"/>
              </w:rPr>
              <w:t xml:space="preserve">heidszone worden gehesen. </w:t>
            </w:r>
          </w:p>
          <w:p w14:paraId="22574B67" w14:textId="77777777" w:rsidR="00CF6F68" w:rsidRPr="004950D5" w:rsidRDefault="00CF6F68" w:rsidP="0093592C">
            <w:pPr>
              <w:rPr>
                <w:color w:val="000000" w:themeColor="text1"/>
              </w:rPr>
            </w:pPr>
          </w:p>
          <w:p w14:paraId="09F471C9" w14:textId="77777777" w:rsidR="00CF6F68" w:rsidRPr="004950D5" w:rsidRDefault="00CF6F68" w:rsidP="0093592C">
            <w:pPr>
              <w:rPr>
                <w:color w:val="auto"/>
              </w:rPr>
            </w:pPr>
            <w:r w:rsidRPr="004950D5">
              <w:rPr>
                <w:color w:val="auto"/>
              </w:rPr>
              <w:t>De PM</w:t>
            </w:r>
            <w:r>
              <w:rPr>
                <w:color w:val="auto"/>
              </w:rPr>
              <w:t>/PL</w:t>
            </w:r>
            <w:r w:rsidRPr="004950D5">
              <w:rPr>
                <w:color w:val="auto"/>
              </w:rPr>
              <w:t xml:space="preserve"> heeft de volgende acties genomen</w:t>
            </w:r>
            <w:r>
              <w:rPr>
                <w:color w:val="auto"/>
              </w:rPr>
              <w:t>, zoals;</w:t>
            </w:r>
          </w:p>
          <w:p w14:paraId="01BDCFF4" w14:textId="77777777" w:rsidR="00CF6F68"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CF6F68" w:rsidRPr="00CD77D9">
              <w:rPr>
                <w:i/>
                <w:iCs/>
                <w:color w:val="6D3285"/>
              </w:rPr>
              <w:t>Er is ruimte voor opslag op de volgende locatie (zie tekening), niet zijnde de projectlocatie.</w:t>
            </w:r>
          </w:p>
          <w:p w14:paraId="3A97F647" w14:textId="357FA58D" w:rsidR="00CF6F68" w:rsidRPr="00B904A3" w:rsidRDefault="001102CF" w:rsidP="00B904A3">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CF6F68" w:rsidRPr="00CD77D9">
              <w:rPr>
                <w:i/>
                <w:iCs/>
                <w:color w:val="6D3285"/>
              </w:rPr>
              <w:t xml:space="preserve">Tekeningen en gegevens over draagkracht vloeren worden aan de aannemer verstrekt. </w:t>
            </w:r>
          </w:p>
          <w:p w14:paraId="72CFE5F8" w14:textId="77777777" w:rsidR="00CF6F68" w:rsidRPr="004950D5" w:rsidRDefault="00CF6F68" w:rsidP="0093592C">
            <w:pPr>
              <w:ind w:left="306" w:hanging="306"/>
              <w:rPr>
                <w:b/>
                <w:bCs/>
                <w:color w:val="000000" w:themeColor="text1"/>
              </w:rPr>
            </w:pPr>
          </w:p>
        </w:tc>
        <w:tc>
          <w:tcPr>
            <w:tcW w:w="284" w:type="dxa"/>
            <w:vMerge/>
            <w:shd w:val="clear" w:color="auto" w:fill="FFFFFF" w:themeFill="background1"/>
          </w:tcPr>
          <w:p w14:paraId="2CB655AE" w14:textId="77777777" w:rsidR="00CF6F68" w:rsidRPr="00B5482F" w:rsidRDefault="00CF6F68" w:rsidP="0093592C">
            <w:pPr>
              <w:rPr>
                <w:b/>
                <w:bCs/>
                <w:color w:val="000000" w:themeColor="text1"/>
              </w:rPr>
            </w:pPr>
          </w:p>
        </w:tc>
        <w:tc>
          <w:tcPr>
            <w:tcW w:w="3544" w:type="dxa"/>
            <w:vMerge/>
            <w:shd w:val="clear" w:color="auto" w:fill="F2F2F2" w:themeFill="background1" w:themeFillShade="F2"/>
          </w:tcPr>
          <w:p w14:paraId="6A01ADFA" w14:textId="77777777" w:rsidR="00CF6F68" w:rsidRPr="00B5482F" w:rsidRDefault="00CF6F68" w:rsidP="0093592C">
            <w:pPr>
              <w:rPr>
                <w:b/>
                <w:bCs/>
                <w:color w:val="000000" w:themeColor="text1"/>
              </w:rPr>
            </w:pPr>
          </w:p>
        </w:tc>
        <w:tc>
          <w:tcPr>
            <w:tcW w:w="283" w:type="dxa"/>
            <w:vMerge/>
            <w:shd w:val="clear" w:color="auto" w:fill="FFFFFF" w:themeFill="background1"/>
          </w:tcPr>
          <w:p w14:paraId="5D7C51BF" w14:textId="77777777" w:rsidR="00CF6F68" w:rsidRPr="00B5482F" w:rsidRDefault="00CF6F68" w:rsidP="0093592C">
            <w:pPr>
              <w:rPr>
                <w:b/>
                <w:bCs/>
                <w:color w:val="000000" w:themeColor="text1"/>
              </w:rPr>
            </w:pPr>
          </w:p>
        </w:tc>
        <w:tc>
          <w:tcPr>
            <w:tcW w:w="4557" w:type="dxa"/>
            <w:vMerge/>
            <w:shd w:val="clear" w:color="auto" w:fill="F2F2F2" w:themeFill="background1" w:themeFillShade="F2"/>
          </w:tcPr>
          <w:p w14:paraId="0558E4E2" w14:textId="77777777" w:rsidR="00CF6F68" w:rsidRPr="00B5482F" w:rsidRDefault="00CF6F68" w:rsidP="0093592C">
            <w:pPr>
              <w:rPr>
                <w:b/>
                <w:bCs/>
                <w:color w:val="000000" w:themeColor="text1"/>
              </w:rPr>
            </w:pPr>
          </w:p>
        </w:tc>
      </w:tr>
      <w:tr w:rsidR="00CF6F68" w:rsidRPr="0096733B" w14:paraId="537480E6" w14:textId="77777777" w:rsidTr="002226C7">
        <w:trPr>
          <w:cantSplit/>
        </w:trPr>
        <w:tc>
          <w:tcPr>
            <w:tcW w:w="6799" w:type="dxa"/>
            <w:shd w:val="clear" w:color="auto" w:fill="F2F2F2" w:themeFill="background1" w:themeFillShade="F2"/>
          </w:tcPr>
          <w:p w14:paraId="50ECB061" w14:textId="317AEDAB" w:rsidR="00CF6F68" w:rsidRPr="004950D5" w:rsidRDefault="00BC0B07" w:rsidP="0093592C">
            <w:pPr>
              <w:ind w:left="310" w:hanging="310"/>
              <w:rPr>
                <w:color w:val="000000" w:themeColor="text1"/>
              </w:rPr>
            </w:pPr>
            <w:r>
              <w:rPr>
                <w:rFonts w:ascii="MS Gothic" w:eastAsia="MS Gothic" w:hAnsi="MS Gothic" w:cs="Aptos" w:hint="eastAsia"/>
              </w:rPr>
              <w:t>☐</w:t>
            </w:r>
            <w:r w:rsidR="00CF6F68" w:rsidRPr="004950D5">
              <w:rPr>
                <w:b/>
                <w:bCs/>
                <w:color w:val="000000" w:themeColor="text1"/>
              </w:rPr>
              <w:t xml:space="preserve">  </w:t>
            </w:r>
            <w:r w:rsidR="00CF6F68" w:rsidRPr="004950D5">
              <w:rPr>
                <w:b/>
                <w:bCs/>
                <w:color w:val="000000" w:themeColor="text1"/>
              </w:rPr>
              <w:tab/>
              <w:t>Nee</w:t>
            </w:r>
            <w:r w:rsidR="00B904A3">
              <w:rPr>
                <w:color w:val="000000" w:themeColor="text1"/>
              </w:rPr>
              <w:t xml:space="preserve">, </w:t>
            </w:r>
            <w:r w:rsidR="00CF6F68" w:rsidRPr="004950D5">
              <w:rPr>
                <w:color w:val="000000" w:themeColor="text1"/>
              </w:rPr>
              <w:t>want</w:t>
            </w:r>
            <w:r w:rsidR="00B904A3">
              <w:rPr>
                <w:color w:val="000000" w:themeColor="text1"/>
              </w:rPr>
              <w:t>:</w:t>
            </w:r>
            <w:r w:rsidR="00CF6F68" w:rsidRPr="004950D5">
              <w:rPr>
                <w:color w:val="000000" w:themeColor="text1"/>
              </w:rPr>
              <w:t xml:space="preserve"> </w:t>
            </w:r>
          </w:p>
          <w:p w14:paraId="23376716" w14:textId="77777777" w:rsidR="00CF6F68" w:rsidRPr="00CD77D9" w:rsidRDefault="00BC0B07" w:rsidP="001102CF">
            <w:pPr>
              <w:pStyle w:val="Lijstalinea"/>
              <w:ind w:left="306"/>
              <w:rPr>
                <w:i/>
                <w:iCs/>
                <w:color w:val="6D3285"/>
              </w:rPr>
            </w:pPr>
            <w:r w:rsidRPr="00CD77D9">
              <w:rPr>
                <w:rFonts w:ascii="MS Gothic" w:eastAsia="MS Gothic" w:hAnsi="MS Gothic" w:cs="Aptos" w:hint="eastAsia"/>
                <w:color w:val="6D3285"/>
              </w:rPr>
              <w:t>☐</w:t>
            </w:r>
            <w:r w:rsidR="001102CF" w:rsidRPr="00CD77D9">
              <w:rPr>
                <w:i/>
                <w:iCs/>
                <w:color w:val="6D3285"/>
              </w:rPr>
              <w:t xml:space="preserve"> </w:t>
            </w:r>
            <w:r w:rsidR="00CF6F68" w:rsidRPr="00CD77D9">
              <w:rPr>
                <w:i/>
                <w:iCs/>
                <w:color w:val="6D3285"/>
              </w:rPr>
              <w:t xml:space="preserve">de locatie </w:t>
            </w:r>
            <w:r w:rsidR="00D2011C" w:rsidRPr="00CD77D9">
              <w:rPr>
                <w:i/>
                <w:iCs/>
                <w:color w:val="6D3285"/>
              </w:rPr>
              <w:t>is</w:t>
            </w:r>
            <w:r w:rsidR="00CF6F68" w:rsidRPr="00CD77D9">
              <w:rPr>
                <w:i/>
                <w:iCs/>
                <w:color w:val="6D3285"/>
              </w:rPr>
              <w:t xml:space="preserve"> veilig te bereiken, ook voor de hulpdiensten </w:t>
            </w:r>
          </w:p>
          <w:p w14:paraId="1F7A7569" w14:textId="77777777" w:rsidR="00CF6F68" w:rsidRPr="00CD77D9" w:rsidRDefault="00BC0B07" w:rsidP="001102CF">
            <w:pPr>
              <w:pStyle w:val="Lijstalinea"/>
              <w:ind w:left="306"/>
              <w:rPr>
                <w:i/>
                <w:iCs/>
                <w:color w:val="6D3285"/>
              </w:rPr>
            </w:pPr>
            <w:r w:rsidRPr="00CD77D9">
              <w:rPr>
                <w:rFonts w:ascii="MS Gothic" w:eastAsia="MS Gothic" w:hAnsi="MS Gothic" w:cs="Aptos" w:hint="eastAsia"/>
                <w:color w:val="6D3285"/>
              </w:rPr>
              <w:t>☐</w:t>
            </w:r>
            <w:r w:rsidR="001102CF" w:rsidRPr="00CD77D9">
              <w:rPr>
                <w:i/>
                <w:iCs/>
                <w:color w:val="6D3285"/>
              </w:rPr>
              <w:t xml:space="preserve"> </w:t>
            </w:r>
            <w:r w:rsidR="00CF6F68" w:rsidRPr="00CD77D9">
              <w:rPr>
                <w:i/>
                <w:iCs/>
                <w:color w:val="6D3285"/>
              </w:rPr>
              <w:t xml:space="preserve">op het terrein is voldoende ruimte in relatie tot de opdracht </w:t>
            </w:r>
          </w:p>
          <w:p w14:paraId="37F6FC63" w14:textId="77777777" w:rsidR="00CF6F68"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CF6F68" w:rsidRPr="00CD77D9">
              <w:rPr>
                <w:i/>
                <w:iCs/>
                <w:color w:val="6D3285"/>
              </w:rPr>
              <w:t>……</w:t>
            </w:r>
          </w:p>
          <w:p w14:paraId="193D2122" w14:textId="77777777" w:rsidR="00CF6F68"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CF6F68" w:rsidRPr="00CD77D9">
              <w:rPr>
                <w:i/>
                <w:iCs/>
                <w:color w:val="6D3285"/>
              </w:rPr>
              <w:t>…..</w:t>
            </w:r>
          </w:p>
          <w:p w14:paraId="592CCD8C" w14:textId="77777777" w:rsidR="00CF6F68" w:rsidRPr="008832BB" w:rsidRDefault="00CF6F68" w:rsidP="0093592C">
            <w:pPr>
              <w:pStyle w:val="Lijstalinea"/>
              <w:ind w:left="306"/>
              <w:rPr>
                <w:color w:val="auto"/>
              </w:rPr>
            </w:pPr>
          </w:p>
          <w:p w14:paraId="26D6568B" w14:textId="04102661" w:rsidR="00CF6F68" w:rsidRPr="004950D5" w:rsidRDefault="00CF6F68" w:rsidP="0093592C">
            <w:pPr>
              <w:rPr>
                <w:b/>
                <w:bCs/>
                <w:color w:val="000000" w:themeColor="text1"/>
              </w:rPr>
            </w:pPr>
            <w:r w:rsidRPr="004950D5">
              <w:sym w:font="Wingdings" w:char="F0E8"/>
            </w:r>
            <w:r w:rsidRPr="004950D5">
              <w:rPr>
                <w:color w:val="000000" w:themeColor="text1"/>
              </w:rPr>
              <w:t xml:space="preserve"> Vul “n.v.t.” in bij de </w:t>
            </w:r>
            <w:r w:rsidR="00B904A3">
              <w:rPr>
                <w:color w:val="000000" w:themeColor="text1"/>
              </w:rPr>
              <w:t>twee</w:t>
            </w:r>
            <w:r w:rsidRPr="004950D5">
              <w:rPr>
                <w:color w:val="000000" w:themeColor="text1"/>
              </w:rPr>
              <w:t>de kolom.</w:t>
            </w:r>
          </w:p>
        </w:tc>
        <w:tc>
          <w:tcPr>
            <w:tcW w:w="284" w:type="dxa"/>
            <w:vMerge/>
            <w:shd w:val="clear" w:color="auto" w:fill="FFFFFF" w:themeFill="background1"/>
          </w:tcPr>
          <w:p w14:paraId="07C2CE71" w14:textId="77777777" w:rsidR="00CF6F68" w:rsidRPr="0096733B" w:rsidRDefault="00CF6F68" w:rsidP="00B60362">
            <w:pPr>
              <w:pStyle w:val="Lijstalinea"/>
              <w:numPr>
                <w:ilvl w:val="0"/>
                <w:numId w:val="22"/>
              </w:numPr>
              <w:rPr>
                <w:b/>
                <w:bCs/>
                <w:color w:val="000000" w:themeColor="text1"/>
              </w:rPr>
            </w:pPr>
          </w:p>
        </w:tc>
        <w:tc>
          <w:tcPr>
            <w:tcW w:w="3544" w:type="dxa"/>
          </w:tcPr>
          <w:p w14:paraId="57768484" w14:textId="0F07014A" w:rsidR="00CF6F68" w:rsidRPr="007C250A" w:rsidRDefault="00BC0B07" w:rsidP="0093592C">
            <w:pPr>
              <w:rPr>
                <w:color w:val="000000" w:themeColor="text1"/>
              </w:rPr>
            </w:pPr>
            <w:r>
              <w:rPr>
                <w:rFonts w:ascii="MS Gothic" w:eastAsia="MS Gothic" w:hAnsi="MS Gothic" w:cs="Aptos" w:hint="eastAsia"/>
              </w:rPr>
              <w:t>☐</w:t>
            </w:r>
            <w:r w:rsidR="00CF6F68" w:rsidRPr="00E917CC">
              <w:rPr>
                <w:b/>
                <w:bCs/>
                <w:color w:val="000000" w:themeColor="text1"/>
              </w:rPr>
              <w:t xml:space="preserve"> </w:t>
            </w:r>
            <w:r w:rsidR="00CF6F68">
              <w:rPr>
                <w:b/>
                <w:bCs/>
                <w:color w:val="000000" w:themeColor="text1"/>
              </w:rPr>
              <w:t xml:space="preserve"> </w:t>
            </w:r>
            <w:r w:rsidR="00CF6F68" w:rsidRPr="007C250A">
              <w:rPr>
                <w:b/>
                <w:bCs/>
                <w:color w:val="000000" w:themeColor="text1"/>
              </w:rPr>
              <w:t>Nee</w:t>
            </w:r>
            <w:r w:rsidR="00B904A3">
              <w:rPr>
                <w:color w:val="000000" w:themeColor="text1"/>
              </w:rPr>
              <w:t xml:space="preserve">, </w:t>
            </w:r>
            <w:r w:rsidR="00CF6F68" w:rsidRPr="007C250A">
              <w:rPr>
                <w:color w:val="000000" w:themeColor="text1"/>
              </w:rPr>
              <w:t>n</w:t>
            </w:r>
            <w:r w:rsidR="00CF6F68">
              <w:rPr>
                <w:color w:val="000000" w:themeColor="text1"/>
              </w:rPr>
              <w:t>iet van toepassing.</w:t>
            </w:r>
          </w:p>
          <w:p w14:paraId="78C69005" w14:textId="77777777" w:rsidR="00CF6F68" w:rsidRPr="00B5482F" w:rsidRDefault="00CF6F68" w:rsidP="0093592C">
            <w:pPr>
              <w:rPr>
                <w:b/>
                <w:bCs/>
                <w:color w:val="000000" w:themeColor="text1"/>
              </w:rPr>
            </w:pPr>
          </w:p>
        </w:tc>
        <w:tc>
          <w:tcPr>
            <w:tcW w:w="283" w:type="dxa"/>
            <w:vMerge/>
            <w:shd w:val="clear" w:color="auto" w:fill="FFFFFF" w:themeFill="background1"/>
          </w:tcPr>
          <w:p w14:paraId="74900860" w14:textId="77777777" w:rsidR="00CF6F68" w:rsidRPr="00B5482F" w:rsidRDefault="00CF6F68" w:rsidP="0093592C">
            <w:pPr>
              <w:rPr>
                <w:b/>
                <w:bCs/>
                <w:color w:val="000000" w:themeColor="text1"/>
              </w:rPr>
            </w:pPr>
          </w:p>
        </w:tc>
        <w:tc>
          <w:tcPr>
            <w:tcW w:w="4557" w:type="dxa"/>
            <w:vMerge/>
            <w:shd w:val="clear" w:color="auto" w:fill="F2F2F2" w:themeFill="background1" w:themeFillShade="F2"/>
          </w:tcPr>
          <w:p w14:paraId="549E2EC1" w14:textId="77777777" w:rsidR="00CF6F68" w:rsidRPr="00B5482F" w:rsidRDefault="00CF6F68" w:rsidP="0093592C">
            <w:pPr>
              <w:rPr>
                <w:b/>
                <w:bCs/>
                <w:color w:val="000000" w:themeColor="text1"/>
              </w:rPr>
            </w:pPr>
          </w:p>
        </w:tc>
      </w:tr>
    </w:tbl>
    <w:p w14:paraId="3781C8C7" w14:textId="77777777" w:rsidR="00CF6F68" w:rsidRPr="00B5482F" w:rsidRDefault="00CF6F68" w:rsidP="00CF6F68">
      <w:pPr>
        <w:rPr>
          <w:color w:val="000000" w:themeColor="text1"/>
        </w:rPr>
      </w:pPr>
    </w:p>
    <w:p w14:paraId="0900503D" w14:textId="77777777" w:rsidR="00CF6F68" w:rsidRPr="00CF6F68" w:rsidRDefault="00CF6F68" w:rsidP="00CF6F68">
      <w:pPr>
        <w:pStyle w:val="Kop2"/>
        <w:numPr>
          <w:ilvl w:val="0"/>
          <w:numId w:val="0"/>
        </w:numPr>
        <w:ind w:left="720" w:hanging="360"/>
        <w:rPr>
          <w:rFonts w:ascii="Verdana" w:hAnsi="Verdana"/>
          <w:b/>
          <w:bCs/>
          <w:color w:val="000000" w:themeColor="text1"/>
          <w:sz w:val="20"/>
          <w:szCs w:val="20"/>
        </w:rPr>
      </w:pPr>
      <w:r w:rsidRPr="00CF6F68">
        <w:rPr>
          <w:b/>
          <w:bCs/>
          <w:color w:val="000000" w:themeColor="text1"/>
          <w:sz w:val="20"/>
          <w:szCs w:val="20"/>
        </w:rPr>
        <w:br w:type="page"/>
      </w:r>
    </w:p>
    <w:p w14:paraId="6C12F4BF" w14:textId="4004E2E7" w:rsidR="00E63C61" w:rsidRPr="002D04BA" w:rsidRDefault="002D04BA" w:rsidP="002D04BA">
      <w:pPr>
        <w:spacing w:line="240" w:lineRule="auto"/>
        <w:rPr>
          <w:rFonts w:ascii="Trebuchet MS" w:hAnsi="Trebuchet MS"/>
          <w:b/>
          <w:bCs/>
          <w:color w:val="6D3285"/>
          <w:sz w:val="24"/>
          <w:szCs w:val="24"/>
        </w:rPr>
      </w:pPr>
      <w:bookmarkStart w:id="6" w:name="_Hlk170200177"/>
      <w:r>
        <w:rPr>
          <w:rFonts w:ascii="Trebuchet MS" w:hAnsi="Trebuchet MS"/>
          <w:b/>
          <w:bCs/>
          <w:color w:val="6D3285"/>
          <w:sz w:val="24"/>
          <w:szCs w:val="24"/>
        </w:rPr>
        <w:lastRenderedPageBreak/>
        <w:t xml:space="preserve">3. </w:t>
      </w:r>
      <w:r w:rsidR="00E63C61" w:rsidRPr="002D04BA">
        <w:rPr>
          <w:rFonts w:ascii="Trebuchet MS" w:hAnsi="Trebuchet MS"/>
          <w:b/>
          <w:bCs/>
          <w:color w:val="6D3285"/>
          <w:sz w:val="24"/>
          <w:szCs w:val="24"/>
        </w:rPr>
        <w:t>Risicogebied</w:t>
      </w:r>
      <w:r w:rsidR="00281449" w:rsidRPr="002D04BA">
        <w:rPr>
          <w:rFonts w:ascii="Trebuchet MS" w:hAnsi="Trebuchet MS"/>
          <w:b/>
          <w:bCs/>
          <w:color w:val="6D3285"/>
          <w:sz w:val="24"/>
          <w:szCs w:val="24"/>
        </w:rPr>
        <w:t>:</w:t>
      </w:r>
      <w:r w:rsidR="00E63C61" w:rsidRPr="002D04BA">
        <w:rPr>
          <w:rFonts w:ascii="Trebuchet MS" w:hAnsi="Trebuchet MS"/>
          <w:b/>
          <w:bCs/>
          <w:color w:val="6D3285"/>
          <w:sz w:val="24"/>
          <w:szCs w:val="24"/>
        </w:rPr>
        <w:t xml:space="preserve"> </w:t>
      </w:r>
      <w:r w:rsidR="0077139A" w:rsidRPr="002D04BA">
        <w:rPr>
          <w:rFonts w:ascii="Trebuchet MS" w:hAnsi="Trebuchet MS"/>
          <w:b/>
          <w:bCs/>
          <w:color w:val="6D3285"/>
          <w:sz w:val="24"/>
          <w:szCs w:val="24"/>
        </w:rPr>
        <w:t>Aanwezige gezondheidsschadelijke materialen, (grond)stoffen</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E63C61" w:rsidRPr="0096733B" w14:paraId="119BB2F9" w14:textId="77777777" w:rsidTr="007D648B">
        <w:trPr>
          <w:trHeight w:val="562"/>
        </w:trPr>
        <w:tc>
          <w:tcPr>
            <w:tcW w:w="15482" w:type="dxa"/>
            <w:tcBorders>
              <w:top w:val="single" w:sz="4" w:space="0" w:color="B3D450"/>
              <w:left w:val="single" w:sz="4" w:space="0" w:color="B3D450"/>
              <w:bottom w:val="single" w:sz="4" w:space="0" w:color="B3D450"/>
              <w:right w:val="single" w:sz="4" w:space="0" w:color="B3D450"/>
            </w:tcBorders>
            <w:shd w:val="clear" w:color="auto" w:fill="FADCDC"/>
          </w:tcPr>
          <w:bookmarkEnd w:id="6"/>
          <w:p w14:paraId="2E443342" w14:textId="77777777" w:rsidR="0077139A" w:rsidRPr="00F76991" w:rsidRDefault="0077139A" w:rsidP="0077139A">
            <w:pPr>
              <w:rPr>
                <w:b/>
                <w:bCs/>
                <w:color w:val="auto"/>
              </w:rPr>
            </w:pPr>
            <w:r w:rsidRPr="00F76991">
              <w:rPr>
                <w:b/>
                <w:bCs/>
                <w:color w:val="auto"/>
              </w:rPr>
              <w:t>Toelichting:</w:t>
            </w:r>
          </w:p>
          <w:p w14:paraId="096F25CD" w14:textId="682E282A" w:rsidR="0077139A" w:rsidRPr="003937CC" w:rsidRDefault="0077139A" w:rsidP="0077139A">
            <w:pPr>
              <w:suppressAutoHyphens/>
              <w:spacing w:line="200" w:lineRule="atLeast"/>
              <w:rPr>
                <w:color w:val="auto"/>
              </w:rPr>
            </w:pPr>
            <w:r w:rsidRPr="00F76991">
              <w:rPr>
                <w:color w:val="auto"/>
              </w:rPr>
              <w:t xml:space="preserve">Voorkomen dient te worden dat mensen en/of omgeving worden blootgesteld aan aanwezige </w:t>
            </w:r>
            <w:r w:rsidRPr="00F76991">
              <w:rPr>
                <w:b/>
                <w:bCs/>
                <w:color w:val="auto"/>
              </w:rPr>
              <w:t>gezondheidsschadelijke en/of verontreinigde materialen en stoffen</w:t>
            </w:r>
            <w:r w:rsidRPr="00F76991">
              <w:rPr>
                <w:color w:val="auto"/>
              </w:rPr>
              <w:t xml:space="preserve"> </w:t>
            </w:r>
            <w:r w:rsidRPr="003937CC">
              <w:rPr>
                <w:color w:val="auto"/>
              </w:rPr>
              <w:t>in gebouwen, objecten en de</w:t>
            </w:r>
            <w:r w:rsidR="00A3645C">
              <w:rPr>
                <w:color w:val="auto"/>
              </w:rPr>
              <w:t xml:space="preserve"> (het)</w:t>
            </w:r>
            <w:r w:rsidRPr="003937CC">
              <w:rPr>
                <w:color w:val="auto"/>
              </w:rPr>
              <w:t xml:space="preserve"> bodem(water) van het bestaande terrein. Te denken valt aan PAK, PFAS, asbest (in bodem/puinverharding) en/of andere verontreinigingen in de bodem, grondwater en oppervlaktewater.</w:t>
            </w:r>
          </w:p>
          <w:p w14:paraId="0809CD24" w14:textId="78A248EA" w:rsidR="0077139A" w:rsidRPr="003937CC" w:rsidRDefault="0077139A" w:rsidP="0077139A">
            <w:pPr>
              <w:suppressAutoHyphens/>
              <w:spacing w:line="200" w:lineRule="atLeast"/>
              <w:rPr>
                <w:color w:val="auto"/>
              </w:rPr>
            </w:pPr>
            <w:r w:rsidRPr="003937CC">
              <w:rPr>
                <w:color w:val="auto"/>
              </w:rPr>
              <w:t xml:space="preserve">Ook kunnen op een in gebruik zijnde locatie de werkprocessen van de gebruiker/(neven)aannemers in bijvoorbeeld spuitcabines, werkplaatsen, laboratoria of technische ruimtes risicovolle situaties veroorzaken. Het </w:t>
            </w:r>
            <w:r w:rsidRPr="003937CC">
              <w:rPr>
                <w:b/>
                <w:bCs/>
                <w:color w:val="auto"/>
              </w:rPr>
              <w:t>risico</w:t>
            </w:r>
            <w:r w:rsidRPr="003937CC">
              <w:rPr>
                <w:color w:val="auto"/>
              </w:rPr>
              <w:t xml:space="preserve"> bestaat dat personen worden blootgesteld aan gevaarlijke stoffen. Bronnen te raadplegen</w:t>
            </w:r>
            <w:r w:rsidR="00C80D60">
              <w:rPr>
                <w:color w:val="auto"/>
              </w:rPr>
              <w:t>:</w:t>
            </w:r>
            <w:r w:rsidRPr="003937CC">
              <w:rPr>
                <w:color w:val="auto"/>
              </w:rPr>
              <w:t xml:space="preserve"> </w:t>
            </w:r>
          </w:p>
          <w:p w14:paraId="7B0FA33C" w14:textId="3F46A0DF" w:rsidR="0077139A" w:rsidRPr="003937CC" w:rsidRDefault="0077139A" w:rsidP="00C80D60">
            <w:pPr>
              <w:pStyle w:val="Lijstalinea"/>
              <w:numPr>
                <w:ilvl w:val="0"/>
                <w:numId w:val="52"/>
              </w:numPr>
              <w:suppressAutoHyphens/>
              <w:spacing w:line="200" w:lineRule="atLeast"/>
              <w:rPr>
                <w:color w:val="auto"/>
              </w:rPr>
            </w:pPr>
            <w:r w:rsidRPr="003937CC">
              <w:rPr>
                <w:color w:val="auto"/>
              </w:rPr>
              <w:t>Het V&amp;G-dossier (</w:t>
            </w:r>
            <w:r w:rsidR="00C80D60">
              <w:rPr>
                <w:color w:val="auto"/>
              </w:rPr>
              <w:t>voor de</w:t>
            </w:r>
            <w:r w:rsidRPr="003937CC">
              <w:rPr>
                <w:color w:val="auto"/>
              </w:rPr>
              <w:t xml:space="preserve"> risico</w:t>
            </w:r>
            <w:r w:rsidR="00C80D60">
              <w:rPr>
                <w:color w:val="auto"/>
              </w:rPr>
              <w:t>’</w:t>
            </w:r>
            <w:r w:rsidRPr="003937CC">
              <w:rPr>
                <w:color w:val="auto"/>
              </w:rPr>
              <w:t xml:space="preserve">s </w:t>
            </w:r>
            <w:r w:rsidR="00C80D60">
              <w:rPr>
                <w:color w:val="auto"/>
              </w:rPr>
              <w:t>als gevolg van</w:t>
            </w:r>
            <w:r w:rsidRPr="003937CC">
              <w:rPr>
                <w:color w:val="auto"/>
              </w:rPr>
              <w:t xml:space="preserve"> het werkproces van de gebruiker)</w:t>
            </w:r>
          </w:p>
          <w:p w14:paraId="21F627BD" w14:textId="6C2EB959" w:rsidR="0077139A" w:rsidRPr="00F76991" w:rsidRDefault="00C80D60" w:rsidP="00C80D60">
            <w:pPr>
              <w:pStyle w:val="Lijstalinea"/>
              <w:numPr>
                <w:ilvl w:val="0"/>
                <w:numId w:val="52"/>
              </w:numPr>
              <w:suppressAutoHyphens/>
              <w:spacing w:line="200" w:lineRule="atLeast"/>
              <w:rPr>
                <w:color w:val="auto"/>
              </w:rPr>
            </w:pPr>
            <w:r>
              <w:rPr>
                <w:color w:val="auto"/>
              </w:rPr>
              <w:t>Bij</w:t>
            </w:r>
            <w:r w:rsidR="0077139A" w:rsidRPr="00F76991">
              <w:rPr>
                <w:color w:val="auto"/>
              </w:rPr>
              <w:t xml:space="preserve"> graafwerkzaamheden: bodemarchieven en -onderzoeken, bodemarchieven Defensie, Vastgoedbeheer RV/cluster Ondergrond</w:t>
            </w:r>
          </w:p>
          <w:p w14:paraId="7B5F49B6" w14:textId="578987C9" w:rsidR="00E63C61" w:rsidRPr="006E0678" w:rsidRDefault="0077139A" w:rsidP="00C80D60">
            <w:pPr>
              <w:pStyle w:val="Lijstalinea"/>
              <w:numPr>
                <w:ilvl w:val="0"/>
                <w:numId w:val="52"/>
              </w:numPr>
              <w:suppressAutoHyphens/>
              <w:spacing w:line="200" w:lineRule="atLeast"/>
            </w:pPr>
            <w:r w:rsidRPr="00F76991">
              <w:rPr>
                <w:color w:val="auto"/>
              </w:rPr>
              <w:t>Bij kans op asbest (bouwjaar voor 1994): neem contact op met het Programma Asbest (VB)</w:t>
            </w:r>
            <w:r w:rsidR="00C80D60">
              <w:rPr>
                <w:color w:val="auto"/>
              </w:rPr>
              <w:t>.</w:t>
            </w:r>
          </w:p>
        </w:tc>
      </w:tr>
      <w:tr w:rsidR="006379B4" w:rsidRPr="0096733B" w14:paraId="7B120B87" w14:textId="77777777" w:rsidTr="001603DD">
        <w:trPr>
          <w:trHeight w:val="273"/>
        </w:trPr>
        <w:tc>
          <w:tcPr>
            <w:tcW w:w="15482" w:type="dxa"/>
            <w:tcBorders>
              <w:top w:val="single" w:sz="4" w:space="0" w:color="B3D450"/>
              <w:left w:val="nil"/>
              <w:bottom w:val="nil"/>
              <w:right w:val="nil"/>
            </w:tcBorders>
          </w:tcPr>
          <w:p w14:paraId="1D2DA4A5" w14:textId="77777777" w:rsidR="006379B4" w:rsidRPr="006E0678" w:rsidRDefault="006379B4" w:rsidP="00262A42">
            <w:pPr>
              <w:rPr>
                <w:b/>
                <w:bCs/>
                <w:color w:val="000000" w:themeColor="text1"/>
              </w:rPr>
            </w:pP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44"/>
        <w:gridCol w:w="284"/>
        <w:gridCol w:w="4273"/>
      </w:tblGrid>
      <w:tr w:rsidR="00E63C61" w:rsidRPr="0096733B" w14:paraId="4431981E" w14:textId="77777777" w:rsidTr="001603DD">
        <w:tc>
          <w:tcPr>
            <w:tcW w:w="7083" w:type="dxa"/>
            <w:shd w:val="clear" w:color="auto" w:fill="F2F2F2" w:themeFill="background1" w:themeFillShade="F2"/>
          </w:tcPr>
          <w:p w14:paraId="7E514615" w14:textId="5B5071C7" w:rsidR="00E63C61" w:rsidRPr="0085419E" w:rsidRDefault="00E63C61" w:rsidP="00262A42">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w:t>
            </w:r>
            <w:r w:rsidR="00C80D60">
              <w:rPr>
                <w:i/>
                <w:iCs/>
                <w:color w:val="000000" w:themeColor="text1"/>
                <w:sz w:val="16"/>
                <w:szCs w:val="16"/>
              </w:rPr>
              <w:t>-</w:t>
            </w:r>
            <w:r>
              <w:rPr>
                <w:i/>
                <w:iCs/>
                <w:color w:val="000000" w:themeColor="text1"/>
                <w:sz w:val="16"/>
                <w:szCs w:val="16"/>
              </w:rPr>
              <w:t>ontwerpeisen.</w:t>
            </w:r>
          </w:p>
        </w:tc>
        <w:tc>
          <w:tcPr>
            <w:tcW w:w="283" w:type="dxa"/>
            <w:vMerge w:val="restart"/>
            <w:shd w:val="clear" w:color="auto" w:fill="FFFFFF" w:themeFill="background1"/>
          </w:tcPr>
          <w:p w14:paraId="0EFA8034" w14:textId="77777777" w:rsidR="00E63C61" w:rsidRPr="0085419E" w:rsidRDefault="00E63C61" w:rsidP="00262A42">
            <w:pPr>
              <w:rPr>
                <w:b/>
                <w:bCs/>
                <w:color w:val="000000" w:themeColor="text1"/>
              </w:rPr>
            </w:pPr>
          </w:p>
        </w:tc>
        <w:tc>
          <w:tcPr>
            <w:tcW w:w="3544" w:type="dxa"/>
            <w:shd w:val="clear" w:color="auto" w:fill="F2F2F2" w:themeFill="background1" w:themeFillShade="F2"/>
          </w:tcPr>
          <w:p w14:paraId="3B150602" w14:textId="41C98166" w:rsidR="00E63C61" w:rsidRPr="0085419E" w:rsidRDefault="00E63C61" w:rsidP="00262A42">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5A2F44">
              <w:rPr>
                <w:i/>
                <w:iCs/>
                <w:color w:val="000000" w:themeColor="text1"/>
                <w:sz w:val="16"/>
                <w:szCs w:val="16"/>
              </w:rPr>
              <w:t>BTO</w:t>
            </w:r>
            <w:r w:rsidR="009A57F9">
              <w:rPr>
                <w:i/>
                <w:iCs/>
                <w:color w:val="000000" w:themeColor="text1"/>
                <w:sz w:val="16"/>
                <w:szCs w:val="16"/>
              </w:rPr>
              <w:t>-</w:t>
            </w:r>
            <w:r w:rsidRPr="009755A8">
              <w:rPr>
                <w:i/>
                <w:iCs/>
                <w:color w:val="000000" w:themeColor="text1"/>
                <w:sz w:val="16"/>
                <w:szCs w:val="16"/>
              </w:rPr>
              <w:t>ontwerpkeuzen en benoeming restrisico’s</w:t>
            </w:r>
          </w:p>
        </w:tc>
        <w:tc>
          <w:tcPr>
            <w:tcW w:w="284" w:type="dxa"/>
            <w:vMerge w:val="restart"/>
            <w:shd w:val="clear" w:color="auto" w:fill="FFFFFF" w:themeFill="background1"/>
          </w:tcPr>
          <w:p w14:paraId="309460A1" w14:textId="77777777" w:rsidR="00E63C61" w:rsidRPr="0085419E" w:rsidRDefault="00E63C61" w:rsidP="00262A42">
            <w:pPr>
              <w:rPr>
                <w:b/>
                <w:bCs/>
                <w:color w:val="000000" w:themeColor="text1"/>
              </w:rPr>
            </w:pPr>
          </w:p>
        </w:tc>
        <w:tc>
          <w:tcPr>
            <w:tcW w:w="4273" w:type="dxa"/>
            <w:shd w:val="clear" w:color="auto" w:fill="F2F2F2" w:themeFill="background1" w:themeFillShade="F2"/>
          </w:tcPr>
          <w:p w14:paraId="474BDB87" w14:textId="77777777" w:rsidR="00E63C61" w:rsidRPr="0085419E" w:rsidRDefault="00E63C61" w:rsidP="00262A42">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Beheersmaatregelen </w:t>
            </w:r>
            <w:r w:rsidRPr="005E4002">
              <w:rPr>
                <w:i/>
                <w:iCs/>
                <w:color w:val="000000" w:themeColor="text1"/>
                <w:sz w:val="16"/>
                <w:szCs w:val="16"/>
              </w:rPr>
              <w:t>op basis van BTO-keuzes</w:t>
            </w:r>
            <w:r>
              <w:rPr>
                <w:i/>
                <w:iCs/>
                <w:color w:val="000000" w:themeColor="text1"/>
                <w:sz w:val="16"/>
                <w:szCs w:val="16"/>
              </w:rPr>
              <w:t xml:space="preserve"> </w:t>
            </w:r>
            <w:r w:rsidRPr="009755A8">
              <w:rPr>
                <w:i/>
                <w:iCs/>
                <w:color w:val="000000" w:themeColor="text1"/>
                <w:sz w:val="16"/>
                <w:szCs w:val="16"/>
              </w:rPr>
              <w:t>voor de restrisico’s uit de ontwerpfase</w:t>
            </w:r>
          </w:p>
        </w:tc>
      </w:tr>
      <w:tr w:rsidR="006379B4" w:rsidRPr="0096733B" w14:paraId="7AD50A33" w14:textId="77777777" w:rsidTr="001603DD">
        <w:trPr>
          <w:cantSplit/>
          <w:tblHeader/>
        </w:trPr>
        <w:tc>
          <w:tcPr>
            <w:tcW w:w="7083" w:type="dxa"/>
            <w:shd w:val="clear" w:color="auto" w:fill="F2F2F2" w:themeFill="background1" w:themeFillShade="F2"/>
          </w:tcPr>
          <w:p w14:paraId="3DA59B14" w14:textId="77777777" w:rsidR="006379B4" w:rsidRDefault="006379B4" w:rsidP="00262A42">
            <w:pPr>
              <w:rPr>
                <w:b/>
              </w:rPr>
            </w:pPr>
            <w:r w:rsidRPr="00F562B7">
              <w:rPr>
                <w:b/>
              </w:rPr>
              <w:t>Zijn er gezondheidsschadelijke en/of verontreinigde materialen aanwezig?</w:t>
            </w:r>
            <w:r w:rsidR="00AE6EEB">
              <w:rPr>
                <w:b/>
              </w:rPr>
              <w:t xml:space="preserve"> </w:t>
            </w:r>
            <w:r w:rsidR="00AE6EEB" w:rsidRPr="00AE6EEB">
              <w:rPr>
                <w:b/>
                <w:highlight w:val="yellow"/>
              </w:rPr>
              <w:t>Projectteam dient dit vooraf te inventariseren.</w:t>
            </w:r>
            <w:r w:rsidR="00AE6EEB">
              <w:rPr>
                <w:b/>
              </w:rPr>
              <w:t xml:space="preserve"> </w:t>
            </w:r>
          </w:p>
        </w:tc>
        <w:tc>
          <w:tcPr>
            <w:tcW w:w="283" w:type="dxa"/>
            <w:vMerge/>
            <w:shd w:val="clear" w:color="auto" w:fill="FFFFFF" w:themeFill="background1"/>
          </w:tcPr>
          <w:p w14:paraId="153B227D" w14:textId="77777777" w:rsidR="006379B4" w:rsidRPr="00E63C61" w:rsidRDefault="006379B4" w:rsidP="00B60362">
            <w:pPr>
              <w:pStyle w:val="Lijstalinea"/>
              <w:numPr>
                <w:ilvl w:val="0"/>
                <w:numId w:val="22"/>
              </w:numPr>
              <w:rPr>
                <w:b/>
                <w:bCs/>
                <w:color w:val="000000" w:themeColor="text1"/>
              </w:rPr>
            </w:pPr>
          </w:p>
        </w:tc>
        <w:tc>
          <w:tcPr>
            <w:tcW w:w="3544" w:type="dxa"/>
            <w:vMerge w:val="restart"/>
            <w:shd w:val="clear" w:color="auto" w:fill="F2F2F2" w:themeFill="background1" w:themeFillShade="F2"/>
          </w:tcPr>
          <w:p w14:paraId="18A6CF2F" w14:textId="4496963E" w:rsidR="003F178A" w:rsidRPr="003F178A" w:rsidRDefault="003F178A" w:rsidP="003F178A">
            <w:pPr>
              <w:rPr>
                <w:b/>
                <w:bCs/>
                <w:color w:val="000000" w:themeColor="text1"/>
              </w:rPr>
            </w:pPr>
            <w:r w:rsidRPr="003F178A">
              <w:rPr>
                <w:b/>
                <w:bCs/>
                <w:color w:val="000000" w:themeColor="text1"/>
              </w:rPr>
              <w:t xml:space="preserve">Is het risico niet </w:t>
            </w:r>
            <w:r w:rsidR="009A57F9">
              <w:rPr>
                <w:b/>
                <w:bCs/>
                <w:color w:val="000000" w:themeColor="text1"/>
              </w:rPr>
              <w:t>via</w:t>
            </w:r>
            <w:r w:rsidRPr="003F178A">
              <w:rPr>
                <w:b/>
                <w:bCs/>
                <w:color w:val="000000" w:themeColor="text1"/>
              </w:rPr>
              <w:t xml:space="preserve"> het ontwerp te voorkomen resp</w:t>
            </w:r>
            <w:r w:rsidR="009A57F9">
              <w:rPr>
                <w:b/>
                <w:bCs/>
                <w:color w:val="000000" w:themeColor="text1"/>
              </w:rPr>
              <w:t>ectievelijk</w:t>
            </w:r>
            <w:r w:rsidRPr="003F178A">
              <w:rPr>
                <w:b/>
                <w:bCs/>
                <w:color w:val="000000" w:themeColor="text1"/>
              </w:rPr>
              <w:t xml:space="preserve"> te beperken, dan </w:t>
            </w:r>
            <w:r w:rsidR="009A5B57">
              <w:rPr>
                <w:b/>
                <w:bCs/>
                <w:color w:val="000000" w:themeColor="text1"/>
              </w:rPr>
              <w:t>is/</w:t>
            </w:r>
            <w:r w:rsidRPr="003F178A">
              <w:rPr>
                <w:b/>
                <w:bCs/>
                <w:color w:val="000000" w:themeColor="text1"/>
              </w:rPr>
              <w:t>zijn dit de restrisico</w:t>
            </w:r>
            <w:r w:rsidR="009A57F9">
              <w:rPr>
                <w:b/>
                <w:bCs/>
                <w:color w:val="000000" w:themeColor="text1"/>
              </w:rPr>
              <w:t>(‘s)</w:t>
            </w:r>
            <w:r w:rsidRPr="003F178A">
              <w:rPr>
                <w:b/>
                <w:bCs/>
                <w:color w:val="000000" w:themeColor="text1"/>
              </w:rPr>
              <w:t>:</w:t>
            </w:r>
          </w:p>
          <w:p w14:paraId="5266F346" w14:textId="77777777" w:rsidR="006379B4" w:rsidRDefault="006379B4" w:rsidP="00A82222">
            <w:pPr>
              <w:rPr>
                <w:color w:val="000000" w:themeColor="text1"/>
              </w:rPr>
            </w:pPr>
          </w:p>
        </w:tc>
        <w:tc>
          <w:tcPr>
            <w:tcW w:w="284" w:type="dxa"/>
            <w:vMerge/>
            <w:shd w:val="clear" w:color="auto" w:fill="FFFFFF" w:themeFill="background1"/>
          </w:tcPr>
          <w:p w14:paraId="528F9CEB" w14:textId="77777777" w:rsidR="006379B4" w:rsidRPr="00E63C61" w:rsidRDefault="006379B4" w:rsidP="00B60362">
            <w:pPr>
              <w:pStyle w:val="Lijstalinea"/>
              <w:numPr>
                <w:ilvl w:val="0"/>
                <w:numId w:val="28"/>
              </w:numPr>
              <w:rPr>
                <w:color w:val="000000" w:themeColor="text1"/>
              </w:rPr>
            </w:pPr>
          </w:p>
        </w:tc>
        <w:tc>
          <w:tcPr>
            <w:tcW w:w="4273" w:type="dxa"/>
            <w:vMerge w:val="restart"/>
            <w:shd w:val="clear" w:color="auto" w:fill="F2F2F2" w:themeFill="background1" w:themeFillShade="F2"/>
          </w:tcPr>
          <w:p w14:paraId="6A83D110" w14:textId="77777777" w:rsidR="006379B4" w:rsidRDefault="006379B4" w:rsidP="006379B4">
            <w:pPr>
              <w:rPr>
                <w:b/>
                <w:bCs/>
                <w:color w:val="000000" w:themeColor="text1"/>
              </w:rPr>
            </w:pPr>
            <w:r w:rsidRPr="00F347AF">
              <w:rPr>
                <w:b/>
                <w:bCs/>
                <w:color w:val="000000" w:themeColor="text1"/>
              </w:rPr>
              <w:t>De aannemer geeft in deze kolom aan:</w:t>
            </w:r>
          </w:p>
          <w:p w14:paraId="5DF85004" w14:textId="77777777" w:rsidR="006379B4" w:rsidRDefault="006379B4" w:rsidP="006379B4">
            <w:pPr>
              <w:rPr>
                <w:b/>
                <w:bCs/>
                <w:color w:val="000000" w:themeColor="text1"/>
              </w:rPr>
            </w:pPr>
          </w:p>
          <w:p w14:paraId="1A22974D" w14:textId="36F3F623" w:rsidR="006379B4" w:rsidRPr="009A57F9" w:rsidRDefault="00972335" w:rsidP="00972335">
            <w:pPr>
              <w:pStyle w:val="Lijstalinea"/>
              <w:ind w:left="306"/>
              <w:rPr>
                <w:i/>
                <w:iCs/>
                <w:color w:val="6D3285"/>
              </w:rPr>
            </w:pPr>
            <w:r w:rsidRPr="009A57F9">
              <w:rPr>
                <w:rFonts w:ascii="MS Gothic" w:eastAsia="MS Gothic" w:hAnsi="MS Gothic" w:cs="Aptos" w:hint="eastAsia"/>
                <w:color w:val="6D3285"/>
              </w:rPr>
              <w:t>☐</w:t>
            </w:r>
            <w:r w:rsidRPr="009A57F9">
              <w:rPr>
                <w:i/>
                <w:iCs/>
                <w:color w:val="6D3285"/>
              </w:rPr>
              <w:t xml:space="preserve"> </w:t>
            </w:r>
            <w:r w:rsidR="006379B4" w:rsidRPr="009A57F9">
              <w:rPr>
                <w:i/>
                <w:iCs/>
                <w:color w:val="6D3285"/>
              </w:rPr>
              <w:t xml:space="preserve">Hoe (werkwijze, werkvolgorde manier van transport, </w:t>
            </w:r>
            <w:r w:rsidR="009A57F9">
              <w:rPr>
                <w:i/>
                <w:iCs/>
                <w:color w:val="6D3285"/>
              </w:rPr>
              <w:t>en dergelijke</w:t>
            </w:r>
            <w:r w:rsidR="006379B4" w:rsidRPr="009A57F9">
              <w:rPr>
                <w:i/>
                <w:iCs/>
                <w:color w:val="6D3285"/>
              </w:rPr>
              <w:t>) hij de verontreinigde grond gaat saneren</w:t>
            </w:r>
          </w:p>
          <w:p w14:paraId="3C132363" w14:textId="48366E50" w:rsidR="006379B4" w:rsidRPr="009A57F9" w:rsidRDefault="00352818" w:rsidP="00972335">
            <w:pPr>
              <w:pStyle w:val="Lijstalinea"/>
              <w:ind w:left="306"/>
              <w:rPr>
                <w:i/>
                <w:iCs/>
                <w:color w:val="6D3285"/>
              </w:rPr>
            </w:pPr>
            <w:r w:rsidRPr="009A57F9">
              <w:rPr>
                <w:rFonts w:ascii="MS Gothic" w:eastAsia="MS Gothic" w:hAnsi="MS Gothic" w:cs="Aptos" w:hint="eastAsia"/>
                <w:color w:val="6D3285"/>
              </w:rPr>
              <w:t>☐</w:t>
            </w:r>
            <w:r w:rsidR="00972335" w:rsidRPr="009A57F9">
              <w:rPr>
                <w:i/>
                <w:iCs/>
                <w:color w:val="6D3285"/>
              </w:rPr>
              <w:t xml:space="preserve"> </w:t>
            </w:r>
            <w:r w:rsidR="006379B4" w:rsidRPr="009A57F9">
              <w:rPr>
                <w:i/>
                <w:iCs/>
                <w:color w:val="6D3285"/>
              </w:rPr>
              <w:t>Hoe hij de explosieven gaat ruimen</w:t>
            </w:r>
          </w:p>
          <w:p w14:paraId="45417291" w14:textId="6B32C57B" w:rsidR="006379B4" w:rsidRDefault="00972335" w:rsidP="00972335">
            <w:pPr>
              <w:pStyle w:val="Lijstalinea"/>
              <w:ind w:left="306"/>
            </w:pPr>
            <w:r w:rsidRPr="009A57F9">
              <w:rPr>
                <w:rFonts w:ascii="MS Gothic" w:eastAsia="MS Gothic" w:hAnsi="MS Gothic" w:cs="Aptos" w:hint="eastAsia"/>
                <w:color w:val="6D3285"/>
              </w:rPr>
              <w:t>☐</w:t>
            </w:r>
            <w:r w:rsidRPr="009A57F9">
              <w:rPr>
                <w:i/>
                <w:iCs/>
                <w:color w:val="6D3285"/>
              </w:rPr>
              <w:t xml:space="preserve"> </w:t>
            </w:r>
            <w:r w:rsidR="006379B4" w:rsidRPr="009A57F9">
              <w:rPr>
                <w:i/>
                <w:iCs/>
                <w:color w:val="6D3285"/>
              </w:rPr>
              <w:t>Onderzoek hoe en of het aanwezige asbest gesaneerd dient te worden in relatie tot de werkzaamheden</w:t>
            </w:r>
            <w:r w:rsidR="00CC7412">
              <w:rPr>
                <w:i/>
                <w:iCs/>
                <w:color w:val="6D3285"/>
              </w:rPr>
              <w:t>.</w:t>
            </w:r>
          </w:p>
        </w:tc>
      </w:tr>
      <w:tr w:rsidR="006379B4" w:rsidRPr="0096733B" w14:paraId="5C3F7857" w14:textId="77777777" w:rsidTr="001603DD">
        <w:trPr>
          <w:cantSplit/>
          <w:tblHeader/>
        </w:trPr>
        <w:tc>
          <w:tcPr>
            <w:tcW w:w="7083" w:type="dxa"/>
            <w:shd w:val="clear" w:color="auto" w:fill="F2F2F2" w:themeFill="background1" w:themeFillShade="F2"/>
          </w:tcPr>
          <w:p w14:paraId="325C5D9C" w14:textId="500B493E" w:rsidR="006379B4" w:rsidRPr="00EE58DA" w:rsidRDefault="00201EAC" w:rsidP="006379B4">
            <w:pPr>
              <w:tabs>
                <w:tab w:val="left" w:pos="310"/>
              </w:tabs>
              <w:ind w:left="309" w:hanging="309"/>
              <w:rPr>
                <w:color w:val="000000" w:themeColor="text1"/>
              </w:rPr>
            </w:pPr>
            <w:r>
              <w:rPr>
                <w:rFonts w:ascii="MS Gothic" w:eastAsia="MS Gothic" w:hAnsi="MS Gothic" w:cs="Aptos" w:hint="eastAsia"/>
              </w:rPr>
              <w:t>☐</w:t>
            </w:r>
            <w:r w:rsidRPr="008832BB">
              <w:rPr>
                <w:b/>
                <w:bCs/>
                <w:color w:val="000000" w:themeColor="text1"/>
              </w:rPr>
              <w:t xml:space="preserve">  </w:t>
            </w:r>
            <w:r w:rsidR="006379B4" w:rsidRPr="004C367D">
              <w:rPr>
                <w:b/>
                <w:bCs/>
                <w:color w:val="000000" w:themeColor="text1"/>
              </w:rPr>
              <w:tab/>
            </w:r>
            <w:r w:rsidR="006379B4" w:rsidRPr="00EE58DA">
              <w:rPr>
                <w:b/>
                <w:bCs/>
                <w:color w:val="000000" w:themeColor="text1"/>
              </w:rPr>
              <w:t>Ja</w:t>
            </w:r>
            <w:r w:rsidR="00C80D60">
              <w:rPr>
                <w:b/>
                <w:bCs/>
                <w:color w:val="000000" w:themeColor="text1"/>
              </w:rPr>
              <w:t>.</w:t>
            </w:r>
            <w:r w:rsidR="006379B4" w:rsidRPr="00EE58DA">
              <w:rPr>
                <w:color w:val="000000" w:themeColor="text1"/>
              </w:rPr>
              <w:t xml:space="preserve"> De PL/TM/VGCO heeft de locatie</w:t>
            </w:r>
            <w:r w:rsidR="006379B4">
              <w:rPr>
                <w:color w:val="000000" w:themeColor="text1"/>
              </w:rPr>
              <w:t xml:space="preserve"> en activiteiten ter plaatse</w:t>
            </w:r>
            <w:r w:rsidR="006379B4" w:rsidRPr="00EE58DA">
              <w:rPr>
                <w:color w:val="000000" w:themeColor="text1"/>
              </w:rPr>
              <w:t xml:space="preserve"> beoordeeld en vastgesteld dat de volgende ‘gevaarlijke’ materialen/stoffen aanwezig (kunnen) zijn (zie voorbeelden bij de bovenstaande toelichting), zoals</w:t>
            </w:r>
            <w:r w:rsidR="00CD77D9">
              <w:rPr>
                <w:color w:val="000000" w:themeColor="text1"/>
              </w:rPr>
              <w:t>:</w:t>
            </w:r>
          </w:p>
          <w:p w14:paraId="1C7FF38E" w14:textId="5C05A41E"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Verontreinigde grond (op basis van saneringsrapporten)</w:t>
            </w:r>
          </w:p>
          <w:p w14:paraId="73AF45CE" w14:textId="5F75EF82"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Explosieven (op basis van Explosievenkaart NL)</w:t>
            </w:r>
          </w:p>
          <w:p w14:paraId="2615EB05" w14:textId="4A723B8C"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Asbest (op basis van V&amp;G-dossier en het AIR)</w:t>
            </w:r>
          </w:p>
          <w:p w14:paraId="31E5E9F8" w14:textId="1B63443A"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Gevaarlijke stoffen als gevolg van activiteiten ter plaatse zoals rookgassen/dieselemissie.</w:t>
            </w:r>
          </w:p>
          <w:p w14:paraId="5C4DB00D" w14:textId="77777777" w:rsidR="006379B4" w:rsidRPr="005F19AE" w:rsidRDefault="006379B4" w:rsidP="006379B4">
            <w:pPr>
              <w:pStyle w:val="Lijstalinea"/>
              <w:rPr>
                <w:color w:val="000000" w:themeColor="text1"/>
              </w:rPr>
            </w:pPr>
          </w:p>
          <w:p w14:paraId="2B67BE36" w14:textId="2539C0A7" w:rsidR="006379B4" w:rsidRPr="005F19AE" w:rsidRDefault="006379B4" w:rsidP="006379B4">
            <w:pPr>
              <w:rPr>
                <w:color w:val="000000" w:themeColor="text1"/>
              </w:rPr>
            </w:pPr>
            <w:r w:rsidRPr="005F19AE">
              <w:rPr>
                <w:color w:val="000000" w:themeColor="text1"/>
              </w:rPr>
              <w:t>De PM</w:t>
            </w:r>
            <w:r>
              <w:rPr>
                <w:color w:val="000000" w:themeColor="text1"/>
              </w:rPr>
              <w:t>/PL</w:t>
            </w:r>
            <w:r w:rsidRPr="005F19AE">
              <w:rPr>
                <w:color w:val="000000" w:themeColor="text1"/>
              </w:rPr>
              <w:t xml:space="preserve"> heeft de volgende actie(s) genomen, zoals</w:t>
            </w:r>
            <w:r w:rsidR="00A9061F">
              <w:rPr>
                <w:color w:val="000000" w:themeColor="text1"/>
              </w:rPr>
              <w:t>:</w:t>
            </w:r>
          </w:p>
          <w:p w14:paraId="45F8EF24" w14:textId="4C650990"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H</w:t>
            </w:r>
            <w:r w:rsidR="0074699B">
              <w:rPr>
                <w:i/>
                <w:iCs/>
                <w:color w:val="6D3285"/>
              </w:rPr>
              <w:t>ij h</w:t>
            </w:r>
            <w:r w:rsidR="006379B4" w:rsidRPr="00CD77D9">
              <w:rPr>
                <w:i/>
                <w:iCs/>
                <w:color w:val="6D3285"/>
              </w:rPr>
              <w:t>eeft zich op de hoogte laten stellen van de activiteiten ter plaatse</w:t>
            </w:r>
            <w:r w:rsidR="0074699B">
              <w:rPr>
                <w:i/>
                <w:iCs/>
                <w:color w:val="6D3285"/>
              </w:rPr>
              <w:t>.</w:t>
            </w:r>
          </w:p>
          <w:p w14:paraId="79FB0387" w14:textId="77777777"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 xml:space="preserve">Noodzakelijk te ruimen explosieven worden geruimd door een aannemer in de definitiefase of na de gunning. </w:t>
            </w:r>
          </w:p>
          <w:p w14:paraId="2DC34EE0" w14:textId="77777777"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 xml:space="preserve">De grond wordt </w:t>
            </w:r>
            <w:r w:rsidR="00296268" w:rsidRPr="00CD77D9">
              <w:rPr>
                <w:i/>
                <w:iCs/>
                <w:color w:val="6D3285"/>
              </w:rPr>
              <w:t xml:space="preserve">wel/niet </w:t>
            </w:r>
            <w:r w:rsidR="006379B4" w:rsidRPr="00CD77D9">
              <w:rPr>
                <w:i/>
                <w:iCs/>
                <w:color w:val="6D3285"/>
              </w:rPr>
              <w:t>in de definitiefase gesaneerd</w:t>
            </w:r>
            <w:r w:rsidR="00296268" w:rsidRPr="00CD77D9">
              <w:rPr>
                <w:i/>
                <w:iCs/>
                <w:color w:val="6D3285"/>
              </w:rPr>
              <w:t xml:space="preserve">, neem dit op in het </w:t>
            </w:r>
            <w:r w:rsidR="006379B4" w:rsidRPr="00CD77D9">
              <w:rPr>
                <w:i/>
                <w:iCs/>
                <w:color w:val="6D3285"/>
              </w:rPr>
              <w:t xml:space="preserve">contract met de aannemer (inclusief het onderzoeksrapport). </w:t>
            </w:r>
          </w:p>
          <w:p w14:paraId="38B5B287" w14:textId="77777777" w:rsidR="006379B4" w:rsidRPr="00CD77D9" w:rsidRDefault="001102CF" w:rsidP="001102CF">
            <w:pPr>
              <w:pStyle w:val="Lijstalinea"/>
              <w:ind w:left="306"/>
              <w:rPr>
                <w:i/>
                <w:iCs/>
                <w:color w:val="6D3285"/>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 xml:space="preserve">Het asbest wordt </w:t>
            </w:r>
            <w:r w:rsidR="00296268" w:rsidRPr="00CD77D9">
              <w:rPr>
                <w:i/>
                <w:iCs/>
                <w:color w:val="6D3285"/>
              </w:rPr>
              <w:t xml:space="preserve">wel/niet </w:t>
            </w:r>
            <w:r w:rsidR="006379B4" w:rsidRPr="00CD77D9">
              <w:rPr>
                <w:i/>
                <w:iCs/>
                <w:color w:val="6D3285"/>
              </w:rPr>
              <w:t>in de definitiefase gesaneerd</w:t>
            </w:r>
            <w:r w:rsidR="00296268" w:rsidRPr="00CD77D9">
              <w:rPr>
                <w:i/>
                <w:iCs/>
                <w:color w:val="6D3285"/>
              </w:rPr>
              <w:t>, neem dit op in</w:t>
            </w:r>
            <w:r w:rsidR="006379B4" w:rsidRPr="00CD77D9">
              <w:rPr>
                <w:i/>
                <w:iCs/>
                <w:color w:val="6D3285"/>
              </w:rPr>
              <w:t xml:space="preserve"> het contract met de aannemer (inclusief het AIR)</w:t>
            </w:r>
            <w:r w:rsidR="00296268" w:rsidRPr="00CD77D9">
              <w:rPr>
                <w:i/>
                <w:iCs/>
                <w:color w:val="6D3285"/>
              </w:rPr>
              <w:t>.</w:t>
            </w:r>
          </w:p>
          <w:p w14:paraId="2D8EC600" w14:textId="5B2CA849" w:rsidR="006379B4" w:rsidRPr="006379B4" w:rsidRDefault="001102CF" w:rsidP="001102CF">
            <w:pPr>
              <w:pStyle w:val="Lijstalinea"/>
              <w:ind w:left="306"/>
              <w:rPr>
                <w:i/>
                <w:iCs/>
                <w:color w:val="00B0F0"/>
              </w:rPr>
            </w:pPr>
            <w:r w:rsidRPr="00CD77D9">
              <w:rPr>
                <w:rFonts w:ascii="MS Gothic" w:eastAsia="MS Gothic" w:hAnsi="MS Gothic" w:cs="Aptos" w:hint="eastAsia"/>
                <w:color w:val="6D3285"/>
              </w:rPr>
              <w:t>☐</w:t>
            </w:r>
            <w:r w:rsidRPr="00CD77D9">
              <w:rPr>
                <w:i/>
                <w:iCs/>
                <w:color w:val="6D3285"/>
              </w:rPr>
              <w:t xml:space="preserve"> </w:t>
            </w:r>
            <w:r w:rsidR="006379B4" w:rsidRPr="00CD77D9">
              <w:rPr>
                <w:i/>
                <w:iCs/>
                <w:color w:val="6D3285"/>
              </w:rPr>
              <w:t>Het asbest wordt niet of niet volledig gesaneerd, de werkzaamheden hebben geen directe invloed op de aanwezigheid van het asbest (duurzaam afscheiden)</w:t>
            </w:r>
            <w:r w:rsidR="0074699B">
              <w:rPr>
                <w:i/>
                <w:iCs/>
                <w:color w:val="6D3285"/>
              </w:rPr>
              <w:t>.</w:t>
            </w:r>
          </w:p>
        </w:tc>
        <w:tc>
          <w:tcPr>
            <w:tcW w:w="283" w:type="dxa"/>
            <w:vMerge/>
            <w:shd w:val="clear" w:color="auto" w:fill="FFFFFF" w:themeFill="background1"/>
          </w:tcPr>
          <w:p w14:paraId="594EC97C" w14:textId="77777777" w:rsidR="006379B4" w:rsidRPr="00E63C61" w:rsidRDefault="006379B4" w:rsidP="00B60362">
            <w:pPr>
              <w:pStyle w:val="Lijstalinea"/>
              <w:numPr>
                <w:ilvl w:val="0"/>
                <w:numId w:val="22"/>
              </w:numPr>
              <w:rPr>
                <w:b/>
                <w:bCs/>
                <w:color w:val="000000" w:themeColor="text1"/>
              </w:rPr>
            </w:pPr>
          </w:p>
        </w:tc>
        <w:tc>
          <w:tcPr>
            <w:tcW w:w="3544" w:type="dxa"/>
            <w:vMerge/>
            <w:shd w:val="clear" w:color="auto" w:fill="F2F2F2" w:themeFill="background1" w:themeFillShade="F2"/>
          </w:tcPr>
          <w:p w14:paraId="3E9491EF" w14:textId="77777777" w:rsidR="006379B4" w:rsidRDefault="006379B4" w:rsidP="00A82222">
            <w:pPr>
              <w:rPr>
                <w:color w:val="000000" w:themeColor="text1"/>
              </w:rPr>
            </w:pPr>
          </w:p>
        </w:tc>
        <w:tc>
          <w:tcPr>
            <w:tcW w:w="284" w:type="dxa"/>
            <w:vMerge/>
            <w:shd w:val="clear" w:color="auto" w:fill="FFFFFF" w:themeFill="background1"/>
          </w:tcPr>
          <w:p w14:paraId="64AF4946" w14:textId="77777777" w:rsidR="006379B4" w:rsidRPr="00E63C61" w:rsidRDefault="006379B4" w:rsidP="00B60362">
            <w:pPr>
              <w:pStyle w:val="Lijstalinea"/>
              <w:numPr>
                <w:ilvl w:val="0"/>
                <w:numId w:val="28"/>
              </w:numPr>
              <w:rPr>
                <w:color w:val="000000" w:themeColor="text1"/>
              </w:rPr>
            </w:pPr>
          </w:p>
        </w:tc>
        <w:tc>
          <w:tcPr>
            <w:tcW w:w="4273" w:type="dxa"/>
            <w:vMerge/>
            <w:shd w:val="clear" w:color="auto" w:fill="F2F2F2" w:themeFill="background1" w:themeFillShade="F2"/>
          </w:tcPr>
          <w:p w14:paraId="339AFF43" w14:textId="77777777" w:rsidR="006379B4" w:rsidRDefault="006379B4" w:rsidP="00A82222">
            <w:pPr>
              <w:pStyle w:val="Kop2"/>
              <w:numPr>
                <w:ilvl w:val="0"/>
                <w:numId w:val="0"/>
              </w:numPr>
            </w:pPr>
          </w:p>
        </w:tc>
      </w:tr>
      <w:tr w:rsidR="0077139A" w:rsidRPr="0077139A" w14:paraId="45312974" w14:textId="77777777" w:rsidTr="001603DD">
        <w:trPr>
          <w:cantSplit/>
          <w:trHeight w:val="1109"/>
          <w:tblHeader/>
        </w:trPr>
        <w:tc>
          <w:tcPr>
            <w:tcW w:w="7083" w:type="dxa"/>
            <w:shd w:val="clear" w:color="auto" w:fill="F2F2F2" w:themeFill="background1" w:themeFillShade="F2"/>
          </w:tcPr>
          <w:p w14:paraId="09F89AFE" w14:textId="63680759" w:rsidR="0077139A" w:rsidRPr="003937CC" w:rsidRDefault="00951A50" w:rsidP="0077139A">
            <w:pPr>
              <w:rPr>
                <w:color w:val="FF0000"/>
              </w:rPr>
            </w:pPr>
            <w:r>
              <w:rPr>
                <w:rFonts w:ascii="MS Gothic" w:eastAsia="MS Gothic" w:hAnsi="MS Gothic" w:cs="Aptos" w:hint="eastAsia"/>
                <w:color w:val="auto"/>
              </w:rPr>
              <w:t>☐</w:t>
            </w:r>
            <w:r w:rsidR="0077139A" w:rsidRPr="003937CC">
              <w:rPr>
                <w:rFonts w:eastAsia="MS Gothic" w:cs="Aptos"/>
                <w:color w:val="auto"/>
              </w:rPr>
              <w:t xml:space="preserve"> </w:t>
            </w:r>
            <w:r w:rsidR="0077139A" w:rsidRPr="003937CC">
              <w:rPr>
                <w:b/>
                <w:bCs/>
                <w:color w:val="auto"/>
              </w:rPr>
              <w:t>Nee</w:t>
            </w:r>
          </w:p>
          <w:p w14:paraId="215EBFA4" w14:textId="77777777" w:rsidR="0077139A" w:rsidRPr="00CD77D9" w:rsidRDefault="00951A50" w:rsidP="00972335">
            <w:pPr>
              <w:pStyle w:val="Lijstalinea"/>
              <w:ind w:left="306"/>
              <w:rPr>
                <w:i/>
                <w:iCs/>
                <w:color w:val="6D3285"/>
              </w:rPr>
            </w:pPr>
            <w:r w:rsidRPr="00CD77D9">
              <w:rPr>
                <w:rFonts w:ascii="MS Gothic" w:eastAsia="MS Gothic" w:hAnsi="MS Gothic" w:cs="Aptos" w:hint="eastAsia"/>
                <w:color w:val="6D3285"/>
              </w:rPr>
              <w:t>☐</w:t>
            </w:r>
            <w:r w:rsidR="00972335" w:rsidRPr="00CD77D9">
              <w:rPr>
                <w:i/>
                <w:iCs/>
                <w:color w:val="6D3285"/>
              </w:rPr>
              <w:t xml:space="preserve"> </w:t>
            </w:r>
            <w:r w:rsidR="0077139A" w:rsidRPr="00CD77D9">
              <w:rPr>
                <w:i/>
                <w:iCs/>
                <w:color w:val="6D3285"/>
              </w:rPr>
              <w:t>De locatie is niet verdacht van gezondheidsschadelijke en/of verontreinigde materialen en stoffen.</w:t>
            </w:r>
          </w:p>
          <w:p w14:paraId="4AEAC75A" w14:textId="77777777" w:rsidR="0077139A" w:rsidRPr="003937CC" w:rsidRDefault="00972335" w:rsidP="00972335">
            <w:pPr>
              <w:pStyle w:val="Lijstalinea"/>
              <w:ind w:left="306"/>
              <w:rPr>
                <w:i/>
                <w:iCs/>
                <w:color w:val="00B0F0"/>
              </w:rPr>
            </w:pPr>
            <w:r w:rsidRPr="00CD77D9">
              <w:rPr>
                <w:rFonts w:ascii="MS Gothic" w:eastAsia="MS Gothic" w:hAnsi="MS Gothic" w:cs="Aptos" w:hint="eastAsia"/>
                <w:color w:val="6D3285"/>
              </w:rPr>
              <w:t>☐</w:t>
            </w:r>
            <w:r w:rsidRPr="00CD77D9">
              <w:rPr>
                <w:i/>
                <w:iCs/>
                <w:color w:val="6D3285"/>
              </w:rPr>
              <w:t xml:space="preserve"> </w:t>
            </w:r>
            <w:r w:rsidR="0077139A" w:rsidRPr="00CD77D9">
              <w:rPr>
                <w:i/>
                <w:iCs/>
                <w:color w:val="6D3285"/>
              </w:rPr>
              <w:t xml:space="preserve">…..                                        </w:t>
            </w:r>
          </w:p>
          <w:p w14:paraId="2BEE9A31" w14:textId="4275C866" w:rsidR="0077139A" w:rsidRPr="003937CC" w:rsidRDefault="0077139A" w:rsidP="0077139A">
            <w:pPr>
              <w:tabs>
                <w:tab w:val="left" w:pos="310"/>
              </w:tabs>
              <w:ind w:left="309" w:hanging="309"/>
              <w:rPr>
                <w:rFonts w:ascii="MS Gothic" w:eastAsia="MS Gothic" w:hAnsi="MS Gothic" w:cs="Aptos"/>
                <w:color w:val="FF0000"/>
              </w:rPr>
            </w:pPr>
            <w:r w:rsidRPr="003937CC">
              <w:rPr>
                <w:color w:val="auto"/>
              </w:rPr>
              <w:sym w:font="Wingdings" w:char="F0E8"/>
            </w:r>
            <w:r w:rsidRPr="003937CC">
              <w:rPr>
                <w:color w:val="auto"/>
              </w:rPr>
              <w:t xml:space="preserve"> </w:t>
            </w:r>
            <w:r w:rsidR="005F5743">
              <w:rPr>
                <w:color w:val="auto"/>
              </w:rPr>
              <w:t xml:space="preserve"> </w:t>
            </w:r>
            <w:r w:rsidRPr="003937CC">
              <w:rPr>
                <w:color w:val="auto"/>
              </w:rPr>
              <w:t xml:space="preserve">Vul “niet van toepassing” in bij de </w:t>
            </w:r>
            <w:r w:rsidR="005F5743">
              <w:rPr>
                <w:color w:val="auto"/>
              </w:rPr>
              <w:t>tweede</w:t>
            </w:r>
            <w:r w:rsidRPr="003937CC">
              <w:rPr>
                <w:color w:val="auto"/>
              </w:rPr>
              <w:t xml:space="preserve"> kolom en benoem de bewijslast waaruit dit blijkt.</w:t>
            </w:r>
          </w:p>
        </w:tc>
        <w:tc>
          <w:tcPr>
            <w:tcW w:w="283" w:type="dxa"/>
            <w:shd w:val="clear" w:color="auto" w:fill="FFFFFF" w:themeFill="background1"/>
          </w:tcPr>
          <w:p w14:paraId="7B9E231D" w14:textId="77777777" w:rsidR="0077139A" w:rsidRPr="003937CC" w:rsidRDefault="0077139A" w:rsidP="0077139A">
            <w:pPr>
              <w:rPr>
                <w:b/>
                <w:bCs/>
                <w:color w:val="auto"/>
              </w:rPr>
            </w:pPr>
          </w:p>
        </w:tc>
        <w:tc>
          <w:tcPr>
            <w:tcW w:w="3544" w:type="dxa"/>
            <w:shd w:val="clear" w:color="auto" w:fill="F2F2F2" w:themeFill="background1" w:themeFillShade="F2"/>
          </w:tcPr>
          <w:p w14:paraId="7CB5FD27" w14:textId="77777777" w:rsidR="0077139A" w:rsidRPr="003937CC" w:rsidRDefault="00951A50" w:rsidP="0077139A">
            <w:pPr>
              <w:rPr>
                <w:color w:val="auto"/>
              </w:rPr>
            </w:pPr>
            <w:r>
              <w:rPr>
                <w:rFonts w:ascii="MS Gothic" w:eastAsia="MS Gothic" w:hAnsi="MS Gothic" w:cs="Aptos" w:hint="eastAsia"/>
                <w:color w:val="auto"/>
              </w:rPr>
              <w:t>☐</w:t>
            </w:r>
            <w:r w:rsidR="0077139A" w:rsidRPr="003937CC">
              <w:rPr>
                <w:b/>
                <w:bCs/>
                <w:color w:val="auto"/>
              </w:rPr>
              <w:t xml:space="preserve">  Nee;</w:t>
            </w:r>
            <w:r w:rsidR="0077139A" w:rsidRPr="003937CC">
              <w:rPr>
                <w:color w:val="auto"/>
              </w:rPr>
              <w:t xml:space="preserve"> niet van toepassing.</w:t>
            </w:r>
          </w:p>
          <w:p w14:paraId="6CBDB77A" w14:textId="77777777" w:rsidR="0077139A" w:rsidRPr="003937CC" w:rsidRDefault="0077139A" w:rsidP="00A82222">
            <w:pPr>
              <w:rPr>
                <w:color w:val="auto"/>
              </w:rPr>
            </w:pPr>
          </w:p>
        </w:tc>
        <w:tc>
          <w:tcPr>
            <w:tcW w:w="284" w:type="dxa"/>
            <w:shd w:val="clear" w:color="auto" w:fill="FFFFFF" w:themeFill="background1"/>
          </w:tcPr>
          <w:p w14:paraId="4534BC54" w14:textId="77777777" w:rsidR="0077139A" w:rsidRPr="0077139A" w:rsidRDefault="0077139A" w:rsidP="00B60362">
            <w:pPr>
              <w:pStyle w:val="Lijstalinea"/>
              <w:numPr>
                <w:ilvl w:val="0"/>
                <w:numId w:val="28"/>
              </w:numPr>
              <w:rPr>
                <w:color w:val="FF0000"/>
              </w:rPr>
            </w:pPr>
          </w:p>
        </w:tc>
        <w:tc>
          <w:tcPr>
            <w:tcW w:w="4273" w:type="dxa"/>
            <w:shd w:val="clear" w:color="auto" w:fill="F2F2F2" w:themeFill="background1" w:themeFillShade="F2"/>
          </w:tcPr>
          <w:p w14:paraId="1329C9D8" w14:textId="77777777" w:rsidR="0077139A" w:rsidRPr="0077139A" w:rsidRDefault="0077139A" w:rsidP="00A82222">
            <w:pPr>
              <w:pStyle w:val="Kop2"/>
              <w:numPr>
                <w:ilvl w:val="0"/>
                <w:numId w:val="0"/>
              </w:numPr>
              <w:rPr>
                <w:color w:val="FF0000"/>
              </w:rPr>
            </w:pPr>
          </w:p>
        </w:tc>
      </w:tr>
    </w:tbl>
    <w:p w14:paraId="0A1013A5" w14:textId="47BCC118" w:rsidR="006379B4" w:rsidRDefault="006379B4"/>
    <w:p w14:paraId="25CE65E1" w14:textId="10C49D3D" w:rsidR="0077139A" w:rsidRPr="002D04BA" w:rsidRDefault="002D04BA" w:rsidP="002D04BA">
      <w:pPr>
        <w:spacing w:line="240" w:lineRule="auto"/>
        <w:rPr>
          <w:rFonts w:ascii="Trebuchet MS" w:hAnsi="Trebuchet MS"/>
          <w:b/>
          <w:bCs/>
          <w:color w:val="6D3285"/>
          <w:sz w:val="24"/>
          <w:szCs w:val="24"/>
        </w:rPr>
      </w:pPr>
      <w:bookmarkStart w:id="7" w:name="_Hlk170200187"/>
      <w:r>
        <w:rPr>
          <w:rFonts w:ascii="Trebuchet MS" w:hAnsi="Trebuchet MS"/>
          <w:b/>
          <w:bCs/>
          <w:color w:val="6D3285"/>
          <w:sz w:val="24"/>
          <w:szCs w:val="24"/>
        </w:rPr>
        <w:t xml:space="preserve">4. </w:t>
      </w:r>
      <w:r w:rsidR="0077139A" w:rsidRPr="002D04BA">
        <w:rPr>
          <w:rFonts w:ascii="Trebuchet MS" w:hAnsi="Trebuchet MS"/>
          <w:b/>
          <w:bCs/>
          <w:color w:val="6D3285"/>
          <w:sz w:val="24"/>
          <w:szCs w:val="24"/>
        </w:rPr>
        <w:t>Risicogebied: Gebruik gezondheidsschadelijke materialen, (grond)stoffen en emissie van materieel</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77139A" w:rsidRPr="003937CC" w14:paraId="30B8690C" w14:textId="77777777" w:rsidTr="009F0411">
        <w:trPr>
          <w:trHeight w:val="562"/>
        </w:trPr>
        <w:tc>
          <w:tcPr>
            <w:tcW w:w="15482" w:type="dxa"/>
            <w:tcBorders>
              <w:top w:val="single" w:sz="4" w:space="0" w:color="B3D450"/>
              <w:left w:val="single" w:sz="4" w:space="0" w:color="B3D450"/>
              <w:bottom w:val="single" w:sz="4" w:space="0" w:color="B3D450"/>
              <w:right w:val="single" w:sz="4" w:space="0" w:color="B3D450"/>
            </w:tcBorders>
            <w:shd w:val="clear" w:color="auto" w:fill="FADCDC"/>
          </w:tcPr>
          <w:bookmarkEnd w:id="7"/>
          <w:p w14:paraId="7A272068" w14:textId="77777777" w:rsidR="0077139A" w:rsidRPr="003937CC" w:rsidRDefault="0077139A" w:rsidP="0077139A">
            <w:pPr>
              <w:rPr>
                <w:b/>
                <w:bCs/>
                <w:color w:val="000000" w:themeColor="text1"/>
              </w:rPr>
            </w:pPr>
            <w:r w:rsidRPr="003937CC">
              <w:rPr>
                <w:b/>
                <w:bCs/>
                <w:color w:val="000000" w:themeColor="text1"/>
              </w:rPr>
              <w:t>Toelichting:</w:t>
            </w:r>
          </w:p>
          <w:p w14:paraId="4A133469" w14:textId="31CA96A4" w:rsidR="0077139A" w:rsidRPr="003937CC" w:rsidRDefault="0077139A" w:rsidP="0077139A">
            <w:pPr>
              <w:suppressAutoHyphens/>
              <w:spacing w:line="200" w:lineRule="atLeast"/>
              <w:rPr>
                <w:color w:val="000000" w:themeColor="text1"/>
              </w:rPr>
            </w:pPr>
            <w:r w:rsidRPr="003937CC">
              <w:rPr>
                <w:color w:val="000000" w:themeColor="text1"/>
              </w:rPr>
              <w:t>Voorkomen dient te worden dat mens- en milieuschadelijke materieel (</w:t>
            </w:r>
            <w:r w:rsidR="00CC7412">
              <w:rPr>
                <w:color w:val="000000" w:themeColor="text1"/>
              </w:rPr>
              <w:t>als gevolg van</w:t>
            </w:r>
            <w:r w:rsidRPr="003937CC">
              <w:rPr>
                <w:color w:val="000000" w:themeColor="text1"/>
              </w:rPr>
              <w:t xml:space="preserve"> emissie) en (nieuwe) materialen en grondstoffen worden </w:t>
            </w:r>
            <w:r w:rsidR="00A1727E" w:rsidRPr="003937CC">
              <w:rPr>
                <w:color w:val="000000" w:themeColor="text1"/>
              </w:rPr>
              <w:t>toegepast.</w:t>
            </w:r>
          </w:p>
          <w:p w14:paraId="55080BC5" w14:textId="0D4D5A0B" w:rsidR="0077139A" w:rsidRPr="003937CC" w:rsidRDefault="0077139A" w:rsidP="00CC7412">
            <w:pPr>
              <w:suppressAutoHyphens/>
              <w:spacing w:line="200" w:lineRule="atLeast"/>
            </w:pPr>
            <w:r w:rsidRPr="003937CC">
              <w:rPr>
                <w:color w:val="000000" w:themeColor="text1"/>
              </w:rPr>
              <w:t xml:space="preserve">Het </w:t>
            </w:r>
            <w:r w:rsidRPr="003937CC">
              <w:rPr>
                <w:b/>
                <w:bCs/>
                <w:color w:val="000000" w:themeColor="text1"/>
              </w:rPr>
              <w:t>risico</w:t>
            </w:r>
            <w:r w:rsidRPr="003937CC">
              <w:rPr>
                <w:color w:val="000000" w:themeColor="text1"/>
              </w:rPr>
              <w:t xml:space="preserve"> bestaat dat personen worden blootgesteld aan gevaarlijke stoffen. Bronnen te raadplegen</w:t>
            </w:r>
            <w:r w:rsidR="00CC7412">
              <w:rPr>
                <w:color w:val="000000" w:themeColor="text1"/>
              </w:rPr>
              <w:t xml:space="preserve">: </w:t>
            </w:r>
            <w:r w:rsidRPr="003937CC">
              <w:rPr>
                <w:color w:val="auto"/>
              </w:rPr>
              <w:t>Veiligheidsinformatiebladen, specificaties materieel</w:t>
            </w:r>
            <w:r w:rsidR="00CC7412">
              <w:rPr>
                <w:color w:val="auto"/>
              </w:rPr>
              <w:t>.</w:t>
            </w:r>
          </w:p>
        </w:tc>
      </w:tr>
      <w:tr w:rsidR="0077139A" w:rsidRPr="003937CC" w14:paraId="56F03101" w14:textId="77777777" w:rsidTr="001603DD">
        <w:trPr>
          <w:trHeight w:val="273"/>
        </w:trPr>
        <w:tc>
          <w:tcPr>
            <w:tcW w:w="15482" w:type="dxa"/>
            <w:tcBorders>
              <w:top w:val="single" w:sz="4" w:space="0" w:color="B3D450"/>
              <w:left w:val="nil"/>
              <w:bottom w:val="nil"/>
              <w:right w:val="nil"/>
            </w:tcBorders>
          </w:tcPr>
          <w:p w14:paraId="2DA2BB17" w14:textId="77777777" w:rsidR="0077139A" w:rsidRPr="003937CC" w:rsidRDefault="0077139A" w:rsidP="009633D8">
            <w:pPr>
              <w:rPr>
                <w:b/>
                <w:bCs/>
                <w:color w:val="000000" w:themeColor="text1"/>
              </w:rPr>
            </w:pP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44"/>
        <w:gridCol w:w="284"/>
        <w:gridCol w:w="4273"/>
      </w:tblGrid>
      <w:tr w:rsidR="0077139A" w:rsidRPr="003937CC" w14:paraId="12C7D37F" w14:textId="77777777" w:rsidTr="001603DD">
        <w:tc>
          <w:tcPr>
            <w:tcW w:w="7083" w:type="dxa"/>
            <w:shd w:val="clear" w:color="auto" w:fill="F2F2F2" w:themeFill="background1" w:themeFillShade="F2"/>
          </w:tcPr>
          <w:p w14:paraId="5794D06C" w14:textId="4659945E" w:rsidR="0077139A" w:rsidRPr="003937CC" w:rsidRDefault="0077139A" w:rsidP="009633D8">
            <w:pPr>
              <w:rPr>
                <w:i/>
                <w:iCs/>
                <w:color w:val="000000" w:themeColor="text1"/>
                <w:sz w:val="16"/>
                <w:szCs w:val="16"/>
              </w:rPr>
            </w:pPr>
            <w:r w:rsidRPr="003937CC">
              <w:rPr>
                <w:b/>
                <w:bCs/>
                <w:color w:val="000000" w:themeColor="text1"/>
              </w:rPr>
              <w:t xml:space="preserve">Definitiefase: </w:t>
            </w:r>
            <w:r w:rsidRPr="003937CC">
              <w:rPr>
                <w:i/>
                <w:iCs/>
                <w:color w:val="000000" w:themeColor="text1"/>
                <w:sz w:val="16"/>
                <w:szCs w:val="16"/>
              </w:rPr>
              <w:t>V&amp;G</w:t>
            </w:r>
            <w:r w:rsidR="00CC7412">
              <w:rPr>
                <w:i/>
                <w:iCs/>
                <w:color w:val="000000" w:themeColor="text1"/>
                <w:sz w:val="16"/>
                <w:szCs w:val="16"/>
              </w:rPr>
              <w:t>-</w:t>
            </w:r>
            <w:r w:rsidRPr="003937CC">
              <w:rPr>
                <w:i/>
                <w:iCs/>
                <w:color w:val="000000" w:themeColor="text1"/>
                <w:sz w:val="16"/>
                <w:szCs w:val="16"/>
              </w:rPr>
              <w:t>ontwerpeisen.</w:t>
            </w:r>
          </w:p>
        </w:tc>
        <w:tc>
          <w:tcPr>
            <w:tcW w:w="283" w:type="dxa"/>
            <w:vMerge w:val="restart"/>
            <w:shd w:val="clear" w:color="auto" w:fill="FFFFFF" w:themeFill="background1"/>
          </w:tcPr>
          <w:p w14:paraId="030CB001" w14:textId="77777777" w:rsidR="0077139A" w:rsidRPr="003937CC" w:rsidRDefault="0077139A" w:rsidP="009633D8">
            <w:pPr>
              <w:rPr>
                <w:b/>
                <w:bCs/>
                <w:color w:val="000000" w:themeColor="text1"/>
              </w:rPr>
            </w:pPr>
          </w:p>
        </w:tc>
        <w:tc>
          <w:tcPr>
            <w:tcW w:w="3544" w:type="dxa"/>
            <w:shd w:val="clear" w:color="auto" w:fill="F2F2F2" w:themeFill="background1" w:themeFillShade="F2"/>
          </w:tcPr>
          <w:p w14:paraId="18C8D801" w14:textId="2878E1CF" w:rsidR="0077139A" w:rsidRPr="003937CC" w:rsidRDefault="0077139A" w:rsidP="009633D8">
            <w:pPr>
              <w:rPr>
                <w:b/>
                <w:bCs/>
                <w:color w:val="000000" w:themeColor="text1"/>
              </w:rPr>
            </w:pPr>
            <w:r w:rsidRPr="003937CC">
              <w:rPr>
                <w:b/>
                <w:bCs/>
                <w:color w:val="000000" w:themeColor="text1"/>
              </w:rPr>
              <w:t xml:space="preserve">Ontwerpfase: </w:t>
            </w:r>
            <w:r w:rsidRPr="003937CC">
              <w:rPr>
                <w:i/>
                <w:iCs/>
                <w:color w:val="000000" w:themeColor="text1"/>
                <w:sz w:val="16"/>
                <w:szCs w:val="16"/>
              </w:rPr>
              <w:t>Onderbouwing BTO</w:t>
            </w:r>
            <w:r w:rsidR="0077062C">
              <w:rPr>
                <w:i/>
                <w:iCs/>
                <w:color w:val="000000" w:themeColor="text1"/>
                <w:sz w:val="16"/>
                <w:szCs w:val="16"/>
              </w:rPr>
              <w:t>-</w:t>
            </w:r>
            <w:r w:rsidRPr="003937CC">
              <w:rPr>
                <w:i/>
                <w:iCs/>
                <w:color w:val="000000" w:themeColor="text1"/>
                <w:sz w:val="16"/>
                <w:szCs w:val="16"/>
              </w:rPr>
              <w:t>ontwerpkeuzen en benoeming restrisico’s</w:t>
            </w:r>
          </w:p>
        </w:tc>
        <w:tc>
          <w:tcPr>
            <w:tcW w:w="284" w:type="dxa"/>
            <w:vMerge w:val="restart"/>
            <w:shd w:val="clear" w:color="auto" w:fill="FFFFFF" w:themeFill="background1"/>
          </w:tcPr>
          <w:p w14:paraId="6C135656" w14:textId="77777777" w:rsidR="0077139A" w:rsidRPr="003937CC" w:rsidRDefault="0077139A" w:rsidP="009633D8">
            <w:pPr>
              <w:rPr>
                <w:b/>
                <w:bCs/>
                <w:color w:val="000000" w:themeColor="text1"/>
              </w:rPr>
            </w:pPr>
          </w:p>
        </w:tc>
        <w:tc>
          <w:tcPr>
            <w:tcW w:w="4273" w:type="dxa"/>
            <w:shd w:val="clear" w:color="auto" w:fill="F2F2F2" w:themeFill="background1" w:themeFillShade="F2"/>
          </w:tcPr>
          <w:p w14:paraId="3CE40605" w14:textId="77777777" w:rsidR="0077139A" w:rsidRPr="003937CC" w:rsidRDefault="0077139A" w:rsidP="009633D8">
            <w:pPr>
              <w:rPr>
                <w:i/>
                <w:iCs/>
                <w:color w:val="000000" w:themeColor="text1"/>
                <w:sz w:val="16"/>
                <w:szCs w:val="16"/>
              </w:rPr>
            </w:pPr>
            <w:r w:rsidRPr="003937CC">
              <w:rPr>
                <w:b/>
                <w:bCs/>
                <w:color w:val="000000" w:themeColor="text1"/>
              </w:rPr>
              <w:t xml:space="preserve">Uitvoeringsfase: </w:t>
            </w:r>
            <w:r w:rsidRPr="003937CC">
              <w:rPr>
                <w:i/>
                <w:iCs/>
                <w:color w:val="000000" w:themeColor="text1"/>
                <w:sz w:val="16"/>
                <w:szCs w:val="16"/>
              </w:rPr>
              <w:t>Beheersmaatregelen op basis van BTO-keuzes voor de restrisico’s uit de ontwerpfase</w:t>
            </w:r>
          </w:p>
        </w:tc>
      </w:tr>
      <w:tr w:rsidR="0077139A" w:rsidRPr="003937CC" w14:paraId="2953D0E6" w14:textId="77777777" w:rsidTr="001603DD">
        <w:trPr>
          <w:cantSplit/>
          <w:tblHeader/>
        </w:trPr>
        <w:tc>
          <w:tcPr>
            <w:tcW w:w="7083" w:type="dxa"/>
            <w:shd w:val="clear" w:color="auto" w:fill="F2F2F2" w:themeFill="background1" w:themeFillShade="F2"/>
          </w:tcPr>
          <w:p w14:paraId="17097546" w14:textId="77777777" w:rsidR="0077139A" w:rsidRPr="003937CC" w:rsidRDefault="0077139A" w:rsidP="0077139A">
            <w:pPr>
              <w:rPr>
                <w:b/>
              </w:rPr>
            </w:pPr>
            <w:r w:rsidRPr="003937CC">
              <w:rPr>
                <w:b/>
                <w:color w:val="000000" w:themeColor="text1"/>
              </w:rPr>
              <w:t>Worden er gezondheidsschadelijke en/of verontreinigde (nieuwe) materialen en/of materieel toegepast?</w:t>
            </w:r>
            <w:r w:rsidR="00AE6EEB">
              <w:rPr>
                <w:b/>
                <w:color w:val="000000" w:themeColor="text1"/>
              </w:rPr>
              <w:t xml:space="preserve"> </w:t>
            </w:r>
            <w:r w:rsidR="00AE6EEB" w:rsidRPr="00AE6EEB">
              <w:rPr>
                <w:b/>
                <w:color w:val="000000" w:themeColor="text1"/>
                <w:highlight w:val="yellow"/>
              </w:rPr>
              <w:t>Stellen wij als OG nog eisen aan bepaalde materialen die gebruikt</w:t>
            </w:r>
            <w:r w:rsidR="00A1727E">
              <w:rPr>
                <w:b/>
                <w:color w:val="000000" w:themeColor="text1"/>
                <w:highlight w:val="yellow"/>
              </w:rPr>
              <w:t>/verwerkt</w:t>
            </w:r>
            <w:r w:rsidR="00AE6EEB" w:rsidRPr="00AE6EEB">
              <w:rPr>
                <w:b/>
                <w:color w:val="000000" w:themeColor="text1"/>
                <w:highlight w:val="yellow"/>
              </w:rPr>
              <w:t xml:space="preserve"> moeten worden</w:t>
            </w:r>
            <w:r w:rsidR="00430DD3">
              <w:rPr>
                <w:b/>
                <w:color w:val="000000" w:themeColor="text1"/>
                <w:highlight w:val="yellow"/>
              </w:rPr>
              <w:t>, denk aan coatings</w:t>
            </w:r>
            <w:r w:rsidR="00AE6EEB" w:rsidRPr="00AE6EEB">
              <w:rPr>
                <w:b/>
                <w:color w:val="000000" w:themeColor="text1"/>
                <w:highlight w:val="yellow"/>
              </w:rPr>
              <w:t>?</w:t>
            </w:r>
            <w:r w:rsidR="00AE6EEB">
              <w:rPr>
                <w:b/>
                <w:color w:val="000000" w:themeColor="text1"/>
              </w:rPr>
              <w:t xml:space="preserve"> </w:t>
            </w:r>
          </w:p>
        </w:tc>
        <w:tc>
          <w:tcPr>
            <w:tcW w:w="283" w:type="dxa"/>
            <w:vMerge/>
            <w:shd w:val="clear" w:color="auto" w:fill="FFFFFF" w:themeFill="background1"/>
          </w:tcPr>
          <w:p w14:paraId="60E4B281" w14:textId="77777777" w:rsidR="0077139A" w:rsidRPr="003937CC" w:rsidRDefault="0077139A" w:rsidP="0077139A">
            <w:pPr>
              <w:pStyle w:val="Lijstalinea"/>
              <w:numPr>
                <w:ilvl w:val="0"/>
                <w:numId w:val="22"/>
              </w:numPr>
              <w:rPr>
                <w:b/>
                <w:bCs/>
                <w:color w:val="000000" w:themeColor="text1"/>
              </w:rPr>
            </w:pPr>
          </w:p>
        </w:tc>
        <w:tc>
          <w:tcPr>
            <w:tcW w:w="3544" w:type="dxa"/>
            <w:vMerge w:val="restart"/>
            <w:shd w:val="clear" w:color="auto" w:fill="F2F2F2" w:themeFill="background1" w:themeFillShade="F2"/>
          </w:tcPr>
          <w:p w14:paraId="40A0E1EB" w14:textId="1F553720" w:rsidR="00A1226E" w:rsidRPr="00757DAA" w:rsidRDefault="003F178A" w:rsidP="00757DAA">
            <w:pPr>
              <w:rPr>
                <w:b/>
                <w:bCs/>
                <w:color w:val="6D3285"/>
              </w:rPr>
            </w:pPr>
            <w:r w:rsidRPr="00757DAA">
              <w:rPr>
                <w:b/>
                <w:bCs/>
                <w:color w:val="000000" w:themeColor="text1"/>
              </w:rPr>
              <w:t xml:space="preserve">Is het risico niet </w:t>
            </w:r>
            <w:r w:rsidR="0077062C">
              <w:rPr>
                <w:b/>
                <w:bCs/>
                <w:color w:val="000000" w:themeColor="text1"/>
              </w:rPr>
              <w:t>via</w:t>
            </w:r>
            <w:r w:rsidRPr="00757DAA">
              <w:rPr>
                <w:b/>
                <w:bCs/>
                <w:color w:val="000000" w:themeColor="text1"/>
              </w:rPr>
              <w:t xml:space="preserve"> het ontwerp te voorkomen resp</w:t>
            </w:r>
            <w:r w:rsidR="0077062C">
              <w:rPr>
                <w:b/>
                <w:bCs/>
                <w:color w:val="000000" w:themeColor="text1"/>
              </w:rPr>
              <w:t>ectievelijk</w:t>
            </w:r>
            <w:r w:rsidRPr="00757DAA">
              <w:rPr>
                <w:b/>
                <w:bCs/>
                <w:color w:val="000000" w:themeColor="text1"/>
              </w:rPr>
              <w:t xml:space="preserve"> te beperken, dan zijn de r</w:t>
            </w:r>
            <w:r w:rsidR="00A1226E" w:rsidRPr="00757DAA">
              <w:rPr>
                <w:b/>
                <w:bCs/>
                <w:color w:val="000000" w:themeColor="text1"/>
              </w:rPr>
              <w:t>estrisico’s bij het gebruik van gevaarlijke stoffen:</w:t>
            </w:r>
          </w:p>
          <w:p w14:paraId="7707D327" w14:textId="5A812966" w:rsidR="00A1226E" w:rsidRPr="00757DAA" w:rsidRDefault="0077062C" w:rsidP="00757DAA">
            <w:pPr>
              <w:pStyle w:val="Lijstalinea"/>
              <w:numPr>
                <w:ilvl w:val="0"/>
                <w:numId w:val="39"/>
              </w:numPr>
              <w:rPr>
                <w:i/>
                <w:iCs/>
                <w:color w:val="6D3285"/>
              </w:rPr>
            </w:pPr>
            <w:r>
              <w:rPr>
                <w:i/>
                <w:iCs/>
                <w:color w:val="6D3285"/>
              </w:rPr>
              <w:t>…</w:t>
            </w:r>
          </w:p>
          <w:p w14:paraId="023C76C2" w14:textId="24DF0C02" w:rsidR="00A1226E" w:rsidRPr="00757DAA" w:rsidRDefault="0077062C" w:rsidP="00757DAA">
            <w:pPr>
              <w:pStyle w:val="Lijstalinea"/>
              <w:numPr>
                <w:ilvl w:val="0"/>
                <w:numId w:val="39"/>
              </w:numPr>
              <w:rPr>
                <w:i/>
                <w:iCs/>
                <w:color w:val="6D3285"/>
              </w:rPr>
            </w:pPr>
            <w:r>
              <w:rPr>
                <w:i/>
                <w:iCs/>
                <w:color w:val="6D3285"/>
              </w:rPr>
              <w:t>…</w:t>
            </w:r>
          </w:p>
          <w:p w14:paraId="64A4A00E" w14:textId="51F9614D" w:rsidR="00A1226E" w:rsidRPr="00757DAA" w:rsidRDefault="0077062C" w:rsidP="00757DAA">
            <w:pPr>
              <w:pStyle w:val="Lijstalinea"/>
              <w:numPr>
                <w:ilvl w:val="0"/>
                <w:numId w:val="39"/>
              </w:numPr>
              <w:rPr>
                <w:i/>
                <w:iCs/>
                <w:color w:val="6D3285"/>
              </w:rPr>
            </w:pPr>
            <w:r>
              <w:rPr>
                <w:i/>
                <w:iCs/>
                <w:color w:val="6D3285"/>
              </w:rPr>
              <w:t>…</w:t>
            </w:r>
          </w:p>
          <w:p w14:paraId="18472C69" w14:textId="77777777" w:rsidR="0077062C" w:rsidRDefault="0077062C" w:rsidP="00A1226E">
            <w:pPr>
              <w:rPr>
                <w:b/>
                <w:bCs/>
                <w:color w:val="000000" w:themeColor="text1"/>
              </w:rPr>
            </w:pPr>
          </w:p>
          <w:p w14:paraId="1A9D200B" w14:textId="1D1F7B20" w:rsidR="00A1226E" w:rsidRPr="003937CC" w:rsidRDefault="00A1226E" w:rsidP="00A1226E">
            <w:pPr>
              <w:rPr>
                <w:b/>
                <w:bCs/>
                <w:color w:val="000000" w:themeColor="text1"/>
              </w:rPr>
            </w:pPr>
            <w:r w:rsidRPr="003937CC">
              <w:rPr>
                <w:b/>
                <w:bCs/>
                <w:color w:val="000000" w:themeColor="text1"/>
              </w:rPr>
              <w:t>Restrisico’s bij inzet van niet</w:t>
            </w:r>
            <w:r w:rsidR="0077062C">
              <w:rPr>
                <w:b/>
                <w:bCs/>
                <w:color w:val="000000" w:themeColor="text1"/>
              </w:rPr>
              <w:t>-</w:t>
            </w:r>
            <w:r w:rsidRPr="003937CC">
              <w:rPr>
                <w:b/>
                <w:bCs/>
                <w:color w:val="000000" w:themeColor="text1"/>
              </w:rPr>
              <w:t>duurzaam materieel:</w:t>
            </w:r>
          </w:p>
          <w:p w14:paraId="18E30025" w14:textId="5BC337D7" w:rsidR="00A1226E" w:rsidRPr="00757DAA" w:rsidRDefault="00430DD3" w:rsidP="00757DAA">
            <w:pPr>
              <w:pStyle w:val="Lijstalinea"/>
              <w:numPr>
                <w:ilvl w:val="0"/>
                <w:numId w:val="41"/>
              </w:numPr>
              <w:rPr>
                <w:i/>
                <w:iCs/>
                <w:color w:val="6D3285"/>
              </w:rPr>
            </w:pPr>
            <w:r w:rsidRPr="00757DAA">
              <w:rPr>
                <w:i/>
                <w:iCs/>
                <w:color w:val="6D3285"/>
              </w:rPr>
              <w:t>Gezondheidsschade</w:t>
            </w:r>
          </w:p>
          <w:p w14:paraId="57893D1E" w14:textId="01302C8C" w:rsidR="00A1226E" w:rsidRPr="00757DAA" w:rsidRDefault="0077062C" w:rsidP="00757DAA">
            <w:pPr>
              <w:pStyle w:val="Lijstalinea"/>
              <w:numPr>
                <w:ilvl w:val="0"/>
                <w:numId w:val="41"/>
              </w:numPr>
              <w:rPr>
                <w:i/>
                <w:iCs/>
                <w:color w:val="6D3285"/>
              </w:rPr>
            </w:pPr>
            <w:r>
              <w:rPr>
                <w:i/>
                <w:iCs/>
                <w:color w:val="6D3285"/>
              </w:rPr>
              <w:t>…</w:t>
            </w:r>
          </w:p>
          <w:p w14:paraId="46FA9226" w14:textId="66AF9891" w:rsidR="00A1226E" w:rsidRPr="00757DAA" w:rsidRDefault="0077062C" w:rsidP="00757DAA">
            <w:pPr>
              <w:pStyle w:val="Lijstalinea"/>
              <w:numPr>
                <w:ilvl w:val="0"/>
                <w:numId w:val="41"/>
              </w:numPr>
              <w:rPr>
                <w:i/>
                <w:iCs/>
                <w:color w:val="6D3285"/>
              </w:rPr>
            </w:pPr>
            <w:r>
              <w:rPr>
                <w:i/>
                <w:iCs/>
                <w:color w:val="6D3285"/>
              </w:rPr>
              <w:t>…</w:t>
            </w:r>
          </w:p>
          <w:p w14:paraId="15C58503" w14:textId="77777777" w:rsidR="00A1727E" w:rsidRDefault="00A1727E" w:rsidP="0077139A">
            <w:pPr>
              <w:rPr>
                <w:color w:val="000000" w:themeColor="text1"/>
              </w:rPr>
            </w:pPr>
          </w:p>
          <w:p w14:paraId="558C8953" w14:textId="77777777" w:rsidR="0077139A" w:rsidRPr="00A1727E" w:rsidRDefault="0077139A" w:rsidP="0077139A">
            <w:pPr>
              <w:rPr>
                <w:b/>
                <w:bCs/>
                <w:color w:val="000000" w:themeColor="text1"/>
              </w:rPr>
            </w:pPr>
          </w:p>
        </w:tc>
        <w:tc>
          <w:tcPr>
            <w:tcW w:w="284" w:type="dxa"/>
            <w:vMerge/>
            <w:shd w:val="clear" w:color="auto" w:fill="FFFFFF" w:themeFill="background1"/>
          </w:tcPr>
          <w:p w14:paraId="0B7D08B3" w14:textId="77777777" w:rsidR="0077139A" w:rsidRPr="003937CC" w:rsidRDefault="0077139A" w:rsidP="0077139A">
            <w:pPr>
              <w:pStyle w:val="Lijstalinea"/>
              <w:numPr>
                <w:ilvl w:val="0"/>
                <w:numId w:val="28"/>
              </w:numPr>
              <w:rPr>
                <w:color w:val="000000" w:themeColor="text1"/>
              </w:rPr>
            </w:pPr>
          </w:p>
        </w:tc>
        <w:tc>
          <w:tcPr>
            <w:tcW w:w="4273" w:type="dxa"/>
            <w:vMerge w:val="restart"/>
            <w:shd w:val="clear" w:color="auto" w:fill="F2F2F2" w:themeFill="background1" w:themeFillShade="F2"/>
          </w:tcPr>
          <w:p w14:paraId="56C382CF" w14:textId="77777777" w:rsidR="00A1226E" w:rsidRPr="003937CC" w:rsidRDefault="00A1226E" w:rsidP="00A1226E">
            <w:pPr>
              <w:rPr>
                <w:color w:val="000000" w:themeColor="text1"/>
              </w:rPr>
            </w:pPr>
            <w:r w:rsidRPr="003937CC">
              <w:rPr>
                <w:color w:val="000000" w:themeColor="text1"/>
              </w:rPr>
              <w:t>De aannemer neemt de volgende maatregelen bij gebruik van gevaarlijke stoffen:</w:t>
            </w:r>
          </w:p>
          <w:p w14:paraId="257E197D" w14:textId="21A119A8" w:rsidR="00A1226E" w:rsidRPr="00757DAA" w:rsidRDefault="00072B6C" w:rsidP="00757DAA">
            <w:pPr>
              <w:pStyle w:val="Lijstalinea"/>
              <w:numPr>
                <w:ilvl w:val="0"/>
                <w:numId w:val="42"/>
              </w:numPr>
              <w:rPr>
                <w:i/>
                <w:iCs/>
                <w:color w:val="6D3285"/>
              </w:rPr>
            </w:pPr>
            <w:r>
              <w:rPr>
                <w:i/>
                <w:iCs/>
                <w:color w:val="6D3285"/>
              </w:rPr>
              <w:t>…</w:t>
            </w:r>
          </w:p>
          <w:p w14:paraId="71A4A587" w14:textId="6DC1C9DC" w:rsidR="00A1226E" w:rsidRPr="00757DAA" w:rsidRDefault="00072B6C" w:rsidP="00757DAA">
            <w:pPr>
              <w:pStyle w:val="Lijstalinea"/>
              <w:numPr>
                <w:ilvl w:val="0"/>
                <w:numId w:val="42"/>
              </w:numPr>
              <w:rPr>
                <w:i/>
                <w:iCs/>
                <w:color w:val="6D3285"/>
              </w:rPr>
            </w:pPr>
            <w:r>
              <w:rPr>
                <w:i/>
                <w:iCs/>
                <w:color w:val="6D3285"/>
              </w:rPr>
              <w:t>…</w:t>
            </w:r>
          </w:p>
          <w:p w14:paraId="546F1312" w14:textId="6885F57B" w:rsidR="00A1226E" w:rsidRPr="00757DAA" w:rsidRDefault="00072B6C" w:rsidP="00757DAA">
            <w:pPr>
              <w:pStyle w:val="Lijstalinea"/>
              <w:numPr>
                <w:ilvl w:val="0"/>
                <w:numId w:val="42"/>
              </w:numPr>
              <w:rPr>
                <w:i/>
                <w:iCs/>
                <w:color w:val="6D3285"/>
              </w:rPr>
            </w:pPr>
            <w:r>
              <w:rPr>
                <w:i/>
                <w:iCs/>
                <w:color w:val="6D3285"/>
              </w:rPr>
              <w:t>…</w:t>
            </w:r>
          </w:p>
          <w:p w14:paraId="443B6A16" w14:textId="77777777" w:rsidR="00A1226E" w:rsidRPr="003937CC" w:rsidRDefault="00A1226E" w:rsidP="00A1226E"/>
          <w:p w14:paraId="3661B1F3" w14:textId="5DF16EB2" w:rsidR="00A1226E" w:rsidRPr="003937CC" w:rsidRDefault="00A1226E" w:rsidP="00A1226E">
            <w:r w:rsidRPr="003937CC">
              <w:t xml:space="preserve">De aannemer zet het volgende </w:t>
            </w:r>
            <w:r w:rsidR="00430DD3">
              <w:t>niet</w:t>
            </w:r>
            <w:r w:rsidR="00072B6C">
              <w:t>-</w:t>
            </w:r>
            <w:r w:rsidRPr="003937CC">
              <w:t>duurzame materieel in:</w:t>
            </w:r>
          </w:p>
          <w:p w14:paraId="5CF47697" w14:textId="3B06B753" w:rsidR="00A1226E" w:rsidRPr="00757DAA" w:rsidRDefault="00072B6C" w:rsidP="00757DAA">
            <w:pPr>
              <w:pStyle w:val="Lijstalinea"/>
              <w:numPr>
                <w:ilvl w:val="0"/>
                <w:numId w:val="43"/>
              </w:numPr>
              <w:rPr>
                <w:i/>
                <w:iCs/>
                <w:color w:val="6D3285"/>
              </w:rPr>
            </w:pPr>
            <w:r>
              <w:rPr>
                <w:i/>
                <w:iCs/>
                <w:color w:val="6D3285"/>
              </w:rPr>
              <w:t>…</w:t>
            </w:r>
          </w:p>
          <w:p w14:paraId="29766B5A" w14:textId="45B757ED" w:rsidR="00A1226E" w:rsidRPr="00757DAA" w:rsidRDefault="00072B6C" w:rsidP="00757DAA">
            <w:pPr>
              <w:pStyle w:val="Lijstalinea"/>
              <w:numPr>
                <w:ilvl w:val="0"/>
                <w:numId w:val="43"/>
              </w:numPr>
              <w:rPr>
                <w:i/>
                <w:iCs/>
                <w:color w:val="6D3285"/>
              </w:rPr>
            </w:pPr>
            <w:r>
              <w:rPr>
                <w:i/>
                <w:iCs/>
                <w:color w:val="6D3285"/>
              </w:rPr>
              <w:t>…</w:t>
            </w:r>
          </w:p>
          <w:p w14:paraId="3F013622" w14:textId="36F0DC63" w:rsidR="00A1226E" w:rsidRPr="00757DAA" w:rsidRDefault="00072B6C" w:rsidP="00757DAA">
            <w:pPr>
              <w:pStyle w:val="Lijstalinea"/>
              <w:numPr>
                <w:ilvl w:val="0"/>
                <w:numId w:val="43"/>
              </w:numPr>
              <w:rPr>
                <w:i/>
                <w:iCs/>
                <w:color w:val="6D3285"/>
              </w:rPr>
            </w:pPr>
            <w:r>
              <w:rPr>
                <w:i/>
                <w:iCs/>
                <w:color w:val="6D3285"/>
              </w:rPr>
              <w:t>…</w:t>
            </w:r>
          </w:p>
          <w:p w14:paraId="2C869969" w14:textId="77777777" w:rsidR="0077139A" w:rsidRDefault="0077139A" w:rsidP="00430DD3"/>
          <w:p w14:paraId="42B80991" w14:textId="77777777" w:rsidR="00430DD3" w:rsidRPr="00430DD3" w:rsidRDefault="00430DD3" w:rsidP="00430DD3">
            <w:pPr>
              <w:rPr>
                <w:b/>
                <w:bCs/>
              </w:rPr>
            </w:pPr>
            <w:r w:rsidRPr="00430DD3">
              <w:rPr>
                <w:b/>
                <w:bCs/>
              </w:rPr>
              <w:t xml:space="preserve">Onderbouwing: </w:t>
            </w:r>
          </w:p>
        </w:tc>
      </w:tr>
      <w:tr w:rsidR="0077139A" w:rsidRPr="003937CC" w14:paraId="36700428" w14:textId="77777777" w:rsidTr="001603DD">
        <w:trPr>
          <w:cantSplit/>
          <w:tblHeader/>
        </w:trPr>
        <w:tc>
          <w:tcPr>
            <w:tcW w:w="7083" w:type="dxa"/>
            <w:shd w:val="clear" w:color="auto" w:fill="F2F2F2" w:themeFill="background1" w:themeFillShade="F2"/>
          </w:tcPr>
          <w:p w14:paraId="0F81DD80" w14:textId="29576757" w:rsidR="0077139A" w:rsidRPr="003937CC" w:rsidRDefault="0077139A" w:rsidP="0077139A">
            <w:pPr>
              <w:ind w:left="306" w:hanging="306"/>
              <w:rPr>
                <w:strike/>
                <w:color w:val="000000" w:themeColor="text1"/>
              </w:rPr>
            </w:pPr>
            <w:r w:rsidRPr="003937CC">
              <w:rPr>
                <w:rFonts w:ascii="MS Gothic" w:eastAsia="MS Gothic" w:hAnsi="MS Gothic" w:cs="Aptos" w:hint="eastAsia"/>
              </w:rPr>
              <w:t>☐</w:t>
            </w:r>
            <w:r w:rsidRPr="003937CC">
              <w:rPr>
                <w:b/>
                <w:bCs/>
                <w:color w:val="000000" w:themeColor="text1"/>
              </w:rPr>
              <w:t xml:space="preserve">  Ja</w:t>
            </w:r>
            <w:r w:rsidR="009B4C29">
              <w:rPr>
                <w:b/>
                <w:bCs/>
                <w:color w:val="000000" w:themeColor="text1"/>
              </w:rPr>
              <w:t>.</w:t>
            </w:r>
            <w:r w:rsidRPr="003937CC">
              <w:rPr>
                <w:color w:val="000000" w:themeColor="text1"/>
              </w:rPr>
              <w:t xml:space="preserve"> De volgende gezondheidsschadelijke en/of verontreinigde materialen en/of materieel worden toegepast waar onderbouwd geen alternatief voor beschikbaar is.</w:t>
            </w:r>
          </w:p>
          <w:p w14:paraId="041B3818" w14:textId="77777777" w:rsidR="0077139A" w:rsidRPr="003937CC" w:rsidRDefault="0077139A" w:rsidP="0077139A">
            <w:pPr>
              <w:ind w:left="306" w:hanging="306"/>
              <w:rPr>
                <w:rFonts w:ascii="MS Gothic" w:eastAsia="MS Gothic" w:hAnsi="MS Gothic" w:cs="Aptos"/>
                <w:color w:val="000000" w:themeColor="text1"/>
              </w:rPr>
            </w:pPr>
            <w:r w:rsidRPr="003937CC">
              <w:rPr>
                <w:color w:val="000000" w:themeColor="text1"/>
              </w:rPr>
              <w:tab/>
              <w:t>Lijst gezondheidsschadelijke en/of verontreinigde materialen:</w:t>
            </w:r>
          </w:p>
          <w:p w14:paraId="234393DD" w14:textId="5ABA4663" w:rsidR="0077139A" w:rsidRPr="00CD77D9" w:rsidRDefault="00972335" w:rsidP="00972335">
            <w:pPr>
              <w:pStyle w:val="Lijstalinea"/>
              <w:ind w:left="600"/>
              <w:rPr>
                <w:i/>
                <w:iCs/>
                <w:color w:val="6D3285"/>
              </w:rPr>
            </w:pPr>
            <w:r w:rsidRPr="00CD77D9">
              <w:rPr>
                <w:rFonts w:ascii="MS Gothic" w:eastAsia="MS Gothic" w:hAnsi="MS Gothic" w:cs="Aptos" w:hint="eastAsia"/>
                <w:color w:val="6D3285"/>
              </w:rPr>
              <w:t>☐</w:t>
            </w:r>
            <w:r w:rsidR="009B4C29">
              <w:rPr>
                <w:i/>
                <w:iCs/>
                <w:color w:val="6D3285"/>
              </w:rPr>
              <w:t>…</w:t>
            </w:r>
          </w:p>
          <w:p w14:paraId="728C4007" w14:textId="24CEA90A" w:rsidR="0077139A" w:rsidRPr="00CD77D9" w:rsidRDefault="00972335" w:rsidP="00972335">
            <w:pPr>
              <w:pStyle w:val="Lijstalinea"/>
              <w:ind w:left="600"/>
              <w:rPr>
                <w:i/>
                <w:iCs/>
                <w:color w:val="6D3285"/>
              </w:rPr>
            </w:pPr>
            <w:r w:rsidRPr="00CD77D9">
              <w:rPr>
                <w:rFonts w:ascii="MS Gothic" w:eastAsia="MS Gothic" w:hAnsi="MS Gothic" w:cs="Aptos" w:hint="eastAsia"/>
                <w:color w:val="6D3285"/>
              </w:rPr>
              <w:t>☐</w:t>
            </w:r>
            <w:r w:rsidR="009B4C29">
              <w:rPr>
                <w:i/>
                <w:iCs/>
                <w:color w:val="6D3285"/>
              </w:rPr>
              <w:t>…</w:t>
            </w:r>
          </w:p>
          <w:p w14:paraId="098135F9" w14:textId="7CFC6EEE" w:rsidR="0077139A" w:rsidRPr="00CD77D9" w:rsidRDefault="00972335" w:rsidP="00972335">
            <w:pPr>
              <w:pStyle w:val="Lijstalinea"/>
              <w:ind w:left="600"/>
              <w:rPr>
                <w:i/>
                <w:iCs/>
                <w:color w:val="6D3285"/>
              </w:rPr>
            </w:pPr>
            <w:r w:rsidRPr="00CD77D9">
              <w:rPr>
                <w:rFonts w:ascii="MS Gothic" w:eastAsia="MS Gothic" w:hAnsi="MS Gothic" w:cs="Aptos" w:hint="eastAsia"/>
                <w:color w:val="6D3285"/>
              </w:rPr>
              <w:t>☐</w:t>
            </w:r>
            <w:r w:rsidR="009B4C29">
              <w:rPr>
                <w:i/>
                <w:iCs/>
                <w:color w:val="6D3285"/>
              </w:rPr>
              <w:t>…</w:t>
            </w:r>
          </w:p>
          <w:p w14:paraId="3D003473" w14:textId="77777777" w:rsidR="0077139A" w:rsidRPr="003937CC" w:rsidRDefault="0077139A" w:rsidP="0077139A">
            <w:pPr>
              <w:ind w:left="306" w:hanging="306"/>
              <w:rPr>
                <w:color w:val="FF0000"/>
              </w:rPr>
            </w:pPr>
            <w:r w:rsidRPr="003937CC">
              <w:rPr>
                <w:color w:val="000000" w:themeColor="text1"/>
              </w:rPr>
              <w:tab/>
              <w:t>Lijst gezondheidsschadelijke materieel:</w:t>
            </w:r>
          </w:p>
          <w:p w14:paraId="4BE8F2F3" w14:textId="1334A7AF" w:rsidR="0077139A" w:rsidRPr="009B4C29" w:rsidRDefault="00972335" w:rsidP="00972335">
            <w:pPr>
              <w:pStyle w:val="Lijstalinea"/>
              <w:ind w:left="600"/>
              <w:rPr>
                <w:color w:val="6D3285"/>
              </w:rPr>
            </w:pPr>
            <w:r w:rsidRPr="009B4C29">
              <w:rPr>
                <w:rFonts w:ascii="MS Gothic" w:eastAsia="MS Gothic" w:hAnsi="MS Gothic" w:cs="Aptos" w:hint="eastAsia"/>
                <w:color w:val="6D3285"/>
              </w:rPr>
              <w:t>☐</w:t>
            </w:r>
            <w:r w:rsidR="009B4C29">
              <w:rPr>
                <w:color w:val="6D3285"/>
              </w:rPr>
              <w:t>…</w:t>
            </w:r>
          </w:p>
          <w:p w14:paraId="42BD1F95" w14:textId="13577B35" w:rsidR="0077139A" w:rsidRPr="009B4C29" w:rsidRDefault="00972335" w:rsidP="00972335">
            <w:pPr>
              <w:pStyle w:val="Lijstalinea"/>
              <w:ind w:left="600"/>
              <w:rPr>
                <w:color w:val="6D3285"/>
              </w:rPr>
            </w:pPr>
            <w:r w:rsidRPr="009B4C29">
              <w:rPr>
                <w:rFonts w:ascii="MS Gothic" w:eastAsia="MS Gothic" w:hAnsi="MS Gothic" w:cs="Aptos" w:hint="eastAsia"/>
                <w:color w:val="6D3285"/>
              </w:rPr>
              <w:t>☐</w:t>
            </w:r>
            <w:r w:rsidR="009B4C29">
              <w:rPr>
                <w:color w:val="6D3285"/>
              </w:rPr>
              <w:t>…</w:t>
            </w:r>
          </w:p>
          <w:p w14:paraId="6C715FA8" w14:textId="42ADB61C" w:rsidR="0077139A" w:rsidRPr="009B4C29" w:rsidRDefault="00972335" w:rsidP="00972335">
            <w:pPr>
              <w:pStyle w:val="Lijstalinea"/>
              <w:ind w:left="600"/>
              <w:rPr>
                <w:color w:val="6D3285"/>
              </w:rPr>
            </w:pPr>
            <w:r w:rsidRPr="009B4C29">
              <w:rPr>
                <w:rFonts w:ascii="MS Gothic" w:eastAsia="MS Gothic" w:hAnsi="MS Gothic" w:cs="Aptos" w:hint="eastAsia"/>
                <w:color w:val="6D3285"/>
              </w:rPr>
              <w:t>☐</w:t>
            </w:r>
            <w:r w:rsidR="009B4C29">
              <w:rPr>
                <w:color w:val="6D3285"/>
              </w:rPr>
              <w:t>…</w:t>
            </w:r>
          </w:p>
          <w:p w14:paraId="546FA9A4" w14:textId="77777777" w:rsidR="0077139A" w:rsidRPr="003937CC" w:rsidRDefault="0077139A" w:rsidP="0077139A">
            <w:pPr>
              <w:pStyle w:val="Lijstalinea"/>
              <w:ind w:left="306"/>
              <w:rPr>
                <w:i/>
                <w:iCs/>
                <w:color w:val="00B0F0"/>
              </w:rPr>
            </w:pPr>
          </w:p>
        </w:tc>
        <w:tc>
          <w:tcPr>
            <w:tcW w:w="283" w:type="dxa"/>
            <w:vMerge/>
            <w:shd w:val="clear" w:color="auto" w:fill="FFFFFF" w:themeFill="background1"/>
          </w:tcPr>
          <w:p w14:paraId="5ACBCAEC" w14:textId="77777777" w:rsidR="0077139A" w:rsidRPr="003937CC" w:rsidRDefault="0077139A" w:rsidP="0077139A">
            <w:pPr>
              <w:pStyle w:val="Lijstalinea"/>
              <w:numPr>
                <w:ilvl w:val="0"/>
                <w:numId w:val="22"/>
              </w:numPr>
              <w:rPr>
                <w:b/>
                <w:bCs/>
                <w:color w:val="000000" w:themeColor="text1"/>
              </w:rPr>
            </w:pPr>
          </w:p>
        </w:tc>
        <w:tc>
          <w:tcPr>
            <w:tcW w:w="3544" w:type="dxa"/>
            <w:vMerge/>
            <w:shd w:val="clear" w:color="auto" w:fill="F2F2F2" w:themeFill="background1" w:themeFillShade="F2"/>
          </w:tcPr>
          <w:p w14:paraId="5734B179" w14:textId="77777777" w:rsidR="0077139A" w:rsidRPr="003937CC" w:rsidRDefault="0077139A" w:rsidP="0077139A">
            <w:pPr>
              <w:rPr>
                <w:color w:val="000000" w:themeColor="text1"/>
              </w:rPr>
            </w:pPr>
          </w:p>
        </w:tc>
        <w:tc>
          <w:tcPr>
            <w:tcW w:w="284" w:type="dxa"/>
            <w:vMerge/>
            <w:shd w:val="clear" w:color="auto" w:fill="FFFFFF" w:themeFill="background1"/>
          </w:tcPr>
          <w:p w14:paraId="1B8964D2" w14:textId="77777777" w:rsidR="0077139A" w:rsidRPr="003937CC" w:rsidRDefault="0077139A" w:rsidP="0077139A">
            <w:pPr>
              <w:pStyle w:val="Lijstalinea"/>
              <w:numPr>
                <w:ilvl w:val="0"/>
                <w:numId w:val="28"/>
              </w:numPr>
              <w:rPr>
                <w:color w:val="000000" w:themeColor="text1"/>
              </w:rPr>
            </w:pPr>
          </w:p>
        </w:tc>
        <w:tc>
          <w:tcPr>
            <w:tcW w:w="4273" w:type="dxa"/>
            <w:vMerge/>
            <w:shd w:val="clear" w:color="auto" w:fill="F2F2F2" w:themeFill="background1" w:themeFillShade="F2"/>
          </w:tcPr>
          <w:p w14:paraId="00ED9B6B" w14:textId="77777777" w:rsidR="0077139A" w:rsidRPr="003937CC" w:rsidRDefault="0077139A" w:rsidP="0077139A">
            <w:pPr>
              <w:pStyle w:val="Kop2"/>
              <w:numPr>
                <w:ilvl w:val="0"/>
                <w:numId w:val="0"/>
              </w:numPr>
            </w:pPr>
          </w:p>
        </w:tc>
      </w:tr>
      <w:tr w:rsidR="00A1226E" w:rsidRPr="0096733B" w14:paraId="0B48F596" w14:textId="77777777" w:rsidTr="001603DD">
        <w:trPr>
          <w:cantSplit/>
          <w:tblHeader/>
        </w:trPr>
        <w:tc>
          <w:tcPr>
            <w:tcW w:w="7083" w:type="dxa"/>
            <w:shd w:val="clear" w:color="auto" w:fill="F2F2F2" w:themeFill="background1" w:themeFillShade="F2"/>
          </w:tcPr>
          <w:p w14:paraId="025C336D" w14:textId="77777777" w:rsidR="00A1226E" w:rsidRPr="003937CC" w:rsidRDefault="00A1226E" w:rsidP="00A1226E">
            <w:pPr>
              <w:rPr>
                <w:color w:val="000000" w:themeColor="text1"/>
              </w:rPr>
            </w:pPr>
            <w:r w:rsidRPr="003937CC">
              <w:rPr>
                <w:rFonts w:ascii="MS Gothic" w:eastAsia="MS Gothic" w:hAnsi="MS Gothic" w:cs="Aptos" w:hint="eastAsia"/>
              </w:rPr>
              <w:t>☐</w:t>
            </w:r>
            <w:r w:rsidRPr="003937CC">
              <w:rPr>
                <w:rFonts w:eastAsia="MS Gothic" w:cs="Aptos"/>
              </w:rPr>
              <w:t xml:space="preserve"> </w:t>
            </w:r>
            <w:r w:rsidRPr="003937CC">
              <w:rPr>
                <w:b/>
                <w:bCs/>
                <w:color w:val="000000" w:themeColor="text1"/>
              </w:rPr>
              <w:t>Nee;</w:t>
            </w:r>
            <w:r w:rsidRPr="003937CC">
              <w:rPr>
                <w:color w:val="000000" w:themeColor="text1"/>
              </w:rPr>
              <w:t xml:space="preserve"> </w:t>
            </w:r>
          </w:p>
          <w:p w14:paraId="262D80B7" w14:textId="77777777" w:rsidR="00A1226E" w:rsidRPr="00CD77D9" w:rsidRDefault="00972335" w:rsidP="00972335">
            <w:pPr>
              <w:pStyle w:val="Lijstalinea"/>
              <w:ind w:left="600"/>
              <w:rPr>
                <w:i/>
                <w:iCs/>
                <w:color w:val="6D3285"/>
              </w:rPr>
            </w:pPr>
            <w:r w:rsidRPr="00CD77D9">
              <w:rPr>
                <w:rFonts w:ascii="MS Gothic" w:eastAsia="MS Gothic" w:hAnsi="MS Gothic" w:cs="Aptos" w:hint="eastAsia"/>
                <w:color w:val="6D3285"/>
              </w:rPr>
              <w:t>☐</w:t>
            </w:r>
            <w:r w:rsidRPr="00CD77D9">
              <w:rPr>
                <w:i/>
                <w:iCs/>
                <w:color w:val="6D3285"/>
              </w:rPr>
              <w:t xml:space="preserve"> </w:t>
            </w:r>
            <w:r w:rsidR="00A1226E" w:rsidRPr="00CD77D9">
              <w:rPr>
                <w:i/>
                <w:iCs/>
                <w:color w:val="6D3285"/>
              </w:rPr>
              <w:t>Er kunnen (nieuwe) materialen en grondstoffen toegepast worden waarbij mens en/of omgeving niet en anders beperkt worden blootgesteld aan gevaarlijke/verontreinigde stoffen.</w:t>
            </w:r>
          </w:p>
          <w:p w14:paraId="3AAFB517" w14:textId="6DC8DEB5" w:rsidR="00A1226E" w:rsidRPr="00CD77D9" w:rsidRDefault="00972335" w:rsidP="00972335">
            <w:pPr>
              <w:pStyle w:val="Lijstalinea"/>
              <w:ind w:left="600"/>
              <w:rPr>
                <w:i/>
                <w:iCs/>
                <w:color w:val="6D3285"/>
              </w:rPr>
            </w:pPr>
            <w:r w:rsidRPr="00CD77D9">
              <w:rPr>
                <w:rFonts w:ascii="MS Gothic" w:eastAsia="MS Gothic" w:hAnsi="MS Gothic" w:cs="Aptos" w:hint="eastAsia"/>
                <w:color w:val="6D3285"/>
              </w:rPr>
              <w:t>☐</w:t>
            </w:r>
            <w:r w:rsidRPr="00CD77D9">
              <w:rPr>
                <w:i/>
                <w:iCs/>
                <w:color w:val="6D3285"/>
              </w:rPr>
              <w:t xml:space="preserve"> </w:t>
            </w:r>
            <w:r w:rsidR="00A1226E" w:rsidRPr="00CD77D9">
              <w:rPr>
                <w:i/>
                <w:iCs/>
                <w:color w:val="6D3285"/>
              </w:rPr>
              <w:t xml:space="preserve">Er kan duurzaam (emissievrij/emissiearm) materieel ingezet worden.                                      </w:t>
            </w:r>
          </w:p>
          <w:p w14:paraId="01C2FE37" w14:textId="77777777" w:rsidR="00A1226E" w:rsidRPr="003937CC" w:rsidRDefault="00A1226E" w:rsidP="00A1226E">
            <w:pPr>
              <w:tabs>
                <w:tab w:val="left" w:pos="310"/>
              </w:tabs>
            </w:pPr>
          </w:p>
          <w:p w14:paraId="309F22B4" w14:textId="1486083A" w:rsidR="00A1226E" w:rsidRPr="003937CC" w:rsidRDefault="00A1226E" w:rsidP="00A1226E">
            <w:pPr>
              <w:tabs>
                <w:tab w:val="left" w:pos="310"/>
              </w:tabs>
              <w:rPr>
                <w:color w:val="000000" w:themeColor="text1"/>
              </w:rPr>
            </w:pPr>
            <w:r w:rsidRPr="003937CC">
              <w:sym w:font="Wingdings" w:char="F0E8"/>
            </w:r>
            <w:r w:rsidRPr="003937CC">
              <w:rPr>
                <w:color w:val="000000" w:themeColor="text1"/>
              </w:rPr>
              <w:t xml:space="preserve"> Vul “niet van toepassing” in bij de </w:t>
            </w:r>
            <w:r w:rsidR="0077062C">
              <w:rPr>
                <w:color w:val="000000" w:themeColor="text1"/>
              </w:rPr>
              <w:t>tweede</w:t>
            </w:r>
            <w:r w:rsidRPr="003937CC">
              <w:rPr>
                <w:color w:val="000000" w:themeColor="text1"/>
              </w:rPr>
              <w:t xml:space="preserve"> kolom en benoem de bewijslast waaruit dit blijkt.</w:t>
            </w:r>
          </w:p>
          <w:p w14:paraId="64031900" w14:textId="77777777" w:rsidR="00A1226E" w:rsidRPr="003937CC" w:rsidRDefault="00A1226E" w:rsidP="0077139A">
            <w:pPr>
              <w:ind w:left="306" w:hanging="306"/>
              <w:rPr>
                <w:rFonts w:ascii="MS Gothic" w:eastAsia="MS Gothic" w:hAnsi="MS Gothic" w:cs="Aptos"/>
              </w:rPr>
            </w:pPr>
          </w:p>
        </w:tc>
        <w:tc>
          <w:tcPr>
            <w:tcW w:w="283" w:type="dxa"/>
            <w:shd w:val="clear" w:color="auto" w:fill="FFFFFF" w:themeFill="background1"/>
          </w:tcPr>
          <w:p w14:paraId="65E2FC06" w14:textId="77777777" w:rsidR="00A1226E" w:rsidRPr="003937CC" w:rsidRDefault="00A1226E" w:rsidP="00A1226E">
            <w:pPr>
              <w:rPr>
                <w:b/>
                <w:bCs/>
                <w:color w:val="000000" w:themeColor="text1"/>
              </w:rPr>
            </w:pPr>
          </w:p>
        </w:tc>
        <w:tc>
          <w:tcPr>
            <w:tcW w:w="3544" w:type="dxa"/>
            <w:shd w:val="clear" w:color="auto" w:fill="F2F2F2" w:themeFill="background1" w:themeFillShade="F2"/>
          </w:tcPr>
          <w:p w14:paraId="4FEB6904" w14:textId="7EEE4E83" w:rsidR="00A1226E" w:rsidRPr="003937CC" w:rsidRDefault="00A1226E" w:rsidP="00A1226E">
            <w:pPr>
              <w:rPr>
                <w:color w:val="auto"/>
              </w:rPr>
            </w:pPr>
            <w:r w:rsidRPr="003937CC">
              <w:rPr>
                <w:rFonts w:ascii="MS Gothic" w:eastAsia="MS Gothic" w:hAnsi="MS Gothic" w:cs="Aptos" w:hint="eastAsia"/>
                <w:color w:val="auto"/>
              </w:rPr>
              <w:t>☐</w:t>
            </w:r>
            <w:r w:rsidRPr="003937CC">
              <w:rPr>
                <w:b/>
                <w:bCs/>
                <w:color w:val="auto"/>
              </w:rPr>
              <w:t xml:space="preserve">  Nee</w:t>
            </w:r>
            <w:r w:rsidR="00072B6C">
              <w:rPr>
                <w:color w:val="auto"/>
              </w:rPr>
              <w:t xml:space="preserve">, </w:t>
            </w:r>
            <w:r w:rsidRPr="003937CC">
              <w:rPr>
                <w:color w:val="auto"/>
              </w:rPr>
              <w:t>niet van toepassing.</w:t>
            </w:r>
          </w:p>
          <w:p w14:paraId="15289B71" w14:textId="77777777" w:rsidR="00A1226E" w:rsidRPr="003937CC" w:rsidRDefault="00A1226E" w:rsidP="0077139A">
            <w:pPr>
              <w:rPr>
                <w:color w:val="000000" w:themeColor="text1"/>
              </w:rPr>
            </w:pPr>
          </w:p>
        </w:tc>
        <w:tc>
          <w:tcPr>
            <w:tcW w:w="284" w:type="dxa"/>
            <w:shd w:val="clear" w:color="auto" w:fill="FFFFFF" w:themeFill="background1"/>
          </w:tcPr>
          <w:p w14:paraId="51E0017C" w14:textId="77777777" w:rsidR="00A1226E" w:rsidRPr="003937CC" w:rsidRDefault="00A1226E" w:rsidP="0077139A">
            <w:pPr>
              <w:pStyle w:val="Lijstalinea"/>
              <w:numPr>
                <w:ilvl w:val="0"/>
                <w:numId w:val="28"/>
              </w:numPr>
              <w:rPr>
                <w:color w:val="000000" w:themeColor="text1"/>
              </w:rPr>
            </w:pPr>
          </w:p>
        </w:tc>
        <w:tc>
          <w:tcPr>
            <w:tcW w:w="4273" w:type="dxa"/>
            <w:shd w:val="clear" w:color="auto" w:fill="F2F2F2" w:themeFill="background1" w:themeFillShade="F2"/>
          </w:tcPr>
          <w:p w14:paraId="19A5DE2C" w14:textId="77777777" w:rsidR="00A1226E" w:rsidRDefault="00A1226E" w:rsidP="0077139A">
            <w:pPr>
              <w:pStyle w:val="Kop2"/>
              <w:numPr>
                <w:ilvl w:val="0"/>
                <w:numId w:val="0"/>
              </w:numPr>
            </w:pPr>
          </w:p>
        </w:tc>
      </w:tr>
    </w:tbl>
    <w:p w14:paraId="0902266E" w14:textId="77777777" w:rsidR="0077139A" w:rsidRDefault="0077139A" w:rsidP="0077139A">
      <w:r>
        <w:br w:type="page"/>
      </w:r>
    </w:p>
    <w:p w14:paraId="32890083" w14:textId="2FE5FE52" w:rsidR="00582BC7" w:rsidRPr="002D04BA" w:rsidRDefault="002D04BA" w:rsidP="002D04BA">
      <w:pPr>
        <w:spacing w:line="240" w:lineRule="auto"/>
        <w:rPr>
          <w:rFonts w:ascii="Trebuchet MS" w:hAnsi="Trebuchet MS"/>
          <w:b/>
          <w:bCs/>
          <w:color w:val="6D3285"/>
          <w:sz w:val="24"/>
          <w:szCs w:val="24"/>
        </w:rPr>
      </w:pPr>
      <w:bookmarkStart w:id="8" w:name="_Hlk146123599"/>
      <w:r>
        <w:rPr>
          <w:rFonts w:ascii="Trebuchet MS" w:hAnsi="Trebuchet MS"/>
          <w:b/>
          <w:bCs/>
          <w:color w:val="6D3285"/>
          <w:sz w:val="24"/>
          <w:szCs w:val="24"/>
        </w:rPr>
        <w:lastRenderedPageBreak/>
        <w:t xml:space="preserve">5. </w:t>
      </w:r>
      <w:r w:rsidR="00582BC7" w:rsidRPr="002D04BA">
        <w:rPr>
          <w:rFonts w:ascii="Trebuchet MS" w:hAnsi="Trebuchet MS"/>
          <w:b/>
          <w:bCs/>
          <w:color w:val="6D3285"/>
          <w:sz w:val="24"/>
          <w:szCs w:val="24"/>
        </w:rPr>
        <w:t>Risicogebied</w:t>
      </w:r>
      <w:r w:rsidR="00281449" w:rsidRPr="002D04BA">
        <w:rPr>
          <w:rFonts w:ascii="Trebuchet MS" w:hAnsi="Trebuchet MS"/>
          <w:b/>
          <w:bCs/>
          <w:color w:val="6D3285"/>
          <w:sz w:val="24"/>
          <w:szCs w:val="24"/>
        </w:rPr>
        <w:t>:</w:t>
      </w:r>
      <w:r w:rsidR="00582BC7" w:rsidRPr="002D04BA">
        <w:rPr>
          <w:rFonts w:ascii="Trebuchet MS" w:hAnsi="Trebuchet MS"/>
          <w:b/>
          <w:bCs/>
          <w:color w:val="6D3285"/>
          <w:sz w:val="24"/>
          <w:szCs w:val="24"/>
        </w:rPr>
        <w:t xml:space="preserve"> Samenlooprisico’s</w:t>
      </w:r>
      <w:bookmarkEnd w:id="8"/>
    </w:p>
    <w:p w14:paraId="4CE55E0E" w14:textId="77777777" w:rsidR="00CE711E" w:rsidRPr="00531240" w:rsidRDefault="00CE711E" w:rsidP="00CE711E">
      <w:pPr>
        <w:pStyle w:val="Kop2"/>
        <w:numPr>
          <w:ilvl w:val="0"/>
          <w:numId w:val="0"/>
        </w:numPr>
        <w:ind w:left="720"/>
        <w:rPr>
          <w:color w:val="000000" w:themeColor="text1"/>
        </w:rPr>
      </w:pPr>
      <w:bookmarkStart w:id="9" w:name="_Hlk142310772"/>
    </w:p>
    <w:tbl>
      <w:tblPr>
        <w:tblStyle w:val="Tabelraster"/>
        <w:tblpPr w:leftFromText="141" w:rightFromText="141" w:vertAnchor="text" w:horzAnchor="margin" w:tblpXSpec="right" w:tblpYSpec="inside"/>
        <w:tblW w:w="15482"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ook w:val="04A0" w:firstRow="1" w:lastRow="0" w:firstColumn="1" w:lastColumn="0" w:noHBand="0" w:noVBand="1"/>
      </w:tblPr>
      <w:tblGrid>
        <w:gridCol w:w="15482"/>
      </w:tblGrid>
      <w:tr w:rsidR="0096733B" w:rsidRPr="0096733B" w14:paraId="0ACD8CDC" w14:textId="77777777" w:rsidTr="008570E0">
        <w:tc>
          <w:tcPr>
            <w:tcW w:w="15482" w:type="dxa"/>
            <w:shd w:val="clear" w:color="auto" w:fill="FADCDC"/>
          </w:tcPr>
          <w:p w14:paraId="16562F55" w14:textId="77777777" w:rsidR="00CE711E" w:rsidRPr="0096733B" w:rsidRDefault="00CE711E" w:rsidP="004959BE">
            <w:pPr>
              <w:rPr>
                <w:b/>
                <w:bCs/>
                <w:color w:val="000000" w:themeColor="text1"/>
              </w:rPr>
            </w:pPr>
            <w:r w:rsidRPr="0096733B">
              <w:rPr>
                <w:b/>
                <w:bCs/>
                <w:color w:val="000000" w:themeColor="text1"/>
              </w:rPr>
              <w:t>Toelichting:</w:t>
            </w:r>
          </w:p>
          <w:p w14:paraId="75E5C543" w14:textId="2ED804F0" w:rsidR="00CE711E" w:rsidRPr="0096733B" w:rsidRDefault="0014161D" w:rsidP="00AC0388">
            <w:pPr>
              <w:rPr>
                <w:color w:val="000000" w:themeColor="text1"/>
              </w:rPr>
            </w:pPr>
            <w:r w:rsidRPr="00F12BC4">
              <w:rPr>
                <w:color w:val="auto"/>
              </w:rPr>
              <w:t xml:space="preserve">Het kan voorkomen dat er sprake is van </w:t>
            </w:r>
            <w:r w:rsidRPr="00F12BC4">
              <w:rPr>
                <w:b/>
                <w:bCs/>
                <w:color w:val="auto"/>
              </w:rPr>
              <w:t>samenlooprisico’s</w:t>
            </w:r>
            <w:r w:rsidRPr="00F12BC4">
              <w:rPr>
                <w:color w:val="auto"/>
              </w:rPr>
              <w:t xml:space="preserve"> doordat er meerdere aannemers (nevenaannemers) of andere partijen zoals hoveniers, glazenwassers, onderhoudsaannemer e</w:t>
            </w:r>
            <w:r w:rsidR="00F344FF">
              <w:rPr>
                <w:color w:val="auto"/>
              </w:rPr>
              <w:t>n dergelijke</w:t>
            </w:r>
            <w:r w:rsidRPr="00F12BC4">
              <w:rPr>
                <w:color w:val="auto"/>
              </w:rPr>
              <w:t xml:space="preserve"> op </w:t>
            </w:r>
            <w:r w:rsidR="00A82222">
              <w:rPr>
                <w:color w:val="auto"/>
              </w:rPr>
              <w:t>de bouwlocatie</w:t>
            </w:r>
            <w:r w:rsidR="00F344FF">
              <w:rPr>
                <w:color w:val="auto"/>
              </w:rPr>
              <w:t xml:space="preserve"> </w:t>
            </w:r>
            <w:r w:rsidR="00A82222">
              <w:rPr>
                <w:color w:val="auto"/>
              </w:rPr>
              <w:t>/</w:t>
            </w:r>
            <w:r w:rsidR="00F344FF">
              <w:rPr>
                <w:color w:val="auto"/>
              </w:rPr>
              <w:t xml:space="preserve"> </w:t>
            </w:r>
            <w:r w:rsidRPr="00F12BC4">
              <w:rPr>
                <w:color w:val="auto"/>
              </w:rPr>
              <w:t xml:space="preserve">het terrein voor dezelfde opdracht/project werkzaam zijn. Te denken valt aan werkzaamheden die apart gecontracteerd worden. Daarbij kan het zijn dat de partijen </w:t>
            </w:r>
            <w:r w:rsidRPr="00F12BC4">
              <w:rPr>
                <w:b/>
                <w:bCs/>
                <w:color w:val="auto"/>
              </w:rPr>
              <w:t>risico’s</w:t>
            </w:r>
            <w:r w:rsidRPr="00F12BC4">
              <w:rPr>
                <w:color w:val="auto"/>
              </w:rPr>
              <w:t xml:space="preserve"> voor elkaar vormen doordat </w:t>
            </w:r>
            <w:r w:rsidR="00A82222" w:rsidRPr="00F12BC4">
              <w:rPr>
                <w:color w:val="auto"/>
              </w:rPr>
              <w:t>boven</w:t>
            </w:r>
            <w:r w:rsidRPr="00F12BC4">
              <w:rPr>
                <w:color w:val="auto"/>
              </w:rPr>
              <w:t xml:space="preserve"> of naast elkaar gewerkt wordt, dat er gevaarlijke stoffen </w:t>
            </w:r>
            <w:r w:rsidR="00AC0388">
              <w:rPr>
                <w:color w:val="auto"/>
              </w:rPr>
              <w:t xml:space="preserve">worden </w:t>
            </w:r>
            <w:r w:rsidRPr="00F12BC4">
              <w:rPr>
                <w:color w:val="auto"/>
              </w:rPr>
              <w:t xml:space="preserve">gebruikt, </w:t>
            </w:r>
            <w:r w:rsidR="00AC0388">
              <w:rPr>
                <w:color w:val="auto"/>
              </w:rPr>
              <w:t xml:space="preserve">er </w:t>
            </w:r>
            <w:r w:rsidRPr="00F12BC4">
              <w:rPr>
                <w:color w:val="auto"/>
              </w:rPr>
              <w:t>geluidsoverlast</w:t>
            </w:r>
            <w:r w:rsidR="00AC0388">
              <w:rPr>
                <w:color w:val="auto"/>
              </w:rPr>
              <w:t xml:space="preserve"> is</w:t>
            </w:r>
            <w:r w:rsidRPr="00F12BC4">
              <w:rPr>
                <w:color w:val="auto"/>
              </w:rPr>
              <w:t xml:space="preserve"> waaraan andere partijen worden blootgesteld e</w:t>
            </w:r>
            <w:r w:rsidR="00AC0388">
              <w:rPr>
                <w:color w:val="auto"/>
              </w:rPr>
              <w:t>n dergelijke</w:t>
            </w:r>
            <w:r w:rsidRPr="00F12BC4">
              <w:rPr>
                <w:color w:val="auto"/>
              </w:rPr>
              <w:t>. Nb</w:t>
            </w:r>
            <w:r w:rsidR="00AC0388">
              <w:rPr>
                <w:color w:val="auto"/>
              </w:rPr>
              <w:t>:</w:t>
            </w:r>
            <w:r w:rsidRPr="00F12BC4">
              <w:rPr>
                <w:color w:val="auto"/>
              </w:rPr>
              <w:t xml:space="preserve"> bij bestaande gebouwen zijn samenlooprisico’s altijd aan de orde.</w:t>
            </w:r>
            <w:r w:rsidR="00AC0388">
              <w:rPr>
                <w:color w:val="auto"/>
              </w:rPr>
              <w:t xml:space="preserve"> </w:t>
            </w:r>
            <w:r w:rsidR="00D24239" w:rsidRPr="00090804">
              <w:rPr>
                <w:color w:val="auto"/>
              </w:rPr>
              <w:t>Bronnen te raadplegen</w:t>
            </w:r>
            <w:r w:rsidRPr="00090804">
              <w:rPr>
                <w:color w:val="auto"/>
              </w:rPr>
              <w:t xml:space="preserve">: </w:t>
            </w:r>
            <w:r w:rsidR="00090804">
              <w:rPr>
                <w:color w:val="auto"/>
              </w:rPr>
              <w:t>relevante documenten (d</w:t>
            </w:r>
            <w:r w:rsidR="00090804" w:rsidRPr="00090804">
              <w:rPr>
                <w:color w:val="auto"/>
              </w:rPr>
              <w:t>eze zijn sterk afhankelijk van de situatie</w:t>
            </w:r>
            <w:r w:rsidR="00090804">
              <w:rPr>
                <w:color w:val="auto"/>
              </w:rPr>
              <w:t>).</w:t>
            </w: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44"/>
        <w:gridCol w:w="284"/>
        <w:gridCol w:w="4273"/>
      </w:tblGrid>
      <w:tr w:rsidR="00F67086" w:rsidRPr="0096733B" w14:paraId="5648B758" w14:textId="77777777" w:rsidTr="00222B43">
        <w:trPr>
          <w:cantSplit/>
          <w:tblHeader/>
        </w:trPr>
        <w:tc>
          <w:tcPr>
            <w:tcW w:w="7083" w:type="dxa"/>
            <w:shd w:val="clear" w:color="auto" w:fill="F2F2F2" w:themeFill="background1" w:themeFillShade="F2"/>
          </w:tcPr>
          <w:bookmarkEnd w:id="9"/>
          <w:p w14:paraId="0AA18E98" w14:textId="26634DA3" w:rsidR="00F67086" w:rsidRPr="00531240" w:rsidRDefault="00F67086"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w:t>
            </w:r>
            <w:r w:rsidR="00CB59B3">
              <w:rPr>
                <w:i/>
                <w:iCs/>
                <w:color w:val="000000" w:themeColor="text1"/>
                <w:sz w:val="16"/>
                <w:szCs w:val="16"/>
              </w:rPr>
              <w:t>-</w:t>
            </w:r>
            <w:r>
              <w:rPr>
                <w:i/>
                <w:iCs/>
                <w:color w:val="000000" w:themeColor="text1"/>
                <w:sz w:val="16"/>
                <w:szCs w:val="16"/>
              </w:rPr>
              <w:t>ontwerpeisen</w:t>
            </w:r>
          </w:p>
        </w:tc>
        <w:tc>
          <w:tcPr>
            <w:tcW w:w="283" w:type="dxa"/>
            <w:vMerge w:val="restart"/>
            <w:shd w:val="clear" w:color="auto" w:fill="FFFFFF" w:themeFill="background1"/>
          </w:tcPr>
          <w:p w14:paraId="72E8194F" w14:textId="77777777" w:rsidR="00F67086" w:rsidRPr="00531240" w:rsidRDefault="00F67086" w:rsidP="004959BE">
            <w:pPr>
              <w:rPr>
                <w:b/>
                <w:bCs/>
                <w:color w:val="000000" w:themeColor="text1"/>
              </w:rPr>
            </w:pPr>
          </w:p>
        </w:tc>
        <w:tc>
          <w:tcPr>
            <w:tcW w:w="3544" w:type="dxa"/>
            <w:vMerge w:val="restart"/>
            <w:shd w:val="clear" w:color="auto" w:fill="F2F2F2" w:themeFill="background1" w:themeFillShade="F2"/>
          </w:tcPr>
          <w:p w14:paraId="4D1FDF77" w14:textId="77777777" w:rsidR="00F67086" w:rsidRPr="00531240" w:rsidRDefault="00F67086"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Pr>
                <w:b/>
                <w:bCs/>
                <w:color w:val="000000" w:themeColor="text1"/>
              </w:rPr>
              <w:t>niet van toepassing.</w:t>
            </w:r>
          </w:p>
        </w:tc>
        <w:tc>
          <w:tcPr>
            <w:tcW w:w="284" w:type="dxa"/>
            <w:vMerge w:val="restart"/>
            <w:shd w:val="clear" w:color="auto" w:fill="FFFFFF" w:themeFill="background1"/>
          </w:tcPr>
          <w:p w14:paraId="5ACCA422" w14:textId="77777777" w:rsidR="00F67086" w:rsidRPr="00531240" w:rsidRDefault="00F67086" w:rsidP="004959BE">
            <w:pPr>
              <w:rPr>
                <w:b/>
                <w:bCs/>
                <w:color w:val="000000" w:themeColor="text1"/>
              </w:rPr>
            </w:pPr>
          </w:p>
        </w:tc>
        <w:tc>
          <w:tcPr>
            <w:tcW w:w="4273" w:type="dxa"/>
            <w:vMerge w:val="restart"/>
            <w:shd w:val="clear" w:color="auto" w:fill="F2F2F2" w:themeFill="background1" w:themeFillShade="F2"/>
          </w:tcPr>
          <w:p w14:paraId="77C18643" w14:textId="1A3489B5" w:rsidR="00F67086" w:rsidRPr="00531240" w:rsidRDefault="00F67086"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 xml:space="preserve">Beheersmaatregelen op basis van </w:t>
            </w:r>
            <w:r>
              <w:rPr>
                <w:i/>
                <w:iCs/>
                <w:color w:val="000000" w:themeColor="text1"/>
                <w:sz w:val="16"/>
                <w:szCs w:val="16"/>
              </w:rPr>
              <w:t>doelmatig samenwerken</w:t>
            </w:r>
            <w:r w:rsidR="0017326A">
              <w:rPr>
                <w:i/>
                <w:iCs/>
                <w:color w:val="000000" w:themeColor="text1"/>
                <w:sz w:val="16"/>
                <w:szCs w:val="16"/>
              </w:rPr>
              <w:t xml:space="preserve"> </w:t>
            </w:r>
            <w:r>
              <w:rPr>
                <w:i/>
                <w:iCs/>
                <w:color w:val="000000" w:themeColor="text1"/>
                <w:sz w:val="16"/>
                <w:szCs w:val="16"/>
              </w:rPr>
              <w:t>/</w:t>
            </w:r>
            <w:r w:rsidR="0017326A">
              <w:rPr>
                <w:i/>
                <w:iCs/>
                <w:color w:val="000000" w:themeColor="text1"/>
                <w:sz w:val="16"/>
                <w:szCs w:val="16"/>
              </w:rPr>
              <w:t xml:space="preserve"> </w:t>
            </w:r>
            <w:r>
              <w:rPr>
                <w:i/>
                <w:iCs/>
                <w:color w:val="000000" w:themeColor="text1"/>
                <w:sz w:val="16"/>
                <w:szCs w:val="16"/>
              </w:rPr>
              <w:t>contractbepalingen.</w:t>
            </w:r>
          </w:p>
        </w:tc>
      </w:tr>
      <w:tr w:rsidR="00F67086" w:rsidRPr="0096733B" w14:paraId="31742732" w14:textId="77777777" w:rsidTr="00222B43">
        <w:trPr>
          <w:cantSplit/>
          <w:tblHeader/>
        </w:trPr>
        <w:tc>
          <w:tcPr>
            <w:tcW w:w="7083" w:type="dxa"/>
            <w:shd w:val="clear" w:color="auto" w:fill="F2F2F2" w:themeFill="background1" w:themeFillShade="F2"/>
          </w:tcPr>
          <w:p w14:paraId="3EAE8050" w14:textId="77777777" w:rsidR="00F67086" w:rsidRDefault="00F67086" w:rsidP="004959BE">
            <w:pPr>
              <w:rPr>
                <w:b/>
                <w:bCs/>
                <w:color w:val="000000" w:themeColor="text1"/>
              </w:rPr>
            </w:pPr>
            <w:r>
              <w:rPr>
                <w:b/>
                <w:bCs/>
                <w:color w:val="000000" w:themeColor="text1"/>
              </w:rPr>
              <w:t>Zijn er nevenaannemers gelijktijdig aanwezig en/of werkzaam?</w:t>
            </w:r>
          </w:p>
          <w:p w14:paraId="477D52A1" w14:textId="77777777" w:rsidR="00F67086" w:rsidRPr="009755A8" w:rsidRDefault="00F67086" w:rsidP="004959BE">
            <w:pPr>
              <w:rPr>
                <w:b/>
                <w:bCs/>
                <w:color w:val="000000" w:themeColor="text1"/>
              </w:rPr>
            </w:pPr>
          </w:p>
        </w:tc>
        <w:tc>
          <w:tcPr>
            <w:tcW w:w="283" w:type="dxa"/>
            <w:vMerge/>
            <w:shd w:val="clear" w:color="auto" w:fill="FFFFFF" w:themeFill="background1"/>
          </w:tcPr>
          <w:p w14:paraId="2DD7D4F6" w14:textId="77777777" w:rsidR="00F67086" w:rsidRPr="00531240" w:rsidRDefault="00F67086" w:rsidP="004959BE">
            <w:pPr>
              <w:rPr>
                <w:b/>
                <w:bCs/>
                <w:color w:val="000000" w:themeColor="text1"/>
              </w:rPr>
            </w:pPr>
          </w:p>
        </w:tc>
        <w:tc>
          <w:tcPr>
            <w:tcW w:w="3544" w:type="dxa"/>
            <w:vMerge/>
            <w:shd w:val="clear" w:color="auto" w:fill="F2F2F2" w:themeFill="background1" w:themeFillShade="F2"/>
          </w:tcPr>
          <w:p w14:paraId="4C11BF7A" w14:textId="77777777" w:rsidR="00F67086" w:rsidRPr="009755A8" w:rsidRDefault="00F67086" w:rsidP="004959BE">
            <w:pPr>
              <w:rPr>
                <w:b/>
                <w:bCs/>
                <w:color w:val="000000" w:themeColor="text1"/>
              </w:rPr>
            </w:pPr>
          </w:p>
        </w:tc>
        <w:tc>
          <w:tcPr>
            <w:tcW w:w="284" w:type="dxa"/>
            <w:vMerge/>
            <w:shd w:val="clear" w:color="auto" w:fill="FFFFFF" w:themeFill="background1"/>
          </w:tcPr>
          <w:p w14:paraId="5FEB8A8D" w14:textId="77777777" w:rsidR="00F67086" w:rsidRPr="00531240" w:rsidRDefault="00F67086" w:rsidP="004959BE">
            <w:pPr>
              <w:rPr>
                <w:b/>
                <w:bCs/>
                <w:color w:val="000000" w:themeColor="text1"/>
              </w:rPr>
            </w:pPr>
          </w:p>
        </w:tc>
        <w:tc>
          <w:tcPr>
            <w:tcW w:w="4273" w:type="dxa"/>
            <w:vMerge/>
            <w:shd w:val="clear" w:color="auto" w:fill="F2F2F2" w:themeFill="background1" w:themeFillShade="F2"/>
          </w:tcPr>
          <w:p w14:paraId="6A2F3E41" w14:textId="77777777" w:rsidR="00F67086" w:rsidRPr="009755A8" w:rsidRDefault="00F67086" w:rsidP="004959BE">
            <w:pPr>
              <w:rPr>
                <w:b/>
                <w:bCs/>
                <w:color w:val="000000" w:themeColor="text1"/>
              </w:rPr>
            </w:pPr>
          </w:p>
        </w:tc>
      </w:tr>
      <w:tr w:rsidR="00C55279" w:rsidRPr="0096733B" w14:paraId="567ED175" w14:textId="77777777" w:rsidTr="00222B43">
        <w:trPr>
          <w:cantSplit/>
          <w:tblHeader/>
        </w:trPr>
        <w:tc>
          <w:tcPr>
            <w:tcW w:w="7083" w:type="dxa"/>
            <w:shd w:val="clear" w:color="auto" w:fill="F2F2F2" w:themeFill="background1" w:themeFillShade="F2"/>
          </w:tcPr>
          <w:p w14:paraId="50106C00" w14:textId="77777777" w:rsidR="00F67086" w:rsidRDefault="00F67086" w:rsidP="0091648B">
            <w:pPr>
              <w:tabs>
                <w:tab w:val="left" w:pos="310"/>
              </w:tabs>
              <w:rPr>
                <w:b/>
                <w:bCs/>
                <w:color w:val="000000" w:themeColor="text1"/>
              </w:rPr>
            </w:pPr>
            <w:r>
              <w:rPr>
                <w:rFonts w:ascii="MS Gothic" w:eastAsia="MS Gothic" w:hAnsi="MS Gothic" w:cs="Aptos" w:hint="eastAsia"/>
              </w:rPr>
              <w:t>☐</w:t>
            </w:r>
            <w:r w:rsidR="007C250A" w:rsidRPr="00FB4B52">
              <w:rPr>
                <w:b/>
                <w:bCs/>
                <w:color w:val="000000" w:themeColor="text1"/>
              </w:rPr>
              <w:t xml:space="preserve"> </w:t>
            </w:r>
            <w:r w:rsidR="009532FB">
              <w:rPr>
                <w:b/>
                <w:bCs/>
                <w:color w:val="000000" w:themeColor="text1"/>
              </w:rPr>
              <w:t>Ja</w:t>
            </w:r>
            <w:r>
              <w:rPr>
                <w:b/>
                <w:bCs/>
                <w:color w:val="000000" w:themeColor="text1"/>
              </w:rPr>
              <w:t>, er zijn nevenaannemers gelijktijdig aanwezig.</w:t>
            </w:r>
          </w:p>
          <w:p w14:paraId="210C16BE" w14:textId="61DB3C79" w:rsidR="00F37886" w:rsidRDefault="00F37886" w:rsidP="0091648B">
            <w:pPr>
              <w:tabs>
                <w:tab w:val="left" w:pos="310"/>
              </w:tabs>
              <w:rPr>
                <w:b/>
                <w:bCs/>
                <w:color w:val="000000" w:themeColor="text1"/>
              </w:rPr>
            </w:pPr>
            <w:r>
              <w:rPr>
                <w:b/>
                <w:bCs/>
                <w:color w:val="000000" w:themeColor="text1"/>
              </w:rPr>
              <w:t>Noot: di</w:t>
            </w:r>
            <w:r w:rsidR="00CB59B3">
              <w:rPr>
                <w:b/>
                <w:bCs/>
                <w:color w:val="000000" w:themeColor="text1"/>
              </w:rPr>
              <w:t>t</w:t>
            </w:r>
            <w:r>
              <w:rPr>
                <w:b/>
                <w:bCs/>
                <w:color w:val="000000" w:themeColor="text1"/>
              </w:rPr>
              <w:t xml:space="preserve"> hoeft niet per definitie te betekenen dat er samenlooprisico’s zijn!</w:t>
            </w:r>
          </w:p>
          <w:p w14:paraId="67D12939" w14:textId="77777777" w:rsidR="00F67086" w:rsidRDefault="00F67086" w:rsidP="0091648B">
            <w:pPr>
              <w:tabs>
                <w:tab w:val="left" w:pos="310"/>
              </w:tabs>
              <w:rPr>
                <w:b/>
                <w:bCs/>
                <w:color w:val="000000" w:themeColor="text1"/>
              </w:rPr>
            </w:pPr>
          </w:p>
          <w:p w14:paraId="5E27645E" w14:textId="77777777" w:rsidR="00F67086" w:rsidRDefault="00F67086" w:rsidP="0091648B">
            <w:pPr>
              <w:tabs>
                <w:tab w:val="left" w:pos="310"/>
              </w:tabs>
              <w:rPr>
                <w:b/>
                <w:bCs/>
                <w:color w:val="000000" w:themeColor="text1"/>
              </w:rPr>
            </w:pPr>
            <w:r>
              <w:rPr>
                <w:b/>
                <w:bCs/>
                <w:color w:val="000000" w:themeColor="text1"/>
              </w:rPr>
              <w:t>De PM/PL heeft de volgende actie genomen:</w:t>
            </w:r>
          </w:p>
          <w:p w14:paraId="2842633C" w14:textId="77777777" w:rsidR="00F67086" w:rsidRDefault="00F67086" w:rsidP="0091648B">
            <w:pPr>
              <w:tabs>
                <w:tab w:val="left" w:pos="310"/>
              </w:tabs>
              <w:rPr>
                <w:b/>
                <w:bCs/>
                <w:color w:val="000000" w:themeColor="text1"/>
              </w:rPr>
            </w:pPr>
          </w:p>
          <w:p w14:paraId="15E5BCA8" w14:textId="47F3EE37" w:rsidR="00C55279" w:rsidRDefault="00F37886" w:rsidP="0091648B">
            <w:pPr>
              <w:tabs>
                <w:tab w:val="left" w:pos="310"/>
              </w:tabs>
              <w:rPr>
                <w:color w:val="000000" w:themeColor="text1"/>
              </w:rPr>
            </w:pPr>
            <w:r>
              <w:rPr>
                <w:color w:val="000000" w:themeColor="text1"/>
              </w:rPr>
              <w:t xml:space="preserve">Indien nodig wordt de </w:t>
            </w:r>
            <w:r w:rsidR="0091648B" w:rsidRPr="0091648B">
              <w:rPr>
                <w:color w:val="000000" w:themeColor="text1"/>
              </w:rPr>
              <w:t>V&amp;G</w:t>
            </w:r>
            <w:r w:rsidR="00BD691F">
              <w:rPr>
                <w:color w:val="000000" w:themeColor="text1"/>
              </w:rPr>
              <w:t>-</w:t>
            </w:r>
            <w:r w:rsidR="0091648B" w:rsidRPr="0091648B">
              <w:rPr>
                <w:color w:val="000000" w:themeColor="text1"/>
              </w:rPr>
              <w:t xml:space="preserve">coördinatie </w:t>
            </w:r>
            <w:r w:rsidR="00A56B5B">
              <w:rPr>
                <w:color w:val="000000" w:themeColor="text1"/>
              </w:rPr>
              <w:t xml:space="preserve">met </w:t>
            </w:r>
            <w:r w:rsidR="0091648B" w:rsidRPr="0091648B">
              <w:rPr>
                <w:color w:val="000000" w:themeColor="text1"/>
              </w:rPr>
              <w:t xml:space="preserve">meerdere aannemers </w:t>
            </w:r>
            <w:r w:rsidR="00F67086">
              <w:rPr>
                <w:color w:val="000000" w:themeColor="text1"/>
              </w:rPr>
              <w:t>in</w:t>
            </w:r>
            <w:r w:rsidR="0091648B" w:rsidRPr="0091648B">
              <w:rPr>
                <w:color w:val="000000" w:themeColor="text1"/>
              </w:rPr>
              <w:t xml:space="preserve"> de contracten vastgelegd</w:t>
            </w:r>
            <w:r w:rsidR="0091648B">
              <w:rPr>
                <w:color w:val="000000" w:themeColor="text1"/>
              </w:rPr>
              <w:t xml:space="preserve"> voor de aannemer die gaat coördineren </w:t>
            </w:r>
            <w:r>
              <w:rPr>
                <w:color w:val="000000" w:themeColor="text1"/>
              </w:rPr>
              <w:t>en</w:t>
            </w:r>
            <w:r w:rsidR="0091648B">
              <w:rPr>
                <w:color w:val="000000" w:themeColor="text1"/>
              </w:rPr>
              <w:t xml:space="preserve"> voor de aannemers die zich hieraan moeten conformeren.</w:t>
            </w:r>
          </w:p>
          <w:p w14:paraId="298333ED" w14:textId="77777777" w:rsidR="0091648B" w:rsidRPr="00FB4B52" w:rsidRDefault="0091648B" w:rsidP="0091648B">
            <w:pPr>
              <w:tabs>
                <w:tab w:val="left" w:pos="310"/>
              </w:tabs>
              <w:rPr>
                <w:b/>
                <w:bCs/>
                <w:color w:val="000000" w:themeColor="text1"/>
              </w:rPr>
            </w:pPr>
          </w:p>
        </w:tc>
        <w:tc>
          <w:tcPr>
            <w:tcW w:w="283" w:type="dxa"/>
            <w:vMerge/>
            <w:shd w:val="clear" w:color="auto" w:fill="FFFFFF" w:themeFill="background1"/>
          </w:tcPr>
          <w:p w14:paraId="296BDC19" w14:textId="77777777" w:rsidR="00C55279" w:rsidRPr="00531240" w:rsidRDefault="00C55279" w:rsidP="002B7210">
            <w:pPr>
              <w:rPr>
                <w:b/>
                <w:bCs/>
                <w:color w:val="000000" w:themeColor="text1"/>
              </w:rPr>
            </w:pPr>
          </w:p>
        </w:tc>
        <w:tc>
          <w:tcPr>
            <w:tcW w:w="3544" w:type="dxa"/>
            <w:shd w:val="clear" w:color="auto" w:fill="F2F2F2" w:themeFill="background1" w:themeFillShade="F2"/>
          </w:tcPr>
          <w:p w14:paraId="29E76C1F" w14:textId="77777777" w:rsidR="00C55279" w:rsidRPr="00531240" w:rsidRDefault="00C55279" w:rsidP="002B7210">
            <w:pPr>
              <w:rPr>
                <w:b/>
                <w:bCs/>
                <w:color w:val="000000" w:themeColor="text1"/>
              </w:rPr>
            </w:pPr>
          </w:p>
        </w:tc>
        <w:tc>
          <w:tcPr>
            <w:tcW w:w="284" w:type="dxa"/>
            <w:vMerge/>
            <w:shd w:val="clear" w:color="auto" w:fill="FFFFFF" w:themeFill="background1"/>
          </w:tcPr>
          <w:p w14:paraId="2E2BAE37" w14:textId="77777777" w:rsidR="00C55279" w:rsidRPr="00531240" w:rsidRDefault="00C55279" w:rsidP="002B7210">
            <w:pPr>
              <w:rPr>
                <w:b/>
                <w:bCs/>
                <w:color w:val="000000" w:themeColor="text1"/>
              </w:rPr>
            </w:pPr>
          </w:p>
        </w:tc>
        <w:tc>
          <w:tcPr>
            <w:tcW w:w="4273" w:type="dxa"/>
            <w:vMerge w:val="restart"/>
            <w:shd w:val="clear" w:color="auto" w:fill="F2F2F2" w:themeFill="background1" w:themeFillShade="F2"/>
          </w:tcPr>
          <w:p w14:paraId="5CC73C5C" w14:textId="77777777" w:rsidR="00EF3E8F" w:rsidRDefault="00EF3E8F" w:rsidP="00EF3E8F">
            <w:pPr>
              <w:rPr>
                <w:b/>
                <w:bCs/>
                <w:color w:val="000000" w:themeColor="text1"/>
              </w:rPr>
            </w:pPr>
            <w:r w:rsidRPr="00F347AF">
              <w:rPr>
                <w:b/>
                <w:bCs/>
                <w:color w:val="000000" w:themeColor="text1"/>
              </w:rPr>
              <w:t>De aannemer geeft in deze kolom aan:</w:t>
            </w:r>
          </w:p>
          <w:p w14:paraId="62638118" w14:textId="5D68C64B" w:rsidR="00EF3E8F" w:rsidRPr="00757DAA" w:rsidRDefault="00EF3E8F" w:rsidP="00757DAA">
            <w:pPr>
              <w:pStyle w:val="Lijstalinea"/>
              <w:numPr>
                <w:ilvl w:val="0"/>
                <w:numId w:val="44"/>
              </w:numPr>
              <w:rPr>
                <w:b/>
                <w:bCs/>
                <w:color w:val="6D3285"/>
              </w:rPr>
            </w:pPr>
            <w:r w:rsidRPr="00757DAA">
              <w:rPr>
                <w:i/>
                <w:iCs/>
                <w:color w:val="6D3285"/>
              </w:rPr>
              <w:t>Hoe hij de V&amp;G</w:t>
            </w:r>
            <w:r w:rsidR="0017326A">
              <w:rPr>
                <w:i/>
                <w:iCs/>
                <w:color w:val="6D3285"/>
              </w:rPr>
              <w:t>-</w:t>
            </w:r>
            <w:r w:rsidRPr="00757DAA">
              <w:rPr>
                <w:i/>
                <w:iCs/>
                <w:color w:val="6D3285"/>
              </w:rPr>
              <w:t>coördinatie uitvoeringsfaserol gaat vervullen</w:t>
            </w:r>
            <w:r w:rsidR="00430DD3" w:rsidRPr="00757DAA">
              <w:rPr>
                <w:i/>
                <w:iCs/>
                <w:color w:val="6D3285"/>
              </w:rPr>
              <w:t xml:space="preserve"> met de nevenaannemer(s)</w:t>
            </w:r>
            <w:r w:rsidRPr="00757DAA">
              <w:rPr>
                <w:i/>
                <w:iCs/>
                <w:color w:val="6D3285"/>
              </w:rPr>
              <w:t>.</w:t>
            </w:r>
          </w:p>
          <w:p w14:paraId="1E5C503C" w14:textId="77777777" w:rsidR="00C55279" w:rsidRPr="00757DAA" w:rsidRDefault="00EF3E8F" w:rsidP="00757DAA">
            <w:pPr>
              <w:pStyle w:val="Lijstalinea"/>
              <w:numPr>
                <w:ilvl w:val="0"/>
                <w:numId w:val="44"/>
              </w:numPr>
              <w:rPr>
                <w:b/>
                <w:bCs/>
                <w:color w:val="000000" w:themeColor="text1"/>
              </w:rPr>
            </w:pPr>
            <w:r w:rsidRPr="00757DAA">
              <w:rPr>
                <w:i/>
                <w:iCs/>
                <w:color w:val="6D3285"/>
              </w:rPr>
              <w:t xml:space="preserve">Hoe hij de werkzaamheden afstemt met </w:t>
            </w:r>
            <w:r w:rsidR="00430DD3" w:rsidRPr="00757DAA">
              <w:rPr>
                <w:i/>
                <w:iCs/>
                <w:color w:val="6D3285"/>
              </w:rPr>
              <w:t xml:space="preserve">de </w:t>
            </w:r>
            <w:r w:rsidRPr="00757DAA">
              <w:rPr>
                <w:i/>
                <w:iCs/>
                <w:color w:val="6D3285"/>
              </w:rPr>
              <w:t>nevenaannemer</w:t>
            </w:r>
            <w:r w:rsidR="00430DD3" w:rsidRPr="00757DAA">
              <w:rPr>
                <w:i/>
                <w:iCs/>
                <w:color w:val="6D3285"/>
              </w:rPr>
              <w:t>(</w:t>
            </w:r>
            <w:r w:rsidRPr="00757DAA">
              <w:rPr>
                <w:i/>
                <w:iCs/>
                <w:color w:val="6D3285"/>
              </w:rPr>
              <w:t>s</w:t>
            </w:r>
            <w:r w:rsidR="00430DD3" w:rsidRPr="00757DAA">
              <w:rPr>
                <w:i/>
                <w:iCs/>
                <w:color w:val="6D3285"/>
              </w:rPr>
              <w:t>).</w:t>
            </w:r>
          </w:p>
        </w:tc>
      </w:tr>
      <w:tr w:rsidR="00C55279" w:rsidRPr="0096733B" w14:paraId="008D45C8" w14:textId="77777777" w:rsidTr="00222B43">
        <w:trPr>
          <w:cantSplit/>
          <w:tblHeader/>
        </w:trPr>
        <w:tc>
          <w:tcPr>
            <w:tcW w:w="7083" w:type="dxa"/>
            <w:shd w:val="clear" w:color="auto" w:fill="F2F2F2" w:themeFill="background1" w:themeFillShade="F2"/>
          </w:tcPr>
          <w:p w14:paraId="5A36502A" w14:textId="39A10CCA" w:rsidR="008B12EE" w:rsidRDefault="00430DD3" w:rsidP="008B12EE">
            <w:pPr>
              <w:tabs>
                <w:tab w:val="left" w:pos="310"/>
              </w:tabs>
              <w:rPr>
                <w:color w:val="000000" w:themeColor="text1"/>
              </w:rPr>
            </w:pPr>
            <w:r>
              <w:rPr>
                <w:rFonts w:ascii="MS Gothic" w:eastAsia="MS Gothic" w:hAnsi="MS Gothic" w:cs="Aptos" w:hint="eastAsia"/>
              </w:rPr>
              <w:t>☐</w:t>
            </w:r>
            <w:r w:rsidR="008B12EE" w:rsidRPr="008E1B3E">
              <w:rPr>
                <w:b/>
                <w:bCs/>
                <w:color w:val="000000" w:themeColor="text1"/>
              </w:rPr>
              <w:t xml:space="preserve">  </w:t>
            </w:r>
            <w:r w:rsidR="008B12EE" w:rsidRPr="008E1B3E">
              <w:rPr>
                <w:b/>
                <w:bCs/>
                <w:color w:val="000000" w:themeColor="text1"/>
              </w:rPr>
              <w:tab/>
              <w:t>Nee</w:t>
            </w:r>
          </w:p>
          <w:p w14:paraId="70AE5337" w14:textId="14DCB15F" w:rsidR="008B12EE" w:rsidRPr="00757DAA" w:rsidRDefault="00430DD3" w:rsidP="001102CF">
            <w:pPr>
              <w:pStyle w:val="Lijstalinea"/>
              <w:ind w:left="306"/>
              <w:rPr>
                <w:i/>
                <w:iCs/>
                <w:color w:val="6D3285"/>
              </w:rPr>
            </w:pPr>
            <w:r w:rsidRPr="00757DAA">
              <w:rPr>
                <w:rFonts w:ascii="MS Gothic" w:eastAsia="MS Gothic" w:hAnsi="MS Gothic" w:cs="Aptos" w:hint="eastAsia"/>
                <w:color w:val="6D3285"/>
              </w:rPr>
              <w:t>☐</w:t>
            </w:r>
            <w:r w:rsidR="001102CF" w:rsidRPr="00757DAA">
              <w:rPr>
                <w:i/>
                <w:iCs/>
                <w:color w:val="6D3285"/>
              </w:rPr>
              <w:t xml:space="preserve"> </w:t>
            </w:r>
            <w:r w:rsidR="008B12EE" w:rsidRPr="00757DAA">
              <w:rPr>
                <w:i/>
                <w:iCs/>
                <w:color w:val="6D3285"/>
              </w:rPr>
              <w:t xml:space="preserve">Er zijn geen </w:t>
            </w:r>
            <w:r w:rsidR="00F67086" w:rsidRPr="00757DAA">
              <w:rPr>
                <w:i/>
                <w:iCs/>
                <w:color w:val="6D3285"/>
              </w:rPr>
              <w:t>neven</w:t>
            </w:r>
            <w:r w:rsidR="008B12EE" w:rsidRPr="00757DAA">
              <w:rPr>
                <w:i/>
                <w:iCs/>
                <w:color w:val="6D3285"/>
              </w:rPr>
              <w:t>aannemers die (</w:t>
            </w:r>
            <w:proofErr w:type="spellStart"/>
            <w:r w:rsidR="008B12EE" w:rsidRPr="00757DAA">
              <w:rPr>
                <w:i/>
                <w:iCs/>
                <w:color w:val="6D3285"/>
              </w:rPr>
              <w:t>onderhouds</w:t>
            </w:r>
            <w:proofErr w:type="spellEnd"/>
            <w:r w:rsidR="008B12EE" w:rsidRPr="00757DAA">
              <w:rPr>
                <w:i/>
                <w:iCs/>
                <w:color w:val="6D3285"/>
              </w:rPr>
              <w:t xml:space="preserve">)werkzaamheden </w:t>
            </w:r>
            <w:r w:rsidR="00F37886" w:rsidRPr="00757DAA">
              <w:rPr>
                <w:i/>
                <w:iCs/>
                <w:color w:val="6D3285"/>
              </w:rPr>
              <w:t>op de locatie</w:t>
            </w:r>
            <w:r w:rsidR="00BD691F">
              <w:rPr>
                <w:i/>
                <w:iCs/>
                <w:color w:val="6D3285"/>
              </w:rPr>
              <w:t xml:space="preserve"> </w:t>
            </w:r>
            <w:r w:rsidR="00F37886" w:rsidRPr="00757DAA">
              <w:rPr>
                <w:i/>
                <w:iCs/>
                <w:color w:val="6D3285"/>
              </w:rPr>
              <w:t>/</w:t>
            </w:r>
            <w:r w:rsidR="00BD691F">
              <w:rPr>
                <w:i/>
                <w:iCs/>
                <w:color w:val="6D3285"/>
              </w:rPr>
              <w:t xml:space="preserve"> het </w:t>
            </w:r>
            <w:r w:rsidR="00F37886" w:rsidRPr="00757DAA">
              <w:rPr>
                <w:i/>
                <w:iCs/>
                <w:color w:val="6D3285"/>
              </w:rPr>
              <w:t xml:space="preserve">terrein </w:t>
            </w:r>
            <w:r w:rsidR="008B12EE" w:rsidRPr="00757DAA">
              <w:rPr>
                <w:i/>
                <w:iCs/>
                <w:color w:val="6D3285"/>
              </w:rPr>
              <w:t xml:space="preserve">uitvoeren.  </w:t>
            </w:r>
          </w:p>
          <w:p w14:paraId="6ABB5DC3" w14:textId="77777777" w:rsidR="00C55279" w:rsidRPr="00FB4B52" w:rsidRDefault="00C55279" w:rsidP="008B12EE">
            <w:pPr>
              <w:tabs>
                <w:tab w:val="left" w:pos="1515"/>
              </w:tabs>
              <w:rPr>
                <w:color w:val="000000" w:themeColor="text1"/>
              </w:rPr>
            </w:pPr>
          </w:p>
        </w:tc>
        <w:tc>
          <w:tcPr>
            <w:tcW w:w="283" w:type="dxa"/>
            <w:vMerge/>
            <w:shd w:val="clear" w:color="auto" w:fill="FFFFFF" w:themeFill="background1"/>
          </w:tcPr>
          <w:p w14:paraId="3108FA8D" w14:textId="77777777" w:rsidR="00C55279" w:rsidRPr="0096733B" w:rsidRDefault="00C55279" w:rsidP="00B60362">
            <w:pPr>
              <w:pStyle w:val="Lijstalinea"/>
              <w:numPr>
                <w:ilvl w:val="0"/>
                <w:numId w:val="22"/>
              </w:numPr>
              <w:rPr>
                <w:b/>
                <w:bCs/>
                <w:color w:val="000000" w:themeColor="text1"/>
              </w:rPr>
            </w:pPr>
          </w:p>
        </w:tc>
        <w:tc>
          <w:tcPr>
            <w:tcW w:w="3544" w:type="dxa"/>
            <w:shd w:val="clear" w:color="auto" w:fill="F2F2F2" w:themeFill="background1" w:themeFillShade="F2"/>
          </w:tcPr>
          <w:p w14:paraId="4080BE9A" w14:textId="77777777" w:rsidR="00C55279" w:rsidRPr="00531240" w:rsidRDefault="00C55279" w:rsidP="008B12EE">
            <w:pPr>
              <w:rPr>
                <w:b/>
                <w:bCs/>
                <w:color w:val="000000" w:themeColor="text1"/>
              </w:rPr>
            </w:pPr>
          </w:p>
        </w:tc>
        <w:tc>
          <w:tcPr>
            <w:tcW w:w="284" w:type="dxa"/>
            <w:vMerge/>
            <w:shd w:val="clear" w:color="auto" w:fill="FFFFFF" w:themeFill="background1"/>
          </w:tcPr>
          <w:p w14:paraId="261CE972" w14:textId="77777777" w:rsidR="00C55279" w:rsidRPr="00531240" w:rsidRDefault="00C55279" w:rsidP="002B7210">
            <w:pPr>
              <w:rPr>
                <w:b/>
                <w:bCs/>
                <w:color w:val="000000" w:themeColor="text1"/>
              </w:rPr>
            </w:pPr>
          </w:p>
        </w:tc>
        <w:tc>
          <w:tcPr>
            <w:tcW w:w="4273" w:type="dxa"/>
            <w:vMerge/>
            <w:shd w:val="clear" w:color="auto" w:fill="F2F2F2" w:themeFill="background1" w:themeFillShade="F2"/>
          </w:tcPr>
          <w:p w14:paraId="3E34898A" w14:textId="77777777" w:rsidR="00C55279" w:rsidRPr="00531240" w:rsidRDefault="00C55279" w:rsidP="002B7210">
            <w:pPr>
              <w:rPr>
                <w:b/>
                <w:bCs/>
                <w:color w:val="000000" w:themeColor="text1"/>
              </w:rPr>
            </w:pPr>
          </w:p>
        </w:tc>
      </w:tr>
    </w:tbl>
    <w:p w14:paraId="46BACA8B" w14:textId="77777777" w:rsidR="002B7210" w:rsidRPr="00531240" w:rsidRDefault="002B7210" w:rsidP="002B7210">
      <w:pPr>
        <w:rPr>
          <w:color w:val="000000" w:themeColor="text1"/>
        </w:rPr>
      </w:pPr>
    </w:p>
    <w:p w14:paraId="06F91BE1" w14:textId="77777777" w:rsidR="002B7210" w:rsidRPr="00531240" w:rsidRDefault="002B7210" w:rsidP="002B7210">
      <w:pPr>
        <w:rPr>
          <w:color w:val="000000" w:themeColor="text1"/>
        </w:rPr>
      </w:pPr>
    </w:p>
    <w:p w14:paraId="1DAF3C77" w14:textId="77777777" w:rsidR="002B7210" w:rsidRPr="00531240" w:rsidRDefault="002B7210" w:rsidP="002B7210">
      <w:pPr>
        <w:rPr>
          <w:color w:val="000000" w:themeColor="text1"/>
        </w:rPr>
      </w:pPr>
    </w:p>
    <w:p w14:paraId="66AF5DC5" w14:textId="77777777" w:rsidR="0091648B" w:rsidRDefault="0091648B" w:rsidP="00EE65CC">
      <w:pPr>
        <w:spacing w:line="240" w:lineRule="auto"/>
        <w:rPr>
          <w:color w:val="000000" w:themeColor="text1"/>
        </w:rPr>
      </w:pPr>
    </w:p>
    <w:p w14:paraId="70AD45C6" w14:textId="77777777" w:rsidR="002B7210" w:rsidRPr="00531240" w:rsidRDefault="00542A92" w:rsidP="00EE65CC">
      <w:pPr>
        <w:spacing w:line="240" w:lineRule="auto"/>
        <w:rPr>
          <w:color w:val="000000" w:themeColor="text1"/>
        </w:rPr>
      </w:pPr>
      <w:r w:rsidRPr="00531240">
        <w:rPr>
          <w:color w:val="000000" w:themeColor="text1"/>
        </w:rPr>
        <w:br w:type="page"/>
      </w:r>
    </w:p>
    <w:p w14:paraId="425ABCC2" w14:textId="77777777" w:rsidR="00552D8D" w:rsidRDefault="00552D8D" w:rsidP="00F67086">
      <w:pPr>
        <w:pStyle w:val="Kop2"/>
        <w:numPr>
          <w:ilvl w:val="0"/>
          <w:numId w:val="0"/>
        </w:numPr>
      </w:pPr>
      <w:bookmarkStart w:id="10" w:name="_Hlk142314557"/>
    </w:p>
    <w:p w14:paraId="2E0833D2" w14:textId="78659CBA" w:rsidR="005A6AD4" w:rsidRPr="002D04BA" w:rsidRDefault="002D04BA" w:rsidP="002D04BA">
      <w:pPr>
        <w:spacing w:line="240" w:lineRule="auto"/>
        <w:rPr>
          <w:rFonts w:ascii="Trebuchet MS" w:hAnsi="Trebuchet MS"/>
          <w:b/>
          <w:bCs/>
          <w:color w:val="6D3285"/>
          <w:sz w:val="24"/>
          <w:szCs w:val="24"/>
        </w:rPr>
      </w:pPr>
      <w:r>
        <w:rPr>
          <w:rFonts w:ascii="Trebuchet MS" w:hAnsi="Trebuchet MS"/>
          <w:b/>
          <w:bCs/>
          <w:color w:val="6D3285"/>
          <w:sz w:val="24"/>
          <w:szCs w:val="24"/>
        </w:rPr>
        <w:t xml:space="preserve">6. </w:t>
      </w:r>
      <w:r w:rsidR="005A6AD4" w:rsidRPr="002D04BA">
        <w:rPr>
          <w:rFonts w:ascii="Trebuchet MS" w:hAnsi="Trebuchet MS"/>
          <w:b/>
          <w:bCs/>
          <w:color w:val="6D3285"/>
          <w:sz w:val="24"/>
          <w:szCs w:val="24"/>
        </w:rPr>
        <w:t>Risicogebied: Ond</w:t>
      </w:r>
      <w:r w:rsidR="00F84D65" w:rsidRPr="002D04BA">
        <w:rPr>
          <w:rFonts w:ascii="Trebuchet MS" w:hAnsi="Trebuchet MS"/>
          <w:b/>
          <w:bCs/>
          <w:color w:val="6D3285"/>
          <w:sz w:val="24"/>
          <w:szCs w:val="24"/>
        </w:rPr>
        <w:t>e</w:t>
      </w:r>
      <w:r w:rsidR="005A6AD4" w:rsidRPr="002D04BA">
        <w:rPr>
          <w:rFonts w:ascii="Trebuchet MS" w:hAnsi="Trebuchet MS"/>
          <w:b/>
          <w:bCs/>
          <w:color w:val="6D3285"/>
          <w:sz w:val="24"/>
          <w:szCs w:val="24"/>
        </w:rPr>
        <w:t>rhoud</w:t>
      </w:r>
    </w:p>
    <w:p w14:paraId="0BB8D4DC" w14:textId="77777777" w:rsidR="005A6AD4" w:rsidRPr="00531240" w:rsidRDefault="005A6AD4" w:rsidP="005A6AD4">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ook w:val="04A0" w:firstRow="1" w:lastRow="0" w:firstColumn="1" w:lastColumn="0" w:noHBand="0" w:noVBand="1"/>
      </w:tblPr>
      <w:tblGrid>
        <w:gridCol w:w="15482"/>
      </w:tblGrid>
      <w:tr w:rsidR="005A6AD4" w:rsidRPr="0096733B" w14:paraId="40A065B0" w14:textId="77777777" w:rsidTr="008513F4">
        <w:trPr>
          <w:trHeight w:val="1124"/>
        </w:trPr>
        <w:tc>
          <w:tcPr>
            <w:tcW w:w="15482" w:type="dxa"/>
            <w:shd w:val="clear" w:color="auto" w:fill="FADCDC"/>
          </w:tcPr>
          <w:p w14:paraId="4CCAC008" w14:textId="77777777" w:rsidR="005A6AD4" w:rsidRDefault="005A6AD4" w:rsidP="005A6AD4">
            <w:pPr>
              <w:rPr>
                <w:b/>
                <w:bCs/>
                <w:color w:val="000000" w:themeColor="text1"/>
              </w:rPr>
            </w:pPr>
            <w:r w:rsidRPr="00531240">
              <w:rPr>
                <w:b/>
                <w:bCs/>
                <w:color w:val="000000" w:themeColor="text1"/>
              </w:rPr>
              <w:t>Toelichting:</w:t>
            </w:r>
            <w:r>
              <w:rPr>
                <w:b/>
                <w:bCs/>
                <w:color w:val="000000" w:themeColor="text1"/>
              </w:rPr>
              <w:t xml:space="preserve"> </w:t>
            </w:r>
          </w:p>
          <w:p w14:paraId="1935D105" w14:textId="76DCD135" w:rsidR="00BF3804" w:rsidRPr="002F71DE" w:rsidRDefault="00A8630A" w:rsidP="005A6AD4">
            <w:r>
              <w:rPr>
                <w:color w:val="auto"/>
              </w:rPr>
              <w:t xml:space="preserve">Na realisatie </w:t>
            </w:r>
            <w:r w:rsidR="006711B8">
              <w:rPr>
                <w:color w:val="auto"/>
              </w:rPr>
              <w:t>wordt</w:t>
            </w:r>
            <w:r>
              <w:rPr>
                <w:color w:val="auto"/>
              </w:rPr>
              <w:t xml:space="preserve"> het gebouw in gebruik genomen en dient </w:t>
            </w:r>
            <w:r w:rsidR="006711B8">
              <w:rPr>
                <w:color w:val="auto"/>
              </w:rPr>
              <w:t>inspectie/</w:t>
            </w:r>
            <w:r>
              <w:rPr>
                <w:color w:val="auto"/>
              </w:rPr>
              <w:t xml:space="preserve">onderhoud te worden </w:t>
            </w:r>
            <w:r w:rsidR="006711B8">
              <w:rPr>
                <w:color w:val="auto"/>
              </w:rPr>
              <w:t>uitgevoerd. Dit betekent bijvoorbeeld dat er veilig in technische ruimten en op daken moet kunnen worden gewerkt. Tijdens/in het ontwerp moeten afwegingen worden gemaakt of voorzieningen</w:t>
            </w:r>
            <w:r w:rsidR="00BF3804">
              <w:rPr>
                <w:b/>
                <w:bCs/>
                <w:color w:val="auto"/>
              </w:rPr>
              <w:t xml:space="preserve"> </w:t>
            </w:r>
            <w:r w:rsidR="00BF3804" w:rsidRPr="009F1EB7">
              <w:rPr>
                <w:color w:val="auto"/>
              </w:rPr>
              <w:t>zoals</w:t>
            </w:r>
            <w:r w:rsidR="00BF3804">
              <w:rPr>
                <w:color w:val="auto"/>
              </w:rPr>
              <w:t>:</w:t>
            </w:r>
            <w:r w:rsidR="00BF3804" w:rsidRPr="009F1EB7">
              <w:rPr>
                <w:color w:val="auto"/>
              </w:rPr>
              <w:t xml:space="preserve"> kooiladders, ladderbeugels, trappen, bordessen, ladders,</w:t>
            </w:r>
            <w:r w:rsidR="00BF3804">
              <w:rPr>
                <w:color w:val="auto"/>
              </w:rPr>
              <w:t xml:space="preserve"> </w:t>
            </w:r>
            <w:r w:rsidR="00BF3804" w:rsidRPr="009F1EB7">
              <w:rPr>
                <w:color w:val="auto"/>
              </w:rPr>
              <w:t>collectieve voorziening zoals een dakopstand</w:t>
            </w:r>
            <w:r w:rsidR="00DD2E37">
              <w:rPr>
                <w:color w:val="auto"/>
              </w:rPr>
              <w:t xml:space="preserve"> </w:t>
            </w:r>
            <w:r w:rsidR="00BF3804" w:rsidRPr="009F1EB7">
              <w:rPr>
                <w:color w:val="auto"/>
              </w:rPr>
              <w:t>/</w:t>
            </w:r>
            <w:r w:rsidR="00DD2E37">
              <w:rPr>
                <w:color w:val="auto"/>
              </w:rPr>
              <w:t xml:space="preserve"> </w:t>
            </w:r>
            <w:r w:rsidR="00BF3804" w:rsidRPr="009F1EB7">
              <w:rPr>
                <w:color w:val="auto"/>
              </w:rPr>
              <w:t xml:space="preserve">permanente </w:t>
            </w:r>
            <w:r w:rsidR="00BF3804" w:rsidRPr="005E4002">
              <w:rPr>
                <w:color w:val="auto"/>
              </w:rPr>
              <w:t xml:space="preserve">leuning </w:t>
            </w:r>
            <w:r w:rsidR="00BF3804">
              <w:rPr>
                <w:color w:val="auto"/>
              </w:rPr>
              <w:t>(afhankelijk van de situatie tussen 1m en 1,</w:t>
            </w:r>
            <w:r w:rsidR="00F67086">
              <w:rPr>
                <w:color w:val="auto"/>
              </w:rPr>
              <w:t>2</w:t>
            </w:r>
            <w:r w:rsidR="00BF3804">
              <w:rPr>
                <w:color w:val="auto"/>
              </w:rPr>
              <w:t xml:space="preserve">0m </w:t>
            </w:r>
            <w:proofErr w:type="gramStart"/>
            <w:r w:rsidR="00BF3804">
              <w:rPr>
                <w:color w:val="auto"/>
              </w:rPr>
              <w:t>conform</w:t>
            </w:r>
            <w:proofErr w:type="gramEnd"/>
            <w:r w:rsidR="00BF3804">
              <w:rPr>
                <w:color w:val="auto"/>
              </w:rPr>
              <w:t xml:space="preserve"> de eisen uit het </w:t>
            </w:r>
            <w:proofErr w:type="spellStart"/>
            <w:r w:rsidR="00F67086">
              <w:rPr>
                <w:color w:val="auto"/>
              </w:rPr>
              <w:t>Bbl</w:t>
            </w:r>
            <w:proofErr w:type="spellEnd"/>
            <w:r w:rsidR="00F67086">
              <w:rPr>
                <w:color w:val="auto"/>
              </w:rPr>
              <w:t xml:space="preserve"> art 4.19-4.23</w:t>
            </w:r>
            <w:r w:rsidR="006711B8">
              <w:rPr>
                <w:color w:val="auto"/>
              </w:rPr>
              <w:t xml:space="preserve"> benodigd zijn</w:t>
            </w:r>
            <w:r w:rsidR="00BF3804">
              <w:rPr>
                <w:color w:val="auto"/>
              </w:rPr>
              <w:t xml:space="preserve">. </w:t>
            </w:r>
            <w:r w:rsidR="00BF3804" w:rsidRPr="009F1EB7">
              <w:rPr>
                <w:color w:val="auto"/>
              </w:rPr>
              <w:t>Wanneer voorzieningen ontbreken</w:t>
            </w:r>
            <w:r w:rsidR="00DD2E37">
              <w:rPr>
                <w:color w:val="auto"/>
              </w:rPr>
              <w:t>,</w:t>
            </w:r>
            <w:r w:rsidR="00BF3804" w:rsidRPr="009F1EB7">
              <w:rPr>
                <w:color w:val="auto"/>
              </w:rPr>
              <w:t xml:space="preserve"> dan resulteert dit in </w:t>
            </w:r>
            <w:r w:rsidR="00BF3804" w:rsidRPr="009F1EB7">
              <w:rPr>
                <w:b/>
                <w:bCs/>
                <w:color w:val="auto"/>
              </w:rPr>
              <w:t>risico’s</w:t>
            </w:r>
            <w:r w:rsidR="00BF3804" w:rsidRPr="009F1EB7">
              <w:rPr>
                <w:color w:val="auto"/>
              </w:rPr>
              <w:t xml:space="preserve">, waaronder valgevaar voor personen en gevaar voor personen die eronder verblijven. </w:t>
            </w:r>
            <w:r w:rsidR="006711B8">
              <w:rPr>
                <w:color w:val="auto"/>
              </w:rPr>
              <w:t>Ook het niet kunnen vluchten uit te kleine technische ruimten of het niet veilig kunnen vervangen van verlichting, is een risico. Zie ook de opge</w:t>
            </w:r>
            <w:r w:rsidR="0068535B">
              <w:rPr>
                <w:color w:val="auto"/>
              </w:rPr>
              <w:t>stelde V&amp;G</w:t>
            </w:r>
            <w:r w:rsidR="005F2184">
              <w:rPr>
                <w:color w:val="auto"/>
              </w:rPr>
              <w:t>-d</w:t>
            </w:r>
            <w:r w:rsidR="0068535B">
              <w:rPr>
                <w:color w:val="auto"/>
              </w:rPr>
              <w:t xml:space="preserve">ossiers van de Rijkspanden. </w:t>
            </w: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21"/>
        <w:gridCol w:w="274"/>
        <w:gridCol w:w="4306"/>
      </w:tblGrid>
      <w:tr w:rsidR="00951A50" w:rsidRPr="0096733B" w14:paraId="32866AD7" w14:textId="77777777" w:rsidTr="007E06DF">
        <w:trPr>
          <w:cantSplit/>
          <w:tblHeader/>
        </w:trPr>
        <w:tc>
          <w:tcPr>
            <w:tcW w:w="7083" w:type="dxa"/>
            <w:shd w:val="clear" w:color="auto" w:fill="F2F2F2" w:themeFill="background1" w:themeFillShade="F2"/>
          </w:tcPr>
          <w:p w14:paraId="6469E59B" w14:textId="19966092" w:rsidR="005A6AD4" w:rsidRPr="00531240" w:rsidRDefault="005A6AD4" w:rsidP="00262A42">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w:t>
            </w:r>
            <w:r w:rsidR="005F2184">
              <w:rPr>
                <w:i/>
                <w:iCs/>
                <w:color w:val="000000" w:themeColor="text1"/>
                <w:sz w:val="16"/>
                <w:szCs w:val="16"/>
              </w:rPr>
              <w:t>-</w:t>
            </w:r>
            <w:r>
              <w:rPr>
                <w:i/>
                <w:iCs/>
                <w:color w:val="000000" w:themeColor="text1"/>
                <w:sz w:val="16"/>
                <w:szCs w:val="16"/>
              </w:rPr>
              <w:t>ontwerpeisen</w:t>
            </w:r>
            <w:r w:rsidR="00951A50">
              <w:rPr>
                <w:i/>
                <w:iCs/>
                <w:color w:val="000000" w:themeColor="text1"/>
                <w:sz w:val="16"/>
                <w:szCs w:val="16"/>
              </w:rPr>
              <w:t xml:space="preserve">. </w:t>
            </w:r>
            <w:r w:rsidR="00951A50" w:rsidRPr="00AE6EEB">
              <w:rPr>
                <w:b/>
                <w:bCs/>
                <w:color w:val="000000" w:themeColor="text1"/>
                <w:sz w:val="16"/>
                <w:szCs w:val="16"/>
                <w:highlight w:val="yellow"/>
              </w:rPr>
              <w:t>Het projectteam geeft aan de ontwerpende partij aan welke randvoorwaarden van toepassing zijn.</w:t>
            </w:r>
            <w:r w:rsidR="00951A50">
              <w:rPr>
                <w:i/>
                <w:iCs/>
                <w:color w:val="000000" w:themeColor="text1"/>
                <w:sz w:val="16"/>
                <w:szCs w:val="16"/>
              </w:rPr>
              <w:t xml:space="preserve"> </w:t>
            </w:r>
          </w:p>
        </w:tc>
        <w:tc>
          <w:tcPr>
            <w:tcW w:w="283" w:type="dxa"/>
            <w:vMerge w:val="restart"/>
            <w:shd w:val="clear" w:color="auto" w:fill="FFFFFF" w:themeFill="background1"/>
          </w:tcPr>
          <w:p w14:paraId="4D9A4EE3" w14:textId="77777777" w:rsidR="005A6AD4" w:rsidRPr="00531240" w:rsidRDefault="005A6AD4" w:rsidP="00262A42">
            <w:pPr>
              <w:rPr>
                <w:b/>
                <w:bCs/>
                <w:color w:val="000000" w:themeColor="text1"/>
              </w:rPr>
            </w:pPr>
          </w:p>
        </w:tc>
        <w:tc>
          <w:tcPr>
            <w:tcW w:w="3521" w:type="dxa"/>
            <w:shd w:val="clear" w:color="auto" w:fill="F2F2F2" w:themeFill="background1" w:themeFillShade="F2"/>
          </w:tcPr>
          <w:p w14:paraId="33D143AA" w14:textId="4C8D6D01" w:rsidR="005A6AD4" w:rsidRPr="00531240" w:rsidRDefault="005A6AD4" w:rsidP="00262A42">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F67086">
              <w:rPr>
                <w:i/>
                <w:iCs/>
                <w:color w:val="000000" w:themeColor="text1"/>
                <w:sz w:val="16"/>
                <w:szCs w:val="16"/>
              </w:rPr>
              <w:t>BTO</w:t>
            </w:r>
            <w:r w:rsidR="001A7A3A">
              <w:rPr>
                <w:i/>
                <w:iCs/>
                <w:color w:val="000000" w:themeColor="text1"/>
                <w:sz w:val="16"/>
                <w:szCs w:val="16"/>
              </w:rPr>
              <w:t>-</w:t>
            </w:r>
            <w:r w:rsidRPr="009755A8">
              <w:rPr>
                <w:i/>
                <w:iCs/>
                <w:color w:val="000000" w:themeColor="text1"/>
                <w:sz w:val="16"/>
                <w:szCs w:val="16"/>
              </w:rPr>
              <w:t>ontwerpkeuzen en benoeming restrisico’s</w:t>
            </w:r>
          </w:p>
        </w:tc>
        <w:tc>
          <w:tcPr>
            <w:tcW w:w="274" w:type="dxa"/>
            <w:vMerge w:val="restart"/>
            <w:shd w:val="clear" w:color="auto" w:fill="FFFFFF" w:themeFill="background1"/>
          </w:tcPr>
          <w:p w14:paraId="7E1DAB7E" w14:textId="77777777" w:rsidR="005A6AD4" w:rsidRPr="00531240" w:rsidRDefault="005A6AD4" w:rsidP="00262A42">
            <w:pPr>
              <w:rPr>
                <w:b/>
                <w:bCs/>
                <w:color w:val="000000" w:themeColor="text1"/>
              </w:rPr>
            </w:pPr>
          </w:p>
        </w:tc>
        <w:tc>
          <w:tcPr>
            <w:tcW w:w="4306" w:type="dxa"/>
            <w:shd w:val="clear" w:color="auto" w:fill="F2F2F2" w:themeFill="background1" w:themeFillShade="F2"/>
          </w:tcPr>
          <w:p w14:paraId="5348FFB3" w14:textId="77777777" w:rsidR="005A6AD4" w:rsidRPr="00531240" w:rsidRDefault="005A6AD4" w:rsidP="00262A42">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951A50" w:rsidRPr="0096733B" w14:paraId="0E841F7A" w14:textId="77777777" w:rsidTr="007E06DF">
        <w:trPr>
          <w:cantSplit/>
          <w:tblHeader/>
        </w:trPr>
        <w:tc>
          <w:tcPr>
            <w:tcW w:w="7083" w:type="dxa"/>
            <w:shd w:val="clear" w:color="auto" w:fill="F2F2F2" w:themeFill="background1" w:themeFillShade="F2"/>
          </w:tcPr>
          <w:p w14:paraId="69BD9AC3" w14:textId="77777777" w:rsidR="00737078" w:rsidRPr="0081181B" w:rsidRDefault="00737078" w:rsidP="00737078">
            <w:pPr>
              <w:ind w:left="306" w:hanging="306"/>
              <w:rPr>
                <w:color w:val="000000" w:themeColor="text1"/>
              </w:rPr>
            </w:pPr>
            <w:r w:rsidRPr="0081181B">
              <w:rPr>
                <w:rFonts w:ascii="MS Gothic" w:eastAsia="MS Gothic" w:hAnsi="MS Gothic" w:cs="Aptos" w:hint="eastAsia"/>
              </w:rPr>
              <w:t>☐</w:t>
            </w:r>
            <w:r w:rsidRPr="0081181B">
              <w:rPr>
                <w:b/>
                <w:bCs/>
                <w:color w:val="000000" w:themeColor="text1"/>
              </w:rPr>
              <w:t xml:space="preserve"> </w:t>
            </w:r>
            <w:r>
              <w:rPr>
                <w:b/>
                <w:bCs/>
                <w:color w:val="000000" w:themeColor="text1"/>
              </w:rPr>
              <w:t xml:space="preserve"> </w:t>
            </w:r>
            <w:r>
              <w:t xml:space="preserve">Vul de </w:t>
            </w:r>
            <w:hyperlink r:id="rId17" w:history="1">
              <w:r w:rsidRPr="005F2184">
                <w:rPr>
                  <w:rStyle w:val="Hyperlink"/>
                  <w:rFonts w:cs="Lohit Hindi"/>
                  <w:color w:val="6D3285"/>
                </w:rPr>
                <w:t>checklist Veilig onderhoud op en aan gebouwen 2012</w:t>
              </w:r>
            </w:hyperlink>
            <w:r>
              <w:t xml:space="preserve"> in. </w:t>
            </w:r>
          </w:p>
          <w:p w14:paraId="29E710D2" w14:textId="77777777" w:rsidR="00BF3804" w:rsidRDefault="00BF3804" w:rsidP="00BF3804">
            <w:pPr>
              <w:ind w:left="306" w:hanging="306"/>
            </w:pPr>
            <w:r w:rsidRPr="0081181B">
              <w:rPr>
                <w:rFonts w:ascii="MS Gothic" w:eastAsia="MS Gothic" w:hAnsi="MS Gothic" w:cs="Aptos" w:hint="eastAsia"/>
              </w:rPr>
              <w:t>☐</w:t>
            </w:r>
            <w:r w:rsidRPr="0081181B">
              <w:rPr>
                <w:b/>
                <w:bCs/>
                <w:color w:val="000000" w:themeColor="text1"/>
              </w:rPr>
              <w:t xml:space="preserve">  </w:t>
            </w:r>
            <w:r>
              <w:rPr>
                <w:color w:val="000000" w:themeColor="text1"/>
              </w:rPr>
              <w:t xml:space="preserve">Maak gebruik van het </w:t>
            </w:r>
            <w:hyperlink r:id="rId18" w:history="1">
              <w:r w:rsidRPr="005F2184">
                <w:rPr>
                  <w:rStyle w:val="Hyperlink"/>
                  <w:rFonts w:cs="Lohit Hindi"/>
                  <w:color w:val="6D3285"/>
                </w:rPr>
                <w:t>Afweegkader_Veilig_werken_op_Hoogte_TG_PDFA.pdf</w:t>
              </w:r>
            </w:hyperlink>
          </w:p>
          <w:p w14:paraId="207D03EF" w14:textId="77777777" w:rsidR="005A6AD4" w:rsidRPr="00BF3804" w:rsidRDefault="0081181B" w:rsidP="00BF3804">
            <w:pPr>
              <w:ind w:left="306" w:hanging="306"/>
              <w:rPr>
                <w:b/>
                <w:bCs/>
                <w:color w:val="000000" w:themeColor="text1"/>
              </w:rPr>
            </w:pPr>
            <w:r w:rsidRPr="0081181B">
              <w:rPr>
                <w:rFonts w:ascii="MS Gothic" w:eastAsia="MS Gothic" w:hAnsi="MS Gothic" w:cs="Aptos" w:hint="eastAsia"/>
              </w:rPr>
              <w:t>☐</w:t>
            </w:r>
            <w:r w:rsidRPr="0081181B">
              <w:rPr>
                <w:b/>
                <w:bCs/>
                <w:color w:val="000000" w:themeColor="text1"/>
              </w:rPr>
              <w:t xml:space="preserve">  </w:t>
            </w:r>
            <w:r w:rsidR="00F84D65" w:rsidRPr="0081181B">
              <w:rPr>
                <w:color w:val="000000" w:themeColor="text1"/>
              </w:rPr>
              <w:t xml:space="preserve">Geef </w:t>
            </w:r>
            <w:r w:rsidR="00BF3804">
              <w:rPr>
                <w:color w:val="000000" w:themeColor="text1"/>
              </w:rPr>
              <w:t>op</w:t>
            </w:r>
            <w:r w:rsidR="00F84D65" w:rsidRPr="0081181B">
              <w:rPr>
                <w:color w:val="000000" w:themeColor="text1"/>
              </w:rPr>
              <w:t xml:space="preserve"> tekeningen aan dat rekening is gehouden met voldoende ruimte voor toegang, werkzaamheden/onderhoud aan de installaties, afscherming van gevaarlijke onderdelen, e.d.</w:t>
            </w:r>
            <w:r w:rsidR="00430DD3">
              <w:rPr>
                <w:color w:val="000000" w:themeColor="text1"/>
              </w:rPr>
              <w:t xml:space="preserve"> in de technische ruimten.</w:t>
            </w:r>
          </w:p>
          <w:p w14:paraId="770CB1C7" w14:textId="77777777" w:rsidR="00FB4B52" w:rsidRPr="0081181B" w:rsidRDefault="0081181B" w:rsidP="00C66B5C">
            <w:pPr>
              <w:ind w:left="306" w:hanging="306"/>
              <w:rPr>
                <w:color w:val="000000" w:themeColor="text1"/>
              </w:rPr>
            </w:pPr>
            <w:r w:rsidRPr="0081181B">
              <w:rPr>
                <w:rFonts w:ascii="MS Gothic" w:eastAsia="MS Gothic" w:hAnsi="MS Gothic" w:cs="Aptos" w:hint="eastAsia"/>
              </w:rPr>
              <w:t>☐</w:t>
            </w:r>
            <w:r w:rsidRPr="0081181B">
              <w:rPr>
                <w:b/>
                <w:bCs/>
                <w:color w:val="000000" w:themeColor="text1"/>
              </w:rPr>
              <w:t xml:space="preserve">  </w:t>
            </w:r>
            <w:r w:rsidR="00FB4B52" w:rsidRPr="0081181B">
              <w:rPr>
                <w:color w:val="000000" w:themeColor="text1"/>
              </w:rPr>
              <w:t>Ontwerp zonder kruipruimten.</w:t>
            </w:r>
          </w:p>
          <w:p w14:paraId="3D0D03D9" w14:textId="619769AA" w:rsidR="00F84D65" w:rsidRPr="0081181B" w:rsidRDefault="0081181B" w:rsidP="001A7A3A">
            <w:pPr>
              <w:ind w:left="319" w:hanging="319"/>
              <w:rPr>
                <w:color w:val="000000" w:themeColor="text1"/>
              </w:rPr>
            </w:pPr>
            <w:r w:rsidRPr="0081181B">
              <w:rPr>
                <w:rFonts w:ascii="MS Gothic" w:eastAsia="MS Gothic" w:hAnsi="MS Gothic" w:cs="Aptos" w:hint="eastAsia"/>
              </w:rPr>
              <w:t>☐</w:t>
            </w:r>
            <w:r w:rsidR="001A7A3A" w:rsidRPr="0081181B">
              <w:rPr>
                <w:b/>
                <w:bCs/>
                <w:color w:val="000000" w:themeColor="text1"/>
              </w:rPr>
              <w:t xml:space="preserve">  </w:t>
            </w:r>
            <w:r w:rsidR="00430DD3" w:rsidRPr="00430DD3">
              <w:rPr>
                <w:color w:val="000000" w:themeColor="text1"/>
              </w:rPr>
              <w:t>Indien onderbouwd niet mogelijk, b</w:t>
            </w:r>
            <w:r w:rsidR="00F84D65" w:rsidRPr="00430DD3">
              <w:rPr>
                <w:color w:val="000000" w:themeColor="text1"/>
              </w:rPr>
              <w:t>eperk</w:t>
            </w:r>
            <w:r w:rsidR="00F84D65" w:rsidRPr="0081181B">
              <w:rPr>
                <w:color w:val="000000" w:themeColor="text1"/>
              </w:rPr>
              <w:t xml:space="preserve"> onderdelen in kruipruimten</w:t>
            </w:r>
            <w:r w:rsidR="00E96CBE">
              <w:rPr>
                <w:color w:val="000000" w:themeColor="text1"/>
              </w:rPr>
              <w:t xml:space="preserve"> en</w:t>
            </w:r>
            <w:r w:rsidR="001A7A3A">
              <w:rPr>
                <w:color w:val="000000" w:themeColor="text1"/>
              </w:rPr>
              <w:t xml:space="preserve"> </w:t>
            </w:r>
            <w:r w:rsidR="00E96CBE">
              <w:rPr>
                <w:color w:val="000000" w:themeColor="text1"/>
              </w:rPr>
              <w:t>zorg voor voldoende kruipluiken.</w:t>
            </w:r>
          </w:p>
          <w:p w14:paraId="37596CAE" w14:textId="09C867F9" w:rsidR="0020193E" w:rsidRPr="0081181B" w:rsidRDefault="0081181B" w:rsidP="001A7A3A">
            <w:pPr>
              <w:ind w:left="319" w:hanging="319"/>
              <w:rPr>
                <w:color w:val="000000" w:themeColor="text1"/>
              </w:rPr>
            </w:pPr>
            <w:r w:rsidRPr="0081181B">
              <w:rPr>
                <w:rFonts w:ascii="MS Gothic" w:eastAsia="MS Gothic" w:hAnsi="MS Gothic" w:cs="Aptos" w:hint="eastAsia"/>
              </w:rPr>
              <w:t>☐</w:t>
            </w:r>
            <w:r w:rsidRPr="0081181B">
              <w:rPr>
                <w:b/>
                <w:bCs/>
                <w:color w:val="000000" w:themeColor="text1"/>
              </w:rPr>
              <w:t xml:space="preserve">  </w:t>
            </w:r>
            <w:r w:rsidR="0020193E" w:rsidRPr="0081181B">
              <w:rPr>
                <w:color w:val="000000" w:themeColor="text1"/>
              </w:rPr>
              <w:t xml:space="preserve">Plaats componenten </w:t>
            </w:r>
            <w:r w:rsidR="00EA4C0C">
              <w:rPr>
                <w:color w:val="000000" w:themeColor="text1"/>
              </w:rPr>
              <w:t>die</w:t>
            </w:r>
            <w:r w:rsidR="0020193E" w:rsidRPr="0081181B">
              <w:rPr>
                <w:color w:val="000000" w:themeColor="text1"/>
              </w:rPr>
              <w:t xml:space="preserve"> tijdens de gebruiksfase onderhouden</w:t>
            </w:r>
            <w:r w:rsidR="00430DD3">
              <w:rPr>
                <w:color w:val="000000" w:themeColor="text1"/>
              </w:rPr>
              <w:t>, vervangen</w:t>
            </w:r>
            <w:r w:rsidR="0020193E" w:rsidRPr="0081181B">
              <w:rPr>
                <w:color w:val="000000" w:themeColor="text1"/>
              </w:rPr>
              <w:t xml:space="preserve"> </w:t>
            </w:r>
            <w:r w:rsidR="00430DD3">
              <w:rPr>
                <w:color w:val="000000" w:themeColor="text1"/>
              </w:rPr>
              <w:t xml:space="preserve">of afgelezen </w:t>
            </w:r>
            <w:r w:rsidR="0020193E" w:rsidRPr="0081181B">
              <w:rPr>
                <w:color w:val="000000" w:themeColor="text1"/>
              </w:rPr>
              <w:t xml:space="preserve">moeten worden </w:t>
            </w:r>
            <w:r w:rsidR="0091648B" w:rsidRPr="0081181B">
              <w:rPr>
                <w:color w:val="000000" w:themeColor="text1"/>
              </w:rPr>
              <w:t>op veilig te bereiken plaatsen</w:t>
            </w:r>
            <w:r w:rsidR="0020193E" w:rsidRPr="0081181B">
              <w:rPr>
                <w:color w:val="000000" w:themeColor="text1"/>
              </w:rPr>
              <w:t>.</w:t>
            </w:r>
          </w:p>
          <w:p w14:paraId="7CAB28AC" w14:textId="77777777" w:rsidR="009C0B82" w:rsidRPr="0081181B" w:rsidRDefault="0081181B" w:rsidP="001A7A3A">
            <w:pPr>
              <w:ind w:left="319" w:hanging="319"/>
              <w:rPr>
                <w:color w:val="000000" w:themeColor="text1"/>
              </w:rPr>
            </w:pPr>
            <w:r w:rsidRPr="0081181B">
              <w:rPr>
                <w:rFonts w:ascii="MS Gothic" w:eastAsia="MS Gothic" w:hAnsi="MS Gothic" w:cs="Aptos" w:hint="eastAsia"/>
              </w:rPr>
              <w:t>☐</w:t>
            </w:r>
            <w:r w:rsidRPr="0081181B">
              <w:rPr>
                <w:b/>
                <w:bCs/>
                <w:color w:val="000000" w:themeColor="text1"/>
              </w:rPr>
              <w:t xml:space="preserve">  </w:t>
            </w:r>
            <w:r w:rsidR="009C0B82" w:rsidRPr="0081181B">
              <w:rPr>
                <w:color w:val="000000" w:themeColor="text1"/>
              </w:rPr>
              <w:t>Daken moeten veilig te bereiken zijn.</w:t>
            </w:r>
          </w:p>
          <w:p w14:paraId="4D444A0A" w14:textId="31870D95" w:rsidR="009C0B82" w:rsidRDefault="0081181B" w:rsidP="001A7A3A">
            <w:pPr>
              <w:ind w:left="319" w:hanging="319"/>
              <w:rPr>
                <w:color w:val="000000" w:themeColor="text1"/>
              </w:rPr>
            </w:pPr>
            <w:r w:rsidRPr="0081181B">
              <w:rPr>
                <w:rFonts w:ascii="MS Gothic" w:eastAsia="MS Gothic" w:hAnsi="MS Gothic" w:cs="Aptos" w:hint="eastAsia"/>
              </w:rPr>
              <w:t>☐</w:t>
            </w:r>
            <w:r w:rsidRPr="0081181B">
              <w:rPr>
                <w:b/>
                <w:bCs/>
                <w:color w:val="000000" w:themeColor="text1"/>
              </w:rPr>
              <w:t xml:space="preserve">  </w:t>
            </w:r>
            <w:r w:rsidR="009C0B82" w:rsidRPr="0081181B">
              <w:rPr>
                <w:color w:val="000000" w:themeColor="text1"/>
              </w:rPr>
              <w:t>Op daken moet veilig te werken zijn</w:t>
            </w:r>
            <w:r w:rsidR="00430DD3">
              <w:rPr>
                <w:color w:val="000000" w:themeColor="text1"/>
              </w:rPr>
              <w:t>, u</w:t>
            </w:r>
            <w:r w:rsidR="009C0B82" w:rsidRPr="0081181B">
              <w:rPr>
                <w:color w:val="000000" w:themeColor="text1"/>
              </w:rPr>
              <w:t>itgangspunt is collectieve veiligheidsvoorzieningen</w:t>
            </w:r>
            <w:r w:rsidR="00430DD3">
              <w:rPr>
                <w:color w:val="000000" w:themeColor="text1"/>
              </w:rPr>
              <w:t>, denk aan 1.20m dakopstand</w:t>
            </w:r>
            <w:r w:rsidR="009C0B82" w:rsidRPr="0081181B">
              <w:rPr>
                <w:color w:val="000000" w:themeColor="text1"/>
              </w:rPr>
              <w:t>.</w:t>
            </w:r>
            <w:r w:rsidR="00BF3804">
              <w:rPr>
                <w:color w:val="000000" w:themeColor="text1"/>
              </w:rPr>
              <w:t xml:space="preserve"> </w:t>
            </w:r>
          </w:p>
          <w:p w14:paraId="4FD94FB4" w14:textId="77777777" w:rsidR="00281449" w:rsidRPr="0081181B" w:rsidRDefault="0081181B" w:rsidP="0081181B">
            <w:pPr>
              <w:ind w:left="306" w:hanging="306"/>
              <w:rPr>
                <w:color w:val="000000" w:themeColor="text1"/>
              </w:rPr>
            </w:pPr>
            <w:r w:rsidRPr="0081181B">
              <w:rPr>
                <w:rFonts w:ascii="MS Gothic" w:eastAsia="MS Gothic" w:hAnsi="MS Gothic" w:cs="Aptos" w:hint="eastAsia"/>
              </w:rPr>
              <w:t>☐</w:t>
            </w:r>
            <w:r w:rsidRPr="0081181B">
              <w:rPr>
                <w:b/>
                <w:bCs/>
                <w:color w:val="000000" w:themeColor="text1"/>
              </w:rPr>
              <w:t xml:space="preserve">  </w:t>
            </w:r>
            <w:r w:rsidR="00FB4B52" w:rsidRPr="0081181B">
              <w:rPr>
                <w:color w:val="000000" w:themeColor="text1"/>
              </w:rPr>
              <w:t>Glazen dakkappen,</w:t>
            </w:r>
            <w:r w:rsidR="00281449" w:rsidRPr="0081181B">
              <w:rPr>
                <w:color w:val="000000" w:themeColor="text1"/>
              </w:rPr>
              <w:t xml:space="preserve"> lichtstraten e.d. moeten voorzien zijn van </w:t>
            </w:r>
            <w:r w:rsidR="00430DD3">
              <w:rPr>
                <w:color w:val="000000" w:themeColor="text1"/>
              </w:rPr>
              <w:t>doorval</w:t>
            </w:r>
            <w:r w:rsidR="00281449" w:rsidRPr="0081181B">
              <w:rPr>
                <w:color w:val="000000" w:themeColor="text1"/>
              </w:rPr>
              <w:t>veiligheidsglas.</w:t>
            </w:r>
          </w:p>
          <w:p w14:paraId="5ED37FB6" w14:textId="54BFF099" w:rsidR="00281449" w:rsidRDefault="00430DD3" w:rsidP="0081181B">
            <w:pPr>
              <w:ind w:left="306" w:hanging="306"/>
              <w:rPr>
                <w:color w:val="000000" w:themeColor="text1"/>
              </w:rPr>
            </w:pPr>
            <w:r>
              <w:rPr>
                <w:rFonts w:ascii="MS Gothic" w:eastAsia="MS Gothic" w:hAnsi="MS Gothic" w:cs="Aptos" w:hint="eastAsia"/>
              </w:rPr>
              <w:t>☐</w:t>
            </w:r>
            <w:r w:rsidR="0081181B" w:rsidRPr="0081181B">
              <w:rPr>
                <w:b/>
                <w:bCs/>
                <w:color w:val="000000" w:themeColor="text1"/>
              </w:rPr>
              <w:t xml:space="preserve">  </w:t>
            </w:r>
            <w:r w:rsidR="00281449" w:rsidRPr="0081181B">
              <w:rPr>
                <w:color w:val="000000" w:themeColor="text1"/>
              </w:rPr>
              <w:t>Buiten</w:t>
            </w:r>
            <w:r>
              <w:rPr>
                <w:color w:val="000000" w:themeColor="text1"/>
              </w:rPr>
              <w:t xml:space="preserve">- en </w:t>
            </w:r>
            <w:proofErr w:type="spellStart"/>
            <w:r>
              <w:rPr>
                <w:color w:val="000000" w:themeColor="text1"/>
              </w:rPr>
              <w:t>binnen</w:t>
            </w:r>
            <w:r w:rsidR="00281449" w:rsidRPr="0081181B">
              <w:rPr>
                <w:color w:val="000000" w:themeColor="text1"/>
              </w:rPr>
              <w:t>gevels</w:t>
            </w:r>
            <w:proofErr w:type="spellEnd"/>
            <w:r w:rsidR="00281449" w:rsidRPr="0081181B">
              <w:rPr>
                <w:color w:val="000000" w:themeColor="text1"/>
              </w:rPr>
              <w:t xml:space="preserve"> moeten </w:t>
            </w:r>
            <w:r w:rsidR="00C66B5C">
              <w:rPr>
                <w:color w:val="000000" w:themeColor="text1"/>
              </w:rPr>
              <w:t xml:space="preserve">veilig </w:t>
            </w:r>
            <w:r w:rsidR="00281449" w:rsidRPr="0081181B">
              <w:rPr>
                <w:color w:val="000000" w:themeColor="text1"/>
              </w:rPr>
              <w:t xml:space="preserve">bereikbaar zijn voor inspectie, onderhoud en glasbewassing. </w:t>
            </w:r>
          </w:p>
          <w:p w14:paraId="38DEB143" w14:textId="24487B78" w:rsidR="0020193E" w:rsidRPr="00966112" w:rsidRDefault="00430DD3" w:rsidP="00966112">
            <w:pPr>
              <w:ind w:left="306" w:hanging="306"/>
              <w:rPr>
                <w:color w:val="000000" w:themeColor="text1"/>
              </w:rPr>
            </w:pPr>
            <w:r>
              <w:rPr>
                <w:rFonts w:ascii="MS Gothic" w:eastAsia="MS Gothic" w:hAnsi="MS Gothic" w:cs="Aptos" w:hint="eastAsia"/>
              </w:rPr>
              <w:t>☐</w:t>
            </w:r>
            <w:r w:rsidRPr="0081181B">
              <w:rPr>
                <w:b/>
                <w:bCs/>
                <w:color w:val="000000" w:themeColor="text1"/>
              </w:rPr>
              <w:t xml:space="preserve">  </w:t>
            </w:r>
            <w:r w:rsidRPr="0081181B">
              <w:rPr>
                <w:color w:val="000000" w:themeColor="text1"/>
              </w:rPr>
              <w:t>Buiten</w:t>
            </w:r>
            <w:r>
              <w:rPr>
                <w:color w:val="000000" w:themeColor="text1"/>
              </w:rPr>
              <w:t xml:space="preserve">- en </w:t>
            </w:r>
            <w:proofErr w:type="spellStart"/>
            <w:r>
              <w:rPr>
                <w:color w:val="000000" w:themeColor="text1"/>
              </w:rPr>
              <w:t>binnen</w:t>
            </w:r>
            <w:r w:rsidR="003F178A">
              <w:rPr>
                <w:color w:val="000000" w:themeColor="text1"/>
              </w:rPr>
              <w:t>zonweringen</w:t>
            </w:r>
            <w:proofErr w:type="spellEnd"/>
            <w:r w:rsidRPr="0081181B">
              <w:rPr>
                <w:color w:val="000000" w:themeColor="text1"/>
              </w:rPr>
              <w:t xml:space="preserve"> moeten </w:t>
            </w:r>
            <w:r>
              <w:rPr>
                <w:color w:val="000000" w:themeColor="text1"/>
              </w:rPr>
              <w:t xml:space="preserve">veilig </w:t>
            </w:r>
            <w:r w:rsidRPr="0081181B">
              <w:rPr>
                <w:color w:val="000000" w:themeColor="text1"/>
              </w:rPr>
              <w:t xml:space="preserve">bereikbaar zijn voor inspectie, onderhoud en </w:t>
            </w:r>
            <w:r w:rsidR="003F178A">
              <w:rPr>
                <w:color w:val="000000" w:themeColor="text1"/>
              </w:rPr>
              <w:t>vervanging</w:t>
            </w:r>
            <w:r w:rsidRPr="0081181B">
              <w:rPr>
                <w:color w:val="000000" w:themeColor="text1"/>
              </w:rPr>
              <w:t xml:space="preserve">. </w:t>
            </w:r>
          </w:p>
        </w:tc>
        <w:tc>
          <w:tcPr>
            <w:tcW w:w="283" w:type="dxa"/>
            <w:vMerge/>
            <w:shd w:val="clear" w:color="auto" w:fill="FFFFFF" w:themeFill="background1"/>
          </w:tcPr>
          <w:p w14:paraId="52433081" w14:textId="77777777" w:rsidR="005A6AD4" w:rsidRPr="0096733B" w:rsidRDefault="005A6AD4" w:rsidP="00B60362">
            <w:pPr>
              <w:pStyle w:val="Lijstalinea"/>
              <w:numPr>
                <w:ilvl w:val="0"/>
                <w:numId w:val="22"/>
              </w:numPr>
              <w:rPr>
                <w:b/>
                <w:bCs/>
                <w:color w:val="000000" w:themeColor="text1"/>
              </w:rPr>
            </w:pPr>
          </w:p>
        </w:tc>
        <w:tc>
          <w:tcPr>
            <w:tcW w:w="3521" w:type="dxa"/>
            <w:shd w:val="clear" w:color="auto" w:fill="F2F2F2" w:themeFill="background1" w:themeFillShade="F2"/>
          </w:tcPr>
          <w:p w14:paraId="76A8A48B" w14:textId="77777777" w:rsidR="00951A50" w:rsidRDefault="00951A50" w:rsidP="00BF3804">
            <w:pPr>
              <w:rPr>
                <w:b/>
                <w:bCs/>
                <w:color w:val="000000" w:themeColor="text1"/>
              </w:rPr>
            </w:pPr>
            <w:r>
              <w:rPr>
                <w:b/>
                <w:bCs/>
                <w:color w:val="000000" w:themeColor="text1"/>
              </w:rPr>
              <w:t>De volgende onderdelen zijn niet veilig te onderhouden/vervangen:</w:t>
            </w:r>
          </w:p>
          <w:p w14:paraId="3EBD66FA" w14:textId="554357A3" w:rsidR="00951A50" w:rsidRPr="00757DAA" w:rsidRDefault="00757DAA" w:rsidP="00757DAA">
            <w:pPr>
              <w:pStyle w:val="Lijstalinea"/>
              <w:numPr>
                <w:ilvl w:val="0"/>
                <w:numId w:val="45"/>
              </w:numPr>
              <w:rPr>
                <w:b/>
                <w:bCs/>
                <w:color w:val="6D3285"/>
              </w:rPr>
            </w:pPr>
            <w:r>
              <w:rPr>
                <w:b/>
                <w:bCs/>
                <w:color w:val="6D3285"/>
              </w:rPr>
              <w:t>.</w:t>
            </w:r>
            <w:r w:rsidR="00951A50" w:rsidRPr="00757DAA">
              <w:rPr>
                <w:b/>
                <w:bCs/>
                <w:color w:val="6D3285"/>
              </w:rPr>
              <w:t>..</w:t>
            </w:r>
          </w:p>
          <w:p w14:paraId="03244FAD" w14:textId="11D3A98C" w:rsidR="00951A50" w:rsidRPr="00757DAA" w:rsidRDefault="00757DAA" w:rsidP="00757DAA">
            <w:pPr>
              <w:pStyle w:val="Lijstalinea"/>
              <w:numPr>
                <w:ilvl w:val="0"/>
                <w:numId w:val="45"/>
              </w:numPr>
              <w:rPr>
                <w:b/>
                <w:bCs/>
                <w:color w:val="6D3285"/>
              </w:rPr>
            </w:pPr>
            <w:r>
              <w:rPr>
                <w:b/>
                <w:bCs/>
                <w:color w:val="6D3285"/>
              </w:rPr>
              <w:t>.</w:t>
            </w:r>
            <w:r w:rsidR="00951A50" w:rsidRPr="00757DAA">
              <w:rPr>
                <w:b/>
                <w:bCs/>
                <w:color w:val="6D3285"/>
              </w:rPr>
              <w:t>..</w:t>
            </w:r>
          </w:p>
          <w:p w14:paraId="231164EF" w14:textId="4FE7FE5F" w:rsidR="00951A50" w:rsidRPr="00757DAA" w:rsidRDefault="00757DAA" w:rsidP="00757DAA">
            <w:pPr>
              <w:pStyle w:val="Lijstalinea"/>
              <w:numPr>
                <w:ilvl w:val="0"/>
                <w:numId w:val="45"/>
              </w:numPr>
              <w:rPr>
                <w:b/>
                <w:bCs/>
                <w:color w:val="6D3285"/>
              </w:rPr>
            </w:pPr>
            <w:r>
              <w:rPr>
                <w:b/>
                <w:bCs/>
                <w:color w:val="6D3285"/>
              </w:rPr>
              <w:t>.</w:t>
            </w:r>
            <w:r w:rsidR="00951A50" w:rsidRPr="00757DAA">
              <w:rPr>
                <w:b/>
                <w:bCs/>
                <w:color w:val="6D3285"/>
              </w:rPr>
              <w:t>..</w:t>
            </w:r>
          </w:p>
          <w:p w14:paraId="222156C0" w14:textId="77777777" w:rsidR="001A7A3A" w:rsidRDefault="001A7A3A" w:rsidP="00BF3804">
            <w:pPr>
              <w:rPr>
                <w:b/>
                <w:bCs/>
                <w:color w:val="000000" w:themeColor="text1"/>
              </w:rPr>
            </w:pPr>
          </w:p>
          <w:p w14:paraId="6D59EA6F" w14:textId="3567CAFE" w:rsidR="00BF3804" w:rsidRDefault="001A7A3A" w:rsidP="00BF3804">
            <w:pPr>
              <w:rPr>
                <w:b/>
                <w:bCs/>
                <w:color w:val="000000" w:themeColor="text1"/>
              </w:rPr>
            </w:pPr>
            <w:r>
              <w:rPr>
                <w:b/>
                <w:bCs/>
                <w:color w:val="000000" w:themeColor="text1"/>
              </w:rPr>
              <w:t>D</w:t>
            </w:r>
            <w:r w:rsidR="00951A50">
              <w:rPr>
                <w:b/>
                <w:bCs/>
                <w:color w:val="000000" w:themeColor="text1"/>
              </w:rPr>
              <w:t xml:space="preserve">it komt door: </w:t>
            </w:r>
          </w:p>
          <w:p w14:paraId="2D838B5A" w14:textId="7F0CE6CF" w:rsidR="00951A50" w:rsidRPr="00757DAA" w:rsidRDefault="00757DAA" w:rsidP="00757DAA">
            <w:pPr>
              <w:pStyle w:val="Lijstalinea"/>
              <w:numPr>
                <w:ilvl w:val="0"/>
                <w:numId w:val="46"/>
              </w:numPr>
              <w:rPr>
                <w:b/>
                <w:bCs/>
                <w:color w:val="6D3285"/>
              </w:rPr>
            </w:pPr>
            <w:r>
              <w:rPr>
                <w:b/>
                <w:bCs/>
                <w:color w:val="6D3285"/>
              </w:rPr>
              <w:t>.</w:t>
            </w:r>
            <w:r w:rsidR="00951A50" w:rsidRPr="00757DAA">
              <w:rPr>
                <w:b/>
                <w:bCs/>
                <w:color w:val="6D3285"/>
              </w:rPr>
              <w:t>..</w:t>
            </w:r>
          </w:p>
          <w:p w14:paraId="2A85CC3F" w14:textId="65397768" w:rsidR="00951A50" w:rsidRPr="00757DAA" w:rsidRDefault="00757DAA" w:rsidP="00757DAA">
            <w:pPr>
              <w:pStyle w:val="Lijstalinea"/>
              <w:numPr>
                <w:ilvl w:val="0"/>
                <w:numId w:val="46"/>
              </w:numPr>
              <w:rPr>
                <w:b/>
                <w:bCs/>
                <w:color w:val="6D3285"/>
              </w:rPr>
            </w:pPr>
            <w:r>
              <w:rPr>
                <w:b/>
                <w:bCs/>
                <w:color w:val="6D3285"/>
              </w:rPr>
              <w:t>.</w:t>
            </w:r>
            <w:r w:rsidR="00951A50" w:rsidRPr="00757DAA">
              <w:rPr>
                <w:b/>
                <w:bCs/>
                <w:color w:val="6D3285"/>
              </w:rPr>
              <w:t>..</w:t>
            </w:r>
          </w:p>
          <w:p w14:paraId="69F94A7A" w14:textId="5DACFEC4" w:rsidR="00951A50" w:rsidRPr="00757DAA" w:rsidRDefault="00757DAA" w:rsidP="00757DAA">
            <w:pPr>
              <w:pStyle w:val="Lijstalinea"/>
              <w:numPr>
                <w:ilvl w:val="0"/>
                <w:numId w:val="46"/>
              </w:numPr>
              <w:rPr>
                <w:b/>
                <w:bCs/>
                <w:color w:val="6D3285"/>
              </w:rPr>
            </w:pPr>
            <w:r>
              <w:rPr>
                <w:b/>
                <w:bCs/>
                <w:color w:val="6D3285"/>
              </w:rPr>
              <w:t>.</w:t>
            </w:r>
            <w:r w:rsidR="00951A50" w:rsidRPr="00757DAA">
              <w:rPr>
                <w:b/>
                <w:bCs/>
                <w:color w:val="6D3285"/>
              </w:rPr>
              <w:t>..</w:t>
            </w:r>
          </w:p>
          <w:p w14:paraId="1BAB1000" w14:textId="77777777" w:rsidR="005A6AD4" w:rsidRPr="00D12832" w:rsidRDefault="005A6AD4" w:rsidP="00262A42">
            <w:pPr>
              <w:pStyle w:val="Lijstalinea"/>
              <w:ind w:left="322"/>
              <w:rPr>
                <w:b/>
                <w:bCs/>
                <w:color w:val="000000" w:themeColor="text1"/>
                <w:highlight w:val="green"/>
              </w:rPr>
            </w:pPr>
          </w:p>
        </w:tc>
        <w:tc>
          <w:tcPr>
            <w:tcW w:w="274" w:type="dxa"/>
            <w:vMerge/>
            <w:shd w:val="clear" w:color="auto" w:fill="FFFFFF" w:themeFill="background1"/>
          </w:tcPr>
          <w:p w14:paraId="0C919623" w14:textId="77777777" w:rsidR="005A6AD4" w:rsidRPr="00531240" w:rsidRDefault="005A6AD4" w:rsidP="00B60362">
            <w:pPr>
              <w:pStyle w:val="Lijstalinea"/>
              <w:numPr>
                <w:ilvl w:val="0"/>
                <w:numId w:val="29"/>
              </w:numPr>
              <w:rPr>
                <w:color w:val="000000" w:themeColor="text1"/>
              </w:rPr>
            </w:pPr>
          </w:p>
        </w:tc>
        <w:tc>
          <w:tcPr>
            <w:tcW w:w="4306" w:type="dxa"/>
            <w:shd w:val="clear" w:color="auto" w:fill="F2F2F2" w:themeFill="background1" w:themeFillShade="F2"/>
          </w:tcPr>
          <w:p w14:paraId="483970CA" w14:textId="77777777" w:rsidR="00BF3804" w:rsidRDefault="00BF3804" w:rsidP="00BF3804">
            <w:pPr>
              <w:rPr>
                <w:b/>
                <w:bCs/>
                <w:color w:val="000000" w:themeColor="text1"/>
              </w:rPr>
            </w:pPr>
            <w:r w:rsidRPr="00F347AF">
              <w:rPr>
                <w:b/>
                <w:bCs/>
                <w:color w:val="000000" w:themeColor="text1"/>
              </w:rPr>
              <w:t>De aannemer geeft in deze kolom aan:</w:t>
            </w:r>
          </w:p>
          <w:p w14:paraId="5EA8D870" w14:textId="77777777" w:rsidR="005A6AD4" w:rsidRPr="00757DAA" w:rsidRDefault="00951A50" w:rsidP="00757DAA">
            <w:pPr>
              <w:pStyle w:val="Lijstalinea"/>
              <w:numPr>
                <w:ilvl w:val="0"/>
                <w:numId w:val="47"/>
              </w:numPr>
              <w:rPr>
                <w:b/>
                <w:bCs/>
                <w:color w:val="000000" w:themeColor="text1"/>
              </w:rPr>
            </w:pPr>
            <w:r w:rsidRPr="00757DAA">
              <w:rPr>
                <w:i/>
                <w:iCs/>
                <w:color w:val="6D3285"/>
              </w:rPr>
              <w:t xml:space="preserve">Welke onderdelen </w:t>
            </w:r>
            <w:r w:rsidR="00430DD3" w:rsidRPr="00757DAA">
              <w:rPr>
                <w:i/>
                <w:iCs/>
                <w:color w:val="6D3285"/>
              </w:rPr>
              <w:t xml:space="preserve">na realisatie </w:t>
            </w:r>
            <w:r w:rsidRPr="00757DAA">
              <w:rPr>
                <w:i/>
                <w:iCs/>
                <w:color w:val="6D3285"/>
              </w:rPr>
              <w:t>niet veilig kunnen worden onderhouden/vervangen.</w:t>
            </w:r>
          </w:p>
        </w:tc>
      </w:tr>
    </w:tbl>
    <w:p w14:paraId="7DB8362D" w14:textId="77777777" w:rsidR="00EF3E8F" w:rsidRPr="002D04BA" w:rsidRDefault="005A6AD4" w:rsidP="002D04BA">
      <w:pPr>
        <w:spacing w:line="240" w:lineRule="auto"/>
        <w:rPr>
          <w:rFonts w:ascii="Trebuchet MS" w:hAnsi="Trebuchet MS"/>
          <w:b/>
          <w:bCs/>
          <w:color w:val="6D3285"/>
          <w:sz w:val="24"/>
          <w:szCs w:val="24"/>
        </w:rPr>
      </w:pPr>
      <w:r>
        <w:br w:type="page"/>
      </w:r>
      <w:r w:rsidR="00EF3E8F" w:rsidRPr="002D04BA">
        <w:rPr>
          <w:rFonts w:ascii="Trebuchet MS" w:hAnsi="Trebuchet MS"/>
          <w:b/>
          <w:bCs/>
          <w:color w:val="6D3285"/>
          <w:sz w:val="24"/>
          <w:szCs w:val="24"/>
        </w:rPr>
        <w:lastRenderedPageBreak/>
        <w:t>7. Risicogebied: Demontage /sloopfase</w:t>
      </w:r>
      <w:r w:rsidR="00860344" w:rsidRPr="002D04BA">
        <w:rPr>
          <w:rFonts w:ascii="Trebuchet MS" w:hAnsi="Trebuchet MS"/>
          <w:b/>
          <w:bCs/>
          <w:color w:val="6D3285"/>
          <w:sz w:val="24"/>
          <w:szCs w:val="24"/>
        </w:rPr>
        <w:t xml:space="preserve"> einde levensduur</w:t>
      </w:r>
    </w:p>
    <w:p w14:paraId="1F0358A8" w14:textId="77777777" w:rsidR="00EF3E8F" w:rsidRPr="00531240" w:rsidRDefault="00EF3E8F" w:rsidP="00EF3E8F">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ook w:val="04A0" w:firstRow="1" w:lastRow="0" w:firstColumn="1" w:lastColumn="0" w:noHBand="0" w:noVBand="1"/>
      </w:tblPr>
      <w:tblGrid>
        <w:gridCol w:w="15482"/>
      </w:tblGrid>
      <w:tr w:rsidR="00EF3E8F" w:rsidRPr="0096733B" w14:paraId="388951B4" w14:textId="77777777" w:rsidTr="008513F4">
        <w:trPr>
          <w:trHeight w:val="1124"/>
        </w:trPr>
        <w:tc>
          <w:tcPr>
            <w:tcW w:w="15482" w:type="dxa"/>
            <w:shd w:val="clear" w:color="auto" w:fill="FADCDC"/>
          </w:tcPr>
          <w:p w14:paraId="5E6CE5B1" w14:textId="77777777" w:rsidR="00EF3E8F" w:rsidRDefault="00EF3E8F" w:rsidP="0093592C">
            <w:pPr>
              <w:rPr>
                <w:b/>
                <w:bCs/>
                <w:color w:val="000000" w:themeColor="text1"/>
              </w:rPr>
            </w:pPr>
            <w:r w:rsidRPr="00531240">
              <w:rPr>
                <w:b/>
                <w:bCs/>
                <w:color w:val="000000" w:themeColor="text1"/>
              </w:rPr>
              <w:t>Toelichting:</w:t>
            </w:r>
            <w:r>
              <w:rPr>
                <w:b/>
                <w:bCs/>
                <w:color w:val="000000" w:themeColor="text1"/>
              </w:rPr>
              <w:t xml:space="preserve"> </w:t>
            </w:r>
          </w:p>
          <w:p w14:paraId="12B4AE24" w14:textId="660D2E32" w:rsidR="00EF3E8F" w:rsidRPr="002F71DE" w:rsidRDefault="002961BB" w:rsidP="0093592C">
            <w:r>
              <w:t>Houd in het ontwerp rekening met de keuze van materialen/materieel en wijze van montage</w:t>
            </w:r>
            <w:r w:rsidR="00951A50">
              <w:t xml:space="preserve"> zodat veilig kan worden gedemonteerd/gesloopt. Deze randvoorwaarde geeft het projectteam mee aan de ontwerpende partij.</w:t>
            </w: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44"/>
        <w:gridCol w:w="284"/>
        <w:gridCol w:w="4273"/>
      </w:tblGrid>
      <w:tr w:rsidR="00EF3E8F" w:rsidRPr="0096733B" w14:paraId="6A3C9A99" w14:textId="77777777" w:rsidTr="007E06DF">
        <w:trPr>
          <w:cantSplit/>
          <w:tblHeader/>
        </w:trPr>
        <w:tc>
          <w:tcPr>
            <w:tcW w:w="7083" w:type="dxa"/>
            <w:shd w:val="clear" w:color="auto" w:fill="F2F2F2" w:themeFill="background1" w:themeFillShade="F2"/>
          </w:tcPr>
          <w:p w14:paraId="071029D4" w14:textId="64C8C90F" w:rsidR="00EF3E8F" w:rsidRPr="00531240" w:rsidRDefault="00EF3E8F"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w:t>
            </w:r>
            <w:r w:rsidR="009E3168">
              <w:rPr>
                <w:i/>
                <w:iCs/>
                <w:color w:val="000000" w:themeColor="text1"/>
                <w:sz w:val="16"/>
                <w:szCs w:val="16"/>
              </w:rPr>
              <w:t>-</w:t>
            </w:r>
            <w:r>
              <w:rPr>
                <w:i/>
                <w:iCs/>
                <w:color w:val="000000" w:themeColor="text1"/>
                <w:sz w:val="16"/>
                <w:szCs w:val="16"/>
              </w:rPr>
              <w:t>ontwerpeisen</w:t>
            </w:r>
          </w:p>
        </w:tc>
        <w:tc>
          <w:tcPr>
            <w:tcW w:w="283" w:type="dxa"/>
            <w:vMerge w:val="restart"/>
            <w:shd w:val="clear" w:color="auto" w:fill="FFFFFF" w:themeFill="background1"/>
          </w:tcPr>
          <w:p w14:paraId="12216FC7" w14:textId="77777777" w:rsidR="00EF3E8F" w:rsidRPr="00531240" w:rsidRDefault="00EF3E8F" w:rsidP="0093592C">
            <w:pPr>
              <w:rPr>
                <w:b/>
                <w:bCs/>
                <w:color w:val="000000" w:themeColor="text1"/>
              </w:rPr>
            </w:pPr>
          </w:p>
        </w:tc>
        <w:tc>
          <w:tcPr>
            <w:tcW w:w="3544" w:type="dxa"/>
            <w:shd w:val="clear" w:color="auto" w:fill="F2F2F2" w:themeFill="background1" w:themeFillShade="F2"/>
          </w:tcPr>
          <w:p w14:paraId="27C9DCE4" w14:textId="77777777" w:rsidR="00EF3E8F" w:rsidRPr="00531240" w:rsidRDefault="00EF3E8F"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4" w:type="dxa"/>
            <w:vMerge w:val="restart"/>
            <w:shd w:val="clear" w:color="auto" w:fill="FFFFFF" w:themeFill="background1"/>
          </w:tcPr>
          <w:p w14:paraId="062BE821" w14:textId="77777777" w:rsidR="00EF3E8F" w:rsidRPr="00531240" w:rsidRDefault="00EF3E8F" w:rsidP="0093592C">
            <w:pPr>
              <w:rPr>
                <w:b/>
                <w:bCs/>
                <w:color w:val="000000" w:themeColor="text1"/>
              </w:rPr>
            </w:pPr>
          </w:p>
        </w:tc>
        <w:tc>
          <w:tcPr>
            <w:tcW w:w="4273" w:type="dxa"/>
            <w:shd w:val="clear" w:color="auto" w:fill="F2F2F2" w:themeFill="background1" w:themeFillShade="F2"/>
          </w:tcPr>
          <w:p w14:paraId="5D74F089" w14:textId="77777777" w:rsidR="00EF3E8F" w:rsidRPr="00531240" w:rsidRDefault="00EF3E8F"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EF3E8F" w:rsidRPr="0096733B" w14:paraId="0F1156C9" w14:textId="77777777" w:rsidTr="007E06DF">
        <w:trPr>
          <w:cantSplit/>
          <w:tblHeader/>
        </w:trPr>
        <w:tc>
          <w:tcPr>
            <w:tcW w:w="7083" w:type="dxa"/>
            <w:shd w:val="clear" w:color="auto" w:fill="F2F2F2" w:themeFill="background1" w:themeFillShade="F2"/>
          </w:tcPr>
          <w:p w14:paraId="3203CFD3" w14:textId="77777777" w:rsidR="00EF3E8F" w:rsidRPr="00A82222" w:rsidRDefault="00EF3E8F" w:rsidP="00EF3E8F">
            <w:pPr>
              <w:ind w:left="306" w:hanging="306"/>
              <w:rPr>
                <w:color w:val="000000" w:themeColor="text1"/>
              </w:rPr>
            </w:pPr>
            <w:r w:rsidRPr="0081181B">
              <w:rPr>
                <w:rFonts w:ascii="MS Gothic" w:eastAsia="MS Gothic" w:hAnsi="MS Gothic" w:cs="Aptos" w:hint="eastAsia"/>
              </w:rPr>
              <w:t>☐</w:t>
            </w:r>
            <w:r w:rsidRPr="0081181B">
              <w:rPr>
                <w:b/>
                <w:bCs/>
                <w:color w:val="000000" w:themeColor="text1"/>
              </w:rPr>
              <w:t xml:space="preserve"> </w:t>
            </w:r>
            <w:r>
              <w:rPr>
                <w:b/>
                <w:bCs/>
                <w:color w:val="000000" w:themeColor="text1"/>
              </w:rPr>
              <w:t xml:space="preserve"> </w:t>
            </w:r>
            <w:r w:rsidR="00352818">
              <w:rPr>
                <w:b/>
                <w:bCs/>
                <w:color w:val="000000" w:themeColor="text1"/>
              </w:rPr>
              <w:t xml:space="preserve">De </w:t>
            </w:r>
            <w:r w:rsidR="003F178A">
              <w:rPr>
                <w:b/>
                <w:bCs/>
                <w:color w:val="000000" w:themeColor="text1"/>
              </w:rPr>
              <w:t>nieuwbouw</w:t>
            </w:r>
            <w:r>
              <w:rPr>
                <w:color w:val="000000" w:themeColor="text1"/>
              </w:rPr>
              <w:t xml:space="preserve"> kan aan het einde van zijn levensfase </w:t>
            </w:r>
            <w:r w:rsidR="002961BB">
              <w:rPr>
                <w:color w:val="000000" w:themeColor="text1"/>
              </w:rPr>
              <w:t>veilig en gezond gedemonteerd/gesloopt worden.</w:t>
            </w:r>
          </w:p>
        </w:tc>
        <w:tc>
          <w:tcPr>
            <w:tcW w:w="283" w:type="dxa"/>
            <w:vMerge/>
            <w:shd w:val="clear" w:color="auto" w:fill="FFFFFF" w:themeFill="background1"/>
          </w:tcPr>
          <w:p w14:paraId="5748AF3D" w14:textId="77777777" w:rsidR="00EF3E8F" w:rsidRPr="0096733B" w:rsidRDefault="00EF3E8F" w:rsidP="00B60362">
            <w:pPr>
              <w:pStyle w:val="Lijstalinea"/>
              <w:numPr>
                <w:ilvl w:val="0"/>
                <w:numId w:val="22"/>
              </w:numPr>
              <w:rPr>
                <w:b/>
                <w:bCs/>
                <w:color w:val="000000" w:themeColor="text1"/>
              </w:rPr>
            </w:pPr>
          </w:p>
        </w:tc>
        <w:tc>
          <w:tcPr>
            <w:tcW w:w="3544" w:type="dxa"/>
            <w:shd w:val="clear" w:color="auto" w:fill="F2F2F2" w:themeFill="background1" w:themeFillShade="F2"/>
          </w:tcPr>
          <w:p w14:paraId="1A778BFB" w14:textId="77777777" w:rsidR="00EF3E8F" w:rsidRDefault="00951A50" w:rsidP="0093592C">
            <w:pPr>
              <w:rPr>
                <w:b/>
                <w:bCs/>
                <w:color w:val="000000" w:themeColor="text1"/>
              </w:rPr>
            </w:pPr>
            <w:r>
              <w:rPr>
                <w:b/>
                <w:bCs/>
                <w:color w:val="000000" w:themeColor="text1"/>
              </w:rPr>
              <w:t>De volgende keuzes zijn gemaakt om aan de randvoorwaarde te kunnen voldoen</w:t>
            </w:r>
            <w:r w:rsidR="00EF3E8F">
              <w:rPr>
                <w:b/>
                <w:bCs/>
                <w:color w:val="000000" w:themeColor="text1"/>
              </w:rPr>
              <w:t>:</w:t>
            </w:r>
          </w:p>
          <w:p w14:paraId="7741E755" w14:textId="1FD158E3" w:rsidR="00951A50" w:rsidRPr="00757DAA" w:rsidRDefault="00757DAA" w:rsidP="00757DAA">
            <w:pPr>
              <w:pStyle w:val="Lijstalinea"/>
              <w:numPr>
                <w:ilvl w:val="0"/>
                <w:numId w:val="47"/>
              </w:numPr>
              <w:rPr>
                <w:b/>
                <w:bCs/>
                <w:color w:val="6D3285"/>
              </w:rPr>
            </w:pPr>
            <w:r>
              <w:rPr>
                <w:b/>
                <w:bCs/>
                <w:color w:val="6D3285"/>
              </w:rPr>
              <w:t>.</w:t>
            </w:r>
            <w:r w:rsidR="00951A50" w:rsidRPr="00757DAA">
              <w:rPr>
                <w:b/>
                <w:bCs/>
                <w:color w:val="6D3285"/>
              </w:rPr>
              <w:t>..</w:t>
            </w:r>
          </w:p>
          <w:p w14:paraId="3654AF33" w14:textId="36AA9036" w:rsidR="00951A50" w:rsidRPr="00757DAA" w:rsidRDefault="00757DAA" w:rsidP="00757DAA">
            <w:pPr>
              <w:pStyle w:val="Lijstalinea"/>
              <w:numPr>
                <w:ilvl w:val="0"/>
                <w:numId w:val="47"/>
              </w:numPr>
              <w:rPr>
                <w:b/>
                <w:bCs/>
                <w:color w:val="6D3285"/>
              </w:rPr>
            </w:pPr>
            <w:r>
              <w:rPr>
                <w:b/>
                <w:bCs/>
                <w:color w:val="6D3285"/>
              </w:rPr>
              <w:t>...</w:t>
            </w:r>
            <w:r w:rsidR="00951A50" w:rsidRPr="00757DAA">
              <w:rPr>
                <w:b/>
                <w:bCs/>
                <w:color w:val="6D3285"/>
              </w:rPr>
              <w:t>.</w:t>
            </w:r>
          </w:p>
          <w:p w14:paraId="69D2132A" w14:textId="53C82926" w:rsidR="00951A50" w:rsidRPr="00757DAA" w:rsidRDefault="00757DAA" w:rsidP="00757DAA">
            <w:pPr>
              <w:pStyle w:val="Lijstalinea"/>
              <w:numPr>
                <w:ilvl w:val="0"/>
                <w:numId w:val="47"/>
              </w:numPr>
              <w:rPr>
                <w:b/>
                <w:bCs/>
                <w:color w:val="6D3285"/>
              </w:rPr>
            </w:pPr>
            <w:r>
              <w:rPr>
                <w:b/>
                <w:bCs/>
                <w:color w:val="6D3285"/>
              </w:rPr>
              <w:t>.</w:t>
            </w:r>
            <w:r w:rsidR="00951A50" w:rsidRPr="00757DAA">
              <w:rPr>
                <w:b/>
                <w:bCs/>
                <w:color w:val="6D3285"/>
              </w:rPr>
              <w:t>..</w:t>
            </w:r>
          </w:p>
          <w:p w14:paraId="3B3611B8" w14:textId="77777777" w:rsidR="00EF3E8F" w:rsidRPr="00D12832" w:rsidRDefault="00EF3E8F" w:rsidP="0093592C">
            <w:pPr>
              <w:pStyle w:val="Lijstalinea"/>
              <w:ind w:left="322"/>
              <w:rPr>
                <w:b/>
                <w:bCs/>
                <w:color w:val="000000" w:themeColor="text1"/>
                <w:highlight w:val="green"/>
              </w:rPr>
            </w:pPr>
          </w:p>
        </w:tc>
        <w:tc>
          <w:tcPr>
            <w:tcW w:w="284" w:type="dxa"/>
            <w:vMerge/>
            <w:shd w:val="clear" w:color="auto" w:fill="FFFFFF" w:themeFill="background1"/>
          </w:tcPr>
          <w:p w14:paraId="2452830E" w14:textId="77777777" w:rsidR="00EF3E8F" w:rsidRPr="00531240" w:rsidRDefault="00EF3E8F" w:rsidP="00B60362">
            <w:pPr>
              <w:pStyle w:val="Lijstalinea"/>
              <w:numPr>
                <w:ilvl w:val="0"/>
                <w:numId w:val="29"/>
              </w:numPr>
              <w:rPr>
                <w:color w:val="000000" w:themeColor="text1"/>
              </w:rPr>
            </w:pPr>
          </w:p>
        </w:tc>
        <w:tc>
          <w:tcPr>
            <w:tcW w:w="4273" w:type="dxa"/>
            <w:shd w:val="clear" w:color="auto" w:fill="F2F2F2" w:themeFill="background1" w:themeFillShade="F2"/>
          </w:tcPr>
          <w:p w14:paraId="0C7A874E" w14:textId="77777777" w:rsidR="00EF3E8F" w:rsidRDefault="00AE6EEB" w:rsidP="0093592C">
            <w:pPr>
              <w:rPr>
                <w:b/>
                <w:bCs/>
                <w:color w:val="000000" w:themeColor="text1"/>
              </w:rPr>
            </w:pPr>
            <w:r>
              <w:rPr>
                <w:b/>
                <w:bCs/>
                <w:color w:val="000000" w:themeColor="text1"/>
              </w:rPr>
              <w:t>Niet van toepassing.</w:t>
            </w:r>
          </w:p>
          <w:p w14:paraId="53A57F4C" w14:textId="77777777" w:rsidR="00EF3E8F" w:rsidRPr="00531240" w:rsidRDefault="00EF3E8F" w:rsidP="0093592C">
            <w:pPr>
              <w:pStyle w:val="Kop2"/>
              <w:numPr>
                <w:ilvl w:val="0"/>
                <w:numId w:val="0"/>
              </w:numPr>
              <w:ind w:left="720" w:hanging="360"/>
              <w:rPr>
                <w:b/>
                <w:bCs/>
                <w:color w:val="000000" w:themeColor="text1"/>
              </w:rPr>
            </w:pPr>
          </w:p>
        </w:tc>
      </w:tr>
    </w:tbl>
    <w:p w14:paraId="273B1E22" w14:textId="77777777" w:rsidR="002961BB" w:rsidRDefault="002961BB">
      <w:pPr>
        <w:spacing w:line="240" w:lineRule="auto"/>
      </w:pPr>
    </w:p>
    <w:p w14:paraId="21FFD246" w14:textId="77777777" w:rsidR="002961BB" w:rsidRDefault="002961BB">
      <w:pPr>
        <w:spacing w:line="240" w:lineRule="auto"/>
      </w:pPr>
      <w:r>
        <w:br w:type="page"/>
      </w:r>
    </w:p>
    <w:p w14:paraId="6E328BB0" w14:textId="4301BBE8" w:rsidR="002961BB" w:rsidRPr="002D04BA" w:rsidRDefault="002961BB" w:rsidP="002D04BA">
      <w:pPr>
        <w:spacing w:line="240" w:lineRule="auto"/>
        <w:rPr>
          <w:rFonts w:ascii="Trebuchet MS" w:hAnsi="Trebuchet MS"/>
          <w:b/>
          <w:bCs/>
          <w:color w:val="6D3285"/>
          <w:sz w:val="24"/>
          <w:szCs w:val="24"/>
        </w:rPr>
      </w:pPr>
      <w:bookmarkStart w:id="11" w:name="_Hlk146123735"/>
      <w:r w:rsidRPr="002D04BA">
        <w:rPr>
          <w:rFonts w:ascii="Trebuchet MS" w:hAnsi="Trebuchet MS"/>
          <w:b/>
          <w:bCs/>
          <w:color w:val="6D3285"/>
          <w:sz w:val="24"/>
          <w:szCs w:val="24"/>
        </w:rPr>
        <w:lastRenderedPageBreak/>
        <w:t>8. Risicogebied</w:t>
      </w:r>
      <w:r w:rsidR="009E3168">
        <w:rPr>
          <w:rFonts w:ascii="Trebuchet MS" w:hAnsi="Trebuchet MS"/>
          <w:b/>
          <w:bCs/>
          <w:color w:val="6D3285"/>
          <w:sz w:val="24"/>
          <w:szCs w:val="24"/>
        </w:rPr>
        <w:t>:</w:t>
      </w:r>
      <w:r w:rsidRPr="002D04BA">
        <w:rPr>
          <w:rFonts w:ascii="Trebuchet MS" w:hAnsi="Trebuchet MS"/>
          <w:b/>
          <w:bCs/>
          <w:color w:val="6D3285"/>
          <w:sz w:val="24"/>
          <w:szCs w:val="24"/>
        </w:rPr>
        <w:t xml:space="preserve"> Bijzondere risico’s / overige risico’s</w:t>
      </w:r>
    </w:p>
    <w:p w14:paraId="2425CAFC" w14:textId="77777777" w:rsidR="002961BB" w:rsidRDefault="002961BB" w:rsidP="002961BB">
      <w:pPr>
        <w:rPr>
          <w:b/>
          <w:bCs/>
          <w:sz w:val="20"/>
          <w:szCs w:val="20"/>
        </w:rPr>
      </w:pPr>
    </w:p>
    <w:p w14:paraId="58E8FCB0" w14:textId="60A26FEC" w:rsidR="002961BB" w:rsidRPr="002C67AA" w:rsidRDefault="002961BB" w:rsidP="002C67AA">
      <w:r w:rsidRPr="002C67AA">
        <w:t>In dit risicogebied kan men ook overige risico</w:t>
      </w:r>
      <w:r w:rsidR="009E3168">
        <w:t>’</w:t>
      </w:r>
      <w:r w:rsidRPr="002C67AA">
        <w:t>s opnemen</w:t>
      </w:r>
      <w:r w:rsidR="009E3168">
        <w:t>,</w:t>
      </w:r>
    </w:p>
    <w:bookmarkEnd w:id="11"/>
    <w:p w14:paraId="7D32CF4A" w14:textId="77777777" w:rsidR="002961BB" w:rsidRPr="00F865B6" w:rsidRDefault="002961BB" w:rsidP="002961BB">
      <w:pPr>
        <w:rPr>
          <w:color w:val="000000" w:themeColor="text1"/>
        </w:rPr>
      </w:pPr>
    </w:p>
    <w:tbl>
      <w:tblPr>
        <w:tblStyle w:val="Tabelraster"/>
        <w:tblpPr w:leftFromText="141" w:rightFromText="141" w:vertAnchor="text" w:horzAnchor="margin" w:tblpXSpec="right" w:tblpYSpec="inside"/>
        <w:tblW w:w="15482"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shd w:val="clear" w:color="auto" w:fill="FADCDC"/>
        <w:tblLook w:val="04A0" w:firstRow="1" w:lastRow="0" w:firstColumn="1" w:lastColumn="0" w:noHBand="0" w:noVBand="1"/>
      </w:tblPr>
      <w:tblGrid>
        <w:gridCol w:w="15482"/>
      </w:tblGrid>
      <w:tr w:rsidR="002961BB" w:rsidRPr="0096733B" w14:paraId="5EB2EEC4" w14:textId="77777777" w:rsidTr="008513F4">
        <w:tc>
          <w:tcPr>
            <w:tcW w:w="15482" w:type="dxa"/>
            <w:shd w:val="clear" w:color="auto" w:fill="FADCDC"/>
          </w:tcPr>
          <w:p w14:paraId="2147448B" w14:textId="77777777" w:rsidR="002961BB" w:rsidRPr="0096733B" w:rsidRDefault="002961BB" w:rsidP="0093592C">
            <w:pPr>
              <w:rPr>
                <w:b/>
                <w:color w:val="000000" w:themeColor="text1"/>
                <w:sz w:val="22"/>
                <w:szCs w:val="22"/>
              </w:rPr>
            </w:pPr>
            <w:r w:rsidRPr="0096733B">
              <w:rPr>
                <w:b/>
                <w:bCs/>
                <w:color w:val="000000" w:themeColor="text1"/>
              </w:rPr>
              <w:t xml:space="preserve">Toelichting: </w:t>
            </w:r>
            <w:r w:rsidRPr="0096733B">
              <w:rPr>
                <w:b/>
                <w:color w:val="000000" w:themeColor="text1"/>
              </w:rPr>
              <w:t>Bijlage II bij Richtlijn nr. 92/57/EEG (Richtlijn tijdelijke en mobiele bouwplaatsen)</w:t>
            </w:r>
          </w:p>
          <w:p w14:paraId="461D494F" w14:textId="0176BD5C"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Werken die de werknemers aan gevaren van bedelving, vastraken of vallen blootstellen, welke gevaren bijzonder groot zijn door de aard van de</w:t>
            </w:r>
            <w:r>
              <w:rPr>
                <w:color w:val="000000" w:themeColor="text1"/>
              </w:rPr>
              <w:t xml:space="preserve"> </w:t>
            </w:r>
            <w:r w:rsidRPr="0096733B">
              <w:rPr>
                <w:color w:val="000000" w:themeColor="text1"/>
              </w:rPr>
              <w:t>werkzaamheden of van de gebruikte procedures of door de omgeving van de arbeidsplaats of de werken.</w:t>
            </w:r>
          </w:p>
          <w:p w14:paraId="6C923A1B" w14:textId="434B34A9"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chemische of biologische stoffen die een bijzonder gevaar voor de gezondheid en veiligheid van de werknemers inhouden, of ten aanzien waarvan toezicht op de gezondheid wettelijk verplicht is.</w:t>
            </w:r>
          </w:p>
          <w:p w14:paraId="40CC18EB"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Elk werk met ioniserende stralingen waarvoor de aanwijzing is vereist van gecontroleerde of bewaakte zones als omschreven in artikel 20 van Richtlijn 80/836/Euratom.</w:t>
            </w:r>
          </w:p>
          <w:p w14:paraId="70E4B3A1"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in de nabijheid van hoogspanningskabels.</w:t>
            </w:r>
          </w:p>
          <w:p w14:paraId="10CC138A"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verdrinkingsgevaar.</w:t>
            </w:r>
          </w:p>
          <w:p w14:paraId="001645EA"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Graven van putten, ondergrondse en tunnelwerken.</w:t>
            </w:r>
          </w:p>
          <w:p w14:paraId="7184DEFF"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met duikuitrusting.</w:t>
            </w:r>
          </w:p>
          <w:p w14:paraId="116BD74D"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onder overdruk.</w:t>
            </w:r>
          </w:p>
          <w:p w14:paraId="712F4D0E"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waarbij springstoffen worden gebruikt.</w:t>
            </w:r>
          </w:p>
          <w:p w14:paraId="3EAC191B" w14:textId="77777777" w:rsidR="002961B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in verband met de montage of demontage van zware geprefabriceerde elementen.</w:t>
            </w:r>
          </w:p>
          <w:p w14:paraId="3F6F587E" w14:textId="77777777" w:rsidR="000B3F1F" w:rsidRPr="000B3F1F" w:rsidRDefault="000B3F1F" w:rsidP="000B3F1F">
            <w:pPr>
              <w:autoSpaceDN/>
              <w:spacing w:line="259" w:lineRule="auto"/>
              <w:textAlignment w:val="auto"/>
              <w:rPr>
                <w:color w:val="000000" w:themeColor="text1"/>
              </w:rPr>
            </w:pPr>
          </w:p>
          <w:p w14:paraId="6B4C06EF" w14:textId="080768B5" w:rsidR="002961BB" w:rsidRPr="0096733B" w:rsidRDefault="002961BB" w:rsidP="0093592C">
            <w:pPr>
              <w:rPr>
                <w:color w:val="000000" w:themeColor="text1"/>
              </w:rPr>
            </w:pPr>
            <w:r w:rsidRPr="00F865B6">
              <w:rPr>
                <w:color w:val="000000" w:themeColor="text1"/>
              </w:rPr>
              <w:t>Nb</w:t>
            </w:r>
            <w:r w:rsidR="000B3F1F">
              <w:rPr>
                <w:color w:val="000000" w:themeColor="text1"/>
              </w:rPr>
              <w:t>:</w:t>
            </w:r>
            <w:r w:rsidRPr="00F865B6">
              <w:rPr>
                <w:color w:val="000000" w:themeColor="text1"/>
              </w:rPr>
              <w:t xml:space="preserve"> dit is een niet-uitputtende lijst</w:t>
            </w:r>
            <w:r w:rsidR="000B3F1F">
              <w:rPr>
                <w:color w:val="000000" w:themeColor="text1"/>
              </w:rPr>
              <w:t>. W</w:t>
            </w:r>
            <w:r w:rsidRPr="00F865B6">
              <w:rPr>
                <w:color w:val="000000" w:themeColor="text1"/>
              </w:rPr>
              <w:t>anneer er risicovolle werkzaamheden aan de orde zijn die niet in deze lijst staan, dan dienen deze alsnog benoemd te worden.</w:t>
            </w:r>
          </w:p>
        </w:tc>
      </w:tr>
    </w:tbl>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7083"/>
        <w:gridCol w:w="283"/>
        <w:gridCol w:w="3544"/>
        <w:gridCol w:w="284"/>
        <w:gridCol w:w="4273"/>
      </w:tblGrid>
      <w:tr w:rsidR="002961BB" w:rsidRPr="0096733B" w14:paraId="295C443A" w14:textId="77777777" w:rsidTr="007E06DF">
        <w:trPr>
          <w:cantSplit/>
        </w:trPr>
        <w:tc>
          <w:tcPr>
            <w:tcW w:w="7083" w:type="dxa"/>
            <w:shd w:val="clear" w:color="auto" w:fill="F2F2F2" w:themeFill="background1" w:themeFillShade="F2"/>
          </w:tcPr>
          <w:p w14:paraId="117EBD6E" w14:textId="36048D06" w:rsidR="002961BB" w:rsidRPr="00F865B6" w:rsidRDefault="002961BB"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000B3F1F">
              <w:rPr>
                <w:i/>
                <w:iCs/>
                <w:color w:val="000000" w:themeColor="text1"/>
                <w:sz w:val="16"/>
                <w:szCs w:val="16"/>
              </w:rPr>
              <w:t>voor</w:t>
            </w:r>
            <w:r w:rsidRPr="009755A8">
              <w:rPr>
                <w:i/>
                <w:iCs/>
                <w:color w:val="000000" w:themeColor="text1"/>
                <w:sz w:val="16"/>
                <w:szCs w:val="16"/>
              </w:rPr>
              <w:t xml:space="preserve"> de ontwerpfase</w:t>
            </w:r>
          </w:p>
        </w:tc>
        <w:tc>
          <w:tcPr>
            <w:tcW w:w="283" w:type="dxa"/>
            <w:vMerge w:val="restart"/>
            <w:shd w:val="clear" w:color="auto" w:fill="FFFFFF" w:themeFill="background1"/>
          </w:tcPr>
          <w:p w14:paraId="4635F1D6" w14:textId="77777777" w:rsidR="002961BB" w:rsidRPr="00F865B6" w:rsidRDefault="002961BB" w:rsidP="0093592C">
            <w:pPr>
              <w:rPr>
                <w:b/>
                <w:bCs/>
                <w:color w:val="000000" w:themeColor="text1"/>
              </w:rPr>
            </w:pPr>
          </w:p>
        </w:tc>
        <w:tc>
          <w:tcPr>
            <w:tcW w:w="3544" w:type="dxa"/>
            <w:shd w:val="clear" w:color="auto" w:fill="FFFFFF" w:themeFill="background1"/>
          </w:tcPr>
          <w:p w14:paraId="1E8B8685" w14:textId="009521D2" w:rsidR="002961BB" w:rsidRPr="00F865B6" w:rsidRDefault="002961BB"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F67086">
              <w:rPr>
                <w:i/>
                <w:iCs/>
                <w:color w:val="000000" w:themeColor="text1"/>
                <w:sz w:val="16"/>
                <w:szCs w:val="16"/>
              </w:rPr>
              <w:t>BTO</w:t>
            </w:r>
            <w:r w:rsidR="000B3F1F">
              <w:rPr>
                <w:i/>
                <w:iCs/>
                <w:color w:val="000000" w:themeColor="text1"/>
                <w:sz w:val="16"/>
                <w:szCs w:val="16"/>
              </w:rPr>
              <w:t>-</w:t>
            </w:r>
            <w:r w:rsidRPr="009755A8">
              <w:rPr>
                <w:i/>
                <w:iCs/>
                <w:color w:val="000000" w:themeColor="text1"/>
                <w:sz w:val="16"/>
                <w:szCs w:val="16"/>
              </w:rPr>
              <w:t>ontwerpkeuzen en benoeming restrisico’s</w:t>
            </w:r>
          </w:p>
        </w:tc>
        <w:tc>
          <w:tcPr>
            <w:tcW w:w="284" w:type="dxa"/>
            <w:vMerge w:val="restart"/>
            <w:shd w:val="clear" w:color="auto" w:fill="FFFFFF" w:themeFill="background1"/>
          </w:tcPr>
          <w:p w14:paraId="69B465BE" w14:textId="77777777" w:rsidR="002961BB" w:rsidRPr="00F865B6" w:rsidRDefault="002961BB" w:rsidP="0093592C">
            <w:pPr>
              <w:rPr>
                <w:b/>
                <w:bCs/>
                <w:color w:val="000000" w:themeColor="text1"/>
              </w:rPr>
            </w:pPr>
          </w:p>
        </w:tc>
        <w:tc>
          <w:tcPr>
            <w:tcW w:w="4273" w:type="dxa"/>
            <w:shd w:val="clear" w:color="auto" w:fill="FFFFFF" w:themeFill="background1"/>
          </w:tcPr>
          <w:p w14:paraId="48B02A86" w14:textId="77777777" w:rsidR="002961BB" w:rsidRPr="00F865B6" w:rsidRDefault="002961BB"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742324">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2961BB" w:rsidRPr="0096733B" w14:paraId="2C105030" w14:textId="77777777" w:rsidTr="007E06DF">
        <w:trPr>
          <w:cantSplit/>
        </w:trPr>
        <w:tc>
          <w:tcPr>
            <w:tcW w:w="7083" w:type="dxa"/>
            <w:shd w:val="clear" w:color="auto" w:fill="F2F2F2" w:themeFill="background1" w:themeFillShade="F2"/>
          </w:tcPr>
          <w:p w14:paraId="53B22DFA" w14:textId="77777777" w:rsidR="002961BB" w:rsidRPr="00F865B6" w:rsidRDefault="002961BB" w:rsidP="0093592C">
            <w:pPr>
              <w:rPr>
                <w:b/>
                <w:bCs/>
                <w:color w:val="000000" w:themeColor="text1"/>
              </w:rPr>
            </w:pPr>
            <w:r w:rsidRPr="00F865B6">
              <w:rPr>
                <w:b/>
                <w:bCs/>
                <w:color w:val="000000" w:themeColor="text1"/>
              </w:rPr>
              <w:t>Is er sprake van bijzondere risico’s (zie de niet-uitputtende lijst in bovenstaande toelichting)</w:t>
            </w:r>
            <w:r>
              <w:rPr>
                <w:b/>
                <w:bCs/>
                <w:color w:val="000000" w:themeColor="text1"/>
              </w:rPr>
              <w:t xml:space="preserve"> en/of overige risico’s</w:t>
            </w:r>
            <w:r w:rsidRPr="00F865B6">
              <w:rPr>
                <w:b/>
                <w:bCs/>
                <w:color w:val="000000" w:themeColor="text1"/>
              </w:rPr>
              <w:t xml:space="preserve">?  </w:t>
            </w:r>
          </w:p>
          <w:p w14:paraId="759A9F8B" w14:textId="77777777" w:rsidR="002961BB" w:rsidRPr="00F865B6" w:rsidRDefault="002961BB" w:rsidP="0093592C">
            <w:pPr>
              <w:rPr>
                <w:b/>
                <w:bCs/>
                <w:color w:val="000000" w:themeColor="text1"/>
              </w:rPr>
            </w:pPr>
          </w:p>
        </w:tc>
        <w:tc>
          <w:tcPr>
            <w:tcW w:w="283" w:type="dxa"/>
            <w:vMerge/>
            <w:shd w:val="clear" w:color="auto" w:fill="FFFFFF" w:themeFill="background1"/>
          </w:tcPr>
          <w:p w14:paraId="47E77B86" w14:textId="77777777" w:rsidR="002961BB" w:rsidRPr="0096733B" w:rsidRDefault="002961BB" w:rsidP="00B60362">
            <w:pPr>
              <w:pStyle w:val="Lijstalinea"/>
              <w:numPr>
                <w:ilvl w:val="0"/>
                <w:numId w:val="22"/>
              </w:numPr>
              <w:rPr>
                <w:b/>
                <w:bCs/>
                <w:color w:val="000000" w:themeColor="text1"/>
              </w:rPr>
            </w:pPr>
          </w:p>
        </w:tc>
        <w:tc>
          <w:tcPr>
            <w:tcW w:w="3544" w:type="dxa"/>
            <w:vMerge w:val="restart"/>
            <w:shd w:val="clear" w:color="auto" w:fill="FFFFFF" w:themeFill="background1"/>
          </w:tcPr>
          <w:p w14:paraId="7BCE2865" w14:textId="7626763E" w:rsidR="002961BB" w:rsidRPr="00C71939" w:rsidRDefault="002961BB" w:rsidP="0097327C">
            <w:pPr>
              <w:ind w:left="313" w:hanging="313"/>
              <w:rPr>
                <w:color w:val="000000" w:themeColor="text1"/>
              </w:rPr>
            </w:pPr>
            <w:r>
              <w:rPr>
                <w:rFonts w:ascii="MS Gothic" w:eastAsia="MS Gothic" w:hAnsi="MS Gothic" w:cs="Aptos" w:hint="eastAsia"/>
              </w:rPr>
              <w:t>☐</w:t>
            </w:r>
            <w:r w:rsidRPr="00E917CC">
              <w:rPr>
                <w:b/>
                <w:bCs/>
                <w:color w:val="000000" w:themeColor="text1"/>
              </w:rPr>
              <w:t xml:space="preserve"> </w:t>
            </w:r>
            <w:r>
              <w:rPr>
                <w:b/>
                <w:bCs/>
                <w:color w:val="000000" w:themeColor="text1"/>
              </w:rPr>
              <w:t xml:space="preserve"> </w:t>
            </w:r>
            <w:r w:rsidRPr="00C71939">
              <w:rPr>
                <w:b/>
                <w:bCs/>
                <w:color w:val="000000" w:themeColor="text1"/>
              </w:rPr>
              <w:t>Ja</w:t>
            </w:r>
            <w:r w:rsidR="000B3F1F">
              <w:rPr>
                <w:color w:val="000000" w:themeColor="text1"/>
              </w:rPr>
              <w:t xml:space="preserve">, </w:t>
            </w:r>
            <w:r>
              <w:rPr>
                <w:color w:val="000000" w:themeColor="text1"/>
              </w:rPr>
              <w:t>de volgende BTO</w:t>
            </w:r>
            <w:r w:rsidR="000B3F1F">
              <w:rPr>
                <w:color w:val="000000" w:themeColor="text1"/>
              </w:rPr>
              <w:t>-</w:t>
            </w:r>
            <w:r>
              <w:rPr>
                <w:color w:val="000000" w:themeColor="text1"/>
              </w:rPr>
              <w:t xml:space="preserve">ontwerpkeuzes zijn op basis van de AH-strategie gemaakt </w:t>
            </w:r>
            <w:r w:rsidR="000B3F1F">
              <w:rPr>
                <w:color w:val="000000" w:themeColor="text1"/>
              </w:rPr>
              <w:t xml:space="preserve">voor </w:t>
            </w:r>
            <w:r>
              <w:rPr>
                <w:color w:val="000000" w:themeColor="text1"/>
              </w:rPr>
              <w:t>de veilige uitvoering</w:t>
            </w:r>
            <w:r w:rsidR="000B3F1F">
              <w:rPr>
                <w:color w:val="000000" w:themeColor="text1"/>
              </w:rPr>
              <w:t>:</w:t>
            </w:r>
          </w:p>
          <w:p w14:paraId="2EF0A7C0" w14:textId="0D149A82" w:rsidR="002961BB" w:rsidRPr="0097327C" w:rsidRDefault="00972335" w:rsidP="00972335">
            <w:pPr>
              <w:pStyle w:val="Lijstalinea"/>
              <w:ind w:left="306"/>
              <w:rPr>
                <w:i/>
                <w:iCs/>
                <w:color w:val="6D3285"/>
              </w:rPr>
            </w:pPr>
            <w:r w:rsidRPr="0097327C">
              <w:rPr>
                <w:rFonts w:ascii="MS Gothic" w:eastAsia="MS Gothic" w:hAnsi="MS Gothic" w:cs="Aptos" w:hint="eastAsia"/>
                <w:color w:val="6D3285"/>
              </w:rPr>
              <w:t>☐</w:t>
            </w:r>
            <w:r w:rsidR="000B3F1F">
              <w:rPr>
                <w:i/>
                <w:iCs/>
                <w:color w:val="6D3285"/>
              </w:rPr>
              <w:t>…</w:t>
            </w:r>
          </w:p>
          <w:p w14:paraId="61602A5E" w14:textId="081AA9C7" w:rsidR="002961BB" w:rsidRPr="0097327C" w:rsidRDefault="00972335" w:rsidP="00972335">
            <w:pPr>
              <w:pStyle w:val="Lijstalinea"/>
              <w:ind w:left="306"/>
              <w:rPr>
                <w:i/>
                <w:iCs/>
                <w:color w:val="6D3285"/>
              </w:rPr>
            </w:pPr>
            <w:r w:rsidRPr="0097327C">
              <w:rPr>
                <w:rFonts w:ascii="MS Gothic" w:eastAsia="MS Gothic" w:hAnsi="MS Gothic" w:cs="Aptos" w:hint="eastAsia"/>
                <w:color w:val="6D3285"/>
              </w:rPr>
              <w:t>☐</w:t>
            </w:r>
            <w:r w:rsidR="000B3F1F">
              <w:rPr>
                <w:i/>
                <w:iCs/>
                <w:color w:val="6D3285"/>
              </w:rPr>
              <w:t>…</w:t>
            </w:r>
          </w:p>
          <w:p w14:paraId="41464C23" w14:textId="77777777" w:rsidR="002961BB" w:rsidRPr="00F865B6" w:rsidRDefault="002961BB" w:rsidP="0093592C">
            <w:pPr>
              <w:ind w:left="360"/>
              <w:rPr>
                <w:b/>
                <w:bCs/>
                <w:color w:val="000000" w:themeColor="text1"/>
              </w:rPr>
            </w:pPr>
          </w:p>
          <w:p w14:paraId="40E3BB73" w14:textId="77777777" w:rsidR="002961BB" w:rsidRPr="00F865B6" w:rsidRDefault="002961BB" w:rsidP="0093592C">
            <w:pPr>
              <w:rPr>
                <w:b/>
                <w:bCs/>
                <w:color w:val="000000" w:themeColor="text1"/>
              </w:rPr>
            </w:pPr>
          </w:p>
          <w:p w14:paraId="7B9AF15B" w14:textId="77777777" w:rsidR="002961BB" w:rsidRPr="00F865B6" w:rsidRDefault="002961BB" w:rsidP="0093592C">
            <w:pPr>
              <w:rPr>
                <w:b/>
                <w:bCs/>
                <w:color w:val="000000" w:themeColor="text1"/>
              </w:rPr>
            </w:pPr>
            <w:r w:rsidRPr="00F865B6">
              <w:rPr>
                <w:b/>
                <w:bCs/>
                <w:color w:val="000000" w:themeColor="text1"/>
              </w:rPr>
              <w:t>Restrisico’s</w:t>
            </w:r>
          </w:p>
          <w:p w14:paraId="2825851B" w14:textId="10A8557C" w:rsidR="002961BB" w:rsidRPr="0097327C" w:rsidRDefault="002961BB" w:rsidP="0097327C">
            <w:pPr>
              <w:rPr>
                <w:color w:val="000000" w:themeColor="text1"/>
              </w:rPr>
            </w:pPr>
            <w:r w:rsidRPr="00F865B6">
              <w:rPr>
                <w:color w:val="000000" w:themeColor="text1"/>
              </w:rPr>
              <w:t xml:space="preserve">Is het risico niet </w:t>
            </w:r>
            <w:r w:rsidR="000B3F1F">
              <w:rPr>
                <w:color w:val="000000" w:themeColor="text1"/>
              </w:rPr>
              <w:t>via</w:t>
            </w:r>
            <w:r w:rsidRPr="00F865B6">
              <w:rPr>
                <w:color w:val="000000" w:themeColor="text1"/>
              </w:rPr>
              <w:t xml:space="preserve"> het ontwerp te voorkomen resp</w:t>
            </w:r>
            <w:r w:rsidR="000B3F1F">
              <w:rPr>
                <w:color w:val="000000" w:themeColor="text1"/>
              </w:rPr>
              <w:t>ectievelijk</w:t>
            </w:r>
            <w:r w:rsidRPr="00F865B6">
              <w:rPr>
                <w:color w:val="000000" w:themeColor="text1"/>
              </w:rPr>
              <w:t xml:space="preserve"> te beperken, dan zijn dit de restrisico</w:t>
            </w:r>
            <w:r w:rsidR="000B3F1F">
              <w:rPr>
                <w:color w:val="000000" w:themeColor="text1"/>
              </w:rPr>
              <w:t>(‘s)</w:t>
            </w:r>
            <w:r w:rsidRPr="00F865B6">
              <w:rPr>
                <w:color w:val="000000" w:themeColor="text1"/>
              </w:rPr>
              <w:t>:</w:t>
            </w:r>
          </w:p>
          <w:p w14:paraId="3A380311" w14:textId="77777777" w:rsidR="0097327C" w:rsidRDefault="002961BB" w:rsidP="0097327C">
            <w:pPr>
              <w:pStyle w:val="Lijstalinea"/>
              <w:numPr>
                <w:ilvl w:val="0"/>
                <w:numId w:val="51"/>
              </w:numPr>
              <w:rPr>
                <w:i/>
                <w:iCs/>
                <w:color w:val="6D3285"/>
              </w:rPr>
            </w:pPr>
            <w:r w:rsidRPr="0097327C">
              <w:rPr>
                <w:i/>
                <w:iCs/>
                <w:color w:val="6D3285"/>
              </w:rPr>
              <w:t>….</w:t>
            </w:r>
          </w:p>
          <w:p w14:paraId="624CF0C0" w14:textId="688E67FB" w:rsidR="002961BB" w:rsidRPr="0097327C" w:rsidRDefault="002961BB" w:rsidP="0097327C">
            <w:pPr>
              <w:pStyle w:val="Lijstalinea"/>
              <w:numPr>
                <w:ilvl w:val="0"/>
                <w:numId w:val="51"/>
              </w:numPr>
              <w:rPr>
                <w:i/>
                <w:iCs/>
                <w:color w:val="6D3285"/>
              </w:rPr>
            </w:pPr>
            <w:r w:rsidRPr="0097327C">
              <w:rPr>
                <w:i/>
                <w:iCs/>
                <w:color w:val="6D3285"/>
              </w:rPr>
              <w:t>….</w:t>
            </w:r>
          </w:p>
        </w:tc>
        <w:tc>
          <w:tcPr>
            <w:tcW w:w="284" w:type="dxa"/>
            <w:vMerge/>
            <w:shd w:val="clear" w:color="auto" w:fill="FFFFFF" w:themeFill="background1"/>
          </w:tcPr>
          <w:p w14:paraId="3CBCE0D3" w14:textId="77777777" w:rsidR="002961BB" w:rsidRPr="00F865B6" w:rsidRDefault="002961BB" w:rsidP="00B60362">
            <w:pPr>
              <w:pStyle w:val="Lijstalinea"/>
              <w:numPr>
                <w:ilvl w:val="0"/>
                <w:numId w:val="27"/>
              </w:numPr>
              <w:rPr>
                <w:color w:val="000000" w:themeColor="text1"/>
              </w:rPr>
            </w:pPr>
          </w:p>
        </w:tc>
        <w:tc>
          <w:tcPr>
            <w:tcW w:w="4273" w:type="dxa"/>
            <w:vMerge w:val="restart"/>
            <w:shd w:val="clear" w:color="auto" w:fill="FFFFFF" w:themeFill="background1"/>
          </w:tcPr>
          <w:p w14:paraId="3509C7C9" w14:textId="77777777" w:rsidR="002961BB" w:rsidRDefault="002961BB" w:rsidP="0093592C">
            <w:pPr>
              <w:rPr>
                <w:b/>
                <w:bCs/>
                <w:color w:val="000000" w:themeColor="text1"/>
              </w:rPr>
            </w:pPr>
            <w:r>
              <w:rPr>
                <w:b/>
                <w:bCs/>
                <w:color w:val="000000" w:themeColor="text1"/>
              </w:rPr>
              <w:t>Te nemen veiligheidsmaatregelen door de aannemer:</w:t>
            </w:r>
          </w:p>
          <w:p w14:paraId="53422849" w14:textId="77777777" w:rsidR="002961BB" w:rsidRPr="00F865B6" w:rsidRDefault="002961BB" w:rsidP="0093592C">
            <w:pPr>
              <w:pStyle w:val="Kop2"/>
              <w:numPr>
                <w:ilvl w:val="0"/>
                <w:numId w:val="0"/>
              </w:numPr>
              <w:ind w:left="720" w:hanging="360"/>
              <w:rPr>
                <w:b/>
                <w:bCs/>
                <w:color w:val="000000" w:themeColor="text1"/>
              </w:rPr>
            </w:pPr>
          </w:p>
        </w:tc>
      </w:tr>
      <w:tr w:rsidR="002961BB" w:rsidRPr="0096733B" w14:paraId="3137019A" w14:textId="77777777" w:rsidTr="007E06DF">
        <w:trPr>
          <w:cantSplit/>
        </w:trPr>
        <w:tc>
          <w:tcPr>
            <w:tcW w:w="7083" w:type="dxa"/>
            <w:shd w:val="clear" w:color="auto" w:fill="F2F2F2" w:themeFill="background1" w:themeFillShade="F2"/>
          </w:tcPr>
          <w:p w14:paraId="3C1D2448" w14:textId="37E5AA66" w:rsidR="002961BB" w:rsidRPr="00C71939" w:rsidRDefault="00972335" w:rsidP="000B3F1F">
            <w:pPr>
              <w:ind w:left="313" w:hanging="313"/>
              <w:rPr>
                <w:color w:val="000000" w:themeColor="text1"/>
              </w:rPr>
            </w:pPr>
            <w:r>
              <w:rPr>
                <w:rFonts w:ascii="MS Gothic" w:eastAsia="MS Gothic" w:hAnsi="MS Gothic" w:cs="Aptos" w:hint="eastAsia"/>
              </w:rPr>
              <w:t>☐</w:t>
            </w:r>
            <w:r w:rsidR="002961BB" w:rsidRPr="00E917CC">
              <w:rPr>
                <w:b/>
                <w:bCs/>
                <w:color w:val="000000" w:themeColor="text1"/>
              </w:rPr>
              <w:t xml:space="preserve"> </w:t>
            </w:r>
            <w:r w:rsidR="002961BB">
              <w:rPr>
                <w:b/>
                <w:bCs/>
                <w:color w:val="000000" w:themeColor="text1"/>
              </w:rPr>
              <w:t xml:space="preserve"> </w:t>
            </w:r>
            <w:r w:rsidR="002961BB" w:rsidRPr="00C71939">
              <w:rPr>
                <w:b/>
                <w:bCs/>
                <w:color w:val="000000" w:themeColor="text1"/>
              </w:rPr>
              <w:t>Ja</w:t>
            </w:r>
            <w:r w:rsidR="000B3F1F">
              <w:rPr>
                <w:color w:val="000000" w:themeColor="text1"/>
              </w:rPr>
              <w:t xml:space="preserve">, </w:t>
            </w:r>
            <w:r w:rsidR="002961BB" w:rsidRPr="00C62674">
              <w:rPr>
                <w:color w:val="000000" w:themeColor="text1"/>
              </w:rPr>
              <w:t xml:space="preserve">de </w:t>
            </w:r>
            <w:r w:rsidR="002961BB">
              <w:rPr>
                <w:color w:val="000000" w:themeColor="text1"/>
              </w:rPr>
              <w:t xml:space="preserve">PM heeft een inventarisatie gedaan, de </w:t>
            </w:r>
            <w:r w:rsidR="002961BB" w:rsidRPr="00C62674">
              <w:rPr>
                <w:color w:val="000000" w:themeColor="text1"/>
              </w:rPr>
              <w:t>volgende bijzondere risico</w:t>
            </w:r>
            <w:r w:rsidR="002961BB">
              <w:rPr>
                <w:color w:val="000000" w:themeColor="text1"/>
              </w:rPr>
              <w:t>’</w:t>
            </w:r>
            <w:r w:rsidR="002961BB" w:rsidRPr="00C62674">
              <w:rPr>
                <w:color w:val="000000" w:themeColor="text1"/>
              </w:rPr>
              <w:t xml:space="preserve">s </w:t>
            </w:r>
            <w:r w:rsidR="002961BB">
              <w:rPr>
                <w:color w:val="000000" w:themeColor="text1"/>
              </w:rPr>
              <w:t>zijn van toepassing:</w:t>
            </w:r>
          </w:p>
          <w:p w14:paraId="4505A184" w14:textId="77777777" w:rsidR="002961BB" w:rsidRPr="00757DAA" w:rsidRDefault="00972335" w:rsidP="00757DAA">
            <w:pPr>
              <w:ind w:left="22"/>
              <w:rPr>
                <w:i/>
                <w:iCs/>
                <w:color w:val="6D3285"/>
              </w:rPr>
            </w:pPr>
            <w:r w:rsidRPr="00757DAA">
              <w:rPr>
                <w:rFonts w:ascii="MS Gothic" w:eastAsia="MS Gothic" w:hAnsi="MS Gothic" w:cs="Aptos" w:hint="eastAsia"/>
                <w:color w:val="6D3285"/>
              </w:rPr>
              <w:t>☐</w:t>
            </w:r>
            <w:r w:rsidRPr="00757DAA">
              <w:rPr>
                <w:i/>
                <w:iCs/>
                <w:color w:val="6D3285"/>
              </w:rPr>
              <w:t xml:space="preserve"> </w:t>
            </w:r>
            <w:r w:rsidR="002961BB" w:rsidRPr="00757DAA">
              <w:rPr>
                <w:i/>
                <w:iCs/>
                <w:color w:val="6D3285"/>
              </w:rPr>
              <w:t>……………..</w:t>
            </w:r>
          </w:p>
          <w:p w14:paraId="04122A1C" w14:textId="77777777" w:rsidR="002961BB" w:rsidRPr="00757DAA" w:rsidRDefault="00972335" w:rsidP="00757DAA">
            <w:pPr>
              <w:ind w:left="22"/>
              <w:rPr>
                <w:i/>
                <w:iCs/>
                <w:color w:val="6D3285"/>
              </w:rPr>
            </w:pPr>
            <w:r w:rsidRPr="00757DAA">
              <w:rPr>
                <w:rFonts w:ascii="MS Gothic" w:eastAsia="MS Gothic" w:hAnsi="MS Gothic" w:cs="Aptos" w:hint="eastAsia"/>
                <w:color w:val="6D3285"/>
              </w:rPr>
              <w:t>☐</w:t>
            </w:r>
            <w:r w:rsidRPr="00757DAA">
              <w:rPr>
                <w:i/>
                <w:iCs/>
                <w:color w:val="6D3285"/>
              </w:rPr>
              <w:t xml:space="preserve"> </w:t>
            </w:r>
            <w:r w:rsidR="002961BB" w:rsidRPr="00757DAA">
              <w:rPr>
                <w:i/>
                <w:iCs/>
                <w:color w:val="6D3285"/>
              </w:rPr>
              <w:t>……………..</w:t>
            </w:r>
          </w:p>
          <w:p w14:paraId="64C80EC0" w14:textId="594247D6" w:rsidR="002961BB" w:rsidRPr="000B3F1F" w:rsidRDefault="00972335" w:rsidP="000B3F1F">
            <w:pPr>
              <w:ind w:left="22"/>
              <w:rPr>
                <w:i/>
                <w:iCs/>
                <w:color w:val="6D3285"/>
              </w:rPr>
            </w:pPr>
            <w:r w:rsidRPr="00757DAA">
              <w:rPr>
                <w:rFonts w:ascii="MS Gothic" w:eastAsia="MS Gothic" w:hAnsi="MS Gothic" w:cs="Aptos" w:hint="eastAsia"/>
                <w:color w:val="6D3285"/>
              </w:rPr>
              <w:t>☐</w:t>
            </w:r>
            <w:r w:rsidRPr="00757DAA">
              <w:rPr>
                <w:i/>
                <w:iCs/>
                <w:color w:val="6D3285"/>
              </w:rPr>
              <w:t xml:space="preserve"> </w:t>
            </w:r>
            <w:r w:rsidR="002961BB" w:rsidRPr="00757DAA">
              <w:rPr>
                <w:i/>
                <w:iCs/>
                <w:color w:val="6D3285"/>
              </w:rPr>
              <w:t>……………..</w:t>
            </w:r>
          </w:p>
          <w:p w14:paraId="69EABC2E" w14:textId="77777777" w:rsidR="002961BB" w:rsidRDefault="002961BB" w:rsidP="0093592C">
            <w:pPr>
              <w:rPr>
                <w:color w:val="auto"/>
              </w:rPr>
            </w:pPr>
          </w:p>
          <w:p w14:paraId="6D422825" w14:textId="77777777" w:rsidR="002961BB" w:rsidRPr="00C4015F" w:rsidRDefault="002961BB" w:rsidP="0093592C">
            <w:pPr>
              <w:rPr>
                <w:color w:val="auto"/>
              </w:rPr>
            </w:pPr>
            <w:r w:rsidRPr="000237A2">
              <w:rPr>
                <w:color w:val="auto"/>
              </w:rPr>
              <w:t xml:space="preserve">De </w:t>
            </w:r>
            <w:r>
              <w:rPr>
                <w:color w:val="auto"/>
              </w:rPr>
              <w:t>PM/PL</w:t>
            </w:r>
            <w:r w:rsidRPr="000237A2">
              <w:rPr>
                <w:color w:val="auto"/>
              </w:rPr>
              <w:t xml:space="preserve"> zorgt dat de volgende acties worden uitgevoerd en benoemd:</w:t>
            </w:r>
          </w:p>
          <w:p w14:paraId="1E0B01D0" w14:textId="77777777" w:rsidR="002961BB" w:rsidRPr="00757DAA" w:rsidRDefault="00972335" w:rsidP="00757DAA">
            <w:pPr>
              <w:rPr>
                <w:i/>
                <w:iCs/>
                <w:color w:val="6D3285"/>
              </w:rPr>
            </w:pPr>
            <w:r w:rsidRPr="00757DAA">
              <w:rPr>
                <w:rFonts w:ascii="MS Gothic" w:eastAsia="MS Gothic" w:hAnsi="MS Gothic" w:cs="Aptos" w:hint="eastAsia"/>
                <w:color w:val="6D3285"/>
              </w:rPr>
              <w:t>☐</w:t>
            </w:r>
            <w:r w:rsidRPr="00757DAA">
              <w:rPr>
                <w:i/>
                <w:iCs/>
                <w:color w:val="6D3285"/>
              </w:rPr>
              <w:t xml:space="preserve"> </w:t>
            </w:r>
            <w:r w:rsidR="002961BB" w:rsidRPr="00757DAA">
              <w:rPr>
                <w:i/>
                <w:iCs/>
                <w:color w:val="6D3285"/>
              </w:rPr>
              <w:t>Stemt af met een expert-V&amp;G of de bijzondere risico’s verdergaande inventarisaties of acties behoeven.</w:t>
            </w:r>
          </w:p>
          <w:p w14:paraId="75AF3851" w14:textId="44AFDC6D" w:rsidR="002961BB" w:rsidRPr="000B3F1F" w:rsidRDefault="00972335" w:rsidP="0093592C">
            <w:pPr>
              <w:rPr>
                <w:i/>
                <w:iCs/>
                <w:color w:val="6D3285"/>
              </w:rPr>
            </w:pPr>
            <w:r w:rsidRPr="00757DAA">
              <w:rPr>
                <w:rFonts w:ascii="MS Gothic" w:eastAsia="MS Gothic" w:hAnsi="MS Gothic" w:cs="Aptos" w:hint="eastAsia"/>
                <w:color w:val="6D3285"/>
              </w:rPr>
              <w:t>☐</w:t>
            </w:r>
            <w:r w:rsidRPr="00757DAA">
              <w:rPr>
                <w:i/>
                <w:iCs/>
                <w:color w:val="6D3285"/>
              </w:rPr>
              <w:t xml:space="preserve"> </w:t>
            </w:r>
            <w:r w:rsidR="002961BB" w:rsidRPr="00757DAA">
              <w:rPr>
                <w:i/>
                <w:iCs/>
                <w:color w:val="6D3285"/>
              </w:rPr>
              <w:t>Anders</w:t>
            </w:r>
            <w:r w:rsidR="000B3F1F">
              <w:rPr>
                <w:i/>
                <w:iCs/>
                <w:color w:val="6D3285"/>
              </w:rPr>
              <w:t>:</w:t>
            </w:r>
            <w:r w:rsidR="002961BB" w:rsidRPr="00757DAA">
              <w:rPr>
                <w:i/>
                <w:iCs/>
                <w:color w:val="6D3285"/>
              </w:rPr>
              <w:t xml:space="preserve"> …</w:t>
            </w:r>
          </w:p>
        </w:tc>
        <w:tc>
          <w:tcPr>
            <w:tcW w:w="283" w:type="dxa"/>
            <w:vMerge/>
            <w:shd w:val="clear" w:color="auto" w:fill="FFFFFF" w:themeFill="background1"/>
          </w:tcPr>
          <w:p w14:paraId="5E105F74" w14:textId="77777777" w:rsidR="002961BB" w:rsidRPr="00F865B6" w:rsidRDefault="002961BB" w:rsidP="0093592C">
            <w:pPr>
              <w:rPr>
                <w:b/>
                <w:bCs/>
                <w:color w:val="000000" w:themeColor="text1"/>
              </w:rPr>
            </w:pPr>
          </w:p>
        </w:tc>
        <w:tc>
          <w:tcPr>
            <w:tcW w:w="3544" w:type="dxa"/>
            <w:vMerge/>
            <w:shd w:val="clear" w:color="auto" w:fill="FFFFFF" w:themeFill="background1"/>
          </w:tcPr>
          <w:p w14:paraId="352AD1DD" w14:textId="77777777" w:rsidR="002961BB" w:rsidRPr="00F865B6" w:rsidRDefault="002961BB" w:rsidP="0093592C">
            <w:pPr>
              <w:rPr>
                <w:b/>
                <w:bCs/>
                <w:color w:val="000000" w:themeColor="text1"/>
              </w:rPr>
            </w:pPr>
          </w:p>
        </w:tc>
        <w:tc>
          <w:tcPr>
            <w:tcW w:w="284" w:type="dxa"/>
            <w:vMerge/>
            <w:shd w:val="clear" w:color="auto" w:fill="FFFFFF" w:themeFill="background1"/>
          </w:tcPr>
          <w:p w14:paraId="46C1D444" w14:textId="77777777" w:rsidR="002961BB" w:rsidRPr="00F865B6" w:rsidRDefault="002961BB" w:rsidP="0093592C">
            <w:pPr>
              <w:rPr>
                <w:b/>
                <w:bCs/>
                <w:color w:val="000000" w:themeColor="text1"/>
              </w:rPr>
            </w:pPr>
          </w:p>
        </w:tc>
        <w:tc>
          <w:tcPr>
            <w:tcW w:w="4273" w:type="dxa"/>
            <w:vMerge/>
            <w:shd w:val="clear" w:color="auto" w:fill="FFFFFF" w:themeFill="background1"/>
          </w:tcPr>
          <w:p w14:paraId="14F90B66" w14:textId="77777777" w:rsidR="002961BB" w:rsidRPr="00F865B6" w:rsidRDefault="002961BB" w:rsidP="0093592C">
            <w:pPr>
              <w:rPr>
                <w:b/>
                <w:bCs/>
                <w:color w:val="000000" w:themeColor="text1"/>
              </w:rPr>
            </w:pPr>
          </w:p>
        </w:tc>
      </w:tr>
      <w:tr w:rsidR="002961BB" w:rsidRPr="0096733B" w14:paraId="3B928E7C" w14:textId="77777777" w:rsidTr="007E06DF">
        <w:trPr>
          <w:cantSplit/>
        </w:trPr>
        <w:tc>
          <w:tcPr>
            <w:tcW w:w="7083" w:type="dxa"/>
            <w:shd w:val="clear" w:color="auto" w:fill="F2F2F2" w:themeFill="background1" w:themeFillShade="F2"/>
          </w:tcPr>
          <w:p w14:paraId="2645379B" w14:textId="30821140" w:rsidR="002961BB" w:rsidRDefault="0097327C" w:rsidP="0093592C">
            <w:pPr>
              <w:tabs>
                <w:tab w:val="left" w:pos="310"/>
              </w:tabs>
              <w:rPr>
                <w:color w:val="000000" w:themeColor="text1"/>
              </w:rPr>
            </w:pPr>
            <w:r>
              <w:rPr>
                <w:rFonts w:ascii="MS Gothic" w:eastAsia="MS Gothic" w:hAnsi="MS Gothic" w:cs="Aptos" w:hint="eastAsia"/>
              </w:rPr>
              <w:t>☐</w:t>
            </w:r>
            <w:r w:rsidR="002961BB" w:rsidRPr="00E917CC">
              <w:rPr>
                <w:b/>
                <w:bCs/>
                <w:color w:val="000000" w:themeColor="text1"/>
              </w:rPr>
              <w:t xml:space="preserve"> </w:t>
            </w:r>
            <w:r w:rsidR="002961BB">
              <w:rPr>
                <w:b/>
                <w:bCs/>
                <w:color w:val="000000" w:themeColor="text1"/>
              </w:rPr>
              <w:t xml:space="preserve"> </w:t>
            </w:r>
            <w:r w:rsidR="002961BB">
              <w:rPr>
                <w:b/>
                <w:bCs/>
                <w:color w:val="000000" w:themeColor="text1"/>
              </w:rPr>
              <w:tab/>
            </w:r>
            <w:r w:rsidR="002961BB" w:rsidRPr="00C71939">
              <w:rPr>
                <w:b/>
                <w:bCs/>
                <w:color w:val="000000" w:themeColor="text1"/>
              </w:rPr>
              <w:t>Nee</w:t>
            </w:r>
          </w:p>
          <w:p w14:paraId="4872F3CC" w14:textId="77777777" w:rsidR="002961BB" w:rsidRPr="00757DAA" w:rsidRDefault="002961BB" w:rsidP="00757DAA">
            <w:pPr>
              <w:pStyle w:val="Lijstalinea"/>
              <w:numPr>
                <w:ilvl w:val="0"/>
                <w:numId w:val="49"/>
              </w:numPr>
              <w:rPr>
                <w:i/>
                <w:iCs/>
                <w:color w:val="6D3285"/>
              </w:rPr>
            </w:pPr>
            <w:r w:rsidRPr="00757DAA">
              <w:rPr>
                <w:i/>
                <w:iCs/>
                <w:color w:val="6D3285"/>
              </w:rPr>
              <w:t xml:space="preserve">want er is geen sprake van bijzondere risico’s.    </w:t>
            </w:r>
          </w:p>
          <w:p w14:paraId="7CFFC5AD" w14:textId="77777777" w:rsidR="002961BB" w:rsidRPr="00E27ACD" w:rsidRDefault="002961BB" w:rsidP="0093592C">
            <w:pPr>
              <w:ind w:left="22"/>
              <w:rPr>
                <w:i/>
                <w:iCs/>
                <w:color w:val="00B0F0"/>
              </w:rPr>
            </w:pPr>
          </w:p>
          <w:p w14:paraId="7B4F859D" w14:textId="3ADD2E68" w:rsidR="002961BB" w:rsidRPr="001406D2" w:rsidRDefault="002961BB" w:rsidP="0093592C">
            <w:pPr>
              <w:tabs>
                <w:tab w:val="left" w:pos="310"/>
              </w:tabs>
              <w:rPr>
                <w:color w:val="000000" w:themeColor="text1"/>
              </w:rPr>
            </w:pPr>
            <w:r w:rsidRPr="00F865B6">
              <w:sym w:font="Wingdings" w:char="F0E8"/>
            </w:r>
            <w:r w:rsidRPr="00C71939">
              <w:rPr>
                <w:color w:val="000000" w:themeColor="text1"/>
              </w:rPr>
              <w:t xml:space="preserve"> Vul “n</w:t>
            </w:r>
            <w:r>
              <w:rPr>
                <w:color w:val="000000" w:themeColor="text1"/>
              </w:rPr>
              <w:t>iet van toepassing</w:t>
            </w:r>
            <w:r w:rsidRPr="00C71939">
              <w:rPr>
                <w:color w:val="000000" w:themeColor="text1"/>
              </w:rPr>
              <w:t xml:space="preserve">” in bij de </w:t>
            </w:r>
            <w:r w:rsidR="000B3F1F">
              <w:rPr>
                <w:color w:val="000000" w:themeColor="text1"/>
              </w:rPr>
              <w:t>tweede</w:t>
            </w:r>
            <w:r w:rsidRPr="00C71939">
              <w:rPr>
                <w:color w:val="000000" w:themeColor="text1"/>
              </w:rPr>
              <w:t xml:space="preserve"> kolom.</w:t>
            </w:r>
          </w:p>
        </w:tc>
        <w:tc>
          <w:tcPr>
            <w:tcW w:w="283" w:type="dxa"/>
            <w:vMerge/>
            <w:shd w:val="clear" w:color="auto" w:fill="FFFFFF" w:themeFill="background1"/>
          </w:tcPr>
          <w:p w14:paraId="34C5DD55" w14:textId="77777777" w:rsidR="002961BB" w:rsidRPr="0096733B" w:rsidRDefault="002961BB" w:rsidP="00B60362">
            <w:pPr>
              <w:pStyle w:val="Lijstalinea"/>
              <w:numPr>
                <w:ilvl w:val="0"/>
                <w:numId w:val="22"/>
              </w:numPr>
              <w:rPr>
                <w:b/>
                <w:bCs/>
                <w:color w:val="000000" w:themeColor="text1"/>
              </w:rPr>
            </w:pPr>
          </w:p>
        </w:tc>
        <w:tc>
          <w:tcPr>
            <w:tcW w:w="3544" w:type="dxa"/>
            <w:shd w:val="clear" w:color="auto" w:fill="FFFFFF" w:themeFill="background1"/>
          </w:tcPr>
          <w:p w14:paraId="25C8E51D" w14:textId="73B0A0F5" w:rsidR="002961BB" w:rsidRPr="00D921DB" w:rsidRDefault="002961BB" w:rsidP="0093592C">
            <w:pPr>
              <w:rPr>
                <w:color w:val="000000" w:themeColor="text1"/>
              </w:rPr>
            </w:pPr>
            <w:r>
              <w:rPr>
                <w:rFonts w:ascii="MS Gothic" w:eastAsia="MS Gothic" w:hAnsi="MS Gothic" w:cs="Aptos" w:hint="eastAsia"/>
              </w:rPr>
              <w:t>☐</w:t>
            </w:r>
            <w:r w:rsidRPr="00E917CC">
              <w:rPr>
                <w:b/>
                <w:bCs/>
                <w:color w:val="000000" w:themeColor="text1"/>
              </w:rPr>
              <w:t xml:space="preserve"> </w:t>
            </w:r>
            <w:r>
              <w:rPr>
                <w:b/>
                <w:bCs/>
                <w:color w:val="000000" w:themeColor="text1"/>
              </w:rPr>
              <w:t xml:space="preserve"> </w:t>
            </w:r>
            <w:r w:rsidRPr="00D921DB">
              <w:rPr>
                <w:b/>
                <w:bCs/>
                <w:color w:val="000000" w:themeColor="text1"/>
              </w:rPr>
              <w:t>Nee</w:t>
            </w:r>
            <w:r w:rsidR="000B3F1F">
              <w:rPr>
                <w:color w:val="000000" w:themeColor="text1"/>
              </w:rPr>
              <w:t xml:space="preserve">, </w:t>
            </w:r>
            <w:r w:rsidRPr="00D921DB">
              <w:rPr>
                <w:color w:val="000000" w:themeColor="text1"/>
              </w:rPr>
              <w:t>n</w:t>
            </w:r>
            <w:r>
              <w:rPr>
                <w:color w:val="000000" w:themeColor="text1"/>
              </w:rPr>
              <w:t>iet van toepassing</w:t>
            </w:r>
            <w:r w:rsidRPr="00D921DB">
              <w:rPr>
                <w:color w:val="000000" w:themeColor="text1"/>
              </w:rPr>
              <w:t>.</w:t>
            </w:r>
          </w:p>
          <w:p w14:paraId="270A5E35" w14:textId="77777777" w:rsidR="002961BB" w:rsidRPr="00F865B6" w:rsidRDefault="002961BB" w:rsidP="0093592C">
            <w:pPr>
              <w:rPr>
                <w:b/>
                <w:bCs/>
                <w:color w:val="000000" w:themeColor="text1"/>
              </w:rPr>
            </w:pPr>
          </w:p>
        </w:tc>
        <w:tc>
          <w:tcPr>
            <w:tcW w:w="284" w:type="dxa"/>
            <w:vMerge/>
            <w:shd w:val="clear" w:color="auto" w:fill="FFFFFF" w:themeFill="background1"/>
          </w:tcPr>
          <w:p w14:paraId="53CCD478" w14:textId="77777777" w:rsidR="002961BB" w:rsidRPr="00F865B6" w:rsidRDefault="002961BB" w:rsidP="0093592C">
            <w:pPr>
              <w:rPr>
                <w:b/>
                <w:bCs/>
                <w:color w:val="000000" w:themeColor="text1"/>
              </w:rPr>
            </w:pPr>
          </w:p>
        </w:tc>
        <w:tc>
          <w:tcPr>
            <w:tcW w:w="4273" w:type="dxa"/>
            <w:vMerge/>
            <w:shd w:val="clear" w:color="auto" w:fill="FFFFFF" w:themeFill="background1"/>
          </w:tcPr>
          <w:p w14:paraId="73FFE8CA" w14:textId="77777777" w:rsidR="002961BB" w:rsidRPr="00F865B6" w:rsidRDefault="002961BB" w:rsidP="0093592C">
            <w:pPr>
              <w:rPr>
                <w:b/>
                <w:bCs/>
                <w:color w:val="000000" w:themeColor="text1"/>
              </w:rPr>
            </w:pPr>
          </w:p>
        </w:tc>
      </w:tr>
    </w:tbl>
    <w:p w14:paraId="007103B1" w14:textId="77777777" w:rsidR="005A6AD4" w:rsidRDefault="005A6AD4" w:rsidP="005A6AD4"/>
    <w:bookmarkEnd w:id="10"/>
    <w:p w14:paraId="0AA74C36" w14:textId="77777777" w:rsidR="00772396" w:rsidRDefault="00772396">
      <w:pPr>
        <w:spacing w:line="240" w:lineRule="auto"/>
        <w:rPr>
          <w:color w:val="000000" w:themeColor="text1"/>
        </w:rPr>
      </w:pPr>
    </w:p>
    <w:p w14:paraId="4F235BDB" w14:textId="611A17EA" w:rsidR="00DC3544" w:rsidRPr="0075660D" w:rsidRDefault="00DC3544" w:rsidP="0075660D">
      <w:pPr>
        <w:spacing w:line="240" w:lineRule="auto"/>
        <w:rPr>
          <w:rFonts w:ascii="Trebuchet MS" w:hAnsi="Trebuchet MS"/>
          <w:b/>
          <w:bCs/>
          <w:color w:val="2C276A"/>
          <w:sz w:val="28"/>
          <w:szCs w:val="28"/>
        </w:rPr>
      </w:pPr>
      <w:bookmarkStart w:id="12" w:name="_Hlk125440932"/>
      <w:r w:rsidRPr="0075660D">
        <w:rPr>
          <w:rFonts w:ascii="Trebuchet MS" w:hAnsi="Trebuchet MS"/>
          <w:b/>
          <w:bCs/>
          <w:color w:val="2C276A"/>
          <w:sz w:val="28"/>
          <w:szCs w:val="28"/>
        </w:rPr>
        <w:lastRenderedPageBreak/>
        <w:t xml:space="preserve">Deel </w:t>
      </w:r>
      <w:r w:rsidR="00E67FF9" w:rsidRPr="0075660D">
        <w:rPr>
          <w:rFonts w:ascii="Trebuchet MS" w:hAnsi="Trebuchet MS"/>
          <w:b/>
          <w:bCs/>
          <w:color w:val="2C276A"/>
          <w:sz w:val="28"/>
          <w:szCs w:val="28"/>
        </w:rPr>
        <w:t>3</w:t>
      </w:r>
      <w:r w:rsidR="005531B9">
        <w:rPr>
          <w:rFonts w:ascii="Trebuchet MS" w:hAnsi="Trebuchet MS"/>
          <w:b/>
          <w:bCs/>
          <w:color w:val="2C276A"/>
          <w:sz w:val="28"/>
          <w:szCs w:val="28"/>
        </w:rPr>
        <w:t>.</w:t>
      </w:r>
      <w:r w:rsidRPr="0075660D">
        <w:rPr>
          <w:rFonts w:ascii="Trebuchet MS" w:hAnsi="Trebuchet MS"/>
          <w:b/>
          <w:bCs/>
          <w:color w:val="2C276A"/>
          <w:sz w:val="28"/>
          <w:szCs w:val="28"/>
        </w:rPr>
        <w:t xml:space="preserve"> Betrokken partijen</w:t>
      </w:r>
    </w:p>
    <w:bookmarkEnd w:id="12"/>
    <w:p w14:paraId="1A87B44B" w14:textId="77777777" w:rsidR="00DC3544" w:rsidRPr="00F865B6" w:rsidRDefault="00DC3544" w:rsidP="00DC3544">
      <w:pPr>
        <w:spacing w:line="240" w:lineRule="atLeast"/>
        <w:textAlignment w:val="auto"/>
        <w:rPr>
          <w:rFonts w:cs="Times New Roman"/>
          <w:color w:val="000000" w:themeColor="text1"/>
          <w:szCs w:val="24"/>
          <w:lang w:eastAsia="bg-BG"/>
        </w:rPr>
      </w:pPr>
    </w:p>
    <w:p w14:paraId="631C673A" w14:textId="5A1BCEAA" w:rsidR="00DC3544" w:rsidRPr="00F865B6" w:rsidRDefault="00DC3544" w:rsidP="00DC3544">
      <w:pPr>
        <w:keepNext/>
        <w:spacing w:line="240" w:lineRule="atLeast"/>
        <w:textAlignment w:val="auto"/>
        <w:outlineLvl w:val="2"/>
        <w:rPr>
          <w:rFonts w:cs="Arial"/>
          <w:bCs/>
          <w:iCs/>
          <w:color w:val="000000" w:themeColor="text1"/>
          <w:szCs w:val="26"/>
          <w:lang w:eastAsia="bg-BG"/>
        </w:rPr>
      </w:pPr>
      <w:bookmarkStart w:id="13" w:name="_Hlk121904794"/>
      <w:r w:rsidRPr="00F865B6">
        <w:rPr>
          <w:rFonts w:cs="Arial"/>
          <w:bCs/>
          <w:iCs/>
          <w:color w:val="000000" w:themeColor="text1"/>
          <w:szCs w:val="26"/>
          <w:lang w:eastAsia="bg-BG"/>
        </w:rPr>
        <w:t>1.</w:t>
      </w:r>
      <w:r w:rsidR="00223D7A" w:rsidRPr="00F865B6">
        <w:rPr>
          <w:rFonts w:cs="Arial"/>
          <w:bCs/>
          <w:iCs/>
          <w:color w:val="000000" w:themeColor="text1"/>
          <w:szCs w:val="26"/>
          <w:lang w:eastAsia="bg-BG"/>
        </w:rPr>
        <w:t>Ontwerpende partij(en)</w:t>
      </w:r>
    </w:p>
    <w:p w14:paraId="53B10EEF"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Postbus/Adres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4A96D21F"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Postcode/Plaats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1707CD4D"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Contactpersoon</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215BB4E1"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Telefoon</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5636CE2A" w14:textId="77777777" w:rsidR="00DC3544" w:rsidRPr="00F865B6" w:rsidRDefault="00DC3544" w:rsidP="00DC3544">
      <w:pPr>
        <w:tabs>
          <w:tab w:val="left" w:pos="1560"/>
        </w:tabs>
        <w:spacing w:line="240" w:lineRule="atLeast"/>
        <w:textAlignment w:val="auto"/>
        <w:rPr>
          <w:rFonts w:cs="Times New Roman"/>
          <w:color w:val="000000" w:themeColor="text1"/>
          <w:lang w:eastAsia="bg-BG"/>
        </w:rPr>
      </w:pPr>
      <w:r w:rsidRPr="00F865B6">
        <w:rPr>
          <w:rFonts w:cs="Times New Roman"/>
          <w:color w:val="000000" w:themeColor="text1"/>
          <w:szCs w:val="24"/>
          <w:lang w:eastAsia="bg-BG"/>
        </w:rPr>
        <w:t>E-mail</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0F900477" w14:textId="77777777" w:rsidR="00DC3544" w:rsidRPr="00F865B6" w:rsidRDefault="00DC3544" w:rsidP="00DC3544">
      <w:pPr>
        <w:tabs>
          <w:tab w:val="left" w:pos="1560"/>
        </w:tabs>
        <w:spacing w:line="240" w:lineRule="atLeast"/>
        <w:textAlignment w:val="auto"/>
        <w:rPr>
          <w:rFonts w:cs="Times New Roman"/>
          <w:color w:val="000000" w:themeColor="text1"/>
          <w:lang w:eastAsia="bg-BG"/>
        </w:rPr>
      </w:pPr>
    </w:p>
    <w:p w14:paraId="23080F97" w14:textId="047E5179" w:rsidR="00DC3544" w:rsidRPr="00F865B6" w:rsidRDefault="00DC3544" w:rsidP="00DC3544">
      <w:pPr>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2.V&amp;G-coördinator ontwerpfase</w:t>
      </w:r>
      <w:r w:rsidR="00223D7A" w:rsidRPr="00F865B6">
        <w:rPr>
          <w:rFonts w:cs="Times New Roman"/>
          <w:color w:val="000000" w:themeColor="text1"/>
          <w:szCs w:val="24"/>
          <w:lang w:eastAsia="bg-BG"/>
        </w:rPr>
        <w:t xml:space="preserve"> </w:t>
      </w:r>
      <w:r w:rsidR="00C65EE6" w:rsidRPr="00F865B6">
        <w:rPr>
          <w:rFonts w:cs="Times New Roman"/>
          <w:color w:val="000000" w:themeColor="text1"/>
          <w:szCs w:val="24"/>
          <w:lang w:eastAsia="bg-BG"/>
        </w:rPr>
        <w:t xml:space="preserve">(VGCO) </w:t>
      </w:r>
    </w:p>
    <w:p w14:paraId="074ADCD7"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Naam</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5E06D46F"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Postbus/Adres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4710863B"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Postcode/Plaats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5FFA7274"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Telefoon</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2605B0FF" w14:textId="77777777" w:rsidR="00DC3544" w:rsidRPr="00F865B6" w:rsidRDefault="00DC3544" w:rsidP="00DC3544">
      <w:pPr>
        <w:tabs>
          <w:tab w:val="left" w:pos="1560"/>
        </w:tabs>
        <w:spacing w:line="240" w:lineRule="atLeast"/>
        <w:textAlignment w:val="auto"/>
        <w:rPr>
          <w:rFonts w:cs="Times New Roman"/>
          <w:color w:val="000000" w:themeColor="text1"/>
          <w:lang w:eastAsia="bg-BG"/>
        </w:rPr>
      </w:pPr>
      <w:r w:rsidRPr="00F865B6">
        <w:rPr>
          <w:rFonts w:cs="Times New Roman"/>
          <w:color w:val="000000" w:themeColor="text1"/>
          <w:szCs w:val="24"/>
          <w:lang w:eastAsia="bg-BG"/>
        </w:rPr>
        <w:t>E-mail</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4363ECD8"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p>
    <w:p w14:paraId="6B81FBE0" w14:textId="77777777" w:rsidR="00DC3544" w:rsidRPr="00F865B6" w:rsidRDefault="00DC3544" w:rsidP="00DC3544">
      <w:pPr>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3.Ingeschakelde V&amp;G-deskundige</w:t>
      </w:r>
      <w:r w:rsidR="00223D7A" w:rsidRPr="00F865B6">
        <w:rPr>
          <w:rFonts w:cs="Times New Roman"/>
          <w:color w:val="000000" w:themeColor="text1"/>
          <w:szCs w:val="24"/>
          <w:lang w:eastAsia="bg-BG"/>
        </w:rPr>
        <w:t xml:space="preserve"> namens de </w:t>
      </w:r>
      <w:r w:rsidR="00AC7061">
        <w:rPr>
          <w:rFonts w:cs="Times New Roman"/>
          <w:color w:val="000000" w:themeColor="text1"/>
          <w:szCs w:val="24"/>
          <w:lang w:eastAsia="bg-BG"/>
        </w:rPr>
        <w:t>opdrachtnemer</w:t>
      </w:r>
      <w:r w:rsidRPr="00F865B6">
        <w:rPr>
          <w:rFonts w:cs="Times New Roman"/>
          <w:color w:val="000000" w:themeColor="text1"/>
          <w:szCs w:val="24"/>
          <w:lang w:eastAsia="bg-BG"/>
        </w:rPr>
        <w:t xml:space="preserve"> </w:t>
      </w:r>
      <w:r w:rsidR="003F178A">
        <w:rPr>
          <w:rFonts w:cs="Times New Roman"/>
          <w:color w:val="000000" w:themeColor="text1"/>
          <w:szCs w:val="24"/>
          <w:lang w:eastAsia="bg-BG"/>
        </w:rPr>
        <w:t>[Door de opdrachtnemer in te vullen]</w:t>
      </w:r>
    </w:p>
    <w:p w14:paraId="74A89F4E"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Bedrijfsnaam</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03F478F0"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Naam</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54D03D91"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Postbus/Adres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53D6CE39"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Postcode/Plaats</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72B245C8"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r w:rsidRPr="00F865B6">
        <w:rPr>
          <w:rFonts w:cs="Times New Roman"/>
          <w:color w:val="000000" w:themeColor="text1"/>
          <w:szCs w:val="24"/>
          <w:lang w:eastAsia="bg-BG"/>
        </w:rPr>
        <w:t>Telefoon</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3C2C0B22" w14:textId="77777777" w:rsidR="00DC3544" w:rsidRPr="00F865B6" w:rsidRDefault="00DC3544" w:rsidP="00DC3544">
      <w:pPr>
        <w:tabs>
          <w:tab w:val="left" w:pos="1560"/>
        </w:tabs>
        <w:spacing w:line="240" w:lineRule="atLeast"/>
        <w:textAlignment w:val="auto"/>
        <w:rPr>
          <w:rFonts w:cs="Times New Roman"/>
          <w:color w:val="000000" w:themeColor="text1"/>
          <w:lang w:eastAsia="bg-BG"/>
        </w:rPr>
      </w:pPr>
      <w:r w:rsidRPr="00F865B6">
        <w:rPr>
          <w:rFonts w:cs="Times New Roman"/>
          <w:color w:val="000000" w:themeColor="text1"/>
          <w:szCs w:val="24"/>
          <w:lang w:eastAsia="bg-BG"/>
        </w:rPr>
        <w:t>E-mail</w:t>
      </w:r>
      <w:r w:rsidRPr="00F865B6">
        <w:rPr>
          <w:rFonts w:cs="Times New Roman"/>
          <w:color w:val="000000" w:themeColor="text1"/>
          <w:szCs w:val="24"/>
          <w:lang w:eastAsia="bg-BG"/>
        </w:rPr>
        <w:tab/>
        <w:t xml:space="preserve">: </w:t>
      </w:r>
      <w:r w:rsidRPr="00F865B6">
        <w:rPr>
          <w:rFonts w:cs="Times New Roman"/>
          <w:color w:val="000000" w:themeColor="text1"/>
          <w:lang w:eastAsia="bg-BG"/>
        </w:rPr>
        <w:fldChar w:fldCharType="begin"/>
      </w:r>
      <w:r w:rsidRPr="00F865B6">
        <w:rPr>
          <w:rFonts w:cs="Times New Roman"/>
          <w:color w:val="000000" w:themeColor="text1"/>
          <w:lang w:eastAsia="bg-BG"/>
        </w:rPr>
        <w:instrText xml:space="preserve"> MACROBUTTON  AantekeningenInInktInvoegen [Vul in] </w:instrText>
      </w:r>
      <w:r w:rsidRPr="00F865B6">
        <w:rPr>
          <w:rFonts w:cs="Times New Roman"/>
          <w:color w:val="000000" w:themeColor="text1"/>
          <w:lang w:eastAsia="bg-BG"/>
        </w:rPr>
        <w:fldChar w:fldCharType="end"/>
      </w:r>
    </w:p>
    <w:p w14:paraId="00B3EC66" w14:textId="77777777" w:rsidR="00DC3544" w:rsidRPr="00F865B6" w:rsidRDefault="00DC3544" w:rsidP="00DC3544">
      <w:pPr>
        <w:tabs>
          <w:tab w:val="left" w:pos="1560"/>
        </w:tabs>
        <w:spacing w:line="240" w:lineRule="atLeast"/>
        <w:textAlignment w:val="auto"/>
        <w:rPr>
          <w:rFonts w:cs="Times New Roman"/>
          <w:color w:val="000000" w:themeColor="text1"/>
          <w:szCs w:val="24"/>
          <w:lang w:eastAsia="bg-BG"/>
        </w:rPr>
      </w:pPr>
    </w:p>
    <w:p w14:paraId="1180BEC1" w14:textId="77777777" w:rsidR="00DC3544" w:rsidRPr="00A22471" w:rsidRDefault="00DC3544" w:rsidP="00DC3544">
      <w:pPr>
        <w:keepNext/>
        <w:spacing w:line="240" w:lineRule="atLeast"/>
        <w:textAlignment w:val="auto"/>
        <w:outlineLvl w:val="2"/>
        <w:rPr>
          <w:rFonts w:cs="Arial"/>
          <w:bCs/>
          <w:iCs/>
          <w:color w:val="000000" w:themeColor="text1"/>
          <w:szCs w:val="26"/>
          <w:lang w:eastAsia="bg-BG"/>
        </w:rPr>
      </w:pPr>
      <w:r w:rsidRPr="00F865B6">
        <w:rPr>
          <w:rFonts w:cs="Arial"/>
          <w:bCs/>
          <w:iCs/>
          <w:color w:val="000000" w:themeColor="text1"/>
          <w:szCs w:val="26"/>
          <w:lang w:eastAsia="bg-BG"/>
        </w:rPr>
        <w:t>4.</w:t>
      </w:r>
      <w:r w:rsidR="00223D7A" w:rsidRPr="00F865B6">
        <w:rPr>
          <w:rFonts w:cs="Arial"/>
          <w:bCs/>
          <w:iCs/>
          <w:color w:val="000000" w:themeColor="text1"/>
          <w:szCs w:val="26"/>
          <w:lang w:eastAsia="bg-BG"/>
        </w:rPr>
        <w:t xml:space="preserve">Uitvoerende partij(en) </w:t>
      </w:r>
      <w:r w:rsidR="00223D7A" w:rsidRPr="00A22471">
        <w:rPr>
          <w:rFonts w:cs="Arial"/>
          <w:bCs/>
          <w:iCs/>
          <w:color w:val="000000" w:themeColor="text1"/>
          <w:szCs w:val="26"/>
          <w:lang w:eastAsia="bg-BG"/>
        </w:rPr>
        <w:t>Hoofdaannemer</w:t>
      </w:r>
      <w:r w:rsidRPr="00A22471">
        <w:rPr>
          <w:rFonts w:cs="Arial"/>
          <w:bCs/>
          <w:iCs/>
          <w:color w:val="000000" w:themeColor="text1"/>
          <w:szCs w:val="26"/>
          <w:lang w:eastAsia="bg-BG"/>
        </w:rPr>
        <w:t xml:space="preserve"> </w:t>
      </w:r>
      <w:r w:rsidR="003F178A">
        <w:rPr>
          <w:rFonts w:cs="Times New Roman"/>
          <w:color w:val="000000" w:themeColor="text1"/>
          <w:szCs w:val="24"/>
          <w:lang w:eastAsia="bg-BG"/>
        </w:rPr>
        <w:t>[Door de opdrachtnemer in te vullen]</w:t>
      </w:r>
    </w:p>
    <w:p w14:paraId="1322A059"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Postbus/Adres</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326E3815"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Postcode/Plaats</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496A533C"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Contactpersoon</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0F07FF93"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Telefoon</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40E4733C" w14:textId="77777777" w:rsidR="00DC3544" w:rsidRPr="00A22471" w:rsidRDefault="00DC3544" w:rsidP="00A22471">
      <w:pPr>
        <w:tabs>
          <w:tab w:val="left" w:pos="1560"/>
        </w:tabs>
        <w:spacing w:line="240" w:lineRule="atLeast"/>
        <w:textAlignment w:val="auto"/>
        <w:rPr>
          <w:rFonts w:cs="Times New Roman"/>
          <w:color w:val="000000" w:themeColor="text1"/>
          <w:lang w:eastAsia="bg-BG"/>
        </w:rPr>
      </w:pPr>
      <w:r w:rsidRPr="00A22471">
        <w:rPr>
          <w:rFonts w:cs="Times New Roman"/>
          <w:color w:val="000000" w:themeColor="text1"/>
          <w:szCs w:val="24"/>
          <w:lang w:eastAsia="bg-BG"/>
        </w:rPr>
        <w:t>E-mail</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17258D8E" w14:textId="77777777" w:rsidR="00DC3544" w:rsidRPr="00A22471" w:rsidRDefault="00DC3544" w:rsidP="00DC3544">
      <w:pPr>
        <w:tabs>
          <w:tab w:val="left" w:pos="1560"/>
        </w:tabs>
        <w:spacing w:line="240" w:lineRule="atLeast"/>
        <w:textAlignment w:val="auto"/>
        <w:rPr>
          <w:rFonts w:cs="Times New Roman"/>
          <w:strike/>
          <w:color w:val="000000" w:themeColor="text1"/>
          <w:lang w:eastAsia="bg-BG"/>
        </w:rPr>
      </w:pPr>
    </w:p>
    <w:p w14:paraId="16B44260" w14:textId="77777777" w:rsidR="00DC3544" w:rsidRPr="00A22471" w:rsidRDefault="00DC3544" w:rsidP="00DC3544">
      <w:pPr>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5. V&amp;G-coördinator uitvoeringsfase</w:t>
      </w:r>
      <w:r w:rsidR="007A0933" w:rsidRPr="00A22471">
        <w:rPr>
          <w:rFonts w:cs="Times New Roman"/>
          <w:color w:val="000000" w:themeColor="text1"/>
          <w:szCs w:val="24"/>
          <w:lang w:eastAsia="bg-BG"/>
        </w:rPr>
        <w:t xml:space="preserve"> namens de aannemer</w:t>
      </w:r>
      <w:r w:rsidRPr="00A22471">
        <w:rPr>
          <w:rFonts w:cs="Times New Roman"/>
          <w:color w:val="000000" w:themeColor="text1"/>
          <w:szCs w:val="24"/>
          <w:lang w:eastAsia="bg-BG"/>
        </w:rPr>
        <w:t xml:space="preserve"> </w:t>
      </w:r>
      <w:r w:rsidR="003F178A">
        <w:rPr>
          <w:rFonts w:cs="Times New Roman"/>
          <w:color w:val="000000" w:themeColor="text1"/>
          <w:szCs w:val="24"/>
          <w:lang w:eastAsia="bg-BG"/>
        </w:rPr>
        <w:t>[Door de opdrachtnemer in te vullen]</w:t>
      </w:r>
    </w:p>
    <w:p w14:paraId="1C6322C9"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Naam</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223A3E8E" w14:textId="77777777" w:rsidR="00DC3544" w:rsidRPr="00A22471" w:rsidRDefault="00DC3544" w:rsidP="00DC3544">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Telefoon</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p>
    <w:p w14:paraId="2F7E96A4" w14:textId="77777777" w:rsidR="0057140B" w:rsidRDefault="00DC3544" w:rsidP="0057140B">
      <w:pPr>
        <w:tabs>
          <w:tab w:val="left" w:pos="1560"/>
        </w:tabs>
        <w:spacing w:line="240" w:lineRule="atLeast"/>
        <w:textAlignment w:val="auto"/>
        <w:rPr>
          <w:rFonts w:cs="Times New Roman"/>
          <w:color w:val="000000" w:themeColor="text1"/>
          <w:szCs w:val="24"/>
          <w:lang w:eastAsia="bg-BG"/>
        </w:rPr>
      </w:pPr>
      <w:r w:rsidRPr="00A22471">
        <w:rPr>
          <w:rFonts w:cs="Times New Roman"/>
          <w:color w:val="000000" w:themeColor="text1"/>
          <w:szCs w:val="24"/>
          <w:lang w:eastAsia="bg-BG"/>
        </w:rPr>
        <w:t>E-mail</w:t>
      </w:r>
      <w:r w:rsidRPr="00A22471">
        <w:rPr>
          <w:rFonts w:cs="Times New Roman"/>
          <w:color w:val="000000" w:themeColor="text1"/>
          <w:szCs w:val="24"/>
          <w:lang w:eastAsia="bg-BG"/>
        </w:rPr>
        <w:tab/>
        <w:t xml:space="preserve">: </w:t>
      </w:r>
      <w:r w:rsidRPr="00A22471">
        <w:rPr>
          <w:rFonts w:cs="Times New Roman"/>
          <w:color w:val="000000" w:themeColor="text1"/>
          <w:lang w:eastAsia="bg-BG"/>
        </w:rPr>
        <w:fldChar w:fldCharType="begin"/>
      </w:r>
      <w:r w:rsidRPr="00A22471">
        <w:rPr>
          <w:rFonts w:cs="Times New Roman"/>
          <w:color w:val="000000" w:themeColor="text1"/>
          <w:lang w:eastAsia="bg-BG"/>
        </w:rPr>
        <w:instrText xml:space="preserve"> MACROBUTTON  AantekeningenInInktInvoegen [Vul in] </w:instrText>
      </w:r>
      <w:r w:rsidRPr="00A22471">
        <w:rPr>
          <w:rFonts w:cs="Times New Roman"/>
          <w:color w:val="000000" w:themeColor="text1"/>
          <w:lang w:eastAsia="bg-BG"/>
        </w:rPr>
        <w:fldChar w:fldCharType="end"/>
      </w:r>
      <w:bookmarkStart w:id="14" w:name="_Hlk125440999"/>
      <w:bookmarkStart w:id="15" w:name="_Hlk125449738"/>
      <w:bookmarkEnd w:id="5"/>
      <w:bookmarkEnd w:id="13"/>
    </w:p>
    <w:p w14:paraId="2665EF3E" w14:textId="77777777" w:rsidR="0057140B" w:rsidRDefault="0057140B" w:rsidP="0057140B">
      <w:pPr>
        <w:tabs>
          <w:tab w:val="left" w:pos="1560"/>
        </w:tabs>
        <w:spacing w:line="240" w:lineRule="atLeast"/>
        <w:textAlignment w:val="auto"/>
      </w:pPr>
    </w:p>
    <w:p w14:paraId="2F97D2F3" w14:textId="77777777" w:rsidR="002961BB" w:rsidRDefault="002961BB">
      <w:pPr>
        <w:spacing w:line="240" w:lineRule="auto"/>
        <w:rPr>
          <w:b/>
          <w:bCs/>
          <w:color w:val="000000" w:themeColor="text1"/>
          <w:sz w:val="22"/>
          <w:szCs w:val="22"/>
        </w:rPr>
      </w:pPr>
      <w:r>
        <w:rPr>
          <w:b/>
          <w:bCs/>
          <w:color w:val="000000" w:themeColor="text1"/>
          <w:sz w:val="22"/>
          <w:szCs w:val="22"/>
        </w:rPr>
        <w:br w:type="page"/>
      </w:r>
    </w:p>
    <w:p w14:paraId="6E847B4F" w14:textId="77777777" w:rsidR="002961BB" w:rsidRPr="00974E8A" w:rsidRDefault="002961BB" w:rsidP="002961BB">
      <w:pPr>
        <w:tabs>
          <w:tab w:val="left" w:pos="1560"/>
        </w:tabs>
        <w:spacing w:line="240" w:lineRule="atLeast"/>
        <w:textAlignment w:val="auto"/>
        <w:rPr>
          <w:rFonts w:cs="Times New Roman"/>
          <w:color w:val="000000" w:themeColor="text1"/>
          <w:szCs w:val="24"/>
          <w:lang w:eastAsia="bg-BG"/>
        </w:rPr>
      </w:pPr>
      <w:r w:rsidRPr="00974E8A">
        <w:rPr>
          <w:rFonts w:cs="Times New Roman"/>
          <w:color w:val="000000" w:themeColor="text1"/>
          <w:szCs w:val="24"/>
          <w:lang w:eastAsia="bg-BG"/>
        </w:rPr>
        <w:lastRenderedPageBreak/>
        <w:t xml:space="preserve">6. Onderaannemer(s) </w:t>
      </w:r>
      <w:r w:rsidR="003F178A">
        <w:rPr>
          <w:rFonts w:cs="Times New Roman"/>
          <w:color w:val="000000" w:themeColor="text1"/>
          <w:szCs w:val="24"/>
          <w:lang w:eastAsia="bg-BG"/>
        </w:rPr>
        <w:t>[Door de opdrachtnemer (Hoofdaannemer) in te vullen]</w:t>
      </w:r>
    </w:p>
    <w:p w14:paraId="6B7B6707" w14:textId="77777777" w:rsidR="002961BB" w:rsidRPr="007B25A6" w:rsidRDefault="002961BB" w:rsidP="002961BB">
      <w:pPr>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782C75F2" w14:textId="77777777" w:rsidR="002961BB" w:rsidRPr="007B25A6" w:rsidRDefault="002961BB" w:rsidP="002961BB">
      <w:pPr>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5CB5AF3C" w14:textId="77777777" w:rsidR="002961BB" w:rsidRPr="007B25A6" w:rsidRDefault="002961BB" w:rsidP="002961BB">
      <w:pPr>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41108769" w14:textId="77777777" w:rsidR="002961BB" w:rsidRPr="00BE5237" w:rsidRDefault="002961BB" w:rsidP="002961BB">
      <w:pPr>
        <w:tabs>
          <w:tab w:val="left" w:pos="1560"/>
        </w:tabs>
        <w:autoSpaceDN/>
        <w:textAlignment w:val="auto"/>
      </w:pPr>
      <w:r w:rsidRPr="007B25A6">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32278F3A" w14:textId="77777777" w:rsidR="002961BB" w:rsidRDefault="002961BB" w:rsidP="002961BB">
      <w:pPr>
        <w:tabs>
          <w:tab w:val="left" w:pos="1560"/>
        </w:tabs>
        <w:spacing w:line="240" w:lineRule="atLeast"/>
        <w:textAlignment w:val="auto"/>
      </w:pPr>
    </w:p>
    <w:p w14:paraId="32AE73DF" w14:textId="11DA78D2" w:rsidR="002961BB" w:rsidRPr="00B12B94" w:rsidRDefault="002961BB" w:rsidP="002961BB">
      <w:pPr>
        <w:tabs>
          <w:tab w:val="left" w:pos="1560"/>
        </w:tabs>
        <w:spacing w:line="240" w:lineRule="atLeast"/>
        <w:textAlignment w:val="auto"/>
        <w:rPr>
          <w:rFonts w:cs="Times New Roman"/>
          <w:color w:val="000000" w:themeColor="text1"/>
          <w:szCs w:val="24"/>
          <w:lang w:eastAsia="bg-BG"/>
        </w:rPr>
      </w:pPr>
      <w:r>
        <w:t xml:space="preserve">7. </w:t>
      </w:r>
      <w:r w:rsidRPr="00B12B94">
        <w:rPr>
          <w:rFonts w:cs="Times New Roman"/>
          <w:color w:val="000000" w:themeColor="text1"/>
          <w:szCs w:val="24"/>
          <w:lang w:eastAsia="bg-BG"/>
        </w:rPr>
        <w:t xml:space="preserve">Nevenaannemer(s) </w:t>
      </w:r>
      <w:r w:rsidR="003F178A">
        <w:rPr>
          <w:rFonts w:cs="Times New Roman"/>
          <w:color w:val="000000" w:themeColor="text1"/>
          <w:szCs w:val="24"/>
          <w:lang w:eastAsia="bg-BG"/>
        </w:rPr>
        <w:t>[Door de opdrac</w:t>
      </w:r>
      <w:r w:rsidR="0097327C">
        <w:rPr>
          <w:rFonts w:cs="Times New Roman"/>
          <w:color w:val="000000" w:themeColor="text1"/>
          <w:szCs w:val="24"/>
          <w:lang w:eastAsia="bg-BG"/>
        </w:rPr>
        <w:t>h</w:t>
      </w:r>
      <w:r w:rsidR="003F178A">
        <w:rPr>
          <w:rFonts w:cs="Times New Roman"/>
          <w:color w:val="000000" w:themeColor="text1"/>
          <w:szCs w:val="24"/>
          <w:lang w:eastAsia="bg-BG"/>
        </w:rPr>
        <w:t xml:space="preserve">tgever in te </w:t>
      </w:r>
      <w:proofErr w:type="gramStart"/>
      <w:r w:rsidR="003F178A">
        <w:rPr>
          <w:rFonts w:cs="Times New Roman"/>
          <w:color w:val="000000" w:themeColor="text1"/>
          <w:szCs w:val="24"/>
          <w:lang w:eastAsia="bg-BG"/>
        </w:rPr>
        <w:t>vullen]</w:t>
      </w:r>
      <w:r>
        <w:rPr>
          <w:rFonts w:cs="Times New Roman"/>
          <w:color w:val="000000" w:themeColor="text1"/>
          <w:szCs w:val="24"/>
          <w:lang w:eastAsia="bg-BG"/>
        </w:rPr>
        <w:t>*</w:t>
      </w:r>
      <w:proofErr w:type="gramEnd"/>
    </w:p>
    <w:p w14:paraId="699FF6A5" w14:textId="77777777" w:rsidR="002961BB" w:rsidRPr="007B25A6" w:rsidRDefault="002961BB" w:rsidP="002961BB">
      <w:pPr>
        <w:shd w:val="clear" w:color="auto" w:fill="FFFFFF" w:themeFill="background1"/>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38C60078" w14:textId="77777777" w:rsidR="002961BB" w:rsidRPr="007B25A6" w:rsidRDefault="002961BB" w:rsidP="002961BB">
      <w:pPr>
        <w:shd w:val="clear" w:color="auto" w:fill="FFFFFF" w:themeFill="background1"/>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1F0CBDFC" w14:textId="77777777" w:rsidR="002961BB" w:rsidRDefault="002961BB" w:rsidP="002961BB">
      <w:pPr>
        <w:shd w:val="clear" w:color="auto" w:fill="FFFFFF" w:themeFill="background1"/>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46E11D7A" w14:textId="77777777" w:rsidR="002961BB" w:rsidRDefault="002961BB" w:rsidP="002961BB">
      <w:pPr>
        <w:shd w:val="clear" w:color="auto" w:fill="FFFFFF" w:themeFill="background1"/>
        <w:tabs>
          <w:tab w:val="left" w:pos="1560"/>
        </w:tabs>
        <w:autoSpaceDN/>
        <w:textAlignment w:val="auto"/>
      </w:pPr>
      <w:r>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45349C40" w14:textId="77777777" w:rsidR="002961BB" w:rsidRPr="00974E8A" w:rsidRDefault="002961BB" w:rsidP="002961BB">
      <w:pPr>
        <w:shd w:val="clear" w:color="auto" w:fill="FFFFFF" w:themeFill="background1"/>
        <w:tabs>
          <w:tab w:val="left" w:pos="1560"/>
        </w:tabs>
        <w:autoSpaceDN/>
        <w:textAlignment w:val="auto"/>
      </w:pPr>
    </w:p>
    <w:p w14:paraId="0E5B0F4E" w14:textId="5C082A2D" w:rsidR="002961BB" w:rsidRPr="00614995" w:rsidRDefault="002961BB" w:rsidP="002961BB">
      <w:pPr>
        <w:shd w:val="clear" w:color="auto" w:fill="FFFFFF" w:themeFill="background1"/>
      </w:pPr>
      <w:r w:rsidRPr="00E93CC0">
        <w:rPr>
          <w:highlight w:val="yellow"/>
          <w:shd w:val="clear" w:color="auto" w:fill="FFFFFF" w:themeFill="background1"/>
        </w:rPr>
        <w:t xml:space="preserve">* </w:t>
      </w:r>
      <w:r w:rsidR="00BE60CA">
        <w:rPr>
          <w:highlight w:val="yellow"/>
          <w:shd w:val="clear" w:color="auto" w:fill="FFFFFF" w:themeFill="background1"/>
        </w:rPr>
        <w:t>Als</w:t>
      </w:r>
      <w:r w:rsidRPr="00E93CC0">
        <w:rPr>
          <w:highlight w:val="yellow"/>
          <w:shd w:val="clear" w:color="auto" w:fill="FFFFFF" w:themeFill="background1"/>
        </w:rPr>
        <w:t xml:space="preserve"> er</w:t>
      </w:r>
      <w:r w:rsidRPr="00E93CC0">
        <w:rPr>
          <w:highlight w:val="yellow"/>
        </w:rPr>
        <w:t xml:space="preserve"> sprake is van nevenaannemers</w:t>
      </w:r>
      <w:r w:rsidR="00BE60CA">
        <w:rPr>
          <w:highlight w:val="yellow"/>
        </w:rPr>
        <w:t>, d</w:t>
      </w:r>
      <w:r w:rsidRPr="00E93CC0">
        <w:rPr>
          <w:highlight w:val="yellow"/>
        </w:rPr>
        <w:t xml:space="preserve">an dient de opdrachtgever een Overall VGCU aan te wijzen en ervoor </w:t>
      </w:r>
      <w:r w:rsidR="00BE60CA">
        <w:rPr>
          <w:highlight w:val="yellow"/>
        </w:rPr>
        <w:t>te zorgen</w:t>
      </w:r>
      <w:r w:rsidRPr="00E93CC0">
        <w:rPr>
          <w:highlight w:val="yellow"/>
        </w:rPr>
        <w:t xml:space="preserve"> dat er afstemming plaatsvind</w:t>
      </w:r>
      <w:r w:rsidR="003F178A">
        <w:rPr>
          <w:highlight w:val="yellow"/>
        </w:rPr>
        <w:t>t</w:t>
      </w:r>
      <w:r w:rsidRPr="00E93CC0">
        <w:rPr>
          <w:highlight w:val="yellow"/>
        </w:rPr>
        <w:t xml:space="preserve"> tussen de VGCU(s) en VGCO(S).</w:t>
      </w:r>
      <w:r>
        <w:t xml:space="preserve"> </w:t>
      </w:r>
    </w:p>
    <w:p w14:paraId="5666E4D2" w14:textId="77777777" w:rsidR="00A22471" w:rsidRDefault="00A22471">
      <w:pPr>
        <w:spacing w:line="240" w:lineRule="auto"/>
        <w:rPr>
          <w:b/>
          <w:bCs/>
          <w:color w:val="000000" w:themeColor="text1"/>
          <w:sz w:val="22"/>
          <w:szCs w:val="22"/>
        </w:rPr>
      </w:pPr>
    </w:p>
    <w:p w14:paraId="4465430D" w14:textId="77777777" w:rsidR="002961BB" w:rsidRDefault="002961BB">
      <w:pPr>
        <w:spacing w:line="240" w:lineRule="auto"/>
        <w:rPr>
          <w:b/>
          <w:bCs/>
          <w:color w:val="000000" w:themeColor="text1"/>
          <w:sz w:val="22"/>
          <w:szCs w:val="22"/>
        </w:rPr>
      </w:pPr>
      <w:r>
        <w:rPr>
          <w:b/>
          <w:bCs/>
          <w:color w:val="000000" w:themeColor="text1"/>
          <w:sz w:val="22"/>
          <w:szCs w:val="22"/>
        </w:rPr>
        <w:br w:type="page"/>
      </w:r>
    </w:p>
    <w:p w14:paraId="7BCA1FBD" w14:textId="77777777" w:rsidR="0057140B" w:rsidRPr="00A22471" w:rsidRDefault="0057140B">
      <w:pPr>
        <w:spacing w:line="240" w:lineRule="auto"/>
        <w:rPr>
          <w:b/>
          <w:bCs/>
          <w:color w:val="000000" w:themeColor="text1"/>
          <w:sz w:val="22"/>
          <w:szCs w:val="22"/>
        </w:rPr>
      </w:pPr>
    </w:p>
    <w:p w14:paraId="14308395" w14:textId="1A563683" w:rsidR="00DC3544" w:rsidRPr="0075660D" w:rsidRDefault="00DC3544" w:rsidP="0075660D">
      <w:pPr>
        <w:spacing w:line="240" w:lineRule="auto"/>
        <w:rPr>
          <w:rFonts w:ascii="Trebuchet MS" w:hAnsi="Trebuchet MS"/>
          <w:b/>
          <w:bCs/>
          <w:color w:val="2C276A"/>
          <w:sz w:val="28"/>
          <w:szCs w:val="28"/>
        </w:rPr>
      </w:pPr>
      <w:r w:rsidRPr="0075660D">
        <w:rPr>
          <w:rFonts w:ascii="Trebuchet MS" w:hAnsi="Trebuchet MS"/>
          <w:b/>
          <w:bCs/>
          <w:color w:val="2C276A"/>
          <w:sz w:val="28"/>
          <w:szCs w:val="28"/>
        </w:rPr>
        <w:t xml:space="preserve">Deel </w:t>
      </w:r>
      <w:r w:rsidR="00E67FF9" w:rsidRPr="0075660D">
        <w:rPr>
          <w:rFonts w:ascii="Trebuchet MS" w:hAnsi="Trebuchet MS"/>
          <w:b/>
          <w:bCs/>
          <w:color w:val="2C276A"/>
          <w:sz w:val="28"/>
          <w:szCs w:val="28"/>
        </w:rPr>
        <w:t>4</w:t>
      </w:r>
      <w:r w:rsidR="005531B9">
        <w:rPr>
          <w:rFonts w:ascii="Trebuchet MS" w:hAnsi="Trebuchet MS"/>
          <w:b/>
          <w:bCs/>
          <w:color w:val="2C276A"/>
          <w:sz w:val="28"/>
          <w:szCs w:val="28"/>
        </w:rPr>
        <w:t>.</w:t>
      </w:r>
      <w:r w:rsidRPr="0075660D">
        <w:rPr>
          <w:rFonts w:ascii="Trebuchet MS" w:hAnsi="Trebuchet MS"/>
          <w:b/>
          <w:bCs/>
          <w:color w:val="2C276A"/>
          <w:sz w:val="28"/>
          <w:szCs w:val="28"/>
        </w:rPr>
        <w:t xml:space="preserve"> Aanvullende informatie over V&amp;G</w:t>
      </w:r>
      <w:r w:rsidR="005531B9">
        <w:rPr>
          <w:rFonts w:ascii="Trebuchet MS" w:hAnsi="Trebuchet MS"/>
          <w:b/>
          <w:bCs/>
          <w:color w:val="2C276A"/>
          <w:sz w:val="28"/>
          <w:szCs w:val="28"/>
        </w:rPr>
        <w:t>-</w:t>
      </w:r>
      <w:r w:rsidRPr="0075660D">
        <w:rPr>
          <w:rFonts w:ascii="Trebuchet MS" w:hAnsi="Trebuchet MS"/>
          <w:b/>
          <w:bCs/>
          <w:color w:val="2C276A"/>
          <w:sz w:val="28"/>
          <w:szCs w:val="28"/>
        </w:rPr>
        <w:t xml:space="preserve">organisatie van de aannemer </w:t>
      </w:r>
      <w:r w:rsidRPr="005531B9">
        <w:rPr>
          <w:rFonts w:ascii="Trebuchet MS" w:hAnsi="Trebuchet MS"/>
          <w:b/>
          <w:bCs/>
          <w:color w:val="2C276A"/>
          <w:sz w:val="22"/>
          <w:szCs w:val="22"/>
        </w:rPr>
        <w:fldChar w:fldCharType="begin"/>
      </w:r>
      <w:r w:rsidRPr="005531B9">
        <w:rPr>
          <w:rFonts w:ascii="Trebuchet MS" w:hAnsi="Trebuchet MS"/>
          <w:b/>
          <w:bCs/>
          <w:color w:val="2C276A"/>
          <w:sz w:val="22"/>
          <w:szCs w:val="22"/>
        </w:rPr>
        <w:instrText xml:space="preserve"> MACROBUTTON  AantekeningenInInktInvoegen [Door de aannemer van het werk in te vullen] </w:instrText>
      </w:r>
      <w:r w:rsidRPr="005531B9">
        <w:rPr>
          <w:rFonts w:ascii="Trebuchet MS" w:hAnsi="Trebuchet MS"/>
          <w:b/>
          <w:bCs/>
          <w:color w:val="2C276A"/>
          <w:sz w:val="22"/>
          <w:szCs w:val="22"/>
        </w:rPr>
        <w:fldChar w:fldCharType="end"/>
      </w:r>
    </w:p>
    <w:bookmarkEnd w:id="14"/>
    <w:p w14:paraId="2434B097" w14:textId="77777777" w:rsidR="00DC3544" w:rsidRPr="00A22471" w:rsidRDefault="00DC3544" w:rsidP="00DC3544">
      <w:pPr>
        <w:rPr>
          <w:color w:val="000000" w:themeColor="text1"/>
          <w:szCs w:val="24"/>
        </w:rPr>
      </w:pPr>
    </w:p>
    <w:bookmarkEnd w:id="15"/>
    <w:tbl>
      <w:tblPr>
        <w:tblStyle w:val="Tabelraster"/>
        <w:tblW w:w="0" w:type="auto"/>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3681"/>
        <w:gridCol w:w="7229"/>
        <w:gridCol w:w="3544"/>
      </w:tblGrid>
      <w:tr w:rsidR="00EC5980" w:rsidRPr="0096733B" w14:paraId="58EFBB62" w14:textId="77777777" w:rsidTr="007E06DF">
        <w:tc>
          <w:tcPr>
            <w:tcW w:w="3681" w:type="dxa"/>
            <w:shd w:val="clear" w:color="auto" w:fill="BDD6EE" w:themeFill="accent5" w:themeFillTint="66"/>
          </w:tcPr>
          <w:p w14:paraId="146752F2" w14:textId="77777777" w:rsidR="00EC5980" w:rsidRPr="00A22471" w:rsidRDefault="00EC5980" w:rsidP="0093592C">
            <w:pPr>
              <w:jc w:val="center"/>
              <w:rPr>
                <w:b/>
                <w:bCs/>
                <w:color w:val="000000" w:themeColor="text1"/>
              </w:rPr>
            </w:pPr>
          </w:p>
          <w:p w14:paraId="5AE5C955" w14:textId="77777777" w:rsidR="00EC5980" w:rsidRPr="00A22471" w:rsidRDefault="00EC5980" w:rsidP="0093592C">
            <w:pPr>
              <w:jc w:val="center"/>
              <w:rPr>
                <w:b/>
                <w:bCs/>
                <w:color w:val="000000" w:themeColor="text1"/>
              </w:rPr>
            </w:pPr>
            <w:r w:rsidRPr="00A22471">
              <w:rPr>
                <w:b/>
                <w:bCs/>
                <w:color w:val="000000" w:themeColor="text1"/>
              </w:rPr>
              <w:t>Aandachtsgebied</w:t>
            </w:r>
          </w:p>
          <w:p w14:paraId="3C699D4B" w14:textId="77777777" w:rsidR="00EC5980" w:rsidRPr="00A22471" w:rsidRDefault="00EC5980" w:rsidP="0093592C">
            <w:pPr>
              <w:jc w:val="center"/>
              <w:rPr>
                <w:b/>
                <w:bCs/>
                <w:color w:val="000000" w:themeColor="text1"/>
              </w:rPr>
            </w:pPr>
          </w:p>
        </w:tc>
        <w:tc>
          <w:tcPr>
            <w:tcW w:w="7229" w:type="dxa"/>
            <w:shd w:val="clear" w:color="auto" w:fill="BDD6EE" w:themeFill="accent5" w:themeFillTint="66"/>
          </w:tcPr>
          <w:p w14:paraId="3AC410CD" w14:textId="77777777" w:rsidR="00EC5980" w:rsidRPr="00A22471" w:rsidRDefault="00EC5980" w:rsidP="0093592C">
            <w:pPr>
              <w:jc w:val="center"/>
              <w:rPr>
                <w:b/>
                <w:bCs/>
                <w:color w:val="000000" w:themeColor="text1"/>
              </w:rPr>
            </w:pPr>
          </w:p>
          <w:p w14:paraId="0EC5580D" w14:textId="77777777" w:rsidR="00EC5980" w:rsidRPr="00A22471" w:rsidRDefault="00EC5980" w:rsidP="0093592C">
            <w:pPr>
              <w:jc w:val="center"/>
              <w:rPr>
                <w:b/>
                <w:bCs/>
                <w:color w:val="000000" w:themeColor="text1"/>
              </w:rPr>
            </w:pPr>
            <w:r w:rsidRPr="00A22471">
              <w:rPr>
                <w:b/>
                <w:bCs/>
                <w:color w:val="000000" w:themeColor="text1"/>
              </w:rPr>
              <w:t>Organisatorisch</w:t>
            </w:r>
            <w:r>
              <w:rPr>
                <w:b/>
                <w:bCs/>
                <w:color w:val="000000" w:themeColor="text1"/>
              </w:rPr>
              <w:t>e</w:t>
            </w:r>
            <w:r w:rsidRPr="00A22471">
              <w:rPr>
                <w:b/>
                <w:bCs/>
                <w:color w:val="000000" w:themeColor="text1"/>
              </w:rPr>
              <w:t xml:space="preserve"> maatregelen (in deze kolom geeft de aannemer aan hoe de aandachtsgebieden zijn georganiseerd)</w:t>
            </w:r>
          </w:p>
        </w:tc>
        <w:tc>
          <w:tcPr>
            <w:tcW w:w="3544" w:type="dxa"/>
            <w:shd w:val="clear" w:color="auto" w:fill="BDD6EE" w:themeFill="accent5" w:themeFillTint="66"/>
          </w:tcPr>
          <w:p w14:paraId="43CF9A74" w14:textId="77777777" w:rsidR="00EC5980" w:rsidRPr="00A22471" w:rsidRDefault="00EC5980" w:rsidP="0093592C">
            <w:pPr>
              <w:jc w:val="center"/>
              <w:rPr>
                <w:b/>
                <w:bCs/>
                <w:color w:val="000000" w:themeColor="text1"/>
              </w:rPr>
            </w:pPr>
          </w:p>
          <w:p w14:paraId="0E6522AB" w14:textId="77777777" w:rsidR="00EC5980" w:rsidRPr="00A22471" w:rsidRDefault="00EC5980" w:rsidP="0093592C">
            <w:pPr>
              <w:jc w:val="center"/>
              <w:rPr>
                <w:b/>
                <w:bCs/>
                <w:color w:val="000000" w:themeColor="text1"/>
              </w:rPr>
            </w:pPr>
            <w:r w:rsidRPr="00A22471">
              <w:rPr>
                <w:b/>
                <w:bCs/>
                <w:color w:val="000000" w:themeColor="text1"/>
              </w:rPr>
              <w:t>Documenten</w:t>
            </w:r>
          </w:p>
        </w:tc>
      </w:tr>
      <w:tr w:rsidR="00EC5980" w:rsidRPr="0096733B" w14:paraId="46174360" w14:textId="77777777" w:rsidTr="007E06DF">
        <w:tc>
          <w:tcPr>
            <w:tcW w:w="3681" w:type="dxa"/>
          </w:tcPr>
          <w:p w14:paraId="7FF48074" w14:textId="77777777" w:rsidR="00EC5980" w:rsidRPr="00A22471" w:rsidRDefault="00EC5980" w:rsidP="00B60362">
            <w:pPr>
              <w:pStyle w:val="Lijstalinea"/>
              <w:numPr>
                <w:ilvl w:val="0"/>
                <w:numId w:val="25"/>
              </w:numPr>
              <w:rPr>
                <w:color w:val="000000" w:themeColor="text1"/>
              </w:rPr>
            </w:pPr>
            <w:r w:rsidRPr="00A22471">
              <w:rPr>
                <w:color w:val="000000" w:themeColor="text1"/>
              </w:rPr>
              <w:t>V&amp;G-coördinatie Uitvoeringsfase</w:t>
            </w:r>
          </w:p>
        </w:tc>
        <w:tc>
          <w:tcPr>
            <w:tcW w:w="7229" w:type="dxa"/>
          </w:tcPr>
          <w:p w14:paraId="61F0EAE2" w14:textId="77777777" w:rsidR="00EC5980" w:rsidRPr="00A22471" w:rsidRDefault="00EC5980" w:rsidP="0093592C">
            <w:pPr>
              <w:rPr>
                <w:color w:val="000000" w:themeColor="text1"/>
              </w:rPr>
            </w:pPr>
          </w:p>
        </w:tc>
        <w:tc>
          <w:tcPr>
            <w:tcW w:w="3544" w:type="dxa"/>
          </w:tcPr>
          <w:p w14:paraId="726FCCF8" w14:textId="77777777" w:rsidR="00EC5980" w:rsidRPr="00A22471" w:rsidRDefault="00EC5980" w:rsidP="0093592C">
            <w:pPr>
              <w:rPr>
                <w:color w:val="000000" w:themeColor="text1"/>
              </w:rPr>
            </w:pPr>
          </w:p>
        </w:tc>
      </w:tr>
      <w:tr w:rsidR="00EC5980" w:rsidRPr="0096733B" w14:paraId="439C775B" w14:textId="77777777" w:rsidTr="007E06DF">
        <w:tc>
          <w:tcPr>
            <w:tcW w:w="3681" w:type="dxa"/>
          </w:tcPr>
          <w:p w14:paraId="05808854" w14:textId="49BAB68C" w:rsidR="00EC5980" w:rsidRPr="00A22471" w:rsidRDefault="00EC5980" w:rsidP="00B60362">
            <w:pPr>
              <w:pStyle w:val="Lijstalinea"/>
              <w:numPr>
                <w:ilvl w:val="0"/>
                <w:numId w:val="25"/>
              </w:numPr>
              <w:rPr>
                <w:color w:val="000000" w:themeColor="text1"/>
              </w:rPr>
            </w:pPr>
            <w:r w:rsidRPr="00A22471">
              <w:rPr>
                <w:color w:val="000000" w:themeColor="text1"/>
              </w:rPr>
              <w:t>Incidentenmelding, -onderzoek en -afhandeling (de RVB krijgt terstond melding van voorgevallen incidenten)</w:t>
            </w:r>
          </w:p>
        </w:tc>
        <w:tc>
          <w:tcPr>
            <w:tcW w:w="7229" w:type="dxa"/>
          </w:tcPr>
          <w:p w14:paraId="2EFAB8D0" w14:textId="77777777" w:rsidR="00EC5980" w:rsidRPr="00A22471" w:rsidRDefault="00EC5980" w:rsidP="0093592C">
            <w:pPr>
              <w:rPr>
                <w:color w:val="000000" w:themeColor="text1"/>
              </w:rPr>
            </w:pPr>
          </w:p>
        </w:tc>
        <w:tc>
          <w:tcPr>
            <w:tcW w:w="3544" w:type="dxa"/>
          </w:tcPr>
          <w:p w14:paraId="6390C32D" w14:textId="77777777" w:rsidR="00EC5980" w:rsidRPr="00A22471" w:rsidRDefault="00EC5980" w:rsidP="0093592C">
            <w:pPr>
              <w:rPr>
                <w:color w:val="000000" w:themeColor="text1"/>
              </w:rPr>
            </w:pPr>
          </w:p>
        </w:tc>
      </w:tr>
      <w:tr w:rsidR="00EC5980" w:rsidRPr="0096733B" w14:paraId="1443181C" w14:textId="77777777" w:rsidTr="007E06DF">
        <w:trPr>
          <w:trHeight w:val="1144"/>
        </w:trPr>
        <w:tc>
          <w:tcPr>
            <w:tcW w:w="3681" w:type="dxa"/>
          </w:tcPr>
          <w:p w14:paraId="649BA803" w14:textId="16ABADF8" w:rsidR="00EC5980" w:rsidRPr="00A22471" w:rsidRDefault="00EC5980" w:rsidP="00B60362">
            <w:pPr>
              <w:pStyle w:val="Lijstalinea"/>
              <w:numPr>
                <w:ilvl w:val="0"/>
                <w:numId w:val="25"/>
              </w:numPr>
              <w:rPr>
                <w:color w:val="000000" w:themeColor="text1"/>
              </w:rPr>
            </w:pPr>
            <w:r w:rsidRPr="00A22471">
              <w:rPr>
                <w:color w:val="000000" w:themeColor="text1"/>
              </w:rPr>
              <w:t xml:space="preserve">BHV, in </w:t>
            </w:r>
            <w:r w:rsidR="00F251B5">
              <w:rPr>
                <w:color w:val="000000" w:themeColor="text1"/>
              </w:rPr>
              <w:t xml:space="preserve">het </w:t>
            </w:r>
            <w:r w:rsidRPr="00A22471">
              <w:rPr>
                <w:color w:val="000000" w:themeColor="text1"/>
              </w:rPr>
              <w:t>bijzonder bij projecten waar de gebruikers (deels) in het pand/terrein werkzaam blijven</w:t>
            </w:r>
          </w:p>
        </w:tc>
        <w:tc>
          <w:tcPr>
            <w:tcW w:w="7229" w:type="dxa"/>
          </w:tcPr>
          <w:p w14:paraId="42895FA5" w14:textId="77777777" w:rsidR="00EC5980" w:rsidRPr="00A22471" w:rsidRDefault="00EC5980" w:rsidP="0093592C">
            <w:pPr>
              <w:rPr>
                <w:color w:val="000000" w:themeColor="text1"/>
              </w:rPr>
            </w:pPr>
          </w:p>
        </w:tc>
        <w:tc>
          <w:tcPr>
            <w:tcW w:w="3544" w:type="dxa"/>
          </w:tcPr>
          <w:p w14:paraId="2B270DA4" w14:textId="77777777" w:rsidR="00EC5980" w:rsidRPr="00A22471" w:rsidRDefault="00EC5980" w:rsidP="0093592C">
            <w:pPr>
              <w:rPr>
                <w:color w:val="000000" w:themeColor="text1"/>
              </w:rPr>
            </w:pPr>
          </w:p>
        </w:tc>
      </w:tr>
      <w:tr w:rsidR="00EC5980" w:rsidRPr="0096733B" w14:paraId="4880C951" w14:textId="77777777" w:rsidTr="007E06DF">
        <w:trPr>
          <w:trHeight w:val="1437"/>
        </w:trPr>
        <w:tc>
          <w:tcPr>
            <w:tcW w:w="3681" w:type="dxa"/>
          </w:tcPr>
          <w:p w14:paraId="6D00A13E" w14:textId="1991D923" w:rsidR="00EC5980" w:rsidRPr="00392B0A" w:rsidRDefault="00EC5980" w:rsidP="00B60362">
            <w:pPr>
              <w:pStyle w:val="Lijstalinea"/>
              <w:numPr>
                <w:ilvl w:val="0"/>
                <w:numId w:val="25"/>
              </w:numPr>
              <w:rPr>
                <w:color w:val="000000" w:themeColor="text1"/>
              </w:rPr>
            </w:pPr>
            <w:r w:rsidRPr="00A22471">
              <w:rPr>
                <w:color w:val="000000" w:themeColor="text1"/>
              </w:rPr>
              <w:t>V&amp;G organisatie en -communicatie binnen de projectorganisatie, onderaannemers, nevenaannemers incl</w:t>
            </w:r>
            <w:r w:rsidR="00F251B5">
              <w:rPr>
                <w:color w:val="000000" w:themeColor="text1"/>
              </w:rPr>
              <w:t>usief</w:t>
            </w:r>
            <w:r w:rsidRPr="00A22471">
              <w:rPr>
                <w:color w:val="000000" w:themeColor="text1"/>
              </w:rPr>
              <w:t xml:space="preserve"> tussen de aannemer en de RVB</w:t>
            </w:r>
          </w:p>
        </w:tc>
        <w:tc>
          <w:tcPr>
            <w:tcW w:w="7229" w:type="dxa"/>
          </w:tcPr>
          <w:p w14:paraId="4C36B4C5" w14:textId="77777777" w:rsidR="00EC5980" w:rsidRPr="00A22471" w:rsidRDefault="00EC5980" w:rsidP="0093592C">
            <w:pPr>
              <w:rPr>
                <w:color w:val="000000" w:themeColor="text1"/>
              </w:rPr>
            </w:pPr>
          </w:p>
        </w:tc>
        <w:tc>
          <w:tcPr>
            <w:tcW w:w="3544" w:type="dxa"/>
          </w:tcPr>
          <w:p w14:paraId="69C1BD1C" w14:textId="77777777" w:rsidR="00EC5980" w:rsidRPr="00A22471" w:rsidRDefault="00EC5980" w:rsidP="0093592C">
            <w:pPr>
              <w:rPr>
                <w:color w:val="000000" w:themeColor="text1"/>
              </w:rPr>
            </w:pPr>
          </w:p>
        </w:tc>
      </w:tr>
      <w:tr w:rsidR="00EC5980" w:rsidRPr="0096733B" w14:paraId="08604826" w14:textId="77777777" w:rsidTr="007E06DF">
        <w:trPr>
          <w:trHeight w:val="624"/>
        </w:trPr>
        <w:tc>
          <w:tcPr>
            <w:tcW w:w="3681" w:type="dxa"/>
          </w:tcPr>
          <w:p w14:paraId="0FB802B8" w14:textId="77777777" w:rsidR="00EC5980" w:rsidRPr="00A22471" w:rsidRDefault="00EC5980" w:rsidP="00B60362">
            <w:pPr>
              <w:pStyle w:val="Lijstalinea"/>
              <w:numPr>
                <w:ilvl w:val="0"/>
                <w:numId w:val="25"/>
              </w:numPr>
              <w:rPr>
                <w:color w:val="000000" w:themeColor="text1"/>
              </w:rPr>
            </w:pPr>
            <w:r w:rsidRPr="00A22471">
              <w:rPr>
                <w:color w:val="000000" w:themeColor="text1"/>
              </w:rPr>
              <w:t>Toezicht en werkplekinspecties</w:t>
            </w:r>
          </w:p>
        </w:tc>
        <w:tc>
          <w:tcPr>
            <w:tcW w:w="7229" w:type="dxa"/>
          </w:tcPr>
          <w:p w14:paraId="214CFB9A" w14:textId="77777777" w:rsidR="00EC5980" w:rsidRPr="00A22471" w:rsidRDefault="00EC5980" w:rsidP="0093592C">
            <w:pPr>
              <w:rPr>
                <w:color w:val="000000" w:themeColor="text1"/>
              </w:rPr>
            </w:pPr>
          </w:p>
        </w:tc>
        <w:tc>
          <w:tcPr>
            <w:tcW w:w="3544" w:type="dxa"/>
          </w:tcPr>
          <w:p w14:paraId="215D039C" w14:textId="77777777" w:rsidR="00EC5980" w:rsidRPr="00A22471" w:rsidRDefault="00EC5980" w:rsidP="0093592C">
            <w:pPr>
              <w:rPr>
                <w:color w:val="000000" w:themeColor="text1"/>
              </w:rPr>
            </w:pPr>
          </w:p>
        </w:tc>
      </w:tr>
      <w:tr w:rsidR="00EC5980" w:rsidRPr="0096733B" w14:paraId="35196686" w14:textId="77777777" w:rsidTr="007E06DF">
        <w:tc>
          <w:tcPr>
            <w:tcW w:w="3681" w:type="dxa"/>
          </w:tcPr>
          <w:p w14:paraId="70BC906D" w14:textId="5E394456" w:rsidR="00EC5980" w:rsidRPr="00A22471" w:rsidRDefault="00EC5980" w:rsidP="00B60362">
            <w:pPr>
              <w:pStyle w:val="Lijstalinea"/>
              <w:numPr>
                <w:ilvl w:val="0"/>
                <w:numId w:val="25"/>
              </w:numPr>
              <w:rPr>
                <w:color w:val="000000" w:themeColor="text1"/>
              </w:rPr>
            </w:pPr>
            <w:r w:rsidRPr="00A22471">
              <w:rPr>
                <w:color w:val="000000" w:themeColor="text1"/>
              </w:rPr>
              <w:t xml:space="preserve">Voorlichting, onderricht </w:t>
            </w:r>
            <w:r>
              <w:rPr>
                <w:color w:val="000000" w:themeColor="text1"/>
              </w:rPr>
              <w:t xml:space="preserve">(bijvoorbeeld GPI) </w:t>
            </w:r>
            <w:r w:rsidRPr="00A22471">
              <w:rPr>
                <w:color w:val="000000" w:themeColor="text1"/>
              </w:rPr>
              <w:t>en (project)introductie</w:t>
            </w:r>
          </w:p>
        </w:tc>
        <w:tc>
          <w:tcPr>
            <w:tcW w:w="7229" w:type="dxa"/>
          </w:tcPr>
          <w:p w14:paraId="0CFD8F66" w14:textId="77777777" w:rsidR="00EC5980" w:rsidRPr="00A22471" w:rsidRDefault="00EC5980" w:rsidP="0093592C">
            <w:pPr>
              <w:rPr>
                <w:color w:val="000000" w:themeColor="text1"/>
              </w:rPr>
            </w:pPr>
          </w:p>
        </w:tc>
        <w:tc>
          <w:tcPr>
            <w:tcW w:w="3544" w:type="dxa"/>
          </w:tcPr>
          <w:p w14:paraId="767301CF" w14:textId="77777777" w:rsidR="00EC5980" w:rsidRPr="00A22471" w:rsidRDefault="00EC5980" w:rsidP="0093592C">
            <w:pPr>
              <w:rPr>
                <w:color w:val="000000" w:themeColor="text1"/>
              </w:rPr>
            </w:pPr>
          </w:p>
        </w:tc>
      </w:tr>
      <w:tr w:rsidR="00EC5980" w:rsidRPr="0096733B" w14:paraId="536AAFEF" w14:textId="77777777" w:rsidTr="007E06DF">
        <w:tc>
          <w:tcPr>
            <w:tcW w:w="3681" w:type="dxa"/>
          </w:tcPr>
          <w:p w14:paraId="2A7EF421" w14:textId="79BC3B52" w:rsidR="00EC5980" w:rsidRDefault="00EC5980" w:rsidP="00B60362">
            <w:pPr>
              <w:pStyle w:val="Lijstalinea"/>
              <w:numPr>
                <w:ilvl w:val="0"/>
                <w:numId w:val="25"/>
              </w:numPr>
              <w:rPr>
                <w:color w:val="000000" w:themeColor="text1"/>
              </w:rPr>
            </w:pPr>
            <w:r>
              <w:rPr>
                <w:color w:val="000000" w:themeColor="text1"/>
              </w:rPr>
              <w:t xml:space="preserve">De aannemer beschrijft </w:t>
            </w:r>
            <w:r w:rsidR="002A17CF">
              <w:rPr>
                <w:color w:val="000000" w:themeColor="text1"/>
              </w:rPr>
              <w:t>of</w:t>
            </w:r>
            <w:r>
              <w:rPr>
                <w:color w:val="000000" w:themeColor="text1"/>
              </w:rPr>
              <w:t xml:space="preserve"> de volgende toprisico’s in het werkproces zijn beschreven en geïmplementeerd:</w:t>
            </w:r>
          </w:p>
          <w:p w14:paraId="63685A79" w14:textId="77777777" w:rsidR="00EC5980" w:rsidRDefault="00EC5980" w:rsidP="00B60362">
            <w:pPr>
              <w:pStyle w:val="Lijstalinea"/>
              <w:numPr>
                <w:ilvl w:val="0"/>
                <w:numId w:val="35"/>
              </w:numPr>
              <w:rPr>
                <w:color w:val="000000" w:themeColor="text1"/>
              </w:rPr>
            </w:pPr>
            <w:r>
              <w:rPr>
                <w:color w:val="000000" w:themeColor="text1"/>
              </w:rPr>
              <w:t>Aanrijdgevaar (ook op de bouwplaats)</w:t>
            </w:r>
          </w:p>
          <w:p w14:paraId="3563AE8C" w14:textId="77777777" w:rsidR="00EC5980" w:rsidRDefault="00EC5980" w:rsidP="00B60362">
            <w:pPr>
              <w:pStyle w:val="Lijstalinea"/>
              <w:numPr>
                <w:ilvl w:val="0"/>
                <w:numId w:val="35"/>
              </w:numPr>
              <w:rPr>
                <w:color w:val="000000" w:themeColor="text1"/>
              </w:rPr>
            </w:pPr>
            <w:r>
              <w:rPr>
                <w:color w:val="000000" w:themeColor="text1"/>
              </w:rPr>
              <w:t>Vallen van hoogte</w:t>
            </w:r>
          </w:p>
          <w:p w14:paraId="4C2BFB7D" w14:textId="0E7D4D19" w:rsidR="00EC5980" w:rsidRPr="00A22471" w:rsidRDefault="002A17CF" w:rsidP="00B60362">
            <w:pPr>
              <w:pStyle w:val="Lijstalinea"/>
              <w:numPr>
                <w:ilvl w:val="0"/>
                <w:numId w:val="35"/>
              </w:numPr>
              <w:rPr>
                <w:color w:val="000000" w:themeColor="text1"/>
              </w:rPr>
            </w:pPr>
            <w:r>
              <w:rPr>
                <w:color w:val="000000" w:themeColor="text1"/>
              </w:rPr>
              <w:t>E</w:t>
            </w:r>
            <w:r w:rsidR="00EC5980">
              <w:rPr>
                <w:color w:val="000000" w:themeColor="text1"/>
              </w:rPr>
              <w:t>lektrocutie</w:t>
            </w:r>
            <w:r>
              <w:rPr>
                <w:color w:val="000000" w:themeColor="text1"/>
              </w:rPr>
              <w:t>.</w:t>
            </w:r>
          </w:p>
        </w:tc>
        <w:tc>
          <w:tcPr>
            <w:tcW w:w="7229" w:type="dxa"/>
          </w:tcPr>
          <w:p w14:paraId="4E5BC0F4" w14:textId="77777777" w:rsidR="00EC5980" w:rsidRPr="00A22471" w:rsidRDefault="00EC5980" w:rsidP="0093592C">
            <w:pPr>
              <w:rPr>
                <w:color w:val="000000" w:themeColor="text1"/>
              </w:rPr>
            </w:pPr>
          </w:p>
        </w:tc>
        <w:tc>
          <w:tcPr>
            <w:tcW w:w="3544" w:type="dxa"/>
          </w:tcPr>
          <w:p w14:paraId="3106229D" w14:textId="77777777" w:rsidR="00EC5980" w:rsidRPr="00A22471" w:rsidRDefault="00EC5980" w:rsidP="0093592C">
            <w:pPr>
              <w:rPr>
                <w:color w:val="000000" w:themeColor="text1"/>
              </w:rPr>
            </w:pPr>
          </w:p>
        </w:tc>
      </w:tr>
    </w:tbl>
    <w:p w14:paraId="3EEC47EE" w14:textId="77777777" w:rsidR="00DC3544" w:rsidRDefault="00DC3544" w:rsidP="00DC3544">
      <w:pPr>
        <w:rPr>
          <w:color w:val="000000" w:themeColor="text1"/>
        </w:rPr>
      </w:pPr>
    </w:p>
    <w:p w14:paraId="669AEB5D" w14:textId="77777777" w:rsidR="00AC4DC4" w:rsidRPr="00A22471" w:rsidRDefault="00AC4DC4" w:rsidP="00DC3544">
      <w:pPr>
        <w:rPr>
          <w:color w:val="000000" w:themeColor="text1"/>
        </w:rPr>
      </w:pPr>
    </w:p>
    <w:p w14:paraId="266E9FE1" w14:textId="77777777" w:rsidR="00AC4DC4" w:rsidRPr="00AC4DC4" w:rsidRDefault="00AC4DC4" w:rsidP="00AC4DC4">
      <w:pPr>
        <w:autoSpaceDN/>
        <w:spacing w:line="260" w:lineRule="atLeast"/>
        <w:textAlignment w:val="auto"/>
        <w:rPr>
          <w:rFonts w:eastAsia="Verdana" w:cs="Arial"/>
          <w:b/>
          <w:color w:val="6D3285"/>
          <w:sz w:val="16"/>
          <w:szCs w:val="16"/>
          <w:lang w:eastAsia="en-US"/>
        </w:rPr>
      </w:pPr>
      <w:r w:rsidRPr="00AC4DC4">
        <w:rPr>
          <w:rFonts w:eastAsia="Verdana" w:cs="Arial"/>
          <w:b/>
          <w:color w:val="6D3285"/>
          <w:sz w:val="16"/>
          <w:szCs w:val="16"/>
          <w:lang w:eastAsia="en-US"/>
        </w:rPr>
        <w:t>Disclaimer</w:t>
      </w:r>
    </w:p>
    <w:p w14:paraId="099042B7" w14:textId="089C872E" w:rsidR="00DC3544" w:rsidRPr="00AC4DC4" w:rsidRDefault="00AC4DC4" w:rsidP="00AC4DC4">
      <w:pPr>
        <w:autoSpaceDN/>
        <w:spacing w:line="260" w:lineRule="atLeast"/>
        <w:textAlignment w:val="auto"/>
        <w:rPr>
          <w:rFonts w:eastAsia="Verdana" w:cs="Times New Roman"/>
          <w:bCs/>
          <w:color w:val="6D3285"/>
          <w:sz w:val="16"/>
          <w:szCs w:val="16"/>
          <w:lang w:eastAsia="en-US"/>
        </w:rPr>
      </w:pPr>
      <w:r w:rsidRPr="00AC4DC4">
        <w:rPr>
          <w:rFonts w:eastAsia="Verdana" w:cs="Times New Roman"/>
          <w:bCs/>
          <w:color w:val="6D3285"/>
          <w:sz w:val="16"/>
          <w:szCs w:val="16"/>
          <w:lang w:eastAsia="en-US"/>
        </w:rPr>
        <w:t>Dit document bevat algemene informatie over de Arbowetgeving en is bedoeld ter ondersteuning van bewustwording en kennisdeling. Het biedt geen juridisch advies. De inhoud is zorgvuldig samengesteld, maar wij kunnen niet garanderen dat deze volledig, up-to-date of toepasbaar is op elke specifieke situatie. Gebruik ervan is op eigen risico. Voor professioneel advies of bij twijfel over de toepassing van wet- en regelgeving, raden wij aan contact op te nemen met een juridisch specialist. Wij aanvaarden geen aansprakelijkheid voor schade die voortvloeit uit het gebruik van deze informatie.</w:t>
      </w:r>
    </w:p>
    <w:sectPr w:rsidR="00DC3544" w:rsidRPr="00AC4DC4" w:rsidSect="002961BB">
      <w:headerReference w:type="default" r:id="rId19"/>
      <w:footerReference w:type="default" r:id="rId20"/>
      <w:headerReference w:type="first" r:id="rId21"/>
      <w:pgSz w:w="16837" w:h="11905" w:orient="landscape" w:code="9"/>
      <w:pgMar w:top="284" w:right="680" w:bottom="0" w:left="680"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AE70" w14:textId="77777777" w:rsidR="00AE13DB" w:rsidRDefault="00AE13DB">
      <w:pPr>
        <w:spacing w:line="240" w:lineRule="auto"/>
      </w:pPr>
      <w:r>
        <w:separator/>
      </w:r>
    </w:p>
  </w:endnote>
  <w:endnote w:type="continuationSeparator" w:id="0">
    <w:p w14:paraId="55345D75" w14:textId="77777777" w:rsidR="00AE13DB" w:rsidRDefault="00AE13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Lohit Hindi">
    <w:altName w:val="Times New Roman"/>
    <w:panose1 w:val="020B0604020202020204"/>
    <w:charset w:val="00"/>
    <w:family w:val="auto"/>
    <w:notTrueType/>
    <w:pitch w:val="default"/>
    <w:sig w:usb0="00000003" w:usb1="00000000" w:usb2="00000000" w:usb3="00000000" w:csb0="00000001" w:csb1="00000000"/>
  </w:font>
  <w:font w:name="Calibri Light">
    <w:altName w:val="Calibri"/>
    <w:panose1 w:val="020F0302020204030204"/>
    <w:charset w:val="00"/>
    <w:family w:val="swiss"/>
    <w:pitch w:val="variable"/>
    <w:sig w:usb0="E0002AFF" w:usb1="C000247B" w:usb2="00000009" w:usb3="00000000" w:csb0="000001FF" w:csb1="00000000"/>
  </w:font>
  <w:font w:name="Free 3 of 9 Extended">
    <w:panose1 w:val="020B0604020202020204"/>
    <w:charset w:val="00"/>
    <w:family w:val="auto"/>
    <w:notTrueType/>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F53E" w14:textId="77777777" w:rsidR="003B0BC8" w:rsidRDefault="003B0BC8">
    <w:pPr>
      <w:pStyle w:val="MarginlessContainer"/>
      <w:spacing w:after="65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E4E3" w14:textId="77777777" w:rsidR="00AE13DB" w:rsidRDefault="00AE13DB">
      <w:pPr>
        <w:spacing w:line="240" w:lineRule="auto"/>
      </w:pPr>
      <w:r>
        <w:separator/>
      </w:r>
    </w:p>
  </w:footnote>
  <w:footnote w:type="continuationSeparator" w:id="0">
    <w:p w14:paraId="32FDBD23" w14:textId="77777777" w:rsidR="00AE13DB" w:rsidRDefault="00AE13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65C6" w14:textId="044CA08B" w:rsidR="003B0BC8" w:rsidRDefault="00FD6847">
    <w:pPr>
      <w:pStyle w:val="MarginlessContainer"/>
    </w:pPr>
    <w:r>
      <w:rPr>
        <w:noProof/>
      </w:rPr>
      <mc:AlternateContent>
        <mc:Choice Requires="wps">
          <w:drawing>
            <wp:anchor distT="0" distB="0" distL="0" distR="0" simplePos="0" relativeHeight="251659264" behindDoc="0" locked="1" layoutInCell="1" allowOverlap="1" wp14:anchorId="0F6BFB4E" wp14:editId="47B19FCF">
              <wp:simplePos x="0" y="0"/>
              <wp:positionH relativeFrom="page">
                <wp:posOffset>593725</wp:posOffset>
              </wp:positionH>
              <wp:positionV relativeFrom="page">
                <wp:posOffset>773430</wp:posOffset>
              </wp:positionV>
              <wp:extent cx="2645410" cy="215900"/>
              <wp:effectExtent l="0" t="0" r="0" b="0"/>
              <wp:wrapNone/>
              <wp:docPr id="1518206407"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6F44C72B"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0F6BFB4E" id="_x0000_t202" coordsize="21600,21600" o:spt="202" path="m,l,21600r21600,l21600,xe">
              <v:stroke joinstyle="miter"/>
              <v:path gradientshapeok="t" o:connecttype="rect"/>
            </v:shapetype>
            <v:shape id="Tekstvak 15" o:spid="_x0000_s1027" type="#_x0000_t202" style="position:absolute;margin-left:46.75pt;margin-top:60.9pt;width:208.3pt;height:1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" filled="f" stroked="f">
              <v:textbox inset="0,0,0,0">
                <w:txbxContent>
                  <w:p w14:paraId="6F44C72B"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3C94ABC3" wp14:editId="4E93251C">
              <wp:simplePos x="0" y="0"/>
              <wp:positionH relativeFrom="page">
                <wp:posOffset>9071610</wp:posOffset>
              </wp:positionH>
              <wp:positionV relativeFrom="page">
                <wp:posOffset>7257415</wp:posOffset>
              </wp:positionV>
              <wp:extent cx="1247140" cy="142875"/>
              <wp:effectExtent l="0" t="0" r="0" b="0"/>
              <wp:wrapNone/>
              <wp:docPr id="366363402"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6E7DF889" w14:textId="77777777" w:rsidR="003B0BC8" w:rsidRDefault="007C1D6C">
                          <w:pPr>
                            <w:pStyle w:val="Verdana61"/>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C94ABC3" id="Tekstvak 13" o:spid="_x0000_s1028" type="#_x0000_t202" style="position:absolute;margin-left:714.3pt;margin-top:571.45pt;width:98.2pt;height:11.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" filled="f" stroked="f">
              <v:textbox inset="0,0,0,0">
                <w:txbxContent>
                  <w:p w14:paraId="6E7DF889" w14:textId="77777777" w:rsidR="003B0BC8" w:rsidRDefault="007C1D6C">
                    <w:pPr>
                      <w:pStyle w:val="Verdana61"/>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2E8E3C2C" wp14:editId="27703546">
              <wp:simplePos x="0" y="0"/>
              <wp:positionH relativeFrom="page">
                <wp:posOffset>593725</wp:posOffset>
              </wp:positionH>
              <wp:positionV relativeFrom="page">
                <wp:posOffset>7257415</wp:posOffset>
              </wp:positionV>
              <wp:extent cx="2645410" cy="215900"/>
              <wp:effectExtent l="0" t="0" r="0" b="0"/>
              <wp:wrapNone/>
              <wp:docPr id="892075775"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37789BA7" w14:textId="77777777" w:rsidR="00974438" w:rsidRDefault="00255612">
                          <w:r>
                            <w:rPr>
                              <w:sz w:val="13"/>
                            </w:rPr>
                            <w:t>V&amp;G-plan incl. RI&amp;E</w:t>
                          </w:r>
                          <w:r w:rsidR="00565EA7">
                            <w:rPr>
                              <w:sz w:val="13"/>
                            </w:rPr>
                            <w:t xml:space="preserve"> nieuwbouw</w:t>
                          </w:r>
                          <w:r>
                            <w:rPr>
                              <w:sz w:val="13"/>
                            </w:rPr>
                            <w:t xml:space="preserve">, </w:t>
                          </w:r>
                          <w:r w:rsidR="001102CF">
                            <w:rPr>
                              <w:sz w:val="13"/>
                            </w:rPr>
                            <w:t xml:space="preserve">versie 1.0 </w:t>
                          </w:r>
                          <w:r>
                            <w:rPr>
                              <w:sz w:val="13"/>
                            </w:rPr>
                            <w:t>202</w:t>
                          </w:r>
                          <w:r w:rsidR="00565EA7">
                            <w:rPr>
                              <w:sz w:val="13"/>
                            </w:rPr>
                            <w:t>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E8E3C2C" id="Tekstvak 11" o:spid="_x0000_s1029" type="#_x0000_t202" style="position:absolute;margin-left:46.75pt;margin-top:571.45pt;width:208.3pt;height:1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" filled="f" stroked="f">
              <v:textbox inset="0,0,0,0">
                <w:txbxContent>
                  <w:p w14:paraId="37789BA7" w14:textId="77777777" w:rsidR="00974438" w:rsidRDefault="00255612">
                    <w:r>
                      <w:rPr>
                        <w:sz w:val="13"/>
                      </w:rPr>
                      <w:t>V&amp;G-plan incl. RI&amp;E</w:t>
                    </w:r>
                    <w:r w:rsidR="00565EA7">
                      <w:rPr>
                        <w:sz w:val="13"/>
                      </w:rPr>
                      <w:t xml:space="preserve"> nieuwbouw</w:t>
                    </w:r>
                    <w:r>
                      <w:rPr>
                        <w:sz w:val="13"/>
                      </w:rPr>
                      <w:t xml:space="preserve">, </w:t>
                    </w:r>
                    <w:r w:rsidR="001102CF">
                      <w:rPr>
                        <w:sz w:val="13"/>
                      </w:rPr>
                      <w:t xml:space="preserve">versie 1.0 </w:t>
                    </w:r>
                    <w:r>
                      <w:rPr>
                        <w:sz w:val="13"/>
                      </w:rPr>
                      <w:t>202</w:t>
                    </w:r>
                    <w:r w:rsidR="00565EA7">
                      <w:rPr>
                        <w:sz w:val="13"/>
                      </w:rPr>
                      <w:t>4</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3573" w14:textId="28D32638" w:rsidR="003B0BC8" w:rsidRDefault="00FD6847" w:rsidP="00537C8D">
    <w:pPr>
      <w:pStyle w:val="MarginlessContainer"/>
      <w:spacing w:after="2280" w:line="14" w:lineRule="exact"/>
    </w:pPr>
    <w:r>
      <w:rPr>
        <w:noProof/>
      </w:rPr>
      <mc:AlternateContent>
        <mc:Choice Requires="wps">
          <w:drawing>
            <wp:anchor distT="0" distB="0" distL="0" distR="0" simplePos="0" relativeHeight="251663360" behindDoc="0" locked="1" layoutInCell="1" allowOverlap="1" wp14:anchorId="21A71FC8" wp14:editId="78EFF692">
              <wp:simplePos x="0" y="0"/>
              <wp:positionH relativeFrom="page">
                <wp:posOffset>9071610</wp:posOffset>
              </wp:positionH>
              <wp:positionV relativeFrom="page">
                <wp:posOffset>7257415</wp:posOffset>
              </wp:positionV>
              <wp:extent cx="1247140" cy="142875"/>
              <wp:effectExtent l="0" t="0" r="0" b="0"/>
              <wp:wrapNone/>
              <wp:docPr id="86821965"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53E76409" w14:textId="77777777" w:rsidR="003B0BC8" w:rsidRDefault="007C1D6C">
                          <w:pPr>
                            <w:pStyle w:val="Verdana61"/>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21A71FC8" id="_x0000_t202" coordsize="21600,21600" o:spt="202" path="m,l,21600r21600,l21600,xe">
              <v:stroke joinstyle="miter"/>
              <v:path gradientshapeok="t" o:connecttype="rect"/>
            </v:shapetype>
            <v:shape id="Tekstvak 9" o:spid="_x0000_s1030" type="#_x0000_t202" style="position:absolute;margin-left:714.3pt;margin-top:571.45pt;width:98.2pt;height:11.2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" filled="f" stroked="f">
              <v:textbox inset="0,0,0,0">
                <w:txbxContent>
                  <w:p w14:paraId="53E76409" w14:textId="77777777" w:rsidR="003B0BC8" w:rsidRDefault="007C1D6C">
                    <w:pPr>
                      <w:pStyle w:val="Verdana61"/>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237AED30" wp14:editId="6D3E5FFC">
              <wp:simplePos x="0" y="0"/>
              <wp:positionH relativeFrom="page">
                <wp:posOffset>589915</wp:posOffset>
              </wp:positionH>
              <wp:positionV relativeFrom="page">
                <wp:posOffset>7258050</wp:posOffset>
              </wp:positionV>
              <wp:extent cx="3648075" cy="200025"/>
              <wp:effectExtent l="0" t="0" r="0" b="0"/>
              <wp:wrapNone/>
              <wp:docPr id="1859481351"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200025"/>
                      </a:xfrm>
                      <a:prstGeom prst="rect">
                        <a:avLst/>
                      </a:prstGeom>
                      <a:noFill/>
                    </wps:spPr>
                    <wps:txbx>
                      <w:txbxContent>
                        <w:p w14:paraId="655F7752" w14:textId="77777777" w:rsidR="00841B42" w:rsidRPr="008705AA" w:rsidRDefault="001102CF" w:rsidP="00841B42">
                          <w:pPr>
                            <w:pStyle w:val="Voettekst"/>
                            <w:rPr>
                              <w:sz w:val="13"/>
                              <w:szCs w:val="13"/>
                            </w:rPr>
                          </w:pPr>
                          <w:r w:rsidRPr="00F37886">
                            <w:rPr>
                              <w:sz w:val="13"/>
                              <w:szCs w:val="13"/>
                            </w:rPr>
                            <w:t xml:space="preserve">V&amp;G-plan incl. </w:t>
                          </w:r>
                          <w:r w:rsidRPr="001102CF">
                            <w:rPr>
                              <w:sz w:val="13"/>
                              <w:szCs w:val="13"/>
                            </w:rPr>
                            <w:t xml:space="preserve">RI&amp;E nieuwbouw, </w:t>
                          </w:r>
                          <w:r w:rsidR="00841B42">
                            <w:rPr>
                              <w:sz w:val="13"/>
                              <w:szCs w:val="13"/>
                            </w:rPr>
                            <w:t xml:space="preserve"> Overgenomen van Rijks Vastgoedbedrijf</w:t>
                          </w:r>
                          <w:r w:rsidR="00841B42" w:rsidRPr="008705AA">
                            <w:rPr>
                              <w:sz w:val="13"/>
                              <w:szCs w:val="13"/>
                            </w:rPr>
                            <w:t xml:space="preserve"> 2024</w:t>
                          </w:r>
                        </w:p>
                        <w:p w14:paraId="5EBFB2A6" w14:textId="1A717316" w:rsidR="00974438" w:rsidRPr="001102CF" w:rsidRDefault="00974438"/>
                      </w:txbxContent>
                    </wps:txbx>
                    <wps:bodyPr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237AED30" id="Tekstvak 7" o:spid="_x0000_s1031" type="#_x0000_t202" style="position:absolute;margin-left:46.45pt;margin-top:571.5pt;width:287.25pt;height:15.7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" filled="f" stroked="f">
              <v:textbox inset="0,0,0,0">
                <w:txbxContent>
                  <w:p w14:paraId="655F7752" w14:textId="77777777" w:rsidR="00841B42" w:rsidRPr="008705AA" w:rsidRDefault="001102CF" w:rsidP="00841B42">
                    <w:pPr>
                      <w:pStyle w:val="Voettekst"/>
                      <w:rPr>
                        <w:sz w:val="13"/>
                        <w:szCs w:val="13"/>
                      </w:rPr>
                    </w:pPr>
                    <w:r w:rsidRPr="00F37886">
                      <w:rPr>
                        <w:sz w:val="13"/>
                        <w:szCs w:val="13"/>
                      </w:rPr>
                      <w:t xml:space="preserve">V&amp;G-plan incl. </w:t>
                    </w:r>
                    <w:r w:rsidRPr="001102CF">
                      <w:rPr>
                        <w:sz w:val="13"/>
                        <w:szCs w:val="13"/>
                      </w:rPr>
                      <w:t xml:space="preserve">RI&amp;E nieuwbouw, </w:t>
                    </w:r>
                    <w:r w:rsidR="00841B42">
                      <w:rPr>
                        <w:sz w:val="13"/>
                        <w:szCs w:val="13"/>
                      </w:rPr>
                      <w:t xml:space="preserve"> Overgenomen van Rijks Vastgoedbedrijf</w:t>
                    </w:r>
                    <w:r w:rsidR="00841B42" w:rsidRPr="008705AA">
                      <w:rPr>
                        <w:sz w:val="13"/>
                        <w:szCs w:val="13"/>
                      </w:rPr>
                      <w:t xml:space="preserve"> 2024</w:t>
                    </w:r>
                  </w:p>
                  <w:p w14:paraId="5EBFB2A6" w14:textId="1A717316" w:rsidR="00974438" w:rsidRPr="001102CF" w:rsidRDefault="00974438"/>
                </w:txbxContent>
              </v:textbox>
              <w10:wrap anchorx="page" anchory="page"/>
              <w10:anchorlock/>
            </v:shape>
          </w:pict>
        </mc:Fallback>
      </mc:AlternateContent>
    </w:r>
    <w:r>
      <w:rPr>
        <w:noProof/>
      </w:rPr>
      <mc:AlternateContent>
        <mc:Choice Requires="wps">
          <w:drawing>
            <wp:anchor distT="0" distB="0" distL="0" distR="0" simplePos="0" relativeHeight="251665408" behindDoc="0" locked="1" layoutInCell="1" allowOverlap="1" wp14:anchorId="3DEA0063" wp14:editId="25477A3F">
              <wp:simplePos x="0" y="0"/>
              <wp:positionH relativeFrom="page">
                <wp:posOffset>5601335</wp:posOffset>
              </wp:positionH>
              <wp:positionV relativeFrom="page">
                <wp:posOffset>0</wp:posOffset>
              </wp:positionV>
              <wp:extent cx="2339975" cy="1583690"/>
              <wp:effectExtent l="0" t="0" r="0" b="0"/>
              <wp:wrapNone/>
              <wp:docPr id="227155848"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4D970B59" w14:textId="7AE8ADA9" w:rsidR="003B0BC8" w:rsidRDefault="003B0BC8">
                          <w:pPr>
                            <w:pStyle w:val="MarginlessContainer"/>
                          </w:pP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DEA0063" id="Tekstvak 5" o:spid="_x0000_s1032" type="#_x0000_t202" style="position:absolute;margin-left:441.05pt;margin-top:0;width:184.25pt;height:124.7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" filled="f" stroked="f">
              <v:textbox inset="0,0,0,0">
                <w:txbxContent>
                  <w:p w14:paraId="4D970B59" w14:textId="7AE8ADA9" w:rsidR="003B0BC8" w:rsidRDefault="003B0BC8">
                    <w:pPr>
                      <w:pStyle w:val="MarginlessContainer"/>
                    </w:pPr>
                  </w:p>
                </w:txbxContent>
              </v:textbox>
              <w10:wrap anchorx="page" anchory="page"/>
              <w10:anchorlock/>
            </v:shape>
          </w:pict>
        </mc:Fallback>
      </mc:AlternateContent>
    </w:r>
    <w:r>
      <w:rPr>
        <w:noProof/>
      </w:rPr>
      <mc:AlternateContent>
        <mc:Choice Requires="wps">
          <w:drawing>
            <wp:anchor distT="0" distB="0" distL="0" distR="0" simplePos="0" relativeHeight="251666432" behindDoc="0" locked="1" layoutInCell="1" allowOverlap="1" wp14:anchorId="551DA769" wp14:editId="12E225A6">
              <wp:simplePos x="0" y="0"/>
              <wp:positionH relativeFrom="page">
                <wp:posOffset>5133340</wp:posOffset>
              </wp:positionH>
              <wp:positionV relativeFrom="page">
                <wp:posOffset>0</wp:posOffset>
              </wp:positionV>
              <wp:extent cx="467995" cy="1336675"/>
              <wp:effectExtent l="0" t="0" r="0" b="0"/>
              <wp:wrapNone/>
              <wp:docPr id="746673785"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336675"/>
                      </a:xfrm>
                      <a:prstGeom prst="rect">
                        <a:avLst/>
                      </a:prstGeom>
                      <a:noFill/>
                    </wps:spPr>
                    <wps:txbx>
                      <w:txbxContent>
                        <w:p w14:paraId="7E055345" w14:textId="4B5B2375" w:rsidR="003B0BC8" w:rsidRDefault="003B0BC8">
                          <w:pPr>
                            <w:pStyle w:val="MarginlessContainer"/>
                          </w:pP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551DA769" id="Tekstvak 3" o:spid="_x0000_s1033" type="#_x0000_t202" style="position:absolute;margin-left:404.2pt;margin-top:0;width:36.85pt;height:105.2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" filled="f" stroked="f">
              <v:textbox inset="0,0,0,0">
                <w:txbxContent>
                  <w:p w14:paraId="7E055345" w14:textId="4B5B2375" w:rsidR="003B0BC8" w:rsidRDefault="003B0BC8">
                    <w:pPr>
                      <w:pStyle w:val="MarginlessContainer"/>
                    </w:pPr>
                  </w:p>
                </w:txbxContent>
              </v:textbox>
              <w10:wrap anchorx="page" anchory="page"/>
              <w10:anchorlock/>
            </v:shape>
          </w:pict>
        </mc:Fallback>
      </mc:AlternateContent>
    </w:r>
    <w:r>
      <w:rPr>
        <w:noProof/>
      </w:rPr>
      <mc:AlternateContent>
        <mc:Choice Requires="wps">
          <w:drawing>
            <wp:anchor distT="0" distB="0" distL="0" distR="0" simplePos="0" relativeHeight="251667456" behindDoc="0" locked="1" layoutInCell="1" allowOverlap="1" wp14:anchorId="6DAC51FD" wp14:editId="132C2EB1">
              <wp:simplePos x="0" y="0"/>
              <wp:positionH relativeFrom="page">
                <wp:posOffset>593725</wp:posOffset>
              </wp:positionH>
              <wp:positionV relativeFrom="page">
                <wp:posOffset>773430</wp:posOffset>
              </wp:positionV>
              <wp:extent cx="2645410" cy="215900"/>
              <wp:effectExtent l="0" t="0" r="0" b="0"/>
              <wp:wrapNone/>
              <wp:docPr id="86699320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34B7C86C"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6DAC51FD" id="Tekstvak 1" o:spid="_x0000_s1034" type="#_x0000_t202" style="position:absolute;margin-left:46.75pt;margin-top:60.9pt;width:208.3pt;height:1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" filled="f" stroked="f">
              <v:textbox inset="0,0,0,0">
                <w:txbxContent>
                  <w:p w14:paraId="34B7C86C" w14:textId="77777777" w:rsidR="00974438" w:rsidRDefault="00974438"/>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920CA5"/>
    <w:multiLevelType w:val="multilevel"/>
    <w:tmpl w:val="FFFFFFFF"/>
    <w:name w:val="Artikelopmaak zonder nummer"/>
    <w:lvl w:ilvl="0">
      <w:start w:val="1"/>
      <w:numFmt w:val="decimal"/>
      <w:lvlText w:val=""/>
      <w:lvlJc w:val="left"/>
      <w:pPr>
        <w:ind w:left="1140" w:hanging="1140"/>
      </w:pPr>
      <w:rPr>
        <w:rFonts w:cs="Times New Roman"/>
      </w:rPr>
    </w:lvl>
    <w:lvl w:ilvl="1">
      <w:start w:val="1"/>
      <w:numFmt w:val="decimal"/>
      <w:pStyle w:val="Kop2zondernummer"/>
      <w:lvlText w:val=""/>
      <w:lvlJc w:val="left"/>
      <w:pPr>
        <w:ind w:left="420" w:hanging="42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A0B09E56"/>
    <w:multiLevelType w:val="multilevel"/>
    <w:tmpl w:val="FFFFFFFF"/>
    <w:name w:val="Overeenkomst streepje opsommingsteken"/>
    <w:lvl w:ilvl="0">
      <w:start w:val="1"/>
      <w:numFmt w:val="none"/>
      <w:pStyle w:val="Overeenkomststreepjeopsommingstekentegenkantlijn"/>
      <w:lvlText w:val="-"/>
      <w:lvlJc w:val="left"/>
      <w:pPr>
        <w:ind w:left="357" w:hanging="357"/>
      </w:pPr>
      <w:rPr>
        <w:rFonts w:cs="Times New Roman"/>
      </w:rPr>
    </w:lvl>
    <w:lvl w:ilvl="1">
      <w:start w:val="1"/>
      <w:numFmt w:val="none"/>
      <w:pStyle w:val="Overeenkomststreepjeopsommingstekeninspringen"/>
      <w:lvlText w:val="-"/>
      <w:lvlJc w:val="left"/>
      <w:pPr>
        <w:ind w:left="714" w:hanging="714"/>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B3431446"/>
    <w:multiLevelType w:val="multilevel"/>
    <w:tmpl w:val="FFFFFFFF"/>
    <w:name w:val="Artikel niveau 2"/>
    <w:lvl w:ilvl="0">
      <w:start w:val="1"/>
      <w:numFmt w:val="decimal"/>
      <w:lvlText w:val="%1."/>
      <w:lvlJc w:val="left"/>
      <w:pPr>
        <w:ind w:left="1120" w:hanging="11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C3038711"/>
    <w:multiLevelType w:val="multilevel"/>
    <w:tmpl w:val="FFFFFFFF"/>
    <w:name w:val="Overeenkomst comparitienummering"/>
    <w:lvl w:ilvl="0">
      <w:start w:val="1"/>
      <w:numFmt w:val="decimal"/>
      <w:pStyle w:val="Overeenkomstcomparitie"/>
      <w:lvlText w:val="%1."/>
      <w:lvlJc w:val="left"/>
      <w:pPr>
        <w:ind w:left="425" w:hanging="425"/>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C94AD067"/>
    <w:multiLevelType w:val="multilevel"/>
    <w:tmpl w:val="FFFFFFFF"/>
    <w:name w:val="Overeenkomst Bodembepalingen nummering"/>
    <w:lvl w:ilvl="0">
      <w:start w:val="1"/>
      <w:numFmt w:val="decimal"/>
      <w:pStyle w:val="OvereenkomstBodembepalingenLid"/>
      <w:lvlText w:val="%1."/>
      <w:lvlJc w:val="left"/>
      <w:pPr>
        <w:ind w:left="425" w:hanging="425"/>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CD192D50"/>
    <w:multiLevelType w:val="multilevel"/>
    <w:tmpl w:val="FFFFFFFF"/>
    <w:name w:val="Bijlage_Lid_Artikel"/>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CFCBA14A"/>
    <w:multiLevelType w:val="multilevel"/>
    <w:tmpl w:val="FFFFFFFF"/>
    <w:name w:val="Bijlage jacht aktes nummering"/>
    <w:lvl w:ilvl="0">
      <w:start w:val="1"/>
      <w:numFmt w:val="decimal"/>
      <w:pStyle w:val="Bijlagejachtaktesnummers"/>
      <w:lvlText w:val="%1."/>
      <w:lvlJc w:val="left"/>
      <w:pPr>
        <w:ind w:left="702" w:hanging="702"/>
      </w:pPr>
      <w:rPr>
        <w:rFonts w:cs="Times New Roman"/>
      </w:rPr>
    </w:lvl>
    <w:lvl w:ilvl="1">
      <w:start w:val="1"/>
      <w:numFmt w:val="upperLetter"/>
      <w:pStyle w:val="Bijlagejachtaktesletters"/>
      <w:lvlText w:val="%2."/>
      <w:lvlJc w:val="left"/>
      <w:pPr>
        <w:ind w:left="702" w:hanging="419"/>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D5E14B59"/>
    <w:multiLevelType w:val="multilevel"/>
    <w:tmpl w:val="FFFFFFFF"/>
    <w:name w:val="Agendapunten"/>
    <w:lvl w:ilvl="0">
      <w:start w:val="1"/>
      <w:numFmt w:val="decimal"/>
      <w:pStyle w:val="Agendapunt"/>
      <w:lvlText w:val="%1."/>
      <w:lvlJc w:val="left"/>
      <w:pPr>
        <w:ind w:left="680" w:hanging="68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DE1E1FFC"/>
    <w:multiLevelType w:val="multilevel"/>
    <w:tmpl w:val="FFFFFFFF"/>
    <w:lvl w:ilvl="0">
      <w:start w:val="1"/>
      <w:numFmt w:val="decimal"/>
      <w:pStyle w:val="RapportNiveau1"/>
      <w:lvlText w:val="%1."/>
      <w:lvlJc w:val="left"/>
      <w:pPr>
        <w:ind w:hanging="1120"/>
      </w:pPr>
      <w:rPr>
        <w:rFonts w:cs="Times New Roman"/>
      </w:rPr>
    </w:lvl>
    <w:lvl w:ilvl="1">
      <w:start w:val="1"/>
      <w:numFmt w:val="decimal"/>
      <w:pStyle w:val="RapportNiveau2"/>
      <w:lvlText w:val="%1.%2."/>
      <w:lvlJc w:val="left"/>
      <w:pPr>
        <w:ind w:hanging="1120"/>
      </w:pPr>
      <w:rPr>
        <w:rFonts w:cs="Times New Roman"/>
      </w:rPr>
    </w:lvl>
    <w:lvl w:ilvl="2">
      <w:start w:val="1"/>
      <w:numFmt w:val="decimal"/>
      <w:pStyle w:val="RapportNiveau3"/>
      <w:lvlText w:val="%1.%2.%3."/>
      <w:lvlJc w:val="left"/>
      <w:pPr>
        <w:ind w:hanging="1120"/>
      </w:pPr>
      <w:rPr>
        <w:rFonts w:cs="Times New Roman"/>
      </w:rPr>
    </w:lvl>
    <w:lvl w:ilvl="3">
      <w:start w:val="1"/>
      <w:numFmt w:val="decimal"/>
      <w:pStyle w:val="RapportNiveau4"/>
      <w:lvlText w:val=""/>
      <w:lvlJc w:val="left"/>
      <w:pPr>
        <w:ind w:left="1120" w:hanging="1120"/>
      </w:pPr>
      <w:rPr>
        <w:rFonts w:cs="Times New Roman"/>
      </w:rPr>
    </w:lvl>
    <w:lvl w:ilvl="4">
      <w:start w:val="1"/>
      <w:numFmt w:val="bullet"/>
      <w:pStyle w:val="RapportNiveau5"/>
      <w:lvlText w:val="●"/>
      <w:lvlJc w:val="left"/>
      <w:pPr>
        <w:ind w:left="1600" w:hanging="360"/>
      </w:p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E1F02F81"/>
    <w:multiLevelType w:val="multilevel"/>
    <w:tmpl w:val="FFFFFFFF"/>
    <w:name w:val="Overeenkomst artikelnummering"/>
    <w:lvl w:ilvl="0">
      <w:start w:val="1"/>
      <w:numFmt w:val="decimal"/>
      <w:pStyle w:val="Overeenkomstartikeldynamisch"/>
      <w:lvlText w:val="Artikel %1. "/>
      <w:lvlJc w:val="left"/>
      <w:pPr>
        <w:ind w:left="1130" w:hanging="1130"/>
      </w:pPr>
      <w:rPr>
        <w:rFonts w:cs="Times New Roman"/>
      </w:rPr>
    </w:lvl>
    <w:lvl w:ilvl="1">
      <w:start w:val="1"/>
      <w:numFmt w:val="decimal"/>
      <w:pStyle w:val="Overeenkomstliddynamisch"/>
      <w:lvlText w:val="%2."/>
      <w:lvlJc w:val="left"/>
      <w:pPr>
        <w:ind w:left="425" w:hanging="425"/>
      </w:pPr>
      <w:rPr>
        <w:rFonts w:cs="Times New Roman"/>
      </w:rPr>
    </w:lvl>
    <w:lvl w:ilvl="2">
      <w:start w:val="1"/>
      <w:numFmt w:val="lowerLetter"/>
      <w:pStyle w:val="Overeenkomstlidabcdynamisch"/>
      <w:lvlText w:val="%3."/>
      <w:lvlJc w:val="left"/>
      <w:pPr>
        <w:ind w:left="827" w:hanging="419"/>
      </w:pPr>
      <w:rPr>
        <w:rFonts w:cs="Times New Roman"/>
      </w:rPr>
    </w:lvl>
    <w:lvl w:ilvl="3">
      <w:start w:val="1"/>
      <w:numFmt w:val="none"/>
      <w:pStyle w:val="OvereenkomstStreepjedynamisch"/>
      <w:lvlText w:val="-"/>
      <w:lvlJc w:val="left"/>
      <w:pPr>
        <w:ind w:left="357" w:hanging="357"/>
      </w:pPr>
      <w:rPr>
        <w:rFonts w:cs="Times New Roman"/>
      </w:rPr>
    </w:lvl>
    <w:lvl w:ilvl="4">
      <w:start w:val="1"/>
      <w:numFmt w:val="none"/>
      <w:pStyle w:val="Overeenkomststreepjedynamischinspringen"/>
      <w:lvlText w:val="-"/>
      <w:lvlJc w:val="left"/>
      <w:pPr>
        <w:ind w:left="827" w:hanging="419"/>
      </w:pPr>
      <w:rPr>
        <w:rFonts w:cs="Times New Roman"/>
      </w:rPr>
    </w:lvl>
    <w:lvl w:ilvl="5">
      <w:start w:val="1"/>
      <w:numFmt w:val="upperRoman"/>
      <w:pStyle w:val="OvereenkomstRomeinsecijfers"/>
      <w:lvlText w:val="%6."/>
      <w:lvlJc w:val="left"/>
      <w:pPr>
        <w:ind w:left="827" w:hanging="419"/>
      </w:pPr>
      <w:rPr>
        <w:rFonts w:cs="Times New Roman"/>
      </w:rPr>
    </w:lvl>
    <w:lvl w:ilvl="6">
      <w:start w:val="1"/>
      <w:numFmt w:val="decimal"/>
      <w:pStyle w:val="Overeenkomstsublidnummer"/>
      <w:lvlText w:val="%7)"/>
      <w:lvlJc w:val="left"/>
      <w:pPr>
        <w:ind w:left="827" w:hanging="419"/>
      </w:pPr>
      <w:rPr>
        <w:rFonts w:cs="Times New Roman"/>
      </w:rPr>
    </w:lvl>
    <w:lvl w:ilvl="7">
      <w:start w:val="1"/>
      <w:numFmt w:val="none"/>
      <w:pStyle w:val="Overeenkomstinspringen"/>
      <w:lvlText w:val=""/>
      <w:lvlJc w:val="left"/>
      <w:pPr>
        <w:ind w:left="425" w:hanging="425"/>
      </w:pPr>
      <w:rPr>
        <w:rFonts w:cs="Times New Roman"/>
      </w:rPr>
    </w:lvl>
    <w:lvl w:ilvl="8">
      <w:start w:val="1"/>
      <w:numFmt w:val="bullet"/>
      <w:pStyle w:val="Overeenkomstbullet"/>
      <w:lvlText w:val="●"/>
      <w:lvlJc w:val="left"/>
      <w:pPr>
        <w:ind w:left="827" w:hanging="419"/>
      </w:pPr>
    </w:lvl>
  </w:abstractNum>
  <w:abstractNum w:abstractNumId="10" w15:restartNumberingAfterBreak="0">
    <w:nsid w:val="E5777AAA"/>
    <w:multiLevelType w:val="multilevel"/>
    <w:tmpl w:val="FFFFFFFF"/>
    <w:name w:val="Huurovereenkomst nummering Artikel"/>
    <w:lvl w:ilvl="0">
      <w:start w:val="1"/>
      <w:numFmt w:val="decimal"/>
      <w:pStyle w:val="HuurovereenkomstArtikel"/>
      <w:lvlText w:val="Artikel %1"/>
      <w:lvlJc w:val="left"/>
      <w:pPr>
        <w:ind w:left="1411" w:hanging="1411"/>
      </w:pPr>
      <w:rPr>
        <w:rFonts w:cs="Times New Roman"/>
      </w:rPr>
    </w:lvl>
    <w:lvl w:ilvl="1">
      <w:start w:val="1"/>
      <w:numFmt w:val="decimal"/>
      <w:pStyle w:val="HuurovereenkomstLid"/>
      <w:lvlText w:val="%2."/>
      <w:lvlJc w:val="left"/>
      <w:pPr>
        <w:ind w:left="1411" w:hanging="1411"/>
      </w:pPr>
      <w:rPr>
        <w:rFonts w:cs="Times New Roman"/>
      </w:rPr>
    </w:lvl>
    <w:lvl w:ilvl="2">
      <w:start w:val="1"/>
      <w:numFmt w:val="decimal"/>
      <w:pStyle w:val="HuurovereenkomstSublid"/>
      <w:lvlText w:val="%2.%3."/>
      <w:lvlJc w:val="left"/>
      <w:pPr>
        <w:ind w:left="1411" w:hanging="1411"/>
      </w:pPr>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E6885C0F"/>
    <w:multiLevelType w:val="multilevel"/>
    <w:tmpl w:val="FFFFFFFF"/>
    <w:name w:val="Bijlage_Kop"/>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FB10C850"/>
    <w:multiLevelType w:val="multilevel"/>
    <w:tmpl w:val="FFFFFFFF"/>
    <w:name w:val="Bijlage_Lid_Artikel_Genummerd"/>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004D852A"/>
    <w:multiLevelType w:val="multilevel"/>
    <w:tmpl w:val="FFFFFFFF"/>
    <w:name w:val="Inhoudsopgave_hoofdletters"/>
    <w:lvl w:ilvl="0">
      <w:start w:val="1"/>
      <w:numFmt w:val="decimal"/>
      <w:pStyle w:val="KopVerdana9"/>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F89761"/>
    <w:multiLevelType w:val="multilevel"/>
    <w:tmpl w:val="FFFFFFFF"/>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0158DD4A"/>
    <w:multiLevelType w:val="multilevel"/>
    <w:tmpl w:val="FFFFFFFF"/>
    <w:name w:val="Artikel"/>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01D85925"/>
    <w:multiLevelType w:val="hybridMultilevel"/>
    <w:tmpl w:val="FFFFFFFF"/>
    <w:lvl w:ilvl="0" w:tplc="854C5650">
      <w:start w:val="1"/>
      <w:numFmt w:val="bullet"/>
      <w:lvlText w:val="-"/>
      <w:lvlJc w:val="left"/>
      <w:pPr>
        <w:ind w:left="722"/>
      </w:pPr>
      <w:rPr>
        <w:rFonts w:ascii="Verdana" w:eastAsia="Times New Roman" w:hAnsi="Verdana"/>
        <w:b w:val="0"/>
        <w:i w:val="0"/>
        <w:strike w:val="0"/>
        <w:dstrike w:val="0"/>
        <w:color w:val="000000"/>
        <w:sz w:val="18"/>
        <w:u w:val="none" w:color="000000"/>
        <w:vertAlign w:val="baseline"/>
      </w:rPr>
    </w:lvl>
    <w:lvl w:ilvl="1" w:tplc="C570EC80">
      <w:start w:val="1"/>
      <w:numFmt w:val="bullet"/>
      <w:lvlText w:val="o"/>
      <w:lvlJc w:val="left"/>
      <w:pPr>
        <w:ind w:left="1498"/>
      </w:pPr>
      <w:rPr>
        <w:rFonts w:ascii="Verdana" w:eastAsia="Times New Roman" w:hAnsi="Verdana"/>
        <w:b w:val="0"/>
        <w:i w:val="0"/>
        <w:strike w:val="0"/>
        <w:dstrike w:val="0"/>
        <w:color w:val="000000"/>
        <w:sz w:val="18"/>
        <w:u w:val="none" w:color="000000"/>
        <w:vertAlign w:val="baseline"/>
      </w:rPr>
    </w:lvl>
    <w:lvl w:ilvl="2" w:tplc="6AB05FC0">
      <w:start w:val="1"/>
      <w:numFmt w:val="bullet"/>
      <w:lvlText w:val="▪"/>
      <w:lvlJc w:val="left"/>
      <w:pPr>
        <w:ind w:left="2218"/>
      </w:pPr>
      <w:rPr>
        <w:rFonts w:ascii="Verdana" w:eastAsia="Times New Roman" w:hAnsi="Verdana"/>
        <w:b w:val="0"/>
        <w:i w:val="0"/>
        <w:strike w:val="0"/>
        <w:dstrike w:val="0"/>
        <w:color w:val="000000"/>
        <w:sz w:val="18"/>
        <w:u w:val="none" w:color="000000"/>
        <w:vertAlign w:val="baseline"/>
      </w:rPr>
    </w:lvl>
    <w:lvl w:ilvl="3" w:tplc="C2D86880">
      <w:start w:val="1"/>
      <w:numFmt w:val="bullet"/>
      <w:lvlText w:val="•"/>
      <w:lvlJc w:val="left"/>
      <w:pPr>
        <w:ind w:left="2938"/>
      </w:pPr>
      <w:rPr>
        <w:rFonts w:ascii="Verdana" w:eastAsia="Times New Roman" w:hAnsi="Verdana"/>
        <w:b w:val="0"/>
        <w:i w:val="0"/>
        <w:strike w:val="0"/>
        <w:dstrike w:val="0"/>
        <w:color w:val="000000"/>
        <w:sz w:val="18"/>
        <w:u w:val="none" w:color="000000"/>
        <w:vertAlign w:val="baseline"/>
      </w:rPr>
    </w:lvl>
    <w:lvl w:ilvl="4" w:tplc="6FEC2D22">
      <w:start w:val="1"/>
      <w:numFmt w:val="bullet"/>
      <w:lvlText w:val="o"/>
      <w:lvlJc w:val="left"/>
      <w:pPr>
        <w:ind w:left="3658"/>
      </w:pPr>
      <w:rPr>
        <w:rFonts w:ascii="Verdana" w:eastAsia="Times New Roman" w:hAnsi="Verdana"/>
        <w:b w:val="0"/>
        <w:i w:val="0"/>
        <w:strike w:val="0"/>
        <w:dstrike w:val="0"/>
        <w:color w:val="000000"/>
        <w:sz w:val="18"/>
        <w:u w:val="none" w:color="000000"/>
        <w:vertAlign w:val="baseline"/>
      </w:rPr>
    </w:lvl>
    <w:lvl w:ilvl="5" w:tplc="CE2C2942">
      <w:start w:val="1"/>
      <w:numFmt w:val="bullet"/>
      <w:lvlText w:val="▪"/>
      <w:lvlJc w:val="left"/>
      <w:pPr>
        <w:ind w:left="4378"/>
      </w:pPr>
      <w:rPr>
        <w:rFonts w:ascii="Verdana" w:eastAsia="Times New Roman" w:hAnsi="Verdana"/>
        <w:b w:val="0"/>
        <w:i w:val="0"/>
        <w:strike w:val="0"/>
        <w:dstrike w:val="0"/>
        <w:color w:val="000000"/>
        <w:sz w:val="18"/>
        <w:u w:val="none" w:color="000000"/>
        <w:vertAlign w:val="baseline"/>
      </w:rPr>
    </w:lvl>
    <w:lvl w:ilvl="6" w:tplc="357E719E">
      <w:start w:val="1"/>
      <w:numFmt w:val="bullet"/>
      <w:lvlText w:val="•"/>
      <w:lvlJc w:val="left"/>
      <w:pPr>
        <w:ind w:left="5098"/>
      </w:pPr>
      <w:rPr>
        <w:rFonts w:ascii="Verdana" w:eastAsia="Times New Roman" w:hAnsi="Verdana"/>
        <w:b w:val="0"/>
        <w:i w:val="0"/>
        <w:strike w:val="0"/>
        <w:dstrike w:val="0"/>
        <w:color w:val="000000"/>
        <w:sz w:val="18"/>
        <w:u w:val="none" w:color="000000"/>
        <w:vertAlign w:val="baseline"/>
      </w:rPr>
    </w:lvl>
    <w:lvl w:ilvl="7" w:tplc="59E403C8">
      <w:start w:val="1"/>
      <w:numFmt w:val="bullet"/>
      <w:lvlText w:val="o"/>
      <w:lvlJc w:val="left"/>
      <w:pPr>
        <w:ind w:left="5818"/>
      </w:pPr>
      <w:rPr>
        <w:rFonts w:ascii="Verdana" w:eastAsia="Times New Roman" w:hAnsi="Verdana"/>
        <w:b w:val="0"/>
        <w:i w:val="0"/>
        <w:strike w:val="0"/>
        <w:dstrike w:val="0"/>
        <w:color w:val="000000"/>
        <w:sz w:val="18"/>
        <w:u w:val="none" w:color="000000"/>
        <w:vertAlign w:val="baseline"/>
      </w:rPr>
    </w:lvl>
    <w:lvl w:ilvl="8" w:tplc="83DE7EDC">
      <w:start w:val="1"/>
      <w:numFmt w:val="bullet"/>
      <w:lvlText w:val="▪"/>
      <w:lvlJc w:val="left"/>
      <w:pPr>
        <w:ind w:left="6538"/>
      </w:pPr>
      <w:rPr>
        <w:rFonts w:ascii="Verdana" w:eastAsia="Times New Roman" w:hAnsi="Verdana"/>
        <w:b w:val="0"/>
        <w:i w:val="0"/>
        <w:strike w:val="0"/>
        <w:dstrike w:val="0"/>
        <w:color w:val="000000"/>
        <w:sz w:val="18"/>
        <w:u w:val="none" w:color="000000"/>
        <w:vertAlign w:val="baseline"/>
      </w:rPr>
    </w:lvl>
  </w:abstractNum>
  <w:abstractNum w:abstractNumId="17" w15:restartNumberingAfterBreak="0">
    <w:nsid w:val="0AFB733C"/>
    <w:multiLevelType w:val="hybridMultilevel"/>
    <w:tmpl w:val="3F4219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11712BB7"/>
    <w:multiLevelType w:val="multilevel"/>
    <w:tmpl w:val="FFFFFFFF"/>
    <w:name w:val="Agenda opsomming"/>
    <w:lvl w:ilvl="0">
      <w:start w:val="1"/>
      <w:numFmt w:val="decimal"/>
      <w:pStyle w:val="AgendaVerdana8"/>
      <w:lvlText w:val="%1."/>
      <w:lvlJc w:val="left"/>
      <w:pPr>
        <w:ind w:left="680" w:hanging="68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13295009"/>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0" w15:restartNumberingAfterBreak="0">
    <w:nsid w:val="158A71C0"/>
    <w:multiLevelType w:val="hybridMultilevel"/>
    <w:tmpl w:val="5C721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59414E3"/>
    <w:multiLevelType w:val="hybridMultilevel"/>
    <w:tmpl w:val="DD6C12D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8A22CE8"/>
    <w:multiLevelType w:val="hybridMultilevel"/>
    <w:tmpl w:val="067E7D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18A5301B"/>
    <w:multiLevelType w:val="hybridMultilevel"/>
    <w:tmpl w:val="954E75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18AD649E"/>
    <w:multiLevelType w:val="hybridMultilevel"/>
    <w:tmpl w:val="D5F4A3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18F97F11"/>
    <w:multiLevelType w:val="multilevel"/>
    <w:tmpl w:val="FFFFFFFF"/>
    <w:name w:val="Akten nummering lijst"/>
    <w:lvl w:ilvl="0">
      <w:start w:val="1"/>
      <w:numFmt w:val="upperLetter"/>
      <w:pStyle w:val="Aktenkophoofdlettervet"/>
      <w:lvlText w:val="%1."/>
      <w:lvlJc w:val="left"/>
      <w:pPr>
        <w:ind w:left="425" w:hanging="425"/>
      </w:pPr>
      <w:rPr>
        <w:rFonts w:cs="Times New Roman"/>
      </w:rPr>
    </w:lvl>
    <w:lvl w:ilvl="1">
      <w:start w:val="1"/>
      <w:numFmt w:val="decimal"/>
      <w:pStyle w:val="Aktenhoofdletterennummer"/>
      <w:lvlText w:val="%1.%2."/>
      <w:lvlJc w:val="left"/>
      <w:pPr>
        <w:ind w:left="425" w:hanging="425"/>
      </w:pPr>
      <w:rPr>
        <w:rFonts w:cs="Times New Roman"/>
      </w:rPr>
    </w:lvl>
    <w:lvl w:ilvl="2">
      <w:start w:val="1"/>
      <w:numFmt w:val="decimal"/>
      <w:pStyle w:val="Aktenstreepje"/>
      <w:lvlText w:val="-"/>
      <w:lvlJc w:val="left"/>
      <w:pPr>
        <w:ind w:left="425" w:hanging="425"/>
      </w:pPr>
      <w:rPr>
        <w:rFonts w:cs="Times New Roman"/>
      </w:rPr>
    </w:lvl>
    <w:lvl w:ilvl="3">
      <w:start w:val="1"/>
      <w:numFmt w:val="decimal"/>
      <w:pStyle w:val="Aktennummers"/>
      <w:lvlText w:val="%4."/>
      <w:lvlJc w:val="left"/>
      <w:pPr>
        <w:ind w:left="425" w:hanging="425"/>
      </w:pPr>
      <w:rPr>
        <w:rFonts w:cs="Times New Roman"/>
      </w:r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rPr>
        <w:rFonts w:cs="Times New Roman"/>
      </w:rPr>
    </w:lvl>
    <w:lvl w:ilvl="6">
      <w:start w:val="1"/>
      <w:numFmt w:val="lowerLetter"/>
      <w:pStyle w:val="Aktenletterklein"/>
      <w:lvlText w:val="%7."/>
      <w:lvlJc w:val="left"/>
      <w:pPr>
        <w:ind w:left="425" w:hanging="425"/>
      </w:pPr>
      <w:rPr>
        <w:rFonts w:cs="Times New Roman"/>
      </w:rPr>
    </w:lvl>
    <w:lvl w:ilvl="7">
      <w:start w:val="1"/>
      <w:numFmt w:val="none"/>
      <w:pStyle w:val="Akteninspringen"/>
      <w:lvlText w:val=""/>
      <w:lvlJc w:val="left"/>
      <w:pPr>
        <w:ind w:left="425" w:hanging="425"/>
      </w:pPr>
      <w:rPr>
        <w:rFonts w:cs="Times New Roman"/>
      </w:rPr>
    </w:lvl>
    <w:lvl w:ilvl="8">
      <w:numFmt w:val="decimal"/>
      <w:lvlText w:val=""/>
      <w:lvlJc w:val="left"/>
      <w:rPr>
        <w:rFonts w:cs="Times New Roman"/>
      </w:rPr>
    </w:lvl>
  </w:abstractNum>
  <w:abstractNum w:abstractNumId="26" w15:restartNumberingAfterBreak="0">
    <w:nsid w:val="1A851EB9"/>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3D26E83"/>
    <w:multiLevelType w:val="multilevel"/>
    <w:tmpl w:val="FFFFFFFF"/>
    <w:lvl w:ilvl="0">
      <w:start w:val="1"/>
      <w:numFmt w:val="decimal"/>
      <w:pStyle w:val="Kop2"/>
      <w:lvlText w:val="%1."/>
      <w:lvlJc w:val="left"/>
      <w:pPr>
        <w:ind w:left="720" w:hanging="360"/>
      </w:pPr>
      <w:rPr>
        <w:rFonts w:ascii="Verdana" w:hAnsi="Verdana" w:cs="Times New Roman" w:hint="default"/>
      </w:rPr>
    </w:lvl>
    <w:lvl w:ilvl="1">
      <w:start w:val="1"/>
      <w:numFmt w:val="decimal"/>
      <w:isLgl/>
      <w:lvlText w:val="%1.%2"/>
      <w:lvlJc w:val="left"/>
      <w:pPr>
        <w:ind w:left="1080" w:hanging="720"/>
      </w:pPr>
      <w:rPr>
        <w:rFonts w:ascii="Verdana" w:hAnsi="Verdana" w:cs="Times New Roman" w:hint="default"/>
        <w:b w:val="0"/>
        <w:bCs/>
        <w:sz w:val="18"/>
        <w:szCs w:val="18"/>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800" w:hanging="1440"/>
      </w:pPr>
      <w:rPr>
        <w:rFonts w:cs="Times New Roman" w:hint="default"/>
        <w:b/>
      </w:rPr>
    </w:lvl>
    <w:lvl w:ilvl="6">
      <w:start w:val="1"/>
      <w:numFmt w:val="decimal"/>
      <w:isLgl/>
      <w:lvlText w:val="%1.%2.%3.%4.%5.%6.%7"/>
      <w:lvlJc w:val="left"/>
      <w:pPr>
        <w:ind w:left="2160" w:hanging="1800"/>
      </w:pPr>
      <w:rPr>
        <w:rFonts w:cs="Times New Roman" w:hint="default"/>
        <w:b/>
      </w:rPr>
    </w:lvl>
    <w:lvl w:ilvl="7">
      <w:start w:val="1"/>
      <w:numFmt w:val="decimal"/>
      <w:isLgl/>
      <w:lvlText w:val="%1.%2.%3.%4.%5.%6.%7.%8"/>
      <w:lvlJc w:val="left"/>
      <w:pPr>
        <w:ind w:left="2160" w:hanging="1800"/>
      </w:pPr>
      <w:rPr>
        <w:rFonts w:cs="Times New Roman" w:hint="default"/>
        <w:b/>
      </w:rPr>
    </w:lvl>
    <w:lvl w:ilvl="8">
      <w:start w:val="1"/>
      <w:numFmt w:val="decimal"/>
      <w:isLgl/>
      <w:lvlText w:val="%1.%2.%3.%4.%5.%6.%7.%8.%9"/>
      <w:lvlJc w:val="left"/>
      <w:pPr>
        <w:ind w:left="2520" w:hanging="2160"/>
      </w:pPr>
      <w:rPr>
        <w:rFonts w:cs="Times New Roman" w:hint="default"/>
        <w:b/>
      </w:rPr>
    </w:lvl>
  </w:abstractNum>
  <w:abstractNum w:abstractNumId="28" w15:restartNumberingAfterBreak="0">
    <w:nsid w:val="24977DA5"/>
    <w:multiLevelType w:val="hybridMultilevel"/>
    <w:tmpl w:val="FFFFFFFF"/>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2A332C9A"/>
    <w:multiLevelType w:val="hybridMultilevel"/>
    <w:tmpl w:val="FFFFFFFF"/>
    <w:lvl w:ilvl="0" w:tplc="09A2CE24">
      <w:start w:val="83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D5C3B3B"/>
    <w:multiLevelType w:val="multilevel"/>
    <w:tmpl w:val="FFFFFFFF"/>
    <w:name w:val="Agenda Tactisch opsomming"/>
    <w:lvl w:ilvl="0">
      <w:start w:val="1"/>
      <w:numFmt w:val="decimal"/>
      <w:pStyle w:val="AgendaTactischniveau1"/>
      <w:lvlText w:val="%1."/>
      <w:lvlJc w:val="left"/>
      <w:pPr>
        <w:ind w:left="1037" w:hanging="357"/>
      </w:pPr>
      <w:rPr>
        <w:rFonts w:cs="Times New Roman"/>
      </w:rPr>
    </w:lvl>
    <w:lvl w:ilvl="1">
      <w:start w:val="1"/>
      <w:numFmt w:val="decimal"/>
      <w:pStyle w:val="AgendaTactischniveau2"/>
      <w:lvlText w:val="%1.%2"/>
      <w:lvlJc w:val="left"/>
      <w:pPr>
        <w:ind w:left="1037" w:hanging="357"/>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2E792346"/>
    <w:multiLevelType w:val="hybridMultilevel"/>
    <w:tmpl w:val="DAAEEE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3A365B21"/>
    <w:multiLevelType w:val="hybridMultilevel"/>
    <w:tmpl w:val="8C6E00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30D47E5"/>
    <w:multiLevelType w:val="multilevel"/>
    <w:tmpl w:val="FFFFFFFF"/>
    <w:name w:val="Bijlage Nummering"/>
    <w:lvl w:ilvl="0">
      <w:start w:val="1"/>
      <w:numFmt w:val="decimal"/>
      <w:pStyle w:val="Bijlage"/>
      <w:lvlText w:val="Bijlage %1."/>
      <w:lvlJc w:val="left"/>
      <w:pPr>
        <w:ind w:left="1080" w:hanging="108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4331725A"/>
    <w:multiLevelType w:val="hybridMultilevel"/>
    <w:tmpl w:val="FFFFFFFF"/>
    <w:lvl w:ilvl="0" w:tplc="F332544C">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5" w15:restartNumberingAfterBreak="0">
    <w:nsid w:val="48687076"/>
    <w:multiLevelType w:val="hybridMultilevel"/>
    <w:tmpl w:val="8F30B8D6"/>
    <w:lvl w:ilvl="0" w:tplc="04130001">
      <w:start w:val="1"/>
      <w:numFmt w:val="bullet"/>
      <w:lvlText w:val=""/>
      <w:lvlJc w:val="left"/>
      <w:pPr>
        <w:ind w:left="360" w:hanging="360"/>
      </w:pPr>
      <w:rPr>
        <w:rFonts w:ascii="Symbol" w:hAnsi="Symbol" w:hint="default"/>
        <w:color w:val="00B0F0"/>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4C006126"/>
    <w:multiLevelType w:val="hybridMultilevel"/>
    <w:tmpl w:val="55D078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C272B23"/>
    <w:multiLevelType w:val="hybridMultilevel"/>
    <w:tmpl w:val="FFFFFFFF"/>
    <w:lvl w:ilvl="0" w:tplc="D9CE5C7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DE3463F"/>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9" w15:restartNumberingAfterBreak="0">
    <w:nsid w:val="512B0BD6"/>
    <w:multiLevelType w:val="multilevel"/>
    <w:tmpl w:val="FFFFFFFF"/>
    <w:name w:val="Artikelopmaak"/>
    <w:lvl w:ilvl="0">
      <w:start w:val="1"/>
      <w:numFmt w:val="decimal"/>
      <w:pStyle w:val="Kop1"/>
      <w:lvlText w:val="Artikel %1."/>
      <w:lvlJc w:val="left"/>
      <w:pPr>
        <w:ind w:left="1140" w:hanging="1140"/>
      </w:pPr>
      <w:rPr>
        <w:rFonts w:cs="Times New Roman"/>
      </w:rPr>
    </w:lvl>
    <w:lvl w:ilvl="1">
      <w:start w:val="1"/>
      <w:numFmt w:val="decimal"/>
      <w:pStyle w:val="Kop20"/>
      <w:lvlText w:val="%2."/>
      <w:lvlJc w:val="left"/>
      <w:pPr>
        <w:ind w:left="420" w:hanging="420"/>
      </w:pPr>
      <w:rPr>
        <w:rFonts w:cs="Times New Roman"/>
      </w:rPr>
    </w:lvl>
    <w:lvl w:ilvl="2">
      <w:start w:val="1"/>
      <w:numFmt w:val="lowerLetter"/>
      <w:pStyle w:val="Kop3"/>
      <w:lvlText w:val="%3."/>
      <w:lvlJc w:val="left"/>
      <w:pPr>
        <w:ind w:left="820" w:hanging="400"/>
      </w:pPr>
      <w:rPr>
        <w:rFonts w:cs="Times New Roman"/>
      </w:rPr>
    </w:lvl>
    <w:lvl w:ilvl="3">
      <w:start w:val="1"/>
      <w:numFmt w:val="lowerLetter"/>
      <w:pStyle w:val="Kop4"/>
      <w:lvlText w:val="%4."/>
      <w:lvlJc w:val="left"/>
      <w:pPr>
        <w:ind w:left="420" w:hanging="420"/>
      </w:pPr>
      <w:rPr>
        <w:rFonts w:cs="Times New Roman"/>
      </w:rPr>
    </w:lvl>
    <w:lvl w:ilvl="4">
      <w:start w:val="1"/>
      <w:numFmt w:val="decimal"/>
      <w:pStyle w:val="Kop5streepjestegenkantlijn"/>
      <w:lvlText w:val="-"/>
      <w:lvlJc w:val="left"/>
      <w:pPr>
        <w:ind w:left="420" w:hanging="420"/>
      </w:pPr>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515E149F"/>
    <w:multiLevelType w:val="multilevel"/>
    <w:tmpl w:val="FFFFFFFF"/>
    <w:name w:val="Overeenkomst sectienummering"/>
    <w:lvl w:ilvl="0">
      <w:start w:val="1"/>
      <w:numFmt w:val="upperLetter"/>
      <w:pStyle w:val="Overeenkomstsectiedynamisch"/>
      <w:lvlText w:val="%1."/>
      <w:lvlJc w:val="left"/>
      <w:pPr>
        <w:ind w:left="270" w:hanging="270"/>
      </w:pPr>
      <w:rPr>
        <w:rFonts w:cs="Times New Roman"/>
      </w:rPr>
    </w:lvl>
    <w:lvl w:ilvl="1">
      <w:start w:val="1"/>
      <w:numFmt w:val="decimal"/>
      <w:pStyle w:val="Overeenkomstsectieliddynamisch"/>
      <w:lvlText w:val="%2."/>
      <w:lvlJc w:val="left"/>
      <w:pPr>
        <w:ind w:left="425" w:hanging="425"/>
      </w:pPr>
      <w:rPr>
        <w:rFonts w:cs="Times New Roman"/>
      </w:rPr>
    </w:lvl>
    <w:lvl w:ilvl="2">
      <w:start w:val="1"/>
      <w:numFmt w:val="lowerLetter"/>
      <w:pStyle w:val="Overeenkomstsectielidabcdynamisch"/>
      <w:lvlText w:val="%3."/>
      <w:lvlJc w:val="left"/>
      <w:pPr>
        <w:ind w:left="827" w:hanging="419"/>
      </w:pPr>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54F6BF6D"/>
    <w:multiLevelType w:val="multilevel"/>
    <w:tmpl w:val="FFFFFFFF"/>
    <w:name w:val="Overeenkomst lid extra nummer"/>
    <w:lvl w:ilvl="0">
      <w:start w:val="1"/>
      <w:numFmt w:val="decimal"/>
      <w:pStyle w:val="Overeenkomstlidextra"/>
      <w:lvlText w:val="%1."/>
      <w:lvlJc w:val="left"/>
      <w:pPr>
        <w:ind w:left="425" w:hanging="425"/>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5B4940C0"/>
    <w:multiLevelType w:val="hybridMultilevel"/>
    <w:tmpl w:val="902665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D21084B"/>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4" w15:restartNumberingAfterBreak="0">
    <w:nsid w:val="5D4C7BCC"/>
    <w:multiLevelType w:val="hybridMultilevel"/>
    <w:tmpl w:val="3E6C37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5FFE4F0A"/>
    <w:multiLevelType w:val="hybridMultilevel"/>
    <w:tmpl w:val="FFFFFFFF"/>
    <w:lvl w:ilvl="0" w:tplc="77E6567E">
      <w:start w:val="1"/>
      <w:numFmt w:val="decimal"/>
      <w:lvlText w:val="%1."/>
      <w:lvlJc w:val="left"/>
      <w:pPr>
        <w:ind w:left="720" w:hanging="360"/>
      </w:pPr>
      <w:rPr>
        <w:rFonts w:cs="Times New Roman" w:hint="default"/>
      </w:rPr>
    </w:lvl>
    <w:lvl w:ilvl="1" w:tplc="04130003">
      <w:start w:val="1"/>
      <w:numFmt w:val="bullet"/>
      <w:lvlText w:val="o"/>
      <w:lvlJc w:val="left"/>
      <w:pPr>
        <w:ind w:left="1440" w:hanging="360"/>
      </w:pPr>
      <w:rPr>
        <w:rFonts w:ascii="Courier New" w:hAnsi="Courier New" w:hint="default"/>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6" w15:restartNumberingAfterBreak="0">
    <w:nsid w:val="61E7308F"/>
    <w:multiLevelType w:val="hybridMultilevel"/>
    <w:tmpl w:val="FFFFFFFF"/>
    <w:lvl w:ilvl="0" w:tplc="FFFFFFFF">
      <w:start w:val="1"/>
      <w:numFmt w:val="decimal"/>
      <w:lvlText w:val="%1."/>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2AADAB8"/>
    <w:multiLevelType w:val="multilevel"/>
    <w:tmpl w:val="FFFFFFFF"/>
    <w:name w:val="Overeenkomst abc (lijst)"/>
    <w:lvl w:ilvl="0">
      <w:start w:val="1"/>
      <w:numFmt w:val="lowerLetter"/>
      <w:pStyle w:val="Overeenkomstabcalinea"/>
      <w:lvlText w:val="%1."/>
      <w:lvlJc w:val="left"/>
      <w:pPr>
        <w:ind w:left="357" w:hanging="357"/>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15:restartNumberingAfterBreak="0">
    <w:nsid w:val="6348045D"/>
    <w:multiLevelType w:val="hybridMultilevel"/>
    <w:tmpl w:val="FFFFFFFF"/>
    <w:lvl w:ilvl="0" w:tplc="B3460A54">
      <w:start w:val="1"/>
      <w:numFmt w:val="decimal"/>
      <w:lvlText w:val="%1."/>
      <w:lvlJc w:val="left"/>
      <w:pPr>
        <w:ind w:left="36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9" w15:restartNumberingAfterBreak="0">
    <w:nsid w:val="6B50266A"/>
    <w:multiLevelType w:val="multilevel"/>
    <w:tmpl w:val="FFFFFFFF"/>
    <w:name w:val="Nummering Bijlage Wijz. Overeenkomst"/>
    <w:lvl w:ilvl="0">
      <w:start w:val="1"/>
      <w:numFmt w:val="decimalZero"/>
      <w:pStyle w:val="ArtnrBijlageWijzOvereenkomst"/>
      <w:lvlText w:val="%1."/>
      <w:lvlJc w:val="left"/>
      <w:pPr>
        <w:ind w:left="425" w:hanging="425"/>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15:restartNumberingAfterBreak="0">
    <w:nsid w:val="6E5A3D83"/>
    <w:multiLevelType w:val="hybridMultilevel"/>
    <w:tmpl w:val="2B1662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0FB1484"/>
    <w:multiLevelType w:val="hybridMultilevel"/>
    <w:tmpl w:val="FFBC7E0E"/>
    <w:lvl w:ilvl="0" w:tplc="7BDAF6FC">
      <w:start w:val="1"/>
      <w:numFmt w:val="bullet"/>
      <w:lvlText w:val=""/>
      <w:lvlJc w:val="left"/>
      <w:pPr>
        <w:ind w:left="360" w:hanging="360"/>
      </w:pPr>
      <w:rPr>
        <w:rFonts w:ascii="Wingdings" w:eastAsia="Times New Roman" w:hAnsi="Wingdings" w:hint="default"/>
      </w:rPr>
    </w:lvl>
    <w:lvl w:ilvl="1" w:tplc="7BDAF6FC">
      <w:start w:val="1"/>
      <w:numFmt w:val="bullet"/>
      <w:lvlText w:val=""/>
      <w:lvlJc w:val="left"/>
      <w:pPr>
        <w:ind w:left="644" w:hanging="360"/>
      </w:pPr>
      <w:rPr>
        <w:rFonts w:ascii="Wingdings" w:eastAsia="Times New Roman"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730E3C78"/>
    <w:multiLevelType w:val="hybridMultilevel"/>
    <w:tmpl w:val="07C2D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AE32833"/>
    <w:multiLevelType w:val="hybridMultilevel"/>
    <w:tmpl w:val="FFFFFFFF"/>
    <w:lvl w:ilvl="0" w:tplc="EE865440">
      <w:start w:val="1"/>
      <w:numFmt w:val="bullet"/>
      <w:lvlText w:val=""/>
      <w:lvlJc w:val="left"/>
      <w:pPr>
        <w:ind w:left="1440" w:hanging="360"/>
      </w:pPr>
      <w:rPr>
        <w:rFonts w:ascii="Symbol" w:hAnsi="Symbol" w:hint="default"/>
        <w:color w:val="00B0F0"/>
      </w:rPr>
    </w:lvl>
    <w:lvl w:ilvl="1" w:tplc="04130003" w:tentative="1">
      <w:start w:val="1"/>
      <w:numFmt w:val="bullet"/>
      <w:lvlText w:val="o"/>
      <w:lvlJc w:val="left"/>
      <w:pPr>
        <w:ind w:left="2160" w:hanging="360"/>
      </w:pPr>
      <w:rPr>
        <w:rFonts w:ascii="Courier New" w:hAnsi="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4" w15:restartNumberingAfterBreak="0">
    <w:nsid w:val="7B734746"/>
    <w:multiLevelType w:val="hybridMultilevel"/>
    <w:tmpl w:val="FFFFFFFF"/>
    <w:lvl w:ilvl="0" w:tplc="70F03B88">
      <w:start w:val="1"/>
      <w:numFmt w:val="decimal"/>
      <w:lvlText w:val="%1."/>
      <w:lvlJc w:val="left"/>
      <w:pPr>
        <w:ind w:left="720" w:hanging="360"/>
      </w:pPr>
      <w:rPr>
        <w:rFonts w:cs="Times New Roman" w:hint="default"/>
      </w:rPr>
    </w:lvl>
    <w:lvl w:ilvl="1" w:tplc="04130003">
      <w:start w:val="1"/>
      <w:numFmt w:val="bullet"/>
      <w:lvlText w:val="o"/>
      <w:lvlJc w:val="left"/>
      <w:pPr>
        <w:ind w:left="1440" w:hanging="360"/>
      </w:pPr>
      <w:rPr>
        <w:rFonts w:ascii="Courier New" w:hAnsi="Courier New" w:hint="default"/>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5" w15:restartNumberingAfterBreak="0">
    <w:nsid w:val="7C957773"/>
    <w:multiLevelType w:val="multilevel"/>
    <w:tmpl w:val="FFFFFFFF"/>
    <w:name w:val="Standaard nummering"/>
    <w:lvl w:ilvl="0">
      <w:start w:val="1"/>
      <w:numFmt w:val="decimal"/>
      <w:pStyle w:val="Genummerdeopsomming"/>
      <w:lvlText w:val="%1."/>
      <w:lvlJc w:val="left"/>
      <w:pPr>
        <w:ind w:left="357" w:hanging="357"/>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6" w15:restartNumberingAfterBreak="0">
    <w:nsid w:val="7EEB4926"/>
    <w:multiLevelType w:val="hybridMultilevel"/>
    <w:tmpl w:val="F2EE18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38612738">
    <w:abstractNumId w:val="18"/>
  </w:num>
  <w:num w:numId="2" w16cid:durableId="716395433">
    <w:abstractNumId w:val="30"/>
  </w:num>
  <w:num w:numId="3" w16cid:durableId="916599023">
    <w:abstractNumId w:val="7"/>
  </w:num>
  <w:num w:numId="4" w16cid:durableId="182673503">
    <w:abstractNumId w:val="25"/>
  </w:num>
  <w:num w:numId="5" w16cid:durableId="1894847614">
    <w:abstractNumId w:val="39"/>
  </w:num>
  <w:num w:numId="6" w16cid:durableId="1646084269">
    <w:abstractNumId w:val="0"/>
  </w:num>
  <w:num w:numId="7" w16cid:durableId="2095664520">
    <w:abstractNumId w:val="6"/>
  </w:num>
  <w:num w:numId="8" w16cid:durableId="587814677">
    <w:abstractNumId w:val="33"/>
  </w:num>
  <w:num w:numId="9" w16cid:durableId="182593081">
    <w:abstractNumId w:val="10"/>
  </w:num>
  <w:num w:numId="10" w16cid:durableId="76095713">
    <w:abstractNumId w:val="13"/>
  </w:num>
  <w:num w:numId="11" w16cid:durableId="428551440">
    <w:abstractNumId w:val="49"/>
  </w:num>
  <w:num w:numId="12" w16cid:durableId="2112817237">
    <w:abstractNumId w:val="47"/>
  </w:num>
  <w:num w:numId="13" w16cid:durableId="1688367458">
    <w:abstractNumId w:val="9"/>
  </w:num>
  <w:num w:numId="14" w16cid:durableId="278537022">
    <w:abstractNumId w:val="4"/>
  </w:num>
  <w:num w:numId="15" w16cid:durableId="766847515">
    <w:abstractNumId w:val="3"/>
  </w:num>
  <w:num w:numId="16" w16cid:durableId="428430148">
    <w:abstractNumId w:val="41"/>
  </w:num>
  <w:num w:numId="17" w16cid:durableId="662859070">
    <w:abstractNumId w:val="40"/>
  </w:num>
  <w:num w:numId="18" w16cid:durableId="904754447">
    <w:abstractNumId w:val="1"/>
  </w:num>
  <w:num w:numId="19" w16cid:durableId="316885711">
    <w:abstractNumId w:val="8"/>
  </w:num>
  <w:num w:numId="20" w16cid:durableId="586620539">
    <w:abstractNumId w:val="14"/>
  </w:num>
  <w:num w:numId="21" w16cid:durableId="261843171">
    <w:abstractNumId w:val="55"/>
  </w:num>
  <w:num w:numId="22" w16cid:durableId="637296754">
    <w:abstractNumId w:val="51"/>
  </w:num>
  <w:num w:numId="23" w16cid:durableId="1153178055">
    <w:abstractNumId w:val="27"/>
  </w:num>
  <w:num w:numId="24" w16cid:durableId="731389483">
    <w:abstractNumId w:val="43"/>
  </w:num>
  <w:num w:numId="25" w16cid:durableId="373040193">
    <w:abstractNumId w:val="38"/>
  </w:num>
  <w:num w:numId="26" w16cid:durableId="2095468335">
    <w:abstractNumId w:val="46"/>
  </w:num>
  <w:num w:numId="27" w16cid:durableId="2020157409">
    <w:abstractNumId w:val="45"/>
  </w:num>
  <w:num w:numId="28" w16cid:durableId="488063733">
    <w:abstractNumId w:val="54"/>
  </w:num>
  <w:num w:numId="29" w16cid:durableId="2053337126">
    <w:abstractNumId w:val="28"/>
  </w:num>
  <w:num w:numId="30" w16cid:durableId="785001758">
    <w:abstractNumId w:val="26"/>
  </w:num>
  <w:num w:numId="31" w16cid:durableId="227959809">
    <w:abstractNumId w:val="53"/>
  </w:num>
  <w:num w:numId="32" w16cid:durableId="1459832721">
    <w:abstractNumId w:val="19"/>
  </w:num>
  <w:num w:numId="33" w16cid:durableId="1179462593">
    <w:abstractNumId w:val="34"/>
  </w:num>
  <w:num w:numId="34" w16cid:durableId="1461535662">
    <w:abstractNumId w:val="48"/>
  </w:num>
  <w:num w:numId="35" w16cid:durableId="507717768">
    <w:abstractNumId w:val="37"/>
  </w:num>
  <w:num w:numId="36" w16cid:durableId="433090024">
    <w:abstractNumId w:val="29"/>
  </w:num>
  <w:num w:numId="37" w16cid:durableId="610429430">
    <w:abstractNumId w:val="16"/>
  </w:num>
  <w:num w:numId="38" w16cid:durableId="403259419">
    <w:abstractNumId w:val="50"/>
  </w:num>
  <w:num w:numId="39" w16cid:durableId="1685671621">
    <w:abstractNumId w:val="22"/>
  </w:num>
  <w:num w:numId="40" w16cid:durableId="877163035">
    <w:abstractNumId w:val="35"/>
  </w:num>
  <w:num w:numId="41" w16cid:durableId="497113904">
    <w:abstractNumId w:val="23"/>
  </w:num>
  <w:num w:numId="42" w16cid:durableId="2130082626">
    <w:abstractNumId w:val="44"/>
  </w:num>
  <w:num w:numId="43" w16cid:durableId="112293074">
    <w:abstractNumId w:val="56"/>
  </w:num>
  <w:num w:numId="44" w16cid:durableId="515655852">
    <w:abstractNumId w:val="32"/>
  </w:num>
  <w:num w:numId="45" w16cid:durableId="2102486935">
    <w:abstractNumId w:val="42"/>
  </w:num>
  <w:num w:numId="46" w16cid:durableId="1121340731">
    <w:abstractNumId w:val="17"/>
  </w:num>
  <w:num w:numId="47" w16cid:durableId="1668559775">
    <w:abstractNumId w:val="24"/>
  </w:num>
  <w:num w:numId="48" w16cid:durableId="1000306625">
    <w:abstractNumId w:val="52"/>
  </w:num>
  <w:num w:numId="49" w16cid:durableId="1011224344">
    <w:abstractNumId w:val="31"/>
  </w:num>
  <w:num w:numId="50" w16cid:durableId="52392891">
    <w:abstractNumId w:val="20"/>
  </w:num>
  <w:num w:numId="51" w16cid:durableId="330065081">
    <w:abstractNumId w:val="36"/>
  </w:num>
  <w:num w:numId="52" w16cid:durableId="1919554163">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C2"/>
    <w:rsid w:val="00001D8F"/>
    <w:rsid w:val="00004CC2"/>
    <w:rsid w:val="000063B3"/>
    <w:rsid w:val="00012E06"/>
    <w:rsid w:val="000131E5"/>
    <w:rsid w:val="0001376D"/>
    <w:rsid w:val="00016D36"/>
    <w:rsid w:val="00016D37"/>
    <w:rsid w:val="000219E3"/>
    <w:rsid w:val="000237A2"/>
    <w:rsid w:val="00023A45"/>
    <w:rsid w:val="00030E06"/>
    <w:rsid w:val="00034F3A"/>
    <w:rsid w:val="00037879"/>
    <w:rsid w:val="0004316E"/>
    <w:rsid w:val="00051D6C"/>
    <w:rsid w:val="000529A3"/>
    <w:rsid w:val="00053D88"/>
    <w:rsid w:val="00055269"/>
    <w:rsid w:val="00056033"/>
    <w:rsid w:val="00063DAE"/>
    <w:rsid w:val="000644A9"/>
    <w:rsid w:val="0006453F"/>
    <w:rsid w:val="0006483B"/>
    <w:rsid w:val="00070330"/>
    <w:rsid w:val="000716B6"/>
    <w:rsid w:val="00072B6C"/>
    <w:rsid w:val="000801A8"/>
    <w:rsid w:val="00080835"/>
    <w:rsid w:val="00080E89"/>
    <w:rsid w:val="00081509"/>
    <w:rsid w:val="00090804"/>
    <w:rsid w:val="00093D34"/>
    <w:rsid w:val="00094794"/>
    <w:rsid w:val="000952AC"/>
    <w:rsid w:val="00095DEB"/>
    <w:rsid w:val="0009777D"/>
    <w:rsid w:val="000A0085"/>
    <w:rsid w:val="000A4375"/>
    <w:rsid w:val="000A59F8"/>
    <w:rsid w:val="000A64E1"/>
    <w:rsid w:val="000A7B48"/>
    <w:rsid w:val="000B242F"/>
    <w:rsid w:val="000B3F1F"/>
    <w:rsid w:val="000B60A6"/>
    <w:rsid w:val="000C1DDE"/>
    <w:rsid w:val="000C4634"/>
    <w:rsid w:val="000C476E"/>
    <w:rsid w:val="000D2B38"/>
    <w:rsid w:val="000D36DC"/>
    <w:rsid w:val="000D3D52"/>
    <w:rsid w:val="000D61C3"/>
    <w:rsid w:val="000E1670"/>
    <w:rsid w:val="000E1DCA"/>
    <w:rsid w:val="000E2985"/>
    <w:rsid w:val="000E390B"/>
    <w:rsid w:val="000E50CF"/>
    <w:rsid w:val="000F2FC1"/>
    <w:rsid w:val="00101EF6"/>
    <w:rsid w:val="001041EB"/>
    <w:rsid w:val="00105625"/>
    <w:rsid w:val="00105AA7"/>
    <w:rsid w:val="00105B55"/>
    <w:rsid w:val="001102CF"/>
    <w:rsid w:val="00111793"/>
    <w:rsid w:val="001150D6"/>
    <w:rsid w:val="001218E2"/>
    <w:rsid w:val="001218F3"/>
    <w:rsid w:val="001406D2"/>
    <w:rsid w:val="0014161D"/>
    <w:rsid w:val="00150F75"/>
    <w:rsid w:val="00151210"/>
    <w:rsid w:val="001567EC"/>
    <w:rsid w:val="001570A9"/>
    <w:rsid w:val="0015722C"/>
    <w:rsid w:val="001603DD"/>
    <w:rsid w:val="00160BD9"/>
    <w:rsid w:val="00161DD1"/>
    <w:rsid w:val="001635CC"/>
    <w:rsid w:val="0017054C"/>
    <w:rsid w:val="001730A2"/>
    <w:rsid w:val="0017326A"/>
    <w:rsid w:val="001861D6"/>
    <w:rsid w:val="00191767"/>
    <w:rsid w:val="00195C9F"/>
    <w:rsid w:val="001A1883"/>
    <w:rsid w:val="001A1F63"/>
    <w:rsid w:val="001A4914"/>
    <w:rsid w:val="001A6000"/>
    <w:rsid w:val="001A6BD4"/>
    <w:rsid w:val="001A7A3A"/>
    <w:rsid w:val="001A7FE2"/>
    <w:rsid w:val="001B13D2"/>
    <w:rsid w:val="001B1722"/>
    <w:rsid w:val="001B64D3"/>
    <w:rsid w:val="001B79A1"/>
    <w:rsid w:val="001C0592"/>
    <w:rsid w:val="001C0AA4"/>
    <w:rsid w:val="001C2FE7"/>
    <w:rsid w:val="001C5962"/>
    <w:rsid w:val="001C75C8"/>
    <w:rsid w:val="001D0AA8"/>
    <w:rsid w:val="001D2D2E"/>
    <w:rsid w:val="001D52A3"/>
    <w:rsid w:val="001E0F20"/>
    <w:rsid w:val="001F2C48"/>
    <w:rsid w:val="001F55E8"/>
    <w:rsid w:val="001F7AB8"/>
    <w:rsid w:val="002008DF"/>
    <w:rsid w:val="00201937"/>
    <w:rsid w:val="0020193E"/>
    <w:rsid w:val="00201EAC"/>
    <w:rsid w:val="00204F9E"/>
    <w:rsid w:val="00206F88"/>
    <w:rsid w:val="00211723"/>
    <w:rsid w:val="00212A88"/>
    <w:rsid w:val="00215080"/>
    <w:rsid w:val="00220ADE"/>
    <w:rsid w:val="00220F15"/>
    <w:rsid w:val="002226C7"/>
    <w:rsid w:val="00222B43"/>
    <w:rsid w:val="00223D7A"/>
    <w:rsid w:val="0022408F"/>
    <w:rsid w:val="0022593B"/>
    <w:rsid w:val="0023355B"/>
    <w:rsid w:val="00237F39"/>
    <w:rsid w:val="0024045F"/>
    <w:rsid w:val="002418D9"/>
    <w:rsid w:val="00243086"/>
    <w:rsid w:val="002440DF"/>
    <w:rsid w:val="00244693"/>
    <w:rsid w:val="00251B48"/>
    <w:rsid w:val="00255499"/>
    <w:rsid w:val="00255612"/>
    <w:rsid w:val="00260538"/>
    <w:rsid w:val="0026156D"/>
    <w:rsid w:val="002621A6"/>
    <w:rsid w:val="00262A42"/>
    <w:rsid w:val="00270974"/>
    <w:rsid w:val="00271AFA"/>
    <w:rsid w:val="00277C43"/>
    <w:rsid w:val="00281021"/>
    <w:rsid w:val="00281449"/>
    <w:rsid w:val="0028190F"/>
    <w:rsid w:val="00281A34"/>
    <w:rsid w:val="00283E90"/>
    <w:rsid w:val="00290253"/>
    <w:rsid w:val="002916E2"/>
    <w:rsid w:val="0029333B"/>
    <w:rsid w:val="002961BB"/>
    <w:rsid w:val="00296268"/>
    <w:rsid w:val="002966F0"/>
    <w:rsid w:val="00296944"/>
    <w:rsid w:val="002A14E7"/>
    <w:rsid w:val="002A17CF"/>
    <w:rsid w:val="002A1DCB"/>
    <w:rsid w:val="002A2A4B"/>
    <w:rsid w:val="002A37B8"/>
    <w:rsid w:val="002B3217"/>
    <w:rsid w:val="002B3D2C"/>
    <w:rsid w:val="002B5873"/>
    <w:rsid w:val="002B6CA7"/>
    <w:rsid w:val="002B7210"/>
    <w:rsid w:val="002C0066"/>
    <w:rsid w:val="002C0980"/>
    <w:rsid w:val="002C15DA"/>
    <w:rsid w:val="002C67AA"/>
    <w:rsid w:val="002C6A57"/>
    <w:rsid w:val="002C6CFE"/>
    <w:rsid w:val="002C705F"/>
    <w:rsid w:val="002D04BA"/>
    <w:rsid w:val="002D4DD0"/>
    <w:rsid w:val="002E2940"/>
    <w:rsid w:val="002E47EB"/>
    <w:rsid w:val="002F3D85"/>
    <w:rsid w:val="002F49EA"/>
    <w:rsid w:val="002F71DE"/>
    <w:rsid w:val="002F77B1"/>
    <w:rsid w:val="003132EC"/>
    <w:rsid w:val="0031693C"/>
    <w:rsid w:val="00316FB7"/>
    <w:rsid w:val="00320057"/>
    <w:rsid w:val="00321496"/>
    <w:rsid w:val="003224DC"/>
    <w:rsid w:val="00322B8C"/>
    <w:rsid w:val="0032364D"/>
    <w:rsid w:val="0032480D"/>
    <w:rsid w:val="00324E32"/>
    <w:rsid w:val="00326030"/>
    <w:rsid w:val="00332C1C"/>
    <w:rsid w:val="0034480C"/>
    <w:rsid w:val="00352818"/>
    <w:rsid w:val="00352F17"/>
    <w:rsid w:val="003532B8"/>
    <w:rsid w:val="00354C08"/>
    <w:rsid w:val="003663FD"/>
    <w:rsid w:val="00370863"/>
    <w:rsid w:val="003752BA"/>
    <w:rsid w:val="003873D8"/>
    <w:rsid w:val="00392B0A"/>
    <w:rsid w:val="00392E4D"/>
    <w:rsid w:val="003937CC"/>
    <w:rsid w:val="00394D57"/>
    <w:rsid w:val="003973DE"/>
    <w:rsid w:val="003A2518"/>
    <w:rsid w:val="003A5217"/>
    <w:rsid w:val="003A6858"/>
    <w:rsid w:val="003A6CC3"/>
    <w:rsid w:val="003B0379"/>
    <w:rsid w:val="003B0BC8"/>
    <w:rsid w:val="003B5595"/>
    <w:rsid w:val="003D09A7"/>
    <w:rsid w:val="003D1712"/>
    <w:rsid w:val="003D2E4A"/>
    <w:rsid w:val="003D2F27"/>
    <w:rsid w:val="003E3E2D"/>
    <w:rsid w:val="003E6E2D"/>
    <w:rsid w:val="003F178A"/>
    <w:rsid w:val="003F476A"/>
    <w:rsid w:val="003F5D34"/>
    <w:rsid w:val="003F6DEE"/>
    <w:rsid w:val="00401BA5"/>
    <w:rsid w:val="00404A6B"/>
    <w:rsid w:val="00406F9C"/>
    <w:rsid w:val="004143D2"/>
    <w:rsid w:val="00415BED"/>
    <w:rsid w:val="00417E59"/>
    <w:rsid w:val="004222C6"/>
    <w:rsid w:val="00423016"/>
    <w:rsid w:val="00423963"/>
    <w:rsid w:val="00423FAE"/>
    <w:rsid w:val="00424275"/>
    <w:rsid w:val="00426401"/>
    <w:rsid w:val="00426DEB"/>
    <w:rsid w:val="00430DD3"/>
    <w:rsid w:val="00431DEE"/>
    <w:rsid w:val="00436FAB"/>
    <w:rsid w:val="0043723A"/>
    <w:rsid w:val="00450CAC"/>
    <w:rsid w:val="00452411"/>
    <w:rsid w:val="00452DE5"/>
    <w:rsid w:val="00454E3F"/>
    <w:rsid w:val="00460B3B"/>
    <w:rsid w:val="00462099"/>
    <w:rsid w:val="0046216B"/>
    <w:rsid w:val="00462B20"/>
    <w:rsid w:val="004675E2"/>
    <w:rsid w:val="00467738"/>
    <w:rsid w:val="004735A1"/>
    <w:rsid w:val="00477BC6"/>
    <w:rsid w:val="0048006B"/>
    <w:rsid w:val="00480368"/>
    <w:rsid w:val="00480828"/>
    <w:rsid w:val="004822A3"/>
    <w:rsid w:val="0048277B"/>
    <w:rsid w:val="004851EF"/>
    <w:rsid w:val="004910F2"/>
    <w:rsid w:val="0049165D"/>
    <w:rsid w:val="004916C5"/>
    <w:rsid w:val="004950D5"/>
    <w:rsid w:val="004959BE"/>
    <w:rsid w:val="004A35F8"/>
    <w:rsid w:val="004A377A"/>
    <w:rsid w:val="004A49B6"/>
    <w:rsid w:val="004A7DE7"/>
    <w:rsid w:val="004B4F5B"/>
    <w:rsid w:val="004B5ADE"/>
    <w:rsid w:val="004C367D"/>
    <w:rsid w:val="004D5508"/>
    <w:rsid w:val="004D693B"/>
    <w:rsid w:val="004E13E6"/>
    <w:rsid w:val="004E5AA5"/>
    <w:rsid w:val="004E6D6D"/>
    <w:rsid w:val="004E784E"/>
    <w:rsid w:val="004F0B44"/>
    <w:rsid w:val="004F1F4B"/>
    <w:rsid w:val="004F3B9E"/>
    <w:rsid w:val="004F6230"/>
    <w:rsid w:val="00500765"/>
    <w:rsid w:val="005031E2"/>
    <w:rsid w:val="005055D4"/>
    <w:rsid w:val="005059A3"/>
    <w:rsid w:val="0050713C"/>
    <w:rsid w:val="00515A23"/>
    <w:rsid w:val="00520405"/>
    <w:rsid w:val="00522547"/>
    <w:rsid w:val="00531240"/>
    <w:rsid w:val="00537C8D"/>
    <w:rsid w:val="0054055D"/>
    <w:rsid w:val="00542A92"/>
    <w:rsid w:val="00544823"/>
    <w:rsid w:val="00552D8D"/>
    <w:rsid w:val="005531B9"/>
    <w:rsid w:val="0055506F"/>
    <w:rsid w:val="00564E60"/>
    <w:rsid w:val="00565EA7"/>
    <w:rsid w:val="005665C8"/>
    <w:rsid w:val="00566E30"/>
    <w:rsid w:val="0057035E"/>
    <w:rsid w:val="0057140B"/>
    <w:rsid w:val="00574257"/>
    <w:rsid w:val="00574A30"/>
    <w:rsid w:val="00581A4B"/>
    <w:rsid w:val="00582BC7"/>
    <w:rsid w:val="00584F22"/>
    <w:rsid w:val="00587FE1"/>
    <w:rsid w:val="00591462"/>
    <w:rsid w:val="00595191"/>
    <w:rsid w:val="005A2283"/>
    <w:rsid w:val="005A2F44"/>
    <w:rsid w:val="005A3A81"/>
    <w:rsid w:val="005A6AD4"/>
    <w:rsid w:val="005B1A38"/>
    <w:rsid w:val="005B295A"/>
    <w:rsid w:val="005B3CB0"/>
    <w:rsid w:val="005C072C"/>
    <w:rsid w:val="005C0ADE"/>
    <w:rsid w:val="005D6FC6"/>
    <w:rsid w:val="005E3D45"/>
    <w:rsid w:val="005E4002"/>
    <w:rsid w:val="005F19AE"/>
    <w:rsid w:val="005F1A7B"/>
    <w:rsid w:val="005F2184"/>
    <w:rsid w:val="005F4417"/>
    <w:rsid w:val="005F5743"/>
    <w:rsid w:val="005F72E5"/>
    <w:rsid w:val="006052FE"/>
    <w:rsid w:val="0061021F"/>
    <w:rsid w:val="00611CF3"/>
    <w:rsid w:val="00614995"/>
    <w:rsid w:val="0061618B"/>
    <w:rsid w:val="0061690F"/>
    <w:rsid w:val="00617B69"/>
    <w:rsid w:val="00620A69"/>
    <w:rsid w:val="00620E0A"/>
    <w:rsid w:val="00624065"/>
    <w:rsid w:val="006246D1"/>
    <w:rsid w:val="00625A96"/>
    <w:rsid w:val="0063367D"/>
    <w:rsid w:val="006355A4"/>
    <w:rsid w:val="006379B4"/>
    <w:rsid w:val="00641D2C"/>
    <w:rsid w:val="00643756"/>
    <w:rsid w:val="006443EA"/>
    <w:rsid w:val="00647BC5"/>
    <w:rsid w:val="006572A6"/>
    <w:rsid w:val="006655CD"/>
    <w:rsid w:val="00665CBC"/>
    <w:rsid w:val="00667B30"/>
    <w:rsid w:val="00667CFE"/>
    <w:rsid w:val="006711B8"/>
    <w:rsid w:val="00677276"/>
    <w:rsid w:val="00680762"/>
    <w:rsid w:val="0068193B"/>
    <w:rsid w:val="00682FCF"/>
    <w:rsid w:val="00683C8B"/>
    <w:rsid w:val="0068535B"/>
    <w:rsid w:val="00686D0C"/>
    <w:rsid w:val="00686E9A"/>
    <w:rsid w:val="00694BE9"/>
    <w:rsid w:val="006A13B2"/>
    <w:rsid w:val="006A15A8"/>
    <w:rsid w:val="006A4BCF"/>
    <w:rsid w:val="006B2D06"/>
    <w:rsid w:val="006B69D2"/>
    <w:rsid w:val="006B7DF1"/>
    <w:rsid w:val="006C4E55"/>
    <w:rsid w:val="006C5103"/>
    <w:rsid w:val="006C6337"/>
    <w:rsid w:val="006D061F"/>
    <w:rsid w:val="006D3837"/>
    <w:rsid w:val="006D393C"/>
    <w:rsid w:val="006D7A54"/>
    <w:rsid w:val="006E0678"/>
    <w:rsid w:val="006E362F"/>
    <w:rsid w:val="006E7246"/>
    <w:rsid w:val="006F0DFA"/>
    <w:rsid w:val="006F1053"/>
    <w:rsid w:val="006F1CC1"/>
    <w:rsid w:val="006F3840"/>
    <w:rsid w:val="006F5150"/>
    <w:rsid w:val="007028BE"/>
    <w:rsid w:val="007030E0"/>
    <w:rsid w:val="0070354D"/>
    <w:rsid w:val="00703A32"/>
    <w:rsid w:val="00703CA6"/>
    <w:rsid w:val="00717D9E"/>
    <w:rsid w:val="00721207"/>
    <w:rsid w:val="00721A1D"/>
    <w:rsid w:val="00723F87"/>
    <w:rsid w:val="00727677"/>
    <w:rsid w:val="00731FA8"/>
    <w:rsid w:val="00737078"/>
    <w:rsid w:val="00742324"/>
    <w:rsid w:val="00743143"/>
    <w:rsid w:val="00744610"/>
    <w:rsid w:val="00744925"/>
    <w:rsid w:val="00744C16"/>
    <w:rsid w:val="0074699B"/>
    <w:rsid w:val="00747A06"/>
    <w:rsid w:val="00752C33"/>
    <w:rsid w:val="00753C79"/>
    <w:rsid w:val="0075660D"/>
    <w:rsid w:val="00757DAA"/>
    <w:rsid w:val="007611A0"/>
    <w:rsid w:val="00766CAE"/>
    <w:rsid w:val="00767E38"/>
    <w:rsid w:val="0077062C"/>
    <w:rsid w:val="0077139A"/>
    <w:rsid w:val="00771DD4"/>
    <w:rsid w:val="007720D8"/>
    <w:rsid w:val="00772396"/>
    <w:rsid w:val="007728D8"/>
    <w:rsid w:val="007741B5"/>
    <w:rsid w:val="00780CB3"/>
    <w:rsid w:val="00781AE7"/>
    <w:rsid w:val="00781C8D"/>
    <w:rsid w:val="00781FA9"/>
    <w:rsid w:val="00784DA8"/>
    <w:rsid w:val="00793AFB"/>
    <w:rsid w:val="007962F2"/>
    <w:rsid w:val="007968A1"/>
    <w:rsid w:val="00797087"/>
    <w:rsid w:val="007A0260"/>
    <w:rsid w:val="007A0539"/>
    <w:rsid w:val="007A0933"/>
    <w:rsid w:val="007A6FC2"/>
    <w:rsid w:val="007B21E1"/>
    <w:rsid w:val="007B25A6"/>
    <w:rsid w:val="007C1D6C"/>
    <w:rsid w:val="007C250A"/>
    <w:rsid w:val="007C3610"/>
    <w:rsid w:val="007C61E9"/>
    <w:rsid w:val="007C6DF2"/>
    <w:rsid w:val="007D0784"/>
    <w:rsid w:val="007D553B"/>
    <w:rsid w:val="007D648B"/>
    <w:rsid w:val="007D6D9A"/>
    <w:rsid w:val="007E06DF"/>
    <w:rsid w:val="007E3137"/>
    <w:rsid w:val="007E4534"/>
    <w:rsid w:val="007E57B6"/>
    <w:rsid w:val="007F06E7"/>
    <w:rsid w:val="007F3D48"/>
    <w:rsid w:val="007F56FC"/>
    <w:rsid w:val="00807734"/>
    <w:rsid w:val="0081181B"/>
    <w:rsid w:val="00814688"/>
    <w:rsid w:val="0081491A"/>
    <w:rsid w:val="00831288"/>
    <w:rsid w:val="00832541"/>
    <w:rsid w:val="0083625C"/>
    <w:rsid w:val="00837A11"/>
    <w:rsid w:val="008409DE"/>
    <w:rsid w:val="00841B42"/>
    <w:rsid w:val="00843243"/>
    <w:rsid w:val="00844252"/>
    <w:rsid w:val="008469F6"/>
    <w:rsid w:val="00847147"/>
    <w:rsid w:val="00847343"/>
    <w:rsid w:val="00850A8A"/>
    <w:rsid w:val="00850FEE"/>
    <w:rsid w:val="008513F4"/>
    <w:rsid w:val="0085419E"/>
    <w:rsid w:val="00854CB8"/>
    <w:rsid w:val="008570E0"/>
    <w:rsid w:val="00860344"/>
    <w:rsid w:val="00860C34"/>
    <w:rsid w:val="00861CA0"/>
    <w:rsid w:val="00861D96"/>
    <w:rsid w:val="00873254"/>
    <w:rsid w:val="008742FC"/>
    <w:rsid w:val="008746A4"/>
    <w:rsid w:val="008765C2"/>
    <w:rsid w:val="008832BB"/>
    <w:rsid w:val="0088736B"/>
    <w:rsid w:val="00887CC4"/>
    <w:rsid w:val="00891F86"/>
    <w:rsid w:val="008979A1"/>
    <w:rsid w:val="008A0910"/>
    <w:rsid w:val="008A2652"/>
    <w:rsid w:val="008A3F4B"/>
    <w:rsid w:val="008B12EE"/>
    <w:rsid w:val="008B319A"/>
    <w:rsid w:val="008B57F6"/>
    <w:rsid w:val="008B7400"/>
    <w:rsid w:val="008C299E"/>
    <w:rsid w:val="008C2C5C"/>
    <w:rsid w:val="008C53BC"/>
    <w:rsid w:val="008C6D2C"/>
    <w:rsid w:val="008D3D46"/>
    <w:rsid w:val="008D4CA3"/>
    <w:rsid w:val="008E1B3E"/>
    <w:rsid w:val="008E7449"/>
    <w:rsid w:val="008F5229"/>
    <w:rsid w:val="00903B37"/>
    <w:rsid w:val="00904F3E"/>
    <w:rsid w:val="00905FCE"/>
    <w:rsid w:val="0091648B"/>
    <w:rsid w:val="00923AA2"/>
    <w:rsid w:val="00925932"/>
    <w:rsid w:val="009267B0"/>
    <w:rsid w:val="00931ED5"/>
    <w:rsid w:val="0093592C"/>
    <w:rsid w:val="00935BC8"/>
    <w:rsid w:val="0093702C"/>
    <w:rsid w:val="00941B8A"/>
    <w:rsid w:val="009456D0"/>
    <w:rsid w:val="00951A50"/>
    <w:rsid w:val="0095221D"/>
    <w:rsid w:val="009532FB"/>
    <w:rsid w:val="009633D8"/>
    <w:rsid w:val="00966112"/>
    <w:rsid w:val="0096733B"/>
    <w:rsid w:val="00972335"/>
    <w:rsid w:val="00972BD3"/>
    <w:rsid w:val="0097327C"/>
    <w:rsid w:val="00974438"/>
    <w:rsid w:val="00974E8A"/>
    <w:rsid w:val="0097533C"/>
    <w:rsid w:val="009755A8"/>
    <w:rsid w:val="00977391"/>
    <w:rsid w:val="00977EEE"/>
    <w:rsid w:val="00981AB2"/>
    <w:rsid w:val="00986B4D"/>
    <w:rsid w:val="0099576E"/>
    <w:rsid w:val="009958EC"/>
    <w:rsid w:val="00995CE9"/>
    <w:rsid w:val="009A0BB8"/>
    <w:rsid w:val="009A5441"/>
    <w:rsid w:val="009A57F9"/>
    <w:rsid w:val="009A5B57"/>
    <w:rsid w:val="009B1F58"/>
    <w:rsid w:val="009B3949"/>
    <w:rsid w:val="009B4C29"/>
    <w:rsid w:val="009B61F7"/>
    <w:rsid w:val="009C0B82"/>
    <w:rsid w:val="009C134F"/>
    <w:rsid w:val="009C1888"/>
    <w:rsid w:val="009D0EA9"/>
    <w:rsid w:val="009D21FA"/>
    <w:rsid w:val="009D35FC"/>
    <w:rsid w:val="009E0B06"/>
    <w:rsid w:val="009E3168"/>
    <w:rsid w:val="009E383E"/>
    <w:rsid w:val="009F0411"/>
    <w:rsid w:val="009F1287"/>
    <w:rsid w:val="009F1EB7"/>
    <w:rsid w:val="009F6DDF"/>
    <w:rsid w:val="009F7224"/>
    <w:rsid w:val="00A0514F"/>
    <w:rsid w:val="00A0522A"/>
    <w:rsid w:val="00A1226E"/>
    <w:rsid w:val="00A13F9A"/>
    <w:rsid w:val="00A1444C"/>
    <w:rsid w:val="00A1727E"/>
    <w:rsid w:val="00A204EE"/>
    <w:rsid w:val="00A208DB"/>
    <w:rsid w:val="00A22471"/>
    <w:rsid w:val="00A24B70"/>
    <w:rsid w:val="00A32525"/>
    <w:rsid w:val="00A35678"/>
    <w:rsid w:val="00A3645C"/>
    <w:rsid w:val="00A426E8"/>
    <w:rsid w:val="00A4307F"/>
    <w:rsid w:val="00A44C47"/>
    <w:rsid w:val="00A5084C"/>
    <w:rsid w:val="00A530C4"/>
    <w:rsid w:val="00A562FB"/>
    <w:rsid w:val="00A56B5B"/>
    <w:rsid w:val="00A576B5"/>
    <w:rsid w:val="00A6096C"/>
    <w:rsid w:val="00A623B3"/>
    <w:rsid w:val="00A62563"/>
    <w:rsid w:val="00A65EF8"/>
    <w:rsid w:val="00A66B59"/>
    <w:rsid w:val="00A82222"/>
    <w:rsid w:val="00A82E2F"/>
    <w:rsid w:val="00A83501"/>
    <w:rsid w:val="00A83BD0"/>
    <w:rsid w:val="00A8630A"/>
    <w:rsid w:val="00A87FA9"/>
    <w:rsid w:val="00A9061F"/>
    <w:rsid w:val="00A9286D"/>
    <w:rsid w:val="00A95C04"/>
    <w:rsid w:val="00A9646C"/>
    <w:rsid w:val="00AA4B60"/>
    <w:rsid w:val="00AA561C"/>
    <w:rsid w:val="00AB1E29"/>
    <w:rsid w:val="00AC0388"/>
    <w:rsid w:val="00AC1789"/>
    <w:rsid w:val="00AC25BB"/>
    <w:rsid w:val="00AC4DC4"/>
    <w:rsid w:val="00AC7061"/>
    <w:rsid w:val="00AD47B0"/>
    <w:rsid w:val="00AD7195"/>
    <w:rsid w:val="00AE0634"/>
    <w:rsid w:val="00AE13DB"/>
    <w:rsid w:val="00AE6EEB"/>
    <w:rsid w:val="00AF0892"/>
    <w:rsid w:val="00AF2764"/>
    <w:rsid w:val="00AF29AF"/>
    <w:rsid w:val="00AF3E33"/>
    <w:rsid w:val="00AF54C5"/>
    <w:rsid w:val="00B035E7"/>
    <w:rsid w:val="00B04FE2"/>
    <w:rsid w:val="00B0515D"/>
    <w:rsid w:val="00B07086"/>
    <w:rsid w:val="00B11E16"/>
    <w:rsid w:val="00B12B94"/>
    <w:rsid w:val="00B1506B"/>
    <w:rsid w:val="00B15C81"/>
    <w:rsid w:val="00B16444"/>
    <w:rsid w:val="00B22B12"/>
    <w:rsid w:val="00B26814"/>
    <w:rsid w:val="00B40737"/>
    <w:rsid w:val="00B4162D"/>
    <w:rsid w:val="00B4774B"/>
    <w:rsid w:val="00B51D2E"/>
    <w:rsid w:val="00B51DFD"/>
    <w:rsid w:val="00B52889"/>
    <w:rsid w:val="00B5482F"/>
    <w:rsid w:val="00B563A4"/>
    <w:rsid w:val="00B57D67"/>
    <w:rsid w:val="00B60362"/>
    <w:rsid w:val="00B64719"/>
    <w:rsid w:val="00B708A1"/>
    <w:rsid w:val="00B7272D"/>
    <w:rsid w:val="00B7422C"/>
    <w:rsid w:val="00B74534"/>
    <w:rsid w:val="00B81005"/>
    <w:rsid w:val="00B83428"/>
    <w:rsid w:val="00B84451"/>
    <w:rsid w:val="00B904A3"/>
    <w:rsid w:val="00B91ACC"/>
    <w:rsid w:val="00B961A2"/>
    <w:rsid w:val="00BA0FEF"/>
    <w:rsid w:val="00BA1FA9"/>
    <w:rsid w:val="00BA2B4E"/>
    <w:rsid w:val="00BA37E5"/>
    <w:rsid w:val="00BA39C5"/>
    <w:rsid w:val="00BB2483"/>
    <w:rsid w:val="00BB30E6"/>
    <w:rsid w:val="00BB3FC9"/>
    <w:rsid w:val="00BB7731"/>
    <w:rsid w:val="00BC05CB"/>
    <w:rsid w:val="00BC0B07"/>
    <w:rsid w:val="00BC4845"/>
    <w:rsid w:val="00BD07E1"/>
    <w:rsid w:val="00BD2BEC"/>
    <w:rsid w:val="00BD3058"/>
    <w:rsid w:val="00BD3231"/>
    <w:rsid w:val="00BD52A7"/>
    <w:rsid w:val="00BD691F"/>
    <w:rsid w:val="00BE5237"/>
    <w:rsid w:val="00BE60CA"/>
    <w:rsid w:val="00BF2231"/>
    <w:rsid w:val="00BF3804"/>
    <w:rsid w:val="00C0042E"/>
    <w:rsid w:val="00C01DB3"/>
    <w:rsid w:val="00C17A19"/>
    <w:rsid w:val="00C23870"/>
    <w:rsid w:val="00C4015F"/>
    <w:rsid w:val="00C41A0D"/>
    <w:rsid w:val="00C44488"/>
    <w:rsid w:val="00C52811"/>
    <w:rsid w:val="00C53604"/>
    <w:rsid w:val="00C54573"/>
    <w:rsid w:val="00C55279"/>
    <w:rsid w:val="00C56790"/>
    <w:rsid w:val="00C569E4"/>
    <w:rsid w:val="00C619EC"/>
    <w:rsid w:val="00C62674"/>
    <w:rsid w:val="00C63871"/>
    <w:rsid w:val="00C65EE6"/>
    <w:rsid w:val="00C66B5C"/>
    <w:rsid w:val="00C671D9"/>
    <w:rsid w:val="00C677E3"/>
    <w:rsid w:val="00C71939"/>
    <w:rsid w:val="00C7399D"/>
    <w:rsid w:val="00C77063"/>
    <w:rsid w:val="00C80D60"/>
    <w:rsid w:val="00C918BE"/>
    <w:rsid w:val="00C91FE9"/>
    <w:rsid w:val="00C9318E"/>
    <w:rsid w:val="00C9363B"/>
    <w:rsid w:val="00C93C63"/>
    <w:rsid w:val="00CA2790"/>
    <w:rsid w:val="00CA5E95"/>
    <w:rsid w:val="00CA6168"/>
    <w:rsid w:val="00CA6A3B"/>
    <w:rsid w:val="00CB4770"/>
    <w:rsid w:val="00CB59B3"/>
    <w:rsid w:val="00CB64B5"/>
    <w:rsid w:val="00CC0E3E"/>
    <w:rsid w:val="00CC5F57"/>
    <w:rsid w:val="00CC6F53"/>
    <w:rsid w:val="00CC7412"/>
    <w:rsid w:val="00CD0919"/>
    <w:rsid w:val="00CD7485"/>
    <w:rsid w:val="00CD77D9"/>
    <w:rsid w:val="00CE4B91"/>
    <w:rsid w:val="00CE5821"/>
    <w:rsid w:val="00CE6E55"/>
    <w:rsid w:val="00CE711E"/>
    <w:rsid w:val="00CF1689"/>
    <w:rsid w:val="00CF23F1"/>
    <w:rsid w:val="00CF58A0"/>
    <w:rsid w:val="00CF6F68"/>
    <w:rsid w:val="00D01E5B"/>
    <w:rsid w:val="00D12832"/>
    <w:rsid w:val="00D12A1D"/>
    <w:rsid w:val="00D2011C"/>
    <w:rsid w:val="00D24239"/>
    <w:rsid w:val="00D266BB"/>
    <w:rsid w:val="00D26A6F"/>
    <w:rsid w:val="00D3225A"/>
    <w:rsid w:val="00D3658F"/>
    <w:rsid w:val="00D365DA"/>
    <w:rsid w:val="00D37C09"/>
    <w:rsid w:val="00D43EB9"/>
    <w:rsid w:val="00D448C4"/>
    <w:rsid w:val="00D4654F"/>
    <w:rsid w:val="00D46BCF"/>
    <w:rsid w:val="00D47173"/>
    <w:rsid w:val="00D5105D"/>
    <w:rsid w:val="00D52AAC"/>
    <w:rsid w:val="00D52ADF"/>
    <w:rsid w:val="00D545D7"/>
    <w:rsid w:val="00D56434"/>
    <w:rsid w:val="00D60663"/>
    <w:rsid w:val="00D61870"/>
    <w:rsid w:val="00D6231B"/>
    <w:rsid w:val="00D63FA8"/>
    <w:rsid w:val="00D65315"/>
    <w:rsid w:val="00D70D89"/>
    <w:rsid w:val="00D842D6"/>
    <w:rsid w:val="00D86F8D"/>
    <w:rsid w:val="00D90E0D"/>
    <w:rsid w:val="00D91F7B"/>
    <w:rsid w:val="00D921DB"/>
    <w:rsid w:val="00D92E18"/>
    <w:rsid w:val="00D96DC9"/>
    <w:rsid w:val="00DA36FB"/>
    <w:rsid w:val="00DA5556"/>
    <w:rsid w:val="00DA6119"/>
    <w:rsid w:val="00DB4780"/>
    <w:rsid w:val="00DC04B6"/>
    <w:rsid w:val="00DC10B6"/>
    <w:rsid w:val="00DC3544"/>
    <w:rsid w:val="00DC7304"/>
    <w:rsid w:val="00DC7A0A"/>
    <w:rsid w:val="00DD2CF4"/>
    <w:rsid w:val="00DD2E37"/>
    <w:rsid w:val="00DD3626"/>
    <w:rsid w:val="00DD46C8"/>
    <w:rsid w:val="00DD6990"/>
    <w:rsid w:val="00DE1D72"/>
    <w:rsid w:val="00DE6047"/>
    <w:rsid w:val="00DF0071"/>
    <w:rsid w:val="00DF00E5"/>
    <w:rsid w:val="00DF4CE1"/>
    <w:rsid w:val="00DF7352"/>
    <w:rsid w:val="00E0302E"/>
    <w:rsid w:val="00E03439"/>
    <w:rsid w:val="00E062CA"/>
    <w:rsid w:val="00E06AD6"/>
    <w:rsid w:val="00E15234"/>
    <w:rsid w:val="00E16434"/>
    <w:rsid w:val="00E17C72"/>
    <w:rsid w:val="00E17EDE"/>
    <w:rsid w:val="00E24B52"/>
    <w:rsid w:val="00E27ACD"/>
    <w:rsid w:val="00E35309"/>
    <w:rsid w:val="00E40D97"/>
    <w:rsid w:val="00E42CC9"/>
    <w:rsid w:val="00E44366"/>
    <w:rsid w:val="00E51364"/>
    <w:rsid w:val="00E56EDA"/>
    <w:rsid w:val="00E575E7"/>
    <w:rsid w:val="00E60502"/>
    <w:rsid w:val="00E613E9"/>
    <w:rsid w:val="00E63C61"/>
    <w:rsid w:val="00E673C1"/>
    <w:rsid w:val="00E674FA"/>
    <w:rsid w:val="00E67FF9"/>
    <w:rsid w:val="00E70260"/>
    <w:rsid w:val="00E715DA"/>
    <w:rsid w:val="00E72830"/>
    <w:rsid w:val="00E87750"/>
    <w:rsid w:val="00E917CC"/>
    <w:rsid w:val="00E927B5"/>
    <w:rsid w:val="00E93CC0"/>
    <w:rsid w:val="00E94967"/>
    <w:rsid w:val="00E9572C"/>
    <w:rsid w:val="00E96CBE"/>
    <w:rsid w:val="00E9796F"/>
    <w:rsid w:val="00EA2694"/>
    <w:rsid w:val="00EA45D8"/>
    <w:rsid w:val="00EA4C0C"/>
    <w:rsid w:val="00EA5D94"/>
    <w:rsid w:val="00EB5E06"/>
    <w:rsid w:val="00EB7958"/>
    <w:rsid w:val="00EC2377"/>
    <w:rsid w:val="00EC5980"/>
    <w:rsid w:val="00EC637A"/>
    <w:rsid w:val="00ED49EA"/>
    <w:rsid w:val="00ED4CAC"/>
    <w:rsid w:val="00ED4E94"/>
    <w:rsid w:val="00ED5439"/>
    <w:rsid w:val="00ED771C"/>
    <w:rsid w:val="00EE0046"/>
    <w:rsid w:val="00EE2151"/>
    <w:rsid w:val="00EE58DA"/>
    <w:rsid w:val="00EE65CC"/>
    <w:rsid w:val="00EE7247"/>
    <w:rsid w:val="00EF11E4"/>
    <w:rsid w:val="00EF156D"/>
    <w:rsid w:val="00EF2CF1"/>
    <w:rsid w:val="00EF3E8F"/>
    <w:rsid w:val="00EF474A"/>
    <w:rsid w:val="00EF4E1B"/>
    <w:rsid w:val="00EF4F3F"/>
    <w:rsid w:val="00EF52E6"/>
    <w:rsid w:val="00F007E4"/>
    <w:rsid w:val="00F06728"/>
    <w:rsid w:val="00F06861"/>
    <w:rsid w:val="00F12BC4"/>
    <w:rsid w:val="00F164CA"/>
    <w:rsid w:val="00F22A53"/>
    <w:rsid w:val="00F251B5"/>
    <w:rsid w:val="00F266A3"/>
    <w:rsid w:val="00F342A3"/>
    <w:rsid w:val="00F344FF"/>
    <w:rsid w:val="00F347AF"/>
    <w:rsid w:val="00F37886"/>
    <w:rsid w:val="00F40497"/>
    <w:rsid w:val="00F41249"/>
    <w:rsid w:val="00F41F9D"/>
    <w:rsid w:val="00F442E4"/>
    <w:rsid w:val="00F45DA5"/>
    <w:rsid w:val="00F562B7"/>
    <w:rsid w:val="00F615FE"/>
    <w:rsid w:val="00F6462C"/>
    <w:rsid w:val="00F67086"/>
    <w:rsid w:val="00F7056E"/>
    <w:rsid w:val="00F73F47"/>
    <w:rsid w:val="00F76991"/>
    <w:rsid w:val="00F76EDC"/>
    <w:rsid w:val="00F820D0"/>
    <w:rsid w:val="00F834C7"/>
    <w:rsid w:val="00F83A00"/>
    <w:rsid w:val="00F84D65"/>
    <w:rsid w:val="00F8642D"/>
    <w:rsid w:val="00F865B6"/>
    <w:rsid w:val="00F870B7"/>
    <w:rsid w:val="00F92739"/>
    <w:rsid w:val="00F9413C"/>
    <w:rsid w:val="00F9572C"/>
    <w:rsid w:val="00F97727"/>
    <w:rsid w:val="00FA0D1B"/>
    <w:rsid w:val="00FA496A"/>
    <w:rsid w:val="00FA70D5"/>
    <w:rsid w:val="00FB2D84"/>
    <w:rsid w:val="00FB4B52"/>
    <w:rsid w:val="00FB6DFE"/>
    <w:rsid w:val="00FC01FC"/>
    <w:rsid w:val="00FC2A2A"/>
    <w:rsid w:val="00FC2BCA"/>
    <w:rsid w:val="00FC2DBF"/>
    <w:rsid w:val="00FC77AF"/>
    <w:rsid w:val="00FC7E9D"/>
    <w:rsid w:val="00FD1170"/>
    <w:rsid w:val="00FD6847"/>
    <w:rsid w:val="00FE18B6"/>
    <w:rsid w:val="00FE21A8"/>
    <w:rsid w:val="00FE2B90"/>
    <w:rsid w:val="00FE4128"/>
    <w:rsid w:val="00FF2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60B42F"/>
  <w14:defaultImageDpi w14:val="0"/>
  <w15:docId w15:val="{3DCDC606-2065-4E52-844D-E5FD3EB7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autoSpaceDN w:val="0"/>
      <w:spacing w:line="240" w:lineRule="exact"/>
    </w:pPr>
    <w:rPr>
      <w:rFonts w:ascii="Verdana" w:hAnsi="Verdana" w:cs="Lohit Hindi"/>
      <w:color w:val="000000"/>
      <w:sz w:val="18"/>
      <w:szCs w:val="18"/>
    </w:rPr>
  </w:style>
  <w:style w:type="paragraph" w:styleId="Kop10">
    <w:name w:val="heading 1"/>
    <w:basedOn w:val="Standaard"/>
    <w:next w:val="Standaard"/>
    <w:link w:val="Kop1Char"/>
    <w:uiPriority w:val="9"/>
    <w:qFormat/>
    <w:rsid w:val="00161DD1"/>
    <w:pPr>
      <w:keepNext/>
      <w:keepLines/>
      <w:spacing w:before="240"/>
      <w:outlineLvl w:val="0"/>
    </w:pPr>
    <w:rPr>
      <w:rFonts w:asciiTheme="majorHAnsi" w:eastAsiaTheme="majorEastAsia" w:hAnsiTheme="majorHAnsi" w:cs="Times New Roman"/>
      <w:color w:val="2F5496" w:themeColor="accent1" w:themeShade="BF"/>
      <w:sz w:val="32"/>
      <w:szCs w:val="32"/>
    </w:rPr>
  </w:style>
  <w:style w:type="paragraph" w:styleId="Kop2">
    <w:name w:val="heading 2"/>
    <w:basedOn w:val="Standaard"/>
    <w:next w:val="Standaard"/>
    <w:link w:val="Kop2Char"/>
    <w:uiPriority w:val="9"/>
    <w:unhideWhenUsed/>
    <w:qFormat/>
    <w:rsid w:val="00161DD1"/>
    <w:pPr>
      <w:keepNext/>
      <w:keepLines/>
      <w:numPr>
        <w:numId w:val="23"/>
      </w:numPr>
      <w:spacing w:before="40"/>
      <w:outlineLvl w:val="1"/>
    </w:pPr>
    <w:rPr>
      <w:rFonts w:asciiTheme="majorHAnsi" w:eastAsiaTheme="majorEastAsia" w:hAnsiTheme="majorHAnsi" w:cs="Times New Roman"/>
      <w:color w:val="2F5496" w:themeColor="accent1" w:themeShade="BF"/>
      <w:sz w:val="26"/>
      <w:szCs w:val="26"/>
    </w:rPr>
  </w:style>
  <w:style w:type="paragraph" w:styleId="Kop30">
    <w:name w:val="heading 3"/>
    <w:basedOn w:val="Standaard"/>
    <w:next w:val="Standaard"/>
    <w:link w:val="Kop3Char"/>
    <w:uiPriority w:val="9"/>
    <w:semiHidden/>
    <w:unhideWhenUsed/>
    <w:qFormat/>
    <w:rsid w:val="00161DD1"/>
    <w:pPr>
      <w:keepNext/>
      <w:keepLines/>
      <w:spacing w:before="40"/>
      <w:outlineLvl w:val="2"/>
    </w:pPr>
    <w:rPr>
      <w:rFonts w:asciiTheme="majorHAnsi" w:eastAsiaTheme="majorEastAsia" w:hAnsiTheme="majorHAnsi" w:cs="Times New Roman"/>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0"/>
    <w:uiPriority w:val="9"/>
    <w:rsid w:val="00161DD1"/>
    <w:rPr>
      <w:rFonts w:asciiTheme="majorHAnsi" w:eastAsiaTheme="majorEastAsia" w:hAnsiTheme="majorHAnsi" w:cs="Times New Roman"/>
      <w:color w:val="2F5496" w:themeColor="accent1" w:themeShade="BF"/>
      <w:sz w:val="32"/>
      <w:szCs w:val="32"/>
    </w:rPr>
  </w:style>
  <w:style w:type="character" w:customStyle="1" w:styleId="Kop2Char">
    <w:name w:val="Kop 2 Char"/>
    <w:basedOn w:val="Standaardalinea-lettertype"/>
    <w:link w:val="Kop2"/>
    <w:uiPriority w:val="9"/>
    <w:rsid w:val="00161DD1"/>
    <w:rPr>
      <w:rFonts w:asciiTheme="majorHAnsi" w:eastAsiaTheme="majorEastAsia" w:hAnsiTheme="majorHAnsi" w:cs="Times New Roman"/>
      <w:color w:val="2F5496" w:themeColor="accent1" w:themeShade="BF"/>
      <w:sz w:val="26"/>
      <w:szCs w:val="26"/>
    </w:rPr>
  </w:style>
  <w:style w:type="character" w:customStyle="1" w:styleId="Kop3Char">
    <w:name w:val="Kop 3 Char"/>
    <w:basedOn w:val="Standaardalinea-lettertype"/>
    <w:link w:val="Kop30"/>
    <w:uiPriority w:val="9"/>
    <w:semiHidden/>
    <w:rsid w:val="00161DD1"/>
    <w:rPr>
      <w:rFonts w:asciiTheme="majorHAnsi" w:eastAsiaTheme="majorEastAsia" w:hAnsiTheme="majorHAnsi" w:cs="Times New Roman"/>
      <w:color w:val="1F3763" w:themeColor="accent1" w:themeShade="7F"/>
      <w:sz w:val="24"/>
      <w:szCs w:val="24"/>
    </w:rPr>
  </w:style>
  <w:style w:type="paragraph" w:customStyle="1" w:styleId="MarginlessContainer">
    <w:name w:val="Marginless Container"/>
    <w:hidden/>
    <w:pPr>
      <w:autoSpaceDN w:val="0"/>
    </w:pPr>
    <w:rPr>
      <w:rFonts w:cs="Lohit Hindi"/>
    </w:rPr>
  </w:style>
  <w:style w:type="paragraph" w:styleId="Aanhef">
    <w:name w:val="Salutation"/>
    <w:basedOn w:val="Standaard"/>
    <w:next w:val="Standaard"/>
    <w:link w:val="AanhefChar"/>
    <w:uiPriority w:val="99"/>
  </w:style>
  <w:style w:type="character" w:customStyle="1" w:styleId="AanhefChar">
    <w:name w:val="Aanhef Char"/>
    <w:basedOn w:val="Standaardalinea-lettertype"/>
    <w:link w:val="Aanhef"/>
    <w:uiPriority w:val="99"/>
    <w:semiHidden/>
    <w:rPr>
      <w:rFonts w:ascii="Verdana" w:hAnsi="Verdana" w:cs="Lohit Hindi"/>
      <w:color w:val="000000"/>
      <w:sz w:val="18"/>
      <w:szCs w:val="18"/>
    </w:rPr>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
    <w:name w:val="Agenda Verdana 8"/>
    <w:aliases w:val="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autoSpaceDN w:val="0"/>
      <w:spacing w:line="180" w:lineRule="exact"/>
    </w:pPr>
    <w:rPr>
      <w:rFonts w:ascii="Verdana" w:hAnsi="Verdana" w:cs="Lohit Hindi"/>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autoSpaceDN w:val="0"/>
      <w:spacing w:line="180" w:lineRule="exact"/>
    </w:pPr>
    <w:rPr>
      <w:rFonts w:ascii="Verdana" w:hAnsi="Verdana" w:cs="Lohit Hindi"/>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autoSpaceDN w:val="0"/>
      <w:spacing w:line="180" w:lineRule="exact"/>
    </w:pPr>
    <w:rPr>
      <w:rFonts w:ascii="Verdana" w:hAnsi="Verdana" w:cs="Lohit Hindi"/>
      <w:b/>
      <w:caps/>
      <w:color w:val="000000"/>
      <w:sz w:val="13"/>
      <w:szCs w:val="13"/>
    </w:rPr>
  </w:style>
  <w:style w:type="paragraph" w:customStyle="1" w:styleId="Gegevensdocument">
    <w:name w:val="Gegevens document"/>
    <w:next w:val="Standaard"/>
    <w:pPr>
      <w:tabs>
        <w:tab w:val="left" w:pos="1133"/>
      </w:tabs>
      <w:autoSpaceDN w:val="0"/>
      <w:spacing w:line="240" w:lineRule="exact"/>
    </w:pPr>
    <w:rPr>
      <w:rFonts w:ascii="Verdana" w:hAnsi="Verdana" w:cs="Lohit Hindi"/>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uiPriority w:val="39"/>
  </w:style>
  <w:style w:type="paragraph" w:styleId="Inhopg5">
    <w:name w:val="toc 5"/>
    <w:basedOn w:val="Inhopg4"/>
    <w:next w:val="Standaard"/>
    <w:uiPriority w:val="39"/>
  </w:style>
  <w:style w:type="paragraph" w:styleId="Inhopg6">
    <w:name w:val="toc 6"/>
    <w:basedOn w:val="Inhopg5"/>
    <w:next w:val="Standaard"/>
    <w:uiPriority w:val="39"/>
  </w:style>
  <w:style w:type="paragraph" w:styleId="Inhopg7">
    <w:name w:val="toc 7"/>
    <w:basedOn w:val="Inhopg6"/>
    <w:next w:val="Standaard"/>
    <w:uiPriority w:val="39"/>
  </w:style>
  <w:style w:type="paragraph" w:styleId="Inhopg8">
    <w:name w:val="toc 8"/>
    <w:basedOn w:val="Inhopg7"/>
    <w:next w:val="Standaard"/>
    <w:uiPriority w:val="39"/>
  </w:style>
  <w:style w:type="paragraph" w:styleId="Inhopg9">
    <w:name w:val="toc 9"/>
    <w:basedOn w:val="Inhopg8"/>
    <w:next w:val="Standaard"/>
    <w:uiPriority w:val="39"/>
  </w:style>
  <w:style w:type="paragraph" w:customStyle="1" w:styleId="Inhoudsopgavehoofdletters">
    <w:name w:val="Inhoudsopgave_hoofdletters"/>
    <w:basedOn w:val="Standaard"/>
    <w:next w:val="Standaard"/>
    <w:rPr>
      <w:caps/>
    </w:rPr>
  </w:style>
  <w:style w:type="table" w:customStyle="1" w:styleId="KadastraleTabel">
    <w:name w:val="Kadastrale Tabel"/>
    <w:pPr>
      <w:autoSpaceDN w:val="0"/>
    </w:pPr>
    <w:rPr>
      <w:rFonts w:ascii="Verdana" w:hAnsi="Verdana" w:cs="Lohit Hindi"/>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blStylePr w:type="firstRow">
      <w:rPr>
        <w:rFonts w:cs="Lohit Hindi"/>
      </w:rPr>
      <w:tblPr/>
      <w:tcPr>
        <w:shd w:val="clear" w:color="auto" w:fill="EEEEEE"/>
      </w:tcPr>
    </w:tblStylePr>
  </w:style>
  <w:style w:type="table" w:customStyle="1" w:styleId="Kadermetvulling">
    <w:name w:val="Kader met vulling"/>
    <w:pPr>
      <w:autoSpaceDN w:val="0"/>
    </w:pPr>
    <w:rPr>
      <w:rFonts w:cs="Lohit Hindi"/>
      <w:sz w:val="18"/>
      <w:szCs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12" w:type="dxa"/>
        <w:left w:w="112" w:type="dxa"/>
        <w:bottom w:w="112" w:type="dxa"/>
        <w:right w:w="112" w:type="dxa"/>
      </w:tblCellMar>
    </w:tblPr>
    <w:tcPr>
      <w:shd w:val="clear" w:color="auto" w:fill="EDECE2"/>
    </w:tc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autoSpaceDN w:val="0"/>
      <w:spacing w:line="240" w:lineRule="exact"/>
    </w:pPr>
    <w:rPr>
      <w:rFonts w:ascii="Verdana" w:hAnsi="Verdana" w:cs="Lohit Hindi"/>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
    <w:name w:val="Kop Verdana 9"/>
    <w:aliases w:val="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0">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autoSpaceDN w:val="0"/>
      <w:spacing w:line="240" w:lineRule="exact"/>
    </w:pPr>
    <w:rPr>
      <w:rFonts w:ascii="Verdana" w:hAnsi="Verdana" w:cs="Lohit Hindi"/>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pPr>
      <w:autoSpaceDN w:val="0"/>
    </w:pPr>
    <w:rPr>
      <w:rFonts w:ascii="Verdana" w:hAnsi="Verdana" w:cs="Lohit Hindi"/>
      <w:color w:val="000000"/>
      <w:sz w:val="24"/>
      <w:szCs w:val="24"/>
    </w:rPr>
    <w:tblPr>
      <w:tblCellMar>
        <w:top w:w="0" w:type="dxa"/>
        <w:left w:w="0" w:type="dxa"/>
        <w:bottom w:w="0" w:type="dxa"/>
        <w:right w:w="0" w:type="dxa"/>
      </w:tblCellMar>
    </w:tbl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autoSpaceDN w:val="0"/>
      <w:spacing w:line="240" w:lineRule="exact"/>
    </w:pPr>
    <w:rPr>
      <w:rFonts w:ascii="Verdana" w:hAnsi="Verdana" w:cs="Lohit Hindi"/>
      <w:i/>
      <w:color w:val="000000"/>
      <w:sz w:val="18"/>
      <w:szCs w:val="18"/>
    </w:rPr>
  </w:style>
  <w:style w:type="paragraph" w:customStyle="1" w:styleId="Ondertekeningnaam">
    <w:name w:val="Ondertekening naam"/>
    <w:pPr>
      <w:autoSpaceDN w:val="0"/>
      <w:spacing w:before="960" w:line="240" w:lineRule="exact"/>
    </w:pPr>
    <w:rPr>
      <w:rFonts w:ascii="Verdana" w:hAnsi="Verdana" w:cs="Lohit Hindi"/>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autoSpaceDN w:val="0"/>
      <w:spacing w:line="240" w:lineRule="exact"/>
    </w:pPr>
    <w:rPr>
      <w:rFonts w:ascii="Verdana" w:hAnsi="Verdana" w:cs="Lohit Hindi"/>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autoSpaceDN w:val="0"/>
      <w:spacing w:line="180" w:lineRule="exact"/>
    </w:pPr>
    <w:rPr>
      <w:rFonts w:ascii="Verdana" w:hAnsi="Verdana" w:cs="Lohit Hindi"/>
      <w:color w:val="000000"/>
      <w:sz w:val="13"/>
      <w:szCs w:val="13"/>
    </w:rPr>
  </w:style>
  <w:style w:type="paragraph" w:customStyle="1" w:styleId="Referentiegegevenscursief">
    <w:name w:val="Referentiegegevens cursief"/>
    <w:next w:val="Standaard"/>
    <w:pPr>
      <w:tabs>
        <w:tab w:val="left" w:pos="170"/>
      </w:tabs>
      <w:autoSpaceDN w:val="0"/>
      <w:spacing w:line="180" w:lineRule="exact"/>
    </w:pPr>
    <w:rPr>
      <w:rFonts w:ascii="Verdana" w:hAnsi="Verdana" w:cs="Lohit Hindi"/>
      <w:i/>
      <w:color w:val="000000"/>
      <w:sz w:val="13"/>
      <w:szCs w:val="13"/>
    </w:rPr>
  </w:style>
  <w:style w:type="paragraph" w:customStyle="1" w:styleId="ReferentiegegevensmetW1boven">
    <w:name w:val="Referentiegegevens met W1 boven"/>
    <w:next w:val="Standaard"/>
    <w:pPr>
      <w:tabs>
        <w:tab w:val="left" w:pos="170"/>
      </w:tabs>
      <w:autoSpaceDN w:val="0"/>
      <w:spacing w:before="90" w:line="180" w:lineRule="exact"/>
    </w:pPr>
    <w:rPr>
      <w:rFonts w:ascii="Verdana" w:hAnsi="Verdana" w:cs="Lohit Hindi"/>
      <w:color w:val="000000"/>
      <w:sz w:val="13"/>
      <w:szCs w:val="13"/>
    </w:rPr>
  </w:style>
  <w:style w:type="paragraph" w:customStyle="1" w:styleId="Retouradres">
    <w:name w:val="Retouradres"/>
    <w:pPr>
      <w:autoSpaceDN w:val="0"/>
      <w:spacing w:line="180" w:lineRule="exact"/>
    </w:pPr>
    <w:rPr>
      <w:rFonts w:ascii="Verdana" w:hAnsi="Verdana" w:cs="Lohit Hindi"/>
      <w:color w:val="000000"/>
      <w:sz w:val="13"/>
      <w:szCs w:val="13"/>
    </w:rPr>
  </w:style>
  <w:style w:type="paragraph" w:customStyle="1" w:styleId="Rubricering">
    <w:name w:val="Rubricering"/>
    <w:next w:val="Standaard"/>
    <w:pPr>
      <w:autoSpaceDN w:val="0"/>
      <w:spacing w:line="180" w:lineRule="exact"/>
    </w:pPr>
    <w:rPr>
      <w:rFonts w:ascii="Verdana" w:hAnsi="Verdana" w:cs="Lohit Hindi"/>
      <w:b/>
      <w:caps/>
      <w:color w:val="000000"/>
      <w:sz w:val="13"/>
      <w:szCs w:val="13"/>
    </w:rPr>
  </w:style>
  <w:style w:type="paragraph" w:customStyle="1" w:styleId="Slotzin">
    <w:name w:val="Slotzin"/>
    <w:basedOn w:val="Standaard"/>
    <w:next w:val="Standaard"/>
  </w:style>
  <w:style w:type="paragraph" w:customStyle="1" w:styleId="StandaardArial9">
    <w:name w:val="Standaard Arial 9"/>
    <w:aliases w:val="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
    <w:name w:val="Standaard Opsomtabs (1 cm"/>
    <w:aliases w:val="6 cm)"/>
    <w:basedOn w:val="Standaard"/>
    <w:next w:val="Standaard"/>
    <w:pPr>
      <w:tabs>
        <w:tab w:val="left" w:pos="566"/>
        <w:tab w:val="left" w:pos="3401"/>
      </w:tabs>
    </w:pPr>
  </w:style>
  <w:style w:type="paragraph" w:customStyle="1" w:styleId="StandaardOpsomtabs1cm0">
    <w:name w:val="Standaard Opsomtabs (1cm"/>
    <w:aliases w:val="3.5cm)"/>
    <w:basedOn w:val="Standaard"/>
    <w:next w:val="Standaard"/>
    <w:pPr>
      <w:tabs>
        <w:tab w:val="left" w:pos="566"/>
        <w:tab w:val="left" w:pos="1984"/>
      </w:tabs>
    </w:pPr>
  </w:style>
  <w:style w:type="paragraph" w:customStyle="1" w:styleId="StandaardOpsomtabs1cm1">
    <w:name w:val="Standaard Opsomtabs (1cm1"/>
    <w:aliases w:val="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
    <w:name w:val="Standaard Tabs (6.2cm rechts"/>
    <w:aliases w:val="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
    <w:name w:val="Standaard verdana"/>
    <w:aliases w:val="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pPr>
      <w:autoSpaceDN w:val="0"/>
    </w:pPr>
    <w:rPr>
      <w:rFonts w:ascii="Verdana" w:hAnsi="Verdana" w:cs="Lohit Hindi"/>
      <w:color w:val="000000"/>
      <w:sz w:val="18"/>
      <w:szCs w:val="18"/>
    </w:rPr>
    <w:tblPr>
      <w:tblCellMar>
        <w:top w:w="0" w:type="dxa"/>
        <w:left w:w="0" w:type="dxa"/>
        <w:bottom w:w="0" w:type="dxa"/>
        <w:right w:w="0" w:type="dxa"/>
      </w:tblCellMar>
    </w:tblPr>
  </w:style>
  <w:style w:type="table" w:customStyle="1" w:styleId="Standaardtabelmetrand">
    <w:name w:val="Standaardtabel met rand"/>
    <w:pPr>
      <w:autoSpaceDN w:val="0"/>
    </w:pPr>
    <w:rPr>
      <w:rFonts w:ascii="Verdana" w:hAnsi="Verdana" w:cs="Lohit Hindi"/>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autoSpaceDN w:val="0"/>
      <w:spacing w:line="240" w:lineRule="exact"/>
    </w:pPr>
    <w:rPr>
      <w:rFonts w:ascii="Verdana" w:hAnsi="Verdana" w:cs="Lohit Hindi"/>
      <w:color w:val="000000"/>
      <w:sz w:val="16"/>
      <w:szCs w:val="16"/>
    </w:rPr>
  </w:style>
  <w:style w:type="table" w:customStyle="1" w:styleId="Tabelregelafstand2">
    <w:name w:val="Tabel  regelafstand 2"/>
    <w:pPr>
      <w:autoSpaceDN w:val="0"/>
    </w:pPr>
    <w:rPr>
      <w:rFonts w:ascii="Verdana" w:hAnsi="Verdana" w:cs="Lohit Hindi"/>
      <w:color w:val="000000"/>
      <w:sz w:val="18"/>
      <w:szCs w:val="18"/>
    </w:rPr>
    <w:tblPr>
      <w:tblCellMar>
        <w:top w:w="100" w:type="dxa"/>
        <w:left w:w="0" w:type="dxa"/>
        <w:bottom w:w="100" w:type="dxa"/>
        <w:right w:w="0" w:type="dxa"/>
      </w:tblCellMar>
    </w:tblPr>
  </w:style>
  <w:style w:type="table" w:customStyle="1" w:styleId="Tabelovereenkomstinspringen">
    <w:name w:val="Tabel overeenkomst inspringen"/>
    <w:pPr>
      <w:tabs>
        <w:tab w:val="left" w:pos="566"/>
      </w:tabs>
      <w:autoSpaceDN w:val="0"/>
    </w:pPr>
    <w:rPr>
      <w:rFonts w:ascii="Verdana" w:hAnsi="Verdana" w:cs="Lohit Hindi"/>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pPr>
      <w:autoSpaceDN w:val="0"/>
    </w:pPr>
    <w:rPr>
      <w:rFonts w:ascii="Verdana" w:hAnsi="Verdana" w:cs="Lohit Hindi"/>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style>
  <w:style w:type="table" w:customStyle="1" w:styleId="TabelW8bBijlageMeerMinder">
    <w:name w:val="Tabel W8b Bijlage Meer Minder"/>
    <w:pPr>
      <w:autoSpaceDN w:val="0"/>
    </w:pPr>
    <w:rPr>
      <w:rFonts w:ascii="Verdana"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pPr>
      <w:autoSpaceDN w:val="0"/>
    </w:pPr>
    <w:rPr>
      <w:rFonts w:ascii="Verdana" w:hAnsi="Verdana" w:cs="Lohit Hindi"/>
      <w:color w:val="000000"/>
      <w:sz w:val="18"/>
      <w:szCs w:val="18"/>
    </w:rPr>
    <w:tblPr>
      <w:tblCellMar>
        <w:top w:w="0" w:type="dxa"/>
        <w:left w:w="0" w:type="dxa"/>
        <w:bottom w:w="0" w:type="dxa"/>
        <w:right w:w="0" w:type="dxa"/>
      </w:tblCellMar>
    </w:tblPr>
  </w:style>
  <w:style w:type="table" w:customStyle="1" w:styleId="TabelProjectplan1">
    <w:name w:val="Tabel_Projectplan_1"/>
    <w:pPr>
      <w:autoSpaceDN w:val="0"/>
    </w:pPr>
    <w:rPr>
      <w:rFonts w:ascii="Verdana" w:hAnsi="Verdana" w:cs="Lohit Hindi"/>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Col">
      <w:rPr>
        <w:rFonts w:cs="Lohit Hindi"/>
        <w:b/>
      </w:rPr>
    </w:tblStylePr>
  </w:style>
  <w:style w:type="table" w:customStyle="1" w:styleId="TabelProjectplan2">
    <w:name w:val="Tabel_Projectplan_2"/>
    <w:pPr>
      <w:autoSpaceDN w:val="0"/>
    </w:pPr>
    <w:rPr>
      <w:rFonts w:ascii="Verdana" w:hAnsi="Verdana" w:cs="Lohit Hindi"/>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autoSpaceDN w:val="0"/>
      <w:spacing w:line="240" w:lineRule="exact"/>
    </w:pPr>
    <w:rPr>
      <w:rFonts w:ascii="Verdana" w:hAnsi="Verdana" w:cs="Lohit Hindi"/>
      <w:b/>
      <w:color w:val="000000"/>
      <w:sz w:val="16"/>
      <w:szCs w:val="16"/>
    </w:rPr>
  </w:style>
  <w:style w:type="paragraph" w:customStyle="1" w:styleId="Titelpersbericht">
    <w:name w:val="Titel persbericht"/>
    <w:next w:val="Standaard"/>
    <w:pPr>
      <w:autoSpaceDN w:val="0"/>
      <w:spacing w:line="320" w:lineRule="exact"/>
    </w:pPr>
    <w:rPr>
      <w:rFonts w:ascii="Verdana" w:hAnsi="Verdana" w:cs="Lohit Hindi"/>
      <w:b/>
      <w:color w:val="000000"/>
      <w:sz w:val="24"/>
      <w:szCs w:val="24"/>
    </w:rPr>
  </w:style>
  <w:style w:type="paragraph" w:customStyle="1" w:styleId="Toezendgegevens">
    <w:name w:val="Toezendgegevens"/>
    <w:pPr>
      <w:autoSpaceDN w:val="0"/>
      <w:spacing w:line="240" w:lineRule="exact"/>
    </w:pPr>
    <w:rPr>
      <w:rFonts w:ascii="Verdana" w:hAnsi="Verdana" w:cs="Lohit Hindi"/>
      <w:color w:val="000000"/>
      <w:sz w:val="18"/>
      <w:szCs w:val="18"/>
    </w:rPr>
  </w:style>
  <w:style w:type="paragraph" w:customStyle="1" w:styleId="Verdana6">
    <w:name w:val="Verdana 6"/>
    <w:aliases w:val="5"/>
    <w:basedOn w:val="Standaard"/>
    <w:next w:val="Standaard"/>
    <w:rPr>
      <w:sz w:val="13"/>
      <w:szCs w:val="13"/>
    </w:rPr>
  </w:style>
  <w:style w:type="paragraph" w:customStyle="1" w:styleId="Verdana64">
    <w:name w:val="Verdana 64"/>
    <w:aliases w:val="5 bold"/>
    <w:basedOn w:val="Standaard"/>
    <w:next w:val="Standaard"/>
    <w:pPr>
      <w:spacing w:line="180" w:lineRule="exact"/>
    </w:pPr>
    <w:rPr>
      <w:b/>
      <w:sz w:val="13"/>
      <w:szCs w:val="13"/>
    </w:rPr>
  </w:style>
  <w:style w:type="paragraph" w:customStyle="1" w:styleId="Verdana63">
    <w:name w:val="Verdana 63"/>
    <w:aliases w:val="5 bold hoofdletters"/>
    <w:basedOn w:val="Standaard"/>
    <w:next w:val="Standaard"/>
    <w:rPr>
      <w:b/>
      <w:caps/>
      <w:sz w:val="13"/>
      <w:szCs w:val="13"/>
    </w:rPr>
  </w:style>
  <w:style w:type="paragraph" w:customStyle="1" w:styleId="Verdana62">
    <w:name w:val="Verdana 62"/>
    <w:aliases w:val="5 Eerste letter kapitaal"/>
    <w:basedOn w:val="Standaard"/>
    <w:pPr>
      <w:spacing w:line="130" w:lineRule="exact"/>
    </w:pPr>
    <w:rPr>
      <w:sz w:val="13"/>
      <w:szCs w:val="13"/>
    </w:rPr>
  </w:style>
  <w:style w:type="paragraph" w:customStyle="1" w:styleId="Verdana61">
    <w:name w:val="Verdana 61"/>
    <w:aliases w:val="5 rechts uitgelijnd"/>
    <w:basedOn w:val="Standaard"/>
    <w:next w:val="Standaard"/>
    <w:pPr>
      <w:spacing w:line="180" w:lineRule="exact"/>
      <w:jc w:val="right"/>
    </w:pPr>
    <w:rPr>
      <w:sz w:val="13"/>
      <w:szCs w:val="13"/>
    </w:rPr>
  </w:style>
  <w:style w:type="paragraph" w:customStyle="1" w:styleId="Verdana8">
    <w:name w:val="Verdana 8"/>
    <w:next w:val="Standaard"/>
    <w:pPr>
      <w:autoSpaceDN w:val="0"/>
      <w:spacing w:line="180" w:lineRule="exact"/>
    </w:pPr>
    <w:rPr>
      <w:rFonts w:ascii="Verdana" w:hAnsi="Verdana" w:cs="Lohit Hindi"/>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autoSpaceDN w:val="0"/>
      <w:spacing w:line="160" w:lineRule="exact"/>
    </w:pPr>
    <w:rPr>
      <w:rFonts w:ascii="Verdana" w:hAnsi="Verdana" w:cs="Lohit Hindi"/>
      <w:color w:val="000000"/>
      <w:sz w:val="16"/>
      <w:szCs w:val="16"/>
    </w:rPr>
  </w:style>
  <w:style w:type="paragraph" w:customStyle="1" w:styleId="WitregelNota9pt">
    <w:name w:val="Witregel Nota 9pt"/>
    <w:next w:val="Standaard"/>
    <w:pPr>
      <w:autoSpaceDN w:val="0"/>
      <w:spacing w:line="180" w:lineRule="exact"/>
    </w:pPr>
    <w:rPr>
      <w:rFonts w:ascii="Verdana" w:hAnsi="Verdana" w:cs="Lohit Hindi"/>
      <w:color w:val="000000"/>
      <w:sz w:val="18"/>
      <w:szCs w:val="18"/>
    </w:rPr>
  </w:style>
  <w:style w:type="paragraph" w:customStyle="1" w:styleId="WitregelW1">
    <w:name w:val="Witregel W1"/>
    <w:next w:val="Standaard"/>
    <w:pPr>
      <w:autoSpaceDN w:val="0"/>
      <w:spacing w:line="90" w:lineRule="exact"/>
    </w:pPr>
    <w:rPr>
      <w:rFonts w:ascii="Verdana" w:hAnsi="Verdana" w:cs="Lohit Hindi"/>
      <w:color w:val="000000"/>
      <w:sz w:val="9"/>
      <w:szCs w:val="9"/>
    </w:rPr>
  </w:style>
  <w:style w:type="paragraph" w:customStyle="1" w:styleId="WitregelW1bodytekst">
    <w:name w:val="Witregel W1 (bodytekst)"/>
    <w:next w:val="Standaard"/>
    <w:pPr>
      <w:autoSpaceDN w:val="0"/>
      <w:spacing w:line="240" w:lineRule="exact"/>
    </w:pPr>
    <w:rPr>
      <w:rFonts w:ascii="Verdana" w:hAnsi="Verdana" w:cs="Lohit Hindi"/>
      <w:color w:val="000000"/>
      <w:sz w:val="18"/>
      <w:szCs w:val="18"/>
    </w:rPr>
  </w:style>
  <w:style w:type="paragraph" w:customStyle="1" w:styleId="WitregelW2">
    <w:name w:val="Witregel W2"/>
    <w:next w:val="Standaard"/>
    <w:pPr>
      <w:autoSpaceDN w:val="0"/>
      <w:spacing w:line="270" w:lineRule="exact"/>
    </w:pPr>
    <w:rPr>
      <w:rFonts w:ascii="Verdana" w:hAnsi="Verdana" w:cs="Lohit Hindi"/>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537C8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7C8D"/>
    <w:rPr>
      <w:rFonts w:ascii="Verdana" w:hAnsi="Verdana" w:cs="Times New Roman"/>
      <w:color w:val="000000"/>
      <w:sz w:val="18"/>
      <w:szCs w:val="18"/>
    </w:rPr>
  </w:style>
  <w:style w:type="paragraph" w:styleId="Voettekst">
    <w:name w:val="footer"/>
    <w:basedOn w:val="Standaard"/>
    <w:link w:val="VoettekstChar"/>
    <w:uiPriority w:val="99"/>
    <w:unhideWhenUsed/>
    <w:rsid w:val="00537C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37C8D"/>
    <w:rPr>
      <w:rFonts w:ascii="Verdana" w:hAnsi="Verdana" w:cs="Times New Roman"/>
      <w:color w:val="000000"/>
      <w:sz w:val="18"/>
      <w:szCs w:val="18"/>
    </w:rPr>
  </w:style>
  <w:style w:type="paragraph" w:styleId="Titel">
    <w:name w:val="Title"/>
    <w:basedOn w:val="Standaard"/>
    <w:next w:val="Standaard"/>
    <w:link w:val="TitelChar"/>
    <w:uiPriority w:val="10"/>
    <w:qFormat/>
    <w:rsid w:val="00537C8D"/>
    <w:pPr>
      <w:spacing w:line="240" w:lineRule="auto"/>
      <w:contextualSpacing/>
    </w:pPr>
    <w:rPr>
      <w:rFonts w:asciiTheme="majorHAnsi" w:eastAsiaTheme="majorEastAsia" w:hAnsiTheme="majorHAnsi" w:cs="Times New Roman"/>
      <w:color w:val="auto"/>
      <w:spacing w:val="-10"/>
      <w:kern w:val="28"/>
      <w:sz w:val="56"/>
      <w:szCs w:val="56"/>
    </w:rPr>
  </w:style>
  <w:style w:type="character" w:customStyle="1" w:styleId="TitelChar">
    <w:name w:val="Titel Char"/>
    <w:basedOn w:val="Standaardalinea-lettertype"/>
    <w:link w:val="Titel"/>
    <w:uiPriority w:val="10"/>
    <w:rsid w:val="00537C8D"/>
    <w:rPr>
      <w:rFonts w:asciiTheme="majorHAnsi" w:eastAsiaTheme="majorEastAsia" w:hAnsiTheme="majorHAnsi" w:cs="Times New Roman"/>
      <w:spacing w:val="-10"/>
      <w:kern w:val="28"/>
      <w:sz w:val="56"/>
      <w:szCs w:val="56"/>
    </w:rPr>
  </w:style>
  <w:style w:type="paragraph" w:styleId="Ondertitel">
    <w:name w:val="Subtitle"/>
    <w:basedOn w:val="Standaard"/>
    <w:next w:val="Standaard"/>
    <w:link w:val="OndertitelChar"/>
    <w:uiPriority w:val="11"/>
    <w:qFormat/>
    <w:rsid w:val="00537C8D"/>
    <w:pPr>
      <w:numPr>
        <w:ilvl w:val="1"/>
      </w:numPr>
      <w:spacing w:after="160"/>
    </w:pPr>
    <w:rPr>
      <w:rFonts w:asciiTheme="minorHAnsi" w:eastAsiaTheme="minorEastAsia" w:hAnsiTheme="minorHAnsi" w:cs="Times New Roman"/>
      <w:color w:val="5A5A5A" w:themeColor="text1" w:themeTint="A5"/>
      <w:spacing w:val="15"/>
      <w:sz w:val="22"/>
      <w:szCs w:val="22"/>
    </w:rPr>
  </w:style>
  <w:style w:type="character" w:customStyle="1" w:styleId="OndertitelChar">
    <w:name w:val="Ondertitel Char"/>
    <w:basedOn w:val="Standaardalinea-lettertype"/>
    <w:link w:val="Ondertitel"/>
    <w:uiPriority w:val="11"/>
    <w:rsid w:val="00537C8D"/>
    <w:rPr>
      <w:rFonts w:asciiTheme="minorHAnsi" w:eastAsiaTheme="minorEastAsia" w:hAnsiTheme="minorHAnsi" w:cs="Times New Roman"/>
      <w:color w:val="5A5A5A" w:themeColor="text1" w:themeTint="A5"/>
      <w:spacing w:val="15"/>
      <w:sz w:val="22"/>
      <w:szCs w:val="22"/>
    </w:rPr>
  </w:style>
  <w:style w:type="paragraph" w:styleId="Lijstalinea">
    <w:name w:val="List Paragraph"/>
    <w:basedOn w:val="Standaard"/>
    <w:link w:val="LijstalineaChar"/>
    <w:uiPriority w:val="34"/>
    <w:qFormat/>
    <w:rsid w:val="00F007E4"/>
    <w:pPr>
      <w:ind w:left="720"/>
      <w:contextualSpacing/>
    </w:pPr>
  </w:style>
  <w:style w:type="paragraph" w:styleId="Kopvaninhoudsopgave">
    <w:name w:val="TOC Heading"/>
    <w:basedOn w:val="Kop10"/>
    <w:next w:val="Standaard"/>
    <w:uiPriority w:val="39"/>
    <w:unhideWhenUsed/>
    <w:qFormat/>
    <w:rsid w:val="00161DD1"/>
    <w:pPr>
      <w:autoSpaceDN/>
      <w:spacing w:line="259" w:lineRule="auto"/>
      <w:textAlignment w:val="auto"/>
      <w:outlineLvl w:val="9"/>
    </w:pPr>
  </w:style>
  <w:style w:type="character" w:styleId="Hyperlink">
    <w:name w:val="Hyperlink"/>
    <w:basedOn w:val="Standaardalinea-lettertype"/>
    <w:uiPriority w:val="99"/>
    <w:unhideWhenUsed/>
    <w:rsid w:val="00161DD1"/>
    <w:rPr>
      <w:rFonts w:cs="Times New Roman"/>
      <w:color w:val="0563C1" w:themeColor="hyperlink"/>
      <w:u w:val="single"/>
    </w:rPr>
  </w:style>
  <w:style w:type="table" w:styleId="Tabelraster">
    <w:name w:val="Table Grid"/>
    <w:basedOn w:val="Standaardtabel"/>
    <w:uiPriority w:val="39"/>
    <w:rsid w:val="006D7A54"/>
    <w:pPr>
      <w:autoSpaceDN w:val="0"/>
    </w:pPr>
    <w:rPr>
      <w:rFonts w:cs="Lohit Hin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91F7B"/>
    <w:rPr>
      <w:rFonts w:cs="Times New Roman"/>
      <w:color w:val="605E5C"/>
      <w:shd w:val="clear" w:color="auto" w:fill="E1DFDD"/>
    </w:rPr>
  </w:style>
  <w:style w:type="character" w:styleId="Verwijzingopmerking">
    <w:name w:val="annotation reference"/>
    <w:basedOn w:val="Standaardalinea-lettertype"/>
    <w:uiPriority w:val="99"/>
    <w:semiHidden/>
    <w:unhideWhenUsed/>
    <w:rsid w:val="00B563A4"/>
    <w:rPr>
      <w:rFonts w:cs="Times New Roman"/>
      <w:sz w:val="16"/>
      <w:szCs w:val="16"/>
    </w:rPr>
  </w:style>
  <w:style w:type="paragraph" w:styleId="Tekstopmerking">
    <w:name w:val="annotation text"/>
    <w:basedOn w:val="Standaard"/>
    <w:link w:val="TekstopmerkingChar"/>
    <w:uiPriority w:val="99"/>
    <w:unhideWhenUsed/>
    <w:rsid w:val="00B563A4"/>
    <w:pPr>
      <w:spacing w:line="240" w:lineRule="auto"/>
    </w:pPr>
    <w:rPr>
      <w:sz w:val="20"/>
      <w:szCs w:val="20"/>
    </w:rPr>
  </w:style>
  <w:style w:type="character" w:customStyle="1" w:styleId="TekstopmerkingChar">
    <w:name w:val="Tekst opmerking Char"/>
    <w:basedOn w:val="Standaardalinea-lettertype"/>
    <w:link w:val="Tekstopmerking"/>
    <w:uiPriority w:val="99"/>
    <w:rsid w:val="00B563A4"/>
    <w:rPr>
      <w:rFonts w:ascii="Verdana" w:hAnsi="Verdana" w:cs="Times New Roman"/>
      <w:color w:val="000000"/>
    </w:rPr>
  </w:style>
  <w:style w:type="paragraph" w:styleId="Onderwerpvanopmerking">
    <w:name w:val="annotation subject"/>
    <w:basedOn w:val="Tekstopmerking"/>
    <w:next w:val="Tekstopmerking"/>
    <w:link w:val="OnderwerpvanopmerkingChar"/>
    <w:uiPriority w:val="99"/>
    <w:semiHidden/>
    <w:unhideWhenUsed/>
    <w:rsid w:val="00B563A4"/>
    <w:rPr>
      <w:b/>
      <w:bCs/>
    </w:rPr>
  </w:style>
  <w:style w:type="character" w:customStyle="1" w:styleId="OnderwerpvanopmerkingChar">
    <w:name w:val="Onderwerp van opmerking Char"/>
    <w:basedOn w:val="TekstopmerkingChar"/>
    <w:link w:val="Onderwerpvanopmerking"/>
    <w:uiPriority w:val="99"/>
    <w:semiHidden/>
    <w:rsid w:val="00B563A4"/>
    <w:rPr>
      <w:rFonts w:ascii="Verdana" w:hAnsi="Verdana" w:cs="Times New Roman"/>
      <w:b/>
      <w:bCs/>
      <w:color w:val="000000"/>
    </w:rPr>
  </w:style>
  <w:style w:type="paragraph" w:styleId="Revisie">
    <w:name w:val="Revision"/>
    <w:hidden/>
    <w:uiPriority w:val="99"/>
    <w:semiHidden/>
    <w:rsid w:val="00244693"/>
    <w:pPr>
      <w:textAlignment w:val="auto"/>
    </w:pPr>
    <w:rPr>
      <w:rFonts w:ascii="Verdana" w:hAnsi="Verdana" w:cs="Lohit Hindi"/>
      <w:color w:val="000000"/>
      <w:sz w:val="18"/>
      <w:szCs w:val="18"/>
    </w:rPr>
  </w:style>
  <w:style w:type="character" w:styleId="GevolgdeHyperlink">
    <w:name w:val="FollowedHyperlink"/>
    <w:basedOn w:val="Standaardalinea-lettertype"/>
    <w:uiPriority w:val="99"/>
    <w:semiHidden/>
    <w:unhideWhenUsed/>
    <w:rsid w:val="001041EB"/>
    <w:rPr>
      <w:rFonts w:cs="Times New Roman"/>
      <w:color w:val="954F72" w:themeColor="followedHyperlink"/>
      <w:u w:val="single"/>
    </w:rPr>
  </w:style>
  <w:style w:type="character" w:customStyle="1" w:styleId="cf01">
    <w:name w:val="cf01"/>
    <w:basedOn w:val="Standaardalinea-lettertype"/>
    <w:rsid w:val="00A0522A"/>
    <w:rPr>
      <w:rFonts w:ascii="Segoe UI" w:hAnsi="Segoe UI" w:cs="Segoe UI"/>
      <w:sz w:val="18"/>
      <w:szCs w:val="18"/>
    </w:rPr>
  </w:style>
  <w:style w:type="paragraph" w:customStyle="1" w:styleId="pf0">
    <w:name w:val="pf0"/>
    <w:basedOn w:val="Standaard"/>
    <w:rsid w:val="00F9572C"/>
    <w:pPr>
      <w:autoSpaceDN/>
      <w:spacing w:before="100" w:beforeAutospacing="1" w:after="100" w:afterAutospacing="1" w:line="240" w:lineRule="auto"/>
      <w:textAlignment w:val="auto"/>
    </w:pPr>
    <w:rPr>
      <w:rFonts w:ascii="Times New Roman" w:hAnsi="Times New Roman" w:cs="Times New Roman"/>
      <w:color w:val="auto"/>
      <w:sz w:val="24"/>
      <w:szCs w:val="24"/>
    </w:rPr>
  </w:style>
  <w:style w:type="character" w:customStyle="1" w:styleId="LijstalineaChar">
    <w:name w:val="Lijstalinea Char"/>
    <w:basedOn w:val="Standaardalinea-lettertype"/>
    <w:link w:val="Lijstalinea"/>
    <w:uiPriority w:val="34"/>
    <w:locked/>
    <w:rsid w:val="00CF6F68"/>
    <w:rPr>
      <w:rFonts w:ascii="Verdana" w:hAnsi="Verdana"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98118">
      <w:marLeft w:val="0"/>
      <w:marRight w:val="0"/>
      <w:marTop w:val="0"/>
      <w:marBottom w:val="0"/>
      <w:divBdr>
        <w:top w:val="none" w:sz="0" w:space="0" w:color="auto"/>
        <w:left w:val="none" w:sz="0" w:space="0" w:color="auto"/>
        <w:bottom w:val="none" w:sz="0" w:space="0" w:color="auto"/>
        <w:right w:val="none" w:sz="0" w:space="0" w:color="auto"/>
      </w:divBdr>
    </w:div>
    <w:div w:id="1253198119">
      <w:marLeft w:val="0"/>
      <w:marRight w:val="0"/>
      <w:marTop w:val="0"/>
      <w:marBottom w:val="0"/>
      <w:divBdr>
        <w:top w:val="none" w:sz="0" w:space="0" w:color="auto"/>
        <w:left w:val="none" w:sz="0" w:space="0" w:color="auto"/>
        <w:bottom w:val="none" w:sz="0" w:space="0" w:color="auto"/>
        <w:right w:val="none" w:sz="0" w:space="0" w:color="auto"/>
      </w:divBdr>
    </w:div>
    <w:div w:id="1253198120">
      <w:marLeft w:val="0"/>
      <w:marRight w:val="0"/>
      <w:marTop w:val="0"/>
      <w:marBottom w:val="0"/>
      <w:divBdr>
        <w:top w:val="none" w:sz="0" w:space="0" w:color="auto"/>
        <w:left w:val="none" w:sz="0" w:space="0" w:color="auto"/>
        <w:bottom w:val="none" w:sz="0" w:space="0" w:color="auto"/>
        <w:right w:val="none" w:sz="0" w:space="0" w:color="auto"/>
      </w:divBdr>
    </w:div>
    <w:div w:id="1253198121">
      <w:marLeft w:val="0"/>
      <w:marRight w:val="0"/>
      <w:marTop w:val="0"/>
      <w:marBottom w:val="0"/>
      <w:divBdr>
        <w:top w:val="none" w:sz="0" w:space="0" w:color="auto"/>
        <w:left w:val="none" w:sz="0" w:space="0" w:color="auto"/>
        <w:bottom w:val="none" w:sz="0" w:space="0" w:color="auto"/>
        <w:right w:val="none" w:sz="0" w:space="0" w:color="auto"/>
      </w:divBdr>
    </w:div>
    <w:div w:id="12531981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kaleregelgeving.overheid.nl/CVDR637966/1" TargetMode="External"/><Relationship Id="rId18" Type="http://schemas.openxmlformats.org/officeDocument/2006/relationships/hyperlink" Target="https://cm.rvb.rijksweb.nl/navigator/bookmark.jsp?desktop=digijust&amp;repositoryId=icmtarget&amp;repositoryType=p8&amp;docid=DJDM_Documentklasse%2C%7b678694C9-BC41-454F-ACB6-73D9B333E8D2%7d%2C%7b7098A685-0000-C81A-A54A-93486DEF77CC%7d&amp;mimeType=application%2Fpdf&amp;template_name=DJDM_Documentklasse&amp;version=current&amp;vsId=%7b7098A685-0000-CC10-8114-46EF5F20BB72%7d"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iplo.nl/@264244/risicomatrix-bouw-sloopactiviteit/" TargetMode="External"/><Relationship Id="rId17" Type="http://schemas.openxmlformats.org/officeDocument/2006/relationships/hyperlink" Target="https://open.overheid.nl/documenten/ronl-5ae18eb4-5823-4d62-ad84-619084fb5410/pdf" TargetMode="External"/><Relationship Id="rId2" Type="http://schemas.openxmlformats.org/officeDocument/2006/relationships/customXml" Target="../customXml/item2.xml"/><Relationship Id="rId16" Type="http://schemas.openxmlformats.org/officeDocument/2006/relationships/hyperlink" Target="https://iplo.nl/publish/pages/204904/risicomatrix-bouw-en-sloopactiviteit-22110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plo.nl/@264244/risicomatrix-bouw-sloopactiviteit/" TargetMode="External"/><Relationship Id="rId5" Type="http://schemas.openxmlformats.org/officeDocument/2006/relationships/numbering" Target="numbering.xml"/><Relationship Id="rId15" Type="http://schemas.openxmlformats.org/officeDocument/2006/relationships/hyperlink" Target="https://iplo.nl/regelgeving/regels-voor-activiteiten/technische-bouwactiviteit/rijksregels-bouwactiviteit/veiligheid-bouw-sloopactivitei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veiligheid.nl/images/kennis/Beleid_reductie_aanrijdgevaar_-_versie_1.0_-_d.d._22-06-2020.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NOEIJ~1\AppData\Local\Temp\MicrosoftEdgeDownloads\18834881-b23a-4440-9241-4c4ebedc74d8\Bijlage%20meer%20en%20minder%20werk.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A1EEF50AF30C41AA3548132F644A36" ma:contentTypeVersion="8" ma:contentTypeDescription="Create a new document." ma:contentTypeScope="" ma:versionID="70025e15556a5f1be5ad74e47439b109">
  <xsd:schema xmlns:xsd="http://www.w3.org/2001/XMLSchema" xmlns:xs="http://www.w3.org/2001/XMLSchema" xmlns:p="http://schemas.microsoft.com/office/2006/metadata/properties" xmlns:ns2="d004e70e-2634-4b93-af5c-6a56688c8d26" targetNamespace="http://schemas.microsoft.com/office/2006/metadata/properties" ma:root="true" ma:fieldsID="57eaf122ef9644e40a26538075ac9354" ns2:_="">
    <xsd:import namespace="d004e70e-2634-4b93-af5c-6a56688c8d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4e70e-2634-4b93-af5c-6a56688c8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ABF9D-6A19-480B-831E-604D63667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4e70e-2634-4b93-af5c-6a56688c8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B5D810-0C7A-4107-8C70-36CD32110199}">
  <ds:schemaRefs>
    <ds:schemaRef ds:uri="http://schemas.microsoft.com/sharepoint/v3/contenttype/forms"/>
  </ds:schemaRefs>
</ds:datastoreItem>
</file>

<file path=customXml/itemProps3.xml><?xml version="1.0" encoding="utf-8"?>
<ds:datastoreItem xmlns:ds="http://schemas.openxmlformats.org/officeDocument/2006/customXml" ds:itemID="{7418F9EC-2D18-4639-A630-E3B910205DE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A982FF-5281-4997-BF0F-8AC78F50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C:\Users\SNOEIJ~1\AppData\Local\Temp\MicrosoftEdgeDownloads\18834881-b23a-4440-9241-4c4ebedc74d8\Bijlage meer en minder werk.dotx</Template>
  <TotalTime>63</TotalTime>
  <Pages>14</Pages>
  <Words>4249</Words>
  <Characters>23370</Characters>
  <Application>Microsoft Office Word</Application>
  <DocSecurity>0</DocSecurity>
  <Lines>194</Lines>
  <Paragraphs>55</Paragraphs>
  <ScaleCrop>false</ScaleCrop>
  <Company/>
  <LinksUpToDate>false</LinksUpToDate>
  <CharactersWithSpaces>27564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Snoeijer</dc:creator>
  <cp:keywords/>
  <dc:description/>
  <cp:lastModifiedBy>inge</cp:lastModifiedBy>
  <cp:revision>73</cp:revision>
  <cp:lastPrinted>2023-08-31T13:15:00Z</cp:lastPrinted>
  <dcterms:created xsi:type="dcterms:W3CDTF">2024-10-15T17:14:00Z</dcterms:created>
  <dcterms:modified xsi:type="dcterms:W3CDTF">2025-04-15T13:48:00Z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0x01010027A1EEF50AF30C41AA3548132F644A36</vt:lpwstr>
  </property>
  <property fmtid="{D5CDD505-2E9C-101B-9397-08002B2CF9AE}" pid="3" name="MediaServiceImageTags">
    <vt:lpwstr/>
  </property>
</Properties>
</file>