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4AC752" w14:textId="77777777" w:rsidR="00A332E4" w:rsidRDefault="00A332E4" w:rsidP="00844033">
      <w:pPr>
        <w:tabs>
          <w:tab w:val="left" w:pos="6059"/>
        </w:tabs>
        <w:spacing w:after="120" w:line="360" w:lineRule="auto"/>
        <w:jc w:val="both"/>
        <w:rPr>
          <w:rFonts w:ascii="Faruma" w:hAnsi="Faruma" w:cs="Faruma"/>
          <w:color w:val="000000" w:themeColor="text1"/>
          <w:lang w:val="en-US" w:bidi="dv-MV"/>
        </w:rPr>
      </w:pPr>
    </w:p>
    <w:p w14:paraId="49FEFE0F" w14:textId="77777777" w:rsidR="001D637A" w:rsidRDefault="001D637A" w:rsidP="00844033">
      <w:pPr>
        <w:tabs>
          <w:tab w:val="left" w:pos="6059"/>
        </w:tabs>
        <w:spacing w:after="120" w:line="360" w:lineRule="auto"/>
        <w:jc w:val="both"/>
        <w:rPr>
          <w:rFonts w:ascii="Faruma" w:hAnsi="Faruma" w:cs="Faruma"/>
          <w:color w:val="000000" w:themeColor="text1"/>
          <w:lang w:val="en-US" w:bidi="dv-MV"/>
        </w:rPr>
      </w:pPr>
    </w:p>
    <w:p w14:paraId="34E92CCC" w14:textId="22A89E94" w:rsidR="001D637A" w:rsidRDefault="001D637A" w:rsidP="001D637A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1D637A" w:rsidRPr="00E22270" w14:paraId="67074CE3" w14:textId="77777777">
        <w:trPr>
          <w:jc w:val="center"/>
        </w:trPr>
        <w:tc>
          <w:tcPr>
            <w:tcW w:w="10750" w:type="dxa"/>
            <w:shd w:val="clear" w:color="auto" w:fill="auto"/>
          </w:tcPr>
          <w:p w14:paraId="70685750" w14:textId="77777777" w:rsidR="001D637A" w:rsidRPr="00E22270" w:rsidRDefault="001D637A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6DEA83A8" w14:textId="77777777" w:rsidR="001D637A" w:rsidRPr="00E22270" w:rsidRDefault="001D637A" w:rsidP="001D637A">
            <w:pPr>
              <w:numPr>
                <w:ilvl w:val="0"/>
                <w:numId w:val="20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58C9BDF0" w14:textId="77777777" w:rsidR="001D637A" w:rsidRPr="00E22270" w:rsidRDefault="001D637A" w:rsidP="001D637A">
            <w:pPr>
              <w:numPr>
                <w:ilvl w:val="0"/>
                <w:numId w:val="20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4E888E68" w14:textId="77777777" w:rsidR="001D637A" w:rsidRPr="00E22270" w:rsidRDefault="001D637A" w:rsidP="001D637A">
            <w:pPr>
              <w:numPr>
                <w:ilvl w:val="0"/>
                <w:numId w:val="20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67CC0D09" w14:textId="77777777" w:rsidR="001D637A" w:rsidRDefault="001D637A" w:rsidP="001D637A">
            <w:pPr>
              <w:numPr>
                <w:ilvl w:val="0"/>
                <w:numId w:val="20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1A1D09A2" w14:textId="77777777" w:rsidR="001D637A" w:rsidRPr="00CF2EC6" w:rsidRDefault="001D637A" w:rsidP="001D637A">
            <w:pPr>
              <w:numPr>
                <w:ilvl w:val="0"/>
                <w:numId w:val="20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1E1D93C8" w14:textId="77777777" w:rsidR="001D637A" w:rsidRPr="005105E9" w:rsidRDefault="001D637A" w:rsidP="001D637A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6FBB2809" w14:textId="77777777" w:rsidR="001D637A" w:rsidRPr="00452C56" w:rsidRDefault="001D637A" w:rsidP="001D637A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1D637A" w:rsidRPr="00402475" w14:paraId="4BF21424" w14:textId="77777777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79FBCCF0" w14:textId="77777777" w:rsidR="001D637A" w:rsidRPr="00D67361" w:rsidRDefault="001D637A" w:rsidP="001D637A">
            <w:pPr>
              <w:numPr>
                <w:ilvl w:val="0"/>
                <w:numId w:val="19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1D637A" w:rsidRPr="00402475" w14:paraId="2BBB4879" w14:textId="77777777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20FB73C9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69959D2A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1D637A" w:rsidRPr="00402475" w14:paraId="0A19FD38" w14:textId="77777777">
        <w:trPr>
          <w:jc w:val="center"/>
        </w:trPr>
        <w:tc>
          <w:tcPr>
            <w:tcW w:w="2718" w:type="dxa"/>
            <w:shd w:val="clear" w:color="auto" w:fill="FFFFFF"/>
          </w:tcPr>
          <w:p w14:paraId="4AD8193B" w14:textId="77777777" w:rsidR="001D637A" w:rsidRPr="00CB460F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5F4CCD04" w14:textId="77777777" w:rsidR="001D637A" w:rsidRPr="00520322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061F177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687921FE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1D637A" w:rsidRPr="00402475" w14:paraId="1DA03033" w14:textId="77777777">
        <w:trPr>
          <w:jc w:val="center"/>
        </w:trPr>
        <w:tc>
          <w:tcPr>
            <w:tcW w:w="2718" w:type="dxa"/>
            <w:shd w:val="clear" w:color="auto" w:fill="FFFFFF"/>
          </w:tcPr>
          <w:p w14:paraId="22140F0F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76927163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6B14D2FB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18EED64E" w14:textId="77777777" w:rsidR="001D637A" w:rsidRPr="00793781" w:rsidRDefault="001D637A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565E168" w14:textId="77777777" w:rsidR="001D637A" w:rsidRPr="005105E9" w:rsidRDefault="001D637A" w:rsidP="001D637A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1D637A" w:rsidRPr="00402475" w14:paraId="1C648B99" w14:textId="77777777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50851431" w14:textId="77777777" w:rsidR="001D637A" w:rsidRPr="00D67361" w:rsidRDefault="001D637A" w:rsidP="001D637A">
            <w:pPr>
              <w:numPr>
                <w:ilvl w:val="0"/>
                <w:numId w:val="19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1D637A" w:rsidRPr="00402475" w14:paraId="4C8F7337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84C205B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B82309A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1D637A" w:rsidRPr="00402475" w14:paraId="2C721C69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643D4C8" w14:textId="77777777" w:rsidR="001D637A" w:rsidRPr="00AF68E0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346C14A" w14:textId="77777777" w:rsidR="001D637A" w:rsidRPr="0021650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1D637A" w:rsidRPr="00402475" w14:paraId="51086FF4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0B8AA88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772FAB3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1D637A" w:rsidRPr="00402475" w14:paraId="70CA7BEE" w14:textId="77777777">
        <w:trPr>
          <w:jc w:val="center"/>
        </w:trPr>
        <w:tc>
          <w:tcPr>
            <w:tcW w:w="2538" w:type="dxa"/>
            <w:shd w:val="clear" w:color="auto" w:fill="FFFFFF"/>
          </w:tcPr>
          <w:p w14:paraId="4BBBD60E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000FBEF1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771CCD95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707C983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1D637A" w:rsidRPr="00402475" w14:paraId="7B44A152" w14:textId="77777777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3015565" w14:textId="77777777" w:rsidR="001D637A" w:rsidRPr="00404BCE" w:rsidRDefault="001D637A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0535C7F4" w14:textId="77777777" w:rsidR="001D637A" w:rsidRPr="00404BCE" w:rsidRDefault="001D637A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1D637A" w:rsidRPr="00402475" w14:paraId="468A94EF" w14:textId="77777777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2EDC426" w14:textId="77777777" w:rsidR="001D637A" w:rsidRPr="00404BCE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1D637A" w:rsidRPr="00402475" w14:paraId="549510BF" w14:textId="77777777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4D807854" w14:textId="77777777" w:rsidR="001D637A" w:rsidRPr="00404BCE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5B04E3E" w14:textId="77777777" w:rsidR="001D637A" w:rsidRPr="00EF7110" w:rsidRDefault="001D637A" w:rsidP="001D637A">
      <w:pPr>
        <w:rPr>
          <w:vanish/>
        </w:rPr>
      </w:pPr>
    </w:p>
    <w:p w14:paraId="07B69F15" w14:textId="77777777" w:rsidR="001D637A" w:rsidRPr="006C50B4" w:rsidRDefault="001D637A" w:rsidP="001D637A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1D637A" w:rsidRPr="00402475" w14:paraId="4B9DD730" w14:textId="77777777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0401942B" w14:textId="77777777" w:rsidR="001D637A" w:rsidRPr="00D67361" w:rsidRDefault="001D637A" w:rsidP="001D637A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1D637A" w:rsidRPr="00402475" w14:paraId="3CD22AA2" w14:textId="77777777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015534AB" w14:textId="77777777" w:rsidR="001D637A" w:rsidRPr="00564871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1D637A" w:rsidRPr="00402475" w14:paraId="3C7FA562" w14:textId="77777777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65BA70A0" w14:textId="77777777" w:rsidR="001D637A" w:rsidRPr="008B6F0E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1D637A" w:rsidRPr="00402475" w14:paraId="011EA2ED" w14:textId="77777777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7F872BA" w14:textId="77777777" w:rsidR="001D637A" w:rsidRPr="008B6F0E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6156000B" w14:textId="77777777" w:rsidR="001D637A" w:rsidRPr="008B6F0E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3B4C81DC" w14:textId="77777777" w:rsidR="001D637A" w:rsidRPr="008B6F0E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F5D14F3" w14:textId="77777777" w:rsidR="001D637A" w:rsidRDefault="001D637A" w:rsidP="001D637A">
      <w:pPr>
        <w:rPr>
          <w:sz w:val="10"/>
          <w:szCs w:val="10"/>
        </w:rPr>
      </w:pPr>
    </w:p>
    <w:p w14:paraId="3D9E743E" w14:textId="77777777" w:rsidR="001D637A" w:rsidRDefault="001D637A" w:rsidP="001D637A">
      <w:pPr>
        <w:rPr>
          <w:sz w:val="10"/>
          <w:szCs w:val="10"/>
        </w:rPr>
      </w:pPr>
    </w:p>
    <w:p w14:paraId="229C7FB4" w14:textId="77777777" w:rsidR="001D637A" w:rsidRDefault="001D637A" w:rsidP="001D637A">
      <w:pPr>
        <w:rPr>
          <w:sz w:val="10"/>
          <w:szCs w:val="10"/>
        </w:rPr>
      </w:pPr>
    </w:p>
    <w:p w14:paraId="5D46D21A" w14:textId="77777777" w:rsidR="00F43C6E" w:rsidRDefault="00F43C6E" w:rsidP="001D637A">
      <w:pPr>
        <w:rPr>
          <w:sz w:val="10"/>
          <w:szCs w:val="10"/>
        </w:rPr>
      </w:pPr>
    </w:p>
    <w:p w14:paraId="252E0D84" w14:textId="77777777" w:rsidR="00F43C6E" w:rsidRDefault="00F43C6E" w:rsidP="001D637A">
      <w:pPr>
        <w:rPr>
          <w:sz w:val="10"/>
          <w:szCs w:val="10"/>
        </w:rPr>
      </w:pPr>
    </w:p>
    <w:p w14:paraId="2C6037F6" w14:textId="77777777" w:rsidR="00F43C6E" w:rsidRDefault="00F43C6E" w:rsidP="001D637A">
      <w:pPr>
        <w:rPr>
          <w:sz w:val="10"/>
          <w:szCs w:val="10"/>
        </w:rPr>
      </w:pPr>
    </w:p>
    <w:p w14:paraId="46E1A803" w14:textId="77777777" w:rsidR="00F43C6E" w:rsidRDefault="00F43C6E" w:rsidP="001D637A">
      <w:pPr>
        <w:rPr>
          <w:sz w:val="10"/>
          <w:szCs w:val="10"/>
        </w:rPr>
      </w:pPr>
    </w:p>
    <w:p w14:paraId="7FF81D57" w14:textId="77777777" w:rsidR="00F43C6E" w:rsidRDefault="00F43C6E" w:rsidP="001D637A">
      <w:pPr>
        <w:rPr>
          <w:sz w:val="10"/>
          <w:szCs w:val="10"/>
        </w:rPr>
      </w:pPr>
    </w:p>
    <w:p w14:paraId="546356CD" w14:textId="77777777" w:rsidR="00312E50" w:rsidRDefault="00312E50" w:rsidP="001D637A">
      <w:pPr>
        <w:rPr>
          <w:sz w:val="10"/>
          <w:szCs w:val="10"/>
        </w:rPr>
      </w:pPr>
    </w:p>
    <w:p w14:paraId="37963663" w14:textId="77777777" w:rsidR="00312E50" w:rsidRDefault="00312E50" w:rsidP="001D637A">
      <w:pPr>
        <w:rPr>
          <w:sz w:val="10"/>
          <w:szCs w:val="10"/>
        </w:rPr>
      </w:pPr>
    </w:p>
    <w:p w14:paraId="61FAA36D" w14:textId="77777777" w:rsidR="00312E50" w:rsidRDefault="00312E50" w:rsidP="001D637A">
      <w:pPr>
        <w:rPr>
          <w:sz w:val="10"/>
          <w:szCs w:val="10"/>
        </w:rPr>
      </w:pPr>
    </w:p>
    <w:p w14:paraId="632B164F" w14:textId="77777777" w:rsidR="00312E50" w:rsidRDefault="00312E50" w:rsidP="001D637A">
      <w:pPr>
        <w:rPr>
          <w:sz w:val="10"/>
          <w:szCs w:val="10"/>
        </w:rPr>
      </w:pPr>
    </w:p>
    <w:p w14:paraId="566E818B" w14:textId="77777777" w:rsidR="001D637A" w:rsidRDefault="001D637A" w:rsidP="001D637A">
      <w:pPr>
        <w:rPr>
          <w:sz w:val="10"/>
          <w:szCs w:val="10"/>
        </w:rPr>
      </w:pPr>
    </w:p>
    <w:p w14:paraId="283B47A1" w14:textId="77777777" w:rsidR="001D637A" w:rsidRDefault="001D637A" w:rsidP="001D637A">
      <w:pPr>
        <w:rPr>
          <w:sz w:val="10"/>
          <w:szCs w:val="10"/>
        </w:rPr>
      </w:pPr>
    </w:p>
    <w:p w14:paraId="465AE78B" w14:textId="77777777" w:rsidR="001D637A" w:rsidRDefault="001D637A" w:rsidP="001D637A">
      <w:pPr>
        <w:rPr>
          <w:sz w:val="10"/>
          <w:szCs w:val="10"/>
        </w:rPr>
      </w:pPr>
    </w:p>
    <w:p w14:paraId="59617D66" w14:textId="77777777" w:rsidR="00180324" w:rsidRDefault="00180324" w:rsidP="001D637A">
      <w:pPr>
        <w:rPr>
          <w:sz w:val="10"/>
          <w:szCs w:val="10"/>
        </w:rPr>
      </w:pPr>
    </w:p>
    <w:p w14:paraId="0DCE64C5" w14:textId="77777777" w:rsidR="00180324" w:rsidRDefault="00180324" w:rsidP="001D637A">
      <w:pPr>
        <w:rPr>
          <w:sz w:val="10"/>
          <w:szCs w:val="10"/>
        </w:rPr>
      </w:pPr>
    </w:p>
    <w:p w14:paraId="69965AC2" w14:textId="77777777" w:rsidR="008F3367" w:rsidRDefault="008F3367" w:rsidP="001D637A">
      <w:pPr>
        <w:rPr>
          <w:sz w:val="10"/>
          <w:szCs w:val="10"/>
        </w:rPr>
      </w:pPr>
    </w:p>
    <w:p w14:paraId="434FB344" w14:textId="77777777" w:rsidR="008F3367" w:rsidRDefault="008F3367" w:rsidP="001D637A">
      <w:pPr>
        <w:rPr>
          <w:sz w:val="10"/>
          <w:szCs w:val="10"/>
        </w:rPr>
      </w:pPr>
    </w:p>
    <w:p w14:paraId="2892EFBC" w14:textId="77777777" w:rsidR="001D637A" w:rsidRDefault="001D637A" w:rsidP="001D637A">
      <w:pPr>
        <w:rPr>
          <w:sz w:val="10"/>
          <w:szCs w:val="10"/>
        </w:rPr>
      </w:pPr>
    </w:p>
    <w:p w14:paraId="0F9C4ED6" w14:textId="77777777" w:rsidR="001D637A" w:rsidRPr="00564871" w:rsidRDefault="001D637A" w:rsidP="001D637A">
      <w:pPr>
        <w:rPr>
          <w:sz w:val="10"/>
          <w:szCs w:val="10"/>
        </w:rPr>
      </w:pPr>
    </w:p>
    <w:tbl>
      <w:tblPr>
        <w:tblpPr w:leftFromText="180" w:rightFromText="180" w:vertAnchor="page" w:horzAnchor="margin" w:tblpXSpec="center" w:tblpY="423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03"/>
        <w:gridCol w:w="702"/>
        <w:gridCol w:w="8772"/>
        <w:gridCol w:w="491"/>
      </w:tblGrid>
      <w:tr w:rsidR="001D637A" w:rsidRPr="00402475" w14:paraId="4F05C0BF" w14:textId="77777777" w:rsidTr="00467E5A">
        <w:tc>
          <w:tcPr>
            <w:tcW w:w="10768" w:type="dxa"/>
            <w:gridSpan w:val="4"/>
            <w:shd w:val="clear" w:color="auto" w:fill="BFBFBF"/>
          </w:tcPr>
          <w:p w14:paraId="00F96043" w14:textId="77777777" w:rsidR="001D637A" w:rsidRPr="003E0D34" w:rsidRDefault="001D637A" w:rsidP="00467E5A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79EE88DF" w14:textId="77777777" w:rsidR="001D637A" w:rsidRPr="00E22270" w:rsidRDefault="001D637A" w:rsidP="00467E5A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1D637A" w:rsidRPr="00402475" w14:paraId="163899A1" w14:textId="77777777" w:rsidTr="00467E5A">
        <w:trPr>
          <w:trHeight w:val="342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2AC03209" w14:textId="77777777" w:rsidR="001D637A" w:rsidRPr="00216505" w:rsidRDefault="001D637A" w:rsidP="00467E5A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2A4C4429" w14:textId="77777777" w:rsidR="001D637A" w:rsidRPr="00216505" w:rsidRDefault="001D637A" w:rsidP="00467E5A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ADF97E9" w14:textId="77777777" w:rsidR="001D637A" w:rsidRPr="00DF2450" w:rsidRDefault="001D637A" w:rsidP="00467E5A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7ED39644" w14:textId="77777777" w:rsidR="001D637A" w:rsidRDefault="001D637A" w:rsidP="00467E5A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1D637A" w:rsidRPr="00402475" w14:paraId="0F26DFBB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146A70C2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2748FF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CC3566F" w14:textId="77777777" w:rsidR="001D637A" w:rsidRPr="00216505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4CD7D583" w14:textId="77777777" w:rsidR="001D637A" w:rsidRPr="00216505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1D637A" w:rsidRPr="00402475" w14:paraId="208E4EBA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6161B3F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C41086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5ED42AB" w14:textId="77777777" w:rsidR="001D637A" w:rsidRPr="00216505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5A238ABD" w14:textId="77777777" w:rsidR="001D637A" w:rsidRPr="00216505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1D637A" w:rsidRPr="00402475" w14:paraId="36F36A3A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0E6EF5CA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1D7ED0C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3ADB4B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9FA6B4F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1D637A" w:rsidRPr="00402475" w14:paraId="5D1F085A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333EF336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10524AE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D5CD452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D4A0E9A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1D637A" w:rsidRPr="00402475" w14:paraId="35D60361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0A905FCE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B8260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69772E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B1F964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1D637A" w:rsidRPr="00402475" w14:paraId="27B583CE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6E4C805E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7E5981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E07E98C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0974EC3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1D637A" w:rsidRPr="00402475" w14:paraId="7C52AC42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798E3E10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EFEFE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FD3A07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C0323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1D637A" w:rsidRPr="00402475" w14:paraId="32C91392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0AA7691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377A72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053FFB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186286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1D637A" w:rsidRPr="00402475" w14:paraId="2153734F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6700903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BA8A4EF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FCC2557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C13D2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1D637A" w:rsidRPr="00402475" w14:paraId="41557758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197B6063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D2D82C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FE7A03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E9B92A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1D637A" w:rsidRPr="00402475" w14:paraId="2A84B407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06D035A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CA7E4FE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008D87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E6602C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1D637A" w:rsidRPr="00402475" w14:paraId="0EB6EC9D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3FFB4B9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68F613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590EC1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3BD42C3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1D637A" w:rsidRPr="00402475" w14:paraId="2B6E9E23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1A9FF83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602EE4B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97C5437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1B798D2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1D637A" w:rsidRPr="00402475" w14:paraId="13798851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4DB56348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2AE8E55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D97302A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C1F9A90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1D637A" w:rsidRPr="00402475" w14:paraId="65958A54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386F449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A76BC3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DDEAEF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08ABD87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1D637A" w:rsidRPr="00402475" w14:paraId="37D2D6A0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34E8B1C0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DF7F40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C58C1BA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40CBD9C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1D637A" w:rsidRPr="00402475" w14:paraId="2C01D560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2E808082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2CEC08A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0BD2249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2D90E2F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1D637A" w:rsidRPr="00402475" w14:paraId="54602782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5D639578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6A156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0C2FC96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360D1DF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1D637A" w:rsidRPr="00402475" w14:paraId="541222BC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07D89BB8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BDA8E2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8B48E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C779EC1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1D637A" w:rsidRPr="00402475" w14:paraId="152BB068" w14:textId="77777777" w:rsidTr="00467E5A">
        <w:trPr>
          <w:trHeight w:val="432"/>
        </w:trPr>
        <w:tc>
          <w:tcPr>
            <w:tcW w:w="731" w:type="dxa"/>
            <w:shd w:val="clear" w:color="auto" w:fill="auto"/>
          </w:tcPr>
          <w:p w14:paraId="56CB7138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5C352E6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1502E6D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C11E284" w14:textId="77777777" w:rsidR="001D637A" w:rsidRPr="003E0D34" w:rsidRDefault="001D637A" w:rsidP="00467E5A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5F0C9C27" w14:textId="77777777" w:rsidR="001D637A" w:rsidRDefault="001D637A" w:rsidP="001D637A"/>
    <w:p w14:paraId="12FD5347" w14:textId="77777777" w:rsidR="00FC3907" w:rsidRDefault="00FC3907" w:rsidP="001D637A"/>
    <w:p w14:paraId="059B2CFC" w14:textId="77777777" w:rsidR="005A5C1F" w:rsidRDefault="005A5C1F" w:rsidP="001D637A"/>
    <w:p w14:paraId="43B7C65A" w14:textId="77777777" w:rsidR="005A5C1F" w:rsidRDefault="005A5C1F" w:rsidP="001D637A"/>
    <w:p w14:paraId="7030FEF4" w14:textId="77777777" w:rsidR="005A5C1F" w:rsidRDefault="005A5C1F" w:rsidP="001D637A"/>
    <w:p w14:paraId="1B5270CE" w14:textId="77777777" w:rsidR="005A5C1F" w:rsidRDefault="005A5C1F" w:rsidP="001D637A"/>
    <w:p w14:paraId="53D753A7" w14:textId="77777777" w:rsidR="005A5C1F" w:rsidRDefault="005A5C1F" w:rsidP="001D637A"/>
    <w:p w14:paraId="45D4B488" w14:textId="77777777" w:rsidR="005A5C1F" w:rsidRDefault="005A5C1F" w:rsidP="001D637A"/>
    <w:p w14:paraId="101A6B2E" w14:textId="77777777" w:rsidR="005A5C1F" w:rsidRDefault="005A5C1F" w:rsidP="001D637A"/>
    <w:p w14:paraId="54EC7932" w14:textId="77777777" w:rsidR="005A5C1F" w:rsidRDefault="005A5C1F" w:rsidP="001D637A"/>
    <w:p w14:paraId="52957AF6" w14:textId="77777777" w:rsidR="005A5C1F" w:rsidRDefault="005A5C1F" w:rsidP="001D637A"/>
    <w:p w14:paraId="533A1836" w14:textId="77777777" w:rsidR="005A5C1F" w:rsidRDefault="005A5C1F" w:rsidP="001D637A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1D637A" w:rsidRPr="00402475" w14:paraId="0BC09F9E" w14:textId="77777777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01CF60C9" w14:textId="77777777" w:rsidR="001D637A" w:rsidRPr="00D67361" w:rsidRDefault="001D637A" w:rsidP="001D637A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1D637A" w:rsidRPr="00402475" w14:paraId="6E595022" w14:textId="77777777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77B82466" w14:textId="77777777" w:rsidR="001D637A" w:rsidRPr="003745B6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1D637A" w:rsidRPr="00402475" w14:paraId="65CE8C65" w14:textId="77777777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7364196A" w14:textId="77777777" w:rsidR="001D637A" w:rsidRPr="003745B6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622FFB74" w14:textId="77777777" w:rsidR="001D637A" w:rsidRPr="003745B6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1D637A" w:rsidRPr="00402475" w14:paraId="00D35630" w14:textId="77777777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3FECF72D" w14:textId="77777777" w:rsidR="001D637A" w:rsidRPr="009860FA" w:rsidRDefault="001D637A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1D637A" w:rsidRPr="00402475" w14:paraId="44C6F5F9" w14:textId="77777777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469E24F0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3BFBD931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47C7EF1D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5C2CFBDB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1FD71D23" w14:textId="77777777" w:rsidR="001D637A" w:rsidRPr="00A0504D" w:rsidRDefault="001D637A" w:rsidP="001D637A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1D637A" w:rsidRPr="00402475" w14:paraId="10747A37" w14:textId="77777777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1A858CBA" w14:textId="77777777" w:rsidR="001D637A" w:rsidRPr="00402475" w:rsidRDefault="001D637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1D637A" w:rsidRPr="00402475" w14:paraId="2183750D" w14:textId="77777777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5F813DC3" w14:textId="77777777" w:rsidR="001D637A" w:rsidRPr="00402475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7C2B3B00" w14:textId="77777777" w:rsidR="001D637A" w:rsidRPr="00402475" w:rsidRDefault="001D637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1D637A" w:rsidRPr="00402475" w14:paraId="3401E153" w14:textId="77777777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4B2E258D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463640B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72DF323" w14:textId="77777777" w:rsidR="001D637A" w:rsidRPr="00A0504D" w:rsidRDefault="001D637A" w:rsidP="001D637A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8D55237" w14:textId="77777777" w:rsidR="001D637A" w:rsidRDefault="001D637A" w:rsidP="001D637A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1D637A" w:rsidRPr="00402475" w14:paraId="70E4C8D3" w14:textId="77777777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3ABFF347" w14:textId="77777777" w:rsidR="001D637A" w:rsidRPr="00402475" w:rsidRDefault="001D637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1D637A" w:rsidRPr="00402475" w14:paraId="5CE3B418" w14:textId="77777777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13F94549" w14:textId="77777777" w:rsidR="001D637A" w:rsidRPr="009E5E31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1D637A" w:rsidRPr="00402475" w14:paraId="06A03A27" w14:textId="77777777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80EDDD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B31F567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1D637A" w:rsidRPr="00402475" w14:paraId="749CA633" w14:textId="77777777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BE39374" w14:textId="77777777" w:rsidR="001D637A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1D637A" w:rsidRPr="00402475" w14:paraId="0F3C9C53" w14:textId="77777777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8A0E34C" w14:textId="77777777" w:rsidR="001D637A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1D637A" w:rsidRPr="00402475" w14:paraId="49F2F15F" w14:textId="77777777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345DB18" w14:textId="77777777" w:rsidR="001D637A" w:rsidRPr="00C22DF0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1D637A" w:rsidRPr="00402475" w14:paraId="559D4F98" w14:textId="77777777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0822B88F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70F00C5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1D637A" w:rsidRPr="00402475" w14:paraId="41A087BF" w14:textId="77777777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0F0365BF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1062F69A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3F9B3DD9" w14:textId="77777777" w:rsidR="001D637A" w:rsidRPr="00402475" w:rsidRDefault="001D63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F9B374A" w14:textId="19AE7F6D" w:rsidR="0084523A" w:rsidRPr="00844033" w:rsidRDefault="0084523A" w:rsidP="00D91939">
      <w:pPr>
        <w:tabs>
          <w:tab w:val="left" w:pos="6059"/>
        </w:tabs>
        <w:bidi/>
        <w:spacing w:after="120" w:line="360" w:lineRule="auto"/>
        <w:jc w:val="both"/>
        <w:rPr>
          <w:lang w:val="en-US"/>
        </w:rPr>
      </w:pPr>
    </w:p>
    <w:sectPr w:rsidR="0084523A" w:rsidRPr="00844033" w:rsidSect="0018032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2424" w:right="1197" w:bottom="539" w:left="1260" w:header="720" w:footer="34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7B869" w14:textId="77777777" w:rsidR="00445F3A" w:rsidRDefault="00445F3A" w:rsidP="00AB7023">
      <w:r>
        <w:separator/>
      </w:r>
    </w:p>
  </w:endnote>
  <w:endnote w:type="continuationSeparator" w:id="0">
    <w:p w14:paraId="362F41D2" w14:textId="77777777" w:rsidR="00445F3A" w:rsidRDefault="00445F3A" w:rsidP="00AB7023">
      <w:r>
        <w:continuationSeparator/>
      </w:r>
    </w:p>
  </w:endnote>
  <w:endnote w:type="continuationNotice" w:id="1">
    <w:p w14:paraId="7A91409D" w14:textId="77777777" w:rsidR="00445F3A" w:rsidRDefault="00445F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MV Boli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7188F3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tab/>
    </w:r>
  </w:p>
  <w:p w14:paraId="2C9FC212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F5EA850" wp14:editId="5D6BD935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9888A2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ABEB2E1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w14:anchorId="2F5EA850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0;margin-top:3.55pt;width:128pt;height:38.25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tVP9wEAAM0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" filled="f" stroked="f">
              <v:textbox>
                <w:txbxContent>
                  <w:p w14:paraId="749888A2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ABEB2E1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D789F6C" wp14:editId="6788AB8D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482D07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9F464FF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 w14:anchorId="0D789F6C" id="Text Box 21" o:spid="_x0000_s1027" type="#_x0000_t202" style="position:absolute;margin-left:67.35pt;margin-top:.55pt;width:118.55pt;height:39.05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" filled="f" stroked="f">
              <v:textbox>
                <w:txbxContent>
                  <w:p w14:paraId="76482D07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9F464FF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12A3EB5" wp14:editId="4CB44A3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9A2FCE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5528B831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 w14:anchorId="012A3EB5" id="Text Box 22" o:spid="_x0000_s1028" type="#_x0000_t202" style="position:absolute;margin-left:18.6pt;margin-top:.25pt;width:125.55pt;height:38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AYbvOU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2B9A2FCE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5528B831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07E506AE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B9117F9" wp14:editId="48517C87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CAA523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shape w14:anchorId="3B9117F9" id="Text Box 24" o:spid="_x0000_s1029" type="#_x0000_t202" style="position:absolute;margin-left:-20.4pt;margin-top:24.7pt;width:165pt;height:20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Jozd54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28CAA523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783E0864" w14:textId="77777777" w:rsidR="00FA543B" w:rsidRDefault="00FA543B" w:rsidP="00FA543B"/>
  <w:p w14:paraId="7ED4D39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5C84F" w14:textId="77777777" w:rsidR="004E33DA" w:rsidRDefault="00F85D79" w:rsidP="009A396B">
    <w:pPr>
      <w:pStyle w:val="Footer"/>
      <w:tabs>
        <w:tab w:val="clear" w:pos="4680"/>
        <w:tab w:val="clear" w:pos="9360"/>
        <w:tab w:val="center" w:pos="4749"/>
      </w:tabs>
    </w:pPr>
    <w:r>
      <w:rPr>
        <w:noProof/>
      </w:rPr>
      <w:drawing>
        <wp:anchor distT="0" distB="0" distL="114300" distR="114300" simplePos="0" relativeHeight="251658244" behindDoc="1" locked="0" layoutInCell="1" allowOverlap="1" wp14:anchorId="79233569" wp14:editId="56C4EC56">
          <wp:simplePos x="0" y="0"/>
          <wp:positionH relativeFrom="column">
            <wp:posOffset>-880782</wp:posOffset>
          </wp:positionH>
          <wp:positionV relativeFrom="paragraph">
            <wp:posOffset>-265579</wp:posOffset>
          </wp:positionV>
          <wp:extent cx="7796756" cy="1140029"/>
          <wp:effectExtent l="0" t="0" r="0" b="0"/>
          <wp:wrapNone/>
          <wp:docPr id="275651583" name="Picture 2756515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6756" cy="11400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E26E31" w14:textId="77777777" w:rsidR="00495E72" w:rsidRDefault="00495E72" w:rsidP="00495E72">
    <w:pPr>
      <w:pStyle w:val="Footer"/>
      <w:tabs>
        <w:tab w:val="clear" w:pos="4680"/>
        <w:tab w:val="clear" w:pos="9360"/>
        <w:tab w:val="center" w:pos="4749"/>
      </w:tabs>
    </w:pPr>
    <w:r>
      <w:tab/>
    </w:r>
  </w:p>
  <w:p w14:paraId="00AA326F" w14:textId="77777777" w:rsidR="00495E72" w:rsidRDefault="00495E72" w:rsidP="00495E72"/>
  <w:p w14:paraId="1C5D7DA1" w14:textId="77777777" w:rsidR="004E33DA" w:rsidRDefault="004E33D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33C8CA" w14:textId="77777777" w:rsidR="0084523A" w:rsidRDefault="0084523A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7DA3984F" wp14:editId="0816FA9A">
          <wp:simplePos x="0" y="0"/>
          <wp:positionH relativeFrom="column">
            <wp:posOffset>-777519</wp:posOffset>
          </wp:positionH>
          <wp:positionV relativeFrom="paragraph">
            <wp:posOffset>-730250</wp:posOffset>
          </wp:positionV>
          <wp:extent cx="7525776" cy="1100595"/>
          <wp:effectExtent l="0" t="0" r="0" b="0"/>
          <wp:wrapNone/>
          <wp:docPr id="1906981873" name="Picture 19069818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5776" cy="1100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1C923B" w14:textId="77777777" w:rsidR="00445F3A" w:rsidRDefault="00445F3A" w:rsidP="00AB7023">
      <w:r>
        <w:separator/>
      </w:r>
    </w:p>
  </w:footnote>
  <w:footnote w:type="continuationSeparator" w:id="0">
    <w:p w14:paraId="70BB8D08" w14:textId="77777777" w:rsidR="00445F3A" w:rsidRDefault="00445F3A" w:rsidP="00AB7023">
      <w:r>
        <w:continuationSeparator/>
      </w:r>
    </w:p>
  </w:footnote>
  <w:footnote w:type="continuationNotice" w:id="1">
    <w:p w14:paraId="34690B0F" w14:textId="77777777" w:rsidR="00445F3A" w:rsidRDefault="00445F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EB81FC" w14:textId="77777777" w:rsidR="00FA543B" w:rsidRDefault="00FA543B">
    <w:pPr>
      <w:pStyle w:val="Header"/>
      <w:rPr>
        <w:rtl/>
      </w:rPr>
    </w:pPr>
  </w:p>
  <w:p w14:paraId="24E68879" w14:textId="77777777" w:rsidR="00FA543B" w:rsidRDefault="00FA543B">
    <w:pPr>
      <w:pStyle w:val="Header"/>
      <w:rPr>
        <w:rtl/>
      </w:rPr>
    </w:pPr>
  </w:p>
  <w:p w14:paraId="3B0E6153" w14:textId="77777777" w:rsidR="00FA543B" w:rsidRDefault="00FA543B">
    <w:pPr>
      <w:pStyle w:val="Header"/>
      <w:rPr>
        <w:rtl/>
      </w:rPr>
    </w:pPr>
  </w:p>
  <w:p w14:paraId="31B87F0D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BA37E5" w14:textId="10F0AC7B" w:rsidR="004E33DA" w:rsidRDefault="00180324" w:rsidP="009D21BD">
    <w:pPr>
      <w:pStyle w:val="Header"/>
      <w:tabs>
        <w:tab w:val="left" w:pos="1667"/>
        <w:tab w:val="left" w:pos="2520"/>
        <w:tab w:val="right" w:pos="9450"/>
      </w:tabs>
    </w:pPr>
    <w:r>
      <w:rPr>
        <w:noProof/>
      </w:rPr>
      <w:drawing>
        <wp:anchor distT="0" distB="0" distL="114300" distR="114300" simplePos="0" relativeHeight="251660294" behindDoc="0" locked="0" layoutInCell="1" allowOverlap="1" wp14:anchorId="79BC8915" wp14:editId="6538F2DD">
          <wp:simplePos x="0" y="0"/>
          <wp:positionH relativeFrom="column">
            <wp:posOffset>-809625</wp:posOffset>
          </wp:positionH>
          <wp:positionV relativeFrom="paragraph">
            <wp:posOffset>-454025</wp:posOffset>
          </wp:positionV>
          <wp:extent cx="7547131" cy="2397512"/>
          <wp:effectExtent l="0" t="0" r="0" b="3175"/>
          <wp:wrapNone/>
          <wp:docPr id="594503745" name="Picture 594503745" descr="A screenshot of a video g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1469712" name="Picture 1871469712" descr="A screenshot of a video g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7131" cy="239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21BD">
      <w:tab/>
    </w:r>
    <w:r w:rsidR="009D21BD">
      <w:tab/>
    </w:r>
    <w:r w:rsidR="009D21BD">
      <w:tab/>
    </w:r>
    <w:r w:rsidR="009D21BD">
      <w:tab/>
    </w:r>
    <w:r w:rsidR="009900D4">
      <w:t xml:space="preserve">    </w:t>
    </w:r>
    <w:r w:rsidR="00377F6B">
      <w:ptab w:relativeTo="margin" w:alignment="center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914A80" w14:textId="77777777" w:rsidR="0084523A" w:rsidRDefault="0084523A">
    <w:pPr>
      <w:pStyle w:val="Head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5BAB8E5C" wp14:editId="5F814792">
          <wp:simplePos x="0" y="0"/>
          <wp:positionH relativeFrom="column">
            <wp:posOffset>-788950</wp:posOffset>
          </wp:positionH>
          <wp:positionV relativeFrom="paragraph">
            <wp:posOffset>-446049</wp:posOffset>
          </wp:positionV>
          <wp:extent cx="7547131" cy="2397512"/>
          <wp:effectExtent l="0" t="0" r="0" b="3175"/>
          <wp:wrapNone/>
          <wp:docPr id="1724357379" name="Picture 17243573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2224" cy="24213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84BA6"/>
    <w:multiLevelType w:val="hybridMultilevel"/>
    <w:tmpl w:val="6DA60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6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1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1574BB"/>
    <w:multiLevelType w:val="hybridMultilevel"/>
    <w:tmpl w:val="A8486046"/>
    <w:lvl w:ilvl="0" w:tplc="82684544">
      <w:start w:val="1"/>
      <w:numFmt w:val="decimalZero"/>
      <w:lvlText w:val="%1"/>
      <w:lvlJc w:val="left"/>
      <w:pPr>
        <w:ind w:left="2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50" w:hanging="360"/>
      </w:pPr>
    </w:lvl>
    <w:lvl w:ilvl="2" w:tplc="0409001B" w:tentative="1">
      <w:start w:val="1"/>
      <w:numFmt w:val="lowerRoman"/>
      <w:lvlText w:val="%3."/>
      <w:lvlJc w:val="right"/>
      <w:pPr>
        <w:ind w:left="4070" w:hanging="180"/>
      </w:pPr>
    </w:lvl>
    <w:lvl w:ilvl="3" w:tplc="0409000F" w:tentative="1">
      <w:start w:val="1"/>
      <w:numFmt w:val="decimal"/>
      <w:lvlText w:val="%4."/>
      <w:lvlJc w:val="left"/>
      <w:pPr>
        <w:ind w:left="4790" w:hanging="360"/>
      </w:pPr>
    </w:lvl>
    <w:lvl w:ilvl="4" w:tplc="04090019" w:tentative="1">
      <w:start w:val="1"/>
      <w:numFmt w:val="lowerLetter"/>
      <w:lvlText w:val="%5."/>
      <w:lvlJc w:val="left"/>
      <w:pPr>
        <w:ind w:left="5510" w:hanging="360"/>
      </w:pPr>
    </w:lvl>
    <w:lvl w:ilvl="5" w:tplc="0409001B" w:tentative="1">
      <w:start w:val="1"/>
      <w:numFmt w:val="lowerRoman"/>
      <w:lvlText w:val="%6."/>
      <w:lvlJc w:val="right"/>
      <w:pPr>
        <w:ind w:left="6230" w:hanging="180"/>
      </w:pPr>
    </w:lvl>
    <w:lvl w:ilvl="6" w:tplc="0409000F" w:tentative="1">
      <w:start w:val="1"/>
      <w:numFmt w:val="decimal"/>
      <w:lvlText w:val="%7."/>
      <w:lvlJc w:val="left"/>
      <w:pPr>
        <w:ind w:left="6950" w:hanging="360"/>
      </w:pPr>
    </w:lvl>
    <w:lvl w:ilvl="7" w:tplc="04090019" w:tentative="1">
      <w:start w:val="1"/>
      <w:numFmt w:val="lowerLetter"/>
      <w:lvlText w:val="%8."/>
      <w:lvlJc w:val="left"/>
      <w:pPr>
        <w:ind w:left="7670" w:hanging="360"/>
      </w:pPr>
    </w:lvl>
    <w:lvl w:ilvl="8" w:tplc="0409001B" w:tentative="1">
      <w:start w:val="1"/>
      <w:numFmt w:val="lowerRoman"/>
      <w:lvlText w:val="%9."/>
      <w:lvlJc w:val="right"/>
      <w:pPr>
        <w:ind w:left="8390" w:hanging="180"/>
      </w:pPr>
    </w:lvl>
  </w:abstractNum>
  <w:abstractNum w:abstractNumId="13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5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704D31"/>
    <w:multiLevelType w:val="hybridMultilevel"/>
    <w:tmpl w:val="6DA60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D85A70"/>
    <w:multiLevelType w:val="hybridMultilevel"/>
    <w:tmpl w:val="EEC49964"/>
    <w:lvl w:ilvl="0" w:tplc="4C781124">
      <w:start w:val="30"/>
      <w:numFmt w:val="decimal"/>
      <w:lvlText w:val="%1"/>
      <w:lvlJc w:val="left"/>
      <w:pPr>
        <w:ind w:left="2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50" w:hanging="360"/>
      </w:pPr>
    </w:lvl>
    <w:lvl w:ilvl="2" w:tplc="0409001B" w:tentative="1">
      <w:start w:val="1"/>
      <w:numFmt w:val="lowerRoman"/>
      <w:lvlText w:val="%3."/>
      <w:lvlJc w:val="right"/>
      <w:pPr>
        <w:ind w:left="4070" w:hanging="180"/>
      </w:pPr>
    </w:lvl>
    <w:lvl w:ilvl="3" w:tplc="0409000F" w:tentative="1">
      <w:start w:val="1"/>
      <w:numFmt w:val="decimal"/>
      <w:lvlText w:val="%4."/>
      <w:lvlJc w:val="left"/>
      <w:pPr>
        <w:ind w:left="4790" w:hanging="360"/>
      </w:pPr>
    </w:lvl>
    <w:lvl w:ilvl="4" w:tplc="04090019" w:tentative="1">
      <w:start w:val="1"/>
      <w:numFmt w:val="lowerLetter"/>
      <w:lvlText w:val="%5."/>
      <w:lvlJc w:val="left"/>
      <w:pPr>
        <w:ind w:left="5510" w:hanging="360"/>
      </w:pPr>
    </w:lvl>
    <w:lvl w:ilvl="5" w:tplc="0409001B" w:tentative="1">
      <w:start w:val="1"/>
      <w:numFmt w:val="lowerRoman"/>
      <w:lvlText w:val="%6."/>
      <w:lvlJc w:val="right"/>
      <w:pPr>
        <w:ind w:left="6230" w:hanging="180"/>
      </w:pPr>
    </w:lvl>
    <w:lvl w:ilvl="6" w:tplc="0409000F" w:tentative="1">
      <w:start w:val="1"/>
      <w:numFmt w:val="decimal"/>
      <w:lvlText w:val="%7."/>
      <w:lvlJc w:val="left"/>
      <w:pPr>
        <w:ind w:left="6950" w:hanging="360"/>
      </w:pPr>
    </w:lvl>
    <w:lvl w:ilvl="7" w:tplc="04090019" w:tentative="1">
      <w:start w:val="1"/>
      <w:numFmt w:val="lowerLetter"/>
      <w:lvlText w:val="%8."/>
      <w:lvlJc w:val="left"/>
      <w:pPr>
        <w:ind w:left="7670" w:hanging="360"/>
      </w:pPr>
    </w:lvl>
    <w:lvl w:ilvl="8" w:tplc="0409001B" w:tentative="1">
      <w:start w:val="1"/>
      <w:numFmt w:val="lowerRoman"/>
      <w:lvlText w:val="%9."/>
      <w:lvlJc w:val="right"/>
      <w:pPr>
        <w:ind w:left="8390" w:hanging="180"/>
      </w:pPr>
    </w:lvl>
  </w:abstractNum>
  <w:abstractNum w:abstractNumId="18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4A4280"/>
    <w:multiLevelType w:val="hybridMultilevel"/>
    <w:tmpl w:val="28127DFA"/>
    <w:lvl w:ilvl="0" w:tplc="3D207202">
      <w:start w:val="26"/>
      <w:numFmt w:val="decimal"/>
      <w:lvlText w:val="%1"/>
      <w:lvlJc w:val="left"/>
      <w:pPr>
        <w:ind w:left="2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50" w:hanging="360"/>
      </w:pPr>
    </w:lvl>
    <w:lvl w:ilvl="2" w:tplc="0409001B" w:tentative="1">
      <w:start w:val="1"/>
      <w:numFmt w:val="lowerRoman"/>
      <w:lvlText w:val="%3."/>
      <w:lvlJc w:val="right"/>
      <w:pPr>
        <w:ind w:left="4070" w:hanging="180"/>
      </w:pPr>
    </w:lvl>
    <w:lvl w:ilvl="3" w:tplc="0409000F" w:tentative="1">
      <w:start w:val="1"/>
      <w:numFmt w:val="decimal"/>
      <w:lvlText w:val="%4."/>
      <w:lvlJc w:val="left"/>
      <w:pPr>
        <w:ind w:left="4790" w:hanging="360"/>
      </w:pPr>
    </w:lvl>
    <w:lvl w:ilvl="4" w:tplc="04090019" w:tentative="1">
      <w:start w:val="1"/>
      <w:numFmt w:val="lowerLetter"/>
      <w:lvlText w:val="%5."/>
      <w:lvlJc w:val="left"/>
      <w:pPr>
        <w:ind w:left="5510" w:hanging="360"/>
      </w:pPr>
    </w:lvl>
    <w:lvl w:ilvl="5" w:tplc="0409001B" w:tentative="1">
      <w:start w:val="1"/>
      <w:numFmt w:val="lowerRoman"/>
      <w:lvlText w:val="%6."/>
      <w:lvlJc w:val="right"/>
      <w:pPr>
        <w:ind w:left="6230" w:hanging="180"/>
      </w:pPr>
    </w:lvl>
    <w:lvl w:ilvl="6" w:tplc="0409000F" w:tentative="1">
      <w:start w:val="1"/>
      <w:numFmt w:val="decimal"/>
      <w:lvlText w:val="%7."/>
      <w:lvlJc w:val="left"/>
      <w:pPr>
        <w:ind w:left="6950" w:hanging="360"/>
      </w:pPr>
    </w:lvl>
    <w:lvl w:ilvl="7" w:tplc="04090019" w:tentative="1">
      <w:start w:val="1"/>
      <w:numFmt w:val="lowerLetter"/>
      <w:lvlText w:val="%8."/>
      <w:lvlJc w:val="left"/>
      <w:pPr>
        <w:ind w:left="7670" w:hanging="360"/>
      </w:pPr>
    </w:lvl>
    <w:lvl w:ilvl="8" w:tplc="0409001B" w:tentative="1">
      <w:start w:val="1"/>
      <w:numFmt w:val="lowerRoman"/>
      <w:lvlText w:val="%9."/>
      <w:lvlJc w:val="right"/>
      <w:pPr>
        <w:ind w:left="8390" w:hanging="180"/>
      </w:pPr>
    </w:lvl>
  </w:abstractNum>
  <w:num w:numId="1" w16cid:durableId="122844359">
    <w:abstractNumId w:val="2"/>
  </w:num>
  <w:num w:numId="2" w16cid:durableId="356005997">
    <w:abstractNumId w:val="1"/>
  </w:num>
  <w:num w:numId="3" w16cid:durableId="867991396">
    <w:abstractNumId w:val="6"/>
  </w:num>
  <w:num w:numId="4" w16cid:durableId="1771924519">
    <w:abstractNumId w:val="18"/>
  </w:num>
  <w:num w:numId="5" w16cid:durableId="1255866864">
    <w:abstractNumId w:val="9"/>
  </w:num>
  <w:num w:numId="6" w16cid:durableId="1108042536">
    <w:abstractNumId w:val="13"/>
  </w:num>
  <w:num w:numId="7" w16cid:durableId="91240087">
    <w:abstractNumId w:val="11"/>
  </w:num>
  <w:num w:numId="8" w16cid:durableId="1798833138">
    <w:abstractNumId w:val="7"/>
  </w:num>
  <w:num w:numId="9" w16cid:durableId="1259094337">
    <w:abstractNumId w:val="8"/>
  </w:num>
  <w:num w:numId="10" w16cid:durableId="2116557966">
    <w:abstractNumId w:val="4"/>
  </w:num>
  <w:num w:numId="11" w16cid:durableId="801389099">
    <w:abstractNumId w:val="3"/>
  </w:num>
  <w:num w:numId="12" w16cid:durableId="1986468997">
    <w:abstractNumId w:val="14"/>
  </w:num>
  <w:num w:numId="13" w16cid:durableId="666057646">
    <w:abstractNumId w:val="5"/>
  </w:num>
  <w:num w:numId="14" w16cid:durableId="986932645">
    <w:abstractNumId w:val="0"/>
  </w:num>
  <w:num w:numId="15" w16cid:durableId="2030527081">
    <w:abstractNumId w:val="16"/>
  </w:num>
  <w:num w:numId="16" w16cid:durableId="610669986">
    <w:abstractNumId w:val="19"/>
  </w:num>
  <w:num w:numId="17" w16cid:durableId="841893685">
    <w:abstractNumId w:val="12"/>
  </w:num>
  <w:num w:numId="18" w16cid:durableId="1089349163">
    <w:abstractNumId w:val="17"/>
  </w:num>
  <w:num w:numId="19" w16cid:durableId="1223710086">
    <w:abstractNumId w:val="15"/>
  </w:num>
  <w:num w:numId="20" w16cid:durableId="11067347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37A"/>
    <w:rsid w:val="00005285"/>
    <w:rsid w:val="00005BDA"/>
    <w:rsid w:val="00005D44"/>
    <w:rsid w:val="00007FB7"/>
    <w:rsid w:val="00007FEA"/>
    <w:rsid w:val="00011CB4"/>
    <w:rsid w:val="0001241C"/>
    <w:rsid w:val="0001303A"/>
    <w:rsid w:val="00021627"/>
    <w:rsid w:val="00021D42"/>
    <w:rsid w:val="00022906"/>
    <w:rsid w:val="0002509F"/>
    <w:rsid w:val="00030449"/>
    <w:rsid w:val="00032A8E"/>
    <w:rsid w:val="00035788"/>
    <w:rsid w:val="00036460"/>
    <w:rsid w:val="00040182"/>
    <w:rsid w:val="000405B4"/>
    <w:rsid w:val="0004163C"/>
    <w:rsid w:val="00045321"/>
    <w:rsid w:val="00046307"/>
    <w:rsid w:val="0004771E"/>
    <w:rsid w:val="0005189E"/>
    <w:rsid w:val="0006008F"/>
    <w:rsid w:val="000625E0"/>
    <w:rsid w:val="00064FF1"/>
    <w:rsid w:val="0006561F"/>
    <w:rsid w:val="00070145"/>
    <w:rsid w:val="000701D0"/>
    <w:rsid w:val="00073A14"/>
    <w:rsid w:val="00073CF4"/>
    <w:rsid w:val="000801EA"/>
    <w:rsid w:val="00084522"/>
    <w:rsid w:val="00090C50"/>
    <w:rsid w:val="00092CD7"/>
    <w:rsid w:val="00092EDD"/>
    <w:rsid w:val="00097D0D"/>
    <w:rsid w:val="000A31E4"/>
    <w:rsid w:val="000B1A80"/>
    <w:rsid w:val="000B3098"/>
    <w:rsid w:val="000B793F"/>
    <w:rsid w:val="000C00BA"/>
    <w:rsid w:val="000C0C39"/>
    <w:rsid w:val="000C1F54"/>
    <w:rsid w:val="000D2A23"/>
    <w:rsid w:val="000D33F0"/>
    <w:rsid w:val="000D55D7"/>
    <w:rsid w:val="000D62DB"/>
    <w:rsid w:val="000E0388"/>
    <w:rsid w:val="000E0842"/>
    <w:rsid w:val="000E2CFE"/>
    <w:rsid w:val="000E49F0"/>
    <w:rsid w:val="000E4B5B"/>
    <w:rsid w:val="000F080D"/>
    <w:rsid w:val="000F10FE"/>
    <w:rsid w:val="000F1A36"/>
    <w:rsid w:val="00100174"/>
    <w:rsid w:val="001020EA"/>
    <w:rsid w:val="00103139"/>
    <w:rsid w:val="001033DB"/>
    <w:rsid w:val="001034DC"/>
    <w:rsid w:val="00103B56"/>
    <w:rsid w:val="00103F38"/>
    <w:rsid w:val="00104313"/>
    <w:rsid w:val="00106036"/>
    <w:rsid w:val="00107B61"/>
    <w:rsid w:val="00107EE6"/>
    <w:rsid w:val="001106AF"/>
    <w:rsid w:val="00110B7D"/>
    <w:rsid w:val="00111095"/>
    <w:rsid w:val="001122CF"/>
    <w:rsid w:val="001139B9"/>
    <w:rsid w:val="00113B10"/>
    <w:rsid w:val="001153C6"/>
    <w:rsid w:val="001162C5"/>
    <w:rsid w:val="00117037"/>
    <w:rsid w:val="001175CC"/>
    <w:rsid w:val="00117AC0"/>
    <w:rsid w:val="00120AC8"/>
    <w:rsid w:val="00122891"/>
    <w:rsid w:val="00131548"/>
    <w:rsid w:val="001333BB"/>
    <w:rsid w:val="001350E1"/>
    <w:rsid w:val="00135B52"/>
    <w:rsid w:val="00137C8E"/>
    <w:rsid w:val="00137FE6"/>
    <w:rsid w:val="00141720"/>
    <w:rsid w:val="00147AF8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3050"/>
    <w:rsid w:val="00173BD4"/>
    <w:rsid w:val="0017477C"/>
    <w:rsid w:val="001756FB"/>
    <w:rsid w:val="00180324"/>
    <w:rsid w:val="00182942"/>
    <w:rsid w:val="00183E50"/>
    <w:rsid w:val="00183E61"/>
    <w:rsid w:val="0018412B"/>
    <w:rsid w:val="0018489E"/>
    <w:rsid w:val="00186997"/>
    <w:rsid w:val="00191F63"/>
    <w:rsid w:val="00195FF7"/>
    <w:rsid w:val="001A013F"/>
    <w:rsid w:val="001A0906"/>
    <w:rsid w:val="001A0B5C"/>
    <w:rsid w:val="001A2A30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1747"/>
    <w:rsid w:val="001D24AC"/>
    <w:rsid w:val="001D35C5"/>
    <w:rsid w:val="001D637A"/>
    <w:rsid w:val="001E3775"/>
    <w:rsid w:val="001E6FCD"/>
    <w:rsid w:val="001F2E07"/>
    <w:rsid w:val="001F4BF8"/>
    <w:rsid w:val="001F587C"/>
    <w:rsid w:val="002045C3"/>
    <w:rsid w:val="00204865"/>
    <w:rsid w:val="002108A5"/>
    <w:rsid w:val="00210B77"/>
    <w:rsid w:val="00212490"/>
    <w:rsid w:val="00212A15"/>
    <w:rsid w:val="00213197"/>
    <w:rsid w:val="002159BC"/>
    <w:rsid w:val="00222590"/>
    <w:rsid w:val="00225FCE"/>
    <w:rsid w:val="00227C73"/>
    <w:rsid w:val="002317BD"/>
    <w:rsid w:val="002317CF"/>
    <w:rsid w:val="00233E0F"/>
    <w:rsid w:val="00237112"/>
    <w:rsid w:val="002513C6"/>
    <w:rsid w:val="00253E59"/>
    <w:rsid w:val="00257DD7"/>
    <w:rsid w:val="00262641"/>
    <w:rsid w:val="00263B90"/>
    <w:rsid w:val="0026744D"/>
    <w:rsid w:val="002703E5"/>
    <w:rsid w:val="002710B8"/>
    <w:rsid w:val="00275069"/>
    <w:rsid w:val="002808D7"/>
    <w:rsid w:val="00281F24"/>
    <w:rsid w:val="002916F7"/>
    <w:rsid w:val="0029573E"/>
    <w:rsid w:val="00297013"/>
    <w:rsid w:val="00297378"/>
    <w:rsid w:val="002A27F6"/>
    <w:rsid w:val="002A5DD7"/>
    <w:rsid w:val="002A6034"/>
    <w:rsid w:val="002A7AC1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157B"/>
    <w:rsid w:val="002E47C9"/>
    <w:rsid w:val="002E76B5"/>
    <w:rsid w:val="002E7FD2"/>
    <w:rsid w:val="002F2E4C"/>
    <w:rsid w:val="002F3B95"/>
    <w:rsid w:val="002F4998"/>
    <w:rsid w:val="002F5C7E"/>
    <w:rsid w:val="003009D0"/>
    <w:rsid w:val="0030485B"/>
    <w:rsid w:val="00304FD8"/>
    <w:rsid w:val="00307EC8"/>
    <w:rsid w:val="003102B2"/>
    <w:rsid w:val="00311EEA"/>
    <w:rsid w:val="00312484"/>
    <w:rsid w:val="00312907"/>
    <w:rsid w:val="00312E50"/>
    <w:rsid w:val="00313D10"/>
    <w:rsid w:val="00316749"/>
    <w:rsid w:val="003206D5"/>
    <w:rsid w:val="00323FD5"/>
    <w:rsid w:val="00324390"/>
    <w:rsid w:val="003260B9"/>
    <w:rsid w:val="00330002"/>
    <w:rsid w:val="0033015A"/>
    <w:rsid w:val="0033222A"/>
    <w:rsid w:val="00332F7D"/>
    <w:rsid w:val="0033581B"/>
    <w:rsid w:val="00342DD2"/>
    <w:rsid w:val="0034444C"/>
    <w:rsid w:val="00346986"/>
    <w:rsid w:val="0035744F"/>
    <w:rsid w:val="00361652"/>
    <w:rsid w:val="003677ED"/>
    <w:rsid w:val="00367F1D"/>
    <w:rsid w:val="00367FD4"/>
    <w:rsid w:val="003705A2"/>
    <w:rsid w:val="00371D40"/>
    <w:rsid w:val="0037749B"/>
    <w:rsid w:val="00377F6B"/>
    <w:rsid w:val="00382366"/>
    <w:rsid w:val="0038446D"/>
    <w:rsid w:val="00390F38"/>
    <w:rsid w:val="00391252"/>
    <w:rsid w:val="003913E5"/>
    <w:rsid w:val="003918FB"/>
    <w:rsid w:val="00391C2E"/>
    <w:rsid w:val="00397239"/>
    <w:rsid w:val="00397975"/>
    <w:rsid w:val="00397DE6"/>
    <w:rsid w:val="003A3F93"/>
    <w:rsid w:val="003A656C"/>
    <w:rsid w:val="003B2650"/>
    <w:rsid w:val="003B36FE"/>
    <w:rsid w:val="003B4F77"/>
    <w:rsid w:val="003B514A"/>
    <w:rsid w:val="003B6961"/>
    <w:rsid w:val="003C0215"/>
    <w:rsid w:val="003C6119"/>
    <w:rsid w:val="003D147F"/>
    <w:rsid w:val="003D1D62"/>
    <w:rsid w:val="003E44FF"/>
    <w:rsid w:val="003E5E67"/>
    <w:rsid w:val="003E7E9E"/>
    <w:rsid w:val="003F0E85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769B"/>
    <w:rsid w:val="00417A44"/>
    <w:rsid w:val="00424753"/>
    <w:rsid w:val="00425EBA"/>
    <w:rsid w:val="00427AC7"/>
    <w:rsid w:val="00433DC3"/>
    <w:rsid w:val="00434C55"/>
    <w:rsid w:val="00445F3A"/>
    <w:rsid w:val="00454425"/>
    <w:rsid w:val="0045527E"/>
    <w:rsid w:val="00455487"/>
    <w:rsid w:val="00455694"/>
    <w:rsid w:val="00462C22"/>
    <w:rsid w:val="00464706"/>
    <w:rsid w:val="00467E5A"/>
    <w:rsid w:val="00471FD7"/>
    <w:rsid w:val="00473B5E"/>
    <w:rsid w:val="00474B90"/>
    <w:rsid w:val="00474F44"/>
    <w:rsid w:val="00475784"/>
    <w:rsid w:val="00475E62"/>
    <w:rsid w:val="00476095"/>
    <w:rsid w:val="00477FBE"/>
    <w:rsid w:val="004800F4"/>
    <w:rsid w:val="0048245C"/>
    <w:rsid w:val="0048602C"/>
    <w:rsid w:val="004867CA"/>
    <w:rsid w:val="00490819"/>
    <w:rsid w:val="00495E72"/>
    <w:rsid w:val="00496162"/>
    <w:rsid w:val="004A0E1D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54C0"/>
    <w:rsid w:val="005518EB"/>
    <w:rsid w:val="00552962"/>
    <w:rsid w:val="0055389C"/>
    <w:rsid w:val="00554C52"/>
    <w:rsid w:val="005559F9"/>
    <w:rsid w:val="00557E68"/>
    <w:rsid w:val="00561B1C"/>
    <w:rsid w:val="00564CCA"/>
    <w:rsid w:val="00565812"/>
    <w:rsid w:val="005662B9"/>
    <w:rsid w:val="0057427F"/>
    <w:rsid w:val="00575561"/>
    <w:rsid w:val="00576413"/>
    <w:rsid w:val="00576593"/>
    <w:rsid w:val="00577062"/>
    <w:rsid w:val="00581AF9"/>
    <w:rsid w:val="00582848"/>
    <w:rsid w:val="00582BDD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6AA"/>
    <w:rsid w:val="00595CBE"/>
    <w:rsid w:val="0059770E"/>
    <w:rsid w:val="005A0F3F"/>
    <w:rsid w:val="005A5C1F"/>
    <w:rsid w:val="005B3C95"/>
    <w:rsid w:val="005B7EC8"/>
    <w:rsid w:val="005C06A1"/>
    <w:rsid w:val="005C08BB"/>
    <w:rsid w:val="005C2D26"/>
    <w:rsid w:val="005C798D"/>
    <w:rsid w:val="005D1C18"/>
    <w:rsid w:val="005D31BE"/>
    <w:rsid w:val="005D401C"/>
    <w:rsid w:val="005D4322"/>
    <w:rsid w:val="005D4D5E"/>
    <w:rsid w:val="005D6942"/>
    <w:rsid w:val="005E57A5"/>
    <w:rsid w:val="005E78F2"/>
    <w:rsid w:val="005F16C2"/>
    <w:rsid w:val="005F2289"/>
    <w:rsid w:val="005F2878"/>
    <w:rsid w:val="005F3728"/>
    <w:rsid w:val="005F3FA5"/>
    <w:rsid w:val="005F4855"/>
    <w:rsid w:val="005F57AD"/>
    <w:rsid w:val="00602516"/>
    <w:rsid w:val="006053FD"/>
    <w:rsid w:val="00605733"/>
    <w:rsid w:val="00612148"/>
    <w:rsid w:val="00617631"/>
    <w:rsid w:val="00617915"/>
    <w:rsid w:val="006201B6"/>
    <w:rsid w:val="00620818"/>
    <w:rsid w:val="00621009"/>
    <w:rsid w:val="00622346"/>
    <w:rsid w:val="006228BE"/>
    <w:rsid w:val="00636B60"/>
    <w:rsid w:val="00640CCF"/>
    <w:rsid w:val="0064358A"/>
    <w:rsid w:val="0064602F"/>
    <w:rsid w:val="00653366"/>
    <w:rsid w:val="006573EF"/>
    <w:rsid w:val="006625DC"/>
    <w:rsid w:val="0066632B"/>
    <w:rsid w:val="00671101"/>
    <w:rsid w:val="00673CDE"/>
    <w:rsid w:val="00675550"/>
    <w:rsid w:val="0068658A"/>
    <w:rsid w:val="00686C50"/>
    <w:rsid w:val="00687AF5"/>
    <w:rsid w:val="00692F2E"/>
    <w:rsid w:val="0069527B"/>
    <w:rsid w:val="00695AE6"/>
    <w:rsid w:val="00695D20"/>
    <w:rsid w:val="0069693E"/>
    <w:rsid w:val="00696FB9"/>
    <w:rsid w:val="006A4839"/>
    <w:rsid w:val="006A515C"/>
    <w:rsid w:val="006B06CC"/>
    <w:rsid w:val="006B192F"/>
    <w:rsid w:val="006B3BCA"/>
    <w:rsid w:val="006B3D98"/>
    <w:rsid w:val="006B6677"/>
    <w:rsid w:val="006B6E5B"/>
    <w:rsid w:val="006C3274"/>
    <w:rsid w:val="006C728A"/>
    <w:rsid w:val="006D07DD"/>
    <w:rsid w:val="006D2261"/>
    <w:rsid w:val="006D34AC"/>
    <w:rsid w:val="006D4627"/>
    <w:rsid w:val="006D55D8"/>
    <w:rsid w:val="006D5B86"/>
    <w:rsid w:val="006D5BE5"/>
    <w:rsid w:val="006D7E5C"/>
    <w:rsid w:val="006D7EF8"/>
    <w:rsid w:val="006E02E2"/>
    <w:rsid w:val="006E0938"/>
    <w:rsid w:val="006E0C8D"/>
    <w:rsid w:val="006E1889"/>
    <w:rsid w:val="006E1F08"/>
    <w:rsid w:val="006E4349"/>
    <w:rsid w:val="006E6084"/>
    <w:rsid w:val="006F031B"/>
    <w:rsid w:val="006F0D81"/>
    <w:rsid w:val="006F4DBE"/>
    <w:rsid w:val="00700C91"/>
    <w:rsid w:val="007044B8"/>
    <w:rsid w:val="0071240A"/>
    <w:rsid w:val="00714F52"/>
    <w:rsid w:val="00716266"/>
    <w:rsid w:val="0072046C"/>
    <w:rsid w:val="00725086"/>
    <w:rsid w:val="00727208"/>
    <w:rsid w:val="007301AF"/>
    <w:rsid w:val="00733CD1"/>
    <w:rsid w:val="007340F2"/>
    <w:rsid w:val="00736814"/>
    <w:rsid w:val="00737EEB"/>
    <w:rsid w:val="00742D00"/>
    <w:rsid w:val="007432E6"/>
    <w:rsid w:val="00744F93"/>
    <w:rsid w:val="00745739"/>
    <w:rsid w:val="00746B1C"/>
    <w:rsid w:val="00751234"/>
    <w:rsid w:val="00751EBD"/>
    <w:rsid w:val="00753AA1"/>
    <w:rsid w:val="007602A7"/>
    <w:rsid w:val="00761F38"/>
    <w:rsid w:val="0076295E"/>
    <w:rsid w:val="007629EA"/>
    <w:rsid w:val="00766A64"/>
    <w:rsid w:val="007701A2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7C6D"/>
    <w:rsid w:val="007A0EB1"/>
    <w:rsid w:val="007A2D7E"/>
    <w:rsid w:val="007A6B46"/>
    <w:rsid w:val="007A73FB"/>
    <w:rsid w:val="007B01BF"/>
    <w:rsid w:val="007B619B"/>
    <w:rsid w:val="007B76E1"/>
    <w:rsid w:val="007C0A72"/>
    <w:rsid w:val="007C6CD9"/>
    <w:rsid w:val="007D18CC"/>
    <w:rsid w:val="007D5471"/>
    <w:rsid w:val="007D6D8B"/>
    <w:rsid w:val="007D7A5C"/>
    <w:rsid w:val="007E6C77"/>
    <w:rsid w:val="007E767E"/>
    <w:rsid w:val="007E7CD2"/>
    <w:rsid w:val="007F22D3"/>
    <w:rsid w:val="007F4059"/>
    <w:rsid w:val="008023EF"/>
    <w:rsid w:val="0080305C"/>
    <w:rsid w:val="00804AE4"/>
    <w:rsid w:val="0080532E"/>
    <w:rsid w:val="008064BA"/>
    <w:rsid w:val="008143B6"/>
    <w:rsid w:val="00815885"/>
    <w:rsid w:val="008169F8"/>
    <w:rsid w:val="00820719"/>
    <w:rsid w:val="00821B90"/>
    <w:rsid w:val="008323F0"/>
    <w:rsid w:val="008330B6"/>
    <w:rsid w:val="00834097"/>
    <w:rsid w:val="0083441E"/>
    <w:rsid w:val="008349C8"/>
    <w:rsid w:val="00834CD0"/>
    <w:rsid w:val="00836B34"/>
    <w:rsid w:val="008418F2"/>
    <w:rsid w:val="00844033"/>
    <w:rsid w:val="00844953"/>
    <w:rsid w:val="0084523A"/>
    <w:rsid w:val="008459F4"/>
    <w:rsid w:val="008477CB"/>
    <w:rsid w:val="00850465"/>
    <w:rsid w:val="00854D17"/>
    <w:rsid w:val="008561BC"/>
    <w:rsid w:val="0086710D"/>
    <w:rsid w:val="0086771B"/>
    <w:rsid w:val="00871FCA"/>
    <w:rsid w:val="008734A6"/>
    <w:rsid w:val="008753B7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97E53"/>
    <w:rsid w:val="008A0FA9"/>
    <w:rsid w:val="008A15FE"/>
    <w:rsid w:val="008A380F"/>
    <w:rsid w:val="008A3C6A"/>
    <w:rsid w:val="008A51DC"/>
    <w:rsid w:val="008A5561"/>
    <w:rsid w:val="008A7F6D"/>
    <w:rsid w:val="008B04E0"/>
    <w:rsid w:val="008B194B"/>
    <w:rsid w:val="008B383D"/>
    <w:rsid w:val="008B3D8F"/>
    <w:rsid w:val="008B7F6F"/>
    <w:rsid w:val="008C01B0"/>
    <w:rsid w:val="008C77D1"/>
    <w:rsid w:val="008D2A04"/>
    <w:rsid w:val="008D373D"/>
    <w:rsid w:val="008D3CDE"/>
    <w:rsid w:val="008D3F89"/>
    <w:rsid w:val="008D67E8"/>
    <w:rsid w:val="008E2AF7"/>
    <w:rsid w:val="008F0C21"/>
    <w:rsid w:val="008F3367"/>
    <w:rsid w:val="008F499B"/>
    <w:rsid w:val="008F646E"/>
    <w:rsid w:val="008F7138"/>
    <w:rsid w:val="00902E68"/>
    <w:rsid w:val="009075AD"/>
    <w:rsid w:val="00910ABB"/>
    <w:rsid w:val="00911A68"/>
    <w:rsid w:val="00911F7F"/>
    <w:rsid w:val="00914150"/>
    <w:rsid w:val="0091472D"/>
    <w:rsid w:val="00916A8F"/>
    <w:rsid w:val="00925EDD"/>
    <w:rsid w:val="00934F73"/>
    <w:rsid w:val="00937F1C"/>
    <w:rsid w:val="00947D26"/>
    <w:rsid w:val="009505E0"/>
    <w:rsid w:val="00950F4A"/>
    <w:rsid w:val="0095119A"/>
    <w:rsid w:val="009568C2"/>
    <w:rsid w:val="0095739D"/>
    <w:rsid w:val="009601E3"/>
    <w:rsid w:val="0096695D"/>
    <w:rsid w:val="00966CD1"/>
    <w:rsid w:val="009716A3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7AB"/>
    <w:rsid w:val="0099662D"/>
    <w:rsid w:val="009A396B"/>
    <w:rsid w:val="009A7DA0"/>
    <w:rsid w:val="009B2165"/>
    <w:rsid w:val="009B4457"/>
    <w:rsid w:val="009B6B95"/>
    <w:rsid w:val="009B7A50"/>
    <w:rsid w:val="009C1F51"/>
    <w:rsid w:val="009C7D2E"/>
    <w:rsid w:val="009D190D"/>
    <w:rsid w:val="009D21BD"/>
    <w:rsid w:val="009D5791"/>
    <w:rsid w:val="009E06E0"/>
    <w:rsid w:val="009E2B28"/>
    <w:rsid w:val="009E542D"/>
    <w:rsid w:val="009E69FE"/>
    <w:rsid w:val="009E6AF0"/>
    <w:rsid w:val="009F0F7C"/>
    <w:rsid w:val="009F4A25"/>
    <w:rsid w:val="009F4CDC"/>
    <w:rsid w:val="009F59A7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70DE"/>
    <w:rsid w:val="00A23C7C"/>
    <w:rsid w:val="00A23DF5"/>
    <w:rsid w:val="00A26B81"/>
    <w:rsid w:val="00A27F0A"/>
    <w:rsid w:val="00A307C9"/>
    <w:rsid w:val="00A3108D"/>
    <w:rsid w:val="00A31912"/>
    <w:rsid w:val="00A332E4"/>
    <w:rsid w:val="00A34E94"/>
    <w:rsid w:val="00A35079"/>
    <w:rsid w:val="00A40E72"/>
    <w:rsid w:val="00A417F6"/>
    <w:rsid w:val="00A442F9"/>
    <w:rsid w:val="00A44F4C"/>
    <w:rsid w:val="00A5401B"/>
    <w:rsid w:val="00A5617F"/>
    <w:rsid w:val="00A57E4E"/>
    <w:rsid w:val="00A60018"/>
    <w:rsid w:val="00A60E8E"/>
    <w:rsid w:val="00A61700"/>
    <w:rsid w:val="00A7008F"/>
    <w:rsid w:val="00A70437"/>
    <w:rsid w:val="00A72B4C"/>
    <w:rsid w:val="00A74F35"/>
    <w:rsid w:val="00A76BB8"/>
    <w:rsid w:val="00A7771C"/>
    <w:rsid w:val="00A802B9"/>
    <w:rsid w:val="00A80D54"/>
    <w:rsid w:val="00A815B1"/>
    <w:rsid w:val="00A828BA"/>
    <w:rsid w:val="00A828FE"/>
    <w:rsid w:val="00A83768"/>
    <w:rsid w:val="00A83D03"/>
    <w:rsid w:val="00A84418"/>
    <w:rsid w:val="00A84957"/>
    <w:rsid w:val="00A928C8"/>
    <w:rsid w:val="00A9445A"/>
    <w:rsid w:val="00A949EA"/>
    <w:rsid w:val="00A95AA8"/>
    <w:rsid w:val="00AA3A7A"/>
    <w:rsid w:val="00AA446A"/>
    <w:rsid w:val="00AA499D"/>
    <w:rsid w:val="00AA52A3"/>
    <w:rsid w:val="00AA5D9C"/>
    <w:rsid w:val="00AA6BBC"/>
    <w:rsid w:val="00AA77A0"/>
    <w:rsid w:val="00AA7F76"/>
    <w:rsid w:val="00AB08B8"/>
    <w:rsid w:val="00AB197A"/>
    <w:rsid w:val="00AB3ADE"/>
    <w:rsid w:val="00AB6B87"/>
    <w:rsid w:val="00AB7023"/>
    <w:rsid w:val="00AC14B8"/>
    <w:rsid w:val="00AC332E"/>
    <w:rsid w:val="00AC3EE1"/>
    <w:rsid w:val="00AD10E3"/>
    <w:rsid w:val="00AD26AA"/>
    <w:rsid w:val="00AD3334"/>
    <w:rsid w:val="00AD4EC0"/>
    <w:rsid w:val="00AE028C"/>
    <w:rsid w:val="00AE0CE3"/>
    <w:rsid w:val="00AE2992"/>
    <w:rsid w:val="00AE5C27"/>
    <w:rsid w:val="00AE6795"/>
    <w:rsid w:val="00AF0B15"/>
    <w:rsid w:val="00AF21E7"/>
    <w:rsid w:val="00AF458B"/>
    <w:rsid w:val="00B06994"/>
    <w:rsid w:val="00B100FE"/>
    <w:rsid w:val="00B15655"/>
    <w:rsid w:val="00B20FC0"/>
    <w:rsid w:val="00B21500"/>
    <w:rsid w:val="00B268E1"/>
    <w:rsid w:val="00B33747"/>
    <w:rsid w:val="00B339D1"/>
    <w:rsid w:val="00B33F1A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7C2F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926"/>
    <w:rsid w:val="00B76CF6"/>
    <w:rsid w:val="00B80EEC"/>
    <w:rsid w:val="00B821AE"/>
    <w:rsid w:val="00B83175"/>
    <w:rsid w:val="00B85800"/>
    <w:rsid w:val="00B86301"/>
    <w:rsid w:val="00B87753"/>
    <w:rsid w:val="00B911E6"/>
    <w:rsid w:val="00B9450C"/>
    <w:rsid w:val="00B9503C"/>
    <w:rsid w:val="00B96F2C"/>
    <w:rsid w:val="00B97343"/>
    <w:rsid w:val="00BA28FB"/>
    <w:rsid w:val="00BA2E2E"/>
    <w:rsid w:val="00BA47DB"/>
    <w:rsid w:val="00BA51E2"/>
    <w:rsid w:val="00BA7178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4542"/>
    <w:rsid w:val="00BD5CA8"/>
    <w:rsid w:val="00BD74FD"/>
    <w:rsid w:val="00BE00FA"/>
    <w:rsid w:val="00BE49F6"/>
    <w:rsid w:val="00BE4C31"/>
    <w:rsid w:val="00BE5F03"/>
    <w:rsid w:val="00BF1A84"/>
    <w:rsid w:val="00BF252B"/>
    <w:rsid w:val="00BF4606"/>
    <w:rsid w:val="00BF6FEC"/>
    <w:rsid w:val="00BF77E0"/>
    <w:rsid w:val="00C007EA"/>
    <w:rsid w:val="00C01015"/>
    <w:rsid w:val="00C103DB"/>
    <w:rsid w:val="00C10ABB"/>
    <w:rsid w:val="00C16AB6"/>
    <w:rsid w:val="00C16CD3"/>
    <w:rsid w:val="00C20B6F"/>
    <w:rsid w:val="00C20F1E"/>
    <w:rsid w:val="00C20F26"/>
    <w:rsid w:val="00C20FBE"/>
    <w:rsid w:val="00C23E9F"/>
    <w:rsid w:val="00C244CD"/>
    <w:rsid w:val="00C257E4"/>
    <w:rsid w:val="00C266AD"/>
    <w:rsid w:val="00C3038F"/>
    <w:rsid w:val="00C321BF"/>
    <w:rsid w:val="00C328A6"/>
    <w:rsid w:val="00C33C49"/>
    <w:rsid w:val="00C33FF5"/>
    <w:rsid w:val="00C34D00"/>
    <w:rsid w:val="00C34F68"/>
    <w:rsid w:val="00C3591B"/>
    <w:rsid w:val="00C36432"/>
    <w:rsid w:val="00C36671"/>
    <w:rsid w:val="00C425EF"/>
    <w:rsid w:val="00C47478"/>
    <w:rsid w:val="00C50199"/>
    <w:rsid w:val="00C54B8B"/>
    <w:rsid w:val="00C550CE"/>
    <w:rsid w:val="00C56360"/>
    <w:rsid w:val="00C577EC"/>
    <w:rsid w:val="00C616D1"/>
    <w:rsid w:val="00C7290D"/>
    <w:rsid w:val="00C77E06"/>
    <w:rsid w:val="00C81012"/>
    <w:rsid w:val="00C81ED9"/>
    <w:rsid w:val="00C8576E"/>
    <w:rsid w:val="00C907F9"/>
    <w:rsid w:val="00C90A38"/>
    <w:rsid w:val="00C915A3"/>
    <w:rsid w:val="00C93071"/>
    <w:rsid w:val="00C97EAB"/>
    <w:rsid w:val="00CA17FF"/>
    <w:rsid w:val="00CA314E"/>
    <w:rsid w:val="00CA6F9B"/>
    <w:rsid w:val="00CB4994"/>
    <w:rsid w:val="00CB7183"/>
    <w:rsid w:val="00CC0CB5"/>
    <w:rsid w:val="00CC5E89"/>
    <w:rsid w:val="00CC6690"/>
    <w:rsid w:val="00CC6AF5"/>
    <w:rsid w:val="00CD0BD4"/>
    <w:rsid w:val="00CD2A15"/>
    <w:rsid w:val="00CD2B0B"/>
    <w:rsid w:val="00CD3B24"/>
    <w:rsid w:val="00CD5DCE"/>
    <w:rsid w:val="00CD704C"/>
    <w:rsid w:val="00CE0158"/>
    <w:rsid w:val="00CE1296"/>
    <w:rsid w:val="00CE2C03"/>
    <w:rsid w:val="00CE4C11"/>
    <w:rsid w:val="00CE4C5E"/>
    <w:rsid w:val="00CE640F"/>
    <w:rsid w:val="00CE7F06"/>
    <w:rsid w:val="00CF2327"/>
    <w:rsid w:val="00CF2711"/>
    <w:rsid w:val="00CF5D07"/>
    <w:rsid w:val="00CF5F37"/>
    <w:rsid w:val="00D027E8"/>
    <w:rsid w:val="00D0286F"/>
    <w:rsid w:val="00D043CE"/>
    <w:rsid w:val="00D07CC4"/>
    <w:rsid w:val="00D1284C"/>
    <w:rsid w:val="00D163A9"/>
    <w:rsid w:val="00D17D52"/>
    <w:rsid w:val="00D2441C"/>
    <w:rsid w:val="00D278CA"/>
    <w:rsid w:val="00D27951"/>
    <w:rsid w:val="00D31A99"/>
    <w:rsid w:val="00D32E13"/>
    <w:rsid w:val="00D36E30"/>
    <w:rsid w:val="00D37C9F"/>
    <w:rsid w:val="00D43FDA"/>
    <w:rsid w:val="00D45E7A"/>
    <w:rsid w:val="00D47317"/>
    <w:rsid w:val="00D528F1"/>
    <w:rsid w:val="00D57B2A"/>
    <w:rsid w:val="00D60046"/>
    <w:rsid w:val="00D61F3E"/>
    <w:rsid w:val="00D62F67"/>
    <w:rsid w:val="00D64628"/>
    <w:rsid w:val="00D64B32"/>
    <w:rsid w:val="00D6631B"/>
    <w:rsid w:val="00D704CA"/>
    <w:rsid w:val="00D73E35"/>
    <w:rsid w:val="00D742C3"/>
    <w:rsid w:val="00D74E02"/>
    <w:rsid w:val="00D76E07"/>
    <w:rsid w:val="00D80FC7"/>
    <w:rsid w:val="00D82A8E"/>
    <w:rsid w:val="00D85500"/>
    <w:rsid w:val="00D90B02"/>
    <w:rsid w:val="00D90BD4"/>
    <w:rsid w:val="00D91939"/>
    <w:rsid w:val="00D929F1"/>
    <w:rsid w:val="00D95AD9"/>
    <w:rsid w:val="00D96A43"/>
    <w:rsid w:val="00D970F2"/>
    <w:rsid w:val="00D9766C"/>
    <w:rsid w:val="00DA1537"/>
    <w:rsid w:val="00DB1CF7"/>
    <w:rsid w:val="00DB398C"/>
    <w:rsid w:val="00DB470C"/>
    <w:rsid w:val="00DC17C3"/>
    <w:rsid w:val="00DC3AB7"/>
    <w:rsid w:val="00DC6FF9"/>
    <w:rsid w:val="00DC724F"/>
    <w:rsid w:val="00DD3584"/>
    <w:rsid w:val="00DD3E0D"/>
    <w:rsid w:val="00DD5ACE"/>
    <w:rsid w:val="00DE018E"/>
    <w:rsid w:val="00DE0685"/>
    <w:rsid w:val="00DE155A"/>
    <w:rsid w:val="00DE227B"/>
    <w:rsid w:val="00DE32D6"/>
    <w:rsid w:val="00DE4066"/>
    <w:rsid w:val="00DE436F"/>
    <w:rsid w:val="00DE49BC"/>
    <w:rsid w:val="00DE61F5"/>
    <w:rsid w:val="00DF14D6"/>
    <w:rsid w:val="00DF7C6B"/>
    <w:rsid w:val="00E00CEB"/>
    <w:rsid w:val="00E02BEB"/>
    <w:rsid w:val="00E046CD"/>
    <w:rsid w:val="00E05D02"/>
    <w:rsid w:val="00E05D91"/>
    <w:rsid w:val="00E06A75"/>
    <w:rsid w:val="00E07A9F"/>
    <w:rsid w:val="00E07F06"/>
    <w:rsid w:val="00E12F7D"/>
    <w:rsid w:val="00E17B81"/>
    <w:rsid w:val="00E22792"/>
    <w:rsid w:val="00E32DE0"/>
    <w:rsid w:val="00E37B03"/>
    <w:rsid w:val="00E4083F"/>
    <w:rsid w:val="00E44593"/>
    <w:rsid w:val="00E44C65"/>
    <w:rsid w:val="00E44E4F"/>
    <w:rsid w:val="00E451C9"/>
    <w:rsid w:val="00E45367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4239"/>
    <w:rsid w:val="00E85142"/>
    <w:rsid w:val="00E90EFC"/>
    <w:rsid w:val="00E96128"/>
    <w:rsid w:val="00EA1C85"/>
    <w:rsid w:val="00EA2539"/>
    <w:rsid w:val="00EA36DF"/>
    <w:rsid w:val="00EA3C48"/>
    <w:rsid w:val="00EB3F18"/>
    <w:rsid w:val="00EB5BF9"/>
    <w:rsid w:val="00EB6317"/>
    <w:rsid w:val="00EC47DA"/>
    <w:rsid w:val="00EC544C"/>
    <w:rsid w:val="00EC5603"/>
    <w:rsid w:val="00EC706B"/>
    <w:rsid w:val="00ED1C0C"/>
    <w:rsid w:val="00ED27FB"/>
    <w:rsid w:val="00ED2890"/>
    <w:rsid w:val="00ED2CC6"/>
    <w:rsid w:val="00EE2338"/>
    <w:rsid w:val="00EE32BD"/>
    <w:rsid w:val="00EE6FCB"/>
    <w:rsid w:val="00EF0633"/>
    <w:rsid w:val="00EF1AE3"/>
    <w:rsid w:val="00EF46E4"/>
    <w:rsid w:val="00EF5CCD"/>
    <w:rsid w:val="00F026D1"/>
    <w:rsid w:val="00F10A53"/>
    <w:rsid w:val="00F129E7"/>
    <w:rsid w:val="00F137CC"/>
    <w:rsid w:val="00F1477F"/>
    <w:rsid w:val="00F15AB6"/>
    <w:rsid w:val="00F15DF1"/>
    <w:rsid w:val="00F16784"/>
    <w:rsid w:val="00F175F8"/>
    <w:rsid w:val="00F2192E"/>
    <w:rsid w:val="00F23051"/>
    <w:rsid w:val="00F2402E"/>
    <w:rsid w:val="00F2441A"/>
    <w:rsid w:val="00F2636B"/>
    <w:rsid w:val="00F33671"/>
    <w:rsid w:val="00F33FEF"/>
    <w:rsid w:val="00F3427D"/>
    <w:rsid w:val="00F352C1"/>
    <w:rsid w:val="00F356E1"/>
    <w:rsid w:val="00F410EA"/>
    <w:rsid w:val="00F418F6"/>
    <w:rsid w:val="00F4341D"/>
    <w:rsid w:val="00F43C6E"/>
    <w:rsid w:val="00F46185"/>
    <w:rsid w:val="00F507D9"/>
    <w:rsid w:val="00F52254"/>
    <w:rsid w:val="00F5273E"/>
    <w:rsid w:val="00F548DC"/>
    <w:rsid w:val="00F55DCE"/>
    <w:rsid w:val="00F619B0"/>
    <w:rsid w:val="00F62C50"/>
    <w:rsid w:val="00F713FF"/>
    <w:rsid w:val="00F72506"/>
    <w:rsid w:val="00F8108E"/>
    <w:rsid w:val="00F82CAE"/>
    <w:rsid w:val="00F84325"/>
    <w:rsid w:val="00F85D79"/>
    <w:rsid w:val="00F86416"/>
    <w:rsid w:val="00F91ABF"/>
    <w:rsid w:val="00F91F23"/>
    <w:rsid w:val="00F91F5B"/>
    <w:rsid w:val="00F953F2"/>
    <w:rsid w:val="00FA0310"/>
    <w:rsid w:val="00FA0991"/>
    <w:rsid w:val="00FA0F1E"/>
    <w:rsid w:val="00FA2DF8"/>
    <w:rsid w:val="00FA43DD"/>
    <w:rsid w:val="00FA543B"/>
    <w:rsid w:val="00FA5F58"/>
    <w:rsid w:val="00FA64AC"/>
    <w:rsid w:val="00FA692B"/>
    <w:rsid w:val="00FA6B7D"/>
    <w:rsid w:val="00FA7B36"/>
    <w:rsid w:val="00FB36DB"/>
    <w:rsid w:val="00FB705F"/>
    <w:rsid w:val="00FC3907"/>
    <w:rsid w:val="00FC4615"/>
    <w:rsid w:val="00FD215B"/>
    <w:rsid w:val="00FD2DA9"/>
    <w:rsid w:val="00FD2DEB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95F72"/>
  <w15:docId w15:val="{9C855008-CD25-411C-B2BE-8D22AC97B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paragraph" w:customStyle="1" w:styleId="ReleaseLetter">
    <w:name w:val="Release Letter"/>
    <w:basedOn w:val="Normal"/>
    <w:link w:val="ReleaseLetterChar"/>
    <w:qFormat/>
    <w:rsid w:val="00BD5CA8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character" w:customStyle="1" w:styleId="ReleaseLetterChar">
    <w:name w:val="Release Letter Char"/>
    <w:basedOn w:val="DefaultParagraphFont"/>
    <w:link w:val="ReleaseLetter"/>
    <w:rsid w:val="00BD5CA8"/>
    <w:rPr>
      <w:rFonts w:ascii="Faruma" w:eastAsia="Times New Roman" w:hAnsi="Faruma" w:cs="Faruma"/>
      <w:sz w:val="26"/>
      <w:szCs w:val="26"/>
      <w:lang w:val="en-GB" w:bidi="dv-M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yam.hashshana\OneDrive%20-%20Civil%20Service%20Commission\Desktop\2024-03-13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5" ma:contentTypeDescription="Create a new document." ma:contentTypeScope="" ma:versionID="f60a7972f3020b89c3223de6504a1260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600f8e9ceb9d261632f87a04439dbe26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CB216B-C08F-4568-BAE7-8EE197265E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4DA835-9732-4610-9CBA-D56451597392}"/>
</file>

<file path=customXml/itemProps3.xml><?xml version="1.0" encoding="utf-8"?>
<ds:datastoreItem xmlns:ds="http://schemas.openxmlformats.org/officeDocument/2006/customXml" ds:itemID="{E8DE754B-B33B-44C2-AA08-75057520EC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929F54-C421-4784-8ED9-A5D6DDF9DCD3}"/>
</file>

<file path=docProps/app.xml><?xml version="1.0" encoding="utf-8"?>
<Properties xmlns="http://schemas.openxmlformats.org/officeDocument/2006/extended-properties" xmlns:vt="http://schemas.openxmlformats.org/officeDocument/2006/docPropsVTypes">
  <Template>2024-03-13 Letterhead.dotx</Template>
  <TotalTime>9</TotalTime>
  <Pages>1</Pages>
  <Words>545</Words>
  <Characters>3111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Mariyam Hashshana</dc:creator>
  <cp:keywords/>
  <cp:lastModifiedBy>Mariyam Hashshana</cp:lastModifiedBy>
  <cp:revision>13</cp:revision>
  <cp:lastPrinted>2024-01-07T00:54:00Z</cp:lastPrinted>
  <dcterms:created xsi:type="dcterms:W3CDTF">2024-05-28T16:57:00Z</dcterms:created>
  <dcterms:modified xsi:type="dcterms:W3CDTF">2024-05-28T17:07:00Z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</Properties>
</file>