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16D" w:rsidRPr="009E5B54" w:rsidRDefault="0044216D" w:rsidP="009E5B54">
      <w:pPr>
        <w:pStyle w:val="Heading1"/>
      </w:pPr>
      <w:r w:rsidRPr="009E5B54">
        <w:t>Heading 1</w:t>
      </w:r>
    </w:p>
    <w:p w:rsidR="0044216D" w:rsidRPr="00CF37DE" w:rsidRDefault="0044216D">
      <w:pPr>
        <w:rPr>
          <w:bCs/>
          <w:sz w:val="20"/>
          <w:szCs w:val="20"/>
        </w:rPr>
      </w:pPr>
    </w:p>
    <w:p w:rsidR="0044216D" w:rsidRPr="009E5B54" w:rsidRDefault="0044216D" w:rsidP="009E5B54">
      <w:pPr>
        <w:pStyle w:val="Heading2"/>
      </w:pPr>
      <w:r w:rsidRPr="009E5B54">
        <w:t>Heading 2</w:t>
      </w:r>
    </w:p>
    <w:p w:rsidR="0044216D" w:rsidRPr="00CF37DE" w:rsidRDefault="0044216D">
      <w:pPr>
        <w:rPr>
          <w:bCs/>
          <w:sz w:val="20"/>
          <w:szCs w:val="20"/>
        </w:rPr>
      </w:pPr>
    </w:p>
    <w:p w:rsidR="009E5B54" w:rsidRDefault="0044216D" w:rsidP="00623F96">
      <w:pPr>
        <w:rPr>
          <w:bCs/>
          <w:sz w:val="20"/>
          <w:szCs w:val="20"/>
        </w:rPr>
      </w:pPr>
      <w:r w:rsidRPr="00CF37DE">
        <w:rPr>
          <w:bCs/>
          <w:sz w:val="20"/>
          <w:szCs w:val="20"/>
        </w:rPr>
        <w:t>Body Copy</w:t>
      </w:r>
    </w:p>
    <w:p w:rsidR="00623F96" w:rsidRPr="009E5B54" w:rsidRDefault="00623F96" w:rsidP="00623F96">
      <w:bookmarkStart w:id="0" w:name="_GoBack"/>
      <w:bookmarkEnd w:id="0"/>
    </w:p>
    <w:sectPr w:rsidR="00623F96" w:rsidRPr="009E5B54" w:rsidSect="00184DB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B3D" w:rsidRDefault="003F6B3D" w:rsidP="003578EB">
      <w:r>
        <w:separator/>
      </w:r>
    </w:p>
  </w:endnote>
  <w:endnote w:type="continuationSeparator" w:id="0">
    <w:p w:rsidR="003F6B3D" w:rsidRDefault="003F6B3D" w:rsidP="0035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 Std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F Pro Display">
    <w:panose1 w:val="00000000000000000000"/>
    <w:charset w:val="00"/>
    <w:family w:val="modern"/>
    <w:notTrueType/>
    <w:pitch w:val="variable"/>
    <w:sig w:usb0="E10002FF" w:usb1="5241ECFF" w:usb2="04008020" w:usb3="00000000" w:csb0="0000019F" w:csb1="00000000"/>
  </w:font>
  <w:font w:name="San Francisco Display">
    <w:panose1 w:val="020B0A04030202060204"/>
    <w:charset w:val="00"/>
    <w:family w:val="swiss"/>
    <w:pitch w:val="variable"/>
    <w:sig w:usb0="2000004F" w:usb1="00000000" w:usb2="04000000" w:usb3="00000000" w:csb0="000001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DBF" w:rsidRDefault="00184DBF" w:rsidP="00184DBF">
    <w:pPr>
      <w:pStyle w:val="BasicParagraph"/>
      <w:ind w:firstLine="720"/>
      <w:rPr>
        <w:rFonts w:ascii="San Francisco Display" w:hAnsi="San Francisco Display" w:cs="San Francisco Display"/>
        <w:color w:val="412482"/>
        <w:sz w:val="16"/>
        <w:szCs w:val="16"/>
      </w:rPr>
    </w:pPr>
  </w:p>
  <w:tbl>
    <w:tblPr>
      <w:tblStyle w:val="TableGrid"/>
      <w:tblW w:w="10080" w:type="dxa"/>
      <w:jc w:val="center"/>
      <w:tblLook w:val="04A0" w:firstRow="1" w:lastRow="0" w:firstColumn="1" w:lastColumn="0" w:noHBand="0" w:noVBand="1"/>
    </w:tblPr>
    <w:tblGrid>
      <w:gridCol w:w="4244"/>
      <w:gridCol w:w="1596"/>
      <w:gridCol w:w="4240"/>
    </w:tblGrid>
    <w:tr w:rsidR="00184DBF" w:rsidTr="00456B37">
      <w:trPr>
        <w:jc w:val="center"/>
      </w:trPr>
      <w:tc>
        <w:tcPr>
          <w:tcW w:w="4604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84DBF" w:rsidRPr="0044216D" w:rsidRDefault="00184DBF" w:rsidP="00184DBF">
          <w:pPr>
            <w:pStyle w:val="BasicParagraph"/>
            <w:jc w:val="right"/>
            <w:rPr>
              <w:rFonts w:ascii="HelveticaNeueLT Std" w:hAnsi="HelveticaNeueLT Std" w:cs="San Francisco Display"/>
              <w:color w:val="412482"/>
              <w:sz w:val="15"/>
              <w:szCs w:val="15"/>
            </w:rPr>
          </w:pP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>Athletic Administration Building • Baton Rouge, LA 70803</w:t>
          </w:r>
        </w:p>
      </w:tc>
      <w:tc>
        <w:tcPr>
          <w:tcW w:w="159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84DBF" w:rsidRDefault="00184DBF" w:rsidP="00184DBF">
          <w:pPr>
            <w:pStyle w:val="BasicParagraph"/>
            <w:jc w:val="center"/>
            <w:rPr>
              <w:rFonts w:ascii="San Francisco Display" w:hAnsi="San Francisco Display" w:cs="San Francisco Display"/>
              <w:color w:val="412482"/>
              <w:sz w:val="16"/>
              <w:szCs w:val="16"/>
            </w:rPr>
          </w:pPr>
          <w:r w:rsidRPr="005F5D92">
            <w:rPr>
              <w:rFonts w:ascii="San Francisco Display" w:hAnsi="San Francisco Display" w:cs="San Francisco Display"/>
              <w:noProof/>
              <w:color w:val="412482"/>
              <w:sz w:val="16"/>
              <w:szCs w:val="16"/>
            </w:rPr>
            <w:drawing>
              <wp:inline distT="0" distB="0" distL="0" distR="0" wp14:anchorId="1DD4483C" wp14:editId="73E3F6A4">
                <wp:extent cx="876300" cy="2032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300" cy="20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84DBF" w:rsidRPr="0044216D" w:rsidRDefault="00184DBF" w:rsidP="00184DBF">
          <w:pPr>
            <w:pStyle w:val="BasicParagraph"/>
            <w:rPr>
              <w:rFonts w:ascii="HelveticaNeueLT Std" w:hAnsi="HelveticaNeueLT Std" w:cs="San Francisco Display"/>
              <w:color w:val="613C86"/>
              <w:sz w:val="15"/>
              <w:szCs w:val="15"/>
            </w:rPr>
          </w:pP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 xml:space="preserve">(225) 578-8001 • </w:t>
          </w:r>
          <w:r w:rsidRPr="0044216D">
            <w:rPr>
              <w:rFonts w:ascii="HelveticaNeueLT Std" w:hAnsi="HelveticaNeueLT Std" w:cs="San Francisco Display"/>
              <w:noProof/>
              <w:color w:val="613C86"/>
              <w:sz w:val="15"/>
              <w:szCs w:val="15"/>
            </w:rPr>
            <w:drawing>
              <wp:inline distT="0" distB="0" distL="0" distR="0" wp14:anchorId="0B79F169" wp14:editId="602EF81F">
                <wp:extent cx="221163" cy="221163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163" cy="2211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>@</w:t>
          </w:r>
          <w:r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>LSUsports</w:t>
          </w: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 xml:space="preserve"> • LSUsports.net</w:t>
          </w:r>
        </w:p>
      </w:tc>
    </w:tr>
  </w:tbl>
  <w:p w:rsidR="00256159" w:rsidRPr="00184DBF" w:rsidRDefault="00256159" w:rsidP="00184D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DBF" w:rsidRDefault="00184DBF" w:rsidP="00184DBF">
    <w:pPr>
      <w:pStyle w:val="BasicParagraph"/>
      <w:ind w:firstLine="720"/>
      <w:rPr>
        <w:rFonts w:ascii="San Francisco Display" w:hAnsi="San Francisco Display" w:cs="San Francisco Display"/>
        <w:color w:val="412482"/>
        <w:sz w:val="16"/>
        <w:szCs w:val="16"/>
      </w:rPr>
    </w:pPr>
  </w:p>
  <w:tbl>
    <w:tblPr>
      <w:tblStyle w:val="TableGrid"/>
      <w:tblW w:w="10080" w:type="dxa"/>
      <w:jc w:val="center"/>
      <w:tblLook w:val="04A0" w:firstRow="1" w:lastRow="0" w:firstColumn="1" w:lastColumn="0" w:noHBand="0" w:noVBand="1"/>
    </w:tblPr>
    <w:tblGrid>
      <w:gridCol w:w="4244"/>
      <w:gridCol w:w="1596"/>
      <w:gridCol w:w="4240"/>
    </w:tblGrid>
    <w:tr w:rsidR="00184DBF" w:rsidTr="00456B37">
      <w:trPr>
        <w:jc w:val="center"/>
      </w:trPr>
      <w:tc>
        <w:tcPr>
          <w:tcW w:w="4604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84DBF" w:rsidRPr="0044216D" w:rsidRDefault="00184DBF" w:rsidP="00184DBF">
          <w:pPr>
            <w:pStyle w:val="BasicParagraph"/>
            <w:jc w:val="right"/>
            <w:rPr>
              <w:rFonts w:ascii="HelveticaNeueLT Std" w:hAnsi="HelveticaNeueLT Std" w:cs="San Francisco Display"/>
              <w:color w:val="412482"/>
              <w:sz w:val="15"/>
              <w:szCs w:val="15"/>
            </w:rPr>
          </w:pP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>Athletic Administration Building • Baton Rouge, LA 70803</w:t>
          </w:r>
        </w:p>
      </w:tc>
      <w:tc>
        <w:tcPr>
          <w:tcW w:w="159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84DBF" w:rsidRDefault="00184DBF" w:rsidP="00184DBF">
          <w:pPr>
            <w:pStyle w:val="BasicParagraph"/>
            <w:jc w:val="center"/>
            <w:rPr>
              <w:rFonts w:ascii="San Francisco Display" w:hAnsi="San Francisco Display" w:cs="San Francisco Display"/>
              <w:color w:val="412482"/>
              <w:sz w:val="16"/>
              <w:szCs w:val="16"/>
            </w:rPr>
          </w:pPr>
          <w:r w:rsidRPr="005F5D92">
            <w:rPr>
              <w:rFonts w:ascii="San Francisco Display" w:hAnsi="San Francisco Display" w:cs="San Francisco Display"/>
              <w:noProof/>
              <w:color w:val="412482"/>
              <w:sz w:val="16"/>
              <w:szCs w:val="16"/>
            </w:rPr>
            <w:drawing>
              <wp:inline distT="0" distB="0" distL="0" distR="0" wp14:anchorId="1DD4483C" wp14:editId="73E3F6A4">
                <wp:extent cx="876300" cy="2032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300" cy="20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84DBF" w:rsidRPr="0044216D" w:rsidRDefault="00184DBF" w:rsidP="00184DBF">
          <w:pPr>
            <w:pStyle w:val="BasicParagraph"/>
            <w:rPr>
              <w:rFonts w:ascii="HelveticaNeueLT Std" w:hAnsi="HelveticaNeueLT Std" w:cs="San Francisco Display"/>
              <w:color w:val="613C86"/>
              <w:sz w:val="15"/>
              <w:szCs w:val="15"/>
            </w:rPr>
          </w:pP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 xml:space="preserve">(225) 578-8001 • </w:t>
          </w:r>
          <w:r w:rsidRPr="0044216D">
            <w:rPr>
              <w:rFonts w:ascii="HelveticaNeueLT Std" w:hAnsi="HelveticaNeueLT Std" w:cs="San Francisco Display"/>
              <w:noProof/>
              <w:color w:val="613C86"/>
              <w:sz w:val="15"/>
              <w:szCs w:val="15"/>
            </w:rPr>
            <w:drawing>
              <wp:inline distT="0" distB="0" distL="0" distR="0" wp14:anchorId="0B79F169" wp14:editId="602EF81F">
                <wp:extent cx="221163" cy="221163"/>
                <wp:effectExtent l="0" t="0" r="0" b="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163" cy="2211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>@</w:t>
          </w:r>
          <w:r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>LSUsports</w:t>
          </w:r>
          <w:r w:rsidRPr="0044216D">
            <w:rPr>
              <w:rFonts w:ascii="HelveticaNeueLT Std" w:hAnsi="HelveticaNeueLT Std" w:cs="San Francisco Display"/>
              <w:color w:val="613C86"/>
              <w:sz w:val="15"/>
              <w:szCs w:val="15"/>
            </w:rPr>
            <w:t xml:space="preserve"> • LSUsports.net</w:t>
          </w:r>
        </w:p>
      </w:tc>
    </w:tr>
  </w:tbl>
  <w:p w:rsidR="00184DBF" w:rsidRPr="00184DBF" w:rsidRDefault="00184DBF" w:rsidP="00184D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B3D" w:rsidRDefault="003F6B3D" w:rsidP="003578EB">
      <w:r>
        <w:separator/>
      </w:r>
    </w:p>
  </w:footnote>
  <w:footnote w:type="continuationSeparator" w:id="0">
    <w:p w:rsidR="003F6B3D" w:rsidRDefault="003F6B3D" w:rsidP="00357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71" w:rsidRPr="00344C44" w:rsidRDefault="00ED2A71" w:rsidP="00184DBF">
    <w:pPr>
      <w:pStyle w:val="Header"/>
      <w:spacing w:line="276" w:lineRule="auto"/>
      <w:rPr>
        <w:rFonts w:ascii="SF Pro Display" w:hAnsi="SF Pro Display"/>
        <w:noProof/>
      </w:rPr>
    </w:pPr>
  </w:p>
  <w:p w:rsidR="008305DC" w:rsidRPr="008305DC" w:rsidRDefault="008305DC" w:rsidP="00344C44">
    <w:pPr>
      <w:autoSpaceDE w:val="0"/>
      <w:autoSpaceDN w:val="0"/>
      <w:adjustRightInd w:val="0"/>
      <w:spacing w:line="288" w:lineRule="auto"/>
      <w:textAlignment w:val="center"/>
      <w:rPr>
        <w:rFonts w:ascii="San Francisco Display" w:eastAsiaTheme="minorHAnsi" w:hAnsi="San Francisco Display" w:cs="San Francisco Display"/>
        <w:color w:val="592D82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DBF" w:rsidRDefault="00184DBF" w:rsidP="00184DBF">
    <w:pPr>
      <w:pStyle w:val="Header"/>
      <w:spacing w:line="276" w:lineRule="auto"/>
      <w:jc w:val="center"/>
      <w:rPr>
        <w:rFonts w:ascii="SF Pro Display" w:hAnsi="SF Pro Display"/>
        <w:noProof/>
      </w:rPr>
    </w:pPr>
    <w:r w:rsidRPr="00C240CE">
      <w:rPr>
        <w:rFonts w:ascii="SF Pro Display" w:hAnsi="SF Pro Display"/>
        <w:noProof/>
      </w:rPr>
      <w:drawing>
        <wp:inline distT="0" distB="0" distL="0" distR="0" wp14:anchorId="3ACF0773" wp14:editId="335D9FCB">
          <wp:extent cx="901700" cy="88900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17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DBF" w:rsidRDefault="00184DBF" w:rsidP="00184DBF">
    <w:pPr>
      <w:pStyle w:val="Header"/>
      <w:spacing w:line="276" w:lineRule="auto"/>
      <w:jc w:val="center"/>
      <w:rPr>
        <w:b/>
        <w:bCs/>
        <w:noProof/>
        <w:color w:val="582D82"/>
        <w:sz w:val="20"/>
        <w:szCs w:val="20"/>
      </w:rPr>
    </w:pPr>
    <w:r w:rsidRPr="0044216D">
      <w:rPr>
        <w:b/>
        <w:bCs/>
        <w:noProof/>
        <w:color w:val="582D82"/>
        <w:sz w:val="20"/>
        <w:szCs w:val="20"/>
      </w:rPr>
      <w:t>ADMINISTRATION</w:t>
    </w:r>
  </w:p>
  <w:p w:rsidR="00184DBF" w:rsidRPr="00184DBF" w:rsidRDefault="00184DBF" w:rsidP="00184DBF">
    <w:pPr>
      <w:pStyle w:val="Header"/>
      <w:spacing w:line="276" w:lineRule="auto"/>
      <w:jc w:val="center"/>
      <w:rPr>
        <w:b/>
        <w:bCs/>
        <w:noProof/>
        <w:color w:val="582D8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44D1"/>
    <w:multiLevelType w:val="hybridMultilevel"/>
    <w:tmpl w:val="A3823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41F98"/>
    <w:multiLevelType w:val="hybridMultilevel"/>
    <w:tmpl w:val="E520B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823CC"/>
    <w:multiLevelType w:val="hybridMultilevel"/>
    <w:tmpl w:val="AA784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7DE"/>
    <w:rsid w:val="00051281"/>
    <w:rsid w:val="000B0E49"/>
    <w:rsid w:val="000F5861"/>
    <w:rsid w:val="0013499A"/>
    <w:rsid w:val="00157986"/>
    <w:rsid w:val="00184DBF"/>
    <w:rsid w:val="001A790D"/>
    <w:rsid w:val="001F7666"/>
    <w:rsid w:val="002464DC"/>
    <w:rsid w:val="00254069"/>
    <w:rsid w:val="00256159"/>
    <w:rsid w:val="0028160E"/>
    <w:rsid w:val="00293A9E"/>
    <w:rsid w:val="002A6CEB"/>
    <w:rsid w:val="00331CB4"/>
    <w:rsid w:val="00344C44"/>
    <w:rsid w:val="003578EB"/>
    <w:rsid w:val="003F6B3D"/>
    <w:rsid w:val="0044216D"/>
    <w:rsid w:val="00473982"/>
    <w:rsid w:val="00482ACC"/>
    <w:rsid w:val="005D3899"/>
    <w:rsid w:val="005D7154"/>
    <w:rsid w:val="005F5D92"/>
    <w:rsid w:val="00617517"/>
    <w:rsid w:val="00623F96"/>
    <w:rsid w:val="006A2432"/>
    <w:rsid w:val="006C2B66"/>
    <w:rsid w:val="006D7A65"/>
    <w:rsid w:val="007509A8"/>
    <w:rsid w:val="007A138D"/>
    <w:rsid w:val="007A5D8E"/>
    <w:rsid w:val="007D49B9"/>
    <w:rsid w:val="008305DC"/>
    <w:rsid w:val="008311EA"/>
    <w:rsid w:val="008316B8"/>
    <w:rsid w:val="00835CAB"/>
    <w:rsid w:val="00837F83"/>
    <w:rsid w:val="00856C74"/>
    <w:rsid w:val="00882A07"/>
    <w:rsid w:val="008838DB"/>
    <w:rsid w:val="00893657"/>
    <w:rsid w:val="009974F3"/>
    <w:rsid w:val="009E5B54"/>
    <w:rsid w:val="009F7896"/>
    <w:rsid w:val="00A06586"/>
    <w:rsid w:val="00A30386"/>
    <w:rsid w:val="00A47F71"/>
    <w:rsid w:val="00B26B82"/>
    <w:rsid w:val="00BA2860"/>
    <w:rsid w:val="00BF1006"/>
    <w:rsid w:val="00C240CE"/>
    <w:rsid w:val="00C56989"/>
    <w:rsid w:val="00CF37DE"/>
    <w:rsid w:val="00D21A1B"/>
    <w:rsid w:val="00D71A9E"/>
    <w:rsid w:val="00D936E5"/>
    <w:rsid w:val="00DA0A86"/>
    <w:rsid w:val="00E22FEA"/>
    <w:rsid w:val="00ED2A71"/>
    <w:rsid w:val="00F045A2"/>
    <w:rsid w:val="00F14AE9"/>
    <w:rsid w:val="00F2191C"/>
    <w:rsid w:val="00F96DE9"/>
    <w:rsid w:val="00FF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78A21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B54"/>
    <w:rPr>
      <w:rFonts w:ascii="HelveticaNeueLT Std" w:eastAsia="Times New Roman" w:hAnsi="HelveticaNeueLT Std" w:cs="Times New Roman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5B54"/>
    <w:pPr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5B54"/>
    <w:pPr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Subtitle Revised"/>
    <w:uiPriority w:val="31"/>
    <w:rsid w:val="006A2432"/>
    <w:rPr>
      <w:rFonts w:asciiTheme="majorHAnsi" w:hAnsiTheme="majorHAnsi" w:cstheme="majorBidi"/>
      <w:b w:val="0"/>
      <w:bCs w:val="0"/>
      <w:i/>
      <w:iCs/>
      <w:caps w:val="0"/>
      <w:smallCaps w:val="0"/>
      <w:color w:val="5A5A5A" w:themeColor="text1" w:themeTint="A5"/>
      <w:spacing w:val="0"/>
    </w:rPr>
  </w:style>
  <w:style w:type="paragraph" w:styleId="Header">
    <w:name w:val="header"/>
    <w:basedOn w:val="Normal"/>
    <w:link w:val="HeaderChar"/>
    <w:uiPriority w:val="99"/>
    <w:unhideWhenUsed/>
    <w:rsid w:val="003578EB"/>
    <w:pPr>
      <w:tabs>
        <w:tab w:val="center" w:pos="4680"/>
        <w:tab w:val="right" w:pos="9360"/>
      </w:tabs>
    </w:pPr>
    <w:rPr>
      <w:rFonts w:eastAsiaTheme="minorHAnsi" w:cstheme="minorBidi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3578EB"/>
  </w:style>
  <w:style w:type="paragraph" w:styleId="Footer">
    <w:name w:val="footer"/>
    <w:basedOn w:val="Normal"/>
    <w:link w:val="FooterChar"/>
    <w:uiPriority w:val="99"/>
    <w:unhideWhenUsed/>
    <w:rsid w:val="003578EB"/>
    <w:pPr>
      <w:tabs>
        <w:tab w:val="center" w:pos="4680"/>
        <w:tab w:val="right" w:pos="9360"/>
      </w:tabs>
    </w:pPr>
    <w:rPr>
      <w:rFonts w:eastAsiaTheme="minorHAnsi" w:cstheme="minorBidi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3578EB"/>
  </w:style>
  <w:style w:type="paragraph" w:customStyle="1" w:styleId="BasicParagraph">
    <w:name w:val="[Basic Paragraph]"/>
    <w:basedOn w:val="Normal"/>
    <w:uiPriority w:val="99"/>
    <w:rsid w:val="00837F83"/>
    <w:pPr>
      <w:autoSpaceDE w:val="0"/>
      <w:autoSpaceDN w:val="0"/>
      <w:adjustRightInd w:val="0"/>
      <w:spacing w:line="288" w:lineRule="auto"/>
      <w:textAlignment w:val="center"/>
    </w:pPr>
    <w:rPr>
      <w:rFonts w:ascii="Times" w:eastAsiaTheme="minorHAnsi" w:hAnsi="Times" w:cs="Times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28160E"/>
    <w:pPr>
      <w:ind w:left="720"/>
      <w:contextualSpacing/>
    </w:pPr>
  </w:style>
  <w:style w:type="table" w:styleId="TableGrid">
    <w:name w:val="Table Grid"/>
    <w:basedOn w:val="TableNormal"/>
    <w:uiPriority w:val="39"/>
    <w:rsid w:val="002561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1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159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E5B54"/>
    <w:rPr>
      <w:rFonts w:ascii="HelveticaNeueLT Std" w:eastAsia="Times New Roman" w:hAnsi="HelveticaNeueLT Std" w:cs="Times New Roman"/>
      <w:b/>
    </w:rPr>
  </w:style>
  <w:style w:type="character" w:customStyle="1" w:styleId="Heading2Char">
    <w:name w:val="Heading 2 Char"/>
    <w:basedOn w:val="DefaultParagraphFont"/>
    <w:link w:val="Heading2"/>
    <w:uiPriority w:val="9"/>
    <w:rsid w:val="009E5B54"/>
    <w:rPr>
      <w:rFonts w:ascii="HelveticaNeueLT Std" w:eastAsia="Times New Roman" w:hAnsi="HelveticaNeueLT Std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AE9946-C48E-460E-A3FE-29A66D07E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LSU-Athletics-letterhead-template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 Tepe</dc:creator>
  <cp:keywords/>
  <dc:description/>
  <cp:lastModifiedBy>Andrea L Tepe</cp:lastModifiedBy>
  <cp:revision>2</cp:revision>
  <cp:lastPrinted>2020-10-16T14:01:00Z</cp:lastPrinted>
  <dcterms:created xsi:type="dcterms:W3CDTF">2020-10-16T14:56:00Z</dcterms:created>
  <dcterms:modified xsi:type="dcterms:W3CDTF">2020-10-16T14:56:00Z</dcterms:modified>
</cp:coreProperties>
</file>