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7A1EF79C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541D10EB" w14:textId="0CB499CE" w:rsidR="000172E5" w:rsidRPr="00637200" w:rsidRDefault="00B35722" w:rsidP="00637200">
            <w:pPr>
              <w:pStyle w:val="Heading1"/>
            </w:pPr>
            <w:r>
              <w:t>Player Information</w:t>
            </w:r>
          </w:p>
        </w:tc>
      </w:tr>
      <w:tr w:rsidR="000172E5" w:rsidRPr="00846B76" w14:paraId="5A605E27" w14:textId="77777777" w:rsidTr="006145D8">
        <w:sdt>
          <w:sdtPr>
            <w:id w:val="1621259925"/>
            <w:placeholder>
              <w:docPart w:val="771BA0DE065242CD9C2C27E50F59D550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110E1FA0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5DFEBA7" w14:textId="77777777" w:rsidR="000172E5" w:rsidRPr="00846B76" w:rsidRDefault="000172E5" w:rsidP="00311D4F"/>
        </w:tc>
      </w:tr>
      <w:tr w:rsidR="000172E5" w:rsidRPr="00846B76" w14:paraId="00BE2C13" w14:textId="77777777" w:rsidTr="006145D8">
        <w:sdt>
          <w:sdtPr>
            <w:id w:val="-1470592894"/>
            <w:placeholder>
              <w:docPart w:val="FBA6F3F14356453EB4C429931F02D874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E08DB01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C69139" w14:textId="77777777" w:rsidR="000172E5" w:rsidRPr="00846B76" w:rsidRDefault="000172E5" w:rsidP="00311D4F"/>
        </w:tc>
      </w:tr>
      <w:tr w:rsidR="000172E5" w:rsidRPr="00846B76" w14:paraId="5E9EDE0A" w14:textId="77777777" w:rsidTr="006145D8">
        <w:tc>
          <w:tcPr>
            <w:tcW w:w="1334" w:type="pct"/>
            <w:vAlign w:val="bottom"/>
          </w:tcPr>
          <w:p w14:paraId="1AAD8BD4" w14:textId="0BD81FF4" w:rsidR="000172E5" w:rsidRPr="00637200" w:rsidRDefault="00B35722" w:rsidP="00637200">
            <w:pPr>
              <w:pStyle w:val="NormalIndent"/>
            </w:pPr>
            <w:r>
              <w:t>Email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D9FCF7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BCA5081" w14:textId="263A37A1" w:rsidR="000172E5" w:rsidRDefault="00B35722" w:rsidP="00311D4F">
            <w:r>
              <w:t>GPA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7F52F8" w14:textId="77777777" w:rsidR="000172E5" w:rsidRPr="00846B76" w:rsidRDefault="000172E5" w:rsidP="00311D4F"/>
        </w:tc>
      </w:tr>
      <w:tr w:rsidR="000172E5" w:rsidRPr="00846B76" w14:paraId="51CB28A5" w14:textId="77777777" w:rsidTr="006145D8">
        <w:tc>
          <w:tcPr>
            <w:tcW w:w="1334" w:type="pct"/>
            <w:vAlign w:val="bottom"/>
          </w:tcPr>
          <w:p w14:paraId="0FB91FD8" w14:textId="4599F8D6" w:rsidR="000172E5" w:rsidRPr="00637200" w:rsidRDefault="00B35722" w:rsidP="00637200">
            <w:pPr>
              <w:pStyle w:val="NormalIndent"/>
            </w:pPr>
            <w:r>
              <w:t>High School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C075EC2" w14:textId="77777777" w:rsidR="000172E5" w:rsidRPr="00846B76" w:rsidRDefault="000172E5" w:rsidP="00311D4F"/>
        </w:tc>
      </w:tr>
      <w:tr w:rsidR="000172E5" w:rsidRPr="00846B76" w14:paraId="1831FEE4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9E3188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35722" w:rsidRPr="00846B76" w14:paraId="1953CFF1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CEADE02" w14:textId="77777777" w:rsidR="00B35722" w:rsidRPr="00846B76" w:rsidRDefault="00B3572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D5A6DA8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510C3BAE" w14:textId="12EA84C7" w:rsidR="000172E5" w:rsidRPr="00846B76" w:rsidRDefault="00B35722" w:rsidP="00637200">
            <w:pPr>
              <w:pStyle w:val="Heading1"/>
            </w:pPr>
            <w:r>
              <w:t>Parent Information</w:t>
            </w:r>
          </w:p>
        </w:tc>
      </w:tr>
      <w:tr w:rsidR="000172E5" w:rsidRPr="00846B76" w14:paraId="429FCF81" w14:textId="77777777" w:rsidTr="006145D8">
        <w:sdt>
          <w:sdtPr>
            <w:id w:val="-2047821762"/>
            <w:placeholder>
              <w:docPart w:val="FBB3E19F88F74D029DCCCC336531B98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12DB200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112A064" w14:textId="77777777" w:rsidR="000172E5" w:rsidRPr="00846B76" w:rsidRDefault="000172E5" w:rsidP="00311D4F"/>
        </w:tc>
      </w:tr>
      <w:tr w:rsidR="000172E5" w:rsidRPr="00846B76" w14:paraId="60F5C606" w14:textId="77777777" w:rsidTr="006145D8">
        <w:sdt>
          <w:sdtPr>
            <w:id w:val="-1368443858"/>
            <w:placeholder>
              <w:docPart w:val="AAD98E8A934B42808477401D16D3354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7E86408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522F84" w14:textId="77777777" w:rsidR="000172E5" w:rsidRPr="00846B76" w:rsidRDefault="000172E5" w:rsidP="00311D4F"/>
        </w:tc>
      </w:tr>
      <w:tr w:rsidR="000172E5" w:rsidRPr="00846B76" w14:paraId="11145CCB" w14:textId="77777777" w:rsidTr="006145D8">
        <w:sdt>
          <w:sdtPr>
            <w:id w:val="-201941420"/>
            <w:placeholder>
              <w:docPart w:val="E2B9FA4432AC4372B5918DD5FF071342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4FBAC3BF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F461FC" w14:textId="77777777" w:rsidR="000172E5" w:rsidRPr="00846B76" w:rsidRDefault="000172E5" w:rsidP="00311D4F"/>
        </w:tc>
        <w:sdt>
          <w:sdtPr>
            <w:id w:val="-448942189"/>
            <w:placeholder>
              <w:docPart w:val="287E4AB77B484AA08A89128D70AE9E1C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1C5FD418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586481" w14:textId="77777777" w:rsidR="000172E5" w:rsidRPr="00846B76" w:rsidRDefault="000172E5" w:rsidP="00311D4F"/>
        </w:tc>
      </w:tr>
      <w:tr w:rsidR="000172E5" w:rsidRPr="00846B76" w14:paraId="5735E284" w14:textId="77777777" w:rsidTr="006145D8">
        <w:sdt>
          <w:sdtPr>
            <w:id w:val="-1359804501"/>
            <w:placeholder>
              <w:docPart w:val="96CF1391BE964A77A9101620FBC944E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5388680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48CC386" w14:textId="77777777" w:rsidR="000172E5" w:rsidRPr="00846B76" w:rsidRDefault="000172E5" w:rsidP="00311D4F"/>
        </w:tc>
      </w:tr>
      <w:tr w:rsidR="000172E5" w:rsidRPr="00846B76" w14:paraId="6E131172" w14:textId="77777777" w:rsidTr="006145D8">
        <w:tc>
          <w:tcPr>
            <w:tcW w:w="1334" w:type="pct"/>
            <w:vAlign w:val="bottom"/>
          </w:tcPr>
          <w:p w14:paraId="493FBF17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2D92A6B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BD363E6" w14:textId="77777777" w:rsidTr="006145D8">
        <w:tc>
          <w:tcPr>
            <w:tcW w:w="1345" w:type="pct"/>
            <w:gridSpan w:val="2"/>
            <w:vAlign w:val="bottom"/>
          </w:tcPr>
          <w:p w14:paraId="6C91477C" w14:textId="4D0902F0" w:rsidR="000172E5" w:rsidRPr="00846B76" w:rsidRDefault="00B35722" w:rsidP="00637200">
            <w:r>
              <w:t>Player’s Outside Interests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1C7050AB" w14:textId="77777777" w:rsidR="000172E5" w:rsidRPr="00846B76" w:rsidRDefault="000172E5" w:rsidP="00637200"/>
        </w:tc>
      </w:tr>
    </w:tbl>
    <w:p w14:paraId="17AC35BD" w14:textId="55C26D2A" w:rsidR="000172E5" w:rsidRDefault="0077453F" w:rsidP="00637200">
      <w:r>
        <w:tab/>
      </w:r>
      <w:r>
        <w:tab/>
      </w:r>
      <w:r>
        <w:tab/>
        <w:t>___________________________________________________</w:t>
      </w:r>
      <w:r>
        <w:tab/>
      </w:r>
    </w:p>
    <w:p w14:paraId="213B0A8D" w14:textId="5854F52D" w:rsidR="00B35722" w:rsidRDefault="0077453F" w:rsidP="00637200">
      <w:r>
        <w:tab/>
      </w:r>
      <w:r>
        <w:tab/>
      </w:r>
      <w:r>
        <w:tab/>
        <w:t>___________________________________________________</w:t>
      </w:r>
    </w:p>
    <w:p w14:paraId="19FCEB90" w14:textId="7296720B" w:rsidR="00B35722" w:rsidRDefault="0077453F" w:rsidP="00637200">
      <w:r>
        <w:tab/>
      </w:r>
      <w:r>
        <w:tab/>
      </w:r>
      <w:r>
        <w:tab/>
        <w:t>___________________________________________________</w:t>
      </w:r>
    </w:p>
    <w:p w14:paraId="0475B6F6" w14:textId="1F433A8F" w:rsidR="00B35722" w:rsidRDefault="0077453F" w:rsidP="00637200">
      <w:r>
        <w:tab/>
      </w:r>
      <w:r>
        <w:tab/>
      </w:r>
      <w:r>
        <w:tab/>
        <w:t>___________________________________________________</w:t>
      </w:r>
    </w:p>
    <w:p w14:paraId="0AF373A7" w14:textId="77777777" w:rsidR="00B35722" w:rsidRDefault="00B35722" w:rsidP="00637200"/>
    <w:p w14:paraId="314A32D1" w14:textId="77777777" w:rsidR="00B35722" w:rsidRDefault="00B35722" w:rsidP="00637200"/>
    <w:p w14:paraId="4DEBD298" w14:textId="77777777" w:rsidR="00B35722" w:rsidRDefault="00B35722" w:rsidP="00637200"/>
    <w:p w14:paraId="380CC521" w14:textId="59032DC1" w:rsidR="00B35722" w:rsidRDefault="0077453F" w:rsidP="00637200">
      <w:r>
        <w:lastRenderedPageBreak/>
        <w:t xml:space="preserve">Essay Topic: How Has Baseball Helped </w:t>
      </w:r>
      <w:r w:rsidR="00242ADD">
        <w:t>You</w:t>
      </w:r>
      <w:r>
        <w:t xml:space="preserve"> Grow as an Athlete and as a Person?</w:t>
      </w:r>
    </w:p>
    <w:p w14:paraId="7E6E0BFF" w14:textId="68CFB71A" w:rsidR="00B35722" w:rsidRPr="0006568A" w:rsidRDefault="0077453F" w:rsidP="00637200">
      <w:r>
        <w:t>Start Writing here…</w:t>
      </w:r>
    </w:p>
    <w:sectPr w:rsidR="00B35722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DA2E9" w14:textId="77777777" w:rsidR="001A78A3" w:rsidRDefault="001A78A3" w:rsidP="000172E5">
      <w:pPr>
        <w:spacing w:after="0" w:line="240" w:lineRule="auto"/>
      </w:pPr>
      <w:r>
        <w:separator/>
      </w:r>
    </w:p>
  </w:endnote>
  <w:endnote w:type="continuationSeparator" w:id="0">
    <w:p w14:paraId="5899C683" w14:textId="77777777" w:rsidR="001A78A3" w:rsidRDefault="001A78A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E6805A-DF0E-48E5-8D2E-01986D4EA1D4}"/>
    <w:embedBold r:id="rId2" w:fontKey="{8BF0A9E9-3CBD-4B71-9AB1-F2F276AF42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1705A9C-84F8-4395-A589-0CC2131DDFFB}"/>
    <w:embedBold r:id="rId4" w:fontKey="{13F85CC3-201A-43B1-AA2E-79968A8182C3}"/>
    <w:embedItalic r:id="rId5" w:fontKey="{BB3D9499-77EE-41C8-8FD1-AACDD7FDACC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A2F9722-B799-49F3-833E-0C621CE90B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FB1BA7C-724E-4653-A395-FCD96EA33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3E0E3" w14:textId="1F490217" w:rsidR="006145D8" w:rsidRDefault="00B35722" w:rsidP="0063720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E1FAE1" wp14:editId="4E62715D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389255"/>
              <wp:effectExtent l="0" t="0" r="0" b="0"/>
              <wp:wrapNone/>
              <wp:docPr id="164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389255"/>
                        <a:chOff x="0" y="0"/>
                        <a:chExt cx="6172200" cy="389255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45FE8" w14:textId="2B76C520" w:rsidR="00B35722" w:rsidRDefault="00B35722">
                            <w:pPr>
                              <w:pStyle w:val="Footer"/>
                              <w:tabs>
                                <w:tab w:val="clear" w:pos="468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FF0000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B35722">
                                  <w:rPr>
                                    <w:caps/>
                                    <w:color w:val="FF0000"/>
                                    <w:sz w:val="20"/>
                                    <w:szCs w:val="20"/>
                                  </w:rPr>
                                  <w:t>Super 7 Scholarship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Information &amp; Essay Form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E1FAE1" id="Group 57" o:spid="_x0000_s1026" style="position:absolute;margin-left:434.8pt;margin-top:0;width:486pt;height:30.65pt;z-index:251659264;mso-position-horizontal:right;mso-position-horizontal-relative:page;mso-position-vertical:center;mso-position-vertical-relative:bottom-margin-area" coordsize="61722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7B145FE8" w14:textId="2B76C520" w:rsidR="00B35722" w:rsidRDefault="00B35722">
                      <w:pPr>
                        <w:pStyle w:val="Footer"/>
                        <w:tabs>
                          <w:tab w:val="clear" w:pos="468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FF0000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B35722">
                            <w:rPr>
                              <w:caps/>
                              <w:color w:val="FF0000"/>
                              <w:sz w:val="20"/>
                              <w:szCs w:val="20"/>
                            </w:rPr>
                            <w:t>Super 7 Scholarship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Information &amp; Essay Form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E188B" w14:textId="77777777" w:rsidR="001A78A3" w:rsidRDefault="001A78A3" w:rsidP="000172E5">
      <w:pPr>
        <w:spacing w:after="0" w:line="240" w:lineRule="auto"/>
      </w:pPr>
      <w:r>
        <w:separator/>
      </w:r>
    </w:p>
  </w:footnote>
  <w:footnote w:type="continuationSeparator" w:id="0">
    <w:p w14:paraId="3C8FC816" w14:textId="77777777" w:rsidR="001A78A3" w:rsidRDefault="001A78A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2981"/>
      <w:gridCol w:w="6379"/>
    </w:tblGrid>
    <w:tr w:rsidR="00B337A2" w:rsidRPr="00637200" w14:paraId="53E6DD26" w14:textId="77777777" w:rsidTr="00384B05">
      <w:trPr>
        <w:trHeight w:val="990"/>
      </w:trPr>
      <w:tc>
        <w:tcPr>
          <w:tcW w:w="1350" w:type="dxa"/>
          <w:vAlign w:val="center"/>
        </w:tcPr>
        <w:p w14:paraId="290B48BC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39D0F935" wp14:editId="0CD63137">
                <wp:extent cx="1755958" cy="987724"/>
                <wp:effectExtent l="0" t="0" r="0" b="3175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0820" cy="9960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0F220F3" w14:textId="12034DB8" w:rsidR="00B337A2" w:rsidRPr="00637200" w:rsidRDefault="00B35722" w:rsidP="00637200">
          <w:pPr>
            <w:pStyle w:val="Header"/>
          </w:pPr>
          <w:r>
            <w:t>Super 7 Scholarship Award Form</w:t>
          </w:r>
        </w:p>
      </w:tc>
    </w:tr>
  </w:tbl>
  <w:p w14:paraId="5ABED09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2591296">
    <w:abstractNumId w:val="11"/>
  </w:num>
  <w:num w:numId="2" w16cid:durableId="1151170047">
    <w:abstractNumId w:val="7"/>
  </w:num>
  <w:num w:numId="3" w16cid:durableId="1800101868">
    <w:abstractNumId w:val="15"/>
  </w:num>
  <w:num w:numId="4" w16cid:durableId="1303342134">
    <w:abstractNumId w:val="12"/>
  </w:num>
  <w:num w:numId="5" w16cid:durableId="1352611350">
    <w:abstractNumId w:val="13"/>
  </w:num>
  <w:num w:numId="6" w16cid:durableId="1445807965">
    <w:abstractNumId w:val="19"/>
  </w:num>
  <w:num w:numId="7" w16cid:durableId="1931045209">
    <w:abstractNumId w:val="6"/>
  </w:num>
  <w:num w:numId="8" w16cid:durableId="1590314056">
    <w:abstractNumId w:val="10"/>
  </w:num>
  <w:num w:numId="9" w16cid:durableId="638996569">
    <w:abstractNumId w:val="17"/>
  </w:num>
  <w:num w:numId="10" w16cid:durableId="1457603155">
    <w:abstractNumId w:val="1"/>
  </w:num>
  <w:num w:numId="11" w16cid:durableId="658079434">
    <w:abstractNumId w:val="5"/>
  </w:num>
  <w:num w:numId="12" w16cid:durableId="997152786">
    <w:abstractNumId w:val="0"/>
  </w:num>
  <w:num w:numId="13" w16cid:durableId="1833108609">
    <w:abstractNumId w:val="2"/>
  </w:num>
  <w:num w:numId="14" w16cid:durableId="529343613">
    <w:abstractNumId w:val="9"/>
  </w:num>
  <w:num w:numId="15" w16cid:durableId="1111558831">
    <w:abstractNumId w:val="8"/>
  </w:num>
  <w:num w:numId="16" w16cid:durableId="1641418279">
    <w:abstractNumId w:val="16"/>
  </w:num>
  <w:num w:numId="17" w16cid:durableId="710422639">
    <w:abstractNumId w:val="3"/>
  </w:num>
  <w:num w:numId="18" w16cid:durableId="1888754416">
    <w:abstractNumId w:val="21"/>
  </w:num>
  <w:num w:numId="19" w16cid:durableId="462042609">
    <w:abstractNumId w:val="18"/>
  </w:num>
  <w:num w:numId="20" w16cid:durableId="1394430775">
    <w:abstractNumId w:val="14"/>
  </w:num>
  <w:num w:numId="21" w16cid:durableId="1706907860">
    <w:abstractNumId w:val="20"/>
  </w:num>
  <w:num w:numId="22" w16cid:durableId="33307372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22"/>
    <w:rsid w:val="000172E5"/>
    <w:rsid w:val="00052382"/>
    <w:rsid w:val="0006568A"/>
    <w:rsid w:val="00076F0F"/>
    <w:rsid w:val="00084253"/>
    <w:rsid w:val="000D1F49"/>
    <w:rsid w:val="001727CA"/>
    <w:rsid w:val="001800AB"/>
    <w:rsid w:val="001A78A3"/>
    <w:rsid w:val="00242ADD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7453F"/>
    <w:rsid w:val="007A35A8"/>
    <w:rsid w:val="007B0A85"/>
    <w:rsid w:val="007C6A52"/>
    <w:rsid w:val="0082043E"/>
    <w:rsid w:val="00846B76"/>
    <w:rsid w:val="00875C3F"/>
    <w:rsid w:val="008E203A"/>
    <w:rsid w:val="0091229C"/>
    <w:rsid w:val="00940E73"/>
    <w:rsid w:val="0098597D"/>
    <w:rsid w:val="009F619A"/>
    <w:rsid w:val="009F6DDE"/>
    <w:rsid w:val="00A370A8"/>
    <w:rsid w:val="00B337A2"/>
    <w:rsid w:val="00B3572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26E0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F24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French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71BA0DE065242CD9C2C27E50F59D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87AD5-5D2E-49E2-9EBB-1D272FF5001B}"/>
      </w:docPartPr>
      <w:docPartBody>
        <w:p w:rsidR="00000000" w:rsidRDefault="00000000">
          <w:pPr>
            <w:pStyle w:val="771BA0DE065242CD9C2C27E50F59D550"/>
          </w:pPr>
          <w:r w:rsidRPr="006145D8">
            <w:t>First Name</w:t>
          </w:r>
        </w:p>
      </w:docPartBody>
    </w:docPart>
    <w:docPart>
      <w:docPartPr>
        <w:name w:val="FBA6F3F14356453EB4C429931F02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F216B-1DF5-4BED-9F47-8304D1554D5A}"/>
      </w:docPartPr>
      <w:docPartBody>
        <w:p w:rsidR="00000000" w:rsidRDefault="00000000">
          <w:pPr>
            <w:pStyle w:val="FBA6F3F14356453EB4C429931F02D874"/>
          </w:pPr>
          <w:r w:rsidRPr="006145D8">
            <w:t>Last Name</w:t>
          </w:r>
        </w:p>
      </w:docPartBody>
    </w:docPart>
    <w:docPart>
      <w:docPartPr>
        <w:name w:val="FBB3E19F88F74D029DCCCC336531B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22DF-C6A1-4D47-B444-AD3B7C455EF4}"/>
      </w:docPartPr>
      <w:docPartBody>
        <w:p w:rsidR="00000000" w:rsidRDefault="00000000">
          <w:pPr>
            <w:pStyle w:val="FBB3E19F88F74D029DCCCC336531B98E"/>
          </w:pPr>
          <w:r w:rsidRPr="006145D8">
            <w:t>First Name</w:t>
          </w:r>
        </w:p>
      </w:docPartBody>
    </w:docPart>
    <w:docPart>
      <w:docPartPr>
        <w:name w:val="AAD98E8A934B42808477401D16D33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A394C-9200-44BA-A85D-B2920BE42A0B}"/>
      </w:docPartPr>
      <w:docPartBody>
        <w:p w:rsidR="00000000" w:rsidRDefault="00000000">
          <w:pPr>
            <w:pStyle w:val="AAD98E8A934B42808477401D16D3354A"/>
          </w:pPr>
          <w:r w:rsidRPr="006145D8">
            <w:t>Last Name</w:t>
          </w:r>
        </w:p>
      </w:docPartBody>
    </w:docPart>
    <w:docPart>
      <w:docPartPr>
        <w:name w:val="E2B9FA4432AC4372B5918DD5FF071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36276-779C-47F3-B587-07201DDC70FD}"/>
      </w:docPartPr>
      <w:docPartBody>
        <w:p w:rsidR="00000000" w:rsidRDefault="00000000">
          <w:pPr>
            <w:pStyle w:val="E2B9FA4432AC4372B5918DD5FF071342"/>
          </w:pPr>
          <w:r w:rsidRPr="006145D8">
            <w:t>Cell Phone</w:t>
          </w:r>
        </w:p>
      </w:docPartBody>
    </w:docPart>
    <w:docPart>
      <w:docPartPr>
        <w:name w:val="287E4AB77B484AA08A89128D70AE9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B9116-17A3-4CB4-BD9B-824756CB4354}"/>
      </w:docPartPr>
      <w:docPartBody>
        <w:p w:rsidR="00000000" w:rsidRDefault="00000000">
          <w:pPr>
            <w:pStyle w:val="287E4AB77B484AA08A89128D70AE9E1C"/>
          </w:pPr>
          <w:r w:rsidRPr="006145D8">
            <w:t>Work Phone</w:t>
          </w:r>
        </w:p>
      </w:docPartBody>
    </w:docPart>
    <w:docPart>
      <w:docPartPr>
        <w:name w:val="96CF1391BE964A77A9101620FBC94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99B11-F774-4F85-A312-6A5581CE19B5}"/>
      </w:docPartPr>
      <w:docPartBody>
        <w:p w:rsidR="00000000" w:rsidRDefault="00000000">
          <w:pPr>
            <w:pStyle w:val="96CF1391BE964A77A9101620FBC944E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8"/>
    <w:rsid w:val="00B82F48"/>
    <w:rsid w:val="00F2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12CFDD085FC640DF86DA3FFBD236A198">
    <w:name w:val="12CFDD085FC640DF86DA3FFBD236A198"/>
  </w:style>
  <w:style w:type="paragraph" w:customStyle="1" w:styleId="771BA0DE065242CD9C2C27E50F59D550">
    <w:name w:val="771BA0DE065242CD9C2C27E50F59D550"/>
  </w:style>
  <w:style w:type="paragraph" w:customStyle="1" w:styleId="FBA6F3F14356453EB4C429931F02D874">
    <w:name w:val="FBA6F3F14356453EB4C429931F02D874"/>
  </w:style>
  <w:style w:type="paragraph" w:customStyle="1" w:styleId="34AC98C469134886A01A39B56D9C01CE">
    <w:name w:val="34AC98C469134886A01A39B56D9C01CE"/>
  </w:style>
  <w:style w:type="paragraph" w:customStyle="1" w:styleId="0D93E50C1CB4476F972BF7620C55B7D9">
    <w:name w:val="0D93E50C1CB4476F972BF7620C55B7D9"/>
  </w:style>
  <w:style w:type="paragraph" w:customStyle="1" w:styleId="94FAFBAAA0C94C78A343C15CD68B27FE">
    <w:name w:val="94FAFBAAA0C94C78A343C15CD68B27FE"/>
  </w:style>
  <w:style w:type="paragraph" w:customStyle="1" w:styleId="DA1D8F0AAE18428E9648780DC62A8B3A">
    <w:name w:val="DA1D8F0AAE18428E9648780DC62A8B3A"/>
  </w:style>
  <w:style w:type="paragraph" w:customStyle="1" w:styleId="FBB3E19F88F74D029DCCCC336531B98E">
    <w:name w:val="FBB3E19F88F74D029DCCCC336531B98E"/>
  </w:style>
  <w:style w:type="paragraph" w:customStyle="1" w:styleId="AAD98E8A934B42808477401D16D3354A">
    <w:name w:val="AAD98E8A934B42808477401D16D3354A"/>
  </w:style>
  <w:style w:type="paragraph" w:customStyle="1" w:styleId="E2B9FA4432AC4372B5918DD5FF071342">
    <w:name w:val="E2B9FA4432AC4372B5918DD5FF071342"/>
  </w:style>
  <w:style w:type="paragraph" w:customStyle="1" w:styleId="287E4AB77B484AA08A89128D70AE9E1C">
    <w:name w:val="287E4AB77B484AA08A89128D70AE9E1C"/>
  </w:style>
  <w:style w:type="paragraph" w:customStyle="1" w:styleId="96CF1391BE964A77A9101620FBC944E8">
    <w:name w:val="96CF1391BE964A77A9101620FBC944E8"/>
  </w:style>
  <w:style w:type="paragraph" w:customStyle="1" w:styleId="46696745AABC4B65A6E2DE9382794686">
    <w:name w:val="46696745AABC4B65A6E2DE93827946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7 Scholarship</dc:title>
  <dc:subject>Information &amp; Essay Form</dc:subject>
  <dc:creator/>
  <cp:keywords/>
  <dc:description/>
  <cp:lastModifiedBy/>
  <cp:revision>1</cp:revision>
  <dcterms:created xsi:type="dcterms:W3CDTF">2024-05-15T16:33:00Z</dcterms:created>
  <dcterms:modified xsi:type="dcterms:W3CDTF">2024-05-15T16:47:00Z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