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4"/>
        <w:gridCol w:w="1028"/>
        <w:gridCol w:w="811"/>
        <w:gridCol w:w="724"/>
        <w:gridCol w:w="176"/>
        <w:gridCol w:w="416"/>
        <w:gridCol w:w="213"/>
        <w:gridCol w:w="359"/>
        <w:gridCol w:w="361"/>
        <w:gridCol w:w="358"/>
        <w:gridCol w:w="966"/>
        <w:gridCol w:w="2274"/>
      </w:tblGrid>
      <w:tr w:rsidR="000172E5" w:rsidRPr="00846B76" w14:paraId="377AE92D" w14:textId="77777777" w:rsidTr="006145D8"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2485AE42" w14:textId="77777777" w:rsidR="000172E5" w:rsidRPr="00846B76" w:rsidRDefault="00F83530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Child</w:t>
            </w:r>
            <w:r w:rsidR="0034614D">
              <w:rPr>
                <w:rFonts w:asciiTheme="majorHAnsi" w:hAnsiTheme="majorHAnsi"/>
                <w:b/>
              </w:rPr>
              <w:t xml:space="preserve"> or Young Adult’s </w:t>
            </w:r>
            <w:r>
              <w:rPr>
                <w:rFonts w:asciiTheme="majorHAnsi" w:hAnsiTheme="majorHAnsi"/>
                <w:b/>
              </w:rPr>
              <w:t>Information</w:t>
            </w:r>
          </w:p>
        </w:tc>
      </w:tr>
      <w:tr w:rsidR="00F83530" w:rsidRPr="00846B76" w14:paraId="274CB8DD" w14:textId="77777777" w:rsidTr="00DC539E">
        <w:tc>
          <w:tcPr>
            <w:tcW w:w="894" w:type="pct"/>
            <w:vAlign w:val="bottom"/>
          </w:tcPr>
          <w:p w14:paraId="01503CF7" w14:textId="77777777" w:rsidR="00F83530" w:rsidRPr="00846B76" w:rsidRDefault="00F83530" w:rsidP="003652BC">
            <w:pPr>
              <w:pStyle w:val="NormalIndent"/>
              <w:ind w:left="0"/>
            </w:pPr>
            <w:r>
              <w:t>First Name</w:t>
            </w:r>
          </w:p>
        </w:tc>
        <w:tc>
          <w:tcPr>
            <w:tcW w:w="1685" w:type="pct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E3F8C7E" w14:textId="77777777" w:rsidR="00F83530" w:rsidRPr="00846B76" w:rsidRDefault="00F83530" w:rsidP="00311D4F"/>
        </w:tc>
        <w:tc>
          <w:tcPr>
            <w:tcW w:w="12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DC9E3" w14:textId="77777777" w:rsidR="00F83530" w:rsidRPr="00846B76" w:rsidRDefault="0034614D" w:rsidP="003652BC">
            <w:pPr>
              <w:jc w:val="center"/>
            </w:pPr>
            <w:r>
              <w:t>Middle</w:t>
            </w:r>
            <w:r w:rsidR="00F83530">
              <w:t xml:space="preserve"> Name</w:t>
            </w:r>
          </w:p>
        </w:tc>
        <w:tc>
          <w:tcPr>
            <w:tcW w:w="1215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1370878" w14:textId="77777777" w:rsidR="00F83530" w:rsidRPr="00846B76" w:rsidRDefault="00F83530" w:rsidP="00311D4F"/>
        </w:tc>
      </w:tr>
      <w:tr w:rsidR="000172E5" w:rsidRPr="00846B76" w14:paraId="1BF98A67" w14:textId="77777777" w:rsidTr="003652BC">
        <w:sdt>
          <w:sdtPr>
            <w:id w:val="-1470592894"/>
            <w:placeholder>
              <w:docPart w:val="54B1D695014A494C8CEB6110B756C4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4" w:type="pct"/>
                <w:vAlign w:val="bottom"/>
              </w:tcPr>
              <w:p w14:paraId="455CC4E3" w14:textId="77777777" w:rsidR="000172E5" w:rsidRPr="00846B76" w:rsidRDefault="007147D7" w:rsidP="003652BC">
                <w:pPr>
                  <w:pStyle w:val="NormalIndent"/>
                  <w:ind w:left="0"/>
                </w:pPr>
                <w:r w:rsidRPr="006145D8">
                  <w:t>Last Name</w:t>
                </w:r>
              </w:p>
            </w:tc>
          </w:sdtContent>
        </w:sdt>
        <w:tc>
          <w:tcPr>
            <w:tcW w:w="4106" w:type="pct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FA00B3" w14:textId="77777777" w:rsidR="000172E5" w:rsidRPr="00846B76" w:rsidRDefault="000172E5" w:rsidP="00311D4F"/>
        </w:tc>
      </w:tr>
      <w:tr w:rsidR="003652BC" w:rsidRPr="00846B76" w14:paraId="4E9924FD" w14:textId="77777777" w:rsidTr="00DC539E">
        <w:tc>
          <w:tcPr>
            <w:tcW w:w="894" w:type="pct"/>
            <w:vAlign w:val="bottom"/>
          </w:tcPr>
          <w:p w14:paraId="4F3F4DCF" w14:textId="77777777" w:rsidR="003652BC" w:rsidRDefault="003652BC" w:rsidP="003652BC">
            <w:pPr>
              <w:pStyle w:val="NormalIndent"/>
              <w:ind w:left="0"/>
            </w:pPr>
            <w:r>
              <w:t>Grade</w:t>
            </w: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98E779" w14:textId="77777777" w:rsidR="003652BC" w:rsidRPr="00846B76" w:rsidRDefault="003652BC" w:rsidP="00311D4F"/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4EEA9" w14:textId="77777777" w:rsidR="003652BC" w:rsidRPr="00846B76" w:rsidRDefault="003652BC" w:rsidP="00311D4F">
            <w:r>
              <w:t>Age</w:t>
            </w:r>
          </w:p>
        </w:tc>
        <w:tc>
          <w:tcPr>
            <w:tcW w:w="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4C433" w14:textId="77777777" w:rsidR="003652BC" w:rsidRPr="00846B76" w:rsidRDefault="003652BC" w:rsidP="00311D4F"/>
        </w:tc>
        <w:tc>
          <w:tcPr>
            <w:tcW w:w="7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7CD90" w14:textId="77777777" w:rsidR="003652BC" w:rsidRDefault="003652BC" w:rsidP="00311D4F">
            <w:r>
              <w:t>Birthday</w:t>
            </w:r>
          </w:p>
        </w:tc>
        <w:tc>
          <w:tcPr>
            <w:tcW w:w="19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1B602E0" w14:textId="77777777" w:rsidR="003652BC" w:rsidRPr="00846B76" w:rsidRDefault="003652BC" w:rsidP="00311D4F"/>
        </w:tc>
      </w:tr>
      <w:tr w:rsidR="000172E5" w:rsidRPr="00846B76" w14:paraId="3AADFD11" w14:textId="77777777" w:rsidTr="003652BC">
        <w:tc>
          <w:tcPr>
            <w:tcW w:w="894" w:type="pct"/>
            <w:vAlign w:val="bottom"/>
          </w:tcPr>
          <w:p w14:paraId="642CE10A" w14:textId="77777777" w:rsidR="000172E5" w:rsidRPr="00846B76" w:rsidRDefault="003652BC" w:rsidP="003652BC">
            <w:pPr>
              <w:pStyle w:val="NormalIndent"/>
              <w:ind w:left="0"/>
            </w:pPr>
            <w:r>
              <w:t xml:space="preserve">Email </w:t>
            </w:r>
            <w:r w:rsidRPr="003652BC">
              <w:rPr>
                <w:sz w:val="22"/>
                <w:szCs w:val="22"/>
              </w:rPr>
              <w:t>(if he or she has one)</w:t>
            </w:r>
          </w:p>
        </w:tc>
        <w:tc>
          <w:tcPr>
            <w:tcW w:w="4106" w:type="pct"/>
            <w:gridSpan w:val="11"/>
            <w:tcBorders>
              <w:bottom w:val="single" w:sz="4" w:space="0" w:color="auto"/>
            </w:tcBorders>
            <w:vAlign w:val="bottom"/>
          </w:tcPr>
          <w:p w14:paraId="28C22263" w14:textId="77777777" w:rsidR="000172E5" w:rsidRPr="00846B76" w:rsidRDefault="000172E5" w:rsidP="00311D4F"/>
        </w:tc>
      </w:tr>
      <w:tr w:rsidR="000172E5" w:rsidRPr="00846B76" w14:paraId="01A70435" w14:textId="77777777" w:rsidTr="006145D8"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3FD24B7E" w14:textId="58B54C6B" w:rsidR="000172E5" w:rsidRPr="00846B76" w:rsidRDefault="00164F2A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Parent Info</w:t>
            </w:r>
          </w:p>
        </w:tc>
      </w:tr>
      <w:tr w:rsidR="003652BC" w:rsidRPr="00846B76" w14:paraId="3076D56E" w14:textId="77777777" w:rsidTr="00DC539E">
        <w:tc>
          <w:tcPr>
            <w:tcW w:w="894" w:type="pct"/>
            <w:vAlign w:val="bottom"/>
          </w:tcPr>
          <w:p w14:paraId="7F591A26" w14:textId="77777777" w:rsidR="003652BC" w:rsidRPr="00846B76" w:rsidRDefault="003652BC" w:rsidP="003652BC">
            <w:pPr>
              <w:pStyle w:val="NormalIndent"/>
              <w:ind w:left="0"/>
            </w:pPr>
            <w:r>
              <w:t>Father</w:t>
            </w:r>
          </w:p>
        </w:tc>
        <w:tc>
          <w:tcPr>
            <w:tcW w:w="1369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84D2D27" w14:textId="77777777" w:rsidR="003652BC" w:rsidRPr="00846B76" w:rsidRDefault="003652BC" w:rsidP="00311D4F"/>
        </w:tc>
        <w:tc>
          <w:tcPr>
            <w:tcW w:w="6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9EE3C" w14:textId="77777777" w:rsidR="003652BC" w:rsidRPr="00846B76" w:rsidRDefault="003652BC" w:rsidP="00311D4F">
            <w:r>
              <w:t>Mother</w:t>
            </w:r>
          </w:p>
        </w:tc>
        <w:tc>
          <w:tcPr>
            <w:tcW w:w="2115" w:type="pct"/>
            <w:gridSpan w:val="4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4C54F0F" w14:textId="77777777" w:rsidR="003652BC" w:rsidRPr="00846B76" w:rsidRDefault="003652BC" w:rsidP="00311D4F"/>
        </w:tc>
      </w:tr>
      <w:tr w:rsidR="000172E5" w:rsidRPr="00846B76" w14:paraId="037541C9" w14:textId="77777777" w:rsidTr="003652BC">
        <w:sdt>
          <w:sdtPr>
            <w:id w:val="-1368443858"/>
            <w:placeholder>
              <w:docPart w:val="185051D86C00E9479232552B608861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4" w:type="pct"/>
                <w:vAlign w:val="bottom"/>
              </w:tcPr>
              <w:p w14:paraId="59E6B4C7" w14:textId="77777777" w:rsidR="000172E5" w:rsidRPr="00846B76" w:rsidRDefault="007147D7" w:rsidP="003652BC">
                <w:pPr>
                  <w:pStyle w:val="NormalIndent"/>
                  <w:ind w:left="0"/>
                </w:pPr>
                <w:r w:rsidRPr="006145D8">
                  <w:t>Last Name</w:t>
                </w:r>
              </w:p>
            </w:tc>
          </w:sdtContent>
        </w:sdt>
        <w:tc>
          <w:tcPr>
            <w:tcW w:w="4106" w:type="pct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B20BA4" w14:textId="77777777" w:rsidR="000172E5" w:rsidRPr="00846B76" w:rsidRDefault="000172E5" w:rsidP="00311D4F"/>
        </w:tc>
      </w:tr>
      <w:tr w:rsidR="00DC539E" w:rsidRPr="00846B76" w14:paraId="37DF6ED0" w14:textId="77777777" w:rsidTr="00DC539E">
        <w:sdt>
          <w:sdtPr>
            <w:id w:val="-201941420"/>
            <w:placeholder>
              <w:docPart w:val="0E6DCCA4873E034F9B8AACBE14858D1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4" w:type="pct"/>
                <w:vAlign w:val="bottom"/>
              </w:tcPr>
              <w:p w14:paraId="44698022" w14:textId="77777777" w:rsidR="000172E5" w:rsidRPr="00846B76" w:rsidRDefault="007147D7" w:rsidP="003652BC">
                <w:pPr>
                  <w:pStyle w:val="NormalIndent"/>
                  <w:ind w:left="0"/>
                </w:pPr>
                <w:r w:rsidRPr="006145D8">
                  <w:t>Cell Phone</w:t>
                </w:r>
              </w:p>
            </w:tc>
          </w:sdtContent>
        </w:sdt>
        <w:tc>
          <w:tcPr>
            <w:tcW w:w="1463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56718" w14:textId="77777777" w:rsidR="000172E5" w:rsidRPr="00846B76" w:rsidRDefault="000172E5" w:rsidP="00311D4F"/>
        </w:tc>
        <w:sdt>
          <w:sdtPr>
            <w:id w:val="-448942189"/>
            <w:placeholder>
              <w:docPart w:val="A8561BEB300F8C4182ED4C083BB97D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2" w:type="pct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3330CA9A" w14:textId="77777777" w:rsidR="000172E5" w:rsidRPr="00846B76" w:rsidRDefault="007147D7" w:rsidP="00311D4F">
                <w:r w:rsidRPr="006145D8">
                  <w:t>Work Phone</w:t>
                </w:r>
              </w:p>
            </w:tc>
          </w:sdtContent>
        </w:sdt>
        <w:tc>
          <w:tcPr>
            <w:tcW w:w="17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1D94956" w14:textId="77777777" w:rsidR="000172E5" w:rsidRPr="00846B76" w:rsidRDefault="000172E5" w:rsidP="00311D4F"/>
        </w:tc>
      </w:tr>
      <w:tr w:rsidR="00DC539E" w:rsidRPr="00846B76" w14:paraId="4B65F422" w14:textId="77777777" w:rsidTr="00DC539E">
        <w:sdt>
          <w:sdtPr>
            <w:id w:val="-1359804501"/>
            <w:placeholder>
              <w:docPart w:val="476BA667A2A1394E859A310A8F2C1B3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94" w:type="pct"/>
                <w:vAlign w:val="bottom"/>
              </w:tcPr>
              <w:p w14:paraId="11AB0419" w14:textId="77777777" w:rsidR="00DC539E" w:rsidRPr="00846B76" w:rsidRDefault="00DC539E" w:rsidP="003652BC">
                <w:pPr>
                  <w:pStyle w:val="NormalIndent"/>
                  <w:ind w:left="0"/>
                </w:pPr>
                <w:r w:rsidRPr="006145D8">
                  <w:t>Email</w:t>
                </w:r>
              </w:p>
            </w:tc>
          </w:sdtContent>
        </w:sdt>
        <w:tc>
          <w:tcPr>
            <w:tcW w:w="1799" w:type="pct"/>
            <w:gridSpan w:val="6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C8E116" w14:textId="77777777" w:rsidR="00DC539E" w:rsidRPr="00846B76" w:rsidRDefault="00DC539E" w:rsidP="00311D4F"/>
        </w:tc>
        <w:tc>
          <w:tcPr>
            <w:tcW w:w="230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FF70F" w14:textId="77777777" w:rsidR="00DC539E" w:rsidRPr="00846B76" w:rsidRDefault="00DC539E" w:rsidP="00311D4F"/>
        </w:tc>
      </w:tr>
      <w:tr w:rsidR="000172E5" w:rsidRPr="00846B76" w14:paraId="47B35739" w14:textId="77777777" w:rsidTr="00DC539E">
        <w:trPr>
          <w:trHeight w:val="467"/>
        </w:trPr>
        <w:tc>
          <w:tcPr>
            <w:tcW w:w="894" w:type="pct"/>
            <w:tcBorders>
              <w:right w:val="single" w:sz="4" w:space="0" w:color="auto"/>
            </w:tcBorders>
            <w:vAlign w:val="bottom"/>
          </w:tcPr>
          <w:p w14:paraId="21539598" w14:textId="77777777" w:rsidR="000172E5" w:rsidRPr="00846B76" w:rsidRDefault="00DC539E" w:rsidP="006145D8">
            <w:pPr>
              <w:rPr>
                <w:rFonts w:asciiTheme="majorHAnsi" w:hAnsiTheme="majorHAnsi"/>
                <w:b/>
                <w:sz w:val="8"/>
              </w:rPr>
            </w:pPr>
            <w:r>
              <w:t>Address</w:t>
            </w:r>
          </w:p>
        </w:tc>
        <w:tc>
          <w:tcPr>
            <w:tcW w:w="410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EA88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625F0EF" w14:textId="77777777" w:rsidR="000172E5" w:rsidRPr="0006568A" w:rsidRDefault="000172E5"/>
    <w:sectPr w:rsidR="000172E5" w:rsidRPr="0006568A" w:rsidSect="00614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8BF50" w14:textId="77777777" w:rsidR="00BE5232" w:rsidRDefault="00BE5232" w:rsidP="000172E5">
      <w:pPr>
        <w:spacing w:after="0" w:line="240" w:lineRule="auto"/>
      </w:pPr>
      <w:r>
        <w:separator/>
      </w:r>
    </w:p>
  </w:endnote>
  <w:endnote w:type="continuationSeparator" w:id="0">
    <w:p w14:paraId="7FCE2EE0" w14:textId="77777777" w:rsidR="00BE5232" w:rsidRDefault="00BE523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E9373B-DFA9-1D4C-886E-7CA5B0CA1F97}"/>
    <w:embedBold r:id="rId2" w:fontKey="{5E594F1D-D26A-F64A-8516-6E9BE2349C94}"/>
    <w:embedItalic r:id="rId3" w:fontKey="{8FA3D362-6BDC-D845-B7BD-05FD9F862B07}"/>
    <w:embedBoldItalic r:id="rId4" w:fontKey="{67AB9141-3F47-2E44-BEF1-EF27ADBC5A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B3654EF-5E1A-7147-B72D-1EDA2E4C2B32}"/>
    <w:embedBold r:id="rId6" w:fontKey="{FECC82DF-DD81-EF42-86CD-BAA2FE6E8D6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0ADBD4D1-4653-0345-99F5-FDB9E25809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7C834A41-1A30-BE4D-BB5C-46599A206180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91A9C350-5071-CF43-97B1-4AEDC4FE499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D13708A0-5E94-7949-BF90-C9686ADFC126}"/>
    <w:embedBold r:id="rId11" w:fontKey="{E20D56B6-F8BE-DD4A-9572-EB1F992EA2EC}"/>
    <w:embedItalic r:id="rId12" w:fontKey="{C24004A2-FBAE-E844-A84A-7D183C9B0A8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3" w:fontKey="{81335DE0-0B4D-1441-852A-1B60BE775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6BCDA" w14:textId="77777777" w:rsidR="00164F2A" w:rsidRDefault="00164F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8" w:type="dxa"/>
      <w:tblLook w:val="04A0" w:firstRow="1" w:lastRow="0" w:firstColumn="1" w:lastColumn="0" w:noHBand="0" w:noVBand="1"/>
    </w:tblPr>
    <w:tblGrid>
      <w:gridCol w:w="4674"/>
      <w:gridCol w:w="4674"/>
    </w:tblGrid>
    <w:tr w:rsidR="00311D4F" w:rsidRPr="00311D4F" w14:paraId="227662C0" w14:textId="77777777" w:rsidTr="00F83530">
      <w:trPr>
        <w:trHeight w:val="672"/>
      </w:trPr>
      <w:tc>
        <w:tcPr>
          <w:tcW w:w="4674" w:type="dxa"/>
          <w:vAlign w:val="center"/>
        </w:tcPr>
        <w:p w14:paraId="388ACD50" w14:textId="77777777" w:rsidR="00F83530" w:rsidRDefault="006805CC" w:rsidP="00DC539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</w:t>
          </w:r>
          <w:r w:rsidR="00DC539E">
            <w:rPr>
              <w:sz w:val="18"/>
              <w:szCs w:val="24"/>
            </w:rPr>
            <w:t>t. Anne Byzantine Chur</w:t>
          </w:r>
          <w:r>
            <w:rPr>
              <w:sz w:val="18"/>
              <w:szCs w:val="24"/>
            </w:rPr>
            <w:t xml:space="preserve">ch </w:t>
          </w:r>
        </w:p>
        <w:p w14:paraId="3FF3560C" w14:textId="77777777" w:rsidR="00311D4F" w:rsidRDefault="006805CC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5408 Locust Ln., Harrisburg, PA 17109</w:t>
          </w:r>
        </w:p>
        <w:p w14:paraId="7538D7FB" w14:textId="77777777" w:rsidR="006805CC" w:rsidRPr="00311D4F" w:rsidRDefault="006805CC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Parish Center 717-652-0545</w:t>
          </w:r>
        </w:p>
      </w:tc>
      <w:tc>
        <w:tcPr>
          <w:tcW w:w="4674" w:type="dxa"/>
          <w:vAlign w:val="center"/>
        </w:tcPr>
        <w:p w14:paraId="20C2BF48" w14:textId="77777777" w:rsidR="00311D4F" w:rsidRDefault="006805CC" w:rsidP="00DC539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ECF Coordinators:</w:t>
          </w:r>
        </w:p>
        <w:p w14:paraId="6A30F3D0" w14:textId="77777777" w:rsidR="006805CC" w:rsidRDefault="006805CC" w:rsidP="00DC539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Linda Plummer </w:t>
          </w:r>
          <w:r w:rsidR="00F83530">
            <w:rPr>
              <w:sz w:val="18"/>
              <w:szCs w:val="24"/>
            </w:rPr>
            <w:t xml:space="preserve">919-801-9981 </w:t>
          </w:r>
          <w:hyperlink r:id="rId1" w:history="1">
            <w:r w:rsidR="00F83530" w:rsidRPr="000C2AB6">
              <w:rPr>
                <w:rStyle w:val="Hyperlink"/>
                <w:sz w:val="18"/>
                <w:szCs w:val="24"/>
              </w:rPr>
              <w:t>lplummer3@gmail.com</w:t>
            </w:r>
          </w:hyperlink>
        </w:p>
        <w:p w14:paraId="55546A14" w14:textId="301F2581" w:rsidR="00F83530" w:rsidRPr="00311D4F" w:rsidRDefault="007D02D7" w:rsidP="00164F2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Vera Miller </w:t>
          </w:r>
          <w:r w:rsidRPr="007D02D7">
            <w:rPr>
              <w:sz w:val="18"/>
              <w:szCs w:val="24"/>
            </w:rPr>
            <w:t>717-528-4625</w:t>
          </w:r>
          <w:r>
            <w:rPr>
              <w:sz w:val="18"/>
              <w:szCs w:val="24"/>
            </w:rPr>
            <w:t xml:space="preserve"> </w:t>
          </w:r>
          <w:r w:rsidRPr="007D02D7">
            <w:rPr>
              <w:sz w:val="18"/>
              <w:szCs w:val="24"/>
            </w:rPr>
            <w:t>bipa0518@hotmail.com</w:t>
          </w:r>
        </w:p>
      </w:tc>
    </w:tr>
  </w:tbl>
  <w:p w14:paraId="32B71F4A" w14:textId="77777777" w:rsidR="006145D8" w:rsidRDefault="006145D8" w:rsidP="00311D4F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0E666" w14:textId="77777777" w:rsidR="00164F2A" w:rsidRDefault="00164F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C2EA6" w14:textId="77777777" w:rsidR="00BE5232" w:rsidRDefault="00BE5232" w:rsidP="000172E5">
      <w:pPr>
        <w:spacing w:after="0" w:line="240" w:lineRule="auto"/>
      </w:pPr>
      <w:r>
        <w:separator/>
      </w:r>
    </w:p>
  </w:footnote>
  <w:footnote w:type="continuationSeparator" w:id="0">
    <w:p w14:paraId="6C1E1A90" w14:textId="77777777" w:rsidR="00BE5232" w:rsidRDefault="00BE523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8AD7" w14:textId="77777777" w:rsidR="00164F2A" w:rsidRDefault="00164F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340"/>
      <w:gridCol w:w="6994"/>
    </w:tblGrid>
    <w:tr w:rsidR="0034614D" w:rsidRPr="00B337A2" w14:paraId="7DAFC496" w14:textId="77777777" w:rsidTr="0034614D">
      <w:trPr>
        <w:trHeight w:val="755"/>
      </w:trPr>
      <w:tc>
        <w:tcPr>
          <w:tcW w:w="2340" w:type="dxa"/>
          <w:vAlign w:val="center"/>
        </w:tcPr>
        <w:p w14:paraId="01508B47" w14:textId="77777777" w:rsidR="00B337A2" w:rsidRPr="00B337A2" w:rsidRDefault="006805CC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 w:rsidRPr="006805CC"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7E925C60" wp14:editId="4FEEC975">
                <wp:extent cx="1391478" cy="1792586"/>
                <wp:effectExtent l="0" t="0" r="571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6498" cy="1863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94" w:type="dxa"/>
          <w:vAlign w:val="center"/>
        </w:tcPr>
        <w:p w14:paraId="09FBDE37" w14:textId="77777777" w:rsidR="00B337A2" w:rsidRDefault="006805CC" w:rsidP="0034614D">
          <w:pPr>
            <w:tabs>
              <w:tab w:val="center" w:pos="4680"/>
              <w:tab w:val="right" w:pos="9360"/>
            </w:tabs>
            <w:spacing w:before="0" w:after="0" w:line="240" w:lineRule="auto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SAINT ANN BYZANTINE CATHOLIC CHURCH</w:t>
          </w:r>
        </w:p>
        <w:p w14:paraId="1E889909" w14:textId="77777777" w:rsidR="006805CC" w:rsidRDefault="006805CC" w:rsidP="0034614D">
          <w:pPr>
            <w:tabs>
              <w:tab w:val="center" w:pos="4680"/>
              <w:tab w:val="right" w:pos="9360"/>
            </w:tabs>
            <w:spacing w:before="0" w:after="0" w:line="240" w:lineRule="auto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t>ECF REGISTRATION</w:t>
          </w:r>
        </w:p>
        <w:p w14:paraId="79639DF5" w14:textId="77777777" w:rsidR="006805CC" w:rsidRPr="006805CC" w:rsidRDefault="006805CC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24"/>
              <w:szCs w:val="24"/>
            </w:rPr>
          </w:pPr>
          <w:r w:rsidRPr="006805CC">
            <w:rPr>
              <w:rFonts w:ascii="Corbel" w:eastAsia="Calibri" w:hAnsi="Corbel" w:cs="Times New Roman"/>
              <w:b/>
              <w:noProof/>
              <w:color w:val="731F1C"/>
              <w:sz w:val="24"/>
              <w:szCs w:val="24"/>
            </w:rPr>
            <w:t>(Pleas</w:t>
          </w:r>
          <w:r>
            <w:rPr>
              <w:rFonts w:ascii="Corbel" w:eastAsia="Calibri" w:hAnsi="Corbel" w:cs="Times New Roman"/>
              <w:b/>
              <w:noProof/>
              <w:color w:val="731F1C"/>
              <w:sz w:val="24"/>
              <w:szCs w:val="24"/>
            </w:rPr>
            <w:t>e fill one out for each child - n</w:t>
          </w:r>
          <w:r w:rsidRPr="006805CC">
            <w:rPr>
              <w:rFonts w:ascii="Corbel" w:eastAsia="Calibri" w:hAnsi="Corbel" w:cs="Times New Roman"/>
              <w:b/>
              <w:noProof/>
              <w:color w:val="731F1C"/>
              <w:sz w:val="24"/>
              <w:szCs w:val="24"/>
            </w:rPr>
            <w:t>o need to repeat parental information.)</w:t>
          </w:r>
        </w:p>
      </w:tc>
    </w:tr>
  </w:tbl>
  <w:p w14:paraId="5B15AB65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2CB19" w14:textId="77777777" w:rsidR="00164F2A" w:rsidRDefault="00164F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5CC"/>
    <w:rsid w:val="000172E5"/>
    <w:rsid w:val="00052382"/>
    <w:rsid w:val="0006568A"/>
    <w:rsid w:val="00076F0F"/>
    <w:rsid w:val="00084253"/>
    <w:rsid w:val="000D1F49"/>
    <w:rsid w:val="00164262"/>
    <w:rsid w:val="00164F2A"/>
    <w:rsid w:val="001727CA"/>
    <w:rsid w:val="002C56E6"/>
    <w:rsid w:val="00311D4F"/>
    <w:rsid w:val="00344849"/>
    <w:rsid w:val="0034614D"/>
    <w:rsid w:val="00361E11"/>
    <w:rsid w:val="003652BC"/>
    <w:rsid w:val="003F0847"/>
    <w:rsid w:val="0040090B"/>
    <w:rsid w:val="0046302A"/>
    <w:rsid w:val="00487D2D"/>
    <w:rsid w:val="004D5D62"/>
    <w:rsid w:val="00502BA6"/>
    <w:rsid w:val="005112D0"/>
    <w:rsid w:val="00577E06"/>
    <w:rsid w:val="00583334"/>
    <w:rsid w:val="005A3BF7"/>
    <w:rsid w:val="005F2035"/>
    <w:rsid w:val="005F7990"/>
    <w:rsid w:val="006145D8"/>
    <w:rsid w:val="0063739C"/>
    <w:rsid w:val="006805CC"/>
    <w:rsid w:val="007147D7"/>
    <w:rsid w:val="00770F25"/>
    <w:rsid w:val="007A35A8"/>
    <w:rsid w:val="007B0A85"/>
    <w:rsid w:val="007C6A52"/>
    <w:rsid w:val="007D02D7"/>
    <w:rsid w:val="0082043E"/>
    <w:rsid w:val="00846B76"/>
    <w:rsid w:val="008E203A"/>
    <w:rsid w:val="0091229C"/>
    <w:rsid w:val="00921614"/>
    <w:rsid w:val="00940E73"/>
    <w:rsid w:val="0098597D"/>
    <w:rsid w:val="009F619A"/>
    <w:rsid w:val="009F6DDE"/>
    <w:rsid w:val="00A370A8"/>
    <w:rsid w:val="00B337A2"/>
    <w:rsid w:val="00B87B94"/>
    <w:rsid w:val="00BD26F0"/>
    <w:rsid w:val="00BD4753"/>
    <w:rsid w:val="00BD5CB1"/>
    <w:rsid w:val="00BE5232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539E"/>
    <w:rsid w:val="00E61C09"/>
    <w:rsid w:val="00EB3B58"/>
    <w:rsid w:val="00EC7359"/>
    <w:rsid w:val="00EE3054"/>
    <w:rsid w:val="00F00606"/>
    <w:rsid w:val="00F01256"/>
    <w:rsid w:val="00F440DD"/>
    <w:rsid w:val="00F8353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1E1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F83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about:blank" TargetMode="External"/></Relationships>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B1D695014A494C8CEB6110B756C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95084-B3FF-1D40-8E8F-85FCCA619549}"/>
      </w:docPartPr>
      <w:docPartBody>
        <w:p w:rsidR="006170E4" w:rsidRDefault="0000116D">
          <w:pPr>
            <w:pStyle w:val="54B1D695014A494C8CEB6110B756C4A8"/>
          </w:pPr>
          <w:r w:rsidRPr="006145D8">
            <w:t>Last Name</w:t>
          </w:r>
        </w:p>
      </w:docPartBody>
    </w:docPart>
    <w:docPart>
      <w:docPartPr>
        <w:name w:val="185051D86C00E9479232552B60886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360E0-CB3A-9046-A871-716952E6D974}"/>
      </w:docPartPr>
      <w:docPartBody>
        <w:p w:rsidR="006170E4" w:rsidRDefault="0000116D">
          <w:pPr>
            <w:pStyle w:val="185051D86C00E9479232552B608861E3"/>
          </w:pPr>
          <w:r w:rsidRPr="006145D8">
            <w:t>Last Name</w:t>
          </w:r>
        </w:p>
      </w:docPartBody>
    </w:docPart>
    <w:docPart>
      <w:docPartPr>
        <w:name w:val="0E6DCCA4873E034F9B8AACBE14858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2FAB7-B25F-FC42-B9CB-5BACD7DF2B4E}"/>
      </w:docPartPr>
      <w:docPartBody>
        <w:p w:rsidR="006170E4" w:rsidRDefault="0000116D">
          <w:pPr>
            <w:pStyle w:val="0E6DCCA4873E034F9B8AACBE14858D1C"/>
          </w:pPr>
          <w:r w:rsidRPr="006145D8">
            <w:t>Cell Phone</w:t>
          </w:r>
        </w:p>
      </w:docPartBody>
    </w:docPart>
    <w:docPart>
      <w:docPartPr>
        <w:name w:val="A8561BEB300F8C4182ED4C083BB97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FE6BA-87EC-7C4D-8E5E-562BA26A5930}"/>
      </w:docPartPr>
      <w:docPartBody>
        <w:p w:rsidR="006170E4" w:rsidRDefault="0000116D">
          <w:pPr>
            <w:pStyle w:val="A8561BEB300F8C4182ED4C083BB97D2D"/>
          </w:pPr>
          <w:r w:rsidRPr="006145D8">
            <w:t>Work Phone</w:t>
          </w:r>
        </w:p>
      </w:docPartBody>
    </w:docPart>
    <w:docPart>
      <w:docPartPr>
        <w:name w:val="476BA667A2A1394E859A310A8F2C1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A4927-181A-AF46-94EC-503F0DE576DB}"/>
      </w:docPartPr>
      <w:docPartBody>
        <w:p w:rsidR="006170E4" w:rsidRDefault="0018667A" w:rsidP="0018667A">
          <w:pPr>
            <w:pStyle w:val="476BA667A2A1394E859A310A8F2C1B31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67A"/>
    <w:rsid w:val="0000116D"/>
    <w:rsid w:val="0018667A"/>
    <w:rsid w:val="006170E4"/>
    <w:rsid w:val="00E9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54B1D695014A494C8CEB6110B756C4A8">
    <w:name w:val="54B1D695014A494C8CEB6110B756C4A8"/>
  </w:style>
  <w:style w:type="paragraph" w:customStyle="1" w:styleId="AB84D2E6EC6D4A429E6080CF5487BFF4">
    <w:name w:val="AB84D2E6EC6D4A429E6080CF5487BFF4"/>
  </w:style>
  <w:style w:type="paragraph" w:customStyle="1" w:styleId="185051D86C00E9479232552B608861E3">
    <w:name w:val="185051D86C00E9479232552B608861E3"/>
  </w:style>
  <w:style w:type="paragraph" w:customStyle="1" w:styleId="0E6DCCA4873E034F9B8AACBE14858D1C">
    <w:name w:val="0E6DCCA4873E034F9B8AACBE14858D1C"/>
  </w:style>
  <w:style w:type="paragraph" w:customStyle="1" w:styleId="A8561BEB300F8C4182ED4C083BB97D2D">
    <w:name w:val="A8561BEB300F8C4182ED4C083BB97D2D"/>
  </w:style>
  <w:style w:type="paragraph" w:customStyle="1" w:styleId="476BA667A2A1394E859A310A8F2C1B31">
    <w:name w:val="476BA667A2A1394E859A310A8F2C1B31"/>
    <w:rsid w:val="001866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{262A46FA-8046-EE48-AD5A-D934A7356288}tf33365754.dotx</Template>
  <TotalTime>0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2021-08-04T01:06:00Z</dcterms:created>
  <dcterms:modified xsi:type="dcterms:W3CDTF">2021-08-04T01:16:00Z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