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6252F" w14:textId="77777777" w:rsidR="0082470D" w:rsidRDefault="0082470D"/>
    <w:p w14:paraId="6B7D4D5E" w14:textId="7579949D" w:rsidR="0082470D" w:rsidRPr="00A75E59" w:rsidRDefault="00946F8B" w:rsidP="0082470D">
      <w:pPr>
        <w:rPr>
          <w:color w:val="DC7D0E" w:themeColor="accent2" w:themeShade="BF"/>
          <w:sz w:val="32"/>
          <w:szCs w:val="32"/>
        </w:rPr>
      </w:pPr>
      <w:sdt>
        <w:sdtPr>
          <w:rPr>
            <w:color w:val="DC7D0E" w:themeColor="accent2" w:themeShade="BF"/>
          </w:rPr>
          <w:id w:val="-1125158275"/>
          <w:placeholder>
            <w:docPart w:val="D71464812B404546A7B0DE4AB228C25B"/>
          </w:placeholder>
        </w:sdtPr>
        <w:sdtEndPr>
          <w:rPr>
            <w:sz w:val="32"/>
            <w:szCs w:val="32"/>
          </w:rPr>
        </w:sdtEndPr>
        <w:sdtContent>
          <w:r w:rsidR="00A75E59" w:rsidRPr="00A75E59">
            <w:rPr>
              <w:color w:val="DC7D0E" w:themeColor="accent2" w:themeShade="BF"/>
              <w:sz w:val="32"/>
              <w:szCs w:val="32"/>
            </w:rPr>
            <w:t>Northwest Region of the National Shoot to Retrieve Association (</w:t>
          </w:r>
          <w:r w:rsidR="002A6282">
            <w:rPr>
              <w:color w:val="DC7D0E" w:themeColor="accent2" w:themeShade="BF"/>
              <w:sz w:val="32"/>
              <w:szCs w:val="32"/>
            </w:rPr>
            <w:t xml:space="preserve">NW </w:t>
          </w:r>
          <w:r w:rsidR="00A75E59" w:rsidRPr="00A75E59">
            <w:rPr>
              <w:color w:val="DC7D0E" w:themeColor="accent2" w:themeShade="BF"/>
              <w:sz w:val="32"/>
              <w:szCs w:val="32"/>
            </w:rPr>
            <w:t>NSTRA</w:t>
          </w:r>
        </w:sdtContent>
      </w:sdt>
      <w:r w:rsidR="00A75E59" w:rsidRPr="00A75E59">
        <w:rPr>
          <w:color w:val="DC7D0E" w:themeColor="accent2" w:themeShade="BF"/>
          <w:sz w:val="32"/>
          <w:szCs w:val="32"/>
        </w:rPr>
        <w:t>)</w:t>
      </w:r>
    </w:p>
    <w:p w14:paraId="2748BCA4" w14:textId="77777777" w:rsidR="00A75E59" w:rsidRPr="00A75E59" w:rsidRDefault="00A75E59" w:rsidP="00A75E59">
      <w:pPr>
        <w:pStyle w:val="Heading1"/>
      </w:pPr>
      <w:r w:rsidRPr="00A75E59">
        <w:t xml:space="preserve">Regional Elimination Championship </w:t>
      </w:r>
    </w:p>
    <w:p w14:paraId="0075C5D8" w14:textId="0FC88D67" w:rsidR="00A75E59" w:rsidRPr="0018262D" w:rsidRDefault="00A75E59" w:rsidP="00A75E59">
      <w:pPr>
        <w:pStyle w:val="NewsletterHeading"/>
        <w:rPr>
          <w:sz w:val="32"/>
          <w:szCs w:val="32"/>
        </w:rPr>
      </w:pPr>
      <w:r w:rsidRPr="00A75E59">
        <w:rPr>
          <w:b w:val="0"/>
          <w:bCs/>
          <w:color w:val="auto"/>
          <w:sz w:val="22"/>
          <w:szCs w:val="22"/>
        </w:rPr>
        <w:t>12-13 June 2021 Condon, Oregon – Buckhorn</w:t>
      </w:r>
      <w:r>
        <w:rPr>
          <w:b w:val="0"/>
          <w:bCs/>
          <w:color w:val="auto"/>
          <w:sz w:val="22"/>
          <w:szCs w:val="22"/>
        </w:rPr>
        <w:t xml:space="preserve"> Ranch</w:t>
      </w:r>
      <w:r w:rsidRPr="00A75E59">
        <w:rPr>
          <w:b w:val="0"/>
          <w:bCs/>
          <w:color w:val="auto"/>
          <w:sz w:val="32"/>
          <w:szCs w:val="32"/>
        </w:rPr>
        <w:t xml:space="preserve"> </w:t>
      </w:r>
    </w:p>
    <w:p w14:paraId="53E59C10" w14:textId="77777777" w:rsidR="0082470D" w:rsidRDefault="0082470D" w:rsidP="0082470D">
      <w:pPr>
        <w:rPr>
          <w:rFonts w:ascii="Arial" w:hAnsi="Arial"/>
          <w:b/>
          <w:sz w:val="36"/>
        </w:rPr>
      </w:pPr>
    </w:p>
    <w:p w14:paraId="7DD8B0AB" w14:textId="7AD27CB4" w:rsidR="0082470D" w:rsidRPr="00EE1259" w:rsidRDefault="00946F8B" w:rsidP="007D1701">
      <w:pPr>
        <w:pStyle w:val="NewsletterHeadline"/>
      </w:pPr>
      <w:sdt>
        <w:sdtPr>
          <w:id w:val="228783093"/>
          <w:placeholder>
            <w:docPart w:val="8FBC7F83BEB14E7D95589C8574E46963"/>
          </w:placeholder>
        </w:sdtPr>
        <w:sdtEndPr/>
        <w:sdtContent>
          <w:r w:rsidR="007D1701" w:rsidRPr="007D1701">
            <w:t>Newsletter</w:t>
          </w:r>
        </w:sdtContent>
      </w:sdt>
    </w:p>
    <w:p w14:paraId="7CFE8B4D" w14:textId="77777777" w:rsidR="0082470D" w:rsidRPr="00EE1259" w:rsidRDefault="0082470D" w:rsidP="0082470D">
      <w:pPr>
        <w:rPr>
          <w:rFonts w:ascii="Arial" w:hAnsi="Arial"/>
          <w:sz w:val="22"/>
        </w:rPr>
      </w:pPr>
    </w:p>
    <w:p w14:paraId="4C32FA7D" w14:textId="77777777" w:rsidR="00760E4B" w:rsidRDefault="00760E4B" w:rsidP="003E564B">
      <w:pPr>
        <w:pStyle w:val="NewsletterBody"/>
        <w:sectPr w:rsidR="00760E4B" w:rsidSect="00A75E59">
          <w:headerReference w:type="default" r:id="rId11"/>
          <w:pgSz w:w="12240" w:h="15840"/>
          <w:pgMar w:top="1440" w:right="630" w:bottom="1440" w:left="720" w:header="720" w:footer="720" w:gutter="0"/>
          <w:cols w:space="720"/>
          <w:docGrid w:linePitch="326"/>
        </w:sectPr>
      </w:pPr>
    </w:p>
    <w:p w14:paraId="6F0A206E" w14:textId="0831BE32" w:rsidR="0018262D" w:rsidRDefault="0018262D" w:rsidP="003E564B">
      <w:pPr>
        <w:pStyle w:val="NewsletterBody"/>
      </w:pPr>
      <w:r>
        <w:t xml:space="preserve">Members of the NW NSTRA region </w:t>
      </w:r>
      <w:r w:rsidR="0024352B">
        <w:t>c</w:t>
      </w:r>
      <w:r>
        <w:t>onvened on the second weekend</w:t>
      </w:r>
      <w:r w:rsidR="00FB4A4B">
        <w:t xml:space="preserve"> in June</w:t>
      </w:r>
      <w:r>
        <w:t xml:space="preserve"> at the Buckhorn Ranch, Condon, Oregon.  The region trial was drawn with 30 qualified dogs and 14 handlers.  Due to unforeseen circumstances a bye</w:t>
      </w:r>
      <w:r w:rsidR="00CA66C0">
        <w:t>-</w:t>
      </w:r>
      <w:r>
        <w:t>dog</w:t>
      </w:r>
      <w:r w:rsidR="00620DF4">
        <w:t>/hander was</w:t>
      </w:r>
      <w:r>
        <w:t xml:space="preserve"> replace</w:t>
      </w:r>
      <w:r w:rsidR="00620DF4">
        <w:t>d for</w:t>
      </w:r>
      <w:r>
        <w:t xml:space="preserve"> a handler that was unable to participate in the competition.  </w:t>
      </w:r>
    </w:p>
    <w:p w14:paraId="05BB9797" w14:textId="41E0D8A3" w:rsidR="00CA66C0" w:rsidRDefault="0018262D" w:rsidP="00631EB1">
      <w:pPr>
        <w:pStyle w:val="NewsletterBody"/>
        <w:jc w:val="left"/>
      </w:pPr>
      <w:r w:rsidRPr="007F0E90">
        <w:rPr>
          <w:b/>
          <w:bCs/>
          <w:i/>
          <w:iCs/>
          <w:u w:val="single"/>
        </w:rPr>
        <w:t>Officials:</w:t>
      </w:r>
      <w:r>
        <w:t xml:space="preserve">  President</w:t>
      </w:r>
      <w:r w:rsidR="0081009F">
        <w:t>/Trial Chair</w:t>
      </w:r>
      <w:r>
        <w:t xml:space="preserve"> Jeremy Lessmann and Field Marshal</w:t>
      </w:r>
      <w:r w:rsidR="00421643">
        <w:t>l</w:t>
      </w:r>
      <w:r>
        <w:t xml:space="preserve"> Meki Porter</w:t>
      </w:r>
      <w:r w:rsidR="00631EB1">
        <w:t>.</w:t>
      </w:r>
      <w:r w:rsidR="00631EB1">
        <w:br/>
      </w:r>
      <w:r w:rsidR="00631EB1" w:rsidRPr="007F0E90">
        <w:rPr>
          <w:b/>
          <w:bCs/>
          <w:i/>
          <w:iCs/>
          <w:u w:val="single"/>
        </w:rPr>
        <w:t>Judges:</w:t>
      </w:r>
      <w:r w:rsidR="00631EB1">
        <w:t xml:space="preserve">  Jim Wall</w:t>
      </w:r>
      <w:r w:rsidR="0024352B">
        <w:t xml:space="preserve"> (Utah Region)</w:t>
      </w:r>
      <w:r w:rsidR="00631EB1">
        <w:t xml:space="preserve"> and Daniel S</w:t>
      </w:r>
      <w:r w:rsidR="00107371">
        <w:t>eliger</w:t>
      </w:r>
      <w:r w:rsidR="0024352B">
        <w:t xml:space="preserve"> (Big Sky Region)</w:t>
      </w:r>
      <w:r w:rsidR="00631EB1">
        <w:br/>
      </w:r>
      <w:r w:rsidR="00631EB1" w:rsidRPr="007F0E90">
        <w:rPr>
          <w:b/>
          <w:bCs/>
          <w:i/>
          <w:iCs/>
          <w:u w:val="single"/>
        </w:rPr>
        <w:t>Bird Planter:</w:t>
      </w:r>
      <w:r w:rsidR="00631EB1">
        <w:t xml:space="preserve">  Leigh Cartwright</w:t>
      </w:r>
      <w:r w:rsidR="00843114">
        <w:t xml:space="preserve"> (Big Sky Region)</w:t>
      </w:r>
      <w:r w:rsidR="00631EB1">
        <w:br/>
      </w:r>
      <w:r w:rsidR="00631EB1" w:rsidRPr="007F0E90">
        <w:rPr>
          <w:b/>
          <w:bCs/>
          <w:i/>
          <w:iCs/>
          <w:u w:val="single"/>
        </w:rPr>
        <w:t>Recorder:</w:t>
      </w:r>
      <w:r w:rsidR="00631EB1">
        <w:t xml:space="preserve">  Laura McMahon</w:t>
      </w:r>
    </w:p>
    <w:p w14:paraId="6A83CCA8" w14:textId="55EA3BA6" w:rsidR="0005441E" w:rsidRDefault="0005441E" w:rsidP="003E564B">
      <w:pPr>
        <w:pStyle w:val="NewsletterBody"/>
      </w:pPr>
      <w:r>
        <w:t>On Saturday, the 30 dogs competed in a 15</w:t>
      </w:r>
      <w:r w:rsidR="007F0E90">
        <w:t>-</w:t>
      </w:r>
      <w:r>
        <w:t>brace trial, with placements noted</w:t>
      </w:r>
      <w:r w:rsidR="00467B38">
        <w:t xml:space="preserve"> </w:t>
      </w:r>
      <w:r>
        <w:t>below.</w:t>
      </w:r>
      <w:r w:rsidR="00CA66C0">
        <w:t xml:space="preserve">  Note:  One of the qualified handlers had to pull from the competition and a bye-dog was used (non-scoring).</w:t>
      </w:r>
    </w:p>
    <w:p w14:paraId="3C898EC6" w14:textId="6FBCB51A" w:rsidR="0005441E" w:rsidRPr="007F0E90" w:rsidRDefault="00467B38" w:rsidP="0002154C">
      <w:pPr>
        <w:pStyle w:val="NewsletterBody"/>
        <w:pBdr>
          <w:bottom w:val="single" w:sz="4" w:space="1" w:color="auto"/>
        </w:pBdr>
        <w:rPr>
          <w:b/>
          <w:bCs/>
          <w:sz w:val="24"/>
          <w:u w:val="single"/>
        </w:rPr>
      </w:pPr>
      <w:r w:rsidRPr="007F0E90">
        <w:rPr>
          <w:b/>
          <w:bCs/>
          <w:sz w:val="24"/>
          <w:u w:val="single"/>
        </w:rPr>
        <w:t xml:space="preserve">Saturday, 12 June 2021 </w:t>
      </w:r>
      <w:r w:rsidR="00BF6EA4">
        <w:rPr>
          <w:b/>
          <w:bCs/>
          <w:sz w:val="24"/>
          <w:u w:val="single"/>
        </w:rPr>
        <w:t>-</w:t>
      </w:r>
      <w:r w:rsidR="0002154C" w:rsidRPr="007F0E90">
        <w:rPr>
          <w:b/>
          <w:bCs/>
          <w:sz w:val="24"/>
          <w:u w:val="single"/>
        </w:rPr>
        <w:t>First Round:</w:t>
      </w:r>
    </w:p>
    <w:p w14:paraId="723BFBCD" w14:textId="156C5369" w:rsidR="00467B38" w:rsidRDefault="00467B38" w:rsidP="0002154C">
      <w:pPr>
        <w:pStyle w:val="NewsletterBody"/>
        <w:pBdr>
          <w:bottom w:val="single" w:sz="4" w:space="1" w:color="auto"/>
        </w:pBdr>
      </w:pPr>
      <w:r>
        <w:tab/>
      </w:r>
      <w:r w:rsidR="0002154C">
        <w:tab/>
      </w:r>
      <w:r w:rsidR="0002154C">
        <w:tab/>
      </w:r>
      <w:r w:rsidR="001F2F76">
        <w:tab/>
      </w:r>
      <w:r>
        <w:t>Call Name</w:t>
      </w:r>
      <w:r>
        <w:tab/>
        <w:t>Registered Name</w:t>
      </w:r>
      <w:r>
        <w:tab/>
      </w:r>
      <w:r w:rsidR="00F94D1D">
        <w:tab/>
      </w:r>
      <w:r>
        <w:t>Breed</w:t>
      </w:r>
      <w:r>
        <w:tab/>
      </w:r>
      <w:r>
        <w:tab/>
        <w:t>Handler/Owner</w:t>
      </w:r>
    </w:p>
    <w:p w14:paraId="392FE159" w14:textId="63CFE95A" w:rsidR="001F2F76" w:rsidRDefault="00467B38" w:rsidP="00AF70E0">
      <w:pPr>
        <w:pStyle w:val="Newsletter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1</w:t>
      </w:r>
      <w:r w:rsidRPr="00467B38">
        <w:rPr>
          <w:vertAlign w:val="superscript"/>
        </w:rPr>
        <w:t>st</w:t>
      </w:r>
      <w:r>
        <w:t xml:space="preserve"> </w:t>
      </w:r>
      <w:r w:rsidR="0002154C">
        <w:tab/>
        <w:t xml:space="preserve"> 979.5</w:t>
      </w:r>
      <w:r w:rsidR="001F2F76">
        <w:t xml:space="preserve"> (5-5)</w:t>
      </w:r>
      <w:r w:rsidR="0002154C">
        <w:tab/>
      </w:r>
      <w:r w:rsidR="001F2F76">
        <w:tab/>
      </w:r>
      <w:r w:rsidR="0002154C">
        <w:t>Hali</w:t>
      </w:r>
      <w:r w:rsidR="0002154C">
        <w:tab/>
      </w:r>
      <w:r w:rsidR="0002154C">
        <w:tab/>
      </w:r>
      <w:r w:rsidR="00F94D1D">
        <w:t>Hali</w:t>
      </w:r>
      <w:r w:rsidR="00585A3E">
        <w:tab/>
      </w:r>
      <w:r w:rsidR="0002154C">
        <w:tab/>
      </w:r>
      <w:r w:rsidR="0002154C">
        <w:tab/>
      </w:r>
      <w:r w:rsidR="00F94D1D">
        <w:tab/>
      </w:r>
      <w:r w:rsidR="0002154C">
        <w:t>ES</w:t>
      </w:r>
      <w:r w:rsidR="0002154C">
        <w:tab/>
      </w:r>
      <w:r w:rsidR="0002154C">
        <w:tab/>
        <w:t>M. Smith / Nelson</w:t>
      </w:r>
      <w:r w:rsidR="00BC7C2A">
        <w:br/>
      </w:r>
      <w:r w:rsidR="001F2F76">
        <w:t>2</w:t>
      </w:r>
      <w:r w:rsidR="001F2F76" w:rsidRPr="0002154C">
        <w:rPr>
          <w:vertAlign w:val="superscript"/>
        </w:rPr>
        <w:t>nd</w:t>
      </w:r>
      <w:r w:rsidR="001F2F76">
        <w:tab/>
        <w:t>733.0 (3-3+Back)</w:t>
      </w:r>
      <w:r w:rsidR="001F2F76">
        <w:tab/>
        <w:t>Stella</w:t>
      </w:r>
      <w:r w:rsidR="001F2F76">
        <w:tab/>
      </w:r>
      <w:r w:rsidR="00F94D1D">
        <w:tab/>
        <w:t>Stotts’s Skipping Stella</w:t>
      </w:r>
      <w:r w:rsidR="001F2F76">
        <w:tab/>
      </w:r>
      <w:r w:rsidR="001F2F76">
        <w:tab/>
        <w:t>ES</w:t>
      </w:r>
      <w:r w:rsidR="001F2F76">
        <w:tab/>
      </w:r>
      <w:r w:rsidR="001F2F76">
        <w:tab/>
        <w:t>M. Stotts</w:t>
      </w:r>
      <w:r w:rsidR="00BC7C2A">
        <w:br/>
      </w:r>
      <w:r w:rsidR="001F2F76">
        <w:t>3</w:t>
      </w:r>
      <w:r w:rsidR="001F2F76" w:rsidRPr="001F2F76">
        <w:rPr>
          <w:vertAlign w:val="superscript"/>
        </w:rPr>
        <w:t>rd</w:t>
      </w:r>
      <w:r w:rsidR="001F2F76">
        <w:t xml:space="preserve"> </w:t>
      </w:r>
      <w:r w:rsidR="001F2F76">
        <w:tab/>
        <w:t>694.5 (3-3+Back)</w:t>
      </w:r>
      <w:r w:rsidR="001F2F76">
        <w:tab/>
        <w:t>Buster</w:t>
      </w:r>
      <w:r w:rsidR="001F2F76">
        <w:tab/>
      </w:r>
      <w:r w:rsidR="001F2F76">
        <w:tab/>
      </w:r>
      <w:r w:rsidR="00F94D1D">
        <w:t>Blazen Sunrise Rowdy Buster</w:t>
      </w:r>
      <w:r w:rsidR="00F94D1D">
        <w:tab/>
      </w:r>
      <w:r w:rsidR="001F2F76">
        <w:t>B</w:t>
      </w:r>
      <w:r w:rsidR="001F2F76">
        <w:tab/>
      </w:r>
      <w:r w:rsidR="001F2F76">
        <w:tab/>
        <w:t>M. Smith</w:t>
      </w:r>
      <w:r w:rsidR="00BC7C2A">
        <w:br/>
      </w:r>
      <w:r w:rsidR="001F2F76">
        <w:t>4</w:t>
      </w:r>
      <w:r w:rsidR="001F2F76" w:rsidRPr="001F2F76">
        <w:rPr>
          <w:vertAlign w:val="superscript"/>
        </w:rPr>
        <w:t>th</w:t>
      </w:r>
      <w:r w:rsidR="001F2F76">
        <w:tab/>
        <w:t>683.5 (4-3)</w:t>
      </w:r>
      <w:r w:rsidR="001F2F76">
        <w:tab/>
      </w:r>
      <w:r w:rsidR="001F2F76">
        <w:tab/>
        <w:t>Harli</w:t>
      </w:r>
      <w:r w:rsidR="001F2F76">
        <w:tab/>
      </w:r>
      <w:r w:rsidR="001F2F76">
        <w:tab/>
      </w:r>
      <w:r w:rsidR="00F94D1D">
        <w:t xml:space="preserve">Arnie’s Lil Harley </w:t>
      </w:r>
      <w:r w:rsidR="001F2F76">
        <w:tab/>
      </w:r>
      <w:r w:rsidR="00F94D1D">
        <w:tab/>
      </w:r>
      <w:r w:rsidR="001F2F76">
        <w:t>ES</w:t>
      </w:r>
      <w:r w:rsidR="001F2F76">
        <w:tab/>
      </w:r>
      <w:r w:rsidR="001F2F76">
        <w:tab/>
        <w:t>N. Ceccarelli</w:t>
      </w:r>
    </w:p>
    <w:p w14:paraId="24D48C2F" w14:textId="7C7A545B" w:rsidR="001F2F76" w:rsidRDefault="001F2F76" w:rsidP="0002154C">
      <w:pPr>
        <w:pStyle w:val="NewsletterBody"/>
        <w:pBdr>
          <w:top w:val="single" w:sz="4" w:space="1" w:color="auto"/>
        </w:pBdr>
        <w:jc w:val="left"/>
      </w:pPr>
      <w:r w:rsidRPr="007F0E90">
        <w:rPr>
          <w:b/>
          <w:bCs/>
          <w:sz w:val="24"/>
          <w:szCs w:val="28"/>
        </w:rPr>
        <w:t>Highest Scores:</w:t>
      </w:r>
      <w:r w:rsidR="00AF70E0">
        <w:rPr>
          <w:b/>
          <w:bCs/>
        </w:rPr>
        <w:br/>
      </w:r>
      <w:r w:rsidRPr="00AF70E0">
        <w:rPr>
          <w:b/>
          <w:bCs/>
          <w:i/>
          <w:iCs/>
          <w:u w:val="single"/>
        </w:rPr>
        <w:t>Finds</w:t>
      </w:r>
      <w:r w:rsidRPr="00AF70E0">
        <w:rPr>
          <w:i/>
          <w:iCs/>
        </w:rPr>
        <w:t>:</w:t>
      </w:r>
      <w:r>
        <w:t xml:space="preserve">  </w:t>
      </w:r>
      <w:r w:rsidR="00F94D1D">
        <w:t>93, Kody (GSP, Dan McMahon)</w:t>
      </w:r>
      <w:r w:rsidR="005A6ACF">
        <w:br/>
      </w:r>
      <w:r w:rsidRPr="00AF70E0">
        <w:rPr>
          <w:b/>
          <w:bCs/>
          <w:i/>
          <w:iCs/>
          <w:u w:val="single"/>
        </w:rPr>
        <w:t>Retrieves</w:t>
      </w:r>
      <w:r w:rsidRPr="005A6ACF">
        <w:rPr>
          <w:b/>
          <w:bCs/>
          <w:u w:val="single"/>
        </w:rPr>
        <w:t>:</w:t>
      </w:r>
      <w:r w:rsidR="00F94D1D">
        <w:rPr>
          <w:b/>
          <w:bCs/>
        </w:rPr>
        <w:t xml:space="preserve"> </w:t>
      </w:r>
      <w:r w:rsidR="00F94D1D" w:rsidRPr="00F94D1D">
        <w:t>90 Purdy</w:t>
      </w:r>
      <w:r w:rsidR="00F94D1D">
        <w:t xml:space="preserve"> (ES, Mike Stotts)</w:t>
      </w:r>
      <w:r w:rsidR="005A6ACF">
        <w:br/>
      </w:r>
      <w:r w:rsidRPr="00AF70E0">
        <w:rPr>
          <w:b/>
          <w:bCs/>
          <w:i/>
          <w:iCs/>
          <w:u w:val="single"/>
        </w:rPr>
        <w:t>Obedience</w:t>
      </w:r>
      <w:r w:rsidRPr="005A6ACF">
        <w:rPr>
          <w:b/>
          <w:bCs/>
          <w:u w:val="single"/>
        </w:rPr>
        <w:t>:</w:t>
      </w:r>
      <w:r w:rsidR="00F94D1D">
        <w:t xml:space="preserve"> 71, Indie (B, Ross Brown)</w:t>
      </w:r>
      <w:r w:rsidR="005A6ACF">
        <w:br/>
      </w:r>
      <w:r w:rsidRPr="00AF70E0">
        <w:rPr>
          <w:b/>
          <w:bCs/>
          <w:i/>
          <w:iCs/>
          <w:u w:val="single"/>
        </w:rPr>
        <w:t>Ground Coverage</w:t>
      </w:r>
      <w:r w:rsidRPr="00AF70E0">
        <w:rPr>
          <w:i/>
          <w:iCs/>
        </w:rPr>
        <w:t>:</w:t>
      </w:r>
      <w:r w:rsidR="00F94D1D">
        <w:t xml:space="preserve"> 88, Fame (ES, Donaye Smith)</w:t>
      </w:r>
      <w:r w:rsidR="005A6ACF">
        <w:br/>
      </w:r>
      <w:r w:rsidRPr="00AF70E0">
        <w:rPr>
          <w:b/>
          <w:bCs/>
          <w:i/>
          <w:iCs/>
          <w:u w:val="single"/>
        </w:rPr>
        <w:t>Back:</w:t>
      </w:r>
      <w:r w:rsidR="00F94D1D">
        <w:t xml:space="preserve"> 72, Red (ES, Jerry Youmans)</w:t>
      </w:r>
    </w:p>
    <w:p w14:paraId="48294969" w14:textId="4CBBD29C" w:rsidR="005A6ACF" w:rsidRPr="007F0E90" w:rsidRDefault="00AF70E0" w:rsidP="005A6ACF">
      <w:pPr>
        <w:pStyle w:val="NewsletterBody"/>
        <w:pBdr>
          <w:top w:val="single" w:sz="4" w:space="1" w:color="auto"/>
        </w:pBdr>
        <w:ind w:right="-6768"/>
        <w:jc w:val="left"/>
        <w:rPr>
          <w:b/>
          <w:bCs/>
          <w:sz w:val="24"/>
        </w:rPr>
      </w:pPr>
      <w:r w:rsidRPr="007F0E90">
        <w:rPr>
          <w:b/>
          <w:bCs/>
          <w:sz w:val="24"/>
        </w:rPr>
        <w:t>Dogs a</w:t>
      </w:r>
      <w:r w:rsidR="005A6ACF" w:rsidRPr="007F0E90">
        <w:rPr>
          <w:b/>
          <w:bCs/>
          <w:sz w:val="24"/>
        </w:rPr>
        <w:t>dvancing to</w:t>
      </w:r>
      <w:r w:rsidRPr="007F0E90">
        <w:rPr>
          <w:b/>
          <w:bCs/>
          <w:sz w:val="24"/>
        </w:rPr>
        <w:t xml:space="preserve"> the second round on</w:t>
      </w:r>
      <w:r w:rsidR="005A6ACF" w:rsidRPr="007F0E90">
        <w:rPr>
          <w:b/>
          <w:bCs/>
          <w:sz w:val="24"/>
        </w:rPr>
        <w:t xml:space="preserve"> Sunday (Top 16 Dogs of 30)</w:t>
      </w:r>
    </w:p>
    <w:p w14:paraId="6E495F4F" w14:textId="77777777" w:rsidR="005A6ACF" w:rsidRDefault="005A6ACF" w:rsidP="005A6ACF">
      <w:pPr>
        <w:pStyle w:val="NewsletterBody"/>
        <w:pBdr>
          <w:top w:val="single" w:sz="4" w:space="1" w:color="auto"/>
        </w:pBdr>
        <w:ind w:right="-6768"/>
        <w:jc w:val="left"/>
        <w:sectPr w:rsidR="005A6ACF" w:rsidSect="00467B38">
          <w:type w:val="continuous"/>
          <w:pgSz w:w="12240" w:h="15840"/>
          <w:pgMar w:top="1440" w:right="630" w:bottom="1440" w:left="720" w:header="720" w:footer="720" w:gutter="0"/>
          <w:cols w:space="720"/>
        </w:sectPr>
      </w:pPr>
    </w:p>
    <w:p w14:paraId="1242F1DC" w14:textId="541D94DF" w:rsidR="00AF70E0" w:rsidRDefault="005A6ACF" w:rsidP="005A6ACF">
      <w:pPr>
        <w:pStyle w:val="NewsletterBody"/>
        <w:pBdr>
          <w:top w:val="single" w:sz="4" w:space="1" w:color="auto"/>
        </w:pBdr>
        <w:ind w:right="-6768"/>
        <w:jc w:val="left"/>
      </w:pPr>
      <w:r>
        <w:t>1 thru 4 listed above</w:t>
      </w:r>
      <w:r>
        <w:tab/>
      </w:r>
      <w:r>
        <w:tab/>
      </w:r>
      <w:r>
        <w:tab/>
        <w:t>5)</w:t>
      </w:r>
      <w:r w:rsidR="00AF70E0">
        <w:t xml:space="preserve">   </w:t>
      </w:r>
      <w:r>
        <w:t>Blaze / Mike Ouchida</w:t>
      </w:r>
      <w:r>
        <w:tab/>
        <w:t xml:space="preserve">6)  </w:t>
      </w:r>
      <w:r w:rsidR="00AF70E0">
        <w:t xml:space="preserve">  </w:t>
      </w:r>
      <w:r>
        <w:t>Purdy / Mike Stotts</w:t>
      </w:r>
      <w:r>
        <w:tab/>
      </w:r>
      <w:r>
        <w:tab/>
      </w:r>
      <w:r>
        <w:br/>
        <w:t xml:space="preserve">7) </w:t>
      </w:r>
      <w:r w:rsidR="00AF70E0">
        <w:t xml:space="preserve">  </w:t>
      </w:r>
      <w:r>
        <w:t xml:space="preserve"> Fame / Donaye Smith</w:t>
      </w:r>
      <w:r>
        <w:tab/>
      </w:r>
      <w:r>
        <w:tab/>
        <w:t xml:space="preserve">8)  </w:t>
      </w:r>
      <w:r w:rsidR="00AF70E0">
        <w:t xml:space="preserve"> </w:t>
      </w:r>
      <w:r>
        <w:t>Jack / Jerry Youmans</w:t>
      </w:r>
      <w:r>
        <w:tab/>
        <w:t xml:space="preserve">9) </w:t>
      </w:r>
      <w:r w:rsidR="00AF70E0">
        <w:t xml:space="preserve">   </w:t>
      </w:r>
      <w:r>
        <w:t>Indie / Ross Brown</w:t>
      </w:r>
      <w:r>
        <w:br/>
        <w:t>10</w:t>
      </w:r>
      <w:proofErr w:type="gramStart"/>
      <w:r>
        <w:t>)  Kirby</w:t>
      </w:r>
      <w:proofErr w:type="gramEnd"/>
      <w:r>
        <w:t xml:space="preserve"> / Westbrook / King</w:t>
      </w:r>
      <w:r>
        <w:tab/>
      </w:r>
      <w:r>
        <w:tab/>
        <w:t xml:space="preserve">11) </w:t>
      </w:r>
      <w:r w:rsidR="00AF70E0">
        <w:t xml:space="preserve"> </w:t>
      </w:r>
      <w:r>
        <w:t>Sophia / Mike Stotts</w:t>
      </w:r>
      <w:r>
        <w:tab/>
        <w:t>12)  Annie / Cameron Cole</w:t>
      </w:r>
      <w:r w:rsidR="00AF70E0">
        <w:br/>
        <w:t>13)  Rio / Paul McCawley</w:t>
      </w:r>
      <w:r w:rsidR="00AF70E0">
        <w:tab/>
      </w:r>
      <w:r w:rsidR="00AF70E0">
        <w:tab/>
        <w:t>14)  Blaze / Fitzgerald</w:t>
      </w:r>
      <w:r w:rsidR="00AF70E0">
        <w:tab/>
      </w:r>
      <w:r w:rsidR="00AF70E0">
        <w:tab/>
        <w:t>15)   Uno / Ed Westbrook</w:t>
      </w:r>
      <w:r w:rsidR="00AF70E0">
        <w:br/>
        <w:t>16)  Kody / Dan McMahon</w:t>
      </w:r>
    </w:p>
    <w:p w14:paraId="5A89895C" w14:textId="4B1343C7" w:rsidR="007F0E90" w:rsidRDefault="00AF70E0" w:rsidP="0002154C">
      <w:pPr>
        <w:pStyle w:val="NewsletterBody"/>
        <w:pBdr>
          <w:top w:val="single" w:sz="4" w:space="1" w:color="auto"/>
        </w:pBdr>
        <w:jc w:val="left"/>
      </w:pPr>
      <w:r>
        <w:tab/>
      </w:r>
      <w:r w:rsidR="007F0E90">
        <w:t xml:space="preserve">After Saturday’s trial was complete, the members convened for the annual meeting of the NW region membership (minutes at the end of this report).  </w:t>
      </w:r>
      <w:r w:rsidR="009730B6">
        <w:t xml:space="preserve">Members voted for outgoing office positions </w:t>
      </w:r>
      <w:r w:rsidR="00370D45">
        <w:t>of</w:t>
      </w:r>
      <w:r w:rsidR="009730B6">
        <w:t xml:space="preserve"> Secretary and Treasure</w:t>
      </w:r>
      <w:r w:rsidR="00370D45">
        <w:t>r</w:t>
      </w:r>
      <w:r w:rsidR="009730B6">
        <w:t xml:space="preserve">.  Laura McMahon was voted as the new Secretary and Michelle </w:t>
      </w:r>
      <w:r w:rsidR="00A71CB6">
        <w:t>C</w:t>
      </w:r>
      <w:r w:rsidR="009730B6">
        <w:t>oons-Gunter remains Treasure</w:t>
      </w:r>
      <w:r w:rsidR="006115A7">
        <w:t>r</w:t>
      </w:r>
      <w:r w:rsidR="009730B6">
        <w:t xml:space="preserve">. At the conclusion for dinner, </w:t>
      </w:r>
      <w:r w:rsidR="009730B6">
        <w:lastRenderedPageBreak/>
        <w:t>Mike Ouchida and Linda</w:t>
      </w:r>
      <w:r w:rsidR="001163FC">
        <w:t xml:space="preserve"> Jenkins</w:t>
      </w:r>
      <w:r w:rsidR="009730B6">
        <w:t xml:space="preserve"> </w:t>
      </w:r>
      <w:r w:rsidR="009B604B">
        <w:t xml:space="preserve">provided the </w:t>
      </w:r>
      <w:r w:rsidR="001163FC">
        <w:t>delicious standing prime rib!</w:t>
      </w:r>
      <w:r w:rsidR="009730B6">
        <w:t xml:space="preserve"> </w:t>
      </w:r>
      <w:r w:rsidR="001163FC">
        <w:t xml:space="preserve"> A big shoutout to everyone that provided side-dishes and kitchen support.</w:t>
      </w:r>
    </w:p>
    <w:p w14:paraId="7CCB31CB" w14:textId="24A73D89" w:rsidR="001163FC" w:rsidRPr="00BC7C2A" w:rsidRDefault="001163FC" w:rsidP="0002154C">
      <w:pPr>
        <w:pStyle w:val="NewsletterBody"/>
        <w:pBdr>
          <w:top w:val="single" w:sz="4" w:space="1" w:color="auto"/>
        </w:pBdr>
        <w:jc w:val="left"/>
        <w:rPr>
          <w:b/>
          <w:bCs/>
          <w:sz w:val="24"/>
        </w:rPr>
      </w:pPr>
      <w:r w:rsidRPr="00BC7C2A">
        <w:rPr>
          <w:b/>
          <w:bCs/>
          <w:sz w:val="24"/>
        </w:rPr>
        <w:t>Sunday Quarter Final:</w:t>
      </w:r>
    </w:p>
    <w:p w14:paraId="5EE913B2" w14:textId="70186F09" w:rsidR="001163FC" w:rsidRDefault="001163FC" w:rsidP="001163FC">
      <w:pPr>
        <w:pStyle w:val="NewsletterBody"/>
        <w:pBdr>
          <w:bottom w:val="single" w:sz="4" w:space="1" w:color="auto"/>
        </w:pBdr>
      </w:pPr>
      <w:r>
        <w:t xml:space="preserve"> </w:t>
      </w:r>
      <w:r>
        <w:tab/>
      </w:r>
      <w:r>
        <w:tab/>
      </w:r>
      <w:r>
        <w:tab/>
      </w:r>
      <w:r>
        <w:tab/>
        <w:t>Call Name</w:t>
      </w:r>
      <w:r>
        <w:tab/>
        <w:t>Registered Name</w:t>
      </w:r>
      <w:r>
        <w:tab/>
      </w:r>
      <w:r>
        <w:tab/>
      </w:r>
      <w:r>
        <w:tab/>
        <w:t>Breed</w:t>
      </w:r>
      <w:r>
        <w:tab/>
        <w:t>Handler/Owner</w:t>
      </w:r>
    </w:p>
    <w:p w14:paraId="1D8EA6B5" w14:textId="2536C026" w:rsidR="001163FC" w:rsidRDefault="001163FC" w:rsidP="001163FC">
      <w:pPr>
        <w:pStyle w:val="Newsletter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>
        <w:t>1</w:t>
      </w:r>
      <w:r w:rsidRPr="00467B38">
        <w:rPr>
          <w:vertAlign w:val="superscript"/>
        </w:rPr>
        <w:t>st</w:t>
      </w:r>
      <w:r>
        <w:t xml:space="preserve"> </w:t>
      </w:r>
      <w:r>
        <w:tab/>
        <w:t>1012.6 (5-5)</w:t>
      </w:r>
      <w:r>
        <w:tab/>
      </w:r>
      <w:r>
        <w:tab/>
        <w:t>Buster</w:t>
      </w:r>
      <w:r>
        <w:tab/>
        <w:t xml:space="preserve">        </w:t>
      </w:r>
      <w:r>
        <w:tab/>
        <w:t>Blazen Sunrise Rowdy Buster</w:t>
      </w:r>
      <w:r>
        <w:tab/>
      </w:r>
      <w:r>
        <w:tab/>
        <w:t xml:space="preserve">     B</w:t>
      </w:r>
      <w:r>
        <w:tab/>
        <w:t>Mike Smith</w:t>
      </w:r>
      <w:r w:rsidR="00BC7C2A">
        <w:br/>
      </w:r>
      <w:r>
        <w:t>2</w:t>
      </w:r>
      <w:r w:rsidRPr="0002154C">
        <w:rPr>
          <w:vertAlign w:val="superscript"/>
        </w:rPr>
        <w:t>nd</w:t>
      </w:r>
      <w:r>
        <w:tab/>
        <w:t>694.0 (3-3+Back)</w:t>
      </w:r>
      <w:r>
        <w:tab/>
        <w:t>Indie</w:t>
      </w:r>
      <w:r>
        <w:tab/>
      </w:r>
      <w:r>
        <w:tab/>
        <w:t>Brown’s Sublime In</w:t>
      </w:r>
      <w:r w:rsidR="00312646">
        <w:t>d</w:t>
      </w:r>
      <w:r>
        <w:t>iana Temple of Doom B</w:t>
      </w:r>
      <w:r>
        <w:tab/>
        <w:t>Ross Brown</w:t>
      </w:r>
      <w:r>
        <w:br/>
        <w:t>3</w:t>
      </w:r>
      <w:r w:rsidRPr="001F2F76">
        <w:rPr>
          <w:vertAlign w:val="superscript"/>
        </w:rPr>
        <w:t>rd</w:t>
      </w:r>
      <w:r>
        <w:t xml:space="preserve"> </w:t>
      </w:r>
      <w:r>
        <w:tab/>
        <w:t>646.0 (3-3)</w:t>
      </w:r>
      <w:r>
        <w:tab/>
      </w:r>
      <w:r>
        <w:tab/>
        <w:t>Sophia</w:t>
      </w:r>
      <w:r>
        <w:tab/>
      </w:r>
      <w:r>
        <w:tab/>
      </w:r>
      <w:r w:rsidR="00BC7C2A">
        <w:t>Stott’s Astrape Sophia</w:t>
      </w:r>
      <w:r w:rsidR="00BC7C2A">
        <w:tab/>
      </w:r>
      <w:r w:rsidR="00BC7C2A">
        <w:tab/>
      </w:r>
      <w:r w:rsidR="00BC7C2A">
        <w:tab/>
        <w:t xml:space="preserve">     ES</w:t>
      </w:r>
      <w:r w:rsidR="00BC7C2A">
        <w:tab/>
        <w:t>Mike Stotts</w:t>
      </w:r>
      <w:r w:rsidR="00BC7C2A">
        <w:br/>
      </w:r>
      <w:r>
        <w:t>4</w:t>
      </w:r>
      <w:r w:rsidRPr="001F2F76">
        <w:rPr>
          <w:vertAlign w:val="superscript"/>
        </w:rPr>
        <w:t>th</w:t>
      </w:r>
      <w:r>
        <w:tab/>
      </w:r>
      <w:r w:rsidR="00BC7C2A">
        <w:t>609.5</w:t>
      </w:r>
      <w:r>
        <w:t xml:space="preserve"> (</w:t>
      </w:r>
      <w:r w:rsidR="00BC7C2A">
        <w:t>3</w:t>
      </w:r>
      <w:r>
        <w:t>-3)</w:t>
      </w:r>
      <w:r>
        <w:tab/>
      </w:r>
      <w:r>
        <w:tab/>
      </w:r>
      <w:r w:rsidR="00BC7C2A">
        <w:t>Uno</w:t>
      </w:r>
      <w:r w:rsidR="00BC7C2A">
        <w:tab/>
      </w:r>
      <w:r w:rsidR="00BC7C2A">
        <w:tab/>
        <w:t>Lucky Rimrock Uno</w:t>
      </w:r>
      <w:r w:rsidR="00BC7C2A">
        <w:tab/>
      </w:r>
      <w:r w:rsidR="00BC7C2A">
        <w:tab/>
      </w:r>
      <w:r w:rsidR="00BC7C2A">
        <w:tab/>
        <w:t xml:space="preserve">     EP</w:t>
      </w:r>
      <w:r w:rsidR="00BC7C2A">
        <w:tab/>
        <w:t>Ed Westbrook</w:t>
      </w:r>
      <w:r w:rsidR="00BC7C2A">
        <w:br/>
        <w:t>5</w:t>
      </w:r>
      <w:r w:rsidR="00BC7C2A" w:rsidRPr="00BC7C2A">
        <w:rPr>
          <w:vertAlign w:val="superscript"/>
        </w:rPr>
        <w:t>th</w:t>
      </w:r>
      <w:r w:rsidR="00BC7C2A">
        <w:tab/>
        <w:t>609.5 (3-3)</w:t>
      </w:r>
      <w:r w:rsidR="00BC7C2A">
        <w:tab/>
      </w:r>
      <w:r w:rsidR="00BC7C2A">
        <w:tab/>
        <w:t>Kirby</w:t>
      </w:r>
      <w:r w:rsidR="00BC7C2A">
        <w:tab/>
      </w:r>
      <w:r w:rsidR="00BC7C2A">
        <w:tab/>
        <w:t>Cascade Kirby</w:t>
      </w:r>
      <w:r w:rsidR="00BC7C2A">
        <w:tab/>
      </w:r>
      <w:r w:rsidR="00BC7C2A">
        <w:tab/>
      </w:r>
      <w:r w:rsidR="00BC7C2A">
        <w:tab/>
      </w:r>
      <w:r w:rsidR="00BC7C2A">
        <w:tab/>
        <w:t xml:space="preserve">     GSP Ed Westbrook/King</w:t>
      </w:r>
      <w:r w:rsidR="00BC7C2A">
        <w:br/>
        <w:t>6</w:t>
      </w:r>
      <w:r w:rsidR="00BC7C2A" w:rsidRPr="00BC7C2A">
        <w:rPr>
          <w:vertAlign w:val="superscript"/>
        </w:rPr>
        <w:t>th</w:t>
      </w:r>
      <w:r w:rsidR="00BC7C2A">
        <w:tab/>
        <w:t>570.0 (2-2+back)</w:t>
      </w:r>
      <w:r w:rsidR="00BC7C2A">
        <w:tab/>
        <w:t>Fame</w:t>
      </w:r>
      <w:r w:rsidR="00BC7C2A">
        <w:tab/>
      </w:r>
      <w:r w:rsidR="00BC7C2A">
        <w:tab/>
        <w:t>Stonecold to Lamron</w:t>
      </w:r>
      <w:r w:rsidR="00BC7C2A">
        <w:tab/>
      </w:r>
      <w:r w:rsidR="00BC7C2A">
        <w:tab/>
      </w:r>
      <w:r w:rsidR="00BC7C2A">
        <w:tab/>
        <w:t xml:space="preserve">     ES</w:t>
      </w:r>
      <w:r w:rsidR="00BC7C2A">
        <w:tab/>
        <w:t>Donaye Smith</w:t>
      </w:r>
      <w:r>
        <w:tab/>
      </w:r>
    </w:p>
    <w:p w14:paraId="4186958C" w14:textId="476BB56C" w:rsidR="00AF70E0" w:rsidRPr="007F0E90" w:rsidRDefault="00AF70E0" w:rsidP="0002154C">
      <w:pPr>
        <w:pStyle w:val="NewsletterBody"/>
        <w:pBdr>
          <w:top w:val="single" w:sz="4" w:space="1" w:color="auto"/>
        </w:pBdr>
        <w:jc w:val="left"/>
        <w:rPr>
          <w:b/>
          <w:bCs/>
          <w:sz w:val="24"/>
        </w:rPr>
      </w:pPr>
      <w:r w:rsidRPr="007F0E90">
        <w:rPr>
          <w:b/>
          <w:bCs/>
          <w:sz w:val="24"/>
        </w:rPr>
        <w:t xml:space="preserve">Handlers advancing dogs </w:t>
      </w:r>
      <w:proofErr w:type="gramStart"/>
      <w:r w:rsidR="00BC7C2A">
        <w:rPr>
          <w:b/>
          <w:bCs/>
          <w:sz w:val="24"/>
        </w:rPr>
        <w:t>S</w:t>
      </w:r>
      <w:r w:rsidRPr="007F0E90">
        <w:rPr>
          <w:b/>
          <w:bCs/>
          <w:sz w:val="24"/>
        </w:rPr>
        <w:t>emi-</w:t>
      </w:r>
      <w:r w:rsidR="00BC7C2A">
        <w:rPr>
          <w:b/>
          <w:bCs/>
          <w:sz w:val="24"/>
        </w:rPr>
        <w:t>F</w:t>
      </w:r>
      <w:r w:rsidRPr="007F0E90">
        <w:rPr>
          <w:b/>
          <w:bCs/>
          <w:sz w:val="24"/>
        </w:rPr>
        <w:t>inal</w:t>
      </w:r>
      <w:r w:rsidR="00D63784">
        <w:rPr>
          <w:b/>
          <w:bCs/>
          <w:sz w:val="24"/>
        </w:rPr>
        <w:t>s</w:t>
      </w:r>
      <w:proofErr w:type="gramEnd"/>
    </w:p>
    <w:p w14:paraId="095FF4BE" w14:textId="744BBDC6" w:rsidR="00AF70E0" w:rsidRDefault="007F0E90" w:rsidP="0002154C">
      <w:pPr>
        <w:pStyle w:val="NewsletterBody"/>
        <w:pBdr>
          <w:top w:val="single" w:sz="4" w:space="1" w:color="auto"/>
        </w:pBdr>
        <w:jc w:val="left"/>
      </w:pPr>
      <w:r>
        <w:t>Left to right:  Mike Stotts (Sophia), Donaye Smith (Fame), Ed Westbrook handling two dogs (Kirby and Uno), Mike Smith (Buster) and Ross Brown (Indie)</w:t>
      </w:r>
    </w:p>
    <w:p w14:paraId="58087C73" w14:textId="53EC9D9F" w:rsidR="00AF70E0" w:rsidRDefault="00AF70E0" w:rsidP="0002154C">
      <w:pPr>
        <w:pStyle w:val="NewsletterBody"/>
        <w:pBdr>
          <w:top w:val="single" w:sz="4" w:space="1" w:color="auto"/>
        </w:pBdr>
        <w:jc w:val="left"/>
        <w:sectPr w:rsidR="00AF70E0" w:rsidSect="00AF70E0">
          <w:type w:val="continuous"/>
          <w:pgSz w:w="12240" w:h="15840"/>
          <w:pgMar w:top="1440" w:right="630" w:bottom="1440" w:left="72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3767BCBF" wp14:editId="2A08E055">
            <wp:extent cx="3932913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18" r="12342" b="1429"/>
                    <a:stretch/>
                  </pic:blipFill>
                  <pic:spPr bwMode="auto">
                    <a:xfrm>
                      <a:off x="0" y="0"/>
                      <a:ext cx="3951337" cy="229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1B986" w14:textId="77777777" w:rsidR="00AF70E0" w:rsidRDefault="00AF70E0" w:rsidP="0002154C">
      <w:pPr>
        <w:pStyle w:val="NewsletterBody"/>
        <w:pBdr>
          <w:top w:val="single" w:sz="4" w:space="1" w:color="auto"/>
        </w:pBdr>
        <w:jc w:val="left"/>
        <w:sectPr w:rsidR="00AF70E0" w:rsidSect="00AF70E0">
          <w:type w:val="continuous"/>
          <w:pgSz w:w="12240" w:h="15840"/>
          <w:pgMar w:top="1440" w:right="630" w:bottom="1440" w:left="720" w:header="720" w:footer="720" w:gutter="0"/>
          <w:cols w:num="3" w:space="720"/>
        </w:sectPr>
      </w:pPr>
    </w:p>
    <w:p w14:paraId="5B97E7E9" w14:textId="5CF65BA5" w:rsidR="00BC7C2A" w:rsidRPr="00312646" w:rsidRDefault="00BC7C2A" w:rsidP="0002154C">
      <w:pPr>
        <w:pStyle w:val="NewsletterBody"/>
        <w:pBdr>
          <w:top w:val="single" w:sz="4" w:space="1" w:color="auto"/>
        </w:pBdr>
        <w:jc w:val="left"/>
        <w:rPr>
          <w:b/>
          <w:bCs/>
          <w:i/>
          <w:iCs/>
        </w:rPr>
      </w:pPr>
      <w:r w:rsidRPr="00312646">
        <w:rPr>
          <w:b/>
          <w:bCs/>
          <w:i/>
          <w:iCs/>
        </w:rPr>
        <w:t>Semi Final</w:t>
      </w:r>
      <w:r w:rsidR="00312646" w:rsidRPr="00312646">
        <w:rPr>
          <w:b/>
          <w:bCs/>
          <w:i/>
          <w:iCs/>
        </w:rPr>
        <w:t xml:space="preserve"> Round</w:t>
      </w:r>
      <w:r w:rsidR="00324CAC">
        <w:rPr>
          <w:b/>
          <w:bCs/>
          <w:i/>
          <w:iCs/>
        </w:rPr>
        <w:t>:  Conditions 80’s and dry minimum wind.</w:t>
      </w:r>
    </w:p>
    <w:p w14:paraId="27EEC5C3" w14:textId="77777777" w:rsidR="00324CAC" w:rsidRDefault="00324CAC" w:rsidP="00BC7C2A">
      <w:pPr>
        <w:pStyle w:val="NewsletterBody"/>
        <w:pBdr>
          <w:bottom w:val="single" w:sz="4" w:space="1" w:color="auto"/>
        </w:pBdr>
        <w:sectPr w:rsidR="00324CAC" w:rsidSect="00324CAC">
          <w:type w:val="continuous"/>
          <w:pgSz w:w="12240" w:h="15840"/>
          <w:pgMar w:top="1440" w:right="630" w:bottom="1440" w:left="720" w:header="720" w:footer="720" w:gutter="0"/>
          <w:cols w:space="720"/>
        </w:sectPr>
      </w:pPr>
    </w:p>
    <w:p w14:paraId="3238204D" w14:textId="4DF75479" w:rsidR="00324CAC" w:rsidRDefault="00324CAC" w:rsidP="00BC7C2A">
      <w:pPr>
        <w:pStyle w:val="NewsletterBody"/>
        <w:pBdr>
          <w:bottom w:val="single" w:sz="4" w:space="1" w:color="auto"/>
        </w:pBdr>
        <w:sectPr w:rsidR="00324CAC" w:rsidSect="00AF70E0">
          <w:type w:val="continuous"/>
          <w:pgSz w:w="12240" w:h="15840"/>
          <w:pgMar w:top="1440" w:right="630" w:bottom="1440" w:left="720" w:header="720" w:footer="720" w:gutter="0"/>
          <w:cols w:num="3" w:space="720"/>
        </w:sectPr>
      </w:pPr>
    </w:p>
    <w:p w14:paraId="6DA8C882" w14:textId="270B943F" w:rsidR="00BC7C2A" w:rsidRDefault="00BC7C2A" w:rsidP="00BC7C2A">
      <w:pPr>
        <w:pStyle w:val="NewsletterBody"/>
        <w:pBdr>
          <w:bottom w:val="single" w:sz="4" w:space="1" w:color="auto"/>
        </w:pBdr>
      </w:pPr>
      <w:r>
        <w:tab/>
      </w:r>
      <w:r w:rsidR="00324CAC">
        <w:tab/>
      </w:r>
      <w:r w:rsidR="00324CAC">
        <w:tab/>
      </w:r>
      <w:r w:rsidR="00324CAC">
        <w:tab/>
      </w:r>
      <w:r>
        <w:t>Call Name</w:t>
      </w:r>
      <w:r>
        <w:tab/>
        <w:t>Registered Name</w:t>
      </w:r>
      <w:r>
        <w:tab/>
      </w:r>
      <w:r>
        <w:tab/>
      </w:r>
      <w:r>
        <w:tab/>
        <w:t>Breed</w:t>
      </w:r>
      <w:r>
        <w:tab/>
        <w:t>Handler/Owner</w:t>
      </w:r>
    </w:p>
    <w:p w14:paraId="2D38C7B7" w14:textId="77777777" w:rsidR="00BC7C2A" w:rsidRDefault="00BC7C2A" w:rsidP="00BC7C2A">
      <w:pPr>
        <w:pStyle w:val="Newsletter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sectPr w:rsidR="00BC7C2A" w:rsidSect="00324CAC">
          <w:type w:val="continuous"/>
          <w:pgSz w:w="12240" w:h="15840"/>
          <w:pgMar w:top="1440" w:right="630" w:bottom="1440" w:left="720" w:header="720" w:footer="720" w:gutter="0"/>
          <w:cols w:space="720"/>
        </w:sectPr>
      </w:pPr>
    </w:p>
    <w:p w14:paraId="7F210E85" w14:textId="3D66D7DD" w:rsidR="00BC7C2A" w:rsidRDefault="00BC7C2A" w:rsidP="00312646">
      <w:pPr>
        <w:pStyle w:val="NewsletterBody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</w:pPr>
      <w:r w:rsidRPr="00FB5BE7">
        <w:rPr>
          <w:b/>
          <w:bCs/>
        </w:rPr>
        <w:t>1</w:t>
      </w:r>
      <w:r w:rsidRPr="00FB5BE7">
        <w:rPr>
          <w:b/>
          <w:bCs/>
          <w:vertAlign w:val="superscript"/>
        </w:rPr>
        <w:t>st</w:t>
      </w:r>
      <w:r w:rsidRPr="00FB5BE7">
        <w:rPr>
          <w:b/>
          <w:bCs/>
        </w:rPr>
        <w:t xml:space="preserve"> </w:t>
      </w:r>
      <w:r w:rsidRPr="00FB5BE7">
        <w:rPr>
          <w:b/>
          <w:bCs/>
        </w:rPr>
        <w:tab/>
      </w:r>
      <w:r w:rsidR="00312646" w:rsidRPr="00FB5BE7">
        <w:rPr>
          <w:b/>
          <w:bCs/>
        </w:rPr>
        <w:t>848.33</w:t>
      </w:r>
      <w:r w:rsidRPr="00FB5BE7">
        <w:rPr>
          <w:b/>
          <w:bCs/>
        </w:rPr>
        <w:t xml:space="preserve"> (</w:t>
      </w:r>
      <w:r w:rsidR="00312646" w:rsidRPr="00FB5BE7">
        <w:rPr>
          <w:b/>
          <w:bCs/>
        </w:rPr>
        <w:t>4-4</w:t>
      </w:r>
      <w:r w:rsidRPr="00FB5BE7">
        <w:rPr>
          <w:b/>
          <w:bCs/>
        </w:rPr>
        <w:t>)</w:t>
      </w:r>
      <w:r w:rsidRPr="00FB5BE7">
        <w:rPr>
          <w:b/>
          <w:bCs/>
        </w:rPr>
        <w:tab/>
      </w:r>
      <w:r w:rsidRPr="00FB5BE7">
        <w:rPr>
          <w:b/>
          <w:bCs/>
        </w:rPr>
        <w:tab/>
        <w:t>Buster</w:t>
      </w:r>
      <w:r w:rsidRPr="00FB5BE7">
        <w:rPr>
          <w:b/>
          <w:bCs/>
        </w:rPr>
        <w:tab/>
        <w:t xml:space="preserve">        </w:t>
      </w:r>
      <w:r w:rsidRPr="00FB5BE7">
        <w:rPr>
          <w:b/>
          <w:bCs/>
        </w:rPr>
        <w:tab/>
        <w:t>Blazen Sunrise Rowdy Buster</w:t>
      </w:r>
      <w:r w:rsidRPr="00FB5BE7">
        <w:rPr>
          <w:b/>
          <w:bCs/>
        </w:rPr>
        <w:tab/>
      </w:r>
      <w:r w:rsidRPr="00FB5BE7">
        <w:rPr>
          <w:b/>
          <w:bCs/>
        </w:rPr>
        <w:tab/>
        <w:t xml:space="preserve">     B</w:t>
      </w:r>
      <w:r w:rsidRPr="00FB5BE7">
        <w:rPr>
          <w:b/>
          <w:bCs/>
        </w:rPr>
        <w:tab/>
        <w:t>Mike Smith</w:t>
      </w:r>
      <w:r w:rsidRPr="00FB5BE7">
        <w:rPr>
          <w:b/>
          <w:bCs/>
        </w:rPr>
        <w:br/>
        <w:t>2</w:t>
      </w:r>
      <w:r w:rsidRPr="00FB5BE7">
        <w:rPr>
          <w:b/>
          <w:bCs/>
          <w:vertAlign w:val="superscript"/>
        </w:rPr>
        <w:t>nd</w:t>
      </w:r>
      <w:r w:rsidRPr="00FB5BE7">
        <w:rPr>
          <w:b/>
          <w:bCs/>
        </w:rPr>
        <w:tab/>
      </w:r>
      <w:r w:rsidR="00312646" w:rsidRPr="00FB5BE7">
        <w:rPr>
          <w:b/>
          <w:bCs/>
        </w:rPr>
        <w:t>474.5</w:t>
      </w:r>
      <w:r w:rsidRPr="00FB5BE7">
        <w:rPr>
          <w:b/>
          <w:bCs/>
        </w:rPr>
        <w:t xml:space="preserve"> (</w:t>
      </w:r>
      <w:r w:rsidR="00312646" w:rsidRPr="00FB5BE7">
        <w:rPr>
          <w:b/>
          <w:bCs/>
        </w:rPr>
        <w:t>2-2)</w:t>
      </w:r>
      <w:r w:rsidRPr="00FB5BE7">
        <w:rPr>
          <w:b/>
          <w:bCs/>
        </w:rPr>
        <w:tab/>
      </w:r>
      <w:r w:rsidR="00312646" w:rsidRPr="00FB5BE7">
        <w:rPr>
          <w:b/>
          <w:bCs/>
        </w:rPr>
        <w:tab/>
        <w:t>Uno</w:t>
      </w:r>
      <w:r w:rsidR="00312646" w:rsidRPr="00FB5BE7">
        <w:rPr>
          <w:b/>
          <w:bCs/>
        </w:rPr>
        <w:tab/>
      </w:r>
      <w:r w:rsidR="00312646" w:rsidRPr="00FB5BE7">
        <w:rPr>
          <w:b/>
          <w:bCs/>
        </w:rPr>
        <w:tab/>
        <w:t>Lucky Rimrock Uno</w:t>
      </w:r>
      <w:r w:rsidR="00312646" w:rsidRPr="00FB5BE7">
        <w:rPr>
          <w:b/>
          <w:bCs/>
        </w:rPr>
        <w:tab/>
      </w:r>
      <w:r w:rsidR="00312646" w:rsidRPr="00FB5BE7">
        <w:rPr>
          <w:b/>
          <w:bCs/>
        </w:rPr>
        <w:tab/>
      </w:r>
      <w:r w:rsidR="00312646" w:rsidRPr="00FB5BE7">
        <w:rPr>
          <w:b/>
          <w:bCs/>
        </w:rPr>
        <w:tab/>
        <w:t xml:space="preserve">     EP</w:t>
      </w:r>
      <w:r w:rsidR="00312646" w:rsidRPr="00FB5BE7">
        <w:rPr>
          <w:b/>
          <w:bCs/>
        </w:rPr>
        <w:tab/>
        <w:t>Ed Westbrook</w:t>
      </w:r>
      <w:r w:rsidR="00312646">
        <w:br/>
        <w:t>3</w:t>
      </w:r>
      <w:r w:rsidR="00312646" w:rsidRPr="00312646">
        <w:rPr>
          <w:vertAlign w:val="superscript"/>
        </w:rPr>
        <w:t>rd</w:t>
      </w:r>
      <w:r w:rsidR="00312646">
        <w:tab/>
        <w:t>457.0 (2-2)</w:t>
      </w:r>
      <w:r w:rsidR="00312646">
        <w:tab/>
      </w:r>
      <w:r w:rsidR="00312646">
        <w:tab/>
        <w:t>Kirby</w:t>
      </w:r>
      <w:r w:rsidR="00312646">
        <w:tab/>
      </w:r>
      <w:r w:rsidR="00312646">
        <w:tab/>
        <w:t>Cascade Kirby</w:t>
      </w:r>
      <w:r w:rsidR="00312646">
        <w:tab/>
      </w:r>
      <w:r w:rsidR="00312646">
        <w:tab/>
      </w:r>
      <w:r w:rsidR="00312646">
        <w:tab/>
      </w:r>
      <w:r w:rsidR="00312646">
        <w:tab/>
        <w:t xml:space="preserve">     GSP Ed Westbrook/King</w:t>
      </w:r>
      <w:r w:rsidR="00312646">
        <w:br/>
        <w:t>4</w:t>
      </w:r>
      <w:r w:rsidR="00312646" w:rsidRPr="00312646">
        <w:rPr>
          <w:vertAlign w:val="superscript"/>
        </w:rPr>
        <w:t>th</w:t>
      </w:r>
      <w:r w:rsidR="00312646">
        <w:tab/>
        <w:t>453.5 (2-2)</w:t>
      </w:r>
      <w:r w:rsidR="00312646">
        <w:tab/>
      </w:r>
      <w:r w:rsidR="00312646">
        <w:tab/>
        <w:t>Indie</w:t>
      </w:r>
      <w:r w:rsidR="00312646">
        <w:tab/>
      </w:r>
      <w:r w:rsidR="00312646">
        <w:tab/>
        <w:t xml:space="preserve">Brown’s Sublime Indiana Temple of </w:t>
      </w:r>
      <w:proofErr w:type="gramStart"/>
      <w:r w:rsidR="00312646">
        <w:t>Doom  B</w:t>
      </w:r>
      <w:proofErr w:type="gramEnd"/>
      <w:r w:rsidR="00312646">
        <w:tab/>
        <w:t>Ross Brown</w:t>
      </w:r>
      <w:r w:rsidR="00312646">
        <w:br/>
        <w:t>5</w:t>
      </w:r>
      <w:r w:rsidR="00312646" w:rsidRPr="00312646">
        <w:rPr>
          <w:vertAlign w:val="superscript"/>
        </w:rPr>
        <w:t>th</w:t>
      </w:r>
      <w:r w:rsidR="00312646">
        <w:tab/>
        <w:t>434.0 (2-2)</w:t>
      </w:r>
      <w:r w:rsidR="00312646">
        <w:tab/>
      </w:r>
      <w:r w:rsidR="00312646">
        <w:tab/>
        <w:t>Sophia</w:t>
      </w:r>
      <w:r w:rsidR="00312646">
        <w:tab/>
      </w:r>
      <w:r w:rsidR="00312646">
        <w:tab/>
        <w:t>Stott’s Astrape Sophia</w:t>
      </w:r>
      <w:r w:rsidR="00312646">
        <w:tab/>
      </w:r>
      <w:r w:rsidR="00312646">
        <w:tab/>
      </w:r>
      <w:r w:rsidR="00312646">
        <w:tab/>
        <w:t xml:space="preserve">     ES</w:t>
      </w:r>
      <w:r w:rsidR="00312646">
        <w:tab/>
        <w:t>Mike Stotts</w:t>
      </w:r>
      <w:r w:rsidR="00312646">
        <w:br/>
        <w:t>6</w:t>
      </w:r>
      <w:r w:rsidR="00312646" w:rsidRPr="00312646">
        <w:rPr>
          <w:vertAlign w:val="superscript"/>
        </w:rPr>
        <w:t>th</w:t>
      </w:r>
      <w:r w:rsidR="00312646">
        <w:tab/>
        <w:t>367.0 (1-1+back)</w:t>
      </w:r>
      <w:r w:rsidR="00312646">
        <w:tab/>
        <w:t>Fame</w:t>
      </w:r>
      <w:r w:rsidR="00312646">
        <w:tab/>
      </w:r>
      <w:r w:rsidR="00312646">
        <w:tab/>
        <w:t>Stonecold to Lamron</w:t>
      </w:r>
      <w:r w:rsidR="00312646">
        <w:tab/>
      </w:r>
      <w:r w:rsidR="00312646">
        <w:tab/>
      </w:r>
      <w:r w:rsidR="00312646">
        <w:tab/>
        <w:t xml:space="preserve">     ES</w:t>
      </w:r>
      <w:r w:rsidR="00312646">
        <w:tab/>
        <w:t>Donaye Smith</w:t>
      </w:r>
      <w:r w:rsidR="00312646">
        <w:br/>
      </w:r>
    </w:p>
    <w:p w14:paraId="580E0EED" w14:textId="77777777" w:rsidR="00BC7C2A" w:rsidRDefault="00BC7C2A" w:rsidP="0002154C">
      <w:pPr>
        <w:pStyle w:val="NewsletterBody"/>
        <w:pBdr>
          <w:top w:val="single" w:sz="4" w:space="1" w:color="auto"/>
        </w:pBdr>
        <w:jc w:val="left"/>
        <w:sectPr w:rsidR="00BC7C2A" w:rsidSect="00BC7C2A">
          <w:type w:val="continuous"/>
          <w:pgSz w:w="12240" w:h="15840"/>
          <w:pgMar w:top="1440" w:right="630" w:bottom="1440" w:left="720" w:header="720" w:footer="720" w:gutter="0"/>
          <w:cols w:space="720"/>
        </w:sectPr>
      </w:pPr>
    </w:p>
    <w:p w14:paraId="4A4F35C3" w14:textId="708DE4D4" w:rsidR="00FB5BE7" w:rsidRDefault="00324CAC" w:rsidP="0002154C">
      <w:pPr>
        <w:pStyle w:val="NewsletterBody"/>
        <w:pBdr>
          <w:top w:val="single" w:sz="4" w:space="1" w:color="auto"/>
        </w:pBdr>
        <w:jc w:val="left"/>
        <w:rPr>
          <w:b/>
          <w:bCs/>
          <w:i/>
          <w:iCs/>
        </w:rPr>
      </w:pPr>
      <w:r w:rsidRPr="00FB5BE7">
        <w:rPr>
          <w:b/>
          <w:bCs/>
          <w:i/>
          <w:iCs/>
        </w:rPr>
        <w:lastRenderedPageBreak/>
        <w:t>Championship Round</w:t>
      </w:r>
      <w:r w:rsidR="00FB5BE7" w:rsidRPr="00FB5BE7">
        <w:rPr>
          <w:b/>
          <w:bCs/>
          <w:i/>
          <w:iCs/>
        </w:rPr>
        <w:t xml:space="preserve">:  One-hour Round </w:t>
      </w:r>
      <w:r w:rsidR="00FB5BE7">
        <w:rPr>
          <w:b/>
          <w:bCs/>
          <w:i/>
          <w:iCs/>
        </w:rPr>
        <w:t xml:space="preserve">Conditions 80’s and dry minimum wind. – Congratulations to </w:t>
      </w:r>
      <w:r w:rsidR="009623B6">
        <w:rPr>
          <w:b/>
          <w:bCs/>
          <w:i/>
          <w:iCs/>
        </w:rPr>
        <w:t xml:space="preserve">Ed Westbrook (Uno) and </w:t>
      </w:r>
      <w:r w:rsidR="00FB5BE7">
        <w:rPr>
          <w:b/>
          <w:bCs/>
          <w:i/>
          <w:iCs/>
        </w:rPr>
        <w:t>Mike Smith (Buster)</w:t>
      </w:r>
      <w:r w:rsidR="009623B6">
        <w:rPr>
          <w:b/>
          <w:bCs/>
          <w:i/>
          <w:iCs/>
        </w:rPr>
        <w:t>.</w:t>
      </w:r>
    </w:p>
    <w:p w14:paraId="0D60C7DB" w14:textId="35F6247C" w:rsidR="00DB5AB5" w:rsidRDefault="00216B0B" w:rsidP="0002154C">
      <w:pPr>
        <w:pStyle w:val="NewsletterBody"/>
        <w:pBdr>
          <w:top w:val="single" w:sz="4" w:space="1" w:color="auto"/>
        </w:pBdr>
        <w:jc w:val="left"/>
        <w:rPr>
          <w:b/>
          <w:bCs/>
          <w:i/>
          <w:iCs/>
        </w:rPr>
      </w:pPr>
      <w:r>
        <w:rPr>
          <w:b/>
          <w:bCs/>
          <w:i/>
          <w:iCs/>
        </w:rPr>
        <w:t xml:space="preserve">Champion:  </w:t>
      </w:r>
      <w:r w:rsidR="00957A43">
        <w:rPr>
          <w:b/>
          <w:bCs/>
          <w:i/>
          <w:iCs/>
        </w:rPr>
        <w:t>933.75 (5-5)</w:t>
      </w:r>
      <w:r w:rsidR="00DB5AB5">
        <w:rPr>
          <w:b/>
          <w:bCs/>
          <w:i/>
          <w:iCs/>
        </w:rPr>
        <w:t xml:space="preserve"> </w:t>
      </w:r>
      <w:r w:rsidR="00DB5AB5">
        <w:rPr>
          <w:b/>
          <w:bCs/>
          <w:i/>
          <w:iCs/>
        </w:rPr>
        <w:tab/>
        <w:t>Uno</w:t>
      </w:r>
      <w:r w:rsidR="00DB5AB5">
        <w:rPr>
          <w:b/>
          <w:bCs/>
          <w:i/>
          <w:iCs/>
        </w:rPr>
        <w:tab/>
      </w:r>
      <w:r w:rsidR="004D53E7">
        <w:rPr>
          <w:b/>
          <w:bCs/>
          <w:i/>
          <w:iCs/>
        </w:rPr>
        <w:tab/>
      </w:r>
      <w:r w:rsidR="00DB5AB5">
        <w:rPr>
          <w:b/>
          <w:bCs/>
          <w:i/>
          <w:iCs/>
        </w:rPr>
        <w:t>Lucky Rimrock Uno</w:t>
      </w:r>
      <w:r w:rsidR="00DB5AB5">
        <w:rPr>
          <w:b/>
          <w:bCs/>
          <w:i/>
          <w:iCs/>
        </w:rPr>
        <w:tab/>
      </w:r>
      <w:r w:rsidR="00DB5AB5">
        <w:rPr>
          <w:b/>
          <w:bCs/>
          <w:i/>
          <w:iCs/>
        </w:rPr>
        <w:tab/>
        <w:t>EP</w:t>
      </w:r>
      <w:r w:rsidR="00DB5AB5">
        <w:rPr>
          <w:b/>
          <w:bCs/>
          <w:i/>
          <w:iCs/>
        </w:rPr>
        <w:tab/>
        <w:t>Ed Westbrook</w:t>
      </w:r>
      <w:r w:rsidR="00DB5AB5">
        <w:rPr>
          <w:b/>
          <w:bCs/>
          <w:i/>
          <w:iCs/>
        </w:rPr>
        <w:br/>
        <w:t>1</w:t>
      </w:r>
      <w:r w:rsidR="00DB5AB5" w:rsidRPr="00DB5AB5">
        <w:rPr>
          <w:b/>
          <w:bCs/>
          <w:i/>
          <w:iCs/>
          <w:vertAlign w:val="superscript"/>
        </w:rPr>
        <w:t>st</w:t>
      </w:r>
      <w:r w:rsidR="00DB5AB5">
        <w:rPr>
          <w:b/>
          <w:bCs/>
          <w:i/>
          <w:iCs/>
        </w:rPr>
        <w:t xml:space="preserve"> Runner Up</w:t>
      </w:r>
      <w:r w:rsidR="00DB5AB5">
        <w:rPr>
          <w:b/>
          <w:bCs/>
          <w:i/>
          <w:iCs/>
        </w:rPr>
        <w:tab/>
      </w:r>
      <w:r w:rsidR="00DB5AB5">
        <w:rPr>
          <w:b/>
          <w:bCs/>
          <w:i/>
          <w:iCs/>
        </w:rPr>
        <w:tab/>
      </w:r>
      <w:r w:rsidR="00DB5AB5">
        <w:rPr>
          <w:b/>
          <w:bCs/>
          <w:i/>
          <w:iCs/>
        </w:rPr>
        <w:tab/>
        <w:t>Buster</w:t>
      </w:r>
      <w:r w:rsidR="00DB5AB5">
        <w:rPr>
          <w:b/>
          <w:bCs/>
          <w:i/>
          <w:iCs/>
        </w:rPr>
        <w:tab/>
      </w:r>
      <w:r w:rsidR="004D53E7">
        <w:rPr>
          <w:b/>
          <w:bCs/>
          <w:i/>
          <w:iCs/>
        </w:rPr>
        <w:tab/>
      </w:r>
      <w:r w:rsidR="00DB5AB5">
        <w:rPr>
          <w:b/>
          <w:bCs/>
          <w:i/>
          <w:iCs/>
        </w:rPr>
        <w:t>Blazen Sunrise Rowdy Buster</w:t>
      </w:r>
      <w:r w:rsidR="00DB5AB5">
        <w:rPr>
          <w:b/>
          <w:bCs/>
          <w:i/>
          <w:iCs/>
        </w:rPr>
        <w:tab/>
        <w:t>B</w:t>
      </w:r>
      <w:r w:rsidR="00DB5AB5">
        <w:rPr>
          <w:b/>
          <w:bCs/>
          <w:i/>
          <w:iCs/>
        </w:rPr>
        <w:tab/>
        <w:t>Mike Smith</w:t>
      </w:r>
      <w:r w:rsidR="004D53E7">
        <w:rPr>
          <w:b/>
          <w:bCs/>
          <w:i/>
          <w:iCs/>
        </w:rPr>
        <w:tab/>
      </w:r>
    </w:p>
    <w:p w14:paraId="22EB02EC" w14:textId="76258FC3" w:rsidR="00FB5BE7" w:rsidRDefault="00FB5BE7" w:rsidP="0002154C">
      <w:pPr>
        <w:pStyle w:val="NewsletterBody"/>
        <w:pBdr>
          <w:top w:val="single" w:sz="4" w:space="1" w:color="auto"/>
        </w:pBdr>
        <w:jc w:val="left"/>
        <w:rPr>
          <w:b/>
          <w:bCs/>
          <w:i/>
          <w:iCs/>
          <w:noProof/>
          <w:color w:val="444D26" w:themeColor="text2"/>
        </w:rPr>
      </w:pPr>
      <w:r w:rsidRPr="00FB5BE7">
        <w:rPr>
          <w:b/>
          <w:bCs/>
          <w:i/>
          <w:iCs/>
          <w:noProof/>
          <w:color w:val="444D26" w:themeColor="text2"/>
        </w:rPr>
        <w:drawing>
          <wp:anchor distT="0" distB="0" distL="114300" distR="114300" simplePos="0" relativeHeight="251660288" behindDoc="0" locked="0" layoutInCell="1" allowOverlap="1" wp14:anchorId="0562CB68" wp14:editId="1D3CF754">
            <wp:simplePos x="0" y="0"/>
            <wp:positionH relativeFrom="margin">
              <wp:posOffset>114300</wp:posOffset>
            </wp:positionH>
            <wp:positionV relativeFrom="paragraph">
              <wp:posOffset>617220</wp:posOffset>
            </wp:positionV>
            <wp:extent cx="3600450" cy="280987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7" t="17975" r="19146" b="20869"/>
                    <a:stretch/>
                  </pic:blipFill>
                  <pic:spPr bwMode="auto">
                    <a:xfrm>
                      <a:off x="0" y="0"/>
                      <a:ext cx="36004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5BE7">
        <w:rPr>
          <w:b/>
          <w:bCs/>
          <w:i/>
          <w:iCs/>
          <w:noProof/>
          <w:color w:val="444D26" w:themeColor="text2"/>
        </w:rPr>
        <w:t>2021 NW NSTRA Regional Champion UNO/Ed Westbrook.</w:t>
      </w:r>
      <w:r w:rsidRPr="00FB5BE7">
        <w:rPr>
          <w:b/>
          <w:bCs/>
          <w:i/>
          <w:iCs/>
          <w:noProof/>
          <w:color w:val="444D26" w:themeColor="text2"/>
        </w:rPr>
        <w:drawing>
          <wp:inline distT="0" distB="0" distL="0" distR="0" wp14:anchorId="75906802" wp14:editId="6366E57B">
            <wp:extent cx="3086693" cy="3009562"/>
            <wp:effectExtent l="317" t="0" r="318" b="317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2577" cy="308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97048" w14:textId="48F4C388" w:rsidR="00223AC6" w:rsidRDefault="00467029" w:rsidP="00D76416">
      <w:pPr>
        <w:pStyle w:val="NewsletterBody"/>
        <w:pBdr>
          <w:top w:val="single" w:sz="4" w:space="1" w:color="auto"/>
        </w:pBdr>
        <w:jc w:val="left"/>
      </w:pPr>
      <w:r>
        <w:rPr>
          <w:noProof/>
        </w:rPr>
        <w:drawing>
          <wp:inline distT="0" distB="0" distL="0" distR="0" wp14:anchorId="0A1C049D" wp14:editId="62547F36">
            <wp:extent cx="6838836" cy="2899410"/>
            <wp:effectExtent l="0" t="0" r="635" b="0"/>
            <wp:docPr id="10" name="Picture 10" descr="A picture containing grass, sky, outdoor,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ass, sky, outdoor, hill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14503" b="20580"/>
                    <a:stretch/>
                  </pic:blipFill>
                  <pic:spPr bwMode="auto">
                    <a:xfrm>
                      <a:off x="0" y="0"/>
                      <a:ext cx="6841766" cy="290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C2A">
        <w:br w:type="page"/>
      </w:r>
      <w:r w:rsidR="00223AC6" w:rsidRPr="00D76416">
        <w:rPr>
          <w:b/>
          <w:bCs/>
          <w:i/>
          <w:iCs/>
          <w:sz w:val="28"/>
          <w:szCs w:val="28"/>
        </w:rPr>
        <w:lastRenderedPageBreak/>
        <w:t>Recognitions:</w:t>
      </w:r>
      <w:r w:rsidR="00223AC6">
        <w:t xml:space="preserve">     </w:t>
      </w:r>
    </w:p>
    <w:tbl>
      <w:tblPr>
        <w:tblStyle w:val="TableGrid"/>
        <w:tblW w:w="11106" w:type="dxa"/>
        <w:tblLook w:val="04A0" w:firstRow="1" w:lastRow="0" w:firstColumn="1" w:lastColumn="0" w:noHBand="0" w:noVBand="1"/>
      </w:tblPr>
      <w:tblGrid>
        <w:gridCol w:w="3702"/>
        <w:gridCol w:w="3702"/>
        <w:gridCol w:w="3702"/>
      </w:tblGrid>
      <w:tr w:rsidR="00D76416" w14:paraId="6EB0E8B2" w14:textId="77777777" w:rsidTr="00D76416">
        <w:tc>
          <w:tcPr>
            <w:tcW w:w="3702" w:type="dxa"/>
          </w:tcPr>
          <w:p w14:paraId="17F25667" w14:textId="5D2BE1D9" w:rsidR="00D76416" w:rsidRPr="00CA66C0" w:rsidRDefault="00754C0B" w:rsidP="00D76416">
            <w:pPr>
              <w:pStyle w:val="NewsletterBody"/>
              <w:pBdr>
                <w:top w:val="single" w:sz="4" w:space="1" w:color="auto"/>
              </w:pBdr>
              <w:jc w:val="left"/>
              <w:rPr>
                <w:b/>
                <w:bCs/>
                <w:color w:val="444D26" w:themeColor="text2"/>
              </w:rPr>
            </w:pPr>
            <w:r>
              <w:rPr>
                <w:b/>
                <w:bCs/>
                <w:color w:val="444D26" w:themeColor="text2"/>
              </w:rPr>
              <w:t xml:space="preserve">2021 </w:t>
            </w:r>
            <w:r w:rsidR="00D76416" w:rsidRPr="00CA66C0">
              <w:rPr>
                <w:b/>
                <w:bCs/>
                <w:color w:val="444D26" w:themeColor="text2"/>
              </w:rPr>
              <w:t>President’s Sportsman of the Year:</w:t>
            </w:r>
            <w:r>
              <w:rPr>
                <w:b/>
                <w:bCs/>
                <w:color w:val="444D26" w:themeColor="text2"/>
              </w:rPr>
              <w:t xml:space="preserve"> </w:t>
            </w:r>
            <w:r w:rsidR="00D76416" w:rsidRPr="00CA66C0">
              <w:rPr>
                <w:b/>
                <w:bCs/>
                <w:color w:val="444D26" w:themeColor="text2"/>
              </w:rPr>
              <w:t>Ed Johnson</w:t>
            </w:r>
          </w:p>
          <w:p w14:paraId="244E4E54" w14:textId="77777777" w:rsidR="00D76416" w:rsidRPr="00754C0B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754C0B">
              <w:rPr>
                <w:b/>
                <w:bCs/>
                <w:noProof/>
                <w:color w:val="444D26" w:themeColor="text2"/>
              </w:rPr>
              <w:drawing>
                <wp:inline distT="0" distB="0" distL="0" distR="0" wp14:anchorId="01178FCD" wp14:editId="19D4231B">
                  <wp:extent cx="1586968" cy="1459230"/>
                  <wp:effectExtent l="0" t="57150" r="0" b="45720"/>
                  <wp:docPr id="14" name="Picture 14" descr="A picture containing tree, orange, life jack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ree, orange, life jacke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90137" cy="146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E1C959" w14:textId="57F01C37" w:rsidR="00754C0B" w:rsidRPr="00754C0B" w:rsidRDefault="00754C0B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>
              <w:rPr>
                <w:b/>
                <w:bCs/>
                <w:color w:val="444D26" w:themeColor="text2"/>
              </w:rPr>
              <w:t>Every year, the NW President recognizes a member of the region for his/her contribution in service and sportsmanship.</w:t>
            </w:r>
          </w:p>
        </w:tc>
        <w:tc>
          <w:tcPr>
            <w:tcW w:w="3702" w:type="dxa"/>
          </w:tcPr>
          <w:p w14:paraId="5B5EB3CC" w14:textId="0C77816D" w:rsidR="00D76416" w:rsidRPr="00CA66C0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CA66C0">
              <w:rPr>
                <w:b/>
                <w:bCs/>
                <w:color w:val="444D26" w:themeColor="text2"/>
              </w:rPr>
              <w:t>2021 NW NSTRA Open Field Highpoint:</w:t>
            </w:r>
          </w:p>
          <w:p w14:paraId="5FACE399" w14:textId="08CC9352" w:rsidR="00D76416" w:rsidRPr="00CA66C0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CA66C0">
              <w:rPr>
                <w:b/>
                <w:bCs/>
                <w:color w:val="444D26" w:themeColor="text2"/>
              </w:rPr>
              <w:t>Southwind Rain Bo / Mike Stotts</w:t>
            </w:r>
          </w:p>
          <w:p w14:paraId="5B24774B" w14:textId="77777777" w:rsidR="00D76416" w:rsidRPr="00754C0B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754C0B">
              <w:rPr>
                <w:b/>
                <w:bCs/>
                <w:color w:val="444D26" w:themeColor="text2"/>
              </w:rPr>
              <w:t xml:space="preserve">  </w:t>
            </w:r>
            <w:r w:rsidRPr="00754C0B">
              <w:rPr>
                <w:b/>
                <w:bCs/>
                <w:noProof/>
                <w:color w:val="444D26" w:themeColor="text2"/>
              </w:rPr>
              <w:drawing>
                <wp:inline distT="0" distB="0" distL="0" distR="0" wp14:anchorId="21015E73" wp14:editId="0DE40E65">
                  <wp:extent cx="1234160" cy="1275715"/>
                  <wp:effectExtent l="0" t="0" r="0" b="0"/>
                  <wp:docPr id="13" name="Picture 13" descr="A picture containing text, sky, outdoor, do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sky, outdoor, dog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953" cy="129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5CD3D3" w14:textId="77777777" w:rsidR="00D76416" w:rsidRPr="00754C0B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</w:p>
          <w:p w14:paraId="43F641C2" w14:textId="154A57A9" w:rsidR="00754C0B" w:rsidRPr="00754C0B" w:rsidRDefault="00754C0B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754C0B">
              <w:rPr>
                <w:b/>
                <w:bCs/>
                <w:color w:val="444D26" w:themeColor="text2"/>
              </w:rPr>
              <w:t>Congratulations Rain!</w:t>
            </w:r>
          </w:p>
        </w:tc>
        <w:tc>
          <w:tcPr>
            <w:tcW w:w="3702" w:type="dxa"/>
          </w:tcPr>
          <w:p w14:paraId="79447E1A" w14:textId="2EDCC36B" w:rsidR="00D76416" w:rsidRPr="00CA66C0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CA66C0">
              <w:rPr>
                <w:b/>
                <w:bCs/>
                <w:color w:val="444D26" w:themeColor="text2"/>
              </w:rPr>
              <w:t xml:space="preserve">2021 NW </w:t>
            </w:r>
            <w:r w:rsidR="00CA66C0" w:rsidRPr="00CA66C0">
              <w:rPr>
                <w:b/>
                <w:bCs/>
                <w:color w:val="444D26" w:themeColor="text2"/>
              </w:rPr>
              <w:t>NST</w:t>
            </w:r>
            <w:r w:rsidR="00216B45">
              <w:rPr>
                <w:b/>
                <w:bCs/>
                <w:color w:val="444D26" w:themeColor="text2"/>
              </w:rPr>
              <w:t>RA</w:t>
            </w:r>
            <w:r w:rsidR="00CA66C0" w:rsidRPr="00CA66C0">
              <w:rPr>
                <w:b/>
                <w:bCs/>
                <w:color w:val="444D26" w:themeColor="text2"/>
              </w:rPr>
              <w:t xml:space="preserve"> </w:t>
            </w:r>
            <w:r w:rsidRPr="00CA66C0">
              <w:rPr>
                <w:b/>
                <w:bCs/>
                <w:color w:val="444D26" w:themeColor="text2"/>
              </w:rPr>
              <w:t xml:space="preserve">Amateur Highpoint:  </w:t>
            </w:r>
          </w:p>
          <w:p w14:paraId="5D25F708" w14:textId="77777777" w:rsidR="00D76416" w:rsidRPr="00CA66C0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CA66C0">
              <w:rPr>
                <w:b/>
                <w:bCs/>
                <w:color w:val="444D26" w:themeColor="text2"/>
              </w:rPr>
              <w:t>Arrow’s Jazzy Molly / Mike Smith</w:t>
            </w:r>
          </w:p>
          <w:p w14:paraId="5FEF48BE" w14:textId="77777777" w:rsidR="00D76416" w:rsidRPr="00754C0B" w:rsidRDefault="00D76416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754C0B">
              <w:rPr>
                <w:b/>
                <w:bCs/>
                <w:noProof/>
                <w:color w:val="444D26" w:themeColor="text2"/>
              </w:rPr>
              <w:drawing>
                <wp:inline distT="0" distB="0" distL="0" distR="0" wp14:anchorId="3DDAD222" wp14:editId="78344FC0">
                  <wp:extent cx="1340044" cy="1478357"/>
                  <wp:effectExtent l="76200" t="0" r="5080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68" r="19768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340044" cy="1478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D6BA41" w14:textId="77777777" w:rsidR="00754C0B" w:rsidRPr="00754C0B" w:rsidRDefault="00754C0B" w:rsidP="00D76416">
            <w:pPr>
              <w:pStyle w:val="NewsletterBody"/>
              <w:rPr>
                <w:b/>
                <w:bCs/>
                <w:color w:val="444D26" w:themeColor="text2"/>
              </w:rPr>
            </w:pPr>
          </w:p>
          <w:p w14:paraId="59459501" w14:textId="580167D8" w:rsidR="00754C0B" w:rsidRPr="00754C0B" w:rsidRDefault="00754C0B" w:rsidP="00D76416">
            <w:pPr>
              <w:pStyle w:val="NewsletterBody"/>
              <w:rPr>
                <w:b/>
                <w:bCs/>
                <w:color w:val="444D26" w:themeColor="text2"/>
              </w:rPr>
            </w:pPr>
            <w:r w:rsidRPr="00754C0B">
              <w:rPr>
                <w:b/>
                <w:bCs/>
                <w:color w:val="444D26" w:themeColor="text2"/>
              </w:rPr>
              <w:t>Congratulations Molly!</w:t>
            </w:r>
          </w:p>
        </w:tc>
      </w:tr>
    </w:tbl>
    <w:p w14:paraId="54897CB0" w14:textId="01D8608C" w:rsidR="00D730B4" w:rsidRDefault="00D730B4" w:rsidP="00760E4B">
      <w:pPr>
        <w:pStyle w:val="NewsletterBody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Special Rec</w:t>
      </w:r>
      <w:r w:rsidR="00B3145B">
        <w:rPr>
          <w:b/>
          <w:bCs/>
          <w:i/>
          <w:iCs/>
          <w:sz w:val="28"/>
          <w:szCs w:val="28"/>
        </w:rPr>
        <w:t>ognition</w:t>
      </w:r>
      <w:r>
        <w:rPr>
          <w:b/>
          <w:bCs/>
          <w:i/>
          <w:iCs/>
          <w:sz w:val="28"/>
          <w:szCs w:val="28"/>
        </w:rPr>
        <w:t xml:space="preserve"> and Appreciation</w:t>
      </w:r>
    </w:p>
    <w:p w14:paraId="1CC476A4" w14:textId="72DE8E14" w:rsidR="007434F9" w:rsidRPr="00F738C5" w:rsidRDefault="00D730B4" w:rsidP="00D17F04">
      <w:pPr>
        <w:pStyle w:val="NewsletterBody"/>
        <w:jc w:val="left"/>
        <w:rPr>
          <w:b/>
          <w:bCs/>
          <w:i/>
          <w:iCs/>
          <w:sz w:val="28"/>
          <w:szCs w:val="28"/>
        </w:rPr>
      </w:pPr>
      <w:r w:rsidRPr="00CA66C0">
        <w:rPr>
          <w:b/>
          <w:bCs/>
          <w:i/>
          <w:iCs/>
          <w:u w:val="single"/>
        </w:rPr>
        <w:t>Birds:</w:t>
      </w:r>
      <w:r>
        <w:t xml:space="preserve">  Jerry Youmans – Thank you for picking up birds from Lewistown</w:t>
      </w:r>
      <w:r w:rsidR="00AC08FA">
        <w:t>.</w:t>
      </w:r>
      <w:r>
        <w:br/>
      </w:r>
      <w:r w:rsidRPr="00CA66C0">
        <w:rPr>
          <w:b/>
          <w:bCs/>
          <w:i/>
          <w:iCs/>
          <w:u w:val="single"/>
        </w:rPr>
        <w:t>Grounds:</w:t>
      </w:r>
      <w:r>
        <w:t xml:space="preserve">  Buckhorn Ranch / Kara and Chuck Kundes (</w:t>
      </w:r>
      <w:proofErr w:type="gramStart"/>
      <w:r>
        <w:t>Land Owners</w:t>
      </w:r>
      <w:proofErr w:type="gramEnd"/>
      <w:r>
        <w:t>) - Greater Columbia PDC - Thank you for the coordination and location</w:t>
      </w:r>
      <w:r w:rsidR="00AC08FA">
        <w:t>.</w:t>
      </w:r>
      <w:r>
        <w:br/>
      </w:r>
      <w:r w:rsidRPr="004B1079">
        <w:rPr>
          <w:b/>
          <w:bCs/>
          <w:i/>
          <w:iCs/>
          <w:u w:val="single"/>
        </w:rPr>
        <w:t>Shirts and silent auction:</w:t>
      </w:r>
      <w:r>
        <w:t xml:space="preserve">   Michelle </w:t>
      </w:r>
      <w:r w:rsidR="006215C7">
        <w:t>Coons-</w:t>
      </w:r>
      <w:r>
        <w:t xml:space="preserve">Gunter -   Thank you for all your </w:t>
      </w:r>
      <w:r w:rsidR="00145BCC">
        <w:t>coordination</w:t>
      </w:r>
      <w:r w:rsidR="00AC08FA">
        <w:t>.</w:t>
      </w:r>
      <w:r>
        <w:br/>
      </w:r>
      <w:r w:rsidRPr="00D730B4">
        <w:rPr>
          <w:b/>
          <w:bCs/>
          <w:i/>
          <w:iCs/>
          <w:u w:val="single"/>
        </w:rPr>
        <w:t>Calcutta:</w:t>
      </w:r>
      <w:r>
        <w:t xml:space="preserve">  Organization from Mike Stotts and everyone that donated. </w:t>
      </w:r>
      <w:r w:rsidR="00966AA7">
        <w:t xml:space="preserve">  </w:t>
      </w:r>
      <w:r w:rsidR="00026E78">
        <w:t>Congratulations</w:t>
      </w:r>
      <w:r w:rsidR="00966AA7">
        <w:t xml:space="preserve"> to the winner(s).</w:t>
      </w:r>
      <w:r w:rsidR="00C11EF6">
        <w:br/>
      </w:r>
      <w:r w:rsidR="00C11EF6" w:rsidRPr="00C11EF6">
        <w:rPr>
          <w:b/>
          <w:bCs/>
          <w:i/>
          <w:iCs/>
          <w:szCs w:val="22"/>
          <w:u w:val="single"/>
        </w:rPr>
        <w:t>Purina</w:t>
      </w:r>
      <w:r w:rsidR="004828B4">
        <w:rPr>
          <w:b/>
          <w:bCs/>
          <w:i/>
          <w:iCs/>
          <w:szCs w:val="22"/>
          <w:u w:val="single"/>
        </w:rPr>
        <w:t xml:space="preserve">:   </w:t>
      </w:r>
      <w:r w:rsidR="004828B4" w:rsidRPr="00E21868">
        <w:rPr>
          <w:szCs w:val="22"/>
        </w:rPr>
        <w:t xml:space="preserve">Awards and food </w:t>
      </w:r>
      <w:r w:rsidR="00E21868" w:rsidRPr="00E21868">
        <w:rPr>
          <w:szCs w:val="22"/>
        </w:rPr>
        <w:t>for each qualifying dog.</w:t>
      </w:r>
      <w:r w:rsidR="00E21868">
        <w:rPr>
          <w:i/>
          <w:iCs/>
          <w:szCs w:val="22"/>
        </w:rPr>
        <w:t xml:space="preserve"> </w:t>
      </w:r>
      <w:r w:rsidR="00F765DE" w:rsidRPr="005D41AC">
        <w:rPr>
          <w:i/>
          <w:iCs/>
          <w:szCs w:val="22"/>
        </w:rPr>
        <w:t>Your sponsorship is v</w:t>
      </w:r>
      <w:r w:rsidR="00A40C34" w:rsidRPr="005D41AC">
        <w:rPr>
          <w:i/>
          <w:iCs/>
          <w:szCs w:val="22"/>
        </w:rPr>
        <w:t>ery</w:t>
      </w:r>
      <w:r w:rsidR="00E21868" w:rsidRPr="005D41AC">
        <w:rPr>
          <w:i/>
          <w:iCs/>
          <w:szCs w:val="22"/>
        </w:rPr>
        <w:t xml:space="preserve"> appreciated</w:t>
      </w:r>
      <w:r w:rsidR="001C6EEE" w:rsidRPr="005D41AC">
        <w:rPr>
          <w:i/>
          <w:iCs/>
          <w:szCs w:val="22"/>
        </w:rPr>
        <w:t>!</w:t>
      </w:r>
      <w:r w:rsidR="00C11EF6" w:rsidRPr="004828B4">
        <w:rPr>
          <w:i/>
          <w:iCs/>
          <w:szCs w:val="22"/>
        </w:rPr>
        <w:br/>
      </w:r>
      <w:r w:rsidR="000D4D90" w:rsidRPr="00C11EF6">
        <w:rPr>
          <w:b/>
          <w:bCs/>
          <w:i/>
          <w:iCs/>
          <w:szCs w:val="22"/>
          <w:u w:val="single"/>
        </w:rPr>
        <w:t>Garmin</w:t>
      </w:r>
      <w:r w:rsidR="004828B4">
        <w:rPr>
          <w:b/>
          <w:bCs/>
          <w:i/>
          <w:iCs/>
          <w:szCs w:val="22"/>
          <w:u w:val="single"/>
        </w:rPr>
        <w:t xml:space="preserve">:  </w:t>
      </w:r>
      <w:r w:rsidR="00A01713" w:rsidRPr="00A01713">
        <w:rPr>
          <w:szCs w:val="22"/>
        </w:rPr>
        <w:t>Special thank you for the</w:t>
      </w:r>
      <w:r w:rsidR="00C020D6">
        <w:rPr>
          <w:szCs w:val="22"/>
        </w:rPr>
        <w:t xml:space="preserve"> d</w:t>
      </w:r>
      <w:r w:rsidR="00C11EF6" w:rsidRPr="004828B4">
        <w:rPr>
          <w:szCs w:val="22"/>
        </w:rPr>
        <w:t>og</w:t>
      </w:r>
      <w:r w:rsidR="00C020D6">
        <w:rPr>
          <w:szCs w:val="22"/>
        </w:rPr>
        <w:t xml:space="preserve"> </w:t>
      </w:r>
      <w:r w:rsidR="004828B4" w:rsidRPr="004828B4">
        <w:rPr>
          <w:szCs w:val="22"/>
        </w:rPr>
        <w:t>collar</w:t>
      </w:r>
      <w:r w:rsidR="001B071A">
        <w:rPr>
          <w:szCs w:val="22"/>
        </w:rPr>
        <w:t xml:space="preserve"> </w:t>
      </w:r>
      <w:r w:rsidR="00E21868">
        <w:rPr>
          <w:szCs w:val="22"/>
        </w:rPr>
        <w:t xml:space="preserve">donation </w:t>
      </w:r>
      <w:r w:rsidR="00A01713">
        <w:rPr>
          <w:szCs w:val="22"/>
        </w:rPr>
        <w:t>to</w:t>
      </w:r>
      <w:r w:rsidR="00E21868">
        <w:rPr>
          <w:szCs w:val="22"/>
        </w:rPr>
        <w:t xml:space="preserve"> the</w:t>
      </w:r>
      <w:r w:rsidR="001B071A">
        <w:rPr>
          <w:szCs w:val="22"/>
        </w:rPr>
        <w:t xml:space="preserve"> winning </w:t>
      </w:r>
      <w:r w:rsidR="003878AF">
        <w:rPr>
          <w:szCs w:val="22"/>
        </w:rPr>
        <w:t>dog</w:t>
      </w:r>
      <w:r w:rsidR="004F06A5">
        <w:rPr>
          <w:szCs w:val="22"/>
        </w:rPr>
        <w:t>, and the 20% off Garmin purchase coupons for 2</w:t>
      </w:r>
      <w:r w:rsidR="004F06A5" w:rsidRPr="004F06A5">
        <w:rPr>
          <w:szCs w:val="22"/>
          <w:vertAlign w:val="superscript"/>
        </w:rPr>
        <w:t>nd</w:t>
      </w:r>
      <w:r w:rsidR="004F06A5">
        <w:rPr>
          <w:szCs w:val="22"/>
        </w:rPr>
        <w:t xml:space="preserve"> through 4</w:t>
      </w:r>
      <w:r w:rsidR="004F06A5" w:rsidRPr="004F06A5">
        <w:rPr>
          <w:szCs w:val="22"/>
          <w:vertAlign w:val="superscript"/>
        </w:rPr>
        <w:t>th</w:t>
      </w:r>
      <w:r w:rsidR="004F06A5">
        <w:rPr>
          <w:szCs w:val="22"/>
        </w:rPr>
        <w:t xml:space="preserve"> place</w:t>
      </w:r>
      <w:r w:rsidR="00E21868">
        <w:rPr>
          <w:szCs w:val="22"/>
        </w:rPr>
        <w:t>.</w:t>
      </w:r>
      <w:r w:rsidR="001C6EEE">
        <w:rPr>
          <w:szCs w:val="22"/>
        </w:rPr>
        <w:t xml:space="preserve">  </w:t>
      </w:r>
      <w:r w:rsidR="00F765DE" w:rsidRPr="00F765DE">
        <w:rPr>
          <w:i/>
          <w:iCs/>
          <w:szCs w:val="22"/>
        </w:rPr>
        <w:t>Your sponsorship is very appreciated!</w:t>
      </w:r>
      <w:r w:rsidR="00820958">
        <w:rPr>
          <w:i/>
          <w:iCs/>
          <w:szCs w:val="22"/>
        </w:rPr>
        <w:br/>
      </w:r>
      <w:r w:rsidR="00032CC6" w:rsidRPr="00BA68B8">
        <w:rPr>
          <w:b/>
          <w:bCs/>
          <w:i/>
          <w:iCs/>
          <w:szCs w:val="22"/>
          <w:u w:val="single"/>
        </w:rPr>
        <w:t>Dakota 283:</w:t>
      </w:r>
      <w:r w:rsidR="00032CC6">
        <w:rPr>
          <w:i/>
          <w:iCs/>
          <w:szCs w:val="22"/>
        </w:rPr>
        <w:t xml:space="preserve">  </w:t>
      </w:r>
      <w:r w:rsidR="00032CC6" w:rsidRPr="0080566E">
        <w:rPr>
          <w:szCs w:val="22"/>
        </w:rPr>
        <w:t xml:space="preserve">Special thanks for the Dash </w:t>
      </w:r>
      <w:r w:rsidR="00F56EF0" w:rsidRPr="0080566E">
        <w:rPr>
          <w:szCs w:val="22"/>
        </w:rPr>
        <w:t>3.5</w:t>
      </w:r>
      <w:r w:rsidR="00F56EF0">
        <w:rPr>
          <w:szCs w:val="22"/>
        </w:rPr>
        <w:t>-gallon</w:t>
      </w:r>
      <w:r w:rsidR="00032CC6" w:rsidRPr="0080566E">
        <w:rPr>
          <w:szCs w:val="22"/>
        </w:rPr>
        <w:t xml:space="preserve"> water system for the winning dog</w:t>
      </w:r>
      <w:r w:rsidR="00032CC6">
        <w:rPr>
          <w:i/>
          <w:iCs/>
          <w:szCs w:val="22"/>
        </w:rPr>
        <w:t xml:space="preserve">.  </w:t>
      </w:r>
      <w:r w:rsidR="00BA68B8" w:rsidRPr="005D41AC">
        <w:rPr>
          <w:i/>
          <w:iCs/>
          <w:szCs w:val="22"/>
        </w:rPr>
        <w:t>Your sponsorship is very appreciated!</w:t>
      </w:r>
      <w:r w:rsidR="00BA68B8" w:rsidRPr="004828B4">
        <w:rPr>
          <w:i/>
          <w:iCs/>
          <w:szCs w:val="22"/>
        </w:rPr>
        <w:br/>
      </w:r>
      <w:r w:rsidR="009A0C13">
        <w:rPr>
          <w:b/>
          <w:bCs/>
          <w:i/>
          <w:iCs/>
          <w:sz w:val="28"/>
          <w:szCs w:val="28"/>
        </w:rPr>
        <w:br/>
      </w:r>
      <w:r w:rsidR="00D76416" w:rsidRPr="00CA66C0">
        <w:rPr>
          <w:b/>
          <w:bCs/>
          <w:i/>
          <w:iCs/>
          <w:sz w:val="28"/>
          <w:szCs w:val="28"/>
        </w:rPr>
        <w:t xml:space="preserve">Important </w:t>
      </w:r>
      <w:r w:rsidR="00CA66C0">
        <w:rPr>
          <w:b/>
          <w:bCs/>
          <w:i/>
          <w:iCs/>
          <w:sz w:val="28"/>
          <w:szCs w:val="28"/>
        </w:rPr>
        <w:t xml:space="preserve">Upcoming </w:t>
      </w:r>
      <w:r w:rsidR="00D76416" w:rsidRPr="00CA66C0">
        <w:rPr>
          <w:b/>
          <w:bCs/>
          <w:i/>
          <w:iCs/>
          <w:sz w:val="28"/>
          <w:szCs w:val="28"/>
        </w:rPr>
        <w:t>Events:</w:t>
      </w:r>
      <w:r w:rsidR="006B6B1C">
        <w:rPr>
          <w:b/>
          <w:bCs/>
          <w:i/>
          <w:iCs/>
          <w:sz w:val="28"/>
          <w:szCs w:val="28"/>
        </w:rPr>
        <w:br/>
      </w:r>
      <w:r w:rsidR="0020361F">
        <w:rPr>
          <w:b/>
          <w:sz w:val="27"/>
          <w:szCs w:val="27"/>
          <w:u w:val="single"/>
        </w:rPr>
        <w:t xml:space="preserve">2021 Purina </w:t>
      </w:r>
      <w:r w:rsidR="007434F9" w:rsidRPr="00E34025">
        <w:rPr>
          <w:b/>
          <w:color w:val="auto"/>
          <w:sz w:val="27"/>
          <w:szCs w:val="27"/>
          <w:u w:val="single"/>
        </w:rPr>
        <w:t xml:space="preserve">Endurance </w:t>
      </w:r>
      <w:r w:rsidR="007434F9" w:rsidRPr="00E34025">
        <w:rPr>
          <w:b/>
          <w:i/>
          <w:iCs/>
          <w:color w:val="auto"/>
          <w:sz w:val="27"/>
          <w:szCs w:val="27"/>
          <w:u w:val="single"/>
        </w:rPr>
        <w:t>Pre-Trial</w:t>
      </w:r>
      <w:r w:rsidR="007434F9" w:rsidRPr="00E34025">
        <w:rPr>
          <w:color w:val="auto"/>
          <w:sz w:val="27"/>
          <w:szCs w:val="27"/>
        </w:rPr>
        <w:t xml:space="preserve"> </w:t>
      </w:r>
      <w:r w:rsidR="007434F9">
        <w:rPr>
          <w:sz w:val="27"/>
          <w:szCs w:val="27"/>
        </w:rPr>
        <w:t xml:space="preserve">– </w:t>
      </w:r>
      <w:r w:rsidR="007434F9" w:rsidRPr="007434F9">
        <w:rPr>
          <w:color w:val="auto"/>
          <w:sz w:val="24"/>
        </w:rPr>
        <w:t xml:space="preserve">Lewistown, Montana </w:t>
      </w:r>
      <w:r w:rsidR="007434F9" w:rsidRPr="00223C39">
        <w:t xml:space="preserve">September </w:t>
      </w:r>
      <w:r w:rsidR="00A0307E">
        <w:t>4-6</w:t>
      </w:r>
      <w:r w:rsidR="007434F9" w:rsidRPr="00223C39">
        <w:t>, 2021. It will be a 96 dog OPEN-LIMITED ENTRIES Triple-triple/Open-combined format.</w:t>
      </w:r>
      <w:r w:rsidR="008A092C">
        <w:t xml:space="preserve">  </w:t>
      </w:r>
      <w:r w:rsidR="008A092C" w:rsidRPr="00B3710C">
        <w:rPr>
          <w:b/>
          <w:bCs/>
          <w:i/>
          <w:iCs/>
          <w:color w:val="B55374" w:themeColor="accent4" w:themeShade="BF"/>
          <w:sz w:val="24"/>
          <w:u w:val="single"/>
        </w:rPr>
        <w:t>The NW Region Day is September 6th.  Region members’ placements that day will count for NW Region High-Point.</w:t>
      </w:r>
    </w:p>
    <w:p w14:paraId="38082F52" w14:textId="77777777" w:rsidR="007434F9" w:rsidRPr="00223C3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t>Send entries to:</w:t>
      </w:r>
    </w:p>
    <w:p w14:paraId="2D0C2A0B" w14:textId="77777777" w:rsidR="007434F9" w:rsidRPr="00223C3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t>Dean Goodall, MN, Chairman</w:t>
      </w:r>
    </w:p>
    <w:p w14:paraId="46B5A5E3" w14:textId="77777777" w:rsidR="007434F9" w:rsidRPr="00223C3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t>11680 39th St SW</w:t>
      </w:r>
    </w:p>
    <w:p w14:paraId="41A9D0A7" w14:textId="77777777" w:rsidR="007434F9" w:rsidRPr="00223C3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t>Dickenson, ND 68601</w:t>
      </w:r>
    </w:p>
    <w:p w14:paraId="2AB672AE" w14:textId="77777777" w:rsidR="007434F9" w:rsidRPr="00223C3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t>701-690-6671</w:t>
      </w:r>
    </w:p>
    <w:p w14:paraId="345A5926" w14:textId="77777777" w:rsidR="007434F9" w:rsidRDefault="00946F8B" w:rsidP="007434F9">
      <w:pPr>
        <w:pStyle w:val="NormalWeb"/>
        <w:spacing w:before="0" w:beforeAutospacing="0" w:after="0" w:afterAutospacing="0"/>
        <w:rPr>
          <w:color w:val="000000"/>
          <w:sz w:val="27"/>
          <w:szCs w:val="27"/>
        </w:rPr>
      </w:pPr>
      <w:hyperlink r:id="rId19" w:history="1">
        <w:r w:rsidR="007434F9" w:rsidRPr="006D65CC">
          <w:rPr>
            <w:rStyle w:val="Hyperlink"/>
            <w:sz w:val="27"/>
            <w:szCs w:val="27"/>
          </w:rPr>
          <w:t>Dagfb1@yahoo.com</w:t>
        </w:r>
      </w:hyperlink>
    </w:p>
    <w:p w14:paraId="091ADBC7" w14:textId="1E888990" w:rsidR="007434F9" w:rsidRPr="00223C3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t>$50.00 entry</w:t>
      </w:r>
    </w:p>
    <w:p w14:paraId="666E1404" w14:textId="026113D8" w:rsidR="007434F9" w:rsidRPr="00223C3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t>Make checks payable to: Big Sky Region Endurance Pre</w:t>
      </w:r>
      <w:r w:rsidR="002D0441">
        <w:rPr>
          <w:rFonts w:asciiTheme="minorHAnsi" w:eastAsiaTheme="minorHAnsi" w:hAnsiTheme="minorHAnsi" w:cstheme="minorBidi"/>
          <w:color w:val="000000"/>
          <w:sz w:val="22"/>
        </w:rPr>
        <w:t>-</w:t>
      </w:r>
      <w:r w:rsidRPr="00223C39">
        <w:rPr>
          <w:rFonts w:asciiTheme="minorHAnsi" w:eastAsiaTheme="minorHAnsi" w:hAnsiTheme="minorHAnsi" w:cstheme="minorBidi"/>
          <w:color w:val="000000"/>
          <w:sz w:val="22"/>
        </w:rPr>
        <w:t>Trial</w:t>
      </w:r>
    </w:p>
    <w:p w14:paraId="4A9F0146" w14:textId="77777777" w:rsidR="001D08DE" w:rsidRDefault="007434F9" w:rsidP="001D08DE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223C39">
        <w:rPr>
          <w:rFonts w:asciiTheme="minorHAnsi" w:eastAsiaTheme="minorHAnsi" w:hAnsiTheme="minorHAnsi" w:cstheme="minorBidi"/>
          <w:color w:val="000000"/>
          <w:sz w:val="22"/>
        </w:rPr>
        <w:lastRenderedPageBreak/>
        <w:t>Please send entry fee for only one run per day per dog.</w:t>
      </w:r>
      <w:r w:rsidR="001D08DE">
        <w:rPr>
          <w:rFonts w:asciiTheme="minorHAnsi" w:eastAsiaTheme="minorHAnsi" w:hAnsiTheme="minorHAnsi" w:cstheme="minorBidi"/>
          <w:color w:val="000000"/>
          <w:sz w:val="22"/>
        </w:rPr>
        <w:t xml:space="preserve">  </w:t>
      </w:r>
      <w:r w:rsidR="001D08DE" w:rsidRPr="00223C39">
        <w:rPr>
          <w:rFonts w:asciiTheme="minorHAnsi" w:eastAsiaTheme="minorHAnsi" w:hAnsiTheme="minorHAnsi" w:cstheme="minorBidi"/>
          <w:color w:val="000000"/>
          <w:sz w:val="22"/>
        </w:rPr>
        <w:t>Only mailed entries with checks will be accepted. No email or text entries will be accepted</w:t>
      </w:r>
      <w:r w:rsidR="001D08DE">
        <w:rPr>
          <w:rFonts w:asciiTheme="minorHAnsi" w:eastAsiaTheme="minorHAnsi" w:hAnsiTheme="minorHAnsi" w:cstheme="minorBidi"/>
          <w:color w:val="000000"/>
          <w:sz w:val="22"/>
        </w:rPr>
        <w:t>.</w:t>
      </w:r>
    </w:p>
    <w:p w14:paraId="2802DC89" w14:textId="5100B431" w:rsidR="007434F9" w:rsidRDefault="007434F9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</w:p>
    <w:p w14:paraId="7514B824" w14:textId="105136F5" w:rsidR="006B6B1C" w:rsidRDefault="006B6B1C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>
        <w:rPr>
          <w:rFonts w:asciiTheme="minorHAnsi" w:eastAsiaTheme="minorHAnsi" w:hAnsiTheme="minorHAnsi" w:cstheme="minorBidi"/>
          <w:color w:val="000000"/>
          <w:sz w:val="22"/>
        </w:rPr>
        <w:t xml:space="preserve">This </w:t>
      </w:r>
      <w:r w:rsidR="001A4017">
        <w:rPr>
          <w:rFonts w:asciiTheme="minorHAnsi" w:eastAsiaTheme="minorHAnsi" w:hAnsiTheme="minorHAnsi" w:cstheme="minorBidi"/>
          <w:color w:val="000000"/>
          <w:sz w:val="22"/>
        </w:rPr>
        <w:t>uses</w:t>
      </w:r>
      <w:r>
        <w:rPr>
          <w:rFonts w:asciiTheme="minorHAnsi" w:eastAsiaTheme="minorHAnsi" w:hAnsiTheme="minorHAnsi" w:cstheme="minorBidi"/>
          <w:color w:val="000000"/>
          <w:sz w:val="22"/>
        </w:rPr>
        <w:t xml:space="preserve"> a regular NSTRA Entry Form</w:t>
      </w:r>
    </w:p>
    <w:p w14:paraId="132C7149" w14:textId="77777777" w:rsidR="006B6B1C" w:rsidRPr="00223C39" w:rsidRDefault="006B6B1C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</w:p>
    <w:p w14:paraId="44A8A3B9" w14:textId="44746251" w:rsidR="000C353F" w:rsidRDefault="008F358B" w:rsidP="007434F9">
      <w:pPr>
        <w:pStyle w:val="NormalWeb"/>
        <w:spacing w:before="0" w:beforeAutospacing="0" w:after="0" w:afterAutospacing="0"/>
        <w:rPr>
          <w:b/>
          <w:i/>
          <w:iCs/>
          <w:sz w:val="27"/>
          <w:szCs w:val="27"/>
          <w:u w:val="single"/>
        </w:rPr>
      </w:pPr>
      <w:r>
        <w:rPr>
          <w:b/>
          <w:color w:val="000000"/>
          <w:sz w:val="27"/>
          <w:szCs w:val="27"/>
          <w:u w:val="single"/>
        </w:rPr>
        <w:t xml:space="preserve">2021 Purina </w:t>
      </w:r>
      <w:r w:rsidRPr="00E34025">
        <w:rPr>
          <w:b/>
          <w:sz w:val="27"/>
          <w:szCs w:val="27"/>
          <w:u w:val="single"/>
        </w:rPr>
        <w:t xml:space="preserve">Endurance </w:t>
      </w:r>
      <w:r w:rsidRPr="00E34025">
        <w:rPr>
          <w:b/>
          <w:i/>
          <w:iCs/>
          <w:sz w:val="27"/>
          <w:szCs w:val="27"/>
          <w:u w:val="single"/>
        </w:rPr>
        <w:t>Trial</w:t>
      </w:r>
      <w:r w:rsidR="000C353F">
        <w:rPr>
          <w:b/>
          <w:i/>
          <w:iCs/>
          <w:sz w:val="27"/>
          <w:szCs w:val="27"/>
          <w:u w:val="single"/>
        </w:rPr>
        <w:br/>
        <w:t xml:space="preserve"> </w:t>
      </w:r>
    </w:p>
    <w:p w14:paraId="6A6D9FAC" w14:textId="1A8F74FF" w:rsidR="00E35192" w:rsidRDefault="000C353F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color w:val="000000"/>
          <w:sz w:val="22"/>
        </w:rPr>
      </w:pPr>
      <w:r w:rsidRPr="000C353F">
        <w:rPr>
          <w:rFonts w:asciiTheme="minorHAnsi" w:eastAsiaTheme="minorHAnsi" w:hAnsiTheme="minorHAnsi" w:cstheme="minorBidi"/>
          <w:b/>
          <w:bCs/>
          <w:color w:val="000000"/>
          <w:sz w:val="22"/>
        </w:rPr>
        <w:t>Date and Location:</w:t>
      </w:r>
      <w:r>
        <w:rPr>
          <w:b/>
          <w:i/>
          <w:iCs/>
          <w:sz w:val="27"/>
          <w:szCs w:val="27"/>
          <w:u w:val="single"/>
        </w:rPr>
        <w:t xml:space="preserve"> </w:t>
      </w:r>
      <w:r w:rsidR="00DF25D1" w:rsidRPr="00DF25D1">
        <w:rPr>
          <w:sz w:val="22"/>
          <w:szCs w:val="22"/>
        </w:rPr>
        <w:t xml:space="preserve"> September 8 – 11, 2021</w:t>
      </w:r>
      <w:r w:rsidR="000143D6">
        <w:rPr>
          <w:sz w:val="22"/>
          <w:szCs w:val="22"/>
        </w:rPr>
        <w:t xml:space="preserve">.  </w:t>
      </w:r>
      <w:r w:rsidR="00F66F99">
        <w:rPr>
          <w:sz w:val="22"/>
          <w:szCs w:val="22"/>
        </w:rPr>
        <w:t xml:space="preserve">King Colony </w:t>
      </w:r>
      <w:r w:rsidR="0058043F">
        <w:rPr>
          <w:sz w:val="22"/>
          <w:szCs w:val="22"/>
        </w:rPr>
        <w:t>Grounds Lewistown, MT.</w:t>
      </w:r>
    </w:p>
    <w:p w14:paraId="7FAA57A9" w14:textId="60C2F497" w:rsidR="002D0441" w:rsidRDefault="002D0441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color w:val="000000"/>
          <w:sz w:val="22"/>
        </w:rPr>
      </w:pPr>
      <w:r>
        <w:rPr>
          <w:rFonts w:asciiTheme="minorHAnsi" w:eastAsiaTheme="minorHAnsi" w:hAnsiTheme="minorHAnsi" w:cstheme="minorBidi"/>
          <w:b/>
          <w:bCs/>
          <w:color w:val="000000"/>
          <w:sz w:val="22"/>
        </w:rPr>
        <w:t>Official Entry</w:t>
      </w:r>
      <w:r w:rsidR="00877DCA">
        <w:rPr>
          <w:rFonts w:asciiTheme="minorHAnsi" w:eastAsiaTheme="minorHAnsi" w:hAnsiTheme="minorHAnsi" w:cstheme="minorBidi"/>
          <w:b/>
          <w:bCs/>
          <w:color w:val="000000"/>
          <w:sz w:val="22"/>
        </w:rPr>
        <w:t xml:space="preserve">:  </w:t>
      </w:r>
      <w:hyperlink r:id="rId20" w:history="1">
        <w:r w:rsidR="00877DCA" w:rsidRPr="00877DCA">
          <w:rPr>
            <w:rStyle w:val="Hyperlink"/>
            <w:rFonts w:asciiTheme="minorHAnsi" w:eastAsiaTheme="minorHAnsi" w:hAnsiTheme="minorHAnsi" w:cstheme="minorBidi"/>
            <w:b/>
            <w:bCs/>
            <w:sz w:val="22"/>
          </w:rPr>
          <w:t>Click Here for Official Entry Form</w:t>
        </w:r>
      </w:hyperlink>
    </w:p>
    <w:p w14:paraId="322E3194" w14:textId="148CBB5B" w:rsidR="0058043F" w:rsidRDefault="0058043F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>
        <w:rPr>
          <w:rFonts w:asciiTheme="minorHAnsi" w:eastAsiaTheme="minorHAnsi" w:hAnsiTheme="minorHAnsi" w:cstheme="minorBidi"/>
          <w:b/>
          <w:bCs/>
          <w:color w:val="000000"/>
          <w:sz w:val="22"/>
        </w:rPr>
        <w:t>Entry Fee:  $150.00</w:t>
      </w:r>
      <w:r w:rsidR="00236DF6">
        <w:rPr>
          <w:rFonts w:asciiTheme="minorHAnsi" w:eastAsiaTheme="minorHAnsi" w:hAnsiTheme="minorHAnsi" w:cstheme="minorBidi"/>
          <w:b/>
          <w:bCs/>
          <w:color w:val="000000"/>
          <w:sz w:val="22"/>
        </w:rPr>
        <w:t xml:space="preserve"> </w:t>
      </w:r>
      <w:r w:rsidR="00785958">
        <w:rPr>
          <w:rFonts w:asciiTheme="minorHAnsi" w:eastAsiaTheme="minorHAnsi" w:hAnsiTheme="minorHAnsi" w:cstheme="minorBidi"/>
          <w:b/>
          <w:bCs/>
          <w:color w:val="000000"/>
          <w:sz w:val="22"/>
        </w:rPr>
        <w:t>–</w:t>
      </w:r>
      <w:r w:rsidR="00236DF6">
        <w:rPr>
          <w:rFonts w:asciiTheme="minorHAnsi" w:eastAsiaTheme="minorHAnsi" w:hAnsiTheme="minorHAnsi" w:cstheme="minorBidi"/>
          <w:b/>
          <w:bCs/>
          <w:color w:val="000000"/>
          <w:sz w:val="22"/>
        </w:rPr>
        <w:t xml:space="preserve"> </w:t>
      </w:r>
      <w:r w:rsidR="00236DF6" w:rsidRPr="00FB046D">
        <w:rPr>
          <w:rFonts w:asciiTheme="minorHAnsi" w:eastAsiaTheme="minorHAnsi" w:hAnsiTheme="minorHAnsi" w:cstheme="minorBidi"/>
          <w:color w:val="000000"/>
          <w:sz w:val="22"/>
        </w:rPr>
        <w:t>Ent</w:t>
      </w:r>
      <w:r w:rsidR="00785958" w:rsidRPr="00FB046D">
        <w:rPr>
          <w:rFonts w:asciiTheme="minorHAnsi" w:eastAsiaTheme="minorHAnsi" w:hAnsiTheme="minorHAnsi" w:cstheme="minorBidi"/>
          <w:color w:val="000000"/>
          <w:sz w:val="22"/>
        </w:rPr>
        <w:t xml:space="preserve">ry into tis trial is based on all points earned within a dog’s home region and placement points earned from </w:t>
      </w:r>
      <w:r w:rsidR="006A1A0B" w:rsidRPr="00FB046D">
        <w:rPr>
          <w:rFonts w:asciiTheme="minorHAnsi" w:eastAsiaTheme="minorHAnsi" w:hAnsiTheme="minorHAnsi" w:cstheme="minorBidi"/>
          <w:color w:val="000000"/>
          <w:sz w:val="22"/>
        </w:rPr>
        <w:t xml:space="preserve">qualifying rounds of a National Trial during the period of June 1, </w:t>
      </w:r>
      <w:proofErr w:type="gramStart"/>
      <w:r w:rsidR="006A1A0B" w:rsidRPr="00FB046D">
        <w:rPr>
          <w:rFonts w:asciiTheme="minorHAnsi" w:eastAsiaTheme="minorHAnsi" w:hAnsiTheme="minorHAnsi" w:cstheme="minorBidi"/>
          <w:color w:val="000000"/>
          <w:sz w:val="22"/>
        </w:rPr>
        <w:t>202</w:t>
      </w:r>
      <w:r w:rsidR="00FB046D" w:rsidRPr="00FB046D">
        <w:rPr>
          <w:rFonts w:asciiTheme="minorHAnsi" w:eastAsiaTheme="minorHAnsi" w:hAnsiTheme="minorHAnsi" w:cstheme="minorBidi"/>
          <w:color w:val="000000"/>
          <w:sz w:val="22"/>
        </w:rPr>
        <w:t>0</w:t>
      </w:r>
      <w:proofErr w:type="gramEnd"/>
      <w:r w:rsidR="00FB046D" w:rsidRPr="00FB046D">
        <w:rPr>
          <w:rFonts w:asciiTheme="minorHAnsi" w:eastAsiaTheme="minorHAnsi" w:hAnsiTheme="minorHAnsi" w:cstheme="minorBidi"/>
          <w:color w:val="000000"/>
          <w:sz w:val="22"/>
        </w:rPr>
        <w:t xml:space="preserve"> through May 31, 2021.</w:t>
      </w:r>
    </w:p>
    <w:p w14:paraId="75FC5E08" w14:textId="6586AC8E" w:rsidR="00FB046D" w:rsidRDefault="00FB046D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color w:val="000000"/>
          <w:sz w:val="22"/>
        </w:rPr>
      </w:pPr>
      <w:r w:rsidRPr="00527E4B">
        <w:rPr>
          <w:rFonts w:asciiTheme="minorHAnsi" w:eastAsiaTheme="minorHAnsi" w:hAnsiTheme="minorHAnsi" w:cstheme="minorBidi"/>
          <w:b/>
          <w:bCs/>
          <w:color w:val="000000"/>
          <w:sz w:val="22"/>
        </w:rPr>
        <w:t>Entry Deadline:</w:t>
      </w:r>
      <w:r>
        <w:rPr>
          <w:rFonts w:asciiTheme="minorHAnsi" w:eastAsiaTheme="minorHAnsi" w:hAnsiTheme="minorHAnsi" w:cstheme="minorBidi"/>
          <w:color w:val="000000"/>
          <w:sz w:val="22"/>
        </w:rPr>
        <w:t xml:space="preserve">  </w:t>
      </w:r>
      <w:r w:rsidR="0087607F">
        <w:rPr>
          <w:rFonts w:asciiTheme="minorHAnsi" w:eastAsiaTheme="minorHAnsi" w:hAnsiTheme="minorHAnsi" w:cstheme="minorBidi"/>
          <w:color w:val="000000"/>
          <w:sz w:val="22"/>
        </w:rPr>
        <w:t>Entries must be received or postmarked by 5:00 pm Eastern on July 28, 2021.</w:t>
      </w:r>
    </w:p>
    <w:p w14:paraId="63AB0786" w14:textId="0822E527" w:rsidR="005D5903" w:rsidRPr="00223C39" w:rsidRDefault="00AE4972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  <w:r w:rsidRPr="005C1B9C">
        <w:rPr>
          <w:rFonts w:asciiTheme="minorHAnsi" w:eastAsiaTheme="minorHAnsi" w:hAnsiTheme="minorHAnsi" w:cstheme="minorBidi"/>
          <w:b/>
          <w:bCs/>
          <w:color w:val="000000"/>
          <w:sz w:val="22"/>
        </w:rPr>
        <w:t>Ways to Enter:</w:t>
      </w:r>
      <w:r>
        <w:rPr>
          <w:rFonts w:asciiTheme="minorHAnsi" w:eastAsiaTheme="minorHAnsi" w:hAnsiTheme="minorHAnsi" w:cstheme="minorBidi"/>
          <w:color w:val="000000"/>
          <w:sz w:val="22"/>
        </w:rPr>
        <w:t xml:space="preserve">  </w:t>
      </w:r>
      <w:r w:rsidR="00B65D88">
        <w:rPr>
          <w:rFonts w:asciiTheme="minorHAnsi" w:eastAsiaTheme="minorHAnsi" w:hAnsiTheme="minorHAnsi" w:cstheme="minorBidi"/>
          <w:color w:val="000000"/>
          <w:sz w:val="22"/>
        </w:rPr>
        <w:t xml:space="preserve">Online at </w:t>
      </w:r>
      <w:r w:rsidR="00E40949">
        <w:rPr>
          <w:rFonts w:asciiTheme="minorHAnsi" w:eastAsiaTheme="minorHAnsi" w:hAnsiTheme="minorHAnsi" w:cstheme="minorBidi"/>
          <w:color w:val="000000"/>
          <w:sz w:val="22"/>
        </w:rPr>
        <w:t>www</w:t>
      </w:r>
      <w:r w:rsidR="00B65D88">
        <w:rPr>
          <w:rFonts w:asciiTheme="minorHAnsi" w:eastAsiaTheme="minorHAnsi" w:hAnsiTheme="minorHAnsi" w:cstheme="minorBidi"/>
          <w:color w:val="000000"/>
          <w:sz w:val="22"/>
        </w:rPr>
        <w:t>.nstra.org/trail-</w:t>
      </w:r>
      <w:r w:rsidR="0068318E">
        <w:rPr>
          <w:rFonts w:asciiTheme="minorHAnsi" w:eastAsiaTheme="minorHAnsi" w:hAnsiTheme="minorHAnsi" w:cstheme="minorBidi"/>
          <w:color w:val="000000"/>
          <w:sz w:val="22"/>
        </w:rPr>
        <w:t>registration</w:t>
      </w:r>
      <w:r w:rsidR="00E40949">
        <w:rPr>
          <w:rFonts w:asciiTheme="minorHAnsi" w:eastAsiaTheme="minorHAnsi" w:hAnsiTheme="minorHAnsi" w:cstheme="minorBidi"/>
          <w:color w:val="000000"/>
          <w:sz w:val="22"/>
        </w:rPr>
        <w:t xml:space="preserve">; email at </w:t>
      </w:r>
      <w:hyperlink r:id="rId21" w:history="1">
        <w:r w:rsidR="00DE7EAF" w:rsidRPr="00062915">
          <w:rPr>
            <w:rStyle w:val="Hyperlink"/>
            <w:rFonts w:asciiTheme="minorHAnsi" w:eastAsiaTheme="minorHAnsi" w:hAnsiTheme="minorHAnsi" w:cstheme="minorBidi"/>
            <w:sz w:val="22"/>
          </w:rPr>
          <w:t>office@nstra.org</w:t>
        </w:r>
      </w:hyperlink>
      <w:r w:rsidR="00DE7EAF">
        <w:rPr>
          <w:rFonts w:asciiTheme="minorHAnsi" w:eastAsiaTheme="minorHAnsi" w:hAnsiTheme="minorHAnsi" w:cstheme="minorBidi"/>
          <w:color w:val="000000"/>
          <w:sz w:val="22"/>
        </w:rPr>
        <w:t xml:space="preserve"> with payment information; Fax at 317-839-4197</w:t>
      </w:r>
      <w:r w:rsidR="00F52C57">
        <w:rPr>
          <w:rFonts w:asciiTheme="minorHAnsi" w:eastAsiaTheme="minorHAnsi" w:hAnsiTheme="minorHAnsi" w:cstheme="minorBidi"/>
          <w:color w:val="000000"/>
          <w:sz w:val="22"/>
        </w:rPr>
        <w:t xml:space="preserve"> or mail entry &amp; fee to NSTRA, 203 N. Mill St. Plainfield, IN </w:t>
      </w:r>
      <w:r w:rsidR="00BF0B44">
        <w:rPr>
          <w:rFonts w:asciiTheme="minorHAnsi" w:eastAsiaTheme="minorHAnsi" w:hAnsiTheme="minorHAnsi" w:cstheme="minorBidi"/>
          <w:color w:val="000000"/>
          <w:sz w:val="22"/>
        </w:rPr>
        <w:t>46168.</w:t>
      </w:r>
    </w:p>
    <w:p w14:paraId="0DB583B3" w14:textId="77777777" w:rsidR="002D0441" w:rsidRPr="007434F9" w:rsidRDefault="002D0441" w:rsidP="007434F9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2"/>
        </w:rPr>
      </w:pPr>
    </w:p>
    <w:p w14:paraId="019F9FBD" w14:textId="7612E4EE" w:rsidR="00C20B9F" w:rsidRPr="00C04976" w:rsidRDefault="00C20B9F" w:rsidP="00D76416">
      <w:pPr>
        <w:pStyle w:val="NewsletterBody"/>
        <w:rPr>
          <w:b/>
          <w:bCs/>
          <w:color w:val="A5B592" w:themeColor="accent1"/>
          <w:sz w:val="24"/>
        </w:rPr>
      </w:pPr>
      <w:r w:rsidRPr="009C1033">
        <w:rPr>
          <w:b/>
          <w:bCs/>
          <w:sz w:val="24"/>
        </w:rPr>
        <w:t>Fall Trial</w:t>
      </w:r>
      <w:r w:rsidR="006C6AC1">
        <w:rPr>
          <w:b/>
          <w:bCs/>
          <w:sz w:val="24"/>
        </w:rPr>
        <w:t>(s)</w:t>
      </w:r>
      <w:r w:rsidRPr="009C1033">
        <w:rPr>
          <w:b/>
          <w:bCs/>
          <w:sz w:val="24"/>
        </w:rPr>
        <w:t xml:space="preserve">:  </w:t>
      </w:r>
      <w:r w:rsidR="00B22922">
        <w:rPr>
          <w:b/>
          <w:bCs/>
          <w:sz w:val="24"/>
        </w:rPr>
        <w:t xml:space="preserve">  </w:t>
      </w:r>
      <w:r w:rsidR="00B22922" w:rsidRPr="00760E54">
        <w:rPr>
          <w:b/>
          <w:bCs/>
          <w:i/>
          <w:iCs/>
          <w:color w:val="B55374" w:themeColor="accent4" w:themeShade="BF"/>
          <w:sz w:val="24"/>
          <w:u w:val="single"/>
        </w:rPr>
        <w:t>Note:  Both field trials are filling up quickly</w:t>
      </w:r>
      <w:r w:rsidR="00C04976" w:rsidRPr="00760E54">
        <w:rPr>
          <w:b/>
          <w:bCs/>
          <w:i/>
          <w:iCs/>
          <w:color w:val="B55374" w:themeColor="accent4" w:themeShade="BF"/>
          <w:sz w:val="24"/>
          <w:u w:val="single"/>
        </w:rPr>
        <w:t>, get entries soon</w:t>
      </w:r>
      <w:r w:rsidR="00B22922" w:rsidRPr="00C04976">
        <w:rPr>
          <w:b/>
          <w:bCs/>
          <w:i/>
          <w:iCs/>
          <w:color w:val="A5B592" w:themeColor="accent1"/>
          <w:sz w:val="24"/>
          <w:u w:val="single"/>
        </w:rPr>
        <w:t>.</w:t>
      </w:r>
    </w:p>
    <w:p w14:paraId="7C2181BE" w14:textId="4349B718" w:rsidR="00AA5BA6" w:rsidRDefault="00C20B9F" w:rsidP="00D76416">
      <w:pPr>
        <w:pStyle w:val="NewsletterBody"/>
        <w:rPr>
          <w:b/>
          <w:bCs/>
        </w:rPr>
      </w:pPr>
      <w:r>
        <w:tab/>
      </w:r>
      <w:r w:rsidR="00184C74" w:rsidRPr="0083621E">
        <w:rPr>
          <w:rFonts w:ascii="Times New Roman" w:eastAsia="Times New Roman" w:hAnsi="Times New Roman" w:cs="Times New Roman"/>
          <w:b/>
          <w:sz w:val="27"/>
          <w:szCs w:val="27"/>
          <w:u w:val="single"/>
        </w:rPr>
        <w:t>Three Rivers Bird Dog Club</w:t>
      </w:r>
      <w:r w:rsidR="00B70A6B">
        <w:rPr>
          <w:b/>
          <w:bCs/>
        </w:rPr>
        <w:t xml:space="preserve"> (</w:t>
      </w:r>
      <w:r w:rsidR="00B70A6B" w:rsidRPr="00F06668">
        <w:t>Open/</w:t>
      </w:r>
      <w:r w:rsidR="00AE4AFA">
        <w:t>Combined</w:t>
      </w:r>
      <w:r w:rsidR="00B70A6B" w:rsidRPr="00F06668">
        <w:t xml:space="preserve"> Dbl/Dbl</w:t>
      </w:r>
      <w:r w:rsidR="00B70A6B">
        <w:t>)</w:t>
      </w:r>
    </w:p>
    <w:p w14:paraId="433A1025" w14:textId="1B9179DD" w:rsidR="002508CA" w:rsidRDefault="007C47D4" w:rsidP="00F06668">
      <w:pPr>
        <w:pStyle w:val="NewsletterBody"/>
        <w:spacing w:after="0"/>
      </w:pPr>
      <w:r w:rsidRPr="00F06668">
        <w:tab/>
      </w:r>
      <w:r w:rsidRPr="00F06668">
        <w:tab/>
      </w:r>
      <w:r w:rsidR="002508CA">
        <w:t xml:space="preserve">Date: </w:t>
      </w:r>
      <w:r w:rsidR="00AB2BE6">
        <w:t>September 18-19</w:t>
      </w:r>
      <w:r w:rsidR="00AB2BE6" w:rsidRPr="00AB2BE6">
        <w:rPr>
          <w:vertAlign w:val="superscript"/>
        </w:rPr>
        <w:t>th</w:t>
      </w:r>
      <w:r w:rsidR="00AB2BE6">
        <w:t>, 2021</w:t>
      </w:r>
    </w:p>
    <w:p w14:paraId="7E0A7549" w14:textId="72DDD4CF" w:rsidR="007C47D4" w:rsidRPr="00F06668" w:rsidRDefault="007C47D4" w:rsidP="002508CA">
      <w:pPr>
        <w:pStyle w:val="NewsletterBody"/>
        <w:spacing w:after="0"/>
        <w:ind w:left="720" w:firstLine="720"/>
      </w:pPr>
      <w:r w:rsidRPr="00F06668">
        <w:t xml:space="preserve">Location:  Kennewick, WA  </w:t>
      </w:r>
    </w:p>
    <w:p w14:paraId="3B98CA27" w14:textId="546476F3" w:rsidR="009A33BC" w:rsidRDefault="00F80404" w:rsidP="00F06668">
      <w:pPr>
        <w:pStyle w:val="NewsletterBody"/>
        <w:spacing w:after="0"/>
      </w:pPr>
      <w:r w:rsidRPr="00F06668">
        <w:tab/>
      </w:r>
      <w:r w:rsidRPr="00F06668">
        <w:tab/>
      </w:r>
      <w:r w:rsidR="009A33BC">
        <w:t>Please send entries</w:t>
      </w:r>
      <w:r w:rsidR="00463D04">
        <w:t xml:space="preserve"> to</w:t>
      </w:r>
      <w:r w:rsidRPr="00F06668">
        <w:t xml:space="preserve"> Meki Porter</w:t>
      </w:r>
      <w:r w:rsidR="009A33BC">
        <w:t>, Chairman</w:t>
      </w:r>
    </w:p>
    <w:p w14:paraId="46D0A0B2" w14:textId="2D34250B" w:rsidR="00F06668" w:rsidRPr="00F06668" w:rsidRDefault="00F80404" w:rsidP="009A33BC">
      <w:pPr>
        <w:pStyle w:val="NewsletterBody"/>
        <w:spacing w:after="0"/>
        <w:ind w:left="720" w:firstLine="720"/>
      </w:pPr>
      <w:r w:rsidRPr="00F06668">
        <w:t xml:space="preserve">308 Jessica Road </w:t>
      </w:r>
      <w:proofErr w:type="gramStart"/>
      <w:r w:rsidRPr="00F06668">
        <w:t>-  Pasco</w:t>
      </w:r>
      <w:proofErr w:type="gramEnd"/>
      <w:r w:rsidRPr="00F06668">
        <w:t xml:space="preserve">, WA </w:t>
      </w:r>
      <w:r w:rsidR="00627F8A" w:rsidRPr="00F06668">
        <w:t>99301</w:t>
      </w:r>
      <w:r w:rsidR="00B70A6B">
        <w:t xml:space="preserve"> - </w:t>
      </w:r>
      <w:r w:rsidR="00627F8A" w:rsidRPr="00F06668">
        <w:t xml:space="preserve">Tel: 509-379-0205 </w:t>
      </w:r>
      <w:hyperlink r:id="rId22" w:history="1">
        <w:r w:rsidR="00F06668" w:rsidRPr="00F06668">
          <w:rPr>
            <w:rStyle w:val="Hyperlink"/>
          </w:rPr>
          <w:t>Mekstar@msn.com</w:t>
        </w:r>
      </w:hyperlink>
    </w:p>
    <w:p w14:paraId="1E800A9B" w14:textId="6BE74F46" w:rsidR="00F80404" w:rsidRDefault="00F06668" w:rsidP="00F06668">
      <w:pPr>
        <w:pStyle w:val="NewsletterBody"/>
        <w:spacing w:after="0"/>
      </w:pPr>
      <w:r w:rsidRPr="00F06668">
        <w:tab/>
      </w:r>
      <w:r w:rsidRPr="00F06668">
        <w:tab/>
        <w:t>$55, chuk</w:t>
      </w:r>
      <w:r w:rsidR="00A341FA">
        <w:t>a</w:t>
      </w:r>
      <w:r w:rsidRPr="00F06668">
        <w:t>r – Please submit your entries</w:t>
      </w:r>
      <w:r w:rsidR="00642AC1">
        <w:t>; make checks out to Meki Porter</w:t>
      </w:r>
    </w:p>
    <w:p w14:paraId="23D9179C" w14:textId="392EEA39" w:rsidR="004961C7" w:rsidRDefault="004961C7" w:rsidP="00F06668">
      <w:pPr>
        <w:pStyle w:val="NewsletterBody"/>
        <w:spacing w:after="0"/>
      </w:pPr>
      <w:r>
        <w:tab/>
      </w:r>
      <w:r>
        <w:tab/>
        <w:t>Entry Deadline:  September 13, 2021</w:t>
      </w:r>
    </w:p>
    <w:p w14:paraId="5E53773E" w14:textId="77777777" w:rsidR="00B70A6B" w:rsidRPr="0083621E" w:rsidRDefault="00B70A6B" w:rsidP="00F06668">
      <w:pPr>
        <w:pStyle w:val="NewsletterBody"/>
        <w:spacing w:after="0"/>
        <w:rPr>
          <w:rFonts w:ascii="Times New Roman" w:eastAsia="Times New Roman" w:hAnsi="Times New Roman" w:cs="Times New Roman"/>
          <w:b/>
          <w:sz w:val="27"/>
          <w:szCs w:val="27"/>
          <w:u w:val="single"/>
        </w:rPr>
      </w:pPr>
    </w:p>
    <w:p w14:paraId="42F413C7" w14:textId="37BE608E" w:rsidR="002508CA" w:rsidRDefault="00C20B9F" w:rsidP="00AA5BA6">
      <w:pPr>
        <w:pStyle w:val="NewsletterBody"/>
        <w:ind w:firstLine="720"/>
      </w:pPr>
      <w:r w:rsidRPr="0083621E">
        <w:rPr>
          <w:rFonts w:ascii="Times New Roman" w:eastAsia="Times New Roman" w:hAnsi="Times New Roman" w:cs="Times New Roman"/>
          <w:b/>
          <w:sz w:val="27"/>
          <w:szCs w:val="27"/>
          <w:u w:val="single"/>
        </w:rPr>
        <w:t>Greater Columbia PDC</w:t>
      </w:r>
      <w:r w:rsidR="00730FC5">
        <w:t xml:space="preserve"> - Three Day Double Trial</w:t>
      </w:r>
      <w:r w:rsidR="007B5EC8">
        <w:t xml:space="preserve"> (</w:t>
      </w:r>
      <w:r w:rsidR="008F08E2">
        <w:t>s</w:t>
      </w:r>
      <w:r w:rsidR="007B5EC8">
        <w:t>ix runs possible for each dog entered).</w:t>
      </w:r>
    </w:p>
    <w:p w14:paraId="75B51406" w14:textId="1E790953" w:rsidR="00306688" w:rsidRDefault="00A526F5" w:rsidP="001D7557">
      <w:pPr>
        <w:pStyle w:val="NewsletterBody"/>
        <w:spacing w:after="0"/>
        <w:ind w:left="720"/>
      </w:pPr>
      <w:r>
        <w:t xml:space="preserve"> </w:t>
      </w:r>
      <w:r>
        <w:tab/>
      </w:r>
      <w:r w:rsidR="00306688">
        <w:t xml:space="preserve">Date:  September </w:t>
      </w:r>
      <w:r w:rsidR="001640DD">
        <w:t>24</w:t>
      </w:r>
      <w:r w:rsidR="006128BB" w:rsidRPr="006128BB">
        <w:rPr>
          <w:vertAlign w:val="superscript"/>
        </w:rPr>
        <w:t>th</w:t>
      </w:r>
      <w:r w:rsidR="001640DD">
        <w:t xml:space="preserve">, </w:t>
      </w:r>
      <w:r w:rsidR="00306688">
        <w:t>25</w:t>
      </w:r>
      <w:r w:rsidR="006128BB" w:rsidRPr="006128BB">
        <w:rPr>
          <w:vertAlign w:val="superscript"/>
        </w:rPr>
        <w:t>th</w:t>
      </w:r>
      <w:r w:rsidR="006128BB">
        <w:t xml:space="preserve"> and </w:t>
      </w:r>
      <w:r w:rsidR="00306688">
        <w:t>26</w:t>
      </w:r>
      <w:r w:rsidR="006128BB" w:rsidRPr="006128BB">
        <w:rPr>
          <w:vertAlign w:val="superscript"/>
        </w:rPr>
        <w:t>th</w:t>
      </w:r>
      <w:r w:rsidR="00306688">
        <w:t>, 2021</w:t>
      </w:r>
    </w:p>
    <w:p w14:paraId="7C42B3D5" w14:textId="05C3C45C" w:rsidR="00A526F5" w:rsidRDefault="00A526F5" w:rsidP="001D7557">
      <w:pPr>
        <w:pStyle w:val="NewsletterBody"/>
        <w:spacing w:after="0"/>
        <w:ind w:left="1440"/>
      </w:pPr>
      <w:r>
        <w:t>Location:  Condon, OR –</w:t>
      </w:r>
      <w:r w:rsidR="008E4F61">
        <w:t xml:space="preserve"> Buckhorn Ranch</w:t>
      </w:r>
    </w:p>
    <w:p w14:paraId="334A4248" w14:textId="724CB89F" w:rsidR="00730FC5" w:rsidRDefault="0017626F" w:rsidP="00527E4B">
      <w:pPr>
        <w:ind w:left="720" w:firstLine="720"/>
        <w:rPr>
          <w:rFonts w:eastAsia="Times New Roman"/>
          <w:sz w:val="22"/>
          <w:szCs w:val="22"/>
        </w:rPr>
      </w:pPr>
      <w:r>
        <w:t xml:space="preserve">POC:  </w:t>
      </w:r>
      <w:r w:rsidR="00730FC5">
        <w:rPr>
          <w:rFonts w:eastAsia="Times New Roman"/>
        </w:rPr>
        <w:t>Chairman: Mike Ouchida</w:t>
      </w:r>
    </w:p>
    <w:p w14:paraId="42DD9CF2" w14:textId="77777777" w:rsidR="00730FC5" w:rsidRDefault="00730FC5" w:rsidP="00527E4B">
      <w:pPr>
        <w:ind w:left="720" w:firstLine="720"/>
        <w:rPr>
          <w:rFonts w:eastAsia="Times New Roman"/>
        </w:rPr>
      </w:pPr>
      <w:r>
        <w:rPr>
          <w:rFonts w:eastAsia="Times New Roman"/>
        </w:rPr>
        <w:t>6339 SE Beverly Ln.</w:t>
      </w:r>
    </w:p>
    <w:p w14:paraId="4ADAD31E" w14:textId="77777777" w:rsidR="00730FC5" w:rsidRDefault="00730FC5" w:rsidP="00527E4B">
      <w:pPr>
        <w:ind w:left="720" w:firstLine="720"/>
        <w:rPr>
          <w:rFonts w:eastAsia="Times New Roman"/>
        </w:rPr>
      </w:pPr>
      <w:r>
        <w:rPr>
          <w:rFonts w:eastAsia="Times New Roman"/>
        </w:rPr>
        <w:t>Portland, Or. 97222</w:t>
      </w:r>
    </w:p>
    <w:p w14:paraId="47E2129F" w14:textId="14D7A3EC" w:rsidR="00730FC5" w:rsidRDefault="00730FC5" w:rsidP="00527E4B">
      <w:pPr>
        <w:ind w:left="720" w:firstLine="720"/>
        <w:rPr>
          <w:rFonts w:eastAsia="Times New Roman"/>
        </w:rPr>
      </w:pPr>
      <w:r>
        <w:rPr>
          <w:rFonts w:eastAsia="Times New Roman"/>
        </w:rPr>
        <w:t>Email</w:t>
      </w:r>
      <w:r w:rsidR="00E060B4">
        <w:rPr>
          <w:rFonts w:eastAsia="Times New Roman"/>
        </w:rPr>
        <w:t>:</w:t>
      </w:r>
      <w:r>
        <w:rPr>
          <w:rFonts w:eastAsia="Times New Roman"/>
        </w:rPr>
        <w:t xml:space="preserve"> </w:t>
      </w:r>
      <w:hyperlink r:id="rId23" w:history="1">
        <w:r>
          <w:rPr>
            <w:rStyle w:val="Hyperlink"/>
            <w:rFonts w:eastAsia="Times New Roman"/>
          </w:rPr>
          <w:t>mgouchida@comcast.net</w:t>
        </w:r>
      </w:hyperlink>
    </w:p>
    <w:p w14:paraId="46F126BE" w14:textId="2FB86330" w:rsidR="00730FC5" w:rsidRDefault="00730FC5" w:rsidP="00527E4B">
      <w:pPr>
        <w:ind w:left="720" w:firstLine="720"/>
        <w:rPr>
          <w:rFonts w:eastAsia="Times New Roman"/>
        </w:rPr>
      </w:pPr>
      <w:r>
        <w:rPr>
          <w:rFonts w:eastAsia="Times New Roman"/>
        </w:rPr>
        <w:t>Cel</w:t>
      </w:r>
      <w:r w:rsidR="00E060B4">
        <w:rPr>
          <w:rFonts w:eastAsia="Times New Roman"/>
        </w:rPr>
        <w:t>lphone:</w:t>
      </w:r>
      <w:r>
        <w:rPr>
          <w:rFonts w:eastAsia="Times New Roman"/>
        </w:rPr>
        <w:t xml:space="preserve"> 503-320-9164</w:t>
      </w:r>
    </w:p>
    <w:p w14:paraId="4FC1E2BB" w14:textId="0F1A8ACA" w:rsidR="00E060B4" w:rsidRDefault="00E060B4" w:rsidP="00527E4B">
      <w:pPr>
        <w:ind w:left="720" w:firstLine="720"/>
        <w:rPr>
          <w:rFonts w:eastAsia="Times New Roman"/>
        </w:rPr>
      </w:pPr>
      <w:r>
        <w:rPr>
          <w:rFonts w:eastAsia="Times New Roman"/>
        </w:rPr>
        <w:t>Chuk</w:t>
      </w:r>
      <w:r w:rsidR="00A341FA">
        <w:rPr>
          <w:rFonts w:eastAsia="Times New Roman"/>
        </w:rPr>
        <w:t>a</w:t>
      </w:r>
      <w:r>
        <w:rPr>
          <w:rFonts w:eastAsia="Times New Roman"/>
        </w:rPr>
        <w:t>r</w:t>
      </w:r>
      <w:r w:rsidR="00F50B8E">
        <w:rPr>
          <w:rFonts w:eastAsia="Times New Roman"/>
        </w:rPr>
        <w:t xml:space="preserve"> $55</w:t>
      </w:r>
      <w:r w:rsidR="00F97205">
        <w:rPr>
          <w:rFonts w:eastAsia="Times New Roman"/>
        </w:rPr>
        <w:t xml:space="preserve"> </w:t>
      </w:r>
      <w:r w:rsidR="008206A0">
        <w:rPr>
          <w:rFonts w:eastAsia="Times New Roman"/>
        </w:rPr>
        <w:t>per brace</w:t>
      </w:r>
      <w:r w:rsidR="00DD0775">
        <w:rPr>
          <w:rFonts w:eastAsia="Times New Roman"/>
        </w:rPr>
        <w:t>- Please</w:t>
      </w:r>
      <w:r w:rsidR="00EB783E">
        <w:rPr>
          <w:rFonts w:eastAsia="Times New Roman"/>
        </w:rPr>
        <w:t xml:space="preserve"> </w:t>
      </w:r>
      <w:r w:rsidR="008206A0">
        <w:rPr>
          <w:rFonts w:eastAsia="Times New Roman"/>
        </w:rPr>
        <w:t>submit your entries; make checks out to Greater Columbia PDC.</w:t>
      </w:r>
      <w:r w:rsidR="0092217B">
        <w:rPr>
          <w:rFonts w:eastAsia="Times New Roman"/>
        </w:rPr>
        <w:t xml:space="preserve">  </w:t>
      </w:r>
    </w:p>
    <w:p w14:paraId="767FC518" w14:textId="2E5B6907" w:rsidR="0092217B" w:rsidRPr="00732FD8" w:rsidRDefault="0072606D" w:rsidP="00732FD8">
      <w:pPr>
        <w:ind w:left="1440"/>
        <w:rPr>
          <w:b/>
          <w:bCs/>
          <w:i/>
          <w:iCs/>
          <w:color w:val="B55374" w:themeColor="accent4" w:themeShade="BF"/>
          <w:u w:val="single"/>
        </w:rPr>
      </w:pPr>
      <w:r w:rsidRPr="00732FD8">
        <w:rPr>
          <w:b/>
          <w:bCs/>
          <w:i/>
          <w:iCs/>
          <w:color w:val="B55374" w:themeColor="accent4" w:themeShade="BF"/>
          <w:u w:val="single"/>
        </w:rPr>
        <w:t>Remember to notate</w:t>
      </w:r>
      <w:r w:rsidR="0092217B" w:rsidRPr="00732FD8">
        <w:rPr>
          <w:b/>
          <w:bCs/>
          <w:i/>
          <w:iCs/>
          <w:color w:val="B55374" w:themeColor="accent4" w:themeShade="BF"/>
          <w:u w:val="single"/>
        </w:rPr>
        <w:t xml:space="preserve"> </w:t>
      </w:r>
      <w:r w:rsidR="00543A18" w:rsidRPr="00732FD8">
        <w:rPr>
          <w:b/>
          <w:bCs/>
          <w:i/>
          <w:iCs/>
          <w:color w:val="B55374" w:themeColor="accent4" w:themeShade="BF"/>
          <w:u w:val="single"/>
        </w:rPr>
        <w:t xml:space="preserve">if your dog is in “Open or </w:t>
      </w:r>
      <w:r w:rsidR="002E7D9A" w:rsidRPr="00732FD8">
        <w:rPr>
          <w:b/>
          <w:bCs/>
          <w:i/>
          <w:iCs/>
          <w:color w:val="B55374" w:themeColor="accent4" w:themeShade="BF"/>
          <w:u w:val="single"/>
        </w:rPr>
        <w:t>Amateur</w:t>
      </w:r>
      <w:r w:rsidR="00543A18" w:rsidRPr="00732FD8">
        <w:rPr>
          <w:b/>
          <w:bCs/>
          <w:i/>
          <w:iCs/>
          <w:color w:val="B55374" w:themeColor="accent4" w:themeShade="BF"/>
          <w:u w:val="single"/>
        </w:rPr>
        <w:t>”</w:t>
      </w:r>
      <w:r w:rsidR="00732FD8" w:rsidRPr="00732FD8">
        <w:rPr>
          <w:b/>
          <w:bCs/>
          <w:i/>
          <w:iCs/>
          <w:color w:val="B55374" w:themeColor="accent4" w:themeShade="BF"/>
          <w:u w:val="single"/>
        </w:rPr>
        <w:t>,</w:t>
      </w:r>
      <w:r w:rsidR="00543A18" w:rsidRPr="00732FD8">
        <w:rPr>
          <w:b/>
          <w:bCs/>
          <w:i/>
          <w:iCs/>
          <w:color w:val="B55374" w:themeColor="accent4" w:themeShade="BF"/>
          <w:u w:val="single"/>
        </w:rPr>
        <w:t xml:space="preserve"> the </w:t>
      </w:r>
      <w:r w:rsidR="007A1E5F" w:rsidRPr="00732FD8">
        <w:rPr>
          <w:b/>
          <w:bCs/>
          <w:i/>
          <w:iCs/>
          <w:color w:val="B55374" w:themeColor="accent4" w:themeShade="BF"/>
          <w:u w:val="single"/>
        </w:rPr>
        <w:t>number o</w:t>
      </w:r>
      <w:r w:rsidR="00EB783E" w:rsidRPr="00732FD8">
        <w:rPr>
          <w:b/>
          <w:bCs/>
          <w:i/>
          <w:iCs/>
          <w:color w:val="B55374" w:themeColor="accent4" w:themeShade="BF"/>
          <w:u w:val="single"/>
        </w:rPr>
        <w:t>f</w:t>
      </w:r>
      <w:r w:rsidR="007A1E5F" w:rsidRPr="00732FD8">
        <w:rPr>
          <w:b/>
          <w:bCs/>
          <w:i/>
          <w:iCs/>
          <w:color w:val="B55374" w:themeColor="accent4" w:themeShade="BF"/>
          <w:u w:val="single"/>
        </w:rPr>
        <w:t xml:space="preserve"> runs and</w:t>
      </w:r>
      <w:r w:rsidR="00732FD8" w:rsidRPr="00732FD8">
        <w:rPr>
          <w:b/>
          <w:bCs/>
          <w:i/>
          <w:iCs/>
          <w:color w:val="B55374" w:themeColor="accent4" w:themeShade="BF"/>
          <w:u w:val="single"/>
        </w:rPr>
        <w:t xml:space="preserve"> the</w:t>
      </w:r>
      <w:r w:rsidR="007A1E5F" w:rsidRPr="00732FD8">
        <w:rPr>
          <w:b/>
          <w:bCs/>
          <w:i/>
          <w:iCs/>
          <w:color w:val="B55374" w:themeColor="accent4" w:themeShade="BF"/>
          <w:u w:val="single"/>
        </w:rPr>
        <w:t xml:space="preserve"> day</w:t>
      </w:r>
      <w:r w:rsidR="00732FD8" w:rsidRPr="00732FD8">
        <w:rPr>
          <w:b/>
          <w:bCs/>
          <w:i/>
          <w:iCs/>
          <w:color w:val="B55374" w:themeColor="accent4" w:themeShade="BF"/>
          <w:u w:val="single"/>
        </w:rPr>
        <w:t xml:space="preserve">(s) </w:t>
      </w:r>
      <w:r w:rsidR="00EB783E" w:rsidRPr="00732FD8">
        <w:rPr>
          <w:b/>
          <w:bCs/>
          <w:i/>
          <w:iCs/>
          <w:color w:val="B55374" w:themeColor="accent4" w:themeShade="BF"/>
          <w:u w:val="single"/>
        </w:rPr>
        <w:t>each dog (if multiple) will be running.</w:t>
      </w:r>
    </w:p>
    <w:p w14:paraId="3EEE6079" w14:textId="77777777" w:rsidR="00A75E59" w:rsidRDefault="00A75E59" w:rsidP="00D76416">
      <w:pPr>
        <w:pStyle w:val="NewsletterBody"/>
      </w:pPr>
    </w:p>
    <w:p w14:paraId="4FD0FD69" w14:textId="31ED8CB0" w:rsidR="00A75E59" w:rsidRDefault="00CD12DF" w:rsidP="00D76416">
      <w:pPr>
        <w:pStyle w:val="NewsletterBody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Resources</w:t>
      </w:r>
    </w:p>
    <w:p w14:paraId="78593221" w14:textId="296056A6" w:rsidR="00CF2226" w:rsidRDefault="00CF2226" w:rsidP="00CD12DF">
      <w:pPr>
        <w:pStyle w:val="NewsletterBody"/>
        <w:numPr>
          <w:ilvl w:val="0"/>
          <w:numId w:val="2"/>
        </w:numPr>
        <w:spacing w:after="0"/>
        <w:rPr>
          <w:b/>
          <w:bCs/>
          <w:i/>
          <w:iCs/>
          <w:sz w:val="28"/>
          <w:szCs w:val="28"/>
        </w:rPr>
      </w:pPr>
      <w:r w:rsidRPr="00CF2226">
        <w:t>NSTRA Web Site</w:t>
      </w:r>
      <w:r>
        <w:rPr>
          <w:b/>
          <w:bCs/>
          <w:i/>
          <w:iCs/>
          <w:sz w:val="28"/>
          <w:szCs w:val="28"/>
        </w:rPr>
        <w:t xml:space="preserve">:  </w:t>
      </w:r>
      <w:hyperlink r:id="rId24" w:tgtFrame="_blank" w:history="1">
        <w:r w:rsidRPr="003B40EB">
          <w:rPr>
            <w:rStyle w:val="Hyperlink"/>
            <w:rFonts w:ascii="Segoe UI Historic" w:hAnsi="Segoe UI Historic" w:cs="Segoe UI Historic"/>
            <w:color w:val="A6A6A6" w:themeColor="background1" w:themeShade="A6"/>
            <w:sz w:val="23"/>
            <w:szCs w:val="23"/>
            <w:bdr w:val="none" w:sz="0" w:space="0" w:color="auto" w:frame="1"/>
            <w:shd w:val="clear" w:color="auto" w:fill="FFFFFF"/>
          </w:rPr>
          <w:t>http://www.nstra.org/</w:t>
        </w:r>
      </w:hyperlink>
    </w:p>
    <w:p w14:paraId="6C51B587" w14:textId="3FF47CF2" w:rsidR="003B40EB" w:rsidRDefault="003B40EB" w:rsidP="00CD12DF">
      <w:pPr>
        <w:pStyle w:val="NewsletterBody"/>
        <w:numPr>
          <w:ilvl w:val="0"/>
          <w:numId w:val="2"/>
        </w:numPr>
        <w:spacing w:after="0"/>
      </w:pPr>
      <w:r>
        <w:t>NW NSTRA Web Site:</w:t>
      </w:r>
      <w:r w:rsidRPr="00DE4A39">
        <w:rPr>
          <w:color w:val="A6A6A6" w:themeColor="background1" w:themeShade="A6"/>
        </w:rPr>
        <w:t xml:space="preserve"> </w:t>
      </w:r>
      <w:hyperlink r:id="rId25" w:history="1">
        <w:r w:rsidR="00DE4A39" w:rsidRPr="00DE4A39">
          <w:rPr>
            <w:rStyle w:val="Hyperlink"/>
            <w:color w:val="A6A6A6" w:themeColor="background1" w:themeShade="A6"/>
          </w:rPr>
          <w:t>NW Region Website</w:t>
        </w:r>
      </w:hyperlink>
    </w:p>
    <w:p w14:paraId="40CBD53A" w14:textId="1334D164" w:rsidR="00A75E59" w:rsidRPr="00B77E30" w:rsidRDefault="00CF2226" w:rsidP="00CD12DF">
      <w:pPr>
        <w:pStyle w:val="NewsletterBody"/>
        <w:numPr>
          <w:ilvl w:val="0"/>
          <w:numId w:val="2"/>
        </w:numPr>
        <w:spacing w:after="0"/>
        <w:rPr>
          <w:color w:val="A6A6A6" w:themeColor="background1" w:themeShade="A6"/>
        </w:rPr>
      </w:pPr>
      <w:r>
        <w:t xml:space="preserve">NW NSTRA Region Facebook Page:  </w:t>
      </w:r>
      <w:hyperlink r:id="rId26" w:history="1">
        <w:r w:rsidRPr="00B77E30">
          <w:rPr>
            <w:rStyle w:val="Hyperlink"/>
            <w:color w:val="A6A6A6" w:themeColor="background1" w:themeShade="A6"/>
          </w:rPr>
          <w:t>NW NSTRA | Facebook</w:t>
        </w:r>
      </w:hyperlink>
    </w:p>
    <w:p w14:paraId="52A20D5F" w14:textId="07C1B8FE" w:rsidR="00CF2226" w:rsidRDefault="00CF2226" w:rsidP="00CD12DF">
      <w:pPr>
        <w:pStyle w:val="NewsletterBody"/>
        <w:numPr>
          <w:ilvl w:val="0"/>
          <w:numId w:val="2"/>
        </w:numPr>
        <w:spacing w:after="0"/>
        <w:rPr>
          <w:rFonts w:ascii="Segoe UI Historic" w:hAnsi="Segoe UI Historic" w:cs="Segoe UI Historic"/>
          <w:color w:val="216FDB"/>
          <w:sz w:val="23"/>
          <w:szCs w:val="23"/>
          <w:shd w:val="clear" w:color="auto" w:fill="FFFFFF"/>
        </w:rPr>
      </w:pPr>
      <w:r>
        <w:t xml:space="preserve">NW NSTRA Region Twitter Page - </w:t>
      </w:r>
      <w:hyperlink r:id="rId27" w:history="1">
        <w:r w:rsidRPr="00B77E30">
          <w:rPr>
            <w:rStyle w:val="Hyperlink"/>
            <w:rFonts w:ascii="Segoe UI Historic" w:hAnsi="Segoe UI Historic" w:cs="Segoe UI Historic"/>
            <w:color w:val="A6A6A6" w:themeColor="background1" w:themeShade="A6"/>
            <w:sz w:val="23"/>
            <w:szCs w:val="23"/>
            <w:shd w:val="clear" w:color="auto" w:fill="FFFFFF"/>
          </w:rPr>
          <w:t>NW NSTRA Region Twitter Page</w:t>
        </w:r>
      </w:hyperlink>
    </w:p>
    <w:p w14:paraId="15B323E9" w14:textId="7F679B9A" w:rsidR="00CD12DF" w:rsidRPr="005F50C0" w:rsidRDefault="00CF2226" w:rsidP="002811C3">
      <w:pPr>
        <w:pStyle w:val="NewsletterBody"/>
        <w:numPr>
          <w:ilvl w:val="0"/>
          <w:numId w:val="2"/>
        </w:numPr>
        <w:spacing w:after="0"/>
        <w:rPr>
          <w:b/>
          <w:bCs/>
          <w:i/>
          <w:iCs/>
          <w:sz w:val="24"/>
        </w:rPr>
      </w:pPr>
      <w:r>
        <w:lastRenderedPageBreak/>
        <w:t>NW NSTRA Region</w:t>
      </w:r>
      <w:r w:rsidRPr="005F50C0">
        <w:rPr>
          <w:color w:val="auto"/>
        </w:rPr>
        <w:t xml:space="preserve"> </w:t>
      </w:r>
      <w:r w:rsidRPr="00CF2226">
        <w:t>Instagram:</w:t>
      </w:r>
      <w:r w:rsidRPr="005F50C0">
        <w:rPr>
          <w:rFonts w:ascii="Segoe UI Historic" w:hAnsi="Segoe UI Historic" w:cs="Segoe UI Historic"/>
          <w:color w:val="216FDB"/>
          <w:sz w:val="23"/>
          <w:szCs w:val="23"/>
          <w:shd w:val="clear" w:color="auto" w:fill="FFFFFF"/>
        </w:rPr>
        <w:t xml:space="preserve">  </w:t>
      </w:r>
      <w:hyperlink r:id="rId28" w:history="1">
        <w:r w:rsidRPr="005F50C0">
          <w:rPr>
            <w:rStyle w:val="Hyperlink"/>
            <w:rFonts w:ascii="Segoe UI Historic" w:hAnsi="Segoe UI Historic" w:cs="Segoe UI Historic"/>
            <w:color w:val="A6A6A6" w:themeColor="background1" w:themeShade="A6"/>
            <w:sz w:val="23"/>
            <w:szCs w:val="23"/>
            <w:shd w:val="clear" w:color="auto" w:fill="FFFFFF"/>
          </w:rPr>
          <w:t>NW NSTRA Region Instagram Page</w:t>
        </w:r>
      </w:hyperlink>
    </w:p>
    <w:p w14:paraId="533E1914" w14:textId="77777777" w:rsidR="00B479B5" w:rsidRDefault="008F08E2" w:rsidP="00B479B5">
      <w:pPr>
        <w:pStyle w:val="NewsletterBody"/>
        <w:rPr>
          <w:rStyle w:val="Hyperlink"/>
          <w:b/>
          <w:bCs/>
          <w:i/>
          <w:iCs/>
          <w:sz w:val="24"/>
        </w:rPr>
      </w:pPr>
      <w:r>
        <w:rPr>
          <w:b/>
          <w:bCs/>
          <w:i/>
          <w:iCs/>
          <w:sz w:val="24"/>
        </w:rPr>
        <w:t xml:space="preserve">NSTRA entry forms:  </w:t>
      </w:r>
      <w:hyperlink r:id="rId29" w:history="1">
        <w:r w:rsidR="005443B5" w:rsidRPr="005443B5">
          <w:rPr>
            <w:rStyle w:val="Hyperlink"/>
            <w:b/>
            <w:bCs/>
            <w:i/>
            <w:iCs/>
            <w:sz w:val="24"/>
          </w:rPr>
          <w:t>Official Trial Entry Form</w:t>
        </w:r>
      </w:hyperlink>
    </w:p>
    <w:p w14:paraId="4EA4ECCA" w14:textId="13E50002" w:rsidR="00233CA1" w:rsidRPr="00CD12DF" w:rsidRDefault="00233CA1" w:rsidP="00B479B5">
      <w:pPr>
        <w:pStyle w:val="NewsletterBody"/>
        <w:rPr>
          <w:b/>
          <w:bCs/>
          <w:i/>
          <w:iCs/>
          <w:sz w:val="24"/>
        </w:rPr>
      </w:pPr>
      <w:r w:rsidRPr="00CD12DF">
        <w:rPr>
          <w:b/>
          <w:bCs/>
          <w:i/>
          <w:iCs/>
          <w:sz w:val="24"/>
        </w:rPr>
        <w:t>NW NSTRA Officers as of June 2021</w:t>
      </w:r>
    </w:p>
    <w:p w14:paraId="2ED76520" w14:textId="07884DAE" w:rsidR="00233CA1" w:rsidRPr="00CD12DF" w:rsidRDefault="00233CA1" w:rsidP="00233CA1">
      <w:pPr>
        <w:pStyle w:val="NewsletterBody"/>
        <w:spacing w:after="0"/>
        <w:rPr>
          <w:i/>
          <w:iCs/>
          <w:szCs w:val="22"/>
        </w:rPr>
      </w:pPr>
      <w:r w:rsidRPr="00CD12DF">
        <w:rPr>
          <w:b/>
          <w:bCs/>
          <w:i/>
          <w:iCs/>
          <w:szCs w:val="22"/>
        </w:rPr>
        <w:t>President:</w:t>
      </w:r>
      <w:r w:rsidRPr="00CD12DF">
        <w:rPr>
          <w:i/>
          <w:iCs/>
          <w:szCs w:val="22"/>
        </w:rPr>
        <w:tab/>
      </w:r>
      <w:r w:rsidRPr="00CD12DF">
        <w:rPr>
          <w:i/>
          <w:iCs/>
          <w:szCs w:val="22"/>
        </w:rPr>
        <w:tab/>
      </w:r>
      <w:r w:rsidRPr="00CD12DF">
        <w:rPr>
          <w:szCs w:val="22"/>
        </w:rPr>
        <w:t>Jeremy Lessmann</w:t>
      </w:r>
      <w:r w:rsidRPr="00CD12DF">
        <w:rPr>
          <w:szCs w:val="22"/>
        </w:rPr>
        <w:tab/>
      </w:r>
      <w:r w:rsidRPr="00CD12DF">
        <w:rPr>
          <w:szCs w:val="22"/>
        </w:rPr>
        <w:tab/>
      </w:r>
      <w:r w:rsidR="000946A0">
        <w:rPr>
          <w:szCs w:val="22"/>
        </w:rPr>
        <w:t>509-336-9559</w:t>
      </w:r>
      <w:r w:rsidRPr="00CD12DF">
        <w:rPr>
          <w:szCs w:val="22"/>
        </w:rPr>
        <w:tab/>
      </w:r>
      <w:hyperlink r:id="rId30" w:history="1">
        <w:r w:rsidR="006C158C" w:rsidRPr="00E91070">
          <w:rPr>
            <w:rStyle w:val="Hyperlink"/>
            <w:szCs w:val="22"/>
          </w:rPr>
          <w:t>jlessman@icloud.com</w:t>
        </w:r>
      </w:hyperlink>
      <w:r w:rsidR="006C158C">
        <w:rPr>
          <w:szCs w:val="22"/>
        </w:rPr>
        <w:tab/>
      </w:r>
    </w:p>
    <w:p w14:paraId="122E5003" w14:textId="281C95C4" w:rsidR="00233CA1" w:rsidRPr="00CD12DF" w:rsidRDefault="00233CA1" w:rsidP="00233CA1">
      <w:pPr>
        <w:pStyle w:val="NewsletterBody"/>
        <w:spacing w:after="0"/>
        <w:rPr>
          <w:i/>
          <w:iCs/>
          <w:szCs w:val="22"/>
        </w:rPr>
      </w:pPr>
      <w:r w:rsidRPr="00CD12DF">
        <w:rPr>
          <w:b/>
          <w:bCs/>
          <w:i/>
          <w:iCs/>
          <w:szCs w:val="22"/>
        </w:rPr>
        <w:t>Vice President:</w:t>
      </w:r>
      <w:r w:rsidR="00CD12DF">
        <w:rPr>
          <w:b/>
          <w:bCs/>
          <w:i/>
          <w:iCs/>
          <w:szCs w:val="22"/>
        </w:rPr>
        <w:tab/>
      </w:r>
      <w:r w:rsidRPr="00CD12DF">
        <w:rPr>
          <w:i/>
          <w:iCs/>
          <w:szCs w:val="22"/>
        </w:rPr>
        <w:tab/>
      </w:r>
      <w:r w:rsidRPr="00CD12DF">
        <w:rPr>
          <w:szCs w:val="22"/>
        </w:rPr>
        <w:t>Mike Stotts</w:t>
      </w:r>
      <w:r w:rsidRPr="00CD12DF">
        <w:rPr>
          <w:szCs w:val="22"/>
        </w:rPr>
        <w:tab/>
      </w:r>
      <w:r w:rsidRPr="00CD12DF">
        <w:rPr>
          <w:szCs w:val="22"/>
        </w:rPr>
        <w:tab/>
      </w:r>
      <w:r w:rsidRPr="00CD12DF">
        <w:rPr>
          <w:szCs w:val="22"/>
        </w:rPr>
        <w:tab/>
      </w:r>
      <w:r w:rsidR="00A576D8">
        <w:rPr>
          <w:szCs w:val="22"/>
        </w:rPr>
        <w:t>509-</w:t>
      </w:r>
      <w:r w:rsidR="007A5C04">
        <w:rPr>
          <w:szCs w:val="22"/>
        </w:rPr>
        <w:t>468-4957</w:t>
      </w:r>
      <w:r w:rsidR="007A5C04">
        <w:rPr>
          <w:szCs w:val="22"/>
        </w:rPr>
        <w:tab/>
      </w:r>
      <w:hyperlink r:id="rId31" w:history="1">
        <w:r w:rsidR="007A5C04" w:rsidRPr="00E91070">
          <w:rPr>
            <w:rStyle w:val="Hyperlink"/>
            <w:szCs w:val="22"/>
          </w:rPr>
          <w:t>mstotts@nwlbhdd.com</w:t>
        </w:r>
      </w:hyperlink>
      <w:r w:rsidR="007A5C04">
        <w:rPr>
          <w:szCs w:val="22"/>
        </w:rPr>
        <w:tab/>
      </w:r>
    </w:p>
    <w:p w14:paraId="77D7960A" w14:textId="7D15A496" w:rsidR="00233CA1" w:rsidRPr="00CD12DF" w:rsidRDefault="00233CA1" w:rsidP="00233CA1">
      <w:pPr>
        <w:pStyle w:val="NewsletterBody"/>
        <w:spacing w:after="0"/>
        <w:rPr>
          <w:szCs w:val="22"/>
        </w:rPr>
      </w:pPr>
      <w:r w:rsidRPr="00CD12DF">
        <w:rPr>
          <w:b/>
          <w:bCs/>
          <w:i/>
          <w:iCs/>
          <w:szCs w:val="22"/>
        </w:rPr>
        <w:t>Secretary:</w:t>
      </w:r>
      <w:r w:rsidRPr="00CD12DF">
        <w:rPr>
          <w:i/>
          <w:iCs/>
          <w:szCs w:val="22"/>
        </w:rPr>
        <w:tab/>
      </w:r>
      <w:r w:rsidRPr="00CD12DF">
        <w:rPr>
          <w:i/>
          <w:iCs/>
          <w:szCs w:val="22"/>
        </w:rPr>
        <w:tab/>
      </w:r>
      <w:r w:rsidRPr="00CD12DF">
        <w:rPr>
          <w:szCs w:val="22"/>
        </w:rPr>
        <w:t>Laura McMahon</w:t>
      </w:r>
      <w:r w:rsidRPr="00CD12DF">
        <w:rPr>
          <w:szCs w:val="22"/>
        </w:rPr>
        <w:tab/>
      </w:r>
      <w:r w:rsidRPr="00CD12DF">
        <w:rPr>
          <w:szCs w:val="22"/>
        </w:rPr>
        <w:tab/>
        <w:t>360-481-2195</w:t>
      </w:r>
      <w:r w:rsidRPr="00CD12DF">
        <w:rPr>
          <w:szCs w:val="22"/>
        </w:rPr>
        <w:tab/>
      </w:r>
      <w:hyperlink r:id="rId32" w:history="1">
        <w:r w:rsidRPr="00CD12DF">
          <w:rPr>
            <w:rStyle w:val="Hyperlink"/>
            <w:szCs w:val="22"/>
          </w:rPr>
          <w:t>dnlmcmahon@msn.com</w:t>
        </w:r>
      </w:hyperlink>
    </w:p>
    <w:p w14:paraId="05C46851" w14:textId="373AE7FD" w:rsidR="00233CA1" w:rsidRPr="00CD12DF" w:rsidRDefault="00233CA1" w:rsidP="00233CA1">
      <w:pPr>
        <w:pStyle w:val="NewsletterBody"/>
        <w:spacing w:after="0"/>
        <w:rPr>
          <w:i/>
          <w:iCs/>
          <w:szCs w:val="22"/>
        </w:rPr>
      </w:pPr>
      <w:r w:rsidRPr="00CD12DF">
        <w:rPr>
          <w:b/>
          <w:bCs/>
          <w:i/>
          <w:iCs/>
          <w:szCs w:val="22"/>
        </w:rPr>
        <w:t>Treasure</w:t>
      </w:r>
      <w:r w:rsidR="00CD12DF" w:rsidRPr="00CD12DF">
        <w:rPr>
          <w:b/>
          <w:bCs/>
          <w:i/>
          <w:iCs/>
          <w:szCs w:val="22"/>
        </w:rPr>
        <w:t>r</w:t>
      </w:r>
      <w:r w:rsidRPr="00CD12DF">
        <w:rPr>
          <w:b/>
          <w:bCs/>
          <w:i/>
          <w:iCs/>
          <w:szCs w:val="22"/>
        </w:rPr>
        <w:t>:</w:t>
      </w:r>
      <w:r w:rsidRPr="00CD12DF">
        <w:rPr>
          <w:i/>
          <w:iCs/>
          <w:szCs w:val="22"/>
        </w:rPr>
        <w:tab/>
      </w:r>
      <w:r w:rsidRPr="00CD12DF">
        <w:rPr>
          <w:i/>
          <w:iCs/>
          <w:szCs w:val="22"/>
        </w:rPr>
        <w:tab/>
      </w:r>
      <w:r w:rsidRPr="00CD12DF">
        <w:rPr>
          <w:szCs w:val="22"/>
        </w:rPr>
        <w:t xml:space="preserve">Michelle </w:t>
      </w:r>
      <w:r w:rsidR="000C4F6D">
        <w:rPr>
          <w:szCs w:val="22"/>
        </w:rPr>
        <w:t>Coons-</w:t>
      </w:r>
      <w:r w:rsidRPr="00CD12DF">
        <w:rPr>
          <w:szCs w:val="22"/>
        </w:rPr>
        <w:t>Gunter</w:t>
      </w:r>
      <w:r w:rsidRPr="00CD12DF">
        <w:rPr>
          <w:szCs w:val="22"/>
        </w:rPr>
        <w:tab/>
      </w:r>
      <w:r w:rsidRPr="00CD12DF">
        <w:rPr>
          <w:szCs w:val="22"/>
        </w:rPr>
        <w:tab/>
        <w:t>509-430-2685</w:t>
      </w:r>
      <w:r w:rsidRPr="00CD12DF">
        <w:rPr>
          <w:szCs w:val="22"/>
        </w:rPr>
        <w:tab/>
      </w:r>
      <w:hyperlink r:id="rId33" w:history="1">
        <w:r w:rsidR="00CD12DF" w:rsidRPr="00CD12DF">
          <w:rPr>
            <w:rStyle w:val="Hyperlink"/>
            <w:szCs w:val="22"/>
          </w:rPr>
          <w:t>chelle_gunter@hotmail.com</w:t>
        </w:r>
      </w:hyperlink>
    </w:p>
    <w:p w14:paraId="6A113FB9" w14:textId="71E709D3" w:rsidR="00233CA1" w:rsidRPr="00257B1E" w:rsidRDefault="00233CA1" w:rsidP="00D76416">
      <w:pPr>
        <w:pStyle w:val="NewsletterBody"/>
        <w:rPr>
          <w:b/>
          <w:bCs/>
          <w:i/>
          <w:iCs/>
          <w:szCs w:val="22"/>
        </w:rPr>
      </w:pPr>
      <w:r w:rsidRPr="00CD12DF">
        <w:rPr>
          <w:b/>
          <w:bCs/>
          <w:i/>
          <w:iCs/>
          <w:szCs w:val="22"/>
        </w:rPr>
        <w:tab/>
      </w:r>
      <w:r w:rsidR="00257B1E">
        <w:rPr>
          <w:b/>
          <w:bCs/>
          <w:i/>
          <w:iCs/>
          <w:szCs w:val="22"/>
        </w:rPr>
        <w:br/>
      </w:r>
      <w:r w:rsidR="00257B1E">
        <w:rPr>
          <w:b/>
          <w:bCs/>
          <w:i/>
          <w:iCs/>
          <w:szCs w:val="22"/>
        </w:rPr>
        <w:br/>
      </w:r>
      <w:r w:rsidRPr="00CD12DF">
        <w:rPr>
          <w:b/>
          <w:bCs/>
          <w:i/>
          <w:iCs/>
          <w:sz w:val="24"/>
        </w:rPr>
        <w:t>Board of Directors:</w:t>
      </w:r>
    </w:p>
    <w:p w14:paraId="4F095D38" w14:textId="16704B66" w:rsidR="00946F8B" w:rsidRDefault="00CD12DF" w:rsidP="00946F8B">
      <w:pPr>
        <w:pStyle w:val="NewsletterBody"/>
        <w:spacing w:after="0"/>
        <w:rPr>
          <w:szCs w:val="22"/>
        </w:rPr>
      </w:pPr>
      <w:r w:rsidRPr="00CD12DF">
        <w:rPr>
          <w:b/>
          <w:bCs/>
          <w:szCs w:val="22"/>
        </w:rPr>
        <w:tab/>
      </w:r>
      <w:r w:rsidRPr="00CD12DF">
        <w:rPr>
          <w:szCs w:val="22"/>
        </w:rPr>
        <w:t>Jerry Youmans (Past President)</w:t>
      </w:r>
      <w:r w:rsidRPr="00CD12DF">
        <w:rPr>
          <w:szCs w:val="22"/>
        </w:rPr>
        <w:tab/>
      </w:r>
      <w:r w:rsidRPr="00CD12DF">
        <w:rPr>
          <w:szCs w:val="22"/>
        </w:rPr>
        <w:tab/>
      </w:r>
      <w:r>
        <w:rPr>
          <w:szCs w:val="22"/>
        </w:rPr>
        <w:tab/>
      </w:r>
      <w:r w:rsidRPr="00CD12DF">
        <w:rPr>
          <w:szCs w:val="22"/>
        </w:rPr>
        <w:t>208-734-7585</w:t>
      </w:r>
      <w:r w:rsidRPr="00CD12DF">
        <w:rPr>
          <w:szCs w:val="22"/>
        </w:rPr>
        <w:tab/>
      </w:r>
      <w:r w:rsidR="00946F8B" w:rsidRPr="00946F8B">
        <w:rPr>
          <w:szCs w:val="22"/>
        </w:rPr>
        <w:t>rdrjerry2@gmail.com</w:t>
      </w:r>
      <w:r w:rsidRPr="00CD12DF">
        <w:rPr>
          <w:szCs w:val="22"/>
        </w:rPr>
        <w:tab/>
      </w:r>
    </w:p>
    <w:p w14:paraId="318D07FC" w14:textId="110384C6" w:rsidR="00CD12DF" w:rsidRPr="00CD12DF" w:rsidRDefault="00CD12DF" w:rsidP="00946F8B">
      <w:pPr>
        <w:pStyle w:val="NewsletterBody"/>
        <w:spacing w:after="0"/>
        <w:ind w:firstLine="720"/>
        <w:rPr>
          <w:szCs w:val="22"/>
        </w:rPr>
      </w:pPr>
      <w:r w:rsidRPr="00CD12DF">
        <w:rPr>
          <w:szCs w:val="22"/>
        </w:rPr>
        <w:t xml:space="preserve">Mike </w:t>
      </w:r>
      <w:proofErr w:type="spellStart"/>
      <w:r w:rsidRPr="00CD12DF">
        <w:rPr>
          <w:szCs w:val="22"/>
        </w:rPr>
        <w:t>Ouchida</w:t>
      </w:r>
      <w:proofErr w:type="spellEnd"/>
      <w:r w:rsidRPr="00CD12DF">
        <w:rPr>
          <w:szCs w:val="22"/>
        </w:rPr>
        <w:t xml:space="preserve"> (Past President)</w:t>
      </w:r>
      <w:r w:rsidRPr="00CD12DF">
        <w:rPr>
          <w:szCs w:val="22"/>
        </w:rPr>
        <w:tab/>
      </w:r>
      <w:r w:rsidRPr="00CD12DF">
        <w:rPr>
          <w:szCs w:val="22"/>
        </w:rPr>
        <w:tab/>
      </w:r>
      <w:r>
        <w:rPr>
          <w:szCs w:val="22"/>
        </w:rPr>
        <w:tab/>
      </w:r>
      <w:r w:rsidRPr="00CD12DF">
        <w:rPr>
          <w:szCs w:val="22"/>
        </w:rPr>
        <w:t>503-320-9164</w:t>
      </w:r>
      <w:r w:rsidRPr="00CD12DF">
        <w:rPr>
          <w:szCs w:val="22"/>
        </w:rPr>
        <w:tab/>
      </w:r>
      <w:hyperlink r:id="rId34" w:history="1">
        <w:r w:rsidRPr="00CD12DF">
          <w:rPr>
            <w:szCs w:val="22"/>
          </w:rPr>
          <w:t>mgouchida48@gmail.com</w:t>
        </w:r>
      </w:hyperlink>
    </w:p>
    <w:p w14:paraId="1AE1DD2D" w14:textId="281E1BF1" w:rsidR="00CD12DF" w:rsidRDefault="00CD12DF" w:rsidP="00CD12DF">
      <w:pPr>
        <w:pStyle w:val="NewsletterBody"/>
        <w:spacing w:after="0"/>
        <w:rPr>
          <w:szCs w:val="22"/>
        </w:rPr>
      </w:pPr>
      <w:r w:rsidRPr="00CD12DF">
        <w:rPr>
          <w:szCs w:val="22"/>
        </w:rPr>
        <w:tab/>
      </w:r>
    </w:p>
    <w:p w14:paraId="63304DD3" w14:textId="1E949755" w:rsidR="00687694" w:rsidRDefault="00687694" w:rsidP="00CD12DF">
      <w:pPr>
        <w:pStyle w:val="NewsletterBody"/>
        <w:spacing w:after="0"/>
        <w:rPr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44"/>
      </w:tblGrid>
      <w:tr w:rsidR="0085581A" w14:paraId="3E7CAD0A" w14:textId="0F02286E" w:rsidTr="0085581A">
        <w:trPr>
          <w:trHeight w:val="7499"/>
        </w:trPr>
        <w:tc>
          <w:tcPr>
            <w:tcW w:w="10144" w:type="dxa"/>
          </w:tcPr>
          <w:p w14:paraId="5CD7B437" w14:textId="77777777" w:rsidR="009832B0" w:rsidRDefault="009832B0" w:rsidP="005B3DA8">
            <w:pPr>
              <w:pStyle w:val="NewsletterBody"/>
              <w:spacing w:after="0"/>
              <w:rPr>
                <w:b/>
                <w:bCs/>
                <w:i/>
                <w:iCs/>
                <w:szCs w:val="22"/>
              </w:rPr>
            </w:pPr>
          </w:p>
          <w:p w14:paraId="0762B7BA" w14:textId="77777777" w:rsidR="009832B0" w:rsidRDefault="009832B0" w:rsidP="005B3DA8">
            <w:pPr>
              <w:pStyle w:val="NewsletterBody"/>
              <w:spacing w:after="0"/>
              <w:rPr>
                <w:b/>
                <w:bCs/>
                <w:i/>
                <w:iCs/>
                <w:szCs w:val="22"/>
              </w:rPr>
            </w:pPr>
          </w:p>
          <w:p w14:paraId="61B68375" w14:textId="5A298F13" w:rsidR="0085581A" w:rsidRPr="009832B0" w:rsidRDefault="0085581A" w:rsidP="005B3DA8">
            <w:pPr>
              <w:pStyle w:val="NewsletterBody"/>
              <w:spacing w:after="0"/>
              <w:rPr>
                <w:b/>
                <w:bCs/>
                <w:i/>
                <w:iCs/>
                <w:sz w:val="28"/>
                <w:szCs w:val="28"/>
              </w:rPr>
            </w:pPr>
            <w:r w:rsidRPr="009832B0">
              <w:rPr>
                <w:b/>
                <w:bCs/>
                <w:i/>
                <w:iCs/>
                <w:sz w:val="28"/>
                <w:szCs w:val="28"/>
              </w:rPr>
              <w:t>Quail Recipe by Hank Shaw</w:t>
            </w:r>
          </w:p>
          <w:p w14:paraId="31DE1D3C" w14:textId="77777777" w:rsidR="0085581A" w:rsidRDefault="0085581A" w:rsidP="005B3DA8">
            <w:pPr>
              <w:pStyle w:val="NewsletterBody"/>
              <w:spacing w:after="0"/>
              <w:rPr>
                <w:b/>
                <w:bCs/>
                <w:i/>
                <w:iCs/>
                <w:szCs w:val="22"/>
              </w:rPr>
            </w:pPr>
          </w:p>
          <w:p w14:paraId="311458B2" w14:textId="77777777" w:rsidR="0085581A" w:rsidRDefault="0085581A" w:rsidP="005B3DA8">
            <w:pPr>
              <w:pStyle w:val="NewsletterBody"/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922C0A4" wp14:editId="45454971">
                      <wp:extent cx="304800" cy="304800"/>
                      <wp:effectExtent l="0" t="0" r="0" b="0"/>
                      <wp:docPr id="1" name="AutoShape 2" descr="Grilled Quail, South Carolina Sty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BA3C0" id="AutoShape 2" o:spid="_x0000_s1026" alt="Grilled Quail, South Carolina Sty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msZuDQUCAADwAwAADgAAAAAAAAAA&#10;AAAAAAAuAgAAZHJzL2Uyb0RvYy54bWxQSwECLQAUAAYACAAAACEATKDpLNgAAAADAQAADwAAAAAA&#10;AAAAAAAAAABfBAAAZHJzL2Rvd25yZXYueG1sUEsFBgAAAAAEAAQA8wAAAGQ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9213D">
              <w:rPr>
                <w:noProof/>
              </w:rPr>
              <w:t xml:space="preserve"> </w:t>
            </w:r>
            <w:r w:rsidRPr="0069213D">
              <w:rPr>
                <w:noProof/>
              </w:rPr>
              <w:drawing>
                <wp:inline distT="0" distB="0" distL="0" distR="0" wp14:anchorId="0E1F4341" wp14:editId="6063C7DD">
                  <wp:extent cx="1323975" cy="1323975"/>
                  <wp:effectExtent l="0" t="0" r="9525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B6C98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16 Quail (backbones removed and flattened)</w:t>
            </w:r>
          </w:p>
          <w:p w14:paraId="09A1EB73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4 Tablespoons vegetable oil</w:t>
            </w:r>
          </w:p>
          <w:p w14:paraId="23D2415E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4 Tablespoons butter</w:t>
            </w:r>
          </w:p>
          <w:p w14:paraId="54227B87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½ onion (grated)</w:t>
            </w:r>
          </w:p>
          <w:p w14:paraId="49E9D5B7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 xml:space="preserve">½ cup yellow mustard </w:t>
            </w:r>
          </w:p>
          <w:p w14:paraId="2AB8A7FF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½ cup brown sugar</w:t>
            </w:r>
          </w:p>
          <w:p w14:paraId="0911A54D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½ cup cider vinegar</w:t>
            </w:r>
          </w:p>
          <w:p w14:paraId="04FF2F47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1 Tablespoon dry Mustard (like Coleman’s)</w:t>
            </w:r>
          </w:p>
          <w:p w14:paraId="4CC56207" w14:textId="77777777" w:rsidR="0085581A" w:rsidRPr="0069213D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2 Teaspoons Cayenne</w:t>
            </w:r>
          </w:p>
          <w:p w14:paraId="4B4E78F7" w14:textId="77777777" w:rsidR="0085581A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1 Bay Leaf</w:t>
            </w:r>
          </w:p>
          <w:p w14:paraId="1C836E14" w14:textId="7C99BD00" w:rsidR="0085581A" w:rsidRDefault="0085581A" w:rsidP="005B3DA8">
            <w:pPr>
              <w:pStyle w:val="NewsletterBody"/>
              <w:numPr>
                <w:ilvl w:val="0"/>
                <w:numId w:val="3"/>
              </w:numPr>
              <w:spacing w:after="0"/>
              <w:rPr>
                <w:i/>
                <w:iCs/>
                <w:szCs w:val="22"/>
              </w:rPr>
            </w:pPr>
            <w:r w:rsidRPr="0069213D">
              <w:rPr>
                <w:i/>
                <w:iCs/>
                <w:szCs w:val="22"/>
              </w:rPr>
              <w:t>Salt to taste</w:t>
            </w:r>
          </w:p>
          <w:p w14:paraId="30F4AEAC" w14:textId="77777777" w:rsidR="0085581A" w:rsidRPr="0069213D" w:rsidRDefault="0085581A" w:rsidP="0085581A">
            <w:pPr>
              <w:pStyle w:val="NewsletterBody"/>
              <w:spacing w:after="0"/>
              <w:ind w:left="720"/>
              <w:rPr>
                <w:i/>
                <w:iCs/>
                <w:szCs w:val="22"/>
              </w:rPr>
            </w:pPr>
          </w:p>
          <w:p w14:paraId="495E374F" w14:textId="398BA89F" w:rsidR="0085581A" w:rsidRPr="00687694" w:rsidRDefault="0085581A" w:rsidP="005B3DA8">
            <w:pPr>
              <w:pStyle w:val="NewsletterBody"/>
              <w:rPr>
                <w:b/>
                <w:bCs/>
                <w:i/>
                <w:iCs/>
                <w:szCs w:val="22"/>
              </w:rPr>
            </w:pPr>
            <w:r w:rsidRPr="00687694">
              <w:rPr>
                <w:b/>
                <w:bCs/>
                <w:i/>
                <w:iCs/>
                <w:szCs w:val="22"/>
              </w:rPr>
              <w:t>Instructions:  Make sauce first.  Heat Butter over medium heat, then a</w:t>
            </w:r>
            <w:r>
              <w:rPr>
                <w:b/>
                <w:bCs/>
                <w:i/>
                <w:iCs/>
                <w:szCs w:val="22"/>
              </w:rPr>
              <w:t>d</w:t>
            </w:r>
            <w:r w:rsidRPr="00687694">
              <w:rPr>
                <w:b/>
                <w:bCs/>
                <w:i/>
                <w:iCs/>
                <w:szCs w:val="22"/>
              </w:rPr>
              <w:t>d onion, sauté</w:t>
            </w:r>
            <w:r>
              <w:rPr>
                <w:b/>
                <w:bCs/>
                <w:i/>
                <w:iCs/>
                <w:szCs w:val="22"/>
              </w:rPr>
              <w:t xml:space="preserve"> </w:t>
            </w:r>
            <w:r w:rsidRPr="00687694">
              <w:rPr>
                <w:b/>
                <w:bCs/>
                <w:i/>
                <w:iCs/>
                <w:szCs w:val="22"/>
              </w:rPr>
              <w:t>until turns translucent and then add everything else and simmer slowly for 20 mi</w:t>
            </w:r>
            <w:r>
              <w:rPr>
                <w:b/>
                <w:bCs/>
                <w:i/>
                <w:iCs/>
                <w:szCs w:val="22"/>
              </w:rPr>
              <w:t>nutes</w:t>
            </w:r>
            <w:r w:rsidRPr="00687694">
              <w:rPr>
                <w:b/>
                <w:bCs/>
                <w:i/>
                <w:iCs/>
                <w:szCs w:val="22"/>
              </w:rPr>
              <w:t xml:space="preserve"> more.  Place on “Hot” grill and paint the breast side with sauce after 2 minutes turn over and cook anothe</w:t>
            </w:r>
            <w:r w:rsidR="007C793E">
              <w:rPr>
                <w:b/>
                <w:bCs/>
                <w:i/>
                <w:iCs/>
                <w:szCs w:val="22"/>
              </w:rPr>
              <w:t>r</w:t>
            </w:r>
            <w:r w:rsidRPr="00687694">
              <w:rPr>
                <w:b/>
                <w:bCs/>
                <w:i/>
                <w:iCs/>
                <w:szCs w:val="22"/>
              </w:rPr>
              <w:t xml:space="preserve"> 2-4 minutes.  Take off grill and sauce one more time.  Yum.</w:t>
            </w:r>
          </w:p>
        </w:tc>
      </w:tr>
    </w:tbl>
    <w:p w14:paraId="45014268" w14:textId="5C5D5D41" w:rsidR="00D63784" w:rsidRDefault="00D63784" w:rsidP="00B479B5">
      <w:pPr>
        <w:pStyle w:val="NewsletterBody"/>
        <w:spacing w:after="0"/>
        <w:rPr>
          <w:b/>
          <w:bCs/>
          <w:i/>
          <w:iCs/>
          <w:szCs w:val="22"/>
        </w:rPr>
      </w:pPr>
    </w:p>
    <w:sectPr w:rsidR="00D63784" w:rsidSect="00D76416">
      <w:type w:val="continuous"/>
      <w:pgSz w:w="12240" w:h="15840"/>
      <w:pgMar w:top="1440" w:right="630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072B0" w14:textId="77777777" w:rsidR="000F3E22" w:rsidRDefault="000F3E22" w:rsidP="008D5A8F">
      <w:r>
        <w:separator/>
      </w:r>
    </w:p>
  </w:endnote>
  <w:endnote w:type="continuationSeparator" w:id="0">
    <w:p w14:paraId="08D2B6B3" w14:textId="77777777" w:rsidR="000F3E22" w:rsidRDefault="000F3E22" w:rsidP="008D5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B59FE" w14:textId="77777777" w:rsidR="000F3E22" w:rsidRDefault="000F3E22" w:rsidP="008D5A8F">
      <w:r>
        <w:separator/>
      </w:r>
    </w:p>
  </w:footnote>
  <w:footnote w:type="continuationSeparator" w:id="0">
    <w:p w14:paraId="54E74224" w14:textId="77777777" w:rsidR="000F3E22" w:rsidRDefault="000F3E22" w:rsidP="008D5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1101" w14:textId="6A06785A" w:rsidR="00A75E59" w:rsidRDefault="001D37BC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8495A2B" wp14:editId="6259ADFA">
              <wp:simplePos x="0" y="0"/>
              <wp:positionH relativeFrom="page">
                <wp:posOffset>95250</wp:posOffset>
              </wp:positionH>
              <wp:positionV relativeFrom="page">
                <wp:posOffset>180975</wp:posOffset>
              </wp:positionV>
              <wp:extent cx="1847850" cy="952500"/>
              <wp:effectExtent l="0" t="0" r="0" b="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7850" cy="952500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2AD93" w14:textId="77777777" w:rsidR="00A75E59" w:rsidRDefault="00A75E59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8495A2B" id="Group 158" o:spid="_x0000_s1026" style="position:absolute;margin-left:7.5pt;margin-top:14.25pt;width:145.5pt;height:75pt;z-index:251658240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" fillcolor="white [3212]" stroked="f" strokeweight="2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" path="m,l1462822,,910372,376306,,1014481,,xe" fillcolor="#a5b592 [3204]" stroked="f" strokeweight="2pt"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3022AD93" w14:textId="77777777" w:rsidR="00A75E59" w:rsidRDefault="00A75E59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2F7CA3">
      <w:rPr>
        <w:noProof/>
      </w:rPr>
      <w:ptab w:relativeTo="margin" w:alignment="right" w:leader="none"/>
    </w:r>
    <w:r w:rsidR="00977B55">
      <w:rPr>
        <w:noProof/>
      </w:rPr>
      <w:drawing>
        <wp:inline distT="0" distB="0" distL="0" distR="0" wp14:anchorId="59ECC4D6" wp14:editId="292933D9">
          <wp:extent cx="1247775" cy="818213"/>
          <wp:effectExtent l="0" t="0" r="0" b="1270"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058" cy="8262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6692D"/>
    <w:multiLevelType w:val="hybridMultilevel"/>
    <w:tmpl w:val="4A983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672E0F"/>
    <w:multiLevelType w:val="hybridMultilevel"/>
    <w:tmpl w:val="5E8C7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225FE"/>
    <w:multiLevelType w:val="hybridMultilevel"/>
    <w:tmpl w:val="8EF84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62D"/>
    <w:rsid w:val="0000112E"/>
    <w:rsid w:val="000143D6"/>
    <w:rsid w:val="0002154C"/>
    <w:rsid w:val="0002694D"/>
    <w:rsid w:val="00026E78"/>
    <w:rsid w:val="00032CC6"/>
    <w:rsid w:val="0005441E"/>
    <w:rsid w:val="0005642F"/>
    <w:rsid w:val="000946A0"/>
    <w:rsid w:val="000B19C8"/>
    <w:rsid w:val="000C353F"/>
    <w:rsid w:val="000C4F6D"/>
    <w:rsid w:val="000C697D"/>
    <w:rsid w:val="000D3907"/>
    <w:rsid w:val="000D4D90"/>
    <w:rsid w:val="000F3E22"/>
    <w:rsid w:val="001023FE"/>
    <w:rsid w:val="00107371"/>
    <w:rsid w:val="001149B1"/>
    <w:rsid w:val="0011548D"/>
    <w:rsid w:val="001163FC"/>
    <w:rsid w:val="001320D7"/>
    <w:rsid w:val="00145BCC"/>
    <w:rsid w:val="00146C3C"/>
    <w:rsid w:val="001640DD"/>
    <w:rsid w:val="00164876"/>
    <w:rsid w:val="0017626F"/>
    <w:rsid w:val="0018262D"/>
    <w:rsid w:val="00184C74"/>
    <w:rsid w:val="001A4017"/>
    <w:rsid w:val="001B071A"/>
    <w:rsid w:val="001C6EEE"/>
    <w:rsid w:val="001C7C78"/>
    <w:rsid w:val="001D08DE"/>
    <w:rsid w:val="001D37BC"/>
    <w:rsid w:val="001D7557"/>
    <w:rsid w:val="001F2F76"/>
    <w:rsid w:val="0020361F"/>
    <w:rsid w:val="00216B0B"/>
    <w:rsid w:val="00216B45"/>
    <w:rsid w:val="00223AC6"/>
    <w:rsid w:val="00223C39"/>
    <w:rsid w:val="00233CA1"/>
    <w:rsid w:val="00236DF6"/>
    <w:rsid w:val="00242C9F"/>
    <w:rsid w:val="0024352B"/>
    <w:rsid w:val="002467FA"/>
    <w:rsid w:val="002508CA"/>
    <w:rsid w:val="00257B1E"/>
    <w:rsid w:val="00287E97"/>
    <w:rsid w:val="002A6282"/>
    <w:rsid w:val="002D0441"/>
    <w:rsid w:val="002D0702"/>
    <w:rsid w:val="002D10C8"/>
    <w:rsid w:val="002E2259"/>
    <w:rsid w:val="002E5E0D"/>
    <w:rsid w:val="002E7D9A"/>
    <w:rsid w:val="002F3410"/>
    <w:rsid w:val="002F7CA3"/>
    <w:rsid w:val="0030208E"/>
    <w:rsid w:val="00306688"/>
    <w:rsid w:val="00312646"/>
    <w:rsid w:val="0031769F"/>
    <w:rsid w:val="00324CAC"/>
    <w:rsid w:val="00356C85"/>
    <w:rsid w:val="00370D45"/>
    <w:rsid w:val="003878AF"/>
    <w:rsid w:val="003A390C"/>
    <w:rsid w:val="003B40EB"/>
    <w:rsid w:val="003B57E6"/>
    <w:rsid w:val="003E564B"/>
    <w:rsid w:val="00421643"/>
    <w:rsid w:val="00422B18"/>
    <w:rsid w:val="00463D04"/>
    <w:rsid w:val="00467029"/>
    <w:rsid w:val="00467B38"/>
    <w:rsid w:val="0047735C"/>
    <w:rsid w:val="004828B4"/>
    <w:rsid w:val="004961C7"/>
    <w:rsid w:val="004B1079"/>
    <w:rsid w:val="004B23D8"/>
    <w:rsid w:val="004D53E7"/>
    <w:rsid w:val="004F06A5"/>
    <w:rsid w:val="00501325"/>
    <w:rsid w:val="00527E4B"/>
    <w:rsid w:val="005301DF"/>
    <w:rsid w:val="00543A18"/>
    <w:rsid w:val="005443B5"/>
    <w:rsid w:val="00552544"/>
    <w:rsid w:val="00563295"/>
    <w:rsid w:val="0058043F"/>
    <w:rsid w:val="00585A3E"/>
    <w:rsid w:val="00586B6E"/>
    <w:rsid w:val="005A6ACF"/>
    <w:rsid w:val="005B3DA8"/>
    <w:rsid w:val="005C1B9C"/>
    <w:rsid w:val="005D41AC"/>
    <w:rsid w:val="005D5903"/>
    <w:rsid w:val="005E2505"/>
    <w:rsid w:val="005F50C0"/>
    <w:rsid w:val="00603DFC"/>
    <w:rsid w:val="006115A7"/>
    <w:rsid w:val="006128BB"/>
    <w:rsid w:val="00620DF4"/>
    <w:rsid w:val="006215C7"/>
    <w:rsid w:val="00625C1A"/>
    <w:rsid w:val="00627F8A"/>
    <w:rsid w:val="00631EB1"/>
    <w:rsid w:val="00642AC1"/>
    <w:rsid w:val="0068318E"/>
    <w:rsid w:val="00687694"/>
    <w:rsid w:val="0069213D"/>
    <w:rsid w:val="0069673B"/>
    <w:rsid w:val="00696E64"/>
    <w:rsid w:val="006A1A0B"/>
    <w:rsid w:val="006B6B1C"/>
    <w:rsid w:val="006B75D8"/>
    <w:rsid w:val="006C158C"/>
    <w:rsid w:val="006C264D"/>
    <w:rsid w:val="006C6AC1"/>
    <w:rsid w:val="006D49E7"/>
    <w:rsid w:val="007071A8"/>
    <w:rsid w:val="00707C14"/>
    <w:rsid w:val="00717272"/>
    <w:rsid w:val="0072606D"/>
    <w:rsid w:val="00730FC5"/>
    <w:rsid w:val="00732FD8"/>
    <w:rsid w:val="00740D84"/>
    <w:rsid w:val="007434F9"/>
    <w:rsid w:val="00751FBC"/>
    <w:rsid w:val="00754C0B"/>
    <w:rsid w:val="00760E4B"/>
    <w:rsid w:val="00760E54"/>
    <w:rsid w:val="0076640C"/>
    <w:rsid w:val="00767C60"/>
    <w:rsid w:val="007825B5"/>
    <w:rsid w:val="00785958"/>
    <w:rsid w:val="007A1E5F"/>
    <w:rsid w:val="007A34BC"/>
    <w:rsid w:val="007A5C04"/>
    <w:rsid w:val="007B5EC8"/>
    <w:rsid w:val="007C29B8"/>
    <w:rsid w:val="007C47D4"/>
    <w:rsid w:val="007C793E"/>
    <w:rsid w:val="007D1701"/>
    <w:rsid w:val="007D5CBF"/>
    <w:rsid w:val="007E1FA7"/>
    <w:rsid w:val="007F0E90"/>
    <w:rsid w:val="007F5F9D"/>
    <w:rsid w:val="00803D20"/>
    <w:rsid w:val="0080566E"/>
    <w:rsid w:val="008077C2"/>
    <w:rsid w:val="0081009F"/>
    <w:rsid w:val="0081638A"/>
    <w:rsid w:val="008206A0"/>
    <w:rsid w:val="00820958"/>
    <w:rsid w:val="00821526"/>
    <w:rsid w:val="0082470D"/>
    <w:rsid w:val="0083621E"/>
    <w:rsid w:val="00843114"/>
    <w:rsid w:val="0085581A"/>
    <w:rsid w:val="0087607F"/>
    <w:rsid w:val="00877DCA"/>
    <w:rsid w:val="00882A5B"/>
    <w:rsid w:val="0089455A"/>
    <w:rsid w:val="008A092C"/>
    <w:rsid w:val="008B0C67"/>
    <w:rsid w:val="008B1C99"/>
    <w:rsid w:val="008B4531"/>
    <w:rsid w:val="008D5A8F"/>
    <w:rsid w:val="008E4F61"/>
    <w:rsid w:val="008F08E2"/>
    <w:rsid w:val="008F358B"/>
    <w:rsid w:val="008F6064"/>
    <w:rsid w:val="009039FD"/>
    <w:rsid w:val="00912DB4"/>
    <w:rsid w:val="0092217B"/>
    <w:rsid w:val="00946F8B"/>
    <w:rsid w:val="0095285B"/>
    <w:rsid w:val="00957A43"/>
    <w:rsid w:val="009623B6"/>
    <w:rsid w:val="00962E12"/>
    <w:rsid w:val="00966AA7"/>
    <w:rsid w:val="009730B6"/>
    <w:rsid w:val="00975F31"/>
    <w:rsid w:val="00977B55"/>
    <w:rsid w:val="00982299"/>
    <w:rsid w:val="009832B0"/>
    <w:rsid w:val="009A0C13"/>
    <w:rsid w:val="009A2685"/>
    <w:rsid w:val="009A33BC"/>
    <w:rsid w:val="009B604B"/>
    <w:rsid w:val="009B75CD"/>
    <w:rsid w:val="009C1033"/>
    <w:rsid w:val="009C435B"/>
    <w:rsid w:val="009D3CC3"/>
    <w:rsid w:val="009D78D2"/>
    <w:rsid w:val="009E049D"/>
    <w:rsid w:val="009E2E6F"/>
    <w:rsid w:val="009F6219"/>
    <w:rsid w:val="00A01713"/>
    <w:rsid w:val="00A0307E"/>
    <w:rsid w:val="00A341FA"/>
    <w:rsid w:val="00A40C34"/>
    <w:rsid w:val="00A51AAD"/>
    <w:rsid w:val="00A526F5"/>
    <w:rsid w:val="00A576D8"/>
    <w:rsid w:val="00A71CB6"/>
    <w:rsid w:val="00A75E59"/>
    <w:rsid w:val="00A82709"/>
    <w:rsid w:val="00AA5BA6"/>
    <w:rsid w:val="00AB2BE6"/>
    <w:rsid w:val="00AC08FA"/>
    <w:rsid w:val="00AE4972"/>
    <w:rsid w:val="00AE4A91"/>
    <w:rsid w:val="00AE4AFA"/>
    <w:rsid w:val="00AF5151"/>
    <w:rsid w:val="00AF70E0"/>
    <w:rsid w:val="00B00B33"/>
    <w:rsid w:val="00B15A39"/>
    <w:rsid w:val="00B220EC"/>
    <w:rsid w:val="00B22922"/>
    <w:rsid w:val="00B3145B"/>
    <w:rsid w:val="00B36D29"/>
    <w:rsid w:val="00B3710C"/>
    <w:rsid w:val="00B37EE1"/>
    <w:rsid w:val="00B479B5"/>
    <w:rsid w:val="00B56A3A"/>
    <w:rsid w:val="00B65D88"/>
    <w:rsid w:val="00B70A6B"/>
    <w:rsid w:val="00B77C12"/>
    <w:rsid w:val="00B77E30"/>
    <w:rsid w:val="00B821A3"/>
    <w:rsid w:val="00BA68B8"/>
    <w:rsid w:val="00BB5104"/>
    <w:rsid w:val="00BB7BE4"/>
    <w:rsid w:val="00BC0FFD"/>
    <w:rsid w:val="00BC7C2A"/>
    <w:rsid w:val="00BF0B44"/>
    <w:rsid w:val="00BF6EA4"/>
    <w:rsid w:val="00C020D6"/>
    <w:rsid w:val="00C04976"/>
    <w:rsid w:val="00C11EF6"/>
    <w:rsid w:val="00C20B9F"/>
    <w:rsid w:val="00C213EC"/>
    <w:rsid w:val="00C4430D"/>
    <w:rsid w:val="00C66E73"/>
    <w:rsid w:val="00CA66C0"/>
    <w:rsid w:val="00CD12DF"/>
    <w:rsid w:val="00CD6FC1"/>
    <w:rsid w:val="00CF2226"/>
    <w:rsid w:val="00CF23A4"/>
    <w:rsid w:val="00D014E1"/>
    <w:rsid w:val="00D1453D"/>
    <w:rsid w:val="00D171F8"/>
    <w:rsid w:val="00D17F04"/>
    <w:rsid w:val="00D32493"/>
    <w:rsid w:val="00D63784"/>
    <w:rsid w:val="00D63F47"/>
    <w:rsid w:val="00D730B4"/>
    <w:rsid w:val="00D76416"/>
    <w:rsid w:val="00D822F6"/>
    <w:rsid w:val="00DB4CBF"/>
    <w:rsid w:val="00DB5AB5"/>
    <w:rsid w:val="00DD0775"/>
    <w:rsid w:val="00DD515F"/>
    <w:rsid w:val="00DE4A39"/>
    <w:rsid w:val="00DE7EAF"/>
    <w:rsid w:val="00DF25D1"/>
    <w:rsid w:val="00E023B5"/>
    <w:rsid w:val="00E060B4"/>
    <w:rsid w:val="00E21868"/>
    <w:rsid w:val="00E23435"/>
    <w:rsid w:val="00E33169"/>
    <w:rsid w:val="00E34025"/>
    <w:rsid w:val="00E35192"/>
    <w:rsid w:val="00E40949"/>
    <w:rsid w:val="00E43F15"/>
    <w:rsid w:val="00E458E2"/>
    <w:rsid w:val="00E6528C"/>
    <w:rsid w:val="00E93BB4"/>
    <w:rsid w:val="00EB783E"/>
    <w:rsid w:val="00EC6A3E"/>
    <w:rsid w:val="00EE269E"/>
    <w:rsid w:val="00EF6910"/>
    <w:rsid w:val="00F05E2C"/>
    <w:rsid w:val="00F06668"/>
    <w:rsid w:val="00F50B8E"/>
    <w:rsid w:val="00F52C57"/>
    <w:rsid w:val="00F56EF0"/>
    <w:rsid w:val="00F66F99"/>
    <w:rsid w:val="00F7274D"/>
    <w:rsid w:val="00F738C5"/>
    <w:rsid w:val="00F765DE"/>
    <w:rsid w:val="00F80404"/>
    <w:rsid w:val="00F94D1D"/>
    <w:rsid w:val="00F95333"/>
    <w:rsid w:val="00F97205"/>
    <w:rsid w:val="00FA0C58"/>
    <w:rsid w:val="00FA11BE"/>
    <w:rsid w:val="00FA1911"/>
    <w:rsid w:val="00FA5997"/>
    <w:rsid w:val="00FB046D"/>
    <w:rsid w:val="00FB1BDA"/>
    <w:rsid w:val="00FB47A1"/>
    <w:rsid w:val="00FB4A4B"/>
    <w:rsid w:val="00FB5BE7"/>
    <w:rsid w:val="00FC4E74"/>
    <w:rsid w:val="00FF4453"/>
    <w:rsid w:val="00FF4E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0D4EC6BC"/>
  <w15:docId w15:val="{C678DC6F-5261-4A18-A611-AB12F416C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5E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213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526041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A5B592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unhideWhenUsed/>
    <w:rsid w:val="00223A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5A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A8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5A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A8F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75E59"/>
    <w:rPr>
      <w:rFonts w:asciiTheme="majorHAnsi" w:eastAsiaTheme="majorEastAsia" w:hAnsiTheme="majorHAnsi" w:cstheme="majorBidi"/>
      <w:color w:val="7C9163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F222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22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F2226"/>
    <w:rPr>
      <w:color w:val="7F6F6F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213D"/>
    <w:rPr>
      <w:rFonts w:asciiTheme="majorHAnsi" w:eastAsiaTheme="majorEastAsia" w:hAnsiTheme="majorHAnsi" w:cstheme="majorBidi"/>
      <w:color w:val="526041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434F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06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42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564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facebook.com/nwnstra" TargetMode="External"/><Relationship Id="rId21" Type="http://schemas.openxmlformats.org/officeDocument/2006/relationships/hyperlink" Target="mailto:office@nstra.org" TargetMode="External"/><Relationship Id="rId34" Type="http://schemas.openxmlformats.org/officeDocument/2006/relationships/hyperlink" Target="mailto:mgouchida48@gmail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nw-nstra.org/" TargetMode="External"/><Relationship Id="rId33" Type="http://schemas.openxmlformats.org/officeDocument/2006/relationships/hyperlink" Target="mailto:chelle_gunter@hotmail.com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na01.safelinks.protection.outlook.com/?url=https%3A%2F%2Fwww.nstra.org%2Fmedia%2F1296%2Fentry-form-5-27-21-c.pdf&amp;amp;data=04%7C01%7C%7Cef88233518f34e5b3acb08d930fd3cb6%7C84df9e7fe9f640afb435aaaaaaaaaaaa%7C1%7C0%7C637594686461341882%7CUnknown%7CTWFpbGZsb3d8eyJWIjoiMC4wLjAwMDAiLCJQIjoiV2luMzIiLCJBTiI6Ik1haWwiLCJXVCI6Mn0%3D%7C1000&amp;amp;sdata=uTup6hjkTYj5OIdY73nJoMiMJ%2F%2FaNCOb%2Ba5RBhAe0qQ%3D&amp;amp;reserved=0" TargetMode="External"/><Relationship Id="rId29" Type="http://schemas.openxmlformats.org/officeDocument/2006/relationships/hyperlink" Target="http://nstrablob.blob.core.windows.net/media/1066/official-trial-entry-forms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www.nstra.org/?fbclid=IwAR2G3khNjWpBPa89nlWIhBgOro2FKtY-6NEGxN25BpElskgP9HNutA6fQcI" TargetMode="External"/><Relationship Id="rId32" Type="http://schemas.openxmlformats.org/officeDocument/2006/relationships/hyperlink" Target="mailto:dnlmcmahon@msn.com" TargetMode="External"/><Relationship Id="rId37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hyperlink" Target="mailto:mgouchida@comcast.net" TargetMode="External"/><Relationship Id="rId28" Type="http://schemas.openxmlformats.org/officeDocument/2006/relationships/hyperlink" Target="https://www.instagram.com/nwnstra/?fbclid=IwAR2G3khNjWpBPa89nlWIhBgOro2FKtY-6NEGxN25BpElskgP9HNutA6fQcI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Dagfb1@yahoo.com" TargetMode="External"/><Relationship Id="rId31" Type="http://schemas.openxmlformats.org/officeDocument/2006/relationships/hyperlink" Target="mailto:mstotts@nwlbhdd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mailto:Mekstar@msn.com" TargetMode="External"/><Relationship Id="rId27" Type="http://schemas.openxmlformats.org/officeDocument/2006/relationships/hyperlink" Target="https://twitter.com/NWNSTRA?fbclid=IwAR3T7A3WFjJ1VdH4ki0CTG_6p89e43nMUDrn6LFYwd1c6wYohAM1A8IaPaE" TargetMode="External"/><Relationship Id="rId30" Type="http://schemas.openxmlformats.org/officeDocument/2006/relationships/hyperlink" Target="mailto:jlessman@icloud.com" TargetMode="External"/><Relationship Id="rId35" Type="http://schemas.openxmlformats.org/officeDocument/2006/relationships/image" Target="media/image11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nlmc\AppData\Roaming\Microsoft\Templates\Weekly%20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FBC7F83BEB14E7D95589C8574E469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23F58-EED2-4D18-A977-A8CDCE6F4723}"/>
      </w:docPartPr>
      <w:docPartBody>
        <w:p w:rsidR="00401503" w:rsidRDefault="003F17EB">
          <w:pPr>
            <w:pStyle w:val="8FBC7F83BEB14E7D95589C8574E46963"/>
          </w:pPr>
          <w:r w:rsidRPr="00C12127">
            <w:rPr>
              <w:rStyle w:val="PlaceholderText"/>
            </w:rPr>
            <w:t>Click here to enter text.</w:t>
          </w:r>
        </w:p>
      </w:docPartBody>
    </w:docPart>
    <w:docPart>
      <w:docPartPr>
        <w:name w:val="D71464812B404546A7B0DE4AB228C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5C1CE-91E4-4CB4-9766-66DD7CA8B4AC}"/>
      </w:docPartPr>
      <w:docPartBody>
        <w:p w:rsidR="00401503" w:rsidRDefault="00F57D37" w:rsidP="00F57D37">
          <w:pPr>
            <w:pStyle w:val="D71464812B404546A7B0DE4AB228C25B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D37"/>
    <w:rsid w:val="003F17EB"/>
    <w:rsid w:val="00401503"/>
    <w:rsid w:val="0057405F"/>
    <w:rsid w:val="00794BD5"/>
    <w:rsid w:val="00814FCF"/>
    <w:rsid w:val="00BA4A26"/>
    <w:rsid w:val="00F57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57D37"/>
    <w:rPr>
      <w:color w:val="808080"/>
    </w:rPr>
  </w:style>
  <w:style w:type="paragraph" w:customStyle="1" w:styleId="8FBC7F83BEB14E7D95589C8574E46963">
    <w:name w:val="8FBC7F83BEB14E7D95589C8574E46963"/>
  </w:style>
  <w:style w:type="paragraph" w:customStyle="1" w:styleId="D71464812B404546A7B0DE4AB228C25B">
    <w:name w:val="D71464812B404546A7B0DE4AB228C25B"/>
    <w:rsid w:val="00F57D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2100-01-01T00:00:00+00:00</AssetExpire>
    <IntlLangReviewDate xmlns="4873beb7-5857-4685-be1f-d57550cc96cc" xsi:nil="true"/>
    <SubmitterId xmlns="4873beb7-5857-4685-be1f-d57550cc96cc" xsi:nil="true"/>
    <IntlLangReview xmlns="4873beb7-5857-4685-be1f-d57550cc96cc" xsi:nil="true"/>
    <EditorialStatus xmlns="4873beb7-5857-4685-be1f-d57550cc96cc" xsi:nil="true"/>
    <OriginAsset xmlns="4873beb7-5857-4685-be1f-d57550cc96cc" xsi:nil="true"/>
    <Markets xmlns="4873beb7-5857-4685-be1f-d57550cc96cc"/>
    <AcquiredFrom xmlns="4873beb7-5857-4685-be1f-d57550cc96cc" xsi:nil="true"/>
    <AssetStart xmlns="4873beb7-5857-4685-be1f-d57550cc96cc">2009-05-30T21:55:59+00:00</AssetStart>
    <PublishStatusLookup xmlns="4873beb7-5857-4685-be1f-d57550cc96cc">
      <Value>273741</Value>
      <Value>1305776</Value>
    </PublishStatusLookup>
    <MarketSpecific xmlns="4873beb7-5857-4685-be1f-d57550cc96cc" xsi:nil="true"/>
    <APAuthor xmlns="4873beb7-5857-4685-be1f-d57550cc96cc">
      <UserInfo>
        <DisplayName/>
        <AccountId>191</AccountId>
        <AccountType/>
      </UserInfo>
    </APAuthor>
    <IntlLangReviewer xmlns="4873beb7-5857-4685-be1f-d57550cc96cc" xsi:nil="true"/>
    <CSXSubmissionDate xmlns="4873beb7-5857-4685-be1f-d57550cc96cc" xsi:nil="true"/>
    <NumericId xmlns="4873beb7-5857-4685-be1f-d57550cc96cc">-1</NumericId>
    <ParentAssetId xmlns="4873beb7-5857-4685-be1f-d57550cc96cc" xsi:nil="true"/>
    <OriginalSourceMarket xmlns="4873beb7-5857-4685-be1f-d57550cc96cc" xsi:nil="true"/>
    <ApprovalStatus xmlns="4873beb7-5857-4685-be1f-d57550cc96cc">InProgress</ApprovalStatus>
    <SourceTitle xmlns="4873beb7-5857-4685-be1f-d57550cc96cc">Newsletter</SourceTitle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TemplateStatus xmlns="4873beb7-5857-4685-be1f-d57550cc96cc">Complete</TemplateStatus>
    <OutputCachingOn xmlns="4873beb7-5857-4685-be1f-d57550cc96cc">false</OutputCachingOn>
    <IsSearchable xmlns="4873beb7-5857-4685-be1f-d57550cc96cc">false</IsSearchable>
    <HandoffToMSDN xmlns="4873beb7-5857-4685-be1f-d57550cc96cc" xsi:nil="true"/>
    <UALocRecommendation xmlns="4873beb7-5857-4685-be1f-d57550cc96cc">Never Localize</UALocRecommendation>
    <UALocComments xmlns="4873beb7-5857-4685-be1f-d57550cc96cc" xsi:nil="true"/>
    <ShowIn xmlns="4873beb7-5857-4685-be1f-d57550cc96cc">Show everywhere</ShowIn>
    <ThumbnailAssetId xmlns="4873beb7-5857-4685-be1f-d57550cc96cc" xsi:nil="true"/>
    <ContentItem xmlns="4873beb7-5857-4685-be1f-d57550cc96cc" xsi:nil="true"/>
    <LastModifiedDateTime xmlns="4873beb7-5857-4685-be1f-d57550cc96cc" xsi:nil="true"/>
    <ClipArtFilename xmlns="4873beb7-5857-4685-be1f-d57550cc96cc" xsi:nil="true"/>
    <CSXHash xmlns="4873beb7-5857-4685-be1f-d57550cc96cc" xsi:nil="true"/>
    <DirectSourceMarket xmlns="4873beb7-5857-4685-be1f-d57550cc96cc" xsi:nil="true"/>
    <PlannedPubDate xmlns="4873beb7-5857-4685-be1f-d57550cc96cc" xsi:nil="true"/>
    <ArtSampleDocs xmlns="4873beb7-5857-4685-be1f-d57550cc96cc" xsi:nil="true"/>
    <TrustLevel xmlns="4873beb7-5857-4685-be1f-d57550cc96cc">1 Microsoft Managed Content</TrustLevel>
    <CSXSubmissionMarket xmlns="4873beb7-5857-4685-be1f-d57550cc96cc" xsi:nil="true"/>
    <VoteCount xmlns="4873beb7-5857-4685-be1f-d57550cc96cc" xsi:nil="true"/>
    <BusinessGroup xmlns="4873beb7-5857-4685-be1f-d57550cc96cc" xsi:nil="true"/>
    <TimesCloned xmlns="4873beb7-5857-4685-be1f-d57550cc96cc" xsi:nil="true"/>
    <AverageRating xmlns="4873beb7-5857-4685-be1f-d57550cc96cc" xsi:nil="true"/>
    <Provider xmlns="4873beb7-5857-4685-be1f-d57550cc96cc">EY006220130</Provider>
    <UACurrentWords xmlns="4873beb7-5857-4685-be1f-d57550cc96cc">0</UACurrentWords>
    <AssetId xmlns="4873beb7-5857-4685-be1f-d57550cc96cc">TP010336027</AssetId>
    <APEditor xmlns="4873beb7-5857-4685-be1f-d57550cc96cc">
      <UserInfo>
        <DisplayName/>
        <AccountId>92</AccountId>
        <AccountType/>
      </UserInfo>
    </APEditor>
    <DSATActionTaken xmlns="4873beb7-5857-4685-be1f-d57550cc96cc" xsi:nil="true"/>
    <IsDeleted xmlns="4873beb7-5857-4685-be1f-d57550cc96cc">false</IsDeleted>
    <PublishTargets xmlns="4873beb7-5857-4685-be1f-d57550cc96cc">OfficeOnline</PublishTargets>
    <ApprovalLog xmlns="4873beb7-5857-4685-be1f-d57550cc96cc" xsi:nil="true"/>
    <BugNumber xmlns="4873beb7-5857-4685-be1f-d57550cc96cc">261</BugNumber>
    <CrawlForDependencies xmlns="4873beb7-5857-4685-be1f-d57550cc96cc">false</CrawlForDependencies>
    <LastHandOff xmlns="4873beb7-5857-4685-be1f-d57550cc96cc" xsi:nil="true"/>
    <Milestone xmlns="4873beb7-5857-4685-be1f-d57550cc96cc" xsi:nil="true"/>
    <UANotes xmlns="4873beb7-5857-4685-be1f-d57550cc96cc" xsi:nil="true"/>
    <PrimaryImageGen xmlns="4873beb7-5857-4685-be1f-d57550cc96cc">true</PrimaryImageGen>
    <TPFriendlyName xmlns="4873beb7-5857-4685-be1f-d57550cc96cc">Newsletter</TPFriendlyName>
    <OpenTemplate xmlns="4873beb7-5857-4685-be1f-d57550cc96cc">true</OpenTemplate>
    <TPInstallLocation xmlns="4873beb7-5857-4685-be1f-d57550cc96cc">{My Templates}</TPInstallLocation>
    <TPCommandLine xmlns="4873beb7-5857-4685-be1f-d57550cc96cc">{WD} /f {FilePath}</TPCommandLine>
    <TPAppVersion xmlns="4873beb7-5857-4685-be1f-d57550cc96cc">12</TPAppVersion>
    <TPLaunchHelpLinkType xmlns="4873beb7-5857-4685-be1f-d57550cc96cc">Template</TPLaunchHelpLinkType>
    <TPLaunchHelpLink xmlns="4873beb7-5857-4685-be1f-d57550cc96cc" xsi:nil="true"/>
    <TPApplication xmlns="4873beb7-5857-4685-be1f-d57550cc96cc">Word</TPApplication>
    <TPNamespace xmlns="4873beb7-5857-4685-be1f-d57550cc96cc">WINWORD</TPNamespace>
    <TPExecutable xmlns="4873beb7-5857-4685-be1f-d57550cc96cc" xsi:nil="true"/>
    <TPComponent xmlns="4873beb7-5857-4685-be1f-d57550cc96cc">WORDFiles</TPComponent>
    <TPClientViewer xmlns="4873beb7-5857-4685-be1f-d57550cc96cc">Microsoft Office Word</TPClientViewer>
    <LastPublishResultLookup xmlns="4873beb7-5857-4685-be1f-d57550cc96cc" xsi:nil="true"/>
    <PolicheckWords xmlns="4873beb7-5857-4685-be1f-d57550cc96cc" xsi:nil="true"/>
    <FriendlyTitle xmlns="4873beb7-5857-4685-be1f-d57550cc96cc" xsi:nil="true"/>
    <Manager xmlns="4873beb7-5857-4685-be1f-d57550cc96cc" xsi:nil="true"/>
    <EditorialTags xmlns="4873beb7-5857-4685-be1f-d57550cc96cc" xsi:nil="true"/>
    <LegacyData xmlns="4873beb7-5857-4685-be1f-d57550cc96cc" xsi:nil="true"/>
    <Downloads xmlns="4873beb7-5857-4685-be1f-d57550cc96cc">0</Downloads>
    <Providers xmlns="4873beb7-5857-4685-be1f-d57550cc96cc" xsi:nil="true"/>
    <TemplateTemplateType xmlns="4873beb7-5857-4685-be1f-d57550cc96cc">Word 2007 Default</TemplateTemplateType>
    <OOCacheId xmlns="4873beb7-5857-4685-be1f-d57550cc96cc" xsi:nil="true"/>
    <BlockPublish xmlns="4873beb7-5857-4685-be1f-d57550cc96cc" xsi:nil="true"/>
    <CampaignTagsTaxHTField0 xmlns="4873beb7-5857-4685-be1f-d57550cc96cc">
      <Terms xmlns="http://schemas.microsoft.com/office/infopath/2007/PartnerControls"/>
    </CampaignTagsTaxHTField0>
    <LocLastLocAttemptVersionLookup xmlns="4873beb7-5857-4685-be1f-d57550cc96cc">144889</LocLastLocAttemptVersionLookup>
    <LocLastLocAttemptVersionTypeLookup xmlns="4873beb7-5857-4685-be1f-d57550cc96cc" xsi:nil="true"/>
    <LocOverallPreviewStatusLookup xmlns="4873beb7-5857-4685-be1f-d57550cc96cc" xsi:nil="true"/>
    <LocOverallPublishStatusLookup xmlns="4873beb7-5857-4685-be1f-d57550cc96cc" xsi:nil="true"/>
    <TaxCatchAll xmlns="4873beb7-5857-4685-be1f-d57550cc96cc"/>
    <LocNewPublishedVersionLookup xmlns="4873beb7-5857-4685-be1f-d57550cc96cc" xsi:nil="true"/>
    <LocPublishedDependentAssetsLookup xmlns="4873beb7-5857-4685-be1f-d57550cc96cc" xsi:nil="true"/>
    <LocComments xmlns="4873beb7-5857-4685-be1f-d57550cc96cc" xsi:nil="true"/>
    <LocProcessedForMarketsLookup xmlns="4873beb7-5857-4685-be1f-d57550cc96cc" xsi:nil="true"/>
    <LocRecommendedHandoff xmlns="4873beb7-5857-4685-be1f-d57550cc96cc" xsi:nil="true"/>
    <LocManualTestRequired xmlns="4873beb7-5857-4685-be1f-d57550cc96cc" xsi:nil="true"/>
    <LocProcessedForHandoffsLookup xmlns="4873beb7-5857-4685-be1f-d57550cc96cc" xsi:nil="true"/>
    <LocOverallHandbackStatusLookup xmlns="4873beb7-5857-4685-be1f-d57550cc96cc" xsi:nil="true"/>
    <LocalizationTagsTaxHTField0 xmlns="4873beb7-5857-4685-be1f-d57550cc96cc">
      <Terms xmlns="http://schemas.microsoft.com/office/infopath/2007/PartnerControls"/>
    </LocalizationTagsTaxHTField0>
    <FeatureTagsTaxHTField0 xmlns="4873beb7-5857-4685-be1f-d57550cc96cc">
      <Terms xmlns="http://schemas.microsoft.com/office/infopath/2007/PartnerControls"/>
    </FeatureTagsTaxHTField0>
    <LocOverallLocStatusLookup xmlns="4873beb7-5857-4685-be1f-d57550cc96cc" xsi:nil="true"/>
    <LocPublishedLinkedAssetsLookup xmlns="4873beb7-5857-4685-be1f-d57550cc96cc" xsi:nil="true"/>
    <InternalTagsTaxHTField0 xmlns="4873beb7-5857-4685-be1f-d57550cc96cc">
      <Terms xmlns="http://schemas.microsoft.com/office/infopath/2007/PartnerControls"/>
    </InternalTagsTaxHTField0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MarketGroupTiers2 xmlns="4873beb7-5857-4685-be1f-d57550cc96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96250-407E-40A4-BA71-9F03B03EA852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C0EFFE-5BE7-4130-9C53-D294724637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C5EF00-1054-4B62-BF43-B87010E2C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Weekly newsletter</Template>
  <TotalTime>637</TotalTime>
  <Pages>6</Pages>
  <Words>1517</Words>
  <Characters>8650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>McCann Erickson</Company>
  <LinksUpToDate>false</LinksUpToDate>
  <CharactersWithSpaces>10147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Dan and Laura McMahon</dc:creator>
  <cp:lastModifiedBy>Dan MCMAHON</cp:lastModifiedBy>
  <cp:revision>159</cp:revision>
  <cp:lastPrinted>2021-06-16T01:16:00Z</cp:lastPrinted>
  <dcterms:created xsi:type="dcterms:W3CDTF">2021-06-15T19:40:00Z</dcterms:created>
  <dcterms:modified xsi:type="dcterms:W3CDTF">2021-06-18T03:25:00Z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mageGenCounter">
    <vt:lpwstr>0</vt:lpwstr>
  </property>
  <property fmtid="{D5CDD505-2E9C-101B-9397-08002B2CF9AE}" pid="4" name="ViolationReportStatus">
    <vt:lpwstr>None</vt:lpwstr>
  </property>
  <property fmtid="{D5CDD505-2E9C-101B-9397-08002B2CF9AE}" pid="5" name="ImageGenStatus">
    <vt:lpwstr>0</vt:lpwstr>
  </property>
  <property fmtid="{D5CDD505-2E9C-101B-9397-08002B2CF9AE}" pid="6" name="PolicheckStatus">
    <vt:lpwstr>0</vt:lpwstr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lpwstr>0</vt:lpwstr>
  </property>
  <property fmtid="{D5CDD505-2E9C-101B-9397-08002B2CF9AE}" pid="9" name="APTrustLevel">
    <vt:r8>1</vt:r8>
  </property>
</Properties>
</file>