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Borders>
          <w:top w:val="single" w:sz="4" w:space="0" w:color="auto"/>
          <w:left w:val="single" w:sz="4" w:space="0" w:color="auto"/>
          <w:right w:val="single" w:sz="4" w:space="0" w:color="auto"/>
        </w:tblBorders>
        <w:tblLayout w:type="fixed"/>
        <w:tblCellMar>
          <w:top w:w="14" w:type="dxa"/>
          <w:left w:w="0" w:type="dxa"/>
          <w:bottom w:w="14" w:type="dxa"/>
          <w:right w:w="72" w:type="dxa"/>
        </w:tblCellMar>
        <w:tblLook w:val="04A0" w:firstRow="1" w:lastRow="0" w:firstColumn="1" w:lastColumn="0" w:noHBand="0" w:noVBand="1"/>
      </w:tblPr>
      <w:tblGrid>
        <w:gridCol w:w="1075"/>
        <w:gridCol w:w="4243"/>
      </w:tblGrid>
      <w:tr w:rsidR="007E3A2C" w:rsidRPr="00003314" w14:paraId="27615CF7" w14:textId="77777777" w:rsidTr="00803534">
        <w:trPr>
          <w:trHeight w:val="517"/>
        </w:trPr>
        <w:tc>
          <w:tcPr>
            <w:tcW w:w="5318" w:type="dxa"/>
            <w:gridSpan w:val="2"/>
            <w:tcBorders>
              <w:top w:val="single" w:sz="4" w:space="0" w:color="auto"/>
              <w:bottom w:val="single" w:sz="4" w:space="0" w:color="auto"/>
            </w:tcBorders>
            <w:shd w:val="clear" w:color="auto" w:fill="auto"/>
          </w:tcPr>
          <w:p w14:paraId="16EBC8C1" w14:textId="73789CEF" w:rsidR="00043BD5" w:rsidRPr="00043BD5" w:rsidRDefault="002A2B69" w:rsidP="002A2B69">
            <w:pPr>
              <w:spacing w:line="228" w:lineRule="auto"/>
              <w:jc w:val="center"/>
              <w:outlineLvl w:val="0"/>
              <w:rPr>
                <w:rFonts w:ascii="Segoe UI" w:hAnsi="Segoe UI" w:cs="Segoe UI"/>
                <w:b/>
                <w:iCs/>
                <w:sz w:val="12"/>
                <w:szCs w:val="12"/>
              </w:rPr>
            </w:pPr>
            <w:bookmarkStart w:id="0" w:name="_Hlk115959599"/>
            <w:r>
              <w:rPr>
                <w:rFonts w:ascii="Segoe UI" w:hAnsi="Segoe UI" w:cs="Segoe UI"/>
                <w:b/>
                <w:iCs/>
                <w:noProof/>
                <w:sz w:val="24"/>
                <w:szCs w:val="24"/>
              </w:rPr>
              <w:drawing>
                <wp:anchor distT="0" distB="0" distL="114300" distR="114300" simplePos="0" relativeHeight="252086272" behindDoc="0" locked="0" layoutInCell="1" allowOverlap="1" wp14:anchorId="510DD256" wp14:editId="59527DA9">
                  <wp:simplePos x="0" y="0"/>
                  <wp:positionH relativeFrom="column">
                    <wp:posOffset>80010</wp:posOffset>
                  </wp:positionH>
                  <wp:positionV relativeFrom="paragraph">
                    <wp:posOffset>33655</wp:posOffset>
                  </wp:positionV>
                  <wp:extent cx="3204845" cy="1242695"/>
                  <wp:effectExtent l="0" t="0" r="0" b="0"/>
                  <wp:wrapSquare wrapText="bothSides"/>
                  <wp:docPr id="1579125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2590" name="Picture 157912590"/>
                          <pic:cNvPicPr/>
                        </pic:nvPicPr>
                        <pic:blipFill>
                          <a:blip r:embed="rId8">
                            <a:extLst>
                              <a:ext uri="{BEBA8EAE-BF5A-486C-A8C5-ECC9F3942E4B}">
                                <a14:imgProps xmlns:a14="http://schemas.microsoft.com/office/drawing/2010/main">
                                  <a14:imgLayer r:embed="rId9">
                                    <a14:imgEffect>
                                      <a14:brightnessContrast bright="12000"/>
                                    </a14:imgEffect>
                                  </a14:imgLayer>
                                </a14:imgProps>
                              </a:ext>
                              <a:ext uri="{28A0092B-C50C-407E-A947-70E740481C1C}">
                                <a14:useLocalDpi xmlns:a14="http://schemas.microsoft.com/office/drawing/2010/main" val="0"/>
                              </a:ext>
                            </a:extLst>
                          </a:blip>
                          <a:stretch>
                            <a:fillRect/>
                          </a:stretch>
                        </pic:blipFill>
                        <pic:spPr>
                          <a:xfrm>
                            <a:off x="0" y="0"/>
                            <a:ext cx="3204845" cy="1242695"/>
                          </a:xfrm>
                          <a:prstGeom prst="rect">
                            <a:avLst/>
                          </a:prstGeom>
                        </pic:spPr>
                      </pic:pic>
                    </a:graphicData>
                  </a:graphic>
                  <wp14:sizeRelV relativeFrom="margin">
                    <wp14:pctHeight>0</wp14:pctHeight>
                  </wp14:sizeRelV>
                </wp:anchor>
              </w:drawing>
            </w:r>
          </w:p>
          <w:p w14:paraId="4B9C6ACE" w14:textId="5E7ED843" w:rsidR="007E3A2C" w:rsidRPr="00CB621F" w:rsidRDefault="00A46E48" w:rsidP="002A2B69">
            <w:pPr>
              <w:spacing w:line="228" w:lineRule="auto"/>
              <w:jc w:val="center"/>
              <w:outlineLvl w:val="0"/>
              <w:rPr>
                <w:rFonts w:ascii="Segoe UI" w:hAnsi="Segoe UI" w:cs="Segoe UI"/>
                <w:b/>
                <w:iCs/>
                <w:color w:val="4472C4" w:themeColor="accent1"/>
                <w:sz w:val="24"/>
                <w:szCs w:val="24"/>
              </w:rPr>
            </w:pPr>
            <w:r>
              <w:rPr>
                <w:rFonts w:ascii="Segoe UI" w:hAnsi="Segoe UI" w:cs="Segoe UI"/>
                <w:b/>
                <w:iCs/>
                <w:color w:val="4472C4" w:themeColor="accent1"/>
                <w:sz w:val="28"/>
                <w:szCs w:val="28"/>
              </w:rPr>
              <w:t xml:space="preserve">June </w:t>
            </w:r>
            <w:r w:rsidR="00395B61">
              <w:rPr>
                <w:rFonts w:ascii="Segoe UI" w:hAnsi="Segoe UI" w:cs="Segoe UI"/>
                <w:b/>
                <w:iCs/>
                <w:color w:val="4472C4" w:themeColor="accent1"/>
                <w:sz w:val="28"/>
                <w:szCs w:val="28"/>
              </w:rPr>
              <w:t>18</w:t>
            </w:r>
            <w:r w:rsidR="00F41CEB">
              <w:rPr>
                <w:rFonts w:ascii="Segoe UI" w:hAnsi="Segoe UI" w:cs="Segoe UI"/>
                <w:b/>
                <w:iCs/>
                <w:color w:val="4472C4" w:themeColor="accent1"/>
                <w:sz w:val="28"/>
                <w:szCs w:val="28"/>
              </w:rPr>
              <w:t xml:space="preserve"> - </w:t>
            </w:r>
            <w:r w:rsidR="00395B61">
              <w:rPr>
                <w:rFonts w:ascii="Segoe UI" w:hAnsi="Segoe UI" w:cs="Segoe UI"/>
                <w:b/>
                <w:iCs/>
                <w:color w:val="4472C4" w:themeColor="accent1"/>
                <w:sz w:val="28"/>
                <w:szCs w:val="28"/>
              </w:rPr>
              <w:t>23</w:t>
            </w:r>
            <w:r>
              <w:rPr>
                <w:rFonts w:ascii="Segoe UI" w:hAnsi="Segoe UI" w:cs="Segoe UI"/>
                <w:b/>
                <w:iCs/>
                <w:color w:val="4472C4" w:themeColor="accent1"/>
                <w:sz w:val="28"/>
                <w:szCs w:val="28"/>
              </w:rPr>
              <w:t>, 2024</w:t>
            </w:r>
          </w:p>
          <w:p w14:paraId="6447890B" w14:textId="1F84C64A" w:rsidR="007E3A2C" w:rsidRPr="00EC68D4" w:rsidRDefault="007E3A2C" w:rsidP="00D70186">
            <w:pPr>
              <w:spacing w:line="228" w:lineRule="auto"/>
              <w:jc w:val="center"/>
              <w:outlineLvl w:val="0"/>
              <w:rPr>
                <w:rFonts w:asciiTheme="minorHAnsi" w:hAnsiTheme="minorHAnsi" w:cstheme="minorHAnsi"/>
                <w:b/>
                <w:sz w:val="16"/>
                <w:szCs w:val="16"/>
              </w:rPr>
            </w:pPr>
          </w:p>
        </w:tc>
      </w:tr>
      <w:tr w:rsidR="00454780" w:rsidRPr="00C75985" w14:paraId="557E8039" w14:textId="77777777" w:rsidTr="00803534">
        <w:trPr>
          <w:trHeight w:val="246"/>
        </w:trPr>
        <w:tc>
          <w:tcPr>
            <w:tcW w:w="5318" w:type="dxa"/>
            <w:gridSpan w:val="2"/>
            <w:tcBorders>
              <w:top w:val="single" w:sz="4" w:space="0" w:color="auto"/>
              <w:left w:val="single" w:sz="6" w:space="0" w:color="auto"/>
              <w:right w:val="single" w:sz="6" w:space="0" w:color="auto"/>
            </w:tcBorders>
            <w:shd w:val="clear" w:color="auto" w:fill="auto"/>
          </w:tcPr>
          <w:p w14:paraId="0339A513" w14:textId="0390C9C0" w:rsidR="00454780" w:rsidRPr="006E04C0" w:rsidRDefault="00454780" w:rsidP="00454780">
            <w:pPr>
              <w:tabs>
                <w:tab w:val="right" w:pos="1170"/>
                <w:tab w:val="left" w:pos="1350"/>
              </w:tabs>
              <w:spacing w:line="228" w:lineRule="auto"/>
              <w:rPr>
                <w:rFonts w:ascii="Segoe UI" w:hAnsi="Segoe UI" w:cs="Segoe UI"/>
                <w:b/>
                <w:sz w:val="22"/>
                <w:szCs w:val="22"/>
                <w:u w:val="thick"/>
              </w:rPr>
            </w:pPr>
            <w:r w:rsidRPr="006E04C0">
              <w:rPr>
                <w:rFonts w:ascii="Segoe UI" w:hAnsi="Segoe UI" w:cs="Segoe UI"/>
                <w:b/>
                <w:sz w:val="22"/>
                <w:szCs w:val="22"/>
                <w:u w:val="thick"/>
              </w:rPr>
              <w:t>T</w:t>
            </w:r>
            <w:r w:rsidR="00943986" w:rsidRPr="006E04C0">
              <w:rPr>
                <w:rFonts w:ascii="Segoe UI" w:hAnsi="Segoe UI" w:cs="Segoe UI"/>
                <w:b/>
                <w:sz w:val="22"/>
                <w:szCs w:val="22"/>
                <w:u w:val="thick"/>
              </w:rPr>
              <w:t>UESDAY</w:t>
            </w:r>
            <w:r w:rsidRPr="006E04C0">
              <w:rPr>
                <w:rFonts w:ascii="Segoe UI" w:hAnsi="Segoe UI" w:cs="Segoe UI"/>
                <w:b/>
                <w:sz w:val="22"/>
                <w:szCs w:val="22"/>
                <w:u w:val="thick"/>
              </w:rPr>
              <w:t xml:space="preserve"> </w:t>
            </w:r>
            <w:r w:rsidRPr="006E04C0">
              <w:rPr>
                <w:rFonts w:ascii="Segoe UI" w:hAnsi="Segoe UI" w:cs="Segoe UI"/>
                <w:b/>
                <w:u w:val="thick"/>
              </w:rPr>
              <w:t xml:space="preserve">– </w:t>
            </w:r>
            <w:r w:rsidR="00395B61">
              <w:rPr>
                <w:rFonts w:ascii="Segoe UI" w:hAnsi="Segoe UI" w:cs="Segoe UI"/>
                <w:b/>
                <w:u w:val="thick"/>
              </w:rPr>
              <w:t>ferial</w:t>
            </w:r>
          </w:p>
        </w:tc>
      </w:tr>
      <w:tr w:rsidR="00454780" w:rsidRPr="00C75985" w14:paraId="278869E2" w14:textId="77777777" w:rsidTr="000B729F">
        <w:trPr>
          <w:trHeight w:val="246"/>
        </w:trPr>
        <w:tc>
          <w:tcPr>
            <w:tcW w:w="5318" w:type="dxa"/>
            <w:gridSpan w:val="2"/>
            <w:tcBorders>
              <w:top w:val="nil"/>
              <w:left w:val="single" w:sz="6" w:space="0" w:color="auto"/>
              <w:right w:val="single" w:sz="6" w:space="0" w:color="auto"/>
            </w:tcBorders>
            <w:shd w:val="clear" w:color="auto" w:fill="auto"/>
          </w:tcPr>
          <w:p w14:paraId="7109FEFF" w14:textId="07DB0974" w:rsidR="00943986" w:rsidRPr="00943986" w:rsidRDefault="00ED6F7C" w:rsidP="003F2D65">
            <w:pPr>
              <w:tabs>
                <w:tab w:val="right" w:pos="1170"/>
                <w:tab w:val="left" w:pos="1350"/>
              </w:tabs>
              <w:spacing w:line="228" w:lineRule="auto"/>
              <w:rPr>
                <w:rFonts w:ascii="Segoe UI" w:hAnsi="Segoe UI" w:cs="Segoe UI"/>
                <w:sz w:val="4"/>
                <w:szCs w:val="4"/>
              </w:rPr>
            </w:pPr>
            <w:r>
              <w:rPr>
                <w:rFonts w:ascii="Segoe UI" w:hAnsi="Segoe UI" w:cs="Segoe UI"/>
              </w:rPr>
              <w:t>1 Kings 21.17-29     Matthew 5.43-48</w:t>
            </w:r>
          </w:p>
        </w:tc>
      </w:tr>
      <w:tr w:rsidR="00454780" w:rsidRPr="00C75985" w14:paraId="50B63448" w14:textId="77777777" w:rsidTr="000B729F">
        <w:trPr>
          <w:trHeight w:val="246"/>
        </w:trPr>
        <w:tc>
          <w:tcPr>
            <w:tcW w:w="1075" w:type="dxa"/>
            <w:tcBorders>
              <w:top w:val="nil"/>
              <w:left w:val="single" w:sz="6" w:space="0" w:color="auto"/>
            </w:tcBorders>
            <w:shd w:val="clear" w:color="auto" w:fill="auto"/>
          </w:tcPr>
          <w:p w14:paraId="3752D6A6" w14:textId="3447E742" w:rsidR="00454780" w:rsidRPr="00D54C9C" w:rsidRDefault="00454780" w:rsidP="00C41B13">
            <w:pPr>
              <w:tabs>
                <w:tab w:val="left" w:pos="990"/>
                <w:tab w:val="right" w:pos="1170"/>
              </w:tabs>
              <w:spacing w:line="228" w:lineRule="auto"/>
              <w:jc w:val="right"/>
              <w:rPr>
                <w:rFonts w:ascii="Segoe UI" w:hAnsi="Segoe UI" w:cs="Segoe UI"/>
                <w:b/>
                <w:sz w:val="22"/>
                <w:szCs w:val="22"/>
              </w:rPr>
            </w:pPr>
            <w:r w:rsidRPr="00D54C9C">
              <w:rPr>
                <w:rFonts w:ascii="Segoe UI" w:hAnsi="Segoe UI" w:cs="Segoe UI"/>
                <w:b/>
                <w:sz w:val="22"/>
                <w:szCs w:val="22"/>
              </w:rPr>
              <w:t xml:space="preserve">12 </w:t>
            </w:r>
            <w:r w:rsidR="00C41B13">
              <w:rPr>
                <w:rFonts w:ascii="Segoe UI" w:hAnsi="Segoe UI" w:cs="Segoe UI"/>
                <w:b/>
                <w:sz w:val="22"/>
                <w:szCs w:val="22"/>
              </w:rPr>
              <w:t>noon</w:t>
            </w:r>
          </w:p>
        </w:tc>
        <w:tc>
          <w:tcPr>
            <w:tcW w:w="4243" w:type="dxa"/>
            <w:tcBorders>
              <w:top w:val="nil"/>
              <w:right w:val="single" w:sz="6" w:space="0" w:color="auto"/>
            </w:tcBorders>
            <w:shd w:val="clear" w:color="auto" w:fill="auto"/>
          </w:tcPr>
          <w:p w14:paraId="00016617" w14:textId="41A6B72D" w:rsidR="00454780" w:rsidRPr="00393CD7" w:rsidRDefault="00690DA2" w:rsidP="00454780">
            <w:pPr>
              <w:tabs>
                <w:tab w:val="right" w:pos="1170"/>
                <w:tab w:val="left" w:pos="1350"/>
              </w:tabs>
              <w:spacing w:line="228" w:lineRule="auto"/>
              <w:rPr>
                <w:rFonts w:ascii="Segoe UI" w:hAnsi="Segoe UI" w:cs="Segoe UI"/>
                <w:b/>
                <w:sz w:val="22"/>
                <w:szCs w:val="22"/>
              </w:rPr>
            </w:pPr>
            <w:r>
              <w:rPr>
                <w:rFonts w:ascii="Segoe UI" w:hAnsi="Segoe UI" w:cs="Segoe UI"/>
                <w:b/>
                <w:sz w:val="22"/>
                <w:szCs w:val="22"/>
              </w:rPr>
              <w:t xml:space="preserve">For the </w:t>
            </w:r>
            <w:r w:rsidR="00926DB8">
              <w:rPr>
                <w:rFonts w:ascii="Segoe UI" w:hAnsi="Segoe UI" w:cs="Segoe UI"/>
                <w:b/>
                <w:sz w:val="22"/>
                <w:szCs w:val="22"/>
              </w:rPr>
              <w:t xml:space="preserve">Intentions of </w:t>
            </w:r>
            <w:r w:rsidR="00ED6F7C">
              <w:rPr>
                <w:rFonts w:ascii="Segoe UI" w:hAnsi="Segoe UI" w:cs="Segoe UI"/>
                <w:b/>
                <w:sz w:val="22"/>
                <w:szCs w:val="22"/>
              </w:rPr>
              <w:t>Stephanie Walker</w:t>
            </w:r>
          </w:p>
        </w:tc>
      </w:tr>
      <w:tr w:rsidR="00454780" w:rsidRPr="00C75985" w14:paraId="4C627017" w14:textId="77777777" w:rsidTr="000B729F">
        <w:trPr>
          <w:trHeight w:val="246"/>
        </w:trPr>
        <w:tc>
          <w:tcPr>
            <w:tcW w:w="1075" w:type="dxa"/>
            <w:tcBorders>
              <w:top w:val="nil"/>
              <w:left w:val="single" w:sz="6" w:space="0" w:color="auto"/>
              <w:bottom w:val="nil"/>
            </w:tcBorders>
            <w:shd w:val="clear" w:color="auto" w:fill="auto"/>
          </w:tcPr>
          <w:p w14:paraId="212A7AB4" w14:textId="4B1256D3" w:rsidR="00454780" w:rsidRPr="003E735B" w:rsidRDefault="00454780" w:rsidP="00454780">
            <w:pPr>
              <w:tabs>
                <w:tab w:val="right" w:pos="1170"/>
                <w:tab w:val="left" w:pos="1350"/>
              </w:tabs>
              <w:spacing w:line="228" w:lineRule="auto"/>
              <w:jc w:val="right"/>
              <w:rPr>
                <w:rFonts w:ascii="Segoe UI" w:hAnsi="Segoe UI" w:cs="Segoe UI"/>
                <w:bCs/>
                <w:sz w:val="22"/>
                <w:szCs w:val="22"/>
              </w:rPr>
            </w:pPr>
            <w:r w:rsidRPr="003E735B">
              <w:rPr>
                <w:rFonts w:ascii="Segoe UI" w:hAnsi="Segoe UI" w:cs="Segoe UI"/>
                <w:bCs/>
                <w:sz w:val="22"/>
                <w:szCs w:val="22"/>
              </w:rPr>
              <w:t>12:30 pm</w:t>
            </w:r>
          </w:p>
        </w:tc>
        <w:tc>
          <w:tcPr>
            <w:tcW w:w="4243" w:type="dxa"/>
            <w:tcBorders>
              <w:top w:val="nil"/>
              <w:bottom w:val="nil"/>
              <w:right w:val="single" w:sz="6" w:space="0" w:color="auto"/>
            </w:tcBorders>
            <w:shd w:val="clear" w:color="auto" w:fill="auto"/>
          </w:tcPr>
          <w:p w14:paraId="5BA0BEE1" w14:textId="61A36B37" w:rsidR="00454780" w:rsidRDefault="00454780" w:rsidP="00454780">
            <w:pPr>
              <w:tabs>
                <w:tab w:val="right" w:pos="1170"/>
                <w:tab w:val="left" w:pos="1350"/>
              </w:tabs>
              <w:spacing w:line="228" w:lineRule="auto"/>
              <w:rPr>
                <w:rFonts w:ascii="Segoe UI" w:hAnsi="Segoe UI" w:cs="Segoe UI"/>
                <w:bCs/>
                <w:sz w:val="22"/>
                <w:szCs w:val="22"/>
              </w:rPr>
            </w:pPr>
            <w:r w:rsidRPr="003E735B">
              <w:rPr>
                <w:rFonts w:ascii="Segoe UI" w:hAnsi="Segoe UI" w:cs="Segoe UI"/>
                <w:bCs/>
                <w:sz w:val="22"/>
                <w:szCs w:val="22"/>
              </w:rPr>
              <w:t>Eucharistic Adoration until 1:00 pm</w:t>
            </w:r>
          </w:p>
          <w:p w14:paraId="75B2187D" w14:textId="60CA8687" w:rsidR="00062D7C" w:rsidRPr="005478E5" w:rsidRDefault="00062D7C" w:rsidP="00454780">
            <w:pPr>
              <w:tabs>
                <w:tab w:val="right" w:pos="1170"/>
                <w:tab w:val="left" w:pos="1350"/>
              </w:tabs>
              <w:spacing w:line="228" w:lineRule="auto"/>
              <w:rPr>
                <w:rFonts w:ascii="Segoe UI" w:hAnsi="Segoe UI" w:cs="Segoe UI"/>
                <w:bCs/>
                <w:sz w:val="10"/>
                <w:szCs w:val="10"/>
              </w:rPr>
            </w:pPr>
          </w:p>
        </w:tc>
      </w:tr>
      <w:tr w:rsidR="00454780" w:rsidRPr="00C75985" w14:paraId="23B90952" w14:textId="77777777" w:rsidTr="000B729F">
        <w:trPr>
          <w:trHeight w:val="246"/>
        </w:trPr>
        <w:tc>
          <w:tcPr>
            <w:tcW w:w="5318" w:type="dxa"/>
            <w:gridSpan w:val="2"/>
            <w:tcBorders>
              <w:top w:val="nil"/>
              <w:left w:val="single" w:sz="6" w:space="0" w:color="auto"/>
              <w:right w:val="single" w:sz="6" w:space="0" w:color="auto"/>
            </w:tcBorders>
            <w:shd w:val="clear" w:color="auto" w:fill="auto"/>
            <w:vAlign w:val="center"/>
          </w:tcPr>
          <w:p w14:paraId="79008346" w14:textId="51DE14C0" w:rsidR="00454780" w:rsidRPr="00526457" w:rsidRDefault="00454780" w:rsidP="006409A4">
            <w:pPr>
              <w:tabs>
                <w:tab w:val="right" w:pos="1170"/>
                <w:tab w:val="left" w:pos="1350"/>
              </w:tabs>
              <w:spacing w:line="228" w:lineRule="auto"/>
              <w:rPr>
                <w:rFonts w:ascii="Segoe UI" w:hAnsi="Segoe UI" w:cs="Segoe UI"/>
                <w:b/>
                <w:u w:val="thick"/>
              </w:rPr>
            </w:pPr>
            <w:r w:rsidRPr="006E04C0">
              <w:rPr>
                <w:rFonts w:ascii="Segoe UI" w:hAnsi="Segoe UI" w:cs="Segoe UI"/>
                <w:b/>
                <w:sz w:val="22"/>
                <w:szCs w:val="22"/>
                <w:u w:val="thick"/>
              </w:rPr>
              <w:t>W</w:t>
            </w:r>
            <w:r w:rsidR="00943986" w:rsidRPr="006E04C0">
              <w:rPr>
                <w:rFonts w:ascii="Segoe UI" w:hAnsi="Segoe UI" w:cs="Segoe UI"/>
                <w:b/>
                <w:sz w:val="22"/>
                <w:szCs w:val="22"/>
                <w:u w:val="thick"/>
              </w:rPr>
              <w:t>EDNESDAY</w:t>
            </w:r>
            <w:r w:rsidRPr="006E04C0">
              <w:rPr>
                <w:rFonts w:ascii="Segoe UI" w:hAnsi="Segoe UI" w:cs="Segoe UI"/>
                <w:b/>
                <w:sz w:val="22"/>
                <w:szCs w:val="22"/>
                <w:u w:val="thick"/>
              </w:rPr>
              <w:t xml:space="preserve"> </w:t>
            </w:r>
            <w:r w:rsidRPr="006E04C0">
              <w:rPr>
                <w:rFonts w:ascii="Segoe UI" w:hAnsi="Segoe UI" w:cs="Segoe UI"/>
                <w:b/>
                <w:u w:val="thick"/>
              </w:rPr>
              <w:t xml:space="preserve">– </w:t>
            </w:r>
            <w:r w:rsidR="00B87646">
              <w:rPr>
                <w:rFonts w:ascii="Segoe UI" w:hAnsi="Segoe UI" w:cs="Segoe UI"/>
                <w:b/>
                <w:u w:val="thick"/>
              </w:rPr>
              <w:t>ferial</w:t>
            </w:r>
          </w:p>
        </w:tc>
      </w:tr>
      <w:tr w:rsidR="00454780" w:rsidRPr="00C75985" w14:paraId="09B6E495" w14:textId="77777777" w:rsidTr="000B729F">
        <w:trPr>
          <w:trHeight w:val="246"/>
        </w:trPr>
        <w:tc>
          <w:tcPr>
            <w:tcW w:w="5318" w:type="dxa"/>
            <w:gridSpan w:val="2"/>
            <w:tcBorders>
              <w:top w:val="nil"/>
              <w:left w:val="single" w:sz="6" w:space="0" w:color="auto"/>
              <w:right w:val="single" w:sz="6" w:space="0" w:color="auto"/>
            </w:tcBorders>
            <w:shd w:val="clear" w:color="auto" w:fill="auto"/>
          </w:tcPr>
          <w:p w14:paraId="0CA7500E" w14:textId="35734661" w:rsidR="00943986" w:rsidRPr="00943986" w:rsidRDefault="00ED6F7C" w:rsidP="0022037B">
            <w:pPr>
              <w:tabs>
                <w:tab w:val="right" w:pos="1170"/>
                <w:tab w:val="left" w:pos="1350"/>
              </w:tabs>
              <w:spacing w:line="228" w:lineRule="auto"/>
              <w:rPr>
                <w:rFonts w:ascii="Segoe UI" w:hAnsi="Segoe UI" w:cs="Segoe UI"/>
                <w:sz w:val="4"/>
                <w:szCs w:val="4"/>
              </w:rPr>
            </w:pPr>
            <w:r>
              <w:rPr>
                <w:rFonts w:ascii="Segoe UI" w:hAnsi="Segoe UI" w:cs="Segoe UI"/>
              </w:rPr>
              <w:t>2</w:t>
            </w:r>
            <w:r w:rsidR="00B87646">
              <w:rPr>
                <w:rFonts w:ascii="Segoe UI" w:hAnsi="Segoe UI" w:cs="Segoe UI"/>
              </w:rPr>
              <w:t xml:space="preserve"> Kings </w:t>
            </w:r>
            <w:r>
              <w:rPr>
                <w:rFonts w:ascii="Segoe UI" w:hAnsi="Segoe UI" w:cs="Segoe UI"/>
              </w:rPr>
              <w:t>2.1, 6-14     Matthew 6.1-6,16-18</w:t>
            </w:r>
          </w:p>
        </w:tc>
      </w:tr>
      <w:tr w:rsidR="00454780" w:rsidRPr="00C75985" w14:paraId="4EA5901C" w14:textId="77777777" w:rsidTr="000B729F">
        <w:trPr>
          <w:trHeight w:val="246"/>
        </w:trPr>
        <w:tc>
          <w:tcPr>
            <w:tcW w:w="1075" w:type="dxa"/>
            <w:tcBorders>
              <w:top w:val="nil"/>
              <w:left w:val="single" w:sz="6" w:space="0" w:color="auto"/>
              <w:bottom w:val="nil"/>
            </w:tcBorders>
            <w:shd w:val="clear" w:color="auto" w:fill="auto"/>
          </w:tcPr>
          <w:p w14:paraId="486BE425" w14:textId="24B0B3C7" w:rsidR="00454780" w:rsidRPr="00D54C9C" w:rsidRDefault="00454780" w:rsidP="00454780">
            <w:pPr>
              <w:tabs>
                <w:tab w:val="right" w:pos="1170"/>
                <w:tab w:val="left" w:pos="1350"/>
              </w:tabs>
              <w:spacing w:line="228" w:lineRule="auto"/>
              <w:jc w:val="right"/>
              <w:rPr>
                <w:rFonts w:ascii="Segoe UI" w:hAnsi="Segoe UI" w:cs="Segoe UI"/>
                <w:b/>
                <w:sz w:val="22"/>
                <w:szCs w:val="22"/>
              </w:rPr>
            </w:pPr>
            <w:r w:rsidRPr="00D54C9C">
              <w:rPr>
                <w:rFonts w:ascii="Segoe UI" w:hAnsi="Segoe UI" w:cs="Segoe UI"/>
                <w:b/>
                <w:sz w:val="22"/>
                <w:szCs w:val="22"/>
              </w:rPr>
              <w:t xml:space="preserve">12 </w:t>
            </w:r>
            <w:r w:rsidR="000B729F">
              <w:rPr>
                <w:rFonts w:ascii="Segoe UI" w:hAnsi="Segoe UI" w:cs="Segoe UI"/>
                <w:b/>
                <w:sz w:val="22"/>
                <w:szCs w:val="22"/>
              </w:rPr>
              <w:t>noon</w:t>
            </w:r>
          </w:p>
        </w:tc>
        <w:tc>
          <w:tcPr>
            <w:tcW w:w="4243" w:type="dxa"/>
            <w:tcBorders>
              <w:top w:val="nil"/>
              <w:bottom w:val="nil"/>
              <w:right w:val="single" w:sz="6" w:space="0" w:color="auto"/>
            </w:tcBorders>
            <w:shd w:val="clear" w:color="auto" w:fill="auto"/>
          </w:tcPr>
          <w:p w14:paraId="6E1C4C3C" w14:textId="451E4351" w:rsidR="00D03D1D" w:rsidRPr="00393CD7" w:rsidRDefault="00B87646" w:rsidP="00861A63">
            <w:pPr>
              <w:tabs>
                <w:tab w:val="right" w:pos="1170"/>
                <w:tab w:val="left" w:pos="1350"/>
              </w:tabs>
              <w:spacing w:line="228" w:lineRule="auto"/>
              <w:rPr>
                <w:rFonts w:ascii="Segoe UI" w:hAnsi="Segoe UI" w:cs="Segoe UI"/>
                <w:b/>
                <w:sz w:val="22"/>
                <w:szCs w:val="22"/>
              </w:rPr>
            </w:pPr>
            <w:r w:rsidRPr="00815F2E">
              <w:rPr>
                <w:rFonts w:ascii="Segoe UI" w:hAnsi="Segoe UI" w:cs="Segoe UI"/>
                <w:b/>
                <w:sz w:val="22"/>
                <w:szCs w:val="22"/>
              </w:rPr>
              <w:t>†</w:t>
            </w:r>
            <w:proofErr w:type="spellStart"/>
            <w:r w:rsidR="00ED6F7C">
              <w:rPr>
                <w:rFonts w:ascii="Segoe UI" w:hAnsi="Segoe UI" w:cs="Segoe UI"/>
                <w:b/>
                <w:sz w:val="22"/>
                <w:szCs w:val="22"/>
              </w:rPr>
              <w:t>Tojeen</w:t>
            </w:r>
            <w:proofErr w:type="spellEnd"/>
            <w:r w:rsidR="00ED6F7C">
              <w:rPr>
                <w:rFonts w:ascii="Segoe UI" w:hAnsi="Segoe UI" w:cs="Segoe UI"/>
                <w:b/>
                <w:sz w:val="22"/>
                <w:szCs w:val="22"/>
              </w:rPr>
              <w:t xml:space="preserve"> Xavier</w:t>
            </w:r>
          </w:p>
        </w:tc>
      </w:tr>
      <w:tr w:rsidR="00FC779E" w:rsidRPr="00C75985" w14:paraId="52989ECD" w14:textId="77777777" w:rsidTr="000B729F">
        <w:trPr>
          <w:trHeight w:val="246"/>
        </w:trPr>
        <w:tc>
          <w:tcPr>
            <w:tcW w:w="1075" w:type="dxa"/>
            <w:tcBorders>
              <w:top w:val="nil"/>
              <w:left w:val="single" w:sz="6" w:space="0" w:color="auto"/>
              <w:bottom w:val="nil"/>
            </w:tcBorders>
            <w:shd w:val="clear" w:color="auto" w:fill="auto"/>
          </w:tcPr>
          <w:p w14:paraId="2EB66D0E" w14:textId="2FD5C8E4" w:rsidR="00FC779E" w:rsidRPr="00FC779E" w:rsidRDefault="00FC779E" w:rsidP="00454780">
            <w:pPr>
              <w:tabs>
                <w:tab w:val="right" w:pos="1170"/>
                <w:tab w:val="left" w:pos="1350"/>
              </w:tabs>
              <w:spacing w:line="228" w:lineRule="auto"/>
              <w:jc w:val="right"/>
              <w:rPr>
                <w:rFonts w:ascii="Segoe UI" w:hAnsi="Segoe UI" w:cs="Segoe UI"/>
                <w:bCs/>
                <w:sz w:val="22"/>
                <w:szCs w:val="22"/>
              </w:rPr>
            </w:pPr>
            <w:r w:rsidRPr="00FC779E">
              <w:rPr>
                <w:rFonts w:ascii="Segoe UI" w:hAnsi="Segoe UI" w:cs="Segoe UI"/>
                <w:bCs/>
                <w:sz w:val="22"/>
                <w:szCs w:val="22"/>
              </w:rPr>
              <w:t>12:30 pm</w:t>
            </w:r>
          </w:p>
        </w:tc>
        <w:tc>
          <w:tcPr>
            <w:tcW w:w="4243" w:type="dxa"/>
            <w:tcBorders>
              <w:top w:val="nil"/>
              <w:bottom w:val="nil"/>
              <w:right w:val="single" w:sz="6" w:space="0" w:color="auto"/>
            </w:tcBorders>
            <w:shd w:val="clear" w:color="auto" w:fill="auto"/>
          </w:tcPr>
          <w:p w14:paraId="6A402413" w14:textId="2420A7B9" w:rsidR="00FC779E" w:rsidRDefault="00FC779E" w:rsidP="00A339B0">
            <w:pPr>
              <w:rPr>
                <w:rFonts w:ascii="Segoe UI" w:hAnsi="Segoe UI" w:cs="Segoe UI"/>
                <w:bCs/>
                <w:sz w:val="22"/>
                <w:szCs w:val="22"/>
              </w:rPr>
            </w:pPr>
            <w:r w:rsidRPr="00FC779E">
              <w:rPr>
                <w:rFonts w:ascii="Segoe UI" w:hAnsi="Segoe UI" w:cs="Segoe UI"/>
                <w:bCs/>
                <w:sz w:val="22"/>
                <w:szCs w:val="22"/>
              </w:rPr>
              <w:t>Rosary</w:t>
            </w:r>
          </w:p>
          <w:p w14:paraId="27827393" w14:textId="7C13C603" w:rsidR="00530F7F" w:rsidRPr="00530F7F" w:rsidRDefault="00530F7F" w:rsidP="00A339B0">
            <w:pPr>
              <w:rPr>
                <w:rFonts w:ascii="Segoe UI" w:hAnsi="Segoe UI" w:cs="Segoe UI"/>
                <w:bCs/>
                <w:sz w:val="10"/>
                <w:szCs w:val="10"/>
              </w:rPr>
            </w:pPr>
          </w:p>
        </w:tc>
      </w:tr>
      <w:tr w:rsidR="00454780" w:rsidRPr="00C75985" w14:paraId="280818F3" w14:textId="77777777" w:rsidTr="000B729F">
        <w:trPr>
          <w:trHeight w:val="246"/>
        </w:trPr>
        <w:tc>
          <w:tcPr>
            <w:tcW w:w="5318" w:type="dxa"/>
            <w:gridSpan w:val="2"/>
            <w:tcBorders>
              <w:top w:val="nil"/>
              <w:left w:val="single" w:sz="6" w:space="0" w:color="auto"/>
              <w:right w:val="single" w:sz="6" w:space="0" w:color="auto"/>
            </w:tcBorders>
            <w:shd w:val="clear" w:color="auto" w:fill="auto"/>
          </w:tcPr>
          <w:p w14:paraId="5F144781" w14:textId="47E91A13" w:rsidR="00454780" w:rsidRPr="006E04C0" w:rsidRDefault="00454780" w:rsidP="000700F9">
            <w:pPr>
              <w:tabs>
                <w:tab w:val="right" w:pos="1170"/>
                <w:tab w:val="left" w:pos="1350"/>
              </w:tabs>
              <w:spacing w:line="228" w:lineRule="auto"/>
              <w:rPr>
                <w:rFonts w:ascii="Segoe UI" w:hAnsi="Segoe UI" w:cs="Segoe UI"/>
                <w:b/>
                <w:sz w:val="22"/>
                <w:szCs w:val="22"/>
                <w:u w:val="thick"/>
              </w:rPr>
            </w:pPr>
            <w:r w:rsidRPr="006E04C0">
              <w:rPr>
                <w:rFonts w:ascii="Segoe UI" w:hAnsi="Segoe UI" w:cs="Segoe UI"/>
                <w:b/>
                <w:sz w:val="22"/>
                <w:szCs w:val="22"/>
                <w:u w:val="thick"/>
              </w:rPr>
              <w:t>T</w:t>
            </w:r>
            <w:r w:rsidR="00943986" w:rsidRPr="006E04C0">
              <w:rPr>
                <w:rFonts w:ascii="Segoe UI" w:hAnsi="Segoe UI" w:cs="Segoe UI"/>
                <w:b/>
                <w:sz w:val="22"/>
                <w:szCs w:val="22"/>
                <w:u w:val="thick"/>
              </w:rPr>
              <w:t>HURSDAY</w:t>
            </w:r>
            <w:r w:rsidRPr="006E04C0">
              <w:rPr>
                <w:rFonts w:ascii="Segoe UI" w:hAnsi="Segoe UI" w:cs="Segoe UI"/>
                <w:b/>
                <w:sz w:val="22"/>
                <w:szCs w:val="22"/>
                <w:u w:val="thick"/>
              </w:rPr>
              <w:t xml:space="preserve"> </w:t>
            </w:r>
            <w:r w:rsidRPr="006E04C0">
              <w:rPr>
                <w:rFonts w:ascii="Segoe UI" w:hAnsi="Segoe UI" w:cs="Segoe UI"/>
                <w:b/>
                <w:u w:val="thick"/>
              </w:rPr>
              <w:t xml:space="preserve">– </w:t>
            </w:r>
            <w:r w:rsidR="00ED6F7C">
              <w:rPr>
                <w:rFonts w:ascii="Segoe UI" w:hAnsi="Segoe UI" w:cs="Segoe UI"/>
                <w:b/>
                <w:u w:val="thick"/>
              </w:rPr>
              <w:t>ferial</w:t>
            </w:r>
          </w:p>
        </w:tc>
      </w:tr>
      <w:tr w:rsidR="00454780" w:rsidRPr="00D54C9C" w14:paraId="0BA492EB" w14:textId="77777777" w:rsidTr="000B729F">
        <w:trPr>
          <w:trHeight w:val="246"/>
        </w:trPr>
        <w:tc>
          <w:tcPr>
            <w:tcW w:w="5318" w:type="dxa"/>
            <w:gridSpan w:val="2"/>
            <w:tcBorders>
              <w:top w:val="nil"/>
              <w:left w:val="single" w:sz="6" w:space="0" w:color="auto"/>
              <w:right w:val="single" w:sz="6" w:space="0" w:color="auto"/>
            </w:tcBorders>
            <w:shd w:val="clear" w:color="auto" w:fill="auto"/>
          </w:tcPr>
          <w:p w14:paraId="486FFF5E" w14:textId="6D796074" w:rsidR="00943986" w:rsidRPr="00943986" w:rsidRDefault="00ED6F7C" w:rsidP="0022037B">
            <w:pPr>
              <w:tabs>
                <w:tab w:val="right" w:pos="1170"/>
                <w:tab w:val="left" w:pos="1350"/>
              </w:tabs>
              <w:spacing w:line="228" w:lineRule="auto"/>
              <w:rPr>
                <w:rFonts w:ascii="Segoe UI" w:hAnsi="Segoe UI" w:cs="Segoe UI"/>
                <w:sz w:val="4"/>
                <w:szCs w:val="4"/>
              </w:rPr>
            </w:pPr>
            <w:r>
              <w:rPr>
                <w:rFonts w:ascii="Segoe UI" w:hAnsi="Segoe UI" w:cs="Segoe UI"/>
              </w:rPr>
              <w:t>Sirach 48.1-14     Matthew 6.7-15</w:t>
            </w:r>
          </w:p>
        </w:tc>
      </w:tr>
      <w:tr w:rsidR="00454780" w:rsidRPr="00D54C9C" w14:paraId="7BEC3644" w14:textId="77777777" w:rsidTr="000B729F">
        <w:trPr>
          <w:trHeight w:val="246"/>
        </w:trPr>
        <w:tc>
          <w:tcPr>
            <w:tcW w:w="1075" w:type="dxa"/>
            <w:tcBorders>
              <w:top w:val="nil"/>
              <w:left w:val="single" w:sz="6" w:space="0" w:color="auto"/>
              <w:bottom w:val="nil"/>
            </w:tcBorders>
            <w:shd w:val="clear" w:color="auto" w:fill="auto"/>
          </w:tcPr>
          <w:p w14:paraId="19EFDD51" w14:textId="5CC23C8F" w:rsidR="00454780" w:rsidRPr="003D5BF2" w:rsidRDefault="00454780" w:rsidP="00454780">
            <w:pPr>
              <w:tabs>
                <w:tab w:val="right" w:pos="1170"/>
                <w:tab w:val="left" w:pos="1350"/>
              </w:tabs>
              <w:spacing w:line="228" w:lineRule="auto"/>
              <w:jc w:val="right"/>
              <w:rPr>
                <w:rFonts w:ascii="Segoe UI" w:hAnsi="Segoe UI" w:cs="Segoe UI"/>
                <w:bCs/>
                <w:sz w:val="22"/>
                <w:szCs w:val="22"/>
              </w:rPr>
            </w:pPr>
            <w:r w:rsidRPr="003D5BF2">
              <w:rPr>
                <w:rFonts w:ascii="Segoe UI" w:hAnsi="Segoe UI" w:cs="Segoe UI"/>
                <w:bCs/>
                <w:sz w:val="22"/>
                <w:szCs w:val="22"/>
              </w:rPr>
              <w:t>11:</w:t>
            </w:r>
            <w:r w:rsidR="00FC01B3">
              <w:rPr>
                <w:rFonts w:ascii="Segoe UI" w:hAnsi="Segoe UI" w:cs="Segoe UI"/>
                <w:bCs/>
                <w:sz w:val="22"/>
                <w:szCs w:val="22"/>
              </w:rPr>
              <w:t>30</w:t>
            </w:r>
            <w:r w:rsidRPr="003D5BF2">
              <w:rPr>
                <w:rFonts w:ascii="Segoe UI" w:hAnsi="Segoe UI" w:cs="Segoe UI"/>
                <w:bCs/>
                <w:sz w:val="22"/>
                <w:szCs w:val="22"/>
              </w:rPr>
              <w:t xml:space="preserve"> am</w:t>
            </w:r>
          </w:p>
        </w:tc>
        <w:tc>
          <w:tcPr>
            <w:tcW w:w="4243" w:type="dxa"/>
            <w:tcBorders>
              <w:top w:val="nil"/>
              <w:bottom w:val="nil"/>
              <w:right w:val="single" w:sz="6" w:space="0" w:color="auto"/>
            </w:tcBorders>
            <w:shd w:val="clear" w:color="auto" w:fill="auto"/>
          </w:tcPr>
          <w:p w14:paraId="220A3050" w14:textId="46A7F634" w:rsidR="00454780" w:rsidRPr="003D5BF2" w:rsidRDefault="00FC01B3" w:rsidP="00454780">
            <w:pPr>
              <w:tabs>
                <w:tab w:val="right" w:pos="1170"/>
                <w:tab w:val="left" w:pos="1350"/>
              </w:tabs>
              <w:spacing w:line="228" w:lineRule="auto"/>
              <w:rPr>
                <w:rFonts w:ascii="Segoe UI" w:hAnsi="Segoe UI" w:cs="Segoe UI"/>
                <w:bCs/>
                <w:sz w:val="22"/>
                <w:szCs w:val="22"/>
              </w:rPr>
            </w:pPr>
            <w:r>
              <w:rPr>
                <w:rFonts w:ascii="Segoe UI" w:hAnsi="Segoe UI" w:cs="Segoe UI"/>
                <w:bCs/>
                <w:sz w:val="22"/>
                <w:szCs w:val="22"/>
              </w:rPr>
              <w:t>Confessions until 11:50 am</w:t>
            </w:r>
          </w:p>
        </w:tc>
      </w:tr>
      <w:tr w:rsidR="00454780" w:rsidRPr="00D54C9C" w14:paraId="22747257" w14:textId="77777777" w:rsidTr="000B729F">
        <w:trPr>
          <w:trHeight w:val="246"/>
        </w:trPr>
        <w:tc>
          <w:tcPr>
            <w:tcW w:w="1075" w:type="dxa"/>
            <w:tcBorders>
              <w:top w:val="nil"/>
              <w:left w:val="single" w:sz="6" w:space="0" w:color="auto"/>
              <w:bottom w:val="nil"/>
            </w:tcBorders>
            <w:shd w:val="clear" w:color="auto" w:fill="auto"/>
          </w:tcPr>
          <w:p w14:paraId="43A4E5B6" w14:textId="04C773F9" w:rsidR="00454780" w:rsidRPr="00D54C9C" w:rsidRDefault="00454780" w:rsidP="00454780">
            <w:pPr>
              <w:tabs>
                <w:tab w:val="right" w:pos="1170"/>
                <w:tab w:val="left" w:pos="1350"/>
              </w:tabs>
              <w:spacing w:line="228" w:lineRule="auto"/>
              <w:jc w:val="right"/>
              <w:rPr>
                <w:rFonts w:ascii="Segoe UI" w:hAnsi="Segoe UI" w:cs="Segoe UI"/>
                <w:b/>
                <w:sz w:val="22"/>
                <w:szCs w:val="22"/>
              </w:rPr>
            </w:pPr>
            <w:r w:rsidRPr="00D54C9C">
              <w:rPr>
                <w:rFonts w:ascii="Segoe UI" w:hAnsi="Segoe UI" w:cs="Segoe UI"/>
                <w:b/>
                <w:sz w:val="22"/>
                <w:szCs w:val="22"/>
              </w:rPr>
              <w:t>12</w:t>
            </w:r>
            <w:r w:rsidR="000B729F">
              <w:rPr>
                <w:rFonts w:ascii="Segoe UI" w:hAnsi="Segoe UI" w:cs="Segoe UI"/>
                <w:b/>
                <w:sz w:val="22"/>
                <w:szCs w:val="22"/>
              </w:rPr>
              <w:t xml:space="preserve"> noon</w:t>
            </w:r>
          </w:p>
        </w:tc>
        <w:tc>
          <w:tcPr>
            <w:tcW w:w="4243" w:type="dxa"/>
            <w:tcBorders>
              <w:top w:val="nil"/>
              <w:bottom w:val="nil"/>
              <w:right w:val="single" w:sz="6" w:space="0" w:color="auto"/>
            </w:tcBorders>
            <w:shd w:val="clear" w:color="auto" w:fill="auto"/>
          </w:tcPr>
          <w:p w14:paraId="4E5E0831" w14:textId="0405BB82" w:rsidR="0056198E" w:rsidRDefault="00ED6F7C" w:rsidP="0056198E">
            <w:pPr>
              <w:tabs>
                <w:tab w:val="right" w:pos="1170"/>
                <w:tab w:val="left" w:pos="1350"/>
              </w:tabs>
              <w:spacing w:line="228" w:lineRule="auto"/>
              <w:rPr>
                <w:rFonts w:ascii="Segoe UI" w:hAnsi="Segoe UI" w:cs="Segoe UI"/>
                <w:b/>
                <w:sz w:val="22"/>
                <w:szCs w:val="22"/>
              </w:rPr>
            </w:pPr>
            <w:r>
              <w:rPr>
                <w:rFonts w:ascii="Segoe UI" w:hAnsi="Segoe UI" w:cs="Segoe UI"/>
                <w:b/>
                <w:sz w:val="22"/>
                <w:szCs w:val="22"/>
              </w:rPr>
              <w:t>For the Intentions of Mike O’Reilly</w:t>
            </w:r>
          </w:p>
          <w:p w14:paraId="280D54A1" w14:textId="43A9BA0C" w:rsidR="00FC779E" w:rsidRPr="005478E5" w:rsidRDefault="00FC779E" w:rsidP="0056198E">
            <w:pPr>
              <w:tabs>
                <w:tab w:val="right" w:pos="1170"/>
                <w:tab w:val="left" w:pos="1350"/>
              </w:tabs>
              <w:spacing w:line="228" w:lineRule="auto"/>
              <w:rPr>
                <w:rFonts w:ascii="Segoe UI" w:hAnsi="Segoe UI" w:cs="Segoe UI"/>
                <w:b/>
                <w:sz w:val="10"/>
                <w:szCs w:val="10"/>
              </w:rPr>
            </w:pPr>
          </w:p>
        </w:tc>
      </w:tr>
      <w:tr w:rsidR="00454780" w:rsidRPr="00C75985" w14:paraId="23094CA2" w14:textId="77777777" w:rsidTr="000B729F">
        <w:trPr>
          <w:trHeight w:val="246"/>
        </w:trPr>
        <w:tc>
          <w:tcPr>
            <w:tcW w:w="5318" w:type="dxa"/>
            <w:gridSpan w:val="2"/>
            <w:tcBorders>
              <w:top w:val="nil"/>
              <w:left w:val="single" w:sz="6" w:space="0" w:color="auto"/>
              <w:right w:val="single" w:sz="6" w:space="0" w:color="auto"/>
            </w:tcBorders>
            <w:shd w:val="clear" w:color="auto" w:fill="auto"/>
          </w:tcPr>
          <w:p w14:paraId="40CD6786" w14:textId="65FAEF41" w:rsidR="00454780" w:rsidRPr="006E04C0" w:rsidRDefault="00454780" w:rsidP="00C5700A">
            <w:pPr>
              <w:tabs>
                <w:tab w:val="right" w:pos="1170"/>
                <w:tab w:val="left" w:pos="1350"/>
              </w:tabs>
              <w:spacing w:line="228" w:lineRule="auto"/>
              <w:rPr>
                <w:rFonts w:ascii="Segoe UI" w:hAnsi="Segoe UI" w:cs="Segoe UI"/>
                <w:b/>
                <w:sz w:val="22"/>
                <w:szCs w:val="22"/>
                <w:u w:val="thick"/>
              </w:rPr>
            </w:pPr>
            <w:r w:rsidRPr="006E04C0">
              <w:rPr>
                <w:rFonts w:ascii="Segoe UI" w:hAnsi="Segoe UI" w:cs="Segoe UI"/>
                <w:b/>
                <w:sz w:val="22"/>
                <w:szCs w:val="22"/>
                <w:u w:val="thick"/>
              </w:rPr>
              <w:t>F</w:t>
            </w:r>
            <w:r w:rsidR="00943986" w:rsidRPr="006E04C0">
              <w:rPr>
                <w:rFonts w:ascii="Segoe UI" w:hAnsi="Segoe UI" w:cs="Segoe UI"/>
                <w:b/>
                <w:sz w:val="22"/>
                <w:szCs w:val="22"/>
                <w:u w:val="thick"/>
              </w:rPr>
              <w:t>RIDAY</w:t>
            </w:r>
            <w:r w:rsidRPr="006E04C0">
              <w:rPr>
                <w:rFonts w:ascii="Segoe UI" w:hAnsi="Segoe UI" w:cs="Segoe UI"/>
                <w:b/>
                <w:sz w:val="22"/>
                <w:szCs w:val="22"/>
                <w:u w:val="thick"/>
              </w:rPr>
              <w:t xml:space="preserve"> </w:t>
            </w:r>
            <w:r w:rsidRPr="006E04C0">
              <w:rPr>
                <w:rFonts w:ascii="Segoe UI" w:hAnsi="Segoe UI" w:cs="Segoe UI"/>
                <w:b/>
                <w:u w:val="thick"/>
              </w:rPr>
              <w:t xml:space="preserve">– </w:t>
            </w:r>
            <w:r w:rsidR="00ED6F7C">
              <w:rPr>
                <w:rFonts w:ascii="Segoe UI" w:hAnsi="Segoe UI" w:cs="Segoe UI"/>
                <w:b/>
                <w:u w:val="thick"/>
              </w:rPr>
              <w:t>St. Aloysius Gonzaga</w:t>
            </w:r>
          </w:p>
        </w:tc>
      </w:tr>
      <w:tr w:rsidR="00454780" w:rsidRPr="003D5BF2" w14:paraId="164877BB" w14:textId="77777777" w:rsidTr="000B729F">
        <w:trPr>
          <w:trHeight w:val="246"/>
        </w:trPr>
        <w:tc>
          <w:tcPr>
            <w:tcW w:w="5318" w:type="dxa"/>
            <w:gridSpan w:val="2"/>
            <w:tcBorders>
              <w:top w:val="nil"/>
              <w:left w:val="single" w:sz="6" w:space="0" w:color="auto"/>
              <w:right w:val="single" w:sz="6" w:space="0" w:color="auto"/>
            </w:tcBorders>
            <w:shd w:val="clear" w:color="auto" w:fill="auto"/>
          </w:tcPr>
          <w:p w14:paraId="48A8FEEC" w14:textId="7DD5A903" w:rsidR="00943986" w:rsidRPr="00943986" w:rsidRDefault="00ED6F7C" w:rsidP="00B87646">
            <w:pPr>
              <w:tabs>
                <w:tab w:val="right" w:pos="1170"/>
                <w:tab w:val="left" w:pos="1350"/>
              </w:tabs>
              <w:spacing w:line="228" w:lineRule="auto"/>
              <w:rPr>
                <w:rFonts w:ascii="Segoe UI" w:hAnsi="Segoe UI" w:cs="Segoe UI"/>
                <w:bCs/>
                <w:sz w:val="4"/>
                <w:szCs w:val="4"/>
              </w:rPr>
            </w:pPr>
            <w:r>
              <w:rPr>
                <w:rFonts w:ascii="Segoe UI" w:hAnsi="Segoe UI" w:cs="Segoe UI"/>
                <w:bCs/>
              </w:rPr>
              <w:t>2</w:t>
            </w:r>
            <w:r w:rsidR="00B87646">
              <w:rPr>
                <w:rFonts w:ascii="Segoe UI" w:hAnsi="Segoe UI" w:cs="Segoe UI"/>
                <w:bCs/>
              </w:rPr>
              <w:t xml:space="preserve"> Kings </w:t>
            </w:r>
            <w:r>
              <w:rPr>
                <w:rFonts w:ascii="Segoe UI" w:hAnsi="Segoe UI" w:cs="Segoe UI"/>
                <w:bCs/>
              </w:rPr>
              <w:t>11.1-4, 9-18, 20     Matthew 6.19-23</w:t>
            </w:r>
          </w:p>
        </w:tc>
      </w:tr>
      <w:tr w:rsidR="00454780" w:rsidRPr="00D54C9C" w14:paraId="4A9B17BB" w14:textId="77777777" w:rsidTr="00D22EE3">
        <w:trPr>
          <w:trHeight w:val="246"/>
        </w:trPr>
        <w:tc>
          <w:tcPr>
            <w:tcW w:w="1075" w:type="dxa"/>
            <w:tcBorders>
              <w:top w:val="nil"/>
              <w:left w:val="single" w:sz="6" w:space="0" w:color="auto"/>
              <w:bottom w:val="nil"/>
            </w:tcBorders>
            <w:shd w:val="clear" w:color="auto" w:fill="auto"/>
          </w:tcPr>
          <w:p w14:paraId="75260C29" w14:textId="06DD4104" w:rsidR="00454780" w:rsidRPr="00D54C9C" w:rsidRDefault="00454780" w:rsidP="00F4540A">
            <w:pPr>
              <w:tabs>
                <w:tab w:val="right" w:pos="1170"/>
                <w:tab w:val="left" w:pos="1350"/>
              </w:tabs>
              <w:spacing w:line="228" w:lineRule="auto"/>
              <w:jc w:val="right"/>
              <w:rPr>
                <w:rFonts w:ascii="Segoe UI" w:hAnsi="Segoe UI" w:cs="Segoe UI"/>
                <w:b/>
                <w:sz w:val="22"/>
                <w:szCs w:val="22"/>
              </w:rPr>
            </w:pPr>
            <w:r w:rsidRPr="00D54C9C">
              <w:rPr>
                <w:rFonts w:ascii="Segoe UI" w:hAnsi="Segoe UI" w:cs="Segoe UI"/>
                <w:b/>
                <w:sz w:val="22"/>
                <w:szCs w:val="22"/>
              </w:rPr>
              <w:t>1</w:t>
            </w:r>
            <w:r>
              <w:rPr>
                <w:rFonts w:ascii="Segoe UI" w:hAnsi="Segoe UI" w:cs="Segoe UI"/>
                <w:b/>
                <w:sz w:val="22"/>
                <w:szCs w:val="22"/>
              </w:rPr>
              <w:t>2</w:t>
            </w:r>
            <w:r w:rsidR="000B729F">
              <w:rPr>
                <w:rFonts w:ascii="Segoe UI" w:hAnsi="Segoe UI" w:cs="Segoe UI"/>
                <w:b/>
                <w:sz w:val="22"/>
                <w:szCs w:val="22"/>
              </w:rPr>
              <w:t xml:space="preserve"> noon</w:t>
            </w:r>
          </w:p>
        </w:tc>
        <w:tc>
          <w:tcPr>
            <w:tcW w:w="4243" w:type="dxa"/>
            <w:tcBorders>
              <w:top w:val="nil"/>
              <w:bottom w:val="nil"/>
              <w:right w:val="single" w:sz="6" w:space="0" w:color="auto"/>
            </w:tcBorders>
            <w:shd w:val="clear" w:color="auto" w:fill="auto"/>
          </w:tcPr>
          <w:p w14:paraId="7EF2C39B" w14:textId="7A8A9B2B" w:rsidR="00062D7C" w:rsidRDefault="009D2892" w:rsidP="00F4540A">
            <w:pPr>
              <w:tabs>
                <w:tab w:val="right" w:pos="1170"/>
                <w:tab w:val="left" w:pos="1350"/>
              </w:tabs>
              <w:spacing w:line="228" w:lineRule="auto"/>
              <w:rPr>
                <w:rFonts w:ascii="Segoe UI" w:hAnsi="Segoe UI" w:cs="Segoe UI"/>
                <w:b/>
                <w:sz w:val="22"/>
                <w:szCs w:val="22"/>
              </w:rPr>
            </w:pPr>
            <w:r w:rsidRPr="00815F2E">
              <w:rPr>
                <w:rFonts w:ascii="Segoe UI" w:hAnsi="Segoe UI" w:cs="Segoe UI"/>
                <w:b/>
                <w:sz w:val="22"/>
                <w:szCs w:val="22"/>
              </w:rPr>
              <w:t>†</w:t>
            </w:r>
            <w:r w:rsidR="00B87646" w:rsidRPr="00815F2E">
              <w:rPr>
                <w:rFonts w:ascii="Segoe UI" w:hAnsi="Segoe UI" w:cs="Segoe UI"/>
                <w:b/>
                <w:sz w:val="22"/>
                <w:szCs w:val="22"/>
              </w:rPr>
              <w:t>†</w:t>
            </w:r>
            <w:r w:rsidR="00ED6F7C">
              <w:rPr>
                <w:rFonts w:ascii="Segoe UI" w:hAnsi="Segoe UI" w:cs="Segoe UI"/>
                <w:b/>
                <w:sz w:val="22"/>
                <w:szCs w:val="22"/>
              </w:rPr>
              <w:t>Murray &amp; Deloris Rittinger</w:t>
            </w:r>
          </w:p>
          <w:p w14:paraId="4FAD68D2" w14:textId="401C3541" w:rsidR="00530F7F" w:rsidRPr="005478E5" w:rsidRDefault="00530F7F" w:rsidP="00F4540A">
            <w:pPr>
              <w:tabs>
                <w:tab w:val="right" w:pos="1170"/>
                <w:tab w:val="left" w:pos="1350"/>
              </w:tabs>
              <w:spacing w:line="228" w:lineRule="auto"/>
              <w:rPr>
                <w:rFonts w:ascii="Segoe UI" w:hAnsi="Segoe UI" w:cs="Segoe UI"/>
                <w:b/>
                <w:sz w:val="10"/>
                <w:szCs w:val="10"/>
              </w:rPr>
            </w:pPr>
          </w:p>
        </w:tc>
      </w:tr>
      <w:tr w:rsidR="009352E8" w:rsidRPr="00D54C9C" w14:paraId="5A42D0FB" w14:textId="77777777" w:rsidTr="002B49A8">
        <w:trPr>
          <w:trHeight w:val="246"/>
        </w:trPr>
        <w:tc>
          <w:tcPr>
            <w:tcW w:w="5318" w:type="dxa"/>
            <w:gridSpan w:val="2"/>
            <w:tcBorders>
              <w:top w:val="nil"/>
              <w:left w:val="single" w:sz="6" w:space="0" w:color="auto"/>
              <w:bottom w:val="nil"/>
              <w:right w:val="single" w:sz="6" w:space="0" w:color="auto"/>
            </w:tcBorders>
            <w:shd w:val="clear" w:color="auto" w:fill="auto"/>
          </w:tcPr>
          <w:p w14:paraId="25D43D5D" w14:textId="7507A6EC" w:rsidR="00A074CF" w:rsidRPr="009352E8" w:rsidRDefault="00ED6F7C" w:rsidP="00F41CEB">
            <w:pPr>
              <w:tabs>
                <w:tab w:val="right" w:pos="1170"/>
                <w:tab w:val="left" w:pos="1350"/>
              </w:tabs>
              <w:spacing w:line="228" w:lineRule="auto"/>
              <w:jc w:val="center"/>
              <w:rPr>
                <w:rFonts w:ascii="Segoe UI" w:hAnsi="Segoe UI" w:cs="Segoe UI"/>
                <w:b/>
                <w:sz w:val="22"/>
                <w:szCs w:val="22"/>
                <w:u w:val="thick"/>
              </w:rPr>
            </w:pPr>
            <w:r>
              <w:rPr>
                <w:rFonts w:ascii="Segoe UI" w:hAnsi="Segoe UI" w:cs="Segoe UI"/>
                <w:b/>
                <w:sz w:val="22"/>
                <w:szCs w:val="22"/>
                <w:u w:val="thick"/>
              </w:rPr>
              <w:t>TWELF</w:t>
            </w:r>
            <w:r w:rsidR="00B87646">
              <w:rPr>
                <w:rFonts w:ascii="Segoe UI" w:hAnsi="Segoe UI" w:cs="Segoe UI"/>
                <w:b/>
                <w:sz w:val="22"/>
                <w:szCs w:val="22"/>
                <w:u w:val="thick"/>
              </w:rPr>
              <w:t xml:space="preserve">TH </w:t>
            </w:r>
            <w:r w:rsidR="00F41CEB">
              <w:rPr>
                <w:rFonts w:ascii="Segoe UI" w:hAnsi="Segoe UI" w:cs="Segoe UI"/>
                <w:b/>
                <w:sz w:val="22"/>
                <w:szCs w:val="22"/>
                <w:u w:val="thick"/>
              </w:rPr>
              <w:t>SUNDAY IN ORDINARY TIME</w:t>
            </w:r>
          </w:p>
        </w:tc>
      </w:tr>
      <w:tr w:rsidR="009352E8" w:rsidRPr="00D54C9C" w14:paraId="24E8BA24" w14:textId="77777777" w:rsidTr="00546A70">
        <w:trPr>
          <w:trHeight w:val="246"/>
        </w:trPr>
        <w:tc>
          <w:tcPr>
            <w:tcW w:w="5318" w:type="dxa"/>
            <w:gridSpan w:val="2"/>
            <w:tcBorders>
              <w:top w:val="nil"/>
              <w:left w:val="single" w:sz="6" w:space="0" w:color="auto"/>
              <w:bottom w:val="nil"/>
              <w:right w:val="single" w:sz="6" w:space="0" w:color="auto"/>
            </w:tcBorders>
            <w:shd w:val="clear" w:color="auto" w:fill="auto"/>
          </w:tcPr>
          <w:p w14:paraId="0C70207E" w14:textId="62213808" w:rsidR="005C0843" w:rsidRDefault="00ED6F7C" w:rsidP="00B171C7">
            <w:pPr>
              <w:tabs>
                <w:tab w:val="right" w:pos="1170"/>
                <w:tab w:val="left" w:pos="1350"/>
              </w:tabs>
              <w:spacing w:line="228" w:lineRule="auto"/>
              <w:jc w:val="center"/>
              <w:rPr>
                <w:rFonts w:ascii="Segoe UI" w:hAnsi="Segoe UI" w:cs="Segoe UI"/>
                <w:bCs/>
              </w:rPr>
            </w:pPr>
            <w:r>
              <w:rPr>
                <w:rFonts w:ascii="Segoe UI" w:hAnsi="Segoe UI" w:cs="Segoe UI"/>
                <w:bCs/>
              </w:rPr>
              <w:t>Job 38.1-4, 8-11++    2 Corinthians 5.14-17    Mark 4.35-41</w:t>
            </w:r>
          </w:p>
          <w:p w14:paraId="448106A5" w14:textId="2177F74C" w:rsidR="00B171C7" w:rsidRPr="005C0843" w:rsidRDefault="00B171C7" w:rsidP="00B171C7">
            <w:pPr>
              <w:tabs>
                <w:tab w:val="right" w:pos="1170"/>
                <w:tab w:val="left" w:pos="1350"/>
              </w:tabs>
              <w:spacing w:line="228" w:lineRule="auto"/>
              <w:jc w:val="center"/>
              <w:rPr>
                <w:rFonts w:ascii="Segoe UI" w:hAnsi="Segoe UI" w:cs="Segoe UI"/>
                <w:bCs/>
                <w:sz w:val="10"/>
                <w:szCs w:val="10"/>
              </w:rPr>
            </w:pPr>
          </w:p>
        </w:tc>
      </w:tr>
      <w:tr w:rsidR="009352E8" w:rsidRPr="00D54C9C" w14:paraId="1C5792B5" w14:textId="77777777" w:rsidTr="005F236C">
        <w:trPr>
          <w:trHeight w:val="246"/>
        </w:trPr>
        <w:tc>
          <w:tcPr>
            <w:tcW w:w="5318" w:type="dxa"/>
            <w:gridSpan w:val="2"/>
            <w:tcBorders>
              <w:top w:val="nil"/>
              <w:left w:val="single" w:sz="6" w:space="0" w:color="auto"/>
              <w:bottom w:val="nil"/>
              <w:right w:val="single" w:sz="6" w:space="0" w:color="auto"/>
            </w:tcBorders>
            <w:shd w:val="clear" w:color="auto" w:fill="auto"/>
          </w:tcPr>
          <w:p w14:paraId="213C2B58" w14:textId="6D6ABABD" w:rsidR="009352E8" w:rsidRPr="009352E8" w:rsidRDefault="009352E8" w:rsidP="00F4540A">
            <w:pPr>
              <w:tabs>
                <w:tab w:val="right" w:pos="1170"/>
                <w:tab w:val="left" w:pos="1350"/>
              </w:tabs>
              <w:spacing w:line="228" w:lineRule="auto"/>
              <w:rPr>
                <w:rFonts w:ascii="Segoe UI" w:hAnsi="Segoe UI" w:cs="Segoe UI"/>
                <w:b/>
                <w:sz w:val="22"/>
                <w:szCs w:val="22"/>
                <w:u w:val="thick"/>
              </w:rPr>
            </w:pPr>
            <w:r w:rsidRPr="009352E8">
              <w:rPr>
                <w:rFonts w:ascii="Segoe UI" w:hAnsi="Segoe UI" w:cs="Segoe UI"/>
                <w:b/>
                <w:sz w:val="22"/>
                <w:szCs w:val="22"/>
                <w:u w:val="thick"/>
              </w:rPr>
              <w:t>SATURDAY</w:t>
            </w:r>
          </w:p>
        </w:tc>
      </w:tr>
      <w:tr w:rsidR="009352E8" w:rsidRPr="00D54C9C" w14:paraId="6971D3D3" w14:textId="77777777" w:rsidTr="00D22EE3">
        <w:trPr>
          <w:trHeight w:val="246"/>
        </w:trPr>
        <w:tc>
          <w:tcPr>
            <w:tcW w:w="1075" w:type="dxa"/>
            <w:tcBorders>
              <w:top w:val="nil"/>
              <w:left w:val="single" w:sz="6" w:space="0" w:color="auto"/>
              <w:bottom w:val="nil"/>
            </w:tcBorders>
            <w:shd w:val="clear" w:color="auto" w:fill="auto"/>
          </w:tcPr>
          <w:p w14:paraId="66A3E505" w14:textId="10F08C73" w:rsidR="009352E8" w:rsidRPr="009352E8" w:rsidRDefault="009352E8" w:rsidP="00F4540A">
            <w:pPr>
              <w:tabs>
                <w:tab w:val="right" w:pos="1170"/>
                <w:tab w:val="left" w:pos="1350"/>
              </w:tabs>
              <w:spacing w:line="228" w:lineRule="auto"/>
              <w:jc w:val="right"/>
              <w:rPr>
                <w:rFonts w:ascii="Segoe UI" w:hAnsi="Segoe UI" w:cs="Segoe UI"/>
                <w:bCs/>
                <w:sz w:val="22"/>
                <w:szCs w:val="22"/>
              </w:rPr>
            </w:pPr>
            <w:r w:rsidRPr="009352E8">
              <w:rPr>
                <w:rFonts w:ascii="Segoe UI" w:hAnsi="Segoe UI" w:cs="Segoe UI"/>
                <w:bCs/>
                <w:sz w:val="22"/>
                <w:szCs w:val="22"/>
              </w:rPr>
              <w:t>4:00 pm</w:t>
            </w:r>
          </w:p>
        </w:tc>
        <w:tc>
          <w:tcPr>
            <w:tcW w:w="4243" w:type="dxa"/>
            <w:tcBorders>
              <w:top w:val="nil"/>
              <w:bottom w:val="nil"/>
              <w:right w:val="single" w:sz="6" w:space="0" w:color="auto"/>
            </w:tcBorders>
            <w:shd w:val="clear" w:color="auto" w:fill="auto"/>
          </w:tcPr>
          <w:p w14:paraId="0C199545" w14:textId="1D3B98D9" w:rsidR="009352E8" w:rsidRDefault="009352E8" w:rsidP="00F4540A">
            <w:pPr>
              <w:tabs>
                <w:tab w:val="right" w:pos="1170"/>
                <w:tab w:val="left" w:pos="1350"/>
              </w:tabs>
              <w:spacing w:line="228" w:lineRule="auto"/>
              <w:rPr>
                <w:rFonts w:ascii="Segoe UI" w:hAnsi="Segoe UI" w:cs="Segoe UI"/>
                <w:bCs/>
                <w:sz w:val="22"/>
                <w:szCs w:val="22"/>
              </w:rPr>
            </w:pPr>
            <w:r>
              <w:rPr>
                <w:rFonts w:ascii="Segoe UI" w:hAnsi="Segoe UI" w:cs="Segoe UI"/>
                <w:bCs/>
                <w:sz w:val="22"/>
                <w:szCs w:val="22"/>
              </w:rPr>
              <w:t>Confession until 4:30 pm</w:t>
            </w:r>
          </w:p>
          <w:p w14:paraId="3895E4A8" w14:textId="067343E2" w:rsidR="009352E8" w:rsidRPr="009352E8" w:rsidRDefault="009352E8" w:rsidP="00F4540A">
            <w:pPr>
              <w:tabs>
                <w:tab w:val="right" w:pos="1170"/>
                <w:tab w:val="left" w:pos="1350"/>
              </w:tabs>
              <w:spacing w:line="228" w:lineRule="auto"/>
              <w:rPr>
                <w:rFonts w:ascii="Segoe UI" w:hAnsi="Segoe UI" w:cs="Segoe UI"/>
                <w:bCs/>
                <w:sz w:val="10"/>
                <w:szCs w:val="10"/>
              </w:rPr>
            </w:pPr>
          </w:p>
        </w:tc>
      </w:tr>
      <w:tr w:rsidR="009352E8" w:rsidRPr="00D54C9C" w14:paraId="39CBBFC1" w14:textId="77777777" w:rsidTr="00D22EE3">
        <w:trPr>
          <w:trHeight w:val="246"/>
        </w:trPr>
        <w:tc>
          <w:tcPr>
            <w:tcW w:w="1075" w:type="dxa"/>
            <w:tcBorders>
              <w:top w:val="nil"/>
              <w:left w:val="single" w:sz="6" w:space="0" w:color="auto"/>
              <w:bottom w:val="nil"/>
            </w:tcBorders>
            <w:shd w:val="clear" w:color="auto" w:fill="auto"/>
          </w:tcPr>
          <w:p w14:paraId="34C3130C" w14:textId="5AAB66B4" w:rsidR="009352E8" w:rsidRPr="009352E8" w:rsidRDefault="009352E8" w:rsidP="00F4540A">
            <w:pPr>
              <w:tabs>
                <w:tab w:val="right" w:pos="1170"/>
                <w:tab w:val="left" w:pos="1350"/>
              </w:tabs>
              <w:spacing w:line="228" w:lineRule="auto"/>
              <w:jc w:val="right"/>
              <w:rPr>
                <w:rFonts w:ascii="Segoe UI" w:hAnsi="Segoe UI" w:cs="Segoe UI"/>
                <w:b/>
                <w:sz w:val="22"/>
                <w:szCs w:val="22"/>
              </w:rPr>
            </w:pPr>
            <w:r w:rsidRPr="009352E8">
              <w:rPr>
                <w:rFonts w:ascii="Segoe UI" w:hAnsi="Segoe UI" w:cs="Segoe UI"/>
                <w:b/>
                <w:sz w:val="22"/>
                <w:szCs w:val="22"/>
              </w:rPr>
              <w:t>5:00 pm</w:t>
            </w:r>
          </w:p>
        </w:tc>
        <w:tc>
          <w:tcPr>
            <w:tcW w:w="4243" w:type="dxa"/>
            <w:tcBorders>
              <w:top w:val="nil"/>
              <w:bottom w:val="nil"/>
              <w:right w:val="single" w:sz="6" w:space="0" w:color="auto"/>
            </w:tcBorders>
            <w:shd w:val="clear" w:color="auto" w:fill="auto"/>
          </w:tcPr>
          <w:p w14:paraId="3ABE839C" w14:textId="44E6FB2D" w:rsidR="00FC779E" w:rsidRPr="00AE0D29" w:rsidRDefault="00815F2E" w:rsidP="00627822">
            <w:pPr>
              <w:tabs>
                <w:tab w:val="right" w:pos="1170"/>
                <w:tab w:val="left" w:pos="1350"/>
              </w:tabs>
              <w:spacing w:line="228" w:lineRule="auto"/>
              <w:rPr>
                <w:rFonts w:ascii="Segoe UI" w:hAnsi="Segoe UI" w:cs="Segoe UI"/>
                <w:bCs/>
                <w:sz w:val="10"/>
                <w:szCs w:val="10"/>
              </w:rPr>
            </w:pPr>
            <w:r w:rsidRPr="00815F2E">
              <w:rPr>
                <w:rFonts w:ascii="Segoe UI" w:hAnsi="Segoe UI" w:cs="Segoe UI"/>
                <w:b/>
                <w:sz w:val="22"/>
                <w:szCs w:val="22"/>
              </w:rPr>
              <w:t>†</w:t>
            </w:r>
            <w:r w:rsidR="00ED6F7C">
              <w:rPr>
                <w:rFonts w:ascii="Segoe UI" w:hAnsi="Segoe UI" w:cs="Segoe UI"/>
                <w:b/>
                <w:sz w:val="22"/>
                <w:szCs w:val="22"/>
              </w:rPr>
              <w:t xml:space="preserve">Inocencio Salcedo, </w:t>
            </w:r>
            <w:r w:rsidR="00ED6F7C" w:rsidRPr="00815F2E">
              <w:rPr>
                <w:rFonts w:ascii="Segoe UI" w:hAnsi="Segoe UI" w:cs="Segoe UI"/>
                <w:b/>
                <w:sz w:val="22"/>
                <w:szCs w:val="22"/>
              </w:rPr>
              <w:t>†</w:t>
            </w:r>
            <w:r w:rsidR="00ED6F7C">
              <w:rPr>
                <w:rFonts w:ascii="Segoe UI" w:hAnsi="Segoe UI" w:cs="Segoe UI"/>
                <w:b/>
                <w:sz w:val="22"/>
                <w:szCs w:val="22"/>
              </w:rPr>
              <w:t xml:space="preserve">Victoria Grey, </w:t>
            </w:r>
            <w:r w:rsidR="00ED6F7C" w:rsidRPr="00815F2E">
              <w:rPr>
                <w:rFonts w:ascii="Segoe UI" w:hAnsi="Segoe UI" w:cs="Segoe UI"/>
                <w:b/>
                <w:sz w:val="22"/>
                <w:szCs w:val="22"/>
              </w:rPr>
              <w:t>†</w:t>
            </w:r>
            <w:r w:rsidR="00ED6F7C">
              <w:rPr>
                <w:rFonts w:ascii="Segoe UI" w:hAnsi="Segoe UI" w:cs="Segoe UI"/>
                <w:b/>
                <w:sz w:val="22"/>
                <w:szCs w:val="22"/>
              </w:rPr>
              <w:t xml:space="preserve">Francisco Dimalaluan, </w:t>
            </w:r>
            <w:r w:rsidR="00ED6F7C" w:rsidRPr="00815F2E">
              <w:rPr>
                <w:rFonts w:ascii="Segoe UI" w:hAnsi="Segoe UI" w:cs="Segoe UI"/>
                <w:b/>
                <w:sz w:val="22"/>
                <w:szCs w:val="22"/>
              </w:rPr>
              <w:t>†</w:t>
            </w:r>
            <w:r w:rsidR="00ED6F7C">
              <w:rPr>
                <w:rFonts w:ascii="Segoe UI" w:hAnsi="Segoe UI" w:cs="Segoe UI"/>
                <w:b/>
                <w:sz w:val="22"/>
                <w:szCs w:val="22"/>
              </w:rPr>
              <w:t xml:space="preserve">Fr. Harry </w:t>
            </w:r>
            <w:proofErr w:type="spellStart"/>
            <w:r w:rsidR="00ED6F7C">
              <w:rPr>
                <w:rFonts w:ascii="Segoe UI" w:hAnsi="Segoe UI" w:cs="Segoe UI"/>
                <w:b/>
                <w:sz w:val="22"/>
                <w:szCs w:val="22"/>
              </w:rPr>
              <w:t>Smithuis</w:t>
            </w:r>
            <w:proofErr w:type="spellEnd"/>
            <w:r w:rsidR="00ED6F7C">
              <w:rPr>
                <w:rFonts w:ascii="Segoe UI" w:hAnsi="Segoe UI" w:cs="Segoe UI"/>
                <w:b/>
                <w:sz w:val="22"/>
                <w:szCs w:val="22"/>
              </w:rPr>
              <w:t>, For the Intentions of Roger &amp; Rita Boudreau, Alison Lett</w:t>
            </w:r>
          </w:p>
        </w:tc>
      </w:tr>
      <w:tr w:rsidR="009352E8" w:rsidRPr="00D54C9C" w14:paraId="07B0EB68" w14:textId="77777777" w:rsidTr="00242F54">
        <w:trPr>
          <w:trHeight w:val="246"/>
        </w:trPr>
        <w:tc>
          <w:tcPr>
            <w:tcW w:w="5318" w:type="dxa"/>
            <w:gridSpan w:val="2"/>
            <w:tcBorders>
              <w:top w:val="nil"/>
              <w:left w:val="single" w:sz="6" w:space="0" w:color="auto"/>
              <w:bottom w:val="nil"/>
              <w:right w:val="single" w:sz="6" w:space="0" w:color="auto"/>
            </w:tcBorders>
            <w:shd w:val="clear" w:color="auto" w:fill="auto"/>
          </w:tcPr>
          <w:p w14:paraId="4B0486B7" w14:textId="523127E8" w:rsidR="009352E8" w:rsidRPr="009352E8" w:rsidRDefault="009352E8" w:rsidP="00F4540A">
            <w:pPr>
              <w:tabs>
                <w:tab w:val="right" w:pos="1170"/>
                <w:tab w:val="left" w:pos="1350"/>
              </w:tabs>
              <w:spacing w:line="228" w:lineRule="auto"/>
              <w:rPr>
                <w:rFonts w:ascii="Segoe UI" w:hAnsi="Segoe UI" w:cs="Segoe UI"/>
                <w:b/>
                <w:sz w:val="22"/>
                <w:szCs w:val="22"/>
                <w:u w:val="thick"/>
              </w:rPr>
            </w:pPr>
            <w:r w:rsidRPr="009352E8">
              <w:rPr>
                <w:rFonts w:ascii="Segoe UI" w:hAnsi="Segoe UI" w:cs="Segoe UI"/>
                <w:b/>
                <w:sz w:val="22"/>
                <w:szCs w:val="22"/>
                <w:u w:val="thick"/>
              </w:rPr>
              <w:t>SUNDAY</w:t>
            </w:r>
          </w:p>
        </w:tc>
      </w:tr>
      <w:tr w:rsidR="009352E8" w:rsidRPr="00D54C9C" w14:paraId="304A0E67" w14:textId="77777777" w:rsidTr="009352E8">
        <w:trPr>
          <w:trHeight w:val="246"/>
        </w:trPr>
        <w:tc>
          <w:tcPr>
            <w:tcW w:w="1075" w:type="dxa"/>
            <w:tcBorders>
              <w:top w:val="nil"/>
              <w:left w:val="single" w:sz="6" w:space="0" w:color="auto"/>
              <w:bottom w:val="nil"/>
            </w:tcBorders>
            <w:shd w:val="clear" w:color="auto" w:fill="auto"/>
          </w:tcPr>
          <w:p w14:paraId="78296B1A" w14:textId="3D57D865" w:rsidR="009352E8" w:rsidRPr="009352E8" w:rsidRDefault="009352E8" w:rsidP="00F4540A">
            <w:pPr>
              <w:tabs>
                <w:tab w:val="right" w:pos="1170"/>
                <w:tab w:val="left" w:pos="1350"/>
              </w:tabs>
              <w:spacing w:line="228" w:lineRule="auto"/>
              <w:jc w:val="right"/>
              <w:rPr>
                <w:rFonts w:ascii="Segoe UI" w:hAnsi="Segoe UI" w:cs="Segoe UI"/>
                <w:b/>
                <w:sz w:val="22"/>
                <w:szCs w:val="22"/>
              </w:rPr>
            </w:pPr>
            <w:r w:rsidRPr="009352E8">
              <w:rPr>
                <w:rFonts w:ascii="Segoe UI" w:hAnsi="Segoe UI" w:cs="Segoe UI"/>
                <w:b/>
                <w:sz w:val="22"/>
                <w:szCs w:val="22"/>
              </w:rPr>
              <w:t>8:30 am</w:t>
            </w:r>
          </w:p>
        </w:tc>
        <w:tc>
          <w:tcPr>
            <w:tcW w:w="4243" w:type="dxa"/>
            <w:tcBorders>
              <w:top w:val="nil"/>
              <w:bottom w:val="nil"/>
              <w:right w:val="single" w:sz="6" w:space="0" w:color="auto"/>
            </w:tcBorders>
            <w:shd w:val="clear" w:color="auto" w:fill="auto"/>
          </w:tcPr>
          <w:p w14:paraId="63CC5789" w14:textId="3D0A3EBF" w:rsidR="009352E8" w:rsidRDefault="00127F16" w:rsidP="00F4540A">
            <w:pPr>
              <w:tabs>
                <w:tab w:val="right" w:pos="1170"/>
                <w:tab w:val="left" w:pos="1350"/>
              </w:tabs>
              <w:spacing w:line="228" w:lineRule="auto"/>
              <w:rPr>
                <w:rFonts w:ascii="Segoe UI" w:hAnsi="Segoe UI" w:cs="Segoe UI"/>
                <w:b/>
                <w:sz w:val="22"/>
                <w:szCs w:val="22"/>
              </w:rPr>
            </w:pPr>
            <w:r>
              <w:rPr>
                <w:rFonts w:ascii="Segoe UI" w:hAnsi="Segoe UI" w:cs="Segoe UI"/>
                <w:b/>
                <w:sz w:val="22"/>
                <w:szCs w:val="22"/>
              </w:rPr>
              <w:t>For Our Parishioners</w:t>
            </w:r>
          </w:p>
          <w:p w14:paraId="67FEAD45" w14:textId="505F67D9" w:rsidR="009352E8" w:rsidRPr="009352E8" w:rsidRDefault="009352E8" w:rsidP="00F4540A">
            <w:pPr>
              <w:tabs>
                <w:tab w:val="right" w:pos="1170"/>
                <w:tab w:val="left" w:pos="1350"/>
              </w:tabs>
              <w:spacing w:line="228" w:lineRule="auto"/>
              <w:rPr>
                <w:rFonts w:ascii="Segoe UI" w:hAnsi="Segoe UI" w:cs="Segoe UI"/>
                <w:b/>
                <w:sz w:val="10"/>
                <w:szCs w:val="10"/>
              </w:rPr>
            </w:pPr>
          </w:p>
        </w:tc>
      </w:tr>
      <w:tr w:rsidR="009352E8" w:rsidRPr="00D54C9C" w14:paraId="6F77794B" w14:textId="77777777" w:rsidTr="009352E8">
        <w:trPr>
          <w:trHeight w:val="246"/>
        </w:trPr>
        <w:tc>
          <w:tcPr>
            <w:tcW w:w="1075" w:type="dxa"/>
            <w:tcBorders>
              <w:top w:val="nil"/>
              <w:left w:val="single" w:sz="6" w:space="0" w:color="auto"/>
              <w:bottom w:val="single" w:sz="6" w:space="0" w:color="auto"/>
            </w:tcBorders>
            <w:shd w:val="clear" w:color="auto" w:fill="auto"/>
          </w:tcPr>
          <w:p w14:paraId="24175332" w14:textId="409F4B09" w:rsidR="009352E8" w:rsidRPr="009352E8" w:rsidRDefault="009352E8" w:rsidP="00F4540A">
            <w:pPr>
              <w:tabs>
                <w:tab w:val="right" w:pos="1170"/>
                <w:tab w:val="left" w:pos="1350"/>
              </w:tabs>
              <w:spacing w:line="228" w:lineRule="auto"/>
              <w:jc w:val="right"/>
              <w:rPr>
                <w:rFonts w:ascii="Segoe UI" w:hAnsi="Segoe UI" w:cs="Segoe UI"/>
                <w:b/>
                <w:sz w:val="22"/>
                <w:szCs w:val="22"/>
              </w:rPr>
            </w:pPr>
            <w:r w:rsidRPr="009352E8">
              <w:rPr>
                <w:rFonts w:ascii="Segoe UI" w:hAnsi="Segoe UI" w:cs="Segoe UI"/>
                <w:b/>
                <w:sz w:val="22"/>
                <w:szCs w:val="22"/>
              </w:rPr>
              <w:t>11:00 am</w:t>
            </w:r>
          </w:p>
        </w:tc>
        <w:tc>
          <w:tcPr>
            <w:tcW w:w="4243" w:type="dxa"/>
            <w:tcBorders>
              <w:top w:val="nil"/>
              <w:bottom w:val="single" w:sz="6" w:space="0" w:color="auto"/>
              <w:right w:val="single" w:sz="6" w:space="0" w:color="auto"/>
            </w:tcBorders>
            <w:shd w:val="clear" w:color="auto" w:fill="auto"/>
          </w:tcPr>
          <w:p w14:paraId="582A3D36" w14:textId="3B224A77" w:rsidR="009428E4" w:rsidRDefault="00B87646" w:rsidP="009428E4">
            <w:pPr>
              <w:tabs>
                <w:tab w:val="right" w:pos="1170"/>
                <w:tab w:val="left" w:pos="1350"/>
              </w:tabs>
              <w:spacing w:line="228" w:lineRule="auto"/>
              <w:rPr>
                <w:rFonts w:ascii="Segoe UI" w:hAnsi="Segoe UI" w:cs="Segoe UI"/>
                <w:b/>
                <w:sz w:val="22"/>
                <w:szCs w:val="22"/>
              </w:rPr>
            </w:pPr>
            <w:r>
              <w:rPr>
                <w:rFonts w:ascii="Segoe UI" w:hAnsi="Segoe UI" w:cs="Segoe UI"/>
                <w:b/>
                <w:sz w:val="22"/>
                <w:szCs w:val="22"/>
              </w:rPr>
              <w:t xml:space="preserve">For </w:t>
            </w:r>
            <w:r w:rsidR="00ED6F7C">
              <w:rPr>
                <w:rFonts w:ascii="Segoe UI" w:hAnsi="Segoe UI" w:cs="Segoe UI"/>
                <w:b/>
                <w:sz w:val="22"/>
                <w:szCs w:val="22"/>
              </w:rPr>
              <w:t>the Intentions of Laurie Lowe</w:t>
            </w:r>
          </w:p>
          <w:p w14:paraId="2DDF6D79" w14:textId="3AEBD81E" w:rsidR="009656C8" w:rsidRPr="009352E8" w:rsidRDefault="009656C8" w:rsidP="00703EDA">
            <w:pPr>
              <w:tabs>
                <w:tab w:val="right" w:pos="1170"/>
                <w:tab w:val="left" w:pos="1350"/>
              </w:tabs>
              <w:spacing w:line="228" w:lineRule="auto"/>
              <w:rPr>
                <w:rFonts w:ascii="Segoe UI" w:hAnsi="Segoe UI" w:cs="Segoe UI"/>
                <w:b/>
                <w:sz w:val="10"/>
                <w:szCs w:val="10"/>
              </w:rPr>
            </w:pPr>
          </w:p>
        </w:tc>
      </w:tr>
    </w:tbl>
    <w:p w14:paraId="14C7D323" w14:textId="7875C7DB" w:rsidR="009428E4" w:rsidRDefault="009428E4" w:rsidP="005B356C">
      <w:pPr>
        <w:autoSpaceDE w:val="0"/>
        <w:autoSpaceDN w:val="0"/>
        <w:adjustRightInd w:val="0"/>
        <w:rPr>
          <w:rFonts w:ascii="Segoe UI" w:hAnsi="Segoe UI" w:cs="Segoe UI"/>
          <w:b/>
          <w:noProof/>
          <w:sz w:val="24"/>
          <w:szCs w:val="24"/>
          <w:u w:val="thick"/>
        </w:rPr>
      </w:pPr>
    </w:p>
    <w:p w14:paraId="5115CE13" w14:textId="77777777" w:rsidR="009E4C72" w:rsidRPr="003A1559" w:rsidRDefault="009E4C72" w:rsidP="009E4C72">
      <w:pPr>
        <w:rPr>
          <w:rFonts w:ascii="Segoe UI" w:hAnsi="Segoe UI" w:cs="Segoe UI"/>
          <w:b/>
          <w:bCs/>
          <w:color w:val="4472C4" w:themeColor="accent1"/>
          <w:sz w:val="22"/>
          <w:szCs w:val="22"/>
          <w:u w:val="thick"/>
        </w:rPr>
      </w:pPr>
      <w:r w:rsidRPr="003A1559">
        <w:rPr>
          <w:rFonts w:ascii="Segoe UI" w:hAnsi="Segoe UI" w:cs="Segoe UI"/>
          <w:b/>
          <w:bCs/>
          <w:color w:val="4472C4" w:themeColor="accent1"/>
          <w:sz w:val="22"/>
          <w:szCs w:val="22"/>
          <w:u w:val="thick"/>
        </w:rPr>
        <w:t>BULLETINS</w:t>
      </w:r>
    </w:p>
    <w:p w14:paraId="4C8F7F00" w14:textId="77777777" w:rsidR="009E4C72" w:rsidRPr="003A1559" w:rsidRDefault="009E4C72" w:rsidP="009E4C72">
      <w:pPr>
        <w:tabs>
          <w:tab w:val="left" w:pos="630"/>
          <w:tab w:val="left" w:pos="720"/>
          <w:tab w:val="left" w:pos="900"/>
          <w:tab w:val="left" w:pos="990"/>
          <w:tab w:val="left" w:pos="1260"/>
          <w:tab w:val="left" w:pos="1638"/>
          <w:tab w:val="left" w:pos="1800"/>
          <w:tab w:val="left" w:pos="2142"/>
          <w:tab w:val="left" w:pos="2340"/>
          <w:tab w:val="left" w:pos="2646"/>
          <w:tab w:val="left" w:pos="2898"/>
          <w:tab w:val="left" w:pos="3150"/>
          <w:tab w:val="left" w:pos="3402"/>
          <w:tab w:val="left" w:pos="3780"/>
          <w:tab w:val="left" w:pos="4032"/>
          <w:tab w:val="left" w:pos="4284"/>
          <w:tab w:val="left" w:pos="4662"/>
          <w:tab w:val="left" w:pos="4914"/>
        </w:tabs>
        <w:rPr>
          <w:rFonts w:ascii="Segoe UI" w:eastAsia="Yu Gothic UI" w:hAnsi="Segoe UI" w:cs="Segoe UI"/>
          <w:color w:val="000000"/>
          <w:sz w:val="22"/>
          <w:szCs w:val="22"/>
          <w:lang w:val="en-GB"/>
        </w:rPr>
      </w:pPr>
      <w:r w:rsidRPr="009E4C72">
        <w:rPr>
          <w:rFonts w:ascii="Segoe UI" w:eastAsia="Yu Gothic UI" w:hAnsi="Segoe UI" w:cs="Segoe UI"/>
          <w:b/>
          <w:bCs/>
          <w:color w:val="000000"/>
          <w:sz w:val="22"/>
          <w:szCs w:val="22"/>
          <w:lang w:val="en-GB"/>
        </w:rPr>
        <w:t>This is the last bulletin of the season.</w:t>
      </w:r>
      <w:r w:rsidRPr="003A1559">
        <w:rPr>
          <w:rFonts w:ascii="Segoe UI" w:eastAsia="Yu Gothic UI" w:hAnsi="Segoe UI" w:cs="Segoe UI"/>
          <w:color w:val="000000"/>
          <w:sz w:val="22"/>
          <w:szCs w:val="22"/>
          <w:lang w:val="en-GB"/>
        </w:rPr>
        <w:t xml:space="preserve">  Mass times, intentions and any announcements will be posted on the bulletin boards and on our website.  Please check regularly for new postings.</w:t>
      </w:r>
    </w:p>
    <w:p w14:paraId="62E553CB" w14:textId="016ADA8F" w:rsidR="009428E4" w:rsidRDefault="009428E4" w:rsidP="005B356C">
      <w:pPr>
        <w:autoSpaceDE w:val="0"/>
        <w:autoSpaceDN w:val="0"/>
        <w:adjustRightInd w:val="0"/>
        <w:rPr>
          <w:rFonts w:ascii="Segoe UI" w:hAnsi="Segoe UI" w:cs="Segoe UI"/>
          <w:b/>
          <w:noProof/>
          <w:sz w:val="24"/>
          <w:szCs w:val="24"/>
          <w:u w:val="thick"/>
        </w:rPr>
      </w:pPr>
    </w:p>
    <w:p w14:paraId="4A87E478" w14:textId="08877FA7" w:rsidR="009428E4" w:rsidRDefault="009428E4" w:rsidP="005B356C">
      <w:pPr>
        <w:autoSpaceDE w:val="0"/>
        <w:autoSpaceDN w:val="0"/>
        <w:adjustRightInd w:val="0"/>
        <w:rPr>
          <w:rFonts w:ascii="Segoe UI" w:hAnsi="Segoe UI" w:cs="Segoe UI"/>
          <w:b/>
          <w:noProof/>
          <w:sz w:val="24"/>
          <w:szCs w:val="24"/>
          <w:u w:val="thick"/>
        </w:rPr>
      </w:pPr>
    </w:p>
    <w:p w14:paraId="40888DBB" w14:textId="603EA313" w:rsidR="00F614C7" w:rsidRPr="00F614C7" w:rsidRDefault="00F614C7" w:rsidP="00F614C7">
      <w:pPr>
        <w:autoSpaceDE w:val="0"/>
        <w:autoSpaceDN w:val="0"/>
        <w:adjustRightInd w:val="0"/>
        <w:jc w:val="center"/>
        <w:rPr>
          <w:rFonts w:ascii="Segoe UI" w:hAnsi="Segoe UI" w:cs="Segoe UI"/>
          <w:b/>
          <w:bCs/>
          <w:color w:val="4472C4" w:themeColor="accent1"/>
          <w:sz w:val="24"/>
          <w:szCs w:val="24"/>
          <w:u w:val="thick"/>
          <w:shd w:val="clear" w:color="auto" w:fill="FFFFFF"/>
        </w:rPr>
      </w:pPr>
      <w:r>
        <w:rPr>
          <w:rFonts w:ascii="Segoe UI" w:hAnsi="Segoe UI" w:cs="Segoe UI"/>
          <w:b/>
          <w:bCs/>
          <w:color w:val="4472C4" w:themeColor="accent1"/>
          <w:sz w:val="24"/>
          <w:szCs w:val="24"/>
          <w:u w:val="thick"/>
          <w:shd w:val="clear" w:color="auto" w:fill="FFFFFF"/>
        </w:rPr>
        <w:t>HAPPY FATHER’S DAY TO OUR FATHERS!!</w:t>
      </w:r>
    </w:p>
    <w:p w14:paraId="418F5F02" w14:textId="1D44417C" w:rsidR="009D2892" w:rsidRPr="00F614C7" w:rsidRDefault="00F614C7" w:rsidP="005B356C">
      <w:pPr>
        <w:autoSpaceDE w:val="0"/>
        <w:autoSpaceDN w:val="0"/>
        <w:adjustRightInd w:val="0"/>
        <w:rPr>
          <w:rFonts w:ascii="Segoe UI" w:hAnsi="Segoe UI" w:cs="Segoe UI"/>
          <w:b/>
          <w:noProof/>
          <w:sz w:val="22"/>
          <w:szCs w:val="22"/>
          <w:u w:val="thick"/>
        </w:rPr>
      </w:pPr>
      <w:r w:rsidRPr="00F614C7">
        <w:rPr>
          <w:rFonts w:ascii="Segoe UI" w:hAnsi="Segoe UI" w:cs="Segoe UI"/>
          <w:color w:val="1D2228"/>
          <w:sz w:val="22"/>
          <w:szCs w:val="22"/>
          <w:shd w:val="clear" w:color="auto" w:fill="FFFFFF"/>
        </w:rPr>
        <w:t>May God continue to bless you with the strength and grace needed to provide and care for the members of your family!</w:t>
      </w:r>
    </w:p>
    <w:p w14:paraId="239ADEDE" w14:textId="5E90F0E9" w:rsidR="00A92092" w:rsidRDefault="004055AC" w:rsidP="000F798A">
      <w:pPr>
        <w:autoSpaceDE w:val="0"/>
        <w:autoSpaceDN w:val="0"/>
        <w:adjustRightInd w:val="0"/>
        <w:rPr>
          <w:rFonts w:ascii="Segoe UI" w:hAnsi="Segoe UI" w:cs="Segoe UI"/>
          <w:noProof/>
          <w:sz w:val="22"/>
          <w:szCs w:val="22"/>
        </w:rPr>
      </w:pPr>
      <w:r>
        <w:rPr>
          <w:rFonts w:ascii="Segoe UI" w:hAnsi="Segoe UI" w:cs="Segoe UI"/>
          <w:b/>
          <w:noProof/>
          <w:sz w:val="22"/>
          <w:szCs w:val="22"/>
          <w:u w:val="thick"/>
        </w:rPr>
        <w:drawing>
          <wp:anchor distT="0" distB="0" distL="114300" distR="114300" simplePos="0" relativeHeight="252190720" behindDoc="0" locked="0" layoutInCell="1" allowOverlap="1" wp14:anchorId="2BAE07A8" wp14:editId="31743E9F">
            <wp:simplePos x="0" y="0"/>
            <wp:positionH relativeFrom="column">
              <wp:align>center</wp:align>
            </wp:positionH>
            <wp:positionV relativeFrom="paragraph">
              <wp:posOffset>88900</wp:posOffset>
            </wp:positionV>
            <wp:extent cx="2660904" cy="2761488"/>
            <wp:effectExtent l="0" t="0" r="6350" b="1270"/>
            <wp:wrapSquare wrapText="bothSides"/>
            <wp:docPr id="16879127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912790" name="Picture 168791279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0904" cy="2761488"/>
                    </a:xfrm>
                    <a:prstGeom prst="rect">
                      <a:avLst/>
                    </a:prstGeom>
                  </pic:spPr>
                </pic:pic>
              </a:graphicData>
            </a:graphic>
            <wp14:sizeRelH relativeFrom="margin">
              <wp14:pctWidth>0</wp14:pctWidth>
            </wp14:sizeRelH>
            <wp14:sizeRelV relativeFrom="margin">
              <wp14:pctHeight>0</wp14:pctHeight>
            </wp14:sizeRelV>
          </wp:anchor>
        </w:drawing>
      </w:r>
    </w:p>
    <w:p w14:paraId="4D14061D" w14:textId="77777777" w:rsidR="004055AC" w:rsidRDefault="004055AC" w:rsidP="000F798A">
      <w:pPr>
        <w:autoSpaceDE w:val="0"/>
        <w:autoSpaceDN w:val="0"/>
        <w:adjustRightInd w:val="0"/>
        <w:rPr>
          <w:rFonts w:ascii="Segoe UI" w:hAnsi="Segoe UI" w:cs="Segoe UI"/>
          <w:b/>
          <w:noProof/>
          <w:color w:val="4472C4" w:themeColor="accent1"/>
          <w:sz w:val="24"/>
          <w:szCs w:val="24"/>
          <w:u w:val="thick"/>
        </w:rPr>
      </w:pPr>
    </w:p>
    <w:p w14:paraId="4420FDBB" w14:textId="77777777" w:rsidR="004055AC" w:rsidRDefault="004055AC" w:rsidP="000F798A">
      <w:pPr>
        <w:autoSpaceDE w:val="0"/>
        <w:autoSpaceDN w:val="0"/>
        <w:adjustRightInd w:val="0"/>
        <w:rPr>
          <w:rFonts w:ascii="Segoe UI" w:hAnsi="Segoe UI" w:cs="Segoe UI"/>
          <w:b/>
          <w:noProof/>
          <w:color w:val="4472C4" w:themeColor="accent1"/>
          <w:sz w:val="24"/>
          <w:szCs w:val="24"/>
          <w:u w:val="thick"/>
        </w:rPr>
      </w:pPr>
    </w:p>
    <w:p w14:paraId="2396DF15" w14:textId="77777777" w:rsidR="004055AC" w:rsidRDefault="004055AC" w:rsidP="000F798A">
      <w:pPr>
        <w:autoSpaceDE w:val="0"/>
        <w:autoSpaceDN w:val="0"/>
        <w:adjustRightInd w:val="0"/>
        <w:rPr>
          <w:rFonts w:ascii="Segoe UI" w:hAnsi="Segoe UI" w:cs="Segoe UI"/>
          <w:b/>
          <w:noProof/>
          <w:color w:val="4472C4" w:themeColor="accent1"/>
          <w:sz w:val="24"/>
          <w:szCs w:val="24"/>
          <w:u w:val="thick"/>
        </w:rPr>
      </w:pPr>
    </w:p>
    <w:p w14:paraId="7FFE1F85" w14:textId="77777777" w:rsidR="004055AC" w:rsidRDefault="004055AC" w:rsidP="000F798A">
      <w:pPr>
        <w:autoSpaceDE w:val="0"/>
        <w:autoSpaceDN w:val="0"/>
        <w:adjustRightInd w:val="0"/>
        <w:rPr>
          <w:rFonts w:ascii="Segoe UI" w:hAnsi="Segoe UI" w:cs="Segoe UI"/>
          <w:b/>
          <w:noProof/>
          <w:color w:val="4472C4" w:themeColor="accent1"/>
          <w:sz w:val="24"/>
          <w:szCs w:val="24"/>
          <w:u w:val="thick"/>
        </w:rPr>
      </w:pPr>
    </w:p>
    <w:p w14:paraId="14369FB0" w14:textId="77777777" w:rsidR="004055AC" w:rsidRDefault="004055AC" w:rsidP="000F798A">
      <w:pPr>
        <w:autoSpaceDE w:val="0"/>
        <w:autoSpaceDN w:val="0"/>
        <w:adjustRightInd w:val="0"/>
        <w:rPr>
          <w:rFonts w:ascii="Segoe UI" w:hAnsi="Segoe UI" w:cs="Segoe UI"/>
          <w:b/>
          <w:noProof/>
          <w:color w:val="4472C4" w:themeColor="accent1"/>
          <w:sz w:val="24"/>
          <w:szCs w:val="24"/>
          <w:u w:val="thick"/>
        </w:rPr>
      </w:pPr>
    </w:p>
    <w:p w14:paraId="1C1267E5" w14:textId="77777777" w:rsidR="004055AC" w:rsidRDefault="004055AC" w:rsidP="000F798A">
      <w:pPr>
        <w:autoSpaceDE w:val="0"/>
        <w:autoSpaceDN w:val="0"/>
        <w:adjustRightInd w:val="0"/>
        <w:rPr>
          <w:rFonts w:ascii="Segoe UI" w:hAnsi="Segoe UI" w:cs="Segoe UI"/>
          <w:b/>
          <w:noProof/>
          <w:color w:val="4472C4" w:themeColor="accent1"/>
          <w:sz w:val="24"/>
          <w:szCs w:val="24"/>
          <w:u w:val="thick"/>
        </w:rPr>
      </w:pPr>
    </w:p>
    <w:p w14:paraId="6E84ADF9" w14:textId="77777777" w:rsidR="004055AC" w:rsidRDefault="004055AC" w:rsidP="000F798A">
      <w:pPr>
        <w:autoSpaceDE w:val="0"/>
        <w:autoSpaceDN w:val="0"/>
        <w:adjustRightInd w:val="0"/>
        <w:rPr>
          <w:rFonts w:ascii="Segoe UI" w:hAnsi="Segoe UI" w:cs="Segoe UI"/>
          <w:b/>
          <w:noProof/>
          <w:color w:val="4472C4" w:themeColor="accent1"/>
          <w:sz w:val="24"/>
          <w:szCs w:val="24"/>
          <w:u w:val="thick"/>
        </w:rPr>
      </w:pPr>
    </w:p>
    <w:p w14:paraId="3EFBC3B2" w14:textId="77777777" w:rsidR="004055AC" w:rsidRDefault="004055AC" w:rsidP="000F798A">
      <w:pPr>
        <w:autoSpaceDE w:val="0"/>
        <w:autoSpaceDN w:val="0"/>
        <w:adjustRightInd w:val="0"/>
        <w:rPr>
          <w:rFonts w:ascii="Segoe UI" w:hAnsi="Segoe UI" w:cs="Segoe UI"/>
          <w:b/>
          <w:noProof/>
          <w:color w:val="4472C4" w:themeColor="accent1"/>
          <w:sz w:val="24"/>
          <w:szCs w:val="24"/>
          <w:u w:val="thick"/>
        </w:rPr>
      </w:pPr>
    </w:p>
    <w:p w14:paraId="233A0F9C" w14:textId="77777777" w:rsidR="004055AC" w:rsidRDefault="004055AC" w:rsidP="000F798A">
      <w:pPr>
        <w:autoSpaceDE w:val="0"/>
        <w:autoSpaceDN w:val="0"/>
        <w:adjustRightInd w:val="0"/>
        <w:rPr>
          <w:rFonts w:ascii="Segoe UI" w:hAnsi="Segoe UI" w:cs="Segoe UI"/>
          <w:b/>
          <w:noProof/>
          <w:color w:val="4472C4" w:themeColor="accent1"/>
          <w:sz w:val="24"/>
          <w:szCs w:val="24"/>
          <w:u w:val="thick"/>
        </w:rPr>
      </w:pPr>
    </w:p>
    <w:p w14:paraId="0C6C24D6" w14:textId="77777777" w:rsidR="004055AC" w:rsidRDefault="004055AC" w:rsidP="000F798A">
      <w:pPr>
        <w:autoSpaceDE w:val="0"/>
        <w:autoSpaceDN w:val="0"/>
        <w:adjustRightInd w:val="0"/>
        <w:rPr>
          <w:rFonts w:ascii="Segoe UI" w:hAnsi="Segoe UI" w:cs="Segoe UI"/>
          <w:b/>
          <w:noProof/>
          <w:color w:val="4472C4" w:themeColor="accent1"/>
          <w:sz w:val="24"/>
          <w:szCs w:val="24"/>
          <w:u w:val="thick"/>
        </w:rPr>
      </w:pPr>
    </w:p>
    <w:p w14:paraId="155D70A3" w14:textId="77777777" w:rsidR="004055AC" w:rsidRDefault="004055AC" w:rsidP="000F798A">
      <w:pPr>
        <w:autoSpaceDE w:val="0"/>
        <w:autoSpaceDN w:val="0"/>
        <w:adjustRightInd w:val="0"/>
        <w:rPr>
          <w:rFonts w:ascii="Segoe UI" w:hAnsi="Segoe UI" w:cs="Segoe UI"/>
          <w:b/>
          <w:noProof/>
          <w:color w:val="4472C4" w:themeColor="accent1"/>
          <w:sz w:val="24"/>
          <w:szCs w:val="24"/>
          <w:u w:val="thick"/>
        </w:rPr>
      </w:pPr>
    </w:p>
    <w:p w14:paraId="4CDE230F" w14:textId="77777777" w:rsidR="004055AC" w:rsidRDefault="004055AC" w:rsidP="000F798A">
      <w:pPr>
        <w:autoSpaceDE w:val="0"/>
        <w:autoSpaceDN w:val="0"/>
        <w:adjustRightInd w:val="0"/>
        <w:rPr>
          <w:rFonts w:ascii="Segoe UI" w:hAnsi="Segoe UI" w:cs="Segoe UI"/>
          <w:b/>
          <w:noProof/>
          <w:color w:val="4472C4" w:themeColor="accent1"/>
          <w:sz w:val="24"/>
          <w:szCs w:val="24"/>
          <w:u w:val="thick"/>
        </w:rPr>
      </w:pPr>
    </w:p>
    <w:p w14:paraId="24007EC4" w14:textId="77777777" w:rsidR="004055AC" w:rsidRDefault="004055AC" w:rsidP="000F798A">
      <w:pPr>
        <w:autoSpaceDE w:val="0"/>
        <w:autoSpaceDN w:val="0"/>
        <w:adjustRightInd w:val="0"/>
        <w:rPr>
          <w:rFonts w:ascii="Segoe UI" w:hAnsi="Segoe UI" w:cs="Segoe UI"/>
          <w:b/>
          <w:noProof/>
          <w:color w:val="4472C4" w:themeColor="accent1"/>
          <w:sz w:val="24"/>
          <w:szCs w:val="24"/>
          <w:u w:val="thick"/>
        </w:rPr>
      </w:pPr>
    </w:p>
    <w:p w14:paraId="5C591ED0" w14:textId="77777777" w:rsidR="004055AC" w:rsidRDefault="004055AC" w:rsidP="000F798A">
      <w:pPr>
        <w:autoSpaceDE w:val="0"/>
        <w:autoSpaceDN w:val="0"/>
        <w:adjustRightInd w:val="0"/>
        <w:rPr>
          <w:rFonts w:ascii="Segoe UI" w:hAnsi="Segoe UI" w:cs="Segoe UI"/>
          <w:b/>
          <w:noProof/>
          <w:color w:val="4472C4" w:themeColor="accent1"/>
          <w:sz w:val="24"/>
          <w:szCs w:val="24"/>
          <w:u w:val="thick"/>
        </w:rPr>
      </w:pPr>
    </w:p>
    <w:p w14:paraId="0017FEBD" w14:textId="61FFFB82" w:rsidR="000F798A" w:rsidRPr="00B25D32" w:rsidRDefault="000F798A" w:rsidP="000F798A">
      <w:pPr>
        <w:autoSpaceDE w:val="0"/>
        <w:autoSpaceDN w:val="0"/>
        <w:adjustRightInd w:val="0"/>
        <w:rPr>
          <w:rFonts w:ascii="Segoe UI" w:hAnsi="Segoe UI" w:cs="Segoe UI"/>
          <w:b/>
          <w:noProof/>
          <w:sz w:val="24"/>
          <w:szCs w:val="24"/>
          <w:u w:val="thick"/>
        </w:rPr>
      </w:pPr>
      <w:r w:rsidRPr="007C1D4C">
        <w:rPr>
          <w:rFonts w:ascii="Segoe UI" w:hAnsi="Segoe UI" w:cs="Segoe UI"/>
          <w:b/>
          <w:noProof/>
          <w:color w:val="4472C4" w:themeColor="accent1"/>
          <w:sz w:val="24"/>
          <w:szCs w:val="24"/>
          <w:u w:val="thick"/>
        </w:rPr>
        <w:t>PICTURE OF THE WEEK</w:t>
      </w:r>
    </w:p>
    <w:p w14:paraId="5BA4A877" w14:textId="0C3D472F" w:rsidR="004055AC" w:rsidRPr="00F922B2" w:rsidRDefault="004055AC" w:rsidP="004055AC">
      <w:pPr>
        <w:rPr>
          <w:rFonts w:ascii="Segoe UI" w:hAnsi="Segoe UI" w:cs="Segoe UI"/>
          <w:sz w:val="22"/>
          <w:szCs w:val="22"/>
        </w:rPr>
      </w:pPr>
      <w:r>
        <w:rPr>
          <w:rFonts w:ascii="Segoe UI" w:hAnsi="Segoe UI" w:cs="Segoe UI"/>
          <w:noProof/>
          <w:color w:val="1D2228"/>
          <w:sz w:val="22"/>
          <w:szCs w:val="22"/>
          <w:shd w:val="clear" w:color="auto" w:fill="FFFFFF"/>
        </w:rPr>
        <w:drawing>
          <wp:anchor distT="0" distB="0" distL="114300" distR="114300" simplePos="0" relativeHeight="252191744" behindDoc="0" locked="0" layoutInCell="1" allowOverlap="1" wp14:anchorId="56900A2B" wp14:editId="25E085A8">
            <wp:simplePos x="0" y="0"/>
            <wp:positionH relativeFrom="column">
              <wp:align>center</wp:align>
            </wp:positionH>
            <wp:positionV relativeFrom="paragraph">
              <wp:posOffset>1553845</wp:posOffset>
            </wp:positionV>
            <wp:extent cx="2953512" cy="3364992"/>
            <wp:effectExtent l="0" t="0" r="0" b="6985"/>
            <wp:wrapSquare wrapText="bothSides"/>
            <wp:docPr id="18662962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296223" name="Picture 1866296223"/>
                    <pic:cNvPicPr/>
                  </pic:nvPicPr>
                  <pic:blipFill>
                    <a:blip r:embed="rId11">
                      <a:extLst>
                        <a:ext uri="{28A0092B-C50C-407E-A947-70E740481C1C}">
                          <a14:useLocalDpi xmlns:a14="http://schemas.microsoft.com/office/drawing/2010/main" val="0"/>
                        </a:ext>
                      </a:extLst>
                    </a:blip>
                    <a:stretch>
                      <a:fillRect/>
                    </a:stretch>
                  </pic:blipFill>
                  <pic:spPr>
                    <a:xfrm>
                      <a:off x="0" y="0"/>
                      <a:ext cx="2953512" cy="3364992"/>
                    </a:xfrm>
                    <a:prstGeom prst="rect">
                      <a:avLst/>
                    </a:prstGeom>
                  </pic:spPr>
                </pic:pic>
              </a:graphicData>
            </a:graphic>
            <wp14:sizeRelH relativeFrom="margin">
              <wp14:pctWidth>0</wp14:pctWidth>
            </wp14:sizeRelH>
            <wp14:sizeRelV relativeFrom="margin">
              <wp14:pctHeight>0</wp14:pctHeight>
            </wp14:sizeRelV>
          </wp:anchor>
        </w:drawing>
      </w:r>
      <w:r w:rsidRPr="00F922B2">
        <w:rPr>
          <w:rFonts w:ascii="Segoe UI" w:hAnsi="Segoe UI" w:cs="Segoe UI"/>
          <w:sz w:val="22"/>
          <w:szCs w:val="22"/>
        </w:rPr>
        <w:t>The Tiny Home Takeout Class Trip Experience Team wants to send a huge thank-you to all of the staff, students, and parent-volunteers who made this school-year a huge success through fundraising, spreading awareness, and coming to visit us at Tiny Home Takeout and</w:t>
      </w:r>
      <w:hyperlink r:id="rId12" w:history="1">
        <w:r w:rsidRPr="00F922B2">
          <w:rPr>
            <w:rFonts w:ascii="Segoe UI" w:hAnsi="Segoe UI" w:cs="Segoe UI"/>
            <w:sz w:val="22"/>
            <w:szCs w:val="22"/>
            <w:bdr w:val="none" w:sz="0" w:space="0" w:color="auto" w:frame="1"/>
          </w:rPr>
          <w:t xml:space="preserve"> St. Mary</w:t>
        </w:r>
        <w:r>
          <w:rPr>
            <w:rFonts w:ascii="Segoe UI" w:hAnsi="Segoe UI" w:cs="Segoe UI"/>
            <w:bdr w:val="none" w:sz="0" w:space="0" w:color="auto" w:frame="1"/>
          </w:rPr>
          <w:t xml:space="preserve">’s </w:t>
        </w:r>
        <w:r w:rsidRPr="00F922B2">
          <w:rPr>
            <w:rFonts w:ascii="Segoe UI" w:hAnsi="Segoe UI" w:cs="Segoe UI"/>
            <w:sz w:val="22"/>
            <w:szCs w:val="22"/>
            <w:bdr w:val="none" w:sz="0" w:space="0" w:color="auto" w:frame="1"/>
          </w:rPr>
          <w:t>Churc</w:t>
        </w:r>
      </w:hyperlink>
      <w:r w:rsidRPr="00F922B2">
        <w:rPr>
          <w:rFonts w:ascii="Segoe UI" w:hAnsi="Segoe UI" w:cs="Segoe UI"/>
          <w:sz w:val="22"/>
          <w:szCs w:val="22"/>
        </w:rPr>
        <w:t xml:space="preserve">h. </w:t>
      </w:r>
      <w:r>
        <w:rPr>
          <w:rFonts w:ascii="Segoe UI" w:hAnsi="Segoe UI" w:cs="Segoe UI"/>
        </w:rPr>
        <w:t xml:space="preserve"> </w:t>
      </w:r>
      <w:r w:rsidRPr="00F922B2">
        <w:rPr>
          <w:rFonts w:ascii="Segoe UI" w:hAnsi="Segoe UI" w:cs="Segoe UI"/>
          <w:sz w:val="22"/>
          <w:szCs w:val="22"/>
        </w:rPr>
        <w:t xml:space="preserve">We wish you all a fun and safe summer and can't wait to welcome you back in October! </w:t>
      </w:r>
    </w:p>
    <w:bookmarkEnd w:id="0"/>
    <w:p w14:paraId="5FD2E1F8" w14:textId="2D3C2A7C" w:rsidR="004836D6" w:rsidRPr="007C1D4C" w:rsidRDefault="000F6E22" w:rsidP="004836D6">
      <w:pPr>
        <w:rPr>
          <w:rFonts w:ascii="Segoe UI" w:eastAsia="Yu Gothic UI" w:hAnsi="Segoe UI" w:cs="Segoe UI"/>
          <w:b/>
          <w:bCs/>
          <w:color w:val="4472C4" w:themeColor="accent1"/>
          <w:sz w:val="24"/>
          <w:szCs w:val="24"/>
          <w:u w:val="thick"/>
        </w:rPr>
      </w:pPr>
      <w:r w:rsidRPr="007C1D4C">
        <w:rPr>
          <w:rFonts w:ascii="Segoe UI" w:hAnsi="Segoe UI" w:cs="Segoe UI"/>
          <w:noProof/>
          <w:color w:val="4472C4" w:themeColor="accent1"/>
          <w:sz w:val="22"/>
          <w:szCs w:val="22"/>
          <w:shd w:val="clear" w:color="auto" w:fill="FFFFFF"/>
        </w:rPr>
        <w:lastRenderedPageBreak/>
        <w:drawing>
          <wp:anchor distT="0" distB="0" distL="114300" distR="114300" simplePos="0" relativeHeight="252179456" behindDoc="0" locked="0" layoutInCell="1" allowOverlap="1" wp14:anchorId="7F2C15EE" wp14:editId="52CEA8D6">
            <wp:simplePos x="0" y="0"/>
            <wp:positionH relativeFrom="margin">
              <wp:posOffset>2536825</wp:posOffset>
            </wp:positionH>
            <wp:positionV relativeFrom="paragraph">
              <wp:posOffset>3810</wp:posOffset>
            </wp:positionV>
            <wp:extent cx="583565" cy="676910"/>
            <wp:effectExtent l="0" t="0" r="6985" b="8890"/>
            <wp:wrapSquare wrapText="bothSides"/>
            <wp:docPr id="1611115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115118" name="Picture 16111151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3565" cy="676910"/>
                    </a:xfrm>
                    <a:prstGeom prst="rect">
                      <a:avLst/>
                    </a:prstGeom>
                  </pic:spPr>
                </pic:pic>
              </a:graphicData>
            </a:graphic>
            <wp14:sizeRelH relativeFrom="margin">
              <wp14:pctWidth>0</wp14:pctWidth>
            </wp14:sizeRelH>
            <wp14:sizeRelV relativeFrom="margin">
              <wp14:pctHeight>0</wp14:pctHeight>
            </wp14:sizeRelV>
          </wp:anchor>
        </w:drawing>
      </w:r>
      <w:r w:rsidR="004836D6" w:rsidRPr="007C1D4C">
        <w:rPr>
          <w:rFonts w:ascii="Segoe UI" w:eastAsia="Yu Gothic UI" w:hAnsi="Segoe UI" w:cs="Segoe UI"/>
          <w:b/>
          <w:bCs/>
          <w:color w:val="4472C4" w:themeColor="accent1"/>
          <w:sz w:val="24"/>
          <w:szCs w:val="24"/>
          <w:u w:val="thick"/>
        </w:rPr>
        <w:t>ITEMS NEEDED</w:t>
      </w:r>
    </w:p>
    <w:p w14:paraId="3833C6B4" w14:textId="010162E9" w:rsidR="004836D6" w:rsidRPr="00907AF9" w:rsidRDefault="004836D6" w:rsidP="004836D6">
      <w:pPr>
        <w:shd w:val="clear" w:color="auto" w:fill="FFFFFF"/>
        <w:rPr>
          <w:rFonts w:ascii="Segoe UI" w:hAnsi="Segoe UI" w:cs="Segoe UI"/>
          <w:color w:val="1D2228"/>
          <w:sz w:val="22"/>
          <w:szCs w:val="22"/>
          <w:shd w:val="clear" w:color="auto" w:fill="FFFFFF"/>
        </w:rPr>
      </w:pPr>
      <w:r w:rsidRPr="00907AF9">
        <w:rPr>
          <w:rFonts w:ascii="Segoe UI" w:hAnsi="Segoe UI" w:cs="Segoe UI"/>
          <w:color w:val="1D2228"/>
          <w:sz w:val="22"/>
          <w:szCs w:val="22"/>
          <w:shd w:val="clear" w:color="auto" w:fill="FFFFFF"/>
        </w:rPr>
        <w:t>Tiny Home Takeout is in need of:</w:t>
      </w:r>
    </w:p>
    <w:p w14:paraId="14DBD7E2" w14:textId="01BE9F08" w:rsidR="004836D6" w:rsidRPr="00907AF9" w:rsidRDefault="00907AF9" w:rsidP="004836D6">
      <w:pPr>
        <w:shd w:val="clear" w:color="auto" w:fill="FFFFFF"/>
        <w:rPr>
          <w:rFonts w:ascii="Segoe UI" w:hAnsi="Segoe UI" w:cs="Segoe UI"/>
          <w:color w:val="1D2228"/>
          <w:sz w:val="22"/>
          <w:szCs w:val="22"/>
          <w:shd w:val="clear" w:color="auto" w:fill="FFFFFF"/>
        </w:rPr>
      </w:pPr>
      <w:r w:rsidRPr="00907AF9">
        <w:rPr>
          <w:rFonts w:ascii="Segoe UI" w:hAnsi="Segoe UI" w:cs="Segoe UI"/>
          <w:b/>
          <w:bCs/>
          <w:color w:val="1D2228"/>
          <w:sz w:val="22"/>
          <w:szCs w:val="22"/>
          <w:shd w:val="clear" w:color="auto" w:fill="FFFFFF"/>
        </w:rPr>
        <w:t>men's underwear, men's socks, men's pants size 28, 29, 30, 31, and gently used men's and women's running shoes</w:t>
      </w:r>
      <w:r>
        <w:rPr>
          <w:rFonts w:ascii="Segoe UI" w:hAnsi="Segoe UI" w:cs="Segoe UI"/>
          <w:color w:val="1D2228"/>
          <w:sz w:val="22"/>
          <w:szCs w:val="22"/>
          <w:shd w:val="clear" w:color="auto" w:fill="FFFFFF"/>
        </w:rPr>
        <w:t xml:space="preserve"> </w:t>
      </w:r>
      <w:r w:rsidR="004836D6" w:rsidRPr="00907AF9">
        <w:rPr>
          <w:rFonts w:ascii="Segoe UI" w:hAnsi="Segoe UI" w:cs="Segoe UI"/>
          <w:color w:val="1D2228"/>
          <w:sz w:val="22"/>
          <w:szCs w:val="22"/>
          <w:shd w:val="clear" w:color="auto" w:fill="FFFFFF"/>
        </w:rPr>
        <w:t>for our unsheltered friends. Please drop them off in the bin at the back of the church by the bulletin board.  Thank you for your support!</w:t>
      </w:r>
    </w:p>
    <w:p w14:paraId="703FDDF0" w14:textId="6C1056A4" w:rsidR="00127F16" w:rsidRDefault="00000000" w:rsidP="004836D6">
      <w:pPr>
        <w:rPr>
          <w:rFonts w:ascii="Segoe UI" w:eastAsia="Yu Gothic UI" w:hAnsi="Segoe UI" w:cs="Segoe UI"/>
          <w:b/>
          <w:bCs/>
          <w:color w:val="4472C4" w:themeColor="accent1"/>
          <w:sz w:val="24"/>
          <w:szCs w:val="24"/>
          <w:u w:val="thick"/>
        </w:rPr>
      </w:pPr>
      <w:r>
        <w:rPr>
          <w:rFonts w:ascii="Segoe UI" w:hAnsi="Segoe UI" w:cs="Segoe UI"/>
          <w:sz w:val="22"/>
          <w:szCs w:val="22"/>
        </w:rPr>
        <w:pict w14:anchorId="2DA34810">
          <v:rect id="_x0000_i1029" style="width:0;height:1.5pt" o:hralign="center" o:hrstd="t" o:hr="t" fillcolor="#a0a0a0" stroked="f"/>
        </w:pict>
      </w:r>
    </w:p>
    <w:p w14:paraId="1F158FB5" w14:textId="0668362D" w:rsidR="00127F16" w:rsidRPr="003050A2" w:rsidRDefault="00127F16" w:rsidP="00CC1DEB">
      <w:pPr>
        <w:rPr>
          <w:rFonts w:ascii="Segoe UI" w:eastAsia="Yu Gothic UI" w:hAnsi="Segoe UI" w:cs="Segoe UI"/>
          <w:b/>
          <w:bCs/>
          <w:color w:val="4472C4" w:themeColor="accent1"/>
          <w:sz w:val="12"/>
          <w:szCs w:val="12"/>
          <w:u w:val="thick"/>
        </w:rPr>
      </w:pPr>
    </w:p>
    <w:p w14:paraId="01857109" w14:textId="264A87FB" w:rsidR="0051058B" w:rsidRPr="0000237F" w:rsidRDefault="0051058B" w:rsidP="0051058B">
      <w:pPr>
        <w:pStyle w:val="yiv1364602805msonormal"/>
        <w:shd w:val="clear" w:color="auto" w:fill="FFFFFF"/>
        <w:spacing w:before="0" w:beforeAutospacing="0" w:after="0" w:afterAutospacing="0"/>
        <w:rPr>
          <w:rFonts w:ascii="Segoe UI" w:hAnsi="Segoe UI" w:cs="Segoe UI"/>
          <w:b/>
          <w:bCs/>
          <w:color w:val="4472C4" w:themeColor="accent1"/>
          <w:u w:val="thick"/>
        </w:rPr>
      </w:pPr>
      <w:r w:rsidRPr="0000237F">
        <w:rPr>
          <w:rFonts w:ascii="Segoe UI" w:hAnsi="Segoe UI" w:cs="Segoe UI"/>
          <w:b/>
          <w:bCs/>
          <w:color w:val="4472C4" w:themeColor="accent1"/>
          <w:u w:val="thick"/>
        </w:rPr>
        <w:t>ST. MARY’S CATHOLIC WOMEN’S LEAGUE</w:t>
      </w:r>
    </w:p>
    <w:p w14:paraId="3ECF0A07" w14:textId="30F66FA0" w:rsidR="0051058B" w:rsidRDefault="0051058B" w:rsidP="0051058B">
      <w:pPr>
        <w:pStyle w:val="yiv1364602805msonormal"/>
        <w:shd w:val="clear" w:color="auto" w:fill="FFFFFF"/>
        <w:spacing w:before="0" w:beforeAutospacing="0" w:after="0" w:afterAutospacing="0"/>
        <w:rPr>
          <w:rFonts w:ascii="Segoe UI" w:hAnsi="Segoe UI" w:cs="Segoe UI"/>
          <w:color w:val="1D2228"/>
          <w:sz w:val="22"/>
          <w:szCs w:val="22"/>
        </w:rPr>
      </w:pPr>
      <w:r>
        <w:rPr>
          <w:rFonts w:ascii="Segoe UI" w:hAnsi="Segoe UI" w:cs="Segoe UI"/>
          <w:noProof/>
          <w:color w:val="1D2228"/>
          <w:sz w:val="22"/>
          <w:szCs w:val="22"/>
        </w:rPr>
        <w:drawing>
          <wp:anchor distT="0" distB="0" distL="114300" distR="114300" simplePos="0" relativeHeight="252181504" behindDoc="0" locked="0" layoutInCell="1" allowOverlap="1" wp14:anchorId="260C7C9C" wp14:editId="12450282">
            <wp:simplePos x="0" y="0"/>
            <wp:positionH relativeFrom="column">
              <wp:posOffset>29210</wp:posOffset>
            </wp:positionH>
            <wp:positionV relativeFrom="paragraph">
              <wp:posOffset>60325</wp:posOffset>
            </wp:positionV>
            <wp:extent cx="820420" cy="800100"/>
            <wp:effectExtent l="0" t="0" r="0" b="0"/>
            <wp:wrapSquare wrapText="bothSides"/>
            <wp:docPr id="24735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35698" name="Picture 24735698"/>
                    <pic:cNvPicPr/>
                  </pic:nvPicPr>
                  <pic:blipFill>
                    <a:blip r:embed="rId14">
                      <a:extLst>
                        <a:ext uri="{28A0092B-C50C-407E-A947-70E740481C1C}">
                          <a14:useLocalDpi xmlns:a14="http://schemas.microsoft.com/office/drawing/2010/main" val="0"/>
                        </a:ext>
                      </a:extLst>
                    </a:blip>
                    <a:stretch>
                      <a:fillRect/>
                    </a:stretch>
                  </pic:blipFill>
                  <pic:spPr>
                    <a:xfrm>
                      <a:off x="0" y="0"/>
                      <a:ext cx="820420" cy="800100"/>
                    </a:xfrm>
                    <a:prstGeom prst="rect">
                      <a:avLst/>
                    </a:prstGeom>
                  </pic:spPr>
                </pic:pic>
              </a:graphicData>
            </a:graphic>
            <wp14:sizeRelH relativeFrom="margin">
              <wp14:pctWidth>0</wp14:pctWidth>
            </wp14:sizeRelH>
            <wp14:sizeRelV relativeFrom="margin">
              <wp14:pctHeight>0</wp14:pctHeight>
            </wp14:sizeRelV>
          </wp:anchor>
        </w:drawing>
      </w:r>
      <w:r w:rsidR="006712B2">
        <w:rPr>
          <w:rFonts w:ascii="Segoe UI" w:hAnsi="Segoe UI" w:cs="Segoe UI"/>
          <w:color w:val="1D2228"/>
          <w:sz w:val="22"/>
          <w:szCs w:val="22"/>
        </w:rPr>
        <w:t>Join us</w:t>
      </w:r>
      <w:r w:rsidRPr="0051058B">
        <w:rPr>
          <w:rFonts w:ascii="Segoe UI" w:hAnsi="Segoe UI" w:cs="Segoe UI"/>
          <w:color w:val="1D2228"/>
          <w:sz w:val="22"/>
          <w:szCs w:val="22"/>
        </w:rPr>
        <w:t xml:space="preserve"> </w:t>
      </w:r>
      <w:r w:rsidR="006712B2">
        <w:rPr>
          <w:rFonts w:ascii="Segoe UI" w:hAnsi="Segoe UI" w:cs="Segoe UI"/>
          <w:color w:val="1D2228"/>
          <w:sz w:val="22"/>
          <w:szCs w:val="22"/>
        </w:rPr>
        <w:t xml:space="preserve">this </w:t>
      </w:r>
      <w:r w:rsidR="006712B2" w:rsidRPr="006712B2">
        <w:rPr>
          <w:rFonts w:ascii="Segoe UI" w:hAnsi="Segoe UI" w:cs="Segoe UI"/>
          <w:b/>
          <w:bCs/>
          <w:color w:val="1D2228"/>
          <w:sz w:val="22"/>
          <w:szCs w:val="22"/>
        </w:rPr>
        <w:t>Sun</w:t>
      </w:r>
      <w:r w:rsidRPr="006712B2">
        <w:rPr>
          <w:rFonts w:ascii="Segoe UI" w:hAnsi="Segoe UI" w:cs="Segoe UI"/>
          <w:b/>
          <w:bCs/>
          <w:color w:val="1D2228"/>
          <w:sz w:val="22"/>
          <w:szCs w:val="22"/>
        </w:rPr>
        <w:t>d</w:t>
      </w:r>
      <w:r w:rsidRPr="0051058B">
        <w:rPr>
          <w:rFonts w:ascii="Segoe UI" w:hAnsi="Segoe UI" w:cs="Segoe UI"/>
          <w:b/>
          <w:bCs/>
          <w:color w:val="1D2228"/>
          <w:sz w:val="22"/>
          <w:szCs w:val="22"/>
        </w:rPr>
        <w:t>ay, June 1</w:t>
      </w:r>
      <w:r w:rsidR="006D3B3E">
        <w:rPr>
          <w:rFonts w:ascii="Segoe UI" w:hAnsi="Segoe UI" w:cs="Segoe UI"/>
          <w:b/>
          <w:bCs/>
          <w:color w:val="1D2228"/>
          <w:sz w:val="22"/>
          <w:szCs w:val="22"/>
        </w:rPr>
        <w:t>6</w:t>
      </w:r>
      <w:r w:rsidRPr="0051058B">
        <w:rPr>
          <w:rFonts w:ascii="Segoe UI" w:hAnsi="Segoe UI" w:cs="Segoe UI"/>
          <w:b/>
          <w:bCs/>
          <w:color w:val="1D2228"/>
          <w:sz w:val="22"/>
          <w:szCs w:val="22"/>
          <w:vertAlign w:val="superscript"/>
        </w:rPr>
        <w:t>th</w:t>
      </w:r>
      <w:r w:rsidRPr="0051058B">
        <w:rPr>
          <w:rFonts w:ascii="Segoe UI" w:hAnsi="Segoe UI" w:cs="Segoe UI"/>
          <w:b/>
          <w:bCs/>
          <w:color w:val="1D2228"/>
          <w:sz w:val="22"/>
          <w:szCs w:val="22"/>
        </w:rPr>
        <w:t xml:space="preserve"> following 11 am Mass</w:t>
      </w:r>
      <w:r w:rsidRPr="0051058B">
        <w:rPr>
          <w:rFonts w:ascii="Segoe UI" w:hAnsi="Segoe UI" w:cs="Segoe UI"/>
          <w:color w:val="1D2228"/>
          <w:sz w:val="22"/>
          <w:szCs w:val="22"/>
        </w:rPr>
        <w:t xml:space="preserve"> </w:t>
      </w:r>
      <w:r w:rsidR="006712B2">
        <w:rPr>
          <w:rFonts w:ascii="Segoe UI" w:hAnsi="Segoe UI" w:cs="Segoe UI"/>
          <w:color w:val="1D2228"/>
          <w:sz w:val="22"/>
          <w:szCs w:val="22"/>
        </w:rPr>
        <w:t xml:space="preserve">for </w:t>
      </w:r>
      <w:r w:rsidRPr="0051058B">
        <w:rPr>
          <w:rFonts w:ascii="Segoe UI" w:hAnsi="Segoe UI" w:cs="Segoe UI"/>
          <w:color w:val="1D2228"/>
          <w:sz w:val="22"/>
          <w:szCs w:val="22"/>
        </w:rPr>
        <w:t>our last meeting before </w:t>
      </w:r>
      <w:r w:rsidR="0000237F">
        <w:rPr>
          <w:rFonts w:ascii="Segoe UI" w:hAnsi="Segoe UI" w:cs="Segoe UI"/>
          <w:color w:val="1D2228"/>
          <w:sz w:val="22"/>
          <w:szCs w:val="22"/>
        </w:rPr>
        <w:t>s</w:t>
      </w:r>
      <w:r w:rsidRPr="0051058B">
        <w:rPr>
          <w:rFonts w:ascii="Segoe UI" w:hAnsi="Segoe UI" w:cs="Segoe UI"/>
          <w:color w:val="1D2228"/>
          <w:sz w:val="22"/>
          <w:szCs w:val="22"/>
        </w:rPr>
        <w:t>ummer holidays!  Our prayers and Liturgy will be in honour of the</w:t>
      </w:r>
      <w:r>
        <w:rPr>
          <w:rFonts w:ascii="Segoe UI" w:hAnsi="Segoe UI" w:cs="Segoe UI"/>
          <w:color w:val="1D2228"/>
          <w:sz w:val="22"/>
          <w:szCs w:val="22"/>
        </w:rPr>
        <w:t xml:space="preserve"> </w:t>
      </w:r>
      <w:r w:rsidRPr="0051058B">
        <w:rPr>
          <w:rFonts w:ascii="Segoe UI" w:hAnsi="Segoe UI" w:cs="Segoe UI"/>
          <w:color w:val="1D2228"/>
          <w:sz w:val="22"/>
          <w:szCs w:val="22"/>
        </w:rPr>
        <w:t>"Most Sacred Heart of Jesus</w:t>
      </w:r>
      <w:r>
        <w:rPr>
          <w:rFonts w:ascii="Segoe UI" w:hAnsi="Segoe UI" w:cs="Segoe UI"/>
          <w:color w:val="1D2228"/>
          <w:sz w:val="22"/>
          <w:szCs w:val="22"/>
        </w:rPr>
        <w:t>”</w:t>
      </w:r>
      <w:r w:rsidRPr="0051058B">
        <w:rPr>
          <w:rFonts w:ascii="Segoe UI" w:hAnsi="Segoe UI" w:cs="Segoe UI"/>
          <w:color w:val="1D2228"/>
          <w:sz w:val="22"/>
          <w:szCs w:val="22"/>
        </w:rPr>
        <w:t xml:space="preserve"> and the "Immaculate Heart of the Blessed Virgin Mary</w:t>
      </w:r>
      <w:r>
        <w:rPr>
          <w:rFonts w:ascii="Segoe UI" w:hAnsi="Segoe UI" w:cs="Segoe UI"/>
          <w:color w:val="1D2228"/>
          <w:sz w:val="22"/>
          <w:szCs w:val="22"/>
        </w:rPr>
        <w:t>”</w:t>
      </w:r>
      <w:r w:rsidRPr="0051058B">
        <w:rPr>
          <w:rFonts w:ascii="Segoe UI" w:hAnsi="Segoe UI" w:cs="Segoe UI"/>
          <w:color w:val="1D2228"/>
          <w:sz w:val="22"/>
          <w:szCs w:val="22"/>
        </w:rPr>
        <w:t>. </w:t>
      </w:r>
      <w:r>
        <w:rPr>
          <w:rFonts w:ascii="Segoe UI" w:hAnsi="Segoe UI" w:cs="Segoe UI"/>
          <w:color w:val="1D2228"/>
          <w:sz w:val="22"/>
          <w:szCs w:val="22"/>
        </w:rPr>
        <w:t xml:space="preserve"> </w:t>
      </w:r>
      <w:r w:rsidRPr="0051058B">
        <w:rPr>
          <w:rFonts w:ascii="Segoe UI" w:hAnsi="Segoe UI" w:cs="Segoe UI"/>
          <w:color w:val="1D2228"/>
          <w:sz w:val="22"/>
          <w:szCs w:val="22"/>
        </w:rPr>
        <w:t xml:space="preserve">Please join us for this special time of prayer, fellowship, </w:t>
      </w:r>
      <w:r w:rsidR="00D64F4F" w:rsidRPr="0051058B">
        <w:rPr>
          <w:rFonts w:ascii="Segoe UI" w:hAnsi="Segoe UI" w:cs="Segoe UI"/>
          <w:color w:val="1D2228"/>
          <w:sz w:val="22"/>
          <w:szCs w:val="22"/>
        </w:rPr>
        <w:t>friendship,</w:t>
      </w:r>
      <w:r w:rsidRPr="0051058B">
        <w:rPr>
          <w:rFonts w:ascii="Segoe UI" w:hAnsi="Segoe UI" w:cs="Segoe UI"/>
          <w:color w:val="1D2228"/>
          <w:sz w:val="22"/>
          <w:szCs w:val="22"/>
        </w:rPr>
        <w:t xml:space="preserve"> and reflection.</w:t>
      </w:r>
    </w:p>
    <w:p w14:paraId="27078E03" w14:textId="69B199DF" w:rsidR="0051058B" w:rsidRDefault="00000000" w:rsidP="0051058B">
      <w:pPr>
        <w:pStyle w:val="yiv1364602805msonormal"/>
        <w:shd w:val="clear" w:color="auto" w:fill="FFFFFF"/>
        <w:spacing w:before="0" w:beforeAutospacing="0" w:after="0" w:afterAutospacing="0"/>
        <w:rPr>
          <w:rFonts w:ascii="Segoe UI" w:hAnsi="Segoe UI" w:cs="Segoe UI"/>
          <w:sz w:val="22"/>
          <w:szCs w:val="22"/>
        </w:rPr>
      </w:pPr>
      <w:r>
        <w:rPr>
          <w:rFonts w:ascii="Segoe UI" w:hAnsi="Segoe UI" w:cs="Segoe UI"/>
          <w:sz w:val="22"/>
          <w:szCs w:val="22"/>
        </w:rPr>
        <w:pict w14:anchorId="036F8E45">
          <v:rect id="_x0000_i1031" style="width:0;height:1.5pt" o:hralign="center" o:hrstd="t" o:hr="t" fillcolor="#a0a0a0" stroked="f"/>
        </w:pict>
      </w:r>
    </w:p>
    <w:p w14:paraId="10F85D47" w14:textId="77777777" w:rsidR="003050A2" w:rsidRPr="000F6E22" w:rsidRDefault="003050A2" w:rsidP="0051058B">
      <w:pPr>
        <w:pStyle w:val="yiv1364602805msonormal"/>
        <w:shd w:val="clear" w:color="auto" w:fill="FFFFFF"/>
        <w:spacing w:before="0" w:beforeAutospacing="0" w:after="0" w:afterAutospacing="0"/>
        <w:rPr>
          <w:rFonts w:ascii="Segoe UI" w:hAnsi="Segoe UI" w:cs="Segoe UI"/>
          <w:sz w:val="12"/>
          <w:szCs w:val="12"/>
        </w:rPr>
      </w:pPr>
    </w:p>
    <w:p w14:paraId="5A693ECE" w14:textId="39328190" w:rsidR="002C0693" w:rsidRPr="000D65BE" w:rsidRDefault="002C0693" w:rsidP="002C0693">
      <w:pPr>
        <w:rPr>
          <w:rFonts w:ascii="Segoe UI" w:eastAsia="Calibri" w:hAnsi="Segoe UI" w:cs="Segoe UI"/>
          <w:b/>
          <w:bCs/>
          <w:color w:val="4472C4" w:themeColor="accent1"/>
          <w:sz w:val="24"/>
          <w:szCs w:val="24"/>
          <w:u w:val="thick"/>
        </w:rPr>
      </w:pPr>
      <w:r w:rsidRPr="000D65BE">
        <w:rPr>
          <w:rFonts w:ascii="Segoe UI" w:eastAsia="Calibri" w:hAnsi="Segoe UI" w:cs="Segoe UI"/>
          <w:b/>
          <w:bCs/>
          <w:color w:val="4472C4" w:themeColor="accent1"/>
          <w:sz w:val="24"/>
          <w:szCs w:val="24"/>
          <w:u w:val="thick"/>
        </w:rPr>
        <w:t>MARILLAC PLACE BABY BOTTLE CAMPAIGN</w:t>
      </w:r>
    </w:p>
    <w:p w14:paraId="129B3AEF" w14:textId="06904CC2" w:rsidR="002C0693" w:rsidRPr="00B96DEB" w:rsidRDefault="002C0693" w:rsidP="00B96DEB">
      <w:pPr>
        <w:rPr>
          <w:rStyle w:val="oypena"/>
          <w:rFonts w:ascii="Segoe UI" w:hAnsi="Segoe UI" w:cs="Segoe UI"/>
          <w:sz w:val="22"/>
          <w:szCs w:val="22"/>
        </w:rPr>
      </w:pPr>
      <w:r>
        <w:rPr>
          <w:rFonts w:ascii="Segoe UI" w:hAnsi="Segoe UI" w:cs="Segoe UI"/>
          <w:noProof/>
          <w:sz w:val="22"/>
          <w:szCs w:val="22"/>
        </w:rPr>
        <w:drawing>
          <wp:anchor distT="0" distB="0" distL="114300" distR="114300" simplePos="0" relativeHeight="252177408" behindDoc="0" locked="0" layoutInCell="1" allowOverlap="1" wp14:anchorId="68308AFC" wp14:editId="2F99B744">
            <wp:simplePos x="0" y="0"/>
            <wp:positionH relativeFrom="column">
              <wp:align>left</wp:align>
            </wp:positionH>
            <wp:positionV relativeFrom="paragraph">
              <wp:posOffset>64770</wp:posOffset>
            </wp:positionV>
            <wp:extent cx="466725" cy="1213485"/>
            <wp:effectExtent l="0" t="0" r="9525" b="5715"/>
            <wp:wrapSquare wrapText="bothSides"/>
            <wp:docPr id="13102194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219404" name="Picture 131021940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6725" cy="1213485"/>
                    </a:xfrm>
                    <a:prstGeom prst="rect">
                      <a:avLst/>
                    </a:prstGeom>
                  </pic:spPr>
                </pic:pic>
              </a:graphicData>
            </a:graphic>
            <wp14:sizeRelH relativeFrom="margin">
              <wp14:pctWidth>0</wp14:pctWidth>
            </wp14:sizeRelH>
            <wp14:sizeRelV relativeFrom="margin">
              <wp14:pctHeight>0</wp14:pctHeight>
            </wp14:sizeRelV>
          </wp:anchor>
        </w:drawing>
      </w:r>
      <w:r w:rsidR="00B96DEB" w:rsidRPr="00B96DEB">
        <w:rPr>
          <w:rFonts w:ascii="Segoe UI" w:eastAsia="Calibri" w:hAnsi="Segoe UI" w:cs="Segoe UI"/>
          <w:sz w:val="22"/>
          <w:szCs w:val="22"/>
        </w:rPr>
        <w:t xml:space="preserve"> Father’s Day</w:t>
      </w:r>
      <w:r w:rsidR="006712B2">
        <w:rPr>
          <w:rFonts w:ascii="Segoe UI" w:eastAsia="Calibri" w:hAnsi="Segoe UI" w:cs="Segoe UI"/>
          <w:sz w:val="22"/>
          <w:szCs w:val="22"/>
        </w:rPr>
        <w:t xml:space="preserve"> is here</w:t>
      </w:r>
      <w:r w:rsidR="00B96DEB" w:rsidRPr="00B96DEB">
        <w:rPr>
          <w:rFonts w:ascii="Segoe UI" w:eastAsia="Calibri" w:hAnsi="Segoe UI" w:cs="Segoe UI"/>
          <w:sz w:val="22"/>
          <w:szCs w:val="22"/>
        </w:rPr>
        <w:t xml:space="preserve">! Please return your baby bottles </w:t>
      </w:r>
      <w:r w:rsidR="00B96DEB">
        <w:rPr>
          <w:rFonts w:ascii="Segoe UI" w:eastAsia="Calibri" w:hAnsi="Segoe UI" w:cs="Segoe UI"/>
          <w:sz w:val="22"/>
          <w:szCs w:val="22"/>
        </w:rPr>
        <w:t xml:space="preserve">to the hampers at the back of the church.  </w:t>
      </w:r>
      <w:r w:rsidR="00B96DEB" w:rsidRPr="00B96DEB">
        <w:rPr>
          <w:rFonts w:ascii="Segoe UI" w:eastAsia="Calibri" w:hAnsi="Segoe UI" w:cs="Segoe UI"/>
          <w:sz w:val="22"/>
          <w:szCs w:val="22"/>
        </w:rPr>
        <w:t>Marillac Place relies heavily on these donations from our community to keep their doors open</w:t>
      </w:r>
      <w:r w:rsidR="00B96DEB">
        <w:rPr>
          <w:rFonts w:ascii="Segoe UI" w:eastAsia="Calibri" w:hAnsi="Segoe UI" w:cs="Segoe UI"/>
          <w:sz w:val="22"/>
          <w:szCs w:val="22"/>
        </w:rPr>
        <w:t xml:space="preserve"> and support their programs.  </w:t>
      </w:r>
      <w:r w:rsidR="00B96DEB" w:rsidRPr="00B96DEB">
        <w:rPr>
          <w:rFonts w:ascii="Segoe UI" w:eastAsia="Calibri" w:hAnsi="Segoe UI" w:cs="Segoe UI"/>
          <w:sz w:val="22"/>
          <w:szCs w:val="22"/>
        </w:rPr>
        <w:t xml:space="preserve">Please support </w:t>
      </w:r>
      <w:r w:rsidR="00B96DEB">
        <w:rPr>
          <w:rFonts w:ascii="Segoe UI" w:eastAsia="Calibri" w:hAnsi="Segoe UI" w:cs="Segoe UI"/>
          <w:sz w:val="22"/>
          <w:szCs w:val="22"/>
        </w:rPr>
        <w:t>the</w:t>
      </w:r>
      <w:r w:rsidR="00B96DEB" w:rsidRPr="00B96DEB">
        <w:rPr>
          <w:rFonts w:ascii="Segoe UI" w:eastAsia="Calibri" w:hAnsi="Segoe UI" w:cs="Segoe UI"/>
          <w:sz w:val="22"/>
          <w:szCs w:val="22"/>
        </w:rPr>
        <w:t xml:space="preserve"> young mothers within our community, by returning your baby bottles filled</w:t>
      </w:r>
      <w:r w:rsidR="00B96DEB">
        <w:rPr>
          <w:rFonts w:ascii="Segoe UI" w:eastAsia="Calibri" w:hAnsi="Segoe UI" w:cs="Segoe UI"/>
          <w:sz w:val="22"/>
          <w:szCs w:val="22"/>
        </w:rPr>
        <w:t xml:space="preserve"> </w:t>
      </w:r>
      <w:r w:rsidR="00B96DEB" w:rsidRPr="00B96DEB">
        <w:rPr>
          <w:rFonts w:ascii="Segoe UI" w:eastAsia="Calibri" w:hAnsi="Segoe UI" w:cs="Segoe UI"/>
          <w:sz w:val="22"/>
          <w:szCs w:val="22"/>
        </w:rPr>
        <w:t>with your donation(s) next weekend.</w:t>
      </w:r>
      <w:r w:rsidR="00B96DEB">
        <w:rPr>
          <w:rFonts w:ascii="Segoe UI" w:eastAsia="Calibri" w:hAnsi="Segoe UI" w:cs="Segoe UI"/>
          <w:sz w:val="22"/>
          <w:szCs w:val="22"/>
        </w:rPr>
        <w:t xml:space="preserve">  </w:t>
      </w:r>
      <w:r w:rsidR="00B96DEB" w:rsidRPr="00B96DEB">
        <w:rPr>
          <w:rFonts w:ascii="Segoe UI" w:eastAsia="Calibri" w:hAnsi="Segoe UI" w:cs="Segoe UI"/>
          <w:sz w:val="22"/>
          <w:szCs w:val="22"/>
        </w:rPr>
        <w:t>The staff and mothers of Marillac Place appreciate your continued generosity.</w:t>
      </w:r>
    </w:p>
    <w:p w14:paraId="29FADF9F" w14:textId="02819160" w:rsidR="002C0693" w:rsidRDefault="00000000" w:rsidP="002C0693">
      <w:pPr>
        <w:pStyle w:val="cvgsua"/>
        <w:spacing w:before="0" w:beforeAutospacing="0" w:after="0" w:afterAutospacing="0"/>
        <w:rPr>
          <w:rStyle w:val="oypena"/>
          <w:rFonts w:ascii="Segoe UI" w:hAnsi="Segoe UI" w:cs="Segoe UI"/>
          <w:sz w:val="22"/>
          <w:szCs w:val="22"/>
        </w:rPr>
      </w:pPr>
      <w:r>
        <w:rPr>
          <w:rFonts w:ascii="Segoe UI" w:hAnsi="Segoe UI" w:cs="Segoe UI"/>
          <w:sz w:val="22"/>
          <w:szCs w:val="22"/>
        </w:rPr>
        <w:pict w14:anchorId="4216DF4E">
          <v:rect id="_x0000_i1032" style="width:0;height:1.5pt" o:hralign="center" o:hrstd="t" o:hr="t" fillcolor="#a0a0a0" stroked="f"/>
        </w:pict>
      </w:r>
    </w:p>
    <w:p w14:paraId="6C3F14CE" w14:textId="77777777" w:rsidR="0099387C" w:rsidRPr="0099387C" w:rsidRDefault="0099387C" w:rsidP="006319C3">
      <w:pPr>
        <w:shd w:val="clear" w:color="auto" w:fill="FFFFFF"/>
        <w:rPr>
          <w:rFonts w:ascii="Segoe UI" w:hAnsi="Segoe UI" w:cs="Segoe UI"/>
          <w:b/>
          <w:bCs/>
          <w:color w:val="4472C4" w:themeColor="accent1"/>
          <w:sz w:val="12"/>
          <w:szCs w:val="12"/>
          <w:u w:val="thick"/>
          <w:lang w:val="en-CA"/>
        </w:rPr>
      </w:pPr>
    </w:p>
    <w:p w14:paraId="272C8F30" w14:textId="77777777" w:rsidR="006712B2" w:rsidRPr="00DC4988" w:rsidRDefault="006712B2" w:rsidP="006712B2">
      <w:pPr>
        <w:shd w:val="clear" w:color="auto" w:fill="FFFFFF"/>
        <w:rPr>
          <w:rFonts w:ascii="Segoe UI" w:hAnsi="Segoe UI" w:cs="Segoe UI"/>
          <w:b/>
          <w:bCs/>
          <w:color w:val="4472C4" w:themeColor="accent1"/>
          <w:sz w:val="24"/>
          <w:szCs w:val="24"/>
          <w:u w:val="thick"/>
        </w:rPr>
      </w:pPr>
      <w:bookmarkStart w:id="1" w:name="_Hlk27391078"/>
      <w:r w:rsidRPr="00DC4988">
        <w:rPr>
          <w:rFonts w:ascii="Segoe UI" w:hAnsi="Segoe UI" w:cs="Segoe UI"/>
          <w:b/>
          <w:bCs/>
          <w:color w:val="4472C4" w:themeColor="accent1"/>
          <w:sz w:val="24"/>
          <w:szCs w:val="24"/>
          <w:u w:val="thick"/>
        </w:rPr>
        <w:t>DINNER &amp; DISCERNMENT</w:t>
      </w:r>
    </w:p>
    <w:p w14:paraId="737DF582" w14:textId="6E40986D" w:rsidR="006712B2" w:rsidRDefault="009E4C72" w:rsidP="006712B2">
      <w:pPr>
        <w:shd w:val="clear" w:color="auto" w:fill="FFFFFF"/>
        <w:rPr>
          <w:rFonts w:ascii="Segoe UI" w:hAnsi="Segoe UI" w:cs="Segoe UI"/>
          <w:color w:val="1D2228"/>
          <w:sz w:val="22"/>
          <w:szCs w:val="22"/>
        </w:rPr>
      </w:pPr>
      <w:r>
        <w:rPr>
          <w:rFonts w:ascii="Segoe UI" w:hAnsi="Segoe UI" w:cs="Segoe UI"/>
          <w:noProof/>
          <w:color w:val="1D2228"/>
          <w:sz w:val="22"/>
          <w:szCs w:val="22"/>
        </w:rPr>
        <w:drawing>
          <wp:anchor distT="0" distB="0" distL="114300" distR="114300" simplePos="0" relativeHeight="252196864" behindDoc="0" locked="0" layoutInCell="1" allowOverlap="1" wp14:anchorId="16A37362" wp14:editId="22F66F45">
            <wp:simplePos x="0" y="0"/>
            <wp:positionH relativeFrom="margin">
              <wp:posOffset>2200593</wp:posOffset>
            </wp:positionH>
            <wp:positionV relativeFrom="paragraph">
              <wp:posOffset>827405</wp:posOffset>
            </wp:positionV>
            <wp:extent cx="1009650" cy="1009650"/>
            <wp:effectExtent l="0" t="0" r="0" b="0"/>
            <wp:wrapSquare wrapText="bothSides"/>
            <wp:docPr id="1287460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6051" name="Picture 12874605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14:sizeRelH relativeFrom="margin">
              <wp14:pctWidth>0</wp14:pctWidth>
            </wp14:sizeRelH>
            <wp14:sizeRelV relativeFrom="margin">
              <wp14:pctHeight>0</wp14:pctHeight>
            </wp14:sizeRelV>
          </wp:anchor>
        </w:drawing>
      </w:r>
      <w:r w:rsidR="006712B2" w:rsidRPr="00DC4988">
        <w:rPr>
          <w:rFonts w:ascii="Segoe UI" w:hAnsi="Segoe UI" w:cs="Segoe UI"/>
          <w:noProof/>
          <w:sz w:val="22"/>
          <w:szCs w:val="22"/>
        </w:rPr>
        <w:drawing>
          <wp:anchor distT="0" distB="0" distL="114300" distR="114300" simplePos="0" relativeHeight="252197888" behindDoc="0" locked="0" layoutInCell="1" allowOverlap="1" wp14:anchorId="3C46387D" wp14:editId="0CDBF8C7">
            <wp:simplePos x="0" y="0"/>
            <wp:positionH relativeFrom="margin">
              <wp:align>left</wp:align>
            </wp:positionH>
            <wp:positionV relativeFrom="paragraph">
              <wp:posOffset>57467</wp:posOffset>
            </wp:positionV>
            <wp:extent cx="509270" cy="666115"/>
            <wp:effectExtent l="0" t="0" r="5080" b="635"/>
            <wp:wrapSquare wrapText="bothSides"/>
            <wp:docPr id="11195697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348271" name="Picture 124534827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9270" cy="666115"/>
                    </a:xfrm>
                    <a:prstGeom prst="rect">
                      <a:avLst/>
                    </a:prstGeom>
                  </pic:spPr>
                </pic:pic>
              </a:graphicData>
            </a:graphic>
            <wp14:sizeRelH relativeFrom="margin">
              <wp14:pctWidth>0</wp14:pctWidth>
            </wp14:sizeRelH>
            <wp14:sizeRelV relativeFrom="margin">
              <wp14:pctHeight>0</wp14:pctHeight>
            </wp14:sizeRelV>
          </wp:anchor>
        </w:drawing>
      </w:r>
      <w:r w:rsidR="006712B2" w:rsidRPr="00DC4988">
        <w:rPr>
          <w:rFonts w:ascii="Segoe UI" w:hAnsi="Segoe UI" w:cs="Segoe UI"/>
          <w:color w:val="1D2228"/>
          <w:sz w:val="22"/>
          <w:szCs w:val="22"/>
        </w:rPr>
        <w:t xml:space="preserve">Wondering about religious life or priesthood? Looking to deepen your faith and understand your vocation? Join us at St. Mary’s </w:t>
      </w:r>
      <w:r w:rsidR="006712B2" w:rsidRPr="00DC4988">
        <w:rPr>
          <w:rFonts w:ascii="Segoe UI" w:hAnsi="Segoe UI" w:cs="Segoe UI"/>
          <w:b/>
          <w:bCs/>
          <w:color w:val="1D2228"/>
          <w:sz w:val="22"/>
          <w:szCs w:val="22"/>
        </w:rPr>
        <w:t>every last Saturday of the month</w:t>
      </w:r>
      <w:r w:rsidR="006712B2" w:rsidRPr="00DC4988">
        <w:rPr>
          <w:rFonts w:ascii="Segoe UI" w:hAnsi="Segoe UI" w:cs="Segoe UI"/>
          <w:color w:val="1D2228"/>
          <w:sz w:val="22"/>
          <w:szCs w:val="22"/>
        </w:rPr>
        <w:t xml:space="preserve"> for Dinner &amp; Discernment. Enjoy a meal, prayer, and conversations with fellow young men and Resurrectionists. Register using the QR code.</w:t>
      </w:r>
    </w:p>
    <w:p w14:paraId="1700C1CD" w14:textId="77777777" w:rsidR="009E4C72" w:rsidRDefault="009E4C72" w:rsidP="006712B2">
      <w:pPr>
        <w:shd w:val="clear" w:color="auto" w:fill="FFFFFF"/>
        <w:rPr>
          <w:rFonts w:ascii="Segoe UI" w:hAnsi="Segoe UI" w:cs="Segoe UI"/>
          <w:color w:val="1D2228"/>
          <w:sz w:val="22"/>
          <w:szCs w:val="22"/>
        </w:rPr>
      </w:pPr>
    </w:p>
    <w:p w14:paraId="6C6BFD71" w14:textId="77777777" w:rsidR="009E4C72" w:rsidRDefault="009E4C72" w:rsidP="006712B2">
      <w:pPr>
        <w:shd w:val="clear" w:color="auto" w:fill="FFFFFF"/>
        <w:rPr>
          <w:rFonts w:ascii="Segoe UI" w:hAnsi="Segoe UI" w:cs="Segoe UI"/>
          <w:color w:val="1D2228"/>
          <w:sz w:val="22"/>
          <w:szCs w:val="22"/>
        </w:rPr>
      </w:pPr>
    </w:p>
    <w:p w14:paraId="68549866" w14:textId="77777777" w:rsidR="009E4C72" w:rsidRDefault="009E4C72" w:rsidP="006712B2">
      <w:pPr>
        <w:shd w:val="clear" w:color="auto" w:fill="FFFFFF"/>
        <w:rPr>
          <w:rFonts w:ascii="Segoe UI" w:hAnsi="Segoe UI" w:cs="Segoe UI"/>
          <w:color w:val="1D2228"/>
          <w:sz w:val="22"/>
          <w:szCs w:val="22"/>
        </w:rPr>
      </w:pPr>
    </w:p>
    <w:p w14:paraId="3BD97352" w14:textId="77777777" w:rsidR="009E4C72" w:rsidRPr="00DC4988" w:rsidRDefault="009E4C72" w:rsidP="006712B2">
      <w:pPr>
        <w:shd w:val="clear" w:color="auto" w:fill="FFFFFF"/>
        <w:rPr>
          <w:rFonts w:ascii="Segoe UI" w:hAnsi="Segoe UI" w:cs="Segoe UI"/>
          <w:color w:val="1D2228"/>
          <w:sz w:val="22"/>
          <w:szCs w:val="22"/>
        </w:rPr>
      </w:pPr>
    </w:p>
    <w:bookmarkEnd w:id="1"/>
    <w:p w14:paraId="56B95215" w14:textId="40F5F43B" w:rsidR="006319C3" w:rsidRDefault="006319C3" w:rsidP="00596C0A">
      <w:pPr>
        <w:pStyle w:val="yiv3459206072msonormal"/>
        <w:shd w:val="clear" w:color="auto" w:fill="FFFFFF"/>
        <w:spacing w:before="0" w:beforeAutospacing="0" w:after="0" w:afterAutospacing="0"/>
        <w:rPr>
          <w:rFonts w:ascii="Segoe UI" w:hAnsi="Segoe UI" w:cs="Segoe UI"/>
          <w:b/>
          <w:bCs/>
          <w:color w:val="833C0B" w:themeColor="accent2" w:themeShade="80"/>
          <w:sz w:val="22"/>
          <w:szCs w:val="22"/>
        </w:rPr>
      </w:pPr>
    </w:p>
    <w:p w14:paraId="7F08F69E" w14:textId="77777777" w:rsidR="009E4C72" w:rsidRDefault="009E4C72" w:rsidP="009E4C72">
      <w:pPr>
        <w:widowControl w:val="0"/>
        <w:rPr>
          <w:rFonts w:ascii="Segoe UI" w:hAnsi="Segoe UI" w:cs="Segoe UI"/>
          <w:b/>
          <w:color w:val="4472C4" w:themeColor="accent1"/>
          <w:sz w:val="24"/>
          <w:szCs w:val="24"/>
          <w:u w:val="thick"/>
          <w:lang w:val="en-GB"/>
        </w:rPr>
      </w:pPr>
      <w:r>
        <w:rPr>
          <w:rFonts w:ascii="Segoe UI" w:hAnsi="Segoe UI" w:cs="Segoe UI"/>
          <w:b/>
          <w:color w:val="4472C4" w:themeColor="accent1"/>
          <w:sz w:val="24"/>
          <w:szCs w:val="24"/>
          <w:u w:val="thick"/>
          <w:lang w:val="en-GB"/>
        </w:rPr>
        <w:t xml:space="preserve">IMPORTANT </w:t>
      </w:r>
      <w:r w:rsidRPr="009E4C72">
        <w:rPr>
          <w:rFonts w:ascii="Segoe UI" w:hAnsi="Segoe UI" w:cs="Segoe UI"/>
          <w:b/>
          <w:color w:val="4472C4" w:themeColor="accent1"/>
          <w:sz w:val="24"/>
          <w:szCs w:val="24"/>
          <w:u w:val="thick"/>
          <w:lang w:val="en-GB"/>
        </w:rPr>
        <w:t>NOTICE</w:t>
      </w:r>
    </w:p>
    <w:p w14:paraId="6D3DFCC8" w14:textId="5E969F82" w:rsidR="009E4C72" w:rsidRPr="009E4C72" w:rsidRDefault="009E4C72" w:rsidP="009E4C72">
      <w:pPr>
        <w:widowControl w:val="0"/>
        <w:rPr>
          <w:rFonts w:ascii="Segoe UI" w:hAnsi="Segoe UI" w:cs="Segoe UI"/>
          <w:sz w:val="22"/>
          <w:szCs w:val="22"/>
        </w:rPr>
      </w:pPr>
      <w:r w:rsidRPr="009E4C72">
        <w:rPr>
          <w:rFonts w:ascii="Segoe UI" w:hAnsi="Segoe UI" w:cs="Segoe UI"/>
          <w:b/>
          <w:noProof/>
          <w:sz w:val="22"/>
          <w:szCs w:val="22"/>
          <w:u w:val="single"/>
        </w:rPr>
        <w:t>Please note: f</w:t>
      </w:r>
      <w:r w:rsidRPr="009E4C72">
        <w:rPr>
          <w:rFonts w:ascii="Segoe UI" w:hAnsi="Segoe UI" w:cs="Segoe UI"/>
          <w:b/>
          <w:noProof/>
          <w:sz w:val="22"/>
          <w:szCs w:val="22"/>
          <w:u w:val="single"/>
        </w:rPr>
        <w:t>rom July 9</w:t>
      </w:r>
      <w:r w:rsidRPr="009E4C72">
        <w:rPr>
          <w:rFonts w:ascii="Segoe UI" w:hAnsi="Segoe UI" w:cs="Segoe UI"/>
          <w:b/>
          <w:noProof/>
          <w:sz w:val="22"/>
          <w:szCs w:val="22"/>
          <w:u w:val="single"/>
          <w:vertAlign w:val="superscript"/>
        </w:rPr>
        <w:t>th</w:t>
      </w:r>
      <w:r w:rsidRPr="009E4C72">
        <w:rPr>
          <w:rFonts w:ascii="Segoe UI" w:hAnsi="Segoe UI" w:cs="Segoe UI"/>
          <w:b/>
          <w:noProof/>
          <w:sz w:val="22"/>
          <w:szCs w:val="22"/>
          <w:u w:val="single"/>
        </w:rPr>
        <w:t xml:space="preserve"> – 12</w:t>
      </w:r>
      <w:r w:rsidRPr="009E4C72">
        <w:rPr>
          <w:rFonts w:ascii="Segoe UI" w:hAnsi="Segoe UI" w:cs="Segoe UI"/>
          <w:b/>
          <w:noProof/>
          <w:sz w:val="22"/>
          <w:szCs w:val="22"/>
          <w:u w:val="single"/>
          <w:vertAlign w:val="superscript"/>
        </w:rPr>
        <w:t>th</w:t>
      </w:r>
      <w:r w:rsidRPr="009E4C72">
        <w:rPr>
          <w:rFonts w:ascii="Segoe UI" w:hAnsi="Segoe UI" w:cs="Segoe UI"/>
          <w:b/>
          <w:noProof/>
          <w:sz w:val="22"/>
          <w:szCs w:val="22"/>
          <w:u w:val="single"/>
        </w:rPr>
        <w:t xml:space="preserve"> there will be no 12 noon weekday Mass.</w:t>
      </w:r>
      <w:r w:rsidRPr="009E4C72">
        <w:rPr>
          <w:rFonts w:ascii="Segoe UI" w:hAnsi="Segoe UI" w:cs="Segoe UI"/>
          <w:noProof/>
          <w:sz w:val="22"/>
          <w:szCs w:val="22"/>
        </w:rPr>
        <w:t xml:space="preserve"> </w:t>
      </w:r>
      <w:r>
        <w:rPr>
          <w:rFonts w:ascii="Segoe UI" w:hAnsi="Segoe UI" w:cs="Segoe UI"/>
          <w:noProof/>
          <w:sz w:val="22"/>
          <w:szCs w:val="22"/>
        </w:rPr>
        <w:t xml:space="preserve"> Our Priests and all t</w:t>
      </w:r>
      <w:r w:rsidRPr="009E4C72">
        <w:rPr>
          <w:rFonts w:ascii="Segoe UI" w:hAnsi="Segoe UI" w:cs="Segoe UI"/>
          <w:noProof/>
          <w:sz w:val="22"/>
          <w:szCs w:val="22"/>
        </w:rPr>
        <w:t>he members of the Congregation of the Resurrection will be on retreat</w:t>
      </w:r>
      <w:r>
        <w:rPr>
          <w:rFonts w:ascii="Segoe UI" w:hAnsi="Segoe UI" w:cs="Segoe UI"/>
          <w:noProof/>
          <w:sz w:val="22"/>
          <w:szCs w:val="22"/>
        </w:rPr>
        <w:t xml:space="preserve">. </w:t>
      </w:r>
      <w:r w:rsidRPr="009E4C72">
        <w:rPr>
          <w:rFonts w:ascii="Segoe UI" w:hAnsi="Segoe UI" w:cs="Segoe UI"/>
          <w:noProof/>
          <w:sz w:val="22"/>
          <w:szCs w:val="22"/>
        </w:rPr>
        <w:t xml:space="preserve"> Please keep the Resurrectionists and all priests and religious in your prayers.</w:t>
      </w:r>
    </w:p>
    <w:p w14:paraId="6AC0D867" w14:textId="1684E13A" w:rsidR="006712B2" w:rsidRPr="009E4C72" w:rsidRDefault="009E4C72" w:rsidP="00596C0A">
      <w:pPr>
        <w:pStyle w:val="yiv3459206072msonormal"/>
        <w:shd w:val="clear" w:color="auto" w:fill="FFFFFF"/>
        <w:spacing w:before="0" w:beforeAutospacing="0" w:after="0" w:afterAutospacing="0"/>
        <w:rPr>
          <w:rFonts w:ascii="Segoe UI" w:hAnsi="Segoe UI" w:cs="Segoe UI"/>
          <w:b/>
          <w:bCs/>
          <w:color w:val="833C0B" w:themeColor="accent2" w:themeShade="80"/>
          <w:sz w:val="22"/>
          <w:szCs w:val="22"/>
        </w:rPr>
      </w:pPr>
      <w:r>
        <w:rPr>
          <w:rFonts w:ascii="Segoe UI" w:hAnsi="Segoe UI" w:cs="Segoe UI"/>
          <w:sz w:val="22"/>
          <w:szCs w:val="22"/>
        </w:rPr>
        <w:pict w14:anchorId="1ABE6DBE">
          <v:rect id="_x0000_i1098" style="width:0;height:1.5pt" o:hralign="center" o:hrstd="t" o:hr="t" fillcolor="#a0a0a0" stroked="f"/>
        </w:pict>
      </w:r>
    </w:p>
    <w:p w14:paraId="05EB8F67" w14:textId="77777777" w:rsidR="006712B2" w:rsidRPr="00876CE0" w:rsidRDefault="006712B2" w:rsidP="00596C0A">
      <w:pPr>
        <w:pStyle w:val="yiv3459206072msonormal"/>
        <w:shd w:val="clear" w:color="auto" w:fill="FFFFFF"/>
        <w:spacing w:before="0" w:beforeAutospacing="0" w:after="0" w:afterAutospacing="0"/>
        <w:rPr>
          <w:rFonts w:ascii="Segoe UI" w:hAnsi="Segoe UI" w:cs="Segoe UI"/>
          <w:b/>
          <w:bCs/>
          <w:color w:val="833C0B" w:themeColor="accent2" w:themeShade="80"/>
          <w:sz w:val="12"/>
          <w:szCs w:val="12"/>
        </w:rPr>
      </w:pPr>
    </w:p>
    <w:p w14:paraId="48796F3E" w14:textId="77777777" w:rsidR="006712B2" w:rsidRPr="007C1D4C" w:rsidRDefault="006712B2" w:rsidP="006712B2">
      <w:pPr>
        <w:shd w:val="clear" w:color="auto" w:fill="FFFFFF"/>
        <w:rPr>
          <w:rFonts w:ascii="Segoe UI" w:hAnsi="Segoe UI" w:cs="Segoe UI"/>
          <w:b/>
          <w:bCs/>
          <w:color w:val="4472C4" w:themeColor="accent1"/>
          <w:sz w:val="24"/>
          <w:szCs w:val="24"/>
          <w:u w:val="thick"/>
          <w:lang w:val="en-CA"/>
        </w:rPr>
      </w:pPr>
      <w:bookmarkStart w:id="2" w:name="_Hlk160696780"/>
      <w:r w:rsidRPr="007C1D4C">
        <w:rPr>
          <w:rFonts w:ascii="Segoe UI" w:hAnsi="Segoe UI" w:cs="Segoe UI"/>
          <w:b/>
          <w:bCs/>
          <w:color w:val="4472C4" w:themeColor="accent1"/>
          <w:sz w:val="24"/>
          <w:szCs w:val="24"/>
          <w:u w:val="thick"/>
          <w:lang w:val="en-CA"/>
        </w:rPr>
        <w:t>RESURRECTIONIST VOCATION MINUTE</w:t>
      </w:r>
    </w:p>
    <w:p w14:paraId="75AD79AF" w14:textId="18219E34" w:rsidR="006712B2" w:rsidRDefault="006712B2" w:rsidP="006712B2">
      <w:pPr>
        <w:pStyle w:val="yiv3594626975msonormal"/>
        <w:shd w:val="clear" w:color="auto" w:fill="FFFFFF"/>
        <w:spacing w:before="0" w:beforeAutospacing="0" w:after="0" w:afterAutospacing="0"/>
        <w:rPr>
          <w:rFonts w:ascii="Segoe UI" w:hAnsi="Segoe UI" w:cs="Segoe UI"/>
          <w:color w:val="000000"/>
          <w:sz w:val="22"/>
          <w:szCs w:val="22"/>
        </w:rPr>
      </w:pPr>
      <w:r w:rsidRPr="00DC4988">
        <w:rPr>
          <w:rFonts w:ascii="Segoe UI" w:hAnsi="Segoe UI" w:cs="Segoe UI"/>
          <w:noProof/>
          <w:sz w:val="22"/>
          <w:szCs w:val="22"/>
        </w:rPr>
        <w:drawing>
          <wp:anchor distT="0" distB="0" distL="114300" distR="114300" simplePos="0" relativeHeight="252194816" behindDoc="0" locked="0" layoutInCell="1" allowOverlap="1" wp14:anchorId="0610C095" wp14:editId="51454649">
            <wp:simplePos x="0" y="0"/>
            <wp:positionH relativeFrom="margin">
              <wp:posOffset>3702050</wp:posOffset>
            </wp:positionH>
            <wp:positionV relativeFrom="paragraph">
              <wp:posOffset>60960</wp:posOffset>
            </wp:positionV>
            <wp:extent cx="509270" cy="666115"/>
            <wp:effectExtent l="0" t="0" r="5080" b="635"/>
            <wp:wrapSquare wrapText="bothSides"/>
            <wp:docPr id="12453482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348271" name="Picture 124534827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9270" cy="666115"/>
                    </a:xfrm>
                    <a:prstGeom prst="rect">
                      <a:avLst/>
                    </a:prstGeom>
                  </pic:spPr>
                </pic:pic>
              </a:graphicData>
            </a:graphic>
            <wp14:sizeRelH relativeFrom="margin">
              <wp14:pctWidth>0</wp14:pctWidth>
            </wp14:sizeRelH>
            <wp14:sizeRelV relativeFrom="margin">
              <wp14:pctHeight>0</wp14:pctHeight>
            </wp14:sizeRelV>
          </wp:anchor>
        </w:drawing>
      </w:r>
      <w:r w:rsidRPr="00DC4988">
        <w:rPr>
          <w:rFonts w:ascii="Segoe UI" w:hAnsi="Segoe UI" w:cs="Segoe UI"/>
          <w:color w:val="000000"/>
          <w:sz w:val="22"/>
          <w:szCs w:val="22"/>
        </w:rPr>
        <w:t>At the beginning, it is not easy to notice the small seed of a vocation that God has planted in our hearts. Even if we are unaware of its presence, God patiently nurtures it, allowing it to sprout and grow. Gradually, He invites us to take care of it, ensuring it is firmly grounded in faith and His love. Are you aware of this seed that God has planted in your heart? Are you guarding and cultivating God's seed of your vocation?  Fr. Pawel Szymanowski CR; Vocation Team; </w:t>
      </w:r>
      <w:hyperlink r:id="rId18" w:tgtFrame="_blank" w:history="1">
        <w:r w:rsidRPr="00DC4988">
          <w:rPr>
            <w:rStyle w:val="Hyperlink"/>
            <w:rFonts w:ascii="Segoe UI" w:hAnsi="Segoe UI" w:cs="Segoe UI"/>
            <w:sz w:val="22"/>
            <w:szCs w:val="22"/>
          </w:rPr>
          <w:t>resurrectionistvocation@gmail.com</w:t>
        </w:r>
      </w:hyperlink>
      <w:r w:rsidRPr="00DC4988">
        <w:rPr>
          <w:rFonts w:ascii="Segoe UI" w:hAnsi="Segoe UI" w:cs="Segoe UI"/>
          <w:color w:val="000000"/>
          <w:sz w:val="22"/>
          <w:szCs w:val="22"/>
        </w:rPr>
        <w:t> </w:t>
      </w:r>
    </w:p>
    <w:p w14:paraId="4988514A" w14:textId="1B221873" w:rsidR="00882A18" w:rsidRDefault="006712B2" w:rsidP="006712B2">
      <w:pPr>
        <w:pStyle w:val="yiv8117380029msonormal"/>
        <w:shd w:val="clear" w:color="auto" w:fill="FFFFFF"/>
        <w:spacing w:before="0" w:beforeAutospacing="0" w:after="0" w:afterAutospacing="0"/>
        <w:rPr>
          <w:rFonts w:ascii="Segoe UI" w:hAnsi="Segoe UI" w:cs="Segoe UI"/>
          <w:color w:val="1D2228"/>
          <w:sz w:val="22"/>
          <w:szCs w:val="22"/>
        </w:rPr>
      </w:pPr>
      <w:r>
        <w:rPr>
          <w:rFonts w:ascii="Segoe UI" w:hAnsi="Segoe UI" w:cs="Segoe UI"/>
          <w:sz w:val="22"/>
          <w:szCs w:val="22"/>
        </w:rPr>
        <w:pict w14:anchorId="255BA944">
          <v:rect id="_x0000_i1076" style="width:0;height:1.5pt" o:hralign="center" o:hrstd="t" o:hr="t" fillcolor="#a0a0a0" stroked="f"/>
        </w:pict>
      </w:r>
    </w:p>
    <w:bookmarkEnd w:id="2"/>
    <w:p w14:paraId="66B855CF" w14:textId="77777777" w:rsidR="00882A18" w:rsidRPr="00876CE0" w:rsidRDefault="00882A18" w:rsidP="00596C0A">
      <w:pPr>
        <w:pStyle w:val="yiv3459206072msonormal"/>
        <w:shd w:val="clear" w:color="auto" w:fill="FFFFFF"/>
        <w:spacing w:before="0" w:beforeAutospacing="0" w:after="0" w:afterAutospacing="0"/>
        <w:rPr>
          <w:rFonts w:ascii="Segoe UI" w:hAnsi="Segoe UI" w:cs="Segoe UI"/>
          <w:b/>
          <w:bCs/>
          <w:color w:val="833C0B" w:themeColor="accent2" w:themeShade="80"/>
          <w:sz w:val="12"/>
          <w:szCs w:val="12"/>
        </w:rPr>
      </w:pPr>
    </w:p>
    <w:p w14:paraId="70C39196" w14:textId="4657137C" w:rsidR="003835BC" w:rsidRPr="003835BC" w:rsidRDefault="003835BC" w:rsidP="003835BC">
      <w:pPr>
        <w:rPr>
          <w:rFonts w:ascii="Segoe UI" w:hAnsi="Segoe UI" w:cs="Segoe UI"/>
          <w:b/>
          <w:bCs/>
          <w:iCs/>
          <w:caps/>
          <w:color w:val="833C0B" w:themeColor="accent2" w:themeShade="80"/>
          <w:sz w:val="24"/>
          <w:szCs w:val="24"/>
          <w:u w:val="thick"/>
        </w:rPr>
      </w:pPr>
      <w:bookmarkStart w:id="3" w:name="_Hlk86151735"/>
      <w:r w:rsidRPr="003835BC">
        <w:rPr>
          <w:rFonts w:ascii="Segoe UI" w:hAnsi="Segoe UI" w:cs="Segoe UI"/>
          <w:b/>
          <w:bCs/>
          <w:iCs/>
          <w:caps/>
          <w:color w:val="833C0B" w:themeColor="accent2" w:themeShade="80"/>
          <w:sz w:val="24"/>
          <w:szCs w:val="24"/>
          <w:u w:val="thick"/>
        </w:rPr>
        <w:t>To Inform, Encourage and Heal</w:t>
      </w:r>
    </w:p>
    <w:p w14:paraId="19B50EAC" w14:textId="77777777" w:rsidR="003835BC" w:rsidRPr="004D52A1" w:rsidRDefault="003835BC" w:rsidP="003835BC">
      <w:pPr>
        <w:rPr>
          <w:rFonts w:ascii="Segoe UI" w:hAnsi="Segoe UI" w:cs="Segoe UI"/>
          <w:bCs/>
          <w:iCs/>
          <w:sz w:val="22"/>
          <w:szCs w:val="22"/>
        </w:rPr>
      </w:pPr>
      <w:r w:rsidRPr="0095124C">
        <w:rPr>
          <w:rFonts w:ascii="Segoe UI" w:hAnsi="Segoe UI" w:cs="Segoe UI"/>
          <w:b/>
          <w:iCs/>
          <w:sz w:val="22"/>
          <w:szCs w:val="22"/>
        </w:rPr>
        <w:t>June is Indigenous History Month in Canada.</w:t>
      </w:r>
      <w:r w:rsidRPr="004D52A1">
        <w:rPr>
          <w:rFonts w:ascii="Segoe UI" w:hAnsi="Segoe UI" w:cs="Segoe UI"/>
          <w:bCs/>
          <w:iCs/>
          <w:sz w:val="22"/>
          <w:szCs w:val="22"/>
        </w:rPr>
        <w:t xml:space="preserve">  We invite you take time in this season to learn more about the Catholic Church’s commitment to ongoing reconciliation efforts with Indigenous communities through a four-week learning opportunity through the VLCFF (Virtual Learning Community for Adult Faith Formation).  To learn more about this study, please visit us at </w:t>
      </w:r>
      <w:hyperlink r:id="rId19" w:history="1">
        <w:r w:rsidRPr="004D52A1">
          <w:rPr>
            <w:rStyle w:val="Hyperlink"/>
            <w:rFonts w:ascii="Segoe UI" w:hAnsi="Segoe UI" w:cs="Segoe UI"/>
            <w:iCs/>
            <w:sz w:val="22"/>
            <w:szCs w:val="22"/>
          </w:rPr>
          <w:t>www.hamiltondioceselearns.com</w:t>
        </w:r>
      </w:hyperlink>
      <w:r w:rsidRPr="004D52A1">
        <w:rPr>
          <w:rFonts w:ascii="Segoe UI" w:hAnsi="Segoe UI" w:cs="Segoe UI"/>
          <w:bCs/>
          <w:iCs/>
          <w:sz w:val="22"/>
          <w:szCs w:val="22"/>
        </w:rPr>
        <w:t>.</w:t>
      </w:r>
    </w:p>
    <w:p w14:paraId="55B8AD98" w14:textId="1942FC36" w:rsidR="003835BC" w:rsidRDefault="00000000" w:rsidP="00F41CEB">
      <w:pPr>
        <w:shd w:val="pct90" w:color="FFFFFF" w:themeColor="background1" w:fill="auto"/>
        <w:rPr>
          <w:rFonts w:ascii="Segoe UI" w:eastAsia="Yu Gothic UI" w:hAnsi="Segoe UI" w:cs="Segoe UI"/>
          <w:b/>
          <w:bCs/>
          <w:color w:val="833C0B" w:themeColor="accent2" w:themeShade="80"/>
          <w:sz w:val="22"/>
          <w:szCs w:val="22"/>
        </w:rPr>
      </w:pPr>
      <w:r>
        <w:rPr>
          <w:rFonts w:ascii="Segoe UI" w:hAnsi="Segoe UI" w:cs="Segoe UI"/>
          <w:sz w:val="22"/>
          <w:szCs w:val="22"/>
        </w:rPr>
        <w:pict w14:anchorId="6D7E16F1">
          <v:rect id="_x0000_i1034" style="width:0;height:1.5pt" o:hralign="center" o:hrstd="t" o:hr="t" fillcolor="#a0a0a0" stroked="f"/>
        </w:pict>
      </w:r>
    </w:p>
    <w:p w14:paraId="7937E7C6" w14:textId="77777777" w:rsidR="003835BC" w:rsidRPr="00D44D3E" w:rsidRDefault="003835BC" w:rsidP="00F41CEB">
      <w:pPr>
        <w:shd w:val="pct90" w:color="FFFFFF" w:themeColor="background1" w:fill="auto"/>
        <w:rPr>
          <w:rFonts w:ascii="Segoe UI" w:eastAsia="Yu Gothic UI" w:hAnsi="Segoe UI" w:cs="Segoe UI"/>
          <w:b/>
          <w:bCs/>
          <w:color w:val="833C0B" w:themeColor="accent2" w:themeShade="80"/>
          <w:sz w:val="12"/>
          <w:szCs w:val="12"/>
        </w:rPr>
      </w:pPr>
    </w:p>
    <w:p w14:paraId="19E2A1B3" w14:textId="0F62F49F" w:rsidR="002A0512" w:rsidRPr="002A0512" w:rsidRDefault="002A0512" w:rsidP="002A0512">
      <w:pPr>
        <w:pStyle w:val="BasicParagraph"/>
        <w:suppressAutoHyphens/>
        <w:spacing w:line="240" w:lineRule="auto"/>
        <w:rPr>
          <w:rFonts w:ascii="Segoe UI" w:hAnsi="Segoe UI" w:cs="Segoe UI"/>
          <w:b/>
          <w:bCs/>
          <w:color w:val="833C0B" w:themeColor="accent2" w:themeShade="80"/>
          <w:sz w:val="22"/>
          <w:szCs w:val="22"/>
          <w:shd w:val="clear" w:color="auto" w:fill="FFFFFF"/>
        </w:rPr>
      </w:pPr>
      <w:bookmarkStart w:id="4" w:name="_Hlk166575960"/>
      <w:bookmarkEnd w:id="3"/>
      <w:r w:rsidRPr="002A0512">
        <w:rPr>
          <w:rFonts w:ascii="Segoe UI" w:hAnsi="Segoe UI" w:cs="Segoe UI"/>
          <w:b/>
          <w:bCs/>
          <w:color w:val="833C0B" w:themeColor="accent2" w:themeShade="80"/>
          <w:sz w:val="22"/>
          <w:szCs w:val="22"/>
          <w:shd w:val="clear" w:color="auto" w:fill="FFFFFF"/>
        </w:rPr>
        <w:t>St. Agnes Church</w:t>
      </w:r>
    </w:p>
    <w:p w14:paraId="183608A9" w14:textId="3D6EACB2" w:rsidR="002A0512" w:rsidRPr="002A0512" w:rsidRDefault="002A0512" w:rsidP="002A0512">
      <w:pPr>
        <w:pStyle w:val="BasicParagraph"/>
        <w:suppressAutoHyphens/>
        <w:spacing w:line="240" w:lineRule="auto"/>
        <w:rPr>
          <w:rFonts w:ascii="Segoe UI" w:hAnsi="Segoe UI" w:cs="Segoe UI"/>
          <w:b/>
          <w:bCs/>
          <w:color w:val="833C0B" w:themeColor="accent2" w:themeShade="80"/>
          <w:sz w:val="22"/>
          <w:szCs w:val="22"/>
          <w:shd w:val="clear" w:color="auto" w:fill="FFFFFF"/>
        </w:rPr>
      </w:pPr>
      <w:r w:rsidRPr="002A0512">
        <w:rPr>
          <w:rFonts w:ascii="Segoe UI" w:hAnsi="Segoe UI" w:cs="Segoe UI"/>
          <w:b/>
          <w:bCs/>
          <w:color w:val="833C0B" w:themeColor="accent2" w:themeShade="80"/>
          <w:sz w:val="22"/>
          <w:szCs w:val="22"/>
          <w:shd w:val="clear" w:color="auto" w:fill="FFFFFF"/>
        </w:rPr>
        <w:t xml:space="preserve">75 </w:t>
      </w:r>
      <w:proofErr w:type="spellStart"/>
      <w:r w:rsidRPr="002A0512">
        <w:rPr>
          <w:rFonts w:ascii="Segoe UI" w:hAnsi="Segoe UI" w:cs="Segoe UI"/>
          <w:b/>
          <w:bCs/>
          <w:color w:val="833C0B" w:themeColor="accent2" w:themeShade="80"/>
          <w:sz w:val="22"/>
          <w:szCs w:val="22"/>
          <w:shd w:val="clear" w:color="auto" w:fill="FFFFFF"/>
        </w:rPr>
        <w:t>Bluevale</w:t>
      </w:r>
      <w:proofErr w:type="spellEnd"/>
      <w:r w:rsidRPr="002A0512">
        <w:rPr>
          <w:rFonts w:ascii="Segoe UI" w:hAnsi="Segoe UI" w:cs="Segoe UI"/>
          <w:b/>
          <w:bCs/>
          <w:color w:val="833C0B" w:themeColor="accent2" w:themeShade="80"/>
          <w:sz w:val="22"/>
          <w:szCs w:val="22"/>
          <w:shd w:val="clear" w:color="auto" w:fill="FFFFFF"/>
        </w:rPr>
        <w:t xml:space="preserve"> Street North, Waterloo</w:t>
      </w:r>
    </w:p>
    <w:p w14:paraId="18EDDB4F" w14:textId="1F3977EC" w:rsidR="002A0512" w:rsidRPr="002A0512" w:rsidRDefault="002A0512" w:rsidP="002A0512">
      <w:pPr>
        <w:pStyle w:val="BasicParagraph"/>
        <w:suppressAutoHyphens/>
        <w:spacing w:line="240" w:lineRule="auto"/>
        <w:rPr>
          <w:rFonts w:ascii="Segoe UI" w:hAnsi="Segoe UI" w:cs="Segoe UI"/>
          <w:b/>
          <w:bCs/>
          <w:color w:val="833C0B" w:themeColor="accent2" w:themeShade="80"/>
          <w:u w:val="thick"/>
          <w:shd w:val="clear" w:color="auto" w:fill="FFFFFF"/>
        </w:rPr>
      </w:pPr>
      <w:r w:rsidRPr="002A0512">
        <w:rPr>
          <w:rFonts w:ascii="Segoe UI" w:hAnsi="Segoe UI" w:cs="Segoe UI"/>
          <w:b/>
          <w:bCs/>
          <w:color w:val="833C0B" w:themeColor="accent2" w:themeShade="80"/>
          <w:u w:val="thick"/>
          <w:shd w:val="clear" w:color="auto" w:fill="FFFFFF"/>
        </w:rPr>
        <w:t>EDUCATION CAFÉ</w:t>
      </w:r>
    </w:p>
    <w:p w14:paraId="7DD4A6DA" w14:textId="27AD3D1E" w:rsidR="002A0512" w:rsidRPr="00874B16" w:rsidRDefault="002A0512" w:rsidP="002A0512">
      <w:pPr>
        <w:pStyle w:val="BasicParagraph"/>
        <w:suppressAutoHyphens/>
        <w:spacing w:line="240" w:lineRule="auto"/>
        <w:rPr>
          <w:rFonts w:ascii="Segoe UI" w:hAnsi="Segoe UI" w:cs="Segoe UI"/>
          <w:color w:val="2E19F7"/>
          <w:sz w:val="22"/>
          <w:szCs w:val="22"/>
        </w:rPr>
      </w:pPr>
      <w:r w:rsidRPr="002A0512">
        <w:rPr>
          <w:rFonts w:ascii="Segoe UI" w:hAnsi="Segoe UI" w:cs="Segoe UI"/>
          <w:sz w:val="22"/>
          <w:szCs w:val="22"/>
          <w:shd w:val="clear" w:color="auto" w:fill="FFFFFF"/>
        </w:rPr>
        <w:t>Sometimes we may struggle to listen to God.  What is He calling me to do? Or perhaps it is a challenge speaking with, and listening patiently to one another?  Yet, God promises rich blessings to all who listen to him…</w:t>
      </w:r>
      <w:r>
        <w:rPr>
          <w:rFonts w:ascii="Segoe UI" w:hAnsi="Segoe UI" w:cs="Segoe UI"/>
          <w:sz w:val="22"/>
          <w:szCs w:val="22"/>
          <w:shd w:val="clear" w:color="auto" w:fill="FFFFFF"/>
        </w:rPr>
        <w:t xml:space="preserve"> </w:t>
      </w:r>
      <w:r w:rsidRPr="002A0512">
        <w:rPr>
          <w:rFonts w:ascii="Segoe UI" w:hAnsi="Segoe UI" w:cs="Segoe UI"/>
          <w:sz w:val="22"/>
          <w:szCs w:val="22"/>
          <w:u w:val="single"/>
          <w:shd w:val="clear" w:color="auto" w:fill="FFFFFF"/>
        </w:rPr>
        <w:t>and</w:t>
      </w:r>
      <w:r w:rsidRPr="002A0512">
        <w:rPr>
          <w:rFonts w:ascii="Segoe UI" w:hAnsi="Segoe UI" w:cs="Segoe UI"/>
          <w:sz w:val="22"/>
          <w:szCs w:val="22"/>
          <w:shd w:val="clear" w:color="auto" w:fill="FFFFFF"/>
        </w:rPr>
        <w:t> follow His Son Jesus in all circumstances.</w:t>
      </w:r>
      <w:r w:rsidRPr="002A0512">
        <w:rPr>
          <w:rFonts w:ascii="Segoe UI" w:hAnsi="Segoe UI" w:cs="Segoe UI"/>
          <w:b/>
          <w:bCs/>
          <w:sz w:val="22"/>
          <w:szCs w:val="22"/>
          <w:shd w:val="clear" w:color="auto" w:fill="FFFFFF"/>
        </w:rPr>
        <w:t xml:space="preserve">  </w:t>
      </w:r>
      <w:r w:rsidRPr="002A0512">
        <w:rPr>
          <w:rFonts w:ascii="Segoe UI" w:hAnsi="Segoe UI" w:cs="Segoe UI"/>
          <w:sz w:val="22"/>
          <w:szCs w:val="22"/>
          <w:shd w:val="clear" w:color="auto" w:fill="FFFFFF"/>
        </w:rPr>
        <w:t xml:space="preserve">Join us for “The Art of Listening:  to God and the Church, to Others and to Self”, with Fr. Paul Voisin C.R.  </w:t>
      </w:r>
      <w:r w:rsidRPr="002A0512">
        <w:rPr>
          <w:rFonts w:ascii="Segoe UI" w:hAnsi="Segoe UI" w:cs="Segoe UI"/>
          <w:b/>
          <w:bCs/>
          <w:sz w:val="22"/>
          <w:szCs w:val="22"/>
          <w:shd w:val="clear" w:color="auto" w:fill="FFFFFF"/>
        </w:rPr>
        <w:t>Sunday, June 23</w:t>
      </w:r>
      <w:r w:rsidRPr="002A0512">
        <w:rPr>
          <w:rFonts w:ascii="Segoe UI" w:hAnsi="Segoe UI" w:cs="Segoe UI"/>
          <w:b/>
          <w:bCs/>
          <w:sz w:val="22"/>
          <w:szCs w:val="22"/>
          <w:shd w:val="clear" w:color="auto" w:fill="FFFFFF"/>
          <w:vertAlign w:val="superscript"/>
        </w:rPr>
        <w:t>rd</w:t>
      </w:r>
      <w:r w:rsidRPr="002A0512">
        <w:rPr>
          <w:rFonts w:ascii="Segoe UI" w:hAnsi="Segoe UI" w:cs="Segoe UI"/>
          <w:b/>
          <w:bCs/>
          <w:sz w:val="22"/>
          <w:szCs w:val="22"/>
          <w:shd w:val="clear" w:color="auto" w:fill="FFFFFF"/>
        </w:rPr>
        <w:t xml:space="preserve"> at 2 pm</w:t>
      </w:r>
      <w:r>
        <w:rPr>
          <w:rFonts w:ascii="Segoe UI" w:hAnsi="Segoe UI" w:cs="Segoe UI"/>
          <w:sz w:val="22"/>
          <w:szCs w:val="22"/>
          <w:shd w:val="clear" w:color="auto" w:fill="FFFFFF"/>
        </w:rPr>
        <w:t xml:space="preserve">.  For details visit:  </w:t>
      </w:r>
      <w:hyperlink r:id="rId20" w:tooltip="Original URL: http://www.saintagnescatholicchurch.org/Events. Click or tap if you trust this link." w:history="1">
        <w:r w:rsidRPr="00874B16">
          <w:rPr>
            <w:rStyle w:val="Hyperlink"/>
            <w:rFonts w:ascii="Segoe UI" w:hAnsi="Segoe UI" w:cs="Segoe UI"/>
            <w:color w:val="2E19F7"/>
            <w:sz w:val="22"/>
            <w:szCs w:val="22"/>
            <w:bdr w:val="none" w:sz="0" w:space="0" w:color="auto" w:frame="1"/>
            <w:shd w:val="clear" w:color="auto" w:fill="FFFFFF"/>
          </w:rPr>
          <w:t>www.saintagnescatholicchurch.org/Events</w:t>
        </w:r>
      </w:hyperlink>
    </w:p>
    <w:p w14:paraId="3E82B29A" w14:textId="5FCA209D" w:rsidR="002A0512" w:rsidRPr="00876CE0" w:rsidRDefault="002A0512" w:rsidP="005E348C">
      <w:pPr>
        <w:pStyle w:val="xydpa4a1b1f4yiv1814012487ydpace311d7msonormal"/>
        <w:shd w:val="clear" w:color="auto" w:fill="FFFFFF"/>
        <w:spacing w:before="0" w:beforeAutospacing="0" w:after="0" w:afterAutospacing="0"/>
        <w:jc w:val="both"/>
        <w:rPr>
          <w:rFonts w:ascii="Segoe UI" w:hAnsi="Segoe UI" w:cs="Segoe UI"/>
          <w:sz w:val="22"/>
          <w:szCs w:val="22"/>
        </w:rPr>
      </w:pPr>
    </w:p>
    <w:p w14:paraId="0B783453" w14:textId="77777777" w:rsidR="00876CE0" w:rsidRPr="00876CE0" w:rsidRDefault="00876CE0" w:rsidP="005E348C">
      <w:pPr>
        <w:pStyle w:val="xydpa4a1b1f4yiv1814012487ydpace311d7msonormal"/>
        <w:shd w:val="clear" w:color="auto" w:fill="FFFFFF"/>
        <w:spacing w:before="0" w:beforeAutospacing="0" w:after="0" w:afterAutospacing="0"/>
        <w:jc w:val="both"/>
        <w:rPr>
          <w:rFonts w:ascii="Segoe UI" w:hAnsi="Segoe UI" w:cs="Segoe UI"/>
          <w:sz w:val="22"/>
          <w:szCs w:val="22"/>
        </w:rPr>
      </w:pPr>
    </w:p>
    <w:p w14:paraId="794C9103" w14:textId="77777777" w:rsidR="00876CE0" w:rsidRPr="00876CE0" w:rsidRDefault="00876CE0" w:rsidP="005E348C">
      <w:pPr>
        <w:pStyle w:val="xydpa4a1b1f4yiv1814012487ydpace311d7msonormal"/>
        <w:shd w:val="clear" w:color="auto" w:fill="FFFFFF"/>
        <w:spacing w:before="0" w:beforeAutospacing="0" w:after="0" w:afterAutospacing="0"/>
        <w:jc w:val="both"/>
        <w:rPr>
          <w:rFonts w:ascii="Segoe UI" w:hAnsi="Segoe UI" w:cs="Segoe UI"/>
          <w:b/>
          <w:bCs/>
          <w:color w:val="833C0B" w:themeColor="accent2" w:themeShade="80"/>
          <w:sz w:val="22"/>
          <w:szCs w:val="22"/>
          <w:u w:val="thick"/>
          <w:bdr w:val="none" w:sz="0" w:space="0" w:color="auto" w:frame="1"/>
        </w:rPr>
      </w:pPr>
    </w:p>
    <w:p w14:paraId="2C1A6F72" w14:textId="77777777" w:rsidR="002A0512" w:rsidRPr="00876CE0" w:rsidRDefault="002A0512" w:rsidP="005E348C">
      <w:pPr>
        <w:pStyle w:val="xydpa4a1b1f4yiv1814012487ydpace311d7msonormal"/>
        <w:shd w:val="clear" w:color="auto" w:fill="FFFFFF"/>
        <w:spacing w:before="0" w:beforeAutospacing="0" w:after="0" w:afterAutospacing="0"/>
        <w:jc w:val="both"/>
        <w:rPr>
          <w:rFonts w:ascii="Segoe UI" w:hAnsi="Segoe UI" w:cs="Segoe UI"/>
          <w:b/>
          <w:bCs/>
          <w:color w:val="833C0B" w:themeColor="accent2" w:themeShade="80"/>
          <w:sz w:val="22"/>
          <w:szCs w:val="22"/>
          <w:u w:val="thick"/>
          <w:bdr w:val="none" w:sz="0" w:space="0" w:color="auto" w:frame="1"/>
        </w:rPr>
      </w:pPr>
    </w:p>
    <w:p w14:paraId="4D35C5A8" w14:textId="7242AB27" w:rsidR="00876CE0" w:rsidRPr="00876CE0" w:rsidRDefault="00876CE0" w:rsidP="005E348C">
      <w:pPr>
        <w:pStyle w:val="xydpa4a1b1f4yiv1814012487ydpace311d7msonormal"/>
        <w:shd w:val="clear" w:color="auto" w:fill="FFFFFF"/>
        <w:spacing w:before="0" w:beforeAutospacing="0" w:after="0" w:afterAutospacing="0"/>
        <w:jc w:val="both"/>
        <w:rPr>
          <w:rFonts w:ascii="Segoe UI" w:hAnsi="Segoe UI" w:cs="Segoe UI"/>
          <w:b/>
          <w:bCs/>
          <w:color w:val="833C0B" w:themeColor="accent2" w:themeShade="80"/>
          <w:sz w:val="22"/>
          <w:szCs w:val="22"/>
          <w:u w:val="thick"/>
          <w:bdr w:val="none" w:sz="0" w:space="0" w:color="auto" w:frame="1"/>
        </w:rPr>
      </w:pPr>
      <w:r>
        <w:rPr>
          <w:rFonts w:ascii="Segoe UI" w:hAnsi="Segoe UI" w:cs="Segoe UI"/>
          <w:b/>
          <w:bCs/>
          <w:noProof/>
          <w:color w:val="833C0B" w:themeColor="accent2" w:themeShade="80"/>
          <w:sz w:val="22"/>
          <w:szCs w:val="22"/>
          <w:u w:val="thick"/>
          <w:bdr w:val="none" w:sz="0" w:space="0" w:color="auto" w:frame="1"/>
        </w:rPr>
        <w:lastRenderedPageBreak/>
        <w:drawing>
          <wp:anchor distT="0" distB="0" distL="114300" distR="114300" simplePos="0" relativeHeight="252198912" behindDoc="0" locked="0" layoutInCell="1" allowOverlap="1" wp14:anchorId="4ADF564F" wp14:editId="02ACD9C7">
            <wp:simplePos x="0" y="0"/>
            <wp:positionH relativeFrom="margin">
              <wp:align>center</wp:align>
            </wp:positionH>
            <wp:positionV relativeFrom="page">
              <wp:posOffset>935355</wp:posOffset>
            </wp:positionV>
            <wp:extent cx="6793865" cy="8787130"/>
            <wp:effectExtent l="0" t="0" r="6985" b="0"/>
            <wp:wrapSquare wrapText="bothSides"/>
            <wp:docPr id="18700349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034927" name="Picture 187003492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93865" cy="8787130"/>
                    </a:xfrm>
                    <a:prstGeom prst="rect">
                      <a:avLst/>
                    </a:prstGeom>
                  </pic:spPr>
                </pic:pic>
              </a:graphicData>
            </a:graphic>
            <wp14:sizeRelH relativeFrom="margin">
              <wp14:pctWidth>0</wp14:pctWidth>
            </wp14:sizeRelH>
            <wp14:sizeRelV relativeFrom="margin">
              <wp14:pctHeight>0</wp14:pctHeight>
            </wp14:sizeRelV>
          </wp:anchor>
        </w:drawing>
      </w:r>
      <w:bookmarkEnd w:id="4"/>
    </w:p>
    <w:sectPr w:rsidR="00876CE0" w:rsidRPr="00876CE0" w:rsidSect="009E3316">
      <w:headerReference w:type="even" r:id="rId22"/>
      <w:headerReference w:type="default" r:id="rId23"/>
      <w:endnotePr>
        <w:numFmt w:val="decimal"/>
      </w:endnotePr>
      <w:type w:val="continuous"/>
      <w:pgSz w:w="12240" w:h="15840" w:code="1"/>
      <w:pgMar w:top="720" w:right="576" w:bottom="270" w:left="576" w:header="576" w:footer="432" w:gutter="0"/>
      <w:pgNumType w:start="1"/>
      <w:cols w:num="2" w:space="432"/>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B9B997" w14:textId="77777777" w:rsidR="008E2DF6" w:rsidRDefault="008E2DF6">
      <w:r>
        <w:separator/>
      </w:r>
    </w:p>
  </w:endnote>
  <w:endnote w:type="continuationSeparator" w:id="0">
    <w:p w14:paraId="7B7CA699" w14:textId="77777777" w:rsidR="008E2DF6" w:rsidRDefault="008E2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venir Next Medium">
    <w:altName w:val="Cambria"/>
    <w:charset w:val="00"/>
    <w:family w:val="roman"/>
    <w:pitch w:val="default"/>
  </w:font>
  <w:font w:name="Segoe UI">
    <w:panose1 w:val="020B0502040204020203"/>
    <w:charset w:val="00"/>
    <w:family w:val="swiss"/>
    <w:pitch w:val="variable"/>
    <w:sig w:usb0="E4002EFF" w:usb1="C000E47F"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Times">
    <w:altName w:val="Sylfae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3F3280" w14:textId="77777777" w:rsidR="008E2DF6" w:rsidRDefault="008E2DF6">
      <w:r>
        <w:separator/>
      </w:r>
    </w:p>
  </w:footnote>
  <w:footnote w:type="continuationSeparator" w:id="0">
    <w:p w14:paraId="765A788C" w14:textId="77777777" w:rsidR="008E2DF6" w:rsidRDefault="008E2D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2B259" w14:textId="27C173B5" w:rsidR="00791613" w:rsidRPr="003F1BCD" w:rsidRDefault="00F41CEB" w:rsidP="00095716">
    <w:pPr>
      <w:tabs>
        <w:tab w:val="center" w:pos="5400"/>
      </w:tabs>
      <w:suppressAutoHyphens/>
      <w:ind w:hanging="180"/>
      <w:jc w:val="center"/>
      <w:rPr>
        <w:rFonts w:ascii="Segoe UI" w:hAnsi="Segoe UI" w:cs="Segoe UI"/>
        <w:b/>
        <w:bCs/>
        <w:noProof/>
        <w:spacing w:val="-2"/>
        <w:sz w:val="28"/>
        <w:szCs w:val="28"/>
      </w:rPr>
    </w:pPr>
    <w:r>
      <w:rPr>
        <w:rFonts w:ascii="Segoe UI" w:hAnsi="Segoe UI" w:cs="Segoe UI"/>
        <w:b/>
        <w:bCs/>
        <w:noProof/>
        <w:spacing w:val="-2"/>
        <w:sz w:val="28"/>
        <w:szCs w:val="28"/>
      </w:rPr>
      <w:t xml:space="preserve">June </w:t>
    </w:r>
    <w:r w:rsidR="00ED6F7C">
      <w:rPr>
        <w:rFonts w:ascii="Segoe UI" w:hAnsi="Segoe UI" w:cs="Segoe UI"/>
        <w:b/>
        <w:bCs/>
        <w:noProof/>
        <w:spacing w:val="-2"/>
        <w:sz w:val="28"/>
        <w:szCs w:val="28"/>
      </w:rPr>
      <w:t>16</w:t>
    </w:r>
    <w:r>
      <w:rPr>
        <w:rFonts w:ascii="Segoe UI" w:hAnsi="Segoe UI" w:cs="Segoe UI"/>
        <w:b/>
        <w:bCs/>
        <w:noProof/>
        <w:spacing w:val="-2"/>
        <w:sz w:val="28"/>
        <w:szCs w:val="28"/>
      </w:rPr>
      <w:t>, 2024</w:t>
    </w:r>
  </w:p>
  <w:p w14:paraId="2512517C" w14:textId="77777777" w:rsidR="005C3DF6" w:rsidRDefault="005C3DF6">
    <w:pPr>
      <w:tabs>
        <w:tab w:val="left" w:pos="-720"/>
      </w:tabs>
      <w:suppressAutoHyphens/>
      <w:jc w:val="both"/>
      <w:rPr>
        <w:rFonts w:ascii="Times" w:hAnsi="Times"/>
        <w:noProof/>
        <w:spacing w:val="-2"/>
      </w:rPr>
    </w:pPr>
  </w:p>
  <w:p w14:paraId="4ACCD884" w14:textId="77777777" w:rsidR="005C3DF6" w:rsidRDefault="0083235F">
    <w:pPr>
      <w:tabs>
        <w:tab w:val="left" w:pos="-720"/>
      </w:tabs>
      <w:suppressAutoHyphens/>
      <w:spacing w:line="36" w:lineRule="exact"/>
      <w:jc w:val="both"/>
      <w:rPr>
        <w:rFonts w:ascii="Times" w:hAnsi="Times"/>
        <w:noProof/>
        <w:spacing w:val="-2"/>
      </w:rPr>
    </w:pPr>
    <w:r>
      <w:rPr>
        <w:noProof/>
      </w:rPr>
      <mc:AlternateContent>
        <mc:Choice Requires="wps">
          <w:drawing>
            <wp:anchor distT="0" distB="0" distL="114300" distR="114300" simplePos="0" relativeHeight="251657216" behindDoc="1" locked="0" layoutInCell="0" allowOverlap="1" wp14:anchorId="2A65B479" wp14:editId="1AC944D3">
              <wp:simplePos x="0" y="0"/>
              <wp:positionH relativeFrom="margin">
                <wp:posOffset>0</wp:posOffset>
              </wp:positionH>
              <wp:positionV relativeFrom="paragraph">
                <wp:posOffset>0</wp:posOffset>
              </wp:positionV>
              <wp:extent cx="7040880" cy="13970"/>
              <wp:effectExtent l="0" t="0" r="7620" b="5080"/>
              <wp:wrapNone/>
              <wp:docPr id="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3970"/>
                      </a:xfrm>
                      <a:prstGeom prst="rect">
                        <a:avLst/>
                      </a:prstGeom>
                      <a:solidFill>
                        <a:srgbClr val="000000"/>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D2AB3" id="Rectangle 1" o:spid="_x0000_s1026" style="position:absolute;margin-left:0;margin-top:0;width:554.4pt;height:1.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" o:allowincell="f" fillcolor="black" strokeweight="1.5pt">
              <w10:wrap anchorx="margin"/>
            </v:rect>
          </w:pict>
        </mc:Fallback>
      </mc:AlternateContent>
    </w:r>
  </w:p>
  <w:p w14:paraId="2F9B0AF5" w14:textId="77777777" w:rsidR="005C3DF6" w:rsidRDefault="005C3DF6">
    <w:pPr>
      <w:tabs>
        <w:tab w:val="left" w:pos="-720"/>
      </w:tabs>
      <w:suppressAutoHyphens/>
      <w:spacing w:line="36" w:lineRule="exact"/>
      <w:jc w:val="both"/>
      <w:rPr>
        <w:rFonts w:ascii="Times" w:hAnsi="Times"/>
        <w:noProof/>
        <w:spacing w:val="-2"/>
      </w:rPr>
    </w:pPr>
  </w:p>
  <w:p w14:paraId="6A002C06" w14:textId="77777777" w:rsidR="005C3DF6" w:rsidRDefault="005C3DF6">
    <w:pPr>
      <w:tabs>
        <w:tab w:val="left" w:pos="-720"/>
      </w:tabs>
      <w:suppressAutoHyphens/>
      <w:spacing w:line="36" w:lineRule="exact"/>
      <w:jc w:val="both"/>
      <w:rPr>
        <w:rFonts w:ascii="Times" w:hAnsi="Times"/>
        <w:noProof/>
        <w:spacing w:val="-2"/>
      </w:rPr>
    </w:pPr>
  </w:p>
  <w:p w14:paraId="23A5C5E9" w14:textId="77777777" w:rsidR="005C3DF6" w:rsidRDefault="005C3DF6">
    <w:pPr>
      <w:tabs>
        <w:tab w:val="left" w:pos="-720"/>
      </w:tabs>
      <w:suppressAutoHyphens/>
      <w:spacing w:line="36" w:lineRule="exact"/>
      <w:jc w:val="both"/>
      <w:rPr>
        <w:rFonts w:ascii="Times" w:hAnsi="Times"/>
        <w:noProof/>
        <w:spacing w:val="-2"/>
      </w:rPr>
    </w:pPr>
  </w:p>
  <w:p w14:paraId="29A64C6B" w14:textId="77777777" w:rsidR="005C3DF6" w:rsidRDefault="005C3DF6">
    <w:pPr>
      <w:tabs>
        <w:tab w:val="left" w:pos="-720"/>
      </w:tabs>
      <w:suppressAutoHyphens/>
      <w:spacing w:line="36" w:lineRule="exact"/>
      <w:jc w:val="both"/>
      <w:rPr>
        <w:rFonts w:ascii="Times" w:hAnsi="Times"/>
        <w:noProof/>
        <w:spacing w:val="-2"/>
      </w:rPr>
    </w:pPr>
  </w:p>
  <w:p w14:paraId="6BCE775D" w14:textId="77777777" w:rsidR="005C3DF6" w:rsidRDefault="005C3DF6">
    <w:pPr>
      <w:tabs>
        <w:tab w:val="left" w:pos="-720"/>
      </w:tabs>
      <w:suppressAutoHyphens/>
      <w:spacing w:line="36" w:lineRule="exact"/>
      <w:jc w:val="both"/>
      <w:rPr>
        <w:rFonts w:ascii="Times" w:hAnsi="Times"/>
        <w:noProof/>
        <w:spacing w:val="-2"/>
      </w:rPr>
    </w:pPr>
  </w:p>
  <w:p w14:paraId="6AC62A76" w14:textId="77777777" w:rsidR="005C3DF6" w:rsidRDefault="005C3DF6">
    <w:pPr>
      <w:tabs>
        <w:tab w:val="left" w:pos="-720"/>
      </w:tabs>
      <w:suppressAutoHyphens/>
      <w:spacing w:line="36" w:lineRule="exact"/>
      <w:jc w:val="both"/>
      <w:rPr>
        <w:rFonts w:ascii="Times" w:hAnsi="Times"/>
        <w:noProof/>
        <w:spacing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568FD" w14:textId="756A0254" w:rsidR="005C3DF6" w:rsidRPr="003F1BCD" w:rsidRDefault="00ED6F7C" w:rsidP="003F1BCD">
    <w:pPr>
      <w:tabs>
        <w:tab w:val="left" w:pos="-720"/>
      </w:tabs>
      <w:suppressAutoHyphens/>
      <w:jc w:val="center"/>
      <w:rPr>
        <w:rFonts w:ascii="Segoe UI" w:hAnsi="Segoe UI" w:cs="Segoe UI"/>
        <w:b/>
        <w:bCs/>
        <w:noProof/>
        <w:spacing w:val="-2"/>
        <w:sz w:val="28"/>
        <w:szCs w:val="28"/>
      </w:rPr>
    </w:pPr>
    <w:r>
      <w:rPr>
        <w:rFonts w:ascii="Segoe UI" w:hAnsi="Segoe UI" w:cs="Segoe UI"/>
        <w:b/>
        <w:bCs/>
        <w:noProof/>
        <w:spacing w:val="-2"/>
        <w:sz w:val="28"/>
        <w:szCs w:val="28"/>
      </w:rPr>
      <w:t>ELEVENT</w:t>
    </w:r>
    <w:r w:rsidR="00F51726">
      <w:rPr>
        <w:rFonts w:ascii="Segoe UI" w:hAnsi="Segoe UI" w:cs="Segoe UI"/>
        <w:b/>
        <w:bCs/>
        <w:noProof/>
        <w:spacing w:val="-2"/>
        <w:sz w:val="28"/>
        <w:szCs w:val="28"/>
      </w:rPr>
      <w:t>H SUNDAY IN ORDINARY TIME</w:t>
    </w:r>
  </w:p>
  <w:p w14:paraId="643078D8" w14:textId="77777777" w:rsidR="004E4E82" w:rsidRDefault="004E4E82">
    <w:pPr>
      <w:tabs>
        <w:tab w:val="left" w:pos="-720"/>
      </w:tabs>
      <w:suppressAutoHyphens/>
      <w:jc w:val="both"/>
      <w:rPr>
        <w:rFonts w:ascii="Times" w:hAnsi="Times"/>
        <w:noProof/>
        <w:spacing w:val="-2"/>
      </w:rPr>
    </w:pPr>
  </w:p>
  <w:p w14:paraId="5D69B8B4" w14:textId="77777777" w:rsidR="005C3DF6" w:rsidRDefault="0083235F">
    <w:pPr>
      <w:tabs>
        <w:tab w:val="left" w:pos="-720"/>
      </w:tabs>
      <w:suppressAutoHyphens/>
      <w:spacing w:line="36" w:lineRule="exact"/>
      <w:jc w:val="both"/>
      <w:rPr>
        <w:rFonts w:ascii="Times" w:hAnsi="Times"/>
        <w:noProof/>
        <w:spacing w:val="-2"/>
      </w:rPr>
    </w:pPr>
    <w:r>
      <w:rPr>
        <w:noProof/>
      </w:rPr>
      <mc:AlternateContent>
        <mc:Choice Requires="wps">
          <w:drawing>
            <wp:anchor distT="0" distB="0" distL="114300" distR="114300" simplePos="0" relativeHeight="251658240" behindDoc="1" locked="0" layoutInCell="0" allowOverlap="1" wp14:anchorId="36621557" wp14:editId="6BD97768">
              <wp:simplePos x="0" y="0"/>
              <wp:positionH relativeFrom="margin">
                <wp:posOffset>0</wp:posOffset>
              </wp:positionH>
              <wp:positionV relativeFrom="paragraph">
                <wp:posOffset>0</wp:posOffset>
              </wp:positionV>
              <wp:extent cx="7040880" cy="13970"/>
              <wp:effectExtent l="0" t="0" r="7620" b="508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3970"/>
                      </a:xfrm>
                      <a:prstGeom prst="rect">
                        <a:avLst/>
                      </a:prstGeom>
                      <a:solidFill>
                        <a:srgbClr val="000000"/>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B21A2" id="Rectangle 2" o:spid="_x0000_s1026" style="position:absolute;margin-left:0;margin-top:0;width:554.4pt;height:1.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" o:allowincell="f" fillcolor="black" strokeweight="1.5pt">
              <w10:wrap anchorx="margin"/>
            </v:rect>
          </w:pict>
        </mc:Fallback>
      </mc:AlternateContent>
    </w:r>
  </w:p>
  <w:p w14:paraId="3BDFC8E7" w14:textId="77777777" w:rsidR="005C3DF6" w:rsidRDefault="005C3DF6">
    <w:pPr>
      <w:tabs>
        <w:tab w:val="left" w:pos="-720"/>
      </w:tabs>
      <w:suppressAutoHyphens/>
      <w:spacing w:line="36" w:lineRule="exact"/>
      <w:jc w:val="both"/>
      <w:rPr>
        <w:rFonts w:ascii="Times" w:hAnsi="Times"/>
        <w:noProof/>
        <w:spacing w:val="-2"/>
      </w:rPr>
    </w:pPr>
  </w:p>
  <w:p w14:paraId="132B14E5" w14:textId="77777777" w:rsidR="005C3DF6" w:rsidRDefault="005C3DF6">
    <w:pPr>
      <w:tabs>
        <w:tab w:val="left" w:pos="-720"/>
      </w:tabs>
      <w:suppressAutoHyphens/>
      <w:spacing w:line="36" w:lineRule="exact"/>
      <w:jc w:val="both"/>
      <w:rPr>
        <w:rFonts w:ascii="Times" w:hAnsi="Times"/>
        <w:noProof/>
        <w:spacing w:val="-2"/>
      </w:rPr>
    </w:pPr>
  </w:p>
  <w:p w14:paraId="76CD59E6" w14:textId="77777777" w:rsidR="005C3DF6" w:rsidRDefault="005C3DF6">
    <w:pPr>
      <w:tabs>
        <w:tab w:val="left" w:pos="-720"/>
      </w:tabs>
      <w:suppressAutoHyphens/>
      <w:spacing w:line="36" w:lineRule="exact"/>
      <w:jc w:val="both"/>
      <w:rPr>
        <w:rFonts w:ascii="Times" w:hAnsi="Times"/>
        <w:noProof/>
        <w:spacing w:val="-2"/>
      </w:rPr>
    </w:pPr>
  </w:p>
  <w:p w14:paraId="3EFEBC0C" w14:textId="77777777" w:rsidR="005C3DF6" w:rsidRDefault="005C3DF6">
    <w:pPr>
      <w:tabs>
        <w:tab w:val="left" w:pos="-720"/>
      </w:tabs>
      <w:suppressAutoHyphens/>
      <w:spacing w:line="36" w:lineRule="exact"/>
      <w:jc w:val="both"/>
      <w:rPr>
        <w:rFonts w:ascii="Times" w:hAnsi="Times"/>
        <w:noProof/>
        <w:spacing w:val="-2"/>
      </w:rPr>
    </w:pPr>
  </w:p>
  <w:p w14:paraId="4D80FCFD" w14:textId="77777777" w:rsidR="005C3DF6" w:rsidRDefault="005C3DF6">
    <w:pPr>
      <w:tabs>
        <w:tab w:val="left" w:pos="-720"/>
      </w:tabs>
      <w:suppressAutoHyphens/>
      <w:spacing w:line="36" w:lineRule="exact"/>
      <w:jc w:val="both"/>
      <w:rPr>
        <w:rFonts w:ascii="Times" w:hAnsi="Times"/>
        <w:noProof/>
        <w:spacing w:val="-2"/>
      </w:rPr>
    </w:pPr>
  </w:p>
  <w:p w14:paraId="68764D93" w14:textId="77777777" w:rsidR="005C3DF6" w:rsidRDefault="005C3DF6">
    <w:pPr>
      <w:tabs>
        <w:tab w:val="left" w:pos="-720"/>
      </w:tabs>
      <w:suppressAutoHyphens/>
      <w:spacing w:line="36" w:lineRule="exact"/>
      <w:jc w:val="both"/>
      <w:rPr>
        <w:rFonts w:ascii="Times" w:hAnsi="Times"/>
        <w:noProof/>
        <w:spacing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rect id="_x0000_i1424" style="width:0;height:1.5pt" o:hralign="center" o:bullet="t" o:hrstd="t" o:hr="t" fillcolor="#a0a0a0" stroked="f"/>
    </w:pict>
  </w:numPicBullet>
  <w:numPicBullet w:numPicBulletId="1">
    <w:pict>
      <v:rect id="_x0000_i1425" style="width:0;height:1.5pt" o:hralign="center" o:bullet="t" o:hrstd="t" o:hr="t" fillcolor="#a0a0a0" stroked="f"/>
    </w:pict>
  </w:numPicBullet>
  <w:numPicBullet w:numPicBulletId="2">
    <w:pict>
      <v:rect id="_x0000_i1426" style="width:0;height:1.5pt" o:hralign="center" o:bullet="t" o:hrstd="t" o:hr="t" fillcolor="#a0a0a0" stroked="f"/>
    </w:pict>
  </w:numPicBullet>
  <w:abstractNum w:abstractNumId="0" w15:restartNumberingAfterBreak="0">
    <w:nsid w:val="04D22EA4"/>
    <w:multiLevelType w:val="multilevel"/>
    <w:tmpl w:val="02BC3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DE246D"/>
    <w:multiLevelType w:val="multilevel"/>
    <w:tmpl w:val="5852B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015186"/>
    <w:multiLevelType w:val="multilevel"/>
    <w:tmpl w:val="7B84D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636493"/>
    <w:multiLevelType w:val="hybridMultilevel"/>
    <w:tmpl w:val="56DC9DA4"/>
    <w:styleLink w:val="BulletBig"/>
    <w:lvl w:ilvl="0" w:tplc="1980B118">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1" w:tplc="82C40CDA">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2" w:tplc="7028374C">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3" w:tplc="ECD433B6">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4" w:tplc="37AE7E96">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5" w:tplc="D5FA526E">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6" w:tplc="D3E2422A">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7" w:tplc="D49CF3D6">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8" w:tplc="E25EC716">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abstractNum>
  <w:abstractNum w:abstractNumId="4" w15:restartNumberingAfterBreak="0">
    <w:nsid w:val="19284AD0"/>
    <w:multiLevelType w:val="multilevel"/>
    <w:tmpl w:val="A20AE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9151D5"/>
    <w:multiLevelType w:val="hybridMultilevel"/>
    <w:tmpl w:val="56DC9DA4"/>
    <w:numStyleLink w:val="BulletBig"/>
  </w:abstractNum>
  <w:abstractNum w:abstractNumId="6" w15:restartNumberingAfterBreak="0">
    <w:nsid w:val="1DDA69B8"/>
    <w:multiLevelType w:val="multilevel"/>
    <w:tmpl w:val="273A5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D05061"/>
    <w:multiLevelType w:val="hybridMultilevel"/>
    <w:tmpl w:val="9D1A5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483C4F"/>
    <w:multiLevelType w:val="multilevel"/>
    <w:tmpl w:val="A38CC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77D2DDF"/>
    <w:multiLevelType w:val="hybridMultilevel"/>
    <w:tmpl w:val="F98AC190"/>
    <w:lvl w:ilvl="0" w:tplc="9BAA6C8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A721F4"/>
    <w:multiLevelType w:val="hybridMultilevel"/>
    <w:tmpl w:val="B51209D0"/>
    <w:lvl w:ilvl="0" w:tplc="0A1E8402">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FCF44FA"/>
    <w:multiLevelType w:val="hybridMultilevel"/>
    <w:tmpl w:val="A9F81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EF086C"/>
    <w:multiLevelType w:val="hybridMultilevel"/>
    <w:tmpl w:val="9078F4BC"/>
    <w:lvl w:ilvl="0" w:tplc="98B6FA70">
      <w:start w:val="1"/>
      <w:numFmt w:val="bullet"/>
      <w:lvlText w:val=""/>
      <w:lvlPicBulletId w:val="2"/>
      <w:lvlJc w:val="left"/>
      <w:pPr>
        <w:tabs>
          <w:tab w:val="num" w:pos="720"/>
        </w:tabs>
        <w:ind w:left="720" w:hanging="360"/>
      </w:pPr>
      <w:rPr>
        <w:rFonts w:ascii="Symbol" w:hAnsi="Symbol" w:hint="default"/>
      </w:rPr>
    </w:lvl>
    <w:lvl w:ilvl="1" w:tplc="4B021790" w:tentative="1">
      <w:start w:val="1"/>
      <w:numFmt w:val="bullet"/>
      <w:lvlText w:val=""/>
      <w:lvlJc w:val="left"/>
      <w:pPr>
        <w:tabs>
          <w:tab w:val="num" w:pos="1440"/>
        </w:tabs>
        <w:ind w:left="1440" w:hanging="360"/>
      </w:pPr>
      <w:rPr>
        <w:rFonts w:ascii="Symbol" w:hAnsi="Symbol" w:hint="default"/>
      </w:rPr>
    </w:lvl>
    <w:lvl w:ilvl="2" w:tplc="3F6C919C" w:tentative="1">
      <w:start w:val="1"/>
      <w:numFmt w:val="bullet"/>
      <w:lvlText w:val=""/>
      <w:lvlJc w:val="left"/>
      <w:pPr>
        <w:tabs>
          <w:tab w:val="num" w:pos="2160"/>
        </w:tabs>
        <w:ind w:left="2160" w:hanging="360"/>
      </w:pPr>
      <w:rPr>
        <w:rFonts w:ascii="Symbol" w:hAnsi="Symbol" w:hint="default"/>
      </w:rPr>
    </w:lvl>
    <w:lvl w:ilvl="3" w:tplc="7D64E4D0" w:tentative="1">
      <w:start w:val="1"/>
      <w:numFmt w:val="bullet"/>
      <w:lvlText w:val=""/>
      <w:lvlJc w:val="left"/>
      <w:pPr>
        <w:tabs>
          <w:tab w:val="num" w:pos="2880"/>
        </w:tabs>
        <w:ind w:left="2880" w:hanging="360"/>
      </w:pPr>
      <w:rPr>
        <w:rFonts w:ascii="Symbol" w:hAnsi="Symbol" w:hint="default"/>
      </w:rPr>
    </w:lvl>
    <w:lvl w:ilvl="4" w:tplc="8BB4F3C8" w:tentative="1">
      <w:start w:val="1"/>
      <w:numFmt w:val="bullet"/>
      <w:lvlText w:val=""/>
      <w:lvlJc w:val="left"/>
      <w:pPr>
        <w:tabs>
          <w:tab w:val="num" w:pos="3600"/>
        </w:tabs>
        <w:ind w:left="3600" w:hanging="360"/>
      </w:pPr>
      <w:rPr>
        <w:rFonts w:ascii="Symbol" w:hAnsi="Symbol" w:hint="default"/>
      </w:rPr>
    </w:lvl>
    <w:lvl w:ilvl="5" w:tplc="FF52A2AE" w:tentative="1">
      <w:start w:val="1"/>
      <w:numFmt w:val="bullet"/>
      <w:lvlText w:val=""/>
      <w:lvlJc w:val="left"/>
      <w:pPr>
        <w:tabs>
          <w:tab w:val="num" w:pos="4320"/>
        </w:tabs>
        <w:ind w:left="4320" w:hanging="360"/>
      </w:pPr>
      <w:rPr>
        <w:rFonts w:ascii="Symbol" w:hAnsi="Symbol" w:hint="default"/>
      </w:rPr>
    </w:lvl>
    <w:lvl w:ilvl="6" w:tplc="72F48E0A" w:tentative="1">
      <w:start w:val="1"/>
      <w:numFmt w:val="bullet"/>
      <w:lvlText w:val=""/>
      <w:lvlJc w:val="left"/>
      <w:pPr>
        <w:tabs>
          <w:tab w:val="num" w:pos="5040"/>
        </w:tabs>
        <w:ind w:left="5040" w:hanging="360"/>
      </w:pPr>
      <w:rPr>
        <w:rFonts w:ascii="Symbol" w:hAnsi="Symbol" w:hint="default"/>
      </w:rPr>
    </w:lvl>
    <w:lvl w:ilvl="7" w:tplc="82CC5B70" w:tentative="1">
      <w:start w:val="1"/>
      <w:numFmt w:val="bullet"/>
      <w:lvlText w:val=""/>
      <w:lvlJc w:val="left"/>
      <w:pPr>
        <w:tabs>
          <w:tab w:val="num" w:pos="5760"/>
        </w:tabs>
        <w:ind w:left="5760" w:hanging="360"/>
      </w:pPr>
      <w:rPr>
        <w:rFonts w:ascii="Symbol" w:hAnsi="Symbol" w:hint="default"/>
      </w:rPr>
    </w:lvl>
    <w:lvl w:ilvl="8" w:tplc="37448544"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1012901"/>
    <w:multiLevelType w:val="multilevel"/>
    <w:tmpl w:val="81FAE5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50B217D"/>
    <w:multiLevelType w:val="hybridMultilevel"/>
    <w:tmpl w:val="FE6C3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2F0383"/>
    <w:multiLevelType w:val="multilevel"/>
    <w:tmpl w:val="B12EC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FE013B"/>
    <w:multiLevelType w:val="hybridMultilevel"/>
    <w:tmpl w:val="DBC0D6B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7" w15:restartNumberingAfterBreak="0">
    <w:nsid w:val="4A8060DE"/>
    <w:multiLevelType w:val="multilevel"/>
    <w:tmpl w:val="D946E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10007F2"/>
    <w:multiLevelType w:val="hybridMultilevel"/>
    <w:tmpl w:val="D4E85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9733FF"/>
    <w:multiLevelType w:val="hybridMultilevel"/>
    <w:tmpl w:val="DA603902"/>
    <w:lvl w:ilvl="0" w:tplc="3BD0F5DE">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0" w15:restartNumberingAfterBreak="0">
    <w:nsid w:val="61BC251C"/>
    <w:multiLevelType w:val="multilevel"/>
    <w:tmpl w:val="D3561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20B0D50"/>
    <w:multiLevelType w:val="multilevel"/>
    <w:tmpl w:val="BF7CA8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86074C"/>
    <w:multiLevelType w:val="hybridMultilevel"/>
    <w:tmpl w:val="73A86B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3E67D4"/>
    <w:multiLevelType w:val="hybridMultilevel"/>
    <w:tmpl w:val="19FC2B2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767E1013"/>
    <w:multiLevelType w:val="hybridMultilevel"/>
    <w:tmpl w:val="A39AE864"/>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Times New Roman"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start w:val="1"/>
      <w:numFmt w:val="bullet"/>
      <w:lvlText w:val="o"/>
      <w:lvlJc w:val="left"/>
      <w:pPr>
        <w:ind w:left="4140" w:hanging="360"/>
      </w:pPr>
      <w:rPr>
        <w:rFonts w:ascii="Courier New" w:hAnsi="Courier New" w:cs="Times New Roman" w:hint="default"/>
      </w:rPr>
    </w:lvl>
    <w:lvl w:ilvl="5" w:tplc="04090005">
      <w:start w:val="1"/>
      <w:numFmt w:val="bullet"/>
      <w:lvlText w:val=""/>
      <w:lvlJc w:val="left"/>
      <w:pPr>
        <w:ind w:left="4860" w:hanging="360"/>
      </w:pPr>
      <w:rPr>
        <w:rFonts w:ascii="Wingdings" w:hAnsi="Wingdings" w:hint="default"/>
      </w:rPr>
    </w:lvl>
    <w:lvl w:ilvl="6" w:tplc="04090001">
      <w:start w:val="1"/>
      <w:numFmt w:val="bullet"/>
      <w:lvlText w:val=""/>
      <w:lvlJc w:val="left"/>
      <w:pPr>
        <w:ind w:left="5580" w:hanging="360"/>
      </w:pPr>
      <w:rPr>
        <w:rFonts w:ascii="Symbol" w:hAnsi="Symbol" w:hint="default"/>
      </w:rPr>
    </w:lvl>
    <w:lvl w:ilvl="7" w:tplc="04090003">
      <w:start w:val="1"/>
      <w:numFmt w:val="bullet"/>
      <w:lvlText w:val="o"/>
      <w:lvlJc w:val="left"/>
      <w:pPr>
        <w:ind w:left="6300" w:hanging="360"/>
      </w:pPr>
      <w:rPr>
        <w:rFonts w:ascii="Courier New" w:hAnsi="Courier New" w:cs="Times New Roman" w:hint="default"/>
      </w:rPr>
    </w:lvl>
    <w:lvl w:ilvl="8" w:tplc="04090005">
      <w:start w:val="1"/>
      <w:numFmt w:val="bullet"/>
      <w:lvlText w:val=""/>
      <w:lvlJc w:val="left"/>
      <w:pPr>
        <w:ind w:left="7020" w:hanging="360"/>
      </w:pPr>
      <w:rPr>
        <w:rFonts w:ascii="Wingdings" w:hAnsi="Wingdings" w:hint="default"/>
      </w:rPr>
    </w:lvl>
  </w:abstractNum>
  <w:abstractNum w:abstractNumId="25" w15:restartNumberingAfterBreak="0">
    <w:nsid w:val="76D923AF"/>
    <w:multiLevelType w:val="hybridMultilevel"/>
    <w:tmpl w:val="2DD6EF5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27569224">
    <w:abstractNumId w:val="1"/>
  </w:num>
  <w:num w:numId="2" w16cid:durableId="1627740463">
    <w:abstractNumId w:val="6"/>
  </w:num>
  <w:num w:numId="3" w16cid:durableId="57362084">
    <w:abstractNumId w:val="21"/>
  </w:num>
  <w:num w:numId="4" w16cid:durableId="713693328">
    <w:abstractNumId w:val="11"/>
  </w:num>
  <w:num w:numId="5" w16cid:durableId="325013843">
    <w:abstractNumId w:val="13"/>
  </w:num>
  <w:num w:numId="6" w16cid:durableId="2077438316">
    <w:abstractNumId w:val="0"/>
  </w:num>
  <w:num w:numId="7" w16cid:durableId="32776615">
    <w:abstractNumId w:val="23"/>
  </w:num>
  <w:num w:numId="8" w16cid:durableId="1264071782">
    <w:abstractNumId w:val="8"/>
  </w:num>
  <w:num w:numId="9" w16cid:durableId="1268075868">
    <w:abstractNumId w:val="10"/>
  </w:num>
  <w:num w:numId="10" w16cid:durableId="675573446">
    <w:abstractNumId w:val="14"/>
  </w:num>
  <w:num w:numId="11" w16cid:durableId="2016684711">
    <w:abstractNumId w:val="9"/>
  </w:num>
  <w:num w:numId="12" w16cid:durableId="400563290">
    <w:abstractNumId w:val="16"/>
  </w:num>
  <w:num w:numId="13" w16cid:durableId="548956511">
    <w:abstractNumId w:val="20"/>
  </w:num>
  <w:num w:numId="14" w16cid:durableId="703292165">
    <w:abstractNumId w:val="24"/>
  </w:num>
  <w:num w:numId="15" w16cid:durableId="2017615386">
    <w:abstractNumId w:val="15"/>
  </w:num>
  <w:num w:numId="16" w16cid:durableId="1450784547">
    <w:abstractNumId w:val="2"/>
  </w:num>
  <w:num w:numId="17" w16cid:durableId="65761855">
    <w:abstractNumId w:val="17"/>
  </w:num>
  <w:num w:numId="18" w16cid:durableId="1197113208">
    <w:abstractNumId w:val="25"/>
  </w:num>
  <w:num w:numId="19" w16cid:durableId="996541934">
    <w:abstractNumId w:val="22"/>
  </w:num>
  <w:num w:numId="20" w16cid:durableId="1559853646">
    <w:abstractNumId w:val="7"/>
  </w:num>
  <w:num w:numId="21" w16cid:durableId="1859925788">
    <w:abstractNumId w:val="18"/>
  </w:num>
  <w:num w:numId="22" w16cid:durableId="1021400789">
    <w:abstractNumId w:val="4"/>
  </w:num>
  <w:num w:numId="23" w16cid:durableId="998077469">
    <w:abstractNumId w:val="19"/>
  </w:num>
  <w:num w:numId="24" w16cid:durableId="1593663099">
    <w:abstractNumId w:val="3"/>
  </w:num>
  <w:num w:numId="25" w16cid:durableId="1172451317">
    <w:abstractNumId w:val="5"/>
  </w:num>
  <w:num w:numId="26" w16cid:durableId="4175760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57"/>
  <w:drawingGridVerticalSpacing w:val="39"/>
  <w:displayVerticalDrawingGridEvery w:val="2"/>
  <w:characterSpacingControl w:val="doNotCompress"/>
  <w:hdrShapeDefaults>
    <o:shapedefaults v:ext="edit" spidmax="2050">
      <o:colormru v:ext="edit" colors="#d0d0d0"/>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13B6"/>
    <w:rsid w:val="0000019E"/>
    <w:rsid w:val="0000026E"/>
    <w:rsid w:val="00000374"/>
    <w:rsid w:val="00000429"/>
    <w:rsid w:val="00000702"/>
    <w:rsid w:val="00000C38"/>
    <w:rsid w:val="00000C8C"/>
    <w:rsid w:val="000012E7"/>
    <w:rsid w:val="000013A4"/>
    <w:rsid w:val="00001660"/>
    <w:rsid w:val="000016C6"/>
    <w:rsid w:val="00001782"/>
    <w:rsid w:val="000017D9"/>
    <w:rsid w:val="00001A7B"/>
    <w:rsid w:val="00001B5D"/>
    <w:rsid w:val="00001D35"/>
    <w:rsid w:val="00002173"/>
    <w:rsid w:val="000022AA"/>
    <w:rsid w:val="0000237F"/>
    <w:rsid w:val="000024D1"/>
    <w:rsid w:val="0000259A"/>
    <w:rsid w:val="000025AC"/>
    <w:rsid w:val="000026CC"/>
    <w:rsid w:val="00002788"/>
    <w:rsid w:val="00002A63"/>
    <w:rsid w:val="00002E6F"/>
    <w:rsid w:val="00002E95"/>
    <w:rsid w:val="000031EA"/>
    <w:rsid w:val="000032DA"/>
    <w:rsid w:val="00003314"/>
    <w:rsid w:val="00003725"/>
    <w:rsid w:val="00003A02"/>
    <w:rsid w:val="00003DA5"/>
    <w:rsid w:val="00003DCD"/>
    <w:rsid w:val="00003F6B"/>
    <w:rsid w:val="00003F89"/>
    <w:rsid w:val="00004A58"/>
    <w:rsid w:val="00004B73"/>
    <w:rsid w:val="00004ECC"/>
    <w:rsid w:val="000050BA"/>
    <w:rsid w:val="00005227"/>
    <w:rsid w:val="00005488"/>
    <w:rsid w:val="000056B4"/>
    <w:rsid w:val="00005BF6"/>
    <w:rsid w:val="00006054"/>
    <w:rsid w:val="000062CC"/>
    <w:rsid w:val="00006369"/>
    <w:rsid w:val="00006409"/>
    <w:rsid w:val="00006452"/>
    <w:rsid w:val="00006628"/>
    <w:rsid w:val="000066B5"/>
    <w:rsid w:val="00006B09"/>
    <w:rsid w:val="00006C3B"/>
    <w:rsid w:val="00006E79"/>
    <w:rsid w:val="00007224"/>
    <w:rsid w:val="000073D9"/>
    <w:rsid w:val="00007547"/>
    <w:rsid w:val="000076D9"/>
    <w:rsid w:val="00007812"/>
    <w:rsid w:val="0001015D"/>
    <w:rsid w:val="000101D3"/>
    <w:rsid w:val="00010306"/>
    <w:rsid w:val="000103EA"/>
    <w:rsid w:val="000105EF"/>
    <w:rsid w:val="0001082B"/>
    <w:rsid w:val="00010875"/>
    <w:rsid w:val="0001095D"/>
    <w:rsid w:val="00010BFB"/>
    <w:rsid w:val="00010E29"/>
    <w:rsid w:val="00010FBA"/>
    <w:rsid w:val="00011276"/>
    <w:rsid w:val="000114F9"/>
    <w:rsid w:val="00011771"/>
    <w:rsid w:val="000118E3"/>
    <w:rsid w:val="00011A0F"/>
    <w:rsid w:val="00011B6B"/>
    <w:rsid w:val="00012307"/>
    <w:rsid w:val="000123F8"/>
    <w:rsid w:val="0001240F"/>
    <w:rsid w:val="00012468"/>
    <w:rsid w:val="00012921"/>
    <w:rsid w:val="0001309F"/>
    <w:rsid w:val="000131A0"/>
    <w:rsid w:val="000132FF"/>
    <w:rsid w:val="00013460"/>
    <w:rsid w:val="000138E7"/>
    <w:rsid w:val="00013987"/>
    <w:rsid w:val="00013AFE"/>
    <w:rsid w:val="00013F78"/>
    <w:rsid w:val="00013FF0"/>
    <w:rsid w:val="00014307"/>
    <w:rsid w:val="00014364"/>
    <w:rsid w:val="00014404"/>
    <w:rsid w:val="000144ED"/>
    <w:rsid w:val="000145C0"/>
    <w:rsid w:val="00014B94"/>
    <w:rsid w:val="00015180"/>
    <w:rsid w:val="000151AA"/>
    <w:rsid w:val="000152A3"/>
    <w:rsid w:val="00015401"/>
    <w:rsid w:val="00015520"/>
    <w:rsid w:val="00015A64"/>
    <w:rsid w:val="00015D2B"/>
    <w:rsid w:val="00016A7B"/>
    <w:rsid w:val="00016D41"/>
    <w:rsid w:val="00016EFF"/>
    <w:rsid w:val="000171E5"/>
    <w:rsid w:val="00017560"/>
    <w:rsid w:val="000176E9"/>
    <w:rsid w:val="000178C9"/>
    <w:rsid w:val="00017C9E"/>
    <w:rsid w:val="00017CCD"/>
    <w:rsid w:val="000200E9"/>
    <w:rsid w:val="0002018C"/>
    <w:rsid w:val="00020383"/>
    <w:rsid w:val="00020466"/>
    <w:rsid w:val="00020489"/>
    <w:rsid w:val="000207A9"/>
    <w:rsid w:val="00020979"/>
    <w:rsid w:val="00020D60"/>
    <w:rsid w:val="00020E97"/>
    <w:rsid w:val="00020F8C"/>
    <w:rsid w:val="00021059"/>
    <w:rsid w:val="000210C6"/>
    <w:rsid w:val="00021395"/>
    <w:rsid w:val="0002148A"/>
    <w:rsid w:val="00021C3F"/>
    <w:rsid w:val="00021D96"/>
    <w:rsid w:val="00021FBD"/>
    <w:rsid w:val="00022057"/>
    <w:rsid w:val="00022210"/>
    <w:rsid w:val="000223C3"/>
    <w:rsid w:val="000223E8"/>
    <w:rsid w:val="00022B46"/>
    <w:rsid w:val="00022E00"/>
    <w:rsid w:val="00022E2E"/>
    <w:rsid w:val="0002318C"/>
    <w:rsid w:val="00023598"/>
    <w:rsid w:val="0002377E"/>
    <w:rsid w:val="00023826"/>
    <w:rsid w:val="00023830"/>
    <w:rsid w:val="00023E6D"/>
    <w:rsid w:val="00024091"/>
    <w:rsid w:val="000240A1"/>
    <w:rsid w:val="00024273"/>
    <w:rsid w:val="00024299"/>
    <w:rsid w:val="000244DB"/>
    <w:rsid w:val="000245AF"/>
    <w:rsid w:val="00024720"/>
    <w:rsid w:val="00024A42"/>
    <w:rsid w:val="00024A6B"/>
    <w:rsid w:val="00024AF5"/>
    <w:rsid w:val="00024B7B"/>
    <w:rsid w:val="00024EEB"/>
    <w:rsid w:val="000252B9"/>
    <w:rsid w:val="0002559C"/>
    <w:rsid w:val="000255CD"/>
    <w:rsid w:val="00025798"/>
    <w:rsid w:val="00025FD6"/>
    <w:rsid w:val="00026370"/>
    <w:rsid w:val="000267A3"/>
    <w:rsid w:val="00026A68"/>
    <w:rsid w:val="00026A9E"/>
    <w:rsid w:val="00026B20"/>
    <w:rsid w:val="00026B9B"/>
    <w:rsid w:val="00026C5A"/>
    <w:rsid w:val="00027157"/>
    <w:rsid w:val="00027172"/>
    <w:rsid w:val="000273C3"/>
    <w:rsid w:val="000275A4"/>
    <w:rsid w:val="00027A97"/>
    <w:rsid w:val="00027AD4"/>
    <w:rsid w:val="00027AF7"/>
    <w:rsid w:val="00027CB6"/>
    <w:rsid w:val="00027E00"/>
    <w:rsid w:val="000300C8"/>
    <w:rsid w:val="00030228"/>
    <w:rsid w:val="0003050D"/>
    <w:rsid w:val="00030B4C"/>
    <w:rsid w:val="00030B70"/>
    <w:rsid w:val="00030C1A"/>
    <w:rsid w:val="00030E5C"/>
    <w:rsid w:val="00030F8D"/>
    <w:rsid w:val="00031B65"/>
    <w:rsid w:val="00031E09"/>
    <w:rsid w:val="00032573"/>
    <w:rsid w:val="00032645"/>
    <w:rsid w:val="00032674"/>
    <w:rsid w:val="000327C1"/>
    <w:rsid w:val="00032925"/>
    <w:rsid w:val="00032F6F"/>
    <w:rsid w:val="00033127"/>
    <w:rsid w:val="0003336D"/>
    <w:rsid w:val="0003385E"/>
    <w:rsid w:val="000338A6"/>
    <w:rsid w:val="00033AE2"/>
    <w:rsid w:val="00033B0A"/>
    <w:rsid w:val="00033B5E"/>
    <w:rsid w:val="00033E70"/>
    <w:rsid w:val="00033FE3"/>
    <w:rsid w:val="00034624"/>
    <w:rsid w:val="000346F1"/>
    <w:rsid w:val="0003482E"/>
    <w:rsid w:val="00034F92"/>
    <w:rsid w:val="00035303"/>
    <w:rsid w:val="00035609"/>
    <w:rsid w:val="000358C6"/>
    <w:rsid w:val="000359FE"/>
    <w:rsid w:val="00035A9A"/>
    <w:rsid w:val="00035B4C"/>
    <w:rsid w:val="00035B68"/>
    <w:rsid w:val="00035BA0"/>
    <w:rsid w:val="00035BB9"/>
    <w:rsid w:val="000364C8"/>
    <w:rsid w:val="000369F9"/>
    <w:rsid w:val="00036A4B"/>
    <w:rsid w:val="00036E76"/>
    <w:rsid w:val="000371C0"/>
    <w:rsid w:val="0003779B"/>
    <w:rsid w:val="00037922"/>
    <w:rsid w:val="00037CCE"/>
    <w:rsid w:val="00037D1A"/>
    <w:rsid w:val="00037F50"/>
    <w:rsid w:val="000400CD"/>
    <w:rsid w:val="000407D8"/>
    <w:rsid w:val="00040933"/>
    <w:rsid w:val="0004098A"/>
    <w:rsid w:val="00040A10"/>
    <w:rsid w:val="00040AA3"/>
    <w:rsid w:val="00040BFB"/>
    <w:rsid w:val="00040E12"/>
    <w:rsid w:val="00041137"/>
    <w:rsid w:val="00041387"/>
    <w:rsid w:val="000415EB"/>
    <w:rsid w:val="00041AD8"/>
    <w:rsid w:val="00041C73"/>
    <w:rsid w:val="00041C99"/>
    <w:rsid w:val="00041FA2"/>
    <w:rsid w:val="0004215A"/>
    <w:rsid w:val="0004229A"/>
    <w:rsid w:val="000423F3"/>
    <w:rsid w:val="00042507"/>
    <w:rsid w:val="000425A5"/>
    <w:rsid w:val="00042738"/>
    <w:rsid w:val="00042A2F"/>
    <w:rsid w:val="00042E8B"/>
    <w:rsid w:val="0004315C"/>
    <w:rsid w:val="000431C1"/>
    <w:rsid w:val="000437FB"/>
    <w:rsid w:val="00043AF0"/>
    <w:rsid w:val="00043B2B"/>
    <w:rsid w:val="00043BD5"/>
    <w:rsid w:val="00043CE5"/>
    <w:rsid w:val="00044329"/>
    <w:rsid w:val="00044615"/>
    <w:rsid w:val="000447C4"/>
    <w:rsid w:val="00044921"/>
    <w:rsid w:val="00044BDC"/>
    <w:rsid w:val="00044C4C"/>
    <w:rsid w:val="00044CEE"/>
    <w:rsid w:val="00044F45"/>
    <w:rsid w:val="0004502E"/>
    <w:rsid w:val="00045068"/>
    <w:rsid w:val="00045412"/>
    <w:rsid w:val="00045618"/>
    <w:rsid w:val="00045898"/>
    <w:rsid w:val="0004618F"/>
    <w:rsid w:val="000461CE"/>
    <w:rsid w:val="000467B0"/>
    <w:rsid w:val="000467BB"/>
    <w:rsid w:val="000468AD"/>
    <w:rsid w:val="00046928"/>
    <w:rsid w:val="00046978"/>
    <w:rsid w:val="00046A28"/>
    <w:rsid w:val="00046E6E"/>
    <w:rsid w:val="00046FE6"/>
    <w:rsid w:val="00047072"/>
    <w:rsid w:val="0004739C"/>
    <w:rsid w:val="00047D9E"/>
    <w:rsid w:val="00050299"/>
    <w:rsid w:val="0005045C"/>
    <w:rsid w:val="00050860"/>
    <w:rsid w:val="00050B1B"/>
    <w:rsid w:val="00050C26"/>
    <w:rsid w:val="00050C55"/>
    <w:rsid w:val="00050CA3"/>
    <w:rsid w:val="00050F2B"/>
    <w:rsid w:val="0005195E"/>
    <w:rsid w:val="00051C08"/>
    <w:rsid w:val="00051CC6"/>
    <w:rsid w:val="00051E71"/>
    <w:rsid w:val="0005218A"/>
    <w:rsid w:val="000521D9"/>
    <w:rsid w:val="00052288"/>
    <w:rsid w:val="0005262C"/>
    <w:rsid w:val="00052695"/>
    <w:rsid w:val="00052808"/>
    <w:rsid w:val="00052C10"/>
    <w:rsid w:val="00052D51"/>
    <w:rsid w:val="00052D97"/>
    <w:rsid w:val="00052E06"/>
    <w:rsid w:val="00052E1F"/>
    <w:rsid w:val="00053063"/>
    <w:rsid w:val="000530FF"/>
    <w:rsid w:val="000531BC"/>
    <w:rsid w:val="000531D1"/>
    <w:rsid w:val="00053385"/>
    <w:rsid w:val="000533E5"/>
    <w:rsid w:val="0005348E"/>
    <w:rsid w:val="00053500"/>
    <w:rsid w:val="000537C7"/>
    <w:rsid w:val="00053AE8"/>
    <w:rsid w:val="00053E13"/>
    <w:rsid w:val="0005408B"/>
    <w:rsid w:val="00054174"/>
    <w:rsid w:val="000542EB"/>
    <w:rsid w:val="000544A3"/>
    <w:rsid w:val="0005463A"/>
    <w:rsid w:val="00054687"/>
    <w:rsid w:val="000547D0"/>
    <w:rsid w:val="000548EE"/>
    <w:rsid w:val="00054A45"/>
    <w:rsid w:val="00054C47"/>
    <w:rsid w:val="00055365"/>
    <w:rsid w:val="000554C7"/>
    <w:rsid w:val="000558D2"/>
    <w:rsid w:val="0005590A"/>
    <w:rsid w:val="00055CE1"/>
    <w:rsid w:val="00055D18"/>
    <w:rsid w:val="00055DEB"/>
    <w:rsid w:val="00055DF1"/>
    <w:rsid w:val="00055E93"/>
    <w:rsid w:val="00055EF2"/>
    <w:rsid w:val="000561BE"/>
    <w:rsid w:val="000561BF"/>
    <w:rsid w:val="0005633C"/>
    <w:rsid w:val="000563AB"/>
    <w:rsid w:val="000564D0"/>
    <w:rsid w:val="0005665D"/>
    <w:rsid w:val="00056EFD"/>
    <w:rsid w:val="00057162"/>
    <w:rsid w:val="000572B4"/>
    <w:rsid w:val="000574CF"/>
    <w:rsid w:val="000574D3"/>
    <w:rsid w:val="000577D2"/>
    <w:rsid w:val="00057FA6"/>
    <w:rsid w:val="00060065"/>
    <w:rsid w:val="00060330"/>
    <w:rsid w:val="000604B4"/>
    <w:rsid w:val="00060872"/>
    <w:rsid w:val="00061356"/>
    <w:rsid w:val="000619F7"/>
    <w:rsid w:val="00061A55"/>
    <w:rsid w:val="00061B43"/>
    <w:rsid w:val="00061DD9"/>
    <w:rsid w:val="00061ED8"/>
    <w:rsid w:val="000622C1"/>
    <w:rsid w:val="0006233D"/>
    <w:rsid w:val="0006270C"/>
    <w:rsid w:val="000627C8"/>
    <w:rsid w:val="00062A89"/>
    <w:rsid w:val="00062D7C"/>
    <w:rsid w:val="0006319A"/>
    <w:rsid w:val="0006337E"/>
    <w:rsid w:val="000634DD"/>
    <w:rsid w:val="000635E3"/>
    <w:rsid w:val="00063803"/>
    <w:rsid w:val="00063A57"/>
    <w:rsid w:val="00063B0F"/>
    <w:rsid w:val="00063C58"/>
    <w:rsid w:val="00063E65"/>
    <w:rsid w:val="00064028"/>
    <w:rsid w:val="0006413A"/>
    <w:rsid w:val="000644E2"/>
    <w:rsid w:val="000645C0"/>
    <w:rsid w:val="000649C9"/>
    <w:rsid w:val="00064FC3"/>
    <w:rsid w:val="00065371"/>
    <w:rsid w:val="0006545B"/>
    <w:rsid w:val="00065506"/>
    <w:rsid w:val="0006552D"/>
    <w:rsid w:val="000655BC"/>
    <w:rsid w:val="00065774"/>
    <w:rsid w:val="00065867"/>
    <w:rsid w:val="00065A08"/>
    <w:rsid w:val="00065EF2"/>
    <w:rsid w:val="00066029"/>
    <w:rsid w:val="000660A4"/>
    <w:rsid w:val="0006631A"/>
    <w:rsid w:val="0006640C"/>
    <w:rsid w:val="0006647B"/>
    <w:rsid w:val="00066557"/>
    <w:rsid w:val="0006660A"/>
    <w:rsid w:val="000666DE"/>
    <w:rsid w:val="00066716"/>
    <w:rsid w:val="00066825"/>
    <w:rsid w:val="00066AFF"/>
    <w:rsid w:val="00066C06"/>
    <w:rsid w:val="00066C5A"/>
    <w:rsid w:val="000670B4"/>
    <w:rsid w:val="000674D6"/>
    <w:rsid w:val="00067560"/>
    <w:rsid w:val="00067756"/>
    <w:rsid w:val="00067759"/>
    <w:rsid w:val="000677A3"/>
    <w:rsid w:val="000677AC"/>
    <w:rsid w:val="00067816"/>
    <w:rsid w:val="00067818"/>
    <w:rsid w:val="000679C6"/>
    <w:rsid w:val="00067B1E"/>
    <w:rsid w:val="00067CD0"/>
    <w:rsid w:val="00067EEE"/>
    <w:rsid w:val="000700AB"/>
    <w:rsid w:val="000700F9"/>
    <w:rsid w:val="00070116"/>
    <w:rsid w:val="000703AD"/>
    <w:rsid w:val="000705AF"/>
    <w:rsid w:val="00070642"/>
    <w:rsid w:val="0007084A"/>
    <w:rsid w:val="00070F16"/>
    <w:rsid w:val="00071046"/>
    <w:rsid w:val="00071248"/>
    <w:rsid w:val="00071673"/>
    <w:rsid w:val="00071F1B"/>
    <w:rsid w:val="00071FB6"/>
    <w:rsid w:val="00072180"/>
    <w:rsid w:val="0007226E"/>
    <w:rsid w:val="00072343"/>
    <w:rsid w:val="00072370"/>
    <w:rsid w:val="00072722"/>
    <w:rsid w:val="00072C96"/>
    <w:rsid w:val="00072CC7"/>
    <w:rsid w:val="00072F11"/>
    <w:rsid w:val="000730F1"/>
    <w:rsid w:val="00073400"/>
    <w:rsid w:val="00073626"/>
    <w:rsid w:val="000737AE"/>
    <w:rsid w:val="000739B1"/>
    <w:rsid w:val="00073A52"/>
    <w:rsid w:val="00073ADC"/>
    <w:rsid w:val="00073B40"/>
    <w:rsid w:val="00074189"/>
    <w:rsid w:val="000741B6"/>
    <w:rsid w:val="000741ED"/>
    <w:rsid w:val="000742E8"/>
    <w:rsid w:val="00074425"/>
    <w:rsid w:val="00074476"/>
    <w:rsid w:val="00074664"/>
    <w:rsid w:val="00074767"/>
    <w:rsid w:val="000748A1"/>
    <w:rsid w:val="00074A1A"/>
    <w:rsid w:val="00074B19"/>
    <w:rsid w:val="00074BA8"/>
    <w:rsid w:val="00074C0E"/>
    <w:rsid w:val="00074C1D"/>
    <w:rsid w:val="00074DDE"/>
    <w:rsid w:val="00075038"/>
    <w:rsid w:val="0007503C"/>
    <w:rsid w:val="000753F9"/>
    <w:rsid w:val="000754AA"/>
    <w:rsid w:val="000754F0"/>
    <w:rsid w:val="00075D7E"/>
    <w:rsid w:val="00075F63"/>
    <w:rsid w:val="00076299"/>
    <w:rsid w:val="000765EE"/>
    <w:rsid w:val="000765F4"/>
    <w:rsid w:val="000766A4"/>
    <w:rsid w:val="00076889"/>
    <w:rsid w:val="00076B0A"/>
    <w:rsid w:val="00076D64"/>
    <w:rsid w:val="00076F30"/>
    <w:rsid w:val="00077054"/>
    <w:rsid w:val="0007743E"/>
    <w:rsid w:val="00077759"/>
    <w:rsid w:val="00077B8C"/>
    <w:rsid w:val="00077D98"/>
    <w:rsid w:val="00077F3F"/>
    <w:rsid w:val="00080123"/>
    <w:rsid w:val="000802D7"/>
    <w:rsid w:val="00080322"/>
    <w:rsid w:val="00080DFB"/>
    <w:rsid w:val="0008115B"/>
    <w:rsid w:val="000812CE"/>
    <w:rsid w:val="00081330"/>
    <w:rsid w:val="00081383"/>
    <w:rsid w:val="0008156F"/>
    <w:rsid w:val="000817A5"/>
    <w:rsid w:val="00081904"/>
    <w:rsid w:val="000819DC"/>
    <w:rsid w:val="00081B28"/>
    <w:rsid w:val="00081DD7"/>
    <w:rsid w:val="00081E02"/>
    <w:rsid w:val="00081F10"/>
    <w:rsid w:val="00081F81"/>
    <w:rsid w:val="00082104"/>
    <w:rsid w:val="00082201"/>
    <w:rsid w:val="00082286"/>
    <w:rsid w:val="0008245D"/>
    <w:rsid w:val="000824E6"/>
    <w:rsid w:val="000825A5"/>
    <w:rsid w:val="0008285F"/>
    <w:rsid w:val="00082A72"/>
    <w:rsid w:val="00082E7E"/>
    <w:rsid w:val="00082F28"/>
    <w:rsid w:val="00083410"/>
    <w:rsid w:val="000835C9"/>
    <w:rsid w:val="000838AE"/>
    <w:rsid w:val="00083BDF"/>
    <w:rsid w:val="00084062"/>
    <w:rsid w:val="00084358"/>
    <w:rsid w:val="00084554"/>
    <w:rsid w:val="00084587"/>
    <w:rsid w:val="00084649"/>
    <w:rsid w:val="00084A00"/>
    <w:rsid w:val="00084A0A"/>
    <w:rsid w:val="00084B4F"/>
    <w:rsid w:val="00084BE3"/>
    <w:rsid w:val="00084E8B"/>
    <w:rsid w:val="00084FB5"/>
    <w:rsid w:val="00085186"/>
    <w:rsid w:val="000851DA"/>
    <w:rsid w:val="000852C0"/>
    <w:rsid w:val="000853C3"/>
    <w:rsid w:val="0008549D"/>
    <w:rsid w:val="000854A9"/>
    <w:rsid w:val="00085585"/>
    <w:rsid w:val="000856C7"/>
    <w:rsid w:val="00085706"/>
    <w:rsid w:val="00085792"/>
    <w:rsid w:val="00085A83"/>
    <w:rsid w:val="00085D37"/>
    <w:rsid w:val="00085D8C"/>
    <w:rsid w:val="00085F38"/>
    <w:rsid w:val="000860C9"/>
    <w:rsid w:val="00086801"/>
    <w:rsid w:val="00086924"/>
    <w:rsid w:val="00086B1E"/>
    <w:rsid w:val="00086B51"/>
    <w:rsid w:val="00086D79"/>
    <w:rsid w:val="00086E28"/>
    <w:rsid w:val="00086FDB"/>
    <w:rsid w:val="0008713D"/>
    <w:rsid w:val="00087277"/>
    <w:rsid w:val="0008760A"/>
    <w:rsid w:val="00087639"/>
    <w:rsid w:val="0008787A"/>
    <w:rsid w:val="00087F05"/>
    <w:rsid w:val="00087F33"/>
    <w:rsid w:val="000900D8"/>
    <w:rsid w:val="000900E6"/>
    <w:rsid w:val="00090286"/>
    <w:rsid w:val="00090551"/>
    <w:rsid w:val="000908FF"/>
    <w:rsid w:val="00090AAA"/>
    <w:rsid w:val="00090C63"/>
    <w:rsid w:val="00090C8F"/>
    <w:rsid w:val="00090CBC"/>
    <w:rsid w:val="00090E5C"/>
    <w:rsid w:val="00090F7E"/>
    <w:rsid w:val="00090FF7"/>
    <w:rsid w:val="00091028"/>
    <w:rsid w:val="00091468"/>
    <w:rsid w:val="00091FB7"/>
    <w:rsid w:val="00092170"/>
    <w:rsid w:val="00092187"/>
    <w:rsid w:val="000922F7"/>
    <w:rsid w:val="00092436"/>
    <w:rsid w:val="00092BF4"/>
    <w:rsid w:val="00093059"/>
    <w:rsid w:val="00093193"/>
    <w:rsid w:val="00093372"/>
    <w:rsid w:val="00093375"/>
    <w:rsid w:val="000933A6"/>
    <w:rsid w:val="000933CB"/>
    <w:rsid w:val="000934F0"/>
    <w:rsid w:val="000935F1"/>
    <w:rsid w:val="00093905"/>
    <w:rsid w:val="00093A6F"/>
    <w:rsid w:val="00093F29"/>
    <w:rsid w:val="00093F50"/>
    <w:rsid w:val="0009422F"/>
    <w:rsid w:val="0009431A"/>
    <w:rsid w:val="000943C7"/>
    <w:rsid w:val="00094957"/>
    <w:rsid w:val="00094C94"/>
    <w:rsid w:val="00094D02"/>
    <w:rsid w:val="00094DE5"/>
    <w:rsid w:val="0009528D"/>
    <w:rsid w:val="00095373"/>
    <w:rsid w:val="00095593"/>
    <w:rsid w:val="00095716"/>
    <w:rsid w:val="00095798"/>
    <w:rsid w:val="000957BD"/>
    <w:rsid w:val="000957F7"/>
    <w:rsid w:val="0009596E"/>
    <w:rsid w:val="00095CEA"/>
    <w:rsid w:val="00095F00"/>
    <w:rsid w:val="00096270"/>
    <w:rsid w:val="000962C1"/>
    <w:rsid w:val="00096477"/>
    <w:rsid w:val="000967A2"/>
    <w:rsid w:val="000967CC"/>
    <w:rsid w:val="000969EC"/>
    <w:rsid w:val="00096A41"/>
    <w:rsid w:val="00096B2C"/>
    <w:rsid w:val="00096BB3"/>
    <w:rsid w:val="0009720A"/>
    <w:rsid w:val="0009746F"/>
    <w:rsid w:val="00097509"/>
    <w:rsid w:val="0009753E"/>
    <w:rsid w:val="00097552"/>
    <w:rsid w:val="000A0378"/>
    <w:rsid w:val="000A0636"/>
    <w:rsid w:val="000A0BE9"/>
    <w:rsid w:val="000A0C26"/>
    <w:rsid w:val="000A0DAC"/>
    <w:rsid w:val="000A0E3C"/>
    <w:rsid w:val="000A0FE4"/>
    <w:rsid w:val="000A11F7"/>
    <w:rsid w:val="000A125E"/>
    <w:rsid w:val="000A1384"/>
    <w:rsid w:val="000A139A"/>
    <w:rsid w:val="000A13AD"/>
    <w:rsid w:val="000A16C6"/>
    <w:rsid w:val="000A1877"/>
    <w:rsid w:val="000A1C7F"/>
    <w:rsid w:val="000A1C94"/>
    <w:rsid w:val="000A1E12"/>
    <w:rsid w:val="000A1FFC"/>
    <w:rsid w:val="000A251A"/>
    <w:rsid w:val="000A2538"/>
    <w:rsid w:val="000A29D9"/>
    <w:rsid w:val="000A29F4"/>
    <w:rsid w:val="000A2AA7"/>
    <w:rsid w:val="000A32EA"/>
    <w:rsid w:val="000A3711"/>
    <w:rsid w:val="000A45B2"/>
    <w:rsid w:val="000A45FC"/>
    <w:rsid w:val="000A4C76"/>
    <w:rsid w:val="000A5119"/>
    <w:rsid w:val="000A5BC2"/>
    <w:rsid w:val="000A5E86"/>
    <w:rsid w:val="000A619C"/>
    <w:rsid w:val="000A657F"/>
    <w:rsid w:val="000A6E03"/>
    <w:rsid w:val="000A6F72"/>
    <w:rsid w:val="000A7078"/>
    <w:rsid w:val="000A70BB"/>
    <w:rsid w:val="000A71B4"/>
    <w:rsid w:val="000A7504"/>
    <w:rsid w:val="000A75FE"/>
    <w:rsid w:val="000A7FA3"/>
    <w:rsid w:val="000B0002"/>
    <w:rsid w:val="000B0365"/>
    <w:rsid w:val="000B04A1"/>
    <w:rsid w:val="000B04A2"/>
    <w:rsid w:val="000B0552"/>
    <w:rsid w:val="000B05C2"/>
    <w:rsid w:val="000B0B58"/>
    <w:rsid w:val="000B0C11"/>
    <w:rsid w:val="000B10E3"/>
    <w:rsid w:val="000B119C"/>
    <w:rsid w:val="000B11AC"/>
    <w:rsid w:val="000B13C4"/>
    <w:rsid w:val="000B1513"/>
    <w:rsid w:val="000B158D"/>
    <w:rsid w:val="000B1732"/>
    <w:rsid w:val="000B1790"/>
    <w:rsid w:val="000B1B03"/>
    <w:rsid w:val="000B1B91"/>
    <w:rsid w:val="000B21EF"/>
    <w:rsid w:val="000B2572"/>
    <w:rsid w:val="000B2854"/>
    <w:rsid w:val="000B2A52"/>
    <w:rsid w:val="000B2F2E"/>
    <w:rsid w:val="000B308D"/>
    <w:rsid w:val="000B30D3"/>
    <w:rsid w:val="000B3495"/>
    <w:rsid w:val="000B36FB"/>
    <w:rsid w:val="000B3C82"/>
    <w:rsid w:val="000B3DB1"/>
    <w:rsid w:val="000B3EB8"/>
    <w:rsid w:val="000B426D"/>
    <w:rsid w:val="000B458C"/>
    <w:rsid w:val="000B45D2"/>
    <w:rsid w:val="000B4640"/>
    <w:rsid w:val="000B464D"/>
    <w:rsid w:val="000B4DE7"/>
    <w:rsid w:val="000B50CB"/>
    <w:rsid w:val="000B50D7"/>
    <w:rsid w:val="000B533A"/>
    <w:rsid w:val="000B535C"/>
    <w:rsid w:val="000B5743"/>
    <w:rsid w:val="000B5836"/>
    <w:rsid w:val="000B5C77"/>
    <w:rsid w:val="000B5CC8"/>
    <w:rsid w:val="000B5DBA"/>
    <w:rsid w:val="000B6393"/>
    <w:rsid w:val="000B667B"/>
    <w:rsid w:val="000B66D3"/>
    <w:rsid w:val="000B6741"/>
    <w:rsid w:val="000B6777"/>
    <w:rsid w:val="000B696F"/>
    <w:rsid w:val="000B729F"/>
    <w:rsid w:val="000B72C7"/>
    <w:rsid w:val="000B746E"/>
    <w:rsid w:val="000B7700"/>
    <w:rsid w:val="000B7744"/>
    <w:rsid w:val="000B7CB2"/>
    <w:rsid w:val="000B7D59"/>
    <w:rsid w:val="000B7E1B"/>
    <w:rsid w:val="000B7ED6"/>
    <w:rsid w:val="000C0193"/>
    <w:rsid w:val="000C01D0"/>
    <w:rsid w:val="000C031B"/>
    <w:rsid w:val="000C03C5"/>
    <w:rsid w:val="000C0580"/>
    <w:rsid w:val="000C059F"/>
    <w:rsid w:val="000C060E"/>
    <w:rsid w:val="000C0938"/>
    <w:rsid w:val="000C0BF5"/>
    <w:rsid w:val="000C0C38"/>
    <w:rsid w:val="000C0E64"/>
    <w:rsid w:val="000C0F62"/>
    <w:rsid w:val="000C10D6"/>
    <w:rsid w:val="000C1268"/>
    <w:rsid w:val="000C1560"/>
    <w:rsid w:val="000C1D86"/>
    <w:rsid w:val="000C1E4A"/>
    <w:rsid w:val="000C1F5F"/>
    <w:rsid w:val="000C2236"/>
    <w:rsid w:val="000C223C"/>
    <w:rsid w:val="000C2349"/>
    <w:rsid w:val="000C2398"/>
    <w:rsid w:val="000C2437"/>
    <w:rsid w:val="000C2568"/>
    <w:rsid w:val="000C26F8"/>
    <w:rsid w:val="000C27B0"/>
    <w:rsid w:val="000C292F"/>
    <w:rsid w:val="000C2ABF"/>
    <w:rsid w:val="000C2C2B"/>
    <w:rsid w:val="000C2DCA"/>
    <w:rsid w:val="000C329C"/>
    <w:rsid w:val="000C35CA"/>
    <w:rsid w:val="000C3FE1"/>
    <w:rsid w:val="000C3FF8"/>
    <w:rsid w:val="000C4075"/>
    <w:rsid w:val="000C44A7"/>
    <w:rsid w:val="000C4BDC"/>
    <w:rsid w:val="000C4F08"/>
    <w:rsid w:val="000C4FCC"/>
    <w:rsid w:val="000C5181"/>
    <w:rsid w:val="000C5302"/>
    <w:rsid w:val="000C5312"/>
    <w:rsid w:val="000C564A"/>
    <w:rsid w:val="000C5A01"/>
    <w:rsid w:val="000C5E67"/>
    <w:rsid w:val="000C6078"/>
    <w:rsid w:val="000C6636"/>
    <w:rsid w:val="000C669D"/>
    <w:rsid w:val="000C6847"/>
    <w:rsid w:val="000C6890"/>
    <w:rsid w:val="000C6900"/>
    <w:rsid w:val="000C696C"/>
    <w:rsid w:val="000C745A"/>
    <w:rsid w:val="000C7754"/>
    <w:rsid w:val="000C7C40"/>
    <w:rsid w:val="000C7DB4"/>
    <w:rsid w:val="000C7DD0"/>
    <w:rsid w:val="000C7F9B"/>
    <w:rsid w:val="000D009B"/>
    <w:rsid w:val="000D00BF"/>
    <w:rsid w:val="000D00F6"/>
    <w:rsid w:val="000D020D"/>
    <w:rsid w:val="000D0605"/>
    <w:rsid w:val="000D067C"/>
    <w:rsid w:val="000D0729"/>
    <w:rsid w:val="000D078F"/>
    <w:rsid w:val="000D0A95"/>
    <w:rsid w:val="000D0D77"/>
    <w:rsid w:val="000D0E7C"/>
    <w:rsid w:val="000D0F4E"/>
    <w:rsid w:val="000D109C"/>
    <w:rsid w:val="000D12E2"/>
    <w:rsid w:val="000D13C9"/>
    <w:rsid w:val="000D1545"/>
    <w:rsid w:val="000D1600"/>
    <w:rsid w:val="000D1936"/>
    <w:rsid w:val="000D1B8A"/>
    <w:rsid w:val="000D1D0B"/>
    <w:rsid w:val="000D2109"/>
    <w:rsid w:val="000D25E5"/>
    <w:rsid w:val="000D260B"/>
    <w:rsid w:val="000D28DC"/>
    <w:rsid w:val="000D2A57"/>
    <w:rsid w:val="000D30C4"/>
    <w:rsid w:val="000D32FD"/>
    <w:rsid w:val="000D39E4"/>
    <w:rsid w:val="000D3B99"/>
    <w:rsid w:val="000D3BB4"/>
    <w:rsid w:val="000D3C46"/>
    <w:rsid w:val="000D3F94"/>
    <w:rsid w:val="000D4025"/>
    <w:rsid w:val="000D4166"/>
    <w:rsid w:val="000D41D8"/>
    <w:rsid w:val="000D42B4"/>
    <w:rsid w:val="000D44BC"/>
    <w:rsid w:val="000D4AF7"/>
    <w:rsid w:val="000D4B4D"/>
    <w:rsid w:val="000D4D08"/>
    <w:rsid w:val="000D5060"/>
    <w:rsid w:val="000D522F"/>
    <w:rsid w:val="000D5303"/>
    <w:rsid w:val="000D5352"/>
    <w:rsid w:val="000D53F6"/>
    <w:rsid w:val="000D5783"/>
    <w:rsid w:val="000D591F"/>
    <w:rsid w:val="000D59E4"/>
    <w:rsid w:val="000D5AEF"/>
    <w:rsid w:val="000D60C7"/>
    <w:rsid w:val="000D60FC"/>
    <w:rsid w:val="000D61DA"/>
    <w:rsid w:val="000D65BE"/>
    <w:rsid w:val="000D66F7"/>
    <w:rsid w:val="000D6863"/>
    <w:rsid w:val="000D6AA2"/>
    <w:rsid w:val="000D6EA8"/>
    <w:rsid w:val="000D6FCF"/>
    <w:rsid w:val="000D71F5"/>
    <w:rsid w:val="000D7260"/>
    <w:rsid w:val="000D7532"/>
    <w:rsid w:val="000D7704"/>
    <w:rsid w:val="000D7716"/>
    <w:rsid w:val="000D78EF"/>
    <w:rsid w:val="000D7A3F"/>
    <w:rsid w:val="000D7AB2"/>
    <w:rsid w:val="000D7C67"/>
    <w:rsid w:val="000D7D37"/>
    <w:rsid w:val="000D7DC3"/>
    <w:rsid w:val="000D7FA7"/>
    <w:rsid w:val="000D7FCA"/>
    <w:rsid w:val="000E0012"/>
    <w:rsid w:val="000E0269"/>
    <w:rsid w:val="000E047D"/>
    <w:rsid w:val="000E0708"/>
    <w:rsid w:val="000E07AA"/>
    <w:rsid w:val="000E0839"/>
    <w:rsid w:val="000E0BF8"/>
    <w:rsid w:val="000E0E76"/>
    <w:rsid w:val="000E0EF5"/>
    <w:rsid w:val="000E0EFD"/>
    <w:rsid w:val="000E0F3F"/>
    <w:rsid w:val="000E0FCF"/>
    <w:rsid w:val="000E1048"/>
    <w:rsid w:val="000E1190"/>
    <w:rsid w:val="000E1304"/>
    <w:rsid w:val="000E1562"/>
    <w:rsid w:val="000E1585"/>
    <w:rsid w:val="000E1646"/>
    <w:rsid w:val="000E1BEF"/>
    <w:rsid w:val="000E1D4B"/>
    <w:rsid w:val="000E2056"/>
    <w:rsid w:val="000E205C"/>
    <w:rsid w:val="000E290D"/>
    <w:rsid w:val="000E2A1B"/>
    <w:rsid w:val="000E2A3F"/>
    <w:rsid w:val="000E2A94"/>
    <w:rsid w:val="000E2AB9"/>
    <w:rsid w:val="000E2F50"/>
    <w:rsid w:val="000E3034"/>
    <w:rsid w:val="000E3465"/>
    <w:rsid w:val="000E381F"/>
    <w:rsid w:val="000E3BCD"/>
    <w:rsid w:val="000E3FE5"/>
    <w:rsid w:val="000E415A"/>
    <w:rsid w:val="000E4519"/>
    <w:rsid w:val="000E4767"/>
    <w:rsid w:val="000E4A06"/>
    <w:rsid w:val="000E4A6B"/>
    <w:rsid w:val="000E4D2B"/>
    <w:rsid w:val="000E5286"/>
    <w:rsid w:val="000E5339"/>
    <w:rsid w:val="000E5362"/>
    <w:rsid w:val="000E537C"/>
    <w:rsid w:val="000E54E5"/>
    <w:rsid w:val="000E5605"/>
    <w:rsid w:val="000E5912"/>
    <w:rsid w:val="000E5E04"/>
    <w:rsid w:val="000E6168"/>
    <w:rsid w:val="000E64D2"/>
    <w:rsid w:val="000E6583"/>
    <w:rsid w:val="000E662E"/>
    <w:rsid w:val="000E6CFF"/>
    <w:rsid w:val="000E6EDA"/>
    <w:rsid w:val="000E7046"/>
    <w:rsid w:val="000E7095"/>
    <w:rsid w:val="000E7161"/>
    <w:rsid w:val="000E781E"/>
    <w:rsid w:val="000E7F3F"/>
    <w:rsid w:val="000F0197"/>
    <w:rsid w:val="000F040C"/>
    <w:rsid w:val="000F060A"/>
    <w:rsid w:val="000F0CC7"/>
    <w:rsid w:val="000F0D41"/>
    <w:rsid w:val="000F0D62"/>
    <w:rsid w:val="000F0D67"/>
    <w:rsid w:val="000F0FB7"/>
    <w:rsid w:val="000F1370"/>
    <w:rsid w:val="000F13E6"/>
    <w:rsid w:val="000F14CC"/>
    <w:rsid w:val="000F15EC"/>
    <w:rsid w:val="000F1902"/>
    <w:rsid w:val="000F19BA"/>
    <w:rsid w:val="000F1A40"/>
    <w:rsid w:val="000F1B70"/>
    <w:rsid w:val="000F1DCE"/>
    <w:rsid w:val="000F2303"/>
    <w:rsid w:val="000F2347"/>
    <w:rsid w:val="000F2378"/>
    <w:rsid w:val="000F23E6"/>
    <w:rsid w:val="000F24A9"/>
    <w:rsid w:val="000F2861"/>
    <w:rsid w:val="000F287A"/>
    <w:rsid w:val="000F2A0B"/>
    <w:rsid w:val="000F2A3A"/>
    <w:rsid w:val="000F2DFB"/>
    <w:rsid w:val="000F2E1E"/>
    <w:rsid w:val="000F301E"/>
    <w:rsid w:val="000F3029"/>
    <w:rsid w:val="000F3170"/>
    <w:rsid w:val="000F31E4"/>
    <w:rsid w:val="000F3369"/>
    <w:rsid w:val="000F3492"/>
    <w:rsid w:val="000F3520"/>
    <w:rsid w:val="000F393A"/>
    <w:rsid w:val="000F3971"/>
    <w:rsid w:val="000F3D4E"/>
    <w:rsid w:val="000F410E"/>
    <w:rsid w:val="000F4384"/>
    <w:rsid w:val="000F4771"/>
    <w:rsid w:val="000F4A1A"/>
    <w:rsid w:val="000F4B6B"/>
    <w:rsid w:val="000F4CA3"/>
    <w:rsid w:val="000F4E1A"/>
    <w:rsid w:val="000F4E91"/>
    <w:rsid w:val="000F57A1"/>
    <w:rsid w:val="000F598E"/>
    <w:rsid w:val="000F5C6D"/>
    <w:rsid w:val="000F60B3"/>
    <w:rsid w:val="000F6108"/>
    <w:rsid w:val="000F662F"/>
    <w:rsid w:val="000F67FD"/>
    <w:rsid w:val="000F683E"/>
    <w:rsid w:val="000F6965"/>
    <w:rsid w:val="000F6A0A"/>
    <w:rsid w:val="000F6A11"/>
    <w:rsid w:val="000F6E22"/>
    <w:rsid w:val="000F6F34"/>
    <w:rsid w:val="000F6FEE"/>
    <w:rsid w:val="000F7450"/>
    <w:rsid w:val="000F784F"/>
    <w:rsid w:val="000F798A"/>
    <w:rsid w:val="000F7BFB"/>
    <w:rsid w:val="000F7FB8"/>
    <w:rsid w:val="00100224"/>
    <w:rsid w:val="001002DA"/>
    <w:rsid w:val="00100385"/>
    <w:rsid w:val="001007E2"/>
    <w:rsid w:val="00100800"/>
    <w:rsid w:val="0010080B"/>
    <w:rsid w:val="00100DDC"/>
    <w:rsid w:val="00100E08"/>
    <w:rsid w:val="00100F92"/>
    <w:rsid w:val="0010102C"/>
    <w:rsid w:val="00101183"/>
    <w:rsid w:val="001013D3"/>
    <w:rsid w:val="00101A1E"/>
    <w:rsid w:val="00101FDE"/>
    <w:rsid w:val="0010208B"/>
    <w:rsid w:val="0010228A"/>
    <w:rsid w:val="001025FB"/>
    <w:rsid w:val="0010268B"/>
    <w:rsid w:val="0010273C"/>
    <w:rsid w:val="00102AA4"/>
    <w:rsid w:val="00102FE1"/>
    <w:rsid w:val="001033A8"/>
    <w:rsid w:val="0010343C"/>
    <w:rsid w:val="001035EC"/>
    <w:rsid w:val="001036F3"/>
    <w:rsid w:val="001038D8"/>
    <w:rsid w:val="0010394B"/>
    <w:rsid w:val="00103953"/>
    <w:rsid w:val="00103CAB"/>
    <w:rsid w:val="00103E70"/>
    <w:rsid w:val="00103FBF"/>
    <w:rsid w:val="00104050"/>
    <w:rsid w:val="00104078"/>
    <w:rsid w:val="0010433A"/>
    <w:rsid w:val="0010434A"/>
    <w:rsid w:val="00104DB3"/>
    <w:rsid w:val="00104E2A"/>
    <w:rsid w:val="00104FE2"/>
    <w:rsid w:val="0010513E"/>
    <w:rsid w:val="00105671"/>
    <w:rsid w:val="0010595D"/>
    <w:rsid w:val="00105FE5"/>
    <w:rsid w:val="001064AF"/>
    <w:rsid w:val="0010681B"/>
    <w:rsid w:val="00106D08"/>
    <w:rsid w:val="00106D29"/>
    <w:rsid w:val="00106D98"/>
    <w:rsid w:val="00106EDF"/>
    <w:rsid w:val="001073B8"/>
    <w:rsid w:val="00107701"/>
    <w:rsid w:val="00107709"/>
    <w:rsid w:val="00107C2C"/>
    <w:rsid w:val="00110134"/>
    <w:rsid w:val="00110713"/>
    <w:rsid w:val="00110717"/>
    <w:rsid w:val="00110AD9"/>
    <w:rsid w:val="00111023"/>
    <w:rsid w:val="0011130B"/>
    <w:rsid w:val="00111389"/>
    <w:rsid w:val="001115D3"/>
    <w:rsid w:val="0011177E"/>
    <w:rsid w:val="0011185D"/>
    <w:rsid w:val="00111B6A"/>
    <w:rsid w:val="00111C49"/>
    <w:rsid w:val="00111E82"/>
    <w:rsid w:val="0011200B"/>
    <w:rsid w:val="001125D3"/>
    <w:rsid w:val="00112C35"/>
    <w:rsid w:val="00112F08"/>
    <w:rsid w:val="00113081"/>
    <w:rsid w:val="00113364"/>
    <w:rsid w:val="00113408"/>
    <w:rsid w:val="001134A1"/>
    <w:rsid w:val="0011362E"/>
    <w:rsid w:val="00113732"/>
    <w:rsid w:val="00113B77"/>
    <w:rsid w:val="00113BEA"/>
    <w:rsid w:val="00113CB2"/>
    <w:rsid w:val="00113DC6"/>
    <w:rsid w:val="00113F92"/>
    <w:rsid w:val="001142D0"/>
    <w:rsid w:val="0011434A"/>
    <w:rsid w:val="0011455D"/>
    <w:rsid w:val="00114C32"/>
    <w:rsid w:val="00114EE6"/>
    <w:rsid w:val="00114FC7"/>
    <w:rsid w:val="001150CB"/>
    <w:rsid w:val="00115114"/>
    <w:rsid w:val="00115151"/>
    <w:rsid w:val="00115A88"/>
    <w:rsid w:val="00115C38"/>
    <w:rsid w:val="00115E8B"/>
    <w:rsid w:val="00115F37"/>
    <w:rsid w:val="00116020"/>
    <w:rsid w:val="00116241"/>
    <w:rsid w:val="00116343"/>
    <w:rsid w:val="00116500"/>
    <w:rsid w:val="00116581"/>
    <w:rsid w:val="001167D2"/>
    <w:rsid w:val="0011702E"/>
    <w:rsid w:val="00117483"/>
    <w:rsid w:val="00117D17"/>
    <w:rsid w:val="00117F59"/>
    <w:rsid w:val="00117FD2"/>
    <w:rsid w:val="00120124"/>
    <w:rsid w:val="00121090"/>
    <w:rsid w:val="00121272"/>
    <w:rsid w:val="00121596"/>
    <w:rsid w:val="00121618"/>
    <w:rsid w:val="001216B5"/>
    <w:rsid w:val="00121A4E"/>
    <w:rsid w:val="00121C01"/>
    <w:rsid w:val="00121E47"/>
    <w:rsid w:val="00122279"/>
    <w:rsid w:val="0012241C"/>
    <w:rsid w:val="00122580"/>
    <w:rsid w:val="0012262E"/>
    <w:rsid w:val="001227F8"/>
    <w:rsid w:val="00122C6A"/>
    <w:rsid w:val="00122FE2"/>
    <w:rsid w:val="00123617"/>
    <w:rsid w:val="001237FE"/>
    <w:rsid w:val="001238F7"/>
    <w:rsid w:val="00123940"/>
    <w:rsid w:val="001239CC"/>
    <w:rsid w:val="00123ABC"/>
    <w:rsid w:val="00123D87"/>
    <w:rsid w:val="00123F3F"/>
    <w:rsid w:val="00124074"/>
    <w:rsid w:val="0012438F"/>
    <w:rsid w:val="0012447D"/>
    <w:rsid w:val="0012468C"/>
    <w:rsid w:val="00124A55"/>
    <w:rsid w:val="00124AC5"/>
    <w:rsid w:val="00125806"/>
    <w:rsid w:val="00125AB3"/>
    <w:rsid w:val="00125C6F"/>
    <w:rsid w:val="00125D05"/>
    <w:rsid w:val="00125F56"/>
    <w:rsid w:val="0012626D"/>
    <w:rsid w:val="0012648F"/>
    <w:rsid w:val="001265FB"/>
    <w:rsid w:val="00126701"/>
    <w:rsid w:val="00126814"/>
    <w:rsid w:val="00126934"/>
    <w:rsid w:val="00126A14"/>
    <w:rsid w:val="00126AB8"/>
    <w:rsid w:val="00126E20"/>
    <w:rsid w:val="00126EC8"/>
    <w:rsid w:val="001270F2"/>
    <w:rsid w:val="00127533"/>
    <w:rsid w:val="00127728"/>
    <w:rsid w:val="001277A3"/>
    <w:rsid w:val="00127933"/>
    <w:rsid w:val="00127A7A"/>
    <w:rsid w:val="00127D20"/>
    <w:rsid w:val="00127F16"/>
    <w:rsid w:val="001304A0"/>
    <w:rsid w:val="0013085C"/>
    <w:rsid w:val="00130C18"/>
    <w:rsid w:val="00130D8B"/>
    <w:rsid w:val="00130DB7"/>
    <w:rsid w:val="00130DE0"/>
    <w:rsid w:val="00130ECF"/>
    <w:rsid w:val="00130EE0"/>
    <w:rsid w:val="00130F0D"/>
    <w:rsid w:val="00131049"/>
    <w:rsid w:val="001313EA"/>
    <w:rsid w:val="00131527"/>
    <w:rsid w:val="001317DF"/>
    <w:rsid w:val="00131BE4"/>
    <w:rsid w:val="00131E08"/>
    <w:rsid w:val="00131FBA"/>
    <w:rsid w:val="00131FF5"/>
    <w:rsid w:val="00132049"/>
    <w:rsid w:val="0013251A"/>
    <w:rsid w:val="00132536"/>
    <w:rsid w:val="00132578"/>
    <w:rsid w:val="00132AD4"/>
    <w:rsid w:val="00132C8F"/>
    <w:rsid w:val="00132F8E"/>
    <w:rsid w:val="00133017"/>
    <w:rsid w:val="001336F1"/>
    <w:rsid w:val="001337BF"/>
    <w:rsid w:val="00133894"/>
    <w:rsid w:val="00133CCC"/>
    <w:rsid w:val="00133D9F"/>
    <w:rsid w:val="001343B7"/>
    <w:rsid w:val="0013441A"/>
    <w:rsid w:val="00134471"/>
    <w:rsid w:val="00134687"/>
    <w:rsid w:val="00134A77"/>
    <w:rsid w:val="001351C5"/>
    <w:rsid w:val="00135300"/>
    <w:rsid w:val="00135528"/>
    <w:rsid w:val="00135603"/>
    <w:rsid w:val="00135847"/>
    <w:rsid w:val="00135B58"/>
    <w:rsid w:val="00135B5A"/>
    <w:rsid w:val="00135D50"/>
    <w:rsid w:val="00135D66"/>
    <w:rsid w:val="00135F0B"/>
    <w:rsid w:val="001361C4"/>
    <w:rsid w:val="001366F9"/>
    <w:rsid w:val="001369C6"/>
    <w:rsid w:val="00136C6C"/>
    <w:rsid w:val="00136D3D"/>
    <w:rsid w:val="00136D96"/>
    <w:rsid w:val="00136DA5"/>
    <w:rsid w:val="00137001"/>
    <w:rsid w:val="0013700C"/>
    <w:rsid w:val="00137041"/>
    <w:rsid w:val="00137301"/>
    <w:rsid w:val="00137365"/>
    <w:rsid w:val="00137796"/>
    <w:rsid w:val="00137A03"/>
    <w:rsid w:val="00137A49"/>
    <w:rsid w:val="00137EB9"/>
    <w:rsid w:val="00137F97"/>
    <w:rsid w:val="0014008D"/>
    <w:rsid w:val="00140309"/>
    <w:rsid w:val="001404FE"/>
    <w:rsid w:val="0014057F"/>
    <w:rsid w:val="0014067F"/>
    <w:rsid w:val="00140772"/>
    <w:rsid w:val="0014089C"/>
    <w:rsid w:val="001409A2"/>
    <w:rsid w:val="00140D61"/>
    <w:rsid w:val="00141039"/>
    <w:rsid w:val="0014159B"/>
    <w:rsid w:val="001417D4"/>
    <w:rsid w:val="001418D3"/>
    <w:rsid w:val="00141991"/>
    <w:rsid w:val="00141B12"/>
    <w:rsid w:val="00141C65"/>
    <w:rsid w:val="00141DBA"/>
    <w:rsid w:val="001420C6"/>
    <w:rsid w:val="001427B0"/>
    <w:rsid w:val="001427DC"/>
    <w:rsid w:val="001429EB"/>
    <w:rsid w:val="00142A39"/>
    <w:rsid w:val="00142B48"/>
    <w:rsid w:val="00142D51"/>
    <w:rsid w:val="00143300"/>
    <w:rsid w:val="001433E5"/>
    <w:rsid w:val="00143B2C"/>
    <w:rsid w:val="00143BA5"/>
    <w:rsid w:val="00143DEE"/>
    <w:rsid w:val="00143F01"/>
    <w:rsid w:val="0014404A"/>
    <w:rsid w:val="001440F5"/>
    <w:rsid w:val="00144663"/>
    <w:rsid w:val="00144A47"/>
    <w:rsid w:val="00144A7A"/>
    <w:rsid w:val="00145112"/>
    <w:rsid w:val="00145C1A"/>
    <w:rsid w:val="00145CB6"/>
    <w:rsid w:val="0014654D"/>
    <w:rsid w:val="001466F7"/>
    <w:rsid w:val="001467B8"/>
    <w:rsid w:val="00146D1A"/>
    <w:rsid w:val="00147406"/>
    <w:rsid w:val="001476C3"/>
    <w:rsid w:val="00147828"/>
    <w:rsid w:val="00147862"/>
    <w:rsid w:val="001478E1"/>
    <w:rsid w:val="00147B26"/>
    <w:rsid w:val="00147C18"/>
    <w:rsid w:val="00147C28"/>
    <w:rsid w:val="00147C30"/>
    <w:rsid w:val="00147CE3"/>
    <w:rsid w:val="00147EFE"/>
    <w:rsid w:val="00150170"/>
    <w:rsid w:val="001501A8"/>
    <w:rsid w:val="001501C6"/>
    <w:rsid w:val="0015027C"/>
    <w:rsid w:val="00150550"/>
    <w:rsid w:val="00150E2C"/>
    <w:rsid w:val="00150E70"/>
    <w:rsid w:val="001510D3"/>
    <w:rsid w:val="0015142B"/>
    <w:rsid w:val="001514EB"/>
    <w:rsid w:val="001515B3"/>
    <w:rsid w:val="001516E7"/>
    <w:rsid w:val="00151891"/>
    <w:rsid w:val="00151B68"/>
    <w:rsid w:val="00151B71"/>
    <w:rsid w:val="00151C09"/>
    <w:rsid w:val="00151D85"/>
    <w:rsid w:val="001521D1"/>
    <w:rsid w:val="00152203"/>
    <w:rsid w:val="001524C4"/>
    <w:rsid w:val="001524D9"/>
    <w:rsid w:val="001524E5"/>
    <w:rsid w:val="00152AF8"/>
    <w:rsid w:val="00152D45"/>
    <w:rsid w:val="00152DB3"/>
    <w:rsid w:val="001530D6"/>
    <w:rsid w:val="00153198"/>
    <w:rsid w:val="0015328C"/>
    <w:rsid w:val="00153380"/>
    <w:rsid w:val="001533B9"/>
    <w:rsid w:val="00153547"/>
    <w:rsid w:val="00153678"/>
    <w:rsid w:val="00153921"/>
    <w:rsid w:val="00153E56"/>
    <w:rsid w:val="00154299"/>
    <w:rsid w:val="001542BE"/>
    <w:rsid w:val="00154D0D"/>
    <w:rsid w:val="00155150"/>
    <w:rsid w:val="00155317"/>
    <w:rsid w:val="00155319"/>
    <w:rsid w:val="00155386"/>
    <w:rsid w:val="00155619"/>
    <w:rsid w:val="001556B3"/>
    <w:rsid w:val="001557E7"/>
    <w:rsid w:val="0015581A"/>
    <w:rsid w:val="001558CE"/>
    <w:rsid w:val="00155B1D"/>
    <w:rsid w:val="00155D8F"/>
    <w:rsid w:val="00155E3F"/>
    <w:rsid w:val="00155EFC"/>
    <w:rsid w:val="00156340"/>
    <w:rsid w:val="00156420"/>
    <w:rsid w:val="001565D9"/>
    <w:rsid w:val="00156A88"/>
    <w:rsid w:val="00156B22"/>
    <w:rsid w:val="00156CFE"/>
    <w:rsid w:val="00157121"/>
    <w:rsid w:val="001572F7"/>
    <w:rsid w:val="0015748C"/>
    <w:rsid w:val="00157763"/>
    <w:rsid w:val="00157864"/>
    <w:rsid w:val="00157FA6"/>
    <w:rsid w:val="00157FDD"/>
    <w:rsid w:val="00160022"/>
    <w:rsid w:val="00160421"/>
    <w:rsid w:val="001606C6"/>
    <w:rsid w:val="00160AA5"/>
    <w:rsid w:val="00160C89"/>
    <w:rsid w:val="00161207"/>
    <w:rsid w:val="00161322"/>
    <w:rsid w:val="001615AF"/>
    <w:rsid w:val="00161876"/>
    <w:rsid w:val="00161913"/>
    <w:rsid w:val="0016193C"/>
    <w:rsid w:val="00161B5B"/>
    <w:rsid w:val="00161B7E"/>
    <w:rsid w:val="00161BD3"/>
    <w:rsid w:val="00161CFD"/>
    <w:rsid w:val="00161D05"/>
    <w:rsid w:val="00161FCB"/>
    <w:rsid w:val="001620D3"/>
    <w:rsid w:val="00162126"/>
    <w:rsid w:val="001623CB"/>
    <w:rsid w:val="0016264E"/>
    <w:rsid w:val="00162B75"/>
    <w:rsid w:val="00162C14"/>
    <w:rsid w:val="00162E31"/>
    <w:rsid w:val="001630FB"/>
    <w:rsid w:val="001631C5"/>
    <w:rsid w:val="0016327F"/>
    <w:rsid w:val="00163461"/>
    <w:rsid w:val="0016356E"/>
    <w:rsid w:val="00163622"/>
    <w:rsid w:val="00163865"/>
    <w:rsid w:val="00163AAA"/>
    <w:rsid w:val="00163BD1"/>
    <w:rsid w:val="00164104"/>
    <w:rsid w:val="00164157"/>
    <w:rsid w:val="001645F3"/>
    <w:rsid w:val="00164999"/>
    <w:rsid w:val="00164BC0"/>
    <w:rsid w:val="00164C3B"/>
    <w:rsid w:val="00164EF3"/>
    <w:rsid w:val="001651AF"/>
    <w:rsid w:val="00165245"/>
    <w:rsid w:val="001652D2"/>
    <w:rsid w:val="00165338"/>
    <w:rsid w:val="00165437"/>
    <w:rsid w:val="00165584"/>
    <w:rsid w:val="00165822"/>
    <w:rsid w:val="00165995"/>
    <w:rsid w:val="00165DA2"/>
    <w:rsid w:val="00166253"/>
    <w:rsid w:val="00166967"/>
    <w:rsid w:val="00166CBD"/>
    <w:rsid w:val="00166E6F"/>
    <w:rsid w:val="00167018"/>
    <w:rsid w:val="00167076"/>
    <w:rsid w:val="001672D2"/>
    <w:rsid w:val="001674B0"/>
    <w:rsid w:val="00167814"/>
    <w:rsid w:val="00167929"/>
    <w:rsid w:val="00167972"/>
    <w:rsid w:val="00167BB7"/>
    <w:rsid w:val="00167CB0"/>
    <w:rsid w:val="00167D8A"/>
    <w:rsid w:val="00167E1E"/>
    <w:rsid w:val="00167EA0"/>
    <w:rsid w:val="00170102"/>
    <w:rsid w:val="00170226"/>
    <w:rsid w:val="00170310"/>
    <w:rsid w:val="0017049B"/>
    <w:rsid w:val="001704E1"/>
    <w:rsid w:val="0017062A"/>
    <w:rsid w:val="0017070E"/>
    <w:rsid w:val="001707F7"/>
    <w:rsid w:val="00170883"/>
    <w:rsid w:val="0017095E"/>
    <w:rsid w:val="001709B7"/>
    <w:rsid w:val="00170F37"/>
    <w:rsid w:val="0017118E"/>
    <w:rsid w:val="0017151F"/>
    <w:rsid w:val="00171555"/>
    <w:rsid w:val="00171932"/>
    <w:rsid w:val="00171DCF"/>
    <w:rsid w:val="001722C7"/>
    <w:rsid w:val="001722D4"/>
    <w:rsid w:val="0017233F"/>
    <w:rsid w:val="001729A9"/>
    <w:rsid w:val="001729F1"/>
    <w:rsid w:val="00172BA9"/>
    <w:rsid w:val="00172BB4"/>
    <w:rsid w:val="00172DE5"/>
    <w:rsid w:val="00172F6F"/>
    <w:rsid w:val="0017320B"/>
    <w:rsid w:val="00173308"/>
    <w:rsid w:val="0017379C"/>
    <w:rsid w:val="00173835"/>
    <w:rsid w:val="0017389B"/>
    <w:rsid w:val="001739C4"/>
    <w:rsid w:val="00173A94"/>
    <w:rsid w:val="00173B1C"/>
    <w:rsid w:val="00173D58"/>
    <w:rsid w:val="00173EE2"/>
    <w:rsid w:val="00174100"/>
    <w:rsid w:val="001741D7"/>
    <w:rsid w:val="00174589"/>
    <w:rsid w:val="0017458F"/>
    <w:rsid w:val="00174C49"/>
    <w:rsid w:val="00174CB1"/>
    <w:rsid w:val="0017507A"/>
    <w:rsid w:val="001750C7"/>
    <w:rsid w:val="0017511A"/>
    <w:rsid w:val="00175297"/>
    <w:rsid w:val="001752F5"/>
    <w:rsid w:val="001753D2"/>
    <w:rsid w:val="001754E3"/>
    <w:rsid w:val="00175501"/>
    <w:rsid w:val="001755B3"/>
    <w:rsid w:val="00175789"/>
    <w:rsid w:val="00175D36"/>
    <w:rsid w:val="00175E6C"/>
    <w:rsid w:val="001760C9"/>
    <w:rsid w:val="0017614E"/>
    <w:rsid w:val="00176535"/>
    <w:rsid w:val="001765DA"/>
    <w:rsid w:val="001765F4"/>
    <w:rsid w:val="00176ACD"/>
    <w:rsid w:val="00176AFE"/>
    <w:rsid w:val="00176D7C"/>
    <w:rsid w:val="00177065"/>
    <w:rsid w:val="00177217"/>
    <w:rsid w:val="001773B5"/>
    <w:rsid w:val="00177472"/>
    <w:rsid w:val="00177987"/>
    <w:rsid w:val="00177A1A"/>
    <w:rsid w:val="00177A40"/>
    <w:rsid w:val="00177BD3"/>
    <w:rsid w:val="00177D51"/>
    <w:rsid w:val="00177D62"/>
    <w:rsid w:val="00180214"/>
    <w:rsid w:val="0018034C"/>
    <w:rsid w:val="00180A98"/>
    <w:rsid w:val="00180D9B"/>
    <w:rsid w:val="00181169"/>
    <w:rsid w:val="00181334"/>
    <w:rsid w:val="001816B9"/>
    <w:rsid w:val="00181A98"/>
    <w:rsid w:val="00181B23"/>
    <w:rsid w:val="00181C73"/>
    <w:rsid w:val="00181E06"/>
    <w:rsid w:val="00181ED8"/>
    <w:rsid w:val="00181FAD"/>
    <w:rsid w:val="0018220E"/>
    <w:rsid w:val="001822CE"/>
    <w:rsid w:val="001823D8"/>
    <w:rsid w:val="0018280B"/>
    <w:rsid w:val="00182A52"/>
    <w:rsid w:val="00182ADA"/>
    <w:rsid w:val="00182EA8"/>
    <w:rsid w:val="00183122"/>
    <w:rsid w:val="0018316E"/>
    <w:rsid w:val="0018323F"/>
    <w:rsid w:val="00183452"/>
    <w:rsid w:val="001834B7"/>
    <w:rsid w:val="0018378E"/>
    <w:rsid w:val="00183985"/>
    <w:rsid w:val="00183BBE"/>
    <w:rsid w:val="00184336"/>
    <w:rsid w:val="001845F1"/>
    <w:rsid w:val="00184650"/>
    <w:rsid w:val="001848B0"/>
    <w:rsid w:val="001849DF"/>
    <w:rsid w:val="00184BBC"/>
    <w:rsid w:val="00184C57"/>
    <w:rsid w:val="00184D27"/>
    <w:rsid w:val="00184E12"/>
    <w:rsid w:val="0018501F"/>
    <w:rsid w:val="00185151"/>
    <w:rsid w:val="001851F7"/>
    <w:rsid w:val="001853BC"/>
    <w:rsid w:val="0018544A"/>
    <w:rsid w:val="001858E1"/>
    <w:rsid w:val="00185AA5"/>
    <w:rsid w:val="00185E7E"/>
    <w:rsid w:val="00185F88"/>
    <w:rsid w:val="00185FEC"/>
    <w:rsid w:val="001863AE"/>
    <w:rsid w:val="00186554"/>
    <w:rsid w:val="00186A03"/>
    <w:rsid w:val="00186B21"/>
    <w:rsid w:val="00186B22"/>
    <w:rsid w:val="00186D79"/>
    <w:rsid w:val="00187040"/>
    <w:rsid w:val="00187137"/>
    <w:rsid w:val="001871A4"/>
    <w:rsid w:val="001871D9"/>
    <w:rsid w:val="00187329"/>
    <w:rsid w:val="0018755C"/>
    <w:rsid w:val="0018769B"/>
    <w:rsid w:val="001878B5"/>
    <w:rsid w:val="001878CB"/>
    <w:rsid w:val="00187A90"/>
    <w:rsid w:val="0019000E"/>
    <w:rsid w:val="001900D6"/>
    <w:rsid w:val="001901A2"/>
    <w:rsid w:val="0019020F"/>
    <w:rsid w:val="00190450"/>
    <w:rsid w:val="0019073E"/>
    <w:rsid w:val="00190845"/>
    <w:rsid w:val="001909A4"/>
    <w:rsid w:val="0019138B"/>
    <w:rsid w:val="001913B2"/>
    <w:rsid w:val="0019143F"/>
    <w:rsid w:val="0019147B"/>
    <w:rsid w:val="001914CE"/>
    <w:rsid w:val="00191633"/>
    <w:rsid w:val="001918E9"/>
    <w:rsid w:val="00191E1D"/>
    <w:rsid w:val="00192045"/>
    <w:rsid w:val="00192224"/>
    <w:rsid w:val="001924AB"/>
    <w:rsid w:val="00192753"/>
    <w:rsid w:val="00192DD2"/>
    <w:rsid w:val="00192E64"/>
    <w:rsid w:val="00192F73"/>
    <w:rsid w:val="00192FD8"/>
    <w:rsid w:val="0019308C"/>
    <w:rsid w:val="00193185"/>
    <w:rsid w:val="0019319D"/>
    <w:rsid w:val="001932C1"/>
    <w:rsid w:val="001934CB"/>
    <w:rsid w:val="0019397B"/>
    <w:rsid w:val="00193981"/>
    <w:rsid w:val="00193992"/>
    <w:rsid w:val="00193BFE"/>
    <w:rsid w:val="00193DB1"/>
    <w:rsid w:val="0019421E"/>
    <w:rsid w:val="00194418"/>
    <w:rsid w:val="001945A1"/>
    <w:rsid w:val="0019473B"/>
    <w:rsid w:val="00194B4E"/>
    <w:rsid w:val="00194CB5"/>
    <w:rsid w:val="00194CFB"/>
    <w:rsid w:val="00194F91"/>
    <w:rsid w:val="0019505C"/>
    <w:rsid w:val="001950EB"/>
    <w:rsid w:val="00195100"/>
    <w:rsid w:val="001953EE"/>
    <w:rsid w:val="00195725"/>
    <w:rsid w:val="00195818"/>
    <w:rsid w:val="00195829"/>
    <w:rsid w:val="00195968"/>
    <w:rsid w:val="0019656C"/>
    <w:rsid w:val="001965BF"/>
    <w:rsid w:val="001965FC"/>
    <w:rsid w:val="00196654"/>
    <w:rsid w:val="001969E6"/>
    <w:rsid w:val="00196A7A"/>
    <w:rsid w:val="00196AA2"/>
    <w:rsid w:val="00196D44"/>
    <w:rsid w:val="00196D83"/>
    <w:rsid w:val="00196E9F"/>
    <w:rsid w:val="001974FF"/>
    <w:rsid w:val="0019762D"/>
    <w:rsid w:val="00197C50"/>
    <w:rsid w:val="00197FA3"/>
    <w:rsid w:val="001A00F0"/>
    <w:rsid w:val="001A0160"/>
    <w:rsid w:val="001A042B"/>
    <w:rsid w:val="001A0516"/>
    <w:rsid w:val="001A0AF7"/>
    <w:rsid w:val="001A0D2D"/>
    <w:rsid w:val="001A0DC4"/>
    <w:rsid w:val="001A137F"/>
    <w:rsid w:val="001A1414"/>
    <w:rsid w:val="001A158C"/>
    <w:rsid w:val="001A162D"/>
    <w:rsid w:val="001A1810"/>
    <w:rsid w:val="001A1B38"/>
    <w:rsid w:val="001A27B1"/>
    <w:rsid w:val="001A28D0"/>
    <w:rsid w:val="001A2BDF"/>
    <w:rsid w:val="001A2D05"/>
    <w:rsid w:val="001A2E12"/>
    <w:rsid w:val="001A2E54"/>
    <w:rsid w:val="001A305C"/>
    <w:rsid w:val="001A31B9"/>
    <w:rsid w:val="001A342F"/>
    <w:rsid w:val="001A36CF"/>
    <w:rsid w:val="001A380D"/>
    <w:rsid w:val="001A3C2A"/>
    <w:rsid w:val="001A40EB"/>
    <w:rsid w:val="001A461E"/>
    <w:rsid w:val="001A4ABE"/>
    <w:rsid w:val="001A4AD0"/>
    <w:rsid w:val="001A4AFC"/>
    <w:rsid w:val="001A4BC8"/>
    <w:rsid w:val="001A4C84"/>
    <w:rsid w:val="001A4CE5"/>
    <w:rsid w:val="001A52D9"/>
    <w:rsid w:val="001A542D"/>
    <w:rsid w:val="001A55D8"/>
    <w:rsid w:val="001A57F3"/>
    <w:rsid w:val="001A65A6"/>
    <w:rsid w:val="001A662F"/>
    <w:rsid w:val="001A6AF9"/>
    <w:rsid w:val="001A6D61"/>
    <w:rsid w:val="001A6F4A"/>
    <w:rsid w:val="001A6F60"/>
    <w:rsid w:val="001A6FD0"/>
    <w:rsid w:val="001A7269"/>
    <w:rsid w:val="001A7559"/>
    <w:rsid w:val="001A76FA"/>
    <w:rsid w:val="001A77AC"/>
    <w:rsid w:val="001A7A27"/>
    <w:rsid w:val="001A7BA2"/>
    <w:rsid w:val="001A7E10"/>
    <w:rsid w:val="001A7FCA"/>
    <w:rsid w:val="001B00B8"/>
    <w:rsid w:val="001B0750"/>
    <w:rsid w:val="001B091E"/>
    <w:rsid w:val="001B0BAD"/>
    <w:rsid w:val="001B0CEC"/>
    <w:rsid w:val="001B0D9C"/>
    <w:rsid w:val="001B0EC2"/>
    <w:rsid w:val="001B14F5"/>
    <w:rsid w:val="001B153A"/>
    <w:rsid w:val="001B1E2C"/>
    <w:rsid w:val="001B2230"/>
    <w:rsid w:val="001B22F8"/>
    <w:rsid w:val="001B23CE"/>
    <w:rsid w:val="001B2561"/>
    <w:rsid w:val="001B2A4C"/>
    <w:rsid w:val="001B2A50"/>
    <w:rsid w:val="001B2CEC"/>
    <w:rsid w:val="001B2D18"/>
    <w:rsid w:val="001B2DC0"/>
    <w:rsid w:val="001B2DE3"/>
    <w:rsid w:val="001B30AC"/>
    <w:rsid w:val="001B310D"/>
    <w:rsid w:val="001B3903"/>
    <w:rsid w:val="001B3ABB"/>
    <w:rsid w:val="001B3F4B"/>
    <w:rsid w:val="001B40E5"/>
    <w:rsid w:val="001B42CD"/>
    <w:rsid w:val="001B4834"/>
    <w:rsid w:val="001B4A10"/>
    <w:rsid w:val="001B4D2B"/>
    <w:rsid w:val="001B4D50"/>
    <w:rsid w:val="001B4E6E"/>
    <w:rsid w:val="001B4E81"/>
    <w:rsid w:val="001B50D3"/>
    <w:rsid w:val="001B5161"/>
    <w:rsid w:val="001B54E3"/>
    <w:rsid w:val="001B58B1"/>
    <w:rsid w:val="001B5A2A"/>
    <w:rsid w:val="001B5FED"/>
    <w:rsid w:val="001B6389"/>
    <w:rsid w:val="001B66ED"/>
    <w:rsid w:val="001B6CF7"/>
    <w:rsid w:val="001B6EA0"/>
    <w:rsid w:val="001B6FD7"/>
    <w:rsid w:val="001B701F"/>
    <w:rsid w:val="001B71FD"/>
    <w:rsid w:val="001B758E"/>
    <w:rsid w:val="001B78CC"/>
    <w:rsid w:val="001B7919"/>
    <w:rsid w:val="001B7B19"/>
    <w:rsid w:val="001B7D5B"/>
    <w:rsid w:val="001C006E"/>
    <w:rsid w:val="001C00EA"/>
    <w:rsid w:val="001C02F5"/>
    <w:rsid w:val="001C042D"/>
    <w:rsid w:val="001C049C"/>
    <w:rsid w:val="001C06F2"/>
    <w:rsid w:val="001C0732"/>
    <w:rsid w:val="001C09B4"/>
    <w:rsid w:val="001C0B61"/>
    <w:rsid w:val="001C1124"/>
    <w:rsid w:val="001C129E"/>
    <w:rsid w:val="001C12E6"/>
    <w:rsid w:val="001C12F9"/>
    <w:rsid w:val="001C14AF"/>
    <w:rsid w:val="001C17D3"/>
    <w:rsid w:val="001C1977"/>
    <w:rsid w:val="001C19D7"/>
    <w:rsid w:val="001C1AE4"/>
    <w:rsid w:val="001C1B07"/>
    <w:rsid w:val="001C1CD0"/>
    <w:rsid w:val="001C1D9B"/>
    <w:rsid w:val="001C1E49"/>
    <w:rsid w:val="001C1EE9"/>
    <w:rsid w:val="001C20C1"/>
    <w:rsid w:val="001C20CF"/>
    <w:rsid w:val="001C2319"/>
    <w:rsid w:val="001C28D0"/>
    <w:rsid w:val="001C2993"/>
    <w:rsid w:val="001C2B46"/>
    <w:rsid w:val="001C2DED"/>
    <w:rsid w:val="001C2EF1"/>
    <w:rsid w:val="001C3199"/>
    <w:rsid w:val="001C31A8"/>
    <w:rsid w:val="001C3214"/>
    <w:rsid w:val="001C329F"/>
    <w:rsid w:val="001C33DB"/>
    <w:rsid w:val="001C34F8"/>
    <w:rsid w:val="001C3C2E"/>
    <w:rsid w:val="001C3C78"/>
    <w:rsid w:val="001C3D8C"/>
    <w:rsid w:val="001C41C9"/>
    <w:rsid w:val="001C43EA"/>
    <w:rsid w:val="001C4A4C"/>
    <w:rsid w:val="001C4AC1"/>
    <w:rsid w:val="001C4D06"/>
    <w:rsid w:val="001C4DC5"/>
    <w:rsid w:val="001C4F40"/>
    <w:rsid w:val="001C5005"/>
    <w:rsid w:val="001C5241"/>
    <w:rsid w:val="001C5337"/>
    <w:rsid w:val="001C53F1"/>
    <w:rsid w:val="001C5F40"/>
    <w:rsid w:val="001C5FFA"/>
    <w:rsid w:val="001C649B"/>
    <w:rsid w:val="001C66F1"/>
    <w:rsid w:val="001C67D3"/>
    <w:rsid w:val="001C6DDA"/>
    <w:rsid w:val="001C7297"/>
    <w:rsid w:val="001C72AA"/>
    <w:rsid w:val="001C72FE"/>
    <w:rsid w:val="001C73EB"/>
    <w:rsid w:val="001C7453"/>
    <w:rsid w:val="001C7669"/>
    <w:rsid w:val="001C76F7"/>
    <w:rsid w:val="001C78B0"/>
    <w:rsid w:val="001C7A07"/>
    <w:rsid w:val="001C7A73"/>
    <w:rsid w:val="001C7D24"/>
    <w:rsid w:val="001C7F73"/>
    <w:rsid w:val="001D00FF"/>
    <w:rsid w:val="001D032E"/>
    <w:rsid w:val="001D03B0"/>
    <w:rsid w:val="001D04F9"/>
    <w:rsid w:val="001D06CD"/>
    <w:rsid w:val="001D09AE"/>
    <w:rsid w:val="001D09DA"/>
    <w:rsid w:val="001D0ABD"/>
    <w:rsid w:val="001D0D51"/>
    <w:rsid w:val="001D1217"/>
    <w:rsid w:val="001D134F"/>
    <w:rsid w:val="001D139F"/>
    <w:rsid w:val="001D1432"/>
    <w:rsid w:val="001D14B5"/>
    <w:rsid w:val="001D1513"/>
    <w:rsid w:val="001D1E7E"/>
    <w:rsid w:val="001D1EF2"/>
    <w:rsid w:val="001D1F62"/>
    <w:rsid w:val="001D205D"/>
    <w:rsid w:val="001D20E9"/>
    <w:rsid w:val="001D22C5"/>
    <w:rsid w:val="001D268A"/>
    <w:rsid w:val="001D26DB"/>
    <w:rsid w:val="001D2961"/>
    <w:rsid w:val="001D2A04"/>
    <w:rsid w:val="001D2AC6"/>
    <w:rsid w:val="001D2ED6"/>
    <w:rsid w:val="001D31E1"/>
    <w:rsid w:val="001D3221"/>
    <w:rsid w:val="001D3348"/>
    <w:rsid w:val="001D3351"/>
    <w:rsid w:val="001D3AA9"/>
    <w:rsid w:val="001D3E2B"/>
    <w:rsid w:val="001D401D"/>
    <w:rsid w:val="001D4664"/>
    <w:rsid w:val="001D486F"/>
    <w:rsid w:val="001D4C00"/>
    <w:rsid w:val="001D4C58"/>
    <w:rsid w:val="001D4D2C"/>
    <w:rsid w:val="001D4EFF"/>
    <w:rsid w:val="001D509B"/>
    <w:rsid w:val="001D536F"/>
    <w:rsid w:val="001D5417"/>
    <w:rsid w:val="001D5493"/>
    <w:rsid w:val="001D563E"/>
    <w:rsid w:val="001D580A"/>
    <w:rsid w:val="001D5957"/>
    <w:rsid w:val="001D5B46"/>
    <w:rsid w:val="001D5D32"/>
    <w:rsid w:val="001D5FAB"/>
    <w:rsid w:val="001D60AD"/>
    <w:rsid w:val="001D66EE"/>
    <w:rsid w:val="001D66FA"/>
    <w:rsid w:val="001D676F"/>
    <w:rsid w:val="001D6811"/>
    <w:rsid w:val="001D69CF"/>
    <w:rsid w:val="001D6AC9"/>
    <w:rsid w:val="001D73A8"/>
    <w:rsid w:val="001D7769"/>
    <w:rsid w:val="001D782D"/>
    <w:rsid w:val="001D785C"/>
    <w:rsid w:val="001D7A7A"/>
    <w:rsid w:val="001D7B23"/>
    <w:rsid w:val="001D7B60"/>
    <w:rsid w:val="001D7CD9"/>
    <w:rsid w:val="001D7D00"/>
    <w:rsid w:val="001D7EE7"/>
    <w:rsid w:val="001E001B"/>
    <w:rsid w:val="001E0175"/>
    <w:rsid w:val="001E056F"/>
    <w:rsid w:val="001E0640"/>
    <w:rsid w:val="001E071A"/>
    <w:rsid w:val="001E07EB"/>
    <w:rsid w:val="001E089A"/>
    <w:rsid w:val="001E0B42"/>
    <w:rsid w:val="001E0B4A"/>
    <w:rsid w:val="001E0B61"/>
    <w:rsid w:val="001E0BD1"/>
    <w:rsid w:val="001E0BF5"/>
    <w:rsid w:val="001E1114"/>
    <w:rsid w:val="001E12A7"/>
    <w:rsid w:val="001E1423"/>
    <w:rsid w:val="001E1515"/>
    <w:rsid w:val="001E15B5"/>
    <w:rsid w:val="001E16DF"/>
    <w:rsid w:val="001E1D5F"/>
    <w:rsid w:val="001E208E"/>
    <w:rsid w:val="001E22F2"/>
    <w:rsid w:val="001E268E"/>
    <w:rsid w:val="001E272C"/>
    <w:rsid w:val="001E28BF"/>
    <w:rsid w:val="001E2C76"/>
    <w:rsid w:val="001E2D1E"/>
    <w:rsid w:val="001E2DE3"/>
    <w:rsid w:val="001E2F4A"/>
    <w:rsid w:val="001E323B"/>
    <w:rsid w:val="001E34E1"/>
    <w:rsid w:val="001E3581"/>
    <w:rsid w:val="001E3984"/>
    <w:rsid w:val="001E3A96"/>
    <w:rsid w:val="001E3C18"/>
    <w:rsid w:val="001E3EA6"/>
    <w:rsid w:val="001E3F04"/>
    <w:rsid w:val="001E3F0F"/>
    <w:rsid w:val="001E4070"/>
    <w:rsid w:val="001E41B3"/>
    <w:rsid w:val="001E41D1"/>
    <w:rsid w:val="001E434B"/>
    <w:rsid w:val="001E45F7"/>
    <w:rsid w:val="001E47BF"/>
    <w:rsid w:val="001E494C"/>
    <w:rsid w:val="001E4A17"/>
    <w:rsid w:val="001E4B42"/>
    <w:rsid w:val="001E4BB5"/>
    <w:rsid w:val="001E4E66"/>
    <w:rsid w:val="001E4EF9"/>
    <w:rsid w:val="001E4F91"/>
    <w:rsid w:val="001E5209"/>
    <w:rsid w:val="001E5324"/>
    <w:rsid w:val="001E5486"/>
    <w:rsid w:val="001E54AC"/>
    <w:rsid w:val="001E54BE"/>
    <w:rsid w:val="001E54FC"/>
    <w:rsid w:val="001E551B"/>
    <w:rsid w:val="001E56A8"/>
    <w:rsid w:val="001E58D8"/>
    <w:rsid w:val="001E5BFF"/>
    <w:rsid w:val="001E6314"/>
    <w:rsid w:val="001E63ED"/>
    <w:rsid w:val="001E6513"/>
    <w:rsid w:val="001E659F"/>
    <w:rsid w:val="001E6912"/>
    <w:rsid w:val="001E6DC8"/>
    <w:rsid w:val="001E6DFD"/>
    <w:rsid w:val="001E6F5E"/>
    <w:rsid w:val="001E70A4"/>
    <w:rsid w:val="001E7145"/>
    <w:rsid w:val="001E7148"/>
    <w:rsid w:val="001E71F9"/>
    <w:rsid w:val="001E7312"/>
    <w:rsid w:val="001E7464"/>
    <w:rsid w:val="001E74EB"/>
    <w:rsid w:val="001E75A2"/>
    <w:rsid w:val="001E75AE"/>
    <w:rsid w:val="001E762B"/>
    <w:rsid w:val="001E7716"/>
    <w:rsid w:val="001E7B66"/>
    <w:rsid w:val="001E7D26"/>
    <w:rsid w:val="001F0420"/>
    <w:rsid w:val="001F0482"/>
    <w:rsid w:val="001F057D"/>
    <w:rsid w:val="001F05A0"/>
    <w:rsid w:val="001F05CC"/>
    <w:rsid w:val="001F0B22"/>
    <w:rsid w:val="001F0CA4"/>
    <w:rsid w:val="001F1140"/>
    <w:rsid w:val="001F12E9"/>
    <w:rsid w:val="001F1412"/>
    <w:rsid w:val="001F1617"/>
    <w:rsid w:val="001F23D8"/>
    <w:rsid w:val="001F24F3"/>
    <w:rsid w:val="001F274B"/>
    <w:rsid w:val="001F33F7"/>
    <w:rsid w:val="001F359F"/>
    <w:rsid w:val="001F3616"/>
    <w:rsid w:val="001F36E4"/>
    <w:rsid w:val="001F3898"/>
    <w:rsid w:val="001F395A"/>
    <w:rsid w:val="001F3B11"/>
    <w:rsid w:val="001F3E08"/>
    <w:rsid w:val="001F3E09"/>
    <w:rsid w:val="001F3FEF"/>
    <w:rsid w:val="001F3FF9"/>
    <w:rsid w:val="001F418D"/>
    <w:rsid w:val="001F4249"/>
    <w:rsid w:val="001F453A"/>
    <w:rsid w:val="001F480F"/>
    <w:rsid w:val="001F4934"/>
    <w:rsid w:val="001F4A22"/>
    <w:rsid w:val="001F4A5D"/>
    <w:rsid w:val="001F4AD3"/>
    <w:rsid w:val="001F4BC9"/>
    <w:rsid w:val="001F4CD5"/>
    <w:rsid w:val="001F4CEC"/>
    <w:rsid w:val="001F5074"/>
    <w:rsid w:val="001F513F"/>
    <w:rsid w:val="001F540B"/>
    <w:rsid w:val="001F555F"/>
    <w:rsid w:val="001F55E6"/>
    <w:rsid w:val="001F56AA"/>
    <w:rsid w:val="001F5A66"/>
    <w:rsid w:val="001F5EF3"/>
    <w:rsid w:val="001F5F58"/>
    <w:rsid w:val="001F5F7B"/>
    <w:rsid w:val="001F680B"/>
    <w:rsid w:val="001F6B3E"/>
    <w:rsid w:val="001F6D01"/>
    <w:rsid w:val="001F719C"/>
    <w:rsid w:val="001F7724"/>
    <w:rsid w:val="001F7800"/>
    <w:rsid w:val="001F78A4"/>
    <w:rsid w:val="001F7A61"/>
    <w:rsid w:val="001F7C17"/>
    <w:rsid w:val="001F7DD3"/>
    <w:rsid w:val="002001CE"/>
    <w:rsid w:val="00200219"/>
    <w:rsid w:val="0020033A"/>
    <w:rsid w:val="002005E6"/>
    <w:rsid w:val="0020069F"/>
    <w:rsid w:val="002006E4"/>
    <w:rsid w:val="0020094B"/>
    <w:rsid w:val="002009C7"/>
    <w:rsid w:val="00200B9C"/>
    <w:rsid w:val="00200CF9"/>
    <w:rsid w:val="002010AD"/>
    <w:rsid w:val="00201169"/>
    <w:rsid w:val="002012E5"/>
    <w:rsid w:val="00201642"/>
    <w:rsid w:val="00201AF0"/>
    <w:rsid w:val="002020CE"/>
    <w:rsid w:val="002020E8"/>
    <w:rsid w:val="002021CE"/>
    <w:rsid w:val="00202553"/>
    <w:rsid w:val="0020272C"/>
    <w:rsid w:val="00202763"/>
    <w:rsid w:val="0020278E"/>
    <w:rsid w:val="00202C8F"/>
    <w:rsid w:val="00202DA8"/>
    <w:rsid w:val="00202F80"/>
    <w:rsid w:val="0020339F"/>
    <w:rsid w:val="0020349F"/>
    <w:rsid w:val="0020372B"/>
    <w:rsid w:val="002038C9"/>
    <w:rsid w:val="00203954"/>
    <w:rsid w:val="002039CE"/>
    <w:rsid w:val="00203C09"/>
    <w:rsid w:val="00203CED"/>
    <w:rsid w:val="00203FC3"/>
    <w:rsid w:val="00204025"/>
    <w:rsid w:val="00204691"/>
    <w:rsid w:val="0020479D"/>
    <w:rsid w:val="0020486C"/>
    <w:rsid w:val="0020491F"/>
    <w:rsid w:val="00204970"/>
    <w:rsid w:val="00204A24"/>
    <w:rsid w:val="00204F22"/>
    <w:rsid w:val="00205188"/>
    <w:rsid w:val="002052AD"/>
    <w:rsid w:val="00205498"/>
    <w:rsid w:val="0020555C"/>
    <w:rsid w:val="0020567C"/>
    <w:rsid w:val="002056A8"/>
    <w:rsid w:val="002057C5"/>
    <w:rsid w:val="002058D5"/>
    <w:rsid w:val="00205930"/>
    <w:rsid w:val="002059A1"/>
    <w:rsid w:val="002059C3"/>
    <w:rsid w:val="00205A5E"/>
    <w:rsid w:val="00205A70"/>
    <w:rsid w:val="00205BB4"/>
    <w:rsid w:val="00205F3E"/>
    <w:rsid w:val="00206246"/>
    <w:rsid w:val="00206901"/>
    <w:rsid w:val="00206D46"/>
    <w:rsid w:val="00206E4B"/>
    <w:rsid w:val="002070B9"/>
    <w:rsid w:val="0020716F"/>
    <w:rsid w:val="002073AE"/>
    <w:rsid w:val="002101AE"/>
    <w:rsid w:val="00210323"/>
    <w:rsid w:val="0021034D"/>
    <w:rsid w:val="00210448"/>
    <w:rsid w:val="0021051A"/>
    <w:rsid w:val="0021094A"/>
    <w:rsid w:val="00210A5D"/>
    <w:rsid w:val="00210B50"/>
    <w:rsid w:val="00210B77"/>
    <w:rsid w:val="00210C0A"/>
    <w:rsid w:val="00210C23"/>
    <w:rsid w:val="00210F2F"/>
    <w:rsid w:val="00210FF6"/>
    <w:rsid w:val="00211B0A"/>
    <w:rsid w:val="00211FAF"/>
    <w:rsid w:val="00212095"/>
    <w:rsid w:val="0021295D"/>
    <w:rsid w:val="00212AD6"/>
    <w:rsid w:val="00212DB8"/>
    <w:rsid w:val="002132D6"/>
    <w:rsid w:val="002133C2"/>
    <w:rsid w:val="0021348D"/>
    <w:rsid w:val="002134DF"/>
    <w:rsid w:val="002134F9"/>
    <w:rsid w:val="00213501"/>
    <w:rsid w:val="002135EF"/>
    <w:rsid w:val="00213682"/>
    <w:rsid w:val="0021399F"/>
    <w:rsid w:val="00214128"/>
    <w:rsid w:val="002141D1"/>
    <w:rsid w:val="0021426B"/>
    <w:rsid w:val="00214358"/>
    <w:rsid w:val="0021464B"/>
    <w:rsid w:val="0021469E"/>
    <w:rsid w:val="002146F2"/>
    <w:rsid w:val="002149F6"/>
    <w:rsid w:val="00214A70"/>
    <w:rsid w:val="00214AE6"/>
    <w:rsid w:val="00215006"/>
    <w:rsid w:val="002152B8"/>
    <w:rsid w:val="00215789"/>
    <w:rsid w:val="0021580D"/>
    <w:rsid w:val="002158B6"/>
    <w:rsid w:val="00215A1F"/>
    <w:rsid w:val="00215B36"/>
    <w:rsid w:val="00216253"/>
    <w:rsid w:val="00216307"/>
    <w:rsid w:val="00216556"/>
    <w:rsid w:val="002165DE"/>
    <w:rsid w:val="00216851"/>
    <w:rsid w:val="0021686F"/>
    <w:rsid w:val="00216B54"/>
    <w:rsid w:val="00216DB7"/>
    <w:rsid w:val="00216ED5"/>
    <w:rsid w:val="00216F19"/>
    <w:rsid w:val="002174ED"/>
    <w:rsid w:val="002179AA"/>
    <w:rsid w:val="002179BD"/>
    <w:rsid w:val="002201C3"/>
    <w:rsid w:val="0022037B"/>
    <w:rsid w:val="002203E7"/>
    <w:rsid w:val="002206CB"/>
    <w:rsid w:val="002206EB"/>
    <w:rsid w:val="002207D8"/>
    <w:rsid w:val="00220837"/>
    <w:rsid w:val="0022086D"/>
    <w:rsid w:val="0022090D"/>
    <w:rsid w:val="002209AD"/>
    <w:rsid w:val="00220BB9"/>
    <w:rsid w:val="00220D6C"/>
    <w:rsid w:val="002210CB"/>
    <w:rsid w:val="00221172"/>
    <w:rsid w:val="00221306"/>
    <w:rsid w:val="002213D2"/>
    <w:rsid w:val="00221A42"/>
    <w:rsid w:val="00222132"/>
    <w:rsid w:val="0022217C"/>
    <w:rsid w:val="0022232B"/>
    <w:rsid w:val="002224A7"/>
    <w:rsid w:val="002224FF"/>
    <w:rsid w:val="00222517"/>
    <w:rsid w:val="002228DF"/>
    <w:rsid w:val="00222990"/>
    <w:rsid w:val="00222AB2"/>
    <w:rsid w:val="00222B20"/>
    <w:rsid w:val="00222C8A"/>
    <w:rsid w:val="00222EF1"/>
    <w:rsid w:val="00223108"/>
    <w:rsid w:val="0022317D"/>
    <w:rsid w:val="0022353C"/>
    <w:rsid w:val="002235C1"/>
    <w:rsid w:val="002236FB"/>
    <w:rsid w:val="002237D0"/>
    <w:rsid w:val="002237EC"/>
    <w:rsid w:val="00223821"/>
    <w:rsid w:val="00223ACA"/>
    <w:rsid w:val="00223DC9"/>
    <w:rsid w:val="00223E6D"/>
    <w:rsid w:val="002240FA"/>
    <w:rsid w:val="00224277"/>
    <w:rsid w:val="0022429E"/>
    <w:rsid w:val="002244C9"/>
    <w:rsid w:val="002248EF"/>
    <w:rsid w:val="00224B3C"/>
    <w:rsid w:val="0022502F"/>
    <w:rsid w:val="002250E5"/>
    <w:rsid w:val="002252DD"/>
    <w:rsid w:val="00225377"/>
    <w:rsid w:val="002256E3"/>
    <w:rsid w:val="00225800"/>
    <w:rsid w:val="0022594D"/>
    <w:rsid w:val="00225CE7"/>
    <w:rsid w:val="00225E33"/>
    <w:rsid w:val="00226172"/>
    <w:rsid w:val="002262D0"/>
    <w:rsid w:val="00226317"/>
    <w:rsid w:val="00226635"/>
    <w:rsid w:val="002266C2"/>
    <w:rsid w:val="002268E9"/>
    <w:rsid w:val="00226A31"/>
    <w:rsid w:val="00226B01"/>
    <w:rsid w:val="00226C2C"/>
    <w:rsid w:val="00226CA2"/>
    <w:rsid w:val="0022724D"/>
    <w:rsid w:val="002273D7"/>
    <w:rsid w:val="002279EB"/>
    <w:rsid w:val="00227A81"/>
    <w:rsid w:val="00227B38"/>
    <w:rsid w:val="00227C8B"/>
    <w:rsid w:val="00227D38"/>
    <w:rsid w:val="00227EF9"/>
    <w:rsid w:val="0023019F"/>
    <w:rsid w:val="00230406"/>
    <w:rsid w:val="00230423"/>
    <w:rsid w:val="00230530"/>
    <w:rsid w:val="00230672"/>
    <w:rsid w:val="002306BA"/>
    <w:rsid w:val="00230B27"/>
    <w:rsid w:val="00230C23"/>
    <w:rsid w:val="00230FE6"/>
    <w:rsid w:val="0023123B"/>
    <w:rsid w:val="00231438"/>
    <w:rsid w:val="002314D0"/>
    <w:rsid w:val="00231567"/>
    <w:rsid w:val="00231717"/>
    <w:rsid w:val="002317A1"/>
    <w:rsid w:val="00231826"/>
    <w:rsid w:val="002319C0"/>
    <w:rsid w:val="00231C7C"/>
    <w:rsid w:val="00231DC0"/>
    <w:rsid w:val="00232056"/>
    <w:rsid w:val="002323A6"/>
    <w:rsid w:val="00232BC8"/>
    <w:rsid w:val="00232BE0"/>
    <w:rsid w:val="00232E60"/>
    <w:rsid w:val="00232FCE"/>
    <w:rsid w:val="00233271"/>
    <w:rsid w:val="00233476"/>
    <w:rsid w:val="002335E0"/>
    <w:rsid w:val="00233A72"/>
    <w:rsid w:val="00233AB6"/>
    <w:rsid w:val="00233FE2"/>
    <w:rsid w:val="00234063"/>
    <w:rsid w:val="002340A2"/>
    <w:rsid w:val="0023429D"/>
    <w:rsid w:val="002342BB"/>
    <w:rsid w:val="002344F3"/>
    <w:rsid w:val="00234A51"/>
    <w:rsid w:val="00234B8A"/>
    <w:rsid w:val="00234D0B"/>
    <w:rsid w:val="00234E0D"/>
    <w:rsid w:val="00234FDE"/>
    <w:rsid w:val="0023524F"/>
    <w:rsid w:val="002353C3"/>
    <w:rsid w:val="00235A71"/>
    <w:rsid w:val="002362A5"/>
    <w:rsid w:val="002363B3"/>
    <w:rsid w:val="002363EC"/>
    <w:rsid w:val="002365E2"/>
    <w:rsid w:val="0023667D"/>
    <w:rsid w:val="00236784"/>
    <w:rsid w:val="00236A73"/>
    <w:rsid w:val="00236AA4"/>
    <w:rsid w:val="00236CC3"/>
    <w:rsid w:val="00237244"/>
    <w:rsid w:val="0023732B"/>
    <w:rsid w:val="002374AD"/>
    <w:rsid w:val="0023770F"/>
    <w:rsid w:val="00237794"/>
    <w:rsid w:val="00237B9C"/>
    <w:rsid w:val="00237DD1"/>
    <w:rsid w:val="0024005F"/>
    <w:rsid w:val="002405B9"/>
    <w:rsid w:val="002405F1"/>
    <w:rsid w:val="00240610"/>
    <w:rsid w:val="002406DA"/>
    <w:rsid w:val="002407A1"/>
    <w:rsid w:val="00240B4C"/>
    <w:rsid w:val="00240B99"/>
    <w:rsid w:val="00240DAD"/>
    <w:rsid w:val="00240E27"/>
    <w:rsid w:val="00240EDC"/>
    <w:rsid w:val="00241010"/>
    <w:rsid w:val="002410FD"/>
    <w:rsid w:val="00241548"/>
    <w:rsid w:val="0024174F"/>
    <w:rsid w:val="00241772"/>
    <w:rsid w:val="00241B25"/>
    <w:rsid w:val="00241BF3"/>
    <w:rsid w:val="002422AB"/>
    <w:rsid w:val="002428B6"/>
    <w:rsid w:val="00242A79"/>
    <w:rsid w:val="00242A7A"/>
    <w:rsid w:val="00242E17"/>
    <w:rsid w:val="00242E1A"/>
    <w:rsid w:val="00242EBA"/>
    <w:rsid w:val="00242FCD"/>
    <w:rsid w:val="0024308C"/>
    <w:rsid w:val="00243180"/>
    <w:rsid w:val="002433E5"/>
    <w:rsid w:val="00243548"/>
    <w:rsid w:val="00243585"/>
    <w:rsid w:val="00243591"/>
    <w:rsid w:val="00243E45"/>
    <w:rsid w:val="00243F39"/>
    <w:rsid w:val="0024413D"/>
    <w:rsid w:val="00244270"/>
    <w:rsid w:val="00244560"/>
    <w:rsid w:val="0024467E"/>
    <w:rsid w:val="002448C7"/>
    <w:rsid w:val="00244AB4"/>
    <w:rsid w:val="00244C61"/>
    <w:rsid w:val="00244DA9"/>
    <w:rsid w:val="00244E19"/>
    <w:rsid w:val="00244E35"/>
    <w:rsid w:val="0024516C"/>
    <w:rsid w:val="00245840"/>
    <w:rsid w:val="0024584F"/>
    <w:rsid w:val="00245898"/>
    <w:rsid w:val="00245B92"/>
    <w:rsid w:val="00245CC6"/>
    <w:rsid w:val="00245EA6"/>
    <w:rsid w:val="0024630A"/>
    <w:rsid w:val="0024645C"/>
    <w:rsid w:val="00246758"/>
    <w:rsid w:val="002467BF"/>
    <w:rsid w:val="00246A31"/>
    <w:rsid w:val="00246BC9"/>
    <w:rsid w:val="00246D58"/>
    <w:rsid w:val="00246D6D"/>
    <w:rsid w:val="00246E07"/>
    <w:rsid w:val="00247232"/>
    <w:rsid w:val="00247490"/>
    <w:rsid w:val="0024754D"/>
    <w:rsid w:val="00247A01"/>
    <w:rsid w:val="00247AE5"/>
    <w:rsid w:val="00247D03"/>
    <w:rsid w:val="00247E04"/>
    <w:rsid w:val="00250120"/>
    <w:rsid w:val="00250277"/>
    <w:rsid w:val="002505D6"/>
    <w:rsid w:val="00250E0E"/>
    <w:rsid w:val="00250E23"/>
    <w:rsid w:val="00250EC1"/>
    <w:rsid w:val="0025122C"/>
    <w:rsid w:val="0025123F"/>
    <w:rsid w:val="00251338"/>
    <w:rsid w:val="00251DAE"/>
    <w:rsid w:val="00252193"/>
    <w:rsid w:val="00252341"/>
    <w:rsid w:val="00252656"/>
    <w:rsid w:val="0025273A"/>
    <w:rsid w:val="002529BB"/>
    <w:rsid w:val="00252AD4"/>
    <w:rsid w:val="00252B71"/>
    <w:rsid w:val="00252CA9"/>
    <w:rsid w:val="00252D03"/>
    <w:rsid w:val="00252D8C"/>
    <w:rsid w:val="0025312C"/>
    <w:rsid w:val="002535C9"/>
    <w:rsid w:val="002536AE"/>
    <w:rsid w:val="0025377F"/>
    <w:rsid w:val="00253977"/>
    <w:rsid w:val="00253A3A"/>
    <w:rsid w:val="00253C5F"/>
    <w:rsid w:val="00253EB5"/>
    <w:rsid w:val="00254482"/>
    <w:rsid w:val="002544B1"/>
    <w:rsid w:val="00254798"/>
    <w:rsid w:val="002548B8"/>
    <w:rsid w:val="00254A45"/>
    <w:rsid w:val="00254C0F"/>
    <w:rsid w:val="00254CA8"/>
    <w:rsid w:val="00254D7A"/>
    <w:rsid w:val="00254F04"/>
    <w:rsid w:val="00255084"/>
    <w:rsid w:val="002551F5"/>
    <w:rsid w:val="002552BA"/>
    <w:rsid w:val="0025543C"/>
    <w:rsid w:val="002555F7"/>
    <w:rsid w:val="002556C6"/>
    <w:rsid w:val="00255798"/>
    <w:rsid w:val="0025580B"/>
    <w:rsid w:val="00255929"/>
    <w:rsid w:val="00255A23"/>
    <w:rsid w:val="00255A58"/>
    <w:rsid w:val="002563DF"/>
    <w:rsid w:val="00256581"/>
    <w:rsid w:val="00256587"/>
    <w:rsid w:val="002565C7"/>
    <w:rsid w:val="00256786"/>
    <w:rsid w:val="002568EC"/>
    <w:rsid w:val="00257218"/>
    <w:rsid w:val="00257729"/>
    <w:rsid w:val="0025783C"/>
    <w:rsid w:val="002579E5"/>
    <w:rsid w:val="00257CD8"/>
    <w:rsid w:val="00257D68"/>
    <w:rsid w:val="00257D79"/>
    <w:rsid w:val="00260392"/>
    <w:rsid w:val="0026073D"/>
    <w:rsid w:val="002609BB"/>
    <w:rsid w:val="00260A94"/>
    <w:rsid w:val="00260CF5"/>
    <w:rsid w:val="002611DE"/>
    <w:rsid w:val="0026129B"/>
    <w:rsid w:val="002616E0"/>
    <w:rsid w:val="00261711"/>
    <w:rsid w:val="00261ABB"/>
    <w:rsid w:val="00261B11"/>
    <w:rsid w:val="00261C71"/>
    <w:rsid w:val="0026201C"/>
    <w:rsid w:val="002620F8"/>
    <w:rsid w:val="0026242B"/>
    <w:rsid w:val="00262524"/>
    <w:rsid w:val="00262702"/>
    <w:rsid w:val="00262716"/>
    <w:rsid w:val="00262A71"/>
    <w:rsid w:val="00262ABF"/>
    <w:rsid w:val="00262B9D"/>
    <w:rsid w:val="00262BD4"/>
    <w:rsid w:val="00262D1A"/>
    <w:rsid w:val="00262EF1"/>
    <w:rsid w:val="00262F0D"/>
    <w:rsid w:val="00263008"/>
    <w:rsid w:val="002631DF"/>
    <w:rsid w:val="0026345B"/>
    <w:rsid w:val="00263506"/>
    <w:rsid w:val="0026361E"/>
    <w:rsid w:val="00263787"/>
    <w:rsid w:val="00263A96"/>
    <w:rsid w:val="00263B1B"/>
    <w:rsid w:val="00263C09"/>
    <w:rsid w:val="00263CC2"/>
    <w:rsid w:val="00263D09"/>
    <w:rsid w:val="00263D22"/>
    <w:rsid w:val="00263ED8"/>
    <w:rsid w:val="00264020"/>
    <w:rsid w:val="00264088"/>
    <w:rsid w:val="002641BB"/>
    <w:rsid w:val="0026473A"/>
    <w:rsid w:val="0026480D"/>
    <w:rsid w:val="00264ABA"/>
    <w:rsid w:val="00264B30"/>
    <w:rsid w:val="00264B39"/>
    <w:rsid w:val="00264BF3"/>
    <w:rsid w:val="00264D3D"/>
    <w:rsid w:val="00264D84"/>
    <w:rsid w:val="00264DB9"/>
    <w:rsid w:val="00264F57"/>
    <w:rsid w:val="00264F93"/>
    <w:rsid w:val="00264FD8"/>
    <w:rsid w:val="00265A60"/>
    <w:rsid w:val="00265CB6"/>
    <w:rsid w:val="00265CCD"/>
    <w:rsid w:val="002667F4"/>
    <w:rsid w:val="002668A6"/>
    <w:rsid w:val="00266C55"/>
    <w:rsid w:val="00266DA1"/>
    <w:rsid w:val="00266EEA"/>
    <w:rsid w:val="002671B0"/>
    <w:rsid w:val="002673A2"/>
    <w:rsid w:val="002673DF"/>
    <w:rsid w:val="00267408"/>
    <w:rsid w:val="00267565"/>
    <w:rsid w:val="0026758B"/>
    <w:rsid w:val="0026759C"/>
    <w:rsid w:val="00267B3C"/>
    <w:rsid w:val="00267E13"/>
    <w:rsid w:val="00267F30"/>
    <w:rsid w:val="00270F1D"/>
    <w:rsid w:val="0027144D"/>
    <w:rsid w:val="002717E3"/>
    <w:rsid w:val="00271A3F"/>
    <w:rsid w:val="00271BF5"/>
    <w:rsid w:val="00271C9F"/>
    <w:rsid w:val="00271D86"/>
    <w:rsid w:val="00271E37"/>
    <w:rsid w:val="00271EE3"/>
    <w:rsid w:val="0027249E"/>
    <w:rsid w:val="002724DC"/>
    <w:rsid w:val="002725AF"/>
    <w:rsid w:val="002728A3"/>
    <w:rsid w:val="0027307C"/>
    <w:rsid w:val="00273B77"/>
    <w:rsid w:val="00274045"/>
    <w:rsid w:val="00274252"/>
    <w:rsid w:val="00274378"/>
    <w:rsid w:val="00274413"/>
    <w:rsid w:val="00274AFE"/>
    <w:rsid w:val="002750A3"/>
    <w:rsid w:val="0027510F"/>
    <w:rsid w:val="0027526F"/>
    <w:rsid w:val="0027537D"/>
    <w:rsid w:val="00275497"/>
    <w:rsid w:val="0027554F"/>
    <w:rsid w:val="00275686"/>
    <w:rsid w:val="00275857"/>
    <w:rsid w:val="00275E83"/>
    <w:rsid w:val="00276337"/>
    <w:rsid w:val="00276376"/>
    <w:rsid w:val="0027650C"/>
    <w:rsid w:val="0027659C"/>
    <w:rsid w:val="0027679F"/>
    <w:rsid w:val="00276B85"/>
    <w:rsid w:val="00276C46"/>
    <w:rsid w:val="0027705B"/>
    <w:rsid w:val="00277240"/>
    <w:rsid w:val="002774BB"/>
    <w:rsid w:val="00277990"/>
    <w:rsid w:val="002779DE"/>
    <w:rsid w:val="00277AD9"/>
    <w:rsid w:val="00277BCC"/>
    <w:rsid w:val="002804E5"/>
    <w:rsid w:val="002805D5"/>
    <w:rsid w:val="002805FA"/>
    <w:rsid w:val="00280786"/>
    <w:rsid w:val="00280F04"/>
    <w:rsid w:val="002811DC"/>
    <w:rsid w:val="00281401"/>
    <w:rsid w:val="002815F1"/>
    <w:rsid w:val="0028170D"/>
    <w:rsid w:val="0028179A"/>
    <w:rsid w:val="00281D65"/>
    <w:rsid w:val="00281FA9"/>
    <w:rsid w:val="00281FBD"/>
    <w:rsid w:val="002821D8"/>
    <w:rsid w:val="002824A7"/>
    <w:rsid w:val="0028272E"/>
    <w:rsid w:val="0028278F"/>
    <w:rsid w:val="00282DA7"/>
    <w:rsid w:val="00282EDB"/>
    <w:rsid w:val="00283463"/>
    <w:rsid w:val="0028370C"/>
    <w:rsid w:val="00283763"/>
    <w:rsid w:val="002837AA"/>
    <w:rsid w:val="00283821"/>
    <w:rsid w:val="002838FA"/>
    <w:rsid w:val="00283FD6"/>
    <w:rsid w:val="00284217"/>
    <w:rsid w:val="0028454D"/>
    <w:rsid w:val="0028466E"/>
    <w:rsid w:val="0028479E"/>
    <w:rsid w:val="0028487B"/>
    <w:rsid w:val="002848B9"/>
    <w:rsid w:val="002848FB"/>
    <w:rsid w:val="00284AD6"/>
    <w:rsid w:val="002851B3"/>
    <w:rsid w:val="0028523E"/>
    <w:rsid w:val="002852FD"/>
    <w:rsid w:val="002854A2"/>
    <w:rsid w:val="002854DD"/>
    <w:rsid w:val="002857E0"/>
    <w:rsid w:val="002858A3"/>
    <w:rsid w:val="002858C8"/>
    <w:rsid w:val="00285A22"/>
    <w:rsid w:val="00285B14"/>
    <w:rsid w:val="00285EA2"/>
    <w:rsid w:val="00285EDD"/>
    <w:rsid w:val="0028609F"/>
    <w:rsid w:val="002867E3"/>
    <w:rsid w:val="0028680F"/>
    <w:rsid w:val="002868B3"/>
    <w:rsid w:val="002869A9"/>
    <w:rsid w:val="00286A0D"/>
    <w:rsid w:val="00286AC8"/>
    <w:rsid w:val="00286C8E"/>
    <w:rsid w:val="00286CF3"/>
    <w:rsid w:val="00286E4E"/>
    <w:rsid w:val="00286E91"/>
    <w:rsid w:val="00286ED3"/>
    <w:rsid w:val="0028718B"/>
    <w:rsid w:val="0028753C"/>
    <w:rsid w:val="0028787C"/>
    <w:rsid w:val="002879A3"/>
    <w:rsid w:val="00287E31"/>
    <w:rsid w:val="00290119"/>
    <w:rsid w:val="00290146"/>
    <w:rsid w:val="00290255"/>
    <w:rsid w:val="002904FB"/>
    <w:rsid w:val="00290A6D"/>
    <w:rsid w:val="00290CBF"/>
    <w:rsid w:val="00290F0E"/>
    <w:rsid w:val="00290FD0"/>
    <w:rsid w:val="00291381"/>
    <w:rsid w:val="002913C9"/>
    <w:rsid w:val="002913D6"/>
    <w:rsid w:val="00291529"/>
    <w:rsid w:val="0029160C"/>
    <w:rsid w:val="0029166E"/>
    <w:rsid w:val="00291697"/>
    <w:rsid w:val="00291849"/>
    <w:rsid w:val="00291BEB"/>
    <w:rsid w:val="00291C69"/>
    <w:rsid w:val="00291EA5"/>
    <w:rsid w:val="0029207A"/>
    <w:rsid w:val="00292218"/>
    <w:rsid w:val="0029238D"/>
    <w:rsid w:val="002923E0"/>
    <w:rsid w:val="002927CB"/>
    <w:rsid w:val="002932E4"/>
    <w:rsid w:val="0029363C"/>
    <w:rsid w:val="0029392C"/>
    <w:rsid w:val="00293AB8"/>
    <w:rsid w:val="00293BF8"/>
    <w:rsid w:val="00293F05"/>
    <w:rsid w:val="00293F70"/>
    <w:rsid w:val="0029428E"/>
    <w:rsid w:val="002944AE"/>
    <w:rsid w:val="00294CBB"/>
    <w:rsid w:val="00294E93"/>
    <w:rsid w:val="00295100"/>
    <w:rsid w:val="00295183"/>
    <w:rsid w:val="002952E0"/>
    <w:rsid w:val="00295372"/>
    <w:rsid w:val="00295693"/>
    <w:rsid w:val="00295A1B"/>
    <w:rsid w:val="00295C4E"/>
    <w:rsid w:val="00295D08"/>
    <w:rsid w:val="00295F26"/>
    <w:rsid w:val="00296023"/>
    <w:rsid w:val="002960C5"/>
    <w:rsid w:val="002964E3"/>
    <w:rsid w:val="002964ED"/>
    <w:rsid w:val="00296549"/>
    <w:rsid w:val="002969E7"/>
    <w:rsid w:val="002969FD"/>
    <w:rsid w:val="00296AB7"/>
    <w:rsid w:val="00296CF6"/>
    <w:rsid w:val="00296D63"/>
    <w:rsid w:val="00296EC4"/>
    <w:rsid w:val="0029754B"/>
    <w:rsid w:val="002976D1"/>
    <w:rsid w:val="0029775F"/>
    <w:rsid w:val="002979B4"/>
    <w:rsid w:val="00297C1E"/>
    <w:rsid w:val="002A014D"/>
    <w:rsid w:val="002A0512"/>
    <w:rsid w:val="002A064C"/>
    <w:rsid w:val="002A0F52"/>
    <w:rsid w:val="002A14E4"/>
    <w:rsid w:val="002A165B"/>
    <w:rsid w:val="002A1852"/>
    <w:rsid w:val="002A1A7D"/>
    <w:rsid w:val="002A1A88"/>
    <w:rsid w:val="002A22E4"/>
    <w:rsid w:val="002A2548"/>
    <w:rsid w:val="002A2681"/>
    <w:rsid w:val="002A28D2"/>
    <w:rsid w:val="002A2923"/>
    <w:rsid w:val="002A2A14"/>
    <w:rsid w:val="002A2A62"/>
    <w:rsid w:val="002A2B69"/>
    <w:rsid w:val="002A2BB1"/>
    <w:rsid w:val="002A2C66"/>
    <w:rsid w:val="002A2CE1"/>
    <w:rsid w:val="002A2FE3"/>
    <w:rsid w:val="002A3097"/>
    <w:rsid w:val="002A30E9"/>
    <w:rsid w:val="002A311C"/>
    <w:rsid w:val="002A3145"/>
    <w:rsid w:val="002A31FA"/>
    <w:rsid w:val="002A36C9"/>
    <w:rsid w:val="002A3802"/>
    <w:rsid w:val="002A392D"/>
    <w:rsid w:val="002A3E15"/>
    <w:rsid w:val="002A3E72"/>
    <w:rsid w:val="002A4547"/>
    <w:rsid w:val="002A45DA"/>
    <w:rsid w:val="002A46CD"/>
    <w:rsid w:val="002A46DB"/>
    <w:rsid w:val="002A477B"/>
    <w:rsid w:val="002A4B77"/>
    <w:rsid w:val="002A4E2C"/>
    <w:rsid w:val="002A4F61"/>
    <w:rsid w:val="002A50BC"/>
    <w:rsid w:val="002A51D0"/>
    <w:rsid w:val="002A540E"/>
    <w:rsid w:val="002A5449"/>
    <w:rsid w:val="002A56E2"/>
    <w:rsid w:val="002A570C"/>
    <w:rsid w:val="002A57F0"/>
    <w:rsid w:val="002A5966"/>
    <w:rsid w:val="002A5A56"/>
    <w:rsid w:val="002A5BFB"/>
    <w:rsid w:val="002A5C2E"/>
    <w:rsid w:val="002A5D33"/>
    <w:rsid w:val="002A61C3"/>
    <w:rsid w:val="002A623D"/>
    <w:rsid w:val="002A62F6"/>
    <w:rsid w:val="002A6576"/>
    <w:rsid w:val="002A6660"/>
    <w:rsid w:val="002A69B7"/>
    <w:rsid w:val="002A6ED5"/>
    <w:rsid w:val="002A714F"/>
    <w:rsid w:val="002A719E"/>
    <w:rsid w:val="002A7524"/>
    <w:rsid w:val="002A75F9"/>
    <w:rsid w:val="002A7890"/>
    <w:rsid w:val="002A79BE"/>
    <w:rsid w:val="002A7A91"/>
    <w:rsid w:val="002A7C4F"/>
    <w:rsid w:val="002A7E1C"/>
    <w:rsid w:val="002B0205"/>
    <w:rsid w:val="002B03D0"/>
    <w:rsid w:val="002B0B45"/>
    <w:rsid w:val="002B0D31"/>
    <w:rsid w:val="002B12F2"/>
    <w:rsid w:val="002B1404"/>
    <w:rsid w:val="002B1469"/>
    <w:rsid w:val="002B14A9"/>
    <w:rsid w:val="002B14D9"/>
    <w:rsid w:val="002B1620"/>
    <w:rsid w:val="002B182A"/>
    <w:rsid w:val="002B1DCD"/>
    <w:rsid w:val="002B21A9"/>
    <w:rsid w:val="002B2227"/>
    <w:rsid w:val="002B2245"/>
    <w:rsid w:val="002B2DD0"/>
    <w:rsid w:val="002B30A3"/>
    <w:rsid w:val="002B31F3"/>
    <w:rsid w:val="002B358D"/>
    <w:rsid w:val="002B3A35"/>
    <w:rsid w:val="002B3EAE"/>
    <w:rsid w:val="002B3F3C"/>
    <w:rsid w:val="002B40FE"/>
    <w:rsid w:val="002B41F1"/>
    <w:rsid w:val="002B4A89"/>
    <w:rsid w:val="002B4B92"/>
    <w:rsid w:val="002B4D37"/>
    <w:rsid w:val="002B4E42"/>
    <w:rsid w:val="002B5276"/>
    <w:rsid w:val="002B5457"/>
    <w:rsid w:val="002B5493"/>
    <w:rsid w:val="002B5984"/>
    <w:rsid w:val="002B5A3C"/>
    <w:rsid w:val="002B5A42"/>
    <w:rsid w:val="002B5B50"/>
    <w:rsid w:val="002B5EA0"/>
    <w:rsid w:val="002B6144"/>
    <w:rsid w:val="002B619A"/>
    <w:rsid w:val="002B6418"/>
    <w:rsid w:val="002B64DC"/>
    <w:rsid w:val="002B6EEC"/>
    <w:rsid w:val="002B7548"/>
    <w:rsid w:val="002B759B"/>
    <w:rsid w:val="002B7BA2"/>
    <w:rsid w:val="002B7E93"/>
    <w:rsid w:val="002B7F8E"/>
    <w:rsid w:val="002C01DE"/>
    <w:rsid w:val="002C0521"/>
    <w:rsid w:val="002C0693"/>
    <w:rsid w:val="002C0D65"/>
    <w:rsid w:val="002C0F2A"/>
    <w:rsid w:val="002C14CE"/>
    <w:rsid w:val="002C1521"/>
    <w:rsid w:val="002C1828"/>
    <w:rsid w:val="002C2103"/>
    <w:rsid w:val="002C22A3"/>
    <w:rsid w:val="002C22D7"/>
    <w:rsid w:val="002C2395"/>
    <w:rsid w:val="002C2576"/>
    <w:rsid w:val="002C2706"/>
    <w:rsid w:val="002C2842"/>
    <w:rsid w:val="002C2B0E"/>
    <w:rsid w:val="002C2D1A"/>
    <w:rsid w:val="002C2E54"/>
    <w:rsid w:val="002C34D2"/>
    <w:rsid w:val="002C380B"/>
    <w:rsid w:val="002C3947"/>
    <w:rsid w:val="002C3D50"/>
    <w:rsid w:val="002C3E8B"/>
    <w:rsid w:val="002C41B9"/>
    <w:rsid w:val="002C43B5"/>
    <w:rsid w:val="002C45EF"/>
    <w:rsid w:val="002C4802"/>
    <w:rsid w:val="002C48B8"/>
    <w:rsid w:val="002C48C9"/>
    <w:rsid w:val="002C4962"/>
    <w:rsid w:val="002C4ACA"/>
    <w:rsid w:val="002C4C94"/>
    <w:rsid w:val="002C4DBC"/>
    <w:rsid w:val="002C4F65"/>
    <w:rsid w:val="002C5015"/>
    <w:rsid w:val="002C5142"/>
    <w:rsid w:val="002C55D0"/>
    <w:rsid w:val="002C55D7"/>
    <w:rsid w:val="002C5647"/>
    <w:rsid w:val="002C5927"/>
    <w:rsid w:val="002C5F96"/>
    <w:rsid w:val="002C651A"/>
    <w:rsid w:val="002C6794"/>
    <w:rsid w:val="002C67E7"/>
    <w:rsid w:val="002C6956"/>
    <w:rsid w:val="002C6B36"/>
    <w:rsid w:val="002C6EB4"/>
    <w:rsid w:val="002C73D3"/>
    <w:rsid w:val="002C76BC"/>
    <w:rsid w:val="002C78C5"/>
    <w:rsid w:val="002C79FA"/>
    <w:rsid w:val="002C7B54"/>
    <w:rsid w:val="002D030A"/>
    <w:rsid w:val="002D0343"/>
    <w:rsid w:val="002D0350"/>
    <w:rsid w:val="002D03AD"/>
    <w:rsid w:val="002D073C"/>
    <w:rsid w:val="002D0760"/>
    <w:rsid w:val="002D0A05"/>
    <w:rsid w:val="002D0C8E"/>
    <w:rsid w:val="002D0CFF"/>
    <w:rsid w:val="002D0F8C"/>
    <w:rsid w:val="002D1091"/>
    <w:rsid w:val="002D120E"/>
    <w:rsid w:val="002D13DE"/>
    <w:rsid w:val="002D14CB"/>
    <w:rsid w:val="002D1C5B"/>
    <w:rsid w:val="002D1E21"/>
    <w:rsid w:val="002D2075"/>
    <w:rsid w:val="002D20E9"/>
    <w:rsid w:val="002D237B"/>
    <w:rsid w:val="002D29F7"/>
    <w:rsid w:val="002D385F"/>
    <w:rsid w:val="002D3DFE"/>
    <w:rsid w:val="002D4137"/>
    <w:rsid w:val="002D4383"/>
    <w:rsid w:val="002D47ED"/>
    <w:rsid w:val="002D481A"/>
    <w:rsid w:val="002D4E83"/>
    <w:rsid w:val="002D4E91"/>
    <w:rsid w:val="002D5044"/>
    <w:rsid w:val="002D50CC"/>
    <w:rsid w:val="002D514C"/>
    <w:rsid w:val="002D525E"/>
    <w:rsid w:val="002D539D"/>
    <w:rsid w:val="002D569C"/>
    <w:rsid w:val="002D57A6"/>
    <w:rsid w:val="002D57FF"/>
    <w:rsid w:val="002D5819"/>
    <w:rsid w:val="002D586A"/>
    <w:rsid w:val="002D6378"/>
    <w:rsid w:val="002D669B"/>
    <w:rsid w:val="002D6A77"/>
    <w:rsid w:val="002D6A7F"/>
    <w:rsid w:val="002D6B7F"/>
    <w:rsid w:val="002D6C65"/>
    <w:rsid w:val="002D7021"/>
    <w:rsid w:val="002D711B"/>
    <w:rsid w:val="002D7498"/>
    <w:rsid w:val="002D7728"/>
    <w:rsid w:val="002D7879"/>
    <w:rsid w:val="002D7944"/>
    <w:rsid w:val="002D7AEC"/>
    <w:rsid w:val="002D7B9D"/>
    <w:rsid w:val="002D7BF5"/>
    <w:rsid w:val="002D7DFE"/>
    <w:rsid w:val="002E0155"/>
    <w:rsid w:val="002E01B4"/>
    <w:rsid w:val="002E02D5"/>
    <w:rsid w:val="002E03BA"/>
    <w:rsid w:val="002E06D7"/>
    <w:rsid w:val="002E07ED"/>
    <w:rsid w:val="002E08A3"/>
    <w:rsid w:val="002E0B59"/>
    <w:rsid w:val="002E10F6"/>
    <w:rsid w:val="002E1A87"/>
    <w:rsid w:val="002E1DA3"/>
    <w:rsid w:val="002E1F7E"/>
    <w:rsid w:val="002E21BD"/>
    <w:rsid w:val="002E22C0"/>
    <w:rsid w:val="002E2382"/>
    <w:rsid w:val="002E2421"/>
    <w:rsid w:val="002E244B"/>
    <w:rsid w:val="002E2925"/>
    <w:rsid w:val="002E2A2B"/>
    <w:rsid w:val="002E2A6C"/>
    <w:rsid w:val="002E2BC5"/>
    <w:rsid w:val="002E2C38"/>
    <w:rsid w:val="002E3230"/>
    <w:rsid w:val="002E3378"/>
    <w:rsid w:val="002E39C3"/>
    <w:rsid w:val="002E3CFE"/>
    <w:rsid w:val="002E3ECD"/>
    <w:rsid w:val="002E4217"/>
    <w:rsid w:val="002E43C8"/>
    <w:rsid w:val="002E44DF"/>
    <w:rsid w:val="002E46A3"/>
    <w:rsid w:val="002E489F"/>
    <w:rsid w:val="002E4919"/>
    <w:rsid w:val="002E4A59"/>
    <w:rsid w:val="002E4B14"/>
    <w:rsid w:val="002E5043"/>
    <w:rsid w:val="002E51B5"/>
    <w:rsid w:val="002E51D9"/>
    <w:rsid w:val="002E51E7"/>
    <w:rsid w:val="002E51F1"/>
    <w:rsid w:val="002E52C7"/>
    <w:rsid w:val="002E5527"/>
    <w:rsid w:val="002E5536"/>
    <w:rsid w:val="002E55D3"/>
    <w:rsid w:val="002E55E7"/>
    <w:rsid w:val="002E5754"/>
    <w:rsid w:val="002E591D"/>
    <w:rsid w:val="002E5D33"/>
    <w:rsid w:val="002E5E23"/>
    <w:rsid w:val="002E5EA9"/>
    <w:rsid w:val="002E60FD"/>
    <w:rsid w:val="002E63AD"/>
    <w:rsid w:val="002E68DE"/>
    <w:rsid w:val="002E69B7"/>
    <w:rsid w:val="002E69E9"/>
    <w:rsid w:val="002E6C04"/>
    <w:rsid w:val="002E72CC"/>
    <w:rsid w:val="002E7349"/>
    <w:rsid w:val="002E7388"/>
    <w:rsid w:val="002E75F3"/>
    <w:rsid w:val="002E7728"/>
    <w:rsid w:val="002E7BD7"/>
    <w:rsid w:val="002E7CF2"/>
    <w:rsid w:val="002E7F78"/>
    <w:rsid w:val="002E7F90"/>
    <w:rsid w:val="002F0019"/>
    <w:rsid w:val="002F0043"/>
    <w:rsid w:val="002F03F5"/>
    <w:rsid w:val="002F05A1"/>
    <w:rsid w:val="002F075B"/>
    <w:rsid w:val="002F0E6F"/>
    <w:rsid w:val="002F0F73"/>
    <w:rsid w:val="002F0F83"/>
    <w:rsid w:val="002F138B"/>
    <w:rsid w:val="002F13BF"/>
    <w:rsid w:val="002F1856"/>
    <w:rsid w:val="002F1958"/>
    <w:rsid w:val="002F1AC8"/>
    <w:rsid w:val="002F21E5"/>
    <w:rsid w:val="002F23E2"/>
    <w:rsid w:val="002F2558"/>
    <w:rsid w:val="002F264D"/>
    <w:rsid w:val="002F2967"/>
    <w:rsid w:val="002F2991"/>
    <w:rsid w:val="002F29D2"/>
    <w:rsid w:val="002F2BEF"/>
    <w:rsid w:val="002F2FAD"/>
    <w:rsid w:val="002F3297"/>
    <w:rsid w:val="002F3365"/>
    <w:rsid w:val="002F3668"/>
    <w:rsid w:val="002F368D"/>
    <w:rsid w:val="002F3693"/>
    <w:rsid w:val="002F3A53"/>
    <w:rsid w:val="002F3C7B"/>
    <w:rsid w:val="002F4155"/>
    <w:rsid w:val="002F42E4"/>
    <w:rsid w:val="002F44D1"/>
    <w:rsid w:val="002F4811"/>
    <w:rsid w:val="002F4B33"/>
    <w:rsid w:val="002F507A"/>
    <w:rsid w:val="002F515B"/>
    <w:rsid w:val="002F5796"/>
    <w:rsid w:val="002F581C"/>
    <w:rsid w:val="002F59E4"/>
    <w:rsid w:val="002F5E97"/>
    <w:rsid w:val="002F5ED7"/>
    <w:rsid w:val="002F5F53"/>
    <w:rsid w:val="002F6257"/>
    <w:rsid w:val="002F6288"/>
    <w:rsid w:val="002F6299"/>
    <w:rsid w:val="002F63D9"/>
    <w:rsid w:val="002F6437"/>
    <w:rsid w:val="002F649D"/>
    <w:rsid w:val="002F6758"/>
    <w:rsid w:val="002F6C55"/>
    <w:rsid w:val="002F733C"/>
    <w:rsid w:val="002F7599"/>
    <w:rsid w:val="002F7786"/>
    <w:rsid w:val="002F7897"/>
    <w:rsid w:val="002F7907"/>
    <w:rsid w:val="002F79A6"/>
    <w:rsid w:val="002F7E82"/>
    <w:rsid w:val="002F7FF2"/>
    <w:rsid w:val="003005A1"/>
    <w:rsid w:val="00300A6C"/>
    <w:rsid w:val="00300B2F"/>
    <w:rsid w:val="00300BEE"/>
    <w:rsid w:val="00301499"/>
    <w:rsid w:val="00301746"/>
    <w:rsid w:val="0030192F"/>
    <w:rsid w:val="00301C30"/>
    <w:rsid w:val="00301D53"/>
    <w:rsid w:val="0030205F"/>
    <w:rsid w:val="003022F0"/>
    <w:rsid w:val="003023F9"/>
    <w:rsid w:val="003024F8"/>
    <w:rsid w:val="003024FD"/>
    <w:rsid w:val="00302931"/>
    <w:rsid w:val="00302ADB"/>
    <w:rsid w:val="003032DB"/>
    <w:rsid w:val="00303969"/>
    <w:rsid w:val="00303B1A"/>
    <w:rsid w:val="00303BE2"/>
    <w:rsid w:val="00303F9F"/>
    <w:rsid w:val="00304085"/>
    <w:rsid w:val="003044D3"/>
    <w:rsid w:val="0030477E"/>
    <w:rsid w:val="00304A31"/>
    <w:rsid w:val="00304BDD"/>
    <w:rsid w:val="003050A2"/>
    <w:rsid w:val="0030532F"/>
    <w:rsid w:val="00305453"/>
    <w:rsid w:val="00305592"/>
    <w:rsid w:val="00305640"/>
    <w:rsid w:val="00305654"/>
    <w:rsid w:val="00305A28"/>
    <w:rsid w:val="00305ABC"/>
    <w:rsid w:val="00305B59"/>
    <w:rsid w:val="00305D79"/>
    <w:rsid w:val="00305EB1"/>
    <w:rsid w:val="003061E9"/>
    <w:rsid w:val="003064EB"/>
    <w:rsid w:val="00306601"/>
    <w:rsid w:val="0030681D"/>
    <w:rsid w:val="00306ACA"/>
    <w:rsid w:val="00306B63"/>
    <w:rsid w:val="00306C51"/>
    <w:rsid w:val="00306C63"/>
    <w:rsid w:val="00306D58"/>
    <w:rsid w:val="003072E1"/>
    <w:rsid w:val="0030734C"/>
    <w:rsid w:val="003073FC"/>
    <w:rsid w:val="003076B3"/>
    <w:rsid w:val="003077F8"/>
    <w:rsid w:val="00307A80"/>
    <w:rsid w:val="00307DFF"/>
    <w:rsid w:val="00307E13"/>
    <w:rsid w:val="00307E55"/>
    <w:rsid w:val="00307ED1"/>
    <w:rsid w:val="003100B2"/>
    <w:rsid w:val="00310149"/>
    <w:rsid w:val="00310737"/>
    <w:rsid w:val="003107DF"/>
    <w:rsid w:val="00310CD1"/>
    <w:rsid w:val="00310DC4"/>
    <w:rsid w:val="00311130"/>
    <w:rsid w:val="0031136E"/>
    <w:rsid w:val="003113F1"/>
    <w:rsid w:val="003114D0"/>
    <w:rsid w:val="00311747"/>
    <w:rsid w:val="0031188D"/>
    <w:rsid w:val="00311B6D"/>
    <w:rsid w:val="00311F98"/>
    <w:rsid w:val="00312217"/>
    <w:rsid w:val="00312244"/>
    <w:rsid w:val="0031229C"/>
    <w:rsid w:val="00312381"/>
    <w:rsid w:val="003123AA"/>
    <w:rsid w:val="003123B9"/>
    <w:rsid w:val="00312491"/>
    <w:rsid w:val="003124F0"/>
    <w:rsid w:val="00312573"/>
    <w:rsid w:val="003125BE"/>
    <w:rsid w:val="0031263F"/>
    <w:rsid w:val="00312D36"/>
    <w:rsid w:val="00312F8A"/>
    <w:rsid w:val="00312FBF"/>
    <w:rsid w:val="00313656"/>
    <w:rsid w:val="003136E3"/>
    <w:rsid w:val="00313722"/>
    <w:rsid w:val="003138D7"/>
    <w:rsid w:val="003138E6"/>
    <w:rsid w:val="00313F7D"/>
    <w:rsid w:val="00313FCF"/>
    <w:rsid w:val="00314077"/>
    <w:rsid w:val="003141EA"/>
    <w:rsid w:val="00314610"/>
    <w:rsid w:val="00314C65"/>
    <w:rsid w:val="00314C78"/>
    <w:rsid w:val="003150A6"/>
    <w:rsid w:val="00315132"/>
    <w:rsid w:val="0031514A"/>
    <w:rsid w:val="00315525"/>
    <w:rsid w:val="0031590D"/>
    <w:rsid w:val="0031595A"/>
    <w:rsid w:val="003159BA"/>
    <w:rsid w:val="00316197"/>
    <w:rsid w:val="003162FA"/>
    <w:rsid w:val="00316552"/>
    <w:rsid w:val="003168EB"/>
    <w:rsid w:val="00316973"/>
    <w:rsid w:val="003169BA"/>
    <w:rsid w:val="00316A71"/>
    <w:rsid w:val="00316CB9"/>
    <w:rsid w:val="003170DA"/>
    <w:rsid w:val="0031728E"/>
    <w:rsid w:val="00317802"/>
    <w:rsid w:val="00317AB6"/>
    <w:rsid w:val="00317C35"/>
    <w:rsid w:val="00317DB8"/>
    <w:rsid w:val="00317FFD"/>
    <w:rsid w:val="00320078"/>
    <w:rsid w:val="003200F9"/>
    <w:rsid w:val="00320110"/>
    <w:rsid w:val="0032036B"/>
    <w:rsid w:val="00320A13"/>
    <w:rsid w:val="00320A68"/>
    <w:rsid w:val="00320C70"/>
    <w:rsid w:val="00320D05"/>
    <w:rsid w:val="00320D55"/>
    <w:rsid w:val="00320D9A"/>
    <w:rsid w:val="00320FEB"/>
    <w:rsid w:val="00321167"/>
    <w:rsid w:val="00321874"/>
    <w:rsid w:val="0032194F"/>
    <w:rsid w:val="00321B14"/>
    <w:rsid w:val="00321B4F"/>
    <w:rsid w:val="003224DC"/>
    <w:rsid w:val="00322717"/>
    <w:rsid w:val="00322857"/>
    <w:rsid w:val="00322BB1"/>
    <w:rsid w:val="00322F1B"/>
    <w:rsid w:val="003231ED"/>
    <w:rsid w:val="00323219"/>
    <w:rsid w:val="00323421"/>
    <w:rsid w:val="00323452"/>
    <w:rsid w:val="00323462"/>
    <w:rsid w:val="00323687"/>
    <w:rsid w:val="003237B9"/>
    <w:rsid w:val="003238B2"/>
    <w:rsid w:val="00323907"/>
    <w:rsid w:val="00323A82"/>
    <w:rsid w:val="00323AF2"/>
    <w:rsid w:val="00323C01"/>
    <w:rsid w:val="00323C7E"/>
    <w:rsid w:val="00323D9B"/>
    <w:rsid w:val="00323F4E"/>
    <w:rsid w:val="00324091"/>
    <w:rsid w:val="003241FD"/>
    <w:rsid w:val="00324A06"/>
    <w:rsid w:val="00324B88"/>
    <w:rsid w:val="00324CE2"/>
    <w:rsid w:val="00324CF1"/>
    <w:rsid w:val="00324FAF"/>
    <w:rsid w:val="00325176"/>
    <w:rsid w:val="0032518A"/>
    <w:rsid w:val="00325AB0"/>
    <w:rsid w:val="00325E63"/>
    <w:rsid w:val="003262BB"/>
    <w:rsid w:val="003262D5"/>
    <w:rsid w:val="003265BA"/>
    <w:rsid w:val="00326699"/>
    <w:rsid w:val="00326934"/>
    <w:rsid w:val="00326B74"/>
    <w:rsid w:val="00326C35"/>
    <w:rsid w:val="00326D31"/>
    <w:rsid w:val="00326DD8"/>
    <w:rsid w:val="00326DF4"/>
    <w:rsid w:val="00326F51"/>
    <w:rsid w:val="00326F5D"/>
    <w:rsid w:val="0032743B"/>
    <w:rsid w:val="00327585"/>
    <w:rsid w:val="0032759B"/>
    <w:rsid w:val="00327799"/>
    <w:rsid w:val="00327999"/>
    <w:rsid w:val="003279C8"/>
    <w:rsid w:val="00327A48"/>
    <w:rsid w:val="00327F66"/>
    <w:rsid w:val="00330311"/>
    <w:rsid w:val="0033033D"/>
    <w:rsid w:val="003306C1"/>
    <w:rsid w:val="00330904"/>
    <w:rsid w:val="00330E80"/>
    <w:rsid w:val="0033105E"/>
    <w:rsid w:val="003313A5"/>
    <w:rsid w:val="00331508"/>
    <w:rsid w:val="0033154E"/>
    <w:rsid w:val="003315D2"/>
    <w:rsid w:val="0033170F"/>
    <w:rsid w:val="00331875"/>
    <w:rsid w:val="00331A74"/>
    <w:rsid w:val="00331E73"/>
    <w:rsid w:val="00331ED2"/>
    <w:rsid w:val="003320B9"/>
    <w:rsid w:val="003326E2"/>
    <w:rsid w:val="00332762"/>
    <w:rsid w:val="00332924"/>
    <w:rsid w:val="0033295F"/>
    <w:rsid w:val="00332BB7"/>
    <w:rsid w:val="003334E8"/>
    <w:rsid w:val="003335A9"/>
    <w:rsid w:val="00333DD9"/>
    <w:rsid w:val="00334124"/>
    <w:rsid w:val="003343AF"/>
    <w:rsid w:val="003347AF"/>
    <w:rsid w:val="003348FA"/>
    <w:rsid w:val="0033495E"/>
    <w:rsid w:val="00334B2E"/>
    <w:rsid w:val="003352B6"/>
    <w:rsid w:val="0033541C"/>
    <w:rsid w:val="00335613"/>
    <w:rsid w:val="0033564D"/>
    <w:rsid w:val="003359D6"/>
    <w:rsid w:val="00335B69"/>
    <w:rsid w:val="00336262"/>
    <w:rsid w:val="003364EA"/>
    <w:rsid w:val="003368B6"/>
    <w:rsid w:val="0033705C"/>
    <w:rsid w:val="00337120"/>
    <w:rsid w:val="00337646"/>
    <w:rsid w:val="003379C9"/>
    <w:rsid w:val="00337B05"/>
    <w:rsid w:val="00337CD5"/>
    <w:rsid w:val="00337E93"/>
    <w:rsid w:val="00337F66"/>
    <w:rsid w:val="00340348"/>
    <w:rsid w:val="00340462"/>
    <w:rsid w:val="00340889"/>
    <w:rsid w:val="00340A52"/>
    <w:rsid w:val="00340D32"/>
    <w:rsid w:val="00340E02"/>
    <w:rsid w:val="00341771"/>
    <w:rsid w:val="00341859"/>
    <w:rsid w:val="003418B8"/>
    <w:rsid w:val="003418BB"/>
    <w:rsid w:val="003418F0"/>
    <w:rsid w:val="00341BD9"/>
    <w:rsid w:val="00341CC3"/>
    <w:rsid w:val="00341FB5"/>
    <w:rsid w:val="003421A2"/>
    <w:rsid w:val="003421C9"/>
    <w:rsid w:val="003421E2"/>
    <w:rsid w:val="00342224"/>
    <w:rsid w:val="003423AE"/>
    <w:rsid w:val="00342611"/>
    <w:rsid w:val="003427C6"/>
    <w:rsid w:val="00342A11"/>
    <w:rsid w:val="00342D22"/>
    <w:rsid w:val="00342E1E"/>
    <w:rsid w:val="00342F1F"/>
    <w:rsid w:val="0034324A"/>
    <w:rsid w:val="003432DD"/>
    <w:rsid w:val="00343512"/>
    <w:rsid w:val="0034356C"/>
    <w:rsid w:val="00343919"/>
    <w:rsid w:val="00343A30"/>
    <w:rsid w:val="00343B3F"/>
    <w:rsid w:val="00343D98"/>
    <w:rsid w:val="003440B3"/>
    <w:rsid w:val="003443A8"/>
    <w:rsid w:val="003443EE"/>
    <w:rsid w:val="00344E33"/>
    <w:rsid w:val="00345403"/>
    <w:rsid w:val="0034572C"/>
    <w:rsid w:val="0034594F"/>
    <w:rsid w:val="00345A68"/>
    <w:rsid w:val="00345B1D"/>
    <w:rsid w:val="00345C02"/>
    <w:rsid w:val="00345C17"/>
    <w:rsid w:val="00345C44"/>
    <w:rsid w:val="00345DC3"/>
    <w:rsid w:val="00345E5A"/>
    <w:rsid w:val="00346093"/>
    <w:rsid w:val="00346195"/>
    <w:rsid w:val="00346300"/>
    <w:rsid w:val="003464C2"/>
    <w:rsid w:val="0034669F"/>
    <w:rsid w:val="00346708"/>
    <w:rsid w:val="00346974"/>
    <w:rsid w:val="00346DA9"/>
    <w:rsid w:val="00346F41"/>
    <w:rsid w:val="00346F5E"/>
    <w:rsid w:val="00347239"/>
    <w:rsid w:val="0034735F"/>
    <w:rsid w:val="00347393"/>
    <w:rsid w:val="00347567"/>
    <w:rsid w:val="003476A5"/>
    <w:rsid w:val="00347AA6"/>
    <w:rsid w:val="00347F31"/>
    <w:rsid w:val="0035005E"/>
    <w:rsid w:val="003500EF"/>
    <w:rsid w:val="003505CA"/>
    <w:rsid w:val="00350C23"/>
    <w:rsid w:val="00350C8A"/>
    <w:rsid w:val="00350D31"/>
    <w:rsid w:val="00350DE0"/>
    <w:rsid w:val="00351164"/>
    <w:rsid w:val="003514D5"/>
    <w:rsid w:val="00351518"/>
    <w:rsid w:val="003517F1"/>
    <w:rsid w:val="00351B20"/>
    <w:rsid w:val="00351C7F"/>
    <w:rsid w:val="00351D58"/>
    <w:rsid w:val="00351D77"/>
    <w:rsid w:val="00351F09"/>
    <w:rsid w:val="00351FFC"/>
    <w:rsid w:val="0035202E"/>
    <w:rsid w:val="0035206E"/>
    <w:rsid w:val="0035211D"/>
    <w:rsid w:val="00352274"/>
    <w:rsid w:val="00352278"/>
    <w:rsid w:val="0035252A"/>
    <w:rsid w:val="0035295E"/>
    <w:rsid w:val="00352CE3"/>
    <w:rsid w:val="00352F6C"/>
    <w:rsid w:val="003533AD"/>
    <w:rsid w:val="003533F7"/>
    <w:rsid w:val="003534E1"/>
    <w:rsid w:val="003536CC"/>
    <w:rsid w:val="003536CD"/>
    <w:rsid w:val="00353AEA"/>
    <w:rsid w:val="00353EB3"/>
    <w:rsid w:val="00353F24"/>
    <w:rsid w:val="00354497"/>
    <w:rsid w:val="003545CB"/>
    <w:rsid w:val="0035465E"/>
    <w:rsid w:val="00354982"/>
    <w:rsid w:val="00354AF6"/>
    <w:rsid w:val="00354C46"/>
    <w:rsid w:val="00354EDC"/>
    <w:rsid w:val="00355137"/>
    <w:rsid w:val="00355173"/>
    <w:rsid w:val="00355334"/>
    <w:rsid w:val="00355364"/>
    <w:rsid w:val="00355573"/>
    <w:rsid w:val="003555F3"/>
    <w:rsid w:val="0035560A"/>
    <w:rsid w:val="0035593A"/>
    <w:rsid w:val="00355C00"/>
    <w:rsid w:val="00355FB0"/>
    <w:rsid w:val="00356258"/>
    <w:rsid w:val="003564D4"/>
    <w:rsid w:val="00356A99"/>
    <w:rsid w:val="003572E3"/>
    <w:rsid w:val="0035736F"/>
    <w:rsid w:val="0035748E"/>
    <w:rsid w:val="00357640"/>
    <w:rsid w:val="00357A8D"/>
    <w:rsid w:val="00360296"/>
    <w:rsid w:val="0036035A"/>
    <w:rsid w:val="00360629"/>
    <w:rsid w:val="003606B1"/>
    <w:rsid w:val="00360728"/>
    <w:rsid w:val="0036074B"/>
    <w:rsid w:val="003609CE"/>
    <w:rsid w:val="00360AC2"/>
    <w:rsid w:val="00360BE2"/>
    <w:rsid w:val="00360E86"/>
    <w:rsid w:val="00360EB6"/>
    <w:rsid w:val="00360ED1"/>
    <w:rsid w:val="003613DC"/>
    <w:rsid w:val="0036142C"/>
    <w:rsid w:val="003615C6"/>
    <w:rsid w:val="003615E1"/>
    <w:rsid w:val="003616ED"/>
    <w:rsid w:val="003616F5"/>
    <w:rsid w:val="0036170F"/>
    <w:rsid w:val="00361C9F"/>
    <w:rsid w:val="00361CDF"/>
    <w:rsid w:val="00362042"/>
    <w:rsid w:val="003621A2"/>
    <w:rsid w:val="0036229D"/>
    <w:rsid w:val="003622E9"/>
    <w:rsid w:val="003623B8"/>
    <w:rsid w:val="00362481"/>
    <w:rsid w:val="003624E9"/>
    <w:rsid w:val="0036258A"/>
    <w:rsid w:val="003626C3"/>
    <w:rsid w:val="0036272E"/>
    <w:rsid w:val="00362893"/>
    <w:rsid w:val="00362B7E"/>
    <w:rsid w:val="00362BCE"/>
    <w:rsid w:val="00362D44"/>
    <w:rsid w:val="00362FB9"/>
    <w:rsid w:val="003631A2"/>
    <w:rsid w:val="003637A5"/>
    <w:rsid w:val="003637EF"/>
    <w:rsid w:val="00363B65"/>
    <w:rsid w:val="00363BBC"/>
    <w:rsid w:val="00363F82"/>
    <w:rsid w:val="00364268"/>
    <w:rsid w:val="0036429D"/>
    <w:rsid w:val="00364441"/>
    <w:rsid w:val="0036485F"/>
    <w:rsid w:val="00364920"/>
    <w:rsid w:val="003649F7"/>
    <w:rsid w:val="00364F7C"/>
    <w:rsid w:val="00365172"/>
    <w:rsid w:val="003653D2"/>
    <w:rsid w:val="00365409"/>
    <w:rsid w:val="003654F1"/>
    <w:rsid w:val="003655A7"/>
    <w:rsid w:val="003655C7"/>
    <w:rsid w:val="0036576C"/>
    <w:rsid w:val="003658A6"/>
    <w:rsid w:val="00365C9F"/>
    <w:rsid w:val="00365DB6"/>
    <w:rsid w:val="00365EBD"/>
    <w:rsid w:val="00365F2B"/>
    <w:rsid w:val="00366065"/>
    <w:rsid w:val="003663E1"/>
    <w:rsid w:val="00366419"/>
    <w:rsid w:val="0036655F"/>
    <w:rsid w:val="003666A3"/>
    <w:rsid w:val="003666E0"/>
    <w:rsid w:val="003667D2"/>
    <w:rsid w:val="003669F6"/>
    <w:rsid w:val="00366A2C"/>
    <w:rsid w:val="00366AC2"/>
    <w:rsid w:val="00366B12"/>
    <w:rsid w:val="00366EE7"/>
    <w:rsid w:val="00366F8C"/>
    <w:rsid w:val="00366FD8"/>
    <w:rsid w:val="0036719E"/>
    <w:rsid w:val="003671BB"/>
    <w:rsid w:val="003672A4"/>
    <w:rsid w:val="003672DC"/>
    <w:rsid w:val="003673BB"/>
    <w:rsid w:val="00367A8C"/>
    <w:rsid w:val="00367C7B"/>
    <w:rsid w:val="0037017C"/>
    <w:rsid w:val="003708B0"/>
    <w:rsid w:val="00370BD8"/>
    <w:rsid w:val="00370D65"/>
    <w:rsid w:val="00370F9D"/>
    <w:rsid w:val="003713B6"/>
    <w:rsid w:val="0037153C"/>
    <w:rsid w:val="00371570"/>
    <w:rsid w:val="00371767"/>
    <w:rsid w:val="00371998"/>
    <w:rsid w:val="00371D90"/>
    <w:rsid w:val="00371E7D"/>
    <w:rsid w:val="00371E84"/>
    <w:rsid w:val="0037205A"/>
    <w:rsid w:val="003725C4"/>
    <w:rsid w:val="00372A6D"/>
    <w:rsid w:val="003730FA"/>
    <w:rsid w:val="003732AD"/>
    <w:rsid w:val="0037345A"/>
    <w:rsid w:val="003737FA"/>
    <w:rsid w:val="00373A2D"/>
    <w:rsid w:val="00373BD1"/>
    <w:rsid w:val="00373C5D"/>
    <w:rsid w:val="00373CDB"/>
    <w:rsid w:val="00373E1A"/>
    <w:rsid w:val="00373E35"/>
    <w:rsid w:val="00373F96"/>
    <w:rsid w:val="00374184"/>
    <w:rsid w:val="0037423C"/>
    <w:rsid w:val="00374407"/>
    <w:rsid w:val="00374756"/>
    <w:rsid w:val="0037486D"/>
    <w:rsid w:val="00374DCA"/>
    <w:rsid w:val="003751D7"/>
    <w:rsid w:val="0037538B"/>
    <w:rsid w:val="0037571E"/>
    <w:rsid w:val="00375BD4"/>
    <w:rsid w:val="00375E5F"/>
    <w:rsid w:val="0037604B"/>
    <w:rsid w:val="0037611E"/>
    <w:rsid w:val="003761FB"/>
    <w:rsid w:val="00376264"/>
    <w:rsid w:val="003762B7"/>
    <w:rsid w:val="0037683D"/>
    <w:rsid w:val="00376989"/>
    <w:rsid w:val="00376C15"/>
    <w:rsid w:val="00376D71"/>
    <w:rsid w:val="00376F10"/>
    <w:rsid w:val="00377066"/>
    <w:rsid w:val="003771E4"/>
    <w:rsid w:val="00377290"/>
    <w:rsid w:val="00377477"/>
    <w:rsid w:val="00377B1E"/>
    <w:rsid w:val="00377B22"/>
    <w:rsid w:val="00377D21"/>
    <w:rsid w:val="00377F6C"/>
    <w:rsid w:val="00377F7A"/>
    <w:rsid w:val="00377FC4"/>
    <w:rsid w:val="00380161"/>
    <w:rsid w:val="003801BA"/>
    <w:rsid w:val="003802A6"/>
    <w:rsid w:val="00380985"/>
    <w:rsid w:val="00380C0C"/>
    <w:rsid w:val="003810C3"/>
    <w:rsid w:val="00381522"/>
    <w:rsid w:val="003818B1"/>
    <w:rsid w:val="003819FE"/>
    <w:rsid w:val="00381A42"/>
    <w:rsid w:val="00381B98"/>
    <w:rsid w:val="00381CC8"/>
    <w:rsid w:val="0038222A"/>
    <w:rsid w:val="003822B8"/>
    <w:rsid w:val="003822FD"/>
    <w:rsid w:val="003823E4"/>
    <w:rsid w:val="003828F5"/>
    <w:rsid w:val="00382963"/>
    <w:rsid w:val="00382C9C"/>
    <w:rsid w:val="00383449"/>
    <w:rsid w:val="003835BC"/>
    <w:rsid w:val="003835FD"/>
    <w:rsid w:val="003838A7"/>
    <w:rsid w:val="00383AAC"/>
    <w:rsid w:val="00383C9A"/>
    <w:rsid w:val="00383D6D"/>
    <w:rsid w:val="00383D85"/>
    <w:rsid w:val="00383E9E"/>
    <w:rsid w:val="00383F36"/>
    <w:rsid w:val="00384184"/>
    <w:rsid w:val="00384207"/>
    <w:rsid w:val="003843BA"/>
    <w:rsid w:val="003844FF"/>
    <w:rsid w:val="00384578"/>
    <w:rsid w:val="00384653"/>
    <w:rsid w:val="0038492B"/>
    <w:rsid w:val="00384CDD"/>
    <w:rsid w:val="0038508D"/>
    <w:rsid w:val="003855CC"/>
    <w:rsid w:val="00385656"/>
    <w:rsid w:val="003859DA"/>
    <w:rsid w:val="00385AAF"/>
    <w:rsid w:val="00385B2E"/>
    <w:rsid w:val="00385B8B"/>
    <w:rsid w:val="00385CAA"/>
    <w:rsid w:val="00386685"/>
    <w:rsid w:val="0038686F"/>
    <w:rsid w:val="00386899"/>
    <w:rsid w:val="003868AF"/>
    <w:rsid w:val="00386C4B"/>
    <w:rsid w:val="00386EDA"/>
    <w:rsid w:val="00386FDD"/>
    <w:rsid w:val="00386FFB"/>
    <w:rsid w:val="00386FFF"/>
    <w:rsid w:val="00387206"/>
    <w:rsid w:val="00387236"/>
    <w:rsid w:val="003872BA"/>
    <w:rsid w:val="0038738A"/>
    <w:rsid w:val="003873C4"/>
    <w:rsid w:val="003873FC"/>
    <w:rsid w:val="0038746B"/>
    <w:rsid w:val="0038791A"/>
    <w:rsid w:val="00387DA5"/>
    <w:rsid w:val="0039018E"/>
    <w:rsid w:val="00390309"/>
    <w:rsid w:val="00390337"/>
    <w:rsid w:val="003905A8"/>
    <w:rsid w:val="003908E4"/>
    <w:rsid w:val="00390B15"/>
    <w:rsid w:val="00390BA5"/>
    <w:rsid w:val="00390BA8"/>
    <w:rsid w:val="003914A3"/>
    <w:rsid w:val="003915B4"/>
    <w:rsid w:val="003919BD"/>
    <w:rsid w:val="00391A0B"/>
    <w:rsid w:val="00391C43"/>
    <w:rsid w:val="00391DB5"/>
    <w:rsid w:val="00391FCA"/>
    <w:rsid w:val="00391FE3"/>
    <w:rsid w:val="00392095"/>
    <w:rsid w:val="0039245B"/>
    <w:rsid w:val="00392928"/>
    <w:rsid w:val="00392ABC"/>
    <w:rsid w:val="0039313E"/>
    <w:rsid w:val="003933E9"/>
    <w:rsid w:val="00393639"/>
    <w:rsid w:val="003936D4"/>
    <w:rsid w:val="003936EC"/>
    <w:rsid w:val="0039374B"/>
    <w:rsid w:val="00393926"/>
    <w:rsid w:val="00393951"/>
    <w:rsid w:val="003939E8"/>
    <w:rsid w:val="00393AAE"/>
    <w:rsid w:val="00393C4F"/>
    <w:rsid w:val="00393CD7"/>
    <w:rsid w:val="00393E07"/>
    <w:rsid w:val="00393FEF"/>
    <w:rsid w:val="00394006"/>
    <w:rsid w:val="0039420D"/>
    <w:rsid w:val="0039438C"/>
    <w:rsid w:val="00394466"/>
    <w:rsid w:val="003944CC"/>
    <w:rsid w:val="003944DA"/>
    <w:rsid w:val="00394545"/>
    <w:rsid w:val="003946D0"/>
    <w:rsid w:val="003947D8"/>
    <w:rsid w:val="00394CC7"/>
    <w:rsid w:val="00394D15"/>
    <w:rsid w:val="00394DE6"/>
    <w:rsid w:val="00394EF0"/>
    <w:rsid w:val="00394F0E"/>
    <w:rsid w:val="00395B61"/>
    <w:rsid w:val="00395D40"/>
    <w:rsid w:val="00395E64"/>
    <w:rsid w:val="00395E75"/>
    <w:rsid w:val="0039613A"/>
    <w:rsid w:val="00396585"/>
    <w:rsid w:val="0039665B"/>
    <w:rsid w:val="00396663"/>
    <w:rsid w:val="00396671"/>
    <w:rsid w:val="00396719"/>
    <w:rsid w:val="003967A0"/>
    <w:rsid w:val="0039690B"/>
    <w:rsid w:val="0039698E"/>
    <w:rsid w:val="003969A2"/>
    <w:rsid w:val="003969EE"/>
    <w:rsid w:val="00396A77"/>
    <w:rsid w:val="00396C8A"/>
    <w:rsid w:val="00397025"/>
    <w:rsid w:val="0039707E"/>
    <w:rsid w:val="003970DC"/>
    <w:rsid w:val="00397331"/>
    <w:rsid w:val="003973F0"/>
    <w:rsid w:val="003976A6"/>
    <w:rsid w:val="003A00B3"/>
    <w:rsid w:val="003A021B"/>
    <w:rsid w:val="003A02CB"/>
    <w:rsid w:val="003A0A17"/>
    <w:rsid w:val="003A0B9E"/>
    <w:rsid w:val="003A0D5A"/>
    <w:rsid w:val="003A0D87"/>
    <w:rsid w:val="003A110D"/>
    <w:rsid w:val="003A1240"/>
    <w:rsid w:val="003A1426"/>
    <w:rsid w:val="003A196F"/>
    <w:rsid w:val="003A1973"/>
    <w:rsid w:val="003A1A7B"/>
    <w:rsid w:val="003A1AAC"/>
    <w:rsid w:val="003A1AF7"/>
    <w:rsid w:val="003A1BD8"/>
    <w:rsid w:val="003A1CE2"/>
    <w:rsid w:val="003A1E31"/>
    <w:rsid w:val="003A1E4B"/>
    <w:rsid w:val="003A1EE0"/>
    <w:rsid w:val="003A205E"/>
    <w:rsid w:val="003A220C"/>
    <w:rsid w:val="003A2229"/>
    <w:rsid w:val="003A259E"/>
    <w:rsid w:val="003A299C"/>
    <w:rsid w:val="003A29D4"/>
    <w:rsid w:val="003A29FD"/>
    <w:rsid w:val="003A2B72"/>
    <w:rsid w:val="003A2C47"/>
    <w:rsid w:val="003A2DE8"/>
    <w:rsid w:val="003A3465"/>
    <w:rsid w:val="003A35A9"/>
    <w:rsid w:val="003A36FD"/>
    <w:rsid w:val="003A375F"/>
    <w:rsid w:val="003A38FB"/>
    <w:rsid w:val="003A3C02"/>
    <w:rsid w:val="003A3DBA"/>
    <w:rsid w:val="003A416C"/>
    <w:rsid w:val="003A423B"/>
    <w:rsid w:val="003A4838"/>
    <w:rsid w:val="003A48F5"/>
    <w:rsid w:val="003A4AF4"/>
    <w:rsid w:val="003A4BA0"/>
    <w:rsid w:val="003A4F25"/>
    <w:rsid w:val="003A513A"/>
    <w:rsid w:val="003A56BF"/>
    <w:rsid w:val="003A57A7"/>
    <w:rsid w:val="003A57C4"/>
    <w:rsid w:val="003A5D3C"/>
    <w:rsid w:val="003A60A6"/>
    <w:rsid w:val="003A615E"/>
    <w:rsid w:val="003A6382"/>
    <w:rsid w:val="003A6387"/>
    <w:rsid w:val="003A6661"/>
    <w:rsid w:val="003A674E"/>
    <w:rsid w:val="003A6757"/>
    <w:rsid w:val="003A6838"/>
    <w:rsid w:val="003A687D"/>
    <w:rsid w:val="003A69E6"/>
    <w:rsid w:val="003A6C4D"/>
    <w:rsid w:val="003A6C9E"/>
    <w:rsid w:val="003A6EFC"/>
    <w:rsid w:val="003A7081"/>
    <w:rsid w:val="003A7116"/>
    <w:rsid w:val="003A71D2"/>
    <w:rsid w:val="003A7241"/>
    <w:rsid w:val="003A7297"/>
    <w:rsid w:val="003A7356"/>
    <w:rsid w:val="003A770F"/>
    <w:rsid w:val="003A7747"/>
    <w:rsid w:val="003A782C"/>
    <w:rsid w:val="003A7AD0"/>
    <w:rsid w:val="003B0155"/>
    <w:rsid w:val="003B0245"/>
    <w:rsid w:val="003B03AC"/>
    <w:rsid w:val="003B0CBC"/>
    <w:rsid w:val="003B12B4"/>
    <w:rsid w:val="003B131E"/>
    <w:rsid w:val="003B1526"/>
    <w:rsid w:val="003B1853"/>
    <w:rsid w:val="003B189E"/>
    <w:rsid w:val="003B1A66"/>
    <w:rsid w:val="003B1ABC"/>
    <w:rsid w:val="003B1B97"/>
    <w:rsid w:val="003B1D24"/>
    <w:rsid w:val="003B1DAC"/>
    <w:rsid w:val="003B22DF"/>
    <w:rsid w:val="003B2427"/>
    <w:rsid w:val="003B2931"/>
    <w:rsid w:val="003B298D"/>
    <w:rsid w:val="003B2BD6"/>
    <w:rsid w:val="003B34F3"/>
    <w:rsid w:val="003B377A"/>
    <w:rsid w:val="003B385C"/>
    <w:rsid w:val="003B388D"/>
    <w:rsid w:val="003B3972"/>
    <w:rsid w:val="003B3A71"/>
    <w:rsid w:val="003B3F81"/>
    <w:rsid w:val="003B3FB1"/>
    <w:rsid w:val="003B4228"/>
    <w:rsid w:val="003B43CF"/>
    <w:rsid w:val="003B46A2"/>
    <w:rsid w:val="003B46FF"/>
    <w:rsid w:val="003B470B"/>
    <w:rsid w:val="003B4A90"/>
    <w:rsid w:val="003B4B16"/>
    <w:rsid w:val="003B4CBB"/>
    <w:rsid w:val="003B4FAB"/>
    <w:rsid w:val="003B50D7"/>
    <w:rsid w:val="003B514F"/>
    <w:rsid w:val="003B5381"/>
    <w:rsid w:val="003B5485"/>
    <w:rsid w:val="003B58D4"/>
    <w:rsid w:val="003B5991"/>
    <w:rsid w:val="003B5C98"/>
    <w:rsid w:val="003B5CF2"/>
    <w:rsid w:val="003B5D18"/>
    <w:rsid w:val="003B5ED9"/>
    <w:rsid w:val="003B5F7B"/>
    <w:rsid w:val="003B6036"/>
    <w:rsid w:val="003B62A1"/>
    <w:rsid w:val="003B62F7"/>
    <w:rsid w:val="003B654B"/>
    <w:rsid w:val="003B694E"/>
    <w:rsid w:val="003B69C2"/>
    <w:rsid w:val="003B6A8F"/>
    <w:rsid w:val="003B6BE8"/>
    <w:rsid w:val="003B705C"/>
    <w:rsid w:val="003B72F2"/>
    <w:rsid w:val="003B72F6"/>
    <w:rsid w:val="003B7574"/>
    <w:rsid w:val="003B75C7"/>
    <w:rsid w:val="003B75CF"/>
    <w:rsid w:val="003B768E"/>
    <w:rsid w:val="003B76C4"/>
    <w:rsid w:val="003B7868"/>
    <w:rsid w:val="003B7928"/>
    <w:rsid w:val="003C0123"/>
    <w:rsid w:val="003C0171"/>
    <w:rsid w:val="003C0466"/>
    <w:rsid w:val="003C0512"/>
    <w:rsid w:val="003C06D1"/>
    <w:rsid w:val="003C072E"/>
    <w:rsid w:val="003C0A54"/>
    <w:rsid w:val="003C116C"/>
    <w:rsid w:val="003C118B"/>
    <w:rsid w:val="003C11E7"/>
    <w:rsid w:val="003C159E"/>
    <w:rsid w:val="003C172E"/>
    <w:rsid w:val="003C1892"/>
    <w:rsid w:val="003C197F"/>
    <w:rsid w:val="003C20F9"/>
    <w:rsid w:val="003C228D"/>
    <w:rsid w:val="003C22DC"/>
    <w:rsid w:val="003C2852"/>
    <w:rsid w:val="003C297B"/>
    <w:rsid w:val="003C2B88"/>
    <w:rsid w:val="003C2DD5"/>
    <w:rsid w:val="003C2ECE"/>
    <w:rsid w:val="003C2FB4"/>
    <w:rsid w:val="003C2FD4"/>
    <w:rsid w:val="003C326B"/>
    <w:rsid w:val="003C3331"/>
    <w:rsid w:val="003C334A"/>
    <w:rsid w:val="003C34DF"/>
    <w:rsid w:val="003C34E2"/>
    <w:rsid w:val="003C356F"/>
    <w:rsid w:val="003C3BC3"/>
    <w:rsid w:val="003C3C89"/>
    <w:rsid w:val="003C424B"/>
    <w:rsid w:val="003C44B7"/>
    <w:rsid w:val="003C463B"/>
    <w:rsid w:val="003C48E8"/>
    <w:rsid w:val="003C4CEF"/>
    <w:rsid w:val="003C4D7D"/>
    <w:rsid w:val="003C4F16"/>
    <w:rsid w:val="003C4F5B"/>
    <w:rsid w:val="003C5211"/>
    <w:rsid w:val="003C5580"/>
    <w:rsid w:val="003C56A3"/>
    <w:rsid w:val="003C5737"/>
    <w:rsid w:val="003C5792"/>
    <w:rsid w:val="003C5F23"/>
    <w:rsid w:val="003C5F35"/>
    <w:rsid w:val="003C6021"/>
    <w:rsid w:val="003C60D7"/>
    <w:rsid w:val="003C60F0"/>
    <w:rsid w:val="003C66D5"/>
    <w:rsid w:val="003C6828"/>
    <w:rsid w:val="003C6C32"/>
    <w:rsid w:val="003C6DF7"/>
    <w:rsid w:val="003C6EA6"/>
    <w:rsid w:val="003C7387"/>
    <w:rsid w:val="003C73D9"/>
    <w:rsid w:val="003C76B3"/>
    <w:rsid w:val="003C7882"/>
    <w:rsid w:val="003C7C03"/>
    <w:rsid w:val="003C7C8F"/>
    <w:rsid w:val="003C7CE1"/>
    <w:rsid w:val="003D0235"/>
    <w:rsid w:val="003D07F8"/>
    <w:rsid w:val="003D0923"/>
    <w:rsid w:val="003D09A1"/>
    <w:rsid w:val="003D0B9D"/>
    <w:rsid w:val="003D0BF0"/>
    <w:rsid w:val="003D0FA4"/>
    <w:rsid w:val="003D122E"/>
    <w:rsid w:val="003D125B"/>
    <w:rsid w:val="003D12AE"/>
    <w:rsid w:val="003D1338"/>
    <w:rsid w:val="003D14D1"/>
    <w:rsid w:val="003D1835"/>
    <w:rsid w:val="003D19D2"/>
    <w:rsid w:val="003D1B70"/>
    <w:rsid w:val="003D1C76"/>
    <w:rsid w:val="003D204B"/>
    <w:rsid w:val="003D239E"/>
    <w:rsid w:val="003D23E3"/>
    <w:rsid w:val="003D2559"/>
    <w:rsid w:val="003D2765"/>
    <w:rsid w:val="003D286D"/>
    <w:rsid w:val="003D2EE2"/>
    <w:rsid w:val="003D35C1"/>
    <w:rsid w:val="003D38F1"/>
    <w:rsid w:val="003D3FB3"/>
    <w:rsid w:val="003D403F"/>
    <w:rsid w:val="003D4248"/>
    <w:rsid w:val="003D441D"/>
    <w:rsid w:val="003D44D4"/>
    <w:rsid w:val="003D4556"/>
    <w:rsid w:val="003D4964"/>
    <w:rsid w:val="003D4A18"/>
    <w:rsid w:val="003D5383"/>
    <w:rsid w:val="003D5446"/>
    <w:rsid w:val="003D58A3"/>
    <w:rsid w:val="003D58C4"/>
    <w:rsid w:val="003D59E4"/>
    <w:rsid w:val="003D5BDC"/>
    <w:rsid w:val="003D5BF2"/>
    <w:rsid w:val="003D5E29"/>
    <w:rsid w:val="003D6395"/>
    <w:rsid w:val="003D63A1"/>
    <w:rsid w:val="003D65C8"/>
    <w:rsid w:val="003D65DD"/>
    <w:rsid w:val="003D6AE7"/>
    <w:rsid w:val="003D6C82"/>
    <w:rsid w:val="003D73AD"/>
    <w:rsid w:val="003D7899"/>
    <w:rsid w:val="003D7B89"/>
    <w:rsid w:val="003E05CB"/>
    <w:rsid w:val="003E0614"/>
    <w:rsid w:val="003E0F2E"/>
    <w:rsid w:val="003E10F8"/>
    <w:rsid w:val="003E11E4"/>
    <w:rsid w:val="003E1222"/>
    <w:rsid w:val="003E14B1"/>
    <w:rsid w:val="003E16DC"/>
    <w:rsid w:val="003E1A6E"/>
    <w:rsid w:val="003E1D43"/>
    <w:rsid w:val="003E2075"/>
    <w:rsid w:val="003E22CC"/>
    <w:rsid w:val="003E2B5C"/>
    <w:rsid w:val="003E2CC4"/>
    <w:rsid w:val="003E2D0C"/>
    <w:rsid w:val="003E2DB0"/>
    <w:rsid w:val="003E2DB3"/>
    <w:rsid w:val="003E2F62"/>
    <w:rsid w:val="003E2FDF"/>
    <w:rsid w:val="003E3049"/>
    <w:rsid w:val="003E36D9"/>
    <w:rsid w:val="003E396F"/>
    <w:rsid w:val="003E3992"/>
    <w:rsid w:val="003E3C8B"/>
    <w:rsid w:val="003E3D56"/>
    <w:rsid w:val="003E3FE7"/>
    <w:rsid w:val="003E40F6"/>
    <w:rsid w:val="003E435D"/>
    <w:rsid w:val="003E4391"/>
    <w:rsid w:val="003E45CF"/>
    <w:rsid w:val="003E46E9"/>
    <w:rsid w:val="003E4A42"/>
    <w:rsid w:val="003E4C73"/>
    <w:rsid w:val="003E4EB6"/>
    <w:rsid w:val="003E5001"/>
    <w:rsid w:val="003E5249"/>
    <w:rsid w:val="003E5766"/>
    <w:rsid w:val="003E5783"/>
    <w:rsid w:val="003E5854"/>
    <w:rsid w:val="003E5864"/>
    <w:rsid w:val="003E5944"/>
    <w:rsid w:val="003E5A07"/>
    <w:rsid w:val="003E5E2A"/>
    <w:rsid w:val="003E5ED5"/>
    <w:rsid w:val="003E6001"/>
    <w:rsid w:val="003E6187"/>
    <w:rsid w:val="003E625E"/>
    <w:rsid w:val="003E638E"/>
    <w:rsid w:val="003E6597"/>
    <w:rsid w:val="003E65FF"/>
    <w:rsid w:val="003E6A92"/>
    <w:rsid w:val="003E6BD9"/>
    <w:rsid w:val="003E6C17"/>
    <w:rsid w:val="003E6D5F"/>
    <w:rsid w:val="003E70C5"/>
    <w:rsid w:val="003E7225"/>
    <w:rsid w:val="003E7344"/>
    <w:rsid w:val="003E735B"/>
    <w:rsid w:val="003E74BF"/>
    <w:rsid w:val="003E7569"/>
    <w:rsid w:val="003E75BC"/>
    <w:rsid w:val="003E76FD"/>
    <w:rsid w:val="003E7A3A"/>
    <w:rsid w:val="003E7D67"/>
    <w:rsid w:val="003E7DB8"/>
    <w:rsid w:val="003E7DDA"/>
    <w:rsid w:val="003F0407"/>
    <w:rsid w:val="003F0A4D"/>
    <w:rsid w:val="003F0AC7"/>
    <w:rsid w:val="003F0DAF"/>
    <w:rsid w:val="003F0E8B"/>
    <w:rsid w:val="003F0FFA"/>
    <w:rsid w:val="003F11E8"/>
    <w:rsid w:val="003F12A3"/>
    <w:rsid w:val="003F13B7"/>
    <w:rsid w:val="003F146B"/>
    <w:rsid w:val="003F14DA"/>
    <w:rsid w:val="003F1541"/>
    <w:rsid w:val="003F1741"/>
    <w:rsid w:val="003F1A59"/>
    <w:rsid w:val="003F1BCD"/>
    <w:rsid w:val="003F1DEA"/>
    <w:rsid w:val="003F1E17"/>
    <w:rsid w:val="003F1FDD"/>
    <w:rsid w:val="003F2615"/>
    <w:rsid w:val="003F27FB"/>
    <w:rsid w:val="003F290E"/>
    <w:rsid w:val="003F2B13"/>
    <w:rsid w:val="003F2C75"/>
    <w:rsid w:val="003F2D3F"/>
    <w:rsid w:val="003F2D65"/>
    <w:rsid w:val="003F2F64"/>
    <w:rsid w:val="003F2F74"/>
    <w:rsid w:val="003F3185"/>
    <w:rsid w:val="003F320C"/>
    <w:rsid w:val="003F3386"/>
    <w:rsid w:val="003F3411"/>
    <w:rsid w:val="003F352F"/>
    <w:rsid w:val="003F3668"/>
    <w:rsid w:val="003F3920"/>
    <w:rsid w:val="003F3B1A"/>
    <w:rsid w:val="003F3C18"/>
    <w:rsid w:val="003F3D5C"/>
    <w:rsid w:val="003F3F09"/>
    <w:rsid w:val="003F4476"/>
    <w:rsid w:val="003F4527"/>
    <w:rsid w:val="003F496C"/>
    <w:rsid w:val="003F4B7F"/>
    <w:rsid w:val="003F5025"/>
    <w:rsid w:val="003F5217"/>
    <w:rsid w:val="003F58B5"/>
    <w:rsid w:val="003F620B"/>
    <w:rsid w:val="003F676F"/>
    <w:rsid w:val="003F69BC"/>
    <w:rsid w:val="003F6C60"/>
    <w:rsid w:val="003F701A"/>
    <w:rsid w:val="003F70CF"/>
    <w:rsid w:val="003F71CB"/>
    <w:rsid w:val="003F7468"/>
    <w:rsid w:val="003F748D"/>
    <w:rsid w:val="003F7612"/>
    <w:rsid w:val="003F7927"/>
    <w:rsid w:val="003F7A13"/>
    <w:rsid w:val="003F7F03"/>
    <w:rsid w:val="003F7F25"/>
    <w:rsid w:val="004003F4"/>
    <w:rsid w:val="00400510"/>
    <w:rsid w:val="00400626"/>
    <w:rsid w:val="0040062D"/>
    <w:rsid w:val="00400A26"/>
    <w:rsid w:val="00400CD7"/>
    <w:rsid w:val="00400D5B"/>
    <w:rsid w:val="00400D5C"/>
    <w:rsid w:val="00401185"/>
    <w:rsid w:val="00401282"/>
    <w:rsid w:val="00401287"/>
    <w:rsid w:val="00401342"/>
    <w:rsid w:val="00401619"/>
    <w:rsid w:val="00401676"/>
    <w:rsid w:val="004017B8"/>
    <w:rsid w:val="004017CF"/>
    <w:rsid w:val="00401943"/>
    <w:rsid w:val="00401B49"/>
    <w:rsid w:val="00401E42"/>
    <w:rsid w:val="00401EA8"/>
    <w:rsid w:val="0040201B"/>
    <w:rsid w:val="00402026"/>
    <w:rsid w:val="00402103"/>
    <w:rsid w:val="004026BC"/>
    <w:rsid w:val="004026D9"/>
    <w:rsid w:val="00402D39"/>
    <w:rsid w:val="00403076"/>
    <w:rsid w:val="00403085"/>
    <w:rsid w:val="0040323F"/>
    <w:rsid w:val="004033D9"/>
    <w:rsid w:val="004036F8"/>
    <w:rsid w:val="00403706"/>
    <w:rsid w:val="0040378A"/>
    <w:rsid w:val="004039CE"/>
    <w:rsid w:val="00403C77"/>
    <w:rsid w:val="004040D0"/>
    <w:rsid w:val="00404189"/>
    <w:rsid w:val="004045CF"/>
    <w:rsid w:val="0040488C"/>
    <w:rsid w:val="00404FAA"/>
    <w:rsid w:val="00405198"/>
    <w:rsid w:val="0040520E"/>
    <w:rsid w:val="00405307"/>
    <w:rsid w:val="0040550A"/>
    <w:rsid w:val="004055AC"/>
    <w:rsid w:val="004057C7"/>
    <w:rsid w:val="00405810"/>
    <w:rsid w:val="0040591D"/>
    <w:rsid w:val="00405ED0"/>
    <w:rsid w:val="00405FE7"/>
    <w:rsid w:val="0040619E"/>
    <w:rsid w:val="004061AA"/>
    <w:rsid w:val="00406490"/>
    <w:rsid w:val="004066C5"/>
    <w:rsid w:val="004066C7"/>
    <w:rsid w:val="004069E5"/>
    <w:rsid w:val="00406B09"/>
    <w:rsid w:val="00406B6E"/>
    <w:rsid w:val="00406C3D"/>
    <w:rsid w:val="00406C94"/>
    <w:rsid w:val="004071B6"/>
    <w:rsid w:val="00407288"/>
    <w:rsid w:val="00407755"/>
    <w:rsid w:val="004077A0"/>
    <w:rsid w:val="00407AEE"/>
    <w:rsid w:val="00407EC2"/>
    <w:rsid w:val="00410480"/>
    <w:rsid w:val="00410524"/>
    <w:rsid w:val="004105E9"/>
    <w:rsid w:val="00410A88"/>
    <w:rsid w:val="00410B4B"/>
    <w:rsid w:val="004112F2"/>
    <w:rsid w:val="004113AF"/>
    <w:rsid w:val="00411401"/>
    <w:rsid w:val="004116C4"/>
    <w:rsid w:val="00411745"/>
    <w:rsid w:val="00411850"/>
    <w:rsid w:val="004119F9"/>
    <w:rsid w:val="00411E57"/>
    <w:rsid w:val="00411F1A"/>
    <w:rsid w:val="0041203D"/>
    <w:rsid w:val="00412672"/>
    <w:rsid w:val="004128A3"/>
    <w:rsid w:val="004129D9"/>
    <w:rsid w:val="00412C79"/>
    <w:rsid w:val="00412CE2"/>
    <w:rsid w:val="00412FDA"/>
    <w:rsid w:val="0041368B"/>
    <w:rsid w:val="0041397B"/>
    <w:rsid w:val="00413B02"/>
    <w:rsid w:val="00413D5B"/>
    <w:rsid w:val="0041416E"/>
    <w:rsid w:val="00414312"/>
    <w:rsid w:val="00414972"/>
    <w:rsid w:val="00414994"/>
    <w:rsid w:val="00414B65"/>
    <w:rsid w:val="00414C3C"/>
    <w:rsid w:val="00414DD7"/>
    <w:rsid w:val="00415595"/>
    <w:rsid w:val="004155BF"/>
    <w:rsid w:val="00415799"/>
    <w:rsid w:val="004158F9"/>
    <w:rsid w:val="00415B56"/>
    <w:rsid w:val="00415E34"/>
    <w:rsid w:val="00415F46"/>
    <w:rsid w:val="00416116"/>
    <w:rsid w:val="00416167"/>
    <w:rsid w:val="004162A7"/>
    <w:rsid w:val="00416385"/>
    <w:rsid w:val="004164E8"/>
    <w:rsid w:val="00416621"/>
    <w:rsid w:val="00416947"/>
    <w:rsid w:val="00416A24"/>
    <w:rsid w:val="00416A91"/>
    <w:rsid w:val="00416D55"/>
    <w:rsid w:val="00416F37"/>
    <w:rsid w:val="00417065"/>
    <w:rsid w:val="0041756B"/>
    <w:rsid w:val="00417853"/>
    <w:rsid w:val="00417857"/>
    <w:rsid w:val="004178BC"/>
    <w:rsid w:val="00417DCD"/>
    <w:rsid w:val="0042024E"/>
    <w:rsid w:val="0042029A"/>
    <w:rsid w:val="004202F6"/>
    <w:rsid w:val="004203AF"/>
    <w:rsid w:val="00420D3B"/>
    <w:rsid w:val="00420F56"/>
    <w:rsid w:val="0042112B"/>
    <w:rsid w:val="0042166E"/>
    <w:rsid w:val="00421683"/>
    <w:rsid w:val="0042172D"/>
    <w:rsid w:val="00421C43"/>
    <w:rsid w:val="00421CFE"/>
    <w:rsid w:val="00421FA9"/>
    <w:rsid w:val="0042200F"/>
    <w:rsid w:val="00422078"/>
    <w:rsid w:val="004225DE"/>
    <w:rsid w:val="0042273F"/>
    <w:rsid w:val="0042278C"/>
    <w:rsid w:val="00422DFE"/>
    <w:rsid w:val="00423086"/>
    <w:rsid w:val="00423375"/>
    <w:rsid w:val="004238C6"/>
    <w:rsid w:val="00423A6E"/>
    <w:rsid w:val="00423BA6"/>
    <w:rsid w:val="00423C48"/>
    <w:rsid w:val="00423D36"/>
    <w:rsid w:val="00423D84"/>
    <w:rsid w:val="00423DC6"/>
    <w:rsid w:val="00423E86"/>
    <w:rsid w:val="00423F84"/>
    <w:rsid w:val="0042431A"/>
    <w:rsid w:val="00424395"/>
    <w:rsid w:val="004244A3"/>
    <w:rsid w:val="00424B12"/>
    <w:rsid w:val="00424CD7"/>
    <w:rsid w:val="00424D91"/>
    <w:rsid w:val="00424F0B"/>
    <w:rsid w:val="004256FA"/>
    <w:rsid w:val="004257D1"/>
    <w:rsid w:val="004259C4"/>
    <w:rsid w:val="00425BB7"/>
    <w:rsid w:val="00425C9D"/>
    <w:rsid w:val="004261E0"/>
    <w:rsid w:val="0042694B"/>
    <w:rsid w:val="004269CA"/>
    <w:rsid w:val="00426B30"/>
    <w:rsid w:val="00426D8E"/>
    <w:rsid w:val="0042733A"/>
    <w:rsid w:val="00427776"/>
    <w:rsid w:val="00427948"/>
    <w:rsid w:val="00427B13"/>
    <w:rsid w:val="00427CB7"/>
    <w:rsid w:val="00427E17"/>
    <w:rsid w:val="00427F8C"/>
    <w:rsid w:val="00430292"/>
    <w:rsid w:val="00430494"/>
    <w:rsid w:val="0043061C"/>
    <w:rsid w:val="00430725"/>
    <w:rsid w:val="004307F8"/>
    <w:rsid w:val="00430A18"/>
    <w:rsid w:val="00430B54"/>
    <w:rsid w:val="00430DCE"/>
    <w:rsid w:val="004313B0"/>
    <w:rsid w:val="004313DF"/>
    <w:rsid w:val="00431408"/>
    <w:rsid w:val="0043162D"/>
    <w:rsid w:val="00431A8D"/>
    <w:rsid w:val="00431AA4"/>
    <w:rsid w:val="00431C3B"/>
    <w:rsid w:val="00431FE1"/>
    <w:rsid w:val="00432239"/>
    <w:rsid w:val="0043226B"/>
    <w:rsid w:val="00432668"/>
    <w:rsid w:val="004326EB"/>
    <w:rsid w:val="0043295F"/>
    <w:rsid w:val="00432AB8"/>
    <w:rsid w:val="00433197"/>
    <w:rsid w:val="004334FC"/>
    <w:rsid w:val="004337D7"/>
    <w:rsid w:val="004338D8"/>
    <w:rsid w:val="00433933"/>
    <w:rsid w:val="00433A3E"/>
    <w:rsid w:val="00433A6D"/>
    <w:rsid w:val="00433C5B"/>
    <w:rsid w:val="00433D4D"/>
    <w:rsid w:val="00434044"/>
    <w:rsid w:val="00434112"/>
    <w:rsid w:val="004341A5"/>
    <w:rsid w:val="00434339"/>
    <w:rsid w:val="0043441D"/>
    <w:rsid w:val="00434540"/>
    <w:rsid w:val="004345DF"/>
    <w:rsid w:val="00434672"/>
    <w:rsid w:val="00434878"/>
    <w:rsid w:val="00434911"/>
    <w:rsid w:val="00434F4C"/>
    <w:rsid w:val="0043516C"/>
    <w:rsid w:val="004354ED"/>
    <w:rsid w:val="004355B7"/>
    <w:rsid w:val="00435673"/>
    <w:rsid w:val="004359B4"/>
    <w:rsid w:val="00435BB3"/>
    <w:rsid w:val="00435BC2"/>
    <w:rsid w:val="00435DA1"/>
    <w:rsid w:val="0043615F"/>
    <w:rsid w:val="00436279"/>
    <w:rsid w:val="004363FB"/>
    <w:rsid w:val="00436480"/>
    <w:rsid w:val="004364C5"/>
    <w:rsid w:val="00436707"/>
    <w:rsid w:val="00436763"/>
    <w:rsid w:val="00436AA8"/>
    <w:rsid w:val="00436ADB"/>
    <w:rsid w:val="00436B54"/>
    <w:rsid w:val="00436D18"/>
    <w:rsid w:val="00436D1B"/>
    <w:rsid w:val="00436F66"/>
    <w:rsid w:val="00437AC0"/>
    <w:rsid w:val="00437CD5"/>
    <w:rsid w:val="00437D62"/>
    <w:rsid w:val="004400EC"/>
    <w:rsid w:val="00440135"/>
    <w:rsid w:val="00440656"/>
    <w:rsid w:val="004409B2"/>
    <w:rsid w:val="00440CE4"/>
    <w:rsid w:val="00440DC2"/>
    <w:rsid w:val="00440E1C"/>
    <w:rsid w:val="00440FE8"/>
    <w:rsid w:val="00441019"/>
    <w:rsid w:val="00441031"/>
    <w:rsid w:val="00441385"/>
    <w:rsid w:val="004413B9"/>
    <w:rsid w:val="0044187B"/>
    <w:rsid w:val="00441CC8"/>
    <w:rsid w:val="00441F34"/>
    <w:rsid w:val="00442062"/>
    <w:rsid w:val="00442249"/>
    <w:rsid w:val="00442304"/>
    <w:rsid w:val="004423D5"/>
    <w:rsid w:val="00442720"/>
    <w:rsid w:val="00442806"/>
    <w:rsid w:val="0044298E"/>
    <w:rsid w:val="00442BF9"/>
    <w:rsid w:val="00442DE6"/>
    <w:rsid w:val="00442EFF"/>
    <w:rsid w:val="004432CF"/>
    <w:rsid w:val="00443706"/>
    <w:rsid w:val="004437E4"/>
    <w:rsid w:val="00443806"/>
    <w:rsid w:val="00443863"/>
    <w:rsid w:val="00443B7F"/>
    <w:rsid w:val="0044414C"/>
    <w:rsid w:val="004442C8"/>
    <w:rsid w:val="004442E5"/>
    <w:rsid w:val="004443AC"/>
    <w:rsid w:val="00444585"/>
    <w:rsid w:val="004447A2"/>
    <w:rsid w:val="00444FDC"/>
    <w:rsid w:val="00445110"/>
    <w:rsid w:val="00445218"/>
    <w:rsid w:val="004454E0"/>
    <w:rsid w:val="00445950"/>
    <w:rsid w:val="00445ADA"/>
    <w:rsid w:val="00445B83"/>
    <w:rsid w:val="00445E5D"/>
    <w:rsid w:val="00446113"/>
    <w:rsid w:val="00446620"/>
    <w:rsid w:val="00446706"/>
    <w:rsid w:val="00446748"/>
    <w:rsid w:val="004467E7"/>
    <w:rsid w:val="0044685F"/>
    <w:rsid w:val="00446977"/>
    <w:rsid w:val="00446B62"/>
    <w:rsid w:val="0044705B"/>
    <w:rsid w:val="0044723D"/>
    <w:rsid w:val="00447547"/>
    <w:rsid w:val="0044758C"/>
    <w:rsid w:val="00447680"/>
    <w:rsid w:val="00447D60"/>
    <w:rsid w:val="00447E4C"/>
    <w:rsid w:val="00450130"/>
    <w:rsid w:val="004503C9"/>
    <w:rsid w:val="00450767"/>
    <w:rsid w:val="00450A83"/>
    <w:rsid w:val="00450ECA"/>
    <w:rsid w:val="0045110A"/>
    <w:rsid w:val="00451628"/>
    <w:rsid w:val="0045179B"/>
    <w:rsid w:val="004518D6"/>
    <w:rsid w:val="00451C24"/>
    <w:rsid w:val="00451CD8"/>
    <w:rsid w:val="00451DE1"/>
    <w:rsid w:val="00452014"/>
    <w:rsid w:val="00452554"/>
    <w:rsid w:val="00452AF8"/>
    <w:rsid w:val="00452B20"/>
    <w:rsid w:val="0045302F"/>
    <w:rsid w:val="00453101"/>
    <w:rsid w:val="004535ED"/>
    <w:rsid w:val="004536F3"/>
    <w:rsid w:val="004536FB"/>
    <w:rsid w:val="004537CA"/>
    <w:rsid w:val="0045387B"/>
    <w:rsid w:val="00453C94"/>
    <w:rsid w:val="0045428F"/>
    <w:rsid w:val="00454447"/>
    <w:rsid w:val="00454780"/>
    <w:rsid w:val="004547EF"/>
    <w:rsid w:val="00454A97"/>
    <w:rsid w:val="00454B50"/>
    <w:rsid w:val="00454CB0"/>
    <w:rsid w:val="00454EEE"/>
    <w:rsid w:val="004553B1"/>
    <w:rsid w:val="00455542"/>
    <w:rsid w:val="004557D8"/>
    <w:rsid w:val="00455807"/>
    <w:rsid w:val="00455B6D"/>
    <w:rsid w:val="00455E32"/>
    <w:rsid w:val="0045615D"/>
    <w:rsid w:val="0045626F"/>
    <w:rsid w:val="00456426"/>
    <w:rsid w:val="0045642B"/>
    <w:rsid w:val="00456680"/>
    <w:rsid w:val="004566E3"/>
    <w:rsid w:val="0045683D"/>
    <w:rsid w:val="00456875"/>
    <w:rsid w:val="00456E36"/>
    <w:rsid w:val="00456F94"/>
    <w:rsid w:val="004570CA"/>
    <w:rsid w:val="004573FA"/>
    <w:rsid w:val="0045740B"/>
    <w:rsid w:val="00457595"/>
    <w:rsid w:val="004576FA"/>
    <w:rsid w:val="0045785F"/>
    <w:rsid w:val="00457ABB"/>
    <w:rsid w:val="00457C99"/>
    <w:rsid w:val="00457E2B"/>
    <w:rsid w:val="00457E7C"/>
    <w:rsid w:val="00457EA2"/>
    <w:rsid w:val="00460159"/>
    <w:rsid w:val="0046018F"/>
    <w:rsid w:val="004601A7"/>
    <w:rsid w:val="004601B3"/>
    <w:rsid w:val="00460487"/>
    <w:rsid w:val="00460B0A"/>
    <w:rsid w:val="00460C80"/>
    <w:rsid w:val="0046118E"/>
    <w:rsid w:val="0046124B"/>
    <w:rsid w:val="004614C0"/>
    <w:rsid w:val="00461592"/>
    <w:rsid w:val="00461803"/>
    <w:rsid w:val="00461FFD"/>
    <w:rsid w:val="0046239D"/>
    <w:rsid w:val="00462771"/>
    <w:rsid w:val="0046283A"/>
    <w:rsid w:val="00462AF2"/>
    <w:rsid w:val="00462B59"/>
    <w:rsid w:val="00462B66"/>
    <w:rsid w:val="00462EF1"/>
    <w:rsid w:val="00462F70"/>
    <w:rsid w:val="004630F4"/>
    <w:rsid w:val="0046323E"/>
    <w:rsid w:val="0046323F"/>
    <w:rsid w:val="00463252"/>
    <w:rsid w:val="004635E3"/>
    <w:rsid w:val="004639D4"/>
    <w:rsid w:val="004639F6"/>
    <w:rsid w:val="00463B1E"/>
    <w:rsid w:val="00463B72"/>
    <w:rsid w:val="00463E7F"/>
    <w:rsid w:val="00463F7C"/>
    <w:rsid w:val="00464108"/>
    <w:rsid w:val="004641B5"/>
    <w:rsid w:val="00464992"/>
    <w:rsid w:val="00464AF6"/>
    <w:rsid w:val="00464B5C"/>
    <w:rsid w:val="00464F82"/>
    <w:rsid w:val="004656B0"/>
    <w:rsid w:val="00465765"/>
    <w:rsid w:val="004658E7"/>
    <w:rsid w:val="00465AB3"/>
    <w:rsid w:val="00465BB1"/>
    <w:rsid w:val="00465BED"/>
    <w:rsid w:val="00465E37"/>
    <w:rsid w:val="004660B2"/>
    <w:rsid w:val="0046618F"/>
    <w:rsid w:val="004661B7"/>
    <w:rsid w:val="00466702"/>
    <w:rsid w:val="00466C56"/>
    <w:rsid w:val="00466D4C"/>
    <w:rsid w:val="00466D6F"/>
    <w:rsid w:val="00467029"/>
    <w:rsid w:val="004675ED"/>
    <w:rsid w:val="00467650"/>
    <w:rsid w:val="00467A12"/>
    <w:rsid w:val="00467B45"/>
    <w:rsid w:val="00467BF7"/>
    <w:rsid w:val="00467D83"/>
    <w:rsid w:val="00470689"/>
    <w:rsid w:val="00470946"/>
    <w:rsid w:val="004709DD"/>
    <w:rsid w:val="00470A46"/>
    <w:rsid w:val="00470B5D"/>
    <w:rsid w:val="00470C49"/>
    <w:rsid w:val="00470EC3"/>
    <w:rsid w:val="004710D4"/>
    <w:rsid w:val="0047127F"/>
    <w:rsid w:val="00471514"/>
    <w:rsid w:val="004716AF"/>
    <w:rsid w:val="00471824"/>
    <w:rsid w:val="00471925"/>
    <w:rsid w:val="00471BAD"/>
    <w:rsid w:val="00471BDC"/>
    <w:rsid w:val="00471D88"/>
    <w:rsid w:val="00471E7C"/>
    <w:rsid w:val="00472531"/>
    <w:rsid w:val="00472533"/>
    <w:rsid w:val="00472970"/>
    <w:rsid w:val="00472B02"/>
    <w:rsid w:val="00472B48"/>
    <w:rsid w:val="00472D32"/>
    <w:rsid w:val="00472E34"/>
    <w:rsid w:val="00472F4F"/>
    <w:rsid w:val="004730AD"/>
    <w:rsid w:val="004733C7"/>
    <w:rsid w:val="004734F4"/>
    <w:rsid w:val="00473623"/>
    <w:rsid w:val="00473B88"/>
    <w:rsid w:val="00473E6F"/>
    <w:rsid w:val="00473FA8"/>
    <w:rsid w:val="00473FC6"/>
    <w:rsid w:val="00474771"/>
    <w:rsid w:val="00474AF3"/>
    <w:rsid w:val="00474C19"/>
    <w:rsid w:val="00474E07"/>
    <w:rsid w:val="00475023"/>
    <w:rsid w:val="004751CD"/>
    <w:rsid w:val="00475306"/>
    <w:rsid w:val="00475386"/>
    <w:rsid w:val="004755D2"/>
    <w:rsid w:val="004757B9"/>
    <w:rsid w:val="004758FB"/>
    <w:rsid w:val="00475CD7"/>
    <w:rsid w:val="00475DB4"/>
    <w:rsid w:val="00475DC4"/>
    <w:rsid w:val="00475FA7"/>
    <w:rsid w:val="00476169"/>
    <w:rsid w:val="004762CE"/>
    <w:rsid w:val="004764B0"/>
    <w:rsid w:val="0047653F"/>
    <w:rsid w:val="00476754"/>
    <w:rsid w:val="00476920"/>
    <w:rsid w:val="00476DB1"/>
    <w:rsid w:val="00476ECC"/>
    <w:rsid w:val="004772FA"/>
    <w:rsid w:val="00477CFD"/>
    <w:rsid w:val="00477DE6"/>
    <w:rsid w:val="00477E9F"/>
    <w:rsid w:val="00480210"/>
    <w:rsid w:val="0048032F"/>
    <w:rsid w:val="00480641"/>
    <w:rsid w:val="0048084B"/>
    <w:rsid w:val="00480D6D"/>
    <w:rsid w:val="00480EC4"/>
    <w:rsid w:val="0048159A"/>
    <w:rsid w:val="00481804"/>
    <w:rsid w:val="00481810"/>
    <w:rsid w:val="00481853"/>
    <w:rsid w:val="00481BB8"/>
    <w:rsid w:val="00481CD3"/>
    <w:rsid w:val="00481FAA"/>
    <w:rsid w:val="00482242"/>
    <w:rsid w:val="0048248F"/>
    <w:rsid w:val="004824A7"/>
    <w:rsid w:val="00482533"/>
    <w:rsid w:val="004826DE"/>
    <w:rsid w:val="00482927"/>
    <w:rsid w:val="004829A0"/>
    <w:rsid w:val="00482A18"/>
    <w:rsid w:val="00482AD4"/>
    <w:rsid w:val="00482AEC"/>
    <w:rsid w:val="00482CBA"/>
    <w:rsid w:val="00482E97"/>
    <w:rsid w:val="004830EA"/>
    <w:rsid w:val="0048320F"/>
    <w:rsid w:val="0048329E"/>
    <w:rsid w:val="004836CF"/>
    <w:rsid w:val="004836D6"/>
    <w:rsid w:val="00483BC6"/>
    <w:rsid w:val="00483C3D"/>
    <w:rsid w:val="004840E7"/>
    <w:rsid w:val="00484119"/>
    <w:rsid w:val="00484151"/>
    <w:rsid w:val="00484197"/>
    <w:rsid w:val="004841D9"/>
    <w:rsid w:val="004845AF"/>
    <w:rsid w:val="004848F6"/>
    <w:rsid w:val="00484AAD"/>
    <w:rsid w:val="00484AD8"/>
    <w:rsid w:val="00484BF6"/>
    <w:rsid w:val="0048515A"/>
    <w:rsid w:val="004855E7"/>
    <w:rsid w:val="004858AB"/>
    <w:rsid w:val="00485D54"/>
    <w:rsid w:val="00485EFC"/>
    <w:rsid w:val="004860C1"/>
    <w:rsid w:val="004860D8"/>
    <w:rsid w:val="0048613C"/>
    <w:rsid w:val="004870E6"/>
    <w:rsid w:val="004871FD"/>
    <w:rsid w:val="004872D3"/>
    <w:rsid w:val="00487676"/>
    <w:rsid w:val="00487D06"/>
    <w:rsid w:val="00487D5A"/>
    <w:rsid w:val="00487DF6"/>
    <w:rsid w:val="00487E6D"/>
    <w:rsid w:val="004902D0"/>
    <w:rsid w:val="00490342"/>
    <w:rsid w:val="004904B4"/>
    <w:rsid w:val="0049061F"/>
    <w:rsid w:val="004906DF"/>
    <w:rsid w:val="00490837"/>
    <w:rsid w:val="00490838"/>
    <w:rsid w:val="00490919"/>
    <w:rsid w:val="00490E27"/>
    <w:rsid w:val="00490E6C"/>
    <w:rsid w:val="00491168"/>
    <w:rsid w:val="004912A0"/>
    <w:rsid w:val="004912BE"/>
    <w:rsid w:val="0049177D"/>
    <w:rsid w:val="004918A5"/>
    <w:rsid w:val="00491A2D"/>
    <w:rsid w:val="00491A3E"/>
    <w:rsid w:val="00491B5A"/>
    <w:rsid w:val="00491BC4"/>
    <w:rsid w:val="004920FE"/>
    <w:rsid w:val="0049250B"/>
    <w:rsid w:val="00492829"/>
    <w:rsid w:val="00492ECC"/>
    <w:rsid w:val="00492F9B"/>
    <w:rsid w:val="004930D1"/>
    <w:rsid w:val="004932F8"/>
    <w:rsid w:val="004933A4"/>
    <w:rsid w:val="00493843"/>
    <w:rsid w:val="004938BA"/>
    <w:rsid w:val="00493BB4"/>
    <w:rsid w:val="00493E2D"/>
    <w:rsid w:val="00493E6B"/>
    <w:rsid w:val="00493FF9"/>
    <w:rsid w:val="0049419A"/>
    <w:rsid w:val="00494656"/>
    <w:rsid w:val="00494866"/>
    <w:rsid w:val="00494DFF"/>
    <w:rsid w:val="0049510D"/>
    <w:rsid w:val="00495213"/>
    <w:rsid w:val="004954C0"/>
    <w:rsid w:val="004955A8"/>
    <w:rsid w:val="00495BF4"/>
    <w:rsid w:val="00495D31"/>
    <w:rsid w:val="00495F94"/>
    <w:rsid w:val="00495FE7"/>
    <w:rsid w:val="004960D5"/>
    <w:rsid w:val="0049622F"/>
    <w:rsid w:val="0049624D"/>
    <w:rsid w:val="0049631A"/>
    <w:rsid w:val="004964B4"/>
    <w:rsid w:val="00496AEF"/>
    <w:rsid w:val="00496B75"/>
    <w:rsid w:val="00496D6A"/>
    <w:rsid w:val="00496E7E"/>
    <w:rsid w:val="0049715A"/>
    <w:rsid w:val="004971E8"/>
    <w:rsid w:val="004972C4"/>
    <w:rsid w:val="00497551"/>
    <w:rsid w:val="00497A0B"/>
    <w:rsid w:val="00497CCD"/>
    <w:rsid w:val="00497E6B"/>
    <w:rsid w:val="004A0267"/>
    <w:rsid w:val="004A048E"/>
    <w:rsid w:val="004A0CF2"/>
    <w:rsid w:val="004A118B"/>
    <w:rsid w:val="004A178E"/>
    <w:rsid w:val="004A1811"/>
    <w:rsid w:val="004A1961"/>
    <w:rsid w:val="004A1978"/>
    <w:rsid w:val="004A1C74"/>
    <w:rsid w:val="004A23B7"/>
    <w:rsid w:val="004A23D7"/>
    <w:rsid w:val="004A2727"/>
    <w:rsid w:val="004A2995"/>
    <w:rsid w:val="004A2B4A"/>
    <w:rsid w:val="004A2B6C"/>
    <w:rsid w:val="004A2BC3"/>
    <w:rsid w:val="004A2D3F"/>
    <w:rsid w:val="004A3709"/>
    <w:rsid w:val="004A3755"/>
    <w:rsid w:val="004A3B0F"/>
    <w:rsid w:val="004A3B18"/>
    <w:rsid w:val="004A3EC5"/>
    <w:rsid w:val="004A40A0"/>
    <w:rsid w:val="004A44A0"/>
    <w:rsid w:val="004A4864"/>
    <w:rsid w:val="004A495B"/>
    <w:rsid w:val="004A5026"/>
    <w:rsid w:val="004A51CC"/>
    <w:rsid w:val="004A5707"/>
    <w:rsid w:val="004A5C66"/>
    <w:rsid w:val="004A6195"/>
    <w:rsid w:val="004A6259"/>
    <w:rsid w:val="004A63EE"/>
    <w:rsid w:val="004A6502"/>
    <w:rsid w:val="004A657C"/>
    <w:rsid w:val="004A66C1"/>
    <w:rsid w:val="004A6762"/>
    <w:rsid w:val="004A6B04"/>
    <w:rsid w:val="004A6B34"/>
    <w:rsid w:val="004A6E3F"/>
    <w:rsid w:val="004A6FF8"/>
    <w:rsid w:val="004A70ED"/>
    <w:rsid w:val="004A7195"/>
    <w:rsid w:val="004A749E"/>
    <w:rsid w:val="004A77FF"/>
    <w:rsid w:val="004A7CD8"/>
    <w:rsid w:val="004A7E55"/>
    <w:rsid w:val="004A7E99"/>
    <w:rsid w:val="004A7E9F"/>
    <w:rsid w:val="004B01FC"/>
    <w:rsid w:val="004B0218"/>
    <w:rsid w:val="004B02C2"/>
    <w:rsid w:val="004B0315"/>
    <w:rsid w:val="004B056B"/>
    <w:rsid w:val="004B0A35"/>
    <w:rsid w:val="004B0AAB"/>
    <w:rsid w:val="004B0C43"/>
    <w:rsid w:val="004B0DE2"/>
    <w:rsid w:val="004B105D"/>
    <w:rsid w:val="004B10F5"/>
    <w:rsid w:val="004B11AC"/>
    <w:rsid w:val="004B13D8"/>
    <w:rsid w:val="004B146A"/>
    <w:rsid w:val="004B1706"/>
    <w:rsid w:val="004B19B6"/>
    <w:rsid w:val="004B1C46"/>
    <w:rsid w:val="004B1F9E"/>
    <w:rsid w:val="004B21B1"/>
    <w:rsid w:val="004B26D0"/>
    <w:rsid w:val="004B2A70"/>
    <w:rsid w:val="004B2B71"/>
    <w:rsid w:val="004B325D"/>
    <w:rsid w:val="004B3337"/>
    <w:rsid w:val="004B37A7"/>
    <w:rsid w:val="004B3ACE"/>
    <w:rsid w:val="004B3DDC"/>
    <w:rsid w:val="004B3DFE"/>
    <w:rsid w:val="004B3E15"/>
    <w:rsid w:val="004B3F48"/>
    <w:rsid w:val="004B404B"/>
    <w:rsid w:val="004B40D8"/>
    <w:rsid w:val="004B4240"/>
    <w:rsid w:val="004B42BF"/>
    <w:rsid w:val="004B4417"/>
    <w:rsid w:val="004B445D"/>
    <w:rsid w:val="004B47F5"/>
    <w:rsid w:val="004B499F"/>
    <w:rsid w:val="004B4B63"/>
    <w:rsid w:val="004B55EE"/>
    <w:rsid w:val="004B561D"/>
    <w:rsid w:val="004B584E"/>
    <w:rsid w:val="004B5C52"/>
    <w:rsid w:val="004B601B"/>
    <w:rsid w:val="004B6611"/>
    <w:rsid w:val="004B676D"/>
    <w:rsid w:val="004B6826"/>
    <w:rsid w:val="004B6C0D"/>
    <w:rsid w:val="004B6FE4"/>
    <w:rsid w:val="004B6FEF"/>
    <w:rsid w:val="004B7136"/>
    <w:rsid w:val="004B717F"/>
    <w:rsid w:val="004B7616"/>
    <w:rsid w:val="004B7673"/>
    <w:rsid w:val="004C0218"/>
    <w:rsid w:val="004C04D0"/>
    <w:rsid w:val="004C0525"/>
    <w:rsid w:val="004C0966"/>
    <w:rsid w:val="004C0B75"/>
    <w:rsid w:val="004C0CF7"/>
    <w:rsid w:val="004C0FAA"/>
    <w:rsid w:val="004C146A"/>
    <w:rsid w:val="004C152F"/>
    <w:rsid w:val="004C1574"/>
    <w:rsid w:val="004C1790"/>
    <w:rsid w:val="004C182D"/>
    <w:rsid w:val="004C1A17"/>
    <w:rsid w:val="004C1A8F"/>
    <w:rsid w:val="004C1BAC"/>
    <w:rsid w:val="004C1E81"/>
    <w:rsid w:val="004C2018"/>
    <w:rsid w:val="004C21BF"/>
    <w:rsid w:val="004C21F1"/>
    <w:rsid w:val="004C2530"/>
    <w:rsid w:val="004C263C"/>
    <w:rsid w:val="004C26F5"/>
    <w:rsid w:val="004C2FBA"/>
    <w:rsid w:val="004C33AF"/>
    <w:rsid w:val="004C3421"/>
    <w:rsid w:val="004C34D8"/>
    <w:rsid w:val="004C34EF"/>
    <w:rsid w:val="004C379F"/>
    <w:rsid w:val="004C387F"/>
    <w:rsid w:val="004C3D42"/>
    <w:rsid w:val="004C3D5B"/>
    <w:rsid w:val="004C3F99"/>
    <w:rsid w:val="004C40B9"/>
    <w:rsid w:val="004C49BB"/>
    <w:rsid w:val="004C4F3A"/>
    <w:rsid w:val="004C4F58"/>
    <w:rsid w:val="004C4F88"/>
    <w:rsid w:val="004C53A0"/>
    <w:rsid w:val="004C554D"/>
    <w:rsid w:val="004C5686"/>
    <w:rsid w:val="004C57AF"/>
    <w:rsid w:val="004C5AF9"/>
    <w:rsid w:val="004C5C97"/>
    <w:rsid w:val="004C6109"/>
    <w:rsid w:val="004C61F1"/>
    <w:rsid w:val="004C6360"/>
    <w:rsid w:val="004C66E8"/>
    <w:rsid w:val="004C68FE"/>
    <w:rsid w:val="004C6AE7"/>
    <w:rsid w:val="004C6BBA"/>
    <w:rsid w:val="004C6C8E"/>
    <w:rsid w:val="004C6EF5"/>
    <w:rsid w:val="004C6F09"/>
    <w:rsid w:val="004C6F2D"/>
    <w:rsid w:val="004C70C3"/>
    <w:rsid w:val="004C71D9"/>
    <w:rsid w:val="004C72FA"/>
    <w:rsid w:val="004C76B3"/>
    <w:rsid w:val="004C7C55"/>
    <w:rsid w:val="004C7EA0"/>
    <w:rsid w:val="004C7EC0"/>
    <w:rsid w:val="004C7F6E"/>
    <w:rsid w:val="004D0179"/>
    <w:rsid w:val="004D0582"/>
    <w:rsid w:val="004D0865"/>
    <w:rsid w:val="004D1119"/>
    <w:rsid w:val="004D11A2"/>
    <w:rsid w:val="004D1415"/>
    <w:rsid w:val="004D158A"/>
    <w:rsid w:val="004D1721"/>
    <w:rsid w:val="004D17A2"/>
    <w:rsid w:val="004D19FA"/>
    <w:rsid w:val="004D1CEE"/>
    <w:rsid w:val="004D1D39"/>
    <w:rsid w:val="004D1DA2"/>
    <w:rsid w:val="004D227F"/>
    <w:rsid w:val="004D231C"/>
    <w:rsid w:val="004D2704"/>
    <w:rsid w:val="004D2D2F"/>
    <w:rsid w:val="004D2D95"/>
    <w:rsid w:val="004D319D"/>
    <w:rsid w:val="004D3314"/>
    <w:rsid w:val="004D3495"/>
    <w:rsid w:val="004D375D"/>
    <w:rsid w:val="004D3943"/>
    <w:rsid w:val="004D3A62"/>
    <w:rsid w:val="004D3D6F"/>
    <w:rsid w:val="004D41A3"/>
    <w:rsid w:val="004D4300"/>
    <w:rsid w:val="004D4349"/>
    <w:rsid w:val="004D448A"/>
    <w:rsid w:val="004D4511"/>
    <w:rsid w:val="004D4613"/>
    <w:rsid w:val="004D48F3"/>
    <w:rsid w:val="004D4AA4"/>
    <w:rsid w:val="004D4BDE"/>
    <w:rsid w:val="004D4F45"/>
    <w:rsid w:val="004D59E2"/>
    <w:rsid w:val="004D5A6F"/>
    <w:rsid w:val="004D5C00"/>
    <w:rsid w:val="004D5C53"/>
    <w:rsid w:val="004D5D98"/>
    <w:rsid w:val="004D60B4"/>
    <w:rsid w:val="004D60D3"/>
    <w:rsid w:val="004D62C0"/>
    <w:rsid w:val="004D63B1"/>
    <w:rsid w:val="004D6518"/>
    <w:rsid w:val="004D6586"/>
    <w:rsid w:val="004D689E"/>
    <w:rsid w:val="004D6977"/>
    <w:rsid w:val="004D6A12"/>
    <w:rsid w:val="004D6A9F"/>
    <w:rsid w:val="004D6B06"/>
    <w:rsid w:val="004D6D72"/>
    <w:rsid w:val="004D6F23"/>
    <w:rsid w:val="004D7153"/>
    <w:rsid w:val="004D7226"/>
    <w:rsid w:val="004D7291"/>
    <w:rsid w:val="004D7694"/>
    <w:rsid w:val="004D76E1"/>
    <w:rsid w:val="004D770A"/>
    <w:rsid w:val="004D77F4"/>
    <w:rsid w:val="004D7BFF"/>
    <w:rsid w:val="004D7C61"/>
    <w:rsid w:val="004E014D"/>
    <w:rsid w:val="004E064D"/>
    <w:rsid w:val="004E0A99"/>
    <w:rsid w:val="004E0AFF"/>
    <w:rsid w:val="004E0BEC"/>
    <w:rsid w:val="004E0C97"/>
    <w:rsid w:val="004E119B"/>
    <w:rsid w:val="004E1692"/>
    <w:rsid w:val="004E16F3"/>
    <w:rsid w:val="004E1945"/>
    <w:rsid w:val="004E1B22"/>
    <w:rsid w:val="004E2038"/>
    <w:rsid w:val="004E21EC"/>
    <w:rsid w:val="004E2300"/>
    <w:rsid w:val="004E259A"/>
    <w:rsid w:val="004E25C9"/>
    <w:rsid w:val="004E27F3"/>
    <w:rsid w:val="004E283B"/>
    <w:rsid w:val="004E28C5"/>
    <w:rsid w:val="004E2A70"/>
    <w:rsid w:val="004E2AD9"/>
    <w:rsid w:val="004E2B6A"/>
    <w:rsid w:val="004E2C95"/>
    <w:rsid w:val="004E2F69"/>
    <w:rsid w:val="004E313D"/>
    <w:rsid w:val="004E378B"/>
    <w:rsid w:val="004E3951"/>
    <w:rsid w:val="004E39FA"/>
    <w:rsid w:val="004E3B96"/>
    <w:rsid w:val="004E3BC8"/>
    <w:rsid w:val="004E3C9F"/>
    <w:rsid w:val="004E3DEF"/>
    <w:rsid w:val="004E3E35"/>
    <w:rsid w:val="004E3E6D"/>
    <w:rsid w:val="004E4122"/>
    <w:rsid w:val="004E422D"/>
    <w:rsid w:val="004E456E"/>
    <w:rsid w:val="004E4813"/>
    <w:rsid w:val="004E4939"/>
    <w:rsid w:val="004E4B22"/>
    <w:rsid w:val="004E4C81"/>
    <w:rsid w:val="004E4E15"/>
    <w:rsid w:val="004E4E82"/>
    <w:rsid w:val="004E502D"/>
    <w:rsid w:val="004E52BC"/>
    <w:rsid w:val="004E52EA"/>
    <w:rsid w:val="004E5320"/>
    <w:rsid w:val="004E53BC"/>
    <w:rsid w:val="004E58BC"/>
    <w:rsid w:val="004E59A1"/>
    <w:rsid w:val="004E5BE8"/>
    <w:rsid w:val="004E5F8F"/>
    <w:rsid w:val="004E64CF"/>
    <w:rsid w:val="004E6657"/>
    <w:rsid w:val="004E68BD"/>
    <w:rsid w:val="004E6D66"/>
    <w:rsid w:val="004E6D8E"/>
    <w:rsid w:val="004E6FFB"/>
    <w:rsid w:val="004E72DE"/>
    <w:rsid w:val="004E7545"/>
    <w:rsid w:val="004E7662"/>
    <w:rsid w:val="004E7880"/>
    <w:rsid w:val="004E78F9"/>
    <w:rsid w:val="004E7998"/>
    <w:rsid w:val="004E79C4"/>
    <w:rsid w:val="004E7C87"/>
    <w:rsid w:val="004E7D63"/>
    <w:rsid w:val="004F0453"/>
    <w:rsid w:val="004F066A"/>
    <w:rsid w:val="004F0947"/>
    <w:rsid w:val="004F09F9"/>
    <w:rsid w:val="004F0D0F"/>
    <w:rsid w:val="004F0DDF"/>
    <w:rsid w:val="004F0F9F"/>
    <w:rsid w:val="004F121F"/>
    <w:rsid w:val="004F13D7"/>
    <w:rsid w:val="004F162F"/>
    <w:rsid w:val="004F1666"/>
    <w:rsid w:val="004F1710"/>
    <w:rsid w:val="004F1859"/>
    <w:rsid w:val="004F1AF0"/>
    <w:rsid w:val="004F1D28"/>
    <w:rsid w:val="004F1EC8"/>
    <w:rsid w:val="004F2383"/>
    <w:rsid w:val="004F248C"/>
    <w:rsid w:val="004F24C9"/>
    <w:rsid w:val="004F24E3"/>
    <w:rsid w:val="004F265F"/>
    <w:rsid w:val="004F2781"/>
    <w:rsid w:val="004F2973"/>
    <w:rsid w:val="004F2A6F"/>
    <w:rsid w:val="004F2E60"/>
    <w:rsid w:val="004F2F2E"/>
    <w:rsid w:val="004F319B"/>
    <w:rsid w:val="004F3216"/>
    <w:rsid w:val="004F357A"/>
    <w:rsid w:val="004F393E"/>
    <w:rsid w:val="004F3A8C"/>
    <w:rsid w:val="004F3BA5"/>
    <w:rsid w:val="004F3C7A"/>
    <w:rsid w:val="004F3DE4"/>
    <w:rsid w:val="004F4018"/>
    <w:rsid w:val="004F410A"/>
    <w:rsid w:val="004F438E"/>
    <w:rsid w:val="004F45AF"/>
    <w:rsid w:val="004F4684"/>
    <w:rsid w:val="004F479E"/>
    <w:rsid w:val="004F4852"/>
    <w:rsid w:val="004F48B0"/>
    <w:rsid w:val="004F4A23"/>
    <w:rsid w:val="004F4D02"/>
    <w:rsid w:val="004F4DBF"/>
    <w:rsid w:val="004F5072"/>
    <w:rsid w:val="004F5154"/>
    <w:rsid w:val="004F53AA"/>
    <w:rsid w:val="004F569A"/>
    <w:rsid w:val="004F57DF"/>
    <w:rsid w:val="004F5997"/>
    <w:rsid w:val="004F5D4E"/>
    <w:rsid w:val="004F5E0F"/>
    <w:rsid w:val="004F5FA0"/>
    <w:rsid w:val="004F6486"/>
    <w:rsid w:val="004F67C2"/>
    <w:rsid w:val="004F6BA1"/>
    <w:rsid w:val="004F726B"/>
    <w:rsid w:val="004F7279"/>
    <w:rsid w:val="004F750C"/>
    <w:rsid w:val="004F75AC"/>
    <w:rsid w:val="004F75CF"/>
    <w:rsid w:val="004F773A"/>
    <w:rsid w:val="004F789A"/>
    <w:rsid w:val="004F794F"/>
    <w:rsid w:val="004F7ADA"/>
    <w:rsid w:val="004F7E67"/>
    <w:rsid w:val="004F7E8F"/>
    <w:rsid w:val="00500664"/>
    <w:rsid w:val="005008C9"/>
    <w:rsid w:val="005008F5"/>
    <w:rsid w:val="00500B11"/>
    <w:rsid w:val="00500CB5"/>
    <w:rsid w:val="00500D70"/>
    <w:rsid w:val="005011C0"/>
    <w:rsid w:val="005011EB"/>
    <w:rsid w:val="00501755"/>
    <w:rsid w:val="00501ACB"/>
    <w:rsid w:val="00501B89"/>
    <w:rsid w:val="00501C3B"/>
    <w:rsid w:val="00501CBC"/>
    <w:rsid w:val="00501E72"/>
    <w:rsid w:val="00501EA4"/>
    <w:rsid w:val="00501F1E"/>
    <w:rsid w:val="00502072"/>
    <w:rsid w:val="005021C5"/>
    <w:rsid w:val="0050222A"/>
    <w:rsid w:val="00502303"/>
    <w:rsid w:val="00502400"/>
    <w:rsid w:val="005026BD"/>
    <w:rsid w:val="00502A15"/>
    <w:rsid w:val="00502B89"/>
    <w:rsid w:val="00502FA4"/>
    <w:rsid w:val="00503017"/>
    <w:rsid w:val="00503122"/>
    <w:rsid w:val="005034D8"/>
    <w:rsid w:val="00503636"/>
    <w:rsid w:val="00503652"/>
    <w:rsid w:val="00503B37"/>
    <w:rsid w:val="00503B6C"/>
    <w:rsid w:val="00503BF2"/>
    <w:rsid w:val="00503F52"/>
    <w:rsid w:val="00504172"/>
    <w:rsid w:val="0050421A"/>
    <w:rsid w:val="0050424D"/>
    <w:rsid w:val="00504511"/>
    <w:rsid w:val="00504556"/>
    <w:rsid w:val="005046B5"/>
    <w:rsid w:val="00504702"/>
    <w:rsid w:val="00504B50"/>
    <w:rsid w:val="00504EEC"/>
    <w:rsid w:val="00505500"/>
    <w:rsid w:val="00505532"/>
    <w:rsid w:val="00505676"/>
    <w:rsid w:val="0050579F"/>
    <w:rsid w:val="0050595E"/>
    <w:rsid w:val="00505B05"/>
    <w:rsid w:val="00505B38"/>
    <w:rsid w:val="00506021"/>
    <w:rsid w:val="005061B9"/>
    <w:rsid w:val="005068BA"/>
    <w:rsid w:val="00506A5F"/>
    <w:rsid w:val="00506D28"/>
    <w:rsid w:val="00506FD8"/>
    <w:rsid w:val="005070C3"/>
    <w:rsid w:val="005073F8"/>
    <w:rsid w:val="005076A3"/>
    <w:rsid w:val="0050776F"/>
    <w:rsid w:val="00507A32"/>
    <w:rsid w:val="00507B6F"/>
    <w:rsid w:val="00507B9F"/>
    <w:rsid w:val="00507E54"/>
    <w:rsid w:val="00507E87"/>
    <w:rsid w:val="0051036F"/>
    <w:rsid w:val="0051058B"/>
    <w:rsid w:val="00510EC4"/>
    <w:rsid w:val="00510F1A"/>
    <w:rsid w:val="00510FC8"/>
    <w:rsid w:val="00511229"/>
    <w:rsid w:val="0051129C"/>
    <w:rsid w:val="005112ED"/>
    <w:rsid w:val="00511491"/>
    <w:rsid w:val="0051200D"/>
    <w:rsid w:val="005123CE"/>
    <w:rsid w:val="00512F9C"/>
    <w:rsid w:val="00513013"/>
    <w:rsid w:val="0051303E"/>
    <w:rsid w:val="00513302"/>
    <w:rsid w:val="005135FB"/>
    <w:rsid w:val="0051375C"/>
    <w:rsid w:val="005137FB"/>
    <w:rsid w:val="00513832"/>
    <w:rsid w:val="0051384B"/>
    <w:rsid w:val="005138AC"/>
    <w:rsid w:val="005138B9"/>
    <w:rsid w:val="00513A48"/>
    <w:rsid w:val="00513BDF"/>
    <w:rsid w:val="00513C38"/>
    <w:rsid w:val="00513CEA"/>
    <w:rsid w:val="00513CF5"/>
    <w:rsid w:val="00513D1C"/>
    <w:rsid w:val="00513E47"/>
    <w:rsid w:val="00514278"/>
    <w:rsid w:val="0051450B"/>
    <w:rsid w:val="00514593"/>
    <w:rsid w:val="0051496B"/>
    <w:rsid w:val="00514B11"/>
    <w:rsid w:val="00514B5B"/>
    <w:rsid w:val="00514C3E"/>
    <w:rsid w:val="00514EA8"/>
    <w:rsid w:val="00515000"/>
    <w:rsid w:val="005150E7"/>
    <w:rsid w:val="00515130"/>
    <w:rsid w:val="0051513D"/>
    <w:rsid w:val="00515996"/>
    <w:rsid w:val="00515BC0"/>
    <w:rsid w:val="00515E3A"/>
    <w:rsid w:val="00516335"/>
    <w:rsid w:val="005169B9"/>
    <w:rsid w:val="00516A01"/>
    <w:rsid w:val="00516BD9"/>
    <w:rsid w:val="00516D30"/>
    <w:rsid w:val="00516F63"/>
    <w:rsid w:val="005170AA"/>
    <w:rsid w:val="005170CC"/>
    <w:rsid w:val="0051711C"/>
    <w:rsid w:val="005171B9"/>
    <w:rsid w:val="005173AA"/>
    <w:rsid w:val="0051748E"/>
    <w:rsid w:val="0051780A"/>
    <w:rsid w:val="0051794E"/>
    <w:rsid w:val="00517E27"/>
    <w:rsid w:val="00520499"/>
    <w:rsid w:val="00520896"/>
    <w:rsid w:val="00520AEA"/>
    <w:rsid w:val="00520D61"/>
    <w:rsid w:val="00520F6D"/>
    <w:rsid w:val="00521005"/>
    <w:rsid w:val="00521092"/>
    <w:rsid w:val="005211FB"/>
    <w:rsid w:val="00521424"/>
    <w:rsid w:val="005216CD"/>
    <w:rsid w:val="00521723"/>
    <w:rsid w:val="005219B0"/>
    <w:rsid w:val="0052236F"/>
    <w:rsid w:val="005226CE"/>
    <w:rsid w:val="00522728"/>
    <w:rsid w:val="00522B0B"/>
    <w:rsid w:val="00522B71"/>
    <w:rsid w:val="00522C43"/>
    <w:rsid w:val="00522DFF"/>
    <w:rsid w:val="00522E94"/>
    <w:rsid w:val="005230C9"/>
    <w:rsid w:val="00523239"/>
    <w:rsid w:val="0052327C"/>
    <w:rsid w:val="005234FA"/>
    <w:rsid w:val="005239F0"/>
    <w:rsid w:val="00523A0C"/>
    <w:rsid w:val="00523B53"/>
    <w:rsid w:val="00524048"/>
    <w:rsid w:val="005241D7"/>
    <w:rsid w:val="005241FA"/>
    <w:rsid w:val="00524913"/>
    <w:rsid w:val="00524A7B"/>
    <w:rsid w:val="00524BA5"/>
    <w:rsid w:val="00524C9F"/>
    <w:rsid w:val="00524D7F"/>
    <w:rsid w:val="00525129"/>
    <w:rsid w:val="005252FE"/>
    <w:rsid w:val="005257BB"/>
    <w:rsid w:val="0052586B"/>
    <w:rsid w:val="00525974"/>
    <w:rsid w:val="00525AB3"/>
    <w:rsid w:val="00525C0D"/>
    <w:rsid w:val="00525D2E"/>
    <w:rsid w:val="00525E5B"/>
    <w:rsid w:val="00525FC5"/>
    <w:rsid w:val="0052626C"/>
    <w:rsid w:val="00526457"/>
    <w:rsid w:val="005265A6"/>
    <w:rsid w:val="00526647"/>
    <w:rsid w:val="005268F4"/>
    <w:rsid w:val="00526A6C"/>
    <w:rsid w:val="00526A76"/>
    <w:rsid w:val="00526AEB"/>
    <w:rsid w:val="00526BE9"/>
    <w:rsid w:val="00527215"/>
    <w:rsid w:val="005277FC"/>
    <w:rsid w:val="00527B1B"/>
    <w:rsid w:val="00527B85"/>
    <w:rsid w:val="00527D0A"/>
    <w:rsid w:val="00527F83"/>
    <w:rsid w:val="00527FDE"/>
    <w:rsid w:val="005305A2"/>
    <w:rsid w:val="005308C2"/>
    <w:rsid w:val="00530B82"/>
    <w:rsid w:val="00530CDD"/>
    <w:rsid w:val="00530CFE"/>
    <w:rsid w:val="00530DAD"/>
    <w:rsid w:val="00530F7F"/>
    <w:rsid w:val="005311D7"/>
    <w:rsid w:val="00531270"/>
    <w:rsid w:val="00531598"/>
    <w:rsid w:val="00531939"/>
    <w:rsid w:val="00531994"/>
    <w:rsid w:val="00531A9C"/>
    <w:rsid w:val="00531AF6"/>
    <w:rsid w:val="00531B1E"/>
    <w:rsid w:val="00531BB8"/>
    <w:rsid w:val="005322E6"/>
    <w:rsid w:val="005323C9"/>
    <w:rsid w:val="00532477"/>
    <w:rsid w:val="00532507"/>
    <w:rsid w:val="00532513"/>
    <w:rsid w:val="0053264F"/>
    <w:rsid w:val="0053292A"/>
    <w:rsid w:val="00532E74"/>
    <w:rsid w:val="005330ED"/>
    <w:rsid w:val="00533411"/>
    <w:rsid w:val="0053346F"/>
    <w:rsid w:val="005334AF"/>
    <w:rsid w:val="00533953"/>
    <w:rsid w:val="00533B78"/>
    <w:rsid w:val="00533BA3"/>
    <w:rsid w:val="00533DA3"/>
    <w:rsid w:val="005344C8"/>
    <w:rsid w:val="0053454A"/>
    <w:rsid w:val="0053481A"/>
    <w:rsid w:val="00534FF8"/>
    <w:rsid w:val="005350A0"/>
    <w:rsid w:val="00535151"/>
    <w:rsid w:val="00535528"/>
    <w:rsid w:val="00535A41"/>
    <w:rsid w:val="00535AE3"/>
    <w:rsid w:val="00535B8B"/>
    <w:rsid w:val="00535B92"/>
    <w:rsid w:val="00535E47"/>
    <w:rsid w:val="00535ECB"/>
    <w:rsid w:val="00536094"/>
    <w:rsid w:val="005363E5"/>
    <w:rsid w:val="0053657F"/>
    <w:rsid w:val="005365B4"/>
    <w:rsid w:val="005368F8"/>
    <w:rsid w:val="00536C19"/>
    <w:rsid w:val="00536D40"/>
    <w:rsid w:val="00536DD9"/>
    <w:rsid w:val="00537030"/>
    <w:rsid w:val="00537864"/>
    <w:rsid w:val="005378B3"/>
    <w:rsid w:val="005378D7"/>
    <w:rsid w:val="0053791C"/>
    <w:rsid w:val="00537AE5"/>
    <w:rsid w:val="00537D7C"/>
    <w:rsid w:val="00537D85"/>
    <w:rsid w:val="00540212"/>
    <w:rsid w:val="0054089E"/>
    <w:rsid w:val="005408DE"/>
    <w:rsid w:val="00540C00"/>
    <w:rsid w:val="00540C36"/>
    <w:rsid w:val="00540DB5"/>
    <w:rsid w:val="00540DEF"/>
    <w:rsid w:val="005414AF"/>
    <w:rsid w:val="00541632"/>
    <w:rsid w:val="0054164E"/>
    <w:rsid w:val="005418F8"/>
    <w:rsid w:val="005419CF"/>
    <w:rsid w:val="00541CB7"/>
    <w:rsid w:val="00542496"/>
    <w:rsid w:val="005425EE"/>
    <w:rsid w:val="0054270E"/>
    <w:rsid w:val="0054275E"/>
    <w:rsid w:val="005427EE"/>
    <w:rsid w:val="00542A29"/>
    <w:rsid w:val="00542A91"/>
    <w:rsid w:val="00542F8F"/>
    <w:rsid w:val="005431CD"/>
    <w:rsid w:val="00543262"/>
    <w:rsid w:val="005432A0"/>
    <w:rsid w:val="005432AB"/>
    <w:rsid w:val="00543516"/>
    <w:rsid w:val="0054371F"/>
    <w:rsid w:val="00543B27"/>
    <w:rsid w:val="00543C60"/>
    <w:rsid w:val="00543E94"/>
    <w:rsid w:val="0054448A"/>
    <w:rsid w:val="00544495"/>
    <w:rsid w:val="00544563"/>
    <w:rsid w:val="005449EE"/>
    <w:rsid w:val="00544C8A"/>
    <w:rsid w:val="00544F7F"/>
    <w:rsid w:val="005451C4"/>
    <w:rsid w:val="005453A0"/>
    <w:rsid w:val="00545A30"/>
    <w:rsid w:val="00545E2E"/>
    <w:rsid w:val="00545E73"/>
    <w:rsid w:val="00546315"/>
    <w:rsid w:val="00546779"/>
    <w:rsid w:val="005468CE"/>
    <w:rsid w:val="00546A58"/>
    <w:rsid w:val="00546C5C"/>
    <w:rsid w:val="00546C60"/>
    <w:rsid w:val="00546E59"/>
    <w:rsid w:val="00547023"/>
    <w:rsid w:val="00547055"/>
    <w:rsid w:val="00547468"/>
    <w:rsid w:val="005474F7"/>
    <w:rsid w:val="00547557"/>
    <w:rsid w:val="005478E2"/>
    <w:rsid w:val="005478E5"/>
    <w:rsid w:val="00547C51"/>
    <w:rsid w:val="00547D82"/>
    <w:rsid w:val="00547DBB"/>
    <w:rsid w:val="00547DC3"/>
    <w:rsid w:val="00547EB0"/>
    <w:rsid w:val="00550345"/>
    <w:rsid w:val="00550604"/>
    <w:rsid w:val="0055073D"/>
    <w:rsid w:val="00550B88"/>
    <w:rsid w:val="00550B92"/>
    <w:rsid w:val="00550BFE"/>
    <w:rsid w:val="00550D19"/>
    <w:rsid w:val="00551129"/>
    <w:rsid w:val="00551157"/>
    <w:rsid w:val="0055161F"/>
    <w:rsid w:val="005516BB"/>
    <w:rsid w:val="0055196E"/>
    <w:rsid w:val="00551982"/>
    <w:rsid w:val="00551A04"/>
    <w:rsid w:val="00551C34"/>
    <w:rsid w:val="00551C60"/>
    <w:rsid w:val="00551D16"/>
    <w:rsid w:val="00551D8A"/>
    <w:rsid w:val="005521C4"/>
    <w:rsid w:val="005522D7"/>
    <w:rsid w:val="0055259F"/>
    <w:rsid w:val="00552782"/>
    <w:rsid w:val="00552826"/>
    <w:rsid w:val="00552893"/>
    <w:rsid w:val="00552BCC"/>
    <w:rsid w:val="00552D0E"/>
    <w:rsid w:val="00552E8F"/>
    <w:rsid w:val="00552F27"/>
    <w:rsid w:val="00552F6F"/>
    <w:rsid w:val="0055364A"/>
    <w:rsid w:val="00553695"/>
    <w:rsid w:val="0055379D"/>
    <w:rsid w:val="005537B8"/>
    <w:rsid w:val="00553A98"/>
    <w:rsid w:val="00553C19"/>
    <w:rsid w:val="00553D70"/>
    <w:rsid w:val="005540D5"/>
    <w:rsid w:val="005541E2"/>
    <w:rsid w:val="00554CA2"/>
    <w:rsid w:val="00554CE1"/>
    <w:rsid w:val="00555086"/>
    <w:rsid w:val="005552A9"/>
    <w:rsid w:val="00555423"/>
    <w:rsid w:val="005559A6"/>
    <w:rsid w:val="00555A7F"/>
    <w:rsid w:val="00555AF5"/>
    <w:rsid w:val="00555E5F"/>
    <w:rsid w:val="00555EFB"/>
    <w:rsid w:val="00555FBA"/>
    <w:rsid w:val="00555FDF"/>
    <w:rsid w:val="00556013"/>
    <w:rsid w:val="005561D7"/>
    <w:rsid w:val="00556224"/>
    <w:rsid w:val="005567D7"/>
    <w:rsid w:val="0055694E"/>
    <w:rsid w:val="00556B74"/>
    <w:rsid w:val="00556BC7"/>
    <w:rsid w:val="0055742C"/>
    <w:rsid w:val="0055749C"/>
    <w:rsid w:val="005575D8"/>
    <w:rsid w:val="0055785D"/>
    <w:rsid w:val="005578B9"/>
    <w:rsid w:val="00557A19"/>
    <w:rsid w:val="00557E19"/>
    <w:rsid w:val="00557E1F"/>
    <w:rsid w:val="0056015C"/>
    <w:rsid w:val="005601F4"/>
    <w:rsid w:val="00560647"/>
    <w:rsid w:val="00560A17"/>
    <w:rsid w:val="00560F85"/>
    <w:rsid w:val="00560FE6"/>
    <w:rsid w:val="005610D1"/>
    <w:rsid w:val="00561205"/>
    <w:rsid w:val="005618EB"/>
    <w:rsid w:val="0056198E"/>
    <w:rsid w:val="00561A8B"/>
    <w:rsid w:val="00561DC5"/>
    <w:rsid w:val="005620BC"/>
    <w:rsid w:val="00562137"/>
    <w:rsid w:val="00562326"/>
    <w:rsid w:val="00562C2E"/>
    <w:rsid w:val="00562D4A"/>
    <w:rsid w:val="0056331D"/>
    <w:rsid w:val="00563404"/>
    <w:rsid w:val="005635E6"/>
    <w:rsid w:val="0056391C"/>
    <w:rsid w:val="00563DB8"/>
    <w:rsid w:val="00563F33"/>
    <w:rsid w:val="0056430E"/>
    <w:rsid w:val="00564495"/>
    <w:rsid w:val="0056462D"/>
    <w:rsid w:val="005646E7"/>
    <w:rsid w:val="005648FB"/>
    <w:rsid w:val="00564A7C"/>
    <w:rsid w:val="00564AE8"/>
    <w:rsid w:val="00564CC6"/>
    <w:rsid w:val="00564CDF"/>
    <w:rsid w:val="00564E25"/>
    <w:rsid w:val="00564F0D"/>
    <w:rsid w:val="00565135"/>
    <w:rsid w:val="0056541A"/>
    <w:rsid w:val="0056574D"/>
    <w:rsid w:val="00565BC0"/>
    <w:rsid w:val="005660B3"/>
    <w:rsid w:val="0056630A"/>
    <w:rsid w:val="00566336"/>
    <w:rsid w:val="00566660"/>
    <w:rsid w:val="00566775"/>
    <w:rsid w:val="00566807"/>
    <w:rsid w:val="005669A6"/>
    <w:rsid w:val="00566ACA"/>
    <w:rsid w:val="00566B70"/>
    <w:rsid w:val="00566BE2"/>
    <w:rsid w:val="00566EA2"/>
    <w:rsid w:val="0056759E"/>
    <w:rsid w:val="005676F6"/>
    <w:rsid w:val="00567D17"/>
    <w:rsid w:val="00570127"/>
    <w:rsid w:val="0057021C"/>
    <w:rsid w:val="005703D9"/>
    <w:rsid w:val="005705CB"/>
    <w:rsid w:val="00570A37"/>
    <w:rsid w:val="00570A54"/>
    <w:rsid w:val="00570BE9"/>
    <w:rsid w:val="00570D8E"/>
    <w:rsid w:val="00570DDB"/>
    <w:rsid w:val="005713E2"/>
    <w:rsid w:val="005715C3"/>
    <w:rsid w:val="005717FD"/>
    <w:rsid w:val="00571917"/>
    <w:rsid w:val="00571B26"/>
    <w:rsid w:val="00571B9E"/>
    <w:rsid w:val="00571BFB"/>
    <w:rsid w:val="00571D73"/>
    <w:rsid w:val="00571E31"/>
    <w:rsid w:val="00572199"/>
    <w:rsid w:val="005722B1"/>
    <w:rsid w:val="005722DE"/>
    <w:rsid w:val="0057254F"/>
    <w:rsid w:val="00572C03"/>
    <w:rsid w:val="00572F14"/>
    <w:rsid w:val="00572FC4"/>
    <w:rsid w:val="0057305E"/>
    <w:rsid w:val="00573080"/>
    <w:rsid w:val="00573184"/>
    <w:rsid w:val="005732A4"/>
    <w:rsid w:val="0057331F"/>
    <w:rsid w:val="005734A1"/>
    <w:rsid w:val="005735DF"/>
    <w:rsid w:val="00573703"/>
    <w:rsid w:val="005737E2"/>
    <w:rsid w:val="00573902"/>
    <w:rsid w:val="00573A51"/>
    <w:rsid w:val="00573AC7"/>
    <w:rsid w:val="00573DDF"/>
    <w:rsid w:val="00573F9D"/>
    <w:rsid w:val="00573FA8"/>
    <w:rsid w:val="005743BA"/>
    <w:rsid w:val="005749F0"/>
    <w:rsid w:val="00574D66"/>
    <w:rsid w:val="00575253"/>
    <w:rsid w:val="00575332"/>
    <w:rsid w:val="00575428"/>
    <w:rsid w:val="005754F2"/>
    <w:rsid w:val="00575577"/>
    <w:rsid w:val="00575656"/>
    <w:rsid w:val="005756EE"/>
    <w:rsid w:val="00575724"/>
    <w:rsid w:val="00575994"/>
    <w:rsid w:val="00575AA1"/>
    <w:rsid w:val="00575BCC"/>
    <w:rsid w:val="00575C5F"/>
    <w:rsid w:val="00575D46"/>
    <w:rsid w:val="00575F7B"/>
    <w:rsid w:val="00576191"/>
    <w:rsid w:val="00576677"/>
    <w:rsid w:val="00576681"/>
    <w:rsid w:val="005768ED"/>
    <w:rsid w:val="00576BE9"/>
    <w:rsid w:val="00576F1D"/>
    <w:rsid w:val="00576F46"/>
    <w:rsid w:val="00576FD3"/>
    <w:rsid w:val="0057701E"/>
    <w:rsid w:val="00577061"/>
    <w:rsid w:val="00577389"/>
    <w:rsid w:val="005775C0"/>
    <w:rsid w:val="0057769F"/>
    <w:rsid w:val="00577781"/>
    <w:rsid w:val="005779A0"/>
    <w:rsid w:val="00577AD6"/>
    <w:rsid w:val="00577DED"/>
    <w:rsid w:val="00577E38"/>
    <w:rsid w:val="00580179"/>
    <w:rsid w:val="00580208"/>
    <w:rsid w:val="0058058C"/>
    <w:rsid w:val="005805A1"/>
    <w:rsid w:val="00580775"/>
    <w:rsid w:val="005807AF"/>
    <w:rsid w:val="00580D25"/>
    <w:rsid w:val="00580DA0"/>
    <w:rsid w:val="00580DB8"/>
    <w:rsid w:val="0058109B"/>
    <w:rsid w:val="005811B5"/>
    <w:rsid w:val="00581575"/>
    <w:rsid w:val="00581776"/>
    <w:rsid w:val="00581A41"/>
    <w:rsid w:val="005820EA"/>
    <w:rsid w:val="00582295"/>
    <w:rsid w:val="005824CA"/>
    <w:rsid w:val="00582500"/>
    <w:rsid w:val="005827A1"/>
    <w:rsid w:val="005827C1"/>
    <w:rsid w:val="00582836"/>
    <w:rsid w:val="00582A50"/>
    <w:rsid w:val="00582CED"/>
    <w:rsid w:val="00582D0C"/>
    <w:rsid w:val="00583616"/>
    <w:rsid w:val="005836E6"/>
    <w:rsid w:val="00583746"/>
    <w:rsid w:val="00583A7C"/>
    <w:rsid w:val="00583BCE"/>
    <w:rsid w:val="005840AA"/>
    <w:rsid w:val="005844A6"/>
    <w:rsid w:val="005844F4"/>
    <w:rsid w:val="005849C7"/>
    <w:rsid w:val="0058500C"/>
    <w:rsid w:val="005853A0"/>
    <w:rsid w:val="00585834"/>
    <w:rsid w:val="00585EE9"/>
    <w:rsid w:val="00585FC9"/>
    <w:rsid w:val="00586210"/>
    <w:rsid w:val="005862DF"/>
    <w:rsid w:val="005866D6"/>
    <w:rsid w:val="00586764"/>
    <w:rsid w:val="00586948"/>
    <w:rsid w:val="00586AA0"/>
    <w:rsid w:val="00586D8B"/>
    <w:rsid w:val="0058709E"/>
    <w:rsid w:val="0058780E"/>
    <w:rsid w:val="00587C10"/>
    <w:rsid w:val="00587F6C"/>
    <w:rsid w:val="00587FFA"/>
    <w:rsid w:val="0059017D"/>
    <w:rsid w:val="005901ED"/>
    <w:rsid w:val="00590475"/>
    <w:rsid w:val="00590665"/>
    <w:rsid w:val="0059073E"/>
    <w:rsid w:val="00590873"/>
    <w:rsid w:val="00590AF0"/>
    <w:rsid w:val="00590CC7"/>
    <w:rsid w:val="00590DC7"/>
    <w:rsid w:val="00590E4A"/>
    <w:rsid w:val="005911AC"/>
    <w:rsid w:val="005913C0"/>
    <w:rsid w:val="005913CE"/>
    <w:rsid w:val="0059144D"/>
    <w:rsid w:val="0059158D"/>
    <w:rsid w:val="005915AF"/>
    <w:rsid w:val="00591607"/>
    <w:rsid w:val="005919DB"/>
    <w:rsid w:val="00591CF1"/>
    <w:rsid w:val="00591DB5"/>
    <w:rsid w:val="00591EC5"/>
    <w:rsid w:val="00591F1E"/>
    <w:rsid w:val="00592060"/>
    <w:rsid w:val="005922FD"/>
    <w:rsid w:val="005925E9"/>
    <w:rsid w:val="005929CF"/>
    <w:rsid w:val="00592CAC"/>
    <w:rsid w:val="005930C8"/>
    <w:rsid w:val="005931BF"/>
    <w:rsid w:val="005934C2"/>
    <w:rsid w:val="005935F0"/>
    <w:rsid w:val="00593606"/>
    <w:rsid w:val="0059365A"/>
    <w:rsid w:val="005938F7"/>
    <w:rsid w:val="00593A81"/>
    <w:rsid w:val="00593AF1"/>
    <w:rsid w:val="00593D8A"/>
    <w:rsid w:val="00593F5B"/>
    <w:rsid w:val="005941A5"/>
    <w:rsid w:val="00594319"/>
    <w:rsid w:val="0059438E"/>
    <w:rsid w:val="0059445B"/>
    <w:rsid w:val="0059497E"/>
    <w:rsid w:val="005949B6"/>
    <w:rsid w:val="005949E8"/>
    <w:rsid w:val="00594BFD"/>
    <w:rsid w:val="00594F26"/>
    <w:rsid w:val="00594FC2"/>
    <w:rsid w:val="00595209"/>
    <w:rsid w:val="0059545D"/>
    <w:rsid w:val="005957BA"/>
    <w:rsid w:val="005957F8"/>
    <w:rsid w:val="00595A50"/>
    <w:rsid w:val="00595A98"/>
    <w:rsid w:val="00595DCA"/>
    <w:rsid w:val="00595E75"/>
    <w:rsid w:val="00595EC7"/>
    <w:rsid w:val="00595FED"/>
    <w:rsid w:val="00596227"/>
    <w:rsid w:val="0059652A"/>
    <w:rsid w:val="005965FF"/>
    <w:rsid w:val="00596885"/>
    <w:rsid w:val="00596C0A"/>
    <w:rsid w:val="00596C87"/>
    <w:rsid w:val="00596D57"/>
    <w:rsid w:val="0059725E"/>
    <w:rsid w:val="00597420"/>
    <w:rsid w:val="00597667"/>
    <w:rsid w:val="0059793F"/>
    <w:rsid w:val="00597CE7"/>
    <w:rsid w:val="005A0100"/>
    <w:rsid w:val="005A05F8"/>
    <w:rsid w:val="005A08DF"/>
    <w:rsid w:val="005A09F4"/>
    <w:rsid w:val="005A0C7B"/>
    <w:rsid w:val="005A0D59"/>
    <w:rsid w:val="005A0DBC"/>
    <w:rsid w:val="005A0E06"/>
    <w:rsid w:val="005A1025"/>
    <w:rsid w:val="005A1048"/>
    <w:rsid w:val="005A115C"/>
    <w:rsid w:val="005A1178"/>
    <w:rsid w:val="005A1208"/>
    <w:rsid w:val="005A1530"/>
    <w:rsid w:val="005A178F"/>
    <w:rsid w:val="005A1798"/>
    <w:rsid w:val="005A195D"/>
    <w:rsid w:val="005A1ABB"/>
    <w:rsid w:val="005A1B77"/>
    <w:rsid w:val="005A1E89"/>
    <w:rsid w:val="005A222B"/>
    <w:rsid w:val="005A2333"/>
    <w:rsid w:val="005A25F3"/>
    <w:rsid w:val="005A28BE"/>
    <w:rsid w:val="005A2921"/>
    <w:rsid w:val="005A2987"/>
    <w:rsid w:val="005A2A97"/>
    <w:rsid w:val="005A2CD2"/>
    <w:rsid w:val="005A306E"/>
    <w:rsid w:val="005A3395"/>
    <w:rsid w:val="005A363B"/>
    <w:rsid w:val="005A3654"/>
    <w:rsid w:val="005A3818"/>
    <w:rsid w:val="005A3A1B"/>
    <w:rsid w:val="005A3A5E"/>
    <w:rsid w:val="005A3EAA"/>
    <w:rsid w:val="005A3FC5"/>
    <w:rsid w:val="005A41B4"/>
    <w:rsid w:val="005A42B7"/>
    <w:rsid w:val="005A4836"/>
    <w:rsid w:val="005A48FC"/>
    <w:rsid w:val="005A4B25"/>
    <w:rsid w:val="005A4BD7"/>
    <w:rsid w:val="005A4CB6"/>
    <w:rsid w:val="005A4E0D"/>
    <w:rsid w:val="005A4FC8"/>
    <w:rsid w:val="005A52C8"/>
    <w:rsid w:val="005A5480"/>
    <w:rsid w:val="005A55A2"/>
    <w:rsid w:val="005A584A"/>
    <w:rsid w:val="005A5C5F"/>
    <w:rsid w:val="005A5D13"/>
    <w:rsid w:val="005A5FC5"/>
    <w:rsid w:val="005A674F"/>
    <w:rsid w:val="005A6A42"/>
    <w:rsid w:val="005A6A8B"/>
    <w:rsid w:val="005A6D6E"/>
    <w:rsid w:val="005A6DB1"/>
    <w:rsid w:val="005A6DF2"/>
    <w:rsid w:val="005A6EEB"/>
    <w:rsid w:val="005A70D6"/>
    <w:rsid w:val="005A7337"/>
    <w:rsid w:val="005A73D2"/>
    <w:rsid w:val="005A7555"/>
    <w:rsid w:val="005A7652"/>
    <w:rsid w:val="005A78AF"/>
    <w:rsid w:val="005A7912"/>
    <w:rsid w:val="005A7E89"/>
    <w:rsid w:val="005B0244"/>
    <w:rsid w:val="005B06B4"/>
    <w:rsid w:val="005B0767"/>
    <w:rsid w:val="005B0913"/>
    <w:rsid w:val="005B0AB7"/>
    <w:rsid w:val="005B0C1F"/>
    <w:rsid w:val="005B0D72"/>
    <w:rsid w:val="005B0F05"/>
    <w:rsid w:val="005B0F6A"/>
    <w:rsid w:val="005B12DD"/>
    <w:rsid w:val="005B132C"/>
    <w:rsid w:val="005B14F6"/>
    <w:rsid w:val="005B1AD9"/>
    <w:rsid w:val="005B1CFD"/>
    <w:rsid w:val="005B211E"/>
    <w:rsid w:val="005B2302"/>
    <w:rsid w:val="005B2359"/>
    <w:rsid w:val="005B236E"/>
    <w:rsid w:val="005B23CA"/>
    <w:rsid w:val="005B25AC"/>
    <w:rsid w:val="005B275C"/>
    <w:rsid w:val="005B2968"/>
    <w:rsid w:val="005B2C31"/>
    <w:rsid w:val="005B2D53"/>
    <w:rsid w:val="005B2E29"/>
    <w:rsid w:val="005B3126"/>
    <w:rsid w:val="005B356C"/>
    <w:rsid w:val="005B36D7"/>
    <w:rsid w:val="005B3A4B"/>
    <w:rsid w:val="005B3B4F"/>
    <w:rsid w:val="005B3D40"/>
    <w:rsid w:val="005B4223"/>
    <w:rsid w:val="005B439C"/>
    <w:rsid w:val="005B4556"/>
    <w:rsid w:val="005B45D9"/>
    <w:rsid w:val="005B4828"/>
    <w:rsid w:val="005B484D"/>
    <w:rsid w:val="005B4A3F"/>
    <w:rsid w:val="005B4E03"/>
    <w:rsid w:val="005B50AD"/>
    <w:rsid w:val="005B545B"/>
    <w:rsid w:val="005B548B"/>
    <w:rsid w:val="005B5490"/>
    <w:rsid w:val="005B5903"/>
    <w:rsid w:val="005B5A44"/>
    <w:rsid w:val="005B60E0"/>
    <w:rsid w:val="005B6274"/>
    <w:rsid w:val="005B63C6"/>
    <w:rsid w:val="005B6533"/>
    <w:rsid w:val="005B65D2"/>
    <w:rsid w:val="005B67D7"/>
    <w:rsid w:val="005B6834"/>
    <w:rsid w:val="005B6A3E"/>
    <w:rsid w:val="005B6A4D"/>
    <w:rsid w:val="005B6BEE"/>
    <w:rsid w:val="005B6E56"/>
    <w:rsid w:val="005B6E66"/>
    <w:rsid w:val="005B6F7C"/>
    <w:rsid w:val="005B6F87"/>
    <w:rsid w:val="005B72E2"/>
    <w:rsid w:val="005B7635"/>
    <w:rsid w:val="005B793F"/>
    <w:rsid w:val="005B79E9"/>
    <w:rsid w:val="005B7CD3"/>
    <w:rsid w:val="005B7E1A"/>
    <w:rsid w:val="005B7E69"/>
    <w:rsid w:val="005B7F0E"/>
    <w:rsid w:val="005C01A9"/>
    <w:rsid w:val="005C061A"/>
    <w:rsid w:val="005C07EB"/>
    <w:rsid w:val="005C0843"/>
    <w:rsid w:val="005C08D2"/>
    <w:rsid w:val="005C0950"/>
    <w:rsid w:val="005C0B6F"/>
    <w:rsid w:val="005C0D47"/>
    <w:rsid w:val="005C0F85"/>
    <w:rsid w:val="005C0FD8"/>
    <w:rsid w:val="005C1B88"/>
    <w:rsid w:val="005C1D0D"/>
    <w:rsid w:val="005C1DEA"/>
    <w:rsid w:val="005C222A"/>
    <w:rsid w:val="005C2369"/>
    <w:rsid w:val="005C2439"/>
    <w:rsid w:val="005C279C"/>
    <w:rsid w:val="005C2802"/>
    <w:rsid w:val="005C28AE"/>
    <w:rsid w:val="005C2A45"/>
    <w:rsid w:val="005C2B39"/>
    <w:rsid w:val="005C2DB0"/>
    <w:rsid w:val="005C2E79"/>
    <w:rsid w:val="005C2F4F"/>
    <w:rsid w:val="005C302D"/>
    <w:rsid w:val="005C33C8"/>
    <w:rsid w:val="005C36B7"/>
    <w:rsid w:val="005C379A"/>
    <w:rsid w:val="005C37B6"/>
    <w:rsid w:val="005C3C59"/>
    <w:rsid w:val="005C3DF6"/>
    <w:rsid w:val="005C3EAA"/>
    <w:rsid w:val="005C4210"/>
    <w:rsid w:val="005C44B1"/>
    <w:rsid w:val="005C464A"/>
    <w:rsid w:val="005C4676"/>
    <w:rsid w:val="005C4704"/>
    <w:rsid w:val="005C48AF"/>
    <w:rsid w:val="005C4A05"/>
    <w:rsid w:val="005C4B61"/>
    <w:rsid w:val="005C4C8C"/>
    <w:rsid w:val="005C4E1C"/>
    <w:rsid w:val="005C4E92"/>
    <w:rsid w:val="005C51C0"/>
    <w:rsid w:val="005C543A"/>
    <w:rsid w:val="005C5578"/>
    <w:rsid w:val="005C55C4"/>
    <w:rsid w:val="005C5650"/>
    <w:rsid w:val="005C5725"/>
    <w:rsid w:val="005C5992"/>
    <w:rsid w:val="005C606C"/>
    <w:rsid w:val="005C60E9"/>
    <w:rsid w:val="005C66B9"/>
    <w:rsid w:val="005C66CF"/>
    <w:rsid w:val="005C66E6"/>
    <w:rsid w:val="005C6946"/>
    <w:rsid w:val="005C6B88"/>
    <w:rsid w:val="005C6E06"/>
    <w:rsid w:val="005C6E85"/>
    <w:rsid w:val="005C6F07"/>
    <w:rsid w:val="005C7361"/>
    <w:rsid w:val="005C736B"/>
    <w:rsid w:val="005C73F1"/>
    <w:rsid w:val="005C7400"/>
    <w:rsid w:val="005C7486"/>
    <w:rsid w:val="005C7527"/>
    <w:rsid w:val="005C7683"/>
    <w:rsid w:val="005C76C0"/>
    <w:rsid w:val="005C77D3"/>
    <w:rsid w:val="005C7AE0"/>
    <w:rsid w:val="005C7CBE"/>
    <w:rsid w:val="005C7E21"/>
    <w:rsid w:val="005D0049"/>
    <w:rsid w:val="005D0479"/>
    <w:rsid w:val="005D0A84"/>
    <w:rsid w:val="005D0C4A"/>
    <w:rsid w:val="005D1128"/>
    <w:rsid w:val="005D1133"/>
    <w:rsid w:val="005D124A"/>
    <w:rsid w:val="005D13B2"/>
    <w:rsid w:val="005D191D"/>
    <w:rsid w:val="005D193F"/>
    <w:rsid w:val="005D210C"/>
    <w:rsid w:val="005D2705"/>
    <w:rsid w:val="005D270F"/>
    <w:rsid w:val="005D2DF2"/>
    <w:rsid w:val="005D3162"/>
    <w:rsid w:val="005D3309"/>
    <w:rsid w:val="005D3489"/>
    <w:rsid w:val="005D34F7"/>
    <w:rsid w:val="005D37A3"/>
    <w:rsid w:val="005D3C4D"/>
    <w:rsid w:val="005D3DF9"/>
    <w:rsid w:val="005D3E6C"/>
    <w:rsid w:val="005D3FC8"/>
    <w:rsid w:val="005D404A"/>
    <w:rsid w:val="005D40CF"/>
    <w:rsid w:val="005D41A1"/>
    <w:rsid w:val="005D45FA"/>
    <w:rsid w:val="005D48E6"/>
    <w:rsid w:val="005D490F"/>
    <w:rsid w:val="005D4953"/>
    <w:rsid w:val="005D4DB0"/>
    <w:rsid w:val="005D4DDE"/>
    <w:rsid w:val="005D534C"/>
    <w:rsid w:val="005D53C5"/>
    <w:rsid w:val="005D53F1"/>
    <w:rsid w:val="005D5627"/>
    <w:rsid w:val="005D57D9"/>
    <w:rsid w:val="005D5824"/>
    <w:rsid w:val="005D5840"/>
    <w:rsid w:val="005D5848"/>
    <w:rsid w:val="005D587D"/>
    <w:rsid w:val="005D58C3"/>
    <w:rsid w:val="005D5A6E"/>
    <w:rsid w:val="005D5B8F"/>
    <w:rsid w:val="005D5C82"/>
    <w:rsid w:val="005D5FDB"/>
    <w:rsid w:val="005D5FEA"/>
    <w:rsid w:val="005D60E0"/>
    <w:rsid w:val="005D616F"/>
    <w:rsid w:val="005D62F6"/>
    <w:rsid w:val="005D643C"/>
    <w:rsid w:val="005D64AC"/>
    <w:rsid w:val="005D64EC"/>
    <w:rsid w:val="005D65AE"/>
    <w:rsid w:val="005D691E"/>
    <w:rsid w:val="005D69BC"/>
    <w:rsid w:val="005D6C49"/>
    <w:rsid w:val="005D6D41"/>
    <w:rsid w:val="005D6E5E"/>
    <w:rsid w:val="005D7015"/>
    <w:rsid w:val="005D71D5"/>
    <w:rsid w:val="005D7342"/>
    <w:rsid w:val="005D73AF"/>
    <w:rsid w:val="005D766B"/>
    <w:rsid w:val="005D7774"/>
    <w:rsid w:val="005D78DC"/>
    <w:rsid w:val="005D7A32"/>
    <w:rsid w:val="005D7A93"/>
    <w:rsid w:val="005D7B48"/>
    <w:rsid w:val="005D7BCB"/>
    <w:rsid w:val="005D7BD2"/>
    <w:rsid w:val="005D7C63"/>
    <w:rsid w:val="005E0607"/>
    <w:rsid w:val="005E07BE"/>
    <w:rsid w:val="005E0AA7"/>
    <w:rsid w:val="005E0BCC"/>
    <w:rsid w:val="005E115C"/>
    <w:rsid w:val="005E1189"/>
    <w:rsid w:val="005E11F3"/>
    <w:rsid w:val="005E13B1"/>
    <w:rsid w:val="005E1B31"/>
    <w:rsid w:val="005E1CE3"/>
    <w:rsid w:val="005E1DCD"/>
    <w:rsid w:val="005E1DFF"/>
    <w:rsid w:val="005E1E4E"/>
    <w:rsid w:val="005E1EA9"/>
    <w:rsid w:val="005E1F10"/>
    <w:rsid w:val="005E256E"/>
    <w:rsid w:val="005E28B2"/>
    <w:rsid w:val="005E28FF"/>
    <w:rsid w:val="005E2A1E"/>
    <w:rsid w:val="005E2ADE"/>
    <w:rsid w:val="005E2FB5"/>
    <w:rsid w:val="005E3132"/>
    <w:rsid w:val="005E31D5"/>
    <w:rsid w:val="005E348C"/>
    <w:rsid w:val="005E37E5"/>
    <w:rsid w:val="005E3B45"/>
    <w:rsid w:val="005E3E30"/>
    <w:rsid w:val="005E420F"/>
    <w:rsid w:val="005E4BC7"/>
    <w:rsid w:val="005E512F"/>
    <w:rsid w:val="005E545B"/>
    <w:rsid w:val="005E5842"/>
    <w:rsid w:val="005E5B7A"/>
    <w:rsid w:val="005E5DB6"/>
    <w:rsid w:val="005E5DF6"/>
    <w:rsid w:val="005E63C2"/>
    <w:rsid w:val="005E65E2"/>
    <w:rsid w:val="005E67E4"/>
    <w:rsid w:val="005E6A8F"/>
    <w:rsid w:val="005E6CDD"/>
    <w:rsid w:val="005E6D01"/>
    <w:rsid w:val="005E6D29"/>
    <w:rsid w:val="005E7137"/>
    <w:rsid w:val="005E739F"/>
    <w:rsid w:val="005E75F4"/>
    <w:rsid w:val="005E775A"/>
    <w:rsid w:val="005E7C7D"/>
    <w:rsid w:val="005F0042"/>
    <w:rsid w:val="005F005E"/>
    <w:rsid w:val="005F04CF"/>
    <w:rsid w:val="005F0503"/>
    <w:rsid w:val="005F0984"/>
    <w:rsid w:val="005F0B39"/>
    <w:rsid w:val="005F0C32"/>
    <w:rsid w:val="005F0C52"/>
    <w:rsid w:val="005F0C6C"/>
    <w:rsid w:val="005F0EB0"/>
    <w:rsid w:val="005F120D"/>
    <w:rsid w:val="005F1775"/>
    <w:rsid w:val="005F195B"/>
    <w:rsid w:val="005F1A56"/>
    <w:rsid w:val="005F1DD2"/>
    <w:rsid w:val="005F1F5B"/>
    <w:rsid w:val="005F21C9"/>
    <w:rsid w:val="005F23D8"/>
    <w:rsid w:val="005F2730"/>
    <w:rsid w:val="005F2757"/>
    <w:rsid w:val="005F27E6"/>
    <w:rsid w:val="005F27F1"/>
    <w:rsid w:val="005F297D"/>
    <w:rsid w:val="005F2ABF"/>
    <w:rsid w:val="005F2BB7"/>
    <w:rsid w:val="005F2DAA"/>
    <w:rsid w:val="005F2E6C"/>
    <w:rsid w:val="005F30D4"/>
    <w:rsid w:val="005F323E"/>
    <w:rsid w:val="005F3339"/>
    <w:rsid w:val="005F3518"/>
    <w:rsid w:val="005F38E2"/>
    <w:rsid w:val="005F3ABE"/>
    <w:rsid w:val="005F3C7A"/>
    <w:rsid w:val="005F3CF3"/>
    <w:rsid w:val="005F3D10"/>
    <w:rsid w:val="005F4025"/>
    <w:rsid w:val="005F4209"/>
    <w:rsid w:val="005F4235"/>
    <w:rsid w:val="005F4237"/>
    <w:rsid w:val="005F4364"/>
    <w:rsid w:val="005F43D1"/>
    <w:rsid w:val="005F4BBD"/>
    <w:rsid w:val="005F4C17"/>
    <w:rsid w:val="005F4D95"/>
    <w:rsid w:val="005F4EC4"/>
    <w:rsid w:val="005F4FF2"/>
    <w:rsid w:val="005F50DC"/>
    <w:rsid w:val="005F59C0"/>
    <w:rsid w:val="005F5BD8"/>
    <w:rsid w:val="005F5CB8"/>
    <w:rsid w:val="005F5EF5"/>
    <w:rsid w:val="005F649B"/>
    <w:rsid w:val="005F65CF"/>
    <w:rsid w:val="005F69E5"/>
    <w:rsid w:val="005F6BEB"/>
    <w:rsid w:val="005F6F65"/>
    <w:rsid w:val="005F709C"/>
    <w:rsid w:val="005F743E"/>
    <w:rsid w:val="005F766F"/>
    <w:rsid w:val="005F78A6"/>
    <w:rsid w:val="005F7A8B"/>
    <w:rsid w:val="00600184"/>
    <w:rsid w:val="006001A1"/>
    <w:rsid w:val="006001DA"/>
    <w:rsid w:val="00600212"/>
    <w:rsid w:val="0060028A"/>
    <w:rsid w:val="006002CD"/>
    <w:rsid w:val="00600356"/>
    <w:rsid w:val="00600A61"/>
    <w:rsid w:val="00600F70"/>
    <w:rsid w:val="0060119C"/>
    <w:rsid w:val="0060126E"/>
    <w:rsid w:val="00601394"/>
    <w:rsid w:val="006013F6"/>
    <w:rsid w:val="00601600"/>
    <w:rsid w:val="00601673"/>
    <w:rsid w:val="00601989"/>
    <w:rsid w:val="00601A76"/>
    <w:rsid w:val="00601CAE"/>
    <w:rsid w:val="00602361"/>
    <w:rsid w:val="0060244F"/>
    <w:rsid w:val="006024A4"/>
    <w:rsid w:val="006025C6"/>
    <w:rsid w:val="00602B11"/>
    <w:rsid w:val="00602F18"/>
    <w:rsid w:val="00603076"/>
    <w:rsid w:val="006030EB"/>
    <w:rsid w:val="0060310D"/>
    <w:rsid w:val="0060358A"/>
    <w:rsid w:val="006038FD"/>
    <w:rsid w:val="00603E41"/>
    <w:rsid w:val="00604018"/>
    <w:rsid w:val="006041F6"/>
    <w:rsid w:val="006042C7"/>
    <w:rsid w:val="006046B9"/>
    <w:rsid w:val="0060473C"/>
    <w:rsid w:val="00604845"/>
    <w:rsid w:val="00604CE3"/>
    <w:rsid w:val="00604E61"/>
    <w:rsid w:val="00604F41"/>
    <w:rsid w:val="006050EF"/>
    <w:rsid w:val="00605655"/>
    <w:rsid w:val="00605761"/>
    <w:rsid w:val="006058E1"/>
    <w:rsid w:val="00605C30"/>
    <w:rsid w:val="00605CFA"/>
    <w:rsid w:val="00605F19"/>
    <w:rsid w:val="006060BE"/>
    <w:rsid w:val="00606329"/>
    <w:rsid w:val="006063B6"/>
    <w:rsid w:val="006065E0"/>
    <w:rsid w:val="00606735"/>
    <w:rsid w:val="00606A49"/>
    <w:rsid w:val="00606C34"/>
    <w:rsid w:val="00607358"/>
    <w:rsid w:val="00607410"/>
    <w:rsid w:val="0060754C"/>
    <w:rsid w:val="00607647"/>
    <w:rsid w:val="006076EA"/>
    <w:rsid w:val="00607723"/>
    <w:rsid w:val="00607824"/>
    <w:rsid w:val="00607940"/>
    <w:rsid w:val="00607A37"/>
    <w:rsid w:val="00607C32"/>
    <w:rsid w:val="00607C71"/>
    <w:rsid w:val="00607CC2"/>
    <w:rsid w:val="006100C9"/>
    <w:rsid w:val="00610204"/>
    <w:rsid w:val="006102A4"/>
    <w:rsid w:val="00610450"/>
    <w:rsid w:val="00610667"/>
    <w:rsid w:val="00610808"/>
    <w:rsid w:val="00610A08"/>
    <w:rsid w:val="00610FB8"/>
    <w:rsid w:val="00611140"/>
    <w:rsid w:val="00611282"/>
    <w:rsid w:val="00611384"/>
    <w:rsid w:val="006113BE"/>
    <w:rsid w:val="0061155A"/>
    <w:rsid w:val="0061254A"/>
    <w:rsid w:val="0061254E"/>
    <w:rsid w:val="0061274A"/>
    <w:rsid w:val="006127F2"/>
    <w:rsid w:val="0061288E"/>
    <w:rsid w:val="00612EE6"/>
    <w:rsid w:val="00612FCD"/>
    <w:rsid w:val="006130A7"/>
    <w:rsid w:val="006130AE"/>
    <w:rsid w:val="0061314D"/>
    <w:rsid w:val="006133F4"/>
    <w:rsid w:val="0061341D"/>
    <w:rsid w:val="00613783"/>
    <w:rsid w:val="0061388D"/>
    <w:rsid w:val="006138A7"/>
    <w:rsid w:val="00613A18"/>
    <w:rsid w:val="00613B01"/>
    <w:rsid w:val="00613BDD"/>
    <w:rsid w:val="00613FB4"/>
    <w:rsid w:val="00614273"/>
    <w:rsid w:val="00614279"/>
    <w:rsid w:val="006143BC"/>
    <w:rsid w:val="00614498"/>
    <w:rsid w:val="006146BD"/>
    <w:rsid w:val="00614CC7"/>
    <w:rsid w:val="00614D37"/>
    <w:rsid w:val="00615146"/>
    <w:rsid w:val="00615824"/>
    <w:rsid w:val="0061582C"/>
    <w:rsid w:val="00615969"/>
    <w:rsid w:val="0061597D"/>
    <w:rsid w:val="00615B10"/>
    <w:rsid w:val="00615D26"/>
    <w:rsid w:val="00615E9F"/>
    <w:rsid w:val="006160DF"/>
    <w:rsid w:val="0061638E"/>
    <w:rsid w:val="006164EC"/>
    <w:rsid w:val="00616678"/>
    <w:rsid w:val="006167FB"/>
    <w:rsid w:val="00616841"/>
    <w:rsid w:val="006169F8"/>
    <w:rsid w:val="00616B32"/>
    <w:rsid w:val="00616B3C"/>
    <w:rsid w:val="00616BE0"/>
    <w:rsid w:val="00616C7E"/>
    <w:rsid w:val="00616CB6"/>
    <w:rsid w:val="00616DBC"/>
    <w:rsid w:val="00616E90"/>
    <w:rsid w:val="00616FFD"/>
    <w:rsid w:val="00617496"/>
    <w:rsid w:val="00617995"/>
    <w:rsid w:val="00617AE6"/>
    <w:rsid w:val="00617B5B"/>
    <w:rsid w:val="00617D96"/>
    <w:rsid w:val="00617EC1"/>
    <w:rsid w:val="00620062"/>
    <w:rsid w:val="006200CD"/>
    <w:rsid w:val="006201DB"/>
    <w:rsid w:val="006202E5"/>
    <w:rsid w:val="006202FC"/>
    <w:rsid w:val="0062030D"/>
    <w:rsid w:val="00620456"/>
    <w:rsid w:val="00620821"/>
    <w:rsid w:val="006209F5"/>
    <w:rsid w:val="00620CBE"/>
    <w:rsid w:val="00620D36"/>
    <w:rsid w:val="00620DFD"/>
    <w:rsid w:val="006212A2"/>
    <w:rsid w:val="00621415"/>
    <w:rsid w:val="00621416"/>
    <w:rsid w:val="0062167E"/>
    <w:rsid w:val="006219FB"/>
    <w:rsid w:val="00621C15"/>
    <w:rsid w:val="00621EE2"/>
    <w:rsid w:val="0062205D"/>
    <w:rsid w:val="00622358"/>
    <w:rsid w:val="00622541"/>
    <w:rsid w:val="0062275E"/>
    <w:rsid w:val="006227DA"/>
    <w:rsid w:val="006228AF"/>
    <w:rsid w:val="00622A34"/>
    <w:rsid w:val="00622B90"/>
    <w:rsid w:val="00622C96"/>
    <w:rsid w:val="00622E59"/>
    <w:rsid w:val="00622F02"/>
    <w:rsid w:val="0062300D"/>
    <w:rsid w:val="00623027"/>
    <w:rsid w:val="0062330D"/>
    <w:rsid w:val="00623402"/>
    <w:rsid w:val="0062360C"/>
    <w:rsid w:val="006236A7"/>
    <w:rsid w:val="00623841"/>
    <w:rsid w:val="006238E8"/>
    <w:rsid w:val="0062397C"/>
    <w:rsid w:val="00623CA3"/>
    <w:rsid w:val="00624172"/>
    <w:rsid w:val="00624630"/>
    <w:rsid w:val="0062505F"/>
    <w:rsid w:val="006250E3"/>
    <w:rsid w:val="006259D1"/>
    <w:rsid w:val="00625D21"/>
    <w:rsid w:val="00625D71"/>
    <w:rsid w:val="00625D92"/>
    <w:rsid w:val="0062600C"/>
    <w:rsid w:val="00626224"/>
    <w:rsid w:val="00626288"/>
    <w:rsid w:val="006266F4"/>
    <w:rsid w:val="006267A6"/>
    <w:rsid w:val="006268CD"/>
    <w:rsid w:val="00626A39"/>
    <w:rsid w:val="00626E9A"/>
    <w:rsid w:val="00626EDF"/>
    <w:rsid w:val="00626F29"/>
    <w:rsid w:val="006270F8"/>
    <w:rsid w:val="0062719D"/>
    <w:rsid w:val="006271BD"/>
    <w:rsid w:val="0062725D"/>
    <w:rsid w:val="006277C1"/>
    <w:rsid w:val="00627822"/>
    <w:rsid w:val="0062789B"/>
    <w:rsid w:val="00627A4D"/>
    <w:rsid w:val="00627D0D"/>
    <w:rsid w:val="006301D2"/>
    <w:rsid w:val="006304C6"/>
    <w:rsid w:val="00630618"/>
    <w:rsid w:val="00630638"/>
    <w:rsid w:val="00630D89"/>
    <w:rsid w:val="00630DE9"/>
    <w:rsid w:val="00630EC2"/>
    <w:rsid w:val="00630EE8"/>
    <w:rsid w:val="006319C3"/>
    <w:rsid w:val="00631A6D"/>
    <w:rsid w:val="00632041"/>
    <w:rsid w:val="006320C2"/>
    <w:rsid w:val="0063215A"/>
    <w:rsid w:val="0063255D"/>
    <w:rsid w:val="006327EB"/>
    <w:rsid w:val="006327FE"/>
    <w:rsid w:val="00632874"/>
    <w:rsid w:val="00632A08"/>
    <w:rsid w:val="00632ADB"/>
    <w:rsid w:val="00632B14"/>
    <w:rsid w:val="00632B86"/>
    <w:rsid w:val="00632F0F"/>
    <w:rsid w:val="00633568"/>
    <w:rsid w:val="00633A4A"/>
    <w:rsid w:val="00633A7D"/>
    <w:rsid w:val="006340AC"/>
    <w:rsid w:val="00634100"/>
    <w:rsid w:val="00634346"/>
    <w:rsid w:val="006347D5"/>
    <w:rsid w:val="00634855"/>
    <w:rsid w:val="00634A6B"/>
    <w:rsid w:val="00634AA8"/>
    <w:rsid w:val="00634C1F"/>
    <w:rsid w:val="00634C6E"/>
    <w:rsid w:val="00634CB1"/>
    <w:rsid w:val="0063549F"/>
    <w:rsid w:val="0063572B"/>
    <w:rsid w:val="0063572E"/>
    <w:rsid w:val="0063574E"/>
    <w:rsid w:val="0063576E"/>
    <w:rsid w:val="00635A13"/>
    <w:rsid w:val="00635A7C"/>
    <w:rsid w:val="00635C5F"/>
    <w:rsid w:val="00635C82"/>
    <w:rsid w:val="00635D81"/>
    <w:rsid w:val="00635DA1"/>
    <w:rsid w:val="00635E59"/>
    <w:rsid w:val="00635FC7"/>
    <w:rsid w:val="00636480"/>
    <w:rsid w:val="006364CC"/>
    <w:rsid w:val="0063674F"/>
    <w:rsid w:val="00636C55"/>
    <w:rsid w:val="00636D11"/>
    <w:rsid w:val="006375DC"/>
    <w:rsid w:val="00637E1E"/>
    <w:rsid w:val="006400A1"/>
    <w:rsid w:val="00640477"/>
    <w:rsid w:val="006405EB"/>
    <w:rsid w:val="00640690"/>
    <w:rsid w:val="0064096D"/>
    <w:rsid w:val="006409A4"/>
    <w:rsid w:val="00640B21"/>
    <w:rsid w:val="00640DEB"/>
    <w:rsid w:val="00641057"/>
    <w:rsid w:val="00641065"/>
    <w:rsid w:val="00641111"/>
    <w:rsid w:val="0064127B"/>
    <w:rsid w:val="00641371"/>
    <w:rsid w:val="006415D8"/>
    <w:rsid w:val="00641644"/>
    <w:rsid w:val="00641687"/>
    <w:rsid w:val="0064198B"/>
    <w:rsid w:val="00641C88"/>
    <w:rsid w:val="00641D5B"/>
    <w:rsid w:val="00641E82"/>
    <w:rsid w:val="00641F30"/>
    <w:rsid w:val="00642007"/>
    <w:rsid w:val="0064240C"/>
    <w:rsid w:val="00642461"/>
    <w:rsid w:val="006426D1"/>
    <w:rsid w:val="00642747"/>
    <w:rsid w:val="00642BE6"/>
    <w:rsid w:val="00642FD2"/>
    <w:rsid w:val="006431D7"/>
    <w:rsid w:val="006431F9"/>
    <w:rsid w:val="00643240"/>
    <w:rsid w:val="0064353A"/>
    <w:rsid w:val="00643907"/>
    <w:rsid w:val="006439DA"/>
    <w:rsid w:val="00643C12"/>
    <w:rsid w:val="00643CCA"/>
    <w:rsid w:val="00643DBE"/>
    <w:rsid w:val="006442E4"/>
    <w:rsid w:val="006443BD"/>
    <w:rsid w:val="00644534"/>
    <w:rsid w:val="006449B9"/>
    <w:rsid w:val="00644B66"/>
    <w:rsid w:val="00644CD5"/>
    <w:rsid w:val="00644F35"/>
    <w:rsid w:val="00644F6A"/>
    <w:rsid w:val="00644F6C"/>
    <w:rsid w:val="00644F6D"/>
    <w:rsid w:val="0064508F"/>
    <w:rsid w:val="00645177"/>
    <w:rsid w:val="006454EA"/>
    <w:rsid w:val="00645612"/>
    <w:rsid w:val="00645695"/>
    <w:rsid w:val="0064578A"/>
    <w:rsid w:val="006457B7"/>
    <w:rsid w:val="006457CB"/>
    <w:rsid w:val="00645A71"/>
    <w:rsid w:val="00645AA6"/>
    <w:rsid w:val="00645AEE"/>
    <w:rsid w:val="00645F39"/>
    <w:rsid w:val="00646117"/>
    <w:rsid w:val="00646141"/>
    <w:rsid w:val="0064621B"/>
    <w:rsid w:val="00646266"/>
    <w:rsid w:val="00646445"/>
    <w:rsid w:val="006465A3"/>
    <w:rsid w:val="00646757"/>
    <w:rsid w:val="006468F1"/>
    <w:rsid w:val="00646A6A"/>
    <w:rsid w:val="00646A6B"/>
    <w:rsid w:val="00646C2E"/>
    <w:rsid w:val="00646DEE"/>
    <w:rsid w:val="00646E88"/>
    <w:rsid w:val="00647028"/>
    <w:rsid w:val="006473D0"/>
    <w:rsid w:val="0064752C"/>
    <w:rsid w:val="0064754A"/>
    <w:rsid w:val="0064754B"/>
    <w:rsid w:val="00647692"/>
    <w:rsid w:val="00647BB6"/>
    <w:rsid w:val="00647FA1"/>
    <w:rsid w:val="00650494"/>
    <w:rsid w:val="006504A0"/>
    <w:rsid w:val="00650AFC"/>
    <w:rsid w:val="00650B80"/>
    <w:rsid w:val="00651421"/>
    <w:rsid w:val="006519F1"/>
    <w:rsid w:val="00651C3B"/>
    <w:rsid w:val="00651D26"/>
    <w:rsid w:val="00651F06"/>
    <w:rsid w:val="00651FBA"/>
    <w:rsid w:val="006523CC"/>
    <w:rsid w:val="0065251B"/>
    <w:rsid w:val="00652530"/>
    <w:rsid w:val="00652667"/>
    <w:rsid w:val="006526E2"/>
    <w:rsid w:val="006526F1"/>
    <w:rsid w:val="006527D9"/>
    <w:rsid w:val="0065293F"/>
    <w:rsid w:val="00652CCC"/>
    <w:rsid w:val="00652F8B"/>
    <w:rsid w:val="00652FFC"/>
    <w:rsid w:val="0065318E"/>
    <w:rsid w:val="006531F8"/>
    <w:rsid w:val="00653232"/>
    <w:rsid w:val="006537F7"/>
    <w:rsid w:val="00653944"/>
    <w:rsid w:val="00653B0B"/>
    <w:rsid w:val="00654412"/>
    <w:rsid w:val="006545C1"/>
    <w:rsid w:val="0065498A"/>
    <w:rsid w:val="00654B52"/>
    <w:rsid w:val="00654BB7"/>
    <w:rsid w:val="00654C7E"/>
    <w:rsid w:val="006550B3"/>
    <w:rsid w:val="00655206"/>
    <w:rsid w:val="00655208"/>
    <w:rsid w:val="00655FBA"/>
    <w:rsid w:val="006565E7"/>
    <w:rsid w:val="006568BA"/>
    <w:rsid w:val="00656E34"/>
    <w:rsid w:val="0065705C"/>
    <w:rsid w:val="006570EC"/>
    <w:rsid w:val="006571C2"/>
    <w:rsid w:val="006571F6"/>
    <w:rsid w:val="006573E8"/>
    <w:rsid w:val="0065758D"/>
    <w:rsid w:val="006577D6"/>
    <w:rsid w:val="0065790F"/>
    <w:rsid w:val="00657B2B"/>
    <w:rsid w:val="00657B6D"/>
    <w:rsid w:val="00657CCE"/>
    <w:rsid w:val="00657CEF"/>
    <w:rsid w:val="00657DD2"/>
    <w:rsid w:val="00657E02"/>
    <w:rsid w:val="00657FDD"/>
    <w:rsid w:val="006600DE"/>
    <w:rsid w:val="006602C1"/>
    <w:rsid w:val="00660328"/>
    <w:rsid w:val="00660396"/>
    <w:rsid w:val="006603AC"/>
    <w:rsid w:val="00660620"/>
    <w:rsid w:val="006608B2"/>
    <w:rsid w:val="00660CE3"/>
    <w:rsid w:val="00661221"/>
    <w:rsid w:val="006616D0"/>
    <w:rsid w:val="006617B5"/>
    <w:rsid w:val="006617ED"/>
    <w:rsid w:val="0066182A"/>
    <w:rsid w:val="00661A29"/>
    <w:rsid w:val="00661C48"/>
    <w:rsid w:val="00661CF0"/>
    <w:rsid w:val="00661D70"/>
    <w:rsid w:val="00661D8C"/>
    <w:rsid w:val="00661EFB"/>
    <w:rsid w:val="0066208E"/>
    <w:rsid w:val="006622DD"/>
    <w:rsid w:val="006626CC"/>
    <w:rsid w:val="006628A9"/>
    <w:rsid w:val="006628B3"/>
    <w:rsid w:val="00662A18"/>
    <w:rsid w:val="00662B5B"/>
    <w:rsid w:val="00662D81"/>
    <w:rsid w:val="00662DA6"/>
    <w:rsid w:val="00662DBE"/>
    <w:rsid w:val="00662F61"/>
    <w:rsid w:val="006630A0"/>
    <w:rsid w:val="00663414"/>
    <w:rsid w:val="00663A6E"/>
    <w:rsid w:val="00663DDB"/>
    <w:rsid w:val="00663EBA"/>
    <w:rsid w:val="00663F24"/>
    <w:rsid w:val="0066400A"/>
    <w:rsid w:val="00664123"/>
    <w:rsid w:val="00664197"/>
    <w:rsid w:val="006642FC"/>
    <w:rsid w:val="0066432D"/>
    <w:rsid w:val="00664399"/>
    <w:rsid w:val="006644FC"/>
    <w:rsid w:val="006647E5"/>
    <w:rsid w:val="00664950"/>
    <w:rsid w:val="00664B23"/>
    <w:rsid w:val="00664E77"/>
    <w:rsid w:val="00664E7E"/>
    <w:rsid w:val="00664EAB"/>
    <w:rsid w:val="0066544A"/>
    <w:rsid w:val="00665596"/>
    <w:rsid w:val="006655B4"/>
    <w:rsid w:val="006659B3"/>
    <w:rsid w:val="006659D8"/>
    <w:rsid w:val="00665C36"/>
    <w:rsid w:val="00665C63"/>
    <w:rsid w:val="00665F2B"/>
    <w:rsid w:val="0066603B"/>
    <w:rsid w:val="0066609C"/>
    <w:rsid w:val="006661A5"/>
    <w:rsid w:val="00666724"/>
    <w:rsid w:val="00666863"/>
    <w:rsid w:val="00666993"/>
    <w:rsid w:val="00666B39"/>
    <w:rsid w:val="00666C5E"/>
    <w:rsid w:val="00666C79"/>
    <w:rsid w:val="00666F6B"/>
    <w:rsid w:val="0066725F"/>
    <w:rsid w:val="00667415"/>
    <w:rsid w:val="006678C2"/>
    <w:rsid w:val="006678CC"/>
    <w:rsid w:val="006678E9"/>
    <w:rsid w:val="00667ACD"/>
    <w:rsid w:val="00667B6D"/>
    <w:rsid w:val="00667F1B"/>
    <w:rsid w:val="006700BD"/>
    <w:rsid w:val="0067048D"/>
    <w:rsid w:val="00670510"/>
    <w:rsid w:val="00670BA4"/>
    <w:rsid w:val="00670BF8"/>
    <w:rsid w:val="00670EC1"/>
    <w:rsid w:val="006711DF"/>
    <w:rsid w:val="006712B2"/>
    <w:rsid w:val="006713F8"/>
    <w:rsid w:val="0067140C"/>
    <w:rsid w:val="006714CA"/>
    <w:rsid w:val="00671968"/>
    <w:rsid w:val="00671BFE"/>
    <w:rsid w:val="00671C14"/>
    <w:rsid w:val="00671D66"/>
    <w:rsid w:val="00671E55"/>
    <w:rsid w:val="00671F99"/>
    <w:rsid w:val="00672004"/>
    <w:rsid w:val="006726A6"/>
    <w:rsid w:val="00672715"/>
    <w:rsid w:val="00672A9F"/>
    <w:rsid w:val="00672C60"/>
    <w:rsid w:val="00672D57"/>
    <w:rsid w:val="00672F56"/>
    <w:rsid w:val="00673142"/>
    <w:rsid w:val="0067316F"/>
    <w:rsid w:val="0067319B"/>
    <w:rsid w:val="00673329"/>
    <w:rsid w:val="0067390B"/>
    <w:rsid w:val="00673982"/>
    <w:rsid w:val="00673DB7"/>
    <w:rsid w:val="00674353"/>
    <w:rsid w:val="00674AC5"/>
    <w:rsid w:val="00675058"/>
    <w:rsid w:val="006752EB"/>
    <w:rsid w:val="00675737"/>
    <w:rsid w:val="0067579A"/>
    <w:rsid w:val="00675BFF"/>
    <w:rsid w:val="00675C7B"/>
    <w:rsid w:val="00675E26"/>
    <w:rsid w:val="00675F88"/>
    <w:rsid w:val="00676592"/>
    <w:rsid w:val="00676D46"/>
    <w:rsid w:val="00676DE7"/>
    <w:rsid w:val="0067718B"/>
    <w:rsid w:val="00677362"/>
    <w:rsid w:val="0067741B"/>
    <w:rsid w:val="00677643"/>
    <w:rsid w:val="006776AA"/>
    <w:rsid w:val="00677713"/>
    <w:rsid w:val="006779C3"/>
    <w:rsid w:val="00677AC0"/>
    <w:rsid w:val="00677ADE"/>
    <w:rsid w:val="00677D13"/>
    <w:rsid w:val="00677FBF"/>
    <w:rsid w:val="006805CD"/>
    <w:rsid w:val="00680BB3"/>
    <w:rsid w:val="00680CD1"/>
    <w:rsid w:val="0068103A"/>
    <w:rsid w:val="0068113C"/>
    <w:rsid w:val="00681235"/>
    <w:rsid w:val="0068142A"/>
    <w:rsid w:val="00681832"/>
    <w:rsid w:val="00681A79"/>
    <w:rsid w:val="00681D99"/>
    <w:rsid w:val="00681EEA"/>
    <w:rsid w:val="006822E7"/>
    <w:rsid w:val="00682368"/>
    <w:rsid w:val="006823A8"/>
    <w:rsid w:val="00682431"/>
    <w:rsid w:val="006824AD"/>
    <w:rsid w:val="00682702"/>
    <w:rsid w:val="006827DC"/>
    <w:rsid w:val="0068287F"/>
    <w:rsid w:val="00682A71"/>
    <w:rsid w:val="00682C2D"/>
    <w:rsid w:val="00682C7B"/>
    <w:rsid w:val="00682E98"/>
    <w:rsid w:val="00682F7E"/>
    <w:rsid w:val="006830C8"/>
    <w:rsid w:val="00683866"/>
    <w:rsid w:val="00683A78"/>
    <w:rsid w:val="00683B31"/>
    <w:rsid w:val="00683C69"/>
    <w:rsid w:val="00683E0E"/>
    <w:rsid w:val="00683E6B"/>
    <w:rsid w:val="0068416A"/>
    <w:rsid w:val="0068444A"/>
    <w:rsid w:val="0068460A"/>
    <w:rsid w:val="00684DB8"/>
    <w:rsid w:val="00684EFA"/>
    <w:rsid w:val="006850BF"/>
    <w:rsid w:val="00685691"/>
    <w:rsid w:val="00685968"/>
    <w:rsid w:val="00685DEE"/>
    <w:rsid w:val="00686175"/>
    <w:rsid w:val="00686367"/>
    <w:rsid w:val="0068645C"/>
    <w:rsid w:val="00686709"/>
    <w:rsid w:val="00686871"/>
    <w:rsid w:val="006869CE"/>
    <w:rsid w:val="00686A82"/>
    <w:rsid w:val="00686ADE"/>
    <w:rsid w:val="00686AE5"/>
    <w:rsid w:val="00686E5C"/>
    <w:rsid w:val="00686F05"/>
    <w:rsid w:val="00687059"/>
    <w:rsid w:val="0068791D"/>
    <w:rsid w:val="00687EEB"/>
    <w:rsid w:val="00690029"/>
    <w:rsid w:val="006905B4"/>
    <w:rsid w:val="00690B16"/>
    <w:rsid w:val="00690C03"/>
    <w:rsid w:val="00690D06"/>
    <w:rsid w:val="00690DA2"/>
    <w:rsid w:val="006910D2"/>
    <w:rsid w:val="00691123"/>
    <w:rsid w:val="006912CF"/>
    <w:rsid w:val="006917A4"/>
    <w:rsid w:val="00691AE1"/>
    <w:rsid w:val="00691CD4"/>
    <w:rsid w:val="00691D85"/>
    <w:rsid w:val="00691D9A"/>
    <w:rsid w:val="00691EDE"/>
    <w:rsid w:val="006920FF"/>
    <w:rsid w:val="00692471"/>
    <w:rsid w:val="006924E7"/>
    <w:rsid w:val="0069280D"/>
    <w:rsid w:val="006929BD"/>
    <w:rsid w:val="00692F30"/>
    <w:rsid w:val="00692F75"/>
    <w:rsid w:val="00693117"/>
    <w:rsid w:val="006933A4"/>
    <w:rsid w:val="00693541"/>
    <w:rsid w:val="0069359F"/>
    <w:rsid w:val="006937CE"/>
    <w:rsid w:val="006938AE"/>
    <w:rsid w:val="006939C8"/>
    <w:rsid w:val="00693C69"/>
    <w:rsid w:val="00693D74"/>
    <w:rsid w:val="006940E7"/>
    <w:rsid w:val="00694280"/>
    <w:rsid w:val="006943E3"/>
    <w:rsid w:val="00694432"/>
    <w:rsid w:val="00694510"/>
    <w:rsid w:val="0069451F"/>
    <w:rsid w:val="006946E8"/>
    <w:rsid w:val="00694B9D"/>
    <w:rsid w:val="00694BED"/>
    <w:rsid w:val="00694C9B"/>
    <w:rsid w:val="00694F3A"/>
    <w:rsid w:val="00695169"/>
    <w:rsid w:val="006952A0"/>
    <w:rsid w:val="006957AD"/>
    <w:rsid w:val="00695E4D"/>
    <w:rsid w:val="0069628C"/>
    <w:rsid w:val="00696318"/>
    <w:rsid w:val="0069665E"/>
    <w:rsid w:val="006966D5"/>
    <w:rsid w:val="00696782"/>
    <w:rsid w:val="006969F4"/>
    <w:rsid w:val="00696C0F"/>
    <w:rsid w:val="00696D83"/>
    <w:rsid w:val="00696FF3"/>
    <w:rsid w:val="0069740E"/>
    <w:rsid w:val="0069753C"/>
    <w:rsid w:val="00697573"/>
    <w:rsid w:val="006975A7"/>
    <w:rsid w:val="006976D1"/>
    <w:rsid w:val="0069792B"/>
    <w:rsid w:val="00697D97"/>
    <w:rsid w:val="006A001A"/>
    <w:rsid w:val="006A03F5"/>
    <w:rsid w:val="006A05DD"/>
    <w:rsid w:val="006A0632"/>
    <w:rsid w:val="006A06C1"/>
    <w:rsid w:val="006A0A7D"/>
    <w:rsid w:val="006A0B7C"/>
    <w:rsid w:val="006A0D3E"/>
    <w:rsid w:val="006A0ED4"/>
    <w:rsid w:val="006A0F14"/>
    <w:rsid w:val="006A1049"/>
    <w:rsid w:val="006A105D"/>
    <w:rsid w:val="006A1133"/>
    <w:rsid w:val="006A1191"/>
    <w:rsid w:val="006A13FB"/>
    <w:rsid w:val="006A145D"/>
    <w:rsid w:val="006A174D"/>
    <w:rsid w:val="006A19A9"/>
    <w:rsid w:val="006A1B58"/>
    <w:rsid w:val="006A1DB7"/>
    <w:rsid w:val="006A2179"/>
    <w:rsid w:val="006A2276"/>
    <w:rsid w:val="006A22B5"/>
    <w:rsid w:val="006A2426"/>
    <w:rsid w:val="006A288E"/>
    <w:rsid w:val="006A2896"/>
    <w:rsid w:val="006A2898"/>
    <w:rsid w:val="006A29EF"/>
    <w:rsid w:val="006A2A9D"/>
    <w:rsid w:val="006A2B6E"/>
    <w:rsid w:val="006A2BBB"/>
    <w:rsid w:val="006A2E50"/>
    <w:rsid w:val="006A30BD"/>
    <w:rsid w:val="006A3171"/>
    <w:rsid w:val="006A3276"/>
    <w:rsid w:val="006A32EB"/>
    <w:rsid w:val="006A336E"/>
    <w:rsid w:val="006A3392"/>
    <w:rsid w:val="006A3556"/>
    <w:rsid w:val="006A35DB"/>
    <w:rsid w:val="006A3653"/>
    <w:rsid w:val="006A3761"/>
    <w:rsid w:val="006A38C3"/>
    <w:rsid w:val="006A38E4"/>
    <w:rsid w:val="006A39AA"/>
    <w:rsid w:val="006A3BB1"/>
    <w:rsid w:val="006A3C5D"/>
    <w:rsid w:val="006A3F10"/>
    <w:rsid w:val="006A3FCE"/>
    <w:rsid w:val="006A41FA"/>
    <w:rsid w:val="006A4331"/>
    <w:rsid w:val="006A4379"/>
    <w:rsid w:val="006A449F"/>
    <w:rsid w:val="006A4E70"/>
    <w:rsid w:val="006A4E86"/>
    <w:rsid w:val="006A4F52"/>
    <w:rsid w:val="006A4F9D"/>
    <w:rsid w:val="006A5588"/>
    <w:rsid w:val="006A56CC"/>
    <w:rsid w:val="006A5806"/>
    <w:rsid w:val="006A588D"/>
    <w:rsid w:val="006A59CC"/>
    <w:rsid w:val="006A5B6D"/>
    <w:rsid w:val="006A5B7B"/>
    <w:rsid w:val="006A5C59"/>
    <w:rsid w:val="006A5D1A"/>
    <w:rsid w:val="006A5E8B"/>
    <w:rsid w:val="006A5EB0"/>
    <w:rsid w:val="006A5F66"/>
    <w:rsid w:val="006A5FD9"/>
    <w:rsid w:val="006A6015"/>
    <w:rsid w:val="006A6566"/>
    <w:rsid w:val="006A6B3B"/>
    <w:rsid w:val="006A6BCA"/>
    <w:rsid w:val="006A6CE8"/>
    <w:rsid w:val="006A6E5A"/>
    <w:rsid w:val="006A6E79"/>
    <w:rsid w:val="006A6FCD"/>
    <w:rsid w:val="006A6FD3"/>
    <w:rsid w:val="006A733B"/>
    <w:rsid w:val="006A7557"/>
    <w:rsid w:val="006A7994"/>
    <w:rsid w:val="006A7D32"/>
    <w:rsid w:val="006A7EFF"/>
    <w:rsid w:val="006A7F36"/>
    <w:rsid w:val="006B0120"/>
    <w:rsid w:val="006B01C4"/>
    <w:rsid w:val="006B01F5"/>
    <w:rsid w:val="006B0462"/>
    <w:rsid w:val="006B05AB"/>
    <w:rsid w:val="006B0801"/>
    <w:rsid w:val="006B0802"/>
    <w:rsid w:val="006B08F8"/>
    <w:rsid w:val="006B09E5"/>
    <w:rsid w:val="006B0F03"/>
    <w:rsid w:val="006B0F46"/>
    <w:rsid w:val="006B1784"/>
    <w:rsid w:val="006B19E0"/>
    <w:rsid w:val="006B1C19"/>
    <w:rsid w:val="006B1CBD"/>
    <w:rsid w:val="006B2416"/>
    <w:rsid w:val="006B27DE"/>
    <w:rsid w:val="006B2940"/>
    <w:rsid w:val="006B2D45"/>
    <w:rsid w:val="006B3249"/>
    <w:rsid w:val="006B3504"/>
    <w:rsid w:val="006B3642"/>
    <w:rsid w:val="006B38A2"/>
    <w:rsid w:val="006B39E5"/>
    <w:rsid w:val="006B3B74"/>
    <w:rsid w:val="006B3BF3"/>
    <w:rsid w:val="006B3DFA"/>
    <w:rsid w:val="006B3FE6"/>
    <w:rsid w:val="006B40D7"/>
    <w:rsid w:val="006B4141"/>
    <w:rsid w:val="006B41EE"/>
    <w:rsid w:val="006B421D"/>
    <w:rsid w:val="006B49EB"/>
    <w:rsid w:val="006B4CDF"/>
    <w:rsid w:val="006B4FA8"/>
    <w:rsid w:val="006B5009"/>
    <w:rsid w:val="006B50EB"/>
    <w:rsid w:val="006B50FE"/>
    <w:rsid w:val="006B538A"/>
    <w:rsid w:val="006B5546"/>
    <w:rsid w:val="006B557A"/>
    <w:rsid w:val="006B5A95"/>
    <w:rsid w:val="006B5B56"/>
    <w:rsid w:val="006B5B86"/>
    <w:rsid w:val="006B5BBA"/>
    <w:rsid w:val="006B5D26"/>
    <w:rsid w:val="006B5FB8"/>
    <w:rsid w:val="006B64CA"/>
    <w:rsid w:val="006B64DB"/>
    <w:rsid w:val="006B69C9"/>
    <w:rsid w:val="006B6BDE"/>
    <w:rsid w:val="006B7130"/>
    <w:rsid w:val="006B714B"/>
    <w:rsid w:val="006B719C"/>
    <w:rsid w:val="006B720C"/>
    <w:rsid w:val="006B7254"/>
    <w:rsid w:val="006B75D2"/>
    <w:rsid w:val="006B76C1"/>
    <w:rsid w:val="006B7771"/>
    <w:rsid w:val="006B7802"/>
    <w:rsid w:val="006B784F"/>
    <w:rsid w:val="006B7852"/>
    <w:rsid w:val="006B7885"/>
    <w:rsid w:val="006B7ADE"/>
    <w:rsid w:val="006B7F4F"/>
    <w:rsid w:val="006B7F6F"/>
    <w:rsid w:val="006C0294"/>
    <w:rsid w:val="006C04B4"/>
    <w:rsid w:val="006C08A9"/>
    <w:rsid w:val="006C09AB"/>
    <w:rsid w:val="006C0E68"/>
    <w:rsid w:val="006C173F"/>
    <w:rsid w:val="006C1747"/>
    <w:rsid w:val="006C1C2E"/>
    <w:rsid w:val="006C20AD"/>
    <w:rsid w:val="006C21E8"/>
    <w:rsid w:val="006C2442"/>
    <w:rsid w:val="006C2981"/>
    <w:rsid w:val="006C2C9A"/>
    <w:rsid w:val="006C2E2F"/>
    <w:rsid w:val="006C2F05"/>
    <w:rsid w:val="006C2F27"/>
    <w:rsid w:val="006C30DC"/>
    <w:rsid w:val="006C310B"/>
    <w:rsid w:val="006C3115"/>
    <w:rsid w:val="006C31DA"/>
    <w:rsid w:val="006C3279"/>
    <w:rsid w:val="006C346E"/>
    <w:rsid w:val="006C36FA"/>
    <w:rsid w:val="006C3814"/>
    <w:rsid w:val="006C3A15"/>
    <w:rsid w:val="006C3D46"/>
    <w:rsid w:val="006C4645"/>
    <w:rsid w:val="006C472B"/>
    <w:rsid w:val="006C488D"/>
    <w:rsid w:val="006C49D0"/>
    <w:rsid w:val="006C4AFF"/>
    <w:rsid w:val="006C4DAB"/>
    <w:rsid w:val="006C5194"/>
    <w:rsid w:val="006C5255"/>
    <w:rsid w:val="006C54E6"/>
    <w:rsid w:val="006C57F3"/>
    <w:rsid w:val="006C5B95"/>
    <w:rsid w:val="006C5D55"/>
    <w:rsid w:val="006C5EBB"/>
    <w:rsid w:val="006C5FDA"/>
    <w:rsid w:val="006C61E5"/>
    <w:rsid w:val="006C6222"/>
    <w:rsid w:val="006C6337"/>
    <w:rsid w:val="006C6472"/>
    <w:rsid w:val="006C6556"/>
    <w:rsid w:val="006C65B7"/>
    <w:rsid w:val="006C6683"/>
    <w:rsid w:val="006C6BD2"/>
    <w:rsid w:val="006C6C63"/>
    <w:rsid w:val="006C6DA2"/>
    <w:rsid w:val="006C6DFD"/>
    <w:rsid w:val="006C6F60"/>
    <w:rsid w:val="006C731B"/>
    <w:rsid w:val="006C779B"/>
    <w:rsid w:val="006C7CA7"/>
    <w:rsid w:val="006C7D65"/>
    <w:rsid w:val="006C7D6C"/>
    <w:rsid w:val="006C7E35"/>
    <w:rsid w:val="006D0011"/>
    <w:rsid w:val="006D006F"/>
    <w:rsid w:val="006D0093"/>
    <w:rsid w:val="006D017A"/>
    <w:rsid w:val="006D05E5"/>
    <w:rsid w:val="006D06A0"/>
    <w:rsid w:val="006D089C"/>
    <w:rsid w:val="006D0AA8"/>
    <w:rsid w:val="006D0DE0"/>
    <w:rsid w:val="006D0FD8"/>
    <w:rsid w:val="006D10E1"/>
    <w:rsid w:val="006D116D"/>
    <w:rsid w:val="006D1390"/>
    <w:rsid w:val="006D161F"/>
    <w:rsid w:val="006D163C"/>
    <w:rsid w:val="006D1AA2"/>
    <w:rsid w:val="006D1DC6"/>
    <w:rsid w:val="006D1FB6"/>
    <w:rsid w:val="006D1FCF"/>
    <w:rsid w:val="006D23C1"/>
    <w:rsid w:val="006D23F4"/>
    <w:rsid w:val="006D24D4"/>
    <w:rsid w:val="006D2761"/>
    <w:rsid w:val="006D2810"/>
    <w:rsid w:val="006D2DEB"/>
    <w:rsid w:val="006D2E6B"/>
    <w:rsid w:val="006D30D8"/>
    <w:rsid w:val="006D3161"/>
    <w:rsid w:val="006D39D5"/>
    <w:rsid w:val="006D39E7"/>
    <w:rsid w:val="006D3B3E"/>
    <w:rsid w:val="006D3C31"/>
    <w:rsid w:val="006D3C41"/>
    <w:rsid w:val="006D3C93"/>
    <w:rsid w:val="006D3E22"/>
    <w:rsid w:val="006D3EA4"/>
    <w:rsid w:val="006D3F63"/>
    <w:rsid w:val="006D3FE9"/>
    <w:rsid w:val="006D4166"/>
    <w:rsid w:val="006D4358"/>
    <w:rsid w:val="006D435B"/>
    <w:rsid w:val="006D437E"/>
    <w:rsid w:val="006D43B9"/>
    <w:rsid w:val="006D4A84"/>
    <w:rsid w:val="006D4A93"/>
    <w:rsid w:val="006D4D53"/>
    <w:rsid w:val="006D4D77"/>
    <w:rsid w:val="006D5066"/>
    <w:rsid w:val="006D545F"/>
    <w:rsid w:val="006D59DA"/>
    <w:rsid w:val="006D5A25"/>
    <w:rsid w:val="006D6161"/>
    <w:rsid w:val="006D63E7"/>
    <w:rsid w:val="006D6650"/>
    <w:rsid w:val="006D66F8"/>
    <w:rsid w:val="006D69EF"/>
    <w:rsid w:val="006D69F2"/>
    <w:rsid w:val="006D6BCC"/>
    <w:rsid w:val="006D702C"/>
    <w:rsid w:val="006D7347"/>
    <w:rsid w:val="006D77D6"/>
    <w:rsid w:val="006D7935"/>
    <w:rsid w:val="006D7B42"/>
    <w:rsid w:val="006D7FBE"/>
    <w:rsid w:val="006E011E"/>
    <w:rsid w:val="006E01CC"/>
    <w:rsid w:val="006E0307"/>
    <w:rsid w:val="006E04C0"/>
    <w:rsid w:val="006E04E6"/>
    <w:rsid w:val="006E089B"/>
    <w:rsid w:val="006E0AB7"/>
    <w:rsid w:val="006E0D9C"/>
    <w:rsid w:val="006E0EE6"/>
    <w:rsid w:val="006E126E"/>
    <w:rsid w:val="006E12F6"/>
    <w:rsid w:val="006E1346"/>
    <w:rsid w:val="006E146E"/>
    <w:rsid w:val="006E1A02"/>
    <w:rsid w:val="006E21E1"/>
    <w:rsid w:val="006E22F5"/>
    <w:rsid w:val="006E26B7"/>
    <w:rsid w:val="006E26BD"/>
    <w:rsid w:val="006E288F"/>
    <w:rsid w:val="006E2934"/>
    <w:rsid w:val="006E2A7E"/>
    <w:rsid w:val="006E2CE9"/>
    <w:rsid w:val="006E2E43"/>
    <w:rsid w:val="006E3685"/>
    <w:rsid w:val="006E3A2A"/>
    <w:rsid w:val="006E3B50"/>
    <w:rsid w:val="006E3C2F"/>
    <w:rsid w:val="006E3CA9"/>
    <w:rsid w:val="006E3E34"/>
    <w:rsid w:val="006E3F2A"/>
    <w:rsid w:val="006E4144"/>
    <w:rsid w:val="006E4246"/>
    <w:rsid w:val="006E42A7"/>
    <w:rsid w:val="006E4348"/>
    <w:rsid w:val="006E435A"/>
    <w:rsid w:val="006E46B3"/>
    <w:rsid w:val="006E46D7"/>
    <w:rsid w:val="006E48E6"/>
    <w:rsid w:val="006E4922"/>
    <w:rsid w:val="006E4A8A"/>
    <w:rsid w:val="006E4BE7"/>
    <w:rsid w:val="006E4C2C"/>
    <w:rsid w:val="006E4CB7"/>
    <w:rsid w:val="006E4D7A"/>
    <w:rsid w:val="006E4ED1"/>
    <w:rsid w:val="006E526A"/>
    <w:rsid w:val="006E543D"/>
    <w:rsid w:val="006E5886"/>
    <w:rsid w:val="006E5A48"/>
    <w:rsid w:val="006E5B95"/>
    <w:rsid w:val="006E5C67"/>
    <w:rsid w:val="006E5FA7"/>
    <w:rsid w:val="006E61DF"/>
    <w:rsid w:val="006E635E"/>
    <w:rsid w:val="006E65F3"/>
    <w:rsid w:val="006E680C"/>
    <w:rsid w:val="006E6A6D"/>
    <w:rsid w:val="006E6B37"/>
    <w:rsid w:val="006E6BD6"/>
    <w:rsid w:val="006E6D4A"/>
    <w:rsid w:val="006E7173"/>
    <w:rsid w:val="006E744C"/>
    <w:rsid w:val="006E7536"/>
    <w:rsid w:val="006E75C9"/>
    <w:rsid w:val="006E7650"/>
    <w:rsid w:val="006E770F"/>
    <w:rsid w:val="006E776E"/>
    <w:rsid w:val="006E786F"/>
    <w:rsid w:val="006E7873"/>
    <w:rsid w:val="006E793D"/>
    <w:rsid w:val="006E7A96"/>
    <w:rsid w:val="006E7D0F"/>
    <w:rsid w:val="006F017E"/>
    <w:rsid w:val="006F02C0"/>
    <w:rsid w:val="006F0499"/>
    <w:rsid w:val="006F05D2"/>
    <w:rsid w:val="006F05E0"/>
    <w:rsid w:val="006F078A"/>
    <w:rsid w:val="006F0B55"/>
    <w:rsid w:val="006F0BB5"/>
    <w:rsid w:val="006F0C13"/>
    <w:rsid w:val="006F0C3A"/>
    <w:rsid w:val="006F0E8C"/>
    <w:rsid w:val="006F0F05"/>
    <w:rsid w:val="006F0F6A"/>
    <w:rsid w:val="006F104E"/>
    <w:rsid w:val="006F105F"/>
    <w:rsid w:val="006F134C"/>
    <w:rsid w:val="006F15F0"/>
    <w:rsid w:val="006F1A56"/>
    <w:rsid w:val="006F1B98"/>
    <w:rsid w:val="006F1E3F"/>
    <w:rsid w:val="006F1EB5"/>
    <w:rsid w:val="006F1EB8"/>
    <w:rsid w:val="006F1F11"/>
    <w:rsid w:val="006F200B"/>
    <w:rsid w:val="006F20D8"/>
    <w:rsid w:val="006F2224"/>
    <w:rsid w:val="006F25D7"/>
    <w:rsid w:val="006F2991"/>
    <w:rsid w:val="006F2CD2"/>
    <w:rsid w:val="006F2FDF"/>
    <w:rsid w:val="006F30C1"/>
    <w:rsid w:val="006F326A"/>
    <w:rsid w:val="006F35B5"/>
    <w:rsid w:val="006F35B8"/>
    <w:rsid w:val="006F3623"/>
    <w:rsid w:val="006F36FF"/>
    <w:rsid w:val="006F3712"/>
    <w:rsid w:val="006F37A0"/>
    <w:rsid w:val="006F3854"/>
    <w:rsid w:val="006F398E"/>
    <w:rsid w:val="006F3CDC"/>
    <w:rsid w:val="006F3E15"/>
    <w:rsid w:val="006F3ECF"/>
    <w:rsid w:val="006F4235"/>
    <w:rsid w:val="006F42F5"/>
    <w:rsid w:val="006F4301"/>
    <w:rsid w:val="006F4854"/>
    <w:rsid w:val="006F493D"/>
    <w:rsid w:val="006F4AA1"/>
    <w:rsid w:val="006F4D4C"/>
    <w:rsid w:val="006F4D62"/>
    <w:rsid w:val="006F4EAC"/>
    <w:rsid w:val="006F4F04"/>
    <w:rsid w:val="006F5423"/>
    <w:rsid w:val="006F55D1"/>
    <w:rsid w:val="006F56E1"/>
    <w:rsid w:val="006F5736"/>
    <w:rsid w:val="006F5B86"/>
    <w:rsid w:val="006F5BD4"/>
    <w:rsid w:val="006F60E9"/>
    <w:rsid w:val="006F63BF"/>
    <w:rsid w:val="006F6433"/>
    <w:rsid w:val="006F691C"/>
    <w:rsid w:val="006F7302"/>
    <w:rsid w:val="006F75AB"/>
    <w:rsid w:val="006F769D"/>
    <w:rsid w:val="006F7FB6"/>
    <w:rsid w:val="007000DD"/>
    <w:rsid w:val="00700461"/>
    <w:rsid w:val="007004BF"/>
    <w:rsid w:val="00700529"/>
    <w:rsid w:val="007005BA"/>
    <w:rsid w:val="0070064F"/>
    <w:rsid w:val="007008E2"/>
    <w:rsid w:val="00700B83"/>
    <w:rsid w:val="0070102B"/>
    <w:rsid w:val="007010CD"/>
    <w:rsid w:val="007011DD"/>
    <w:rsid w:val="00701284"/>
    <w:rsid w:val="007015CD"/>
    <w:rsid w:val="0070163E"/>
    <w:rsid w:val="0070176D"/>
    <w:rsid w:val="00701A3A"/>
    <w:rsid w:val="00701AD3"/>
    <w:rsid w:val="00701B9B"/>
    <w:rsid w:val="00701D8F"/>
    <w:rsid w:val="00701E5D"/>
    <w:rsid w:val="00701FF1"/>
    <w:rsid w:val="00702192"/>
    <w:rsid w:val="00702268"/>
    <w:rsid w:val="0070249D"/>
    <w:rsid w:val="0070270D"/>
    <w:rsid w:val="00702807"/>
    <w:rsid w:val="00702A4D"/>
    <w:rsid w:val="00702B80"/>
    <w:rsid w:val="00702C4B"/>
    <w:rsid w:val="007032DE"/>
    <w:rsid w:val="0070334B"/>
    <w:rsid w:val="0070387B"/>
    <w:rsid w:val="00703944"/>
    <w:rsid w:val="007039CE"/>
    <w:rsid w:val="00703D45"/>
    <w:rsid w:val="00703DC6"/>
    <w:rsid w:val="00703DEB"/>
    <w:rsid w:val="00703E84"/>
    <w:rsid w:val="00703EDA"/>
    <w:rsid w:val="00703F2E"/>
    <w:rsid w:val="007041AF"/>
    <w:rsid w:val="00704817"/>
    <w:rsid w:val="00704ABC"/>
    <w:rsid w:val="00704AEB"/>
    <w:rsid w:val="00704B92"/>
    <w:rsid w:val="00704BBE"/>
    <w:rsid w:val="00704C11"/>
    <w:rsid w:val="00704CB6"/>
    <w:rsid w:val="00704D10"/>
    <w:rsid w:val="007050AB"/>
    <w:rsid w:val="007050F4"/>
    <w:rsid w:val="00705253"/>
    <w:rsid w:val="007052D3"/>
    <w:rsid w:val="007058F4"/>
    <w:rsid w:val="00705ACB"/>
    <w:rsid w:val="00705C0A"/>
    <w:rsid w:val="00706099"/>
    <w:rsid w:val="00706712"/>
    <w:rsid w:val="00706771"/>
    <w:rsid w:val="007067D9"/>
    <w:rsid w:val="00706D90"/>
    <w:rsid w:val="00706F09"/>
    <w:rsid w:val="00707272"/>
    <w:rsid w:val="0070732C"/>
    <w:rsid w:val="0070742C"/>
    <w:rsid w:val="007074B2"/>
    <w:rsid w:val="00707B4C"/>
    <w:rsid w:val="00707ED0"/>
    <w:rsid w:val="00707EF4"/>
    <w:rsid w:val="00707F59"/>
    <w:rsid w:val="00707FEF"/>
    <w:rsid w:val="007100DD"/>
    <w:rsid w:val="00710335"/>
    <w:rsid w:val="007104F3"/>
    <w:rsid w:val="007109E0"/>
    <w:rsid w:val="00710B16"/>
    <w:rsid w:val="00711279"/>
    <w:rsid w:val="007113E1"/>
    <w:rsid w:val="007118C9"/>
    <w:rsid w:val="00711A8F"/>
    <w:rsid w:val="00711ACB"/>
    <w:rsid w:val="00711AE1"/>
    <w:rsid w:val="00711B6A"/>
    <w:rsid w:val="00711BDD"/>
    <w:rsid w:val="00711E26"/>
    <w:rsid w:val="00711F32"/>
    <w:rsid w:val="00711FC1"/>
    <w:rsid w:val="007126E9"/>
    <w:rsid w:val="007127F6"/>
    <w:rsid w:val="00712955"/>
    <w:rsid w:val="00712AB4"/>
    <w:rsid w:val="00712B48"/>
    <w:rsid w:val="00712B7B"/>
    <w:rsid w:val="00712B8E"/>
    <w:rsid w:val="00713075"/>
    <w:rsid w:val="0071317D"/>
    <w:rsid w:val="00713318"/>
    <w:rsid w:val="00713537"/>
    <w:rsid w:val="007135E3"/>
    <w:rsid w:val="007139AB"/>
    <w:rsid w:val="00713B8A"/>
    <w:rsid w:val="00714222"/>
    <w:rsid w:val="007143BB"/>
    <w:rsid w:val="00714585"/>
    <w:rsid w:val="00714C53"/>
    <w:rsid w:val="00714C92"/>
    <w:rsid w:val="00714FEC"/>
    <w:rsid w:val="00715617"/>
    <w:rsid w:val="007157DC"/>
    <w:rsid w:val="007159A5"/>
    <w:rsid w:val="007159A7"/>
    <w:rsid w:val="00715AB7"/>
    <w:rsid w:val="007163A1"/>
    <w:rsid w:val="00716608"/>
    <w:rsid w:val="007166B7"/>
    <w:rsid w:val="0071694D"/>
    <w:rsid w:val="00716B2F"/>
    <w:rsid w:val="00716E4D"/>
    <w:rsid w:val="00717555"/>
    <w:rsid w:val="007179F9"/>
    <w:rsid w:val="00717E8F"/>
    <w:rsid w:val="00717ED8"/>
    <w:rsid w:val="00717FDC"/>
    <w:rsid w:val="00720253"/>
    <w:rsid w:val="0072048F"/>
    <w:rsid w:val="007204EB"/>
    <w:rsid w:val="0072052E"/>
    <w:rsid w:val="00720587"/>
    <w:rsid w:val="00720C2B"/>
    <w:rsid w:val="007213CD"/>
    <w:rsid w:val="00721C19"/>
    <w:rsid w:val="00721D19"/>
    <w:rsid w:val="00721D62"/>
    <w:rsid w:val="00721E10"/>
    <w:rsid w:val="00721E74"/>
    <w:rsid w:val="00722146"/>
    <w:rsid w:val="0072266B"/>
    <w:rsid w:val="00722801"/>
    <w:rsid w:val="0072295A"/>
    <w:rsid w:val="007230A1"/>
    <w:rsid w:val="00723358"/>
    <w:rsid w:val="00723BD4"/>
    <w:rsid w:val="00723C79"/>
    <w:rsid w:val="00723E06"/>
    <w:rsid w:val="00723E31"/>
    <w:rsid w:val="00723F63"/>
    <w:rsid w:val="007242A4"/>
    <w:rsid w:val="007243D2"/>
    <w:rsid w:val="007243F5"/>
    <w:rsid w:val="0072455C"/>
    <w:rsid w:val="007246A6"/>
    <w:rsid w:val="007249F5"/>
    <w:rsid w:val="00724C53"/>
    <w:rsid w:val="00724D0C"/>
    <w:rsid w:val="00724ECA"/>
    <w:rsid w:val="00724F19"/>
    <w:rsid w:val="00724FC3"/>
    <w:rsid w:val="00725014"/>
    <w:rsid w:val="00725018"/>
    <w:rsid w:val="0072517B"/>
    <w:rsid w:val="00725707"/>
    <w:rsid w:val="0072589C"/>
    <w:rsid w:val="00725B8E"/>
    <w:rsid w:val="00725EED"/>
    <w:rsid w:val="007262BF"/>
    <w:rsid w:val="0072646F"/>
    <w:rsid w:val="0072661C"/>
    <w:rsid w:val="00726720"/>
    <w:rsid w:val="007269D3"/>
    <w:rsid w:val="00726AB7"/>
    <w:rsid w:val="00727040"/>
    <w:rsid w:val="0072725E"/>
    <w:rsid w:val="00727524"/>
    <w:rsid w:val="00727952"/>
    <w:rsid w:val="00727AEB"/>
    <w:rsid w:val="00727B32"/>
    <w:rsid w:val="00727B74"/>
    <w:rsid w:val="00727C9E"/>
    <w:rsid w:val="00727E88"/>
    <w:rsid w:val="00727EF0"/>
    <w:rsid w:val="007300E6"/>
    <w:rsid w:val="00730287"/>
    <w:rsid w:val="007304CD"/>
    <w:rsid w:val="0073054A"/>
    <w:rsid w:val="00730815"/>
    <w:rsid w:val="0073095D"/>
    <w:rsid w:val="00730A94"/>
    <w:rsid w:val="00730AFA"/>
    <w:rsid w:val="00730D11"/>
    <w:rsid w:val="00730F59"/>
    <w:rsid w:val="0073100E"/>
    <w:rsid w:val="007310F8"/>
    <w:rsid w:val="00731205"/>
    <w:rsid w:val="0073120A"/>
    <w:rsid w:val="007312B6"/>
    <w:rsid w:val="0073133F"/>
    <w:rsid w:val="00731478"/>
    <w:rsid w:val="007315FF"/>
    <w:rsid w:val="007316CE"/>
    <w:rsid w:val="00731794"/>
    <w:rsid w:val="0073199E"/>
    <w:rsid w:val="00731ABB"/>
    <w:rsid w:val="00731DE7"/>
    <w:rsid w:val="0073227A"/>
    <w:rsid w:val="00732651"/>
    <w:rsid w:val="00732D3A"/>
    <w:rsid w:val="007330F5"/>
    <w:rsid w:val="0073320B"/>
    <w:rsid w:val="007332EE"/>
    <w:rsid w:val="00733AD0"/>
    <w:rsid w:val="00733B32"/>
    <w:rsid w:val="00733DF1"/>
    <w:rsid w:val="007341C8"/>
    <w:rsid w:val="00734325"/>
    <w:rsid w:val="00734375"/>
    <w:rsid w:val="0073439E"/>
    <w:rsid w:val="007343E4"/>
    <w:rsid w:val="00734730"/>
    <w:rsid w:val="0073482C"/>
    <w:rsid w:val="007348E8"/>
    <w:rsid w:val="007349F7"/>
    <w:rsid w:val="00734D92"/>
    <w:rsid w:val="00734EF1"/>
    <w:rsid w:val="007351C1"/>
    <w:rsid w:val="0073550D"/>
    <w:rsid w:val="0073551B"/>
    <w:rsid w:val="0073558C"/>
    <w:rsid w:val="007355D1"/>
    <w:rsid w:val="007358B3"/>
    <w:rsid w:val="007358BA"/>
    <w:rsid w:val="007359B9"/>
    <w:rsid w:val="00735D53"/>
    <w:rsid w:val="00735F05"/>
    <w:rsid w:val="007361EB"/>
    <w:rsid w:val="00736219"/>
    <w:rsid w:val="007362C2"/>
    <w:rsid w:val="0073666F"/>
    <w:rsid w:val="00736829"/>
    <w:rsid w:val="007368EB"/>
    <w:rsid w:val="00736A5D"/>
    <w:rsid w:val="00736DA5"/>
    <w:rsid w:val="007370F0"/>
    <w:rsid w:val="007372F7"/>
    <w:rsid w:val="00737394"/>
    <w:rsid w:val="0073745B"/>
    <w:rsid w:val="007375CD"/>
    <w:rsid w:val="00737683"/>
    <w:rsid w:val="00737A08"/>
    <w:rsid w:val="00737D45"/>
    <w:rsid w:val="00737E9C"/>
    <w:rsid w:val="00737F05"/>
    <w:rsid w:val="00740679"/>
    <w:rsid w:val="00740805"/>
    <w:rsid w:val="00740857"/>
    <w:rsid w:val="00740921"/>
    <w:rsid w:val="00740C08"/>
    <w:rsid w:val="00740CAC"/>
    <w:rsid w:val="00740CBB"/>
    <w:rsid w:val="00740D8A"/>
    <w:rsid w:val="007411C8"/>
    <w:rsid w:val="007412DB"/>
    <w:rsid w:val="0074137E"/>
    <w:rsid w:val="007414D4"/>
    <w:rsid w:val="007415FE"/>
    <w:rsid w:val="007416C8"/>
    <w:rsid w:val="00741C7C"/>
    <w:rsid w:val="00741DED"/>
    <w:rsid w:val="00741F46"/>
    <w:rsid w:val="00741F5F"/>
    <w:rsid w:val="00741FCD"/>
    <w:rsid w:val="00742447"/>
    <w:rsid w:val="0074282F"/>
    <w:rsid w:val="00742A16"/>
    <w:rsid w:val="00742AA6"/>
    <w:rsid w:val="00742CA9"/>
    <w:rsid w:val="00742D80"/>
    <w:rsid w:val="00742EAC"/>
    <w:rsid w:val="00742FBC"/>
    <w:rsid w:val="00742FF0"/>
    <w:rsid w:val="0074302D"/>
    <w:rsid w:val="00743219"/>
    <w:rsid w:val="0074337A"/>
    <w:rsid w:val="00743530"/>
    <w:rsid w:val="0074355C"/>
    <w:rsid w:val="00743588"/>
    <w:rsid w:val="00743965"/>
    <w:rsid w:val="00743B1E"/>
    <w:rsid w:val="0074405A"/>
    <w:rsid w:val="0074411C"/>
    <w:rsid w:val="00744180"/>
    <w:rsid w:val="0074429A"/>
    <w:rsid w:val="0074435E"/>
    <w:rsid w:val="007445C6"/>
    <w:rsid w:val="007446BD"/>
    <w:rsid w:val="00744917"/>
    <w:rsid w:val="007449F7"/>
    <w:rsid w:val="00744B78"/>
    <w:rsid w:val="00744C85"/>
    <w:rsid w:val="00744CEC"/>
    <w:rsid w:val="0074563C"/>
    <w:rsid w:val="0074582D"/>
    <w:rsid w:val="0074598D"/>
    <w:rsid w:val="00745BC1"/>
    <w:rsid w:val="00745C19"/>
    <w:rsid w:val="00745C9D"/>
    <w:rsid w:val="00745D8D"/>
    <w:rsid w:val="00745E47"/>
    <w:rsid w:val="007469C8"/>
    <w:rsid w:val="00746ADE"/>
    <w:rsid w:val="00746E15"/>
    <w:rsid w:val="00747647"/>
    <w:rsid w:val="0074787B"/>
    <w:rsid w:val="00747883"/>
    <w:rsid w:val="007478E7"/>
    <w:rsid w:val="00747CAD"/>
    <w:rsid w:val="00750056"/>
    <w:rsid w:val="0075039B"/>
    <w:rsid w:val="00750481"/>
    <w:rsid w:val="0075077C"/>
    <w:rsid w:val="00750A85"/>
    <w:rsid w:val="00750DB2"/>
    <w:rsid w:val="00750DBE"/>
    <w:rsid w:val="00750F01"/>
    <w:rsid w:val="007510A3"/>
    <w:rsid w:val="0075169C"/>
    <w:rsid w:val="007516A1"/>
    <w:rsid w:val="00751985"/>
    <w:rsid w:val="007519BF"/>
    <w:rsid w:val="00751A12"/>
    <w:rsid w:val="00751D05"/>
    <w:rsid w:val="00752055"/>
    <w:rsid w:val="00752120"/>
    <w:rsid w:val="00752129"/>
    <w:rsid w:val="007528DC"/>
    <w:rsid w:val="00752AF9"/>
    <w:rsid w:val="00752C71"/>
    <w:rsid w:val="00752C7A"/>
    <w:rsid w:val="00752E98"/>
    <w:rsid w:val="0075307B"/>
    <w:rsid w:val="0075345A"/>
    <w:rsid w:val="007535FC"/>
    <w:rsid w:val="00753602"/>
    <w:rsid w:val="00753C98"/>
    <w:rsid w:val="00753DE4"/>
    <w:rsid w:val="00753E00"/>
    <w:rsid w:val="00753F2B"/>
    <w:rsid w:val="0075412E"/>
    <w:rsid w:val="0075443B"/>
    <w:rsid w:val="007547A1"/>
    <w:rsid w:val="00754801"/>
    <w:rsid w:val="007548B6"/>
    <w:rsid w:val="00754A13"/>
    <w:rsid w:val="00754F63"/>
    <w:rsid w:val="00755531"/>
    <w:rsid w:val="0075587D"/>
    <w:rsid w:val="007559EA"/>
    <w:rsid w:val="00755C03"/>
    <w:rsid w:val="00755C0E"/>
    <w:rsid w:val="007561FE"/>
    <w:rsid w:val="00756968"/>
    <w:rsid w:val="0075697B"/>
    <w:rsid w:val="00756AAD"/>
    <w:rsid w:val="00756E4F"/>
    <w:rsid w:val="00756FA8"/>
    <w:rsid w:val="00757814"/>
    <w:rsid w:val="0075795E"/>
    <w:rsid w:val="0075796A"/>
    <w:rsid w:val="00757A61"/>
    <w:rsid w:val="00757B27"/>
    <w:rsid w:val="00757B91"/>
    <w:rsid w:val="00757BCE"/>
    <w:rsid w:val="00757EFE"/>
    <w:rsid w:val="00760006"/>
    <w:rsid w:val="007601D3"/>
    <w:rsid w:val="00760485"/>
    <w:rsid w:val="00760920"/>
    <w:rsid w:val="00760939"/>
    <w:rsid w:val="00760A17"/>
    <w:rsid w:val="00760B4E"/>
    <w:rsid w:val="00760C67"/>
    <w:rsid w:val="00760EE1"/>
    <w:rsid w:val="00760F04"/>
    <w:rsid w:val="00760F42"/>
    <w:rsid w:val="00761038"/>
    <w:rsid w:val="007610BC"/>
    <w:rsid w:val="007612B3"/>
    <w:rsid w:val="0076145D"/>
    <w:rsid w:val="007614CB"/>
    <w:rsid w:val="007615D7"/>
    <w:rsid w:val="00761619"/>
    <w:rsid w:val="007618F5"/>
    <w:rsid w:val="0076198C"/>
    <w:rsid w:val="00761D3B"/>
    <w:rsid w:val="00761F00"/>
    <w:rsid w:val="007620DD"/>
    <w:rsid w:val="00762150"/>
    <w:rsid w:val="00762347"/>
    <w:rsid w:val="007623E3"/>
    <w:rsid w:val="007624A8"/>
    <w:rsid w:val="007624AF"/>
    <w:rsid w:val="00762A8B"/>
    <w:rsid w:val="00762B29"/>
    <w:rsid w:val="00762CF8"/>
    <w:rsid w:val="00762D1F"/>
    <w:rsid w:val="00762DF4"/>
    <w:rsid w:val="00762F23"/>
    <w:rsid w:val="00762F8E"/>
    <w:rsid w:val="007631D2"/>
    <w:rsid w:val="00763228"/>
    <w:rsid w:val="007632EA"/>
    <w:rsid w:val="0076332B"/>
    <w:rsid w:val="00763645"/>
    <w:rsid w:val="0076387E"/>
    <w:rsid w:val="00763B09"/>
    <w:rsid w:val="00763B58"/>
    <w:rsid w:val="00763B9B"/>
    <w:rsid w:val="00763D1A"/>
    <w:rsid w:val="00763E1C"/>
    <w:rsid w:val="00764041"/>
    <w:rsid w:val="007640A4"/>
    <w:rsid w:val="007640AF"/>
    <w:rsid w:val="00764280"/>
    <w:rsid w:val="007648DB"/>
    <w:rsid w:val="00764BE5"/>
    <w:rsid w:val="00764C5F"/>
    <w:rsid w:val="00764F7E"/>
    <w:rsid w:val="007652B8"/>
    <w:rsid w:val="007658AD"/>
    <w:rsid w:val="00765957"/>
    <w:rsid w:val="00765B7A"/>
    <w:rsid w:val="00765BAB"/>
    <w:rsid w:val="00765C03"/>
    <w:rsid w:val="00765EB4"/>
    <w:rsid w:val="00765EBF"/>
    <w:rsid w:val="0076631B"/>
    <w:rsid w:val="00766322"/>
    <w:rsid w:val="007664D8"/>
    <w:rsid w:val="00766958"/>
    <w:rsid w:val="00766ADD"/>
    <w:rsid w:val="00766B2E"/>
    <w:rsid w:val="00766BB2"/>
    <w:rsid w:val="00766D97"/>
    <w:rsid w:val="00766DEA"/>
    <w:rsid w:val="00766DF8"/>
    <w:rsid w:val="0076736A"/>
    <w:rsid w:val="00767476"/>
    <w:rsid w:val="0076764D"/>
    <w:rsid w:val="00767763"/>
    <w:rsid w:val="0076790B"/>
    <w:rsid w:val="00767EC6"/>
    <w:rsid w:val="007705EE"/>
    <w:rsid w:val="007705FE"/>
    <w:rsid w:val="00770987"/>
    <w:rsid w:val="00770A35"/>
    <w:rsid w:val="00770D6B"/>
    <w:rsid w:val="00770F79"/>
    <w:rsid w:val="0077104F"/>
    <w:rsid w:val="0077140D"/>
    <w:rsid w:val="0077149B"/>
    <w:rsid w:val="0077160D"/>
    <w:rsid w:val="007716F8"/>
    <w:rsid w:val="00771D1B"/>
    <w:rsid w:val="00772220"/>
    <w:rsid w:val="007725B9"/>
    <w:rsid w:val="00772814"/>
    <w:rsid w:val="00772872"/>
    <w:rsid w:val="007728B1"/>
    <w:rsid w:val="007729A2"/>
    <w:rsid w:val="00772A27"/>
    <w:rsid w:val="00772BB9"/>
    <w:rsid w:val="00772D93"/>
    <w:rsid w:val="00772EE6"/>
    <w:rsid w:val="007730B1"/>
    <w:rsid w:val="007730B5"/>
    <w:rsid w:val="00773319"/>
    <w:rsid w:val="00773410"/>
    <w:rsid w:val="007735E2"/>
    <w:rsid w:val="00773673"/>
    <w:rsid w:val="00773823"/>
    <w:rsid w:val="00773AA8"/>
    <w:rsid w:val="00773C6F"/>
    <w:rsid w:val="00774052"/>
    <w:rsid w:val="0077426F"/>
    <w:rsid w:val="0077448B"/>
    <w:rsid w:val="00774526"/>
    <w:rsid w:val="0077455C"/>
    <w:rsid w:val="00774666"/>
    <w:rsid w:val="00774B49"/>
    <w:rsid w:val="00774C14"/>
    <w:rsid w:val="00774F26"/>
    <w:rsid w:val="0077526E"/>
    <w:rsid w:val="0077541C"/>
    <w:rsid w:val="00775658"/>
    <w:rsid w:val="00775663"/>
    <w:rsid w:val="00775778"/>
    <w:rsid w:val="00775A6C"/>
    <w:rsid w:val="00775EA5"/>
    <w:rsid w:val="0077643B"/>
    <w:rsid w:val="0077648F"/>
    <w:rsid w:val="00776558"/>
    <w:rsid w:val="0077675E"/>
    <w:rsid w:val="00776F8A"/>
    <w:rsid w:val="00777091"/>
    <w:rsid w:val="007771AF"/>
    <w:rsid w:val="00777422"/>
    <w:rsid w:val="0077771B"/>
    <w:rsid w:val="007778CA"/>
    <w:rsid w:val="00777A32"/>
    <w:rsid w:val="00777CBA"/>
    <w:rsid w:val="00777D1F"/>
    <w:rsid w:val="00777D97"/>
    <w:rsid w:val="00777F47"/>
    <w:rsid w:val="0078019D"/>
    <w:rsid w:val="007802A1"/>
    <w:rsid w:val="00780388"/>
    <w:rsid w:val="00780762"/>
    <w:rsid w:val="007808AA"/>
    <w:rsid w:val="007808B9"/>
    <w:rsid w:val="007808F2"/>
    <w:rsid w:val="00780D2D"/>
    <w:rsid w:val="00780DA5"/>
    <w:rsid w:val="00780F3B"/>
    <w:rsid w:val="00780F59"/>
    <w:rsid w:val="00781012"/>
    <w:rsid w:val="00781151"/>
    <w:rsid w:val="00781325"/>
    <w:rsid w:val="007813F0"/>
    <w:rsid w:val="0078164A"/>
    <w:rsid w:val="00781837"/>
    <w:rsid w:val="00781A13"/>
    <w:rsid w:val="00781B71"/>
    <w:rsid w:val="00781E3B"/>
    <w:rsid w:val="00781ED3"/>
    <w:rsid w:val="0078200B"/>
    <w:rsid w:val="007820D4"/>
    <w:rsid w:val="00782284"/>
    <w:rsid w:val="007822E9"/>
    <w:rsid w:val="00782401"/>
    <w:rsid w:val="00782622"/>
    <w:rsid w:val="00782D6B"/>
    <w:rsid w:val="00782F7B"/>
    <w:rsid w:val="00782FB9"/>
    <w:rsid w:val="00783387"/>
    <w:rsid w:val="00783DC3"/>
    <w:rsid w:val="007841B9"/>
    <w:rsid w:val="00784281"/>
    <w:rsid w:val="007843C2"/>
    <w:rsid w:val="007843EB"/>
    <w:rsid w:val="007845B6"/>
    <w:rsid w:val="00784828"/>
    <w:rsid w:val="00784988"/>
    <w:rsid w:val="00784B6B"/>
    <w:rsid w:val="00784E48"/>
    <w:rsid w:val="0078501D"/>
    <w:rsid w:val="00785107"/>
    <w:rsid w:val="00785201"/>
    <w:rsid w:val="0078524F"/>
    <w:rsid w:val="0078527F"/>
    <w:rsid w:val="00785CC7"/>
    <w:rsid w:val="00785CE7"/>
    <w:rsid w:val="00785D98"/>
    <w:rsid w:val="00785DF1"/>
    <w:rsid w:val="00785FE2"/>
    <w:rsid w:val="007862BE"/>
    <w:rsid w:val="007864DC"/>
    <w:rsid w:val="007865E1"/>
    <w:rsid w:val="0078670C"/>
    <w:rsid w:val="0078694C"/>
    <w:rsid w:val="0078698D"/>
    <w:rsid w:val="0078714E"/>
    <w:rsid w:val="00787428"/>
    <w:rsid w:val="0078752E"/>
    <w:rsid w:val="00787766"/>
    <w:rsid w:val="007879D6"/>
    <w:rsid w:val="00787A12"/>
    <w:rsid w:val="00787AA9"/>
    <w:rsid w:val="00787B26"/>
    <w:rsid w:val="00787DAF"/>
    <w:rsid w:val="0079004C"/>
    <w:rsid w:val="00790052"/>
    <w:rsid w:val="0079019C"/>
    <w:rsid w:val="00790524"/>
    <w:rsid w:val="007906F6"/>
    <w:rsid w:val="00791613"/>
    <w:rsid w:val="00791A18"/>
    <w:rsid w:val="00791A74"/>
    <w:rsid w:val="00791E26"/>
    <w:rsid w:val="00791E63"/>
    <w:rsid w:val="00791F68"/>
    <w:rsid w:val="00791FF4"/>
    <w:rsid w:val="00792066"/>
    <w:rsid w:val="0079239C"/>
    <w:rsid w:val="007928F4"/>
    <w:rsid w:val="00792E89"/>
    <w:rsid w:val="00792EEE"/>
    <w:rsid w:val="00792EFE"/>
    <w:rsid w:val="00793220"/>
    <w:rsid w:val="007933BF"/>
    <w:rsid w:val="007934BE"/>
    <w:rsid w:val="007936D4"/>
    <w:rsid w:val="007937CE"/>
    <w:rsid w:val="00793861"/>
    <w:rsid w:val="007938BE"/>
    <w:rsid w:val="00793D8B"/>
    <w:rsid w:val="0079416F"/>
    <w:rsid w:val="00794426"/>
    <w:rsid w:val="007945CE"/>
    <w:rsid w:val="00794843"/>
    <w:rsid w:val="00794DFE"/>
    <w:rsid w:val="00794E0C"/>
    <w:rsid w:val="00795190"/>
    <w:rsid w:val="007951DA"/>
    <w:rsid w:val="00795546"/>
    <w:rsid w:val="007956CE"/>
    <w:rsid w:val="00795720"/>
    <w:rsid w:val="00795AD0"/>
    <w:rsid w:val="00795FF7"/>
    <w:rsid w:val="00796595"/>
    <w:rsid w:val="007966EC"/>
    <w:rsid w:val="00796C8D"/>
    <w:rsid w:val="00796F3B"/>
    <w:rsid w:val="00797722"/>
    <w:rsid w:val="0079774A"/>
    <w:rsid w:val="0079782C"/>
    <w:rsid w:val="00797C2C"/>
    <w:rsid w:val="00797DB5"/>
    <w:rsid w:val="007A0877"/>
    <w:rsid w:val="007A09C3"/>
    <w:rsid w:val="007A0A14"/>
    <w:rsid w:val="007A0BD6"/>
    <w:rsid w:val="007A1195"/>
    <w:rsid w:val="007A1235"/>
    <w:rsid w:val="007A13A7"/>
    <w:rsid w:val="007A1803"/>
    <w:rsid w:val="007A1B74"/>
    <w:rsid w:val="007A1C98"/>
    <w:rsid w:val="007A1D6C"/>
    <w:rsid w:val="007A1E27"/>
    <w:rsid w:val="007A21AA"/>
    <w:rsid w:val="007A2456"/>
    <w:rsid w:val="007A27E9"/>
    <w:rsid w:val="007A2A37"/>
    <w:rsid w:val="007A2AEC"/>
    <w:rsid w:val="007A2BD6"/>
    <w:rsid w:val="007A2BDF"/>
    <w:rsid w:val="007A2CA5"/>
    <w:rsid w:val="007A2DD9"/>
    <w:rsid w:val="007A2E64"/>
    <w:rsid w:val="007A3277"/>
    <w:rsid w:val="007A3527"/>
    <w:rsid w:val="007A36FE"/>
    <w:rsid w:val="007A3BC4"/>
    <w:rsid w:val="007A3E29"/>
    <w:rsid w:val="007A3E4C"/>
    <w:rsid w:val="007A411B"/>
    <w:rsid w:val="007A42E3"/>
    <w:rsid w:val="007A444D"/>
    <w:rsid w:val="007A45C7"/>
    <w:rsid w:val="007A483C"/>
    <w:rsid w:val="007A4A77"/>
    <w:rsid w:val="007A4B34"/>
    <w:rsid w:val="007A4E6D"/>
    <w:rsid w:val="007A4ED1"/>
    <w:rsid w:val="007A4F8D"/>
    <w:rsid w:val="007A5080"/>
    <w:rsid w:val="007A5756"/>
    <w:rsid w:val="007A5783"/>
    <w:rsid w:val="007A5824"/>
    <w:rsid w:val="007A5A33"/>
    <w:rsid w:val="007A5BB3"/>
    <w:rsid w:val="007A5F29"/>
    <w:rsid w:val="007A5F94"/>
    <w:rsid w:val="007A6207"/>
    <w:rsid w:val="007A626B"/>
    <w:rsid w:val="007A62B0"/>
    <w:rsid w:val="007A6687"/>
    <w:rsid w:val="007A671F"/>
    <w:rsid w:val="007A6854"/>
    <w:rsid w:val="007A69A0"/>
    <w:rsid w:val="007A6BC2"/>
    <w:rsid w:val="007A6BE7"/>
    <w:rsid w:val="007A707A"/>
    <w:rsid w:val="007A71A1"/>
    <w:rsid w:val="007A7215"/>
    <w:rsid w:val="007A78CC"/>
    <w:rsid w:val="007A793A"/>
    <w:rsid w:val="007A7AE2"/>
    <w:rsid w:val="007A7BFA"/>
    <w:rsid w:val="007A7C35"/>
    <w:rsid w:val="007A7D68"/>
    <w:rsid w:val="007A7FE7"/>
    <w:rsid w:val="007B0133"/>
    <w:rsid w:val="007B023E"/>
    <w:rsid w:val="007B04D1"/>
    <w:rsid w:val="007B058F"/>
    <w:rsid w:val="007B08FB"/>
    <w:rsid w:val="007B09B6"/>
    <w:rsid w:val="007B0A90"/>
    <w:rsid w:val="007B0B58"/>
    <w:rsid w:val="007B0B94"/>
    <w:rsid w:val="007B0E6E"/>
    <w:rsid w:val="007B17F8"/>
    <w:rsid w:val="007B1DA4"/>
    <w:rsid w:val="007B23C2"/>
    <w:rsid w:val="007B250C"/>
    <w:rsid w:val="007B25AB"/>
    <w:rsid w:val="007B2812"/>
    <w:rsid w:val="007B28AB"/>
    <w:rsid w:val="007B2955"/>
    <w:rsid w:val="007B2BC3"/>
    <w:rsid w:val="007B2E38"/>
    <w:rsid w:val="007B2FD7"/>
    <w:rsid w:val="007B333F"/>
    <w:rsid w:val="007B3427"/>
    <w:rsid w:val="007B34B0"/>
    <w:rsid w:val="007B3586"/>
    <w:rsid w:val="007B369E"/>
    <w:rsid w:val="007B3AE3"/>
    <w:rsid w:val="007B3CE8"/>
    <w:rsid w:val="007B41D3"/>
    <w:rsid w:val="007B434B"/>
    <w:rsid w:val="007B442E"/>
    <w:rsid w:val="007B4DC1"/>
    <w:rsid w:val="007B4E5D"/>
    <w:rsid w:val="007B506B"/>
    <w:rsid w:val="007B54C2"/>
    <w:rsid w:val="007B558D"/>
    <w:rsid w:val="007B5618"/>
    <w:rsid w:val="007B5A5E"/>
    <w:rsid w:val="007B5E2A"/>
    <w:rsid w:val="007B5FFC"/>
    <w:rsid w:val="007B6032"/>
    <w:rsid w:val="007B63AD"/>
    <w:rsid w:val="007B68E2"/>
    <w:rsid w:val="007B7564"/>
    <w:rsid w:val="007B7938"/>
    <w:rsid w:val="007B7CE4"/>
    <w:rsid w:val="007B7F8A"/>
    <w:rsid w:val="007B7FFC"/>
    <w:rsid w:val="007C02ED"/>
    <w:rsid w:val="007C03F3"/>
    <w:rsid w:val="007C06F1"/>
    <w:rsid w:val="007C0755"/>
    <w:rsid w:val="007C07C0"/>
    <w:rsid w:val="007C0820"/>
    <w:rsid w:val="007C094B"/>
    <w:rsid w:val="007C0A50"/>
    <w:rsid w:val="007C0D34"/>
    <w:rsid w:val="007C0DD7"/>
    <w:rsid w:val="007C0EB1"/>
    <w:rsid w:val="007C1157"/>
    <w:rsid w:val="007C14E4"/>
    <w:rsid w:val="007C17D2"/>
    <w:rsid w:val="007C1D4C"/>
    <w:rsid w:val="007C1E77"/>
    <w:rsid w:val="007C2274"/>
    <w:rsid w:val="007C24AE"/>
    <w:rsid w:val="007C24FB"/>
    <w:rsid w:val="007C275C"/>
    <w:rsid w:val="007C2B38"/>
    <w:rsid w:val="007C2D6E"/>
    <w:rsid w:val="007C2E17"/>
    <w:rsid w:val="007C2EAD"/>
    <w:rsid w:val="007C3284"/>
    <w:rsid w:val="007C32CA"/>
    <w:rsid w:val="007C34B4"/>
    <w:rsid w:val="007C3502"/>
    <w:rsid w:val="007C35DA"/>
    <w:rsid w:val="007C3683"/>
    <w:rsid w:val="007C3870"/>
    <w:rsid w:val="007C3A42"/>
    <w:rsid w:val="007C3B36"/>
    <w:rsid w:val="007C3BB2"/>
    <w:rsid w:val="007C3CB1"/>
    <w:rsid w:val="007C3E68"/>
    <w:rsid w:val="007C3F7E"/>
    <w:rsid w:val="007C42C3"/>
    <w:rsid w:val="007C4514"/>
    <w:rsid w:val="007C4534"/>
    <w:rsid w:val="007C457B"/>
    <w:rsid w:val="007C472A"/>
    <w:rsid w:val="007C4B98"/>
    <w:rsid w:val="007C4CDE"/>
    <w:rsid w:val="007C55AB"/>
    <w:rsid w:val="007C5751"/>
    <w:rsid w:val="007C599E"/>
    <w:rsid w:val="007C5A61"/>
    <w:rsid w:val="007C5ACA"/>
    <w:rsid w:val="007C6113"/>
    <w:rsid w:val="007C6116"/>
    <w:rsid w:val="007C63C9"/>
    <w:rsid w:val="007C6498"/>
    <w:rsid w:val="007C67CA"/>
    <w:rsid w:val="007C703F"/>
    <w:rsid w:val="007C7478"/>
    <w:rsid w:val="007C7816"/>
    <w:rsid w:val="007C788C"/>
    <w:rsid w:val="007C791D"/>
    <w:rsid w:val="007C7F7E"/>
    <w:rsid w:val="007D00AB"/>
    <w:rsid w:val="007D010E"/>
    <w:rsid w:val="007D029D"/>
    <w:rsid w:val="007D0777"/>
    <w:rsid w:val="007D07A2"/>
    <w:rsid w:val="007D0C46"/>
    <w:rsid w:val="007D0D70"/>
    <w:rsid w:val="007D0D8A"/>
    <w:rsid w:val="007D0F03"/>
    <w:rsid w:val="007D1068"/>
    <w:rsid w:val="007D1182"/>
    <w:rsid w:val="007D12CD"/>
    <w:rsid w:val="007D13C0"/>
    <w:rsid w:val="007D19F2"/>
    <w:rsid w:val="007D1B3E"/>
    <w:rsid w:val="007D1BDE"/>
    <w:rsid w:val="007D1D99"/>
    <w:rsid w:val="007D1E21"/>
    <w:rsid w:val="007D21B8"/>
    <w:rsid w:val="007D21D5"/>
    <w:rsid w:val="007D2520"/>
    <w:rsid w:val="007D28B1"/>
    <w:rsid w:val="007D2DC6"/>
    <w:rsid w:val="007D2DEC"/>
    <w:rsid w:val="007D305F"/>
    <w:rsid w:val="007D30B5"/>
    <w:rsid w:val="007D30BF"/>
    <w:rsid w:val="007D30DF"/>
    <w:rsid w:val="007D35C1"/>
    <w:rsid w:val="007D3828"/>
    <w:rsid w:val="007D39D0"/>
    <w:rsid w:val="007D3A19"/>
    <w:rsid w:val="007D3E58"/>
    <w:rsid w:val="007D4087"/>
    <w:rsid w:val="007D417B"/>
    <w:rsid w:val="007D42BC"/>
    <w:rsid w:val="007D4311"/>
    <w:rsid w:val="007D4389"/>
    <w:rsid w:val="007D4620"/>
    <w:rsid w:val="007D47DE"/>
    <w:rsid w:val="007D495A"/>
    <w:rsid w:val="007D4F44"/>
    <w:rsid w:val="007D4FDC"/>
    <w:rsid w:val="007D5162"/>
    <w:rsid w:val="007D5214"/>
    <w:rsid w:val="007D556A"/>
    <w:rsid w:val="007D55D0"/>
    <w:rsid w:val="007D55D4"/>
    <w:rsid w:val="007D581B"/>
    <w:rsid w:val="007D59B6"/>
    <w:rsid w:val="007D5A09"/>
    <w:rsid w:val="007D5D0F"/>
    <w:rsid w:val="007D5D32"/>
    <w:rsid w:val="007D5FB8"/>
    <w:rsid w:val="007D61B1"/>
    <w:rsid w:val="007D62D3"/>
    <w:rsid w:val="007D64C2"/>
    <w:rsid w:val="007D64C8"/>
    <w:rsid w:val="007D64D4"/>
    <w:rsid w:val="007D6835"/>
    <w:rsid w:val="007D697F"/>
    <w:rsid w:val="007D7246"/>
    <w:rsid w:val="007D7AD0"/>
    <w:rsid w:val="007D7BE3"/>
    <w:rsid w:val="007D7D26"/>
    <w:rsid w:val="007D7ED1"/>
    <w:rsid w:val="007D7FC2"/>
    <w:rsid w:val="007E013A"/>
    <w:rsid w:val="007E021E"/>
    <w:rsid w:val="007E02CE"/>
    <w:rsid w:val="007E0C2C"/>
    <w:rsid w:val="007E1423"/>
    <w:rsid w:val="007E1960"/>
    <w:rsid w:val="007E1A6C"/>
    <w:rsid w:val="007E1CE5"/>
    <w:rsid w:val="007E20E8"/>
    <w:rsid w:val="007E22C7"/>
    <w:rsid w:val="007E2A69"/>
    <w:rsid w:val="007E2BC6"/>
    <w:rsid w:val="007E3159"/>
    <w:rsid w:val="007E34DE"/>
    <w:rsid w:val="007E37A1"/>
    <w:rsid w:val="007E3802"/>
    <w:rsid w:val="007E394F"/>
    <w:rsid w:val="007E3A09"/>
    <w:rsid w:val="007E3A2C"/>
    <w:rsid w:val="007E3AD7"/>
    <w:rsid w:val="007E4584"/>
    <w:rsid w:val="007E4A6B"/>
    <w:rsid w:val="007E4CCF"/>
    <w:rsid w:val="007E4E0A"/>
    <w:rsid w:val="007E5B0A"/>
    <w:rsid w:val="007E5DF3"/>
    <w:rsid w:val="007E5E16"/>
    <w:rsid w:val="007E5E34"/>
    <w:rsid w:val="007E5E6F"/>
    <w:rsid w:val="007E62A7"/>
    <w:rsid w:val="007E63E7"/>
    <w:rsid w:val="007E64E0"/>
    <w:rsid w:val="007E66FE"/>
    <w:rsid w:val="007E68DD"/>
    <w:rsid w:val="007E6A5A"/>
    <w:rsid w:val="007E6A62"/>
    <w:rsid w:val="007E6CFA"/>
    <w:rsid w:val="007E6E65"/>
    <w:rsid w:val="007E7002"/>
    <w:rsid w:val="007E726F"/>
    <w:rsid w:val="007E727A"/>
    <w:rsid w:val="007E7455"/>
    <w:rsid w:val="007E7572"/>
    <w:rsid w:val="007E75A7"/>
    <w:rsid w:val="007E7C9D"/>
    <w:rsid w:val="007E7EFC"/>
    <w:rsid w:val="007E7EFE"/>
    <w:rsid w:val="007F041F"/>
    <w:rsid w:val="007F0450"/>
    <w:rsid w:val="007F050A"/>
    <w:rsid w:val="007F06A6"/>
    <w:rsid w:val="007F093A"/>
    <w:rsid w:val="007F0D52"/>
    <w:rsid w:val="007F0DF0"/>
    <w:rsid w:val="007F0E23"/>
    <w:rsid w:val="007F14AE"/>
    <w:rsid w:val="007F156A"/>
    <w:rsid w:val="007F1968"/>
    <w:rsid w:val="007F1DAE"/>
    <w:rsid w:val="007F1DC8"/>
    <w:rsid w:val="007F1EBB"/>
    <w:rsid w:val="007F2124"/>
    <w:rsid w:val="007F21F3"/>
    <w:rsid w:val="007F24BC"/>
    <w:rsid w:val="007F27C4"/>
    <w:rsid w:val="007F2BE9"/>
    <w:rsid w:val="007F2E58"/>
    <w:rsid w:val="007F305F"/>
    <w:rsid w:val="007F38AE"/>
    <w:rsid w:val="007F3AA2"/>
    <w:rsid w:val="007F3AE1"/>
    <w:rsid w:val="007F3B05"/>
    <w:rsid w:val="007F3BE8"/>
    <w:rsid w:val="007F3C88"/>
    <w:rsid w:val="007F3F31"/>
    <w:rsid w:val="007F3F41"/>
    <w:rsid w:val="007F3FF6"/>
    <w:rsid w:val="007F439E"/>
    <w:rsid w:val="007F4566"/>
    <w:rsid w:val="007F4607"/>
    <w:rsid w:val="007F462B"/>
    <w:rsid w:val="007F476E"/>
    <w:rsid w:val="007F4849"/>
    <w:rsid w:val="007F4CD2"/>
    <w:rsid w:val="007F4D51"/>
    <w:rsid w:val="007F4F4B"/>
    <w:rsid w:val="007F5083"/>
    <w:rsid w:val="007F53A2"/>
    <w:rsid w:val="007F54C3"/>
    <w:rsid w:val="007F54FD"/>
    <w:rsid w:val="007F58B7"/>
    <w:rsid w:val="007F5970"/>
    <w:rsid w:val="007F5ABD"/>
    <w:rsid w:val="007F5CFC"/>
    <w:rsid w:val="007F5F9C"/>
    <w:rsid w:val="007F61FB"/>
    <w:rsid w:val="007F63B4"/>
    <w:rsid w:val="007F6507"/>
    <w:rsid w:val="007F6C43"/>
    <w:rsid w:val="007F70E6"/>
    <w:rsid w:val="007F717B"/>
    <w:rsid w:val="007F74EF"/>
    <w:rsid w:val="007F7957"/>
    <w:rsid w:val="007F79F7"/>
    <w:rsid w:val="007F7AD9"/>
    <w:rsid w:val="007F7B99"/>
    <w:rsid w:val="007F7C94"/>
    <w:rsid w:val="007F7E3F"/>
    <w:rsid w:val="00800038"/>
    <w:rsid w:val="00800303"/>
    <w:rsid w:val="008003DF"/>
    <w:rsid w:val="008008E6"/>
    <w:rsid w:val="00800A20"/>
    <w:rsid w:val="00800B9B"/>
    <w:rsid w:val="00800F22"/>
    <w:rsid w:val="00800FFC"/>
    <w:rsid w:val="00801583"/>
    <w:rsid w:val="0080185A"/>
    <w:rsid w:val="008018AD"/>
    <w:rsid w:val="00801C07"/>
    <w:rsid w:val="0080208A"/>
    <w:rsid w:val="008023AA"/>
    <w:rsid w:val="0080247D"/>
    <w:rsid w:val="008026CC"/>
    <w:rsid w:val="00802937"/>
    <w:rsid w:val="00802A26"/>
    <w:rsid w:val="00802A90"/>
    <w:rsid w:val="00802B12"/>
    <w:rsid w:val="00802FF7"/>
    <w:rsid w:val="00803209"/>
    <w:rsid w:val="00803472"/>
    <w:rsid w:val="00803534"/>
    <w:rsid w:val="008035D0"/>
    <w:rsid w:val="0080394D"/>
    <w:rsid w:val="00803AC7"/>
    <w:rsid w:val="00803C2C"/>
    <w:rsid w:val="00804152"/>
    <w:rsid w:val="008041DC"/>
    <w:rsid w:val="00804239"/>
    <w:rsid w:val="0080445E"/>
    <w:rsid w:val="0080498A"/>
    <w:rsid w:val="00804B4C"/>
    <w:rsid w:val="00804E7C"/>
    <w:rsid w:val="008057A0"/>
    <w:rsid w:val="008058C8"/>
    <w:rsid w:val="00805979"/>
    <w:rsid w:val="00805F02"/>
    <w:rsid w:val="00805F28"/>
    <w:rsid w:val="00805F38"/>
    <w:rsid w:val="0080622E"/>
    <w:rsid w:val="008063E9"/>
    <w:rsid w:val="00806444"/>
    <w:rsid w:val="00806446"/>
    <w:rsid w:val="00806561"/>
    <w:rsid w:val="00806718"/>
    <w:rsid w:val="00806762"/>
    <w:rsid w:val="00806815"/>
    <w:rsid w:val="00806B82"/>
    <w:rsid w:val="00806F4B"/>
    <w:rsid w:val="00806F6F"/>
    <w:rsid w:val="008078DE"/>
    <w:rsid w:val="00807CDA"/>
    <w:rsid w:val="00807FD7"/>
    <w:rsid w:val="008107AD"/>
    <w:rsid w:val="00811276"/>
    <w:rsid w:val="008112A1"/>
    <w:rsid w:val="008112EE"/>
    <w:rsid w:val="0081145A"/>
    <w:rsid w:val="008116B3"/>
    <w:rsid w:val="00811856"/>
    <w:rsid w:val="008118F9"/>
    <w:rsid w:val="00811D9E"/>
    <w:rsid w:val="00811E44"/>
    <w:rsid w:val="00812112"/>
    <w:rsid w:val="008121D8"/>
    <w:rsid w:val="00812449"/>
    <w:rsid w:val="00812522"/>
    <w:rsid w:val="008126BC"/>
    <w:rsid w:val="00812A37"/>
    <w:rsid w:val="00812E1E"/>
    <w:rsid w:val="008130CF"/>
    <w:rsid w:val="0081310C"/>
    <w:rsid w:val="008135C4"/>
    <w:rsid w:val="0081393E"/>
    <w:rsid w:val="00813A88"/>
    <w:rsid w:val="00813CAC"/>
    <w:rsid w:val="00814761"/>
    <w:rsid w:val="008149B8"/>
    <w:rsid w:val="00814E20"/>
    <w:rsid w:val="00814E59"/>
    <w:rsid w:val="00814F0F"/>
    <w:rsid w:val="0081506D"/>
    <w:rsid w:val="0081532C"/>
    <w:rsid w:val="008157B0"/>
    <w:rsid w:val="00815940"/>
    <w:rsid w:val="00815B7F"/>
    <w:rsid w:val="00815BEC"/>
    <w:rsid w:val="00815F2E"/>
    <w:rsid w:val="008162FA"/>
    <w:rsid w:val="008168C4"/>
    <w:rsid w:val="00816B31"/>
    <w:rsid w:val="00816CD3"/>
    <w:rsid w:val="00816D82"/>
    <w:rsid w:val="00816F26"/>
    <w:rsid w:val="00816F2B"/>
    <w:rsid w:val="008171CE"/>
    <w:rsid w:val="00817500"/>
    <w:rsid w:val="0081765D"/>
    <w:rsid w:val="0081766A"/>
    <w:rsid w:val="00817A70"/>
    <w:rsid w:val="00817ACE"/>
    <w:rsid w:val="00817C15"/>
    <w:rsid w:val="00817E51"/>
    <w:rsid w:val="008200D1"/>
    <w:rsid w:val="00820381"/>
    <w:rsid w:val="00820594"/>
    <w:rsid w:val="00820848"/>
    <w:rsid w:val="0082085F"/>
    <w:rsid w:val="00820B42"/>
    <w:rsid w:val="00820BF6"/>
    <w:rsid w:val="00820C63"/>
    <w:rsid w:val="00820F54"/>
    <w:rsid w:val="00820F66"/>
    <w:rsid w:val="00821032"/>
    <w:rsid w:val="008210DA"/>
    <w:rsid w:val="0082110B"/>
    <w:rsid w:val="00821451"/>
    <w:rsid w:val="00821E0E"/>
    <w:rsid w:val="008220EB"/>
    <w:rsid w:val="00822275"/>
    <w:rsid w:val="008222A5"/>
    <w:rsid w:val="008225F2"/>
    <w:rsid w:val="008227A2"/>
    <w:rsid w:val="008228E3"/>
    <w:rsid w:val="00822B1F"/>
    <w:rsid w:val="00823000"/>
    <w:rsid w:val="008232AE"/>
    <w:rsid w:val="00823381"/>
    <w:rsid w:val="00823500"/>
    <w:rsid w:val="00823B60"/>
    <w:rsid w:val="00823C80"/>
    <w:rsid w:val="00823D10"/>
    <w:rsid w:val="00824130"/>
    <w:rsid w:val="008241F2"/>
    <w:rsid w:val="008241F6"/>
    <w:rsid w:val="00824492"/>
    <w:rsid w:val="008245C3"/>
    <w:rsid w:val="00824609"/>
    <w:rsid w:val="008246CD"/>
    <w:rsid w:val="008247F2"/>
    <w:rsid w:val="00824A6C"/>
    <w:rsid w:val="00824B18"/>
    <w:rsid w:val="00824E4B"/>
    <w:rsid w:val="00825026"/>
    <w:rsid w:val="0082513D"/>
    <w:rsid w:val="00825194"/>
    <w:rsid w:val="008251AB"/>
    <w:rsid w:val="008252F0"/>
    <w:rsid w:val="0082531F"/>
    <w:rsid w:val="008253F9"/>
    <w:rsid w:val="00825451"/>
    <w:rsid w:val="0082569C"/>
    <w:rsid w:val="00825A81"/>
    <w:rsid w:val="00825B3B"/>
    <w:rsid w:val="00825C46"/>
    <w:rsid w:val="00825C7B"/>
    <w:rsid w:val="0082605C"/>
    <w:rsid w:val="0082606C"/>
    <w:rsid w:val="008263F7"/>
    <w:rsid w:val="0082647C"/>
    <w:rsid w:val="008266B5"/>
    <w:rsid w:val="00826788"/>
    <w:rsid w:val="008267F1"/>
    <w:rsid w:val="00826862"/>
    <w:rsid w:val="008268D0"/>
    <w:rsid w:val="0082691B"/>
    <w:rsid w:val="00826E7E"/>
    <w:rsid w:val="00827251"/>
    <w:rsid w:val="00827325"/>
    <w:rsid w:val="008273FD"/>
    <w:rsid w:val="00827639"/>
    <w:rsid w:val="008279A7"/>
    <w:rsid w:val="00827DA2"/>
    <w:rsid w:val="00830138"/>
    <w:rsid w:val="0083026B"/>
    <w:rsid w:val="00830375"/>
    <w:rsid w:val="00830379"/>
    <w:rsid w:val="00830428"/>
    <w:rsid w:val="008306FE"/>
    <w:rsid w:val="00830720"/>
    <w:rsid w:val="0083090B"/>
    <w:rsid w:val="0083093D"/>
    <w:rsid w:val="00830987"/>
    <w:rsid w:val="00830C8F"/>
    <w:rsid w:val="00830CEE"/>
    <w:rsid w:val="00830E0A"/>
    <w:rsid w:val="00830E30"/>
    <w:rsid w:val="0083106C"/>
    <w:rsid w:val="008311A8"/>
    <w:rsid w:val="00831418"/>
    <w:rsid w:val="00831721"/>
    <w:rsid w:val="0083196B"/>
    <w:rsid w:val="00831B9F"/>
    <w:rsid w:val="00831D70"/>
    <w:rsid w:val="00831E99"/>
    <w:rsid w:val="00832052"/>
    <w:rsid w:val="0083221D"/>
    <w:rsid w:val="0083235F"/>
    <w:rsid w:val="00832362"/>
    <w:rsid w:val="00832762"/>
    <w:rsid w:val="00832B65"/>
    <w:rsid w:val="0083305E"/>
    <w:rsid w:val="0083322B"/>
    <w:rsid w:val="00833312"/>
    <w:rsid w:val="008333E2"/>
    <w:rsid w:val="00833436"/>
    <w:rsid w:val="008337B0"/>
    <w:rsid w:val="00833812"/>
    <w:rsid w:val="00833944"/>
    <w:rsid w:val="00833EE8"/>
    <w:rsid w:val="0083424F"/>
    <w:rsid w:val="00834534"/>
    <w:rsid w:val="008345BE"/>
    <w:rsid w:val="0083464E"/>
    <w:rsid w:val="0083465C"/>
    <w:rsid w:val="00834717"/>
    <w:rsid w:val="00835125"/>
    <w:rsid w:val="008352BB"/>
    <w:rsid w:val="008354D0"/>
    <w:rsid w:val="0083555A"/>
    <w:rsid w:val="00835DB1"/>
    <w:rsid w:val="00835FE0"/>
    <w:rsid w:val="008360BD"/>
    <w:rsid w:val="00836478"/>
    <w:rsid w:val="00836539"/>
    <w:rsid w:val="00836551"/>
    <w:rsid w:val="008367B5"/>
    <w:rsid w:val="00836846"/>
    <w:rsid w:val="008368B0"/>
    <w:rsid w:val="00836A4E"/>
    <w:rsid w:val="00836BC1"/>
    <w:rsid w:val="00837380"/>
    <w:rsid w:val="008376FB"/>
    <w:rsid w:val="00837798"/>
    <w:rsid w:val="008377EA"/>
    <w:rsid w:val="0083788D"/>
    <w:rsid w:val="00837A93"/>
    <w:rsid w:val="00837E48"/>
    <w:rsid w:val="0084020C"/>
    <w:rsid w:val="0084038A"/>
    <w:rsid w:val="0084086B"/>
    <w:rsid w:val="008409C0"/>
    <w:rsid w:val="00840A28"/>
    <w:rsid w:val="0084105E"/>
    <w:rsid w:val="008412A8"/>
    <w:rsid w:val="00841459"/>
    <w:rsid w:val="00841672"/>
    <w:rsid w:val="008419AD"/>
    <w:rsid w:val="00841A46"/>
    <w:rsid w:val="00841B68"/>
    <w:rsid w:val="00841DBC"/>
    <w:rsid w:val="00841E28"/>
    <w:rsid w:val="00841EB8"/>
    <w:rsid w:val="008421F1"/>
    <w:rsid w:val="00842419"/>
    <w:rsid w:val="00842492"/>
    <w:rsid w:val="0084257C"/>
    <w:rsid w:val="008425F4"/>
    <w:rsid w:val="008426FE"/>
    <w:rsid w:val="0084272C"/>
    <w:rsid w:val="008428F7"/>
    <w:rsid w:val="00842A45"/>
    <w:rsid w:val="00842B94"/>
    <w:rsid w:val="00842C6B"/>
    <w:rsid w:val="00842C84"/>
    <w:rsid w:val="00842EB3"/>
    <w:rsid w:val="00843140"/>
    <w:rsid w:val="0084344F"/>
    <w:rsid w:val="00843654"/>
    <w:rsid w:val="008437A4"/>
    <w:rsid w:val="00843968"/>
    <w:rsid w:val="00844059"/>
    <w:rsid w:val="00844424"/>
    <w:rsid w:val="0084480E"/>
    <w:rsid w:val="00844A4B"/>
    <w:rsid w:val="00844E71"/>
    <w:rsid w:val="0084507F"/>
    <w:rsid w:val="00845451"/>
    <w:rsid w:val="00845839"/>
    <w:rsid w:val="00845A03"/>
    <w:rsid w:val="00845ABA"/>
    <w:rsid w:val="00845FF7"/>
    <w:rsid w:val="0084652B"/>
    <w:rsid w:val="00846640"/>
    <w:rsid w:val="00846CAB"/>
    <w:rsid w:val="0084702D"/>
    <w:rsid w:val="008471EB"/>
    <w:rsid w:val="008475AC"/>
    <w:rsid w:val="008479BA"/>
    <w:rsid w:val="00847AA6"/>
    <w:rsid w:val="00847C5F"/>
    <w:rsid w:val="00847E5D"/>
    <w:rsid w:val="00847E77"/>
    <w:rsid w:val="00847F28"/>
    <w:rsid w:val="00847F97"/>
    <w:rsid w:val="0085022C"/>
    <w:rsid w:val="008502AF"/>
    <w:rsid w:val="008504EF"/>
    <w:rsid w:val="008505AB"/>
    <w:rsid w:val="008507C4"/>
    <w:rsid w:val="00850CD6"/>
    <w:rsid w:val="00850FC8"/>
    <w:rsid w:val="008514BE"/>
    <w:rsid w:val="00851871"/>
    <w:rsid w:val="00851979"/>
    <w:rsid w:val="00851A86"/>
    <w:rsid w:val="00851B7E"/>
    <w:rsid w:val="00852358"/>
    <w:rsid w:val="008523E9"/>
    <w:rsid w:val="008526FC"/>
    <w:rsid w:val="00852729"/>
    <w:rsid w:val="00852A1D"/>
    <w:rsid w:val="00852E57"/>
    <w:rsid w:val="00853085"/>
    <w:rsid w:val="008530E4"/>
    <w:rsid w:val="008531BB"/>
    <w:rsid w:val="0085351D"/>
    <w:rsid w:val="0085372F"/>
    <w:rsid w:val="00853934"/>
    <w:rsid w:val="00853DD9"/>
    <w:rsid w:val="0085434C"/>
    <w:rsid w:val="0085451B"/>
    <w:rsid w:val="00854670"/>
    <w:rsid w:val="008546B2"/>
    <w:rsid w:val="008547B1"/>
    <w:rsid w:val="00854FEA"/>
    <w:rsid w:val="00855115"/>
    <w:rsid w:val="008551BC"/>
    <w:rsid w:val="0085562D"/>
    <w:rsid w:val="0085577C"/>
    <w:rsid w:val="00855A79"/>
    <w:rsid w:val="00855BDA"/>
    <w:rsid w:val="00855F4C"/>
    <w:rsid w:val="00855F9F"/>
    <w:rsid w:val="00856173"/>
    <w:rsid w:val="00856228"/>
    <w:rsid w:val="008562D7"/>
    <w:rsid w:val="00856357"/>
    <w:rsid w:val="00856475"/>
    <w:rsid w:val="008564F4"/>
    <w:rsid w:val="00856596"/>
    <w:rsid w:val="00856921"/>
    <w:rsid w:val="00856AFA"/>
    <w:rsid w:val="00856BB3"/>
    <w:rsid w:val="00856EB3"/>
    <w:rsid w:val="00857041"/>
    <w:rsid w:val="008577BE"/>
    <w:rsid w:val="00857886"/>
    <w:rsid w:val="0085798B"/>
    <w:rsid w:val="008579F9"/>
    <w:rsid w:val="00857AF6"/>
    <w:rsid w:val="00857E9D"/>
    <w:rsid w:val="00857F19"/>
    <w:rsid w:val="00860246"/>
    <w:rsid w:val="0086030F"/>
    <w:rsid w:val="0086032A"/>
    <w:rsid w:val="0086075C"/>
    <w:rsid w:val="008608E9"/>
    <w:rsid w:val="00860944"/>
    <w:rsid w:val="008613DD"/>
    <w:rsid w:val="008615A0"/>
    <w:rsid w:val="0086169A"/>
    <w:rsid w:val="0086185A"/>
    <w:rsid w:val="00861A63"/>
    <w:rsid w:val="00861CD0"/>
    <w:rsid w:val="00861D02"/>
    <w:rsid w:val="00861E89"/>
    <w:rsid w:val="00862004"/>
    <w:rsid w:val="008622DA"/>
    <w:rsid w:val="008627F1"/>
    <w:rsid w:val="0086281B"/>
    <w:rsid w:val="00862A99"/>
    <w:rsid w:val="00862BDB"/>
    <w:rsid w:val="00862E81"/>
    <w:rsid w:val="00862F60"/>
    <w:rsid w:val="00863200"/>
    <w:rsid w:val="008634DF"/>
    <w:rsid w:val="0086385A"/>
    <w:rsid w:val="0086387E"/>
    <w:rsid w:val="008640E5"/>
    <w:rsid w:val="008642D3"/>
    <w:rsid w:val="00864794"/>
    <w:rsid w:val="00864930"/>
    <w:rsid w:val="00864A58"/>
    <w:rsid w:val="00864ABE"/>
    <w:rsid w:val="00864B42"/>
    <w:rsid w:val="00864C52"/>
    <w:rsid w:val="00864DC2"/>
    <w:rsid w:val="0086504D"/>
    <w:rsid w:val="0086509A"/>
    <w:rsid w:val="008651A1"/>
    <w:rsid w:val="00865250"/>
    <w:rsid w:val="008654C6"/>
    <w:rsid w:val="00865619"/>
    <w:rsid w:val="008657BE"/>
    <w:rsid w:val="00865C92"/>
    <w:rsid w:val="00865F0C"/>
    <w:rsid w:val="00866100"/>
    <w:rsid w:val="008662FB"/>
    <w:rsid w:val="0086681C"/>
    <w:rsid w:val="00866B83"/>
    <w:rsid w:val="00866BDB"/>
    <w:rsid w:val="00866C45"/>
    <w:rsid w:val="00866C82"/>
    <w:rsid w:val="0086704B"/>
    <w:rsid w:val="00867250"/>
    <w:rsid w:val="00867978"/>
    <w:rsid w:val="00867982"/>
    <w:rsid w:val="00867ABE"/>
    <w:rsid w:val="00867C80"/>
    <w:rsid w:val="00867C82"/>
    <w:rsid w:val="00867F8F"/>
    <w:rsid w:val="008700AC"/>
    <w:rsid w:val="00870213"/>
    <w:rsid w:val="00870229"/>
    <w:rsid w:val="008705D8"/>
    <w:rsid w:val="008708E1"/>
    <w:rsid w:val="00870D95"/>
    <w:rsid w:val="0087104D"/>
    <w:rsid w:val="00871126"/>
    <w:rsid w:val="00871374"/>
    <w:rsid w:val="0087143F"/>
    <w:rsid w:val="008715EC"/>
    <w:rsid w:val="0087166F"/>
    <w:rsid w:val="0087182A"/>
    <w:rsid w:val="00871859"/>
    <w:rsid w:val="00871CA6"/>
    <w:rsid w:val="00871CB6"/>
    <w:rsid w:val="0087201D"/>
    <w:rsid w:val="00872454"/>
    <w:rsid w:val="008729DE"/>
    <w:rsid w:val="00872CEC"/>
    <w:rsid w:val="00872F5B"/>
    <w:rsid w:val="0087304F"/>
    <w:rsid w:val="00873184"/>
    <w:rsid w:val="00873228"/>
    <w:rsid w:val="00873488"/>
    <w:rsid w:val="00873632"/>
    <w:rsid w:val="0087374B"/>
    <w:rsid w:val="008737E0"/>
    <w:rsid w:val="00873B37"/>
    <w:rsid w:val="00873C3B"/>
    <w:rsid w:val="00873EFA"/>
    <w:rsid w:val="00874271"/>
    <w:rsid w:val="00874273"/>
    <w:rsid w:val="00874832"/>
    <w:rsid w:val="00874AD1"/>
    <w:rsid w:val="00874B16"/>
    <w:rsid w:val="00874FFD"/>
    <w:rsid w:val="008750F3"/>
    <w:rsid w:val="00875368"/>
    <w:rsid w:val="00875443"/>
    <w:rsid w:val="00875591"/>
    <w:rsid w:val="008758B5"/>
    <w:rsid w:val="00875B73"/>
    <w:rsid w:val="008760C1"/>
    <w:rsid w:val="0087612B"/>
    <w:rsid w:val="0087613C"/>
    <w:rsid w:val="00876449"/>
    <w:rsid w:val="008766EB"/>
    <w:rsid w:val="008769BF"/>
    <w:rsid w:val="008769F4"/>
    <w:rsid w:val="00876CE0"/>
    <w:rsid w:val="00876EEC"/>
    <w:rsid w:val="00877005"/>
    <w:rsid w:val="00877053"/>
    <w:rsid w:val="008772B6"/>
    <w:rsid w:val="00877321"/>
    <w:rsid w:val="0087739B"/>
    <w:rsid w:val="008778F4"/>
    <w:rsid w:val="00877AC2"/>
    <w:rsid w:val="00877B09"/>
    <w:rsid w:val="00877B82"/>
    <w:rsid w:val="00877BE8"/>
    <w:rsid w:val="00877CB5"/>
    <w:rsid w:val="00877ED8"/>
    <w:rsid w:val="00880702"/>
    <w:rsid w:val="0088083E"/>
    <w:rsid w:val="00880870"/>
    <w:rsid w:val="00880D7B"/>
    <w:rsid w:val="00880FD6"/>
    <w:rsid w:val="00881006"/>
    <w:rsid w:val="008811C4"/>
    <w:rsid w:val="00881873"/>
    <w:rsid w:val="008818E7"/>
    <w:rsid w:val="00881B75"/>
    <w:rsid w:val="00881F22"/>
    <w:rsid w:val="00881F83"/>
    <w:rsid w:val="008827E7"/>
    <w:rsid w:val="0088282F"/>
    <w:rsid w:val="00882A18"/>
    <w:rsid w:val="00882A6C"/>
    <w:rsid w:val="00882C1A"/>
    <w:rsid w:val="00882D99"/>
    <w:rsid w:val="00882E0F"/>
    <w:rsid w:val="00882EE2"/>
    <w:rsid w:val="00882FA5"/>
    <w:rsid w:val="00883396"/>
    <w:rsid w:val="008833B7"/>
    <w:rsid w:val="00883531"/>
    <w:rsid w:val="0088353A"/>
    <w:rsid w:val="00883B65"/>
    <w:rsid w:val="00883C7D"/>
    <w:rsid w:val="00883EA8"/>
    <w:rsid w:val="0088410F"/>
    <w:rsid w:val="00884253"/>
    <w:rsid w:val="008842F8"/>
    <w:rsid w:val="008843DC"/>
    <w:rsid w:val="00884735"/>
    <w:rsid w:val="008847C8"/>
    <w:rsid w:val="008847F5"/>
    <w:rsid w:val="00884900"/>
    <w:rsid w:val="008849FE"/>
    <w:rsid w:val="00884CA8"/>
    <w:rsid w:val="00885291"/>
    <w:rsid w:val="00885382"/>
    <w:rsid w:val="00885427"/>
    <w:rsid w:val="00885CA2"/>
    <w:rsid w:val="00886453"/>
    <w:rsid w:val="00886503"/>
    <w:rsid w:val="00886542"/>
    <w:rsid w:val="008869AC"/>
    <w:rsid w:val="00886A99"/>
    <w:rsid w:val="00886CC5"/>
    <w:rsid w:val="00886F8E"/>
    <w:rsid w:val="00886FA4"/>
    <w:rsid w:val="00886FA5"/>
    <w:rsid w:val="00887531"/>
    <w:rsid w:val="008875A4"/>
    <w:rsid w:val="008875DE"/>
    <w:rsid w:val="00887DB3"/>
    <w:rsid w:val="00887E9A"/>
    <w:rsid w:val="00887F96"/>
    <w:rsid w:val="00890329"/>
    <w:rsid w:val="008905C1"/>
    <w:rsid w:val="00890653"/>
    <w:rsid w:val="0089072C"/>
    <w:rsid w:val="008907E5"/>
    <w:rsid w:val="00890970"/>
    <w:rsid w:val="00890AE9"/>
    <w:rsid w:val="008910D6"/>
    <w:rsid w:val="00891765"/>
    <w:rsid w:val="0089183E"/>
    <w:rsid w:val="008918F0"/>
    <w:rsid w:val="00891989"/>
    <w:rsid w:val="00891A8C"/>
    <w:rsid w:val="00892019"/>
    <w:rsid w:val="00892424"/>
    <w:rsid w:val="0089316B"/>
    <w:rsid w:val="0089367B"/>
    <w:rsid w:val="00893995"/>
    <w:rsid w:val="00893CC6"/>
    <w:rsid w:val="00893E86"/>
    <w:rsid w:val="00894199"/>
    <w:rsid w:val="00894503"/>
    <w:rsid w:val="00894A33"/>
    <w:rsid w:val="00894B2F"/>
    <w:rsid w:val="00894BA5"/>
    <w:rsid w:val="00895110"/>
    <w:rsid w:val="00895545"/>
    <w:rsid w:val="008955B0"/>
    <w:rsid w:val="00895697"/>
    <w:rsid w:val="00895924"/>
    <w:rsid w:val="00895B02"/>
    <w:rsid w:val="00895BEF"/>
    <w:rsid w:val="00895DE4"/>
    <w:rsid w:val="008960D9"/>
    <w:rsid w:val="00896401"/>
    <w:rsid w:val="00896AB2"/>
    <w:rsid w:val="00896E41"/>
    <w:rsid w:val="00896F9A"/>
    <w:rsid w:val="0089706E"/>
    <w:rsid w:val="008972E9"/>
    <w:rsid w:val="00897351"/>
    <w:rsid w:val="008974BC"/>
    <w:rsid w:val="008975CB"/>
    <w:rsid w:val="008975E3"/>
    <w:rsid w:val="008A0087"/>
    <w:rsid w:val="008A00A7"/>
    <w:rsid w:val="008A0403"/>
    <w:rsid w:val="008A06DC"/>
    <w:rsid w:val="008A092D"/>
    <w:rsid w:val="008A0E08"/>
    <w:rsid w:val="008A0FC6"/>
    <w:rsid w:val="008A1403"/>
    <w:rsid w:val="008A1491"/>
    <w:rsid w:val="008A191D"/>
    <w:rsid w:val="008A19B5"/>
    <w:rsid w:val="008A1A31"/>
    <w:rsid w:val="008A1D6D"/>
    <w:rsid w:val="008A2102"/>
    <w:rsid w:val="008A223A"/>
    <w:rsid w:val="008A2537"/>
    <w:rsid w:val="008A2665"/>
    <w:rsid w:val="008A272F"/>
    <w:rsid w:val="008A2AF5"/>
    <w:rsid w:val="008A320A"/>
    <w:rsid w:val="008A32C3"/>
    <w:rsid w:val="008A35A1"/>
    <w:rsid w:val="008A371C"/>
    <w:rsid w:val="008A3831"/>
    <w:rsid w:val="008A3DF6"/>
    <w:rsid w:val="008A3EA6"/>
    <w:rsid w:val="008A3F4F"/>
    <w:rsid w:val="008A4257"/>
    <w:rsid w:val="008A45D7"/>
    <w:rsid w:val="008A4769"/>
    <w:rsid w:val="008A4844"/>
    <w:rsid w:val="008A4A23"/>
    <w:rsid w:val="008A4FC2"/>
    <w:rsid w:val="008A5367"/>
    <w:rsid w:val="008A552F"/>
    <w:rsid w:val="008A57E3"/>
    <w:rsid w:val="008A5898"/>
    <w:rsid w:val="008A5971"/>
    <w:rsid w:val="008A59C4"/>
    <w:rsid w:val="008A6213"/>
    <w:rsid w:val="008A6893"/>
    <w:rsid w:val="008A68DB"/>
    <w:rsid w:val="008A6A57"/>
    <w:rsid w:val="008A6C13"/>
    <w:rsid w:val="008A7162"/>
    <w:rsid w:val="008A773C"/>
    <w:rsid w:val="008A7857"/>
    <w:rsid w:val="008A7B71"/>
    <w:rsid w:val="008A7EC6"/>
    <w:rsid w:val="008B014B"/>
    <w:rsid w:val="008B02FC"/>
    <w:rsid w:val="008B05D0"/>
    <w:rsid w:val="008B06DA"/>
    <w:rsid w:val="008B0D84"/>
    <w:rsid w:val="008B0DE1"/>
    <w:rsid w:val="008B0F7F"/>
    <w:rsid w:val="008B0FC4"/>
    <w:rsid w:val="008B1395"/>
    <w:rsid w:val="008B151B"/>
    <w:rsid w:val="008B165B"/>
    <w:rsid w:val="008B1ADC"/>
    <w:rsid w:val="008B1E24"/>
    <w:rsid w:val="008B22F7"/>
    <w:rsid w:val="008B238D"/>
    <w:rsid w:val="008B27DC"/>
    <w:rsid w:val="008B2A56"/>
    <w:rsid w:val="008B2A74"/>
    <w:rsid w:val="008B2F3A"/>
    <w:rsid w:val="008B3222"/>
    <w:rsid w:val="008B36EE"/>
    <w:rsid w:val="008B36FC"/>
    <w:rsid w:val="008B37CE"/>
    <w:rsid w:val="008B3B08"/>
    <w:rsid w:val="008B3C3D"/>
    <w:rsid w:val="008B3DFC"/>
    <w:rsid w:val="008B408B"/>
    <w:rsid w:val="008B4150"/>
    <w:rsid w:val="008B4673"/>
    <w:rsid w:val="008B469F"/>
    <w:rsid w:val="008B4737"/>
    <w:rsid w:val="008B47A9"/>
    <w:rsid w:val="008B48C9"/>
    <w:rsid w:val="008B4B25"/>
    <w:rsid w:val="008B4E00"/>
    <w:rsid w:val="008B4FCD"/>
    <w:rsid w:val="008B5698"/>
    <w:rsid w:val="008B57D2"/>
    <w:rsid w:val="008B5825"/>
    <w:rsid w:val="008B5958"/>
    <w:rsid w:val="008B59A2"/>
    <w:rsid w:val="008B626A"/>
    <w:rsid w:val="008B65AF"/>
    <w:rsid w:val="008B6709"/>
    <w:rsid w:val="008B69EC"/>
    <w:rsid w:val="008B6D66"/>
    <w:rsid w:val="008B6ED4"/>
    <w:rsid w:val="008B7026"/>
    <w:rsid w:val="008B717C"/>
    <w:rsid w:val="008B724E"/>
    <w:rsid w:val="008B726D"/>
    <w:rsid w:val="008B74C7"/>
    <w:rsid w:val="008B74CD"/>
    <w:rsid w:val="008B74F6"/>
    <w:rsid w:val="008B78D5"/>
    <w:rsid w:val="008B7926"/>
    <w:rsid w:val="008B794B"/>
    <w:rsid w:val="008B79FD"/>
    <w:rsid w:val="008B7A4B"/>
    <w:rsid w:val="008B7B3F"/>
    <w:rsid w:val="008B7CCE"/>
    <w:rsid w:val="008B7E00"/>
    <w:rsid w:val="008C004B"/>
    <w:rsid w:val="008C0056"/>
    <w:rsid w:val="008C0141"/>
    <w:rsid w:val="008C0496"/>
    <w:rsid w:val="008C0814"/>
    <w:rsid w:val="008C0B8F"/>
    <w:rsid w:val="008C0D5C"/>
    <w:rsid w:val="008C0EAE"/>
    <w:rsid w:val="008C0F77"/>
    <w:rsid w:val="008C1506"/>
    <w:rsid w:val="008C1809"/>
    <w:rsid w:val="008C1C03"/>
    <w:rsid w:val="008C1C29"/>
    <w:rsid w:val="008C1C65"/>
    <w:rsid w:val="008C1F39"/>
    <w:rsid w:val="008C1FD4"/>
    <w:rsid w:val="008C20FE"/>
    <w:rsid w:val="008C21D7"/>
    <w:rsid w:val="008C2215"/>
    <w:rsid w:val="008C236D"/>
    <w:rsid w:val="008C2451"/>
    <w:rsid w:val="008C2535"/>
    <w:rsid w:val="008C2593"/>
    <w:rsid w:val="008C25AD"/>
    <w:rsid w:val="008C265D"/>
    <w:rsid w:val="008C29B9"/>
    <w:rsid w:val="008C321D"/>
    <w:rsid w:val="008C33E1"/>
    <w:rsid w:val="008C348C"/>
    <w:rsid w:val="008C36D5"/>
    <w:rsid w:val="008C376B"/>
    <w:rsid w:val="008C3907"/>
    <w:rsid w:val="008C4254"/>
    <w:rsid w:val="008C4470"/>
    <w:rsid w:val="008C4685"/>
    <w:rsid w:val="008C4926"/>
    <w:rsid w:val="008C49FD"/>
    <w:rsid w:val="008C4B62"/>
    <w:rsid w:val="008C4BDD"/>
    <w:rsid w:val="008C4C60"/>
    <w:rsid w:val="008C4C79"/>
    <w:rsid w:val="008C4E13"/>
    <w:rsid w:val="008C4EE0"/>
    <w:rsid w:val="008C4EE3"/>
    <w:rsid w:val="008C50CA"/>
    <w:rsid w:val="008C51F1"/>
    <w:rsid w:val="008C5609"/>
    <w:rsid w:val="008C5619"/>
    <w:rsid w:val="008C5821"/>
    <w:rsid w:val="008C5834"/>
    <w:rsid w:val="008C59DD"/>
    <w:rsid w:val="008C59FA"/>
    <w:rsid w:val="008C5ADA"/>
    <w:rsid w:val="008C5D17"/>
    <w:rsid w:val="008C5D76"/>
    <w:rsid w:val="008C5DE0"/>
    <w:rsid w:val="008C5E0A"/>
    <w:rsid w:val="008C5E25"/>
    <w:rsid w:val="008C5F97"/>
    <w:rsid w:val="008C60E7"/>
    <w:rsid w:val="008C6157"/>
    <w:rsid w:val="008C6252"/>
    <w:rsid w:val="008C6318"/>
    <w:rsid w:val="008C6664"/>
    <w:rsid w:val="008C685B"/>
    <w:rsid w:val="008C6C14"/>
    <w:rsid w:val="008C70E0"/>
    <w:rsid w:val="008C74F3"/>
    <w:rsid w:val="008C75BF"/>
    <w:rsid w:val="008C75C8"/>
    <w:rsid w:val="008C776A"/>
    <w:rsid w:val="008C7773"/>
    <w:rsid w:val="008C7800"/>
    <w:rsid w:val="008C79C1"/>
    <w:rsid w:val="008C79F7"/>
    <w:rsid w:val="008C7A52"/>
    <w:rsid w:val="008C7AD2"/>
    <w:rsid w:val="008C7CBF"/>
    <w:rsid w:val="008C7DCF"/>
    <w:rsid w:val="008C7E47"/>
    <w:rsid w:val="008C7FFE"/>
    <w:rsid w:val="008D068D"/>
    <w:rsid w:val="008D0916"/>
    <w:rsid w:val="008D091F"/>
    <w:rsid w:val="008D1169"/>
    <w:rsid w:val="008D12E7"/>
    <w:rsid w:val="008D1544"/>
    <w:rsid w:val="008D18DE"/>
    <w:rsid w:val="008D19AE"/>
    <w:rsid w:val="008D2011"/>
    <w:rsid w:val="008D20A6"/>
    <w:rsid w:val="008D2333"/>
    <w:rsid w:val="008D253E"/>
    <w:rsid w:val="008D25A9"/>
    <w:rsid w:val="008D2842"/>
    <w:rsid w:val="008D2851"/>
    <w:rsid w:val="008D2ACE"/>
    <w:rsid w:val="008D2C43"/>
    <w:rsid w:val="008D321A"/>
    <w:rsid w:val="008D334F"/>
    <w:rsid w:val="008D36DD"/>
    <w:rsid w:val="008D395F"/>
    <w:rsid w:val="008D3DB8"/>
    <w:rsid w:val="008D3E56"/>
    <w:rsid w:val="008D3FFD"/>
    <w:rsid w:val="008D4762"/>
    <w:rsid w:val="008D496D"/>
    <w:rsid w:val="008D4A80"/>
    <w:rsid w:val="008D4BF9"/>
    <w:rsid w:val="008D4C16"/>
    <w:rsid w:val="008D4D50"/>
    <w:rsid w:val="008D4E83"/>
    <w:rsid w:val="008D5270"/>
    <w:rsid w:val="008D535F"/>
    <w:rsid w:val="008D55A2"/>
    <w:rsid w:val="008D56BC"/>
    <w:rsid w:val="008D57FE"/>
    <w:rsid w:val="008D582C"/>
    <w:rsid w:val="008D5FB2"/>
    <w:rsid w:val="008D5FCF"/>
    <w:rsid w:val="008D6001"/>
    <w:rsid w:val="008D6229"/>
    <w:rsid w:val="008D6262"/>
    <w:rsid w:val="008D6276"/>
    <w:rsid w:val="008D654D"/>
    <w:rsid w:val="008D676D"/>
    <w:rsid w:val="008D693F"/>
    <w:rsid w:val="008D6DB8"/>
    <w:rsid w:val="008D6DDA"/>
    <w:rsid w:val="008D6E24"/>
    <w:rsid w:val="008D71FA"/>
    <w:rsid w:val="008D72C6"/>
    <w:rsid w:val="008D7350"/>
    <w:rsid w:val="008D74B6"/>
    <w:rsid w:val="008D74BA"/>
    <w:rsid w:val="008D765C"/>
    <w:rsid w:val="008D7715"/>
    <w:rsid w:val="008D7825"/>
    <w:rsid w:val="008D7B78"/>
    <w:rsid w:val="008D7C68"/>
    <w:rsid w:val="008D7CE7"/>
    <w:rsid w:val="008E055A"/>
    <w:rsid w:val="008E06A4"/>
    <w:rsid w:val="008E0836"/>
    <w:rsid w:val="008E0853"/>
    <w:rsid w:val="008E086A"/>
    <w:rsid w:val="008E0A04"/>
    <w:rsid w:val="008E0B15"/>
    <w:rsid w:val="008E1027"/>
    <w:rsid w:val="008E10F2"/>
    <w:rsid w:val="008E1116"/>
    <w:rsid w:val="008E1297"/>
    <w:rsid w:val="008E13C9"/>
    <w:rsid w:val="008E147E"/>
    <w:rsid w:val="008E15EC"/>
    <w:rsid w:val="008E18C8"/>
    <w:rsid w:val="008E1988"/>
    <w:rsid w:val="008E1E66"/>
    <w:rsid w:val="008E1F32"/>
    <w:rsid w:val="008E2135"/>
    <w:rsid w:val="008E293E"/>
    <w:rsid w:val="008E2949"/>
    <w:rsid w:val="008E2966"/>
    <w:rsid w:val="008E2C74"/>
    <w:rsid w:val="008E2D0B"/>
    <w:rsid w:val="008E2DF6"/>
    <w:rsid w:val="008E3047"/>
    <w:rsid w:val="008E316E"/>
    <w:rsid w:val="008E3522"/>
    <w:rsid w:val="008E362D"/>
    <w:rsid w:val="008E37BE"/>
    <w:rsid w:val="008E3800"/>
    <w:rsid w:val="008E38B2"/>
    <w:rsid w:val="008E39A9"/>
    <w:rsid w:val="008E3A0E"/>
    <w:rsid w:val="008E3C54"/>
    <w:rsid w:val="008E3D45"/>
    <w:rsid w:val="008E3E86"/>
    <w:rsid w:val="008E3F06"/>
    <w:rsid w:val="008E41CA"/>
    <w:rsid w:val="008E4242"/>
    <w:rsid w:val="008E4595"/>
    <w:rsid w:val="008E46E4"/>
    <w:rsid w:val="008E46EB"/>
    <w:rsid w:val="008E4736"/>
    <w:rsid w:val="008E4CEF"/>
    <w:rsid w:val="008E4EAE"/>
    <w:rsid w:val="008E4FB7"/>
    <w:rsid w:val="008E4FD8"/>
    <w:rsid w:val="008E5150"/>
    <w:rsid w:val="008E5ED0"/>
    <w:rsid w:val="008E5ED4"/>
    <w:rsid w:val="008E5F51"/>
    <w:rsid w:val="008E609B"/>
    <w:rsid w:val="008E6218"/>
    <w:rsid w:val="008E6634"/>
    <w:rsid w:val="008E663B"/>
    <w:rsid w:val="008E669D"/>
    <w:rsid w:val="008E6930"/>
    <w:rsid w:val="008E6968"/>
    <w:rsid w:val="008E6A2A"/>
    <w:rsid w:val="008E6EFA"/>
    <w:rsid w:val="008E711B"/>
    <w:rsid w:val="008E73FF"/>
    <w:rsid w:val="008E740F"/>
    <w:rsid w:val="008E754D"/>
    <w:rsid w:val="008E75E0"/>
    <w:rsid w:val="008E760D"/>
    <w:rsid w:val="008E76DE"/>
    <w:rsid w:val="008E7947"/>
    <w:rsid w:val="008E7D6E"/>
    <w:rsid w:val="008E7DD5"/>
    <w:rsid w:val="008E7E72"/>
    <w:rsid w:val="008E7ECE"/>
    <w:rsid w:val="008F008C"/>
    <w:rsid w:val="008F02A6"/>
    <w:rsid w:val="008F02ED"/>
    <w:rsid w:val="008F0C82"/>
    <w:rsid w:val="008F0DA8"/>
    <w:rsid w:val="008F0F36"/>
    <w:rsid w:val="008F1394"/>
    <w:rsid w:val="008F14EF"/>
    <w:rsid w:val="008F17D5"/>
    <w:rsid w:val="008F18C3"/>
    <w:rsid w:val="008F1EF1"/>
    <w:rsid w:val="008F20D8"/>
    <w:rsid w:val="008F22B3"/>
    <w:rsid w:val="008F22F1"/>
    <w:rsid w:val="008F24CF"/>
    <w:rsid w:val="008F2845"/>
    <w:rsid w:val="008F296E"/>
    <w:rsid w:val="008F2B53"/>
    <w:rsid w:val="008F2B6F"/>
    <w:rsid w:val="008F2C83"/>
    <w:rsid w:val="008F2D5B"/>
    <w:rsid w:val="008F3175"/>
    <w:rsid w:val="008F31EF"/>
    <w:rsid w:val="008F325D"/>
    <w:rsid w:val="008F358D"/>
    <w:rsid w:val="008F359D"/>
    <w:rsid w:val="008F35AF"/>
    <w:rsid w:val="008F39A9"/>
    <w:rsid w:val="008F3AA1"/>
    <w:rsid w:val="008F3B1B"/>
    <w:rsid w:val="008F3B5F"/>
    <w:rsid w:val="008F3E45"/>
    <w:rsid w:val="008F3F97"/>
    <w:rsid w:val="008F4362"/>
    <w:rsid w:val="008F45D9"/>
    <w:rsid w:val="008F488A"/>
    <w:rsid w:val="008F4956"/>
    <w:rsid w:val="008F4B41"/>
    <w:rsid w:val="008F4DDD"/>
    <w:rsid w:val="008F4F72"/>
    <w:rsid w:val="008F5108"/>
    <w:rsid w:val="008F51C2"/>
    <w:rsid w:val="008F546B"/>
    <w:rsid w:val="008F5575"/>
    <w:rsid w:val="008F56D3"/>
    <w:rsid w:val="008F57AA"/>
    <w:rsid w:val="008F594F"/>
    <w:rsid w:val="008F59B0"/>
    <w:rsid w:val="008F59E2"/>
    <w:rsid w:val="008F5EB9"/>
    <w:rsid w:val="008F5EDF"/>
    <w:rsid w:val="008F5F61"/>
    <w:rsid w:val="008F5FCF"/>
    <w:rsid w:val="008F6121"/>
    <w:rsid w:val="008F6891"/>
    <w:rsid w:val="008F68A3"/>
    <w:rsid w:val="008F6B37"/>
    <w:rsid w:val="008F7087"/>
    <w:rsid w:val="008F70D5"/>
    <w:rsid w:val="008F7103"/>
    <w:rsid w:val="008F7336"/>
    <w:rsid w:val="008F733E"/>
    <w:rsid w:val="008F74AA"/>
    <w:rsid w:val="008F754F"/>
    <w:rsid w:val="008F7B72"/>
    <w:rsid w:val="008F7D78"/>
    <w:rsid w:val="00900160"/>
    <w:rsid w:val="00900262"/>
    <w:rsid w:val="00900685"/>
    <w:rsid w:val="009007A3"/>
    <w:rsid w:val="009009A6"/>
    <w:rsid w:val="00900A04"/>
    <w:rsid w:val="00900AFB"/>
    <w:rsid w:val="00900D52"/>
    <w:rsid w:val="00900ED3"/>
    <w:rsid w:val="009010A9"/>
    <w:rsid w:val="009018D3"/>
    <w:rsid w:val="00901B88"/>
    <w:rsid w:val="00902047"/>
    <w:rsid w:val="009020FD"/>
    <w:rsid w:val="00902376"/>
    <w:rsid w:val="00902473"/>
    <w:rsid w:val="009024CC"/>
    <w:rsid w:val="00902579"/>
    <w:rsid w:val="00902744"/>
    <w:rsid w:val="0090274D"/>
    <w:rsid w:val="00902A3B"/>
    <w:rsid w:val="00902A46"/>
    <w:rsid w:val="00902C03"/>
    <w:rsid w:val="00902F05"/>
    <w:rsid w:val="009031CA"/>
    <w:rsid w:val="009037DB"/>
    <w:rsid w:val="00903E3C"/>
    <w:rsid w:val="00903EB7"/>
    <w:rsid w:val="00903F06"/>
    <w:rsid w:val="0090400A"/>
    <w:rsid w:val="009040B7"/>
    <w:rsid w:val="00904126"/>
    <w:rsid w:val="009041C9"/>
    <w:rsid w:val="00904368"/>
    <w:rsid w:val="009046EC"/>
    <w:rsid w:val="00904702"/>
    <w:rsid w:val="00904A8A"/>
    <w:rsid w:val="00904DE2"/>
    <w:rsid w:val="00904F7F"/>
    <w:rsid w:val="0090510F"/>
    <w:rsid w:val="0090525D"/>
    <w:rsid w:val="009054C6"/>
    <w:rsid w:val="0090570A"/>
    <w:rsid w:val="00905837"/>
    <w:rsid w:val="00905972"/>
    <w:rsid w:val="00905989"/>
    <w:rsid w:val="0090609B"/>
    <w:rsid w:val="009064DC"/>
    <w:rsid w:val="00906662"/>
    <w:rsid w:val="00906679"/>
    <w:rsid w:val="00906916"/>
    <w:rsid w:val="00906CB4"/>
    <w:rsid w:val="0090709F"/>
    <w:rsid w:val="009072F6"/>
    <w:rsid w:val="009072FB"/>
    <w:rsid w:val="00907338"/>
    <w:rsid w:val="00907437"/>
    <w:rsid w:val="009077E8"/>
    <w:rsid w:val="00907ACF"/>
    <w:rsid w:val="00907AD6"/>
    <w:rsid w:val="00907AF9"/>
    <w:rsid w:val="00907D6B"/>
    <w:rsid w:val="00907EA4"/>
    <w:rsid w:val="00907EF0"/>
    <w:rsid w:val="00907F20"/>
    <w:rsid w:val="009100DF"/>
    <w:rsid w:val="00910399"/>
    <w:rsid w:val="0091043F"/>
    <w:rsid w:val="00910532"/>
    <w:rsid w:val="009105D5"/>
    <w:rsid w:val="0091085D"/>
    <w:rsid w:val="00910CC4"/>
    <w:rsid w:val="00910CE4"/>
    <w:rsid w:val="00910D6D"/>
    <w:rsid w:val="00911263"/>
    <w:rsid w:val="0091128E"/>
    <w:rsid w:val="009112AF"/>
    <w:rsid w:val="009113B4"/>
    <w:rsid w:val="00911422"/>
    <w:rsid w:val="00911917"/>
    <w:rsid w:val="0091198C"/>
    <w:rsid w:val="00911A72"/>
    <w:rsid w:val="00911B98"/>
    <w:rsid w:val="00911CF5"/>
    <w:rsid w:val="00911E49"/>
    <w:rsid w:val="009120AB"/>
    <w:rsid w:val="009120E7"/>
    <w:rsid w:val="00912383"/>
    <w:rsid w:val="0091279F"/>
    <w:rsid w:val="00912865"/>
    <w:rsid w:val="00912949"/>
    <w:rsid w:val="00912C4D"/>
    <w:rsid w:val="00912D6E"/>
    <w:rsid w:val="00912D9E"/>
    <w:rsid w:val="00912EC6"/>
    <w:rsid w:val="00912FA3"/>
    <w:rsid w:val="00913057"/>
    <w:rsid w:val="00913166"/>
    <w:rsid w:val="0091331D"/>
    <w:rsid w:val="00913377"/>
    <w:rsid w:val="00913744"/>
    <w:rsid w:val="00913755"/>
    <w:rsid w:val="00913876"/>
    <w:rsid w:val="0091396B"/>
    <w:rsid w:val="00914054"/>
    <w:rsid w:val="00914064"/>
    <w:rsid w:val="0091406C"/>
    <w:rsid w:val="00914255"/>
    <w:rsid w:val="00914348"/>
    <w:rsid w:val="009145F7"/>
    <w:rsid w:val="009145F9"/>
    <w:rsid w:val="0091472D"/>
    <w:rsid w:val="00914A9E"/>
    <w:rsid w:val="00914AEC"/>
    <w:rsid w:val="00914BE2"/>
    <w:rsid w:val="00914F67"/>
    <w:rsid w:val="00915064"/>
    <w:rsid w:val="009150DF"/>
    <w:rsid w:val="009153A2"/>
    <w:rsid w:val="00915428"/>
    <w:rsid w:val="00915595"/>
    <w:rsid w:val="009156BE"/>
    <w:rsid w:val="009156CC"/>
    <w:rsid w:val="00915705"/>
    <w:rsid w:val="00916049"/>
    <w:rsid w:val="00916111"/>
    <w:rsid w:val="0091621E"/>
    <w:rsid w:val="009165A9"/>
    <w:rsid w:val="009166FE"/>
    <w:rsid w:val="009167FF"/>
    <w:rsid w:val="00916988"/>
    <w:rsid w:val="00916A05"/>
    <w:rsid w:val="00917055"/>
    <w:rsid w:val="009170C4"/>
    <w:rsid w:val="00917595"/>
    <w:rsid w:val="009177D7"/>
    <w:rsid w:val="00917B5D"/>
    <w:rsid w:val="00917D03"/>
    <w:rsid w:val="00917E2F"/>
    <w:rsid w:val="00917F2D"/>
    <w:rsid w:val="00917F92"/>
    <w:rsid w:val="00920212"/>
    <w:rsid w:val="0092022B"/>
    <w:rsid w:val="00920783"/>
    <w:rsid w:val="00920CBC"/>
    <w:rsid w:val="00920EB0"/>
    <w:rsid w:val="0092119B"/>
    <w:rsid w:val="0092150B"/>
    <w:rsid w:val="00921606"/>
    <w:rsid w:val="00921ABD"/>
    <w:rsid w:val="00921D84"/>
    <w:rsid w:val="00921EF3"/>
    <w:rsid w:val="0092225F"/>
    <w:rsid w:val="0092231F"/>
    <w:rsid w:val="0092241A"/>
    <w:rsid w:val="009226C3"/>
    <w:rsid w:val="00922833"/>
    <w:rsid w:val="0092289E"/>
    <w:rsid w:val="0092292E"/>
    <w:rsid w:val="00922B2F"/>
    <w:rsid w:val="00922DB1"/>
    <w:rsid w:val="00922E40"/>
    <w:rsid w:val="00922FDA"/>
    <w:rsid w:val="009231DC"/>
    <w:rsid w:val="009234BF"/>
    <w:rsid w:val="0092358E"/>
    <w:rsid w:val="009237F3"/>
    <w:rsid w:val="00923A44"/>
    <w:rsid w:val="00923F16"/>
    <w:rsid w:val="0092407B"/>
    <w:rsid w:val="00924680"/>
    <w:rsid w:val="00924738"/>
    <w:rsid w:val="00924F12"/>
    <w:rsid w:val="00925510"/>
    <w:rsid w:val="00925959"/>
    <w:rsid w:val="009259CC"/>
    <w:rsid w:val="009259E5"/>
    <w:rsid w:val="00925ABC"/>
    <w:rsid w:val="00925CCF"/>
    <w:rsid w:val="00925CF1"/>
    <w:rsid w:val="00925E15"/>
    <w:rsid w:val="0092619A"/>
    <w:rsid w:val="00926493"/>
    <w:rsid w:val="009264AB"/>
    <w:rsid w:val="0092667E"/>
    <w:rsid w:val="00926682"/>
    <w:rsid w:val="00926A4A"/>
    <w:rsid w:val="00926CB3"/>
    <w:rsid w:val="00926DB8"/>
    <w:rsid w:val="00926E9E"/>
    <w:rsid w:val="00926FAA"/>
    <w:rsid w:val="0092701F"/>
    <w:rsid w:val="009270B8"/>
    <w:rsid w:val="00927247"/>
    <w:rsid w:val="00927283"/>
    <w:rsid w:val="00927582"/>
    <w:rsid w:val="009277A1"/>
    <w:rsid w:val="009278EC"/>
    <w:rsid w:val="00927ACC"/>
    <w:rsid w:val="00927BDB"/>
    <w:rsid w:val="00930069"/>
    <w:rsid w:val="009302CE"/>
    <w:rsid w:val="00930472"/>
    <w:rsid w:val="0093073A"/>
    <w:rsid w:val="00930839"/>
    <w:rsid w:val="00930B89"/>
    <w:rsid w:val="00930DDD"/>
    <w:rsid w:val="0093114D"/>
    <w:rsid w:val="009311EC"/>
    <w:rsid w:val="0093122A"/>
    <w:rsid w:val="0093159F"/>
    <w:rsid w:val="009315EA"/>
    <w:rsid w:val="00931799"/>
    <w:rsid w:val="00931819"/>
    <w:rsid w:val="00931986"/>
    <w:rsid w:val="009319C6"/>
    <w:rsid w:val="00931C1E"/>
    <w:rsid w:val="00931D3A"/>
    <w:rsid w:val="00932068"/>
    <w:rsid w:val="00932146"/>
    <w:rsid w:val="009324FD"/>
    <w:rsid w:val="00932938"/>
    <w:rsid w:val="00932CD2"/>
    <w:rsid w:val="00932E09"/>
    <w:rsid w:val="00932EEB"/>
    <w:rsid w:val="00932EFA"/>
    <w:rsid w:val="0093307C"/>
    <w:rsid w:val="00933435"/>
    <w:rsid w:val="009334DA"/>
    <w:rsid w:val="0093356A"/>
    <w:rsid w:val="00933CC7"/>
    <w:rsid w:val="00933DA1"/>
    <w:rsid w:val="00934183"/>
    <w:rsid w:val="009342DF"/>
    <w:rsid w:val="009343C2"/>
    <w:rsid w:val="009347D6"/>
    <w:rsid w:val="009352E8"/>
    <w:rsid w:val="00935566"/>
    <w:rsid w:val="00935BDA"/>
    <w:rsid w:val="00935D3C"/>
    <w:rsid w:val="00935E93"/>
    <w:rsid w:val="00935F4E"/>
    <w:rsid w:val="00936081"/>
    <w:rsid w:val="009360A9"/>
    <w:rsid w:val="009361A6"/>
    <w:rsid w:val="00936297"/>
    <w:rsid w:val="0093649D"/>
    <w:rsid w:val="009364E2"/>
    <w:rsid w:val="009365A0"/>
    <w:rsid w:val="00936730"/>
    <w:rsid w:val="009368C2"/>
    <w:rsid w:val="009369CB"/>
    <w:rsid w:val="00936ADA"/>
    <w:rsid w:val="00936E0D"/>
    <w:rsid w:val="00936E44"/>
    <w:rsid w:val="00937004"/>
    <w:rsid w:val="00937381"/>
    <w:rsid w:val="0094072F"/>
    <w:rsid w:val="00940748"/>
    <w:rsid w:val="00940A6C"/>
    <w:rsid w:val="00940B26"/>
    <w:rsid w:val="00940DA6"/>
    <w:rsid w:val="00940DE4"/>
    <w:rsid w:val="00940E0B"/>
    <w:rsid w:val="0094175A"/>
    <w:rsid w:val="009418CD"/>
    <w:rsid w:val="00941A1C"/>
    <w:rsid w:val="00941B1A"/>
    <w:rsid w:val="00941F5C"/>
    <w:rsid w:val="00942009"/>
    <w:rsid w:val="009424A1"/>
    <w:rsid w:val="009425C3"/>
    <w:rsid w:val="009426FE"/>
    <w:rsid w:val="0094280C"/>
    <w:rsid w:val="00942843"/>
    <w:rsid w:val="009428E4"/>
    <w:rsid w:val="00942A7E"/>
    <w:rsid w:val="00942BD4"/>
    <w:rsid w:val="00942D56"/>
    <w:rsid w:val="00942D86"/>
    <w:rsid w:val="00942E31"/>
    <w:rsid w:val="0094327F"/>
    <w:rsid w:val="0094335D"/>
    <w:rsid w:val="009434E0"/>
    <w:rsid w:val="0094365C"/>
    <w:rsid w:val="00943986"/>
    <w:rsid w:val="009439D5"/>
    <w:rsid w:val="00943AB5"/>
    <w:rsid w:val="00943B36"/>
    <w:rsid w:val="00943C49"/>
    <w:rsid w:val="00943E51"/>
    <w:rsid w:val="0094401D"/>
    <w:rsid w:val="00944349"/>
    <w:rsid w:val="00944415"/>
    <w:rsid w:val="0094449F"/>
    <w:rsid w:val="0094481C"/>
    <w:rsid w:val="00944B4D"/>
    <w:rsid w:val="0094544C"/>
    <w:rsid w:val="00945756"/>
    <w:rsid w:val="009462D0"/>
    <w:rsid w:val="00946423"/>
    <w:rsid w:val="00946A55"/>
    <w:rsid w:val="00946B03"/>
    <w:rsid w:val="00946D35"/>
    <w:rsid w:val="00946D80"/>
    <w:rsid w:val="00946E16"/>
    <w:rsid w:val="00946EB8"/>
    <w:rsid w:val="009472C8"/>
    <w:rsid w:val="0094786A"/>
    <w:rsid w:val="009478C3"/>
    <w:rsid w:val="00947A31"/>
    <w:rsid w:val="00947C03"/>
    <w:rsid w:val="0095015E"/>
    <w:rsid w:val="00950270"/>
    <w:rsid w:val="009506B7"/>
    <w:rsid w:val="00950EB2"/>
    <w:rsid w:val="00951043"/>
    <w:rsid w:val="0095124C"/>
    <w:rsid w:val="00951445"/>
    <w:rsid w:val="009514E1"/>
    <w:rsid w:val="0095151F"/>
    <w:rsid w:val="00951654"/>
    <w:rsid w:val="00951789"/>
    <w:rsid w:val="00951944"/>
    <w:rsid w:val="00951B2A"/>
    <w:rsid w:val="00951DA1"/>
    <w:rsid w:val="00951E39"/>
    <w:rsid w:val="00951FE7"/>
    <w:rsid w:val="00952189"/>
    <w:rsid w:val="009523B3"/>
    <w:rsid w:val="00952528"/>
    <w:rsid w:val="00952625"/>
    <w:rsid w:val="00953004"/>
    <w:rsid w:val="009531B9"/>
    <w:rsid w:val="00953392"/>
    <w:rsid w:val="009533B7"/>
    <w:rsid w:val="0095352F"/>
    <w:rsid w:val="00953569"/>
    <w:rsid w:val="00953C51"/>
    <w:rsid w:val="00953D32"/>
    <w:rsid w:val="00953DA2"/>
    <w:rsid w:val="00953DD5"/>
    <w:rsid w:val="00953E59"/>
    <w:rsid w:val="0095433C"/>
    <w:rsid w:val="00954414"/>
    <w:rsid w:val="00954C20"/>
    <w:rsid w:val="00954D2B"/>
    <w:rsid w:val="00954FA7"/>
    <w:rsid w:val="00954FD5"/>
    <w:rsid w:val="009550F2"/>
    <w:rsid w:val="0095537B"/>
    <w:rsid w:val="00955441"/>
    <w:rsid w:val="0095560B"/>
    <w:rsid w:val="0095594C"/>
    <w:rsid w:val="00955B6F"/>
    <w:rsid w:val="00955D13"/>
    <w:rsid w:val="00955DF8"/>
    <w:rsid w:val="00955EC2"/>
    <w:rsid w:val="00956040"/>
    <w:rsid w:val="00956267"/>
    <w:rsid w:val="009564FC"/>
    <w:rsid w:val="009566ED"/>
    <w:rsid w:val="00956719"/>
    <w:rsid w:val="00956A1B"/>
    <w:rsid w:val="00956A28"/>
    <w:rsid w:val="00956A3F"/>
    <w:rsid w:val="00956C29"/>
    <w:rsid w:val="00956C30"/>
    <w:rsid w:val="00956D5C"/>
    <w:rsid w:val="009576EC"/>
    <w:rsid w:val="00957728"/>
    <w:rsid w:val="009578AC"/>
    <w:rsid w:val="009579AA"/>
    <w:rsid w:val="00957AA2"/>
    <w:rsid w:val="00957D25"/>
    <w:rsid w:val="00957DA3"/>
    <w:rsid w:val="00957E8D"/>
    <w:rsid w:val="00957F74"/>
    <w:rsid w:val="0096010E"/>
    <w:rsid w:val="00960334"/>
    <w:rsid w:val="00960383"/>
    <w:rsid w:val="00960563"/>
    <w:rsid w:val="00960601"/>
    <w:rsid w:val="0096060E"/>
    <w:rsid w:val="009609C4"/>
    <w:rsid w:val="00960AC1"/>
    <w:rsid w:val="00960BD5"/>
    <w:rsid w:val="00960E3B"/>
    <w:rsid w:val="00960E8C"/>
    <w:rsid w:val="0096113A"/>
    <w:rsid w:val="00961316"/>
    <w:rsid w:val="009613EF"/>
    <w:rsid w:val="00961558"/>
    <w:rsid w:val="009615B9"/>
    <w:rsid w:val="00961DAF"/>
    <w:rsid w:val="0096225E"/>
    <w:rsid w:val="0096227B"/>
    <w:rsid w:val="0096229C"/>
    <w:rsid w:val="00962398"/>
    <w:rsid w:val="00962D5B"/>
    <w:rsid w:val="00962F59"/>
    <w:rsid w:val="00963033"/>
    <w:rsid w:val="00963202"/>
    <w:rsid w:val="0096326F"/>
    <w:rsid w:val="009633D0"/>
    <w:rsid w:val="009634E5"/>
    <w:rsid w:val="009635FD"/>
    <w:rsid w:val="00963651"/>
    <w:rsid w:val="009638A0"/>
    <w:rsid w:val="00963AE2"/>
    <w:rsid w:val="00963DFB"/>
    <w:rsid w:val="00964035"/>
    <w:rsid w:val="00964856"/>
    <w:rsid w:val="0096488B"/>
    <w:rsid w:val="00964E3B"/>
    <w:rsid w:val="009650A7"/>
    <w:rsid w:val="009651C6"/>
    <w:rsid w:val="009651FB"/>
    <w:rsid w:val="00965518"/>
    <w:rsid w:val="009655DB"/>
    <w:rsid w:val="009656C8"/>
    <w:rsid w:val="009656D1"/>
    <w:rsid w:val="00965ABC"/>
    <w:rsid w:val="00965AC8"/>
    <w:rsid w:val="00965CB7"/>
    <w:rsid w:val="00965E32"/>
    <w:rsid w:val="00965F6E"/>
    <w:rsid w:val="00966096"/>
    <w:rsid w:val="009662DE"/>
    <w:rsid w:val="009664AB"/>
    <w:rsid w:val="009665FA"/>
    <w:rsid w:val="009667B8"/>
    <w:rsid w:val="009667FA"/>
    <w:rsid w:val="00966859"/>
    <w:rsid w:val="00966B02"/>
    <w:rsid w:val="00966D9F"/>
    <w:rsid w:val="00966DA1"/>
    <w:rsid w:val="00966E70"/>
    <w:rsid w:val="00967155"/>
    <w:rsid w:val="00967195"/>
    <w:rsid w:val="0096724E"/>
    <w:rsid w:val="00967275"/>
    <w:rsid w:val="009672B5"/>
    <w:rsid w:val="00967454"/>
    <w:rsid w:val="00967673"/>
    <w:rsid w:val="00967713"/>
    <w:rsid w:val="0096786E"/>
    <w:rsid w:val="00967BED"/>
    <w:rsid w:val="00967DAE"/>
    <w:rsid w:val="009700A1"/>
    <w:rsid w:val="00970423"/>
    <w:rsid w:val="009707B4"/>
    <w:rsid w:val="009711D9"/>
    <w:rsid w:val="00971241"/>
    <w:rsid w:val="00971315"/>
    <w:rsid w:val="00971674"/>
    <w:rsid w:val="0097191A"/>
    <w:rsid w:val="00971B6B"/>
    <w:rsid w:val="00971C90"/>
    <w:rsid w:val="00971CC5"/>
    <w:rsid w:val="00971D3F"/>
    <w:rsid w:val="0097207D"/>
    <w:rsid w:val="0097218C"/>
    <w:rsid w:val="00972405"/>
    <w:rsid w:val="0097286F"/>
    <w:rsid w:val="0097295C"/>
    <w:rsid w:val="00972A33"/>
    <w:rsid w:val="00972D4D"/>
    <w:rsid w:val="00972DEA"/>
    <w:rsid w:val="0097319C"/>
    <w:rsid w:val="00973647"/>
    <w:rsid w:val="009738D9"/>
    <w:rsid w:val="00973AD2"/>
    <w:rsid w:val="00973E04"/>
    <w:rsid w:val="0097405E"/>
    <w:rsid w:val="00974344"/>
    <w:rsid w:val="00974668"/>
    <w:rsid w:val="00974948"/>
    <w:rsid w:val="00974984"/>
    <w:rsid w:val="00974BC4"/>
    <w:rsid w:val="00974C08"/>
    <w:rsid w:val="00974C48"/>
    <w:rsid w:val="00974C64"/>
    <w:rsid w:val="00974D25"/>
    <w:rsid w:val="00974F69"/>
    <w:rsid w:val="00975009"/>
    <w:rsid w:val="009755BE"/>
    <w:rsid w:val="009756A7"/>
    <w:rsid w:val="009756D9"/>
    <w:rsid w:val="00975873"/>
    <w:rsid w:val="009759D8"/>
    <w:rsid w:val="0097604E"/>
    <w:rsid w:val="00976096"/>
    <w:rsid w:val="009760D6"/>
    <w:rsid w:val="00976331"/>
    <w:rsid w:val="00976389"/>
    <w:rsid w:val="00976486"/>
    <w:rsid w:val="00976705"/>
    <w:rsid w:val="00976B8D"/>
    <w:rsid w:val="00976C38"/>
    <w:rsid w:val="00976F75"/>
    <w:rsid w:val="00977137"/>
    <w:rsid w:val="0097763D"/>
    <w:rsid w:val="009777C8"/>
    <w:rsid w:val="009779ED"/>
    <w:rsid w:val="009779EE"/>
    <w:rsid w:val="00977C24"/>
    <w:rsid w:val="00977ED1"/>
    <w:rsid w:val="00980239"/>
    <w:rsid w:val="00980D1C"/>
    <w:rsid w:val="00980E42"/>
    <w:rsid w:val="0098115D"/>
    <w:rsid w:val="009812D1"/>
    <w:rsid w:val="00981831"/>
    <w:rsid w:val="00981881"/>
    <w:rsid w:val="00981AD1"/>
    <w:rsid w:val="00981E49"/>
    <w:rsid w:val="009820F4"/>
    <w:rsid w:val="00982675"/>
    <w:rsid w:val="009827BB"/>
    <w:rsid w:val="0098282C"/>
    <w:rsid w:val="00982D15"/>
    <w:rsid w:val="00982D6D"/>
    <w:rsid w:val="00982E92"/>
    <w:rsid w:val="00982F41"/>
    <w:rsid w:val="0098314C"/>
    <w:rsid w:val="00983153"/>
    <w:rsid w:val="00983397"/>
    <w:rsid w:val="009833B4"/>
    <w:rsid w:val="00983442"/>
    <w:rsid w:val="009834BC"/>
    <w:rsid w:val="00983844"/>
    <w:rsid w:val="00983950"/>
    <w:rsid w:val="00983B68"/>
    <w:rsid w:val="00983B74"/>
    <w:rsid w:val="00983B8C"/>
    <w:rsid w:val="00983CE4"/>
    <w:rsid w:val="00983EEC"/>
    <w:rsid w:val="00983FA7"/>
    <w:rsid w:val="00984345"/>
    <w:rsid w:val="00984380"/>
    <w:rsid w:val="0098438C"/>
    <w:rsid w:val="0098440B"/>
    <w:rsid w:val="00984479"/>
    <w:rsid w:val="00984571"/>
    <w:rsid w:val="00984878"/>
    <w:rsid w:val="009848AC"/>
    <w:rsid w:val="0098517F"/>
    <w:rsid w:val="0098519E"/>
    <w:rsid w:val="0098565B"/>
    <w:rsid w:val="009859C4"/>
    <w:rsid w:val="00985C26"/>
    <w:rsid w:val="00985CE3"/>
    <w:rsid w:val="00986219"/>
    <w:rsid w:val="009865DB"/>
    <w:rsid w:val="009868B4"/>
    <w:rsid w:val="00986936"/>
    <w:rsid w:val="00986C46"/>
    <w:rsid w:val="009873D9"/>
    <w:rsid w:val="009874A3"/>
    <w:rsid w:val="009876C3"/>
    <w:rsid w:val="0098794F"/>
    <w:rsid w:val="009879C2"/>
    <w:rsid w:val="009879EF"/>
    <w:rsid w:val="00987A75"/>
    <w:rsid w:val="00987C12"/>
    <w:rsid w:val="00987CBE"/>
    <w:rsid w:val="00987E7B"/>
    <w:rsid w:val="009900AB"/>
    <w:rsid w:val="009902A3"/>
    <w:rsid w:val="00990570"/>
    <w:rsid w:val="0099084A"/>
    <w:rsid w:val="00990A7B"/>
    <w:rsid w:val="00990A96"/>
    <w:rsid w:val="00990EF6"/>
    <w:rsid w:val="00990F8C"/>
    <w:rsid w:val="00990FDE"/>
    <w:rsid w:val="0099111B"/>
    <w:rsid w:val="009911F0"/>
    <w:rsid w:val="009914BF"/>
    <w:rsid w:val="0099187D"/>
    <w:rsid w:val="00991A50"/>
    <w:rsid w:val="00991C35"/>
    <w:rsid w:val="00991EB6"/>
    <w:rsid w:val="0099205D"/>
    <w:rsid w:val="009927D1"/>
    <w:rsid w:val="00992904"/>
    <w:rsid w:val="00992E2C"/>
    <w:rsid w:val="00992FE4"/>
    <w:rsid w:val="0099300A"/>
    <w:rsid w:val="009931E4"/>
    <w:rsid w:val="0099358C"/>
    <w:rsid w:val="0099387C"/>
    <w:rsid w:val="0099388E"/>
    <w:rsid w:val="009939EE"/>
    <w:rsid w:val="00993E44"/>
    <w:rsid w:val="00993E6E"/>
    <w:rsid w:val="009942B7"/>
    <w:rsid w:val="009943AD"/>
    <w:rsid w:val="009943E3"/>
    <w:rsid w:val="009946FE"/>
    <w:rsid w:val="00994876"/>
    <w:rsid w:val="00994B9A"/>
    <w:rsid w:val="00994E61"/>
    <w:rsid w:val="0099508B"/>
    <w:rsid w:val="009954EF"/>
    <w:rsid w:val="009956F5"/>
    <w:rsid w:val="0099579D"/>
    <w:rsid w:val="00995D61"/>
    <w:rsid w:val="00995E62"/>
    <w:rsid w:val="009963A4"/>
    <w:rsid w:val="00996417"/>
    <w:rsid w:val="0099646F"/>
    <w:rsid w:val="00996693"/>
    <w:rsid w:val="00996B27"/>
    <w:rsid w:val="00996D31"/>
    <w:rsid w:val="00996DAB"/>
    <w:rsid w:val="00996DCF"/>
    <w:rsid w:val="00997038"/>
    <w:rsid w:val="00997296"/>
    <w:rsid w:val="009972BB"/>
    <w:rsid w:val="0099743B"/>
    <w:rsid w:val="00997993"/>
    <w:rsid w:val="00997B08"/>
    <w:rsid w:val="00997C1F"/>
    <w:rsid w:val="00997CFB"/>
    <w:rsid w:val="00997E4A"/>
    <w:rsid w:val="009A02E2"/>
    <w:rsid w:val="009A030B"/>
    <w:rsid w:val="009A057F"/>
    <w:rsid w:val="009A092C"/>
    <w:rsid w:val="009A0BD6"/>
    <w:rsid w:val="009A0ED3"/>
    <w:rsid w:val="009A1405"/>
    <w:rsid w:val="009A17E9"/>
    <w:rsid w:val="009A181E"/>
    <w:rsid w:val="009A18A4"/>
    <w:rsid w:val="009A220A"/>
    <w:rsid w:val="009A2260"/>
    <w:rsid w:val="009A2754"/>
    <w:rsid w:val="009A28A9"/>
    <w:rsid w:val="009A2969"/>
    <w:rsid w:val="009A2A16"/>
    <w:rsid w:val="009A2A98"/>
    <w:rsid w:val="009A2B37"/>
    <w:rsid w:val="009A2C06"/>
    <w:rsid w:val="009A2F28"/>
    <w:rsid w:val="009A3407"/>
    <w:rsid w:val="009A3854"/>
    <w:rsid w:val="009A38B0"/>
    <w:rsid w:val="009A3AA5"/>
    <w:rsid w:val="009A3C26"/>
    <w:rsid w:val="009A3D25"/>
    <w:rsid w:val="009A41EF"/>
    <w:rsid w:val="009A46A4"/>
    <w:rsid w:val="009A4750"/>
    <w:rsid w:val="009A4A19"/>
    <w:rsid w:val="009A4B62"/>
    <w:rsid w:val="009A4C74"/>
    <w:rsid w:val="009A4C7F"/>
    <w:rsid w:val="009A5109"/>
    <w:rsid w:val="009A5176"/>
    <w:rsid w:val="009A51B1"/>
    <w:rsid w:val="009A5410"/>
    <w:rsid w:val="009A571A"/>
    <w:rsid w:val="009A5B0D"/>
    <w:rsid w:val="009A5B67"/>
    <w:rsid w:val="009A61F3"/>
    <w:rsid w:val="009A6340"/>
    <w:rsid w:val="009A6514"/>
    <w:rsid w:val="009A6E30"/>
    <w:rsid w:val="009A7073"/>
    <w:rsid w:val="009A70EE"/>
    <w:rsid w:val="009A7181"/>
    <w:rsid w:val="009A7723"/>
    <w:rsid w:val="009A775B"/>
    <w:rsid w:val="009A79B0"/>
    <w:rsid w:val="009A7AC7"/>
    <w:rsid w:val="009A7B81"/>
    <w:rsid w:val="009A7C2A"/>
    <w:rsid w:val="009A7D4D"/>
    <w:rsid w:val="009A7F69"/>
    <w:rsid w:val="009B0386"/>
    <w:rsid w:val="009B0394"/>
    <w:rsid w:val="009B03DA"/>
    <w:rsid w:val="009B0536"/>
    <w:rsid w:val="009B0664"/>
    <w:rsid w:val="009B0755"/>
    <w:rsid w:val="009B096B"/>
    <w:rsid w:val="009B0B98"/>
    <w:rsid w:val="009B0D08"/>
    <w:rsid w:val="009B0F70"/>
    <w:rsid w:val="009B10EA"/>
    <w:rsid w:val="009B129C"/>
    <w:rsid w:val="009B1606"/>
    <w:rsid w:val="009B16E0"/>
    <w:rsid w:val="009B179B"/>
    <w:rsid w:val="009B183F"/>
    <w:rsid w:val="009B1B0B"/>
    <w:rsid w:val="009B1EB8"/>
    <w:rsid w:val="009B1F21"/>
    <w:rsid w:val="009B1F84"/>
    <w:rsid w:val="009B2083"/>
    <w:rsid w:val="009B22F8"/>
    <w:rsid w:val="009B23BF"/>
    <w:rsid w:val="009B2536"/>
    <w:rsid w:val="009B26D0"/>
    <w:rsid w:val="009B284F"/>
    <w:rsid w:val="009B28BD"/>
    <w:rsid w:val="009B28FC"/>
    <w:rsid w:val="009B2AF2"/>
    <w:rsid w:val="009B2F4E"/>
    <w:rsid w:val="009B316B"/>
    <w:rsid w:val="009B32FC"/>
    <w:rsid w:val="009B3526"/>
    <w:rsid w:val="009B35E9"/>
    <w:rsid w:val="009B37BA"/>
    <w:rsid w:val="009B39D0"/>
    <w:rsid w:val="009B3A4B"/>
    <w:rsid w:val="009B3AC4"/>
    <w:rsid w:val="009B3ED5"/>
    <w:rsid w:val="009B419A"/>
    <w:rsid w:val="009B4284"/>
    <w:rsid w:val="009B43AB"/>
    <w:rsid w:val="009B4A8D"/>
    <w:rsid w:val="009B4D20"/>
    <w:rsid w:val="009B51CD"/>
    <w:rsid w:val="009B5420"/>
    <w:rsid w:val="009B5688"/>
    <w:rsid w:val="009B5721"/>
    <w:rsid w:val="009B5A4E"/>
    <w:rsid w:val="009B5DDB"/>
    <w:rsid w:val="009B61A8"/>
    <w:rsid w:val="009B61E0"/>
    <w:rsid w:val="009B6346"/>
    <w:rsid w:val="009B666C"/>
    <w:rsid w:val="009B68BF"/>
    <w:rsid w:val="009B696A"/>
    <w:rsid w:val="009B6A37"/>
    <w:rsid w:val="009B6AAD"/>
    <w:rsid w:val="009B701C"/>
    <w:rsid w:val="009B7125"/>
    <w:rsid w:val="009B7715"/>
    <w:rsid w:val="009B7809"/>
    <w:rsid w:val="009B783D"/>
    <w:rsid w:val="009B79FE"/>
    <w:rsid w:val="009B7A4B"/>
    <w:rsid w:val="009B7B79"/>
    <w:rsid w:val="009B7E7A"/>
    <w:rsid w:val="009C006C"/>
    <w:rsid w:val="009C0594"/>
    <w:rsid w:val="009C0B0F"/>
    <w:rsid w:val="009C0B48"/>
    <w:rsid w:val="009C0DDE"/>
    <w:rsid w:val="009C0E26"/>
    <w:rsid w:val="009C0EA6"/>
    <w:rsid w:val="009C120C"/>
    <w:rsid w:val="009C12F9"/>
    <w:rsid w:val="009C1BEB"/>
    <w:rsid w:val="009C1E58"/>
    <w:rsid w:val="009C1F9C"/>
    <w:rsid w:val="009C234B"/>
    <w:rsid w:val="009C2474"/>
    <w:rsid w:val="009C276B"/>
    <w:rsid w:val="009C2B8C"/>
    <w:rsid w:val="009C2EE8"/>
    <w:rsid w:val="009C37A1"/>
    <w:rsid w:val="009C37BD"/>
    <w:rsid w:val="009C3C1D"/>
    <w:rsid w:val="009C3E0D"/>
    <w:rsid w:val="009C3F59"/>
    <w:rsid w:val="009C40DA"/>
    <w:rsid w:val="009C46B4"/>
    <w:rsid w:val="009C46E7"/>
    <w:rsid w:val="009C4AB3"/>
    <w:rsid w:val="009C4C9C"/>
    <w:rsid w:val="009C4F14"/>
    <w:rsid w:val="009C4F73"/>
    <w:rsid w:val="009C4F96"/>
    <w:rsid w:val="009C5129"/>
    <w:rsid w:val="009C531E"/>
    <w:rsid w:val="009C5549"/>
    <w:rsid w:val="009C5645"/>
    <w:rsid w:val="009C57A3"/>
    <w:rsid w:val="009C5893"/>
    <w:rsid w:val="009C58FB"/>
    <w:rsid w:val="009C592C"/>
    <w:rsid w:val="009C5B74"/>
    <w:rsid w:val="009C6831"/>
    <w:rsid w:val="009C69A7"/>
    <w:rsid w:val="009C69B9"/>
    <w:rsid w:val="009C6D0C"/>
    <w:rsid w:val="009C6EA8"/>
    <w:rsid w:val="009C707E"/>
    <w:rsid w:val="009C713A"/>
    <w:rsid w:val="009C716F"/>
    <w:rsid w:val="009C745D"/>
    <w:rsid w:val="009C7549"/>
    <w:rsid w:val="009C75F7"/>
    <w:rsid w:val="009C7644"/>
    <w:rsid w:val="009C7826"/>
    <w:rsid w:val="009C7845"/>
    <w:rsid w:val="009C7CF1"/>
    <w:rsid w:val="009C7D56"/>
    <w:rsid w:val="009C7DD4"/>
    <w:rsid w:val="009D01BA"/>
    <w:rsid w:val="009D0247"/>
    <w:rsid w:val="009D025A"/>
    <w:rsid w:val="009D042B"/>
    <w:rsid w:val="009D04B0"/>
    <w:rsid w:val="009D0621"/>
    <w:rsid w:val="009D0676"/>
    <w:rsid w:val="009D0691"/>
    <w:rsid w:val="009D06B7"/>
    <w:rsid w:val="009D080C"/>
    <w:rsid w:val="009D094C"/>
    <w:rsid w:val="009D0A6B"/>
    <w:rsid w:val="009D0AE5"/>
    <w:rsid w:val="009D0CBD"/>
    <w:rsid w:val="009D0D03"/>
    <w:rsid w:val="009D10F9"/>
    <w:rsid w:val="009D1148"/>
    <w:rsid w:val="009D1317"/>
    <w:rsid w:val="009D1328"/>
    <w:rsid w:val="009D141A"/>
    <w:rsid w:val="009D16B0"/>
    <w:rsid w:val="009D16EB"/>
    <w:rsid w:val="009D1899"/>
    <w:rsid w:val="009D1D78"/>
    <w:rsid w:val="009D22F8"/>
    <w:rsid w:val="009D2395"/>
    <w:rsid w:val="009D24E8"/>
    <w:rsid w:val="009D2733"/>
    <w:rsid w:val="009D2734"/>
    <w:rsid w:val="009D2892"/>
    <w:rsid w:val="009D2A5B"/>
    <w:rsid w:val="009D2E88"/>
    <w:rsid w:val="009D3281"/>
    <w:rsid w:val="009D3293"/>
    <w:rsid w:val="009D32AB"/>
    <w:rsid w:val="009D351C"/>
    <w:rsid w:val="009D3737"/>
    <w:rsid w:val="009D3AA1"/>
    <w:rsid w:val="009D3CEF"/>
    <w:rsid w:val="009D3E5A"/>
    <w:rsid w:val="009D43AF"/>
    <w:rsid w:val="009D4857"/>
    <w:rsid w:val="009D4C99"/>
    <w:rsid w:val="009D4F99"/>
    <w:rsid w:val="009D52EE"/>
    <w:rsid w:val="009D5872"/>
    <w:rsid w:val="009D5AEA"/>
    <w:rsid w:val="009D5B2C"/>
    <w:rsid w:val="009D5B65"/>
    <w:rsid w:val="009D5C79"/>
    <w:rsid w:val="009D5D41"/>
    <w:rsid w:val="009D648B"/>
    <w:rsid w:val="009D65E1"/>
    <w:rsid w:val="009D66CC"/>
    <w:rsid w:val="009D688F"/>
    <w:rsid w:val="009D6ABE"/>
    <w:rsid w:val="009D6CAE"/>
    <w:rsid w:val="009D6D5F"/>
    <w:rsid w:val="009D70D9"/>
    <w:rsid w:val="009D71F2"/>
    <w:rsid w:val="009D76F9"/>
    <w:rsid w:val="009D78AF"/>
    <w:rsid w:val="009D7AA8"/>
    <w:rsid w:val="009D7C59"/>
    <w:rsid w:val="009D7C5D"/>
    <w:rsid w:val="009D7DF4"/>
    <w:rsid w:val="009E00A0"/>
    <w:rsid w:val="009E0435"/>
    <w:rsid w:val="009E0440"/>
    <w:rsid w:val="009E06F4"/>
    <w:rsid w:val="009E06F9"/>
    <w:rsid w:val="009E07BC"/>
    <w:rsid w:val="009E080B"/>
    <w:rsid w:val="009E0E95"/>
    <w:rsid w:val="009E11EE"/>
    <w:rsid w:val="009E145A"/>
    <w:rsid w:val="009E150D"/>
    <w:rsid w:val="009E1805"/>
    <w:rsid w:val="009E18F1"/>
    <w:rsid w:val="009E1B19"/>
    <w:rsid w:val="009E1C41"/>
    <w:rsid w:val="009E1D58"/>
    <w:rsid w:val="009E1E17"/>
    <w:rsid w:val="009E216E"/>
    <w:rsid w:val="009E2183"/>
    <w:rsid w:val="009E260A"/>
    <w:rsid w:val="009E2658"/>
    <w:rsid w:val="009E282C"/>
    <w:rsid w:val="009E2B50"/>
    <w:rsid w:val="009E2B5E"/>
    <w:rsid w:val="009E2BF9"/>
    <w:rsid w:val="009E2C30"/>
    <w:rsid w:val="009E2C38"/>
    <w:rsid w:val="009E2C50"/>
    <w:rsid w:val="009E2CD0"/>
    <w:rsid w:val="009E3075"/>
    <w:rsid w:val="009E3180"/>
    <w:rsid w:val="009E3316"/>
    <w:rsid w:val="009E331A"/>
    <w:rsid w:val="009E35D1"/>
    <w:rsid w:val="009E3810"/>
    <w:rsid w:val="009E3963"/>
    <w:rsid w:val="009E3DC1"/>
    <w:rsid w:val="009E4119"/>
    <w:rsid w:val="009E446F"/>
    <w:rsid w:val="009E47E6"/>
    <w:rsid w:val="009E4B6B"/>
    <w:rsid w:val="009E4C72"/>
    <w:rsid w:val="009E4CA7"/>
    <w:rsid w:val="009E4F6B"/>
    <w:rsid w:val="009E5365"/>
    <w:rsid w:val="009E568B"/>
    <w:rsid w:val="009E57D6"/>
    <w:rsid w:val="009E581C"/>
    <w:rsid w:val="009E5979"/>
    <w:rsid w:val="009E5C4E"/>
    <w:rsid w:val="009E637A"/>
    <w:rsid w:val="009E6969"/>
    <w:rsid w:val="009E6C98"/>
    <w:rsid w:val="009E6E6E"/>
    <w:rsid w:val="009E7E56"/>
    <w:rsid w:val="009F037D"/>
    <w:rsid w:val="009F03C6"/>
    <w:rsid w:val="009F08ED"/>
    <w:rsid w:val="009F0BA9"/>
    <w:rsid w:val="009F0E3A"/>
    <w:rsid w:val="009F1151"/>
    <w:rsid w:val="009F11BD"/>
    <w:rsid w:val="009F1C86"/>
    <w:rsid w:val="009F1DD6"/>
    <w:rsid w:val="009F2324"/>
    <w:rsid w:val="009F24BC"/>
    <w:rsid w:val="009F28A4"/>
    <w:rsid w:val="009F28F2"/>
    <w:rsid w:val="009F297A"/>
    <w:rsid w:val="009F2B2B"/>
    <w:rsid w:val="009F2C94"/>
    <w:rsid w:val="009F2E4E"/>
    <w:rsid w:val="009F330B"/>
    <w:rsid w:val="009F3662"/>
    <w:rsid w:val="009F3711"/>
    <w:rsid w:val="009F3882"/>
    <w:rsid w:val="009F3910"/>
    <w:rsid w:val="009F3A40"/>
    <w:rsid w:val="009F3AA4"/>
    <w:rsid w:val="009F3ED5"/>
    <w:rsid w:val="009F3F5F"/>
    <w:rsid w:val="009F4476"/>
    <w:rsid w:val="009F4741"/>
    <w:rsid w:val="009F47A1"/>
    <w:rsid w:val="009F4B24"/>
    <w:rsid w:val="009F4BF5"/>
    <w:rsid w:val="009F4F34"/>
    <w:rsid w:val="009F508B"/>
    <w:rsid w:val="009F52C0"/>
    <w:rsid w:val="009F52DD"/>
    <w:rsid w:val="009F54EB"/>
    <w:rsid w:val="009F5648"/>
    <w:rsid w:val="009F5939"/>
    <w:rsid w:val="009F5A8F"/>
    <w:rsid w:val="009F5B14"/>
    <w:rsid w:val="009F5D75"/>
    <w:rsid w:val="009F5DFD"/>
    <w:rsid w:val="009F5E4C"/>
    <w:rsid w:val="009F5F5D"/>
    <w:rsid w:val="009F6048"/>
    <w:rsid w:val="009F605B"/>
    <w:rsid w:val="009F633C"/>
    <w:rsid w:val="009F6461"/>
    <w:rsid w:val="009F68CC"/>
    <w:rsid w:val="009F69ED"/>
    <w:rsid w:val="009F6DE9"/>
    <w:rsid w:val="009F6FD6"/>
    <w:rsid w:val="009F7104"/>
    <w:rsid w:val="009F78C0"/>
    <w:rsid w:val="009F7921"/>
    <w:rsid w:val="009F7967"/>
    <w:rsid w:val="009F7A98"/>
    <w:rsid w:val="009F7BE5"/>
    <w:rsid w:val="00A0005D"/>
    <w:rsid w:val="00A0022C"/>
    <w:rsid w:val="00A006A3"/>
    <w:rsid w:val="00A00769"/>
    <w:rsid w:val="00A008E7"/>
    <w:rsid w:val="00A00B7D"/>
    <w:rsid w:val="00A00B9A"/>
    <w:rsid w:val="00A00C31"/>
    <w:rsid w:val="00A00D29"/>
    <w:rsid w:val="00A01201"/>
    <w:rsid w:val="00A01AF4"/>
    <w:rsid w:val="00A01C26"/>
    <w:rsid w:val="00A01E05"/>
    <w:rsid w:val="00A0219D"/>
    <w:rsid w:val="00A024AE"/>
    <w:rsid w:val="00A02C80"/>
    <w:rsid w:val="00A0306C"/>
    <w:rsid w:val="00A03314"/>
    <w:rsid w:val="00A03807"/>
    <w:rsid w:val="00A03878"/>
    <w:rsid w:val="00A03901"/>
    <w:rsid w:val="00A03976"/>
    <w:rsid w:val="00A039D7"/>
    <w:rsid w:val="00A03A36"/>
    <w:rsid w:val="00A03ED5"/>
    <w:rsid w:val="00A042C9"/>
    <w:rsid w:val="00A04543"/>
    <w:rsid w:val="00A04647"/>
    <w:rsid w:val="00A0464E"/>
    <w:rsid w:val="00A0486B"/>
    <w:rsid w:val="00A04B2B"/>
    <w:rsid w:val="00A04E1B"/>
    <w:rsid w:val="00A04E63"/>
    <w:rsid w:val="00A04E69"/>
    <w:rsid w:val="00A050DA"/>
    <w:rsid w:val="00A051ED"/>
    <w:rsid w:val="00A052B5"/>
    <w:rsid w:val="00A055D0"/>
    <w:rsid w:val="00A057D1"/>
    <w:rsid w:val="00A0584B"/>
    <w:rsid w:val="00A06177"/>
    <w:rsid w:val="00A06194"/>
    <w:rsid w:val="00A06195"/>
    <w:rsid w:val="00A061BB"/>
    <w:rsid w:val="00A06361"/>
    <w:rsid w:val="00A06576"/>
    <w:rsid w:val="00A0659B"/>
    <w:rsid w:val="00A0665F"/>
    <w:rsid w:val="00A066A6"/>
    <w:rsid w:val="00A06776"/>
    <w:rsid w:val="00A06A49"/>
    <w:rsid w:val="00A06A6C"/>
    <w:rsid w:val="00A06C71"/>
    <w:rsid w:val="00A06D5D"/>
    <w:rsid w:val="00A06D65"/>
    <w:rsid w:val="00A06DFC"/>
    <w:rsid w:val="00A07102"/>
    <w:rsid w:val="00A071E8"/>
    <w:rsid w:val="00A071F0"/>
    <w:rsid w:val="00A0740B"/>
    <w:rsid w:val="00A074CF"/>
    <w:rsid w:val="00A0767A"/>
    <w:rsid w:val="00A07848"/>
    <w:rsid w:val="00A07AB6"/>
    <w:rsid w:val="00A07ABC"/>
    <w:rsid w:val="00A07D6C"/>
    <w:rsid w:val="00A1008D"/>
    <w:rsid w:val="00A1017A"/>
    <w:rsid w:val="00A1026D"/>
    <w:rsid w:val="00A102EC"/>
    <w:rsid w:val="00A10375"/>
    <w:rsid w:val="00A104D8"/>
    <w:rsid w:val="00A10824"/>
    <w:rsid w:val="00A109B4"/>
    <w:rsid w:val="00A10CE0"/>
    <w:rsid w:val="00A11160"/>
    <w:rsid w:val="00A111C5"/>
    <w:rsid w:val="00A116DB"/>
    <w:rsid w:val="00A1185D"/>
    <w:rsid w:val="00A118C7"/>
    <w:rsid w:val="00A1196E"/>
    <w:rsid w:val="00A11B09"/>
    <w:rsid w:val="00A11B8F"/>
    <w:rsid w:val="00A1202C"/>
    <w:rsid w:val="00A12197"/>
    <w:rsid w:val="00A121A8"/>
    <w:rsid w:val="00A121D9"/>
    <w:rsid w:val="00A125D9"/>
    <w:rsid w:val="00A128AE"/>
    <w:rsid w:val="00A12B49"/>
    <w:rsid w:val="00A12B9F"/>
    <w:rsid w:val="00A13282"/>
    <w:rsid w:val="00A133A1"/>
    <w:rsid w:val="00A1392D"/>
    <w:rsid w:val="00A13D89"/>
    <w:rsid w:val="00A13EE9"/>
    <w:rsid w:val="00A1438D"/>
    <w:rsid w:val="00A148A8"/>
    <w:rsid w:val="00A148DA"/>
    <w:rsid w:val="00A14A9E"/>
    <w:rsid w:val="00A14B15"/>
    <w:rsid w:val="00A14B67"/>
    <w:rsid w:val="00A14BA5"/>
    <w:rsid w:val="00A14D7A"/>
    <w:rsid w:val="00A14E20"/>
    <w:rsid w:val="00A14F75"/>
    <w:rsid w:val="00A1522E"/>
    <w:rsid w:val="00A153D1"/>
    <w:rsid w:val="00A156B1"/>
    <w:rsid w:val="00A15706"/>
    <w:rsid w:val="00A15A45"/>
    <w:rsid w:val="00A15A86"/>
    <w:rsid w:val="00A15B77"/>
    <w:rsid w:val="00A15C28"/>
    <w:rsid w:val="00A15EBE"/>
    <w:rsid w:val="00A15F37"/>
    <w:rsid w:val="00A160CB"/>
    <w:rsid w:val="00A16154"/>
    <w:rsid w:val="00A162A4"/>
    <w:rsid w:val="00A16785"/>
    <w:rsid w:val="00A167EB"/>
    <w:rsid w:val="00A16907"/>
    <w:rsid w:val="00A1694F"/>
    <w:rsid w:val="00A16AE2"/>
    <w:rsid w:val="00A16B46"/>
    <w:rsid w:val="00A16C83"/>
    <w:rsid w:val="00A172CF"/>
    <w:rsid w:val="00A1750F"/>
    <w:rsid w:val="00A175BF"/>
    <w:rsid w:val="00A175F6"/>
    <w:rsid w:val="00A17714"/>
    <w:rsid w:val="00A1774C"/>
    <w:rsid w:val="00A17C35"/>
    <w:rsid w:val="00A17E7C"/>
    <w:rsid w:val="00A20179"/>
    <w:rsid w:val="00A20376"/>
    <w:rsid w:val="00A2040A"/>
    <w:rsid w:val="00A206F7"/>
    <w:rsid w:val="00A20C46"/>
    <w:rsid w:val="00A20D45"/>
    <w:rsid w:val="00A2146B"/>
    <w:rsid w:val="00A21579"/>
    <w:rsid w:val="00A21A40"/>
    <w:rsid w:val="00A21F15"/>
    <w:rsid w:val="00A2248B"/>
    <w:rsid w:val="00A224AB"/>
    <w:rsid w:val="00A227D3"/>
    <w:rsid w:val="00A22818"/>
    <w:rsid w:val="00A22CB0"/>
    <w:rsid w:val="00A22D1D"/>
    <w:rsid w:val="00A22E74"/>
    <w:rsid w:val="00A22ECA"/>
    <w:rsid w:val="00A22F82"/>
    <w:rsid w:val="00A23461"/>
    <w:rsid w:val="00A23779"/>
    <w:rsid w:val="00A23858"/>
    <w:rsid w:val="00A23951"/>
    <w:rsid w:val="00A239C8"/>
    <w:rsid w:val="00A23A9E"/>
    <w:rsid w:val="00A23B62"/>
    <w:rsid w:val="00A23CC9"/>
    <w:rsid w:val="00A24107"/>
    <w:rsid w:val="00A246C8"/>
    <w:rsid w:val="00A248D1"/>
    <w:rsid w:val="00A24946"/>
    <w:rsid w:val="00A24DEA"/>
    <w:rsid w:val="00A25137"/>
    <w:rsid w:val="00A251CF"/>
    <w:rsid w:val="00A251EC"/>
    <w:rsid w:val="00A2568C"/>
    <w:rsid w:val="00A258DF"/>
    <w:rsid w:val="00A25BFD"/>
    <w:rsid w:val="00A25DEC"/>
    <w:rsid w:val="00A25F30"/>
    <w:rsid w:val="00A265C2"/>
    <w:rsid w:val="00A2667D"/>
    <w:rsid w:val="00A2673C"/>
    <w:rsid w:val="00A26B16"/>
    <w:rsid w:val="00A26B23"/>
    <w:rsid w:val="00A26E25"/>
    <w:rsid w:val="00A26EE2"/>
    <w:rsid w:val="00A26F7A"/>
    <w:rsid w:val="00A26F9B"/>
    <w:rsid w:val="00A271DC"/>
    <w:rsid w:val="00A27475"/>
    <w:rsid w:val="00A27843"/>
    <w:rsid w:val="00A27854"/>
    <w:rsid w:val="00A27964"/>
    <w:rsid w:val="00A279D6"/>
    <w:rsid w:val="00A27AFB"/>
    <w:rsid w:val="00A3018C"/>
    <w:rsid w:val="00A30D93"/>
    <w:rsid w:val="00A30E09"/>
    <w:rsid w:val="00A30E5E"/>
    <w:rsid w:val="00A30F8C"/>
    <w:rsid w:val="00A31027"/>
    <w:rsid w:val="00A3109E"/>
    <w:rsid w:val="00A31388"/>
    <w:rsid w:val="00A313BA"/>
    <w:rsid w:val="00A31F7C"/>
    <w:rsid w:val="00A31F89"/>
    <w:rsid w:val="00A32237"/>
    <w:rsid w:val="00A322F0"/>
    <w:rsid w:val="00A32301"/>
    <w:rsid w:val="00A32447"/>
    <w:rsid w:val="00A32669"/>
    <w:rsid w:val="00A32AE6"/>
    <w:rsid w:val="00A32F29"/>
    <w:rsid w:val="00A339B0"/>
    <w:rsid w:val="00A33CE1"/>
    <w:rsid w:val="00A33FBD"/>
    <w:rsid w:val="00A34243"/>
    <w:rsid w:val="00A34276"/>
    <w:rsid w:val="00A34457"/>
    <w:rsid w:val="00A34568"/>
    <w:rsid w:val="00A348C5"/>
    <w:rsid w:val="00A348E0"/>
    <w:rsid w:val="00A35012"/>
    <w:rsid w:val="00A350D0"/>
    <w:rsid w:val="00A35355"/>
    <w:rsid w:val="00A3536F"/>
    <w:rsid w:val="00A357BD"/>
    <w:rsid w:val="00A358DD"/>
    <w:rsid w:val="00A359A6"/>
    <w:rsid w:val="00A36368"/>
    <w:rsid w:val="00A36656"/>
    <w:rsid w:val="00A36E26"/>
    <w:rsid w:val="00A37390"/>
    <w:rsid w:val="00A3743C"/>
    <w:rsid w:val="00A376F4"/>
    <w:rsid w:val="00A37C89"/>
    <w:rsid w:val="00A37C94"/>
    <w:rsid w:val="00A37EC4"/>
    <w:rsid w:val="00A37F03"/>
    <w:rsid w:val="00A400A3"/>
    <w:rsid w:val="00A40207"/>
    <w:rsid w:val="00A407B6"/>
    <w:rsid w:val="00A408A7"/>
    <w:rsid w:val="00A408F7"/>
    <w:rsid w:val="00A4099C"/>
    <w:rsid w:val="00A40CBE"/>
    <w:rsid w:val="00A40DB2"/>
    <w:rsid w:val="00A410D4"/>
    <w:rsid w:val="00A4117E"/>
    <w:rsid w:val="00A41A80"/>
    <w:rsid w:val="00A41C99"/>
    <w:rsid w:val="00A41CC6"/>
    <w:rsid w:val="00A41EBB"/>
    <w:rsid w:val="00A41EF4"/>
    <w:rsid w:val="00A4234E"/>
    <w:rsid w:val="00A42608"/>
    <w:rsid w:val="00A42734"/>
    <w:rsid w:val="00A42766"/>
    <w:rsid w:val="00A42847"/>
    <w:rsid w:val="00A42AF5"/>
    <w:rsid w:val="00A42CD5"/>
    <w:rsid w:val="00A42D6C"/>
    <w:rsid w:val="00A43192"/>
    <w:rsid w:val="00A43293"/>
    <w:rsid w:val="00A433CC"/>
    <w:rsid w:val="00A433FE"/>
    <w:rsid w:val="00A434C6"/>
    <w:rsid w:val="00A4361B"/>
    <w:rsid w:val="00A4393D"/>
    <w:rsid w:val="00A43A07"/>
    <w:rsid w:val="00A43C20"/>
    <w:rsid w:val="00A4416B"/>
    <w:rsid w:val="00A444ED"/>
    <w:rsid w:val="00A4459D"/>
    <w:rsid w:val="00A44697"/>
    <w:rsid w:val="00A44C4D"/>
    <w:rsid w:val="00A44F5D"/>
    <w:rsid w:val="00A450E2"/>
    <w:rsid w:val="00A45138"/>
    <w:rsid w:val="00A4562F"/>
    <w:rsid w:val="00A45A4E"/>
    <w:rsid w:val="00A46265"/>
    <w:rsid w:val="00A46358"/>
    <w:rsid w:val="00A463CB"/>
    <w:rsid w:val="00A466F0"/>
    <w:rsid w:val="00A467CF"/>
    <w:rsid w:val="00A4689B"/>
    <w:rsid w:val="00A46A29"/>
    <w:rsid w:val="00A46CA2"/>
    <w:rsid w:val="00A46DE8"/>
    <w:rsid w:val="00A46E48"/>
    <w:rsid w:val="00A46ECD"/>
    <w:rsid w:val="00A4700D"/>
    <w:rsid w:val="00A47154"/>
    <w:rsid w:val="00A47785"/>
    <w:rsid w:val="00A4783B"/>
    <w:rsid w:val="00A4785C"/>
    <w:rsid w:val="00A479A0"/>
    <w:rsid w:val="00A479C5"/>
    <w:rsid w:val="00A47B80"/>
    <w:rsid w:val="00A500B7"/>
    <w:rsid w:val="00A5019B"/>
    <w:rsid w:val="00A50CEA"/>
    <w:rsid w:val="00A50E50"/>
    <w:rsid w:val="00A50F36"/>
    <w:rsid w:val="00A50F43"/>
    <w:rsid w:val="00A5143A"/>
    <w:rsid w:val="00A51735"/>
    <w:rsid w:val="00A51763"/>
    <w:rsid w:val="00A51968"/>
    <w:rsid w:val="00A51975"/>
    <w:rsid w:val="00A51A97"/>
    <w:rsid w:val="00A51B2A"/>
    <w:rsid w:val="00A520AD"/>
    <w:rsid w:val="00A5210E"/>
    <w:rsid w:val="00A52679"/>
    <w:rsid w:val="00A526DB"/>
    <w:rsid w:val="00A527CA"/>
    <w:rsid w:val="00A52C75"/>
    <w:rsid w:val="00A52CF2"/>
    <w:rsid w:val="00A53102"/>
    <w:rsid w:val="00A53345"/>
    <w:rsid w:val="00A5343B"/>
    <w:rsid w:val="00A534A6"/>
    <w:rsid w:val="00A535D5"/>
    <w:rsid w:val="00A53B8E"/>
    <w:rsid w:val="00A53D1B"/>
    <w:rsid w:val="00A53DC7"/>
    <w:rsid w:val="00A54091"/>
    <w:rsid w:val="00A54120"/>
    <w:rsid w:val="00A5434A"/>
    <w:rsid w:val="00A545AC"/>
    <w:rsid w:val="00A548EB"/>
    <w:rsid w:val="00A54BAC"/>
    <w:rsid w:val="00A54C4B"/>
    <w:rsid w:val="00A54E0D"/>
    <w:rsid w:val="00A54E41"/>
    <w:rsid w:val="00A54EF2"/>
    <w:rsid w:val="00A54F60"/>
    <w:rsid w:val="00A5504C"/>
    <w:rsid w:val="00A55082"/>
    <w:rsid w:val="00A553E1"/>
    <w:rsid w:val="00A5542A"/>
    <w:rsid w:val="00A55A05"/>
    <w:rsid w:val="00A55CA1"/>
    <w:rsid w:val="00A55E28"/>
    <w:rsid w:val="00A55F77"/>
    <w:rsid w:val="00A56377"/>
    <w:rsid w:val="00A56514"/>
    <w:rsid w:val="00A5656F"/>
    <w:rsid w:val="00A56A51"/>
    <w:rsid w:val="00A56AC1"/>
    <w:rsid w:val="00A56D19"/>
    <w:rsid w:val="00A56F43"/>
    <w:rsid w:val="00A57008"/>
    <w:rsid w:val="00A5708E"/>
    <w:rsid w:val="00A575C0"/>
    <w:rsid w:val="00A57914"/>
    <w:rsid w:val="00A57B97"/>
    <w:rsid w:val="00A57D17"/>
    <w:rsid w:val="00A60111"/>
    <w:rsid w:val="00A60228"/>
    <w:rsid w:val="00A6030C"/>
    <w:rsid w:val="00A6069F"/>
    <w:rsid w:val="00A60727"/>
    <w:rsid w:val="00A6073B"/>
    <w:rsid w:val="00A6079B"/>
    <w:rsid w:val="00A60BB8"/>
    <w:rsid w:val="00A60E4C"/>
    <w:rsid w:val="00A60EB7"/>
    <w:rsid w:val="00A60F45"/>
    <w:rsid w:val="00A60F69"/>
    <w:rsid w:val="00A6157E"/>
    <w:rsid w:val="00A61925"/>
    <w:rsid w:val="00A61A1D"/>
    <w:rsid w:val="00A61C51"/>
    <w:rsid w:val="00A61D8C"/>
    <w:rsid w:val="00A61F5B"/>
    <w:rsid w:val="00A61F80"/>
    <w:rsid w:val="00A620E2"/>
    <w:rsid w:val="00A6274D"/>
    <w:rsid w:val="00A6288F"/>
    <w:rsid w:val="00A62A4A"/>
    <w:rsid w:val="00A62C36"/>
    <w:rsid w:val="00A62DB5"/>
    <w:rsid w:val="00A62F03"/>
    <w:rsid w:val="00A63016"/>
    <w:rsid w:val="00A630E2"/>
    <w:rsid w:val="00A63214"/>
    <w:rsid w:val="00A63398"/>
    <w:rsid w:val="00A63440"/>
    <w:rsid w:val="00A635F6"/>
    <w:rsid w:val="00A6397C"/>
    <w:rsid w:val="00A63EF3"/>
    <w:rsid w:val="00A64278"/>
    <w:rsid w:val="00A6436C"/>
    <w:rsid w:val="00A64432"/>
    <w:rsid w:val="00A64456"/>
    <w:rsid w:val="00A647C1"/>
    <w:rsid w:val="00A647EF"/>
    <w:rsid w:val="00A64925"/>
    <w:rsid w:val="00A6492F"/>
    <w:rsid w:val="00A64F83"/>
    <w:rsid w:val="00A65269"/>
    <w:rsid w:val="00A65454"/>
    <w:rsid w:val="00A655CC"/>
    <w:rsid w:val="00A65624"/>
    <w:rsid w:val="00A65A2F"/>
    <w:rsid w:val="00A65AD3"/>
    <w:rsid w:val="00A65D53"/>
    <w:rsid w:val="00A65DAC"/>
    <w:rsid w:val="00A6647A"/>
    <w:rsid w:val="00A66664"/>
    <w:rsid w:val="00A668A1"/>
    <w:rsid w:val="00A668B9"/>
    <w:rsid w:val="00A668FB"/>
    <w:rsid w:val="00A66CDA"/>
    <w:rsid w:val="00A66CFB"/>
    <w:rsid w:val="00A66FCE"/>
    <w:rsid w:val="00A66FD2"/>
    <w:rsid w:val="00A671AA"/>
    <w:rsid w:val="00A6760C"/>
    <w:rsid w:val="00A676E6"/>
    <w:rsid w:val="00A67704"/>
    <w:rsid w:val="00A67824"/>
    <w:rsid w:val="00A67AF1"/>
    <w:rsid w:val="00A67FDC"/>
    <w:rsid w:val="00A70C4F"/>
    <w:rsid w:val="00A70F1D"/>
    <w:rsid w:val="00A71148"/>
    <w:rsid w:val="00A7173C"/>
    <w:rsid w:val="00A717CC"/>
    <w:rsid w:val="00A72285"/>
    <w:rsid w:val="00A72377"/>
    <w:rsid w:val="00A72399"/>
    <w:rsid w:val="00A723CD"/>
    <w:rsid w:val="00A7248D"/>
    <w:rsid w:val="00A72931"/>
    <w:rsid w:val="00A72A7D"/>
    <w:rsid w:val="00A72C09"/>
    <w:rsid w:val="00A72E04"/>
    <w:rsid w:val="00A72F60"/>
    <w:rsid w:val="00A72FFF"/>
    <w:rsid w:val="00A731EE"/>
    <w:rsid w:val="00A732CA"/>
    <w:rsid w:val="00A7343E"/>
    <w:rsid w:val="00A73EF9"/>
    <w:rsid w:val="00A743AE"/>
    <w:rsid w:val="00A74503"/>
    <w:rsid w:val="00A749C1"/>
    <w:rsid w:val="00A74AFC"/>
    <w:rsid w:val="00A74DF2"/>
    <w:rsid w:val="00A74EF2"/>
    <w:rsid w:val="00A75677"/>
    <w:rsid w:val="00A75D52"/>
    <w:rsid w:val="00A75EAB"/>
    <w:rsid w:val="00A75FFF"/>
    <w:rsid w:val="00A76407"/>
    <w:rsid w:val="00A7656E"/>
    <w:rsid w:val="00A76639"/>
    <w:rsid w:val="00A76C2C"/>
    <w:rsid w:val="00A76CE0"/>
    <w:rsid w:val="00A76DAD"/>
    <w:rsid w:val="00A7731B"/>
    <w:rsid w:val="00A773B7"/>
    <w:rsid w:val="00A773ED"/>
    <w:rsid w:val="00A77991"/>
    <w:rsid w:val="00A77CAD"/>
    <w:rsid w:val="00A77EDC"/>
    <w:rsid w:val="00A8004C"/>
    <w:rsid w:val="00A802FC"/>
    <w:rsid w:val="00A804AA"/>
    <w:rsid w:val="00A804B6"/>
    <w:rsid w:val="00A8059B"/>
    <w:rsid w:val="00A8063D"/>
    <w:rsid w:val="00A807E6"/>
    <w:rsid w:val="00A807EF"/>
    <w:rsid w:val="00A80818"/>
    <w:rsid w:val="00A809C3"/>
    <w:rsid w:val="00A80F7B"/>
    <w:rsid w:val="00A81253"/>
    <w:rsid w:val="00A813DC"/>
    <w:rsid w:val="00A8182D"/>
    <w:rsid w:val="00A81B2E"/>
    <w:rsid w:val="00A81C40"/>
    <w:rsid w:val="00A81DD1"/>
    <w:rsid w:val="00A81DD3"/>
    <w:rsid w:val="00A81DE8"/>
    <w:rsid w:val="00A81E75"/>
    <w:rsid w:val="00A820D2"/>
    <w:rsid w:val="00A821B2"/>
    <w:rsid w:val="00A82276"/>
    <w:rsid w:val="00A826DF"/>
    <w:rsid w:val="00A8294C"/>
    <w:rsid w:val="00A82958"/>
    <w:rsid w:val="00A82991"/>
    <w:rsid w:val="00A82AA6"/>
    <w:rsid w:val="00A82DBF"/>
    <w:rsid w:val="00A82FB5"/>
    <w:rsid w:val="00A833B2"/>
    <w:rsid w:val="00A83490"/>
    <w:rsid w:val="00A835F2"/>
    <w:rsid w:val="00A83943"/>
    <w:rsid w:val="00A83971"/>
    <w:rsid w:val="00A83C17"/>
    <w:rsid w:val="00A83C4B"/>
    <w:rsid w:val="00A83C5F"/>
    <w:rsid w:val="00A83E62"/>
    <w:rsid w:val="00A8402A"/>
    <w:rsid w:val="00A8434B"/>
    <w:rsid w:val="00A844FD"/>
    <w:rsid w:val="00A84613"/>
    <w:rsid w:val="00A8479E"/>
    <w:rsid w:val="00A85002"/>
    <w:rsid w:val="00A85261"/>
    <w:rsid w:val="00A855E9"/>
    <w:rsid w:val="00A85BE1"/>
    <w:rsid w:val="00A85C79"/>
    <w:rsid w:val="00A85C83"/>
    <w:rsid w:val="00A85EC2"/>
    <w:rsid w:val="00A8609E"/>
    <w:rsid w:val="00A8625D"/>
    <w:rsid w:val="00A8629A"/>
    <w:rsid w:val="00A863B1"/>
    <w:rsid w:val="00A86618"/>
    <w:rsid w:val="00A868FB"/>
    <w:rsid w:val="00A86AE4"/>
    <w:rsid w:val="00A86FE8"/>
    <w:rsid w:val="00A87213"/>
    <w:rsid w:val="00A87237"/>
    <w:rsid w:val="00A87447"/>
    <w:rsid w:val="00A874B0"/>
    <w:rsid w:val="00A8770E"/>
    <w:rsid w:val="00A878B7"/>
    <w:rsid w:val="00A87AB1"/>
    <w:rsid w:val="00A87E5E"/>
    <w:rsid w:val="00A904CD"/>
    <w:rsid w:val="00A9054A"/>
    <w:rsid w:val="00A90A2C"/>
    <w:rsid w:val="00A90B14"/>
    <w:rsid w:val="00A90C6E"/>
    <w:rsid w:val="00A90E83"/>
    <w:rsid w:val="00A913BB"/>
    <w:rsid w:val="00A9162C"/>
    <w:rsid w:val="00A91691"/>
    <w:rsid w:val="00A917CB"/>
    <w:rsid w:val="00A918F8"/>
    <w:rsid w:val="00A91914"/>
    <w:rsid w:val="00A91AA8"/>
    <w:rsid w:val="00A92092"/>
    <w:rsid w:val="00A92446"/>
    <w:rsid w:val="00A92575"/>
    <w:rsid w:val="00A925EB"/>
    <w:rsid w:val="00A927A0"/>
    <w:rsid w:val="00A92BE2"/>
    <w:rsid w:val="00A92C39"/>
    <w:rsid w:val="00A92F8D"/>
    <w:rsid w:val="00A930AA"/>
    <w:rsid w:val="00A930D0"/>
    <w:rsid w:val="00A9322C"/>
    <w:rsid w:val="00A93550"/>
    <w:rsid w:val="00A9356E"/>
    <w:rsid w:val="00A935E1"/>
    <w:rsid w:val="00A93745"/>
    <w:rsid w:val="00A938D7"/>
    <w:rsid w:val="00A9393E"/>
    <w:rsid w:val="00A93CA2"/>
    <w:rsid w:val="00A93D69"/>
    <w:rsid w:val="00A9401E"/>
    <w:rsid w:val="00A944F8"/>
    <w:rsid w:val="00A9473B"/>
    <w:rsid w:val="00A949F3"/>
    <w:rsid w:val="00A94DDB"/>
    <w:rsid w:val="00A95187"/>
    <w:rsid w:val="00A95327"/>
    <w:rsid w:val="00A954B0"/>
    <w:rsid w:val="00A95657"/>
    <w:rsid w:val="00A958FE"/>
    <w:rsid w:val="00A95CC5"/>
    <w:rsid w:val="00A95FD5"/>
    <w:rsid w:val="00A9602D"/>
    <w:rsid w:val="00A96460"/>
    <w:rsid w:val="00A964E3"/>
    <w:rsid w:val="00A96598"/>
    <w:rsid w:val="00A968D1"/>
    <w:rsid w:val="00A96969"/>
    <w:rsid w:val="00A96B8D"/>
    <w:rsid w:val="00A96D72"/>
    <w:rsid w:val="00A96F9C"/>
    <w:rsid w:val="00A96FB3"/>
    <w:rsid w:val="00A9726B"/>
    <w:rsid w:val="00A975C2"/>
    <w:rsid w:val="00A9765E"/>
    <w:rsid w:val="00A9790C"/>
    <w:rsid w:val="00A97B40"/>
    <w:rsid w:val="00A97B84"/>
    <w:rsid w:val="00A97D7D"/>
    <w:rsid w:val="00AA0024"/>
    <w:rsid w:val="00AA01F7"/>
    <w:rsid w:val="00AA0298"/>
    <w:rsid w:val="00AA03F3"/>
    <w:rsid w:val="00AA045F"/>
    <w:rsid w:val="00AA048B"/>
    <w:rsid w:val="00AA053C"/>
    <w:rsid w:val="00AA0546"/>
    <w:rsid w:val="00AA08B0"/>
    <w:rsid w:val="00AA092D"/>
    <w:rsid w:val="00AA0992"/>
    <w:rsid w:val="00AA0AF9"/>
    <w:rsid w:val="00AA1187"/>
    <w:rsid w:val="00AA13A5"/>
    <w:rsid w:val="00AA171C"/>
    <w:rsid w:val="00AA183F"/>
    <w:rsid w:val="00AA1A02"/>
    <w:rsid w:val="00AA1AD0"/>
    <w:rsid w:val="00AA1CCA"/>
    <w:rsid w:val="00AA212A"/>
    <w:rsid w:val="00AA23A9"/>
    <w:rsid w:val="00AA2447"/>
    <w:rsid w:val="00AA26A4"/>
    <w:rsid w:val="00AA2A06"/>
    <w:rsid w:val="00AA2B92"/>
    <w:rsid w:val="00AA361C"/>
    <w:rsid w:val="00AA36F0"/>
    <w:rsid w:val="00AA376E"/>
    <w:rsid w:val="00AA3B08"/>
    <w:rsid w:val="00AA3BB3"/>
    <w:rsid w:val="00AA3D30"/>
    <w:rsid w:val="00AA3FB7"/>
    <w:rsid w:val="00AA41CC"/>
    <w:rsid w:val="00AA4527"/>
    <w:rsid w:val="00AA4552"/>
    <w:rsid w:val="00AA4927"/>
    <w:rsid w:val="00AA4AC0"/>
    <w:rsid w:val="00AA4B2B"/>
    <w:rsid w:val="00AA4BC9"/>
    <w:rsid w:val="00AA4E04"/>
    <w:rsid w:val="00AA5222"/>
    <w:rsid w:val="00AA530F"/>
    <w:rsid w:val="00AA578D"/>
    <w:rsid w:val="00AA5966"/>
    <w:rsid w:val="00AA59BC"/>
    <w:rsid w:val="00AA5C0D"/>
    <w:rsid w:val="00AA5C51"/>
    <w:rsid w:val="00AA5DE9"/>
    <w:rsid w:val="00AA603E"/>
    <w:rsid w:val="00AA64E0"/>
    <w:rsid w:val="00AA64E4"/>
    <w:rsid w:val="00AA64F3"/>
    <w:rsid w:val="00AA6523"/>
    <w:rsid w:val="00AA6713"/>
    <w:rsid w:val="00AA68D7"/>
    <w:rsid w:val="00AA6C86"/>
    <w:rsid w:val="00AA6E0D"/>
    <w:rsid w:val="00AA70CF"/>
    <w:rsid w:val="00AA7132"/>
    <w:rsid w:val="00AA721E"/>
    <w:rsid w:val="00AA740D"/>
    <w:rsid w:val="00AA752D"/>
    <w:rsid w:val="00AA7929"/>
    <w:rsid w:val="00AA79A0"/>
    <w:rsid w:val="00AA79AF"/>
    <w:rsid w:val="00AA7B34"/>
    <w:rsid w:val="00AA7BA5"/>
    <w:rsid w:val="00AB0142"/>
    <w:rsid w:val="00AB02B7"/>
    <w:rsid w:val="00AB047C"/>
    <w:rsid w:val="00AB0531"/>
    <w:rsid w:val="00AB0744"/>
    <w:rsid w:val="00AB0B08"/>
    <w:rsid w:val="00AB0B7A"/>
    <w:rsid w:val="00AB0C92"/>
    <w:rsid w:val="00AB0FB8"/>
    <w:rsid w:val="00AB0FFE"/>
    <w:rsid w:val="00AB12D9"/>
    <w:rsid w:val="00AB1701"/>
    <w:rsid w:val="00AB17A8"/>
    <w:rsid w:val="00AB1B9F"/>
    <w:rsid w:val="00AB1BC5"/>
    <w:rsid w:val="00AB1CE0"/>
    <w:rsid w:val="00AB1EE4"/>
    <w:rsid w:val="00AB1F62"/>
    <w:rsid w:val="00AB24F9"/>
    <w:rsid w:val="00AB2801"/>
    <w:rsid w:val="00AB2832"/>
    <w:rsid w:val="00AB2849"/>
    <w:rsid w:val="00AB29B8"/>
    <w:rsid w:val="00AB2D7A"/>
    <w:rsid w:val="00AB2DDE"/>
    <w:rsid w:val="00AB310C"/>
    <w:rsid w:val="00AB3221"/>
    <w:rsid w:val="00AB372B"/>
    <w:rsid w:val="00AB3756"/>
    <w:rsid w:val="00AB384D"/>
    <w:rsid w:val="00AB3A48"/>
    <w:rsid w:val="00AB3ABA"/>
    <w:rsid w:val="00AB3B2B"/>
    <w:rsid w:val="00AB3BC1"/>
    <w:rsid w:val="00AB3DE0"/>
    <w:rsid w:val="00AB40C5"/>
    <w:rsid w:val="00AB4139"/>
    <w:rsid w:val="00AB430B"/>
    <w:rsid w:val="00AB4359"/>
    <w:rsid w:val="00AB43EE"/>
    <w:rsid w:val="00AB446A"/>
    <w:rsid w:val="00AB4670"/>
    <w:rsid w:val="00AB4A2D"/>
    <w:rsid w:val="00AB50F0"/>
    <w:rsid w:val="00AB5353"/>
    <w:rsid w:val="00AB5581"/>
    <w:rsid w:val="00AB57D8"/>
    <w:rsid w:val="00AB5B68"/>
    <w:rsid w:val="00AB6036"/>
    <w:rsid w:val="00AB6191"/>
    <w:rsid w:val="00AB6283"/>
    <w:rsid w:val="00AB66BD"/>
    <w:rsid w:val="00AB66CF"/>
    <w:rsid w:val="00AB6900"/>
    <w:rsid w:val="00AB6A4B"/>
    <w:rsid w:val="00AB6F8B"/>
    <w:rsid w:val="00AB6FD1"/>
    <w:rsid w:val="00AB70B6"/>
    <w:rsid w:val="00AB7628"/>
    <w:rsid w:val="00AB785E"/>
    <w:rsid w:val="00AB79EB"/>
    <w:rsid w:val="00AB7DEB"/>
    <w:rsid w:val="00AB7F17"/>
    <w:rsid w:val="00AB7F92"/>
    <w:rsid w:val="00AC00E9"/>
    <w:rsid w:val="00AC0285"/>
    <w:rsid w:val="00AC02E2"/>
    <w:rsid w:val="00AC03EC"/>
    <w:rsid w:val="00AC07CD"/>
    <w:rsid w:val="00AC08B5"/>
    <w:rsid w:val="00AC097F"/>
    <w:rsid w:val="00AC0D13"/>
    <w:rsid w:val="00AC1391"/>
    <w:rsid w:val="00AC13FD"/>
    <w:rsid w:val="00AC1990"/>
    <w:rsid w:val="00AC19E7"/>
    <w:rsid w:val="00AC1AF4"/>
    <w:rsid w:val="00AC1CDA"/>
    <w:rsid w:val="00AC1E98"/>
    <w:rsid w:val="00AC2029"/>
    <w:rsid w:val="00AC20D2"/>
    <w:rsid w:val="00AC2433"/>
    <w:rsid w:val="00AC2621"/>
    <w:rsid w:val="00AC271F"/>
    <w:rsid w:val="00AC2A1A"/>
    <w:rsid w:val="00AC2CBD"/>
    <w:rsid w:val="00AC2D09"/>
    <w:rsid w:val="00AC2E5D"/>
    <w:rsid w:val="00AC2F11"/>
    <w:rsid w:val="00AC2F57"/>
    <w:rsid w:val="00AC3059"/>
    <w:rsid w:val="00AC3514"/>
    <w:rsid w:val="00AC382E"/>
    <w:rsid w:val="00AC3877"/>
    <w:rsid w:val="00AC39BF"/>
    <w:rsid w:val="00AC3E7D"/>
    <w:rsid w:val="00AC40C4"/>
    <w:rsid w:val="00AC4348"/>
    <w:rsid w:val="00AC4509"/>
    <w:rsid w:val="00AC4744"/>
    <w:rsid w:val="00AC47A1"/>
    <w:rsid w:val="00AC4946"/>
    <w:rsid w:val="00AC49A2"/>
    <w:rsid w:val="00AC4D06"/>
    <w:rsid w:val="00AC4D68"/>
    <w:rsid w:val="00AC4F72"/>
    <w:rsid w:val="00AC5365"/>
    <w:rsid w:val="00AC586C"/>
    <w:rsid w:val="00AC5DF8"/>
    <w:rsid w:val="00AC5EB2"/>
    <w:rsid w:val="00AC5EE7"/>
    <w:rsid w:val="00AC5F2F"/>
    <w:rsid w:val="00AC6078"/>
    <w:rsid w:val="00AC620E"/>
    <w:rsid w:val="00AC62EC"/>
    <w:rsid w:val="00AC648F"/>
    <w:rsid w:val="00AC6543"/>
    <w:rsid w:val="00AC6912"/>
    <w:rsid w:val="00AC6E7E"/>
    <w:rsid w:val="00AC6EF2"/>
    <w:rsid w:val="00AC6FB1"/>
    <w:rsid w:val="00AC7222"/>
    <w:rsid w:val="00AC7402"/>
    <w:rsid w:val="00AC7465"/>
    <w:rsid w:val="00AC7498"/>
    <w:rsid w:val="00AC753C"/>
    <w:rsid w:val="00AC7CB2"/>
    <w:rsid w:val="00AC7F36"/>
    <w:rsid w:val="00AC7F65"/>
    <w:rsid w:val="00AD0010"/>
    <w:rsid w:val="00AD0149"/>
    <w:rsid w:val="00AD02A2"/>
    <w:rsid w:val="00AD04B2"/>
    <w:rsid w:val="00AD04E2"/>
    <w:rsid w:val="00AD068E"/>
    <w:rsid w:val="00AD0B95"/>
    <w:rsid w:val="00AD0E16"/>
    <w:rsid w:val="00AD0EB9"/>
    <w:rsid w:val="00AD16F0"/>
    <w:rsid w:val="00AD171C"/>
    <w:rsid w:val="00AD1D6E"/>
    <w:rsid w:val="00AD1ED2"/>
    <w:rsid w:val="00AD213A"/>
    <w:rsid w:val="00AD244E"/>
    <w:rsid w:val="00AD256F"/>
    <w:rsid w:val="00AD282C"/>
    <w:rsid w:val="00AD28CF"/>
    <w:rsid w:val="00AD2CE8"/>
    <w:rsid w:val="00AD320D"/>
    <w:rsid w:val="00AD32E3"/>
    <w:rsid w:val="00AD372C"/>
    <w:rsid w:val="00AD3A84"/>
    <w:rsid w:val="00AD3C47"/>
    <w:rsid w:val="00AD3E11"/>
    <w:rsid w:val="00AD419A"/>
    <w:rsid w:val="00AD41F4"/>
    <w:rsid w:val="00AD426B"/>
    <w:rsid w:val="00AD431E"/>
    <w:rsid w:val="00AD4369"/>
    <w:rsid w:val="00AD4446"/>
    <w:rsid w:val="00AD44FD"/>
    <w:rsid w:val="00AD48A6"/>
    <w:rsid w:val="00AD4926"/>
    <w:rsid w:val="00AD4BD4"/>
    <w:rsid w:val="00AD4D1D"/>
    <w:rsid w:val="00AD4EE0"/>
    <w:rsid w:val="00AD5214"/>
    <w:rsid w:val="00AD5991"/>
    <w:rsid w:val="00AD5C60"/>
    <w:rsid w:val="00AD5EBF"/>
    <w:rsid w:val="00AD5F9C"/>
    <w:rsid w:val="00AD6195"/>
    <w:rsid w:val="00AD621C"/>
    <w:rsid w:val="00AD622D"/>
    <w:rsid w:val="00AD6658"/>
    <w:rsid w:val="00AD674E"/>
    <w:rsid w:val="00AD6757"/>
    <w:rsid w:val="00AD697C"/>
    <w:rsid w:val="00AD6A2F"/>
    <w:rsid w:val="00AD6F0D"/>
    <w:rsid w:val="00AD6F79"/>
    <w:rsid w:val="00AD7449"/>
    <w:rsid w:val="00AD7669"/>
    <w:rsid w:val="00AD7D21"/>
    <w:rsid w:val="00AE0277"/>
    <w:rsid w:val="00AE02E7"/>
    <w:rsid w:val="00AE0CEB"/>
    <w:rsid w:val="00AE0D29"/>
    <w:rsid w:val="00AE105F"/>
    <w:rsid w:val="00AE1123"/>
    <w:rsid w:val="00AE1270"/>
    <w:rsid w:val="00AE12C4"/>
    <w:rsid w:val="00AE12E5"/>
    <w:rsid w:val="00AE12E6"/>
    <w:rsid w:val="00AE1326"/>
    <w:rsid w:val="00AE1C5E"/>
    <w:rsid w:val="00AE1E18"/>
    <w:rsid w:val="00AE22A7"/>
    <w:rsid w:val="00AE25F0"/>
    <w:rsid w:val="00AE2633"/>
    <w:rsid w:val="00AE264C"/>
    <w:rsid w:val="00AE291B"/>
    <w:rsid w:val="00AE2BF2"/>
    <w:rsid w:val="00AE2CEA"/>
    <w:rsid w:val="00AE2D22"/>
    <w:rsid w:val="00AE2D90"/>
    <w:rsid w:val="00AE2DD3"/>
    <w:rsid w:val="00AE3020"/>
    <w:rsid w:val="00AE3296"/>
    <w:rsid w:val="00AE357C"/>
    <w:rsid w:val="00AE3B53"/>
    <w:rsid w:val="00AE3D81"/>
    <w:rsid w:val="00AE4135"/>
    <w:rsid w:val="00AE41D7"/>
    <w:rsid w:val="00AE44AF"/>
    <w:rsid w:val="00AE4703"/>
    <w:rsid w:val="00AE47CD"/>
    <w:rsid w:val="00AE4AED"/>
    <w:rsid w:val="00AE509B"/>
    <w:rsid w:val="00AE510B"/>
    <w:rsid w:val="00AE5305"/>
    <w:rsid w:val="00AE55AB"/>
    <w:rsid w:val="00AE5799"/>
    <w:rsid w:val="00AE5C73"/>
    <w:rsid w:val="00AE5CC1"/>
    <w:rsid w:val="00AE618B"/>
    <w:rsid w:val="00AE619C"/>
    <w:rsid w:val="00AE62EE"/>
    <w:rsid w:val="00AE6317"/>
    <w:rsid w:val="00AE6555"/>
    <w:rsid w:val="00AE65E4"/>
    <w:rsid w:val="00AE673C"/>
    <w:rsid w:val="00AE67A1"/>
    <w:rsid w:val="00AE6A0F"/>
    <w:rsid w:val="00AE6C4E"/>
    <w:rsid w:val="00AE721A"/>
    <w:rsid w:val="00AE7474"/>
    <w:rsid w:val="00AE7D52"/>
    <w:rsid w:val="00AE7EA2"/>
    <w:rsid w:val="00AF00BE"/>
    <w:rsid w:val="00AF03E1"/>
    <w:rsid w:val="00AF0438"/>
    <w:rsid w:val="00AF05CB"/>
    <w:rsid w:val="00AF0846"/>
    <w:rsid w:val="00AF09DA"/>
    <w:rsid w:val="00AF0E21"/>
    <w:rsid w:val="00AF0E9E"/>
    <w:rsid w:val="00AF0ED5"/>
    <w:rsid w:val="00AF103F"/>
    <w:rsid w:val="00AF1617"/>
    <w:rsid w:val="00AF1A49"/>
    <w:rsid w:val="00AF1D9E"/>
    <w:rsid w:val="00AF1DD6"/>
    <w:rsid w:val="00AF219A"/>
    <w:rsid w:val="00AF2278"/>
    <w:rsid w:val="00AF22E7"/>
    <w:rsid w:val="00AF2383"/>
    <w:rsid w:val="00AF295E"/>
    <w:rsid w:val="00AF29E9"/>
    <w:rsid w:val="00AF2A06"/>
    <w:rsid w:val="00AF2AE9"/>
    <w:rsid w:val="00AF2B18"/>
    <w:rsid w:val="00AF2CEC"/>
    <w:rsid w:val="00AF2CF4"/>
    <w:rsid w:val="00AF2D7E"/>
    <w:rsid w:val="00AF3258"/>
    <w:rsid w:val="00AF32E2"/>
    <w:rsid w:val="00AF38AC"/>
    <w:rsid w:val="00AF39B0"/>
    <w:rsid w:val="00AF3B12"/>
    <w:rsid w:val="00AF3E28"/>
    <w:rsid w:val="00AF4106"/>
    <w:rsid w:val="00AF453D"/>
    <w:rsid w:val="00AF4841"/>
    <w:rsid w:val="00AF4B52"/>
    <w:rsid w:val="00AF4C30"/>
    <w:rsid w:val="00AF4C55"/>
    <w:rsid w:val="00AF4D31"/>
    <w:rsid w:val="00AF4F9A"/>
    <w:rsid w:val="00AF51E6"/>
    <w:rsid w:val="00AF5521"/>
    <w:rsid w:val="00AF594E"/>
    <w:rsid w:val="00AF5997"/>
    <w:rsid w:val="00AF5E2D"/>
    <w:rsid w:val="00AF60AA"/>
    <w:rsid w:val="00AF6185"/>
    <w:rsid w:val="00AF64DF"/>
    <w:rsid w:val="00AF67F0"/>
    <w:rsid w:val="00AF6B29"/>
    <w:rsid w:val="00AF6B76"/>
    <w:rsid w:val="00AF6CF2"/>
    <w:rsid w:val="00AF6E0D"/>
    <w:rsid w:val="00AF7002"/>
    <w:rsid w:val="00AF70E6"/>
    <w:rsid w:val="00AF7144"/>
    <w:rsid w:val="00AF723B"/>
    <w:rsid w:val="00AF72FF"/>
    <w:rsid w:val="00AF7458"/>
    <w:rsid w:val="00AF7523"/>
    <w:rsid w:val="00AF7594"/>
    <w:rsid w:val="00AF75A2"/>
    <w:rsid w:val="00AF7922"/>
    <w:rsid w:val="00AF7AD0"/>
    <w:rsid w:val="00AF7BE4"/>
    <w:rsid w:val="00AF7E20"/>
    <w:rsid w:val="00AF7EF1"/>
    <w:rsid w:val="00B00484"/>
    <w:rsid w:val="00B00565"/>
    <w:rsid w:val="00B00599"/>
    <w:rsid w:val="00B008B7"/>
    <w:rsid w:val="00B008D5"/>
    <w:rsid w:val="00B00991"/>
    <w:rsid w:val="00B00BBD"/>
    <w:rsid w:val="00B00C12"/>
    <w:rsid w:val="00B00C50"/>
    <w:rsid w:val="00B00D48"/>
    <w:rsid w:val="00B00E1A"/>
    <w:rsid w:val="00B013BF"/>
    <w:rsid w:val="00B015CA"/>
    <w:rsid w:val="00B01804"/>
    <w:rsid w:val="00B01871"/>
    <w:rsid w:val="00B01914"/>
    <w:rsid w:val="00B01B00"/>
    <w:rsid w:val="00B01B66"/>
    <w:rsid w:val="00B01C8D"/>
    <w:rsid w:val="00B01CAF"/>
    <w:rsid w:val="00B01CD9"/>
    <w:rsid w:val="00B01D39"/>
    <w:rsid w:val="00B01E82"/>
    <w:rsid w:val="00B02248"/>
    <w:rsid w:val="00B02252"/>
    <w:rsid w:val="00B022C2"/>
    <w:rsid w:val="00B024D0"/>
    <w:rsid w:val="00B026C7"/>
    <w:rsid w:val="00B0275C"/>
    <w:rsid w:val="00B02BCE"/>
    <w:rsid w:val="00B02F19"/>
    <w:rsid w:val="00B03178"/>
    <w:rsid w:val="00B034F0"/>
    <w:rsid w:val="00B0358D"/>
    <w:rsid w:val="00B03677"/>
    <w:rsid w:val="00B03AC3"/>
    <w:rsid w:val="00B03AD8"/>
    <w:rsid w:val="00B0401F"/>
    <w:rsid w:val="00B0417C"/>
    <w:rsid w:val="00B045C4"/>
    <w:rsid w:val="00B04632"/>
    <w:rsid w:val="00B047C7"/>
    <w:rsid w:val="00B04BCA"/>
    <w:rsid w:val="00B04E10"/>
    <w:rsid w:val="00B04F7D"/>
    <w:rsid w:val="00B04FF4"/>
    <w:rsid w:val="00B051AF"/>
    <w:rsid w:val="00B0534B"/>
    <w:rsid w:val="00B0536A"/>
    <w:rsid w:val="00B05386"/>
    <w:rsid w:val="00B05A69"/>
    <w:rsid w:val="00B05D55"/>
    <w:rsid w:val="00B060B2"/>
    <w:rsid w:val="00B062C0"/>
    <w:rsid w:val="00B0646A"/>
    <w:rsid w:val="00B068DC"/>
    <w:rsid w:val="00B06A03"/>
    <w:rsid w:val="00B06E58"/>
    <w:rsid w:val="00B06FFD"/>
    <w:rsid w:val="00B07277"/>
    <w:rsid w:val="00B072D5"/>
    <w:rsid w:val="00B0730A"/>
    <w:rsid w:val="00B075DA"/>
    <w:rsid w:val="00B07908"/>
    <w:rsid w:val="00B10035"/>
    <w:rsid w:val="00B10085"/>
    <w:rsid w:val="00B10210"/>
    <w:rsid w:val="00B10471"/>
    <w:rsid w:val="00B10C53"/>
    <w:rsid w:val="00B10D1B"/>
    <w:rsid w:val="00B10E06"/>
    <w:rsid w:val="00B111EC"/>
    <w:rsid w:val="00B1123F"/>
    <w:rsid w:val="00B11412"/>
    <w:rsid w:val="00B11538"/>
    <w:rsid w:val="00B116DD"/>
    <w:rsid w:val="00B117A5"/>
    <w:rsid w:val="00B11A77"/>
    <w:rsid w:val="00B11CD2"/>
    <w:rsid w:val="00B12044"/>
    <w:rsid w:val="00B12077"/>
    <w:rsid w:val="00B122EE"/>
    <w:rsid w:val="00B124FE"/>
    <w:rsid w:val="00B12778"/>
    <w:rsid w:val="00B12968"/>
    <w:rsid w:val="00B12A51"/>
    <w:rsid w:val="00B12BF3"/>
    <w:rsid w:val="00B12DAA"/>
    <w:rsid w:val="00B1350B"/>
    <w:rsid w:val="00B13768"/>
    <w:rsid w:val="00B13855"/>
    <w:rsid w:val="00B13889"/>
    <w:rsid w:val="00B13AE7"/>
    <w:rsid w:val="00B13B43"/>
    <w:rsid w:val="00B13F3E"/>
    <w:rsid w:val="00B13F3F"/>
    <w:rsid w:val="00B13FCE"/>
    <w:rsid w:val="00B14082"/>
    <w:rsid w:val="00B1469F"/>
    <w:rsid w:val="00B146C4"/>
    <w:rsid w:val="00B14795"/>
    <w:rsid w:val="00B1481A"/>
    <w:rsid w:val="00B14990"/>
    <w:rsid w:val="00B15386"/>
    <w:rsid w:val="00B15441"/>
    <w:rsid w:val="00B15494"/>
    <w:rsid w:val="00B1567A"/>
    <w:rsid w:val="00B15A36"/>
    <w:rsid w:val="00B15A60"/>
    <w:rsid w:val="00B15B7F"/>
    <w:rsid w:val="00B15C05"/>
    <w:rsid w:val="00B1614F"/>
    <w:rsid w:val="00B16521"/>
    <w:rsid w:val="00B167AC"/>
    <w:rsid w:val="00B16823"/>
    <w:rsid w:val="00B168AA"/>
    <w:rsid w:val="00B1690F"/>
    <w:rsid w:val="00B16A2D"/>
    <w:rsid w:val="00B16A65"/>
    <w:rsid w:val="00B16A70"/>
    <w:rsid w:val="00B1709F"/>
    <w:rsid w:val="00B17128"/>
    <w:rsid w:val="00B171C7"/>
    <w:rsid w:val="00B1777B"/>
    <w:rsid w:val="00B17959"/>
    <w:rsid w:val="00B17BC1"/>
    <w:rsid w:val="00B17CA4"/>
    <w:rsid w:val="00B17CC0"/>
    <w:rsid w:val="00B17F30"/>
    <w:rsid w:val="00B204AF"/>
    <w:rsid w:val="00B205BD"/>
    <w:rsid w:val="00B20EA2"/>
    <w:rsid w:val="00B20EE5"/>
    <w:rsid w:val="00B2102E"/>
    <w:rsid w:val="00B2114C"/>
    <w:rsid w:val="00B2138B"/>
    <w:rsid w:val="00B21735"/>
    <w:rsid w:val="00B21975"/>
    <w:rsid w:val="00B219B8"/>
    <w:rsid w:val="00B219FB"/>
    <w:rsid w:val="00B21F16"/>
    <w:rsid w:val="00B22772"/>
    <w:rsid w:val="00B22967"/>
    <w:rsid w:val="00B22A05"/>
    <w:rsid w:val="00B22D33"/>
    <w:rsid w:val="00B23062"/>
    <w:rsid w:val="00B230ED"/>
    <w:rsid w:val="00B232C1"/>
    <w:rsid w:val="00B2330B"/>
    <w:rsid w:val="00B23913"/>
    <w:rsid w:val="00B23CC3"/>
    <w:rsid w:val="00B23F6F"/>
    <w:rsid w:val="00B242AB"/>
    <w:rsid w:val="00B2439C"/>
    <w:rsid w:val="00B2457F"/>
    <w:rsid w:val="00B248D3"/>
    <w:rsid w:val="00B24D16"/>
    <w:rsid w:val="00B24E2F"/>
    <w:rsid w:val="00B250AF"/>
    <w:rsid w:val="00B250B6"/>
    <w:rsid w:val="00B253C2"/>
    <w:rsid w:val="00B253DC"/>
    <w:rsid w:val="00B254FE"/>
    <w:rsid w:val="00B2551B"/>
    <w:rsid w:val="00B2552C"/>
    <w:rsid w:val="00B2555A"/>
    <w:rsid w:val="00B25BF5"/>
    <w:rsid w:val="00B25C07"/>
    <w:rsid w:val="00B25C83"/>
    <w:rsid w:val="00B25D32"/>
    <w:rsid w:val="00B25EAC"/>
    <w:rsid w:val="00B25F80"/>
    <w:rsid w:val="00B26006"/>
    <w:rsid w:val="00B26543"/>
    <w:rsid w:val="00B26BA3"/>
    <w:rsid w:val="00B26C00"/>
    <w:rsid w:val="00B26D3C"/>
    <w:rsid w:val="00B26E1C"/>
    <w:rsid w:val="00B26E4E"/>
    <w:rsid w:val="00B26E76"/>
    <w:rsid w:val="00B271B3"/>
    <w:rsid w:val="00B27242"/>
    <w:rsid w:val="00B272CA"/>
    <w:rsid w:val="00B27386"/>
    <w:rsid w:val="00B2760C"/>
    <w:rsid w:val="00B27AA3"/>
    <w:rsid w:val="00B27D79"/>
    <w:rsid w:val="00B27EC4"/>
    <w:rsid w:val="00B30077"/>
    <w:rsid w:val="00B3046F"/>
    <w:rsid w:val="00B3079E"/>
    <w:rsid w:val="00B309AC"/>
    <w:rsid w:val="00B30A07"/>
    <w:rsid w:val="00B30A74"/>
    <w:rsid w:val="00B30C0C"/>
    <w:rsid w:val="00B30CED"/>
    <w:rsid w:val="00B31432"/>
    <w:rsid w:val="00B31483"/>
    <w:rsid w:val="00B31596"/>
    <w:rsid w:val="00B31865"/>
    <w:rsid w:val="00B319D4"/>
    <w:rsid w:val="00B31BC2"/>
    <w:rsid w:val="00B32548"/>
    <w:rsid w:val="00B32615"/>
    <w:rsid w:val="00B32759"/>
    <w:rsid w:val="00B32911"/>
    <w:rsid w:val="00B32982"/>
    <w:rsid w:val="00B32DCA"/>
    <w:rsid w:val="00B33034"/>
    <w:rsid w:val="00B3318B"/>
    <w:rsid w:val="00B33598"/>
    <w:rsid w:val="00B3399A"/>
    <w:rsid w:val="00B33C39"/>
    <w:rsid w:val="00B33D86"/>
    <w:rsid w:val="00B33FD6"/>
    <w:rsid w:val="00B34001"/>
    <w:rsid w:val="00B34254"/>
    <w:rsid w:val="00B34370"/>
    <w:rsid w:val="00B343E0"/>
    <w:rsid w:val="00B34811"/>
    <w:rsid w:val="00B34B6D"/>
    <w:rsid w:val="00B34CC4"/>
    <w:rsid w:val="00B34CC8"/>
    <w:rsid w:val="00B34D79"/>
    <w:rsid w:val="00B34F87"/>
    <w:rsid w:val="00B350B9"/>
    <w:rsid w:val="00B35D25"/>
    <w:rsid w:val="00B35E20"/>
    <w:rsid w:val="00B35F01"/>
    <w:rsid w:val="00B361C7"/>
    <w:rsid w:val="00B36245"/>
    <w:rsid w:val="00B36416"/>
    <w:rsid w:val="00B36795"/>
    <w:rsid w:val="00B36C20"/>
    <w:rsid w:val="00B36D20"/>
    <w:rsid w:val="00B37155"/>
    <w:rsid w:val="00B371EC"/>
    <w:rsid w:val="00B37202"/>
    <w:rsid w:val="00B37265"/>
    <w:rsid w:val="00B37376"/>
    <w:rsid w:val="00B374D3"/>
    <w:rsid w:val="00B3765C"/>
    <w:rsid w:val="00B3782A"/>
    <w:rsid w:val="00B37968"/>
    <w:rsid w:val="00B37991"/>
    <w:rsid w:val="00B379FB"/>
    <w:rsid w:val="00B4004D"/>
    <w:rsid w:val="00B40088"/>
    <w:rsid w:val="00B405B2"/>
    <w:rsid w:val="00B40610"/>
    <w:rsid w:val="00B40951"/>
    <w:rsid w:val="00B40EDA"/>
    <w:rsid w:val="00B40FCC"/>
    <w:rsid w:val="00B41045"/>
    <w:rsid w:val="00B41508"/>
    <w:rsid w:val="00B4155B"/>
    <w:rsid w:val="00B4175D"/>
    <w:rsid w:val="00B41892"/>
    <w:rsid w:val="00B41D7F"/>
    <w:rsid w:val="00B423D0"/>
    <w:rsid w:val="00B423E5"/>
    <w:rsid w:val="00B4243C"/>
    <w:rsid w:val="00B424C5"/>
    <w:rsid w:val="00B425E9"/>
    <w:rsid w:val="00B428BC"/>
    <w:rsid w:val="00B42CF0"/>
    <w:rsid w:val="00B43181"/>
    <w:rsid w:val="00B433B4"/>
    <w:rsid w:val="00B434B9"/>
    <w:rsid w:val="00B435F8"/>
    <w:rsid w:val="00B43702"/>
    <w:rsid w:val="00B43A5F"/>
    <w:rsid w:val="00B43B0C"/>
    <w:rsid w:val="00B43B48"/>
    <w:rsid w:val="00B43F44"/>
    <w:rsid w:val="00B44099"/>
    <w:rsid w:val="00B4438B"/>
    <w:rsid w:val="00B443D5"/>
    <w:rsid w:val="00B446C1"/>
    <w:rsid w:val="00B44815"/>
    <w:rsid w:val="00B44A6C"/>
    <w:rsid w:val="00B44EE6"/>
    <w:rsid w:val="00B44FCB"/>
    <w:rsid w:val="00B45329"/>
    <w:rsid w:val="00B453FF"/>
    <w:rsid w:val="00B45426"/>
    <w:rsid w:val="00B454FB"/>
    <w:rsid w:val="00B4557B"/>
    <w:rsid w:val="00B4564E"/>
    <w:rsid w:val="00B45A68"/>
    <w:rsid w:val="00B45B04"/>
    <w:rsid w:val="00B45CB8"/>
    <w:rsid w:val="00B45DC4"/>
    <w:rsid w:val="00B463D8"/>
    <w:rsid w:val="00B46A49"/>
    <w:rsid w:val="00B46A65"/>
    <w:rsid w:val="00B46B80"/>
    <w:rsid w:val="00B47034"/>
    <w:rsid w:val="00B4722F"/>
    <w:rsid w:val="00B47359"/>
    <w:rsid w:val="00B47636"/>
    <w:rsid w:val="00B479B9"/>
    <w:rsid w:val="00B47E34"/>
    <w:rsid w:val="00B47E4E"/>
    <w:rsid w:val="00B47F5D"/>
    <w:rsid w:val="00B47FC6"/>
    <w:rsid w:val="00B5022B"/>
    <w:rsid w:val="00B504C5"/>
    <w:rsid w:val="00B50A24"/>
    <w:rsid w:val="00B50AC5"/>
    <w:rsid w:val="00B50BE9"/>
    <w:rsid w:val="00B50E58"/>
    <w:rsid w:val="00B510BA"/>
    <w:rsid w:val="00B517F2"/>
    <w:rsid w:val="00B51C34"/>
    <w:rsid w:val="00B51C51"/>
    <w:rsid w:val="00B51FEA"/>
    <w:rsid w:val="00B52094"/>
    <w:rsid w:val="00B520ED"/>
    <w:rsid w:val="00B5267B"/>
    <w:rsid w:val="00B52887"/>
    <w:rsid w:val="00B52CC4"/>
    <w:rsid w:val="00B52D8D"/>
    <w:rsid w:val="00B53187"/>
    <w:rsid w:val="00B5318B"/>
    <w:rsid w:val="00B534C8"/>
    <w:rsid w:val="00B536B2"/>
    <w:rsid w:val="00B53BC3"/>
    <w:rsid w:val="00B53C67"/>
    <w:rsid w:val="00B53CC2"/>
    <w:rsid w:val="00B54746"/>
    <w:rsid w:val="00B547C4"/>
    <w:rsid w:val="00B548C2"/>
    <w:rsid w:val="00B5499E"/>
    <w:rsid w:val="00B54A12"/>
    <w:rsid w:val="00B54AF8"/>
    <w:rsid w:val="00B54BBA"/>
    <w:rsid w:val="00B54C0B"/>
    <w:rsid w:val="00B54C6B"/>
    <w:rsid w:val="00B55053"/>
    <w:rsid w:val="00B5513E"/>
    <w:rsid w:val="00B551DD"/>
    <w:rsid w:val="00B552F3"/>
    <w:rsid w:val="00B554B0"/>
    <w:rsid w:val="00B554B5"/>
    <w:rsid w:val="00B55518"/>
    <w:rsid w:val="00B5560B"/>
    <w:rsid w:val="00B5564A"/>
    <w:rsid w:val="00B55673"/>
    <w:rsid w:val="00B55752"/>
    <w:rsid w:val="00B55AF0"/>
    <w:rsid w:val="00B55B40"/>
    <w:rsid w:val="00B55FF4"/>
    <w:rsid w:val="00B56287"/>
    <w:rsid w:val="00B5647E"/>
    <w:rsid w:val="00B56544"/>
    <w:rsid w:val="00B56BCD"/>
    <w:rsid w:val="00B5733D"/>
    <w:rsid w:val="00B577A5"/>
    <w:rsid w:val="00B5797A"/>
    <w:rsid w:val="00B57A9C"/>
    <w:rsid w:val="00B57B35"/>
    <w:rsid w:val="00B57E29"/>
    <w:rsid w:val="00B6033C"/>
    <w:rsid w:val="00B604EF"/>
    <w:rsid w:val="00B6068C"/>
    <w:rsid w:val="00B60CE5"/>
    <w:rsid w:val="00B60FAA"/>
    <w:rsid w:val="00B610A9"/>
    <w:rsid w:val="00B61530"/>
    <w:rsid w:val="00B61640"/>
    <w:rsid w:val="00B6170F"/>
    <w:rsid w:val="00B61C38"/>
    <w:rsid w:val="00B61C83"/>
    <w:rsid w:val="00B61CB1"/>
    <w:rsid w:val="00B61E4E"/>
    <w:rsid w:val="00B61F90"/>
    <w:rsid w:val="00B6201D"/>
    <w:rsid w:val="00B623BA"/>
    <w:rsid w:val="00B624F2"/>
    <w:rsid w:val="00B626CD"/>
    <w:rsid w:val="00B62804"/>
    <w:rsid w:val="00B628A9"/>
    <w:rsid w:val="00B62D7F"/>
    <w:rsid w:val="00B62E7C"/>
    <w:rsid w:val="00B630A4"/>
    <w:rsid w:val="00B63611"/>
    <w:rsid w:val="00B63722"/>
    <w:rsid w:val="00B637E3"/>
    <w:rsid w:val="00B638E3"/>
    <w:rsid w:val="00B6390C"/>
    <w:rsid w:val="00B6392F"/>
    <w:rsid w:val="00B639A8"/>
    <w:rsid w:val="00B63C07"/>
    <w:rsid w:val="00B63F15"/>
    <w:rsid w:val="00B63F69"/>
    <w:rsid w:val="00B63FB7"/>
    <w:rsid w:val="00B640B6"/>
    <w:rsid w:val="00B642EA"/>
    <w:rsid w:val="00B6451D"/>
    <w:rsid w:val="00B64BBD"/>
    <w:rsid w:val="00B64E28"/>
    <w:rsid w:val="00B64F0A"/>
    <w:rsid w:val="00B66024"/>
    <w:rsid w:val="00B6604B"/>
    <w:rsid w:val="00B6606F"/>
    <w:rsid w:val="00B661CC"/>
    <w:rsid w:val="00B66231"/>
    <w:rsid w:val="00B66555"/>
    <w:rsid w:val="00B66647"/>
    <w:rsid w:val="00B66687"/>
    <w:rsid w:val="00B667E5"/>
    <w:rsid w:val="00B667F9"/>
    <w:rsid w:val="00B669BA"/>
    <w:rsid w:val="00B669CC"/>
    <w:rsid w:val="00B66BAB"/>
    <w:rsid w:val="00B66C5A"/>
    <w:rsid w:val="00B6767A"/>
    <w:rsid w:val="00B6768F"/>
    <w:rsid w:val="00B6770A"/>
    <w:rsid w:val="00B677BC"/>
    <w:rsid w:val="00B678BB"/>
    <w:rsid w:val="00B67ABA"/>
    <w:rsid w:val="00B67BD0"/>
    <w:rsid w:val="00B67F59"/>
    <w:rsid w:val="00B67FDA"/>
    <w:rsid w:val="00B67FE5"/>
    <w:rsid w:val="00B701DE"/>
    <w:rsid w:val="00B70381"/>
    <w:rsid w:val="00B70474"/>
    <w:rsid w:val="00B704E1"/>
    <w:rsid w:val="00B7054C"/>
    <w:rsid w:val="00B70E30"/>
    <w:rsid w:val="00B70EE6"/>
    <w:rsid w:val="00B70FF4"/>
    <w:rsid w:val="00B71174"/>
    <w:rsid w:val="00B711B4"/>
    <w:rsid w:val="00B7142E"/>
    <w:rsid w:val="00B71471"/>
    <w:rsid w:val="00B714CA"/>
    <w:rsid w:val="00B7176F"/>
    <w:rsid w:val="00B717A9"/>
    <w:rsid w:val="00B71970"/>
    <w:rsid w:val="00B719CA"/>
    <w:rsid w:val="00B71E95"/>
    <w:rsid w:val="00B72296"/>
    <w:rsid w:val="00B72B73"/>
    <w:rsid w:val="00B72C4D"/>
    <w:rsid w:val="00B72EF5"/>
    <w:rsid w:val="00B73086"/>
    <w:rsid w:val="00B732AB"/>
    <w:rsid w:val="00B7385D"/>
    <w:rsid w:val="00B73C63"/>
    <w:rsid w:val="00B73E18"/>
    <w:rsid w:val="00B73EDD"/>
    <w:rsid w:val="00B74169"/>
    <w:rsid w:val="00B74311"/>
    <w:rsid w:val="00B743F5"/>
    <w:rsid w:val="00B74958"/>
    <w:rsid w:val="00B74BBE"/>
    <w:rsid w:val="00B74DCB"/>
    <w:rsid w:val="00B74FD8"/>
    <w:rsid w:val="00B752F1"/>
    <w:rsid w:val="00B75445"/>
    <w:rsid w:val="00B75725"/>
    <w:rsid w:val="00B75784"/>
    <w:rsid w:val="00B758AF"/>
    <w:rsid w:val="00B758EC"/>
    <w:rsid w:val="00B75933"/>
    <w:rsid w:val="00B75B04"/>
    <w:rsid w:val="00B75B09"/>
    <w:rsid w:val="00B75FA2"/>
    <w:rsid w:val="00B76120"/>
    <w:rsid w:val="00B7618B"/>
    <w:rsid w:val="00B76294"/>
    <w:rsid w:val="00B763A6"/>
    <w:rsid w:val="00B765A9"/>
    <w:rsid w:val="00B7660E"/>
    <w:rsid w:val="00B766F2"/>
    <w:rsid w:val="00B7683E"/>
    <w:rsid w:val="00B769BB"/>
    <w:rsid w:val="00B76EF4"/>
    <w:rsid w:val="00B77519"/>
    <w:rsid w:val="00B7755F"/>
    <w:rsid w:val="00B7759F"/>
    <w:rsid w:val="00B775B7"/>
    <w:rsid w:val="00B77E98"/>
    <w:rsid w:val="00B800F0"/>
    <w:rsid w:val="00B8027D"/>
    <w:rsid w:val="00B802AC"/>
    <w:rsid w:val="00B8058B"/>
    <w:rsid w:val="00B808AD"/>
    <w:rsid w:val="00B808EB"/>
    <w:rsid w:val="00B80A73"/>
    <w:rsid w:val="00B80B83"/>
    <w:rsid w:val="00B80CF5"/>
    <w:rsid w:val="00B81166"/>
    <w:rsid w:val="00B81315"/>
    <w:rsid w:val="00B8142A"/>
    <w:rsid w:val="00B8159E"/>
    <w:rsid w:val="00B8190F"/>
    <w:rsid w:val="00B81A43"/>
    <w:rsid w:val="00B81B0D"/>
    <w:rsid w:val="00B81BF2"/>
    <w:rsid w:val="00B82282"/>
    <w:rsid w:val="00B822A3"/>
    <w:rsid w:val="00B824BB"/>
    <w:rsid w:val="00B82A4F"/>
    <w:rsid w:val="00B82A63"/>
    <w:rsid w:val="00B82AF7"/>
    <w:rsid w:val="00B82D9F"/>
    <w:rsid w:val="00B82FB4"/>
    <w:rsid w:val="00B8302E"/>
    <w:rsid w:val="00B83148"/>
    <w:rsid w:val="00B831CF"/>
    <w:rsid w:val="00B83476"/>
    <w:rsid w:val="00B834CF"/>
    <w:rsid w:val="00B835E4"/>
    <w:rsid w:val="00B83617"/>
    <w:rsid w:val="00B83940"/>
    <w:rsid w:val="00B83B50"/>
    <w:rsid w:val="00B83C36"/>
    <w:rsid w:val="00B83FB5"/>
    <w:rsid w:val="00B849C7"/>
    <w:rsid w:val="00B84AEE"/>
    <w:rsid w:val="00B84C01"/>
    <w:rsid w:val="00B84D36"/>
    <w:rsid w:val="00B84ED3"/>
    <w:rsid w:val="00B85329"/>
    <w:rsid w:val="00B853BC"/>
    <w:rsid w:val="00B8596E"/>
    <w:rsid w:val="00B85A31"/>
    <w:rsid w:val="00B85A7B"/>
    <w:rsid w:val="00B85B1C"/>
    <w:rsid w:val="00B85B97"/>
    <w:rsid w:val="00B85E14"/>
    <w:rsid w:val="00B8652A"/>
    <w:rsid w:val="00B86724"/>
    <w:rsid w:val="00B86799"/>
    <w:rsid w:val="00B867A1"/>
    <w:rsid w:val="00B8688B"/>
    <w:rsid w:val="00B8693E"/>
    <w:rsid w:val="00B86988"/>
    <w:rsid w:val="00B86E4A"/>
    <w:rsid w:val="00B86FEA"/>
    <w:rsid w:val="00B87646"/>
    <w:rsid w:val="00B87C7F"/>
    <w:rsid w:val="00B87CFD"/>
    <w:rsid w:val="00B90089"/>
    <w:rsid w:val="00B903A6"/>
    <w:rsid w:val="00B904AF"/>
    <w:rsid w:val="00B905E6"/>
    <w:rsid w:val="00B905F0"/>
    <w:rsid w:val="00B9071A"/>
    <w:rsid w:val="00B907A7"/>
    <w:rsid w:val="00B90980"/>
    <w:rsid w:val="00B909FC"/>
    <w:rsid w:val="00B90C4F"/>
    <w:rsid w:val="00B90C70"/>
    <w:rsid w:val="00B90E79"/>
    <w:rsid w:val="00B90FD2"/>
    <w:rsid w:val="00B91135"/>
    <w:rsid w:val="00B91220"/>
    <w:rsid w:val="00B912F4"/>
    <w:rsid w:val="00B91642"/>
    <w:rsid w:val="00B9187C"/>
    <w:rsid w:val="00B91B49"/>
    <w:rsid w:val="00B91F8B"/>
    <w:rsid w:val="00B91FA6"/>
    <w:rsid w:val="00B9254A"/>
    <w:rsid w:val="00B925F5"/>
    <w:rsid w:val="00B92796"/>
    <w:rsid w:val="00B9287E"/>
    <w:rsid w:val="00B92A9B"/>
    <w:rsid w:val="00B92AF6"/>
    <w:rsid w:val="00B92BA3"/>
    <w:rsid w:val="00B92D92"/>
    <w:rsid w:val="00B9317D"/>
    <w:rsid w:val="00B93443"/>
    <w:rsid w:val="00B934A0"/>
    <w:rsid w:val="00B934BC"/>
    <w:rsid w:val="00B9375F"/>
    <w:rsid w:val="00B939F7"/>
    <w:rsid w:val="00B93B36"/>
    <w:rsid w:val="00B93DE4"/>
    <w:rsid w:val="00B93FF1"/>
    <w:rsid w:val="00B940D3"/>
    <w:rsid w:val="00B94470"/>
    <w:rsid w:val="00B947DA"/>
    <w:rsid w:val="00B94869"/>
    <w:rsid w:val="00B949ED"/>
    <w:rsid w:val="00B94BBA"/>
    <w:rsid w:val="00B958AC"/>
    <w:rsid w:val="00B95DC1"/>
    <w:rsid w:val="00B96085"/>
    <w:rsid w:val="00B965DB"/>
    <w:rsid w:val="00B965F3"/>
    <w:rsid w:val="00B9686B"/>
    <w:rsid w:val="00B968F0"/>
    <w:rsid w:val="00B96A97"/>
    <w:rsid w:val="00B96AE6"/>
    <w:rsid w:val="00B96CA9"/>
    <w:rsid w:val="00B96DEB"/>
    <w:rsid w:val="00B96F06"/>
    <w:rsid w:val="00B97643"/>
    <w:rsid w:val="00B976EA"/>
    <w:rsid w:val="00B97A6D"/>
    <w:rsid w:val="00B97C6E"/>
    <w:rsid w:val="00B97C74"/>
    <w:rsid w:val="00B97C8E"/>
    <w:rsid w:val="00B97D63"/>
    <w:rsid w:val="00B97EA9"/>
    <w:rsid w:val="00B97ED6"/>
    <w:rsid w:val="00B97F9C"/>
    <w:rsid w:val="00BA05C3"/>
    <w:rsid w:val="00BA0908"/>
    <w:rsid w:val="00BA09A0"/>
    <w:rsid w:val="00BA0DAE"/>
    <w:rsid w:val="00BA0E17"/>
    <w:rsid w:val="00BA0E9E"/>
    <w:rsid w:val="00BA165A"/>
    <w:rsid w:val="00BA1662"/>
    <w:rsid w:val="00BA17D9"/>
    <w:rsid w:val="00BA1A25"/>
    <w:rsid w:val="00BA1ABD"/>
    <w:rsid w:val="00BA2256"/>
    <w:rsid w:val="00BA26DB"/>
    <w:rsid w:val="00BA27F7"/>
    <w:rsid w:val="00BA2CC6"/>
    <w:rsid w:val="00BA2D02"/>
    <w:rsid w:val="00BA3046"/>
    <w:rsid w:val="00BA30F1"/>
    <w:rsid w:val="00BA33D8"/>
    <w:rsid w:val="00BA35FF"/>
    <w:rsid w:val="00BA390A"/>
    <w:rsid w:val="00BA3924"/>
    <w:rsid w:val="00BA3C2A"/>
    <w:rsid w:val="00BA3DCF"/>
    <w:rsid w:val="00BA3E71"/>
    <w:rsid w:val="00BA44CC"/>
    <w:rsid w:val="00BA44FE"/>
    <w:rsid w:val="00BA4747"/>
    <w:rsid w:val="00BA4AF6"/>
    <w:rsid w:val="00BA4C3F"/>
    <w:rsid w:val="00BA5028"/>
    <w:rsid w:val="00BA59E8"/>
    <w:rsid w:val="00BA5B1F"/>
    <w:rsid w:val="00BA5D79"/>
    <w:rsid w:val="00BA600E"/>
    <w:rsid w:val="00BA60B4"/>
    <w:rsid w:val="00BA60FE"/>
    <w:rsid w:val="00BA646B"/>
    <w:rsid w:val="00BA654D"/>
    <w:rsid w:val="00BA662A"/>
    <w:rsid w:val="00BA67D3"/>
    <w:rsid w:val="00BA691E"/>
    <w:rsid w:val="00BA69FE"/>
    <w:rsid w:val="00BA6F36"/>
    <w:rsid w:val="00BA7029"/>
    <w:rsid w:val="00BA7085"/>
    <w:rsid w:val="00BA70EC"/>
    <w:rsid w:val="00BA70EF"/>
    <w:rsid w:val="00BA75FE"/>
    <w:rsid w:val="00BA7B3E"/>
    <w:rsid w:val="00BA7D09"/>
    <w:rsid w:val="00BB00F0"/>
    <w:rsid w:val="00BB0223"/>
    <w:rsid w:val="00BB0685"/>
    <w:rsid w:val="00BB080C"/>
    <w:rsid w:val="00BB0A5A"/>
    <w:rsid w:val="00BB0AC6"/>
    <w:rsid w:val="00BB0C5E"/>
    <w:rsid w:val="00BB104E"/>
    <w:rsid w:val="00BB12C9"/>
    <w:rsid w:val="00BB12D6"/>
    <w:rsid w:val="00BB12FA"/>
    <w:rsid w:val="00BB1521"/>
    <w:rsid w:val="00BB16C6"/>
    <w:rsid w:val="00BB17CE"/>
    <w:rsid w:val="00BB2155"/>
    <w:rsid w:val="00BB2508"/>
    <w:rsid w:val="00BB2603"/>
    <w:rsid w:val="00BB27E4"/>
    <w:rsid w:val="00BB28EE"/>
    <w:rsid w:val="00BB2D00"/>
    <w:rsid w:val="00BB2ED4"/>
    <w:rsid w:val="00BB309B"/>
    <w:rsid w:val="00BB30BE"/>
    <w:rsid w:val="00BB30FB"/>
    <w:rsid w:val="00BB33D5"/>
    <w:rsid w:val="00BB38C0"/>
    <w:rsid w:val="00BB3951"/>
    <w:rsid w:val="00BB39ED"/>
    <w:rsid w:val="00BB3DCD"/>
    <w:rsid w:val="00BB3E50"/>
    <w:rsid w:val="00BB3F29"/>
    <w:rsid w:val="00BB4012"/>
    <w:rsid w:val="00BB4498"/>
    <w:rsid w:val="00BB454A"/>
    <w:rsid w:val="00BB499F"/>
    <w:rsid w:val="00BB4A92"/>
    <w:rsid w:val="00BB4F31"/>
    <w:rsid w:val="00BB4FA0"/>
    <w:rsid w:val="00BB56EB"/>
    <w:rsid w:val="00BB5A83"/>
    <w:rsid w:val="00BB5B01"/>
    <w:rsid w:val="00BB5C33"/>
    <w:rsid w:val="00BB5D5B"/>
    <w:rsid w:val="00BB5ECA"/>
    <w:rsid w:val="00BB64C0"/>
    <w:rsid w:val="00BB67B3"/>
    <w:rsid w:val="00BB6913"/>
    <w:rsid w:val="00BB6948"/>
    <w:rsid w:val="00BB6A33"/>
    <w:rsid w:val="00BB6E89"/>
    <w:rsid w:val="00BB6ED8"/>
    <w:rsid w:val="00BB6F85"/>
    <w:rsid w:val="00BB7058"/>
    <w:rsid w:val="00BB71B5"/>
    <w:rsid w:val="00BB7302"/>
    <w:rsid w:val="00BB76C0"/>
    <w:rsid w:val="00BB76E3"/>
    <w:rsid w:val="00BB7856"/>
    <w:rsid w:val="00BB79BC"/>
    <w:rsid w:val="00BB7A2E"/>
    <w:rsid w:val="00BB7CCB"/>
    <w:rsid w:val="00BB7CF2"/>
    <w:rsid w:val="00BB7D1F"/>
    <w:rsid w:val="00BB7DEF"/>
    <w:rsid w:val="00BB7FE3"/>
    <w:rsid w:val="00BC01D7"/>
    <w:rsid w:val="00BC02A8"/>
    <w:rsid w:val="00BC032E"/>
    <w:rsid w:val="00BC03AB"/>
    <w:rsid w:val="00BC052B"/>
    <w:rsid w:val="00BC0799"/>
    <w:rsid w:val="00BC0971"/>
    <w:rsid w:val="00BC09BE"/>
    <w:rsid w:val="00BC0A26"/>
    <w:rsid w:val="00BC0C98"/>
    <w:rsid w:val="00BC0CC7"/>
    <w:rsid w:val="00BC0D20"/>
    <w:rsid w:val="00BC0D99"/>
    <w:rsid w:val="00BC0F26"/>
    <w:rsid w:val="00BC1331"/>
    <w:rsid w:val="00BC14D6"/>
    <w:rsid w:val="00BC14D7"/>
    <w:rsid w:val="00BC1872"/>
    <w:rsid w:val="00BC1A09"/>
    <w:rsid w:val="00BC1A2E"/>
    <w:rsid w:val="00BC1A9E"/>
    <w:rsid w:val="00BC1BE7"/>
    <w:rsid w:val="00BC1C39"/>
    <w:rsid w:val="00BC2333"/>
    <w:rsid w:val="00BC259F"/>
    <w:rsid w:val="00BC25E1"/>
    <w:rsid w:val="00BC271B"/>
    <w:rsid w:val="00BC2775"/>
    <w:rsid w:val="00BC2955"/>
    <w:rsid w:val="00BC2B33"/>
    <w:rsid w:val="00BC2E39"/>
    <w:rsid w:val="00BC2E3A"/>
    <w:rsid w:val="00BC324D"/>
    <w:rsid w:val="00BC3399"/>
    <w:rsid w:val="00BC37B9"/>
    <w:rsid w:val="00BC37EE"/>
    <w:rsid w:val="00BC3870"/>
    <w:rsid w:val="00BC394B"/>
    <w:rsid w:val="00BC3968"/>
    <w:rsid w:val="00BC3A50"/>
    <w:rsid w:val="00BC3E7C"/>
    <w:rsid w:val="00BC43B8"/>
    <w:rsid w:val="00BC4416"/>
    <w:rsid w:val="00BC45B1"/>
    <w:rsid w:val="00BC4BAE"/>
    <w:rsid w:val="00BC4C63"/>
    <w:rsid w:val="00BC4DC0"/>
    <w:rsid w:val="00BC5409"/>
    <w:rsid w:val="00BC5475"/>
    <w:rsid w:val="00BC54C0"/>
    <w:rsid w:val="00BC563E"/>
    <w:rsid w:val="00BC5CAD"/>
    <w:rsid w:val="00BC5CDC"/>
    <w:rsid w:val="00BC64B2"/>
    <w:rsid w:val="00BC6546"/>
    <w:rsid w:val="00BC6931"/>
    <w:rsid w:val="00BC6BC7"/>
    <w:rsid w:val="00BC6BF0"/>
    <w:rsid w:val="00BC6ED5"/>
    <w:rsid w:val="00BC7262"/>
    <w:rsid w:val="00BC72D0"/>
    <w:rsid w:val="00BC78CA"/>
    <w:rsid w:val="00BC7B53"/>
    <w:rsid w:val="00BC7B5E"/>
    <w:rsid w:val="00BC7C3E"/>
    <w:rsid w:val="00BC7E60"/>
    <w:rsid w:val="00BC7F94"/>
    <w:rsid w:val="00BD00A6"/>
    <w:rsid w:val="00BD05A4"/>
    <w:rsid w:val="00BD0671"/>
    <w:rsid w:val="00BD06CD"/>
    <w:rsid w:val="00BD073D"/>
    <w:rsid w:val="00BD07A4"/>
    <w:rsid w:val="00BD08B7"/>
    <w:rsid w:val="00BD0AFC"/>
    <w:rsid w:val="00BD10AF"/>
    <w:rsid w:val="00BD134C"/>
    <w:rsid w:val="00BD14DB"/>
    <w:rsid w:val="00BD1597"/>
    <w:rsid w:val="00BD1775"/>
    <w:rsid w:val="00BD178F"/>
    <w:rsid w:val="00BD17CB"/>
    <w:rsid w:val="00BD1902"/>
    <w:rsid w:val="00BD1CF6"/>
    <w:rsid w:val="00BD1F40"/>
    <w:rsid w:val="00BD223D"/>
    <w:rsid w:val="00BD235A"/>
    <w:rsid w:val="00BD24B7"/>
    <w:rsid w:val="00BD2829"/>
    <w:rsid w:val="00BD282E"/>
    <w:rsid w:val="00BD28E8"/>
    <w:rsid w:val="00BD290B"/>
    <w:rsid w:val="00BD306F"/>
    <w:rsid w:val="00BD324C"/>
    <w:rsid w:val="00BD3360"/>
    <w:rsid w:val="00BD361C"/>
    <w:rsid w:val="00BD3AA9"/>
    <w:rsid w:val="00BD3E25"/>
    <w:rsid w:val="00BD40E0"/>
    <w:rsid w:val="00BD4216"/>
    <w:rsid w:val="00BD422E"/>
    <w:rsid w:val="00BD4411"/>
    <w:rsid w:val="00BD4425"/>
    <w:rsid w:val="00BD44F7"/>
    <w:rsid w:val="00BD49B7"/>
    <w:rsid w:val="00BD4A84"/>
    <w:rsid w:val="00BD4F15"/>
    <w:rsid w:val="00BD5543"/>
    <w:rsid w:val="00BD5623"/>
    <w:rsid w:val="00BD58A7"/>
    <w:rsid w:val="00BD5A54"/>
    <w:rsid w:val="00BD5B8E"/>
    <w:rsid w:val="00BD5C54"/>
    <w:rsid w:val="00BD5D6C"/>
    <w:rsid w:val="00BD5DBB"/>
    <w:rsid w:val="00BD61B2"/>
    <w:rsid w:val="00BD61FC"/>
    <w:rsid w:val="00BD6255"/>
    <w:rsid w:val="00BD6288"/>
    <w:rsid w:val="00BD659D"/>
    <w:rsid w:val="00BD66E7"/>
    <w:rsid w:val="00BD6726"/>
    <w:rsid w:val="00BD67D3"/>
    <w:rsid w:val="00BD6A17"/>
    <w:rsid w:val="00BD6C5B"/>
    <w:rsid w:val="00BD6CE3"/>
    <w:rsid w:val="00BD75D5"/>
    <w:rsid w:val="00BD75F4"/>
    <w:rsid w:val="00BD780A"/>
    <w:rsid w:val="00BD789B"/>
    <w:rsid w:val="00BD7A0E"/>
    <w:rsid w:val="00BD7E6B"/>
    <w:rsid w:val="00BD7F51"/>
    <w:rsid w:val="00BE045C"/>
    <w:rsid w:val="00BE046F"/>
    <w:rsid w:val="00BE06C3"/>
    <w:rsid w:val="00BE079D"/>
    <w:rsid w:val="00BE0A81"/>
    <w:rsid w:val="00BE0E50"/>
    <w:rsid w:val="00BE0E91"/>
    <w:rsid w:val="00BE0FE6"/>
    <w:rsid w:val="00BE1096"/>
    <w:rsid w:val="00BE10D8"/>
    <w:rsid w:val="00BE1631"/>
    <w:rsid w:val="00BE1648"/>
    <w:rsid w:val="00BE17F5"/>
    <w:rsid w:val="00BE18BA"/>
    <w:rsid w:val="00BE1BEF"/>
    <w:rsid w:val="00BE1CBF"/>
    <w:rsid w:val="00BE21F2"/>
    <w:rsid w:val="00BE2265"/>
    <w:rsid w:val="00BE2296"/>
    <w:rsid w:val="00BE24B1"/>
    <w:rsid w:val="00BE2870"/>
    <w:rsid w:val="00BE2A3E"/>
    <w:rsid w:val="00BE2A42"/>
    <w:rsid w:val="00BE2B72"/>
    <w:rsid w:val="00BE30A2"/>
    <w:rsid w:val="00BE30FD"/>
    <w:rsid w:val="00BE3139"/>
    <w:rsid w:val="00BE3171"/>
    <w:rsid w:val="00BE31E6"/>
    <w:rsid w:val="00BE33AA"/>
    <w:rsid w:val="00BE34CA"/>
    <w:rsid w:val="00BE37BA"/>
    <w:rsid w:val="00BE3B25"/>
    <w:rsid w:val="00BE3C2B"/>
    <w:rsid w:val="00BE3CDF"/>
    <w:rsid w:val="00BE3D4B"/>
    <w:rsid w:val="00BE4114"/>
    <w:rsid w:val="00BE4137"/>
    <w:rsid w:val="00BE41B4"/>
    <w:rsid w:val="00BE45F7"/>
    <w:rsid w:val="00BE462C"/>
    <w:rsid w:val="00BE49CA"/>
    <w:rsid w:val="00BE4C74"/>
    <w:rsid w:val="00BE4CD8"/>
    <w:rsid w:val="00BE4E69"/>
    <w:rsid w:val="00BE5141"/>
    <w:rsid w:val="00BE5155"/>
    <w:rsid w:val="00BE51CD"/>
    <w:rsid w:val="00BE529E"/>
    <w:rsid w:val="00BE5384"/>
    <w:rsid w:val="00BE552C"/>
    <w:rsid w:val="00BE562E"/>
    <w:rsid w:val="00BE5684"/>
    <w:rsid w:val="00BE5711"/>
    <w:rsid w:val="00BE57C2"/>
    <w:rsid w:val="00BE57FD"/>
    <w:rsid w:val="00BE6056"/>
    <w:rsid w:val="00BE610E"/>
    <w:rsid w:val="00BE612C"/>
    <w:rsid w:val="00BE6207"/>
    <w:rsid w:val="00BE62E0"/>
    <w:rsid w:val="00BE64EC"/>
    <w:rsid w:val="00BE66F0"/>
    <w:rsid w:val="00BE69AB"/>
    <w:rsid w:val="00BE6C07"/>
    <w:rsid w:val="00BE6D9A"/>
    <w:rsid w:val="00BE6FF6"/>
    <w:rsid w:val="00BE7144"/>
    <w:rsid w:val="00BE71F3"/>
    <w:rsid w:val="00BE72C5"/>
    <w:rsid w:val="00BE7388"/>
    <w:rsid w:val="00BE7440"/>
    <w:rsid w:val="00BE768B"/>
    <w:rsid w:val="00BE780A"/>
    <w:rsid w:val="00BE7BE6"/>
    <w:rsid w:val="00BE7F1D"/>
    <w:rsid w:val="00BE7F7E"/>
    <w:rsid w:val="00BF00EA"/>
    <w:rsid w:val="00BF023D"/>
    <w:rsid w:val="00BF0591"/>
    <w:rsid w:val="00BF0CF8"/>
    <w:rsid w:val="00BF0F7D"/>
    <w:rsid w:val="00BF1049"/>
    <w:rsid w:val="00BF10FC"/>
    <w:rsid w:val="00BF14B7"/>
    <w:rsid w:val="00BF1F76"/>
    <w:rsid w:val="00BF2007"/>
    <w:rsid w:val="00BF22AF"/>
    <w:rsid w:val="00BF22FC"/>
    <w:rsid w:val="00BF2448"/>
    <w:rsid w:val="00BF2583"/>
    <w:rsid w:val="00BF30C6"/>
    <w:rsid w:val="00BF322F"/>
    <w:rsid w:val="00BF36FE"/>
    <w:rsid w:val="00BF3FC7"/>
    <w:rsid w:val="00BF432D"/>
    <w:rsid w:val="00BF436D"/>
    <w:rsid w:val="00BF4474"/>
    <w:rsid w:val="00BF4596"/>
    <w:rsid w:val="00BF4BE4"/>
    <w:rsid w:val="00BF5644"/>
    <w:rsid w:val="00BF59C1"/>
    <w:rsid w:val="00BF5F1E"/>
    <w:rsid w:val="00BF6145"/>
    <w:rsid w:val="00BF61E2"/>
    <w:rsid w:val="00BF6340"/>
    <w:rsid w:val="00BF638D"/>
    <w:rsid w:val="00BF65B6"/>
    <w:rsid w:val="00BF6646"/>
    <w:rsid w:val="00BF68A9"/>
    <w:rsid w:val="00BF6A21"/>
    <w:rsid w:val="00BF6A7C"/>
    <w:rsid w:val="00BF6BA7"/>
    <w:rsid w:val="00BF6C70"/>
    <w:rsid w:val="00BF6E9C"/>
    <w:rsid w:val="00BF701E"/>
    <w:rsid w:val="00BF724D"/>
    <w:rsid w:val="00BF7406"/>
    <w:rsid w:val="00BF7506"/>
    <w:rsid w:val="00BF7568"/>
    <w:rsid w:val="00BF7725"/>
    <w:rsid w:val="00BF791D"/>
    <w:rsid w:val="00BF7B0D"/>
    <w:rsid w:val="00BF7CFB"/>
    <w:rsid w:val="00C00174"/>
    <w:rsid w:val="00C00211"/>
    <w:rsid w:val="00C00236"/>
    <w:rsid w:val="00C0049D"/>
    <w:rsid w:val="00C004F8"/>
    <w:rsid w:val="00C00787"/>
    <w:rsid w:val="00C008B9"/>
    <w:rsid w:val="00C00C0E"/>
    <w:rsid w:val="00C00C50"/>
    <w:rsid w:val="00C00C75"/>
    <w:rsid w:val="00C00D02"/>
    <w:rsid w:val="00C00E74"/>
    <w:rsid w:val="00C00E77"/>
    <w:rsid w:val="00C024B9"/>
    <w:rsid w:val="00C0266D"/>
    <w:rsid w:val="00C02760"/>
    <w:rsid w:val="00C02D1F"/>
    <w:rsid w:val="00C02EA1"/>
    <w:rsid w:val="00C02F4F"/>
    <w:rsid w:val="00C0317F"/>
    <w:rsid w:val="00C03373"/>
    <w:rsid w:val="00C0361C"/>
    <w:rsid w:val="00C036DF"/>
    <w:rsid w:val="00C03B64"/>
    <w:rsid w:val="00C03B65"/>
    <w:rsid w:val="00C03E92"/>
    <w:rsid w:val="00C03ED4"/>
    <w:rsid w:val="00C0408D"/>
    <w:rsid w:val="00C0413F"/>
    <w:rsid w:val="00C042C3"/>
    <w:rsid w:val="00C045CA"/>
    <w:rsid w:val="00C048F1"/>
    <w:rsid w:val="00C04B0E"/>
    <w:rsid w:val="00C04BD0"/>
    <w:rsid w:val="00C04CD9"/>
    <w:rsid w:val="00C04D56"/>
    <w:rsid w:val="00C04ED0"/>
    <w:rsid w:val="00C05671"/>
    <w:rsid w:val="00C0585F"/>
    <w:rsid w:val="00C05B8F"/>
    <w:rsid w:val="00C05BF8"/>
    <w:rsid w:val="00C05C87"/>
    <w:rsid w:val="00C05FFB"/>
    <w:rsid w:val="00C06086"/>
    <w:rsid w:val="00C063A6"/>
    <w:rsid w:val="00C0648C"/>
    <w:rsid w:val="00C06661"/>
    <w:rsid w:val="00C06736"/>
    <w:rsid w:val="00C0689E"/>
    <w:rsid w:val="00C06B3B"/>
    <w:rsid w:val="00C06C5B"/>
    <w:rsid w:val="00C06C6E"/>
    <w:rsid w:val="00C06D6A"/>
    <w:rsid w:val="00C070E5"/>
    <w:rsid w:val="00C071C7"/>
    <w:rsid w:val="00C0726D"/>
    <w:rsid w:val="00C072D9"/>
    <w:rsid w:val="00C07492"/>
    <w:rsid w:val="00C076B8"/>
    <w:rsid w:val="00C07903"/>
    <w:rsid w:val="00C079C9"/>
    <w:rsid w:val="00C079F2"/>
    <w:rsid w:val="00C07F1B"/>
    <w:rsid w:val="00C1018D"/>
    <w:rsid w:val="00C10497"/>
    <w:rsid w:val="00C104EC"/>
    <w:rsid w:val="00C104FF"/>
    <w:rsid w:val="00C1079D"/>
    <w:rsid w:val="00C108AE"/>
    <w:rsid w:val="00C10B79"/>
    <w:rsid w:val="00C10C22"/>
    <w:rsid w:val="00C10E88"/>
    <w:rsid w:val="00C110DA"/>
    <w:rsid w:val="00C11200"/>
    <w:rsid w:val="00C1120D"/>
    <w:rsid w:val="00C1135F"/>
    <w:rsid w:val="00C115C2"/>
    <w:rsid w:val="00C115C6"/>
    <w:rsid w:val="00C116DA"/>
    <w:rsid w:val="00C11D50"/>
    <w:rsid w:val="00C11E2F"/>
    <w:rsid w:val="00C11E4A"/>
    <w:rsid w:val="00C12153"/>
    <w:rsid w:val="00C123C0"/>
    <w:rsid w:val="00C126FC"/>
    <w:rsid w:val="00C1280D"/>
    <w:rsid w:val="00C129E6"/>
    <w:rsid w:val="00C12E15"/>
    <w:rsid w:val="00C12E30"/>
    <w:rsid w:val="00C1308E"/>
    <w:rsid w:val="00C13699"/>
    <w:rsid w:val="00C137DF"/>
    <w:rsid w:val="00C138CE"/>
    <w:rsid w:val="00C13A40"/>
    <w:rsid w:val="00C13BCA"/>
    <w:rsid w:val="00C13DEC"/>
    <w:rsid w:val="00C13FD3"/>
    <w:rsid w:val="00C140B2"/>
    <w:rsid w:val="00C14175"/>
    <w:rsid w:val="00C145C6"/>
    <w:rsid w:val="00C14656"/>
    <w:rsid w:val="00C14696"/>
    <w:rsid w:val="00C14967"/>
    <w:rsid w:val="00C14B01"/>
    <w:rsid w:val="00C14D32"/>
    <w:rsid w:val="00C151AF"/>
    <w:rsid w:val="00C154B2"/>
    <w:rsid w:val="00C155E9"/>
    <w:rsid w:val="00C157D8"/>
    <w:rsid w:val="00C15C84"/>
    <w:rsid w:val="00C15EB0"/>
    <w:rsid w:val="00C163BE"/>
    <w:rsid w:val="00C164A0"/>
    <w:rsid w:val="00C167BF"/>
    <w:rsid w:val="00C16BA2"/>
    <w:rsid w:val="00C17462"/>
    <w:rsid w:val="00C174D9"/>
    <w:rsid w:val="00C174F6"/>
    <w:rsid w:val="00C17688"/>
    <w:rsid w:val="00C1789E"/>
    <w:rsid w:val="00C17C64"/>
    <w:rsid w:val="00C17FC1"/>
    <w:rsid w:val="00C2028D"/>
    <w:rsid w:val="00C2086B"/>
    <w:rsid w:val="00C2097E"/>
    <w:rsid w:val="00C211ED"/>
    <w:rsid w:val="00C213B3"/>
    <w:rsid w:val="00C216D0"/>
    <w:rsid w:val="00C217CF"/>
    <w:rsid w:val="00C2191F"/>
    <w:rsid w:val="00C21AC9"/>
    <w:rsid w:val="00C21C5B"/>
    <w:rsid w:val="00C21F01"/>
    <w:rsid w:val="00C2249C"/>
    <w:rsid w:val="00C22993"/>
    <w:rsid w:val="00C22E91"/>
    <w:rsid w:val="00C22FAD"/>
    <w:rsid w:val="00C2307A"/>
    <w:rsid w:val="00C231D6"/>
    <w:rsid w:val="00C2357C"/>
    <w:rsid w:val="00C23953"/>
    <w:rsid w:val="00C23997"/>
    <w:rsid w:val="00C24249"/>
    <w:rsid w:val="00C24343"/>
    <w:rsid w:val="00C2460F"/>
    <w:rsid w:val="00C24858"/>
    <w:rsid w:val="00C2493A"/>
    <w:rsid w:val="00C24AA8"/>
    <w:rsid w:val="00C24B6F"/>
    <w:rsid w:val="00C24C7F"/>
    <w:rsid w:val="00C24CB9"/>
    <w:rsid w:val="00C24F29"/>
    <w:rsid w:val="00C2506B"/>
    <w:rsid w:val="00C25097"/>
    <w:rsid w:val="00C2517F"/>
    <w:rsid w:val="00C2537F"/>
    <w:rsid w:val="00C253D8"/>
    <w:rsid w:val="00C253E8"/>
    <w:rsid w:val="00C25421"/>
    <w:rsid w:val="00C258F9"/>
    <w:rsid w:val="00C25ABC"/>
    <w:rsid w:val="00C25AE2"/>
    <w:rsid w:val="00C25AE8"/>
    <w:rsid w:val="00C25C09"/>
    <w:rsid w:val="00C2609D"/>
    <w:rsid w:val="00C26303"/>
    <w:rsid w:val="00C265CC"/>
    <w:rsid w:val="00C2671E"/>
    <w:rsid w:val="00C2691D"/>
    <w:rsid w:val="00C26C9D"/>
    <w:rsid w:val="00C26D50"/>
    <w:rsid w:val="00C26D7F"/>
    <w:rsid w:val="00C26DED"/>
    <w:rsid w:val="00C26E5A"/>
    <w:rsid w:val="00C26FB2"/>
    <w:rsid w:val="00C271F3"/>
    <w:rsid w:val="00C273B3"/>
    <w:rsid w:val="00C27690"/>
    <w:rsid w:val="00C2775B"/>
    <w:rsid w:val="00C277D0"/>
    <w:rsid w:val="00C27C4D"/>
    <w:rsid w:val="00C27D99"/>
    <w:rsid w:val="00C27F89"/>
    <w:rsid w:val="00C30532"/>
    <w:rsid w:val="00C3062F"/>
    <w:rsid w:val="00C30C07"/>
    <w:rsid w:val="00C30E94"/>
    <w:rsid w:val="00C311A8"/>
    <w:rsid w:val="00C3127A"/>
    <w:rsid w:val="00C319B3"/>
    <w:rsid w:val="00C31CE8"/>
    <w:rsid w:val="00C31E4C"/>
    <w:rsid w:val="00C31E7A"/>
    <w:rsid w:val="00C32302"/>
    <w:rsid w:val="00C325C7"/>
    <w:rsid w:val="00C32A94"/>
    <w:rsid w:val="00C32B09"/>
    <w:rsid w:val="00C32C5F"/>
    <w:rsid w:val="00C3306E"/>
    <w:rsid w:val="00C332E7"/>
    <w:rsid w:val="00C3390A"/>
    <w:rsid w:val="00C33A7F"/>
    <w:rsid w:val="00C33B38"/>
    <w:rsid w:val="00C33D1B"/>
    <w:rsid w:val="00C33E0A"/>
    <w:rsid w:val="00C340F5"/>
    <w:rsid w:val="00C34541"/>
    <w:rsid w:val="00C345B6"/>
    <w:rsid w:val="00C346FF"/>
    <w:rsid w:val="00C35377"/>
    <w:rsid w:val="00C35401"/>
    <w:rsid w:val="00C354BA"/>
    <w:rsid w:val="00C355B7"/>
    <w:rsid w:val="00C35611"/>
    <w:rsid w:val="00C35737"/>
    <w:rsid w:val="00C3578D"/>
    <w:rsid w:val="00C358CC"/>
    <w:rsid w:val="00C35A05"/>
    <w:rsid w:val="00C35B9E"/>
    <w:rsid w:val="00C35F90"/>
    <w:rsid w:val="00C36089"/>
    <w:rsid w:val="00C360AD"/>
    <w:rsid w:val="00C36324"/>
    <w:rsid w:val="00C36353"/>
    <w:rsid w:val="00C3648B"/>
    <w:rsid w:val="00C3649B"/>
    <w:rsid w:val="00C367A0"/>
    <w:rsid w:val="00C36B3A"/>
    <w:rsid w:val="00C36B96"/>
    <w:rsid w:val="00C36BF1"/>
    <w:rsid w:val="00C36C3B"/>
    <w:rsid w:val="00C36F9B"/>
    <w:rsid w:val="00C370FB"/>
    <w:rsid w:val="00C376B1"/>
    <w:rsid w:val="00C37943"/>
    <w:rsid w:val="00C37997"/>
    <w:rsid w:val="00C37C0A"/>
    <w:rsid w:val="00C37D67"/>
    <w:rsid w:val="00C37EF0"/>
    <w:rsid w:val="00C400C3"/>
    <w:rsid w:val="00C402D7"/>
    <w:rsid w:val="00C40550"/>
    <w:rsid w:val="00C4069F"/>
    <w:rsid w:val="00C40731"/>
    <w:rsid w:val="00C40919"/>
    <w:rsid w:val="00C40955"/>
    <w:rsid w:val="00C40B8E"/>
    <w:rsid w:val="00C40E81"/>
    <w:rsid w:val="00C40F51"/>
    <w:rsid w:val="00C4118B"/>
    <w:rsid w:val="00C41210"/>
    <w:rsid w:val="00C41302"/>
    <w:rsid w:val="00C415F7"/>
    <w:rsid w:val="00C419DC"/>
    <w:rsid w:val="00C419E7"/>
    <w:rsid w:val="00C41B13"/>
    <w:rsid w:val="00C41C21"/>
    <w:rsid w:val="00C41D7F"/>
    <w:rsid w:val="00C42115"/>
    <w:rsid w:val="00C421EC"/>
    <w:rsid w:val="00C4236D"/>
    <w:rsid w:val="00C4258A"/>
    <w:rsid w:val="00C426AD"/>
    <w:rsid w:val="00C42A84"/>
    <w:rsid w:val="00C42D3F"/>
    <w:rsid w:val="00C42F6F"/>
    <w:rsid w:val="00C437B2"/>
    <w:rsid w:val="00C4385B"/>
    <w:rsid w:val="00C43BCC"/>
    <w:rsid w:val="00C43BDC"/>
    <w:rsid w:val="00C43E3B"/>
    <w:rsid w:val="00C44041"/>
    <w:rsid w:val="00C4447C"/>
    <w:rsid w:val="00C44672"/>
    <w:rsid w:val="00C446CC"/>
    <w:rsid w:val="00C4488F"/>
    <w:rsid w:val="00C448E2"/>
    <w:rsid w:val="00C44B60"/>
    <w:rsid w:val="00C44C73"/>
    <w:rsid w:val="00C44D2F"/>
    <w:rsid w:val="00C45214"/>
    <w:rsid w:val="00C45432"/>
    <w:rsid w:val="00C457DD"/>
    <w:rsid w:val="00C4582A"/>
    <w:rsid w:val="00C46065"/>
    <w:rsid w:val="00C467C6"/>
    <w:rsid w:val="00C469F1"/>
    <w:rsid w:val="00C46E73"/>
    <w:rsid w:val="00C47166"/>
    <w:rsid w:val="00C4720D"/>
    <w:rsid w:val="00C4736C"/>
    <w:rsid w:val="00C474A5"/>
    <w:rsid w:val="00C475E4"/>
    <w:rsid w:val="00C4768E"/>
    <w:rsid w:val="00C4772A"/>
    <w:rsid w:val="00C47788"/>
    <w:rsid w:val="00C47E76"/>
    <w:rsid w:val="00C5007F"/>
    <w:rsid w:val="00C5009E"/>
    <w:rsid w:val="00C503AF"/>
    <w:rsid w:val="00C50470"/>
    <w:rsid w:val="00C50784"/>
    <w:rsid w:val="00C507B4"/>
    <w:rsid w:val="00C51591"/>
    <w:rsid w:val="00C516DA"/>
    <w:rsid w:val="00C51B51"/>
    <w:rsid w:val="00C51E58"/>
    <w:rsid w:val="00C51F61"/>
    <w:rsid w:val="00C52045"/>
    <w:rsid w:val="00C52343"/>
    <w:rsid w:val="00C526C5"/>
    <w:rsid w:val="00C5273A"/>
    <w:rsid w:val="00C5277C"/>
    <w:rsid w:val="00C52802"/>
    <w:rsid w:val="00C52B2D"/>
    <w:rsid w:val="00C52D0C"/>
    <w:rsid w:val="00C52F4F"/>
    <w:rsid w:val="00C531C7"/>
    <w:rsid w:val="00C53391"/>
    <w:rsid w:val="00C5389B"/>
    <w:rsid w:val="00C53C20"/>
    <w:rsid w:val="00C53C86"/>
    <w:rsid w:val="00C53FD3"/>
    <w:rsid w:val="00C54110"/>
    <w:rsid w:val="00C54379"/>
    <w:rsid w:val="00C54757"/>
    <w:rsid w:val="00C54773"/>
    <w:rsid w:val="00C54A74"/>
    <w:rsid w:val="00C54E80"/>
    <w:rsid w:val="00C54FAB"/>
    <w:rsid w:val="00C54FC3"/>
    <w:rsid w:val="00C5558C"/>
    <w:rsid w:val="00C55722"/>
    <w:rsid w:val="00C558E5"/>
    <w:rsid w:val="00C55C3D"/>
    <w:rsid w:val="00C55DE9"/>
    <w:rsid w:val="00C55E89"/>
    <w:rsid w:val="00C5657C"/>
    <w:rsid w:val="00C56581"/>
    <w:rsid w:val="00C5674C"/>
    <w:rsid w:val="00C56987"/>
    <w:rsid w:val="00C569D1"/>
    <w:rsid w:val="00C56B1A"/>
    <w:rsid w:val="00C56B55"/>
    <w:rsid w:val="00C5700A"/>
    <w:rsid w:val="00C5721A"/>
    <w:rsid w:val="00C5754C"/>
    <w:rsid w:val="00C57655"/>
    <w:rsid w:val="00C57751"/>
    <w:rsid w:val="00C577E5"/>
    <w:rsid w:val="00C57924"/>
    <w:rsid w:val="00C57975"/>
    <w:rsid w:val="00C57982"/>
    <w:rsid w:val="00C57C40"/>
    <w:rsid w:val="00C601CE"/>
    <w:rsid w:val="00C604E9"/>
    <w:rsid w:val="00C606C7"/>
    <w:rsid w:val="00C606D2"/>
    <w:rsid w:val="00C60760"/>
    <w:rsid w:val="00C607E5"/>
    <w:rsid w:val="00C60849"/>
    <w:rsid w:val="00C60C64"/>
    <w:rsid w:val="00C60E94"/>
    <w:rsid w:val="00C60F94"/>
    <w:rsid w:val="00C612E7"/>
    <w:rsid w:val="00C61391"/>
    <w:rsid w:val="00C61AF4"/>
    <w:rsid w:val="00C61D36"/>
    <w:rsid w:val="00C61E8F"/>
    <w:rsid w:val="00C61EDC"/>
    <w:rsid w:val="00C61F00"/>
    <w:rsid w:val="00C62158"/>
    <w:rsid w:val="00C62180"/>
    <w:rsid w:val="00C62282"/>
    <w:rsid w:val="00C62321"/>
    <w:rsid w:val="00C62771"/>
    <w:rsid w:val="00C62865"/>
    <w:rsid w:val="00C6298D"/>
    <w:rsid w:val="00C629C2"/>
    <w:rsid w:val="00C629E3"/>
    <w:rsid w:val="00C62C2F"/>
    <w:rsid w:val="00C632F7"/>
    <w:rsid w:val="00C6398C"/>
    <w:rsid w:val="00C63A31"/>
    <w:rsid w:val="00C63C8E"/>
    <w:rsid w:val="00C63F43"/>
    <w:rsid w:val="00C63F8E"/>
    <w:rsid w:val="00C64381"/>
    <w:rsid w:val="00C64434"/>
    <w:rsid w:val="00C647F4"/>
    <w:rsid w:val="00C64933"/>
    <w:rsid w:val="00C64A4D"/>
    <w:rsid w:val="00C64C33"/>
    <w:rsid w:val="00C64D1C"/>
    <w:rsid w:val="00C64EB5"/>
    <w:rsid w:val="00C65203"/>
    <w:rsid w:val="00C6531D"/>
    <w:rsid w:val="00C6542D"/>
    <w:rsid w:val="00C65489"/>
    <w:rsid w:val="00C656B9"/>
    <w:rsid w:val="00C65C10"/>
    <w:rsid w:val="00C65CEF"/>
    <w:rsid w:val="00C65D7E"/>
    <w:rsid w:val="00C65E11"/>
    <w:rsid w:val="00C65FAE"/>
    <w:rsid w:val="00C66228"/>
    <w:rsid w:val="00C66244"/>
    <w:rsid w:val="00C66369"/>
    <w:rsid w:val="00C6646F"/>
    <w:rsid w:val="00C66910"/>
    <w:rsid w:val="00C66A2D"/>
    <w:rsid w:val="00C66D9B"/>
    <w:rsid w:val="00C66FA3"/>
    <w:rsid w:val="00C67196"/>
    <w:rsid w:val="00C6752E"/>
    <w:rsid w:val="00C6783A"/>
    <w:rsid w:val="00C67DA2"/>
    <w:rsid w:val="00C70351"/>
    <w:rsid w:val="00C70634"/>
    <w:rsid w:val="00C706A1"/>
    <w:rsid w:val="00C708A4"/>
    <w:rsid w:val="00C70A1F"/>
    <w:rsid w:val="00C70FF4"/>
    <w:rsid w:val="00C7168D"/>
    <w:rsid w:val="00C7189C"/>
    <w:rsid w:val="00C719C4"/>
    <w:rsid w:val="00C71A13"/>
    <w:rsid w:val="00C71B1E"/>
    <w:rsid w:val="00C71B67"/>
    <w:rsid w:val="00C71B79"/>
    <w:rsid w:val="00C71F7B"/>
    <w:rsid w:val="00C722BE"/>
    <w:rsid w:val="00C7233E"/>
    <w:rsid w:val="00C72633"/>
    <w:rsid w:val="00C72889"/>
    <w:rsid w:val="00C72B41"/>
    <w:rsid w:val="00C72F61"/>
    <w:rsid w:val="00C73041"/>
    <w:rsid w:val="00C730DD"/>
    <w:rsid w:val="00C73388"/>
    <w:rsid w:val="00C73518"/>
    <w:rsid w:val="00C73687"/>
    <w:rsid w:val="00C736A8"/>
    <w:rsid w:val="00C7406F"/>
    <w:rsid w:val="00C7421F"/>
    <w:rsid w:val="00C742E4"/>
    <w:rsid w:val="00C745CA"/>
    <w:rsid w:val="00C746E3"/>
    <w:rsid w:val="00C74898"/>
    <w:rsid w:val="00C74C10"/>
    <w:rsid w:val="00C74C43"/>
    <w:rsid w:val="00C74C93"/>
    <w:rsid w:val="00C75148"/>
    <w:rsid w:val="00C75174"/>
    <w:rsid w:val="00C75985"/>
    <w:rsid w:val="00C75AEE"/>
    <w:rsid w:val="00C75B8E"/>
    <w:rsid w:val="00C75C64"/>
    <w:rsid w:val="00C75E03"/>
    <w:rsid w:val="00C762CF"/>
    <w:rsid w:val="00C76656"/>
    <w:rsid w:val="00C766EF"/>
    <w:rsid w:val="00C7683C"/>
    <w:rsid w:val="00C76872"/>
    <w:rsid w:val="00C76C04"/>
    <w:rsid w:val="00C76CA6"/>
    <w:rsid w:val="00C76D74"/>
    <w:rsid w:val="00C77160"/>
    <w:rsid w:val="00C772CA"/>
    <w:rsid w:val="00C775E3"/>
    <w:rsid w:val="00C77B8A"/>
    <w:rsid w:val="00C77E7D"/>
    <w:rsid w:val="00C80010"/>
    <w:rsid w:val="00C80073"/>
    <w:rsid w:val="00C80349"/>
    <w:rsid w:val="00C80502"/>
    <w:rsid w:val="00C80941"/>
    <w:rsid w:val="00C80945"/>
    <w:rsid w:val="00C80BFD"/>
    <w:rsid w:val="00C80E1C"/>
    <w:rsid w:val="00C810A2"/>
    <w:rsid w:val="00C810F1"/>
    <w:rsid w:val="00C8114B"/>
    <w:rsid w:val="00C812B7"/>
    <w:rsid w:val="00C81320"/>
    <w:rsid w:val="00C813AD"/>
    <w:rsid w:val="00C8177E"/>
    <w:rsid w:val="00C817DC"/>
    <w:rsid w:val="00C81C80"/>
    <w:rsid w:val="00C8201A"/>
    <w:rsid w:val="00C82057"/>
    <w:rsid w:val="00C820C9"/>
    <w:rsid w:val="00C82442"/>
    <w:rsid w:val="00C8254C"/>
    <w:rsid w:val="00C8260B"/>
    <w:rsid w:val="00C826F3"/>
    <w:rsid w:val="00C829F3"/>
    <w:rsid w:val="00C82C9F"/>
    <w:rsid w:val="00C82DD9"/>
    <w:rsid w:val="00C82FFF"/>
    <w:rsid w:val="00C8302A"/>
    <w:rsid w:val="00C8315D"/>
    <w:rsid w:val="00C835BF"/>
    <w:rsid w:val="00C838CE"/>
    <w:rsid w:val="00C83B11"/>
    <w:rsid w:val="00C83BBE"/>
    <w:rsid w:val="00C842B9"/>
    <w:rsid w:val="00C84328"/>
    <w:rsid w:val="00C8454A"/>
    <w:rsid w:val="00C846CA"/>
    <w:rsid w:val="00C8481D"/>
    <w:rsid w:val="00C84A1C"/>
    <w:rsid w:val="00C84B74"/>
    <w:rsid w:val="00C84C6D"/>
    <w:rsid w:val="00C84CB6"/>
    <w:rsid w:val="00C85565"/>
    <w:rsid w:val="00C8591C"/>
    <w:rsid w:val="00C8599B"/>
    <w:rsid w:val="00C85ED3"/>
    <w:rsid w:val="00C860E2"/>
    <w:rsid w:val="00C86266"/>
    <w:rsid w:val="00C86834"/>
    <w:rsid w:val="00C86908"/>
    <w:rsid w:val="00C86AA2"/>
    <w:rsid w:val="00C86B38"/>
    <w:rsid w:val="00C86BF2"/>
    <w:rsid w:val="00C86DCF"/>
    <w:rsid w:val="00C86E61"/>
    <w:rsid w:val="00C86E71"/>
    <w:rsid w:val="00C86E83"/>
    <w:rsid w:val="00C87144"/>
    <w:rsid w:val="00C874D6"/>
    <w:rsid w:val="00C87747"/>
    <w:rsid w:val="00C878AF"/>
    <w:rsid w:val="00C87920"/>
    <w:rsid w:val="00C87A09"/>
    <w:rsid w:val="00C87B5F"/>
    <w:rsid w:val="00C87D09"/>
    <w:rsid w:val="00C87D4C"/>
    <w:rsid w:val="00C87E84"/>
    <w:rsid w:val="00C87EA8"/>
    <w:rsid w:val="00C90398"/>
    <w:rsid w:val="00C904C1"/>
    <w:rsid w:val="00C90618"/>
    <w:rsid w:val="00C9078C"/>
    <w:rsid w:val="00C90F01"/>
    <w:rsid w:val="00C912F0"/>
    <w:rsid w:val="00C91935"/>
    <w:rsid w:val="00C91AD5"/>
    <w:rsid w:val="00C91B15"/>
    <w:rsid w:val="00C91D24"/>
    <w:rsid w:val="00C91D82"/>
    <w:rsid w:val="00C92187"/>
    <w:rsid w:val="00C923C9"/>
    <w:rsid w:val="00C924B6"/>
    <w:rsid w:val="00C92568"/>
    <w:rsid w:val="00C92652"/>
    <w:rsid w:val="00C928DE"/>
    <w:rsid w:val="00C9293F"/>
    <w:rsid w:val="00C929BC"/>
    <w:rsid w:val="00C92CF9"/>
    <w:rsid w:val="00C92F68"/>
    <w:rsid w:val="00C92FD9"/>
    <w:rsid w:val="00C93227"/>
    <w:rsid w:val="00C9329B"/>
    <w:rsid w:val="00C93795"/>
    <w:rsid w:val="00C937B7"/>
    <w:rsid w:val="00C9387E"/>
    <w:rsid w:val="00C939E1"/>
    <w:rsid w:val="00C93BBB"/>
    <w:rsid w:val="00C940D2"/>
    <w:rsid w:val="00C94368"/>
    <w:rsid w:val="00C94406"/>
    <w:rsid w:val="00C94410"/>
    <w:rsid w:val="00C94512"/>
    <w:rsid w:val="00C94962"/>
    <w:rsid w:val="00C949A9"/>
    <w:rsid w:val="00C94BB3"/>
    <w:rsid w:val="00C94C61"/>
    <w:rsid w:val="00C951BE"/>
    <w:rsid w:val="00C9561A"/>
    <w:rsid w:val="00C95732"/>
    <w:rsid w:val="00C9579A"/>
    <w:rsid w:val="00C95C7C"/>
    <w:rsid w:val="00C95CE1"/>
    <w:rsid w:val="00C95EB6"/>
    <w:rsid w:val="00C95EBA"/>
    <w:rsid w:val="00C95FE4"/>
    <w:rsid w:val="00C962BE"/>
    <w:rsid w:val="00C96920"/>
    <w:rsid w:val="00C96982"/>
    <w:rsid w:val="00C969D0"/>
    <w:rsid w:val="00C96A2B"/>
    <w:rsid w:val="00C96A8C"/>
    <w:rsid w:val="00C96B8B"/>
    <w:rsid w:val="00C96CAE"/>
    <w:rsid w:val="00C97210"/>
    <w:rsid w:val="00C9746F"/>
    <w:rsid w:val="00C97590"/>
    <w:rsid w:val="00C97869"/>
    <w:rsid w:val="00C9798F"/>
    <w:rsid w:val="00C97AEB"/>
    <w:rsid w:val="00C97C0C"/>
    <w:rsid w:val="00CA00B3"/>
    <w:rsid w:val="00CA01B8"/>
    <w:rsid w:val="00CA02FD"/>
    <w:rsid w:val="00CA055F"/>
    <w:rsid w:val="00CA0688"/>
    <w:rsid w:val="00CA07F5"/>
    <w:rsid w:val="00CA0C0A"/>
    <w:rsid w:val="00CA0C9E"/>
    <w:rsid w:val="00CA0E37"/>
    <w:rsid w:val="00CA1199"/>
    <w:rsid w:val="00CA124F"/>
    <w:rsid w:val="00CA138F"/>
    <w:rsid w:val="00CA13DE"/>
    <w:rsid w:val="00CA177F"/>
    <w:rsid w:val="00CA1BF0"/>
    <w:rsid w:val="00CA1C06"/>
    <w:rsid w:val="00CA1C0E"/>
    <w:rsid w:val="00CA2696"/>
    <w:rsid w:val="00CA28E5"/>
    <w:rsid w:val="00CA2B10"/>
    <w:rsid w:val="00CA2C49"/>
    <w:rsid w:val="00CA2C97"/>
    <w:rsid w:val="00CA2CCA"/>
    <w:rsid w:val="00CA2E55"/>
    <w:rsid w:val="00CA2E60"/>
    <w:rsid w:val="00CA2F52"/>
    <w:rsid w:val="00CA2F64"/>
    <w:rsid w:val="00CA30AC"/>
    <w:rsid w:val="00CA37F6"/>
    <w:rsid w:val="00CA3EBF"/>
    <w:rsid w:val="00CA428A"/>
    <w:rsid w:val="00CA42D5"/>
    <w:rsid w:val="00CA4BBC"/>
    <w:rsid w:val="00CA50AE"/>
    <w:rsid w:val="00CA5187"/>
    <w:rsid w:val="00CA5251"/>
    <w:rsid w:val="00CA551F"/>
    <w:rsid w:val="00CA565E"/>
    <w:rsid w:val="00CA5D3E"/>
    <w:rsid w:val="00CA6168"/>
    <w:rsid w:val="00CA6282"/>
    <w:rsid w:val="00CA64AE"/>
    <w:rsid w:val="00CA6632"/>
    <w:rsid w:val="00CA6A95"/>
    <w:rsid w:val="00CA6AE6"/>
    <w:rsid w:val="00CA6EF0"/>
    <w:rsid w:val="00CA6F16"/>
    <w:rsid w:val="00CA6F6D"/>
    <w:rsid w:val="00CA710D"/>
    <w:rsid w:val="00CA7302"/>
    <w:rsid w:val="00CA7552"/>
    <w:rsid w:val="00CA75E2"/>
    <w:rsid w:val="00CA77D2"/>
    <w:rsid w:val="00CA79BB"/>
    <w:rsid w:val="00CA7CE1"/>
    <w:rsid w:val="00CA7D58"/>
    <w:rsid w:val="00CA7D84"/>
    <w:rsid w:val="00CA7F80"/>
    <w:rsid w:val="00CB0078"/>
    <w:rsid w:val="00CB0BFA"/>
    <w:rsid w:val="00CB0E1B"/>
    <w:rsid w:val="00CB0F6A"/>
    <w:rsid w:val="00CB0FDE"/>
    <w:rsid w:val="00CB177A"/>
    <w:rsid w:val="00CB17D6"/>
    <w:rsid w:val="00CB1B05"/>
    <w:rsid w:val="00CB1C1B"/>
    <w:rsid w:val="00CB1D10"/>
    <w:rsid w:val="00CB1E83"/>
    <w:rsid w:val="00CB20E1"/>
    <w:rsid w:val="00CB21F4"/>
    <w:rsid w:val="00CB2211"/>
    <w:rsid w:val="00CB2978"/>
    <w:rsid w:val="00CB2AA7"/>
    <w:rsid w:val="00CB2DDC"/>
    <w:rsid w:val="00CB3182"/>
    <w:rsid w:val="00CB322A"/>
    <w:rsid w:val="00CB3944"/>
    <w:rsid w:val="00CB3A0D"/>
    <w:rsid w:val="00CB3A2D"/>
    <w:rsid w:val="00CB3A75"/>
    <w:rsid w:val="00CB3B85"/>
    <w:rsid w:val="00CB3FCC"/>
    <w:rsid w:val="00CB42A6"/>
    <w:rsid w:val="00CB43FC"/>
    <w:rsid w:val="00CB4423"/>
    <w:rsid w:val="00CB46BF"/>
    <w:rsid w:val="00CB46CC"/>
    <w:rsid w:val="00CB4ABE"/>
    <w:rsid w:val="00CB5048"/>
    <w:rsid w:val="00CB53BE"/>
    <w:rsid w:val="00CB57B6"/>
    <w:rsid w:val="00CB5808"/>
    <w:rsid w:val="00CB5830"/>
    <w:rsid w:val="00CB5B4F"/>
    <w:rsid w:val="00CB617E"/>
    <w:rsid w:val="00CB621F"/>
    <w:rsid w:val="00CB6330"/>
    <w:rsid w:val="00CB676D"/>
    <w:rsid w:val="00CB68F5"/>
    <w:rsid w:val="00CB69C2"/>
    <w:rsid w:val="00CB69D9"/>
    <w:rsid w:val="00CB6B6C"/>
    <w:rsid w:val="00CB6E9B"/>
    <w:rsid w:val="00CB6FEC"/>
    <w:rsid w:val="00CB712F"/>
    <w:rsid w:val="00CB7477"/>
    <w:rsid w:val="00CB7651"/>
    <w:rsid w:val="00CB7A8E"/>
    <w:rsid w:val="00CB7B6D"/>
    <w:rsid w:val="00CB7C65"/>
    <w:rsid w:val="00CB7C77"/>
    <w:rsid w:val="00CB7E06"/>
    <w:rsid w:val="00CC022C"/>
    <w:rsid w:val="00CC0295"/>
    <w:rsid w:val="00CC050C"/>
    <w:rsid w:val="00CC0BE0"/>
    <w:rsid w:val="00CC0BEC"/>
    <w:rsid w:val="00CC0D43"/>
    <w:rsid w:val="00CC0D4B"/>
    <w:rsid w:val="00CC0F11"/>
    <w:rsid w:val="00CC111A"/>
    <w:rsid w:val="00CC1424"/>
    <w:rsid w:val="00CC1921"/>
    <w:rsid w:val="00CC1DEB"/>
    <w:rsid w:val="00CC1EC9"/>
    <w:rsid w:val="00CC1FC1"/>
    <w:rsid w:val="00CC257E"/>
    <w:rsid w:val="00CC26B2"/>
    <w:rsid w:val="00CC27AC"/>
    <w:rsid w:val="00CC2947"/>
    <w:rsid w:val="00CC2CA2"/>
    <w:rsid w:val="00CC3156"/>
    <w:rsid w:val="00CC324F"/>
    <w:rsid w:val="00CC32E3"/>
    <w:rsid w:val="00CC32F7"/>
    <w:rsid w:val="00CC343E"/>
    <w:rsid w:val="00CC348F"/>
    <w:rsid w:val="00CC34AC"/>
    <w:rsid w:val="00CC34BF"/>
    <w:rsid w:val="00CC34CC"/>
    <w:rsid w:val="00CC3509"/>
    <w:rsid w:val="00CC350C"/>
    <w:rsid w:val="00CC3674"/>
    <w:rsid w:val="00CC3A02"/>
    <w:rsid w:val="00CC3B23"/>
    <w:rsid w:val="00CC3D25"/>
    <w:rsid w:val="00CC3D37"/>
    <w:rsid w:val="00CC3E98"/>
    <w:rsid w:val="00CC3E9B"/>
    <w:rsid w:val="00CC40CA"/>
    <w:rsid w:val="00CC4A93"/>
    <w:rsid w:val="00CC4B56"/>
    <w:rsid w:val="00CC4B89"/>
    <w:rsid w:val="00CC4CD9"/>
    <w:rsid w:val="00CC4DCC"/>
    <w:rsid w:val="00CC503A"/>
    <w:rsid w:val="00CC5081"/>
    <w:rsid w:val="00CC50C4"/>
    <w:rsid w:val="00CC5105"/>
    <w:rsid w:val="00CC5297"/>
    <w:rsid w:val="00CC542C"/>
    <w:rsid w:val="00CC58E1"/>
    <w:rsid w:val="00CC590D"/>
    <w:rsid w:val="00CC5A94"/>
    <w:rsid w:val="00CC683B"/>
    <w:rsid w:val="00CC698F"/>
    <w:rsid w:val="00CC6E0B"/>
    <w:rsid w:val="00CC73D0"/>
    <w:rsid w:val="00CC7845"/>
    <w:rsid w:val="00CC7CC0"/>
    <w:rsid w:val="00CC7E09"/>
    <w:rsid w:val="00CD031B"/>
    <w:rsid w:val="00CD0470"/>
    <w:rsid w:val="00CD0494"/>
    <w:rsid w:val="00CD0B34"/>
    <w:rsid w:val="00CD0B74"/>
    <w:rsid w:val="00CD0DE7"/>
    <w:rsid w:val="00CD0FDB"/>
    <w:rsid w:val="00CD0FF2"/>
    <w:rsid w:val="00CD1068"/>
    <w:rsid w:val="00CD11FE"/>
    <w:rsid w:val="00CD1383"/>
    <w:rsid w:val="00CD149C"/>
    <w:rsid w:val="00CD14DD"/>
    <w:rsid w:val="00CD16B7"/>
    <w:rsid w:val="00CD1A39"/>
    <w:rsid w:val="00CD1BCD"/>
    <w:rsid w:val="00CD1C53"/>
    <w:rsid w:val="00CD1C74"/>
    <w:rsid w:val="00CD1FCE"/>
    <w:rsid w:val="00CD23EF"/>
    <w:rsid w:val="00CD2827"/>
    <w:rsid w:val="00CD2A5D"/>
    <w:rsid w:val="00CD2A6A"/>
    <w:rsid w:val="00CD2D72"/>
    <w:rsid w:val="00CD2E7D"/>
    <w:rsid w:val="00CD32CA"/>
    <w:rsid w:val="00CD334D"/>
    <w:rsid w:val="00CD3379"/>
    <w:rsid w:val="00CD3423"/>
    <w:rsid w:val="00CD342F"/>
    <w:rsid w:val="00CD3497"/>
    <w:rsid w:val="00CD3638"/>
    <w:rsid w:val="00CD38BF"/>
    <w:rsid w:val="00CD3985"/>
    <w:rsid w:val="00CD39A2"/>
    <w:rsid w:val="00CD3BBD"/>
    <w:rsid w:val="00CD3C2A"/>
    <w:rsid w:val="00CD3D74"/>
    <w:rsid w:val="00CD3FED"/>
    <w:rsid w:val="00CD4422"/>
    <w:rsid w:val="00CD478B"/>
    <w:rsid w:val="00CD47D6"/>
    <w:rsid w:val="00CD4A23"/>
    <w:rsid w:val="00CD4A7C"/>
    <w:rsid w:val="00CD4A8A"/>
    <w:rsid w:val="00CD4BC0"/>
    <w:rsid w:val="00CD4D60"/>
    <w:rsid w:val="00CD4D76"/>
    <w:rsid w:val="00CD4F83"/>
    <w:rsid w:val="00CD5015"/>
    <w:rsid w:val="00CD56AF"/>
    <w:rsid w:val="00CD5877"/>
    <w:rsid w:val="00CD58A2"/>
    <w:rsid w:val="00CD59D5"/>
    <w:rsid w:val="00CD5ACC"/>
    <w:rsid w:val="00CD5B88"/>
    <w:rsid w:val="00CD5C34"/>
    <w:rsid w:val="00CD5CF9"/>
    <w:rsid w:val="00CD690F"/>
    <w:rsid w:val="00CD6A08"/>
    <w:rsid w:val="00CD6A2B"/>
    <w:rsid w:val="00CD6B10"/>
    <w:rsid w:val="00CD6D91"/>
    <w:rsid w:val="00CD71EC"/>
    <w:rsid w:val="00CD7473"/>
    <w:rsid w:val="00CD75FB"/>
    <w:rsid w:val="00CD783D"/>
    <w:rsid w:val="00CD7CC8"/>
    <w:rsid w:val="00CE02ED"/>
    <w:rsid w:val="00CE0404"/>
    <w:rsid w:val="00CE0A0F"/>
    <w:rsid w:val="00CE0DDE"/>
    <w:rsid w:val="00CE0EB5"/>
    <w:rsid w:val="00CE1294"/>
    <w:rsid w:val="00CE154F"/>
    <w:rsid w:val="00CE15EF"/>
    <w:rsid w:val="00CE19DC"/>
    <w:rsid w:val="00CE2A63"/>
    <w:rsid w:val="00CE2B0E"/>
    <w:rsid w:val="00CE2CF5"/>
    <w:rsid w:val="00CE2D37"/>
    <w:rsid w:val="00CE3409"/>
    <w:rsid w:val="00CE34B8"/>
    <w:rsid w:val="00CE391F"/>
    <w:rsid w:val="00CE3A42"/>
    <w:rsid w:val="00CE3B09"/>
    <w:rsid w:val="00CE3E64"/>
    <w:rsid w:val="00CE4282"/>
    <w:rsid w:val="00CE42B1"/>
    <w:rsid w:val="00CE43B5"/>
    <w:rsid w:val="00CE43F8"/>
    <w:rsid w:val="00CE457F"/>
    <w:rsid w:val="00CE469A"/>
    <w:rsid w:val="00CE5059"/>
    <w:rsid w:val="00CE5502"/>
    <w:rsid w:val="00CE550D"/>
    <w:rsid w:val="00CE55A3"/>
    <w:rsid w:val="00CE5693"/>
    <w:rsid w:val="00CE5903"/>
    <w:rsid w:val="00CE5FE0"/>
    <w:rsid w:val="00CE60D4"/>
    <w:rsid w:val="00CE644D"/>
    <w:rsid w:val="00CE6A30"/>
    <w:rsid w:val="00CE6A79"/>
    <w:rsid w:val="00CE6B3D"/>
    <w:rsid w:val="00CE6C5C"/>
    <w:rsid w:val="00CE6C78"/>
    <w:rsid w:val="00CE7028"/>
    <w:rsid w:val="00CE7079"/>
    <w:rsid w:val="00CE7088"/>
    <w:rsid w:val="00CE70EA"/>
    <w:rsid w:val="00CE75CC"/>
    <w:rsid w:val="00CE773F"/>
    <w:rsid w:val="00CE77B1"/>
    <w:rsid w:val="00CE7973"/>
    <w:rsid w:val="00CE7B62"/>
    <w:rsid w:val="00CF003C"/>
    <w:rsid w:val="00CF0088"/>
    <w:rsid w:val="00CF0167"/>
    <w:rsid w:val="00CF03F6"/>
    <w:rsid w:val="00CF0D64"/>
    <w:rsid w:val="00CF1039"/>
    <w:rsid w:val="00CF15EC"/>
    <w:rsid w:val="00CF161F"/>
    <w:rsid w:val="00CF18D8"/>
    <w:rsid w:val="00CF1ABF"/>
    <w:rsid w:val="00CF2161"/>
    <w:rsid w:val="00CF2301"/>
    <w:rsid w:val="00CF24FA"/>
    <w:rsid w:val="00CF2A03"/>
    <w:rsid w:val="00CF2ACA"/>
    <w:rsid w:val="00CF2CC0"/>
    <w:rsid w:val="00CF2FFE"/>
    <w:rsid w:val="00CF309A"/>
    <w:rsid w:val="00CF3241"/>
    <w:rsid w:val="00CF32FB"/>
    <w:rsid w:val="00CF35E3"/>
    <w:rsid w:val="00CF3637"/>
    <w:rsid w:val="00CF3775"/>
    <w:rsid w:val="00CF3797"/>
    <w:rsid w:val="00CF37F0"/>
    <w:rsid w:val="00CF3A2F"/>
    <w:rsid w:val="00CF3A30"/>
    <w:rsid w:val="00CF3C9C"/>
    <w:rsid w:val="00CF3DE2"/>
    <w:rsid w:val="00CF3F67"/>
    <w:rsid w:val="00CF402B"/>
    <w:rsid w:val="00CF4090"/>
    <w:rsid w:val="00CF41E6"/>
    <w:rsid w:val="00CF4348"/>
    <w:rsid w:val="00CF45ED"/>
    <w:rsid w:val="00CF4C2F"/>
    <w:rsid w:val="00CF5178"/>
    <w:rsid w:val="00CF5630"/>
    <w:rsid w:val="00CF5A05"/>
    <w:rsid w:val="00CF5B52"/>
    <w:rsid w:val="00CF61A5"/>
    <w:rsid w:val="00CF62E8"/>
    <w:rsid w:val="00CF6484"/>
    <w:rsid w:val="00CF68E5"/>
    <w:rsid w:val="00CF6C5A"/>
    <w:rsid w:val="00CF6C9C"/>
    <w:rsid w:val="00CF6D23"/>
    <w:rsid w:val="00CF6DB8"/>
    <w:rsid w:val="00CF6E7C"/>
    <w:rsid w:val="00CF710C"/>
    <w:rsid w:val="00CF7127"/>
    <w:rsid w:val="00CF747C"/>
    <w:rsid w:val="00CF766E"/>
    <w:rsid w:val="00CF791B"/>
    <w:rsid w:val="00CF794A"/>
    <w:rsid w:val="00CF7B83"/>
    <w:rsid w:val="00CF7B9D"/>
    <w:rsid w:val="00CF7D1C"/>
    <w:rsid w:val="00CF7F0E"/>
    <w:rsid w:val="00D000A4"/>
    <w:rsid w:val="00D0021E"/>
    <w:rsid w:val="00D00291"/>
    <w:rsid w:val="00D00674"/>
    <w:rsid w:val="00D00757"/>
    <w:rsid w:val="00D00968"/>
    <w:rsid w:val="00D00989"/>
    <w:rsid w:val="00D00A24"/>
    <w:rsid w:val="00D00E12"/>
    <w:rsid w:val="00D00E3E"/>
    <w:rsid w:val="00D00FD5"/>
    <w:rsid w:val="00D0112C"/>
    <w:rsid w:val="00D01647"/>
    <w:rsid w:val="00D01718"/>
    <w:rsid w:val="00D01812"/>
    <w:rsid w:val="00D020E4"/>
    <w:rsid w:val="00D02470"/>
    <w:rsid w:val="00D0249F"/>
    <w:rsid w:val="00D02555"/>
    <w:rsid w:val="00D02736"/>
    <w:rsid w:val="00D02747"/>
    <w:rsid w:val="00D027E0"/>
    <w:rsid w:val="00D02BA5"/>
    <w:rsid w:val="00D02DA1"/>
    <w:rsid w:val="00D02F05"/>
    <w:rsid w:val="00D03010"/>
    <w:rsid w:val="00D0302B"/>
    <w:rsid w:val="00D031C9"/>
    <w:rsid w:val="00D03497"/>
    <w:rsid w:val="00D035C1"/>
    <w:rsid w:val="00D035E9"/>
    <w:rsid w:val="00D03890"/>
    <w:rsid w:val="00D03964"/>
    <w:rsid w:val="00D039C3"/>
    <w:rsid w:val="00D039E2"/>
    <w:rsid w:val="00D039EB"/>
    <w:rsid w:val="00D03B15"/>
    <w:rsid w:val="00D03D1D"/>
    <w:rsid w:val="00D03F9B"/>
    <w:rsid w:val="00D03FBE"/>
    <w:rsid w:val="00D03FD5"/>
    <w:rsid w:val="00D0406A"/>
    <w:rsid w:val="00D04163"/>
    <w:rsid w:val="00D0449B"/>
    <w:rsid w:val="00D04DA0"/>
    <w:rsid w:val="00D04EA6"/>
    <w:rsid w:val="00D0500B"/>
    <w:rsid w:val="00D0510B"/>
    <w:rsid w:val="00D053CB"/>
    <w:rsid w:val="00D05C1E"/>
    <w:rsid w:val="00D05C48"/>
    <w:rsid w:val="00D05E15"/>
    <w:rsid w:val="00D06181"/>
    <w:rsid w:val="00D062DC"/>
    <w:rsid w:val="00D0634E"/>
    <w:rsid w:val="00D06B7C"/>
    <w:rsid w:val="00D06BBA"/>
    <w:rsid w:val="00D06D0E"/>
    <w:rsid w:val="00D07037"/>
    <w:rsid w:val="00D07540"/>
    <w:rsid w:val="00D0763E"/>
    <w:rsid w:val="00D077B1"/>
    <w:rsid w:val="00D078E9"/>
    <w:rsid w:val="00D07A65"/>
    <w:rsid w:val="00D07B16"/>
    <w:rsid w:val="00D07B6A"/>
    <w:rsid w:val="00D07B73"/>
    <w:rsid w:val="00D07E52"/>
    <w:rsid w:val="00D07E6A"/>
    <w:rsid w:val="00D07F44"/>
    <w:rsid w:val="00D1008D"/>
    <w:rsid w:val="00D10133"/>
    <w:rsid w:val="00D10165"/>
    <w:rsid w:val="00D101C7"/>
    <w:rsid w:val="00D10463"/>
    <w:rsid w:val="00D10F4C"/>
    <w:rsid w:val="00D113A9"/>
    <w:rsid w:val="00D11542"/>
    <w:rsid w:val="00D116C1"/>
    <w:rsid w:val="00D117EA"/>
    <w:rsid w:val="00D11914"/>
    <w:rsid w:val="00D1198C"/>
    <w:rsid w:val="00D11C8D"/>
    <w:rsid w:val="00D11C99"/>
    <w:rsid w:val="00D11E68"/>
    <w:rsid w:val="00D11E9E"/>
    <w:rsid w:val="00D11FE6"/>
    <w:rsid w:val="00D126B3"/>
    <w:rsid w:val="00D126DD"/>
    <w:rsid w:val="00D12793"/>
    <w:rsid w:val="00D12B16"/>
    <w:rsid w:val="00D12BA7"/>
    <w:rsid w:val="00D12EEA"/>
    <w:rsid w:val="00D131DE"/>
    <w:rsid w:val="00D1329C"/>
    <w:rsid w:val="00D13839"/>
    <w:rsid w:val="00D13A5B"/>
    <w:rsid w:val="00D142E5"/>
    <w:rsid w:val="00D143AD"/>
    <w:rsid w:val="00D14A3B"/>
    <w:rsid w:val="00D14DDD"/>
    <w:rsid w:val="00D14E90"/>
    <w:rsid w:val="00D14F9E"/>
    <w:rsid w:val="00D1518B"/>
    <w:rsid w:val="00D152CC"/>
    <w:rsid w:val="00D15860"/>
    <w:rsid w:val="00D1586A"/>
    <w:rsid w:val="00D162DF"/>
    <w:rsid w:val="00D1630E"/>
    <w:rsid w:val="00D1655F"/>
    <w:rsid w:val="00D16FBC"/>
    <w:rsid w:val="00D17045"/>
    <w:rsid w:val="00D171BC"/>
    <w:rsid w:val="00D172DC"/>
    <w:rsid w:val="00D17608"/>
    <w:rsid w:val="00D17C11"/>
    <w:rsid w:val="00D17F02"/>
    <w:rsid w:val="00D20078"/>
    <w:rsid w:val="00D20B4B"/>
    <w:rsid w:val="00D20E24"/>
    <w:rsid w:val="00D20F0D"/>
    <w:rsid w:val="00D20F2A"/>
    <w:rsid w:val="00D21207"/>
    <w:rsid w:val="00D2121A"/>
    <w:rsid w:val="00D2145D"/>
    <w:rsid w:val="00D21470"/>
    <w:rsid w:val="00D2181A"/>
    <w:rsid w:val="00D21825"/>
    <w:rsid w:val="00D219E0"/>
    <w:rsid w:val="00D21AC6"/>
    <w:rsid w:val="00D21AEF"/>
    <w:rsid w:val="00D21BE2"/>
    <w:rsid w:val="00D21C2F"/>
    <w:rsid w:val="00D21CCD"/>
    <w:rsid w:val="00D21DD5"/>
    <w:rsid w:val="00D220AC"/>
    <w:rsid w:val="00D222FB"/>
    <w:rsid w:val="00D22508"/>
    <w:rsid w:val="00D226B0"/>
    <w:rsid w:val="00D226F4"/>
    <w:rsid w:val="00D22716"/>
    <w:rsid w:val="00D227EB"/>
    <w:rsid w:val="00D22839"/>
    <w:rsid w:val="00D22843"/>
    <w:rsid w:val="00D22A4D"/>
    <w:rsid w:val="00D22EE3"/>
    <w:rsid w:val="00D22F2D"/>
    <w:rsid w:val="00D23032"/>
    <w:rsid w:val="00D2316E"/>
    <w:rsid w:val="00D232A3"/>
    <w:rsid w:val="00D23417"/>
    <w:rsid w:val="00D2386D"/>
    <w:rsid w:val="00D23A83"/>
    <w:rsid w:val="00D23BB4"/>
    <w:rsid w:val="00D2406F"/>
    <w:rsid w:val="00D24293"/>
    <w:rsid w:val="00D24437"/>
    <w:rsid w:val="00D244B0"/>
    <w:rsid w:val="00D24546"/>
    <w:rsid w:val="00D2482D"/>
    <w:rsid w:val="00D249A2"/>
    <w:rsid w:val="00D24B7D"/>
    <w:rsid w:val="00D24E9B"/>
    <w:rsid w:val="00D25633"/>
    <w:rsid w:val="00D256FA"/>
    <w:rsid w:val="00D25BFA"/>
    <w:rsid w:val="00D25C41"/>
    <w:rsid w:val="00D25F37"/>
    <w:rsid w:val="00D2644E"/>
    <w:rsid w:val="00D26474"/>
    <w:rsid w:val="00D26643"/>
    <w:rsid w:val="00D266FA"/>
    <w:rsid w:val="00D26871"/>
    <w:rsid w:val="00D26AF8"/>
    <w:rsid w:val="00D2711D"/>
    <w:rsid w:val="00D27169"/>
    <w:rsid w:val="00D27213"/>
    <w:rsid w:val="00D27217"/>
    <w:rsid w:val="00D2748C"/>
    <w:rsid w:val="00D27593"/>
    <w:rsid w:val="00D27906"/>
    <w:rsid w:val="00D27AF3"/>
    <w:rsid w:val="00D27C27"/>
    <w:rsid w:val="00D27FA0"/>
    <w:rsid w:val="00D304BA"/>
    <w:rsid w:val="00D304C0"/>
    <w:rsid w:val="00D30533"/>
    <w:rsid w:val="00D30740"/>
    <w:rsid w:val="00D30801"/>
    <w:rsid w:val="00D30D12"/>
    <w:rsid w:val="00D31059"/>
    <w:rsid w:val="00D314B5"/>
    <w:rsid w:val="00D314E8"/>
    <w:rsid w:val="00D314F6"/>
    <w:rsid w:val="00D315E2"/>
    <w:rsid w:val="00D31769"/>
    <w:rsid w:val="00D317DD"/>
    <w:rsid w:val="00D31867"/>
    <w:rsid w:val="00D31E19"/>
    <w:rsid w:val="00D32427"/>
    <w:rsid w:val="00D326C2"/>
    <w:rsid w:val="00D326FE"/>
    <w:rsid w:val="00D3270D"/>
    <w:rsid w:val="00D32875"/>
    <w:rsid w:val="00D3294A"/>
    <w:rsid w:val="00D32C3E"/>
    <w:rsid w:val="00D32E9B"/>
    <w:rsid w:val="00D32EC2"/>
    <w:rsid w:val="00D33327"/>
    <w:rsid w:val="00D33487"/>
    <w:rsid w:val="00D33519"/>
    <w:rsid w:val="00D33A4B"/>
    <w:rsid w:val="00D33D18"/>
    <w:rsid w:val="00D34286"/>
    <w:rsid w:val="00D342A1"/>
    <w:rsid w:val="00D34435"/>
    <w:rsid w:val="00D346D9"/>
    <w:rsid w:val="00D34710"/>
    <w:rsid w:val="00D34781"/>
    <w:rsid w:val="00D34CF5"/>
    <w:rsid w:val="00D35031"/>
    <w:rsid w:val="00D35B6A"/>
    <w:rsid w:val="00D35E62"/>
    <w:rsid w:val="00D3668C"/>
    <w:rsid w:val="00D3684B"/>
    <w:rsid w:val="00D368B7"/>
    <w:rsid w:val="00D37119"/>
    <w:rsid w:val="00D37281"/>
    <w:rsid w:val="00D373E1"/>
    <w:rsid w:val="00D3742C"/>
    <w:rsid w:val="00D374B6"/>
    <w:rsid w:val="00D376E8"/>
    <w:rsid w:val="00D37A0C"/>
    <w:rsid w:val="00D37EB0"/>
    <w:rsid w:val="00D401D0"/>
    <w:rsid w:val="00D40224"/>
    <w:rsid w:val="00D403F7"/>
    <w:rsid w:val="00D404F6"/>
    <w:rsid w:val="00D405C6"/>
    <w:rsid w:val="00D407C0"/>
    <w:rsid w:val="00D40B2B"/>
    <w:rsid w:val="00D40CC9"/>
    <w:rsid w:val="00D4100B"/>
    <w:rsid w:val="00D41093"/>
    <w:rsid w:val="00D410E1"/>
    <w:rsid w:val="00D411FD"/>
    <w:rsid w:val="00D413FC"/>
    <w:rsid w:val="00D416E1"/>
    <w:rsid w:val="00D4180E"/>
    <w:rsid w:val="00D41906"/>
    <w:rsid w:val="00D41A66"/>
    <w:rsid w:val="00D41D53"/>
    <w:rsid w:val="00D41DEA"/>
    <w:rsid w:val="00D42116"/>
    <w:rsid w:val="00D4214B"/>
    <w:rsid w:val="00D424E2"/>
    <w:rsid w:val="00D4266E"/>
    <w:rsid w:val="00D4276A"/>
    <w:rsid w:val="00D4276E"/>
    <w:rsid w:val="00D42A7C"/>
    <w:rsid w:val="00D42BA8"/>
    <w:rsid w:val="00D42EB3"/>
    <w:rsid w:val="00D431B1"/>
    <w:rsid w:val="00D43210"/>
    <w:rsid w:val="00D43415"/>
    <w:rsid w:val="00D4399F"/>
    <w:rsid w:val="00D43B3B"/>
    <w:rsid w:val="00D43E00"/>
    <w:rsid w:val="00D43E9B"/>
    <w:rsid w:val="00D43FB8"/>
    <w:rsid w:val="00D4411E"/>
    <w:rsid w:val="00D446C7"/>
    <w:rsid w:val="00D4489D"/>
    <w:rsid w:val="00D44D3E"/>
    <w:rsid w:val="00D44EA3"/>
    <w:rsid w:val="00D44EAB"/>
    <w:rsid w:val="00D4503E"/>
    <w:rsid w:val="00D45831"/>
    <w:rsid w:val="00D45D48"/>
    <w:rsid w:val="00D46046"/>
    <w:rsid w:val="00D460DC"/>
    <w:rsid w:val="00D46578"/>
    <w:rsid w:val="00D465D1"/>
    <w:rsid w:val="00D46876"/>
    <w:rsid w:val="00D46EFE"/>
    <w:rsid w:val="00D47411"/>
    <w:rsid w:val="00D4746F"/>
    <w:rsid w:val="00D476DC"/>
    <w:rsid w:val="00D47893"/>
    <w:rsid w:val="00D47CB5"/>
    <w:rsid w:val="00D47D34"/>
    <w:rsid w:val="00D47EB7"/>
    <w:rsid w:val="00D50047"/>
    <w:rsid w:val="00D50259"/>
    <w:rsid w:val="00D50410"/>
    <w:rsid w:val="00D5058D"/>
    <w:rsid w:val="00D505FA"/>
    <w:rsid w:val="00D509B0"/>
    <w:rsid w:val="00D50A88"/>
    <w:rsid w:val="00D50FB8"/>
    <w:rsid w:val="00D5142C"/>
    <w:rsid w:val="00D51631"/>
    <w:rsid w:val="00D51662"/>
    <w:rsid w:val="00D52067"/>
    <w:rsid w:val="00D5245A"/>
    <w:rsid w:val="00D524B0"/>
    <w:rsid w:val="00D5258C"/>
    <w:rsid w:val="00D52707"/>
    <w:rsid w:val="00D52A03"/>
    <w:rsid w:val="00D52D54"/>
    <w:rsid w:val="00D52E4C"/>
    <w:rsid w:val="00D5311D"/>
    <w:rsid w:val="00D5319E"/>
    <w:rsid w:val="00D5329A"/>
    <w:rsid w:val="00D53445"/>
    <w:rsid w:val="00D5346E"/>
    <w:rsid w:val="00D535D7"/>
    <w:rsid w:val="00D5383E"/>
    <w:rsid w:val="00D53A3B"/>
    <w:rsid w:val="00D53D41"/>
    <w:rsid w:val="00D540BE"/>
    <w:rsid w:val="00D54156"/>
    <w:rsid w:val="00D54257"/>
    <w:rsid w:val="00D544AA"/>
    <w:rsid w:val="00D547F4"/>
    <w:rsid w:val="00D549FB"/>
    <w:rsid w:val="00D54C9C"/>
    <w:rsid w:val="00D54CC8"/>
    <w:rsid w:val="00D54D25"/>
    <w:rsid w:val="00D5530E"/>
    <w:rsid w:val="00D558D2"/>
    <w:rsid w:val="00D559CB"/>
    <w:rsid w:val="00D55AC9"/>
    <w:rsid w:val="00D55AF8"/>
    <w:rsid w:val="00D55BED"/>
    <w:rsid w:val="00D55D71"/>
    <w:rsid w:val="00D55DD7"/>
    <w:rsid w:val="00D55F6A"/>
    <w:rsid w:val="00D56488"/>
    <w:rsid w:val="00D56489"/>
    <w:rsid w:val="00D56AA3"/>
    <w:rsid w:val="00D56D4F"/>
    <w:rsid w:val="00D56EF7"/>
    <w:rsid w:val="00D56F8B"/>
    <w:rsid w:val="00D575B8"/>
    <w:rsid w:val="00D576E7"/>
    <w:rsid w:val="00D57858"/>
    <w:rsid w:val="00D57980"/>
    <w:rsid w:val="00D579B3"/>
    <w:rsid w:val="00D57A5F"/>
    <w:rsid w:val="00D605F6"/>
    <w:rsid w:val="00D60692"/>
    <w:rsid w:val="00D60ADE"/>
    <w:rsid w:val="00D60BA4"/>
    <w:rsid w:val="00D60C4D"/>
    <w:rsid w:val="00D60D87"/>
    <w:rsid w:val="00D60DC6"/>
    <w:rsid w:val="00D61177"/>
    <w:rsid w:val="00D61198"/>
    <w:rsid w:val="00D615A1"/>
    <w:rsid w:val="00D617A8"/>
    <w:rsid w:val="00D61813"/>
    <w:rsid w:val="00D6183D"/>
    <w:rsid w:val="00D61A6E"/>
    <w:rsid w:val="00D61AA6"/>
    <w:rsid w:val="00D61B08"/>
    <w:rsid w:val="00D61D9E"/>
    <w:rsid w:val="00D621B6"/>
    <w:rsid w:val="00D623DD"/>
    <w:rsid w:val="00D624B9"/>
    <w:rsid w:val="00D62799"/>
    <w:rsid w:val="00D627CB"/>
    <w:rsid w:val="00D62CF2"/>
    <w:rsid w:val="00D62CF8"/>
    <w:rsid w:val="00D62D40"/>
    <w:rsid w:val="00D62F3F"/>
    <w:rsid w:val="00D631F7"/>
    <w:rsid w:val="00D63A5B"/>
    <w:rsid w:val="00D63AA3"/>
    <w:rsid w:val="00D64420"/>
    <w:rsid w:val="00D645E0"/>
    <w:rsid w:val="00D64643"/>
    <w:rsid w:val="00D64AF7"/>
    <w:rsid w:val="00D64CA2"/>
    <w:rsid w:val="00D64DB1"/>
    <w:rsid w:val="00D64F4F"/>
    <w:rsid w:val="00D64FA2"/>
    <w:rsid w:val="00D65376"/>
    <w:rsid w:val="00D6551F"/>
    <w:rsid w:val="00D65F5C"/>
    <w:rsid w:val="00D65FAA"/>
    <w:rsid w:val="00D66159"/>
    <w:rsid w:val="00D66246"/>
    <w:rsid w:val="00D66346"/>
    <w:rsid w:val="00D6652F"/>
    <w:rsid w:val="00D66626"/>
    <w:rsid w:val="00D66709"/>
    <w:rsid w:val="00D6692B"/>
    <w:rsid w:val="00D66999"/>
    <w:rsid w:val="00D66A45"/>
    <w:rsid w:val="00D66E8B"/>
    <w:rsid w:val="00D67014"/>
    <w:rsid w:val="00D67019"/>
    <w:rsid w:val="00D6738E"/>
    <w:rsid w:val="00D67B51"/>
    <w:rsid w:val="00D67C50"/>
    <w:rsid w:val="00D67D4E"/>
    <w:rsid w:val="00D67E01"/>
    <w:rsid w:val="00D70186"/>
    <w:rsid w:val="00D7035C"/>
    <w:rsid w:val="00D71115"/>
    <w:rsid w:val="00D7135E"/>
    <w:rsid w:val="00D71486"/>
    <w:rsid w:val="00D714B2"/>
    <w:rsid w:val="00D7183F"/>
    <w:rsid w:val="00D71B0A"/>
    <w:rsid w:val="00D71B6F"/>
    <w:rsid w:val="00D71F0E"/>
    <w:rsid w:val="00D725E5"/>
    <w:rsid w:val="00D7266A"/>
    <w:rsid w:val="00D7275D"/>
    <w:rsid w:val="00D729E4"/>
    <w:rsid w:val="00D72A32"/>
    <w:rsid w:val="00D72AAE"/>
    <w:rsid w:val="00D72BCA"/>
    <w:rsid w:val="00D72C6F"/>
    <w:rsid w:val="00D72D33"/>
    <w:rsid w:val="00D72FBC"/>
    <w:rsid w:val="00D73178"/>
    <w:rsid w:val="00D731F6"/>
    <w:rsid w:val="00D732F6"/>
    <w:rsid w:val="00D73446"/>
    <w:rsid w:val="00D734CD"/>
    <w:rsid w:val="00D7352E"/>
    <w:rsid w:val="00D736BE"/>
    <w:rsid w:val="00D73730"/>
    <w:rsid w:val="00D7383A"/>
    <w:rsid w:val="00D73925"/>
    <w:rsid w:val="00D73A06"/>
    <w:rsid w:val="00D73B43"/>
    <w:rsid w:val="00D73C1D"/>
    <w:rsid w:val="00D73CB2"/>
    <w:rsid w:val="00D74357"/>
    <w:rsid w:val="00D7477D"/>
    <w:rsid w:val="00D7480E"/>
    <w:rsid w:val="00D749FB"/>
    <w:rsid w:val="00D74AA5"/>
    <w:rsid w:val="00D74C09"/>
    <w:rsid w:val="00D74CE2"/>
    <w:rsid w:val="00D74E19"/>
    <w:rsid w:val="00D74E83"/>
    <w:rsid w:val="00D74F22"/>
    <w:rsid w:val="00D75019"/>
    <w:rsid w:val="00D75213"/>
    <w:rsid w:val="00D7535A"/>
    <w:rsid w:val="00D753BA"/>
    <w:rsid w:val="00D75700"/>
    <w:rsid w:val="00D75AF1"/>
    <w:rsid w:val="00D75D02"/>
    <w:rsid w:val="00D760FF"/>
    <w:rsid w:val="00D7620E"/>
    <w:rsid w:val="00D76234"/>
    <w:rsid w:val="00D76617"/>
    <w:rsid w:val="00D768B4"/>
    <w:rsid w:val="00D7692C"/>
    <w:rsid w:val="00D7711F"/>
    <w:rsid w:val="00D77259"/>
    <w:rsid w:val="00D7747A"/>
    <w:rsid w:val="00D77599"/>
    <w:rsid w:val="00D776D3"/>
    <w:rsid w:val="00D777B0"/>
    <w:rsid w:val="00D77925"/>
    <w:rsid w:val="00D77D1F"/>
    <w:rsid w:val="00D802A1"/>
    <w:rsid w:val="00D80349"/>
    <w:rsid w:val="00D808A4"/>
    <w:rsid w:val="00D80952"/>
    <w:rsid w:val="00D8098B"/>
    <w:rsid w:val="00D809CD"/>
    <w:rsid w:val="00D80ABB"/>
    <w:rsid w:val="00D80EA8"/>
    <w:rsid w:val="00D81178"/>
    <w:rsid w:val="00D81880"/>
    <w:rsid w:val="00D81BB0"/>
    <w:rsid w:val="00D81BC3"/>
    <w:rsid w:val="00D81C15"/>
    <w:rsid w:val="00D81D1B"/>
    <w:rsid w:val="00D82091"/>
    <w:rsid w:val="00D82153"/>
    <w:rsid w:val="00D821AD"/>
    <w:rsid w:val="00D82474"/>
    <w:rsid w:val="00D82624"/>
    <w:rsid w:val="00D826F5"/>
    <w:rsid w:val="00D829D5"/>
    <w:rsid w:val="00D82B93"/>
    <w:rsid w:val="00D82D9F"/>
    <w:rsid w:val="00D82E4B"/>
    <w:rsid w:val="00D82E64"/>
    <w:rsid w:val="00D82FBF"/>
    <w:rsid w:val="00D8314B"/>
    <w:rsid w:val="00D836A0"/>
    <w:rsid w:val="00D8383E"/>
    <w:rsid w:val="00D839E5"/>
    <w:rsid w:val="00D83EA6"/>
    <w:rsid w:val="00D83F5D"/>
    <w:rsid w:val="00D8422B"/>
    <w:rsid w:val="00D8445B"/>
    <w:rsid w:val="00D84496"/>
    <w:rsid w:val="00D846F3"/>
    <w:rsid w:val="00D84AB9"/>
    <w:rsid w:val="00D84BA1"/>
    <w:rsid w:val="00D84EB4"/>
    <w:rsid w:val="00D850CB"/>
    <w:rsid w:val="00D850D9"/>
    <w:rsid w:val="00D853A9"/>
    <w:rsid w:val="00D853D6"/>
    <w:rsid w:val="00D853F2"/>
    <w:rsid w:val="00D8549E"/>
    <w:rsid w:val="00D858A2"/>
    <w:rsid w:val="00D85C42"/>
    <w:rsid w:val="00D85F83"/>
    <w:rsid w:val="00D86435"/>
    <w:rsid w:val="00D86769"/>
    <w:rsid w:val="00D868CC"/>
    <w:rsid w:val="00D868F0"/>
    <w:rsid w:val="00D869C9"/>
    <w:rsid w:val="00D86A52"/>
    <w:rsid w:val="00D86E02"/>
    <w:rsid w:val="00D8719F"/>
    <w:rsid w:val="00D87462"/>
    <w:rsid w:val="00D87B96"/>
    <w:rsid w:val="00D87B9E"/>
    <w:rsid w:val="00D87CBA"/>
    <w:rsid w:val="00D87CFB"/>
    <w:rsid w:val="00D87E04"/>
    <w:rsid w:val="00D87F48"/>
    <w:rsid w:val="00D90242"/>
    <w:rsid w:val="00D908C8"/>
    <w:rsid w:val="00D90AF7"/>
    <w:rsid w:val="00D90C63"/>
    <w:rsid w:val="00D90DF2"/>
    <w:rsid w:val="00D91226"/>
    <w:rsid w:val="00D914CB"/>
    <w:rsid w:val="00D91639"/>
    <w:rsid w:val="00D91A38"/>
    <w:rsid w:val="00D91A4E"/>
    <w:rsid w:val="00D91B4B"/>
    <w:rsid w:val="00D91D2E"/>
    <w:rsid w:val="00D91F4D"/>
    <w:rsid w:val="00D924B1"/>
    <w:rsid w:val="00D9297D"/>
    <w:rsid w:val="00D92AC0"/>
    <w:rsid w:val="00D92B8F"/>
    <w:rsid w:val="00D92D6D"/>
    <w:rsid w:val="00D92EDD"/>
    <w:rsid w:val="00D9304A"/>
    <w:rsid w:val="00D9310A"/>
    <w:rsid w:val="00D93427"/>
    <w:rsid w:val="00D934B5"/>
    <w:rsid w:val="00D934F2"/>
    <w:rsid w:val="00D93600"/>
    <w:rsid w:val="00D9378A"/>
    <w:rsid w:val="00D9385F"/>
    <w:rsid w:val="00D9396E"/>
    <w:rsid w:val="00D93987"/>
    <w:rsid w:val="00D93AF5"/>
    <w:rsid w:val="00D93C2B"/>
    <w:rsid w:val="00D93EEF"/>
    <w:rsid w:val="00D940FB"/>
    <w:rsid w:val="00D943A9"/>
    <w:rsid w:val="00D943F4"/>
    <w:rsid w:val="00D9443A"/>
    <w:rsid w:val="00D946F0"/>
    <w:rsid w:val="00D9471B"/>
    <w:rsid w:val="00D94761"/>
    <w:rsid w:val="00D9478A"/>
    <w:rsid w:val="00D94D2E"/>
    <w:rsid w:val="00D94DF6"/>
    <w:rsid w:val="00D94E22"/>
    <w:rsid w:val="00D94ED6"/>
    <w:rsid w:val="00D94F7E"/>
    <w:rsid w:val="00D95234"/>
    <w:rsid w:val="00D952A8"/>
    <w:rsid w:val="00D952A9"/>
    <w:rsid w:val="00D95350"/>
    <w:rsid w:val="00D95446"/>
    <w:rsid w:val="00D9546B"/>
    <w:rsid w:val="00D955E3"/>
    <w:rsid w:val="00D9560C"/>
    <w:rsid w:val="00D95719"/>
    <w:rsid w:val="00D95BF6"/>
    <w:rsid w:val="00D95F65"/>
    <w:rsid w:val="00D962BA"/>
    <w:rsid w:val="00D9651F"/>
    <w:rsid w:val="00D96550"/>
    <w:rsid w:val="00D9680B"/>
    <w:rsid w:val="00D96938"/>
    <w:rsid w:val="00D969BA"/>
    <w:rsid w:val="00D96AD4"/>
    <w:rsid w:val="00D96BD1"/>
    <w:rsid w:val="00D96CC7"/>
    <w:rsid w:val="00D96CFA"/>
    <w:rsid w:val="00D9738A"/>
    <w:rsid w:val="00D9738C"/>
    <w:rsid w:val="00D9743D"/>
    <w:rsid w:val="00D974BE"/>
    <w:rsid w:val="00D97745"/>
    <w:rsid w:val="00D97A98"/>
    <w:rsid w:val="00D97DF8"/>
    <w:rsid w:val="00DA00DF"/>
    <w:rsid w:val="00DA0182"/>
    <w:rsid w:val="00DA01E2"/>
    <w:rsid w:val="00DA03F2"/>
    <w:rsid w:val="00DA073A"/>
    <w:rsid w:val="00DA074D"/>
    <w:rsid w:val="00DA0772"/>
    <w:rsid w:val="00DA085B"/>
    <w:rsid w:val="00DA0B66"/>
    <w:rsid w:val="00DA0CBC"/>
    <w:rsid w:val="00DA0EC4"/>
    <w:rsid w:val="00DA0FCD"/>
    <w:rsid w:val="00DA101C"/>
    <w:rsid w:val="00DA110F"/>
    <w:rsid w:val="00DA11A3"/>
    <w:rsid w:val="00DA13F0"/>
    <w:rsid w:val="00DA154C"/>
    <w:rsid w:val="00DA19E0"/>
    <w:rsid w:val="00DA1A02"/>
    <w:rsid w:val="00DA1AF0"/>
    <w:rsid w:val="00DA1B46"/>
    <w:rsid w:val="00DA1B7D"/>
    <w:rsid w:val="00DA1CDA"/>
    <w:rsid w:val="00DA2114"/>
    <w:rsid w:val="00DA2634"/>
    <w:rsid w:val="00DA2895"/>
    <w:rsid w:val="00DA28EA"/>
    <w:rsid w:val="00DA30E9"/>
    <w:rsid w:val="00DA31AD"/>
    <w:rsid w:val="00DA33DD"/>
    <w:rsid w:val="00DA3D42"/>
    <w:rsid w:val="00DA3FF1"/>
    <w:rsid w:val="00DA41DB"/>
    <w:rsid w:val="00DA424F"/>
    <w:rsid w:val="00DA42BD"/>
    <w:rsid w:val="00DA437F"/>
    <w:rsid w:val="00DA4495"/>
    <w:rsid w:val="00DA44B1"/>
    <w:rsid w:val="00DA47AA"/>
    <w:rsid w:val="00DA47E5"/>
    <w:rsid w:val="00DA47ED"/>
    <w:rsid w:val="00DA4845"/>
    <w:rsid w:val="00DA4969"/>
    <w:rsid w:val="00DA4F00"/>
    <w:rsid w:val="00DA51DF"/>
    <w:rsid w:val="00DA566C"/>
    <w:rsid w:val="00DA5922"/>
    <w:rsid w:val="00DA5C11"/>
    <w:rsid w:val="00DA5E7D"/>
    <w:rsid w:val="00DA6262"/>
    <w:rsid w:val="00DA62A6"/>
    <w:rsid w:val="00DA63AF"/>
    <w:rsid w:val="00DA6516"/>
    <w:rsid w:val="00DA6667"/>
    <w:rsid w:val="00DA681E"/>
    <w:rsid w:val="00DA6FBA"/>
    <w:rsid w:val="00DA6FBF"/>
    <w:rsid w:val="00DA6FE2"/>
    <w:rsid w:val="00DA7021"/>
    <w:rsid w:val="00DA714A"/>
    <w:rsid w:val="00DA7166"/>
    <w:rsid w:val="00DA73A6"/>
    <w:rsid w:val="00DA741A"/>
    <w:rsid w:val="00DA7B3D"/>
    <w:rsid w:val="00DA7FF5"/>
    <w:rsid w:val="00DB0025"/>
    <w:rsid w:val="00DB0189"/>
    <w:rsid w:val="00DB023E"/>
    <w:rsid w:val="00DB04F7"/>
    <w:rsid w:val="00DB07FE"/>
    <w:rsid w:val="00DB0920"/>
    <w:rsid w:val="00DB0931"/>
    <w:rsid w:val="00DB095C"/>
    <w:rsid w:val="00DB09B1"/>
    <w:rsid w:val="00DB0B70"/>
    <w:rsid w:val="00DB0BEF"/>
    <w:rsid w:val="00DB0CC0"/>
    <w:rsid w:val="00DB0EA4"/>
    <w:rsid w:val="00DB0F8A"/>
    <w:rsid w:val="00DB1090"/>
    <w:rsid w:val="00DB12B6"/>
    <w:rsid w:val="00DB1501"/>
    <w:rsid w:val="00DB16C4"/>
    <w:rsid w:val="00DB16DF"/>
    <w:rsid w:val="00DB1748"/>
    <w:rsid w:val="00DB175E"/>
    <w:rsid w:val="00DB1B7F"/>
    <w:rsid w:val="00DB1DE3"/>
    <w:rsid w:val="00DB1E1D"/>
    <w:rsid w:val="00DB2099"/>
    <w:rsid w:val="00DB22E7"/>
    <w:rsid w:val="00DB2462"/>
    <w:rsid w:val="00DB25E1"/>
    <w:rsid w:val="00DB29E4"/>
    <w:rsid w:val="00DB2CCE"/>
    <w:rsid w:val="00DB3504"/>
    <w:rsid w:val="00DB395E"/>
    <w:rsid w:val="00DB3A25"/>
    <w:rsid w:val="00DB3A2C"/>
    <w:rsid w:val="00DB3CBE"/>
    <w:rsid w:val="00DB3CF9"/>
    <w:rsid w:val="00DB3FD2"/>
    <w:rsid w:val="00DB483C"/>
    <w:rsid w:val="00DB48BF"/>
    <w:rsid w:val="00DB4910"/>
    <w:rsid w:val="00DB498E"/>
    <w:rsid w:val="00DB4B70"/>
    <w:rsid w:val="00DB4CD9"/>
    <w:rsid w:val="00DB507A"/>
    <w:rsid w:val="00DB50C6"/>
    <w:rsid w:val="00DB50FA"/>
    <w:rsid w:val="00DB51B3"/>
    <w:rsid w:val="00DB5507"/>
    <w:rsid w:val="00DB5588"/>
    <w:rsid w:val="00DB5B08"/>
    <w:rsid w:val="00DB5C84"/>
    <w:rsid w:val="00DB601E"/>
    <w:rsid w:val="00DB6030"/>
    <w:rsid w:val="00DB61D9"/>
    <w:rsid w:val="00DB638D"/>
    <w:rsid w:val="00DB6B0E"/>
    <w:rsid w:val="00DB6D0C"/>
    <w:rsid w:val="00DB6DD4"/>
    <w:rsid w:val="00DB7050"/>
    <w:rsid w:val="00DB7418"/>
    <w:rsid w:val="00DB78D2"/>
    <w:rsid w:val="00DB7A0A"/>
    <w:rsid w:val="00DB7AB3"/>
    <w:rsid w:val="00DB7BBF"/>
    <w:rsid w:val="00DC04E2"/>
    <w:rsid w:val="00DC0788"/>
    <w:rsid w:val="00DC0B80"/>
    <w:rsid w:val="00DC0E2D"/>
    <w:rsid w:val="00DC107A"/>
    <w:rsid w:val="00DC11B1"/>
    <w:rsid w:val="00DC11E2"/>
    <w:rsid w:val="00DC15C4"/>
    <w:rsid w:val="00DC1D5D"/>
    <w:rsid w:val="00DC1D66"/>
    <w:rsid w:val="00DC21E4"/>
    <w:rsid w:val="00DC224C"/>
    <w:rsid w:val="00DC229A"/>
    <w:rsid w:val="00DC26D2"/>
    <w:rsid w:val="00DC286B"/>
    <w:rsid w:val="00DC2915"/>
    <w:rsid w:val="00DC2932"/>
    <w:rsid w:val="00DC29BF"/>
    <w:rsid w:val="00DC2FDB"/>
    <w:rsid w:val="00DC3321"/>
    <w:rsid w:val="00DC3659"/>
    <w:rsid w:val="00DC37FE"/>
    <w:rsid w:val="00DC3876"/>
    <w:rsid w:val="00DC39F7"/>
    <w:rsid w:val="00DC3D5B"/>
    <w:rsid w:val="00DC41C0"/>
    <w:rsid w:val="00DC45CE"/>
    <w:rsid w:val="00DC482C"/>
    <w:rsid w:val="00DC486A"/>
    <w:rsid w:val="00DC48C6"/>
    <w:rsid w:val="00DC4988"/>
    <w:rsid w:val="00DC4A3B"/>
    <w:rsid w:val="00DC4B68"/>
    <w:rsid w:val="00DC4C4A"/>
    <w:rsid w:val="00DC4CD2"/>
    <w:rsid w:val="00DC4EEE"/>
    <w:rsid w:val="00DC536B"/>
    <w:rsid w:val="00DC5605"/>
    <w:rsid w:val="00DC5D5B"/>
    <w:rsid w:val="00DC5E80"/>
    <w:rsid w:val="00DC5EBE"/>
    <w:rsid w:val="00DC6021"/>
    <w:rsid w:val="00DC62BA"/>
    <w:rsid w:val="00DC6453"/>
    <w:rsid w:val="00DC655E"/>
    <w:rsid w:val="00DC665A"/>
    <w:rsid w:val="00DC6782"/>
    <w:rsid w:val="00DC67C4"/>
    <w:rsid w:val="00DC7018"/>
    <w:rsid w:val="00DC7123"/>
    <w:rsid w:val="00DC7688"/>
    <w:rsid w:val="00DC76EB"/>
    <w:rsid w:val="00DC77B0"/>
    <w:rsid w:val="00DC77F9"/>
    <w:rsid w:val="00DC7950"/>
    <w:rsid w:val="00DC7BFE"/>
    <w:rsid w:val="00DC7C25"/>
    <w:rsid w:val="00DC7E23"/>
    <w:rsid w:val="00DC7E31"/>
    <w:rsid w:val="00DC7E93"/>
    <w:rsid w:val="00DC7EEE"/>
    <w:rsid w:val="00DD0107"/>
    <w:rsid w:val="00DD018D"/>
    <w:rsid w:val="00DD01A7"/>
    <w:rsid w:val="00DD0227"/>
    <w:rsid w:val="00DD032B"/>
    <w:rsid w:val="00DD06EF"/>
    <w:rsid w:val="00DD0A25"/>
    <w:rsid w:val="00DD0BF4"/>
    <w:rsid w:val="00DD0CC4"/>
    <w:rsid w:val="00DD0EA7"/>
    <w:rsid w:val="00DD10ED"/>
    <w:rsid w:val="00DD145A"/>
    <w:rsid w:val="00DD16D2"/>
    <w:rsid w:val="00DD18C3"/>
    <w:rsid w:val="00DD1EA8"/>
    <w:rsid w:val="00DD1F21"/>
    <w:rsid w:val="00DD1FA3"/>
    <w:rsid w:val="00DD26AB"/>
    <w:rsid w:val="00DD270C"/>
    <w:rsid w:val="00DD2951"/>
    <w:rsid w:val="00DD2967"/>
    <w:rsid w:val="00DD2B3A"/>
    <w:rsid w:val="00DD3016"/>
    <w:rsid w:val="00DD310D"/>
    <w:rsid w:val="00DD342F"/>
    <w:rsid w:val="00DD34F6"/>
    <w:rsid w:val="00DD3891"/>
    <w:rsid w:val="00DD4665"/>
    <w:rsid w:val="00DD4760"/>
    <w:rsid w:val="00DD4782"/>
    <w:rsid w:val="00DD4807"/>
    <w:rsid w:val="00DD4823"/>
    <w:rsid w:val="00DD4971"/>
    <w:rsid w:val="00DD4A79"/>
    <w:rsid w:val="00DD4B26"/>
    <w:rsid w:val="00DD4B9D"/>
    <w:rsid w:val="00DD4D3E"/>
    <w:rsid w:val="00DD4DE5"/>
    <w:rsid w:val="00DD4EC2"/>
    <w:rsid w:val="00DD4F26"/>
    <w:rsid w:val="00DD50E3"/>
    <w:rsid w:val="00DD53FF"/>
    <w:rsid w:val="00DD547F"/>
    <w:rsid w:val="00DD55CB"/>
    <w:rsid w:val="00DD5735"/>
    <w:rsid w:val="00DD57AF"/>
    <w:rsid w:val="00DD59F6"/>
    <w:rsid w:val="00DD5BE9"/>
    <w:rsid w:val="00DD5BEB"/>
    <w:rsid w:val="00DD5D9E"/>
    <w:rsid w:val="00DD5F0A"/>
    <w:rsid w:val="00DD675B"/>
    <w:rsid w:val="00DD6797"/>
    <w:rsid w:val="00DD67A9"/>
    <w:rsid w:val="00DD689D"/>
    <w:rsid w:val="00DD6A40"/>
    <w:rsid w:val="00DD6E49"/>
    <w:rsid w:val="00DD6E5A"/>
    <w:rsid w:val="00DD6F71"/>
    <w:rsid w:val="00DD7268"/>
    <w:rsid w:val="00DD73BB"/>
    <w:rsid w:val="00DD76C4"/>
    <w:rsid w:val="00DD783C"/>
    <w:rsid w:val="00DD7A0E"/>
    <w:rsid w:val="00DD7A5B"/>
    <w:rsid w:val="00DD7B03"/>
    <w:rsid w:val="00DE007B"/>
    <w:rsid w:val="00DE007F"/>
    <w:rsid w:val="00DE00CB"/>
    <w:rsid w:val="00DE016F"/>
    <w:rsid w:val="00DE027C"/>
    <w:rsid w:val="00DE045B"/>
    <w:rsid w:val="00DE0523"/>
    <w:rsid w:val="00DE0536"/>
    <w:rsid w:val="00DE0986"/>
    <w:rsid w:val="00DE0DEF"/>
    <w:rsid w:val="00DE0F31"/>
    <w:rsid w:val="00DE0F8E"/>
    <w:rsid w:val="00DE1296"/>
    <w:rsid w:val="00DE1451"/>
    <w:rsid w:val="00DE15A5"/>
    <w:rsid w:val="00DE173C"/>
    <w:rsid w:val="00DE17AA"/>
    <w:rsid w:val="00DE18A8"/>
    <w:rsid w:val="00DE1C14"/>
    <w:rsid w:val="00DE1EFA"/>
    <w:rsid w:val="00DE24CD"/>
    <w:rsid w:val="00DE2AF2"/>
    <w:rsid w:val="00DE2BE9"/>
    <w:rsid w:val="00DE2C2E"/>
    <w:rsid w:val="00DE2E51"/>
    <w:rsid w:val="00DE2E83"/>
    <w:rsid w:val="00DE2E8F"/>
    <w:rsid w:val="00DE2F1F"/>
    <w:rsid w:val="00DE3017"/>
    <w:rsid w:val="00DE31B8"/>
    <w:rsid w:val="00DE3282"/>
    <w:rsid w:val="00DE3502"/>
    <w:rsid w:val="00DE378B"/>
    <w:rsid w:val="00DE3B13"/>
    <w:rsid w:val="00DE3D43"/>
    <w:rsid w:val="00DE3E18"/>
    <w:rsid w:val="00DE4135"/>
    <w:rsid w:val="00DE4621"/>
    <w:rsid w:val="00DE4741"/>
    <w:rsid w:val="00DE4947"/>
    <w:rsid w:val="00DE49B7"/>
    <w:rsid w:val="00DE4A58"/>
    <w:rsid w:val="00DE4BE5"/>
    <w:rsid w:val="00DE4E1D"/>
    <w:rsid w:val="00DE506B"/>
    <w:rsid w:val="00DE5337"/>
    <w:rsid w:val="00DE54C2"/>
    <w:rsid w:val="00DE5502"/>
    <w:rsid w:val="00DE566D"/>
    <w:rsid w:val="00DE5991"/>
    <w:rsid w:val="00DE5B3D"/>
    <w:rsid w:val="00DE5BB8"/>
    <w:rsid w:val="00DE5D08"/>
    <w:rsid w:val="00DE5EFC"/>
    <w:rsid w:val="00DE6191"/>
    <w:rsid w:val="00DE665C"/>
    <w:rsid w:val="00DE6848"/>
    <w:rsid w:val="00DE69B6"/>
    <w:rsid w:val="00DE69D9"/>
    <w:rsid w:val="00DE6BD4"/>
    <w:rsid w:val="00DE6BF5"/>
    <w:rsid w:val="00DE6DEB"/>
    <w:rsid w:val="00DE6FC1"/>
    <w:rsid w:val="00DE70FA"/>
    <w:rsid w:val="00DE772A"/>
    <w:rsid w:val="00DE79CB"/>
    <w:rsid w:val="00DE7A76"/>
    <w:rsid w:val="00DE7CE5"/>
    <w:rsid w:val="00DE7F89"/>
    <w:rsid w:val="00DF00F6"/>
    <w:rsid w:val="00DF01DF"/>
    <w:rsid w:val="00DF0301"/>
    <w:rsid w:val="00DF0872"/>
    <w:rsid w:val="00DF0938"/>
    <w:rsid w:val="00DF09EB"/>
    <w:rsid w:val="00DF0AC5"/>
    <w:rsid w:val="00DF0B6C"/>
    <w:rsid w:val="00DF0D13"/>
    <w:rsid w:val="00DF0E02"/>
    <w:rsid w:val="00DF0E88"/>
    <w:rsid w:val="00DF0F21"/>
    <w:rsid w:val="00DF13E5"/>
    <w:rsid w:val="00DF13EC"/>
    <w:rsid w:val="00DF155A"/>
    <w:rsid w:val="00DF1CD8"/>
    <w:rsid w:val="00DF1D60"/>
    <w:rsid w:val="00DF1F87"/>
    <w:rsid w:val="00DF271C"/>
    <w:rsid w:val="00DF273D"/>
    <w:rsid w:val="00DF274E"/>
    <w:rsid w:val="00DF2896"/>
    <w:rsid w:val="00DF2921"/>
    <w:rsid w:val="00DF2DC5"/>
    <w:rsid w:val="00DF2EB6"/>
    <w:rsid w:val="00DF3021"/>
    <w:rsid w:val="00DF3204"/>
    <w:rsid w:val="00DF3290"/>
    <w:rsid w:val="00DF329E"/>
    <w:rsid w:val="00DF3487"/>
    <w:rsid w:val="00DF3633"/>
    <w:rsid w:val="00DF3757"/>
    <w:rsid w:val="00DF38CA"/>
    <w:rsid w:val="00DF39D4"/>
    <w:rsid w:val="00DF411E"/>
    <w:rsid w:val="00DF42E0"/>
    <w:rsid w:val="00DF477D"/>
    <w:rsid w:val="00DF47F6"/>
    <w:rsid w:val="00DF4DAC"/>
    <w:rsid w:val="00DF5176"/>
    <w:rsid w:val="00DF52EB"/>
    <w:rsid w:val="00DF5325"/>
    <w:rsid w:val="00DF53EF"/>
    <w:rsid w:val="00DF5474"/>
    <w:rsid w:val="00DF54BC"/>
    <w:rsid w:val="00DF5983"/>
    <w:rsid w:val="00DF5A4A"/>
    <w:rsid w:val="00DF5DF8"/>
    <w:rsid w:val="00DF5E16"/>
    <w:rsid w:val="00DF5E5F"/>
    <w:rsid w:val="00DF5F97"/>
    <w:rsid w:val="00DF6064"/>
    <w:rsid w:val="00DF6356"/>
    <w:rsid w:val="00DF64E9"/>
    <w:rsid w:val="00DF660B"/>
    <w:rsid w:val="00DF66A9"/>
    <w:rsid w:val="00DF6735"/>
    <w:rsid w:val="00DF6772"/>
    <w:rsid w:val="00DF698F"/>
    <w:rsid w:val="00DF6A2E"/>
    <w:rsid w:val="00DF6B79"/>
    <w:rsid w:val="00DF6F2B"/>
    <w:rsid w:val="00DF728F"/>
    <w:rsid w:val="00DF75B1"/>
    <w:rsid w:val="00DF75CC"/>
    <w:rsid w:val="00DF77DF"/>
    <w:rsid w:val="00DF784E"/>
    <w:rsid w:val="00DF78F9"/>
    <w:rsid w:val="00DF7C4E"/>
    <w:rsid w:val="00DF7DA8"/>
    <w:rsid w:val="00DF7E2C"/>
    <w:rsid w:val="00DF7EF7"/>
    <w:rsid w:val="00DF7FB6"/>
    <w:rsid w:val="00E000AE"/>
    <w:rsid w:val="00E002A4"/>
    <w:rsid w:val="00E00338"/>
    <w:rsid w:val="00E0035F"/>
    <w:rsid w:val="00E00406"/>
    <w:rsid w:val="00E00560"/>
    <w:rsid w:val="00E00A39"/>
    <w:rsid w:val="00E0109A"/>
    <w:rsid w:val="00E0111A"/>
    <w:rsid w:val="00E01135"/>
    <w:rsid w:val="00E0122E"/>
    <w:rsid w:val="00E0132C"/>
    <w:rsid w:val="00E0132F"/>
    <w:rsid w:val="00E0141F"/>
    <w:rsid w:val="00E015E1"/>
    <w:rsid w:val="00E016A7"/>
    <w:rsid w:val="00E016CD"/>
    <w:rsid w:val="00E017CE"/>
    <w:rsid w:val="00E0190F"/>
    <w:rsid w:val="00E01B7C"/>
    <w:rsid w:val="00E01DCD"/>
    <w:rsid w:val="00E01DE9"/>
    <w:rsid w:val="00E01DFC"/>
    <w:rsid w:val="00E01E47"/>
    <w:rsid w:val="00E01EB7"/>
    <w:rsid w:val="00E02649"/>
    <w:rsid w:val="00E0273F"/>
    <w:rsid w:val="00E0279B"/>
    <w:rsid w:val="00E03174"/>
    <w:rsid w:val="00E031C0"/>
    <w:rsid w:val="00E03478"/>
    <w:rsid w:val="00E034CA"/>
    <w:rsid w:val="00E03621"/>
    <w:rsid w:val="00E0362E"/>
    <w:rsid w:val="00E03690"/>
    <w:rsid w:val="00E03A3F"/>
    <w:rsid w:val="00E03B98"/>
    <w:rsid w:val="00E03BA8"/>
    <w:rsid w:val="00E03FCB"/>
    <w:rsid w:val="00E04511"/>
    <w:rsid w:val="00E0478B"/>
    <w:rsid w:val="00E04898"/>
    <w:rsid w:val="00E04ACA"/>
    <w:rsid w:val="00E04EC4"/>
    <w:rsid w:val="00E04FAE"/>
    <w:rsid w:val="00E05013"/>
    <w:rsid w:val="00E05390"/>
    <w:rsid w:val="00E0587F"/>
    <w:rsid w:val="00E06111"/>
    <w:rsid w:val="00E063CF"/>
    <w:rsid w:val="00E06A2F"/>
    <w:rsid w:val="00E06A40"/>
    <w:rsid w:val="00E06BD0"/>
    <w:rsid w:val="00E06C5A"/>
    <w:rsid w:val="00E06D11"/>
    <w:rsid w:val="00E06DA4"/>
    <w:rsid w:val="00E06E9F"/>
    <w:rsid w:val="00E070A5"/>
    <w:rsid w:val="00E07184"/>
    <w:rsid w:val="00E072D3"/>
    <w:rsid w:val="00E0784E"/>
    <w:rsid w:val="00E079F2"/>
    <w:rsid w:val="00E07BE9"/>
    <w:rsid w:val="00E07C63"/>
    <w:rsid w:val="00E10005"/>
    <w:rsid w:val="00E10182"/>
    <w:rsid w:val="00E10368"/>
    <w:rsid w:val="00E10751"/>
    <w:rsid w:val="00E107AF"/>
    <w:rsid w:val="00E108A6"/>
    <w:rsid w:val="00E10A7E"/>
    <w:rsid w:val="00E10FCB"/>
    <w:rsid w:val="00E10FCE"/>
    <w:rsid w:val="00E1124D"/>
    <w:rsid w:val="00E11361"/>
    <w:rsid w:val="00E11863"/>
    <w:rsid w:val="00E1199F"/>
    <w:rsid w:val="00E11A85"/>
    <w:rsid w:val="00E11B97"/>
    <w:rsid w:val="00E11D37"/>
    <w:rsid w:val="00E11D4F"/>
    <w:rsid w:val="00E1220A"/>
    <w:rsid w:val="00E12433"/>
    <w:rsid w:val="00E129BE"/>
    <w:rsid w:val="00E12C12"/>
    <w:rsid w:val="00E12EAF"/>
    <w:rsid w:val="00E13078"/>
    <w:rsid w:val="00E135CF"/>
    <w:rsid w:val="00E13A6C"/>
    <w:rsid w:val="00E13C4D"/>
    <w:rsid w:val="00E13E3C"/>
    <w:rsid w:val="00E13EB7"/>
    <w:rsid w:val="00E13EE4"/>
    <w:rsid w:val="00E144F8"/>
    <w:rsid w:val="00E14588"/>
    <w:rsid w:val="00E145BF"/>
    <w:rsid w:val="00E1477A"/>
    <w:rsid w:val="00E1487C"/>
    <w:rsid w:val="00E14A9C"/>
    <w:rsid w:val="00E14BEF"/>
    <w:rsid w:val="00E14DE2"/>
    <w:rsid w:val="00E14E70"/>
    <w:rsid w:val="00E14EDE"/>
    <w:rsid w:val="00E1539D"/>
    <w:rsid w:val="00E1541C"/>
    <w:rsid w:val="00E159D2"/>
    <w:rsid w:val="00E15C4F"/>
    <w:rsid w:val="00E15CC4"/>
    <w:rsid w:val="00E16089"/>
    <w:rsid w:val="00E16098"/>
    <w:rsid w:val="00E160C0"/>
    <w:rsid w:val="00E160D6"/>
    <w:rsid w:val="00E160F2"/>
    <w:rsid w:val="00E1618E"/>
    <w:rsid w:val="00E1654E"/>
    <w:rsid w:val="00E16761"/>
    <w:rsid w:val="00E16DD8"/>
    <w:rsid w:val="00E171AE"/>
    <w:rsid w:val="00E1735D"/>
    <w:rsid w:val="00E1737E"/>
    <w:rsid w:val="00E1771B"/>
    <w:rsid w:val="00E1785F"/>
    <w:rsid w:val="00E20410"/>
    <w:rsid w:val="00E2059A"/>
    <w:rsid w:val="00E20975"/>
    <w:rsid w:val="00E20B09"/>
    <w:rsid w:val="00E20BF2"/>
    <w:rsid w:val="00E20C91"/>
    <w:rsid w:val="00E20D1A"/>
    <w:rsid w:val="00E20E2C"/>
    <w:rsid w:val="00E20F50"/>
    <w:rsid w:val="00E20F9B"/>
    <w:rsid w:val="00E21090"/>
    <w:rsid w:val="00E2128E"/>
    <w:rsid w:val="00E212D0"/>
    <w:rsid w:val="00E212F3"/>
    <w:rsid w:val="00E2163A"/>
    <w:rsid w:val="00E219D0"/>
    <w:rsid w:val="00E21C9B"/>
    <w:rsid w:val="00E21EAF"/>
    <w:rsid w:val="00E21F47"/>
    <w:rsid w:val="00E22068"/>
    <w:rsid w:val="00E22800"/>
    <w:rsid w:val="00E2282D"/>
    <w:rsid w:val="00E22AA0"/>
    <w:rsid w:val="00E22CC9"/>
    <w:rsid w:val="00E22FC8"/>
    <w:rsid w:val="00E22FF9"/>
    <w:rsid w:val="00E2328E"/>
    <w:rsid w:val="00E23732"/>
    <w:rsid w:val="00E23A08"/>
    <w:rsid w:val="00E23B3C"/>
    <w:rsid w:val="00E23E74"/>
    <w:rsid w:val="00E23E99"/>
    <w:rsid w:val="00E24148"/>
    <w:rsid w:val="00E24636"/>
    <w:rsid w:val="00E24831"/>
    <w:rsid w:val="00E2485D"/>
    <w:rsid w:val="00E24976"/>
    <w:rsid w:val="00E24D52"/>
    <w:rsid w:val="00E24D64"/>
    <w:rsid w:val="00E25033"/>
    <w:rsid w:val="00E25158"/>
    <w:rsid w:val="00E25173"/>
    <w:rsid w:val="00E253B0"/>
    <w:rsid w:val="00E25710"/>
    <w:rsid w:val="00E25763"/>
    <w:rsid w:val="00E258FF"/>
    <w:rsid w:val="00E25A78"/>
    <w:rsid w:val="00E262B7"/>
    <w:rsid w:val="00E262BA"/>
    <w:rsid w:val="00E26A51"/>
    <w:rsid w:val="00E26C13"/>
    <w:rsid w:val="00E26FC9"/>
    <w:rsid w:val="00E2731A"/>
    <w:rsid w:val="00E2735E"/>
    <w:rsid w:val="00E300D8"/>
    <w:rsid w:val="00E301BD"/>
    <w:rsid w:val="00E304EF"/>
    <w:rsid w:val="00E306B2"/>
    <w:rsid w:val="00E30993"/>
    <w:rsid w:val="00E309D9"/>
    <w:rsid w:val="00E30ADD"/>
    <w:rsid w:val="00E30F70"/>
    <w:rsid w:val="00E31346"/>
    <w:rsid w:val="00E315D1"/>
    <w:rsid w:val="00E31601"/>
    <w:rsid w:val="00E31819"/>
    <w:rsid w:val="00E31A8F"/>
    <w:rsid w:val="00E31BF4"/>
    <w:rsid w:val="00E31C18"/>
    <w:rsid w:val="00E31C9F"/>
    <w:rsid w:val="00E31DA6"/>
    <w:rsid w:val="00E3216D"/>
    <w:rsid w:val="00E322FC"/>
    <w:rsid w:val="00E3236E"/>
    <w:rsid w:val="00E327A5"/>
    <w:rsid w:val="00E33048"/>
    <w:rsid w:val="00E330AF"/>
    <w:rsid w:val="00E3332A"/>
    <w:rsid w:val="00E33444"/>
    <w:rsid w:val="00E337C7"/>
    <w:rsid w:val="00E339B9"/>
    <w:rsid w:val="00E33AA4"/>
    <w:rsid w:val="00E33C89"/>
    <w:rsid w:val="00E33CE9"/>
    <w:rsid w:val="00E33EFF"/>
    <w:rsid w:val="00E3452A"/>
    <w:rsid w:val="00E345C1"/>
    <w:rsid w:val="00E3485B"/>
    <w:rsid w:val="00E34A95"/>
    <w:rsid w:val="00E3509E"/>
    <w:rsid w:val="00E35502"/>
    <w:rsid w:val="00E3562E"/>
    <w:rsid w:val="00E35A59"/>
    <w:rsid w:val="00E35C3C"/>
    <w:rsid w:val="00E35D13"/>
    <w:rsid w:val="00E35DA4"/>
    <w:rsid w:val="00E35E30"/>
    <w:rsid w:val="00E3605B"/>
    <w:rsid w:val="00E36069"/>
    <w:rsid w:val="00E3638A"/>
    <w:rsid w:val="00E36605"/>
    <w:rsid w:val="00E36609"/>
    <w:rsid w:val="00E36732"/>
    <w:rsid w:val="00E3674C"/>
    <w:rsid w:val="00E36879"/>
    <w:rsid w:val="00E369A6"/>
    <w:rsid w:val="00E36CCB"/>
    <w:rsid w:val="00E36DB1"/>
    <w:rsid w:val="00E3721D"/>
    <w:rsid w:val="00E3733E"/>
    <w:rsid w:val="00E3742A"/>
    <w:rsid w:val="00E37998"/>
    <w:rsid w:val="00E379CE"/>
    <w:rsid w:val="00E379E6"/>
    <w:rsid w:val="00E37AC1"/>
    <w:rsid w:val="00E37B70"/>
    <w:rsid w:val="00E37D87"/>
    <w:rsid w:val="00E37DC5"/>
    <w:rsid w:val="00E4015E"/>
    <w:rsid w:val="00E40239"/>
    <w:rsid w:val="00E404CA"/>
    <w:rsid w:val="00E407B8"/>
    <w:rsid w:val="00E40933"/>
    <w:rsid w:val="00E40DA7"/>
    <w:rsid w:val="00E41438"/>
    <w:rsid w:val="00E41542"/>
    <w:rsid w:val="00E4185C"/>
    <w:rsid w:val="00E41975"/>
    <w:rsid w:val="00E41A97"/>
    <w:rsid w:val="00E41A9B"/>
    <w:rsid w:val="00E41BE8"/>
    <w:rsid w:val="00E41E65"/>
    <w:rsid w:val="00E41F17"/>
    <w:rsid w:val="00E42052"/>
    <w:rsid w:val="00E421D9"/>
    <w:rsid w:val="00E42226"/>
    <w:rsid w:val="00E422A5"/>
    <w:rsid w:val="00E424B9"/>
    <w:rsid w:val="00E42744"/>
    <w:rsid w:val="00E42950"/>
    <w:rsid w:val="00E42AC5"/>
    <w:rsid w:val="00E42AFE"/>
    <w:rsid w:val="00E42DA1"/>
    <w:rsid w:val="00E42DEC"/>
    <w:rsid w:val="00E42E16"/>
    <w:rsid w:val="00E43166"/>
    <w:rsid w:val="00E432AF"/>
    <w:rsid w:val="00E43557"/>
    <w:rsid w:val="00E43ED6"/>
    <w:rsid w:val="00E441AA"/>
    <w:rsid w:val="00E44309"/>
    <w:rsid w:val="00E44501"/>
    <w:rsid w:val="00E44662"/>
    <w:rsid w:val="00E44D4F"/>
    <w:rsid w:val="00E44D6F"/>
    <w:rsid w:val="00E44E18"/>
    <w:rsid w:val="00E44E6E"/>
    <w:rsid w:val="00E45056"/>
    <w:rsid w:val="00E453A0"/>
    <w:rsid w:val="00E45BD2"/>
    <w:rsid w:val="00E45D9A"/>
    <w:rsid w:val="00E4653C"/>
    <w:rsid w:val="00E46557"/>
    <w:rsid w:val="00E46B0B"/>
    <w:rsid w:val="00E46DA4"/>
    <w:rsid w:val="00E46F16"/>
    <w:rsid w:val="00E471BC"/>
    <w:rsid w:val="00E47292"/>
    <w:rsid w:val="00E47324"/>
    <w:rsid w:val="00E4749B"/>
    <w:rsid w:val="00E475EF"/>
    <w:rsid w:val="00E476B4"/>
    <w:rsid w:val="00E47816"/>
    <w:rsid w:val="00E47CFD"/>
    <w:rsid w:val="00E47E2E"/>
    <w:rsid w:val="00E47F37"/>
    <w:rsid w:val="00E5085C"/>
    <w:rsid w:val="00E508D1"/>
    <w:rsid w:val="00E50B56"/>
    <w:rsid w:val="00E50C4F"/>
    <w:rsid w:val="00E50F79"/>
    <w:rsid w:val="00E5103D"/>
    <w:rsid w:val="00E51164"/>
    <w:rsid w:val="00E511DF"/>
    <w:rsid w:val="00E51230"/>
    <w:rsid w:val="00E5172F"/>
    <w:rsid w:val="00E519E7"/>
    <w:rsid w:val="00E51AB7"/>
    <w:rsid w:val="00E51BBF"/>
    <w:rsid w:val="00E51DF5"/>
    <w:rsid w:val="00E51FA3"/>
    <w:rsid w:val="00E51FA9"/>
    <w:rsid w:val="00E523F8"/>
    <w:rsid w:val="00E5249D"/>
    <w:rsid w:val="00E52748"/>
    <w:rsid w:val="00E52ED4"/>
    <w:rsid w:val="00E53152"/>
    <w:rsid w:val="00E53187"/>
    <w:rsid w:val="00E532DA"/>
    <w:rsid w:val="00E53357"/>
    <w:rsid w:val="00E53374"/>
    <w:rsid w:val="00E534CF"/>
    <w:rsid w:val="00E5357C"/>
    <w:rsid w:val="00E538FD"/>
    <w:rsid w:val="00E539E7"/>
    <w:rsid w:val="00E53C44"/>
    <w:rsid w:val="00E53C9D"/>
    <w:rsid w:val="00E53CB1"/>
    <w:rsid w:val="00E53D0F"/>
    <w:rsid w:val="00E53D3D"/>
    <w:rsid w:val="00E53E3B"/>
    <w:rsid w:val="00E54131"/>
    <w:rsid w:val="00E54331"/>
    <w:rsid w:val="00E5437A"/>
    <w:rsid w:val="00E5438B"/>
    <w:rsid w:val="00E547DA"/>
    <w:rsid w:val="00E54BAF"/>
    <w:rsid w:val="00E54CA1"/>
    <w:rsid w:val="00E55028"/>
    <w:rsid w:val="00E553A7"/>
    <w:rsid w:val="00E55471"/>
    <w:rsid w:val="00E557CC"/>
    <w:rsid w:val="00E55DB8"/>
    <w:rsid w:val="00E5650C"/>
    <w:rsid w:val="00E56A88"/>
    <w:rsid w:val="00E56B18"/>
    <w:rsid w:val="00E56CE1"/>
    <w:rsid w:val="00E56DED"/>
    <w:rsid w:val="00E572E7"/>
    <w:rsid w:val="00E57550"/>
    <w:rsid w:val="00E5759B"/>
    <w:rsid w:val="00E57803"/>
    <w:rsid w:val="00E57BFD"/>
    <w:rsid w:val="00E57CBB"/>
    <w:rsid w:val="00E57DBC"/>
    <w:rsid w:val="00E57FA2"/>
    <w:rsid w:val="00E600F3"/>
    <w:rsid w:val="00E609C8"/>
    <w:rsid w:val="00E60A4D"/>
    <w:rsid w:val="00E60A56"/>
    <w:rsid w:val="00E60A74"/>
    <w:rsid w:val="00E60EF3"/>
    <w:rsid w:val="00E60F1A"/>
    <w:rsid w:val="00E60F3D"/>
    <w:rsid w:val="00E60F9C"/>
    <w:rsid w:val="00E61009"/>
    <w:rsid w:val="00E610CC"/>
    <w:rsid w:val="00E612A6"/>
    <w:rsid w:val="00E6131B"/>
    <w:rsid w:val="00E61357"/>
    <w:rsid w:val="00E616F5"/>
    <w:rsid w:val="00E6173F"/>
    <w:rsid w:val="00E61BA7"/>
    <w:rsid w:val="00E61DC8"/>
    <w:rsid w:val="00E61E0A"/>
    <w:rsid w:val="00E61EDC"/>
    <w:rsid w:val="00E62035"/>
    <w:rsid w:val="00E62129"/>
    <w:rsid w:val="00E621A0"/>
    <w:rsid w:val="00E6236E"/>
    <w:rsid w:val="00E623A3"/>
    <w:rsid w:val="00E62400"/>
    <w:rsid w:val="00E62AC0"/>
    <w:rsid w:val="00E62D78"/>
    <w:rsid w:val="00E62DB4"/>
    <w:rsid w:val="00E62F28"/>
    <w:rsid w:val="00E632E0"/>
    <w:rsid w:val="00E633F6"/>
    <w:rsid w:val="00E635F1"/>
    <w:rsid w:val="00E63908"/>
    <w:rsid w:val="00E639A6"/>
    <w:rsid w:val="00E63BD6"/>
    <w:rsid w:val="00E63CCC"/>
    <w:rsid w:val="00E63D9D"/>
    <w:rsid w:val="00E63F11"/>
    <w:rsid w:val="00E642A8"/>
    <w:rsid w:val="00E64641"/>
    <w:rsid w:val="00E64789"/>
    <w:rsid w:val="00E64BD4"/>
    <w:rsid w:val="00E64E62"/>
    <w:rsid w:val="00E65014"/>
    <w:rsid w:val="00E654ED"/>
    <w:rsid w:val="00E658E1"/>
    <w:rsid w:val="00E65C51"/>
    <w:rsid w:val="00E66258"/>
    <w:rsid w:val="00E66265"/>
    <w:rsid w:val="00E664C0"/>
    <w:rsid w:val="00E66BCE"/>
    <w:rsid w:val="00E66F76"/>
    <w:rsid w:val="00E66F81"/>
    <w:rsid w:val="00E66F9F"/>
    <w:rsid w:val="00E67007"/>
    <w:rsid w:val="00E67061"/>
    <w:rsid w:val="00E672AD"/>
    <w:rsid w:val="00E67319"/>
    <w:rsid w:val="00E676E8"/>
    <w:rsid w:val="00E6771D"/>
    <w:rsid w:val="00E67763"/>
    <w:rsid w:val="00E67BAC"/>
    <w:rsid w:val="00E70158"/>
    <w:rsid w:val="00E7015B"/>
    <w:rsid w:val="00E701AA"/>
    <w:rsid w:val="00E703AE"/>
    <w:rsid w:val="00E706E5"/>
    <w:rsid w:val="00E707BA"/>
    <w:rsid w:val="00E70881"/>
    <w:rsid w:val="00E70C65"/>
    <w:rsid w:val="00E70CEE"/>
    <w:rsid w:val="00E70E96"/>
    <w:rsid w:val="00E719CA"/>
    <w:rsid w:val="00E71CC3"/>
    <w:rsid w:val="00E7204A"/>
    <w:rsid w:val="00E72093"/>
    <w:rsid w:val="00E723F8"/>
    <w:rsid w:val="00E7257A"/>
    <w:rsid w:val="00E725C7"/>
    <w:rsid w:val="00E72673"/>
    <w:rsid w:val="00E72705"/>
    <w:rsid w:val="00E729CD"/>
    <w:rsid w:val="00E72B2D"/>
    <w:rsid w:val="00E72E76"/>
    <w:rsid w:val="00E7329E"/>
    <w:rsid w:val="00E732EA"/>
    <w:rsid w:val="00E73356"/>
    <w:rsid w:val="00E73386"/>
    <w:rsid w:val="00E7338C"/>
    <w:rsid w:val="00E73431"/>
    <w:rsid w:val="00E7348A"/>
    <w:rsid w:val="00E73557"/>
    <w:rsid w:val="00E738AB"/>
    <w:rsid w:val="00E73AEE"/>
    <w:rsid w:val="00E73FB2"/>
    <w:rsid w:val="00E741B5"/>
    <w:rsid w:val="00E741CA"/>
    <w:rsid w:val="00E7438B"/>
    <w:rsid w:val="00E74418"/>
    <w:rsid w:val="00E7490F"/>
    <w:rsid w:val="00E749DA"/>
    <w:rsid w:val="00E74BA4"/>
    <w:rsid w:val="00E74CA5"/>
    <w:rsid w:val="00E74E28"/>
    <w:rsid w:val="00E74F56"/>
    <w:rsid w:val="00E74F85"/>
    <w:rsid w:val="00E75016"/>
    <w:rsid w:val="00E75164"/>
    <w:rsid w:val="00E75186"/>
    <w:rsid w:val="00E75619"/>
    <w:rsid w:val="00E75836"/>
    <w:rsid w:val="00E75965"/>
    <w:rsid w:val="00E75ACE"/>
    <w:rsid w:val="00E75C18"/>
    <w:rsid w:val="00E75D9F"/>
    <w:rsid w:val="00E7614B"/>
    <w:rsid w:val="00E76299"/>
    <w:rsid w:val="00E765B5"/>
    <w:rsid w:val="00E77079"/>
    <w:rsid w:val="00E77085"/>
    <w:rsid w:val="00E77143"/>
    <w:rsid w:val="00E7715C"/>
    <w:rsid w:val="00E771EA"/>
    <w:rsid w:val="00E77837"/>
    <w:rsid w:val="00E7785E"/>
    <w:rsid w:val="00E77946"/>
    <w:rsid w:val="00E77C11"/>
    <w:rsid w:val="00E80031"/>
    <w:rsid w:val="00E800A4"/>
    <w:rsid w:val="00E8012F"/>
    <w:rsid w:val="00E80172"/>
    <w:rsid w:val="00E807EC"/>
    <w:rsid w:val="00E809F4"/>
    <w:rsid w:val="00E80BE9"/>
    <w:rsid w:val="00E814D6"/>
    <w:rsid w:val="00E815B4"/>
    <w:rsid w:val="00E818B0"/>
    <w:rsid w:val="00E818C4"/>
    <w:rsid w:val="00E81B57"/>
    <w:rsid w:val="00E8211B"/>
    <w:rsid w:val="00E823E4"/>
    <w:rsid w:val="00E8242C"/>
    <w:rsid w:val="00E82907"/>
    <w:rsid w:val="00E82CB3"/>
    <w:rsid w:val="00E82D77"/>
    <w:rsid w:val="00E82DEE"/>
    <w:rsid w:val="00E82E84"/>
    <w:rsid w:val="00E8310C"/>
    <w:rsid w:val="00E83583"/>
    <w:rsid w:val="00E836E0"/>
    <w:rsid w:val="00E8376D"/>
    <w:rsid w:val="00E8387F"/>
    <w:rsid w:val="00E838A7"/>
    <w:rsid w:val="00E839AA"/>
    <w:rsid w:val="00E83BEC"/>
    <w:rsid w:val="00E83DBE"/>
    <w:rsid w:val="00E83DF2"/>
    <w:rsid w:val="00E84015"/>
    <w:rsid w:val="00E8429B"/>
    <w:rsid w:val="00E8433D"/>
    <w:rsid w:val="00E8438F"/>
    <w:rsid w:val="00E8464F"/>
    <w:rsid w:val="00E848DA"/>
    <w:rsid w:val="00E85316"/>
    <w:rsid w:val="00E85474"/>
    <w:rsid w:val="00E854AE"/>
    <w:rsid w:val="00E85604"/>
    <w:rsid w:val="00E857F7"/>
    <w:rsid w:val="00E85951"/>
    <w:rsid w:val="00E85ACD"/>
    <w:rsid w:val="00E85BF7"/>
    <w:rsid w:val="00E86750"/>
    <w:rsid w:val="00E86AF9"/>
    <w:rsid w:val="00E86B2C"/>
    <w:rsid w:val="00E86FAD"/>
    <w:rsid w:val="00E8705E"/>
    <w:rsid w:val="00E8718A"/>
    <w:rsid w:val="00E8727B"/>
    <w:rsid w:val="00E87501"/>
    <w:rsid w:val="00E87631"/>
    <w:rsid w:val="00E876C4"/>
    <w:rsid w:val="00E87753"/>
    <w:rsid w:val="00E87775"/>
    <w:rsid w:val="00E87807"/>
    <w:rsid w:val="00E8780E"/>
    <w:rsid w:val="00E87970"/>
    <w:rsid w:val="00E87BFF"/>
    <w:rsid w:val="00E900C5"/>
    <w:rsid w:val="00E90354"/>
    <w:rsid w:val="00E9082B"/>
    <w:rsid w:val="00E90857"/>
    <w:rsid w:val="00E90925"/>
    <w:rsid w:val="00E90AA8"/>
    <w:rsid w:val="00E90B57"/>
    <w:rsid w:val="00E90DB5"/>
    <w:rsid w:val="00E90E23"/>
    <w:rsid w:val="00E9103B"/>
    <w:rsid w:val="00E9135A"/>
    <w:rsid w:val="00E9149E"/>
    <w:rsid w:val="00E916DF"/>
    <w:rsid w:val="00E917C6"/>
    <w:rsid w:val="00E919E5"/>
    <w:rsid w:val="00E91CC6"/>
    <w:rsid w:val="00E91D2E"/>
    <w:rsid w:val="00E91DD8"/>
    <w:rsid w:val="00E91F53"/>
    <w:rsid w:val="00E920AD"/>
    <w:rsid w:val="00E9214D"/>
    <w:rsid w:val="00E92281"/>
    <w:rsid w:val="00E92368"/>
    <w:rsid w:val="00E923E8"/>
    <w:rsid w:val="00E92434"/>
    <w:rsid w:val="00E924D6"/>
    <w:rsid w:val="00E92745"/>
    <w:rsid w:val="00E9277B"/>
    <w:rsid w:val="00E92A6D"/>
    <w:rsid w:val="00E92B7C"/>
    <w:rsid w:val="00E92BAE"/>
    <w:rsid w:val="00E92D13"/>
    <w:rsid w:val="00E92F45"/>
    <w:rsid w:val="00E93125"/>
    <w:rsid w:val="00E93195"/>
    <w:rsid w:val="00E931EB"/>
    <w:rsid w:val="00E93204"/>
    <w:rsid w:val="00E93343"/>
    <w:rsid w:val="00E93669"/>
    <w:rsid w:val="00E9367D"/>
    <w:rsid w:val="00E938BF"/>
    <w:rsid w:val="00E939DD"/>
    <w:rsid w:val="00E93C3C"/>
    <w:rsid w:val="00E94043"/>
    <w:rsid w:val="00E9413C"/>
    <w:rsid w:val="00E9439F"/>
    <w:rsid w:val="00E944E3"/>
    <w:rsid w:val="00E94C8A"/>
    <w:rsid w:val="00E952E8"/>
    <w:rsid w:val="00E9536C"/>
    <w:rsid w:val="00E95380"/>
    <w:rsid w:val="00E95870"/>
    <w:rsid w:val="00E9598D"/>
    <w:rsid w:val="00E9599A"/>
    <w:rsid w:val="00E95A17"/>
    <w:rsid w:val="00E95F91"/>
    <w:rsid w:val="00E9601C"/>
    <w:rsid w:val="00E96541"/>
    <w:rsid w:val="00E96792"/>
    <w:rsid w:val="00E9681D"/>
    <w:rsid w:val="00E96921"/>
    <w:rsid w:val="00E96C10"/>
    <w:rsid w:val="00E96CB2"/>
    <w:rsid w:val="00E96DE5"/>
    <w:rsid w:val="00E96FF4"/>
    <w:rsid w:val="00E97124"/>
    <w:rsid w:val="00E973A2"/>
    <w:rsid w:val="00E9749A"/>
    <w:rsid w:val="00E976DD"/>
    <w:rsid w:val="00E97A0D"/>
    <w:rsid w:val="00E97C92"/>
    <w:rsid w:val="00E97D9F"/>
    <w:rsid w:val="00E97FC0"/>
    <w:rsid w:val="00EA00AD"/>
    <w:rsid w:val="00EA01E1"/>
    <w:rsid w:val="00EA0288"/>
    <w:rsid w:val="00EA02F7"/>
    <w:rsid w:val="00EA04AF"/>
    <w:rsid w:val="00EA0651"/>
    <w:rsid w:val="00EA06A7"/>
    <w:rsid w:val="00EA0933"/>
    <w:rsid w:val="00EA0A86"/>
    <w:rsid w:val="00EA0B8F"/>
    <w:rsid w:val="00EA0C24"/>
    <w:rsid w:val="00EA0DF0"/>
    <w:rsid w:val="00EA1098"/>
    <w:rsid w:val="00EA10DE"/>
    <w:rsid w:val="00EA14DF"/>
    <w:rsid w:val="00EA1720"/>
    <w:rsid w:val="00EA1838"/>
    <w:rsid w:val="00EA18FD"/>
    <w:rsid w:val="00EA19C8"/>
    <w:rsid w:val="00EA1B3F"/>
    <w:rsid w:val="00EA1BA9"/>
    <w:rsid w:val="00EA1C70"/>
    <w:rsid w:val="00EA1DED"/>
    <w:rsid w:val="00EA1F46"/>
    <w:rsid w:val="00EA2047"/>
    <w:rsid w:val="00EA21BE"/>
    <w:rsid w:val="00EA2359"/>
    <w:rsid w:val="00EA238F"/>
    <w:rsid w:val="00EA24AA"/>
    <w:rsid w:val="00EA2556"/>
    <w:rsid w:val="00EA2826"/>
    <w:rsid w:val="00EA2904"/>
    <w:rsid w:val="00EA29CF"/>
    <w:rsid w:val="00EA2A49"/>
    <w:rsid w:val="00EA2E10"/>
    <w:rsid w:val="00EA2E2C"/>
    <w:rsid w:val="00EA2EEE"/>
    <w:rsid w:val="00EA2F62"/>
    <w:rsid w:val="00EA304E"/>
    <w:rsid w:val="00EA3124"/>
    <w:rsid w:val="00EA3167"/>
    <w:rsid w:val="00EA3176"/>
    <w:rsid w:val="00EA322B"/>
    <w:rsid w:val="00EA34E3"/>
    <w:rsid w:val="00EA393E"/>
    <w:rsid w:val="00EA3A3C"/>
    <w:rsid w:val="00EA3EC1"/>
    <w:rsid w:val="00EA3EE1"/>
    <w:rsid w:val="00EA40CE"/>
    <w:rsid w:val="00EA43C4"/>
    <w:rsid w:val="00EA45AB"/>
    <w:rsid w:val="00EA4A07"/>
    <w:rsid w:val="00EA4C6B"/>
    <w:rsid w:val="00EA4E1C"/>
    <w:rsid w:val="00EA4EFB"/>
    <w:rsid w:val="00EA510B"/>
    <w:rsid w:val="00EA5129"/>
    <w:rsid w:val="00EA5200"/>
    <w:rsid w:val="00EA6098"/>
    <w:rsid w:val="00EA6291"/>
    <w:rsid w:val="00EA6B4B"/>
    <w:rsid w:val="00EA6CDF"/>
    <w:rsid w:val="00EA6E5C"/>
    <w:rsid w:val="00EA7321"/>
    <w:rsid w:val="00EA734D"/>
    <w:rsid w:val="00EA7397"/>
    <w:rsid w:val="00EA74E5"/>
    <w:rsid w:val="00EA76BB"/>
    <w:rsid w:val="00EA7704"/>
    <w:rsid w:val="00EA7BD2"/>
    <w:rsid w:val="00EA7E26"/>
    <w:rsid w:val="00EB034D"/>
    <w:rsid w:val="00EB070E"/>
    <w:rsid w:val="00EB0751"/>
    <w:rsid w:val="00EB0C37"/>
    <w:rsid w:val="00EB0EED"/>
    <w:rsid w:val="00EB143F"/>
    <w:rsid w:val="00EB14B2"/>
    <w:rsid w:val="00EB1641"/>
    <w:rsid w:val="00EB1717"/>
    <w:rsid w:val="00EB1790"/>
    <w:rsid w:val="00EB1962"/>
    <w:rsid w:val="00EB1B5A"/>
    <w:rsid w:val="00EB1F9E"/>
    <w:rsid w:val="00EB2044"/>
    <w:rsid w:val="00EB234D"/>
    <w:rsid w:val="00EB247F"/>
    <w:rsid w:val="00EB2767"/>
    <w:rsid w:val="00EB2870"/>
    <w:rsid w:val="00EB2B07"/>
    <w:rsid w:val="00EB2E76"/>
    <w:rsid w:val="00EB2F86"/>
    <w:rsid w:val="00EB32AD"/>
    <w:rsid w:val="00EB34AD"/>
    <w:rsid w:val="00EB3694"/>
    <w:rsid w:val="00EB3A55"/>
    <w:rsid w:val="00EB3C10"/>
    <w:rsid w:val="00EB3E31"/>
    <w:rsid w:val="00EB3EBA"/>
    <w:rsid w:val="00EB4224"/>
    <w:rsid w:val="00EB445C"/>
    <w:rsid w:val="00EB45BD"/>
    <w:rsid w:val="00EB45E5"/>
    <w:rsid w:val="00EB469F"/>
    <w:rsid w:val="00EB49AD"/>
    <w:rsid w:val="00EB4CC2"/>
    <w:rsid w:val="00EB4DAE"/>
    <w:rsid w:val="00EB5308"/>
    <w:rsid w:val="00EB5794"/>
    <w:rsid w:val="00EB5A01"/>
    <w:rsid w:val="00EB5BCA"/>
    <w:rsid w:val="00EB5D6A"/>
    <w:rsid w:val="00EB5F07"/>
    <w:rsid w:val="00EB62E4"/>
    <w:rsid w:val="00EB63FA"/>
    <w:rsid w:val="00EB6673"/>
    <w:rsid w:val="00EB68C9"/>
    <w:rsid w:val="00EB693C"/>
    <w:rsid w:val="00EB6A35"/>
    <w:rsid w:val="00EB6AFF"/>
    <w:rsid w:val="00EB6BB7"/>
    <w:rsid w:val="00EB6CF4"/>
    <w:rsid w:val="00EB7000"/>
    <w:rsid w:val="00EB71AA"/>
    <w:rsid w:val="00EB74B2"/>
    <w:rsid w:val="00EB7506"/>
    <w:rsid w:val="00EB7B4C"/>
    <w:rsid w:val="00EB7BDD"/>
    <w:rsid w:val="00EB7CFB"/>
    <w:rsid w:val="00EC020E"/>
    <w:rsid w:val="00EC02BE"/>
    <w:rsid w:val="00EC0401"/>
    <w:rsid w:val="00EC0435"/>
    <w:rsid w:val="00EC05F7"/>
    <w:rsid w:val="00EC0648"/>
    <w:rsid w:val="00EC0760"/>
    <w:rsid w:val="00EC07E8"/>
    <w:rsid w:val="00EC0A71"/>
    <w:rsid w:val="00EC0AB6"/>
    <w:rsid w:val="00EC0B58"/>
    <w:rsid w:val="00EC0BAB"/>
    <w:rsid w:val="00EC0E97"/>
    <w:rsid w:val="00EC0F70"/>
    <w:rsid w:val="00EC1143"/>
    <w:rsid w:val="00EC1189"/>
    <w:rsid w:val="00EC12D1"/>
    <w:rsid w:val="00EC1315"/>
    <w:rsid w:val="00EC1517"/>
    <w:rsid w:val="00EC1565"/>
    <w:rsid w:val="00EC15A5"/>
    <w:rsid w:val="00EC1BD5"/>
    <w:rsid w:val="00EC1DD5"/>
    <w:rsid w:val="00EC1EFF"/>
    <w:rsid w:val="00EC1F8F"/>
    <w:rsid w:val="00EC22FF"/>
    <w:rsid w:val="00EC242C"/>
    <w:rsid w:val="00EC243A"/>
    <w:rsid w:val="00EC24CD"/>
    <w:rsid w:val="00EC27EB"/>
    <w:rsid w:val="00EC2CCF"/>
    <w:rsid w:val="00EC2CE4"/>
    <w:rsid w:val="00EC30E4"/>
    <w:rsid w:val="00EC3287"/>
    <w:rsid w:val="00EC3331"/>
    <w:rsid w:val="00EC3707"/>
    <w:rsid w:val="00EC3953"/>
    <w:rsid w:val="00EC39B3"/>
    <w:rsid w:val="00EC3AF0"/>
    <w:rsid w:val="00EC3B3F"/>
    <w:rsid w:val="00EC3BF8"/>
    <w:rsid w:val="00EC3CB6"/>
    <w:rsid w:val="00EC3D5D"/>
    <w:rsid w:val="00EC3F87"/>
    <w:rsid w:val="00EC3FE2"/>
    <w:rsid w:val="00EC4273"/>
    <w:rsid w:val="00EC4374"/>
    <w:rsid w:val="00EC4442"/>
    <w:rsid w:val="00EC466E"/>
    <w:rsid w:val="00EC4CD6"/>
    <w:rsid w:val="00EC4EA2"/>
    <w:rsid w:val="00EC536B"/>
    <w:rsid w:val="00EC5D96"/>
    <w:rsid w:val="00EC5F25"/>
    <w:rsid w:val="00EC603D"/>
    <w:rsid w:val="00EC61A1"/>
    <w:rsid w:val="00EC6204"/>
    <w:rsid w:val="00EC641D"/>
    <w:rsid w:val="00EC68D4"/>
    <w:rsid w:val="00EC6AFD"/>
    <w:rsid w:val="00EC6CBC"/>
    <w:rsid w:val="00EC6F8E"/>
    <w:rsid w:val="00EC6FC9"/>
    <w:rsid w:val="00EC7138"/>
    <w:rsid w:val="00EC7159"/>
    <w:rsid w:val="00EC71E0"/>
    <w:rsid w:val="00EC72CD"/>
    <w:rsid w:val="00EC731C"/>
    <w:rsid w:val="00EC745A"/>
    <w:rsid w:val="00EC767E"/>
    <w:rsid w:val="00EC77AF"/>
    <w:rsid w:val="00EC7AC0"/>
    <w:rsid w:val="00EC7B6C"/>
    <w:rsid w:val="00EC7C6F"/>
    <w:rsid w:val="00EC7C97"/>
    <w:rsid w:val="00EC7F78"/>
    <w:rsid w:val="00ED07D0"/>
    <w:rsid w:val="00ED10E2"/>
    <w:rsid w:val="00ED117D"/>
    <w:rsid w:val="00ED1200"/>
    <w:rsid w:val="00ED120D"/>
    <w:rsid w:val="00ED133C"/>
    <w:rsid w:val="00ED1561"/>
    <w:rsid w:val="00ED1588"/>
    <w:rsid w:val="00ED1661"/>
    <w:rsid w:val="00ED16BB"/>
    <w:rsid w:val="00ED1D0E"/>
    <w:rsid w:val="00ED1F46"/>
    <w:rsid w:val="00ED1F64"/>
    <w:rsid w:val="00ED210C"/>
    <w:rsid w:val="00ED2208"/>
    <w:rsid w:val="00ED23FB"/>
    <w:rsid w:val="00ED282A"/>
    <w:rsid w:val="00ED2CD2"/>
    <w:rsid w:val="00ED2F0A"/>
    <w:rsid w:val="00ED2F70"/>
    <w:rsid w:val="00ED2FA4"/>
    <w:rsid w:val="00ED3238"/>
    <w:rsid w:val="00ED3E67"/>
    <w:rsid w:val="00ED3E6A"/>
    <w:rsid w:val="00ED3EFC"/>
    <w:rsid w:val="00ED3F1A"/>
    <w:rsid w:val="00ED3F3B"/>
    <w:rsid w:val="00ED3F6F"/>
    <w:rsid w:val="00ED463F"/>
    <w:rsid w:val="00ED4898"/>
    <w:rsid w:val="00ED4C1D"/>
    <w:rsid w:val="00ED4CA4"/>
    <w:rsid w:val="00ED4E09"/>
    <w:rsid w:val="00ED50B1"/>
    <w:rsid w:val="00ED50D2"/>
    <w:rsid w:val="00ED5281"/>
    <w:rsid w:val="00ED5359"/>
    <w:rsid w:val="00ED544F"/>
    <w:rsid w:val="00ED55F4"/>
    <w:rsid w:val="00ED588D"/>
    <w:rsid w:val="00ED608F"/>
    <w:rsid w:val="00ED60EB"/>
    <w:rsid w:val="00ED623E"/>
    <w:rsid w:val="00ED634F"/>
    <w:rsid w:val="00ED63BE"/>
    <w:rsid w:val="00ED64CE"/>
    <w:rsid w:val="00ED6C77"/>
    <w:rsid w:val="00ED6D1F"/>
    <w:rsid w:val="00ED6DA7"/>
    <w:rsid w:val="00ED6E9B"/>
    <w:rsid w:val="00ED6F7C"/>
    <w:rsid w:val="00ED700B"/>
    <w:rsid w:val="00ED72E3"/>
    <w:rsid w:val="00ED730E"/>
    <w:rsid w:val="00ED76EE"/>
    <w:rsid w:val="00ED7778"/>
    <w:rsid w:val="00ED77E1"/>
    <w:rsid w:val="00ED7DFD"/>
    <w:rsid w:val="00EE01BB"/>
    <w:rsid w:val="00EE081E"/>
    <w:rsid w:val="00EE08C7"/>
    <w:rsid w:val="00EE0A32"/>
    <w:rsid w:val="00EE0B4A"/>
    <w:rsid w:val="00EE0FAA"/>
    <w:rsid w:val="00EE1113"/>
    <w:rsid w:val="00EE1323"/>
    <w:rsid w:val="00EE187F"/>
    <w:rsid w:val="00EE1962"/>
    <w:rsid w:val="00EE1B60"/>
    <w:rsid w:val="00EE2067"/>
    <w:rsid w:val="00EE261D"/>
    <w:rsid w:val="00EE2754"/>
    <w:rsid w:val="00EE2917"/>
    <w:rsid w:val="00EE2C70"/>
    <w:rsid w:val="00EE2D7E"/>
    <w:rsid w:val="00EE2E08"/>
    <w:rsid w:val="00EE2E80"/>
    <w:rsid w:val="00EE2FE0"/>
    <w:rsid w:val="00EE308B"/>
    <w:rsid w:val="00EE35DD"/>
    <w:rsid w:val="00EE3AB7"/>
    <w:rsid w:val="00EE3D78"/>
    <w:rsid w:val="00EE4046"/>
    <w:rsid w:val="00EE4050"/>
    <w:rsid w:val="00EE41A6"/>
    <w:rsid w:val="00EE423F"/>
    <w:rsid w:val="00EE44A0"/>
    <w:rsid w:val="00EE46B8"/>
    <w:rsid w:val="00EE47A0"/>
    <w:rsid w:val="00EE4C27"/>
    <w:rsid w:val="00EE4EAB"/>
    <w:rsid w:val="00EE4FBD"/>
    <w:rsid w:val="00EE5196"/>
    <w:rsid w:val="00EE536D"/>
    <w:rsid w:val="00EE53FA"/>
    <w:rsid w:val="00EE5468"/>
    <w:rsid w:val="00EE56BE"/>
    <w:rsid w:val="00EE58F7"/>
    <w:rsid w:val="00EE5953"/>
    <w:rsid w:val="00EE59A8"/>
    <w:rsid w:val="00EE59E9"/>
    <w:rsid w:val="00EE5A68"/>
    <w:rsid w:val="00EE5BC9"/>
    <w:rsid w:val="00EE6062"/>
    <w:rsid w:val="00EE6271"/>
    <w:rsid w:val="00EE65CB"/>
    <w:rsid w:val="00EE67E7"/>
    <w:rsid w:val="00EE6840"/>
    <w:rsid w:val="00EE68A2"/>
    <w:rsid w:val="00EE6BB0"/>
    <w:rsid w:val="00EE6BF5"/>
    <w:rsid w:val="00EE6D10"/>
    <w:rsid w:val="00EE719A"/>
    <w:rsid w:val="00EE790A"/>
    <w:rsid w:val="00EE7ADD"/>
    <w:rsid w:val="00EE7D50"/>
    <w:rsid w:val="00EE7F3C"/>
    <w:rsid w:val="00EF06CC"/>
    <w:rsid w:val="00EF07B6"/>
    <w:rsid w:val="00EF09E7"/>
    <w:rsid w:val="00EF09F9"/>
    <w:rsid w:val="00EF0A1E"/>
    <w:rsid w:val="00EF0D5D"/>
    <w:rsid w:val="00EF0DCB"/>
    <w:rsid w:val="00EF0EB0"/>
    <w:rsid w:val="00EF11E1"/>
    <w:rsid w:val="00EF138B"/>
    <w:rsid w:val="00EF14C5"/>
    <w:rsid w:val="00EF1569"/>
    <w:rsid w:val="00EF1651"/>
    <w:rsid w:val="00EF1704"/>
    <w:rsid w:val="00EF178B"/>
    <w:rsid w:val="00EF1BAA"/>
    <w:rsid w:val="00EF1DEB"/>
    <w:rsid w:val="00EF213D"/>
    <w:rsid w:val="00EF2933"/>
    <w:rsid w:val="00EF2A9D"/>
    <w:rsid w:val="00EF2CB5"/>
    <w:rsid w:val="00EF2F3B"/>
    <w:rsid w:val="00EF2FC1"/>
    <w:rsid w:val="00EF2FD7"/>
    <w:rsid w:val="00EF3486"/>
    <w:rsid w:val="00EF399C"/>
    <w:rsid w:val="00EF3BAA"/>
    <w:rsid w:val="00EF3E71"/>
    <w:rsid w:val="00EF4323"/>
    <w:rsid w:val="00EF45FB"/>
    <w:rsid w:val="00EF460C"/>
    <w:rsid w:val="00EF467C"/>
    <w:rsid w:val="00EF46D5"/>
    <w:rsid w:val="00EF487B"/>
    <w:rsid w:val="00EF495E"/>
    <w:rsid w:val="00EF49C2"/>
    <w:rsid w:val="00EF4E04"/>
    <w:rsid w:val="00EF4E57"/>
    <w:rsid w:val="00EF5430"/>
    <w:rsid w:val="00EF54CA"/>
    <w:rsid w:val="00EF54FA"/>
    <w:rsid w:val="00EF56FE"/>
    <w:rsid w:val="00EF57F6"/>
    <w:rsid w:val="00EF5A2B"/>
    <w:rsid w:val="00EF5ACD"/>
    <w:rsid w:val="00EF5DB8"/>
    <w:rsid w:val="00EF60CD"/>
    <w:rsid w:val="00EF61CC"/>
    <w:rsid w:val="00EF6356"/>
    <w:rsid w:val="00EF646C"/>
    <w:rsid w:val="00EF69A1"/>
    <w:rsid w:val="00EF6E93"/>
    <w:rsid w:val="00EF6EBA"/>
    <w:rsid w:val="00EF6EDC"/>
    <w:rsid w:val="00EF7119"/>
    <w:rsid w:val="00EF7886"/>
    <w:rsid w:val="00EF7988"/>
    <w:rsid w:val="00EF7E04"/>
    <w:rsid w:val="00EF7EBA"/>
    <w:rsid w:val="00EF7EFF"/>
    <w:rsid w:val="00F000FD"/>
    <w:rsid w:val="00F0063C"/>
    <w:rsid w:val="00F0089D"/>
    <w:rsid w:val="00F008D9"/>
    <w:rsid w:val="00F011A3"/>
    <w:rsid w:val="00F0136E"/>
    <w:rsid w:val="00F013F8"/>
    <w:rsid w:val="00F01748"/>
    <w:rsid w:val="00F0176C"/>
    <w:rsid w:val="00F01C94"/>
    <w:rsid w:val="00F01F7B"/>
    <w:rsid w:val="00F020BE"/>
    <w:rsid w:val="00F02153"/>
    <w:rsid w:val="00F02167"/>
    <w:rsid w:val="00F022AA"/>
    <w:rsid w:val="00F0264F"/>
    <w:rsid w:val="00F0268A"/>
    <w:rsid w:val="00F0276A"/>
    <w:rsid w:val="00F02C22"/>
    <w:rsid w:val="00F02EC1"/>
    <w:rsid w:val="00F02F9A"/>
    <w:rsid w:val="00F02FC3"/>
    <w:rsid w:val="00F032B0"/>
    <w:rsid w:val="00F032D9"/>
    <w:rsid w:val="00F0330D"/>
    <w:rsid w:val="00F03317"/>
    <w:rsid w:val="00F034BA"/>
    <w:rsid w:val="00F0361F"/>
    <w:rsid w:val="00F037E6"/>
    <w:rsid w:val="00F0395E"/>
    <w:rsid w:val="00F03EBC"/>
    <w:rsid w:val="00F04927"/>
    <w:rsid w:val="00F04CB1"/>
    <w:rsid w:val="00F04D31"/>
    <w:rsid w:val="00F04D46"/>
    <w:rsid w:val="00F04EEF"/>
    <w:rsid w:val="00F05100"/>
    <w:rsid w:val="00F0520D"/>
    <w:rsid w:val="00F0525C"/>
    <w:rsid w:val="00F05529"/>
    <w:rsid w:val="00F05579"/>
    <w:rsid w:val="00F05632"/>
    <w:rsid w:val="00F056C8"/>
    <w:rsid w:val="00F05C61"/>
    <w:rsid w:val="00F0617F"/>
    <w:rsid w:val="00F06200"/>
    <w:rsid w:val="00F062ED"/>
    <w:rsid w:val="00F06463"/>
    <w:rsid w:val="00F069C0"/>
    <w:rsid w:val="00F06B76"/>
    <w:rsid w:val="00F06CBC"/>
    <w:rsid w:val="00F06CDA"/>
    <w:rsid w:val="00F06D21"/>
    <w:rsid w:val="00F0736D"/>
    <w:rsid w:val="00F0744E"/>
    <w:rsid w:val="00F07592"/>
    <w:rsid w:val="00F0782B"/>
    <w:rsid w:val="00F078CD"/>
    <w:rsid w:val="00F0791E"/>
    <w:rsid w:val="00F0793A"/>
    <w:rsid w:val="00F0798C"/>
    <w:rsid w:val="00F079E1"/>
    <w:rsid w:val="00F07A50"/>
    <w:rsid w:val="00F07B78"/>
    <w:rsid w:val="00F07BCA"/>
    <w:rsid w:val="00F07DB8"/>
    <w:rsid w:val="00F07F64"/>
    <w:rsid w:val="00F101D3"/>
    <w:rsid w:val="00F1046C"/>
    <w:rsid w:val="00F1096F"/>
    <w:rsid w:val="00F10AFD"/>
    <w:rsid w:val="00F10DEE"/>
    <w:rsid w:val="00F10E1B"/>
    <w:rsid w:val="00F10E24"/>
    <w:rsid w:val="00F10FD2"/>
    <w:rsid w:val="00F111BB"/>
    <w:rsid w:val="00F112A2"/>
    <w:rsid w:val="00F112E0"/>
    <w:rsid w:val="00F113FA"/>
    <w:rsid w:val="00F1146B"/>
    <w:rsid w:val="00F11533"/>
    <w:rsid w:val="00F11931"/>
    <w:rsid w:val="00F11A59"/>
    <w:rsid w:val="00F11E66"/>
    <w:rsid w:val="00F11E7A"/>
    <w:rsid w:val="00F11FB6"/>
    <w:rsid w:val="00F1215C"/>
    <w:rsid w:val="00F12757"/>
    <w:rsid w:val="00F12815"/>
    <w:rsid w:val="00F1288C"/>
    <w:rsid w:val="00F12DE2"/>
    <w:rsid w:val="00F13043"/>
    <w:rsid w:val="00F13058"/>
    <w:rsid w:val="00F13070"/>
    <w:rsid w:val="00F1389F"/>
    <w:rsid w:val="00F13BBB"/>
    <w:rsid w:val="00F13D87"/>
    <w:rsid w:val="00F13FDE"/>
    <w:rsid w:val="00F140E0"/>
    <w:rsid w:val="00F14542"/>
    <w:rsid w:val="00F14573"/>
    <w:rsid w:val="00F14739"/>
    <w:rsid w:val="00F1486F"/>
    <w:rsid w:val="00F14899"/>
    <w:rsid w:val="00F14E03"/>
    <w:rsid w:val="00F15183"/>
    <w:rsid w:val="00F152BA"/>
    <w:rsid w:val="00F157F6"/>
    <w:rsid w:val="00F15808"/>
    <w:rsid w:val="00F158ED"/>
    <w:rsid w:val="00F15D88"/>
    <w:rsid w:val="00F15F1A"/>
    <w:rsid w:val="00F1609C"/>
    <w:rsid w:val="00F160F4"/>
    <w:rsid w:val="00F16222"/>
    <w:rsid w:val="00F162C9"/>
    <w:rsid w:val="00F16324"/>
    <w:rsid w:val="00F16459"/>
    <w:rsid w:val="00F16651"/>
    <w:rsid w:val="00F16806"/>
    <w:rsid w:val="00F16836"/>
    <w:rsid w:val="00F16844"/>
    <w:rsid w:val="00F1684D"/>
    <w:rsid w:val="00F16B91"/>
    <w:rsid w:val="00F16F5C"/>
    <w:rsid w:val="00F16F7B"/>
    <w:rsid w:val="00F17072"/>
    <w:rsid w:val="00F1717E"/>
    <w:rsid w:val="00F17269"/>
    <w:rsid w:val="00F1736A"/>
    <w:rsid w:val="00F17693"/>
    <w:rsid w:val="00F177C1"/>
    <w:rsid w:val="00F17F10"/>
    <w:rsid w:val="00F17F38"/>
    <w:rsid w:val="00F17F3C"/>
    <w:rsid w:val="00F201BE"/>
    <w:rsid w:val="00F204AE"/>
    <w:rsid w:val="00F20699"/>
    <w:rsid w:val="00F209BD"/>
    <w:rsid w:val="00F20C53"/>
    <w:rsid w:val="00F20C5C"/>
    <w:rsid w:val="00F2100F"/>
    <w:rsid w:val="00F21025"/>
    <w:rsid w:val="00F2116E"/>
    <w:rsid w:val="00F211F4"/>
    <w:rsid w:val="00F21278"/>
    <w:rsid w:val="00F215DC"/>
    <w:rsid w:val="00F21637"/>
    <w:rsid w:val="00F21C8B"/>
    <w:rsid w:val="00F21DBC"/>
    <w:rsid w:val="00F21DD0"/>
    <w:rsid w:val="00F22159"/>
    <w:rsid w:val="00F222C3"/>
    <w:rsid w:val="00F225E0"/>
    <w:rsid w:val="00F2263C"/>
    <w:rsid w:val="00F227E6"/>
    <w:rsid w:val="00F22BD5"/>
    <w:rsid w:val="00F22C44"/>
    <w:rsid w:val="00F230F7"/>
    <w:rsid w:val="00F23109"/>
    <w:rsid w:val="00F23246"/>
    <w:rsid w:val="00F2341F"/>
    <w:rsid w:val="00F2342B"/>
    <w:rsid w:val="00F2358E"/>
    <w:rsid w:val="00F23750"/>
    <w:rsid w:val="00F237F2"/>
    <w:rsid w:val="00F237F9"/>
    <w:rsid w:val="00F23A44"/>
    <w:rsid w:val="00F23CB9"/>
    <w:rsid w:val="00F23DA1"/>
    <w:rsid w:val="00F23F64"/>
    <w:rsid w:val="00F2403D"/>
    <w:rsid w:val="00F2422D"/>
    <w:rsid w:val="00F24475"/>
    <w:rsid w:val="00F24478"/>
    <w:rsid w:val="00F2475B"/>
    <w:rsid w:val="00F2495C"/>
    <w:rsid w:val="00F24DDA"/>
    <w:rsid w:val="00F25759"/>
    <w:rsid w:val="00F25796"/>
    <w:rsid w:val="00F25A20"/>
    <w:rsid w:val="00F25D73"/>
    <w:rsid w:val="00F25D9B"/>
    <w:rsid w:val="00F260A1"/>
    <w:rsid w:val="00F26116"/>
    <w:rsid w:val="00F267C8"/>
    <w:rsid w:val="00F268AA"/>
    <w:rsid w:val="00F26929"/>
    <w:rsid w:val="00F26E6E"/>
    <w:rsid w:val="00F26EAD"/>
    <w:rsid w:val="00F26EE6"/>
    <w:rsid w:val="00F26F79"/>
    <w:rsid w:val="00F26FF8"/>
    <w:rsid w:val="00F274E9"/>
    <w:rsid w:val="00F27505"/>
    <w:rsid w:val="00F275D4"/>
    <w:rsid w:val="00F27618"/>
    <w:rsid w:val="00F2791C"/>
    <w:rsid w:val="00F27A69"/>
    <w:rsid w:val="00F27AA0"/>
    <w:rsid w:val="00F27C11"/>
    <w:rsid w:val="00F30126"/>
    <w:rsid w:val="00F3061E"/>
    <w:rsid w:val="00F30C30"/>
    <w:rsid w:val="00F30EDC"/>
    <w:rsid w:val="00F30EDD"/>
    <w:rsid w:val="00F30F0C"/>
    <w:rsid w:val="00F310DB"/>
    <w:rsid w:val="00F31451"/>
    <w:rsid w:val="00F31467"/>
    <w:rsid w:val="00F3158E"/>
    <w:rsid w:val="00F31593"/>
    <w:rsid w:val="00F31900"/>
    <w:rsid w:val="00F31C95"/>
    <w:rsid w:val="00F31F81"/>
    <w:rsid w:val="00F322FA"/>
    <w:rsid w:val="00F3231F"/>
    <w:rsid w:val="00F325A2"/>
    <w:rsid w:val="00F328AD"/>
    <w:rsid w:val="00F32940"/>
    <w:rsid w:val="00F334C1"/>
    <w:rsid w:val="00F33586"/>
    <w:rsid w:val="00F33619"/>
    <w:rsid w:val="00F33884"/>
    <w:rsid w:val="00F339B4"/>
    <w:rsid w:val="00F33A4E"/>
    <w:rsid w:val="00F33CD9"/>
    <w:rsid w:val="00F341FD"/>
    <w:rsid w:val="00F3423A"/>
    <w:rsid w:val="00F34454"/>
    <w:rsid w:val="00F3460E"/>
    <w:rsid w:val="00F34974"/>
    <w:rsid w:val="00F349B5"/>
    <w:rsid w:val="00F349CB"/>
    <w:rsid w:val="00F34CCC"/>
    <w:rsid w:val="00F34D78"/>
    <w:rsid w:val="00F35129"/>
    <w:rsid w:val="00F35163"/>
    <w:rsid w:val="00F35310"/>
    <w:rsid w:val="00F3531A"/>
    <w:rsid w:val="00F35373"/>
    <w:rsid w:val="00F355E5"/>
    <w:rsid w:val="00F356F4"/>
    <w:rsid w:val="00F35856"/>
    <w:rsid w:val="00F35B1D"/>
    <w:rsid w:val="00F35B82"/>
    <w:rsid w:val="00F35CB2"/>
    <w:rsid w:val="00F35EEF"/>
    <w:rsid w:val="00F35F25"/>
    <w:rsid w:val="00F360FE"/>
    <w:rsid w:val="00F36144"/>
    <w:rsid w:val="00F3641E"/>
    <w:rsid w:val="00F3690E"/>
    <w:rsid w:val="00F36915"/>
    <w:rsid w:val="00F369C5"/>
    <w:rsid w:val="00F36A20"/>
    <w:rsid w:val="00F36A34"/>
    <w:rsid w:val="00F36AC7"/>
    <w:rsid w:val="00F36C05"/>
    <w:rsid w:val="00F370DD"/>
    <w:rsid w:val="00F371DF"/>
    <w:rsid w:val="00F3733C"/>
    <w:rsid w:val="00F373D7"/>
    <w:rsid w:val="00F37B95"/>
    <w:rsid w:val="00F37CAA"/>
    <w:rsid w:val="00F37CCB"/>
    <w:rsid w:val="00F37D3A"/>
    <w:rsid w:val="00F37DEF"/>
    <w:rsid w:val="00F40170"/>
    <w:rsid w:val="00F402CB"/>
    <w:rsid w:val="00F403D2"/>
    <w:rsid w:val="00F40471"/>
    <w:rsid w:val="00F4080B"/>
    <w:rsid w:val="00F4086A"/>
    <w:rsid w:val="00F408D2"/>
    <w:rsid w:val="00F408D9"/>
    <w:rsid w:val="00F4094F"/>
    <w:rsid w:val="00F40B8C"/>
    <w:rsid w:val="00F40D32"/>
    <w:rsid w:val="00F40D63"/>
    <w:rsid w:val="00F40DF4"/>
    <w:rsid w:val="00F40E1D"/>
    <w:rsid w:val="00F40E6C"/>
    <w:rsid w:val="00F41008"/>
    <w:rsid w:val="00F410C3"/>
    <w:rsid w:val="00F41536"/>
    <w:rsid w:val="00F41617"/>
    <w:rsid w:val="00F41809"/>
    <w:rsid w:val="00F418D4"/>
    <w:rsid w:val="00F41B3B"/>
    <w:rsid w:val="00F41C0D"/>
    <w:rsid w:val="00F41CEB"/>
    <w:rsid w:val="00F425BA"/>
    <w:rsid w:val="00F427D2"/>
    <w:rsid w:val="00F427D5"/>
    <w:rsid w:val="00F4281F"/>
    <w:rsid w:val="00F42ACF"/>
    <w:rsid w:val="00F42B23"/>
    <w:rsid w:val="00F42B3B"/>
    <w:rsid w:val="00F42FCC"/>
    <w:rsid w:val="00F43569"/>
    <w:rsid w:val="00F435D0"/>
    <w:rsid w:val="00F43B82"/>
    <w:rsid w:val="00F43C42"/>
    <w:rsid w:val="00F43CF9"/>
    <w:rsid w:val="00F43D11"/>
    <w:rsid w:val="00F43DB0"/>
    <w:rsid w:val="00F43E14"/>
    <w:rsid w:val="00F4425F"/>
    <w:rsid w:val="00F443F6"/>
    <w:rsid w:val="00F4455D"/>
    <w:rsid w:val="00F44576"/>
    <w:rsid w:val="00F44663"/>
    <w:rsid w:val="00F446F7"/>
    <w:rsid w:val="00F44779"/>
    <w:rsid w:val="00F447CF"/>
    <w:rsid w:val="00F44979"/>
    <w:rsid w:val="00F44ADB"/>
    <w:rsid w:val="00F44C86"/>
    <w:rsid w:val="00F44E04"/>
    <w:rsid w:val="00F45005"/>
    <w:rsid w:val="00F45250"/>
    <w:rsid w:val="00F454A2"/>
    <w:rsid w:val="00F4571C"/>
    <w:rsid w:val="00F457C6"/>
    <w:rsid w:val="00F45CBD"/>
    <w:rsid w:val="00F45CFF"/>
    <w:rsid w:val="00F45D70"/>
    <w:rsid w:val="00F45D9D"/>
    <w:rsid w:val="00F45E9C"/>
    <w:rsid w:val="00F45F66"/>
    <w:rsid w:val="00F460BB"/>
    <w:rsid w:val="00F461CE"/>
    <w:rsid w:val="00F464D9"/>
    <w:rsid w:val="00F465AA"/>
    <w:rsid w:val="00F469F6"/>
    <w:rsid w:val="00F46DAD"/>
    <w:rsid w:val="00F46E92"/>
    <w:rsid w:val="00F46F6E"/>
    <w:rsid w:val="00F4700B"/>
    <w:rsid w:val="00F4708E"/>
    <w:rsid w:val="00F47233"/>
    <w:rsid w:val="00F47242"/>
    <w:rsid w:val="00F473E7"/>
    <w:rsid w:val="00F474E6"/>
    <w:rsid w:val="00F4759B"/>
    <w:rsid w:val="00F47714"/>
    <w:rsid w:val="00F47832"/>
    <w:rsid w:val="00F4788A"/>
    <w:rsid w:val="00F47A57"/>
    <w:rsid w:val="00F47D20"/>
    <w:rsid w:val="00F47F32"/>
    <w:rsid w:val="00F5041D"/>
    <w:rsid w:val="00F509BE"/>
    <w:rsid w:val="00F50A5F"/>
    <w:rsid w:val="00F50F11"/>
    <w:rsid w:val="00F51043"/>
    <w:rsid w:val="00F5104C"/>
    <w:rsid w:val="00F51120"/>
    <w:rsid w:val="00F5153B"/>
    <w:rsid w:val="00F51726"/>
    <w:rsid w:val="00F51F02"/>
    <w:rsid w:val="00F51F43"/>
    <w:rsid w:val="00F51F56"/>
    <w:rsid w:val="00F5211D"/>
    <w:rsid w:val="00F52A16"/>
    <w:rsid w:val="00F52B86"/>
    <w:rsid w:val="00F52D9C"/>
    <w:rsid w:val="00F52DFB"/>
    <w:rsid w:val="00F53129"/>
    <w:rsid w:val="00F531FC"/>
    <w:rsid w:val="00F53210"/>
    <w:rsid w:val="00F53531"/>
    <w:rsid w:val="00F536BE"/>
    <w:rsid w:val="00F536F6"/>
    <w:rsid w:val="00F539A6"/>
    <w:rsid w:val="00F53C5C"/>
    <w:rsid w:val="00F53D8C"/>
    <w:rsid w:val="00F53FF0"/>
    <w:rsid w:val="00F54214"/>
    <w:rsid w:val="00F542D7"/>
    <w:rsid w:val="00F548D0"/>
    <w:rsid w:val="00F54CF0"/>
    <w:rsid w:val="00F550A5"/>
    <w:rsid w:val="00F55209"/>
    <w:rsid w:val="00F552CE"/>
    <w:rsid w:val="00F5553F"/>
    <w:rsid w:val="00F55A8E"/>
    <w:rsid w:val="00F55B6C"/>
    <w:rsid w:val="00F562D8"/>
    <w:rsid w:val="00F56614"/>
    <w:rsid w:val="00F56669"/>
    <w:rsid w:val="00F56A3A"/>
    <w:rsid w:val="00F56A8E"/>
    <w:rsid w:val="00F56C24"/>
    <w:rsid w:val="00F56CB0"/>
    <w:rsid w:val="00F56D14"/>
    <w:rsid w:val="00F56E07"/>
    <w:rsid w:val="00F56FBD"/>
    <w:rsid w:val="00F56FD8"/>
    <w:rsid w:val="00F570D5"/>
    <w:rsid w:val="00F5727F"/>
    <w:rsid w:val="00F573EC"/>
    <w:rsid w:val="00F57462"/>
    <w:rsid w:val="00F57824"/>
    <w:rsid w:val="00F578AC"/>
    <w:rsid w:val="00F578D1"/>
    <w:rsid w:val="00F57FAA"/>
    <w:rsid w:val="00F60277"/>
    <w:rsid w:val="00F60337"/>
    <w:rsid w:val="00F603CC"/>
    <w:rsid w:val="00F60B42"/>
    <w:rsid w:val="00F60BCC"/>
    <w:rsid w:val="00F60D20"/>
    <w:rsid w:val="00F61133"/>
    <w:rsid w:val="00F6122D"/>
    <w:rsid w:val="00F6123D"/>
    <w:rsid w:val="00F614A5"/>
    <w:rsid w:val="00F614C7"/>
    <w:rsid w:val="00F61618"/>
    <w:rsid w:val="00F61995"/>
    <w:rsid w:val="00F619B7"/>
    <w:rsid w:val="00F61A9A"/>
    <w:rsid w:val="00F61AE0"/>
    <w:rsid w:val="00F61C10"/>
    <w:rsid w:val="00F62394"/>
    <w:rsid w:val="00F62569"/>
    <w:rsid w:val="00F627CF"/>
    <w:rsid w:val="00F629A5"/>
    <w:rsid w:val="00F63005"/>
    <w:rsid w:val="00F6340A"/>
    <w:rsid w:val="00F63431"/>
    <w:rsid w:val="00F634C7"/>
    <w:rsid w:val="00F63730"/>
    <w:rsid w:val="00F637DD"/>
    <w:rsid w:val="00F63815"/>
    <w:rsid w:val="00F6387D"/>
    <w:rsid w:val="00F63D0C"/>
    <w:rsid w:val="00F640DC"/>
    <w:rsid w:val="00F6412D"/>
    <w:rsid w:val="00F641A9"/>
    <w:rsid w:val="00F641D8"/>
    <w:rsid w:val="00F643D7"/>
    <w:rsid w:val="00F645A3"/>
    <w:rsid w:val="00F647A1"/>
    <w:rsid w:val="00F64B28"/>
    <w:rsid w:val="00F64BDC"/>
    <w:rsid w:val="00F64EDF"/>
    <w:rsid w:val="00F64F91"/>
    <w:rsid w:val="00F652BE"/>
    <w:rsid w:val="00F65323"/>
    <w:rsid w:val="00F65650"/>
    <w:rsid w:val="00F65779"/>
    <w:rsid w:val="00F65829"/>
    <w:rsid w:val="00F6586F"/>
    <w:rsid w:val="00F658A7"/>
    <w:rsid w:val="00F6591E"/>
    <w:rsid w:val="00F65974"/>
    <w:rsid w:val="00F659F6"/>
    <w:rsid w:val="00F663FE"/>
    <w:rsid w:val="00F66419"/>
    <w:rsid w:val="00F6642C"/>
    <w:rsid w:val="00F664A0"/>
    <w:rsid w:val="00F66942"/>
    <w:rsid w:val="00F66D20"/>
    <w:rsid w:val="00F66EEB"/>
    <w:rsid w:val="00F66FC5"/>
    <w:rsid w:val="00F675E5"/>
    <w:rsid w:val="00F677D9"/>
    <w:rsid w:val="00F67A7F"/>
    <w:rsid w:val="00F67DCD"/>
    <w:rsid w:val="00F70022"/>
    <w:rsid w:val="00F70109"/>
    <w:rsid w:val="00F70120"/>
    <w:rsid w:val="00F705EB"/>
    <w:rsid w:val="00F70692"/>
    <w:rsid w:val="00F7073F"/>
    <w:rsid w:val="00F70B88"/>
    <w:rsid w:val="00F70B9E"/>
    <w:rsid w:val="00F712AA"/>
    <w:rsid w:val="00F7161C"/>
    <w:rsid w:val="00F71645"/>
    <w:rsid w:val="00F71A63"/>
    <w:rsid w:val="00F71F0B"/>
    <w:rsid w:val="00F720A4"/>
    <w:rsid w:val="00F72279"/>
    <w:rsid w:val="00F72632"/>
    <w:rsid w:val="00F729DB"/>
    <w:rsid w:val="00F7328B"/>
    <w:rsid w:val="00F732B2"/>
    <w:rsid w:val="00F7349F"/>
    <w:rsid w:val="00F7379E"/>
    <w:rsid w:val="00F737F7"/>
    <w:rsid w:val="00F7386D"/>
    <w:rsid w:val="00F73B8C"/>
    <w:rsid w:val="00F73C4C"/>
    <w:rsid w:val="00F73CA2"/>
    <w:rsid w:val="00F73CD0"/>
    <w:rsid w:val="00F73D1E"/>
    <w:rsid w:val="00F73DDB"/>
    <w:rsid w:val="00F73FD7"/>
    <w:rsid w:val="00F7423B"/>
    <w:rsid w:val="00F7434E"/>
    <w:rsid w:val="00F744A4"/>
    <w:rsid w:val="00F7460C"/>
    <w:rsid w:val="00F746EE"/>
    <w:rsid w:val="00F74712"/>
    <w:rsid w:val="00F74759"/>
    <w:rsid w:val="00F74971"/>
    <w:rsid w:val="00F74A0A"/>
    <w:rsid w:val="00F74B65"/>
    <w:rsid w:val="00F74B84"/>
    <w:rsid w:val="00F75256"/>
    <w:rsid w:val="00F753A9"/>
    <w:rsid w:val="00F75535"/>
    <w:rsid w:val="00F75562"/>
    <w:rsid w:val="00F75AB8"/>
    <w:rsid w:val="00F75E12"/>
    <w:rsid w:val="00F75E2E"/>
    <w:rsid w:val="00F7601C"/>
    <w:rsid w:val="00F7610C"/>
    <w:rsid w:val="00F76259"/>
    <w:rsid w:val="00F762D2"/>
    <w:rsid w:val="00F763CE"/>
    <w:rsid w:val="00F764F3"/>
    <w:rsid w:val="00F76D09"/>
    <w:rsid w:val="00F76EB0"/>
    <w:rsid w:val="00F76FF9"/>
    <w:rsid w:val="00F771C7"/>
    <w:rsid w:val="00F773EF"/>
    <w:rsid w:val="00F77841"/>
    <w:rsid w:val="00F779D4"/>
    <w:rsid w:val="00F77D8C"/>
    <w:rsid w:val="00F800D2"/>
    <w:rsid w:val="00F80320"/>
    <w:rsid w:val="00F804C3"/>
    <w:rsid w:val="00F80896"/>
    <w:rsid w:val="00F80BDE"/>
    <w:rsid w:val="00F80BFB"/>
    <w:rsid w:val="00F80E91"/>
    <w:rsid w:val="00F80ED9"/>
    <w:rsid w:val="00F81121"/>
    <w:rsid w:val="00F81260"/>
    <w:rsid w:val="00F812CA"/>
    <w:rsid w:val="00F81497"/>
    <w:rsid w:val="00F8170C"/>
    <w:rsid w:val="00F81724"/>
    <w:rsid w:val="00F81A56"/>
    <w:rsid w:val="00F81E89"/>
    <w:rsid w:val="00F821AE"/>
    <w:rsid w:val="00F823AA"/>
    <w:rsid w:val="00F823BE"/>
    <w:rsid w:val="00F825F8"/>
    <w:rsid w:val="00F82765"/>
    <w:rsid w:val="00F82772"/>
    <w:rsid w:val="00F82ED1"/>
    <w:rsid w:val="00F830E5"/>
    <w:rsid w:val="00F8327A"/>
    <w:rsid w:val="00F832AE"/>
    <w:rsid w:val="00F838C1"/>
    <w:rsid w:val="00F838FF"/>
    <w:rsid w:val="00F839A4"/>
    <w:rsid w:val="00F83D86"/>
    <w:rsid w:val="00F84355"/>
    <w:rsid w:val="00F84569"/>
    <w:rsid w:val="00F84895"/>
    <w:rsid w:val="00F84A9D"/>
    <w:rsid w:val="00F84AFF"/>
    <w:rsid w:val="00F85215"/>
    <w:rsid w:val="00F85825"/>
    <w:rsid w:val="00F85B60"/>
    <w:rsid w:val="00F85EBB"/>
    <w:rsid w:val="00F861E6"/>
    <w:rsid w:val="00F86527"/>
    <w:rsid w:val="00F86627"/>
    <w:rsid w:val="00F86CA9"/>
    <w:rsid w:val="00F8722D"/>
    <w:rsid w:val="00F87492"/>
    <w:rsid w:val="00F87685"/>
    <w:rsid w:val="00F87BB1"/>
    <w:rsid w:val="00F87E09"/>
    <w:rsid w:val="00F87FE2"/>
    <w:rsid w:val="00F90076"/>
    <w:rsid w:val="00F90454"/>
    <w:rsid w:val="00F905D7"/>
    <w:rsid w:val="00F90697"/>
    <w:rsid w:val="00F908DD"/>
    <w:rsid w:val="00F90D8A"/>
    <w:rsid w:val="00F90F3A"/>
    <w:rsid w:val="00F9102A"/>
    <w:rsid w:val="00F9104E"/>
    <w:rsid w:val="00F91122"/>
    <w:rsid w:val="00F91187"/>
    <w:rsid w:val="00F912A8"/>
    <w:rsid w:val="00F91431"/>
    <w:rsid w:val="00F91543"/>
    <w:rsid w:val="00F916B0"/>
    <w:rsid w:val="00F9180A"/>
    <w:rsid w:val="00F9199C"/>
    <w:rsid w:val="00F91A1C"/>
    <w:rsid w:val="00F91C80"/>
    <w:rsid w:val="00F91CAA"/>
    <w:rsid w:val="00F91EB5"/>
    <w:rsid w:val="00F91F08"/>
    <w:rsid w:val="00F91F9F"/>
    <w:rsid w:val="00F9201D"/>
    <w:rsid w:val="00F922D7"/>
    <w:rsid w:val="00F926AF"/>
    <w:rsid w:val="00F92795"/>
    <w:rsid w:val="00F927F1"/>
    <w:rsid w:val="00F928EC"/>
    <w:rsid w:val="00F92A88"/>
    <w:rsid w:val="00F92F0B"/>
    <w:rsid w:val="00F93169"/>
    <w:rsid w:val="00F933CB"/>
    <w:rsid w:val="00F9396B"/>
    <w:rsid w:val="00F93B3C"/>
    <w:rsid w:val="00F93CEB"/>
    <w:rsid w:val="00F94055"/>
    <w:rsid w:val="00F940FA"/>
    <w:rsid w:val="00F94432"/>
    <w:rsid w:val="00F94846"/>
    <w:rsid w:val="00F948F4"/>
    <w:rsid w:val="00F949EB"/>
    <w:rsid w:val="00F94BA8"/>
    <w:rsid w:val="00F94DFD"/>
    <w:rsid w:val="00F94E9A"/>
    <w:rsid w:val="00F954F3"/>
    <w:rsid w:val="00F95765"/>
    <w:rsid w:val="00F95798"/>
    <w:rsid w:val="00F958E3"/>
    <w:rsid w:val="00F9597D"/>
    <w:rsid w:val="00F95CC1"/>
    <w:rsid w:val="00F95D70"/>
    <w:rsid w:val="00F9650F"/>
    <w:rsid w:val="00F9661C"/>
    <w:rsid w:val="00F966FB"/>
    <w:rsid w:val="00F96822"/>
    <w:rsid w:val="00F96A82"/>
    <w:rsid w:val="00F96D07"/>
    <w:rsid w:val="00F96D3B"/>
    <w:rsid w:val="00F9715B"/>
    <w:rsid w:val="00F9727E"/>
    <w:rsid w:val="00F9737F"/>
    <w:rsid w:val="00F973B4"/>
    <w:rsid w:val="00F973FE"/>
    <w:rsid w:val="00F97438"/>
    <w:rsid w:val="00F97566"/>
    <w:rsid w:val="00F97BD7"/>
    <w:rsid w:val="00F97C5B"/>
    <w:rsid w:val="00F97CC9"/>
    <w:rsid w:val="00F97D89"/>
    <w:rsid w:val="00F97DC9"/>
    <w:rsid w:val="00F97F7B"/>
    <w:rsid w:val="00FA01A3"/>
    <w:rsid w:val="00FA030E"/>
    <w:rsid w:val="00FA03FD"/>
    <w:rsid w:val="00FA0523"/>
    <w:rsid w:val="00FA0E60"/>
    <w:rsid w:val="00FA1221"/>
    <w:rsid w:val="00FA143C"/>
    <w:rsid w:val="00FA162A"/>
    <w:rsid w:val="00FA1B29"/>
    <w:rsid w:val="00FA1BBC"/>
    <w:rsid w:val="00FA2549"/>
    <w:rsid w:val="00FA25A4"/>
    <w:rsid w:val="00FA29B0"/>
    <w:rsid w:val="00FA2BA9"/>
    <w:rsid w:val="00FA2D02"/>
    <w:rsid w:val="00FA3075"/>
    <w:rsid w:val="00FA31AD"/>
    <w:rsid w:val="00FA3954"/>
    <w:rsid w:val="00FA3B91"/>
    <w:rsid w:val="00FA3C26"/>
    <w:rsid w:val="00FA3CEB"/>
    <w:rsid w:val="00FA3ED5"/>
    <w:rsid w:val="00FA3FA1"/>
    <w:rsid w:val="00FA4164"/>
    <w:rsid w:val="00FA42F3"/>
    <w:rsid w:val="00FA4750"/>
    <w:rsid w:val="00FA4D7F"/>
    <w:rsid w:val="00FA4F93"/>
    <w:rsid w:val="00FA4FE8"/>
    <w:rsid w:val="00FA5012"/>
    <w:rsid w:val="00FA519E"/>
    <w:rsid w:val="00FA5930"/>
    <w:rsid w:val="00FA668A"/>
    <w:rsid w:val="00FA6819"/>
    <w:rsid w:val="00FA6824"/>
    <w:rsid w:val="00FA6B61"/>
    <w:rsid w:val="00FA6BC3"/>
    <w:rsid w:val="00FA7028"/>
    <w:rsid w:val="00FA723A"/>
    <w:rsid w:val="00FA73CA"/>
    <w:rsid w:val="00FA77C5"/>
    <w:rsid w:val="00FA77FF"/>
    <w:rsid w:val="00FA7878"/>
    <w:rsid w:val="00FA79BD"/>
    <w:rsid w:val="00FA7A14"/>
    <w:rsid w:val="00FA7BC1"/>
    <w:rsid w:val="00FA7D4D"/>
    <w:rsid w:val="00FB00B3"/>
    <w:rsid w:val="00FB01DC"/>
    <w:rsid w:val="00FB0390"/>
    <w:rsid w:val="00FB0FBF"/>
    <w:rsid w:val="00FB1340"/>
    <w:rsid w:val="00FB1346"/>
    <w:rsid w:val="00FB16A6"/>
    <w:rsid w:val="00FB175A"/>
    <w:rsid w:val="00FB1784"/>
    <w:rsid w:val="00FB19A4"/>
    <w:rsid w:val="00FB1B2C"/>
    <w:rsid w:val="00FB1B40"/>
    <w:rsid w:val="00FB1D3B"/>
    <w:rsid w:val="00FB23FE"/>
    <w:rsid w:val="00FB2539"/>
    <w:rsid w:val="00FB2857"/>
    <w:rsid w:val="00FB2921"/>
    <w:rsid w:val="00FB2929"/>
    <w:rsid w:val="00FB2A19"/>
    <w:rsid w:val="00FB2A4E"/>
    <w:rsid w:val="00FB36A5"/>
    <w:rsid w:val="00FB37D5"/>
    <w:rsid w:val="00FB3904"/>
    <w:rsid w:val="00FB3BAE"/>
    <w:rsid w:val="00FB3BF5"/>
    <w:rsid w:val="00FB3D6C"/>
    <w:rsid w:val="00FB3DA2"/>
    <w:rsid w:val="00FB3E39"/>
    <w:rsid w:val="00FB414B"/>
    <w:rsid w:val="00FB4337"/>
    <w:rsid w:val="00FB4358"/>
    <w:rsid w:val="00FB44EA"/>
    <w:rsid w:val="00FB4668"/>
    <w:rsid w:val="00FB469C"/>
    <w:rsid w:val="00FB481A"/>
    <w:rsid w:val="00FB48B7"/>
    <w:rsid w:val="00FB4E0D"/>
    <w:rsid w:val="00FB5225"/>
    <w:rsid w:val="00FB53F0"/>
    <w:rsid w:val="00FB5425"/>
    <w:rsid w:val="00FB56D2"/>
    <w:rsid w:val="00FB57D7"/>
    <w:rsid w:val="00FB5866"/>
    <w:rsid w:val="00FB5930"/>
    <w:rsid w:val="00FB5A30"/>
    <w:rsid w:val="00FB5A35"/>
    <w:rsid w:val="00FB5B57"/>
    <w:rsid w:val="00FB5D1C"/>
    <w:rsid w:val="00FB5D2D"/>
    <w:rsid w:val="00FB6031"/>
    <w:rsid w:val="00FB6355"/>
    <w:rsid w:val="00FB6444"/>
    <w:rsid w:val="00FB6452"/>
    <w:rsid w:val="00FB665B"/>
    <w:rsid w:val="00FB6731"/>
    <w:rsid w:val="00FB681C"/>
    <w:rsid w:val="00FB6A2D"/>
    <w:rsid w:val="00FB6C05"/>
    <w:rsid w:val="00FB6C52"/>
    <w:rsid w:val="00FB6D28"/>
    <w:rsid w:val="00FB76BB"/>
    <w:rsid w:val="00FB79D9"/>
    <w:rsid w:val="00FB7BB3"/>
    <w:rsid w:val="00FB7CA7"/>
    <w:rsid w:val="00FB7DA0"/>
    <w:rsid w:val="00FB7E3D"/>
    <w:rsid w:val="00FC01AD"/>
    <w:rsid w:val="00FC01B3"/>
    <w:rsid w:val="00FC0245"/>
    <w:rsid w:val="00FC0739"/>
    <w:rsid w:val="00FC0D1F"/>
    <w:rsid w:val="00FC0E35"/>
    <w:rsid w:val="00FC0ED0"/>
    <w:rsid w:val="00FC10DB"/>
    <w:rsid w:val="00FC1360"/>
    <w:rsid w:val="00FC141E"/>
    <w:rsid w:val="00FC154E"/>
    <w:rsid w:val="00FC1E92"/>
    <w:rsid w:val="00FC20F1"/>
    <w:rsid w:val="00FC22BE"/>
    <w:rsid w:val="00FC23F9"/>
    <w:rsid w:val="00FC270E"/>
    <w:rsid w:val="00FC2781"/>
    <w:rsid w:val="00FC27E4"/>
    <w:rsid w:val="00FC2C01"/>
    <w:rsid w:val="00FC32CE"/>
    <w:rsid w:val="00FC335F"/>
    <w:rsid w:val="00FC358A"/>
    <w:rsid w:val="00FC37B8"/>
    <w:rsid w:val="00FC3897"/>
    <w:rsid w:val="00FC3D76"/>
    <w:rsid w:val="00FC3EB1"/>
    <w:rsid w:val="00FC407B"/>
    <w:rsid w:val="00FC430A"/>
    <w:rsid w:val="00FC43A7"/>
    <w:rsid w:val="00FC4700"/>
    <w:rsid w:val="00FC4C3D"/>
    <w:rsid w:val="00FC4E94"/>
    <w:rsid w:val="00FC51AE"/>
    <w:rsid w:val="00FC551D"/>
    <w:rsid w:val="00FC584B"/>
    <w:rsid w:val="00FC5858"/>
    <w:rsid w:val="00FC586C"/>
    <w:rsid w:val="00FC58FC"/>
    <w:rsid w:val="00FC5BBF"/>
    <w:rsid w:val="00FC5DAD"/>
    <w:rsid w:val="00FC61AE"/>
    <w:rsid w:val="00FC62CC"/>
    <w:rsid w:val="00FC62DA"/>
    <w:rsid w:val="00FC6593"/>
    <w:rsid w:val="00FC684E"/>
    <w:rsid w:val="00FC6C4F"/>
    <w:rsid w:val="00FC6DF2"/>
    <w:rsid w:val="00FC7053"/>
    <w:rsid w:val="00FC7274"/>
    <w:rsid w:val="00FC779E"/>
    <w:rsid w:val="00FC77F5"/>
    <w:rsid w:val="00FC780B"/>
    <w:rsid w:val="00FC7BA2"/>
    <w:rsid w:val="00FC7F8D"/>
    <w:rsid w:val="00FC7F91"/>
    <w:rsid w:val="00FD0007"/>
    <w:rsid w:val="00FD01A3"/>
    <w:rsid w:val="00FD05BE"/>
    <w:rsid w:val="00FD0629"/>
    <w:rsid w:val="00FD0705"/>
    <w:rsid w:val="00FD095B"/>
    <w:rsid w:val="00FD1074"/>
    <w:rsid w:val="00FD121C"/>
    <w:rsid w:val="00FD148C"/>
    <w:rsid w:val="00FD1986"/>
    <w:rsid w:val="00FD19C1"/>
    <w:rsid w:val="00FD1CE4"/>
    <w:rsid w:val="00FD2077"/>
    <w:rsid w:val="00FD276D"/>
    <w:rsid w:val="00FD2813"/>
    <w:rsid w:val="00FD2987"/>
    <w:rsid w:val="00FD2AAC"/>
    <w:rsid w:val="00FD2C68"/>
    <w:rsid w:val="00FD2D69"/>
    <w:rsid w:val="00FD307A"/>
    <w:rsid w:val="00FD30B2"/>
    <w:rsid w:val="00FD30D3"/>
    <w:rsid w:val="00FD33C9"/>
    <w:rsid w:val="00FD36AF"/>
    <w:rsid w:val="00FD3728"/>
    <w:rsid w:val="00FD37F1"/>
    <w:rsid w:val="00FD3A17"/>
    <w:rsid w:val="00FD3A4F"/>
    <w:rsid w:val="00FD3A63"/>
    <w:rsid w:val="00FD3F5D"/>
    <w:rsid w:val="00FD426B"/>
    <w:rsid w:val="00FD427D"/>
    <w:rsid w:val="00FD44ED"/>
    <w:rsid w:val="00FD44FF"/>
    <w:rsid w:val="00FD46B4"/>
    <w:rsid w:val="00FD4737"/>
    <w:rsid w:val="00FD47A2"/>
    <w:rsid w:val="00FD4C84"/>
    <w:rsid w:val="00FD4C8B"/>
    <w:rsid w:val="00FD4EA1"/>
    <w:rsid w:val="00FD4EE0"/>
    <w:rsid w:val="00FD52BD"/>
    <w:rsid w:val="00FD52E4"/>
    <w:rsid w:val="00FD5301"/>
    <w:rsid w:val="00FD552C"/>
    <w:rsid w:val="00FD5941"/>
    <w:rsid w:val="00FD5A4A"/>
    <w:rsid w:val="00FD5E7C"/>
    <w:rsid w:val="00FD5EC4"/>
    <w:rsid w:val="00FD5FE4"/>
    <w:rsid w:val="00FD60B8"/>
    <w:rsid w:val="00FD663D"/>
    <w:rsid w:val="00FD66A0"/>
    <w:rsid w:val="00FD66C2"/>
    <w:rsid w:val="00FD6A31"/>
    <w:rsid w:val="00FD6B55"/>
    <w:rsid w:val="00FD6CA7"/>
    <w:rsid w:val="00FD6D19"/>
    <w:rsid w:val="00FD6F38"/>
    <w:rsid w:val="00FD7042"/>
    <w:rsid w:val="00FD7269"/>
    <w:rsid w:val="00FD727D"/>
    <w:rsid w:val="00FD75B0"/>
    <w:rsid w:val="00FD77C7"/>
    <w:rsid w:val="00FD7848"/>
    <w:rsid w:val="00FD7A38"/>
    <w:rsid w:val="00FD7AFB"/>
    <w:rsid w:val="00FD7EE8"/>
    <w:rsid w:val="00FD7FEF"/>
    <w:rsid w:val="00FE0265"/>
    <w:rsid w:val="00FE0425"/>
    <w:rsid w:val="00FE042B"/>
    <w:rsid w:val="00FE04EE"/>
    <w:rsid w:val="00FE05A5"/>
    <w:rsid w:val="00FE065F"/>
    <w:rsid w:val="00FE0975"/>
    <w:rsid w:val="00FE0A41"/>
    <w:rsid w:val="00FE0AD3"/>
    <w:rsid w:val="00FE0B0C"/>
    <w:rsid w:val="00FE0BA8"/>
    <w:rsid w:val="00FE0C44"/>
    <w:rsid w:val="00FE0C94"/>
    <w:rsid w:val="00FE0CA9"/>
    <w:rsid w:val="00FE0D38"/>
    <w:rsid w:val="00FE0D5C"/>
    <w:rsid w:val="00FE1063"/>
    <w:rsid w:val="00FE1126"/>
    <w:rsid w:val="00FE1128"/>
    <w:rsid w:val="00FE130A"/>
    <w:rsid w:val="00FE13EF"/>
    <w:rsid w:val="00FE13F4"/>
    <w:rsid w:val="00FE153D"/>
    <w:rsid w:val="00FE16A3"/>
    <w:rsid w:val="00FE1A2A"/>
    <w:rsid w:val="00FE1D02"/>
    <w:rsid w:val="00FE1FDC"/>
    <w:rsid w:val="00FE2ADB"/>
    <w:rsid w:val="00FE2B60"/>
    <w:rsid w:val="00FE2C6A"/>
    <w:rsid w:val="00FE319B"/>
    <w:rsid w:val="00FE3207"/>
    <w:rsid w:val="00FE32E5"/>
    <w:rsid w:val="00FE35A4"/>
    <w:rsid w:val="00FE35F2"/>
    <w:rsid w:val="00FE3650"/>
    <w:rsid w:val="00FE3849"/>
    <w:rsid w:val="00FE3BAD"/>
    <w:rsid w:val="00FE3C36"/>
    <w:rsid w:val="00FE3E93"/>
    <w:rsid w:val="00FE431F"/>
    <w:rsid w:val="00FE437E"/>
    <w:rsid w:val="00FE4DE4"/>
    <w:rsid w:val="00FE51A1"/>
    <w:rsid w:val="00FE537B"/>
    <w:rsid w:val="00FE575A"/>
    <w:rsid w:val="00FE5E84"/>
    <w:rsid w:val="00FE6094"/>
    <w:rsid w:val="00FE63EE"/>
    <w:rsid w:val="00FE661E"/>
    <w:rsid w:val="00FE68BF"/>
    <w:rsid w:val="00FE6E9D"/>
    <w:rsid w:val="00FE6EA3"/>
    <w:rsid w:val="00FE739D"/>
    <w:rsid w:val="00FE7799"/>
    <w:rsid w:val="00FE77D2"/>
    <w:rsid w:val="00FE7925"/>
    <w:rsid w:val="00FE7A3C"/>
    <w:rsid w:val="00FE7AC4"/>
    <w:rsid w:val="00FE7BC9"/>
    <w:rsid w:val="00FE7C5B"/>
    <w:rsid w:val="00FE7D36"/>
    <w:rsid w:val="00FF00FF"/>
    <w:rsid w:val="00FF01F7"/>
    <w:rsid w:val="00FF0448"/>
    <w:rsid w:val="00FF0494"/>
    <w:rsid w:val="00FF0885"/>
    <w:rsid w:val="00FF0BD6"/>
    <w:rsid w:val="00FF0C6A"/>
    <w:rsid w:val="00FF0DD4"/>
    <w:rsid w:val="00FF0FF8"/>
    <w:rsid w:val="00FF10A8"/>
    <w:rsid w:val="00FF19F7"/>
    <w:rsid w:val="00FF1A00"/>
    <w:rsid w:val="00FF1B73"/>
    <w:rsid w:val="00FF1C59"/>
    <w:rsid w:val="00FF1D8D"/>
    <w:rsid w:val="00FF200C"/>
    <w:rsid w:val="00FF2351"/>
    <w:rsid w:val="00FF2380"/>
    <w:rsid w:val="00FF23BC"/>
    <w:rsid w:val="00FF2410"/>
    <w:rsid w:val="00FF2589"/>
    <w:rsid w:val="00FF274B"/>
    <w:rsid w:val="00FF27EA"/>
    <w:rsid w:val="00FF27F8"/>
    <w:rsid w:val="00FF2B1A"/>
    <w:rsid w:val="00FF2C6A"/>
    <w:rsid w:val="00FF2D90"/>
    <w:rsid w:val="00FF2ED0"/>
    <w:rsid w:val="00FF2EF3"/>
    <w:rsid w:val="00FF319A"/>
    <w:rsid w:val="00FF31D3"/>
    <w:rsid w:val="00FF3227"/>
    <w:rsid w:val="00FF33EF"/>
    <w:rsid w:val="00FF34AB"/>
    <w:rsid w:val="00FF37C7"/>
    <w:rsid w:val="00FF3889"/>
    <w:rsid w:val="00FF3AC1"/>
    <w:rsid w:val="00FF3BDB"/>
    <w:rsid w:val="00FF3BFA"/>
    <w:rsid w:val="00FF3D3E"/>
    <w:rsid w:val="00FF3DC4"/>
    <w:rsid w:val="00FF3FC9"/>
    <w:rsid w:val="00FF41C9"/>
    <w:rsid w:val="00FF42CC"/>
    <w:rsid w:val="00FF4625"/>
    <w:rsid w:val="00FF4D05"/>
    <w:rsid w:val="00FF4F89"/>
    <w:rsid w:val="00FF4FF5"/>
    <w:rsid w:val="00FF514A"/>
    <w:rsid w:val="00FF5375"/>
    <w:rsid w:val="00FF53B8"/>
    <w:rsid w:val="00FF5AA3"/>
    <w:rsid w:val="00FF5AFB"/>
    <w:rsid w:val="00FF5F80"/>
    <w:rsid w:val="00FF67C0"/>
    <w:rsid w:val="00FF6BD9"/>
    <w:rsid w:val="00FF6D9A"/>
    <w:rsid w:val="00FF7066"/>
    <w:rsid w:val="00FF70E9"/>
    <w:rsid w:val="00FF7277"/>
    <w:rsid w:val="00FF75B5"/>
    <w:rsid w:val="00FF7638"/>
    <w:rsid w:val="00FF797D"/>
    <w:rsid w:val="00FF7A58"/>
    <w:rsid w:val="00FF7A59"/>
    <w:rsid w:val="00FF7C91"/>
    <w:rsid w:val="00FF7E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0d0d0"/>
    </o:shapedefaults>
    <o:shapelayout v:ext="edit">
      <o:idmap v:ext="edit" data="2"/>
    </o:shapelayout>
  </w:shapeDefaults>
  <w:decimalSymbol w:val="."/>
  <w:listSeparator w:val=","/>
  <w14:docId w14:val="3197BB68"/>
  <w15:chartTrackingRefBased/>
  <w15:docId w15:val="{3BC15E7B-4BC2-4EC8-90FC-581F2D93B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Closing" w:uiPriority="99"/>
    <w:lsdException w:name="Subtitle" w:qFormat="1"/>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Preformatted" w:uiPriority="99"/>
    <w:lsdException w:name="HTML Typewriter"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2A32"/>
  </w:style>
  <w:style w:type="paragraph" w:styleId="Heading1">
    <w:name w:val="heading 1"/>
    <w:basedOn w:val="Normal"/>
    <w:next w:val="Normal"/>
    <w:qFormat/>
    <w:rsid w:val="00C24CB9"/>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C24CB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5C5650"/>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9F0E3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72A32"/>
    <w:rPr>
      <w:color w:val="0000FF"/>
      <w:u w:val="single"/>
    </w:rPr>
  </w:style>
  <w:style w:type="paragraph" w:styleId="HTMLPreformatted">
    <w:name w:val="HTML Preformatted"/>
    <w:basedOn w:val="Normal"/>
    <w:link w:val="HTMLPreformattedChar"/>
    <w:uiPriority w:val="99"/>
    <w:rsid w:val="00D72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Courier New"/>
      <w:lang w:val="en-CA" w:eastAsia="en-CA"/>
    </w:rPr>
  </w:style>
  <w:style w:type="character" w:styleId="Strong">
    <w:name w:val="Strong"/>
    <w:uiPriority w:val="22"/>
    <w:qFormat/>
    <w:rsid w:val="00D72A32"/>
    <w:rPr>
      <w:b/>
      <w:bCs/>
    </w:rPr>
  </w:style>
  <w:style w:type="paragraph" w:styleId="BalloonText">
    <w:name w:val="Balloon Text"/>
    <w:basedOn w:val="Normal"/>
    <w:semiHidden/>
    <w:rsid w:val="008C7A52"/>
    <w:rPr>
      <w:rFonts w:ascii="Tahoma" w:hAnsi="Tahoma" w:cs="Tahoma"/>
      <w:sz w:val="16"/>
      <w:szCs w:val="16"/>
    </w:rPr>
  </w:style>
  <w:style w:type="character" w:styleId="Emphasis">
    <w:name w:val="Emphasis"/>
    <w:uiPriority w:val="20"/>
    <w:qFormat/>
    <w:rsid w:val="003A2229"/>
    <w:rPr>
      <w:i/>
      <w:iCs/>
    </w:rPr>
  </w:style>
  <w:style w:type="paragraph" w:styleId="Date">
    <w:name w:val="Date"/>
    <w:basedOn w:val="Normal"/>
    <w:next w:val="Normal"/>
    <w:rsid w:val="00C24CB9"/>
  </w:style>
  <w:style w:type="paragraph" w:styleId="BodyText">
    <w:name w:val="Body Text"/>
    <w:basedOn w:val="Normal"/>
    <w:rsid w:val="00C24CB9"/>
    <w:pPr>
      <w:spacing w:after="120"/>
    </w:pPr>
  </w:style>
  <w:style w:type="table" w:styleId="TableGrid">
    <w:name w:val="Table Grid"/>
    <w:basedOn w:val="TableNormal"/>
    <w:rsid w:val="007F7E3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B0F70"/>
    <w:pPr>
      <w:autoSpaceDE w:val="0"/>
      <w:autoSpaceDN w:val="0"/>
      <w:adjustRightInd w:val="0"/>
    </w:pPr>
    <w:rPr>
      <w:rFonts w:ascii="Arial" w:hAnsi="Arial" w:cs="Arial"/>
      <w:color w:val="000000"/>
      <w:sz w:val="24"/>
      <w:szCs w:val="24"/>
    </w:rPr>
  </w:style>
  <w:style w:type="character" w:customStyle="1" w:styleId="apple-style-span">
    <w:name w:val="apple-style-span"/>
    <w:basedOn w:val="DefaultParagraphFont"/>
    <w:rsid w:val="00E01E47"/>
  </w:style>
  <w:style w:type="paragraph" w:customStyle="1" w:styleId="Body">
    <w:name w:val="Body"/>
    <w:rsid w:val="00F31451"/>
    <w:rPr>
      <w:rFonts w:ascii="Helvetica" w:eastAsia="ヒラギノ角ゴ Pro W3" w:hAnsi="Helvetica"/>
      <w:color w:val="000000"/>
      <w:sz w:val="24"/>
      <w:lang w:eastAsia="en-CA"/>
    </w:rPr>
  </w:style>
  <w:style w:type="paragraph" w:customStyle="1" w:styleId="FreeForm">
    <w:name w:val="Free Form"/>
    <w:rsid w:val="002213D2"/>
    <w:rPr>
      <w:rFonts w:ascii="Helvetica" w:eastAsia="ヒラギノ角ゴ Pro W3" w:hAnsi="Helvetica"/>
      <w:color w:val="000000"/>
      <w:sz w:val="24"/>
      <w:lang w:eastAsia="en-CA"/>
    </w:rPr>
  </w:style>
  <w:style w:type="paragraph" w:customStyle="1" w:styleId="FreeFormA">
    <w:name w:val="Free Form A"/>
    <w:rsid w:val="00376264"/>
    <w:rPr>
      <w:rFonts w:ascii="Helvetica" w:eastAsia="ヒラギノ角ゴ Pro W3" w:hAnsi="Helvetica"/>
      <w:color w:val="000000"/>
      <w:sz w:val="24"/>
      <w:lang w:eastAsia="en-CA"/>
    </w:rPr>
  </w:style>
  <w:style w:type="character" w:styleId="FollowedHyperlink">
    <w:name w:val="FollowedHyperlink"/>
    <w:rsid w:val="00F42B23"/>
    <w:rPr>
      <w:color w:val="800080"/>
      <w:u w:val="single"/>
    </w:rPr>
  </w:style>
  <w:style w:type="character" w:customStyle="1" w:styleId="picturehilight">
    <w:name w:val="picturehilight"/>
    <w:rsid w:val="00B27386"/>
  </w:style>
  <w:style w:type="character" w:customStyle="1" w:styleId="spelle">
    <w:name w:val="spelle"/>
    <w:rsid w:val="007A7AE2"/>
  </w:style>
  <w:style w:type="character" w:customStyle="1" w:styleId="apple-tab-span">
    <w:name w:val="apple-tab-span"/>
    <w:rsid w:val="00D07037"/>
  </w:style>
  <w:style w:type="paragraph" w:customStyle="1" w:styleId="ecxmsonormal">
    <w:name w:val="ecxmsonormal"/>
    <w:basedOn w:val="Normal"/>
    <w:rsid w:val="00167CB0"/>
    <w:pPr>
      <w:spacing w:before="100" w:beforeAutospacing="1" w:after="100" w:afterAutospacing="1"/>
    </w:pPr>
    <w:rPr>
      <w:color w:val="000000"/>
      <w:sz w:val="24"/>
      <w:szCs w:val="24"/>
    </w:rPr>
  </w:style>
  <w:style w:type="paragraph" w:styleId="Footer">
    <w:name w:val="footer"/>
    <w:basedOn w:val="Normal"/>
    <w:link w:val="FooterChar"/>
    <w:uiPriority w:val="99"/>
    <w:rsid w:val="001D5493"/>
    <w:pPr>
      <w:tabs>
        <w:tab w:val="center" w:pos="4680"/>
        <w:tab w:val="right" w:pos="9360"/>
      </w:tabs>
    </w:pPr>
  </w:style>
  <w:style w:type="character" w:customStyle="1" w:styleId="FooterChar">
    <w:name w:val="Footer Char"/>
    <w:link w:val="Footer"/>
    <w:uiPriority w:val="99"/>
    <w:rsid w:val="001D5493"/>
    <w:rPr>
      <w:rFonts w:ascii="Courier New" w:hAnsi="Courier New"/>
      <w:lang w:val="en-US" w:eastAsia="en-US"/>
    </w:rPr>
  </w:style>
  <w:style w:type="paragraph" w:styleId="Header">
    <w:name w:val="header"/>
    <w:basedOn w:val="Normal"/>
    <w:link w:val="HeaderChar"/>
    <w:uiPriority w:val="99"/>
    <w:rsid w:val="001D5493"/>
    <w:pPr>
      <w:tabs>
        <w:tab w:val="center" w:pos="4680"/>
        <w:tab w:val="right" w:pos="9360"/>
      </w:tabs>
    </w:pPr>
  </w:style>
  <w:style w:type="character" w:customStyle="1" w:styleId="HeaderChar">
    <w:name w:val="Header Char"/>
    <w:link w:val="Header"/>
    <w:uiPriority w:val="99"/>
    <w:rsid w:val="001D5493"/>
    <w:rPr>
      <w:rFonts w:ascii="Courier New" w:hAnsi="Courier New"/>
      <w:lang w:val="en-US" w:eastAsia="en-US"/>
    </w:rPr>
  </w:style>
  <w:style w:type="character" w:customStyle="1" w:styleId="HTMLPreformattedChar">
    <w:name w:val="HTML Preformatted Char"/>
    <w:link w:val="HTMLPreformatted"/>
    <w:uiPriority w:val="99"/>
    <w:rsid w:val="00DE79CB"/>
    <w:rPr>
      <w:rFonts w:ascii="Courier New" w:hAnsi="Courier New" w:cs="Courier New"/>
    </w:rPr>
  </w:style>
  <w:style w:type="paragraph" w:styleId="NormalWeb">
    <w:name w:val="Normal (Web)"/>
    <w:basedOn w:val="Normal"/>
    <w:uiPriority w:val="99"/>
    <w:unhideWhenUsed/>
    <w:rsid w:val="000542EB"/>
    <w:pPr>
      <w:spacing w:before="120" w:after="216"/>
    </w:pPr>
    <w:rPr>
      <w:sz w:val="24"/>
      <w:szCs w:val="24"/>
      <w:lang w:val="en-CA" w:eastAsia="en-CA"/>
    </w:rPr>
  </w:style>
  <w:style w:type="character" w:customStyle="1" w:styleId="style25">
    <w:name w:val="style25"/>
    <w:rsid w:val="00192E64"/>
  </w:style>
  <w:style w:type="paragraph" w:customStyle="1" w:styleId="yiv2051232618msonormal">
    <w:name w:val="yiv2051232618msonormal"/>
    <w:basedOn w:val="Normal"/>
    <w:rsid w:val="00401342"/>
    <w:pPr>
      <w:spacing w:before="100" w:beforeAutospacing="1" w:after="100" w:afterAutospacing="1"/>
    </w:pPr>
    <w:rPr>
      <w:sz w:val="24"/>
      <w:szCs w:val="24"/>
      <w:lang w:val="en-CA" w:eastAsia="en-CA"/>
    </w:rPr>
  </w:style>
  <w:style w:type="paragraph" w:customStyle="1" w:styleId="yiv404186945msonormal">
    <w:name w:val="yiv404186945msonormal"/>
    <w:basedOn w:val="Normal"/>
    <w:rsid w:val="00843140"/>
    <w:pPr>
      <w:spacing w:before="100" w:beforeAutospacing="1" w:after="100" w:afterAutospacing="1"/>
    </w:pPr>
    <w:rPr>
      <w:sz w:val="24"/>
      <w:szCs w:val="24"/>
      <w:lang w:val="en-CA" w:eastAsia="en-CA"/>
    </w:rPr>
  </w:style>
  <w:style w:type="paragraph" w:customStyle="1" w:styleId="yiv1265901107msonormal">
    <w:name w:val="yiv1265901107msonormal"/>
    <w:basedOn w:val="Normal"/>
    <w:rsid w:val="00EC1F8F"/>
    <w:pPr>
      <w:spacing w:before="100" w:beforeAutospacing="1" w:after="100" w:afterAutospacing="1"/>
    </w:pPr>
    <w:rPr>
      <w:sz w:val="24"/>
      <w:szCs w:val="24"/>
      <w:lang w:val="en-CA" w:eastAsia="en-CA"/>
    </w:rPr>
  </w:style>
  <w:style w:type="paragraph" w:customStyle="1" w:styleId="yiv1900621285msonormal">
    <w:name w:val="yiv1900621285msonormal"/>
    <w:basedOn w:val="Normal"/>
    <w:rsid w:val="00FE7C5B"/>
    <w:pPr>
      <w:spacing w:before="100" w:beforeAutospacing="1" w:after="100" w:afterAutospacing="1"/>
    </w:pPr>
    <w:rPr>
      <w:sz w:val="24"/>
      <w:szCs w:val="24"/>
      <w:lang w:val="en-CA" w:eastAsia="en-CA"/>
    </w:rPr>
  </w:style>
  <w:style w:type="character" w:customStyle="1" w:styleId="yiv1900621285spelle">
    <w:name w:val="yiv1900621285spelle"/>
    <w:rsid w:val="00FE7C5B"/>
  </w:style>
  <w:style w:type="character" w:customStyle="1" w:styleId="yiv397294004tab">
    <w:name w:val="yiv397294004tab"/>
    <w:rsid w:val="008E0A04"/>
  </w:style>
  <w:style w:type="paragraph" w:customStyle="1" w:styleId="yiv446316536msonormal">
    <w:name w:val="yiv446316536msonormal"/>
    <w:basedOn w:val="Normal"/>
    <w:rsid w:val="00E86AF9"/>
    <w:pPr>
      <w:spacing w:before="100" w:beforeAutospacing="1" w:after="100" w:afterAutospacing="1"/>
    </w:pPr>
    <w:rPr>
      <w:sz w:val="24"/>
      <w:szCs w:val="24"/>
      <w:lang w:val="en-CA" w:eastAsia="en-CA"/>
    </w:rPr>
  </w:style>
  <w:style w:type="character" w:customStyle="1" w:styleId="yiv1984718567tab">
    <w:name w:val="yiv1984718567tab"/>
    <w:rsid w:val="004C182D"/>
  </w:style>
  <w:style w:type="paragraph" w:customStyle="1" w:styleId="yiv166561240msonormal">
    <w:name w:val="yiv166561240msonormal"/>
    <w:basedOn w:val="Normal"/>
    <w:rsid w:val="004238C6"/>
    <w:pPr>
      <w:spacing w:before="100" w:beforeAutospacing="1" w:after="100" w:afterAutospacing="1"/>
    </w:pPr>
    <w:rPr>
      <w:sz w:val="24"/>
      <w:szCs w:val="24"/>
      <w:lang w:val="en-CA" w:eastAsia="en-CA"/>
    </w:rPr>
  </w:style>
  <w:style w:type="paragraph" w:customStyle="1" w:styleId="yiv1495346698msonormal">
    <w:name w:val="yiv1495346698msonormal"/>
    <w:basedOn w:val="Normal"/>
    <w:rsid w:val="00B17BC1"/>
    <w:pPr>
      <w:spacing w:before="100" w:beforeAutospacing="1" w:after="100" w:afterAutospacing="1"/>
    </w:pPr>
    <w:rPr>
      <w:sz w:val="24"/>
      <w:szCs w:val="24"/>
      <w:lang w:val="en-CA" w:eastAsia="en-CA"/>
    </w:rPr>
  </w:style>
  <w:style w:type="paragraph" w:customStyle="1" w:styleId="yiv738100848msonormal">
    <w:name w:val="yiv738100848msonormal"/>
    <w:basedOn w:val="Normal"/>
    <w:rsid w:val="002B1DCD"/>
    <w:pPr>
      <w:spacing w:before="100" w:beforeAutospacing="1" w:after="100" w:afterAutospacing="1"/>
    </w:pPr>
    <w:rPr>
      <w:sz w:val="24"/>
      <w:szCs w:val="24"/>
      <w:lang w:val="en-CA" w:eastAsia="en-CA"/>
    </w:rPr>
  </w:style>
  <w:style w:type="paragraph" w:customStyle="1" w:styleId="yiv203214357msonormal">
    <w:name w:val="yiv203214357msonormal"/>
    <w:basedOn w:val="Normal"/>
    <w:rsid w:val="006E4A8A"/>
    <w:pPr>
      <w:spacing w:before="100" w:beforeAutospacing="1" w:after="100" w:afterAutospacing="1"/>
    </w:pPr>
    <w:rPr>
      <w:sz w:val="24"/>
      <w:szCs w:val="24"/>
      <w:lang w:val="en-CA" w:eastAsia="en-CA"/>
    </w:rPr>
  </w:style>
  <w:style w:type="character" w:customStyle="1" w:styleId="yiv715173068796384315-11012012">
    <w:name w:val="yiv715173068796384315-11012012"/>
    <w:rsid w:val="00CB3944"/>
  </w:style>
  <w:style w:type="paragraph" w:customStyle="1" w:styleId="yiv1426075894ecxmsonormal">
    <w:name w:val="yiv1426075894ecxmsonormal"/>
    <w:basedOn w:val="Normal"/>
    <w:rsid w:val="00137301"/>
    <w:pPr>
      <w:spacing w:before="100" w:beforeAutospacing="1" w:after="100" w:afterAutospacing="1"/>
    </w:pPr>
    <w:rPr>
      <w:sz w:val="24"/>
      <w:szCs w:val="24"/>
      <w:lang w:val="en-CA" w:eastAsia="en-CA"/>
    </w:rPr>
  </w:style>
  <w:style w:type="paragraph" w:customStyle="1" w:styleId="yiv1730325388msonormal">
    <w:name w:val="yiv1730325388msonormal"/>
    <w:basedOn w:val="Normal"/>
    <w:rsid w:val="007349F7"/>
    <w:pPr>
      <w:spacing w:before="100" w:beforeAutospacing="1" w:after="100" w:afterAutospacing="1"/>
    </w:pPr>
    <w:rPr>
      <w:sz w:val="24"/>
      <w:szCs w:val="24"/>
      <w:lang w:val="en-CA" w:eastAsia="en-CA"/>
    </w:rPr>
  </w:style>
  <w:style w:type="paragraph" w:customStyle="1" w:styleId="yiv1203045387msonormal">
    <w:name w:val="yiv1203045387msonormal"/>
    <w:basedOn w:val="Normal"/>
    <w:rsid w:val="002F29D2"/>
    <w:pPr>
      <w:spacing w:before="100" w:beforeAutospacing="1" w:after="100" w:afterAutospacing="1"/>
    </w:pPr>
    <w:rPr>
      <w:sz w:val="24"/>
      <w:szCs w:val="24"/>
      <w:lang w:val="en-CA" w:eastAsia="en-CA"/>
    </w:rPr>
  </w:style>
  <w:style w:type="character" w:customStyle="1" w:styleId="yiv1203045387spelle">
    <w:name w:val="yiv1203045387spelle"/>
    <w:rsid w:val="002F29D2"/>
  </w:style>
  <w:style w:type="paragraph" w:customStyle="1" w:styleId="yiv1556563056ecxmsonormal">
    <w:name w:val="yiv1556563056ecxmsonormal"/>
    <w:basedOn w:val="Normal"/>
    <w:rsid w:val="00161CFD"/>
    <w:pPr>
      <w:spacing w:before="100" w:beforeAutospacing="1" w:after="100" w:afterAutospacing="1"/>
    </w:pPr>
    <w:rPr>
      <w:sz w:val="24"/>
      <w:szCs w:val="24"/>
      <w:lang w:val="en-CA" w:eastAsia="en-CA"/>
    </w:rPr>
  </w:style>
  <w:style w:type="paragraph" w:customStyle="1" w:styleId="yiv291923956msonormal">
    <w:name w:val="yiv291923956msonormal"/>
    <w:basedOn w:val="Normal"/>
    <w:rsid w:val="001F7A61"/>
    <w:pPr>
      <w:spacing w:before="100" w:beforeAutospacing="1" w:after="100" w:afterAutospacing="1"/>
    </w:pPr>
    <w:rPr>
      <w:sz w:val="24"/>
      <w:szCs w:val="24"/>
      <w:lang w:val="en-CA" w:eastAsia="en-CA"/>
    </w:rPr>
  </w:style>
  <w:style w:type="character" w:customStyle="1" w:styleId="yiv766923896500531312-11042012">
    <w:name w:val="yiv766923896500531312-11042012"/>
    <w:rsid w:val="0035206E"/>
  </w:style>
  <w:style w:type="character" w:customStyle="1" w:styleId="yiv1484624747952482216-20032012">
    <w:name w:val="yiv1484624747952482216-20032012"/>
    <w:rsid w:val="002C6794"/>
  </w:style>
  <w:style w:type="character" w:customStyle="1" w:styleId="Heading3Char">
    <w:name w:val="Heading 3 Char"/>
    <w:link w:val="Heading3"/>
    <w:semiHidden/>
    <w:rsid w:val="005C5650"/>
    <w:rPr>
      <w:rFonts w:ascii="Cambria" w:eastAsia="Times New Roman" w:hAnsi="Cambria" w:cs="Times New Roman"/>
      <w:b/>
      <w:bCs/>
      <w:sz w:val="26"/>
      <w:szCs w:val="26"/>
      <w:lang w:val="en-US" w:eastAsia="en-US"/>
    </w:rPr>
  </w:style>
  <w:style w:type="paragraph" w:customStyle="1" w:styleId="yiv51816980msonormal">
    <w:name w:val="yiv51816980msonormal"/>
    <w:basedOn w:val="Normal"/>
    <w:rsid w:val="00395D40"/>
    <w:pPr>
      <w:spacing w:before="100" w:beforeAutospacing="1" w:after="100" w:afterAutospacing="1"/>
    </w:pPr>
    <w:rPr>
      <w:sz w:val="24"/>
      <w:szCs w:val="24"/>
      <w:lang w:val="en-CA" w:eastAsia="en-CA"/>
    </w:rPr>
  </w:style>
  <w:style w:type="paragraph" w:styleId="ListParagraph">
    <w:name w:val="List Paragraph"/>
    <w:basedOn w:val="Normal"/>
    <w:uiPriority w:val="34"/>
    <w:qFormat/>
    <w:rsid w:val="00680BB3"/>
    <w:pPr>
      <w:spacing w:after="200" w:line="276" w:lineRule="auto"/>
      <w:ind w:left="720"/>
      <w:contextualSpacing/>
    </w:pPr>
    <w:rPr>
      <w:rFonts w:ascii="Calibri" w:eastAsia="Calibri" w:hAnsi="Calibri"/>
      <w:sz w:val="22"/>
      <w:szCs w:val="22"/>
      <w:lang w:val="en-CA"/>
    </w:rPr>
  </w:style>
  <w:style w:type="paragraph" w:customStyle="1" w:styleId="BodyA">
    <w:name w:val="Body A"/>
    <w:rsid w:val="00313722"/>
    <w:rPr>
      <w:rFonts w:ascii="Helvetica" w:eastAsia="ヒラギノ角ゴ Pro W3" w:hAnsi="Helvetica"/>
      <w:color w:val="000000"/>
      <w:sz w:val="24"/>
      <w:lang w:eastAsia="en-CA"/>
    </w:rPr>
  </w:style>
  <w:style w:type="paragraph" w:customStyle="1" w:styleId="yiv859878328msonormal">
    <w:name w:val="yiv859878328msonormal"/>
    <w:basedOn w:val="Normal"/>
    <w:rsid w:val="00BD07A4"/>
    <w:pPr>
      <w:spacing w:before="100" w:beforeAutospacing="1" w:after="100" w:afterAutospacing="1"/>
    </w:pPr>
    <w:rPr>
      <w:sz w:val="24"/>
      <w:szCs w:val="24"/>
      <w:lang w:val="en-CA" w:eastAsia="en-CA"/>
    </w:rPr>
  </w:style>
  <w:style w:type="character" w:customStyle="1" w:styleId="st">
    <w:name w:val="st"/>
    <w:rsid w:val="00C11E4A"/>
  </w:style>
  <w:style w:type="paragraph" w:customStyle="1" w:styleId="yiv1406854512description">
    <w:name w:val="yiv1406854512description"/>
    <w:basedOn w:val="Normal"/>
    <w:rsid w:val="00BD134C"/>
    <w:pPr>
      <w:spacing w:before="100" w:beforeAutospacing="1" w:after="100" w:afterAutospacing="1"/>
    </w:pPr>
    <w:rPr>
      <w:sz w:val="24"/>
      <w:szCs w:val="24"/>
      <w:lang w:val="en-CA" w:eastAsia="en-CA"/>
    </w:rPr>
  </w:style>
  <w:style w:type="paragraph" w:customStyle="1" w:styleId="yiv1269756399description">
    <w:name w:val="yiv1269756399description"/>
    <w:basedOn w:val="Normal"/>
    <w:rsid w:val="009D3AA1"/>
    <w:pPr>
      <w:spacing w:before="100" w:beforeAutospacing="1" w:after="100" w:afterAutospacing="1"/>
    </w:pPr>
    <w:rPr>
      <w:sz w:val="24"/>
      <w:szCs w:val="24"/>
      <w:lang w:val="en-CA" w:eastAsia="en-CA"/>
    </w:rPr>
  </w:style>
  <w:style w:type="paragraph" w:customStyle="1" w:styleId="yiv579079407msonormal">
    <w:name w:val="yiv579079407msonormal"/>
    <w:basedOn w:val="Normal"/>
    <w:rsid w:val="00324A06"/>
    <w:pPr>
      <w:spacing w:before="100" w:beforeAutospacing="1" w:after="100" w:afterAutospacing="1"/>
    </w:pPr>
    <w:rPr>
      <w:sz w:val="24"/>
      <w:szCs w:val="24"/>
      <w:lang w:val="en-CA" w:eastAsia="en-CA"/>
    </w:rPr>
  </w:style>
  <w:style w:type="paragraph" w:customStyle="1" w:styleId="Pa0">
    <w:name w:val="Pa0"/>
    <w:basedOn w:val="Default"/>
    <w:next w:val="Default"/>
    <w:uiPriority w:val="99"/>
    <w:rsid w:val="00886A99"/>
    <w:pPr>
      <w:spacing w:line="241" w:lineRule="atLeast"/>
    </w:pPr>
    <w:rPr>
      <w:rFonts w:ascii="Minion Pro" w:hAnsi="Minion Pro" w:cs="Times New Roman"/>
      <w:color w:val="auto"/>
      <w:lang w:val="en-CA" w:eastAsia="en-CA"/>
    </w:rPr>
  </w:style>
  <w:style w:type="character" w:customStyle="1" w:styleId="A0">
    <w:name w:val="A0"/>
    <w:uiPriority w:val="99"/>
    <w:rsid w:val="00886A99"/>
    <w:rPr>
      <w:rFonts w:cs="Minion Pro"/>
      <w:b/>
      <w:bCs/>
      <w:color w:val="000000"/>
      <w:sz w:val="28"/>
      <w:szCs w:val="28"/>
    </w:rPr>
  </w:style>
  <w:style w:type="paragraph" w:customStyle="1" w:styleId="Pa1">
    <w:name w:val="Pa1"/>
    <w:basedOn w:val="Default"/>
    <w:next w:val="Default"/>
    <w:uiPriority w:val="99"/>
    <w:rsid w:val="00886A99"/>
    <w:pPr>
      <w:spacing w:line="241" w:lineRule="atLeast"/>
    </w:pPr>
    <w:rPr>
      <w:rFonts w:ascii="Minion Pro" w:hAnsi="Minion Pro" w:cs="Times New Roman"/>
      <w:color w:val="auto"/>
      <w:lang w:val="en-CA" w:eastAsia="en-CA"/>
    </w:rPr>
  </w:style>
  <w:style w:type="character" w:customStyle="1" w:styleId="A2">
    <w:name w:val="A2"/>
    <w:uiPriority w:val="99"/>
    <w:rsid w:val="00886A99"/>
    <w:rPr>
      <w:rFonts w:cs="Minion Pro"/>
      <w:color w:val="000000"/>
      <w:sz w:val="16"/>
      <w:szCs w:val="16"/>
    </w:rPr>
  </w:style>
  <w:style w:type="paragraph" w:customStyle="1" w:styleId="Standard">
    <w:name w:val="Standard"/>
    <w:rsid w:val="00E31601"/>
    <w:pPr>
      <w:widowControl w:val="0"/>
      <w:suppressAutoHyphens/>
      <w:autoSpaceDN w:val="0"/>
      <w:textAlignment w:val="baseline"/>
    </w:pPr>
    <w:rPr>
      <w:rFonts w:eastAsia="SimSun" w:cs="Mangal"/>
      <w:kern w:val="3"/>
      <w:sz w:val="24"/>
      <w:szCs w:val="24"/>
      <w:lang w:val="en-CA" w:eastAsia="zh-CN" w:bidi="hi-IN"/>
    </w:rPr>
  </w:style>
  <w:style w:type="paragraph" w:customStyle="1" w:styleId="yiv2587656782msonormal">
    <w:name w:val="yiv2587656782msonormal"/>
    <w:basedOn w:val="Normal"/>
    <w:rsid w:val="001366F9"/>
    <w:pPr>
      <w:spacing w:before="100" w:beforeAutospacing="1" w:after="100" w:afterAutospacing="1"/>
    </w:pPr>
    <w:rPr>
      <w:sz w:val="24"/>
      <w:szCs w:val="24"/>
      <w:lang w:val="en-CA" w:eastAsia="en-CA"/>
    </w:rPr>
  </w:style>
  <w:style w:type="paragraph" w:customStyle="1" w:styleId="yiv1737041918msonormal">
    <w:name w:val="yiv1737041918msonormal"/>
    <w:basedOn w:val="Normal"/>
    <w:rsid w:val="006B3BF3"/>
    <w:pPr>
      <w:spacing w:before="100" w:beforeAutospacing="1" w:after="100" w:afterAutospacing="1"/>
    </w:pPr>
    <w:rPr>
      <w:sz w:val="24"/>
      <w:szCs w:val="24"/>
      <w:lang w:val="en-CA" w:eastAsia="en-CA"/>
    </w:rPr>
  </w:style>
  <w:style w:type="character" w:customStyle="1" w:styleId="yiv3057177680tab">
    <w:name w:val="yiv3057177680tab"/>
    <w:rsid w:val="008843DC"/>
  </w:style>
  <w:style w:type="paragraph" w:customStyle="1" w:styleId="Subtitle1">
    <w:name w:val="Subtitle1"/>
    <w:basedOn w:val="Normal"/>
    <w:rsid w:val="00A55F77"/>
    <w:pPr>
      <w:spacing w:before="100" w:beforeAutospacing="1" w:after="75"/>
    </w:pPr>
    <w:rPr>
      <w:color w:val="444444"/>
      <w:sz w:val="24"/>
      <w:szCs w:val="24"/>
      <w:lang w:val="en-CA" w:eastAsia="en-CA"/>
    </w:rPr>
  </w:style>
  <w:style w:type="paragraph" w:styleId="z-TopofForm">
    <w:name w:val="HTML Top of Form"/>
    <w:basedOn w:val="Normal"/>
    <w:next w:val="Normal"/>
    <w:link w:val="z-TopofFormChar"/>
    <w:hidden/>
    <w:uiPriority w:val="99"/>
    <w:unhideWhenUsed/>
    <w:rsid w:val="00A55F77"/>
    <w:pPr>
      <w:pBdr>
        <w:bottom w:val="single" w:sz="6" w:space="1" w:color="auto"/>
      </w:pBdr>
      <w:jc w:val="center"/>
    </w:pPr>
    <w:rPr>
      <w:rFonts w:ascii="Arial" w:hAnsi="Arial" w:cs="Arial"/>
      <w:vanish/>
      <w:sz w:val="16"/>
      <w:szCs w:val="16"/>
      <w:lang w:val="en-CA" w:eastAsia="en-CA"/>
    </w:rPr>
  </w:style>
  <w:style w:type="character" w:customStyle="1" w:styleId="z-TopofFormChar">
    <w:name w:val="z-Top of Form Char"/>
    <w:link w:val="z-TopofForm"/>
    <w:uiPriority w:val="99"/>
    <w:rsid w:val="00A55F77"/>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A55F77"/>
    <w:pPr>
      <w:pBdr>
        <w:top w:val="single" w:sz="6" w:space="1" w:color="auto"/>
      </w:pBdr>
      <w:jc w:val="center"/>
    </w:pPr>
    <w:rPr>
      <w:rFonts w:ascii="Arial" w:hAnsi="Arial" w:cs="Arial"/>
      <w:vanish/>
      <w:sz w:val="16"/>
      <w:szCs w:val="16"/>
      <w:lang w:val="en-CA" w:eastAsia="en-CA"/>
    </w:rPr>
  </w:style>
  <w:style w:type="character" w:customStyle="1" w:styleId="z-BottomofFormChar">
    <w:name w:val="z-Bottom of Form Char"/>
    <w:link w:val="z-BottomofForm"/>
    <w:uiPriority w:val="99"/>
    <w:rsid w:val="00A55F77"/>
    <w:rPr>
      <w:rFonts w:ascii="Arial" w:hAnsi="Arial" w:cs="Arial"/>
      <w:vanish/>
      <w:sz w:val="16"/>
      <w:szCs w:val="16"/>
    </w:rPr>
  </w:style>
  <w:style w:type="character" w:customStyle="1" w:styleId="yiv5087891504234325613-02122013">
    <w:name w:val="yiv5087891504234325613-02122013"/>
    <w:rsid w:val="00F91EB5"/>
  </w:style>
  <w:style w:type="paragraph" w:customStyle="1" w:styleId="yiv3022873299msonormal">
    <w:name w:val="yiv3022873299msonormal"/>
    <w:basedOn w:val="Normal"/>
    <w:rsid w:val="00894199"/>
    <w:pPr>
      <w:spacing w:before="100" w:beforeAutospacing="1" w:after="100" w:afterAutospacing="1"/>
    </w:pPr>
    <w:rPr>
      <w:sz w:val="24"/>
      <w:szCs w:val="24"/>
      <w:lang w:val="en-CA" w:eastAsia="en-CA"/>
    </w:rPr>
  </w:style>
  <w:style w:type="character" w:customStyle="1" w:styleId="yiv3998588137apple-style-span">
    <w:name w:val="yiv3998588137apple-style-span"/>
    <w:rsid w:val="00DE54C2"/>
  </w:style>
  <w:style w:type="paragraph" w:customStyle="1" w:styleId="yiv7618938104msonormal">
    <w:name w:val="yiv7618938104msonormal"/>
    <w:basedOn w:val="Normal"/>
    <w:rsid w:val="001A0160"/>
    <w:pPr>
      <w:spacing w:before="100" w:beforeAutospacing="1" w:after="100" w:afterAutospacing="1"/>
    </w:pPr>
    <w:rPr>
      <w:sz w:val="24"/>
      <w:szCs w:val="24"/>
      <w:lang w:val="en-CA" w:eastAsia="en-CA"/>
    </w:rPr>
  </w:style>
  <w:style w:type="character" w:customStyle="1" w:styleId="yiv3217608775tab">
    <w:name w:val="yiv3217608775tab"/>
    <w:rsid w:val="005B6E56"/>
  </w:style>
  <w:style w:type="paragraph" w:customStyle="1" w:styleId="yiv2906269821msonormal">
    <w:name w:val="yiv2906269821msonormal"/>
    <w:basedOn w:val="Normal"/>
    <w:rsid w:val="00A74EF2"/>
    <w:pPr>
      <w:spacing w:before="100" w:beforeAutospacing="1" w:after="100" w:afterAutospacing="1"/>
    </w:pPr>
    <w:rPr>
      <w:sz w:val="24"/>
      <w:szCs w:val="24"/>
      <w:lang w:val="en-CA" w:eastAsia="en-CA"/>
    </w:rPr>
  </w:style>
  <w:style w:type="paragraph" w:customStyle="1" w:styleId="yiv1992380926msonormal">
    <w:name w:val="yiv1992380926msonormal"/>
    <w:basedOn w:val="Normal"/>
    <w:rsid w:val="00887DB3"/>
    <w:pPr>
      <w:spacing w:before="100" w:beforeAutospacing="1" w:after="100" w:afterAutospacing="1"/>
    </w:pPr>
    <w:rPr>
      <w:sz w:val="24"/>
      <w:szCs w:val="24"/>
      <w:lang w:val="en-CA" w:eastAsia="en-CA"/>
    </w:rPr>
  </w:style>
  <w:style w:type="character" w:customStyle="1" w:styleId="apple-converted-space">
    <w:name w:val="apple-converted-space"/>
    <w:rsid w:val="009655DB"/>
  </w:style>
  <w:style w:type="character" w:customStyle="1" w:styleId="yiv4142878474apple-converted-space">
    <w:name w:val="yiv4142878474apple-converted-space"/>
    <w:rsid w:val="003F3D5C"/>
  </w:style>
  <w:style w:type="paragraph" w:customStyle="1" w:styleId="yiv2340316111msonormal">
    <w:name w:val="yiv2340316111msonormal"/>
    <w:basedOn w:val="Normal"/>
    <w:rsid w:val="00E5437A"/>
    <w:pPr>
      <w:spacing w:before="100" w:beforeAutospacing="1" w:after="100" w:afterAutospacing="1"/>
    </w:pPr>
    <w:rPr>
      <w:sz w:val="24"/>
      <w:szCs w:val="24"/>
      <w:lang w:val="en-CA" w:eastAsia="en-CA"/>
    </w:rPr>
  </w:style>
  <w:style w:type="paragraph" w:customStyle="1" w:styleId="yiv9401912202msonormal">
    <w:name w:val="yiv9401912202msonormal"/>
    <w:basedOn w:val="Normal"/>
    <w:rsid w:val="00820B42"/>
    <w:pPr>
      <w:spacing w:before="100" w:beforeAutospacing="1" w:after="100" w:afterAutospacing="1"/>
    </w:pPr>
    <w:rPr>
      <w:sz w:val="24"/>
      <w:szCs w:val="24"/>
      <w:lang w:val="en-CA" w:eastAsia="en-CA"/>
    </w:rPr>
  </w:style>
  <w:style w:type="paragraph" w:customStyle="1" w:styleId="yiv0307351189msonormal">
    <w:name w:val="yiv0307351189msonormal"/>
    <w:basedOn w:val="Normal"/>
    <w:rsid w:val="00B81166"/>
    <w:pPr>
      <w:spacing w:before="100" w:beforeAutospacing="1" w:after="100" w:afterAutospacing="1"/>
    </w:pPr>
    <w:rPr>
      <w:sz w:val="24"/>
      <w:szCs w:val="24"/>
      <w:lang w:val="en-CA" w:eastAsia="en-CA"/>
    </w:rPr>
  </w:style>
  <w:style w:type="character" w:customStyle="1" w:styleId="cite-author2">
    <w:name w:val="cite-author2"/>
    <w:rsid w:val="00CE6A30"/>
  </w:style>
  <w:style w:type="paragraph" w:customStyle="1" w:styleId="BasicParagraph">
    <w:name w:val="[Basic Paragraph]"/>
    <w:basedOn w:val="Normal"/>
    <w:uiPriority w:val="99"/>
    <w:rsid w:val="00020E97"/>
    <w:pPr>
      <w:spacing w:line="288" w:lineRule="auto"/>
    </w:pPr>
    <w:rPr>
      <w:rFonts w:ascii="Minion Pro" w:eastAsia="Calibri" w:hAnsi="Minion Pro" w:cs="Minion Pro"/>
      <w:color w:val="000000"/>
      <w:sz w:val="24"/>
      <w:szCs w:val="24"/>
    </w:rPr>
  </w:style>
  <w:style w:type="character" w:customStyle="1" w:styleId="InternetLink">
    <w:name w:val="Internet Link"/>
    <w:rsid w:val="00F658A7"/>
    <w:rPr>
      <w:color w:val="000080"/>
      <w:u w:val="single"/>
      <w:lang w:val="en-US" w:eastAsia="en-US" w:bidi="en-US"/>
    </w:rPr>
  </w:style>
  <w:style w:type="paragraph" w:customStyle="1" w:styleId="yiv6446554278msonormal">
    <w:name w:val="yiv6446554278msonormal"/>
    <w:basedOn w:val="Normal"/>
    <w:rsid w:val="00AF2CF4"/>
    <w:pPr>
      <w:spacing w:before="100" w:beforeAutospacing="1" w:after="100" w:afterAutospacing="1"/>
    </w:pPr>
    <w:rPr>
      <w:sz w:val="24"/>
      <w:szCs w:val="24"/>
      <w:lang w:val="en-CA" w:eastAsia="en-CA"/>
    </w:rPr>
  </w:style>
  <w:style w:type="paragraph" w:customStyle="1" w:styleId="yiv7952854852msonormal">
    <w:name w:val="yiv7952854852msonormal"/>
    <w:basedOn w:val="Normal"/>
    <w:rsid w:val="00576F46"/>
    <w:pPr>
      <w:spacing w:before="100" w:beforeAutospacing="1" w:after="100" w:afterAutospacing="1"/>
    </w:pPr>
    <w:rPr>
      <w:sz w:val="24"/>
      <w:szCs w:val="24"/>
      <w:lang w:val="en-CA" w:eastAsia="en-CA"/>
    </w:rPr>
  </w:style>
  <w:style w:type="paragraph" w:styleId="Closing">
    <w:name w:val="Closing"/>
    <w:basedOn w:val="BodyText"/>
    <w:link w:val="ClosingChar"/>
    <w:uiPriority w:val="99"/>
    <w:rsid w:val="00877B09"/>
    <w:pPr>
      <w:keepNext/>
      <w:spacing w:after="160"/>
    </w:pPr>
  </w:style>
  <w:style w:type="character" w:customStyle="1" w:styleId="ClosingChar">
    <w:name w:val="Closing Char"/>
    <w:link w:val="Closing"/>
    <w:uiPriority w:val="99"/>
    <w:rsid w:val="00877B09"/>
    <w:rPr>
      <w:lang w:val="en-US" w:eastAsia="en-US"/>
    </w:rPr>
  </w:style>
  <w:style w:type="paragraph" w:customStyle="1" w:styleId="yiv9662105913msonormal">
    <w:name w:val="yiv9662105913msonormal"/>
    <w:basedOn w:val="Normal"/>
    <w:rsid w:val="005516BB"/>
    <w:pPr>
      <w:spacing w:before="100" w:beforeAutospacing="1" w:after="100" w:afterAutospacing="1"/>
    </w:pPr>
    <w:rPr>
      <w:sz w:val="24"/>
      <w:szCs w:val="24"/>
      <w:lang w:val="en-CA" w:eastAsia="en-CA"/>
    </w:rPr>
  </w:style>
  <w:style w:type="paragraph" w:customStyle="1" w:styleId="yiv4119823863msonormal">
    <w:name w:val="yiv4119823863msonormal"/>
    <w:basedOn w:val="Normal"/>
    <w:rsid w:val="004C6F09"/>
    <w:pPr>
      <w:spacing w:before="100" w:beforeAutospacing="1" w:after="100" w:afterAutospacing="1"/>
    </w:pPr>
    <w:rPr>
      <w:sz w:val="24"/>
      <w:szCs w:val="24"/>
      <w:lang w:val="en-CA" w:eastAsia="en-CA"/>
    </w:rPr>
  </w:style>
  <w:style w:type="paragraph" w:customStyle="1" w:styleId="yiv9549820889msonormal">
    <w:name w:val="yiv9549820889msonormal"/>
    <w:basedOn w:val="Normal"/>
    <w:rsid w:val="00704ABC"/>
    <w:pPr>
      <w:spacing w:before="100" w:beforeAutospacing="1" w:after="100" w:afterAutospacing="1"/>
    </w:pPr>
    <w:rPr>
      <w:sz w:val="24"/>
      <w:szCs w:val="24"/>
      <w:lang w:val="en-CA" w:eastAsia="en-CA"/>
    </w:rPr>
  </w:style>
  <w:style w:type="paragraph" w:customStyle="1" w:styleId="yiv3649268673msonormal">
    <w:name w:val="yiv3649268673msonormal"/>
    <w:basedOn w:val="Normal"/>
    <w:rsid w:val="00FC141E"/>
    <w:pPr>
      <w:spacing w:before="100" w:beforeAutospacing="1" w:after="100" w:afterAutospacing="1"/>
    </w:pPr>
    <w:rPr>
      <w:sz w:val="24"/>
      <w:szCs w:val="24"/>
      <w:lang w:val="en-CA" w:eastAsia="en-CA"/>
    </w:rPr>
  </w:style>
  <w:style w:type="paragraph" w:customStyle="1" w:styleId="yiv2845566505msonormal">
    <w:name w:val="yiv2845566505msonormal"/>
    <w:basedOn w:val="Normal"/>
    <w:rsid w:val="0067048D"/>
    <w:pPr>
      <w:spacing w:before="100" w:beforeAutospacing="1" w:after="100" w:afterAutospacing="1"/>
    </w:pPr>
    <w:rPr>
      <w:sz w:val="24"/>
      <w:szCs w:val="24"/>
      <w:lang w:val="en-CA" w:eastAsia="en-CA"/>
    </w:rPr>
  </w:style>
  <w:style w:type="paragraph" w:customStyle="1" w:styleId="yiv2876198057msonormal">
    <w:name w:val="yiv2876198057msonormal"/>
    <w:basedOn w:val="Normal"/>
    <w:rsid w:val="00722146"/>
    <w:pPr>
      <w:spacing w:before="100" w:beforeAutospacing="1" w:after="100" w:afterAutospacing="1"/>
    </w:pPr>
    <w:rPr>
      <w:sz w:val="24"/>
      <w:szCs w:val="24"/>
      <w:lang w:val="en-CA" w:eastAsia="en-CA"/>
    </w:rPr>
  </w:style>
  <w:style w:type="paragraph" w:customStyle="1" w:styleId="yiv0894346145msonormal">
    <w:name w:val="yiv0894346145msonormal"/>
    <w:basedOn w:val="Normal"/>
    <w:rsid w:val="00856596"/>
    <w:pPr>
      <w:spacing w:before="100" w:beforeAutospacing="1" w:after="100" w:afterAutospacing="1"/>
    </w:pPr>
    <w:rPr>
      <w:sz w:val="24"/>
      <w:szCs w:val="24"/>
      <w:lang w:val="en-CA" w:eastAsia="en-CA"/>
    </w:rPr>
  </w:style>
  <w:style w:type="character" w:customStyle="1" w:styleId="yiv1854218814">
    <w:name w:val="yiv1854218814"/>
    <w:rsid w:val="00C54757"/>
  </w:style>
  <w:style w:type="paragraph" w:customStyle="1" w:styleId="yiv1097654497msonormal">
    <w:name w:val="yiv1097654497msonormal"/>
    <w:basedOn w:val="Normal"/>
    <w:rsid w:val="001F23D8"/>
    <w:pPr>
      <w:spacing w:before="100" w:beforeAutospacing="1" w:after="100" w:afterAutospacing="1"/>
    </w:pPr>
    <w:rPr>
      <w:sz w:val="24"/>
      <w:szCs w:val="24"/>
      <w:lang w:val="en-CA" w:eastAsia="en-CA"/>
    </w:rPr>
  </w:style>
  <w:style w:type="paragraph" w:customStyle="1" w:styleId="yiv3435748639msonormal">
    <w:name w:val="yiv3435748639msonormal"/>
    <w:basedOn w:val="Normal"/>
    <w:rsid w:val="00CD16B7"/>
    <w:pPr>
      <w:spacing w:before="100" w:beforeAutospacing="1" w:after="100" w:afterAutospacing="1"/>
    </w:pPr>
    <w:rPr>
      <w:sz w:val="24"/>
      <w:szCs w:val="24"/>
      <w:lang w:val="en-CA" w:eastAsia="en-CA"/>
    </w:rPr>
  </w:style>
  <w:style w:type="paragraph" w:customStyle="1" w:styleId="yiv0033832366msonormal">
    <w:name w:val="yiv0033832366msonormal"/>
    <w:basedOn w:val="Normal"/>
    <w:rsid w:val="002B3A35"/>
    <w:pPr>
      <w:spacing w:before="100" w:beforeAutospacing="1" w:after="100" w:afterAutospacing="1"/>
    </w:pPr>
    <w:rPr>
      <w:sz w:val="24"/>
      <w:szCs w:val="24"/>
      <w:lang w:val="en-CA" w:eastAsia="en-CA"/>
    </w:rPr>
  </w:style>
  <w:style w:type="paragraph" w:customStyle="1" w:styleId="yiv4449404305msonormal">
    <w:name w:val="yiv4449404305msonormal"/>
    <w:basedOn w:val="Normal"/>
    <w:rsid w:val="00092BF4"/>
    <w:pPr>
      <w:spacing w:before="100" w:beforeAutospacing="1" w:after="100" w:afterAutospacing="1"/>
    </w:pPr>
    <w:rPr>
      <w:sz w:val="24"/>
      <w:szCs w:val="24"/>
      <w:lang w:val="en-CA" w:eastAsia="en-CA"/>
    </w:rPr>
  </w:style>
  <w:style w:type="paragraph" w:customStyle="1" w:styleId="yiv9442265174msonormal">
    <w:name w:val="yiv9442265174msonormal"/>
    <w:basedOn w:val="Normal"/>
    <w:rsid w:val="006D39E7"/>
    <w:pPr>
      <w:spacing w:before="100" w:beforeAutospacing="1" w:after="100" w:afterAutospacing="1"/>
    </w:pPr>
    <w:rPr>
      <w:sz w:val="24"/>
      <w:szCs w:val="24"/>
      <w:lang w:val="en-CA" w:eastAsia="en-CA"/>
    </w:rPr>
  </w:style>
  <w:style w:type="paragraph" w:customStyle="1" w:styleId="yiv4550417390msonormal">
    <w:name w:val="yiv4550417390msonormal"/>
    <w:basedOn w:val="Normal"/>
    <w:rsid w:val="00C9387E"/>
    <w:pPr>
      <w:spacing w:before="100" w:beforeAutospacing="1" w:after="100" w:afterAutospacing="1"/>
    </w:pPr>
    <w:rPr>
      <w:sz w:val="24"/>
      <w:szCs w:val="24"/>
      <w:lang w:val="en-CA" w:eastAsia="en-CA"/>
    </w:rPr>
  </w:style>
  <w:style w:type="paragraph" w:customStyle="1" w:styleId="yiv9038105231msonormal">
    <w:name w:val="yiv9038105231msonormal"/>
    <w:basedOn w:val="Normal"/>
    <w:rsid w:val="00AF09DA"/>
    <w:pPr>
      <w:spacing w:before="100" w:beforeAutospacing="1" w:after="100" w:afterAutospacing="1"/>
    </w:pPr>
    <w:rPr>
      <w:sz w:val="24"/>
      <w:szCs w:val="24"/>
      <w:lang w:val="en-CA" w:eastAsia="en-CA"/>
    </w:rPr>
  </w:style>
  <w:style w:type="paragraph" w:customStyle="1" w:styleId="yiv6942781059msonormal">
    <w:name w:val="yiv6942781059msonormal"/>
    <w:basedOn w:val="Normal"/>
    <w:rsid w:val="00825C46"/>
    <w:pPr>
      <w:spacing w:before="100" w:beforeAutospacing="1" w:after="100" w:afterAutospacing="1"/>
    </w:pPr>
    <w:rPr>
      <w:sz w:val="24"/>
      <w:szCs w:val="24"/>
      <w:lang w:val="en-CA" w:eastAsia="en-CA"/>
    </w:rPr>
  </w:style>
  <w:style w:type="paragraph" w:customStyle="1" w:styleId="yiv4254880491msonormal">
    <w:name w:val="yiv4254880491msonormal"/>
    <w:basedOn w:val="Normal"/>
    <w:rsid w:val="000A71B4"/>
    <w:pPr>
      <w:spacing w:before="100" w:beforeAutospacing="1" w:after="100" w:afterAutospacing="1"/>
    </w:pPr>
    <w:rPr>
      <w:sz w:val="24"/>
      <w:szCs w:val="24"/>
      <w:lang w:val="en-CA" w:eastAsia="en-CA"/>
    </w:rPr>
  </w:style>
  <w:style w:type="paragraph" w:customStyle="1" w:styleId="yiv5391556609msonormal">
    <w:name w:val="yiv5391556609msonormal"/>
    <w:basedOn w:val="Normal"/>
    <w:rsid w:val="00E23E74"/>
    <w:pPr>
      <w:spacing w:before="100" w:beforeAutospacing="1" w:after="100" w:afterAutospacing="1"/>
    </w:pPr>
    <w:rPr>
      <w:sz w:val="24"/>
      <w:szCs w:val="24"/>
      <w:lang w:val="en-CA" w:eastAsia="en-CA"/>
    </w:rPr>
  </w:style>
  <w:style w:type="paragraph" w:customStyle="1" w:styleId="yiv5615966505msonormal">
    <w:name w:val="yiv5615966505msonormal"/>
    <w:basedOn w:val="Normal"/>
    <w:rsid w:val="009B6346"/>
    <w:pPr>
      <w:spacing w:before="100" w:beforeAutospacing="1" w:after="100" w:afterAutospacing="1"/>
    </w:pPr>
    <w:rPr>
      <w:sz w:val="24"/>
      <w:szCs w:val="24"/>
      <w:lang w:val="en-CA" w:eastAsia="en-CA"/>
    </w:rPr>
  </w:style>
  <w:style w:type="paragraph" w:customStyle="1" w:styleId="yiv1175730062msonormal">
    <w:name w:val="yiv1175730062msonormal"/>
    <w:basedOn w:val="Normal"/>
    <w:rsid w:val="00081330"/>
    <w:pPr>
      <w:spacing w:before="100" w:beforeAutospacing="1" w:after="100" w:afterAutospacing="1"/>
    </w:pPr>
    <w:rPr>
      <w:sz w:val="24"/>
      <w:szCs w:val="24"/>
      <w:lang w:val="en-CA" w:eastAsia="en-CA"/>
    </w:rPr>
  </w:style>
  <w:style w:type="paragraph" w:customStyle="1" w:styleId="yiv2206538321msonormal">
    <w:name w:val="yiv2206538321msonormal"/>
    <w:basedOn w:val="Normal"/>
    <w:rsid w:val="00376D71"/>
    <w:pPr>
      <w:spacing w:before="100" w:beforeAutospacing="1" w:after="100" w:afterAutospacing="1"/>
    </w:pPr>
    <w:rPr>
      <w:sz w:val="24"/>
      <w:szCs w:val="24"/>
      <w:lang w:val="en-CA" w:eastAsia="en-CA"/>
    </w:rPr>
  </w:style>
  <w:style w:type="paragraph" w:customStyle="1" w:styleId="yiv7143084077msonormal">
    <w:name w:val="yiv7143084077msonormal"/>
    <w:basedOn w:val="Normal"/>
    <w:rsid w:val="00077759"/>
    <w:pPr>
      <w:spacing w:before="100" w:beforeAutospacing="1" w:after="100" w:afterAutospacing="1"/>
    </w:pPr>
    <w:rPr>
      <w:sz w:val="24"/>
      <w:szCs w:val="24"/>
      <w:lang w:val="en-CA" w:eastAsia="en-CA"/>
    </w:rPr>
  </w:style>
  <w:style w:type="character" w:customStyle="1" w:styleId="yiv4830637683">
    <w:name w:val="yiv4830637683"/>
    <w:rsid w:val="00112F08"/>
  </w:style>
  <w:style w:type="paragraph" w:customStyle="1" w:styleId="yiv0039776300msonormal">
    <w:name w:val="yiv0039776300msonormal"/>
    <w:basedOn w:val="Normal"/>
    <w:rsid w:val="00F42B3B"/>
    <w:pPr>
      <w:spacing w:before="100" w:beforeAutospacing="1" w:after="100" w:afterAutospacing="1"/>
    </w:pPr>
    <w:rPr>
      <w:sz w:val="24"/>
      <w:szCs w:val="24"/>
      <w:lang w:val="en-CA" w:eastAsia="en-CA"/>
    </w:rPr>
  </w:style>
  <w:style w:type="paragraph" w:customStyle="1" w:styleId="yiv4383998523msonormal">
    <w:name w:val="yiv4383998523msonormal"/>
    <w:basedOn w:val="Normal"/>
    <w:rsid w:val="00866B83"/>
    <w:pPr>
      <w:spacing w:before="100" w:beforeAutospacing="1" w:after="100" w:afterAutospacing="1"/>
    </w:pPr>
    <w:rPr>
      <w:sz w:val="24"/>
      <w:szCs w:val="24"/>
      <w:lang w:val="en-CA" w:eastAsia="en-CA"/>
    </w:rPr>
  </w:style>
  <w:style w:type="paragraph" w:customStyle="1" w:styleId="yiv3232291100msonormal">
    <w:name w:val="yiv3232291100msonormal"/>
    <w:basedOn w:val="Normal"/>
    <w:rsid w:val="00BE3D4B"/>
    <w:pPr>
      <w:spacing w:before="100" w:beforeAutospacing="1" w:after="100" w:afterAutospacing="1"/>
    </w:pPr>
    <w:rPr>
      <w:sz w:val="24"/>
      <w:szCs w:val="24"/>
      <w:lang w:val="en-CA" w:eastAsia="en-CA"/>
    </w:rPr>
  </w:style>
  <w:style w:type="paragraph" w:customStyle="1" w:styleId="yiv5492074743msonormal">
    <w:name w:val="yiv5492074743msonormal"/>
    <w:basedOn w:val="Normal"/>
    <w:rsid w:val="009A3407"/>
    <w:pPr>
      <w:spacing w:before="100" w:beforeAutospacing="1" w:after="100" w:afterAutospacing="1"/>
    </w:pPr>
    <w:rPr>
      <w:sz w:val="24"/>
      <w:szCs w:val="24"/>
      <w:lang w:val="en-CA" w:eastAsia="en-CA"/>
    </w:rPr>
  </w:style>
  <w:style w:type="paragraph" w:customStyle="1" w:styleId="yiv1763444492msonormal">
    <w:name w:val="yiv1763444492msonormal"/>
    <w:basedOn w:val="Normal"/>
    <w:rsid w:val="006F200B"/>
    <w:pPr>
      <w:spacing w:before="100" w:beforeAutospacing="1" w:after="100" w:afterAutospacing="1"/>
    </w:pPr>
    <w:rPr>
      <w:sz w:val="24"/>
      <w:szCs w:val="24"/>
      <w:lang w:val="en-CA" w:eastAsia="en-CA"/>
    </w:rPr>
  </w:style>
  <w:style w:type="paragraph" w:customStyle="1" w:styleId="yiv2169074431msonormal">
    <w:name w:val="yiv2169074431msonormal"/>
    <w:basedOn w:val="Normal"/>
    <w:rsid w:val="008D3DB8"/>
    <w:pPr>
      <w:spacing w:before="100" w:beforeAutospacing="1" w:after="100" w:afterAutospacing="1"/>
    </w:pPr>
    <w:rPr>
      <w:sz w:val="24"/>
      <w:szCs w:val="24"/>
      <w:lang w:val="en-CA" w:eastAsia="en-CA"/>
    </w:rPr>
  </w:style>
  <w:style w:type="paragraph" w:customStyle="1" w:styleId="yiv6925926236msonormal">
    <w:name w:val="yiv6925926236msonormal"/>
    <w:basedOn w:val="Normal"/>
    <w:rsid w:val="002904FB"/>
    <w:pPr>
      <w:spacing w:before="100" w:beforeAutospacing="1" w:after="100" w:afterAutospacing="1"/>
    </w:pPr>
    <w:rPr>
      <w:sz w:val="24"/>
      <w:szCs w:val="24"/>
      <w:lang w:val="en-CA" w:eastAsia="en-CA"/>
    </w:rPr>
  </w:style>
  <w:style w:type="paragraph" w:styleId="NoSpacing">
    <w:name w:val="No Spacing"/>
    <w:uiPriority w:val="1"/>
    <w:qFormat/>
    <w:rsid w:val="00606735"/>
    <w:rPr>
      <w:rFonts w:eastAsia="Arial"/>
      <w:color w:val="000000"/>
      <w:kern w:val="16"/>
      <w:sz w:val="24"/>
    </w:rPr>
  </w:style>
  <w:style w:type="character" w:customStyle="1" w:styleId="xbe">
    <w:name w:val="_xbe"/>
    <w:rsid w:val="00257CD8"/>
  </w:style>
  <w:style w:type="paragraph" w:customStyle="1" w:styleId="paragraph">
    <w:name w:val="paragraph"/>
    <w:basedOn w:val="Normal"/>
    <w:rsid w:val="00A55A05"/>
    <w:rPr>
      <w:sz w:val="24"/>
      <w:szCs w:val="24"/>
      <w:lang w:val="en-CA" w:eastAsia="en-CA"/>
    </w:rPr>
  </w:style>
  <w:style w:type="character" w:customStyle="1" w:styleId="normaltextrun">
    <w:name w:val="normaltextrun"/>
    <w:rsid w:val="00A55A05"/>
  </w:style>
  <w:style w:type="paragraph" w:customStyle="1" w:styleId="yiv4755717085msonormal">
    <w:name w:val="yiv4755717085msonormal"/>
    <w:basedOn w:val="Normal"/>
    <w:rsid w:val="00EC3B3F"/>
    <w:pPr>
      <w:spacing w:before="100" w:beforeAutospacing="1" w:after="100" w:afterAutospacing="1"/>
    </w:pPr>
    <w:rPr>
      <w:sz w:val="24"/>
      <w:szCs w:val="24"/>
      <w:lang w:val="en-CA" w:eastAsia="en-CA"/>
    </w:rPr>
  </w:style>
  <w:style w:type="character" w:customStyle="1" w:styleId="yiv6548399736">
    <w:name w:val="yiv6548399736"/>
    <w:rsid w:val="00FB3E39"/>
  </w:style>
  <w:style w:type="character" w:styleId="CommentReference">
    <w:name w:val="annotation reference"/>
    <w:rsid w:val="00D8383E"/>
    <w:rPr>
      <w:sz w:val="16"/>
      <w:szCs w:val="16"/>
    </w:rPr>
  </w:style>
  <w:style w:type="paragraph" w:styleId="CommentText">
    <w:name w:val="annotation text"/>
    <w:basedOn w:val="Normal"/>
    <w:link w:val="CommentTextChar"/>
    <w:rsid w:val="00D8383E"/>
  </w:style>
  <w:style w:type="character" w:customStyle="1" w:styleId="CommentTextChar">
    <w:name w:val="Comment Text Char"/>
    <w:link w:val="CommentText"/>
    <w:rsid w:val="00D8383E"/>
    <w:rPr>
      <w:rFonts w:ascii="Courier New" w:hAnsi="Courier New"/>
      <w:lang w:val="en-US" w:eastAsia="en-US"/>
    </w:rPr>
  </w:style>
  <w:style w:type="paragraph" w:styleId="CommentSubject">
    <w:name w:val="annotation subject"/>
    <w:basedOn w:val="CommentText"/>
    <w:next w:val="CommentText"/>
    <w:link w:val="CommentSubjectChar"/>
    <w:rsid w:val="00D8383E"/>
    <w:rPr>
      <w:b/>
      <w:bCs/>
    </w:rPr>
  </w:style>
  <w:style w:type="character" w:customStyle="1" w:styleId="CommentSubjectChar">
    <w:name w:val="Comment Subject Char"/>
    <w:link w:val="CommentSubject"/>
    <w:rsid w:val="00D8383E"/>
    <w:rPr>
      <w:rFonts w:ascii="Courier New" w:hAnsi="Courier New"/>
      <w:b/>
      <w:bCs/>
      <w:lang w:val="en-US" w:eastAsia="en-US"/>
    </w:rPr>
  </w:style>
  <w:style w:type="paragraph" w:customStyle="1" w:styleId="yiv9424196614msonormal">
    <w:name w:val="yiv9424196614msonormal"/>
    <w:basedOn w:val="Normal"/>
    <w:rsid w:val="00EB5BCA"/>
    <w:pPr>
      <w:spacing w:before="100" w:beforeAutospacing="1" w:after="100" w:afterAutospacing="1"/>
    </w:pPr>
    <w:rPr>
      <w:sz w:val="24"/>
      <w:szCs w:val="24"/>
      <w:lang w:val="en-CA" w:eastAsia="en-CA"/>
    </w:rPr>
  </w:style>
  <w:style w:type="character" w:customStyle="1" w:styleId="passage-display-bcv">
    <w:name w:val="passage-display-bcv"/>
    <w:rsid w:val="00D47D34"/>
  </w:style>
  <w:style w:type="character" w:customStyle="1" w:styleId="passage-display-version">
    <w:name w:val="passage-display-version"/>
    <w:rsid w:val="00D47D34"/>
  </w:style>
  <w:style w:type="character" w:customStyle="1" w:styleId="text">
    <w:name w:val="text"/>
    <w:rsid w:val="00D47D34"/>
  </w:style>
  <w:style w:type="paragraph" w:customStyle="1" w:styleId="yiv5682147127msonormal">
    <w:name w:val="yiv5682147127msonormal"/>
    <w:basedOn w:val="Normal"/>
    <w:rsid w:val="005F0C6C"/>
    <w:pPr>
      <w:spacing w:before="100" w:beforeAutospacing="1" w:after="100" w:afterAutospacing="1"/>
    </w:pPr>
    <w:rPr>
      <w:sz w:val="24"/>
      <w:szCs w:val="24"/>
      <w:lang w:val="en-CA" w:eastAsia="en-CA"/>
    </w:rPr>
  </w:style>
  <w:style w:type="paragraph" w:customStyle="1" w:styleId="yiv1794741626msonormal">
    <w:name w:val="yiv1794741626msonormal"/>
    <w:basedOn w:val="Normal"/>
    <w:rsid w:val="00FB3D6C"/>
    <w:pPr>
      <w:spacing w:before="100" w:beforeAutospacing="1" w:after="100" w:afterAutospacing="1"/>
    </w:pPr>
    <w:rPr>
      <w:sz w:val="24"/>
      <w:szCs w:val="24"/>
      <w:lang w:val="en-CA" w:eastAsia="en-CA"/>
    </w:rPr>
  </w:style>
  <w:style w:type="paragraph" w:customStyle="1" w:styleId="yiv2112618700msonormal">
    <w:name w:val="yiv2112618700msonormal"/>
    <w:basedOn w:val="Normal"/>
    <w:rsid w:val="00172DE5"/>
    <w:pPr>
      <w:spacing w:before="100" w:beforeAutospacing="1" w:after="100" w:afterAutospacing="1"/>
    </w:pPr>
    <w:rPr>
      <w:sz w:val="24"/>
      <w:szCs w:val="24"/>
      <w:lang w:val="en-CA" w:eastAsia="en-CA"/>
    </w:rPr>
  </w:style>
  <w:style w:type="paragraph" w:customStyle="1" w:styleId="yiv4767845569msonormal">
    <w:name w:val="yiv4767845569msonormal"/>
    <w:basedOn w:val="Normal"/>
    <w:rsid w:val="008C2215"/>
    <w:pPr>
      <w:spacing w:before="100" w:beforeAutospacing="1" w:after="100" w:afterAutospacing="1"/>
    </w:pPr>
    <w:rPr>
      <w:sz w:val="24"/>
      <w:szCs w:val="24"/>
      <w:lang w:val="en-CA" w:eastAsia="en-CA"/>
    </w:rPr>
  </w:style>
  <w:style w:type="paragraph" w:customStyle="1" w:styleId="yiv9864670517msonormal">
    <w:name w:val="yiv9864670517msonormal"/>
    <w:basedOn w:val="Normal"/>
    <w:rsid w:val="00396671"/>
    <w:pPr>
      <w:spacing w:before="100" w:beforeAutospacing="1" w:after="100" w:afterAutospacing="1"/>
    </w:pPr>
    <w:rPr>
      <w:sz w:val="24"/>
      <w:szCs w:val="24"/>
      <w:lang w:val="en-CA" w:eastAsia="en-CA"/>
    </w:rPr>
  </w:style>
  <w:style w:type="paragraph" w:customStyle="1" w:styleId="yiv2557642511msonormal">
    <w:name w:val="yiv2557642511msonormal"/>
    <w:basedOn w:val="Normal"/>
    <w:rsid w:val="00A821B2"/>
    <w:pPr>
      <w:spacing w:before="100" w:beforeAutospacing="1" w:after="100" w:afterAutospacing="1"/>
    </w:pPr>
    <w:rPr>
      <w:sz w:val="24"/>
      <w:szCs w:val="24"/>
      <w:lang w:val="en-CA" w:eastAsia="en-CA"/>
    </w:rPr>
  </w:style>
  <w:style w:type="paragraph" w:customStyle="1" w:styleId="Normal1">
    <w:name w:val="Normal1"/>
    <w:uiPriority w:val="99"/>
    <w:rsid w:val="00006628"/>
    <w:pPr>
      <w:spacing w:line="276" w:lineRule="auto"/>
    </w:pPr>
    <w:rPr>
      <w:rFonts w:ascii="Arial" w:eastAsia="Arial" w:hAnsi="Arial" w:cs="Arial"/>
      <w:color w:val="000000"/>
      <w:sz w:val="22"/>
      <w:szCs w:val="22"/>
    </w:rPr>
  </w:style>
  <w:style w:type="paragraph" w:customStyle="1" w:styleId="yiv3933847591msonormal">
    <w:name w:val="yiv3933847591msonormal"/>
    <w:basedOn w:val="Normal"/>
    <w:rsid w:val="00102AA4"/>
    <w:pPr>
      <w:spacing w:before="100" w:beforeAutospacing="1" w:after="100" w:afterAutospacing="1"/>
    </w:pPr>
    <w:rPr>
      <w:sz w:val="24"/>
      <w:szCs w:val="24"/>
      <w:lang w:val="en-CA" w:eastAsia="en-CA"/>
    </w:rPr>
  </w:style>
  <w:style w:type="character" w:customStyle="1" w:styleId="yiv3933847591apple-converted-space">
    <w:name w:val="yiv3933847591apple-converted-space"/>
    <w:rsid w:val="00102AA4"/>
  </w:style>
  <w:style w:type="paragraph" w:customStyle="1" w:styleId="yiv5212523192msonormal">
    <w:name w:val="yiv5212523192msonormal"/>
    <w:basedOn w:val="Normal"/>
    <w:rsid w:val="00102AA4"/>
    <w:pPr>
      <w:spacing w:before="100" w:beforeAutospacing="1" w:after="100" w:afterAutospacing="1"/>
    </w:pPr>
    <w:rPr>
      <w:sz w:val="24"/>
      <w:szCs w:val="24"/>
      <w:lang w:val="en-CA" w:eastAsia="en-CA"/>
    </w:rPr>
  </w:style>
  <w:style w:type="paragraph" w:customStyle="1" w:styleId="yiv9366407036msonormal">
    <w:name w:val="yiv9366407036msonormal"/>
    <w:basedOn w:val="Normal"/>
    <w:rsid w:val="009E4119"/>
    <w:pPr>
      <w:spacing w:before="100" w:beforeAutospacing="1" w:after="100" w:afterAutospacing="1"/>
    </w:pPr>
    <w:rPr>
      <w:sz w:val="24"/>
      <w:szCs w:val="24"/>
      <w:lang w:val="en-CA" w:eastAsia="en-CA"/>
    </w:rPr>
  </w:style>
  <w:style w:type="character" w:customStyle="1" w:styleId="yiv8912714110gmail-textexposedshow">
    <w:name w:val="yiv8912714110gmail-text_exposed_show"/>
    <w:rsid w:val="00E664C0"/>
  </w:style>
  <w:style w:type="paragraph" w:customStyle="1" w:styleId="yiv7526245631msonormal">
    <w:name w:val="yiv7526245631msonormal"/>
    <w:basedOn w:val="Normal"/>
    <w:rsid w:val="003348FA"/>
    <w:pPr>
      <w:spacing w:before="100" w:beforeAutospacing="1" w:after="100" w:afterAutospacing="1"/>
    </w:pPr>
    <w:rPr>
      <w:sz w:val="24"/>
      <w:szCs w:val="24"/>
      <w:lang w:val="en-CA" w:eastAsia="en-CA"/>
    </w:rPr>
  </w:style>
  <w:style w:type="character" w:customStyle="1" w:styleId="yiv2468429415gmail-aqj">
    <w:name w:val="yiv2468429415gmail-aqj"/>
    <w:rsid w:val="004363FB"/>
  </w:style>
  <w:style w:type="character" w:customStyle="1" w:styleId="yiv6385148330m-3893150908458650528m8902088869796152162m3518607518974189414m8741281531130594437m-2096564943612666774m8699364427998463757m477735246529846316m4007858555358081175m-3856854708884589433m4005866146677298413m-7479744577422397911m-635">
    <w:name w:val="yiv6385148330m_-3893150908458650528m_8902088869796152162m_3518607518974189414m_8741281531130594437m_-2096564943612666774m_8699364427998463757m_477735246529846316m_4007858555358081175m_-3856854708884589433m_4005866146677298413m_-7479744577422397911m_-635"/>
    <w:rsid w:val="007E726F"/>
  </w:style>
  <w:style w:type="paragraph" w:customStyle="1" w:styleId="yiv9799782680msonormal">
    <w:name w:val="yiv9799782680msonormal"/>
    <w:basedOn w:val="Normal"/>
    <w:rsid w:val="00E51FA9"/>
    <w:pPr>
      <w:spacing w:before="100" w:beforeAutospacing="1" w:after="100" w:afterAutospacing="1"/>
    </w:pPr>
    <w:rPr>
      <w:sz w:val="24"/>
      <w:szCs w:val="24"/>
      <w:lang w:val="en-CA" w:eastAsia="en-CA"/>
    </w:rPr>
  </w:style>
  <w:style w:type="paragraph" w:customStyle="1" w:styleId="yiv5845006860msonormal">
    <w:name w:val="yiv5845006860msonormal"/>
    <w:basedOn w:val="Normal"/>
    <w:rsid w:val="00EE01BB"/>
    <w:pPr>
      <w:spacing w:before="100" w:beforeAutospacing="1" w:after="100" w:afterAutospacing="1"/>
    </w:pPr>
    <w:rPr>
      <w:sz w:val="24"/>
      <w:szCs w:val="24"/>
      <w:lang w:val="en-CA" w:eastAsia="en-CA"/>
    </w:rPr>
  </w:style>
  <w:style w:type="paragraph" w:customStyle="1" w:styleId="p1">
    <w:name w:val="p1"/>
    <w:basedOn w:val="Normal"/>
    <w:rsid w:val="00FF3FC9"/>
    <w:pPr>
      <w:spacing w:before="100" w:beforeAutospacing="1" w:after="100" w:afterAutospacing="1"/>
    </w:pPr>
    <w:rPr>
      <w:sz w:val="24"/>
      <w:szCs w:val="24"/>
      <w:lang w:val="en-CA" w:eastAsia="en-CA"/>
    </w:rPr>
  </w:style>
  <w:style w:type="paragraph" w:customStyle="1" w:styleId="yiv6381870690msonormal">
    <w:name w:val="yiv6381870690msonormal"/>
    <w:basedOn w:val="Normal"/>
    <w:rsid w:val="00B6033C"/>
    <w:pPr>
      <w:spacing w:before="100" w:beforeAutospacing="1" w:after="100" w:afterAutospacing="1"/>
    </w:pPr>
    <w:rPr>
      <w:sz w:val="24"/>
      <w:szCs w:val="24"/>
      <w:lang w:val="en-CA" w:eastAsia="en-CA"/>
    </w:rPr>
  </w:style>
  <w:style w:type="character" w:customStyle="1" w:styleId="yiv5973416005gmail-aqj">
    <w:name w:val="yiv5973416005gmail-aqj"/>
    <w:rsid w:val="00597667"/>
  </w:style>
  <w:style w:type="character" w:customStyle="1" w:styleId="pg-1fc1">
    <w:name w:val="pg-1fc1"/>
    <w:rsid w:val="00C47788"/>
  </w:style>
  <w:style w:type="character" w:customStyle="1" w:styleId="pg-1ff1">
    <w:name w:val="pg-1ff1"/>
    <w:rsid w:val="00C47788"/>
  </w:style>
  <w:style w:type="paragraph" w:customStyle="1" w:styleId="yiv1367626058msonormal">
    <w:name w:val="yiv1367626058msonormal"/>
    <w:basedOn w:val="Normal"/>
    <w:rsid w:val="00753C98"/>
    <w:pPr>
      <w:spacing w:before="100" w:beforeAutospacing="1" w:after="100" w:afterAutospacing="1"/>
    </w:pPr>
    <w:rPr>
      <w:sz w:val="24"/>
      <w:szCs w:val="24"/>
      <w:lang w:val="en-CA" w:eastAsia="en-CA"/>
    </w:rPr>
  </w:style>
  <w:style w:type="paragraph" w:customStyle="1" w:styleId="yiv3634582345msonormal">
    <w:name w:val="yiv3634582345msonormal"/>
    <w:basedOn w:val="Normal"/>
    <w:rsid w:val="00114EE6"/>
    <w:pPr>
      <w:spacing w:before="100" w:beforeAutospacing="1" w:after="100" w:afterAutospacing="1"/>
    </w:pPr>
    <w:rPr>
      <w:sz w:val="24"/>
      <w:szCs w:val="24"/>
      <w:lang w:val="en-CA" w:eastAsia="en-CA"/>
    </w:rPr>
  </w:style>
  <w:style w:type="paragraph" w:customStyle="1" w:styleId="yiv4540390784msonormal">
    <w:name w:val="yiv4540390784msonormal"/>
    <w:basedOn w:val="Normal"/>
    <w:rsid w:val="00034624"/>
    <w:pPr>
      <w:spacing w:before="100" w:beforeAutospacing="1" w:after="100" w:afterAutospacing="1"/>
    </w:pPr>
    <w:rPr>
      <w:sz w:val="24"/>
      <w:szCs w:val="24"/>
      <w:lang w:val="en-CA" w:eastAsia="en-CA"/>
    </w:rPr>
  </w:style>
  <w:style w:type="paragraph" w:customStyle="1" w:styleId="yiv3384607996msonormal">
    <w:name w:val="yiv3384607996msonormal"/>
    <w:basedOn w:val="Normal"/>
    <w:rsid w:val="001974FF"/>
    <w:pPr>
      <w:spacing w:before="100" w:beforeAutospacing="1" w:after="100" w:afterAutospacing="1"/>
    </w:pPr>
    <w:rPr>
      <w:sz w:val="24"/>
      <w:szCs w:val="24"/>
      <w:lang w:val="en-CA" w:eastAsia="en-CA"/>
    </w:rPr>
  </w:style>
  <w:style w:type="paragraph" w:customStyle="1" w:styleId="yiv6410497873msonormal">
    <w:name w:val="yiv6410497873msonormal"/>
    <w:basedOn w:val="Normal"/>
    <w:rsid w:val="0030205F"/>
    <w:pPr>
      <w:spacing w:before="100" w:beforeAutospacing="1" w:after="100" w:afterAutospacing="1"/>
    </w:pPr>
    <w:rPr>
      <w:sz w:val="24"/>
      <w:szCs w:val="24"/>
      <w:lang w:val="en-CA" w:eastAsia="en-CA"/>
    </w:rPr>
  </w:style>
  <w:style w:type="paragraph" w:customStyle="1" w:styleId="yiv9487729208msonormal">
    <w:name w:val="yiv9487729208msonormal"/>
    <w:basedOn w:val="Normal"/>
    <w:rsid w:val="00A7343E"/>
    <w:pPr>
      <w:spacing w:before="100" w:beforeAutospacing="1" w:after="100" w:afterAutospacing="1"/>
    </w:pPr>
    <w:rPr>
      <w:sz w:val="24"/>
      <w:szCs w:val="24"/>
      <w:lang w:val="en-CA" w:eastAsia="en-CA"/>
    </w:rPr>
  </w:style>
  <w:style w:type="paragraph" w:customStyle="1" w:styleId="yiv4844837351msonormal">
    <w:name w:val="yiv4844837351msonormal"/>
    <w:basedOn w:val="Normal"/>
    <w:rsid w:val="002C5015"/>
    <w:pPr>
      <w:spacing w:before="100" w:beforeAutospacing="1" w:after="100" w:afterAutospacing="1"/>
    </w:pPr>
    <w:rPr>
      <w:sz w:val="24"/>
      <w:szCs w:val="24"/>
      <w:lang w:val="en-CA" w:eastAsia="en-CA"/>
    </w:rPr>
  </w:style>
  <w:style w:type="character" w:customStyle="1" w:styleId="yiv6694696330gmail-textexposedshow">
    <w:name w:val="yiv6694696330gmail-text_exposed_show"/>
    <w:rsid w:val="00D81BC3"/>
  </w:style>
  <w:style w:type="paragraph" w:customStyle="1" w:styleId="yiv4403792780msonormal">
    <w:name w:val="yiv4403792780msonormal"/>
    <w:basedOn w:val="Normal"/>
    <w:rsid w:val="002673DF"/>
    <w:pPr>
      <w:spacing w:before="100" w:beforeAutospacing="1" w:after="100" w:afterAutospacing="1"/>
    </w:pPr>
    <w:rPr>
      <w:sz w:val="24"/>
      <w:szCs w:val="24"/>
      <w:lang w:val="en-CA" w:eastAsia="en-CA"/>
    </w:rPr>
  </w:style>
  <w:style w:type="paragraph" w:customStyle="1" w:styleId="yiv4517439773msonormal">
    <w:name w:val="yiv4517439773msonormal"/>
    <w:basedOn w:val="Normal"/>
    <w:rsid w:val="0050579F"/>
    <w:pPr>
      <w:spacing w:before="100" w:beforeAutospacing="1" w:after="100" w:afterAutospacing="1"/>
    </w:pPr>
    <w:rPr>
      <w:sz w:val="24"/>
      <w:szCs w:val="24"/>
      <w:lang w:val="en-CA" w:eastAsia="en-CA"/>
    </w:rPr>
  </w:style>
  <w:style w:type="paragraph" w:customStyle="1" w:styleId="yiv8052494222msonormal">
    <w:name w:val="yiv8052494222msonormal"/>
    <w:basedOn w:val="Normal"/>
    <w:rsid w:val="009347D6"/>
    <w:pPr>
      <w:spacing w:before="100" w:beforeAutospacing="1" w:after="100" w:afterAutospacing="1"/>
    </w:pPr>
    <w:rPr>
      <w:sz w:val="24"/>
      <w:szCs w:val="24"/>
      <w:lang w:val="en-CA" w:eastAsia="en-CA"/>
    </w:rPr>
  </w:style>
  <w:style w:type="paragraph" w:customStyle="1" w:styleId="yiv2637365835msonormal">
    <w:name w:val="yiv2637365835msonormal"/>
    <w:basedOn w:val="Normal"/>
    <w:rsid w:val="00974BC4"/>
    <w:pPr>
      <w:spacing w:before="100" w:beforeAutospacing="1" w:after="100" w:afterAutospacing="1"/>
    </w:pPr>
    <w:rPr>
      <w:sz w:val="24"/>
      <w:szCs w:val="24"/>
      <w:lang w:val="en-CA" w:eastAsia="en-CA"/>
    </w:rPr>
  </w:style>
  <w:style w:type="paragraph" w:customStyle="1" w:styleId="yiv7740894884msonormal">
    <w:name w:val="yiv7740894884msonormal"/>
    <w:basedOn w:val="Normal"/>
    <w:rsid w:val="000533E5"/>
    <w:pPr>
      <w:spacing w:before="100" w:beforeAutospacing="1" w:after="100" w:afterAutospacing="1"/>
    </w:pPr>
    <w:rPr>
      <w:sz w:val="24"/>
      <w:szCs w:val="24"/>
      <w:lang w:val="en-CA" w:eastAsia="en-CA"/>
    </w:rPr>
  </w:style>
  <w:style w:type="character" w:styleId="UnresolvedMention">
    <w:name w:val="Unresolved Mention"/>
    <w:uiPriority w:val="99"/>
    <w:semiHidden/>
    <w:unhideWhenUsed/>
    <w:rsid w:val="001A76FA"/>
    <w:rPr>
      <w:color w:val="808080"/>
      <w:shd w:val="clear" w:color="auto" w:fill="E6E6E6"/>
    </w:rPr>
  </w:style>
  <w:style w:type="paragraph" w:customStyle="1" w:styleId="gmail-msonormal">
    <w:name w:val="gmail-msonormal"/>
    <w:basedOn w:val="Normal"/>
    <w:rsid w:val="00B07277"/>
    <w:pPr>
      <w:spacing w:before="100" w:beforeAutospacing="1" w:after="100" w:afterAutospacing="1"/>
    </w:pPr>
    <w:rPr>
      <w:rFonts w:ascii="Calibri" w:eastAsiaTheme="minorHAnsi" w:hAnsi="Calibri" w:cs="Calibri"/>
      <w:sz w:val="22"/>
      <w:szCs w:val="22"/>
    </w:rPr>
  </w:style>
  <w:style w:type="paragraph" w:customStyle="1" w:styleId="default0">
    <w:name w:val="default"/>
    <w:basedOn w:val="Normal"/>
    <w:rsid w:val="00CB2211"/>
    <w:pPr>
      <w:spacing w:before="100" w:beforeAutospacing="1" w:after="100" w:afterAutospacing="1"/>
    </w:pPr>
    <w:rPr>
      <w:rFonts w:ascii="Calibri" w:eastAsiaTheme="minorHAnsi" w:hAnsi="Calibri" w:cs="Calibri"/>
      <w:color w:val="330033"/>
      <w:sz w:val="22"/>
      <w:szCs w:val="22"/>
    </w:rPr>
  </w:style>
  <w:style w:type="character" w:customStyle="1" w:styleId="s1">
    <w:name w:val="s1"/>
    <w:basedOn w:val="DefaultParagraphFont"/>
    <w:rsid w:val="00085186"/>
  </w:style>
  <w:style w:type="paragraph" w:styleId="PlainText">
    <w:name w:val="Plain Text"/>
    <w:basedOn w:val="Normal"/>
    <w:link w:val="PlainTextChar"/>
    <w:uiPriority w:val="99"/>
    <w:unhideWhenUsed/>
    <w:rsid w:val="00EB445C"/>
    <w:rPr>
      <w:rFonts w:ascii="Calibri" w:eastAsiaTheme="minorHAnsi" w:hAnsi="Calibri" w:cs="Calibri"/>
      <w:color w:val="323E4F" w:themeColor="text2" w:themeShade="BF"/>
      <w:sz w:val="28"/>
      <w:szCs w:val="28"/>
    </w:rPr>
  </w:style>
  <w:style w:type="character" w:customStyle="1" w:styleId="PlainTextChar">
    <w:name w:val="Plain Text Char"/>
    <w:basedOn w:val="DefaultParagraphFont"/>
    <w:link w:val="PlainText"/>
    <w:uiPriority w:val="99"/>
    <w:rsid w:val="00EB445C"/>
    <w:rPr>
      <w:rFonts w:ascii="Calibri" w:eastAsiaTheme="minorHAnsi" w:hAnsi="Calibri" w:cs="Calibri"/>
      <w:color w:val="323E4F" w:themeColor="text2" w:themeShade="BF"/>
      <w:sz w:val="28"/>
      <w:szCs w:val="28"/>
    </w:rPr>
  </w:style>
  <w:style w:type="character" w:styleId="HTMLTypewriter">
    <w:name w:val="HTML Typewriter"/>
    <w:basedOn w:val="DefaultParagraphFont"/>
    <w:uiPriority w:val="99"/>
    <w:unhideWhenUsed/>
    <w:rsid w:val="00E12EAF"/>
    <w:rPr>
      <w:rFonts w:ascii="Courier New" w:eastAsiaTheme="minorHAnsi" w:hAnsi="Courier New" w:cs="Courier New" w:hint="default"/>
      <w:sz w:val="20"/>
      <w:szCs w:val="20"/>
    </w:rPr>
  </w:style>
  <w:style w:type="character" w:customStyle="1" w:styleId="yiv2631655490s5">
    <w:name w:val="yiv2631655490s5"/>
    <w:basedOn w:val="DefaultParagraphFont"/>
    <w:rsid w:val="00C370FB"/>
  </w:style>
  <w:style w:type="character" w:customStyle="1" w:styleId="yiv7354066331gmail-m-6713006016908209165gmail-m4168535763120940054gmail-il">
    <w:name w:val="yiv7354066331gmail-m_-6713006016908209165gmail-m_4168535763120940054gmail-il"/>
    <w:basedOn w:val="DefaultParagraphFont"/>
    <w:rsid w:val="00436AA8"/>
  </w:style>
  <w:style w:type="character" w:customStyle="1" w:styleId="yiv7354066331gmail-aqj">
    <w:name w:val="yiv7354066331gmail-aqj"/>
    <w:basedOn w:val="DefaultParagraphFont"/>
    <w:rsid w:val="00436AA8"/>
  </w:style>
  <w:style w:type="character" w:customStyle="1" w:styleId="s3">
    <w:name w:val="s3"/>
    <w:basedOn w:val="DefaultParagraphFont"/>
    <w:rsid w:val="00CA77D2"/>
  </w:style>
  <w:style w:type="character" w:customStyle="1" w:styleId="s4">
    <w:name w:val="s4"/>
    <w:basedOn w:val="DefaultParagraphFont"/>
    <w:rsid w:val="00CA77D2"/>
  </w:style>
  <w:style w:type="paragraph" w:customStyle="1" w:styleId="yiv4570487833msonormal">
    <w:name w:val="yiv4570487833msonormal"/>
    <w:basedOn w:val="Normal"/>
    <w:rsid w:val="00CA77D2"/>
    <w:pPr>
      <w:spacing w:before="100" w:beforeAutospacing="1" w:after="100" w:afterAutospacing="1"/>
    </w:pPr>
    <w:rPr>
      <w:sz w:val="24"/>
      <w:szCs w:val="24"/>
    </w:rPr>
  </w:style>
  <w:style w:type="paragraph" w:customStyle="1" w:styleId="yiv5140092154msonormal">
    <w:name w:val="yiv5140092154msonormal"/>
    <w:basedOn w:val="Normal"/>
    <w:rsid w:val="004E3C9F"/>
    <w:pPr>
      <w:spacing w:before="100" w:beforeAutospacing="1" w:after="100" w:afterAutospacing="1"/>
    </w:pPr>
    <w:rPr>
      <w:sz w:val="24"/>
      <w:szCs w:val="24"/>
    </w:rPr>
  </w:style>
  <w:style w:type="character" w:customStyle="1" w:styleId="yiv2782125556gmail-il">
    <w:name w:val="yiv2782125556gmail-il"/>
    <w:basedOn w:val="DefaultParagraphFont"/>
    <w:rsid w:val="007F38AE"/>
  </w:style>
  <w:style w:type="character" w:customStyle="1" w:styleId="eop">
    <w:name w:val="eop"/>
    <w:basedOn w:val="DefaultParagraphFont"/>
    <w:rsid w:val="00E973A2"/>
  </w:style>
  <w:style w:type="character" w:customStyle="1" w:styleId="contextualspellingandgrammarerror">
    <w:name w:val="contextualspellingandgrammarerror"/>
    <w:basedOn w:val="DefaultParagraphFont"/>
    <w:rsid w:val="000D109C"/>
    <w:rPr>
      <w:rFonts w:ascii="Times New Roman" w:hAnsi="Times New Roman" w:cs="Times New Roman" w:hint="default"/>
    </w:rPr>
  </w:style>
  <w:style w:type="paragraph" w:customStyle="1" w:styleId="yiv4429920066gmail-p3">
    <w:name w:val="yiv4429920066gmail-p3"/>
    <w:basedOn w:val="Normal"/>
    <w:rsid w:val="00C55DE9"/>
    <w:pPr>
      <w:spacing w:before="100" w:beforeAutospacing="1" w:after="100" w:afterAutospacing="1"/>
    </w:pPr>
    <w:rPr>
      <w:sz w:val="24"/>
      <w:szCs w:val="24"/>
    </w:rPr>
  </w:style>
  <w:style w:type="character" w:customStyle="1" w:styleId="yiv4429920066gmail-apple-converted-space">
    <w:name w:val="yiv4429920066gmail-apple-converted-space"/>
    <w:basedOn w:val="DefaultParagraphFont"/>
    <w:rsid w:val="00C55DE9"/>
  </w:style>
  <w:style w:type="paragraph" w:customStyle="1" w:styleId="yiv5153223530msonospacing">
    <w:name w:val="yiv5153223530msonospacing"/>
    <w:basedOn w:val="Normal"/>
    <w:rsid w:val="00475FA7"/>
    <w:pPr>
      <w:spacing w:before="100" w:beforeAutospacing="1" w:after="100" w:afterAutospacing="1"/>
    </w:pPr>
    <w:rPr>
      <w:sz w:val="24"/>
      <w:szCs w:val="24"/>
    </w:rPr>
  </w:style>
  <w:style w:type="character" w:customStyle="1" w:styleId="WP9Hyperlink">
    <w:name w:val="WP9_Hyperlink"/>
    <w:rsid w:val="00FB2A4E"/>
    <w:rPr>
      <w:color w:val="0000FF"/>
      <w:u w:val="single"/>
    </w:rPr>
  </w:style>
  <w:style w:type="paragraph" w:customStyle="1" w:styleId="yiv5343704399ydp93d270a4yiv2709804732ydpcba2c51cmsonormal">
    <w:name w:val="yiv5343704399ydp93d270a4yiv2709804732ydpcba2c51cmsonormal"/>
    <w:basedOn w:val="Normal"/>
    <w:rsid w:val="00D77259"/>
    <w:pPr>
      <w:spacing w:before="100" w:beforeAutospacing="1" w:after="100" w:afterAutospacing="1"/>
    </w:pPr>
    <w:rPr>
      <w:sz w:val="24"/>
      <w:szCs w:val="24"/>
    </w:rPr>
  </w:style>
  <w:style w:type="paragraph" w:customStyle="1" w:styleId="yiv3353391853ydpcf065e9aheader1">
    <w:name w:val="yiv3353391853ydpcf065e9aheader1"/>
    <w:basedOn w:val="Normal"/>
    <w:rsid w:val="00623841"/>
    <w:pPr>
      <w:spacing w:before="100" w:beforeAutospacing="1" w:after="100" w:afterAutospacing="1"/>
    </w:pPr>
    <w:rPr>
      <w:sz w:val="24"/>
      <w:szCs w:val="24"/>
    </w:rPr>
  </w:style>
  <w:style w:type="paragraph" w:customStyle="1" w:styleId="yiv3353391853ydpcf065e9amsobodytext">
    <w:name w:val="yiv3353391853ydpcf065e9amsobodytext"/>
    <w:basedOn w:val="Normal"/>
    <w:rsid w:val="00623841"/>
    <w:pPr>
      <w:spacing w:before="100" w:beforeAutospacing="1" w:after="100" w:afterAutospacing="1"/>
    </w:pPr>
    <w:rPr>
      <w:sz w:val="24"/>
      <w:szCs w:val="24"/>
    </w:rPr>
  </w:style>
  <w:style w:type="paragraph" w:customStyle="1" w:styleId="yiv7468249614msonormal">
    <w:name w:val="yiv7468249614msonormal"/>
    <w:basedOn w:val="Normal"/>
    <w:rsid w:val="00136D3D"/>
    <w:pPr>
      <w:spacing w:before="100" w:beforeAutospacing="1" w:after="100" w:afterAutospacing="1"/>
    </w:pPr>
    <w:rPr>
      <w:sz w:val="24"/>
      <w:szCs w:val="24"/>
    </w:rPr>
  </w:style>
  <w:style w:type="paragraph" w:customStyle="1" w:styleId="yiv6061028203ydp46effef2yahoo-style-wrap">
    <w:name w:val="yiv6061028203ydp46effef2yahoo-style-wrap"/>
    <w:basedOn w:val="Normal"/>
    <w:rsid w:val="00296549"/>
    <w:pPr>
      <w:spacing w:before="100" w:beforeAutospacing="1" w:after="100" w:afterAutospacing="1"/>
    </w:pPr>
    <w:rPr>
      <w:sz w:val="24"/>
      <w:szCs w:val="24"/>
    </w:rPr>
  </w:style>
  <w:style w:type="paragraph" w:customStyle="1" w:styleId="xmsonormal">
    <w:name w:val="x_msonormal"/>
    <w:basedOn w:val="Normal"/>
    <w:rsid w:val="00BA3E71"/>
    <w:pPr>
      <w:spacing w:before="100" w:beforeAutospacing="1" w:after="100" w:afterAutospacing="1"/>
    </w:pPr>
    <w:rPr>
      <w:sz w:val="24"/>
      <w:szCs w:val="24"/>
      <w:lang w:val="en-CA" w:eastAsia="en-CA"/>
    </w:rPr>
  </w:style>
  <w:style w:type="character" w:customStyle="1" w:styleId="s6">
    <w:name w:val="s6"/>
    <w:basedOn w:val="DefaultParagraphFont"/>
    <w:rsid w:val="00BB080C"/>
  </w:style>
  <w:style w:type="paragraph" w:customStyle="1" w:styleId="ydpe7190680msonormal">
    <w:name w:val="ydpe7190680msonormal"/>
    <w:basedOn w:val="Normal"/>
    <w:rsid w:val="000F1B70"/>
    <w:pPr>
      <w:spacing w:before="100" w:beforeAutospacing="1" w:after="100" w:afterAutospacing="1"/>
    </w:pPr>
    <w:rPr>
      <w:rFonts w:ascii="Calibri" w:eastAsiaTheme="minorHAnsi" w:hAnsi="Calibri" w:cs="Calibri"/>
      <w:color w:val="000000"/>
      <w:sz w:val="22"/>
      <w:szCs w:val="22"/>
    </w:rPr>
  </w:style>
  <w:style w:type="paragraph" w:customStyle="1" w:styleId="mz12ndqf">
    <w:name w:val="m_z12ndqf"/>
    <w:basedOn w:val="Normal"/>
    <w:rsid w:val="00D326C2"/>
    <w:pPr>
      <w:spacing w:before="100" w:beforeAutospacing="1" w:after="100" w:afterAutospacing="1"/>
    </w:pPr>
    <w:rPr>
      <w:sz w:val="24"/>
      <w:szCs w:val="24"/>
    </w:rPr>
  </w:style>
  <w:style w:type="character" w:customStyle="1" w:styleId="yiv7339984543gmail-apple-tab-span">
    <w:name w:val="yiv7339984543gmail-apple-tab-span"/>
    <w:basedOn w:val="DefaultParagraphFont"/>
    <w:rsid w:val="002C73D3"/>
  </w:style>
  <w:style w:type="paragraph" w:customStyle="1" w:styleId="yiv1755546763msonormal">
    <w:name w:val="yiv1755546763msonormal"/>
    <w:basedOn w:val="Normal"/>
    <w:rsid w:val="00DB395E"/>
    <w:pPr>
      <w:spacing w:before="100" w:beforeAutospacing="1" w:after="100" w:afterAutospacing="1"/>
    </w:pPr>
    <w:rPr>
      <w:sz w:val="24"/>
      <w:szCs w:val="24"/>
    </w:rPr>
  </w:style>
  <w:style w:type="paragraph" w:customStyle="1" w:styleId="yiv0357191717msonormal">
    <w:name w:val="yiv0357191717msonormal"/>
    <w:basedOn w:val="Normal"/>
    <w:rsid w:val="00DB395E"/>
    <w:pPr>
      <w:spacing w:before="100" w:beforeAutospacing="1" w:after="100" w:afterAutospacing="1"/>
    </w:pPr>
    <w:rPr>
      <w:sz w:val="24"/>
      <w:szCs w:val="24"/>
    </w:rPr>
  </w:style>
  <w:style w:type="paragraph" w:customStyle="1" w:styleId="ge">
    <w:name w:val="g_e"/>
    <w:basedOn w:val="Normal"/>
    <w:rsid w:val="007A7BFA"/>
    <w:pPr>
      <w:spacing w:before="100" w:beforeAutospacing="1" w:after="100" w:afterAutospacing="1"/>
    </w:pPr>
    <w:rPr>
      <w:sz w:val="24"/>
      <w:szCs w:val="24"/>
    </w:rPr>
  </w:style>
  <w:style w:type="paragraph" w:customStyle="1" w:styleId="yiv8902121446msonormal">
    <w:name w:val="yiv8902121446msonormal"/>
    <w:basedOn w:val="Normal"/>
    <w:rsid w:val="00442BF9"/>
    <w:pPr>
      <w:spacing w:before="100" w:beforeAutospacing="1" w:after="100" w:afterAutospacing="1"/>
    </w:pPr>
    <w:rPr>
      <w:sz w:val="24"/>
      <w:szCs w:val="24"/>
    </w:rPr>
  </w:style>
  <w:style w:type="paragraph" w:customStyle="1" w:styleId="yiv6742933343msonormal">
    <w:name w:val="yiv6742933343msonormal"/>
    <w:basedOn w:val="Normal"/>
    <w:rsid w:val="006B64DB"/>
    <w:pPr>
      <w:spacing w:before="100" w:beforeAutospacing="1" w:after="100" w:afterAutospacing="1"/>
    </w:pPr>
    <w:rPr>
      <w:sz w:val="24"/>
      <w:szCs w:val="24"/>
    </w:rPr>
  </w:style>
  <w:style w:type="paragraph" w:customStyle="1" w:styleId="yiv4830776721msonormal">
    <w:name w:val="yiv4830776721msonormal"/>
    <w:basedOn w:val="Normal"/>
    <w:rsid w:val="006D3EA4"/>
    <w:pPr>
      <w:spacing w:before="100" w:beforeAutospacing="1" w:after="100" w:afterAutospacing="1"/>
    </w:pPr>
    <w:rPr>
      <w:sz w:val="24"/>
      <w:szCs w:val="24"/>
    </w:rPr>
  </w:style>
  <w:style w:type="paragraph" w:customStyle="1" w:styleId="yiv7848534100msonormal">
    <w:name w:val="yiv7848534100msonormal"/>
    <w:basedOn w:val="Normal"/>
    <w:rsid w:val="007E4584"/>
    <w:pPr>
      <w:spacing w:before="100" w:beforeAutospacing="1" w:after="100" w:afterAutospacing="1"/>
    </w:pPr>
    <w:rPr>
      <w:sz w:val="24"/>
      <w:szCs w:val="24"/>
    </w:rPr>
  </w:style>
  <w:style w:type="character" w:customStyle="1" w:styleId="Heading4Char">
    <w:name w:val="Heading 4 Char"/>
    <w:basedOn w:val="DefaultParagraphFont"/>
    <w:link w:val="Heading4"/>
    <w:semiHidden/>
    <w:rsid w:val="009F0E3A"/>
    <w:rPr>
      <w:rFonts w:asciiTheme="majorHAnsi" w:eastAsiaTheme="majorEastAsia" w:hAnsiTheme="majorHAnsi" w:cstheme="majorBidi"/>
      <w:i/>
      <w:iCs/>
      <w:color w:val="2F5496" w:themeColor="accent1" w:themeShade="BF"/>
    </w:rPr>
  </w:style>
  <w:style w:type="paragraph" w:customStyle="1" w:styleId="yiv2255372919gmail-msonospacing">
    <w:name w:val="yiv2255372919gmail-msonospacing"/>
    <w:basedOn w:val="Normal"/>
    <w:rsid w:val="00957728"/>
    <w:pPr>
      <w:spacing w:before="100" w:beforeAutospacing="1" w:after="100" w:afterAutospacing="1"/>
    </w:pPr>
    <w:rPr>
      <w:sz w:val="24"/>
      <w:szCs w:val="24"/>
    </w:rPr>
  </w:style>
  <w:style w:type="character" w:customStyle="1" w:styleId="yiv2255372919gmail-il">
    <w:name w:val="yiv2255372919gmail-il"/>
    <w:basedOn w:val="DefaultParagraphFont"/>
    <w:rsid w:val="00957728"/>
  </w:style>
  <w:style w:type="paragraph" w:customStyle="1" w:styleId="yiv0957354068msonormal">
    <w:name w:val="yiv0957354068msonormal"/>
    <w:basedOn w:val="Normal"/>
    <w:rsid w:val="00A878B7"/>
    <w:pPr>
      <w:spacing w:before="100" w:beforeAutospacing="1" w:after="100" w:afterAutospacing="1"/>
    </w:pPr>
    <w:rPr>
      <w:sz w:val="24"/>
      <w:szCs w:val="24"/>
    </w:rPr>
  </w:style>
  <w:style w:type="paragraph" w:customStyle="1" w:styleId="jokes3ajokes-joke">
    <w:name w:val="jokes%3ajokes-joke"/>
    <w:basedOn w:val="Normal"/>
    <w:rsid w:val="002868B3"/>
    <w:pPr>
      <w:spacing w:before="100" w:beforeAutospacing="1" w:after="100" w:afterAutospacing="1"/>
    </w:pPr>
    <w:rPr>
      <w:sz w:val="24"/>
      <w:szCs w:val="24"/>
    </w:rPr>
  </w:style>
  <w:style w:type="paragraph" w:customStyle="1" w:styleId="yiv4691107143msonormal">
    <w:name w:val="yiv4691107143msonormal"/>
    <w:basedOn w:val="Normal"/>
    <w:rsid w:val="00C345B6"/>
    <w:pPr>
      <w:spacing w:before="100" w:beforeAutospacing="1" w:after="100" w:afterAutospacing="1"/>
    </w:pPr>
    <w:rPr>
      <w:sz w:val="24"/>
      <w:szCs w:val="24"/>
    </w:rPr>
  </w:style>
  <w:style w:type="paragraph" w:customStyle="1" w:styleId="yiv6184313566msonormal">
    <w:name w:val="yiv6184313566msonormal"/>
    <w:basedOn w:val="Normal"/>
    <w:rsid w:val="0062167E"/>
    <w:pPr>
      <w:spacing w:before="100" w:beforeAutospacing="1" w:after="100" w:afterAutospacing="1"/>
    </w:pPr>
    <w:rPr>
      <w:sz w:val="24"/>
      <w:szCs w:val="24"/>
    </w:rPr>
  </w:style>
  <w:style w:type="paragraph" w:customStyle="1" w:styleId="yiv8846621390msonormal">
    <w:name w:val="yiv8846621390msonormal"/>
    <w:basedOn w:val="Normal"/>
    <w:rsid w:val="006C173F"/>
    <w:pPr>
      <w:spacing w:before="100" w:beforeAutospacing="1" w:after="100" w:afterAutospacing="1"/>
    </w:pPr>
    <w:rPr>
      <w:sz w:val="24"/>
      <w:szCs w:val="24"/>
    </w:rPr>
  </w:style>
  <w:style w:type="character" w:customStyle="1" w:styleId="mc-toc-title">
    <w:name w:val="mc-toc-title"/>
    <w:basedOn w:val="DefaultParagraphFont"/>
    <w:rsid w:val="008B4E00"/>
  </w:style>
  <w:style w:type="paragraph" w:customStyle="1" w:styleId="yiv0993914446msonormal">
    <w:name w:val="yiv0993914446msonormal"/>
    <w:basedOn w:val="Normal"/>
    <w:rsid w:val="00AC5F2F"/>
    <w:pPr>
      <w:spacing w:before="100" w:beforeAutospacing="1" w:after="100" w:afterAutospacing="1"/>
    </w:pPr>
    <w:rPr>
      <w:sz w:val="24"/>
      <w:szCs w:val="24"/>
    </w:rPr>
  </w:style>
  <w:style w:type="paragraph" w:customStyle="1" w:styleId="yiv1608094423msonormal">
    <w:name w:val="yiv1608094423msonormal"/>
    <w:basedOn w:val="Normal"/>
    <w:rsid w:val="00147828"/>
    <w:pPr>
      <w:spacing w:before="100" w:beforeAutospacing="1" w:after="100" w:afterAutospacing="1"/>
    </w:pPr>
    <w:rPr>
      <w:sz w:val="24"/>
      <w:szCs w:val="24"/>
    </w:rPr>
  </w:style>
  <w:style w:type="character" w:customStyle="1" w:styleId="contentpasted0">
    <w:name w:val="contentpasted0"/>
    <w:basedOn w:val="DefaultParagraphFont"/>
    <w:rsid w:val="00CC3156"/>
  </w:style>
  <w:style w:type="character" w:customStyle="1" w:styleId="markuw33rlgqg">
    <w:name w:val="markuw33rlgqg"/>
    <w:basedOn w:val="DefaultParagraphFont"/>
    <w:rsid w:val="00CC3156"/>
  </w:style>
  <w:style w:type="character" w:customStyle="1" w:styleId="markx1593goth">
    <w:name w:val="markx1593goth"/>
    <w:basedOn w:val="DefaultParagraphFont"/>
    <w:rsid w:val="00CC3156"/>
  </w:style>
  <w:style w:type="character" w:customStyle="1" w:styleId="mark26qpkpx40">
    <w:name w:val="mark26qpkpx40"/>
    <w:basedOn w:val="DefaultParagraphFont"/>
    <w:rsid w:val="00CC3156"/>
  </w:style>
  <w:style w:type="paragraph" w:customStyle="1" w:styleId="yiv3933274226xmsonormal">
    <w:name w:val="yiv3933274226xmsonormal"/>
    <w:basedOn w:val="Normal"/>
    <w:rsid w:val="00274413"/>
    <w:pPr>
      <w:spacing w:before="100" w:beforeAutospacing="1" w:after="100" w:afterAutospacing="1"/>
    </w:pPr>
    <w:rPr>
      <w:sz w:val="24"/>
      <w:szCs w:val="24"/>
    </w:rPr>
  </w:style>
  <w:style w:type="paragraph" w:customStyle="1" w:styleId="yiv0303841897xmsonormal">
    <w:name w:val="yiv0303841897xmsonormal"/>
    <w:basedOn w:val="Normal"/>
    <w:rsid w:val="002E1A87"/>
    <w:pPr>
      <w:spacing w:before="100" w:beforeAutospacing="1" w:after="100" w:afterAutospacing="1"/>
    </w:pPr>
    <w:rPr>
      <w:sz w:val="24"/>
      <w:szCs w:val="24"/>
    </w:rPr>
  </w:style>
  <w:style w:type="paragraph" w:customStyle="1" w:styleId="LabelDark">
    <w:name w:val="Label Dark"/>
    <w:rsid w:val="00CF7B9D"/>
    <w:pPr>
      <w:pBdr>
        <w:top w:val="nil"/>
        <w:left w:val="nil"/>
        <w:bottom w:val="nil"/>
        <w:right w:val="nil"/>
        <w:between w:val="nil"/>
        <w:bar w:val="nil"/>
      </w:pBdr>
      <w:jc w:val="center"/>
    </w:pPr>
    <w:rPr>
      <w:rFonts w:ascii="Avenir Next Medium" w:eastAsia="Arial Unicode MS" w:hAnsi="Avenir Next Medium" w:cs="Arial Unicode MS"/>
      <w:color w:val="444444"/>
      <w:sz w:val="24"/>
      <w:szCs w:val="24"/>
      <w:bdr w:val="nil"/>
      <w:lang w:eastAsia="en-CA"/>
      <w14:textOutline w14:w="0" w14:cap="flat" w14:cmpd="sng" w14:algn="ctr">
        <w14:noFill/>
        <w14:prstDash w14:val="solid"/>
        <w14:bevel/>
      </w14:textOutline>
    </w:rPr>
  </w:style>
  <w:style w:type="paragraph" w:customStyle="1" w:styleId="yiv6586433868msonormal">
    <w:name w:val="yiv6586433868msonormal"/>
    <w:basedOn w:val="Normal"/>
    <w:rsid w:val="008C75C8"/>
    <w:pPr>
      <w:spacing w:before="100" w:beforeAutospacing="1" w:after="100" w:afterAutospacing="1"/>
    </w:pPr>
    <w:rPr>
      <w:sz w:val="24"/>
      <w:szCs w:val="24"/>
    </w:rPr>
  </w:style>
  <w:style w:type="paragraph" w:customStyle="1" w:styleId="yiv6817137064msonormal">
    <w:name w:val="yiv6817137064msonormal"/>
    <w:basedOn w:val="Normal"/>
    <w:rsid w:val="008333E2"/>
    <w:pPr>
      <w:spacing w:before="100" w:beforeAutospacing="1" w:after="100" w:afterAutospacing="1"/>
    </w:pPr>
    <w:rPr>
      <w:sz w:val="24"/>
      <w:szCs w:val="24"/>
    </w:rPr>
  </w:style>
  <w:style w:type="character" w:customStyle="1" w:styleId="yiv5366492601gmail-apple-converted-space">
    <w:name w:val="yiv5366492601gmail-apple-converted-space"/>
    <w:basedOn w:val="DefaultParagraphFont"/>
    <w:rsid w:val="00353AEA"/>
  </w:style>
  <w:style w:type="paragraph" w:customStyle="1" w:styleId="yiv1772019843msonormal">
    <w:name w:val="yiv1772019843msonormal"/>
    <w:basedOn w:val="Normal"/>
    <w:rsid w:val="00AC19E7"/>
    <w:pPr>
      <w:spacing w:before="100" w:beforeAutospacing="1" w:after="100" w:afterAutospacing="1"/>
    </w:pPr>
    <w:rPr>
      <w:sz w:val="24"/>
      <w:szCs w:val="24"/>
    </w:rPr>
  </w:style>
  <w:style w:type="paragraph" w:customStyle="1" w:styleId="yiv1689260689msonormal">
    <w:name w:val="yiv1689260689msonormal"/>
    <w:basedOn w:val="Normal"/>
    <w:rsid w:val="00CD5877"/>
    <w:pPr>
      <w:spacing w:before="100" w:beforeAutospacing="1" w:after="100" w:afterAutospacing="1"/>
    </w:pPr>
    <w:rPr>
      <w:sz w:val="24"/>
      <w:szCs w:val="24"/>
    </w:rPr>
  </w:style>
  <w:style w:type="paragraph" w:customStyle="1" w:styleId="yiv9827159084msonormal">
    <w:name w:val="yiv9827159084msonormal"/>
    <w:basedOn w:val="Normal"/>
    <w:rsid w:val="009A41EF"/>
    <w:pPr>
      <w:spacing w:before="100" w:beforeAutospacing="1" w:after="100" w:afterAutospacing="1"/>
    </w:pPr>
    <w:rPr>
      <w:sz w:val="24"/>
      <w:szCs w:val="24"/>
    </w:rPr>
  </w:style>
  <w:style w:type="paragraph" w:customStyle="1" w:styleId="yiv6992479913msonormal">
    <w:name w:val="yiv6992479913msonormal"/>
    <w:basedOn w:val="Normal"/>
    <w:rsid w:val="00392095"/>
    <w:pPr>
      <w:spacing w:before="100" w:beforeAutospacing="1" w:after="100" w:afterAutospacing="1"/>
    </w:pPr>
    <w:rPr>
      <w:sz w:val="24"/>
      <w:szCs w:val="24"/>
    </w:rPr>
  </w:style>
  <w:style w:type="paragraph" w:customStyle="1" w:styleId="yiv4329777989msonormal">
    <w:name w:val="yiv4329777989msonormal"/>
    <w:basedOn w:val="Normal"/>
    <w:rsid w:val="00AD213A"/>
    <w:pPr>
      <w:spacing w:before="100" w:beforeAutospacing="1" w:after="100" w:afterAutospacing="1"/>
    </w:pPr>
    <w:rPr>
      <w:sz w:val="24"/>
      <w:szCs w:val="24"/>
    </w:rPr>
  </w:style>
  <w:style w:type="character" w:customStyle="1" w:styleId="fluidplugincopy">
    <w:name w:val="fluidplugincopy"/>
    <w:basedOn w:val="DefaultParagraphFont"/>
    <w:rsid w:val="00FB7DA0"/>
  </w:style>
  <w:style w:type="character" w:customStyle="1" w:styleId="contentpasted2">
    <w:name w:val="contentpasted2"/>
    <w:basedOn w:val="DefaultParagraphFont"/>
    <w:rsid w:val="00FB7DA0"/>
  </w:style>
  <w:style w:type="paragraph" w:customStyle="1" w:styleId="yiv4812601808msonormal">
    <w:name w:val="yiv4812601808msonormal"/>
    <w:basedOn w:val="Normal"/>
    <w:rsid w:val="00E65C51"/>
    <w:pPr>
      <w:spacing w:before="100" w:beforeAutospacing="1" w:after="100" w:afterAutospacing="1"/>
    </w:pPr>
    <w:rPr>
      <w:sz w:val="24"/>
      <w:szCs w:val="24"/>
    </w:rPr>
  </w:style>
  <w:style w:type="paragraph" w:customStyle="1" w:styleId="yiv0092911637msonormal">
    <w:name w:val="yiv0092911637msonormal"/>
    <w:basedOn w:val="Normal"/>
    <w:rsid w:val="007139AB"/>
    <w:pPr>
      <w:spacing w:before="100" w:beforeAutospacing="1" w:after="100" w:afterAutospacing="1"/>
    </w:pPr>
    <w:rPr>
      <w:sz w:val="24"/>
      <w:szCs w:val="24"/>
    </w:rPr>
  </w:style>
  <w:style w:type="paragraph" w:customStyle="1" w:styleId="yiv6600357632msonormal">
    <w:name w:val="yiv6600357632msonormal"/>
    <w:basedOn w:val="Normal"/>
    <w:rsid w:val="00074189"/>
    <w:pPr>
      <w:spacing w:before="100" w:beforeAutospacing="1" w:after="100" w:afterAutospacing="1"/>
    </w:pPr>
    <w:rPr>
      <w:sz w:val="24"/>
      <w:szCs w:val="24"/>
    </w:rPr>
  </w:style>
  <w:style w:type="character" w:customStyle="1" w:styleId="yiv6600357632contentpasted1">
    <w:name w:val="yiv6600357632contentpasted1"/>
    <w:basedOn w:val="DefaultParagraphFont"/>
    <w:rsid w:val="00074189"/>
  </w:style>
  <w:style w:type="paragraph" w:customStyle="1" w:styleId="yiv6050755389msonormal">
    <w:name w:val="yiv6050755389msonormal"/>
    <w:basedOn w:val="Normal"/>
    <w:rsid w:val="00AF295E"/>
    <w:pPr>
      <w:spacing w:before="100" w:beforeAutospacing="1" w:after="100" w:afterAutospacing="1"/>
    </w:pPr>
    <w:rPr>
      <w:sz w:val="24"/>
      <w:szCs w:val="24"/>
    </w:rPr>
  </w:style>
  <w:style w:type="paragraph" w:customStyle="1" w:styleId="yiv0217084509msonormal">
    <w:name w:val="yiv0217084509msonormal"/>
    <w:basedOn w:val="Normal"/>
    <w:rsid w:val="00E471BC"/>
    <w:pPr>
      <w:spacing w:before="100" w:beforeAutospacing="1" w:after="100" w:afterAutospacing="1"/>
    </w:pPr>
    <w:rPr>
      <w:sz w:val="24"/>
      <w:szCs w:val="24"/>
    </w:rPr>
  </w:style>
  <w:style w:type="paragraph" w:customStyle="1" w:styleId="yiv5970534698msonormal">
    <w:name w:val="yiv5970534698msonormal"/>
    <w:basedOn w:val="Normal"/>
    <w:rsid w:val="00F91A1C"/>
    <w:pPr>
      <w:spacing w:before="100" w:beforeAutospacing="1" w:after="100" w:afterAutospacing="1"/>
    </w:pPr>
    <w:rPr>
      <w:sz w:val="24"/>
      <w:szCs w:val="24"/>
    </w:rPr>
  </w:style>
  <w:style w:type="paragraph" w:customStyle="1" w:styleId="yiv3639638498msonormal">
    <w:name w:val="yiv3639638498msonormal"/>
    <w:basedOn w:val="Normal"/>
    <w:rsid w:val="00D76617"/>
    <w:pPr>
      <w:spacing w:before="100" w:beforeAutospacing="1" w:after="100" w:afterAutospacing="1"/>
    </w:pPr>
    <w:rPr>
      <w:sz w:val="24"/>
      <w:szCs w:val="24"/>
    </w:rPr>
  </w:style>
  <w:style w:type="paragraph" w:customStyle="1" w:styleId="yiv3233158534msonormal">
    <w:name w:val="yiv3233158534msonormal"/>
    <w:basedOn w:val="Normal"/>
    <w:rsid w:val="00146D1A"/>
    <w:pPr>
      <w:spacing w:before="100" w:beforeAutospacing="1" w:after="100" w:afterAutospacing="1"/>
    </w:pPr>
    <w:rPr>
      <w:sz w:val="24"/>
      <w:szCs w:val="24"/>
    </w:rPr>
  </w:style>
  <w:style w:type="paragraph" w:customStyle="1" w:styleId="yiv5272361206msonormal">
    <w:name w:val="yiv5272361206msonormal"/>
    <w:basedOn w:val="Normal"/>
    <w:rsid w:val="005B6BEE"/>
    <w:pPr>
      <w:spacing w:before="100" w:beforeAutospacing="1" w:after="100" w:afterAutospacing="1"/>
    </w:pPr>
    <w:rPr>
      <w:sz w:val="24"/>
      <w:szCs w:val="24"/>
    </w:rPr>
  </w:style>
  <w:style w:type="paragraph" w:customStyle="1" w:styleId="yiv9430724430msonormal">
    <w:name w:val="yiv9430724430msonormal"/>
    <w:basedOn w:val="Normal"/>
    <w:rsid w:val="00CF3A30"/>
    <w:pPr>
      <w:spacing w:before="100" w:beforeAutospacing="1" w:after="100" w:afterAutospacing="1"/>
    </w:pPr>
    <w:rPr>
      <w:sz w:val="24"/>
      <w:szCs w:val="24"/>
    </w:rPr>
  </w:style>
  <w:style w:type="paragraph" w:customStyle="1" w:styleId="yiv2001934545msonormal">
    <w:name w:val="yiv2001934545msonormal"/>
    <w:basedOn w:val="Normal"/>
    <w:rsid w:val="00F95D70"/>
    <w:pPr>
      <w:spacing w:before="100" w:beforeAutospacing="1" w:after="100" w:afterAutospacing="1"/>
    </w:pPr>
    <w:rPr>
      <w:sz w:val="24"/>
      <w:szCs w:val="24"/>
    </w:rPr>
  </w:style>
  <w:style w:type="paragraph" w:customStyle="1" w:styleId="yiv3817920426msonormal">
    <w:name w:val="yiv3817920426msonormal"/>
    <w:basedOn w:val="Normal"/>
    <w:rsid w:val="0005045C"/>
    <w:pPr>
      <w:spacing w:before="100" w:beforeAutospacing="1" w:after="100" w:afterAutospacing="1"/>
    </w:pPr>
    <w:rPr>
      <w:sz w:val="24"/>
      <w:szCs w:val="24"/>
    </w:rPr>
  </w:style>
  <w:style w:type="paragraph" w:customStyle="1" w:styleId="yiv8117380029msonormal">
    <w:name w:val="yiv8117380029msonormal"/>
    <w:basedOn w:val="Normal"/>
    <w:rsid w:val="008A57E3"/>
    <w:pPr>
      <w:spacing w:before="100" w:beforeAutospacing="1" w:after="100" w:afterAutospacing="1"/>
    </w:pPr>
    <w:rPr>
      <w:sz w:val="24"/>
      <w:szCs w:val="24"/>
    </w:rPr>
  </w:style>
  <w:style w:type="paragraph" w:customStyle="1" w:styleId="yiv3300860269msonormal">
    <w:name w:val="yiv3300860269msonormal"/>
    <w:basedOn w:val="Normal"/>
    <w:rsid w:val="003138E6"/>
    <w:pPr>
      <w:spacing w:before="100" w:beforeAutospacing="1" w:after="100" w:afterAutospacing="1"/>
    </w:pPr>
    <w:rPr>
      <w:sz w:val="24"/>
      <w:szCs w:val="24"/>
    </w:rPr>
  </w:style>
  <w:style w:type="paragraph" w:customStyle="1" w:styleId="yiv0133532014msonormal">
    <w:name w:val="yiv0133532014msonormal"/>
    <w:basedOn w:val="Normal"/>
    <w:rsid w:val="00CC0F11"/>
    <w:pPr>
      <w:spacing w:before="100" w:beforeAutospacing="1" w:after="100" w:afterAutospacing="1"/>
    </w:pPr>
    <w:rPr>
      <w:sz w:val="24"/>
      <w:szCs w:val="24"/>
    </w:rPr>
  </w:style>
  <w:style w:type="paragraph" w:customStyle="1" w:styleId="yiv3968471303msonormal">
    <w:name w:val="yiv3968471303msonormal"/>
    <w:basedOn w:val="Normal"/>
    <w:rsid w:val="00654412"/>
    <w:pPr>
      <w:spacing w:before="100" w:beforeAutospacing="1" w:after="100" w:afterAutospacing="1"/>
    </w:pPr>
    <w:rPr>
      <w:sz w:val="24"/>
      <w:szCs w:val="24"/>
    </w:rPr>
  </w:style>
  <w:style w:type="paragraph" w:customStyle="1" w:styleId="yiv9754320110msonormal">
    <w:name w:val="yiv9754320110msonormal"/>
    <w:basedOn w:val="Normal"/>
    <w:rsid w:val="00654412"/>
    <w:pPr>
      <w:spacing w:before="100" w:beforeAutospacing="1" w:after="100" w:afterAutospacing="1"/>
    </w:pPr>
    <w:rPr>
      <w:sz w:val="24"/>
      <w:szCs w:val="24"/>
    </w:rPr>
  </w:style>
  <w:style w:type="paragraph" w:customStyle="1" w:styleId="yiv1232460062msonormal">
    <w:name w:val="yiv1232460062msonormal"/>
    <w:basedOn w:val="Normal"/>
    <w:rsid w:val="004C7F6E"/>
    <w:pPr>
      <w:spacing w:before="100" w:beforeAutospacing="1" w:after="100" w:afterAutospacing="1"/>
    </w:pPr>
    <w:rPr>
      <w:sz w:val="24"/>
      <w:szCs w:val="24"/>
    </w:rPr>
  </w:style>
  <w:style w:type="paragraph" w:customStyle="1" w:styleId="yiv6181290669msonormal">
    <w:name w:val="yiv6181290669msonormal"/>
    <w:basedOn w:val="Normal"/>
    <w:rsid w:val="000C4F08"/>
    <w:pPr>
      <w:spacing w:before="100" w:beforeAutospacing="1" w:after="100" w:afterAutospacing="1"/>
    </w:pPr>
    <w:rPr>
      <w:sz w:val="24"/>
      <w:szCs w:val="24"/>
    </w:rPr>
  </w:style>
  <w:style w:type="paragraph" w:customStyle="1" w:styleId="yiv9715311356msonormal">
    <w:name w:val="yiv9715311356msonormal"/>
    <w:basedOn w:val="Normal"/>
    <w:rsid w:val="00A25BFD"/>
    <w:pPr>
      <w:spacing w:before="100" w:beforeAutospacing="1" w:after="100" w:afterAutospacing="1"/>
    </w:pPr>
    <w:rPr>
      <w:sz w:val="24"/>
      <w:szCs w:val="24"/>
    </w:rPr>
  </w:style>
  <w:style w:type="paragraph" w:customStyle="1" w:styleId="yiv6697460551msonormal">
    <w:name w:val="yiv6697460551msonormal"/>
    <w:basedOn w:val="Normal"/>
    <w:rsid w:val="00100DDC"/>
    <w:pPr>
      <w:spacing w:before="100" w:beforeAutospacing="1" w:after="100" w:afterAutospacing="1"/>
    </w:pPr>
    <w:rPr>
      <w:sz w:val="24"/>
      <w:szCs w:val="24"/>
    </w:rPr>
  </w:style>
  <w:style w:type="paragraph" w:customStyle="1" w:styleId="yiv7634726510msonormal">
    <w:name w:val="yiv7634726510msonormal"/>
    <w:basedOn w:val="Normal"/>
    <w:rsid w:val="00B00599"/>
    <w:pPr>
      <w:spacing w:before="100" w:beforeAutospacing="1" w:after="100" w:afterAutospacing="1"/>
    </w:pPr>
    <w:rPr>
      <w:sz w:val="24"/>
      <w:szCs w:val="24"/>
    </w:rPr>
  </w:style>
  <w:style w:type="paragraph" w:customStyle="1" w:styleId="yiv4427136353msonormal">
    <w:name w:val="yiv4427136353msonormal"/>
    <w:basedOn w:val="Normal"/>
    <w:rsid w:val="00562D4A"/>
    <w:pPr>
      <w:spacing w:before="100" w:beforeAutospacing="1" w:after="100" w:afterAutospacing="1"/>
    </w:pPr>
    <w:rPr>
      <w:sz w:val="24"/>
      <w:szCs w:val="24"/>
    </w:rPr>
  </w:style>
  <w:style w:type="character" w:customStyle="1" w:styleId="yiv4427136353apple-converted-space">
    <w:name w:val="yiv4427136353apple-converted-space"/>
    <w:basedOn w:val="DefaultParagraphFont"/>
    <w:rsid w:val="00562D4A"/>
  </w:style>
  <w:style w:type="paragraph" w:customStyle="1" w:styleId="xmsocaption">
    <w:name w:val="x_msocaption"/>
    <w:basedOn w:val="Normal"/>
    <w:rsid w:val="0018323F"/>
    <w:pPr>
      <w:spacing w:before="100" w:beforeAutospacing="1" w:after="100" w:afterAutospacing="1"/>
    </w:pPr>
    <w:rPr>
      <w:sz w:val="24"/>
      <w:szCs w:val="24"/>
    </w:rPr>
  </w:style>
  <w:style w:type="paragraph" w:customStyle="1" w:styleId="yiv4357363250msonormal">
    <w:name w:val="yiv4357363250msonormal"/>
    <w:basedOn w:val="Normal"/>
    <w:rsid w:val="003443EE"/>
    <w:pPr>
      <w:spacing w:before="100" w:beforeAutospacing="1" w:after="100" w:afterAutospacing="1"/>
    </w:pPr>
    <w:rPr>
      <w:sz w:val="24"/>
      <w:szCs w:val="24"/>
    </w:rPr>
  </w:style>
  <w:style w:type="character" w:customStyle="1" w:styleId="yiv4357363250apple-converted-space">
    <w:name w:val="yiv4357363250apple-converted-space"/>
    <w:basedOn w:val="DefaultParagraphFont"/>
    <w:rsid w:val="003443EE"/>
  </w:style>
  <w:style w:type="character" w:customStyle="1" w:styleId="xcontentpasted0">
    <w:name w:val="x_contentpasted0"/>
    <w:basedOn w:val="DefaultParagraphFont"/>
    <w:rsid w:val="0067718B"/>
  </w:style>
  <w:style w:type="character" w:customStyle="1" w:styleId="xcontentpasted1">
    <w:name w:val="x_contentpasted1"/>
    <w:basedOn w:val="DefaultParagraphFont"/>
    <w:rsid w:val="0067718B"/>
  </w:style>
  <w:style w:type="paragraph" w:customStyle="1" w:styleId="yiv9645065374msonormal">
    <w:name w:val="yiv9645065374msonormal"/>
    <w:basedOn w:val="Normal"/>
    <w:rsid w:val="00F87FE2"/>
    <w:pPr>
      <w:spacing w:before="100" w:beforeAutospacing="1" w:after="100" w:afterAutospacing="1"/>
    </w:pPr>
    <w:rPr>
      <w:sz w:val="24"/>
      <w:szCs w:val="24"/>
    </w:rPr>
  </w:style>
  <w:style w:type="character" w:customStyle="1" w:styleId="yiv9645065374apple-converted-space">
    <w:name w:val="yiv9645065374apple-converted-space"/>
    <w:basedOn w:val="DefaultParagraphFont"/>
    <w:rsid w:val="00F87FE2"/>
  </w:style>
  <w:style w:type="paragraph" w:customStyle="1" w:styleId="yiv4564665153msonormal">
    <w:name w:val="yiv4564665153msonormal"/>
    <w:basedOn w:val="Normal"/>
    <w:rsid w:val="001F5F58"/>
    <w:pPr>
      <w:spacing w:before="100" w:beforeAutospacing="1" w:after="100" w:afterAutospacing="1"/>
    </w:pPr>
    <w:rPr>
      <w:sz w:val="24"/>
      <w:szCs w:val="24"/>
    </w:rPr>
  </w:style>
  <w:style w:type="character" w:customStyle="1" w:styleId="yiv4564665153apple-converted-space">
    <w:name w:val="yiv4564665153apple-converted-space"/>
    <w:basedOn w:val="DefaultParagraphFont"/>
    <w:rsid w:val="001F5F58"/>
  </w:style>
  <w:style w:type="paragraph" w:customStyle="1" w:styleId="yiv1428947452msonormal">
    <w:name w:val="yiv1428947452msonormal"/>
    <w:basedOn w:val="Normal"/>
    <w:rsid w:val="00247AE5"/>
    <w:pPr>
      <w:spacing w:before="100" w:beforeAutospacing="1" w:after="100" w:afterAutospacing="1"/>
    </w:pPr>
    <w:rPr>
      <w:sz w:val="24"/>
      <w:szCs w:val="24"/>
      <w:lang w:val="en-CA" w:eastAsia="en-CA"/>
    </w:rPr>
  </w:style>
  <w:style w:type="character" w:customStyle="1" w:styleId="yiv1428947452apple-converted-space">
    <w:name w:val="yiv1428947452apple-converted-space"/>
    <w:basedOn w:val="DefaultParagraphFont"/>
    <w:rsid w:val="00247AE5"/>
  </w:style>
  <w:style w:type="paragraph" w:customStyle="1" w:styleId="yiv9701097373msonormal">
    <w:name w:val="yiv9701097373msonormal"/>
    <w:basedOn w:val="Normal"/>
    <w:rsid w:val="00127933"/>
    <w:pPr>
      <w:spacing w:before="100" w:beforeAutospacing="1" w:after="100" w:afterAutospacing="1"/>
    </w:pPr>
    <w:rPr>
      <w:sz w:val="24"/>
      <w:szCs w:val="24"/>
      <w:lang w:val="en-CA" w:eastAsia="en-CA"/>
    </w:rPr>
  </w:style>
  <w:style w:type="paragraph" w:customStyle="1" w:styleId="yiv0175173311msonormal">
    <w:name w:val="yiv0175173311msonormal"/>
    <w:basedOn w:val="Normal"/>
    <w:rsid w:val="00E25A78"/>
    <w:pPr>
      <w:spacing w:before="100" w:beforeAutospacing="1" w:after="100" w:afterAutospacing="1"/>
    </w:pPr>
    <w:rPr>
      <w:sz w:val="24"/>
      <w:szCs w:val="24"/>
    </w:rPr>
  </w:style>
  <w:style w:type="character" w:customStyle="1" w:styleId="yiv0175173311apple-converted-space">
    <w:name w:val="yiv0175173311apple-converted-space"/>
    <w:basedOn w:val="DefaultParagraphFont"/>
    <w:rsid w:val="00E25A78"/>
  </w:style>
  <w:style w:type="paragraph" w:customStyle="1" w:styleId="yiv0021255552msonormal">
    <w:name w:val="yiv0021255552msonormal"/>
    <w:basedOn w:val="Normal"/>
    <w:rsid w:val="00F629A5"/>
    <w:pPr>
      <w:spacing w:before="100" w:beforeAutospacing="1" w:after="100" w:afterAutospacing="1"/>
    </w:pPr>
    <w:rPr>
      <w:sz w:val="24"/>
      <w:szCs w:val="24"/>
    </w:rPr>
  </w:style>
  <w:style w:type="character" w:customStyle="1" w:styleId="yiv0021255552apple-converted-space">
    <w:name w:val="yiv0021255552apple-converted-space"/>
    <w:basedOn w:val="DefaultParagraphFont"/>
    <w:rsid w:val="00F629A5"/>
  </w:style>
  <w:style w:type="paragraph" w:customStyle="1" w:styleId="yiv2483680215msonormal">
    <w:name w:val="yiv2483680215msonormal"/>
    <w:basedOn w:val="Normal"/>
    <w:rsid w:val="004912A0"/>
    <w:pPr>
      <w:spacing w:before="100" w:beforeAutospacing="1" w:after="100" w:afterAutospacing="1"/>
    </w:pPr>
    <w:rPr>
      <w:sz w:val="24"/>
      <w:szCs w:val="24"/>
    </w:rPr>
  </w:style>
  <w:style w:type="character" w:customStyle="1" w:styleId="yiv2483680215apple-converted-space">
    <w:name w:val="yiv2483680215apple-converted-space"/>
    <w:basedOn w:val="DefaultParagraphFont"/>
    <w:rsid w:val="004912A0"/>
  </w:style>
  <w:style w:type="paragraph" w:customStyle="1" w:styleId="yiv8908799444msonormal">
    <w:name w:val="yiv8908799444msonormal"/>
    <w:basedOn w:val="Normal"/>
    <w:rsid w:val="00ED4CA4"/>
    <w:pPr>
      <w:spacing w:before="100" w:beforeAutospacing="1" w:after="100" w:afterAutospacing="1"/>
    </w:pPr>
    <w:rPr>
      <w:sz w:val="24"/>
      <w:szCs w:val="24"/>
      <w:lang w:val="en-CA" w:eastAsia="en-CA"/>
    </w:rPr>
  </w:style>
  <w:style w:type="paragraph" w:customStyle="1" w:styleId="yiv2944880764msonormal">
    <w:name w:val="yiv2944880764msonormal"/>
    <w:basedOn w:val="Normal"/>
    <w:rsid w:val="00013FF0"/>
    <w:pPr>
      <w:spacing w:before="100" w:beforeAutospacing="1" w:after="100" w:afterAutospacing="1"/>
    </w:pPr>
    <w:rPr>
      <w:sz w:val="24"/>
      <w:szCs w:val="24"/>
    </w:rPr>
  </w:style>
  <w:style w:type="character" w:customStyle="1" w:styleId="yiv2944880764apple-converted-space">
    <w:name w:val="yiv2944880764apple-converted-space"/>
    <w:basedOn w:val="DefaultParagraphFont"/>
    <w:rsid w:val="00013FF0"/>
  </w:style>
  <w:style w:type="paragraph" w:customStyle="1" w:styleId="yiv2931620950msonormal">
    <w:name w:val="yiv2931620950msonormal"/>
    <w:basedOn w:val="Normal"/>
    <w:rsid w:val="00B26006"/>
    <w:pPr>
      <w:spacing w:before="100" w:beforeAutospacing="1" w:after="100" w:afterAutospacing="1"/>
    </w:pPr>
    <w:rPr>
      <w:sz w:val="24"/>
      <w:szCs w:val="24"/>
    </w:rPr>
  </w:style>
  <w:style w:type="character" w:customStyle="1" w:styleId="yiv2931620950apple-converted-space">
    <w:name w:val="yiv2931620950apple-converted-space"/>
    <w:basedOn w:val="DefaultParagraphFont"/>
    <w:rsid w:val="00B26006"/>
  </w:style>
  <w:style w:type="paragraph" w:customStyle="1" w:styleId="yiv6975661293msonormal">
    <w:name w:val="yiv6975661293msonormal"/>
    <w:basedOn w:val="Normal"/>
    <w:rsid w:val="00B26006"/>
    <w:pPr>
      <w:spacing w:before="100" w:beforeAutospacing="1" w:after="100" w:afterAutospacing="1"/>
    </w:pPr>
    <w:rPr>
      <w:sz w:val="24"/>
      <w:szCs w:val="24"/>
    </w:rPr>
  </w:style>
  <w:style w:type="paragraph" w:customStyle="1" w:styleId="yiv1933847280msonormal">
    <w:name w:val="yiv1933847280msonormal"/>
    <w:basedOn w:val="Normal"/>
    <w:rsid w:val="00C52045"/>
    <w:pPr>
      <w:spacing w:before="100" w:beforeAutospacing="1" w:after="100" w:afterAutospacing="1"/>
    </w:pPr>
    <w:rPr>
      <w:sz w:val="24"/>
      <w:szCs w:val="24"/>
    </w:rPr>
  </w:style>
  <w:style w:type="character" w:customStyle="1" w:styleId="yiv1933847280apple-converted-space">
    <w:name w:val="yiv1933847280apple-converted-space"/>
    <w:basedOn w:val="DefaultParagraphFont"/>
    <w:rsid w:val="00C52045"/>
  </w:style>
  <w:style w:type="paragraph" w:customStyle="1" w:styleId="yiv4389528274msonormal">
    <w:name w:val="yiv4389528274msonormal"/>
    <w:basedOn w:val="Normal"/>
    <w:rsid w:val="00F57462"/>
    <w:pPr>
      <w:spacing w:before="100" w:beforeAutospacing="1" w:after="100" w:afterAutospacing="1"/>
    </w:pPr>
    <w:rPr>
      <w:sz w:val="24"/>
      <w:szCs w:val="24"/>
    </w:rPr>
  </w:style>
  <w:style w:type="paragraph" w:customStyle="1" w:styleId="yiv8689727018msonormal">
    <w:name w:val="yiv8689727018msonormal"/>
    <w:basedOn w:val="Normal"/>
    <w:rsid w:val="00D53445"/>
    <w:pPr>
      <w:spacing w:before="100" w:beforeAutospacing="1" w:after="100" w:afterAutospacing="1"/>
    </w:pPr>
    <w:rPr>
      <w:sz w:val="24"/>
      <w:szCs w:val="24"/>
    </w:rPr>
  </w:style>
  <w:style w:type="character" w:customStyle="1" w:styleId="yiv8689727018apple-converted-space">
    <w:name w:val="yiv8689727018apple-converted-space"/>
    <w:basedOn w:val="DefaultParagraphFont"/>
    <w:rsid w:val="00D53445"/>
  </w:style>
  <w:style w:type="paragraph" w:customStyle="1" w:styleId="yiv6129968856msonormal">
    <w:name w:val="yiv6129968856msonormal"/>
    <w:basedOn w:val="Normal"/>
    <w:rsid w:val="00BC72D0"/>
    <w:pPr>
      <w:spacing w:before="100" w:beforeAutospacing="1" w:after="100" w:afterAutospacing="1"/>
    </w:pPr>
    <w:rPr>
      <w:sz w:val="24"/>
      <w:szCs w:val="24"/>
    </w:rPr>
  </w:style>
  <w:style w:type="character" w:customStyle="1" w:styleId="yiv6129968856apple-converted-space">
    <w:name w:val="yiv6129968856apple-converted-space"/>
    <w:basedOn w:val="DefaultParagraphFont"/>
    <w:rsid w:val="00BC72D0"/>
  </w:style>
  <w:style w:type="paragraph" w:customStyle="1" w:styleId="yiv5836006185msonormal">
    <w:name w:val="yiv5836006185msonormal"/>
    <w:basedOn w:val="Normal"/>
    <w:rsid w:val="004F5154"/>
    <w:pPr>
      <w:spacing w:before="100" w:beforeAutospacing="1" w:after="100" w:afterAutospacing="1"/>
    </w:pPr>
    <w:rPr>
      <w:sz w:val="24"/>
      <w:szCs w:val="24"/>
    </w:rPr>
  </w:style>
  <w:style w:type="character" w:customStyle="1" w:styleId="yiv5836006185apple-converted-space">
    <w:name w:val="yiv5836006185apple-converted-space"/>
    <w:basedOn w:val="DefaultParagraphFont"/>
    <w:rsid w:val="004F5154"/>
  </w:style>
  <w:style w:type="paragraph" w:customStyle="1" w:styleId="yiv1271077477msonormal">
    <w:name w:val="yiv1271077477msonormal"/>
    <w:basedOn w:val="Normal"/>
    <w:rsid w:val="004E53BC"/>
    <w:pPr>
      <w:spacing w:before="100" w:beforeAutospacing="1" w:after="100" w:afterAutospacing="1"/>
    </w:pPr>
    <w:rPr>
      <w:sz w:val="24"/>
      <w:szCs w:val="24"/>
    </w:rPr>
  </w:style>
  <w:style w:type="paragraph" w:customStyle="1" w:styleId="yiv4862850448msonormal">
    <w:name w:val="yiv4862850448msonormal"/>
    <w:basedOn w:val="Normal"/>
    <w:rsid w:val="00EA3167"/>
    <w:pPr>
      <w:spacing w:before="100" w:beforeAutospacing="1" w:after="100" w:afterAutospacing="1"/>
    </w:pPr>
    <w:rPr>
      <w:sz w:val="24"/>
      <w:szCs w:val="24"/>
    </w:rPr>
  </w:style>
  <w:style w:type="character" w:customStyle="1" w:styleId="yiv4862850448apple-converted-space">
    <w:name w:val="yiv4862850448apple-converted-space"/>
    <w:basedOn w:val="DefaultParagraphFont"/>
    <w:rsid w:val="00EA3167"/>
  </w:style>
  <w:style w:type="paragraph" w:customStyle="1" w:styleId="yiv0735923837msonormal">
    <w:name w:val="yiv0735923837msonormal"/>
    <w:basedOn w:val="Normal"/>
    <w:rsid w:val="00ED60EB"/>
    <w:pPr>
      <w:spacing w:before="100" w:beforeAutospacing="1" w:after="100" w:afterAutospacing="1"/>
    </w:pPr>
    <w:rPr>
      <w:sz w:val="24"/>
      <w:szCs w:val="24"/>
    </w:rPr>
  </w:style>
  <w:style w:type="paragraph" w:customStyle="1" w:styleId="yiv8298087671msonormal">
    <w:name w:val="yiv8298087671msonormal"/>
    <w:basedOn w:val="Normal"/>
    <w:rsid w:val="00B13768"/>
    <w:pPr>
      <w:spacing w:before="100" w:beforeAutospacing="1" w:after="100" w:afterAutospacing="1"/>
    </w:pPr>
    <w:rPr>
      <w:sz w:val="24"/>
      <w:szCs w:val="24"/>
    </w:rPr>
  </w:style>
  <w:style w:type="character" w:customStyle="1" w:styleId="yiv8298087671apple-converted-space">
    <w:name w:val="yiv8298087671apple-converted-space"/>
    <w:basedOn w:val="DefaultParagraphFont"/>
    <w:rsid w:val="00B13768"/>
  </w:style>
  <w:style w:type="numbering" w:customStyle="1" w:styleId="BulletBig">
    <w:name w:val="Bullet Big"/>
    <w:rsid w:val="00BE5141"/>
    <w:pPr>
      <w:numPr>
        <w:numId w:val="24"/>
      </w:numPr>
    </w:pPr>
  </w:style>
  <w:style w:type="character" w:customStyle="1" w:styleId="None">
    <w:name w:val="None"/>
    <w:rsid w:val="00BE5141"/>
  </w:style>
  <w:style w:type="character" w:customStyle="1" w:styleId="Hyperlink0">
    <w:name w:val="Hyperlink.0"/>
    <w:basedOn w:val="None"/>
    <w:rsid w:val="00BE5141"/>
    <w:rPr>
      <w:outline w:val="0"/>
      <w:color w:val="0068DA"/>
      <w:u w:val="single" w:color="0067D9"/>
    </w:rPr>
  </w:style>
  <w:style w:type="paragraph" w:customStyle="1" w:styleId="yiv5111927332msonormal">
    <w:name w:val="yiv5111927332msonormal"/>
    <w:basedOn w:val="Normal"/>
    <w:rsid w:val="00CE4282"/>
    <w:pPr>
      <w:spacing w:before="100" w:beforeAutospacing="1" w:after="100" w:afterAutospacing="1"/>
    </w:pPr>
    <w:rPr>
      <w:sz w:val="24"/>
      <w:szCs w:val="24"/>
    </w:rPr>
  </w:style>
  <w:style w:type="character" w:customStyle="1" w:styleId="yiv5111927332apple-converted-space">
    <w:name w:val="yiv5111927332apple-converted-space"/>
    <w:basedOn w:val="DefaultParagraphFont"/>
    <w:rsid w:val="00CE4282"/>
  </w:style>
  <w:style w:type="paragraph" w:customStyle="1" w:styleId="yiv6379883181elementtoproof">
    <w:name w:val="yiv6379883181elementtoproof"/>
    <w:basedOn w:val="Normal"/>
    <w:rsid w:val="00762347"/>
    <w:pPr>
      <w:spacing w:before="100" w:beforeAutospacing="1" w:after="100" w:afterAutospacing="1"/>
    </w:pPr>
    <w:rPr>
      <w:sz w:val="24"/>
      <w:szCs w:val="24"/>
    </w:rPr>
  </w:style>
  <w:style w:type="paragraph" w:customStyle="1" w:styleId="yiv3644702927msonormal">
    <w:name w:val="yiv3644702927msonormal"/>
    <w:basedOn w:val="Normal"/>
    <w:rsid w:val="00484AD8"/>
    <w:pPr>
      <w:spacing w:before="100" w:beforeAutospacing="1" w:after="100" w:afterAutospacing="1"/>
    </w:pPr>
    <w:rPr>
      <w:sz w:val="24"/>
      <w:szCs w:val="24"/>
    </w:rPr>
  </w:style>
  <w:style w:type="character" w:customStyle="1" w:styleId="yiv3644702927apple-converted-space">
    <w:name w:val="yiv3644702927apple-converted-space"/>
    <w:basedOn w:val="DefaultParagraphFont"/>
    <w:rsid w:val="00484AD8"/>
  </w:style>
  <w:style w:type="paragraph" w:customStyle="1" w:styleId="yiv3180307153msonormal">
    <w:name w:val="yiv3180307153msonormal"/>
    <w:basedOn w:val="Normal"/>
    <w:rsid w:val="00043AF0"/>
    <w:pPr>
      <w:spacing w:before="100" w:beforeAutospacing="1" w:after="100" w:afterAutospacing="1"/>
    </w:pPr>
    <w:rPr>
      <w:sz w:val="24"/>
      <w:szCs w:val="24"/>
    </w:rPr>
  </w:style>
  <w:style w:type="paragraph" w:customStyle="1" w:styleId="yiv9323669926msonormal">
    <w:name w:val="yiv9323669926msonormal"/>
    <w:basedOn w:val="Normal"/>
    <w:rsid w:val="00D57A5F"/>
    <w:pPr>
      <w:spacing w:before="100" w:beforeAutospacing="1" w:after="100" w:afterAutospacing="1"/>
    </w:pPr>
    <w:rPr>
      <w:sz w:val="24"/>
      <w:szCs w:val="24"/>
    </w:rPr>
  </w:style>
  <w:style w:type="paragraph" w:customStyle="1" w:styleId="yiv2047997300msonormal">
    <w:name w:val="yiv2047997300msonormal"/>
    <w:basedOn w:val="Normal"/>
    <w:rsid w:val="004A6E3F"/>
    <w:pPr>
      <w:spacing w:before="100" w:beforeAutospacing="1" w:after="100" w:afterAutospacing="1"/>
    </w:pPr>
    <w:rPr>
      <w:sz w:val="24"/>
      <w:szCs w:val="24"/>
      <w:lang w:val="en-CA" w:eastAsia="en-CA"/>
    </w:rPr>
  </w:style>
  <w:style w:type="character" w:customStyle="1" w:styleId="yiv2047997300apple-converted-space">
    <w:name w:val="yiv2047997300apple-converted-space"/>
    <w:basedOn w:val="DefaultParagraphFont"/>
    <w:rsid w:val="004A6E3F"/>
  </w:style>
  <w:style w:type="paragraph" w:customStyle="1" w:styleId="yiv5717859295msonormal">
    <w:name w:val="yiv5717859295msonormal"/>
    <w:basedOn w:val="Normal"/>
    <w:rsid w:val="00EA76BB"/>
    <w:pPr>
      <w:spacing w:before="100" w:beforeAutospacing="1" w:after="100" w:afterAutospacing="1"/>
    </w:pPr>
    <w:rPr>
      <w:sz w:val="24"/>
      <w:szCs w:val="24"/>
      <w:lang w:val="en-CA" w:eastAsia="en-CA"/>
    </w:rPr>
  </w:style>
  <w:style w:type="character" w:customStyle="1" w:styleId="yiv5717859295apple-converted-space">
    <w:name w:val="yiv5717859295apple-converted-space"/>
    <w:basedOn w:val="DefaultParagraphFont"/>
    <w:rsid w:val="00EA76BB"/>
  </w:style>
  <w:style w:type="paragraph" w:customStyle="1" w:styleId="yiv5264565781msonormal">
    <w:name w:val="yiv5264565781msonormal"/>
    <w:basedOn w:val="Normal"/>
    <w:rsid w:val="00730AFA"/>
    <w:pPr>
      <w:spacing w:before="100" w:beforeAutospacing="1" w:after="100" w:afterAutospacing="1"/>
    </w:pPr>
    <w:rPr>
      <w:sz w:val="24"/>
      <w:szCs w:val="24"/>
    </w:rPr>
  </w:style>
  <w:style w:type="character" w:customStyle="1" w:styleId="yiv5264565781apple-converted-space">
    <w:name w:val="yiv5264565781apple-converted-space"/>
    <w:basedOn w:val="DefaultParagraphFont"/>
    <w:rsid w:val="00730AFA"/>
  </w:style>
  <w:style w:type="paragraph" w:customStyle="1" w:styleId="yiv3877853186msonormal">
    <w:name w:val="yiv3877853186msonormal"/>
    <w:basedOn w:val="Normal"/>
    <w:rsid w:val="00285EDD"/>
    <w:pPr>
      <w:spacing w:before="100" w:beforeAutospacing="1" w:after="100" w:afterAutospacing="1"/>
    </w:pPr>
    <w:rPr>
      <w:sz w:val="24"/>
      <w:szCs w:val="24"/>
    </w:rPr>
  </w:style>
  <w:style w:type="character" w:customStyle="1" w:styleId="yiv5321390375gmail-il">
    <w:name w:val="yiv5321390375gmail-il"/>
    <w:basedOn w:val="DefaultParagraphFont"/>
    <w:rsid w:val="00015D2B"/>
  </w:style>
  <w:style w:type="paragraph" w:customStyle="1" w:styleId="yiv1532991943msonormal">
    <w:name w:val="yiv1532991943msonormal"/>
    <w:basedOn w:val="Normal"/>
    <w:rsid w:val="00FA3954"/>
    <w:pPr>
      <w:spacing w:before="100" w:beforeAutospacing="1" w:after="100" w:afterAutospacing="1"/>
    </w:pPr>
    <w:rPr>
      <w:sz w:val="24"/>
      <w:szCs w:val="24"/>
    </w:rPr>
  </w:style>
  <w:style w:type="character" w:customStyle="1" w:styleId="yiv1532991943apple-converted-space">
    <w:name w:val="yiv1532991943apple-converted-space"/>
    <w:basedOn w:val="DefaultParagraphFont"/>
    <w:rsid w:val="00FA3954"/>
  </w:style>
  <w:style w:type="paragraph" w:customStyle="1" w:styleId="yiv0124754625msonormal">
    <w:name w:val="yiv0124754625msonormal"/>
    <w:basedOn w:val="Normal"/>
    <w:rsid w:val="00362D44"/>
    <w:pPr>
      <w:spacing w:before="100" w:beforeAutospacing="1" w:after="100" w:afterAutospacing="1"/>
    </w:pPr>
    <w:rPr>
      <w:sz w:val="24"/>
      <w:szCs w:val="24"/>
    </w:rPr>
  </w:style>
  <w:style w:type="paragraph" w:customStyle="1" w:styleId="yiv0250069820msonormal">
    <w:name w:val="yiv0250069820msonormal"/>
    <w:basedOn w:val="Normal"/>
    <w:rsid w:val="004A7195"/>
    <w:pPr>
      <w:spacing w:before="100" w:beforeAutospacing="1" w:after="100" w:afterAutospacing="1"/>
    </w:pPr>
    <w:rPr>
      <w:sz w:val="24"/>
      <w:szCs w:val="24"/>
    </w:rPr>
  </w:style>
  <w:style w:type="paragraph" w:customStyle="1" w:styleId="yiv0319142862msonormal">
    <w:name w:val="yiv0319142862msonormal"/>
    <w:basedOn w:val="Normal"/>
    <w:rsid w:val="00A32301"/>
    <w:pPr>
      <w:spacing w:before="100" w:beforeAutospacing="1" w:after="100" w:afterAutospacing="1"/>
    </w:pPr>
    <w:rPr>
      <w:sz w:val="24"/>
      <w:szCs w:val="24"/>
      <w:lang w:val="en-CA" w:eastAsia="en-CA"/>
    </w:rPr>
  </w:style>
  <w:style w:type="paragraph" w:customStyle="1" w:styleId="yiv2523307372msonormal">
    <w:name w:val="yiv2523307372msonormal"/>
    <w:basedOn w:val="Normal"/>
    <w:rsid w:val="00C44B60"/>
    <w:pPr>
      <w:spacing w:before="100" w:beforeAutospacing="1" w:after="100" w:afterAutospacing="1"/>
    </w:pPr>
    <w:rPr>
      <w:sz w:val="24"/>
      <w:szCs w:val="24"/>
    </w:rPr>
  </w:style>
  <w:style w:type="paragraph" w:customStyle="1" w:styleId="yiv5651688830msonormal">
    <w:name w:val="yiv5651688830msonormal"/>
    <w:basedOn w:val="Normal"/>
    <w:rsid w:val="008E46E4"/>
    <w:pPr>
      <w:spacing w:before="100" w:beforeAutospacing="1" w:after="100" w:afterAutospacing="1"/>
    </w:pPr>
    <w:rPr>
      <w:sz w:val="24"/>
      <w:szCs w:val="24"/>
    </w:rPr>
  </w:style>
  <w:style w:type="paragraph" w:customStyle="1" w:styleId="yiv7169457640msonormal">
    <w:name w:val="yiv7169457640msonormal"/>
    <w:basedOn w:val="Normal"/>
    <w:rsid w:val="0051450B"/>
    <w:pPr>
      <w:spacing w:before="100" w:beforeAutospacing="1" w:after="100" w:afterAutospacing="1"/>
    </w:pPr>
    <w:rPr>
      <w:sz w:val="24"/>
      <w:szCs w:val="24"/>
    </w:rPr>
  </w:style>
  <w:style w:type="paragraph" w:customStyle="1" w:styleId="yiv6577324972msonormal">
    <w:name w:val="yiv6577324972msonormal"/>
    <w:basedOn w:val="Normal"/>
    <w:rsid w:val="00DE7CE5"/>
    <w:pPr>
      <w:spacing w:before="100" w:beforeAutospacing="1" w:after="100" w:afterAutospacing="1"/>
    </w:pPr>
    <w:rPr>
      <w:sz w:val="24"/>
      <w:szCs w:val="24"/>
    </w:rPr>
  </w:style>
  <w:style w:type="paragraph" w:customStyle="1" w:styleId="yiv8026592782xmsonormal">
    <w:name w:val="yiv8026592782xmsonormal"/>
    <w:basedOn w:val="Normal"/>
    <w:rsid w:val="00E93204"/>
    <w:pPr>
      <w:spacing w:before="100" w:beforeAutospacing="1" w:after="100" w:afterAutospacing="1"/>
    </w:pPr>
    <w:rPr>
      <w:sz w:val="24"/>
      <w:szCs w:val="24"/>
    </w:rPr>
  </w:style>
  <w:style w:type="paragraph" w:customStyle="1" w:styleId="yiv6226959257msonormal">
    <w:name w:val="yiv6226959257msonormal"/>
    <w:basedOn w:val="Normal"/>
    <w:rsid w:val="0028370C"/>
    <w:pPr>
      <w:spacing w:before="100" w:beforeAutospacing="1" w:after="100" w:afterAutospacing="1"/>
    </w:pPr>
    <w:rPr>
      <w:sz w:val="24"/>
      <w:szCs w:val="24"/>
    </w:rPr>
  </w:style>
  <w:style w:type="paragraph" w:customStyle="1" w:styleId="xydpa4a1b1f4yiv1814012487ydpace311d7msonormal">
    <w:name w:val="x_ydpa4a1b1f4yiv1814012487ydpace311d7msonormal"/>
    <w:basedOn w:val="Normal"/>
    <w:rsid w:val="00F92795"/>
    <w:pPr>
      <w:spacing w:before="100" w:beforeAutospacing="1" w:after="100" w:afterAutospacing="1"/>
    </w:pPr>
    <w:rPr>
      <w:sz w:val="24"/>
      <w:szCs w:val="24"/>
    </w:rPr>
  </w:style>
  <w:style w:type="character" w:customStyle="1" w:styleId="xydpa4a1b1f4yiv1814012487ydpace311d7msohyperlink">
    <w:name w:val="x_ydpa4a1b1f4yiv1814012487ydpace311d7msohyperlink"/>
    <w:basedOn w:val="DefaultParagraphFont"/>
    <w:rsid w:val="00F92795"/>
  </w:style>
  <w:style w:type="paragraph" w:customStyle="1" w:styleId="yiv7034903545msonormal">
    <w:name w:val="yiv7034903545msonormal"/>
    <w:basedOn w:val="Normal"/>
    <w:rsid w:val="00026C5A"/>
    <w:pPr>
      <w:spacing w:before="100" w:beforeAutospacing="1" w:after="100" w:afterAutospacing="1"/>
    </w:pPr>
    <w:rPr>
      <w:sz w:val="24"/>
      <w:szCs w:val="24"/>
    </w:rPr>
  </w:style>
  <w:style w:type="paragraph" w:customStyle="1" w:styleId="cvgsua">
    <w:name w:val="cvgsua"/>
    <w:basedOn w:val="Normal"/>
    <w:rsid w:val="00F0617F"/>
    <w:pPr>
      <w:spacing w:before="100" w:beforeAutospacing="1" w:after="100" w:afterAutospacing="1"/>
    </w:pPr>
    <w:rPr>
      <w:sz w:val="24"/>
      <w:szCs w:val="24"/>
      <w:lang w:val="en-CA" w:eastAsia="en-CA"/>
    </w:rPr>
  </w:style>
  <w:style w:type="character" w:customStyle="1" w:styleId="oypena">
    <w:name w:val="oypena"/>
    <w:basedOn w:val="DefaultParagraphFont"/>
    <w:rsid w:val="00F0617F"/>
  </w:style>
  <w:style w:type="paragraph" w:customStyle="1" w:styleId="yiv2528451262msonormal">
    <w:name w:val="yiv2528451262msonormal"/>
    <w:basedOn w:val="Normal"/>
    <w:rsid w:val="00C62321"/>
    <w:pPr>
      <w:spacing w:before="100" w:beforeAutospacing="1" w:after="100" w:afterAutospacing="1"/>
    </w:pPr>
    <w:rPr>
      <w:sz w:val="24"/>
      <w:szCs w:val="24"/>
    </w:rPr>
  </w:style>
  <w:style w:type="paragraph" w:customStyle="1" w:styleId="yiv3807511464msonormal">
    <w:name w:val="yiv3807511464msonormal"/>
    <w:basedOn w:val="Normal"/>
    <w:rsid w:val="00DE1C14"/>
    <w:pPr>
      <w:spacing w:before="100" w:beforeAutospacing="1" w:after="100" w:afterAutospacing="1"/>
    </w:pPr>
    <w:rPr>
      <w:sz w:val="24"/>
      <w:szCs w:val="24"/>
    </w:rPr>
  </w:style>
  <w:style w:type="paragraph" w:customStyle="1" w:styleId="yiv3459206072msonormal">
    <w:name w:val="yiv3459206072msonormal"/>
    <w:basedOn w:val="Normal"/>
    <w:rsid w:val="00A64F83"/>
    <w:pPr>
      <w:spacing w:before="100" w:beforeAutospacing="1" w:after="100" w:afterAutospacing="1"/>
    </w:pPr>
    <w:rPr>
      <w:sz w:val="24"/>
      <w:szCs w:val="24"/>
    </w:rPr>
  </w:style>
  <w:style w:type="paragraph" w:customStyle="1" w:styleId="yiv1364602805msonormal">
    <w:name w:val="yiv1364602805msonormal"/>
    <w:basedOn w:val="Normal"/>
    <w:rsid w:val="0051058B"/>
    <w:pPr>
      <w:spacing w:before="100" w:beforeAutospacing="1" w:after="100" w:afterAutospacing="1"/>
    </w:pPr>
    <w:rPr>
      <w:sz w:val="24"/>
      <w:szCs w:val="24"/>
    </w:rPr>
  </w:style>
  <w:style w:type="paragraph" w:customStyle="1" w:styleId="yiv6190629074msonormal">
    <w:name w:val="yiv6190629074msonormal"/>
    <w:basedOn w:val="Normal"/>
    <w:rsid w:val="00596C0A"/>
    <w:pPr>
      <w:spacing w:before="100" w:beforeAutospacing="1" w:after="100" w:afterAutospacing="1"/>
    </w:pPr>
    <w:rPr>
      <w:sz w:val="24"/>
      <w:szCs w:val="24"/>
      <w:lang w:val="en-CA" w:eastAsia="en-CA"/>
    </w:rPr>
  </w:style>
  <w:style w:type="paragraph" w:customStyle="1" w:styleId="yiv3594626975msonormal">
    <w:name w:val="yiv3594626975msonormal"/>
    <w:basedOn w:val="Normal"/>
    <w:rsid w:val="007D30DF"/>
    <w:pPr>
      <w:spacing w:before="100" w:beforeAutospacing="1" w:after="100" w:afterAutospacing="1"/>
    </w:pPr>
    <w:rPr>
      <w:sz w:val="24"/>
      <w:szCs w:val="24"/>
    </w:rPr>
  </w:style>
  <w:style w:type="paragraph" w:customStyle="1" w:styleId="yiv8677129960msonormal">
    <w:name w:val="yiv8677129960msonormal"/>
    <w:basedOn w:val="Normal"/>
    <w:rsid w:val="00DC4988"/>
    <w:pPr>
      <w:spacing w:before="100" w:beforeAutospacing="1" w:after="100" w:afterAutospacing="1"/>
    </w:pPr>
    <w:rPr>
      <w:sz w:val="24"/>
      <w:szCs w:val="24"/>
    </w:rPr>
  </w:style>
  <w:style w:type="character" w:customStyle="1" w:styleId="yiv86771299601">
    <w:name w:val="yiv86771299601"/>
    <w:basedOn w:val="DefaultParagraphFont"/>
    <w:rsid w:val="00DC49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7381">
      <w:bodyDiv w:val="1"/>
      <w:marLeft w:val="0"/>
      <w:marRight w:val="0"/>
      <w:marTop w:val="0"/>
      <w:marBottom w:val="0"/>
      <w:divBdr>
        <w:top w:val="none" w:sz="0" w:space="0" w:color="auto"/>
        <w:left w:val="none" w:sz="0" w:space="0" w:color="auto"/>
        <w:bottom w:val="none" w:sz="0" w:space="0" w:color="auto"/>
        <w:right w:val="none" w:sz="0" w:space="0" w:color="auto"/>
      </w:divBdr>
    </w:div>
    <w:div w:id="1978949">
      <w:bodyDiv w:val="1"/>
      <w:marLeft w:val="0"/>
      <w:marRight w:val="0"/>
      <w:marTop w:val="0"/>
      <w:marBottom w:val="0"/>
      <w:divBdr>
        <w:top w:val="none" w:sz="0" w:space="0" w:color="auto"/>
        <w:left w:val="none" w:sz="0" w:space="0" w:color="auto"/>
        <w:bottom w:val="none" w:sz="0" w:space="0" w:color="auto"/>
        <w:right w:val="none" w:sz="0" w:space="0" w:color="auto"/>
      </w:divBdr>
      <w:divsChild>
        <w:div w:id="1084379348">
          <w:marLeft w:val="0"/>
          <w:marRight w:val="0"/>
          <w:marTop w:val="0"/>
          <w:marBottom w:val="0"/>
          <w:divBdr>
            <w:top w:val="none" w:sz="0" w:space="0" w:color="auto"/>
            <w:left w:val="none" w:sz="0" w:space="0" w:color="auto"/>
            <w:bottom w:val="none" w:sz="0" w:space="0" w:color="auto"/>
            <w:right w:val="none" w:sz="0" w:space="0" w:color="auto"/>
          </w:divBdr>
          <w:divsChild>
            <w:div w:id="878708064">
              <w:marLeft w:val="0"/>
              <w:marRight w:val="0"/>
              <w:marTop w:val="0"/>
              <w:marBottom w:val="0"/>
              <w:divBdr>
                <w:top w:val="none" w:sz="0" w:space="0" w:color="auto"/>
                <w:left w:val="none" w:sz="0" w:space="0" w:color="auto"/>
                <w:bottom w:val="none" w:sz="0" w:space="0" w:color="auto"/>
                <w:right w:val="none" w:sz="0" w:space="0" w:color="auto"/>
              </w:divBdr>
              <w:divsChild>
                <w:div w:id="1878273138">
                  <w:marLeft w:val="0"/>
                  <w:marRight w:val="0"/>
                  <w:marTop w:val="0"/>
                  <w:marBottom w:val="0"/>
                  <w:divBdr>
                    <w:top w:val="none" w:sz="0" w:space="0" w:color="auto"/>
                    <w:left w:val="none" w:sz="0" w:space="0" w:color="auto"/>
                    <w:bottom w:val="none" w:sz="0" w:space="0" w:color="auto"/>
                    <w:right w:val="none" w:sz="0" w:space="0" w:color="auto"/>
                  </w:divBdr>
                  <w:divsChild>
                    <w:div w:id="210052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8053">
      <w:bodyDiv w:val="1"/>
      <w:marLeft w:val="0"/>
      <w:marRight w:val="0"/>
      <w:marTop w:val="0"/>
      <w:marBottom w:val="0"/>
      <w:divBdr>
        <w:top w:val="none" w:sz="0" w:space="0" w:color="auto"/>
        <w:left w:val="none" w:sz="0" w:space="0" w:color="auto"/>
        <w:bottom w:val="none" w:sz="0" w:space="0" w:color="auto"/>
        <w:right w:val="none" w:sz="0" w:space="0" w:color="auto"/>
      </w:divBdr>
    </w:div>
    <w:div w:id="4944421">
      <w:bodyDiv w:val="1"/>
      <w:marLeft w:val="0"/>
      <w:marRight w:val="0"/>
      <w:marTop w:val="0"/>
      <w:marBottom w:val="0"/>
      <w:divBdr>
        <w:top w:val="none" w:sz="0" w:space="0" w:color="auto"/>
        <w:left w:val="none" w:sz="0" w:space="0" w:color="auto"/>
        <w:bottom w:val="none" w:sz="0" w:space="0" w:color="auto"/>
        <w:right w:val="none" w:sz="0" w:space="0" w:color="auto"/>
      </w:divBdr>
      <w:divsChild>
        <w:div w:id="836073784">
          <w:marLeft w:val="150"/>
          <w:marRight w:val="150"/>
          <w:marTop w:val="0"/>
          <w:marBottom w:val="150"/>
          <w:divBdr>
            <w:top w:val="none" w:sz="0" w:space="0" w:color="auto"/>
            <w:left w:val="none" w:sz="0" w:space="0" w:color="auto"/>
            <w:bottom w:val="none" w:sz="0" w:space="0" w:color="auto"/>
            <w:right w:val="none" w:sz="0" w:space="0" w:color="auto"/>
          </w:divBdr>
          <w:divsChild>
            <w:div w:id="1316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7851">
      <w:bodyDiv w:val="1"/>
      <w:marLeft w:val="0"/>
      <w:marRight w:val="0"/>
      <w:marTop w:val="0"/>
      <w:marBottom w:val="0"/>
      <w:divBdr>
        <w:top w:val="none" w:sz="0" w:space="0" w:color="auto"/>
        <w:left w:val="none" w:sz="0" w:space="0" w:color="auto"/>
        <w:bottom w:val="none" w:sz="0" w:space="0" w:color="auto"/>
        <w:right w:val="none" w:sz="0" w:space="0" w:color="auto"/>
      </w:divBdr>
      <w:divsChild>
        <w:div w:id="1592004762">
          <w:marLeft w:val="150"/>
          <w:marRight w:val="150"/>
          <w:marTop w:val="0"/>
          <w:marBottom w:val="150"/>
          <w:divBdr>
            <w:top w:val="none" w:sz="0" w:space="0" w:color="auto"/>
            <w:left w:val="none" w:sz="0" w:space="0" w:color="auto"/>
            <w:bottom w:val="none" w:sz="0" w:space="0" w:color="auto"/>
            <w:right w:val="none" w:sz="0" w:space="0" w:color="auto"/>
          </w:divBdr>
          <w:divsChild>
            <w:div w:id="305084682">
              <w:marLeft w:val="0"/>
              <w:marRight w:val="0"/>
              <w:marTop w:val="0"/>
              <w:marBottom w:val="0"/>
              <w:divBdr>
                <w:top w:val="none" w:sz="0" w:space="0" w:color="auto"/>
                <w:left w:val="none" w:sz="0" w:space="0" w:color="auto"/>
                <w:bottom w:val="none" w:sz="0" w:space="0" w:color="auto"/>
                <w:right w:val="none" w:sz="0" w:space="0" w:color="auto"/>
              </w:divBdr>
              <w:divsChild>
                <w:div w:id="339508031">
                  <w:marLeft w:val="0"/>
                  <w:marRight w:val="0"/>
                  <w:marTop w:val="0"/>
                  <w:marBottom w:val="0"/>
                  <w:divBdr>
                    <w:top w:val="none" w:sz="0" w:space="0" w:color="auto"/>
                    <w:left w:val="none" w:sz="0" w:space="0" w:color="auto"/>
                    <w:bottom w:val="none" w:sz="0" w:space="0" w:color="auto"/>
                    <w:right w:val="none" w:sz="0" w:space="0" w:color="auto"/>
                  </w:divBdr>
                </w:div>
                <w:div w:id="140614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1071">
      <w:bodyDiv w:val="1"/>
      <w:marLeft w:val="0"/>
      <w:marRight w:val="0"/>
      <w:marTop w:val="0"/>
      <w:marBottom w:val="0"/>
      <w:divBdr>
        <w:top w:val="none" w:sz="0" w:space="0" w:color="auto"/>
        <w:left w:val="none" w:sz="0" w:space="0" w:color="auto"/>
        <w:bottom w:val="none" w:sz="0" w:space="0" w:color="auto"/>
        <w:right w:val="none" w:sz="0" w:space="0" w:color="auto"/>
      </w:divBdr>
    </w:div>
    <w:div w:id="8215944">
      <w:bodyDiv w:val="1"/>
      <w:marLeft w:val="0"/>
      <w:marRight w:val="0"/>
      <w:marTop w:val="0"/>
      <w:marBottom w:val="0"/>
      <w:divBdr>
        <w:top w:val="none" w:sz="0" w:space="0" w:color="auto"/>
        <w:left w:val="none" w:sz="0" w:space="0" w:color="auto"/>
        <w:bottom w:val="none" w:sz="0" w:space="0" w:color="auto"/>
        <w:right w:val="none" w:sz="0" w:space="0" w:color="auto"/>
      </w:divBdr>
      <w:divsChild>
        <w:div w:id="124645626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68507708">
              <w:marLeft w:val="0"/>
              <w:marRight w:val="0"/>
              <w:marTop w:val="0"/>
              <w:marBottom w:val="0"/>
              <w:divBdr>
                <w:top w:val="none" w:sz="0" w:space="0" w:color="auto"/>
                <w:left w:val="none" w:sz="0" w:space="0" w:color="auto"/>
                <w:bottom w:val="none" w:sz="0" w:space="0" w:color="auto"/>
                <w:right w:val="none" w:sz="0" w:space="0" w:color="auto"/>
              </w:divBdr>
              <w:divsChild>
                <w:div w:id="96288582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360395974">
                      <w:marLeft w:val="0"/>
                      <w:marRight w:val="0"/>
                      <w:marTop w:val="0"/>
                      <w:marBottom w:val="0"/>
                      <w:divBdr>
                        <w:top w:val="none" w:sz="0" w:space="0" w:color="auto"/>
                        <w:left w:val="none" w:sz="0" w:space="0" w:color="auto"/>
                        <w:bottom w:val="none" w:sz="0" w:space="0" w:color="auto"/>
                        <w:right w:val="none" w:sz="0" w:space="0" w:color="auto"/>
                      </w:divBdr>
                      <w:divsChild>
                        <w:div w:id="519929058">
                          <w:marLeft w:val="0"/>
                          <w:marRight w:val="0"/>
                          <w:marTop w:val="0"/>
                          <w:marBottom w:val="0"/>
                          <w:divBdr>
                            <w:top w:val="none" w:sz="0" w:space="0" w:color="auto"/>
                            <w:left w:val="none" w:sz="0" w:space="0" w:color="auto"/>
                            <w:bottom w:val="none" w:sz="0" w:space="0" w:color="auto"/>
                            <w:right w:val="none" w:sz="0" w:space="0" w:color="auto"/>
                          </w:divBdr>
                          <w:divsChild>
                            <w:div w:id="321935032">
                              <w:marLeft w:val="0"/>
                              <w:marRight w:val="0"/>
                              <w:marTop w:val="0"/>
                              <w:marBottom w:val="0"/>
                              <w:divBdr>
                                <w:top w:val="none" w:sz="0" w:space="0" w:color="auto"/>
                                <w:left w:val="none" w:sz="0" w:space="0" w:color="auto"/>
                                <w:bottom w:val="none" w:sz="0" w:space="0" w:color="auto"/>
                                <w:right w:val="none" w:sz="0" w:space="0" w:color="auto"/>
                              </w:divBdr>
                            </w:div>
                            <w:div w:id="659387615">
                              <w:marLeft w:val="0"/>
                              <w:marRight w:val="0"/>
                              <w:marTop w:val="0"/>
                              <w:marBottom w:val="0"/>
                              <w:divBdr>
                                <w:top w:val="none" w:sz="0" w:space="0" w:color="auto"/>
                                <w:left w:val="none" w:sz="0" w:space="0" w:color="auto"/>
                                <w:bottom w:val="none" w:sz="0" w:space="0" w:color="auto"/>
                                <w:right w:val="none" w:sz="0" w:space="0" w:color="auto"/>
                              </w:divBdr>
                            </w:div>
                            <w:div w:id="801461965">
                              <w:marLeft w:val="0"/>
                              <w:marRight w:val="0"/>
                              <w:marTop w:val="0"/>
                              <w:marBottom w:val="0"/>
                              <w:divBdr>
                                <w:top w:val="none" w:sz="0" w:space="0" w:color="auto"/>
                                <w:left w:val="none" w:sz="0" w:space="0" w:color="auto"/>
                                <w:bottom w:val="none" w:sz="0" w:space="0" w:color="auto"/>
                                <w:right w:val="none" w:sz="0" w:space="0" w:color="auto"/>
                              </w:divBdr>
                            </w:div>
                            <w:div w:id="851576442">
                              <w:marLeft w:val="0"/>
                              <w:marRight w:val="0"/>
                              <w:marTop w:val="0"/>
                              <w:marBottom w:val="0"/>
                              <w:divBdr>
                                <w:top w:val="none" w:sz="0" w:space="0" w:color="auto"/>
                                <w:left w:val="none" w:sz="0" w:space="0" w:color="auto"/>
                                <w:bottom w:val="none" w:sz="0" w:space="0" w:color="auto"/>
                                <w:right w:val="none" w:sz="0" w:space="0" w:color="auto"/>
                              </w:divBdr>
                            </w:div>
                            <w:div w:id="977420480">
                              <w:marLeft w:val="0"/>
                              <w:marRight w:val="0"/>
                              <w:marTop w:val="0"/>
                              <w:marBottom w:val="0"/>
                              <w:divBdr>
                                <w:top w:val="none" w:sz="0" w:space="0" w:color="auto"/>
                                <w:left w:val="none" w:sz="0" w:space="0" w:color="auto"/>
                                <w:bottom w:val="none" w:sz="0" w:space="0" w:color="auto"/>
                                <w:right w:val="none" w:sz="0" w:space="0" w:color="auto"/>
                              </w:divBdr>
                            </w:div>
                            <w:div w:id="1095438713">
                              <w:marLeft w:val="0"/>
                              <w:marRight w:val="0"/>
                              <w:marTop w:val="0"/>
                              <w:marBottom w:val="0"/>
                              <w:divBdr>
                                <w:top w:val="none" w:sz="0" w:space="0" w:color="auto"/>
                                <w:left w:val="none" w:sz="0" w:space="0" w:color="auto"/>
                                <w:bottom w:val="none" w:sz="0" w:space="0" w:color="auto"/>
                                <w:right w:val="none" w:sz="0" w:space="0" w:color="auto"/>
                              </w:divBdr>
                            </w:div>
                            <w:div w:id="1549995220">
                              <w:marLeft w:val="0"/>
                              <w:marRight w:val="0"/>
                              <w:marTop w:val="0"/>
                              <w:marBottom w:val="0"/>
                              <w:divBdr>
                                <w:top w:val="none" w:sz="0" w:space="0" w:color="auto"/>
                                <w:left w:val="none" w:sz="0" w:space="0" w:color="auto"/>
                                <w:bottom w:val="none" w:sz="0" w:space="0" w:color="auto"/>
                                <w:right w:val="none" w:sz="0" w:space="0" w:color="auto"/>
                              </w:divBdr>
                            </w:div>
                            <w:div w:id="1610623952">
                              <w:marLeft w:val="0"/>
                              <w:marRight w:val="0"/>
                              <w:marTop w:val="0"/>
                              <w:marBottom w:val="0"/>
                              <w:divBdr>
                                <w:top w:val="none" w:sz="0" w:space="0" w:color="auto"/>
                                <w:left w:val="none" w:sz="0" w:space="0" w:color="auto"/>
                                <w:bottom w:val="none" w:sz="0" w:space="0" w:color="auto"/>
                                <w:right w:val="none" w:sz="0" w:space="0" w:color="auto"/>
                              </w:divBdr>
                            </w:div>
                            <w:div w:id="1752851781">
                              <w:marLeft w:val="0"/>
                              <w:marRight w:val="0"/>
                              <w:marTop w:val="0"/>
                              <w:marBottom w:val="0"/>
                              <w:divBdr>
                                <w:top w:val="none" w:sz="0" w:space="0" w:color="auto"/>
                                <w:left w:val="none" w:sz="0" w:space="0" w:color="auto"/>
                                <w:bottom w:val="none" w:sz="0" w:space="0" w:color="auto"/>
                                <w:right w:val="none" w:sz="0" w:space="0" w:color="auto"/>
                              </w:divBdr>
                            </w:div>
                            <w:div w:id="196295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5206">
      <w:bodyDiv w:val="1"/>
      <w:marLeft w:val="0"/>
      <w:marRight w:val="0"/>
      <w:marTop w:val="0"/>
      <w:marBottom w:val="0"/>
      <w:divBdr>
        <w:top w:val="none" w:sz="0" w:space="0" w:color="auto"/>
        <w:left w:val="none" w:sz="0" w:space="0" w:color="auto"/>
        <w:bottom w:val="none" w:sz="0" w:space="0" w:color="auto"/>
        <w:right w:val="none" w:sz="0" w:space="0" w:color="auto"/>
      </w:divBdr>
      <w:divsChild>
        <w:div w:id="1933708836">
          <w:marLeft w:val="0"/>
          <w:marRight w:val="0"/>
          <w:marTop w:val="0"/>
          <w:marBottom w:val="0"/>
          <w:divBdr>
            <w:top w:val="none" w:sz="0" w:space="0" w:color="auto"/>
            <w:left w:val="none" w:sz="0" w:space="0" w:color="auto"/>
            <w:bottom w:val="none" w:sz="0" w:space="0" w:color="auto"/>
            <w:right w:val="none" w:sz="0" w:space="0" w:color="auto"/>
          </w:divBdr>
          <w:divsChild>
            <w:div w:id="1897618118">
              <w:marLeft w:val="0"/>
              <w:marRight w:val="0"/>
              <w:marTop w:val="0"/>
              <w:marBottom w:val="0"/>
              <w:divBdr>
                <w:top w:val="none" w:sz="0" w:space="0" w:color="auto"/>
                <w:left w:val="none" w:sz="0" w:space="0" w:color="auto"/>
                <w:bottom w:val="none" w:sz="0" w:space="0" w:color="auto"/>
                <w:right w:val="none" w:sz="0" w:space="0" w:color="auto"/>
              </w:divBdr>
              <w:divsChild>
                <w:div w:id="2003046968">
                  <w:marLeft w:val="0"/>
                  <w:marRight w:val="0"/>
                  <w:marTop w:val="0"/>
                  <w:marBottom w:val="0"/>
                  <w:divBdr>
                    <w:top w:val="none" w:sz="0" w:space="0" w:color="auto"/>
                    <w:left w:val="none" w:sz="0" w:space="0" w:color="auto"/>
                    <w:bottom w:val="none" w:sz="0" w:space="0" w:color="auto"/>
                    <w:right w:val="none" w:sz="0" w:space="0" w:color="auto"/>
                  </w:divBdr>
                  <w:divsChild>
                    <w:div w:id="213929796">
                      <w:marLeft w:val="0"/>
                      <w:marRight w:val="0"/>
                      <w:marTop w:val="0"/>
                      <w:marBottom w:val="0"/>
                      <w:divBdr>
                        <w:top w:val="none" w:sz="0" w:space="0" w:color="auto"/>
                        <w:left w:val="none" w:sz="0" w:space="0" w:color="auto"/>
                        <w:bottom w:val="none" w:sz="0" w:space="0" w:color="auto"/>
                        <w:right w:val="none" w:sz="0" w:space="0" w:color="auto"/>
                      </w:divBdr>
                      <w:divsChild>
                        <w:div w:id="1498883879">
                          <w:marLeft w:val="0"/>
                          <w:marRight w:val="0"/>
                          <w:marTop w:val="0"/>
                          <w:marBottom w:val="0"/>
                          <w:divBdr>
                            <w:top w:val="none" w:sz="0" w:space="0" w:color="auto"/>
                            <w:left w:val="none" w:sz="0" w:space="0" w:color="auto"/>
                            <w:bottom w:val="none" w:sz="0" w:space="0" w:color="auto"/>
                            <w:right w:val="none" w:sz="0" w:space="0" w:color="auto"/>
                          </w:divBdr>
                          <w:divsChild>
                            <w:div w:id="453409703">
                              <w:marLeft w:val="0"/>
                              <w:marRight w:val="0"/>
                              <w:marTop w:val="0"/>
                              <w:marBottom w:val="0"/>
                              <w:divBdr>
                                <w:top w:val="none" w:sz="0" w:space="0" w:color="auto"/>
                                <w:left w:val="none" w:sz="0" w:space="0" w:color="auto"/>
                                <w:bottom w:val="none" w:sz="0" w:space="0" w:color="auto"/>
                                <w:right w:val="none" w:sz="0" w:space="0" w:color="auto"/>
                              </w:divBdr>
                              <w:divsChild>
                                <w:div w:id="1876887163">
                                  <w:marLeft w:val="0"/>
                                  <w:marRight w:val="0"/>
                                  <w:marTop w:val="0"/>
                                  <w:marBottom w:val="0"/>
                                  <w:divBdr>
                                    <w:top w:val="none" w:sz="0" w:space="0" w:color="auto"/>
                                    <w:left w:val="none" w:sz="0" w:space="0" w:color="auto"/>
                                    <w:bottom w:val="none" w:sz="0" w:space="0" w:color="auto"/>
                                    <w:right w:val="none" w:sz="0" w:space="0" w:color="auto"/>
                                  </w:divBdr>
                                  <w:divsChild>
                                    <w:div w:id="1147017464">
                                      <w:marLeft w:val="0"/>
                                      <w:marRight w:val="0"/>
                                      <w:marTop w:val="0"/>
                                      <w:marBottom w:val="0"/>
                                      <w:divBdr>
                                        <w:top w:val="none" w:sz="0" w:space="0" w:color="auto"/>
                                        <w:left w:val="none" w:sz="0" w:space="0" w:color="auto"/>
                                        <w:bottom w:val="none" w:sz="0" w:space="0" w:color="auto"/>
                                        <w:right w:val="none" w:sz="0" w:space="0" w:color="auto"/>
                                      </w:divBdr>
                                      <w:divsChild>
                                        <w:div w:id="217398118">
                                          <w:marLeft w:val="0"/>
                                          <w:marRight w:val="0"/>
                                          <w:marTop w:val="0"/>
                                          <w:marBottom w:val="0"/>
                                          <w:divBdr>
                                            <w:top w:val="none" w:sz="0" w:space="0" w:color="auto"/>
                                            <w:left w:val="none" w:sz="0" w:space="0" w:color="auto"/>
                                            <w:bottom w:val="none" w:sz="0" w:space="0" w:color="auto"/>
                                            <w:right w:val="none" w:sz="0" w:space="0" w:color="auto"/>
                                          </w:divBdr>
                                        </w:div>
                                        <w:div w:id="278296877">
                                          <w:marLeft w:val="0"/>
                                          <w:marRight w:val="0"/>
                                          <w:marTop w:val="0"/>
                                          <w:marBottom w:val="0"/>
                                          <w:divBdr>
                                            <w:top w:val="none" w:sz="0" w:space="0" w:color="auto"/>
                                            <w:left w:val="none" w:sz="0" w:space="0" w:color="auto"/>
                                            <w:bottom w:val="none" w:sz="0" w:space="0" w:color="auto"/>
                                            <w:right w:val="none" w:sz="0" w:space="0" w:color="auto"/>
                                          </w:divBdr>
                                        </w:div>
                                        <w:div w:id="284654829">
                                          <w:marLeft w:val="0"/>
                                          <w:marRight w:val="0"/>
                                          <w:marTop w:val="0"/>
                                          <w:marBottom w:val="0"/>
                                          <w:divBdr>
                                            <w:top w:val="none" w:sz="0" w:space="0" w:color="auto"/>
                                            <w:left w:val="none" w:sz="0" w:space="0" w:color="auto"/>
                                            <w:bottom w:val="none" w:sz="0" w:space="0" w:color="auto"/>
                                            <w:right w:val="none" w:sz="0" w:space="0" w:color="auto"/>
                                          </w:divBdr>
                                        </w:div>
                                        <w:div w:id="1266764258">
                                          <w:marLeft w:val="0"/>
                                          <w:marRight w:val="0"/>
                                          <w:marTop w:val="0"/>
                                          <w:marBottom w:val="0"/>
                                          <w:divBdr>
                                            <w:top w:val="none" w:sz="0" w:space="0" w:color="auto"/>
                                            <w:left w:val="none" w:sz="0" w:space="0" w:color="auto"/>
                                            <w:bottom w:val="none" w:sz="0" w:space="0" w:color="auto"/>
                                            <w:right w:val="none" w:sz="0" w:space="0" w:color="auto"/>
                                          </w:divBdr>
                                        </w:div>
                                        <w:div w:id="1430001478">
                                          <w:marLeft w:val="0"/>
                                          <w:marRight w:val="0"/>
                                          <w:marTop w:val="0"/>
                                          <w:marBottom w:val="0"/>
                                          <w:divBdr>
                                            <w:top w:val="none" w:sz="0" w:space="0" w:color="auto"/>
                                            <w:left w:val="none" w:sz="0" w:space="0" w:color="auto"/>
                                            <w:bottom w:val="none" w:sz="0" w:space="0" w:color="auto"/>
                                            <w:right w:val="none" w:sz="0" w:space="0" w:color="auto"/>
                                          </w:divBdr>
                                        </w:div>
                                        <w:div w:id="1561550224">
                                          <w:marLeft w:val="0"/>
                                          <w:marRight w:val="0"/>
                                          <w:marTop w:val="0"/>
                                          <w:marBottom w:val="0"/>
                                          <w:divBdr>
                                            <w:top w:val="none" w:sz="0" w:space="0" w:color="auto"/>
                                            <w:left w:val="none" w:sz="0" w:space="0" w:color="auto"/>
                                            <w:bottom w:val="none" w:sz="0" w:space="0" w:color="auto"/>
                                            <w:right w:val="none" w:sz="0" w:space="0" w:color="auto"/>
                                          </w:divBdr>
                                        </w:div>
                                        <w:div w:id="1613365790">
                                          <w:marLeft w:val="0"/>
                                          <w:marRight w:val="0"/>
                                          <w:marTop w:val="0"/>
                                          <w:marBottom w:val="0"/>
                                          <w:divBdr>
                                            <w:top w:val="none" w:sz="0" w:space="0" w:color="auto"/>
                                            <w:left w:val="none" w:sz="0" w:space="0" w:color="auto"/>
                                            <w:bottom w:val="none" w:sz="0" w:space="0" w:color="auto"/>
                                            <w:right w:val="none" w:sz="0" w:space="0" w:color="auto"/>
                                          </w:divBdr>
                                        </w:div>
                                        <w:div w:id="199120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42801">
      <w:bodyDiv w:val="1"/>
      <w:marLeft w:val="0"/>
      <w:marRight w:val="0"/>
      <w:marTop w:val="0"/>
      <w:marBottom w:val="0"/>
      <w:divBdr>
        <w:top w:val="none" w:sz="0" w:space="0" w:color="auto"/>
        <w:left w:val="none" w:sz="0" w:space="0" w:color="auto"/>
        <w:bottom w:val="none" w:sz="0" w:space="0" w:color="auto"/>
        <w:right w:val="none" w:sz="0" w:space="0" w:color="auto"/>
      </w:divBdr>
      <w:divsChild>
        <w:div w:id="1818301294">
          <w:marLeft w:val="150"/>
          <w:marRight w:val="150"/>
          <w:marTop w:val="0"/>
          <w:marBottom w:val="150"/>
          <w:divBdr>
            <w:top w:val="none" w:sz="0" w:space="0" w:color="auto"/>
            <w:left w:val="none" w:sz="0" w:space="0" w:color="auto"/>
            <w:bottom w:val="none" w:sz="0" w:space="0" w:color="auto"/>
            <w:right w:val="none" w:sz="0" w:space="0" w:color="auto"/>
          </w:divBdr>
          <w:divsChild>
            <w:div w:id="913513547">
              <w:marLeft w:val="0"/>
              <w:marRight w:val="0"/>
              <w:marTop w:val="0"/>
              <w:marBottom w:val="0"/>
              <w:divBdr>
                <w:top w:val="none" w:sz="0" w:space="0" w:color="auto"/>
                <w:left w:val="none" w:sz="0" w:space="0" w:color="auto"/>
                <w:bottom w:val="none" w:sz="0" w:space="0" w:color="auto"/>
                <w:right w:val="none" w:sz="0" w:space="0" w:color="auto"/>
              </w:divBdr>
            </w:div>
            <w:div w:id="190841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7605">
      <w:bodyDiv w:val="1"/>
      <w:marLeft w:val="0"/>
      <w:marRight w:val="0"/>
      <w:marTop w:val="0"/>
      <w:marBottom w:val="0"/>
      <w:divBdr>
        <w:top w:val="none" w:sz="0" w:space="0" w:color="auto"/>
        <w:left w:val="none" w:sz="0" w:space="0" w:color="auto"/>
        <w:bottom w:val="none" w:sz="0" w:space="0" w:color="auto"/>
        <w:right w:val="none" w:sz="0" w:space="0" w:color="auto"/>
      </w:divBdr>
      <w:divsChild>
        <w:div w:id="432164314">
          <w:marLeft w:val="0"/>
          <w:marRight w:val="0"/>
          <w:marTop w:val="0"/>
          <w:marBottom w:val="0"/>
          <w:divBdr>
            <w:top w:val="none" w:sz="0" w:space="0" w:color="auto"/>
            <w:left w:val="none" w:sz="0" w:space="0" w:color="auto"/>
            <w:bottom w:val="none" w:sz="0" w:space="0" w:color="auto"/>
            <w:right w:val="none" w:sz="0" w:space="0" w:color="auto"/>
          </w:divBdr>
        </w:div>
        <w:div w:id="719747187">
          <w:marLeft w:val="0"/>
          <w:marRight w:val="0"/>
          <w:marTop w:val="0"/>
          <w:marBottom w:val="0"/>
          <w:divBdr>
            <w:top w:val="none" w:sz="0" w:space="0" w:color="auto"/>
            <w:left w:val="none" w:sz="0" w:space="0" w:color="auto"/>
            <w:bottom w:val="none" w:sz="0" w:space="0" w:color="auto"/>
            <w:right w:val="none" w:sz="0" w:space="0" w:color="auto"/>
          </w:divBdr>
          <w:divsChild>
            <w:div w:id="282031530">
              <w:marLeft w:val="0"/>
              <w:marRight w:val="0"/>
              <w:marTop w:val="0"/>
              <w:marBottom w:val="0"/>
              <w:divBdr>
                <w:top w:val="none" w:sz="0" w:space="0" w:color="auto"/>
                <w:left w:val="none" w:sz="0" w:space="0" w:color="auto"/>
                <w:bottom w:val="none" w:sz="0" w:space="0" w:color="auto"/>
                <w:right w:val="none" w:sz="0" w:space="0" w:color="auto"/>
              </w:divBdr>
            </w:div>
          </w:divsChild>
        </w:div>
        <w:div w:id="1015115460">
          <w:marLeft w:val="0"/>
          <w:marRight w:val="0"/>
          <w:marTop w:val="0"/>
          <w:marBottom w:val="0"/>
          <w:divBdr>
            <w:top w:val="none" w:sz="0" w:space="0" w:color="auto"/>
            <w:left w:val="none" w:sz="0" w:space="0" w:color="auto"/>
            <w:bottom w:val="none" w:sz="0" w:space="0" w:color="auto"/>
            <w:right w:val="none" w:sz="0" w:space="0" w:color="auto"/>
          </w:divBdr>
        </w:div>
      </w:divsChild>
    </w:div>
    <w:div w:id="22634407">
      <w:bodyDiv w:val="1"/>
      <w:marLeft w:val="0"/>
      <w:marRight w:val="0"/>
      <w:marTop w:val="0"/>
      <w:marBottom w:val="0"/>
      <w:divBdr>
        <w:top w:val="none" w:sz="0" w:space="0" w:color="auto"/>
        <w:left w:val="none" w:sz="0" w:space="0" w:color="auto"/>
        <w:bottom w:val="none" w:sz="0" w:space="0" w:color="auto"/>
        <w:right w:val="none" w:sz="0" w:space="0" w:color="auto"/>
      </w:divBdr>
      <w:divsChild>
        <w:div w:id="1227062332">
          <w:marLeft w:val="0"/>
          <w:marRight w:val="0"/>
          <w:marTop w:val="0"/>
          <w:marBottom w:val="0"/>
          <w:divBdr>
            <w:top w:val="none" w:sz="0" w:space="0" w:color="auto"/>
            <w:left w:val="none" w:sz="0" w:space="0" w:color="auto"/>
            <w:bottom w:val="none" w:sz="0" w:space="0" w:color="auto"/>
            <w:right w:val="none" w:sz="0" w:space="0" w:color="auto"/>
          </w:divBdr>
          <w:divsChild>
            <w:div w:id="254435170">
              <w:marLeft w:val="0"/>
              <w:marRight w:val="0"/>
              <w:marTop w:val="0"/>
              <w:marBottom w:val="0"/>
              <w:divBdr>
                <w:top w:val="none" w:sz="0" w:space="0" w:color="auto"/>
                <w:left w:val="none" w:sz="0" w:space="0" w:color="auto"/>
                <w:bottom w:val="none" w:sz="0" w:space="0" w:color="auto"/>
                <w:right w:val="none" w:sz="0" w:space="0" w:color="auto"/>
              </w:divBdr>
              <w:divsChild>
                <w:div w:id="660086890">
                  <w:marLeft w:val="0"/>
                  <w:marRight w:val="0"/>
                  <w:marTop w:val="0"/>
                  <w:marBottom w:val="0"/>
                  <w:divBdr>
                    <w:top w:val="none" w:sz="0" w:space="0" w:color="auto"/>
                    <w:left w:val="none" w:sz="0" w:space="0" w:color="auto"/>
                    <w:bottom w:val="none" w:sz="0" w:space="0" w:color="auto"/>
                    <w:right w:val="none" w:sz="0" w:space="0" w:color="auto"/>
                  </w:divBdr>
                  <w:divsChild>
                    <w:div w:id="9267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9558">
      <w:bodyDiv w:val="1"/>
      <w:marLeft w:val="0"/>
      <w:marRight w:val="0"/>
      <w:marTop w:val="0"/>
      <w:marBottom w:val="0"/>
      <w:divBdr>
        <w:top w:val="none" w:sz="0" w:space="0" w:color="auto"/>
        <w:left w:val="none" w:sz="0" w:space="0" w:color="auto"/>
        <w:bottom w:val="none" w:sz="0" w:space="0" w:color="auto"/>
        <w:right w:val="none" w:sz="0" w:space="0" w:color="auto"/>
      </w:divBdr>
    </w:div>
    <w:div w:id="32656716">
      <w:bodyDiv w:val="1"/>
      <w:marLeft w:val="0"/>
      <w:marRight w:val="0"/>
      <w:marTop w:val="0"/>
      <w:marBottom w:val="0"/>
      <w:divBdr>
        <w:top w:val="none" w:sz="0" w:space="0" w:color="auto"/>
        <w:left w:val="none" w:sz="0" w:space="0" w:color="auto"/>
        <w:bottom w:val="none" w:sz="0" w:space="0" w:color="auto"/>
        <w:right w:val="none" w:sz="0" w:space="0" w:color="auto"/>
      </w:divBdr>
    </w:div>
    <w:div w:id="34744682">
      <w:bodyDiv w:val="1"/>
      <w:marLeft w:val="0"/>
      <w:marRight w:val="0"/>
      <w:marTop w:val="0"/>
      <w:marBottom w:val="0"/>
      <w:divBdr>
        <w:top w:val="none" w:sz="0" w:space="0" w:color="auto"/>
        <w:left w:val="none" w:sz="0" w:space="0" w:color="auto"/>
        <w:bottom w:val="none" w:sz="0" w:space="0" w:color="auto"/>
        <w:right w:val="none" w:sz="0" w:space="0" w:color="auto"/>
      </w:divBdr>
      <w:divsChild>
        <w:div w:id="2004434428">
          <w:marLeft w:val="0"/>
          <w:marRight w:val="0"/>
          <w:marTop w:val="0"/>
          <w:marBottom w:val="0"/>
          <w:divBdr>
            <w:top w:val="none" w:sz="0" w:space="0" w:color="auto"/>
            <w:left w:val="none" w:sz="0" w:space="0" w:color="auto"/>
            <w:bottom w:val="none" w:sz="0" w:space="0" w:color="auto"/>
            <w:right w:val="none" w:sz="0" w:space="0" w:color="auto"/>
          </w:divBdr>
          <w:divsChild>
            <w:div w:id="1193809968">
              <w:marLeft w:val="0"/>
              <w:marRight w:val="0"/>
              <w:marTop w:val="0"/>
              <w:marBottom w:val="0"/>
              <w:divBdr>
                <w:top w:val="none" w:sz="0" w:space="0" w:color="auto"/>
                <w:left w:val="none" w:sz="0" w:space="0" w:color="auto"/>
                <w:bottom w:val="none" w:sz="0" w:space="0" w:color="auto"/>
                <w:right w:val="none" w:sz="0" w:space="0" w:color="auto"/>
              </w:divBdr>
              <w:divsChild>
                <w:div w:id="1205675960">
                  <w:marLeft w:val="0"/>
                  <w:marRight w:val="0"/>
                  <w:marTop w:val="0"/>
                  <w:marBottom w:val="0"/>
                  <w:divBdr>
                    <w:top w:val="none" w:sz="0" w:space="0" w:color="auto"/>
                    <w:left w:val="none" w:sz="0" w:space="0" w:color="auto"/>
                    <w:bottom w:val="none" w:sz="0" w:space="0" w:color="auto"/>
                    <w:right w:val="none" w:sz="0" w:space="0" w:color="auto"/>
                  </w:divBdr>
                  <w:divsChild>
                    <w:div w:id="1527480077">
                      <w:marLeft w:val="0"/>
                      <w:marRight w:val="0"/>
                      <w:marTop w:val="0"/>
                      <w:marBottom w:val="0"/>
                      <w:divBdr>
                        <w:top w:val="none" w:sz="0" w:space="0" w:color="auto"/>
                        <w:left w:val="none" w:sz="0" w:space="0" w:color="auto"/>
                        <w:bottom w:val="none" w:sz="0" w:space="0" w:color="auto"/>
                        <w:right w:val="none" w:sz="0" w:space="0" w:color="auto"/>
                      </w:divBdr>
                      <w:divsChild>
                        <w:div w:id="20482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88912">
      <w:bodyDiv w:val="1"/>
      <w:marLeft w:val="0"/>
      <w:marRight w:val="0"/>
      <w:marTop w:val="0"/>
      <w:marBottom w:val="0"/>
      <w:divBdr>
        <w:top w:val="none" w:sz="0" w:space="0" w:color="auto"/>
        <w:left w:val="none" w:sz="0" w:space="0" w:color="auto"/>
        <w:bottom w:val="none" w:sz="0" w:space="0" w:color="auto"/>
        <w:right w:val="none" w:sz="0" w:space="0" w:color="auto"/>
      </w:divBdr>
      <w:divsChild>
        <w:div w:id="1501851885">
          <w:marLeft w:val="0"/>
          <w:marRight w:val="0"/>
          <w:marTop w:val="0"/>
          <w:marBottom w:val="0"/>
          <w:divBdr>
            <w:top w:val="none" w:sz="0" w:space="0" w:color="auto"/>
            <w:left w:val="none" w:sz="0" w:space="0" w:color="auto"/>
            <w:bottom w:val="none" w:sz="0" w:space="0" w:color="auto"/>
            <w:right w:val="none" w:sz="0" w:space="0" w:color="auto"/>
          </w:divBdr>
        </w:div>
      </w:divsChild>
    </w:div>
    <w:div w:id="40372594">
      <w:bodyDiv w:val="1"/>
      <w:marLeft w:val="0"/>
      <w:marRight w:val="0"/>
      <w:marTop w:val="0"/>
      <w:marBottom w:val="0"/>
      <w:divBdr>
        <w:top w:val="none" w:sz="0" w:space="0" w:color="auto"/>
        <w:left w:val="none" w:sz="0" w:space="0" w:color="auto"/>
        <w:bottom w:val="none" w:sz="0" w:space="0" w:color="auto"/>
        <w:right w:val="none" w:sz="0" w:space="0" w:color="auto"/>
      </w:divBdr>
      <w:divsChild>
        <w:div w:id="431322477">
          <w:marLeft w:val="0"/>
          <w:marRight w:val="0"/>
          <w:marTop w:val="0"/>
          <w:marBottom w:val="0"/>
          <w:divBdr>
            <w:top w:val="none" w:sz="0" w:space="0" w:color="auto"/>
            <w:left w:val="none" w:sz="0" w:space="0" w:color="auto"/>
            <w:bottom w:val="none" w:sz="0" w:space="0" w:color="auto"/>
            <w:right w:val="none" w:sz="0" w:space="0" w:color="auto"/>
          </w:divBdr>
          <w:divsChild>
            <w:div w:id="438136820">
              <w:marLeft w:val="0"/>
              <w:marRight w:val="0"/>
              <w:marTop w:val="0"/>
              <w:marBottom w:val="0"/>
              <w:divBdr>
                <w:top w:val="none" w:sz="0" w:space="0" w:color="auto"/>
                <w:left w:val="none" w:sz="0" w:space="0" w:color="auto"/>
                <w:bottom w:val="none" w:sz="0" w:space="0" w:color="auto"/>
                <w:right w:val="none" w:sz="0" w:space="0" w:color="auto"/>
              </w:divBdr>
              <w:divsChild>
                <w:div w:id="1236740066">
                  <w:marLeft w:val="0"/>
                  <w:marRight w:val="0"/>
                  <w:marTop w:val="0"/>
                  <w:marBottom w:val="0"/>
                  <w:divBdr>
                    <w:top w:val="none" w:sz="0" w:space="0" w:color="auto"/>
                    <w:left w:val="none" w:sz="0" w:space="0" w:color="auto"/>
                    <w:bottom w:val="none" w:sz="0" w:space="0" w:color="auto"/>
                    <w:right w:val="none" w:sz="0" w:space="0" w:color="auto"/>
                  </w:divBdr>
                  <w:divsChild>
                    <w:div w:id="625744096">
                      <w:marLeft w:val="0"/>
                      <w:marRight w:val="0"/>
                      <w:marTop w:val="0"/>
                      <w:marBottom w:val="0"/>
                      <w:divBdr>
                        <w:top w:val="none" w:sz="0" w:space="0" w:color="auto"/>
                        <w:left w:val="none" w:sz="0" w:space="0" w:color="auto"/>
                        <w:bottom w:val="none" w:sz="0" w:space="0" w:color="auto"/>
                        <w:right w:val="none" w:sz="0" w:space="0" w:color="auto"/>
                      </w:divBdr>
                      <w:divsChild>
                        <w:div w:id="580722911">
                          <w:marLeft w:val="0"/>
                          <w:marRight w:val="0"/>
                          <w:marTop w:val="0"/>
                          <w:marBottom w:val="0"/>
                          <w:divBdr>
                            <w:top w:val="none" w:sz="0" w:space="0" w:color="auto"/>
                            <w:left w:val="none" w:sz="0" w:space="0" w:color="auto"/>
                            <w:bottom w:val="none" w:sz="0" w:space="0" w:color="auto"/>
                            <w:right w:val="none" w:sz="0" w:space="0" w:color="auto"/>
                          </w:divBdr>
                          <w:divsChild>
                            <w:div w:id="1756781535">
                              <w:marLeft w:val="0"/>
                              <w:marRight w:val="0"/>
                              <w:marTop w:val="0"/>
                              <w:marBottom w:val="0"/>
                              <w:divBdr>
                                <w:top w:val="none" w:sz="0" w:space="0" w:color="auto"/>
                                <w:left w:val="none" w:sz="0" w:space="0" w:color="auto"/>
                                <w:bottom w:val="none" w:sz="0" w:space="0" w:color="auto"/>
                                <w:right w:val="none" w:sz="0" w:space="0" w:color="auto"/>
                              </w:divBdr>
                              <w:divsChild>
                                <w:div w:id="1216350418">
                                  <w:marLeft w:val="0"/>
                                  <w:marRight w:val="0"/>
                                  <w:marTop w:val="0"/>
                                  <w:marBottom w:val="0"/>
                                  <w:divBdr>
                                    <w:top w:val="none" w:sz="0" w:space="0" w:color="auto"/>
                                    <w:left w:val="none" w:sz="0" w:space="0" w:color="auto"/>
                                    <w:bottom w:val="none" w:sz="0" w:space="0" w:color="auto"/>
                                    <w:right w:val="none" w:sz="0" w:space="0" w:color="auto"/>
                                  </w:divBdr>
                                  <w:divsChild>
                                    <w:div w:id="1777603497">
                                      <w:marLeft w:val="0"/>
                                      <w:marRight w:val="0"/>
                                      <w:marTop w:val="0"/>
                                      <w:marBottom w:val="0"/>
                                      <w:divBdr>
                                        <w:top w:val="none" w:sz="0" w:space="0" w:color="auto"/>
                                        <w:left w:val="none" w:sz="0" w:space="0" w:color="auto"/>
                                        <w:bottom w:val="none" w:sz="0" w:space="0" w:color="auto"/>
                                        <w:right w:val="none" w:sz="0" w:space="0" w:color="auto"/>
                                      </w:divBdr>
                                      <w:divsChild>
                                        <w:div w:id="85361913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952515880">
                                              <w:marLeft w:val="0"/>
                                              <w:marRight w:val="0"/>
                                              <w:marTop w:val="0"/>
                                              <w:marBottom w:val="0"/>
                                              <w:divBdr>
                                                <w:top w:val="none" w:sz="0" w:space="0" w:color="auto"/>
                                                <w:left w:val="none" w:sz="0" w:space="0" w:color="auto"/>
                                                <w:bottom w:val="none" w:sz="0" w:space="0" w:color="auto"/>
                                                <w:right w:val="none" w:sz="0" w:space="0" w:color="auto"/>
                                              </w:divBdr>
                                              <w:divsChild>
                                                <w:div w:id="108792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025433">
      <w:bodyDiv w:val="1"/>
      <w:marLeft w:val="0"/>
      <w:marRight w:val="0"/>
      <w:marTop w:val="0"/>
      <w:marBottom w:val="0"/>
      <w:divBdr>
        <w:top w:val="none" w:sz="0" w:space="0" w:color="auto"/>
        <w:left w:val="none" w:sz="0" w:space="0" w:color="auto"/>
        <w:bottom w:val="none" w:sz="0" w:space="0" w:color="auto"/>
        <w:right w:val="none" w:sz="0" w:space="0" w:color="auto"/>
      </w:divBdr>
      <w:divsChild>
        <w:div w:id="370618417">
          <w:marLeft w:val="0"/>
          <w:marRight w:val="0"/>
          <w:marTop w:val="120"/>
          <w:marBottom w:val="0"/>
          <w:divBdr>
            <w:top w:val="none" w:sz="0" w:space="0" w:color="auto"/>
            <w:left w:val="none" w:sz="0" w:space="0" w:color="auto"/>
            <w:bottom w:val="none" w:sz="0" w:space="0" w:color="auto"/>
            <w:right w:val="none" w:sz="0" w:space="0" w:color="auto"/>
          </w:divBdr>
        </w:div>
        <w:div w:id="2030136309">
          <w:marLeft w:val="0"/>
          <w:marRight w:val="0"/>
          <w:marTop w:val="120"/>
          <w:marBottom w:val="0"/>
          <w:divBdr>
            <w:top w:val="none" w:sz="0" w:space="0" w:color="auto"/>
            <w:left w:val="none" w:sz="0" w:space="0" w:color="auto"/>
            <w:bottom w:val="none" w:sz="0" w:space="0" w:color="auto"/>
            <w:right w:val="none" w:sz="0" w:space="0" w:color="auto"/>
          </w:divBdr>
          <w:divsChild>
            <w:div w:id="1789735596">
              <w:marLeft w:val="0"/>
              <w:marRight w:val="0"/>
              <w:marTop w:val="0"/>
              <w:marBottom w:val="0"/>
              <w:divBdr>
                <w:top w:val="none" w:sz="0" w:space="0" w:color="auto"/>
                <w:left w:val="none" w:sz="0" w:space="0" w:color="auto"/>
                <w:bottom w:val="none" w:sz="0" w:space="0" w:color="auto"/>
                <w:right w:val="none" w:sz="0" w:space="0" w:color="auto"/>
              </w:divBdr>
            </w:div>
            <w:div w:id="22902391">
              <w:marLeft w:val="0"/>
              <w:marRight w:val="0"/>
              <w:marTop w:val="0"/>
              <w:marBottom w:val="0"/>
              <w:divBdr>
                <w:top w:val="none" w:sz="0" w:space="0" w:color="auto"/>
                <w:left w:val="none" w:sz="0" w:space="0" w:color="auto"/>
                <w:bottom w:val="none" w:sz="0" w:space="0" w:color="auto"/>
                <w:right w:val="none" w:sz="0" w:space="0" w:color="auto"/>
              </w:divBdr>
            </w:div>
            <w:div w:id="1520196601">
              <w:marLeft w:val="0"/>
              <w:marRight w:val="0"/>
              <w:marTop w:val="0"/>
              <w:marBottom w:val="0"/>
              <w:divBdr>
                <w:top w:val="none" w:sz="0" w:space="0" w:color="auto"/>
                <w:left w:val="none" w:sz="0" w:space="0" w:color="auto"/>
                <w:bottom w:val="none" w:sz="0" w:space="0" w:color="auto"/>
                <w:right w:val="none" w:sz="0" w:space="0" w:color="auto"/>
              </w:divBdr>
            </w:div>
          </w:divsChild>
        </w:div>
        <w:div w:id="1361664770">
          <w:marLeft w:val="0"/>
          <w:marRight w:val="0"/>
          <w:marTop w:val="120"/>
          <w:marBottom w:val="0"/>
          <w:divBdr>
            <w:top w:val="none" w:sz="0" w:space="0" w:color="auto"/>
            <w:left w:val="none" w:sz="0" w:space="0" w:color="auto"/>
            <w:bottom w:val="none" w:sz="0" w:space="0" w:color="auto"/>
            <w:right w:val="none" w:sz="0" w:space="0" w:color="auto"/>
          </w:divBdr>
        </w:div>
      </w:divsChild>
    </w:div>
    <w:div w:id="65223552">
      <w:bodyDiv w:val="1"/>
      <w:marLeft w:val="0"/>
      <w:marRight w:val="0"/>
      <w:marTop w:val="0"/>
      <w:marBottom w:val="0"/>
      <w:divBdr>
        <w:top w:val="none" w:sz="0" w:space="0" w:color="auto"/>
        <w:left w:val="none" w:sz="0" w:space="0" w:color="auto"/>
        <w:bottom w:val="none" w:sz="0" w:space="0" w:color="auto"/>
        <w:right w:val="none" w:sz="0" w:space="0" w:color="auto"/>
      </w:divBdr>
      <w:divsChild>
        <w:div w:id="1073090511">
          <w:marLeft w:val="0"/>
          <w:marRight w:val="0"/>
          <w:marTop w:val="0"/>
          <w:marBottom w:val="0"/>
          <w:divBdr>
            <w:top w:val="none" w:sz="0" w:space="0" w:color="auto"/>
            <w:left w:val="none" w:sz="0" w:space="0" w:color="auto"/>
            <w:bottom w:val="none" w:sz="0" w:space="0" w:color="auto"/>
            <w:right w:val="none" w:sz="0" w:space="0" w:color="auto"/>
          </w:divBdr>
          <w:divsChild>
            <w:div w:id="268243807">
              <w:marLeft w:val="0"/>
              <w:marRight w:val="0"/>
              <w:marTop w:val="0"/>
              <w:marBottom w:val="0"/>
              <w:divBdr>
                <w:top w:val="none" w:sz="0" w:space="0" w:color="auto"/>
                <w:left w:val="none" w:sz="0" w:space="0" w:color="auto"/>
                <w:bottom w:val="none" w:sz="0" w:space="0" w:color="auto"/>
                <w:right w:val="none" w:sz="0" w:space="0" w:color="auto"/>
              </w:divBdr>
              <w:divsChild>
                <w:div w:id="1782071057">
                  <w:marLeft w:val="0"/>
                  <w:marRight w:val="0"/>
                  <w:marTop w:val="0"/>
                  <w:marBottom w:val="0"/>
                  <w:divBdr>
                    <w:top w:val="none" w:sz="0" w:space="0" w:color="auto"/>
                    <w:left w:val="none" w:sz="0" w:space="0" w:color="auto"/>
                    <w:bottom w:val="none" w:sz="0" w:space="0" w:color="auto"/>
                    <w:right w:val="none" w:sz="0" w:space="0" w:color="auto"/>
                  </w:divBdr>
                  <w:divsChild>
                    <w:div w:id="1231840783">
                      <w:marLeft w:val="0"/>
                      <w:marRight w:val="0"/>
                      <w:marTop w:val="0"/>
                      <w:marBottom w:val="0"/>
                      <w:divBdr>
                        <w:top w:val="none" w:sz="0" w:space="0" w:color="auto"/>
                        <w:left w:val="none" w:sz="0" w:space="0" w:color="auto"/>
                        <w:bottom w:val="none" w:sz="0" w:space="0" w:color="auto"/>
                        <w:right w:val="none" w:sz="0" w:space="0" w:color="auto"/>
                      </w:divBdr>
                      <w:divsChild>
                        <w:div w:id="15407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26382">
      <w:bodyDiv w:val="1"/>
      <w:marLeft w:val="0"/>
      <w:marRight w:val="0"/>
      <w:marTop w:val="0"/>
      <w:marBottom w:val="0"/>
      <w:divBdr>
        <w:top w:val="none" w:sz="0" w:space="0" w:color="auto"/>
        <w:left w:val="none" w:sz="0" w:space="0" w:color="auto"/>
        <w:bottom w:val="none" w:sz="0" w:space="0" w:color="auto"/>
        <w:right w:val="none" w:sz="0" w:space="0" w:color="auto"/>
      </w:divBdr>
      <w:divsChild>
        <w:div w:id="1591235193">
          <w:marLeft w:val="150"/>
          <w:marRight w:val="150"/>
          <w:marTop w:val="0"/>
          <w:marBottom w:val="150"/>
          <w:divBdr>
            <w:top w:val="none" w:sz="0" w:space="0" w:color="auto"/>
            <w:left w:val="none" w:sz="0" w:space="0" w:color="auto"/>
            <w:bottom w:val="none" w:sz="0" w:space="0" w:color="auto"/>
            <w:right w:val="none" w:sz="0" w:space="0" w:color="auto"/>
          </w:divBdr>
          <w:divsChild>
            <w:div w:id="2056075968">
              <w:marLeft w:val="0"/>
              <w:marRight w:val="0"/>
              <w:marTop w:val="0"/>
              <w:marBottom w:val="0"/>
              <w:divBdr>
                <w:top w:val="none" w:sz="0" w:space="0" w:color="auto"/>
                <w:left w:val="none" w:sz="0" w:space="0" w:color="auto"/>
                <w:bottom w:val="none" w:sz="0" w:space="0" w:color="auto"/>
                <w:right w:val="none" w:sz="0" w:space="0" w:color="auto"/>
              </w:divBdr>
              <w:divsChild>
                <w:div w:id="290020442">
                  <w:marLeft w:val="0"/>
                  <w:marRight w:val="0"/>
                  <w:marTop w:val="0"/>
                  <w:marBottom w:val="0"/>
                  <w:divBdr>
                    <w:top w:val="none" w:sz="0" w:space="0" w:color="auto"/>
                    <w:left w:val="none" w:sz="0" w:space="0" w:color="auto"/>
                    <w:bottom w:val="none" w:sz="0" w:space="0" w:color="auto"/>
                    <w:right w:val="none" w:sz="0" w:space="0" w:color="auto"/>
                  </w:divBdr>
                </w:div>
                <w:div w:id="94018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01586">
      <w:bodyDiv w:val="1"/>
      <w:marLeft w:val="0"/>
      <w:marRight w:val="0"/>
      <w:marTop w:val="0"/>
      <w:marBottom w:val="0"/>
      <w:divBdr>
        <w:top w:val="none" w:sz="0" w:space="0" w:color="auto"/>
        <w:left w:val="none" w:sz="0" w:space="0" w:color="auto"/>
        <w:bottom w:val="none" w:sz="0" w:space="0" w:color="auto"/>
        <w:right w:val="none" w:sz="0" w:space="0" w:color="auto"/>
      </w:divBdr>
    </w:div>
    <w:div w:id="79371544">
      <w:bodyDiv w:val="1"/>
      <w:marLeft w:val="0"/>
      <w:marRight w:val="0"/>
      <w:marTop w:val="0"/>
      <w:marBottom w:val="0"/>
      <w:divBdr>
        <w:top w:val="none" w:sz="0" w:space="0" w:color="auto"/>
        <w:left w:val="none" w:sz="0" w:space="0" w:color="auto"/>
        <w:bottom w:val="none" w:sz="0" w:space="0" w:color="auto"/>
        <w:right w:val="none" w:sz="0" w:space="0" w:color="auto"/>
      </w:divBdr>
    </w:div>
    <w:div w:id="86734865">
      <w:bodyDiv w:val="1"/>
      <w:marLeft w:val="0"/>
      <w:marRight w:val="0"/>
      <w:marTop w:val="0"/>
      <w:marBottom w:val="0"/>
      <w:divBdr>
        <w:top w:val="none" w:sz="0" w:space="0" w:color="auto"/>
        <w:left w:val="none" w:sz="0" w:space="0" w:color="auto"/>
        <w:bottom w:val="none" w:sz="0" w:space="0" w:color="auto"/>
        <w:right w:val="none" w:sz="0" w:space="0" w:color="auto"/>
      </w:divBdr>
      <w:divsChild>
        <w:div w:id="404685368">
          <w:marLeft w:val="0"/>
          <w:marRight w:val="0"/>
          <w:marTop w:val="0"/>
          <w:marBottom w:val="0"/>
          <w:divBdr>
            <w:top w:val="none" w:sz="0" w:space="0" w:color="auto"/>
            <w:left w:val="none" w:sz="0" w:space="0" w:color="auto"/>
            <w:bottom w:val="none" w:sz="0" w:space="0" w:color="auto"/>
            <w:right w:val="none" w:sz="0" w:space="0" w:color="auto"/>
          </w:divBdr>
        </w:div>
        <w:div w:id="644090869">
          <w:marLeft w:val="0"/>
          <w:marRight w:val="0"/>
          <w:marTop w:val="0"/>
          <w:marBottom w:val="0"/>
          <w:divBdr>
            <w:top w:val="none" w:sz="0" w:space="0" w:color="auto"/>
            <w:left w:val="none" w:sz="0" w:space="0" w:color="auto"/>
            <w:bottom w:val="none" w:sz="0" w:space="0" w:color="auto"/>
            <w:right w:val="none" w:sz="0" w:space="0" w:color="auto"/>
          </w:divBdr>
        </w:div>
        <w:div w:id="806583602">
          <w:marLeft w:val="0"/>
          <w:marRight w:val="0"/>
          <w:marTop w:val="0"/>
          <w:marBottom w:val="0"/>
          <w:divBdr>
            <w:top w:val="none" w:sz="0" w:space="0" w:color="auto"/>
            <w:left w:val="none" w:sz="0" w:space="0" w:color="auto"/>
            <w:bottom w:val="none" w:sz="0" w:space="0" w:color="auto"/>
            <w:right w:val="none" w:sz="0" w:space="0" w:color="auto"/>
          </w:divBdr>
        </w:div>
        <w:div w:id="981233889">
          <w:marLeft w:val="0"/>
          <w:marRight w:val="0"/>
          <w:marTop w:val="0"/>
          <w:marBottom w:val="0"/>
          <w:divBdr>
            <w:top w:val="none" w:sz="0" w:space="0" w:color="auto"/>
            <w:left w:val="none" w:sz="0" w:space="0" w:color="auto"/>
            <w:bottom w:val="none" w:sz="0" w:space="0" w:color="auto"/>
            <w:right w:val="none" w:sz="0" w:space="0" w:color="auto"/>
          </w:divBdr>
        </w:div>
        <w:div w:id="1322270587">
          <w:marLeft w:val="0"/>
          <w:marRight w:val="0"/>
          <w:marTop w:val="0"/>
          <w:marBottom w:val="0"/>
          <w:divBdr>
            <w:top w:val="none" w:sz="0" w:space="0" w:color="auto"/>
            <w:left w:val="none" w:sz="0" w:space="0" w:color="auto"/>
            <w:bottom w:val="none" w:sz="0" w:space="0" w:color="auto"/>
            <w:right w:val="none" w:sz="0" w:space="0" w:color="auto"/>
          </w:divBdr>
        </w:div>
        <w:div w:id="1834177350">
          <w:marLeft w:val="0"/>
          <w:marRight w:val="0"/>
          <w:marTop w:val="0"/>
          <w:marBottom w:val="0"/>
          <w:divBdr>
            <w:top w:val="none" w:sz="0" w:space="0" w:color="auto"/>
            <w:left w:val="none" w:sz="0" w:space="0" w:color="auto"/>
            <w:bottom w:val="none" w:sz="0" w:space="0" w:color="auto"/>
            <w:right w:val="none" w:sz="0" w:space="0" w:color="auto"/>
          </w:divBdr>
        </w:div>
      </w:divsChild>
    </w:div>
    <w:div w:id="88622043">
      <w:bodyDiv w:val="1"/>
      <w:marLeft w:val="0"/>
      <w:marRight w:val="0"/>
      <w:marTop w:val="0"/>
      <w:marBottom w:val="0"/>
      <w:divBdr>
        <w:top w:val="none" w:sz="0" w:space="0" w:color="auto"/>
        <w:left w:val="none" w:sz="0" w:space="0" w:color="auto"/>
        <w:bottom w:val="none" w:sz="0" w:space="0" w:color="auto"/>
        <w:right w:val="none" w:sz="0" w:space="0" w:color="auto"/>
      </w:divBdr>
      <w:divsChild>
        <w:div w:id="175923287">
          <w:marLeft w:val="0"/>
          <w:marRight w:val="0"/>
          <w:marTop w:val="0"/>
          <w:marBottom w:val="360"/>
          <w:divBdr>
            <w:top w:val="none" w:sz="0" w:space="0" w:color="auto"/>
            <w:left w:val="none" w:sz="0" w:space="0" w:color="auto"/>
            <w:bottom w:val="none" w:sz="0" w:space="0" w:color="auto"/>
            <w:right w:val="none" w:sz="0" w:space="0" w:color="auto"/>
          </w:divBdr>
        </w:div>
        <w:div w:id="298150865">
          <w:marLeft w:val="0"/>
          <w:marRight w:val="0"/>
          <w:marTop w:val="0"/>
          <w:marBottom w:val="150"/>
          <w:divBdr>
            <w:top w:val="none" w:sz="0" w:space="0" w:color="auto"/>
            <w:left w:val="none" w:sz="0" w:space="0" w:color="auto"/>
            <w:bottom w:val="none" w:sz="0" w:space="0" w:color="auto"/>
            <w:right w:val="none" w:sz="0" w:space="0" w:color="auto"/>
          </w:divBdr>
        </w:div>
        <w:div w:id="1505053755">
          <w:marLeft w:val="0"/>
          <w:marRight w:val="0"/>
          <w:marTop w:val="0"/>
          <w:marBottom w:val="150"/>
          <w:divBdr>
            <w:top w:val="none" w:sz="0" w:space="0" w:color="auto"/>
            <w:left w:val="none" w:sz="0" w:space="0" w:color="auto"/>
            <w:bottom w:val="none" w:sz="0" w:space="0" w:color="auto"/>
            <w:right w:val="none" w:sz="0" w:space="0" w:color="auto"/>
          </w:divBdr>
        </w:div>
      </w:divsChild>
    </w:div>
    <w:div w:id="89860101">
      <w:bodyDiv w:val="1"/>
      <w:marLeft w:val="0"/>
      <w:marRight w:val="0"/>
      <w:marTop w:val="0"/>
      <w:marBottom w:val="0"/>
      <w:divBdr>
        <w:top w:val="none" w:sz="0" w:space="0" w:color="auto"/>
        <w:left w:val="none" w:sz="0" w:space="0" w:color="auto"/>
        <w:bottom w:val="none" w:sz="0" w:space="0" w:color="auto"/>
        <w:right w:val="none" w:sz="0" w:space="0" w:color="auto"/>
      </w:divBdr>
    </w:div>
    <w:div w:id="96995099">
      <w:bodyDiv w:val="1"/>
      <w:marLeft w:val="0"/>
      <w:marRight w:val="0"/>
      <w:marTop w:val="0"/>
      <w:marBottom w:val="0"/>
      <w:divBdr>
        <w:top w:val="none" w:sz="0" w:space="0" w:color="auto"/>
        <w:left w:val="none" w:sz="0" w:space="0" w:color="auto"/>
        <w:bottom w:val="none" w:sz="0" w:space="0" w:color="auto"/>
        <w:right w:val="none" w:sz="0" w:space="0" w:color="auto"/>
      </w:divBdr>
      <w:divsChild>
        <w:div w:id="885291183">
          <w:marLeft w:val="0"/>
          <w:marRight w:val="0"/>
          <w:marTop w:val="0"/>
          <w:marBottom w:val="0"/>
          <w:divBdr>
            <w:top w:val="none" w:sz="0" w:space="0" w:color="auto"/>
            <w:left w:val="none" w:sz="0" w:space="0" w:color="auto"/>
            <w:bottom w:val="none" w:sz="0" w:space="0" w:color="auto"/>
            <w:right w:val="none" w:sz="0" w:space="0" w:color="auto"/>
          </w:divBdr>
          <w:divsChild>
            <w:div w:id="644772246">
              <w:marLeft w:val="0"/>
              <w:marRight w:val="0"/>
              <w:marTop w:val="0"/>
              <w:marBottom w:val="0"/>
              <w:divBdr>
                <w:top w:val="none" w:sz="0" w:space="0" w:color="auto"/>
                <w:left w:val="none" w:sz="0" w:space="0" w:color="auto"/>
                <w:bottom w:val="none" w:sz="0" w:space="0" w:color="auto"/>
                <w:right w:val="none" w:sz="0" w:space="0" w:color="auto"/>
              </w:divBdr>
              <w:divsChild>
                <w:div w:id="2694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13477">
      <w:bodyDiv w:val="1"/>
      <w:marLeft w:val="0"/>
      <w:marRight w:val="0"/>
      <w:marTop w:val="0"/>
      <w:marBottom w:val="0"/>
      <w:divBdr>
        <w:top w:val="none" w:sz="0" w:space="0" w:color="auto"/>
        <w:left w:val="none" w:sz="0" w:space="0" w:color="auto"/>
        <w:bottom w:val="none" w:sz="0" w:space="0" w:color="auto"/>
        <w:right w:val="none" w:sz="0" w:space="0" w:color="auto"/>
      </w:divBdr>
      <w:divsChild>
        <w:div w:id="323053722">
          <w:marLeft w:val="0"/>
          <w:marRight w:val="0"/>
          <w:marTop w:val="0"/>
          <w:marBottom w:val="0"/>
          <w:divBdr>
            <w:top w:val="none" w:sz="0" w:space="0" w:color="auto"/>
            <w:left w:val="none" w:sz="0" w:space="0" w:color="auto"/>
            <w:bottom w:val="none" w:sz="0" w:space="0" w:color="auto"/>
            <w:right w:val="none" w:sz="0" w:space="0" w:color="auto"/>
          </w:divBdr>
          <w:divsChild>
            <w:div w:id="1637025409">
              <w:marLeft w:val="0"/>
              <w:marRight w:val="0"/>
              <w:marTop w:val="0"/>
              <w:marBottom w:val="0"/>
              <w:divBdr>
                <w:top w:val="none" w:sz="0" w:space="0" w:color="auto"/>
                <w:left w:val="none" w:sz="0" w:space="0" w:color="auto"/>
                <w:bottom w:val="none" w:sz="0" w:space="0" w:color="auto"/>
                <w:right w:val="none" w:sz="0" w:space="0" w:color="auto"/>
              </w:divBdr>
              <w:divsChild>
                <w:div w:id="1451318077">
                  <w:marLeft w:val="0"/>
                  <w:marRight w:val="0"/>
                  <w:marTop w:val="0"/>
                  <w:marBottom w:val="0"/>
                  <w:divBdr>
                    <w:top w:val="none" w:sz="0" w:space="0" w:color="auto"/>
                    <w:left w:val="none" w:sz="0" w:space="0" w:color="auto"/>
                    <w:bottom w:val="none" w:sz="0" w:space="0" w:color="auto"/>
                    <w:right w:val="none" w:sz="0" w:space="0" w:color="auto"/>
                  </w:divBdr>
                  <w:divsChild>
                    <w:div w:id="729378115">
                      <w:marLeft w:val="0"/>
                      <w:marRight w:val="0"/>
                      <w:marTop w:val="0"/>
                      <w:marBottom w:val="0"/>
                      <w:divBdr>
                        <w:top w:val="none" w:sz="0" w:space="0" w:color="auto"/>
                        <w:left w:val="none" w:sz="0" w:space="0" w:color="auto"/>
                        <w:bottom w:val="none" w:sz="0" w:space="0" w:color="auto"/>
                        <w:right w:val="none" w:sz="0" w:space="0" w:color="auto"/>
                      </w:divBdr>
                      <w:divsChild>
                        <w:div w:id="519853767">
                          <w:marLeft w:val="0"/>
                          <w:marRight w:val="0"/>
                          <w:marTop w:val="0"/>
                          <w:marBottom w:val="0"/>
                          <w:divBdr>
                            <w:top w:val="none" w:sz="0" w:space="0" w:color="auto"/>
                            <w:left w:val="none" w:sz="0" w:space="0" w:color="auto"/>
                            <w:bottom w:val="none" w:sz="0" w:space="0" w:color="auto"/>
                            <w:right w:val="none" w:sz="0" w:space="0" w:color="auto"/>
                          </w:divBdr>
                          <w:divsChild>
                            <w:div w:id="342629128">
                              <w:marLeft w:val="0"/>
                              <w:marRight w:val="0"/>
                              <w:marTop w:val="0"/>
                              <w:marBottom w:val="0"/>
                              <w:divBdr>
                                <w:top w:val="none" w:sz="0" w:space="0" w:color="auto"/>
                                <w:left w:val="none" w:sz="0" w:space="0" w:color="auto"/>
                                <w:bottom w:val="none" w:sz="0" w:space="0" w:color="auto"/>
                                <w:right w:val="none" w:sz="0" w:space="0" w:color="auto"/>
                              </w:divBdr>
                              <w:divsChild>
                                <w:div w:id="541478895">
                                  <w:marLeft w:val="0"/>
                                  <w:marRight w:val="0"/>
                                  <w:marTop w:val="0"/>
                                  <w:marBottom w:val="0"/>
                                  <w:divBdr>
                                    <w:top w:val="none" w:sz="0" w:space="0" w:color="auto"/>
                                    <w:left w:val="none" w:sz="0" w:space="0" w:color="auto"/>
                                    <w:bottom w:val="none" w:sz="0" w:space="0" w:color="auto"/>
                                    <w:right w:val="none" w:sz="0" w:space="0" w:color="auto"/>
                                  </w:divBdr>
                                  <w:divsChild>
                                    <w:div w:id="1952780713">
                                      <w:marLeft w:val="0"/>
                                      <w:marRight w:val="0"/>
                                      <w:marTop w:val="0"/>
                                      <w:marBottom w:val="0"/>
                                      <w:divBdr>
                                        <w:top w:val="none" w:sz="0" w:space="0" w:color="auto"/>
                                        <w:left w:val="none" w:sz="0" w:space="0" w:color="auto"/>
                                        <w:bottom w:val="none" w:sz="0" w:space="0" w:color="auto"/>
                                        <w:right w:val="none" w:sz="0" w:space="0" w:color="auto"/>
                                      </w:divBdr>
                                      <w:divsChild>
                                        <w:div w:id="1157383649">
                                          <w:marLeft w:val="0"/>
                                          <w:marRight w:val="0"/>
                                          <w:marTop w:val="0"/>
                                          <w:marBottom w:val="0"/>
                                          <w:divBdr>
                                            <w:top w:val="none" w:sz="0" w:space="0" w:color="auto"/>
                                            <w:left w:val="none" w:sz="0" w:space="0" w:color="auto"/>
                                            <w:bottom w:val="none" w:sz="0" w:space="0" w:color="auto"/>
                                            <w:right w:val="none" w:sz="0" w:space="0" w:color="auto"/>
                                          </w:divBdr>
                                          <w:divsChild>
                                            <w:div w:id="1306593402">
                                              <w:marLeft w:val="0"/>
                                              <w:marRight w:val="0"/>
                                              <w:marTop w:val="0"/>
                                              <w:marBottom w:val="0"/>
                                              <w:divBdr>
                                                <w:top w:val="none" w:sz="0" w:space="0" w:color="auto"/>
                                                <w:left w:val="none" w:sz="0" w:space="0" w:color="auto"/>
                                                <w:bottom w:val="none" w:sz="0" w:space="0" w:color="auto"/>
                                                <w:right w:val="none" w:sz="0" w:space="0" w:color="auto"/>
                                              </w:divBdr>
                                              <w:divsChild>
                                                <w:div w:id="315426418">
                                                  <w:marLeft w:val="0"/>
                                                  <w:marRight w:val="0"/>
                                                  <w:marTop w:val="0"/>
                                                  <w:marBottom w:val="0"/>
                                                  <w:divBdr>
                                                    <w:top w:val="none" w:sz="0" w:space="0" w:color="auto"/>
                                                    <w:left w:val="none" w:sz="0" w:space="0" w:color="auto"/>
                                                    <w:bottom w:val="none" w:sz="0" w:space="0" w:color="auto"/>
                                                    <w:right w:val="none" w:sz="0" w:space="0" w:color="auto"/>
                                                  </w:divBdr>
                                                  <w:divsChild>
                                                    <w:div w:id="125776850">
                                                      <w:marLeft w:val="0"/>
                                                      <w:marRight w:val="0"/>
                                                      <w:marTop w:val="0"/>
                                                      <w:marBottom w:val="0"/>
                                                      <w:divBdr>
                                                        <w:top w:val="none" w:sz="0" w:space="0" w:color="auto"/>
                                                        <w:left w:val="none" w:sz="0" w:space="0" w:color="auto"/>
                                                        <w:bottom w:val="none" w:sz="0" w:space="0" w:color="auto"/>
                                                        <w:right w:val="none" w:sz="0" w:space="0" w:color="auto"/>
                                                      </w:divBdr>
                                                      <w:divsChild>
                                                        <w:div w:id="716853210">
                                                          <w:marLeft w:val="0"/>
                                                          <w:marRight w:val="0"/>
                                                          <w:marTop w:val="0"/>
                                                          <w:marBottom w:val="0"/>
                                                          <w:divBdr>
                                                            <w:top w:val="none" w:sz="0" w:space="0" w:color="auto"/>
                                                            <w:left w:val="none" w:sz="0" w:space="0" w:color="auto"/>
                                                            <w:bottom w:val="none" w:sz="0" w:space="0" w:color="auto"/>
                                                            <w:right w:val="none" w:sz="0" w:space="0" w:color="auto"/>
                                                          </w:divBdr>
                                                          <w:divsChild>
                                                            <w:div w:id="368067016">
                                                              <w:marLeft w:val="0"/>
                                                              <w:marRight w:val="0"/>
                                                              <w:marTop w:val="0"/>
                                                              <w:marBottom w:val="0"/>
                                                              <w:divBdr>
                                                                <w:top w:val="none" w:sz="0" w:space="0" w:color="auto"/>
                                                                <w:left w:val="none" w:sz="0" w:space="0" w:color="auto"/>
                                                                <w:bottom w:val="none" w:sz="0" w:space="0" w:color="auto"/>
                                                                <w:right w:val="none" w:sz="0" w:space="0" w:color="auto"/>
                                                              </w:divBdr>
                                                              <w:divsChild>
                                                                <w:div w:id="1609511083">
                                                                  <w:marLeft w:val="0"/>
                                                                  <w:marRight w:val="0"/>
                                                                  <w:marTop w:val="0"/>
                                                                  <w:marBottom w:val="0"/>
                                                                  <w:divBdr>
                                                                    <w:top w:val="none" w:sz="0" w:space="0" w:color="auto"/>
                                                                    <w:left w:val="none" w:sz="0" w:space="0" w:color="auto"/>
                                                                    <w:bottom w:val="none" w:sz="0" w:space="0" w:color="auto"/>
                                                                    <w:right w:val="none" w:sz="0" w:space="0" w:color="auto"/>
                                                                  </w:divBdr>
                                                                  <w:divsChild>
                                                                    <w:div w:id="182942701">
                                                                      <w:marLeft w:val="0"/>
                                                                      <w:marRight w:val="0"/>
                                                                      <w:marTop w:val="0"/>
                                                                      <w:marBottom w:val="0"/>
                                                                      <w:divBdr>
                                                                        <w:top w:val="none" w:sz="0" w:space="0" w:color="auto"/>
                                                                        <w:left w:val="none" w:sz="0" w:space="0" w:color="auto"/>
                                                                        <w:bottom w:val="none" w:sz="0" w:space="0" w:color="auto"/>
                                                                        <w:right w:val="none" w:sz="0" w:space="0" w:color="auto"/>
                                                                      </w:divBdr>
                                                                      <w:divsChild>
                                                                        <w:div w:id="2092771298">
                                                                          <w:marLeft w:val="0"/>
                                                                          <w:marRight w:val="0"/>
                                                                          <w:marTop w:val="0"/>
                                                                          <w:marBottom w:val="0"/>
                                                                          <w:divBdr>
                                                                            <w:top w:val="none" w:sz="0" w:space="0" w:color="auto"/>
                                                                            <w:left w:val="none" w:sz="0" w:space="0" w:color="auto"/>
                                                                            <w:bottom w:val="none" w:sz="0" w:space="0" w:color="auto"/>
                                                                            <w:right w:val="none" w:sz="0" w:space="0" w:color="auto"/>
                                                                          </w:divBdr>
                                                                          <w:divsChild>
                                                                            <w:div w:id="1335574979">
                                                                              <w:marLeft w:val="0"/>
                                                                              <w:marRight w:val="0"/>
                                                                              <w:marTop w:val="0"/>
                                                                              <w:marBottom w:val="0"/>
                                                                              <w:divBdr>
                                                                                <w:top w:val="none" w:sz="0" w:space="0" w:color="auto"/>
                                                                                <w:left w:val="none" w:sz="0" w:space="0" w:color="auto"/>
                                                                                <w:bottom w:val="none" w:sz="0" w:space="0" w:color="auto"/>
                                                                                <w:right w:val="none" w:sz="0" w:space="0" w:color="auto"/>
                                                                              </w:divBdr>
                                                                              <w:divsChild>
                                                                                <w:div w:id="845946958">
                                                                                  <w:marLeft w:val="0"/>
                                                                                  <w:marRight w:val="0"/>
                                                                                  <w:marTop w:val="0"/>
                                                                                  <w:marBottom w:val="0"/>
                                                                                  <w:divBdr>
                                                                                    <w:top w:val="none" w:sz="0" w:space="0" w:color="auto"/>
                                                                                    <w:left w:val="none" w:sz="0" w:space="0" w:color="auto"/>
                                                                                    <w:bottom w:val="none" w:sz="0" w:space="0" w:color="auto"/>
                                                                                    <w:right w:val="none" w:sz="0" w:space="0" w:color="auto"/>
                                                                                  </w:divBdr>
                                                                                  <w:divsChild>
                                                                                    <w:div w:id="470683086">
                                                                                      <w:marLeft w:val="0"/>
                                                                                      <w:marRight w:val="0"/>
                                                                                      <w:marTop w:val="0"/>
                                                                                      <w:marBottom w:val="0"/>
                                                                                      <w:divBdr>
                                                                                        <w:top w:val="none" w:sz="0" w:space="0" w:color="auto"/>
                                                                                        <w:left w:val="none" w:sz="0" w:space="0" w:color="auto"/>
                                                                                        <w:bottom w:val="none" w:sz="0" w:space="0" w:color="auto"/>
                                                                                        <w:right w:val="none" w:sz="0" w:space="0" w:color="auto"/>
                                                                                      </w:divBdr>
                                                                                      <w:divsChild>
                                                                                        <w:div w:id="1842425630">
                                                                                          <w:marLeft w:val="0"/>
                                                                                          <w:marRight w:val="0"/>
                                                                                          <w:marTop w:val="0"/>
                                                                                          <w:marBottom w:val="0"/>
                                                                                          <w:divBdr>
                                                                                            <w:top w:val="none" w:sz="0" w:space="0" w:color="auto"/>
                                                                                            <w:left w:val="none" w:sz="0" w:space="0" w:color="auto"/>
                                                                                            <w:bottom w:val="none" w:sz="0" w:space="0" w:color="auto"/>
                                                                                            <w:right w:val="none" w:sz="0" w:space="0" w:color="auto"/>
                                                                                          </w:divBdr>
                                                                                          <w:divsChild>
                                                                                            <w:div w:id="882670547">
                                                                                              <w:marLeft w:val="0"/>
                                                                                              <w:marRight w:val="0"/>
                                                                                              <w:marTop w:val="0"/>
                                                                                              <w:marBottom w:val="0"/>
                                                                                              <w:divBdr>
                                                                                                <w:top w:val="none" w:sz="0" w:space="0" w:color="auto"/>
                                                                                                <w:left w:val="none" w:sz="0" w:space="0" w:color="auto"/>
                                                                                                <w:bottom w:val="none" w:sz="0" w:space="0" w:color="auto"/>
                                                                                                <w:right w:val="none" w:sz="0" w:space="0" w:color="auto"/>
                                                                                              </w:divBdr>
                                                                                              <w:divsChild>
                                                                                                <w:div w:id="244608025">
                                                                                                  <w:marLeft w:val="0"/>
                                                                                                  <w:marRight w:val="0"/>
                                                                                                  <w:marTop w:val="0"/>
                                                                                                  <w:marBottom w:val="0"/>
                                                                                                  <w:divBdr>
                                                                                                    <w:top w:val="none" w:sz="0" w:space="0" w:color="auto"/>
                                                                                                    <w:left w:val="none" w:sz="0" w:space="0" w:color="auto"/>
                                                                                                    <w:bottom w:val="none" w:sz="0" w:space="0" w:color="auto"/>
                                                                                                    <w:right w:val="none" w:sz="0" w:space="0" w:color="auto"/>
                                                                                                  </w:divBdr>
                                                                                                  <w:divsChild>
                                                                                                    <w:div w:id="502357286">
                                                                                                      <w:blockQuote w:val="1"/>
                                                                                                      <w:marLeft w:val="75"/>
                                                                                                      <w:marRight w:val="720"/>
                                                                                                      <w:marTop w:val="75"/>
                                                                                                      <w:marBottom w:val="100"/>
                                                                                                      <w:divBdr>
                                                                                                        <w:top w:val="none" w:sz="0" w:space="0" w:color="auto"/>
                                                                                                        <w:left w:val="single" w:sz="12" w:space="4" w:color="1010FF"/>
                                                                                                        <w:bottom w:val="none" w:sz="0" w:space="0" w:color="auto"/>
                                                                                                        <w:right w:val="none" w:sz="0" w:space="0" w:color="auto"/>
                                                                                                      </w:divBdr>
                                                                                                      <w:divsChild>
                                                                                                        <w:div w:id="742919733">
                                                                                                          <w:marLeft w:val="0"/>
                                                                                                          <w:marRight w:val="0"/>
                                                                                                          <w:marTop w:val="0"/>
                                                                                                          <w:marBottom w:val="0"/>
                                                                                                          <w:divBdr>
                                                                                                            <w:top w:val="none" w:sz="0" w:space="0" w:color="auto"/>
                                                                                                            <w:left w:val="none" w:sz="0" w:space="0" w:color="auto"/>
                                                                                                            <w:bottom w:val="none" w:sz="0" w:space="0" w:color="auto"/>
                                                                                                            <w:right w:val="none" w:sz="0" w:space="0" w:color="auto"/>
                                                                                                          </w:divBdr>
                                                                                                          <w:divsChild>
                                                                                                            <w:div w:id="1076710496">
                                                                                                              <w:marLeft w:val="0"/>
                                                                                                              <w:marRight w:val="0"/>
                                                                                                              <w:marTop w:val="0"/>
                                                                                                              <w:marBottom w:val="0"/>
                                                                                                              <w:divBdr>
                                                                                                                <w:top w:val="none" w:sz="0" w:space="0" w:color="auto"/>
                                                                                                                <w:left w:val="none" w:sz="0" w:space="0" w:color="auto"/>
                                                                                                                <w:bottom w:val="none" w:sz="0" w:space="0" w:color="auto"/>
                                                                                                                <w:right w:val="none" w:sz="0" w:space="0" w:color="auto"/>
                                                                                                              </w:divBdr>
                                                                                                              <w:divsChild>
                                                                                                                <w:div w:id="1457143644">
                                                                                                                  <w:marLeft w:val="0"/>
                                                                                                                  <w:marRight w:val="0"/>
                                                                                                                  <w:marTop w:val="0"/>
                                                                                                                  <w:marBottom w:val="0"/>
                                                                                                                  <w:divBdr>
                                                                                                                    <w:top w:val="none" w:sz="0" w:space="0" w:color="auto"/>
                                                                                                                    <w:left w:val="none" w:sz="0" w:space="0" w:color="auto"/>
                                                                                                                    <w:bottom w:val="none" w:sz="0" w:space="0" w:color="auto"/>
                                                                                                                    <w:right w:val="none" w:sz="0" w:space="0" w:color="auto"/>
                                                                                                                  </w:divBdr>
                                                                                                                  <w:divsChild>
                                                                                                                    <w:div w:id="599726080">
                                                                                                                      <w:marLeft w:val="0"/>
                                                                                                                      <w:marRight w:val="0"/>
                                                                                                                      <w:marTop w:val="0"/>
                                                                                                                      <w:marBottom w:val="0"/>
                                                                                                                      <w:divBdr>
                                                                                                                        <w:top w:val="none" w:sz="0" w:space="0" w:color="auto"/>
                                                                                                                        <w:left w:val="none" w:sz="0" w:space="0" w:color="auto"/>
                                                                                                                        <w:bottom w:val="none" w:sz="0" w:space="0" w:color="auto"/>
                                                                                                                        <w:right w:val="none" w:sz="0" w:space="0" w:color="auto"/>
                                                                                                                      </w:divBdr>
                                                                                                                      <w:divsChild>
                                                                                                                        <w:div w:id="1516772495">
                                                                                                                          <w:marLeft w:val="0"/>
                                                                                                                          <w:marRight w:val="0"/>
                                                                                                                          <w:marTop w:val="0"/>
                                                                                                                          <w:marBottom w:val="0"/>
                                                                                                                          <w:divBdr>
                                                                                                                            <w:top w:val="none" w:sz="0" w:space="0" w:color="auto"/>
                                                                                                                            <w:left w:val="none" w:sz="0" w:space="0" w:color="auto"/>
                                                                                                                            <w:bottom w:val="none" w:sz="0" w:space="0" w:color="auto"/>
                                                                                                                            <w:right w:val="none" w:sz="0" w:space="0" w:color="auto"/>
                                                                                                                          </w:divBdr>
                                                                                                                          <w:divsChild>
                                                                                                                            <w:div w:id="241455145">
                                                                                                                              <w:marLeft w:val="0"/>
                                                                                                                              <w:marRight w:val="0"/>
                                                                                                                              <w:marTop w:val="0"/>
                                                                                                                              <w:marBottom w:val="0"/>
                                                                                                                              <w:divBdr>
                                                                                                                                <w:top w:val="none" w:sz="0" w:space="0" w:color="auto"/>
                                                                                                                                <w:left w:val="none" w:sz="0" w:space="0" w:color="auto"/>
                                                                                                                                <w:bottom w:val="none" w:sz="0" w:space="0" w:color="auto"/>
                                                                                                                                <w:right w:val="none" w:sz="0" w:space="0" w:color="auto"/>
                                                                                                                              </w:divBdr>
                                                                                                                              <w:divsChild>
                                                                                                                                <w:div w:id="1084297276">
                                                                                                                                  <w:marLeft w:val="0"/>
                                                                                                                                  <w:marRight w:val="0"/>
                                                                                                                                  <w:marTop w:val="0"/>
                                                                                                                                  <w:marBottom w:val="0"/>
                                                                                                                                  <w:divBdr>
                                                                                                                                    <w:top w:val="none" w:sz="0" w:space="0" w:color="auto"/>
                                                                                                                                    <w:left w:val="none" w:sz="0" w:space="0" w:color="auto"/>
                                                                                                                                    <w:bottom w:val="none" w:sz="0" w:space="0" w:color="auto"/>
                                                                                                                                    <w:right w:val="none" w:sz="0" w:space="0" w:color="auto"/>
                                                                                                                                  </w:divBdr>
                                                                                                                                </w:div>
                                                                                                                                <w:div w:id="1424960445">
                                                                                                                                  <w:marLeft w:val="0"/>
                                                                                                                                  <w:marRight w:val="0"/>
                                                                                                                                  <w:marTop w:val="0"/>
                                                                                                                                  <w:marBottom w:val="0"/>
                                                                                                                                  <w:divBdr>
                                                                                                                                    <w:top w:val="none" w:sz="0" w:space="0" w:color="auto"/>
                                                                                                                                    <w:left w:val="none" w:sz="0" w:space="0" w:color="auto"/>
                                                                                                                                    <w:bottom w:val="none" w:sz="0" w:space="0" w:color="auto"/>
                                                                                                                                    <w:right w:val="none" w:sz="0" w:space="0" w:color="auto"/>
                                                                                                                                  </w:divBdr>
                                                                                                                                </w:div>
                                                                                                                                <w:div w:id="206702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63670">
      <w:bodyDiv w:val="1"/>
      <w:marLeft w:val="0"/>
      <w:marRight w:val="0"/>
      <w:marTop w:val="0"/>
      <w:marBottom w:val="0"/>
      <w:divBdr>
        <w:top w:val="none" w:sz="0" w:space="0" w:color="auto"/>
        <w:left w:val="none" w:sz="0" w:space="0" w:color="auto"/>
        <w:bottom w:val="none" w:sz="0" w:space="0" w:color="auto"/>
        <w:right w:val="none" w:sz="0" w:space="0" w:color="auto"/>
      </w:divBdr>
      <w:divsChild>
        <w:div w:id="286005884">
          <w:marLeft w:val="0"/>
          <w:marRight w:val="0"/>
          <w:marTop w:val="0"/>
          <w:marBottom w:val="0"/>
          <w:divBdr>
            <w:top w:val="none" w:sz="0" w:space="0" w:color="auto"/>
            <w:left w:val="none" w:sz="0" w:space="0" w:color="auto"/>
            <w:bottom w:val="none" w:sz="0" w:space="0" w:color="auto"/>
            <w:right w:val="none" w:sz="0" w:space="0" w:color="auto"/>
          </w:divBdr>
          <w:divsChild>
            <w:div w:id="360204934">
              <w:marLeft w:val="0"/>
              <w:marRight w:val="0"/>
              <w:marTop w:val="0"/>
              <w:marBottom w:val="0"/>
              <w:divBdr>
                <w:top w:val="none" w:sz="0" w:space="0" w:color="auto"/>
                <w:left w:val="none" w:sz="0" w:space="0" w:color="auto"/>
                <w:bottom w:val="none" w:sz="0" w:space="0" w:color="auto"/>
                <w:right w:val="none" w:sz="0" w:space="0" w:color="auto"/>
              </w:divBdr>
              <w:divsChild>
                <w:div w:id="1394230317">
                  <w:marLeft w:val="0"/>
                  <w:marRight w:val="0"/>
                  <w:marTop w:val="0"/>
                  <w:marBottom w:val="0"/>
                  <w:divBdr>
                    <w:top w:val="none" w:sz="0" w:space="0" w:color="auto"/>
                    <w:left w:val="none" w:sz="0" w:space="0" w:color="auto"/>
                    <w:bottom w:val="none" w:sz="0" w:space="0" w:color="auto"/>
                    <w:right w:val="none" w:sz="0" w:space="0" w:color="auto"/>
                  </w:divBdr>
                  <w:divsChild>
                    <w:div w:id="1028721163">
                      <w:marLeft w:val="0"/>
                      <w:marRight w:val="0"/>
                      <w:marTop w:val="0"/>
                      <w:marBottom w:val="0"/>
                      <w:divBdr>
                        <w:top w:val="none" w:sz="0" w:space="0" w:color="auto"/>
                        <w:left w:val="none" w:sz="0" w:space="0" w:color="auto"/>
                        <w:bottom w:val="none" w:sz="0" w:space="0" w:color="auto"/>
                        <w:right w:val="none" w:sz="0" w:space="0" w:color="auto"/>
                      </w:divBdr>
                      <w:divsChild>
                        <w:div w:id="119939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0966">
      <w:bodyDiv w:val="1"/>
      <w:marLeft w:val="0"/>
      <w:marRight w:val="0"/>
      <w:marTop w:val="0"/>
      <w:marBottom w:val="0"/>
      <w:divBdr>
        <w:top w:val="none" w:sz="0" w:space="0" w:color="auto"/>
        <w:left w:val="none" w:sz="0" w:space="0" w:color="auto"/>
        <w:bottom w:val="none" w:sz="0" w:space="0" w:color="auto"/>
        <w:right w:val="none" w:sz="0" w:space="0" w:color="auto"/>
      </w:divBdr>
    </w:div>
    <w:div w:id="107941261">
      <w:bodyDiv w:val="1"/>
      <w:marLeft w:val="0"/>
      <w:marRight w:val="0"/>
      <w:marTop w:val="0"/>
      <w:marBottom w:val="0"/>
      <w:divBdr>
        <w:top w:val="none" w:sz="0" w:space="0" w:color="auto"/>
        <w:left w:val="none" w:sz="0" w:space="0" w:color="auto"/>
        <w:bottom w:val="none" w:sz="0" w:space="0" w:color="auto"/>
        <w:right w:val="none" w:sz="0" w:space="0" w:color="auto"/>
      </w:divBdr>
    </w:div>
    <w:div w:id="109279340">
      <w:bodyDiv w:val="1"/>
      <w:marLeft w:val="0"/>
      <w:marRight w:val="0"/>
      <w:marTop w:val="0"/>
      <w:marBottom w:val="0"/>
      <w:divBdr>
        <w:top w:val="none" w:sz="0" w:space="0" w:color="auto"/>
        <w:left w:val="none" w:sz="0" w:space="0" w:color="auto"/>
        <w:bottom w:val="none" w:sz="0" w:space="0" w:color="auto"/>
        <w:right w:val="none" w:sz="0" w:space="0" w:color="auto"/>
      </w:divBdr>
      <w:divsChild>
        <w:div w:id="1676347356">
          <w:marLeft w:val="0"/>
          <w:marRight w:val="0"/>
          <w:marTop w:val="0"/>
          <w:marBottom w:val="0"/>
          <w:divBdr>
            <w:top w:val="none" w:sz="0" w:space="0" w:color="auto"/>
            <w:left w:val="none" w:sz="0" w:space="0" w:color="auto"/>
            <w:bottom w:val="none" w:sz="0" w:space="0" w:color="auto"/>
            <w:right w:val="none" w:sz="0" w:space="0" w:color="auto"/>
          </w:divBdr>
          <w:divsChild>
            <w:div w:id="604121874">
              <w:marLeft w:val="0"/>
              <w:marRight w:val="0"/>
              <w:marTop w:val="0"/>
              <w:marBottom w:val="0"/>
              <w:divBdr>
                <w:top w:val="none" w:sz="0" w:space="0" w:color="auto"/>
                <w:left w:val="none" w:sz="0" w:space="0" w:color="auto"/>
                <w:bottom w:val="none" w:sz="0" w:space="0" w:color="auto"/>
                <w:right w:val="none" w:sz="0" w:space="0" w:color="auto"/>
              </w:divBdr>
              <w:divsChild>
                <w:div w:id="413748514">
                  <w:marLeft w:val="0"/>
                  <w:marRight w:val="0"/>
                  <w:marTop w:val="0"/>
                  <w:marBottom w:val="0"/>
                  <w:divBdr>
                    <w:top w:val="none" w:sz="0" w:space="0" w:color="auto"/>
                    <w:left w:val="none" w:sz="0" w:space="0" w:color="auto"/>
                    <w:bottom w:val="none" w:sz="0" w:space="0" w:color="auto"/>
                    <w:right w:val="none" w:sz="0" w:space="0" w:color="auto"/>
                  </w:divBdr>
                  <w:divsChild>
                    <w:div w:id="990406544">
                      <w:marLeft w:val="0"/>
                      <w:marRight w:val="0"/>
                      <w:marTop w:val="0"/>
                      <w:marBottom w:val="0"/>
                      <w:divBdr>
                        <w:top w:val="none" w:sz="0" w:space="0" w:color="auto"/>
                        <w:left w:val="none" w:sz="0" w:space="0" w:color="auto"/>
                        <w:bottom w:val="none" w:sz="0" w:space="0" w:color="auto"/>
                        <w:right w:val="none" w:sz="0" w:space="0" w:color="auto"/>
                      </w:divBdr>
                      <w:divsChild>
                        <w:div w:id="366373090">
                          <w:marLeft w:val="0"/>
                          <w:marRight w:val="0"/>
                          <w:marTop w:val="0"/>
                          <w:marBottom w:val="0"/>
                          <w:divBdr>
                            <w:top w:val="none" w:sz="0" w:space="0" w:color="auto"/>
                            <w:left w:val="none" w:sz="0" w:space="0" w:color="auto"/>
                            <w:bottom w:val="none" w:sz="0" w:space="0" w:color="auto"/>
                            <w:right w:val="none" w:sz="0" w:space="0" w:color="auto"/>
                          </w:divBdr>
                          <w:divsChild>
                            <w:div w:id="956175992">
                              <w:marLeft w:val="0"/>
                              <w:marRight w:val="0"/>
                              <w:marTop w:val="0"/>
                              <w:marBottom w:val="0"/>
                              <w:divBdr>
                                <w:top w:val="none" w:sz="0" w:space="0" w:color="auto"/>
                                <w:left w:val="none" w:sz="0" w:space="0" w:color="auto"/>
                                <w:bottom w:val="none" w:sz="0" w:space="0" w:color="auto"/>
                                <w:right w:val="none" w:sz="0" w:space="0" w:color="auto"/>
                              </w:divBdr>
                              <w:divsChild>
                                <w:div w:id="1373260760">
                                  <w:marLeft w:val="0"/>
                                  <w:marRight w:val="0"/>
                                  <w:marTop w:val="0"/>
                                  <w:marBottom w:val="0"/>
                                  <w:divBdr>
                                    <w:top w:val="none" w:sz="0" w:space="0" w:color="auto"/>
                                    <w:left w:val="none" w:sz="0" w:space="0" w:color="auto"/>
                                    <w:bottom w:val="none" w:sz="0" w:space="0" w:color="auto"/>
                                    <w:right w:val="none" w:sz="0" w:space="0" w:color="auto"/>
                                  </w:divBdr>
                                  <w:divsChild>
                                    <w:div w:id="334646690">
                                      <w:marLeft w:val="0"/>
                                      <w:marRight w:val="0"/>
                                      <w:marTop w:val="0"/>
                                      <w:marBottom w:val="0"/>
                                      <w:divBdr>
                                        <w:top w:val="none" w:sz="0" w:space="0" w:color="auto"/>
                                        <w:left w:val="none" w:sz="0" w:space="0" w:color="auto"/>
                                        <w:bottom w:val="none" w:sz="0" w:space="0" w:color="auto"/>
                                        <w:right w:val="none" w:sz="0" w:space="0" w:color="auto"/>
                                      </w:divBdr>
                                      <w:divsChild>
                                        <w:div w:id="1228224219">
                                          <w:marLeft w:val="0"/>
                                          <w:marRight w:val="0"/>
                                          <w:marTop w:val="0"/>
                                          <w:marBottom w:val="0"/>
                                          <w:divBdr>
                                            <w:top w:val="none" w:sz="0" w:space="0" w:color="auto"/>
                                            <w:left w:val="none" w:sz="0" w:space="0" w:color="auto"/>
                                            <w:bottom w:val="none" w:sz="0" w:space="0" w:color="auto"/>
                                            <w:right w:val="none" w:sz="0" w:space="0" w:color="auto"/>
                                          </w:divBdr>
                                          <w:divsChild>
                                            <w:div w:id="962810057">
                                              <w:marLeft w:val="0"/>
                                              <w:marRight w:val="0"/>
                                              <w:marTop w:val="0"/>
                                              <w:marBottom w:val="0"/>
                                              <w:divBdr>
                                                <w:top w:val="none" w:sz="0" w:space="0" w:color="auto"/>
                                                <w:left w:val="none" w:sz="0" w:space="0" w:color="auto"/>
                                                <w:bottom w:val="none" w:sz="0" w:space="0" w:color="auto"/>
                                                <w:right w:val="none" w:sz="0" w:space="0" w:color="auto"/>
                                              </w:divBdr>
                                              <w:divsChild>
                                                <w:div w:id="717046463">
                                                  <w:marLeft w:val="0"/>
                                                  <w:marRight w:val="0"/>
                                                  <w:marTop w:val="0"/>
                                                  <w:marBottom w:val="0"/>
                                                  <w:divBdr>
                                                    <w:top w:val="none" w:sz="0" w:space="0" w:color="auto"/>
                                                    <w:left w:val="none" w:sz="0" w:space="0" w:color="auto"/>
                                                    <w:bottom w:val="none" w:sz="0" w:space="0" w:color="auto"/>
                                                    <w:right w:val="none" w:sz="0" w:space="0" w:color="auto"/>
                                                  </w:divBdr>
                                                  <w:divsChild>
                                                    <w:div w:id="286359375">
                                                      <w:marLeft w:val="0"/>
                                                      <w:marRight w:val="0"/>
                                                      <w:marTop w:val="0"/>
                                                      <w:marBottom w:val="0"/>
                                                      <w:divBdr>
                                                        <w:top w:val="none" w:sz="0" w:space="0" w:color="auto"/>
                                                        <w:left w:val="none" w:sz="0" w:space="0" w:color="auto"/>
                                                        <w:bottom w:val="none" w:sz="0" w:space="0" w:color="auto"/>
                                                        <w:right w:val="none" w:sz="0" w:space="0" w:color="auto"/>
                                                      </w:divBdr>
                                                      <w:divsChild>
                                                        <w:div w:id="1933272245">
                                                          <w:marLeft w:val="0"/>
                                                          <w:marRight w:val="0"/>
                                                          <w:marTop w:val="0"/>
                                                          <w:marBottom w:val="0"/>
                                                          <w:divBdr>
                                                            <w:top w:val="none" w:sz="0" w:space="0" w:color="auto"/>
                                                            <w:left w:val="none" w:sz="0" w:space="0" w:color="auto"/>
                                                            <w:bottom w:val="none" w:sz="0" w:space="0" w:color="auto"/>
                                                            <w:right w:val="none" w:sz="0" w:space="0" w:color="auto"/>
                                                          </w:divBdr>
                                                          <w:divsChild>
                                                            <w:div w:id="20898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326846">
      <w:bodyDiv w:val="1"/>
      <w:marLeft w:val="0"/>
      <w:marRight w:val="0"/>
      <w:marTop w:val="0"/>
      <w:marBottom w:val="0"/>
      <w:divBdr>
        <w:top w:val="none" w:sz="0" w:space="0" w:color="auto"/>
        <w:left w:val="none" w:sz="0" w:space="0" w:color="auto"/>
        <w:bottom w:val="none" w:sz="0" w:space="0" w:color="auto"/>
        <w:right w:val="none" w:sz="0" w:space="0" w:color="auto"/>
      </w:divBdr>
    </w:div>
    <w:div w:id="114327541">
      <w:bodyDiv w:val="1"/>
      <w:marLeft w:val="0"/>
      <w:marRight w:val="0"/>
      <w:marTop w:val="0"/>
      <w:marBottom w:val="0"/>
      <w:divBdr>
        <w:top w:val="none" w:sz="0" w:space="0" w:color="auto"/>
        <w:left w:val="none" w:sz="0" w:space="0" w:color="auto"/>
        <w:bottom w:val="none" w:sz="0" w:space="0" w:color="auto"/>
        <w:right w:val="none" w:sz="0" w:space="0" w:color="auto"/>
      </w:divBdr>
    </w:div>
    <w:div w:id="114829797">
      <w:bodyDiv w:val="1"/>
      <w:marLeft w:val="0"/>
      <w:marRight w:val="0"/>
      <w:marTop w:val="0"/>
      <w:marBottom w:val="0"/>
      <w:divBdr>
        <w:top w:val="none" w:sz="0" w:space="0" w:color="auto"/>
        <w:left w:val="none" w:sz="0" w:space="0" w:color="auto"/>
        <w:bottom w:val="none" w:sz="0" w:space="0" w:color="auto"/>
        <w:right w:val="none" w:sz="0" w:space="0" w:color="auto"/>
      </w:divBdr>
      <w:divsChild>
        <w:div w:id="1116677129">
          <w:marLeft w:val="150"/>
          <w:marRight w:val="150"/>
          <w:marTop w:val="0"/>
          <w:marBottom w:val="150"/>
          <w:divBdr>
            <w:top w:val="none" w:sz="0" w:space="0" w:color="auto"/>
            <w:left w:val="none" w:sz="0" w:space="0" w:color="auto"/>
            <w:bottom w:val="none" w:sz="0" w:space="0" w:color="auto"/>
            <w:right w:val="none" w:sz="0" w:space="0" w:color="auto"/>
          </w:divBdr>
          <w:divsChild>
            <w:div w:id="2037267849">
              <w:marLeft w:val="0"/>
              <w:marRight w:val="0"/>
              <w:marTop w:val="0"/>
              <w:marBottom w:val="0"/>
              <w:divBdr>
                <w:top w:val="none" w:sz="0" w:space="0" w:color="auto"/>
                <w:left w:val="none" w:sz="0" w:space="0" w:color="auto"/>
                <w:bottom w:val="none" w:sz="0" w:space="0" w:color="auto"/>
                <w:right w:val="none" w:sz="0" w:space="0" w:color="auto"/>
              </w:divBdr>
              <w:divsChild>
                <w:div w:id="802847249">
                  <w:marLeft w:val="0"/>
                  <w:marRight w:val="0"/>
                  <w:marTop w:val="0"/>
                  <w:marBottom w:val="0"/>
                  <w:divBdr>
                    <w:top w:val="none" w:sz="0" w:space="0" w:color="auto"/>
                    <w:left w:val="none" w:sz="0" w:space="0" w:color="auto"/>
                    <w:bottom w:val="none" w:sz="0" w:space="0" w:color="auto"/>
                    <w:right w:val="none" w:sz="0" w:space="0" w:color="auto"/>
                  </w:divBdr>
                  <w:divsChild>
                    <w:div w:id="1749496476">
                      <w:marLeft w:val="0"/>
                      <w:marRight w:val="0"/>
                      <w:marTop w:val="0"/>
                      <w:marBottom w:val="0"/>
                      <w:divBdr>
                        <w:top w:val="none" w:sz="0" w:space="0" w:color="auto"/>
                        <w:left w:val="none" w:sz="0" w:space="0" w:color="auto"/>
                        <w:bottom w:val="none" w:sz="0" w:space="0" w:color="auto"/>
                        <w:right w:val="none" w:sz="0" w:space="0" w:color="auto"/>
                      </w:divBdr>
                      <w:divsChild>
                        <w:div w:id="140826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02773">
      <w:bodyDiv w:val="1"/>
      <w:marLeft w:val="0"/>
      <w:marRight w:val="0"/>
      <w:marTop w:val="0"/>
      <w:marBottom w:val="0"/>
      <w:divBdr>
        <w:top w:val="none" w:sz="0" w:space="0" w:color="auto"/>
        <w:left w:val="none" w:sz="0" w:space="0" w:color="auto"/>
        <w:bottom w:val="none" w:sz="0" w:space="0" w:color="auto"/>
        <w:right w:val="none" w:sz="0" w:space="0" w:color="auto"/>
      </w:divBdr>
      <w:divsChild>
        <w:div w:id="893540158">
          <w:marLeft w:val="0"/>
          <w:marRight w:val="0"/>
          <w:marTop w:val="0"/>
          <w:marBottom w:val="0"/>
          <w:divBdr>
            <w:top w:val="none" w:sz="0" w:space="0" w:color="auto"/>
            <w:left w:val="none" w:sz="0" w:space="0" w:color="auto"/>
            <w:bottom w:val="none" w:sz="0" w:space="0" w:color="auto"/>
            <w:right w:val="none" w:sz="0" w:space="0" w:color="auto"/>
          </w:divBdr>
          <w:divsChild>
            <w:div w:id="1384333715">
              <w:marLeft w:val="0"/>
              <w:marRight w:val="0"/>
              <w:marTop w:val="0"/>
              <w:marBottom w:val="0"/>
              <w:divBdr>
                <w:top w:val="none" w:sz="0" w:space="0" w:color="auto"/>
                <w:left w:val="none" w:sz="0" w:space="0" w:color="auto"/>
                <w:bottom w:val="none" w:sz="0" w:space="0" w:color="auto"/>
                <w:right w:val="none" w:sz="0" w:space="0" w:color="auto"/>
              </w:divBdr>
              <w:divsChild>
                <w:div w:id="1892224226">
                  <w:marLeft w:val="0"/>
                  <w:marRight w:val="0"/>
                  <w:marTop w:val="0"/>
                  <w:marBottom w:val="0"/>
                  <w:divBdr>
                    <w:top w:val="none" w:sz="0" w:space="0" w:color="auto"/>
                    <w:left w:val="none" w:sz="0" w:space="0" w:color="auto"/>
                    <w:bottom w:val="none" w:sz="0" w:space="0" w:color="auto"/>
                    <w:right w:val="none" w:sz="0" w:space="0" w:color="auto"/>
                  </w:divBdr>
                  <w:divsChild>
                    <w:div w:id="1749962914">
                      <w:marLeft w:val="0"/>
                      <w:marRight w:val="0"/>
                      <w:marTop w:val="0"/>
                      <w:marBottom w:val="0"/>
                      <w:divBdr>
                        <w:top w:val="none" w:sz="0" w:space="0" w:color="auto"/>
                        <w:left w:val="none" w:sz="0" w:space="0" w:color="auto"/>
                        <w:bottom w:val="none" w:sz="0" w:space="0" w:color="auto"/>
                        <w:right w:val="none" w:sz="0" w:space="0" w:color="auto"/>
                      </w:divBdr>
                      <w:divsChild>
                        <w:div w:id="906574835">
                          <w:marLeft w:val="0"/>
                          <w:marRight w:val="0"/>
                          <w:marTop w:val="0"/>
                          <w:marBottom w:val="0"/>
                          <w:divBdr>
                            <w:top w:val="single" w:sz="6" w:space="0" w:color="000000"/>
                            <w:left w:val="single" w:sz="6" w:space="0" w:color="000000"/>
                            <w:bottom w:val="single" w:sz="6" w:space="0" w:color="000000"/>
                            <w:right w:val="single" w:sz="6" w:space="0" w:color="000000"/>
                          </w:divBdr>
                          <w:divsChild>
                            <w:div w:id="711655903">
                              <w:marLeft w:val="0"/>
                              <w:marRight w:val="0"/>
                              <w:marTop w:val="0"/>
                              <w:marBottom w:val="0"/>
                              <w:divBdr>
                                <w:top w:val="none" w:sz="0" w:space="0" w:color="auto"/>
                                <w:left w:val="none" w:sz="0" w:space="0" w:color="auto"/>
                                <w:bottom w:val="none" w:sz="0" w:space="0" w:color="auto"/>
                                <w:right w:val="none" w:sz="0" w:space="0" w:color="auto"/>
                              </w:divBdr>
                            </w:div>
                            <w:div w:id="156193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38405">
      <w:bodyDiv w:val="1"/>
      <w:marLeft w:val="0"/>
      <w:marRight w:val="0"/>
      <w:marTop w:val="0"/>
      <w:marBottom w:val="0"/>
      <w:divBdr>
        <w:top w:val="none" w:sz="0" w:space="0" w:color="auto"/>
        <w:left w:val="none" w:sz="0" w:space="0" w:color="auto"/>
        <w:bottom w:val="none" w:sz="0" w:space="0" w:color="auto"/>
        <w:right w:val="none" w:sz="0" w:space="0" w:color="auto"/>
      </w:divBdr>
    </w:div>
    <w:div w:id="126827535">
      <w:bodyDiv w:val="1"/>
      <w:marLeft w:val="0"/>
      <w:marRight w:val="0"/>
      <w:marTop w:val="0"/>
      <w:marBottom w:val="0"/>
      <w:divBdr>
        <w:top w:val="none" w:sz="0" w:space="0" w:color="auto"/>
        <w:left w:val="none" w:sz="0" w:space="0" w:color="auto"/>
        <w:bottom w:val="none" w:sz="0" w:space="0" w:color="auto"/>
        <w:right w:val="none" w:sz="0" w:space="0" w:color="auto"/>
      </w:divBdr>
    </w:div>
    <w:div w:id="128206544">
      <w:bodyDiv w:val="1"/>
      <w:marLeft w:val="0"/>
      <w:marRight w:val="0"/>
      <w:marTop w:val="0"/>
      <w:marBottom w:val="0"/>
      <w:divBdr>
        <w:top w:val="none" w:sz="0" w:space="0" w:color="auto"/>
        <w:left w:val="none" w:sz="0" w:space="0" w:color="auto"/>
        <w:bottom w:val="none" w:sz="0" w:space="0" w:color="auto"/>
        <w:right w:val="none" w:sz="0" w:space="0" w:color="auto"/>
      </w:divBdr>
      <w:divsChild>
        <w:div w:id="1744983670">
          <w:marLeft w:val="150"/>
          <w:marRight w:val="150"/>
          <w:marTop w:val="0"/>
          <w:marBottom w:val="150"/>
          <w:divBdr>
            <w:top w:val="none" w:sz="0" w:space="0" w:color="auto"/>
            <w:left w:val="none" w:sz="0" w:space="0" w:color="auto"/>
            <w:bottom w:val="none" w:sz="0" w:space="0" w:color="auto"/>
            <w:right w:val="none" w:sz="0" w:space="0" w:color="auto"/>
          </w:divBdr>
          <w:divsChild>
            <w:div w:id="135495221">
              <w:marLeft w:val="0"/>
              <w:marRight w:val="0"/>
              <w:marTop w:val="0"/>
              <w:marBottom w:val="0"/>
              <w:divBdr>
                <w:top w:val="none" w:sz="0" w:space="0" w:color="auto"/>
                <w:left w:val="none" w:sz="0" w:space="0" w:color="auto"/>
                <w:bottom w:val="none" w:sz="0" w:space="0" w:color="auto"/>
                <w:right w:val="none" w:sz="0" w:space="0" w:color="auto"/>
              </w:divBdr>
              <w:divsChild>
                <w:div w:id="265314788">
                  <w:marLeft w:val="0"/>
                  <w:marRight w:val="0"/>
                  <w:marTop w:val="0"/>
                  <w:marBottom w:val="0"/>
                  <w:divBdr>
                    <w:top w:val="none" w:sz="0" w:space="0" w:color="auto"/>
                    <w:left w:val="none" w:sz="0" w:space="0" w:color="auto"/>
                    <w:bottom w:val="none" w:sz="0" w:space="0" w:color="auto"/>
                    <w:right w:val="none" w:sz="0" w:space="0" w:color="auto"/>
                  </w:divBdr>
                </w:div>
                <w:div w:id="527254571">
                  <w:marLeft w:val="0"/>
                  <w:marRight w:val="0"/>
                  <w:marTop w:val="0"/>
                  <w:marBottom w:val="0"/>
                  <w:divBdr>
                    <w:top w:val="none" w:sz="0" w:space="0" w:color="auto"/>
                    <w:left w:val="none" w:sz="0" w:space="0" w:color="auto"/>
                    <w:bottom w:val="none" w:sz="0" w:space="0" w:color="auto"/>
                    <w:right w:val="none" w:sz="0" w:space="0" w:color="auto"/>
                  </w:divBdr>
                </w:div>
                <w:div w:id="602810807">
                  <w:marLeft w:val="0"/>
                  <w:marRight w:val="0"/>
                  <w:marTop w:val="0"/>
                  <w:marBottom w:val="0"/>
                  <w:divBdr>
                    <w:top w:val="none" w:sz="0" w:space="0" w:color="auto"/>
                    <w:left w:val="none" w:sz="0" w:space="0" w:color="auto"/>
                    <w:bottom w:val="none" w:sz="0" w:space="0" w:color="auto"/>
                    <w:right w:val="none" w:sz="0" w:space="0" w:color="auto"/>
                  </w:divBdr>
                </w:div>
                <w:div w:id="1275333065">
                  <w:marLeft w:val="0"/>
                  <w:marRight w:val="0"/>
                  <w:marTop w:val="0"/>
                  <w:marBottom w:val="0"/>
                  <w:divBdr>
                    <w:top w:val="none" w:sz="0" w:space="0" w:color="auto"/>
                    <w:left w:val="none" w:sz="0" w:space="0" w:color="auto"/>
                    <w:bottom w:val="none" w:sz="0" w:space="0" w:color="auto"/>
                    <w:right w:val="none" w:sz="0" w:space="0" w:color="auto"/>
                  </w:divBdr>
                </w:div>
                <w:div w:id="1669595727">
                  <w:marLeft w:val="0"/>
                  <w:marRight w:val="0"/>
                  <w:marTop w:val="0"/>
                  <w:marBottom w:val="0"/>
                  <w:divBdr>
                    <w:top w:val="none" w:sz="0" w:space="0" w:color="auto"/>
                    <w:left w:val="none" w:sz="0" w:space="0" w:color="auto"/>
                    <w:bottom w:val="none" w:sz="0" w:space="0" w:color="auto"/>
                    <w:right w:val="none" w:sz="0" w:space="0" w:color="auto"/>
                  </w:divBdr>
                </w:div>
                <w:div w:id="180711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35259">
      <w:bodyDiv w:val="1"/>
      <w:marLeft w:val="0"/>
      <w:marRight w:val="0"/>
      <w:marTop w:val="0"/>
      <w:marBottom w:val="0"/>
      <w:divBdr>
        <w:top w:val="none" w:sz="0" w:space="0" w:color="auto"/>
        <w:left w:val="none" w:sz="0" w:space="0" w:color="auto"/>
        <w:bottom w:val="none" w:sz="0" w:space="0" w:color="auto"/>
        <w:right w:val="none" w:sz="0" w:space="0" w:color="auto"/>
      </w:divBdr>
    </w:div>
    <w:div w:id="135219890">
      <w:bodyDiv w:val="1"/>
      <w:marLeft w:val="0"/>
      <w:marRight w:val="0"/>
      <w:marTop w:val="0"/>
      <w:marBottom w:val="0"/>
      <w:divBdr>
        <w:top w:val="none" w:sz="0" w:space="0" w:color="auto"/>
        <w:left w:val="none" w:sz="0" w:space="0" w:color="auto"/>
        <w:bottom w:val="none" w:sz="0" w:space="0" w:color="auto"/>
        <w:right w:val="none" w:sz="0" w:space="0" w:color="auto"/>
      </w:divBdr>
    </w:div>
    <w:div w:id="139926772">
      <w:bodyDiv w:val="1"/>
      <w:marLeft w:val="0"/>
      <w:marRight w:val="0"/>
      <w:marTop w:val="0"/>
      <w:marBottom w:val="0"/>
      <w:divBdr>
        <w:top w:val="none" w:sz="0" w:space="0" w:color="auto"/>
        <w:left w:val="none" w:sz="0" w:space="0" w:color="auto"/>
        <w:bottom w:val="none" w:sz="0" w:space="0" w:color="auto"/>
        <w:right w:val="none" w:sz="0" w:space="0" w:color="auto"/>
      </w:divBdr>
    </w:div>
    <w:div w:id="141318414">
      <w:bodyDiv w:val="1"/>
      <w:marLeft w:val="0"/>
      <w:marRight w:val="0"/>
      <w:marTop w:val="0"/>
      <w:marBottom w:val="0"/>
      <w:divBdr>
        <w:top w:val="none" w:sz="0" w:space="0" w:color="auto"/>
        <w:left w:val="none" w:sz="0" w:space="0" w:color="auto"/>
        <w:bottom w:val="none" w:sz="0" w:space="0" w:color="auto"/>
        <w:right w:val="none" w:sz="0" w:space="0" w:color="auto"/>
      </w:divBdr>
    </w:div>
    <w:div w:id="147135954">
      <w:bodyDiv w:val="1"/>
      <w:marLeft w:val="0"/>
      <w:marRight w:val="0"/>
      <w:marTop w:val="0"/>
      <w:marBottom w:val="0"/>
      <w:divBdr>
        <w:top w:val="none" w:sz="0" w:space="0" w:color="auto"/>
        <w:left w:val="none" w:sz="0" w:space="0" w:color="auto"/>
        <w:bottom w:val="none" w:sz="0" w:space="0" w:color="auto"/>
        <w:right w:val="none" w:sz="0" w:space="0" w:color="auto"/>
      </w:divBdr>
    </w:div>
    <w:div w:id="147475551">
      <w:bodyDiv w:val="1"/>
      <w:marLeft w:val="0"/>
      <w:marRight w:val="0"/>
      <w:marTop w:val="0"/>
      <w:marBottom w:val="0"/>
      <w:divBdr>
        <w:top w:val="none" w:sz="0" w:space="0" w:color="auto"/>
        <w:left w:val="none" w:sz="0" w:space="0" w:color="auto"/>
        <w:bottom w:val="none" w:sz="0" w:space="0" w:color="auto"/>
        <w:right w:val="none" w:sz="0" w:space="0" w:color="auto"/>
      </w:divBdr>
      <w:divsChild>
        <w:div w:id="608778966">
          <w:marLeft w:val="0"/>
          <w:marRight w:val="0"/>
          <w:marTop w:val="0"/>
          <w:marBottom w:val="0"/>
          <w:divBdr>
            <w:top w:val="none" w:sz="0" w:space="0" w:color="auto"/>
            <w:left w:val="none" w:sz="0" w:space="0" w:color="auto"/>
            <w:bottom w:val="none" w:sz="0" w:space="0" w:color="auto"/>
            <w:right w:val="none" w:sz="0" w:space="0" w:color="auto"/>
          </w:divBdr>
        </w:div>
        <w:div w:id="1228109645">
          <w:marLeft w:val="0"/>
          <w:marRight w:val="0"/>
          <w:marTop w:val="0"/>
          <w:marBottom w:val="0"/>
          <w:divBdr>
            <w:top w:val="none" w:sz="0" w:space="0" w:color="auto"/>
            <w:left w:val="none" w:sz="0" w:space="0" w:color="auto"/>
            <w:bottom w:val="none" w:sz="0" w:space="0" w:color="auto"/>
            <w:right w:val="none" w:sz="0" w:space="0" w:color="auto"/>
          </w:divBdr>
        </w:div>
        <w:div w:id="1629816209">
          <w:marLeft w:val="0"/>
          <w:marRight w:val="0"/>
          <w:marTop w:val="0"/>
          <w:marBottom w:val="0"/>
          <w:divBdr>
            <w:top w:val="none" w:sz="0" w:space="0" w:color="auto"/>
            <w:left w:val="none" w:sz="0" w:space="0" w:color="auto"/>
            <w:bottom w:val="none" w:sz="0" w:space="0" w:color="auto"/>
            <w:right w:val="none" w:sz="0" w:space="0" w:color="auto"/>
          </w:divBdr>
        </w:div>
      </w:divsChild>
    </w:div>
    <w:div w:id="151021476">
      <w:bodyDiv w:val="1"/>
      <w:marLeft w:val="0"/>
      <w:marRight w:val="0"/>
      <w:marTop w:val="0"/>
      <w:marBottom w:val="0"/>
      <w:divBdr>
        <w:top w:val="none" w:sz="0" w:space="0" w:color="auto"/>
        <w:left w:val="none" w:sz="0" w:space="0" w:color="auto"/>
        <w:bottom w:val="none" w:sz="0" w:space="0" w:color="auto"/>
        <w:right w:val="none" w:sz="0" w:space="0" w:color="auto"/>
      </w:divBdr>
      <w:divsChild>
        <w:div w:id="1984190864">
          <w:marLeft w:val="150"/>
          <w:marRight w:val="150"/>
          <w:marTop w:val="0"/>
          <w:marBottom w:val="150"/>
          <w:divBdr>
            <w:top w:val="none" w:sz="0" w:space="0" w:color="auto"/>
            <w:left w:val="none" w:sz="0" w:space="0" w:color="auto"/>
            <w:bottom w:val="none" w:sz="0" w:space="0" w:color="auto"/>
            <w:right w:val="none" w:sz="0" w:space="0" w:color="auto"/>
          </w:divBdr>
          <w:divsChild>
            <w:div w:id="852840824">
              <w:marLeft w:val="0"/>
              <w:marRight w:val="0"/>
              <w:marTop w:val="0"/>
              <w:marBottom w:val="0"/>
              <w:divBdr>
                <w:top w:val="none" w:sz="0" w:space="0" w:color="auto"/>
                <w:left w:val="none" w:sz="0" w:space="0" w:color="auto"/>
                <w:bottom w:val="none" w:sz="0" w:space="0" w:color="auto"/>
                <w:right w:val="none" w:sz="0" w:space="0" w:color="auto"/>
              </w:divBdr>
              <w:divsChild>
                <w:div w:id="48378978">
                  <w:marLeft w:val="0"/>
                  <w:marRight w:val="0"/>
                  <w:marTop w:val="0"/>
                  <w:marBottom w:val="0"/>
                  <w:divBdr>
                    <w:top w:val="none" w:sz="0" w:space="0" w:color="auto"/>
                    <w:left w:val="none" w:sz="0" w:space="0" w:color="auto"/>
                    <w:bottom w:val="none" w:sz="0" w:space="0" w:color="auto"/>
                    <w:right w:val="none" w:sz="0" w:space="0" w:color="auto"/>
                  </w:divBdr>
                </w:div>
                <w:div w:id="829567476">
                  <w:marLeft w:val="0"/>
                  <w:marRight w:val="0"/>
                  <w:marTop w:val="0"/>
                  <w:marBottom w:val="0"/>
                  <w:divBdr>
                    <w:top w:val="none" w:sz="0" w:space="0" w:color="auto"/>
                    <w:left w:val="none" w:sz="0" w:space="0" w:color="auto"/>
                    <w:bottom w:val="none" w:sz="0" w:space="0" w:color="auto"/>
                    <w:right w:val="none" w:sz="0" w:space="0" w:color="auto"/>
                  </w:divBdr>
                </w:div>
                <w:div w:id="990450995">
                  <w:marLeft w:val="0"/>
                  <w:marRight w:val="0"/>
                  <w:marTop w:val="0"/>
                  <w:marBottom w:val="0"/>
                  <w:divBdr>
                    <w:top w:val="none" w:sz="0" w:space="0" w:color="auto"/>
                    <w:left w:val="none" w:sz="0" w:space="0" w:color="auto"/>
                    <w:bottom w:val="none" w:sz="0" w:space="0" w:color="auto"/>
                    <w:right w:val="none" w:sz="0" w:space="0" w:color="auto"/>
                  </w:divBdr>
                </w:div>
                <w:div w:id="1048185856">
                  <w:marLeft w:val="0"/>
                  <w:marRight w:val="0"/>
                  <w:marTop w:val="0"/>
                  <w:marBottom w:val="0"/>
                  <w:divBdr>
                    <w:top w:val="none" w:sz="0" w:space="0" w:color="auto"/>
                    <w:left w:val="none" w:sz="0" w:space="0" w:color="auto"/>
                    <w:bottom w:val="none" w:sz="0" w:space="0" w:color="auto"/>
                    <w:right w:val="none" w:sz="0" w:space="0" w:color="auto"/>
                  </w:divBdr>
                </w:div>
                <w:div w:id="1594049978">
                  <w:marLeft w:val="0"/>
                  <w:marRight w:val="0"/>
                  <w:marTop w:val="0"/>
                  <w:marBottom w:val="0"/>
                  <w:divBdr>
                    <w:top w:val="none" w:sz="0" w:space="0" w:color="auto"/>
                    <w:left w:val="none" w:sz="0" w:space="0" w:color="auto"/>
                    <w:bottom w:val="none" w:sz="0" w:space="0" w:color="auto"/>
                    <w:right w:val="none" w:sz="0" w:space="0" w:color="auto"/>
                  </w:divBdr>
                </w:div>
                <w:div w:id="1708338817">
                  <w:marLeft w:val="0"/>
                  <w:marRight w:val="0"/>
                  <w:marTop w:val="0"/>
                  <w:marBottom w:val="0"/>
                  <w:divBdr>
                    <w:top w:val="none" w:sz="0" w:space="0" w:color="auto"/>
                    <w:left w:val="none" w:sz="0" w:space="0" w:color="auto"/>
                    <w:bottom w:val="none" w:sz="0" w:space="0" w:color="auto"/>
                    <w:right w:val="none" w:sz="0" w:space="0" w:color="auto"/>
                  </w:divBdr>
                </w:div>
                <w:div w:id="1775901062">
                  <w:marLeft w:val="0"/>
                  <w:marRight w:val="0"/>
                  <w:marTop w:val="0"/>
                  <w:marBottom w:val="0"/>
                  <w:divBdr>
                    <w:top w:val="none" w:sz="0" w:space="0" w:color="auto"/>
                    <w:left w:val="none" w:sz="0" w:space="0" w:color="auto"/>
                    <w:bottom w:val="none" w:sz="0" w:space="0" w:color="auto"/>
                    <w:right w:val="none" w:sz="0" w:space="0" w:color="auto"/>
                  </w:divBdr>
                </w:div>
                <w:div w:id="18183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05784">
      <w:bodyDiv w:val="1"/>
      <w:marLeft w:val="0"/>
      <w:marRight w:val="0"/>
      <w:marTop w:val="0"/>
      <w:marBottom w:val="0"/>
      <w:divBdr>
        <w:top w:val="none" w:sz="0" w:space="0" w:color="auto"/>
        <w:left w:val="none" w:sz="0" w:space="0" w:color="auto"/>
        <w:bottom w:val="none" w:sz="0" w:space="0" w:color="auto"/>
        <w:right w:val="none" w:sz="0" w:space="0" w:color="auto"/>
      </w:divBdr>
    </w:div>
    <w:div w:id="155926667">
      <w:bodyDiv w:val="1"/>
      <w:marLeft w:val="0"/>
      <w:marRight w:val="0"/>
      <w:marTop w:val="0"/>
      <w:marBottom w:val="0"/>
      <w:divBdr>
        <w:top w:val="none" w:sz="0" w:space="0" w:color="auto"/>
        <w:left w:val="none" w:sz="0" w:space="0" w:color="auto"/>
        <w:bottom w:val="none" w:sz="0" w:space="0" w:color="auto"/>
        <w:right w:val="none" w:sz="0" w:space="0" w:color="auto"/>
      </w:divBdr>
      <w:divsChild>
        <w:div w:id="1272860577">
          <w:marLeft w:val="0"/>
          <w:marRight w:val="0"/>
          <w:marTop w:val="0"/>
          <w:marBottom w:val="0"/>
          <w:divBdr>
            <w:top w:val="none" w:sz="0" w:space="0" w:color="auto"/>
            <w:left w:val="none" w:sz="0" w:space="0" w:color="auto"/>
            <w:bottom w:val="none" w:sz="0" w:space="0" w:color="auto"/>
            <w:right w:val="none" w:sz="0" w:space="0" w:color="auto"/>
          </w:divBdr>
        </w:div>
        <w:div w:id="1664383959">
          <w:marLeft w:val="0"/>
          <w:marRight w:val="0"/>
          <w:marTop w:val="0"/>
          <w:marBottom w:val="0"/>
          <w:divBdr>
            <w:top w:val="none" w:sz="0" w:space="0" w:color="auto"/>
            <w:left w:val="none" w:sz="0" w:space="0" w:color="auto"/>
            <w:bottom w:val="none" w:sz="0" w:space="0" w:color="auto"/>
            <w:right w:val="none" w:sz="0" w:space="0" w:color="auto"/>
          </w:divBdr>
        </w:div>
      </w:divsChild>
    </w:div>
    <w:div w:id="157187571">
      <w:bodyDiv w:val="1"/>
      <w:marLeft w:val="0"/>
      <w:marRight w:val="0"/>
      <w:marTop w:val="0"/>
      <w:marBottom w:val="0"/>
      <w:divBdr>
        <w:top w:val="none" w:sz="0" w:space="0" w:color="auto"/>
        <w:left w:val="none" w:sz="0" w:space="0" w:color="auto"/>
        <w:bottom w:val="none" w:sz="0" w:space="0" w:color="auto"/>
        <w:right w:val="none" w:sz="0" w:space="0" w:color="auto"/>
      </w:divBdr>
    </w:div>
    <w:div w:id="157969026">
      <w:bodyDiv w:val="1"/>
      <w:marLeft w:val="0"/>
      <w:marRight w:val="0"/>
      <w:marTop w:val="0"/>
      <w:marBottom w:val="0"/>
      <w:divBdr>
        <w:top w:val="none" w:sz="0" w:space="0" w:color="auto"/>
        <w:left w:val="none" w:sz="0" w:space="0" w:color="auto"/>
        <w:bottom w:val="none" w:sz="0" w:space="0" w:color="auto"/>
        <w:right w:val="none" w:sz="0" w:space="0" w:color="auto"/>
      </w:divBdr>
      <w:divsChild>
        <w:div w:id="1213617595">
          <w:marLeft w:val="150"/>
          <w:marRight w:val="150"/>
          <w:marTop w:val="0"/>
          <w:marBottom w:val="150"/>
          <w:divBdr>
            <w:top w:val="none" w:sz="0" w:space="0" w:color="auto"/>
            <w:left w:val="none" w:sz="0" w:space="0" w:color="auto"/>
            <w:bottom w:val="none" w:sz="0" w:space="0" w:color="auto"/>
            <w:right w:val="none" w:sz="0" w:space="0" w:color="auto"/>
          </w:divBdr>
          <w:divsChild>
            <w:div w:id="1845394439">
              <w:marLeft w:val="0"/>
              <w:marRight w:val="0"/>
              <w:marTop w:val="0"/>
              <w:marBottom w:val="0"/>
              <w:divBdr>
                <w:top w:val="none" w:sz="0" w:space="0" w:color="auto"/>
                <w:left w:val="none" w:sz="0" w:space="0" w:color="auto"/>
                <w:bottom w:val="none" w:sz="0" w:space="0" w:color="auto"/>
                <w:right w:val="none" w:sz="0" w:space="0" w:color="auto"/>
              </w:divBdr>
              <w:divsChild>
                <w:div w:id="1771899737">
                  <w:marLeft w:val="0"/>
                  <w:marRight w:val="0"/>
                  <w:marTop w:val="0"/>
                  <w:marBottom w:val="0"/>
                  <w:divBdr>
                    <w:top w:val="none" w:sz="0" w:space="0" w:color="auto"/>
                    <w:left w:val="none" w:sz="0" w:space="0" w:color="auto"/>
                    <w:bottom w:val="none" w:sz="0" w:space="0" w:color="auto"/>
                    <w:right w:val="none" w:sz="0" w:space="0" w:color="auto"/>
                  </w:divBdr>
                  <w:divsChild>
                    <w:div w:id="783231989">
                      <w:marLeft w:val="0"/>
                      <w:marRight w:val="0"/>
                      <w:marTop w:val="0"/>
                      <w:marBottom w:val="0"/>
                      <w:divBdr>
                        <w:top w:val="none" w:sz="0" w:space="0" w:color="auto"/>
                        <w:left w:val="none" w:sz="0" w:space="0" w:color="auto"/>
                        <w:bottom w:val="none" w:sz="0" w:space="0" w:color="auto"/>
                        <w:right w:val="none" w:sz="0" w:space="0" w:color="auto"/>
                      </w:divBdr>
                      <w:divsChild>
                        <w:div w:id="16421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22646">
      <w:bodyDiv w:val="1"/>
      <w:marLeft w:val="0"/>
      <w:marRight w:val="0"/>
      <w:marTop w:val="0"/>
      <w:marBottom w:val="0"/>
      <w:divBdr>
        <w:top w:val="none" w:sz="0" w:space="0" w:color="auto"/>
        <w:left w:val="none" w:sz="0" w:space="0" w:color="auto"/>
        <w:bottom w:val="none" w:sz="0" w:space="0" w:color="auto"/>
        <w:right w:val="none" w:sz="0" w:space="0" w:color="auto"/>
      </w:divBdr>
      <w:divsChild>
        <w:div w:id="46758660">
          <w:marLeft w:val="0"/>
          <w:marRight w:val="0"/>
          <w:marTop w:val="0"/>
          <w:marBottom w:val="0"/>
          <w:divBdr>
            <w:top w:val="none" w:sz="0" w:space="0" w:color="auto"/>
            <w:left w:val="none" w:sz="0" w:space="0" w:color="auto"/>
            <w:bottom w:val="none" w:sz="0" w:space="0" w:color="auto"/>
            <w:right w:val="none" w:sz="0" w:space="0" w:color="auto"/>
          </w:divBdr>
          <w:divsChild>
            <w:div w:id="1670908041">
              <w:marLeft w:val="0"/>
              <w:marRight w:val="0"/>
              <w:marTop w:val="0"/>
              <w:marBottom w:val="0"/>
              <w:divBdr>
                <w:top w:val="none" w:sz="0" w:space="0" w:color="auto"/>
                <w:left w:val="none" w:sz="0" w:space="0" w:color="auto"/>
                <w:bottom w:val="none" w:sz="0" w:space="0" w:color="auto"/>
                <w:right w:val="none" w:sz="0" w:space="0" w:color="auto"/>
              </w:divBdr>
              <w:divsChild>
                <w:div w:id="1273054372">
                  <w:marLeft w:val="0"/>
                  <w:marRight w:val="0"/>
                  <w:marTop w:val="0"/>
                  <w:marBottom w:val="0"/>
                  <w:divBdr>
                    <w:top w:val="none" w:sz="0" w:space="0" w:color="auto"/>
                    <w:left w:val="none" w:sz="0" w:space="0" w:color="auto"/>
                    <w:bottom w:val="none" w:sz="0" w:space="0" w:color="auto"/>
                    <w:right w:val="none" w:sz="0" w:space="0" w:color="auto"/>
                  </w:divBdr>
                  <w:divsChild>
                    <w:div w:id="1614282974">
                      <w:marLeft w:val="0"/>
                      <w:marRight w:val="0"/>
                      <w:marTop w:val="0"/>
                      <w:marBottom w:val="0"/>
                      <w:divBdr>
                        <w:top w:val="none" w:sz="0" w:space="0" w:color="auto"/>
                        <w:left w:val="none" w:sz="0" w:space="0" w:color="auto"/>
                        <w:bottom w:val="none" w:sz="0" w:space="0" w:color="auto"/>
                        <w:right w:val="none" w:sz="0" w:space="0" w:color="auto"/>
                      </w:divBdr>
                      <w:divsChild>
                        <w:div w:id="177551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84427">
      <w:bodyDiv w:val="1"/>
      <w:marLeft w:val="0"/>
      <w:marRight w:val="0"/>
      <w:marTop w:val="0"/>
      <w:marBottom w:val="0"/>
      <w:divBdr>
        <w:top w:val="none" w:sz="0" w:space="0" w:color="auto"/>
        <w:left w:val="none" w:sz="0" w:space="0" w:color="auto"/>
        <w:bottom w:val="none" w:sz="0" w:space="0" w:color="auto"/>
        <w:right w:val="none" w:sz="0" w:space="0" w:color="auto"/>
      </w:divBdr>
    </w:div>
    <w:div w:id="166407140">
      <w:bodyDiv w:val="1"/>
      <w:marLeft w:val="0"/>
      <w:marRight w:val="0"/>
      <w:marTop w:val="0"/>
      <w:marBottom w:val="0"/>
      <w:divBdr>
        <w:top w:val="none" w:sz="0" w:space="0" w:color="auto"/>
        <w:left w:val="none" w:sz="0" w:space="0" w:color="auto"/>
        <w:bottom w:val="none" w:sz="0" w:space="0" w:color="auto"/>
        <w:right w:val="none" w:sz="0" w:space="0" w:color="auto"/>
      </w:divBdr>
      <w:divsChild>
        <w:div w:id="44958160">
          <w:marLeft w:val="0"/>
          <w:marRight w:val="0"/>
          <w:marTop w:val="0"/>
          <w:marBottom w:val="0"/>
          <w:divBdr>
            <w:top w:val="none" w:sz="0" w:space="0" w:color="auto"/>
            <w:left w:val="none" w:sz="0" w:space="0" w:color="auto"/>
            <w:bottom w:val="none" w:sz="0" w:space="0" w:color="auto"/>
            <w:right w:val="none" w:sz="0" w:space="0" w:color="auto"/>
          </w:divBdr>
        </w:div>
      </w:divsChild>
    </w:div>
    <w:div w:id="170683549">
      <w:bodyDiv w:val="1"/>
      <w:marLeft w:val="0"/>
      <w:marRight w:val="0"/>
      <w:marTop w:val="0"/>
      <w:marBottom w:val="0"/>
      <w:divBdr>
        <w:top w:val="none" w:sz="0" w:space="0" w:color="auto"/>
        <w:left w:val="none" w:sz="0" w:space="0" w:color="auto"/>
        <w:bottom w:val="none" w:sz="0" w:space="0" w:color="auto"/>
        <w:right w:val="none" w:sz="0" w:space="0" w:color="auto"/>
      </w:divBdr>
    </w:div>
    <w:div w:id="171069832">
      <w:bodyDiv w:val="1"/>
      <w:marLeft w:val="0"/>
      <w:marRight w:val="0"/>
      <w:marTop w:val="0"/>
      <w:marBottom w:val="0"/>
      <w:divBdr>
        <w:top w:val="none" w:sz="0" w:space="0" w:color="auto"/>
        <w:left w:val="none" w:sz="0" w:space="0" w:color="auto"/>
        <w:bottom w:val="none" w:sz="0" w:space="0" w:color="auto"/>
        <w:right w:val="none" w:sz="0" w:space="0" w:color="auto"/>
      </w:divBdr>
    </w:div>
    <w:div w:id="171455945">
      <w:bodyDiv w:val="1"/>
      <w:marLeft w:val="0"/>
      <w:marRight w:val="0"/>
      <w:marTop w:val="0"/>
      <w:marBottom w:val="0"/>
      <w:divBdr>
        <w:top w:val="none" w:sz="0" w:space="0" w:color="auto"/>
        <w:left w:val="none" w:sz="0" w:space="0" w:color="auto"/>
        <w:bottom w:val="none" w:sz="0" w:space="0" w:color="auto"/>
        <w:right w:val="none" w:sz="0" w:space="0" w:color="auto"/>
      </w:divBdr>
      <w:divsChild>
        <w:div w:id="111050125">
          <w:marLeft w:val="0"/>
          <w:marRight w:val="0"/>
          <w:marTop w:val="0"/>
          <w:marBottom w:val="0"/>
          <w:divBdr>
            <w:top w:val="none" w:sz="0" w:space="0" w:color="auto"/>
            <w:left w:val="none" w:sz="0" w:space="0" w:color="auto"/>
            <w:bottom w:val="none" w:sz="0" w:space="0" w:color="auto"/>
            <w:right w:val="none" w:sz="0" w:space="0" w:color="auto"/>
          </w:divBdr>
        </w:div>
        <w:div w:id="347679597">
          <w:marLeft w:val="0"/>
          <w:marRight w:val="0"/>
          <w:marTop w:val="0"/>
          <w:marBottom w:val="0"/>
          <w:divBdr>
            <w:top w:val="none" w:sz="0" w:space="0" w:color="auto"/>
            <w:left w:val="none" w:sz="0" w:space="0" w:color="auto"/>
            <w:bottom w:val="none" w:sz="0" w:space="0" w:color="auto"/>
            <w:right w:val="none" w:sz="0" w:space="0" w:color="auto"/>
          </w:divBdr>
        </w:div>
        <w:div w:id="489755997">
          <w:marLeft w:val="0"/>
          <w:marRight w:val="0"/>
          <w:marTop w:val="0"/>
          <w:marBottom w:val="0"/>
          <w:divBdr>
            <w:top w:val="none" w:sz="0" w:space="0" w:color="auto"/>
            <w:left w:val="none" w:sz="0" w:space="0" w:color="auto"/>
            <w:bottom w:val="none" w:sz="0" w:space="0" w:color="auto"/>
            <w:right w:val="none" w:sz="0" w:space="0" w:color="auto"/>
          </w:divBdr>
        </w:div>
        <w:div w:id="721058601">
          <w:marLeft w:val="0"/>
          <w:marRight w:val="0"/>
          <w:marTop w:val="0"/>
          <w:marBottom w:val="0"/>
          <w:divBdr>
            <w:top w:val="none" w:sz="0" w:space="0" w:color="auto"/>
            <w:left w:val="none" w:sz="0" w:space="0" w:color="auto"/>
            <w:bottom w:val="none" w:sz="0" w:space="0" w:color="auto"/>
            <w:right w:val="none" w:sz="0" w:space="0" w:color="auto"/>
          </w:divBdr>
        </w:div>
        <w:div w:id="838807886">
          <w:marLeft w:val="0"/>
          <w:marRight w:val="0"/>
          <w:marTop w:val="0"/>
          <w:marBottom w:val="0"/>
          <w:divBdr>
            <w:top w:val="none" w:sz="0" w:space="0" w:color="auto"/>
            <w:left w:val="none" w:sz="0" w:space="0" w:color="auto"/>
            <w:bottom w:val="none" w:sz="0" w:space="0" w:color="auto"/>
            <w:right w:val="none" w:sz="0" w:space="0" w:color="auto"/>
          </w:divBdr>
        </w:div>
        <w:div w:id="949750153">
          <w:marLeft w:val="0"/>
          <w:marRight w:val="0"/>
          <w:marTop w:val="0"/>
          <w:marBottom w:val="0"/>
          <w:divBdr>
            <w:top w:val="none" w:sz="0" w:space="0" w:color="auto"/>
            <w:left w:val="none" w:sz="0" w:space="0" w:color="auto"/>
            <w:bottom w:val="none" w:sz="0" w:space="0" w:color="auto"/>
            <w:right w:val="none" w:sz="0" w:space="0" w:color="auto"/>
          </w:divBdr>
        </w:div>
        <w:div w:id="975722799">
          <w:marLeft w:val="0"/>
          <w:marRight w:val="0"/>
          <w:marTop w:val="0"/>
          <w:marBottom w:val="0"/>
          <w:divBdr>
            <w:top w:val="none" w:sz="0" w:space="0" w:color="auto"/>
            <w:left w:val="none" w:sz="0" w:space="0" w:color="auto"/>
            <w:bottom w:val="none" w:sz="0" w:space="0" w:color="auto"/>
            <w:right w:val="none" w:sz="0" w:space="0" w:color="auto"/>
          </w:divBdr>
        </w:div>
        <w:div w:id="1004865235">
          <w:marLeft w:val="0"/>
          <w:marRight w:val="0"/>
          <w:marTop w:val="0"/>
          <w:marBottom w:val="0"/>
          <w:divBdr>
            <w:top w:val="none" w:sz="0" w:space="0" w:color="auto"/>
            <w:left w:val="none" w:sz="0" w:space="0" w:color="auto"/>
            <w:bottom w:val="none" w:sz="0" w:space="0" w:color="auto"/>
            <w:right w:val="none" w:sz="0" w:space="0" w:color="auto"/>
          </w:divBdr>
        </w:div>
        <w:div w:id="1005786655">
          <w:marLeft w:val="0"/>
          <w:marRight w:val="0"/>
          <w:marTop w:val="0"/>
          <w:marBottom w:val="0"/>
          <w:divBdr>
            <w:top w:val="none" w:sz="0" w:space="0" w:color="auto"/>
            <w:left w:val="none" w:sz="0" w:space="0" w:color="auto"/>
            <w:bottom w:val="none" w:sz="0" w:space="0" w:color="auto"/>
            <w:right w:val="none" w:sz="0" w:space="0" w:color="auto"/>
          </w:divBdr>
        </w:div>
        <w:div w:id="1180975233">
          <w:marLeft w:val="0"/>
          <w:marRight w:val="0"/>
          <w:marTop w:val="0"/>
          <w:marBottom w:val="0"/>
          <w:divBdr>
            <w:top w:val="none" w:sz="0" w:space="0" w:color="auto"/>
            <w:left w:val="none" w:sz="0" w:space="0" w:color="auto"/>
            <w:bottom w:val="none" w:sz="0" w:space="0" w:color="auto"/>
            <w:right w:val="none" w:sz="0" w:space="0" w:color="auto"/>
          </w:divBdr>
        </w:div>
        <w:div w:id="1257520416">
          <w:marLeft w:val="0"/>
          <w:marRight w:val="0"/>
          <w:marTop w:val="0"/>
          <w:marBottom w:val="0"/>
          <w:divBdr>
            <w:top w:val="none" w:sz="0" w:space="0" w:color="auto"/>
            <w:left w:val="none" w:sz="0" w:space="0" w:color="auto"/>
            <w:bottom w:val="none" w:sz="0" w:space="0" w:color="auto"/>
            <w:right w:val="none" w:sz="0" w:space="0" w:color="auto"/>
          </w:divBdr>
        </w:div>
        <w:div w:id="1271547240">
          <w:marLeft w:val="0"/>
          <w:marRight w:val="0"/>
          <w:marTop w:val="0"/>
          <w:marBottom w:val="0"/>
          <w:divBdr>
            <w:top w:val="none" w:sz="0" w:space="0" w:color="auto"/>
            <w:left w:val="none" w:sz="0" w:space="0" w:color="auto"/>
            <w:bottom w:val="none" w:sz="0" w:space="0" w:color="auto"/>
            <w:right w:val="none" w:sz="0" w:space="0" w:color="auto"/>
          </w:divBdr>
        </w:div>
        <w:div w:id="1319305284">
          <w:marLeft w:val="0"/>
          <w:marRight w:val="0"/>
          <w:marTop w:val="0"/>
          <w:marBottom w:val="0"/>
          <w:divBdr>
            <w:top w:val="none" w:sz="0" w:space="0" w:color="auto"/>
            <w:left w:val="none" w:sz="0" w:space="0" w:color="auto"/>
            <w:bottom w:val="none" w:sz="0" w:space="0" w:color="auto"/>
            <w:right w:val="none" w:sz="0" w:space="0" w:color="auto"/>
          </w:divBdr>
        </w:div>
        <w:div w:id="1392315611">
          <w:marLeft w:val="0"/>
          <w:marRight w:val="0"/>
          <w:marTop w:val="0"/>
          <w:marBottom w:val="0"/>
          <w:divBdr>
            <w:top w:val="none" w:sz="0" w:space="0" w:color="auto"/>
            <w:left w:val="none" w:sz="0" w:space="0" w:color="auto"/>
            <w:bottom w:val="none" w:sz="0" w:space="0" w:color="auto"/>
            <w:right w:val="none" w:sz="0" w:space="0" w:color="auto"/>
          </w:divBdr>
        </w:div>
        <w:div w:id="1424913194">
          <w:marLeft w:val="0"/>
          <w:marRight w:val="0"/>
          <w:marTop w:val="0"/>
          <w:marBottom w:val="0"/>
          <w:divBdr>
            <w:top w:val="none" w:sz="0" w:space="0" w:color="auto"/>
            <w:left w:val="none" w:sz="0" w:space="0" w:color="auto"/>
            <w:bottom w:val="none" w:sz="0" w:space="0" w:color="auto"/>
            <w:right w:val="none" w:sz="0" w:space="0" w:color="auto"/>
          </w:divBdr>
        </w:div>
        <w:div w:id="1526285335">
          <w:marLeft w:val="0"/>
          <w:marRight w:val="0"/>
          <w:marTop w:val="0"/>
          <w:marBottom w:val="0"/>
          <w:divBdr>
            <w:top w:val="none" w:sz="0" w:space="0" w:color="auto"/>
            <w:left w:val="none" w:sz="0" w:space="0" w:color="auto"/>
            <w:bottom w:val="none" w:sz="0" w:space="0" w:color="auto"/>
            <w:right w:val="none" w:sz="0" w:space="0" w:color="auto"/>
          </w:divBdr>
        </w:div>
        <w:div w:id="1771317689">
          <w:marLeft w:val="0"/>
          <w:marRight w:val="0"/>
          <w:marTop w:val="0"/>
          <w:marBottom w:val="0"/>
          <w:divBdr>
            <w:top w:val="none" w:sz="0" w:space="0" w:color="auto"/>
            <w:left w:val="none" w:sz="0" w:space="0" w:color="auto"/>
            <w:bottom w:val="none" w:sz="0" w:space="0" w:color="auto"/>
            <w:right w:val="none" w:sz="0" w:space="0" w:color="auto"/>
          </w:divBdr>
        </w:div>
        <w:div w:id="1842348628">
          <w:marLeft w:val="0"/>
          <w:marRight w:val="0"/>
          <w:marTop w:val="0"/>
          <w:marBottom w:val="0"/>
          <w:divBdr>
            <w:top w:val="none" w:sz="0" w:space="0" w:color="auto"/>
            <w:left w:val="none" w:sz="0" w:space="0" w:color="auto"/>
            <w:bottom w:val="none" w:sz="0" w:space="0" w:color="auto"/>
            <w:right w:val="none" w:sz="0" w:space="0" w:color="auto"/>
          </w:divBdr>
        </w:div>
        <w:div w:id="1995182483">
          <w:marLeft w:val="0"/>
          <w:marRight w:val="0"/>
          <w:marTop w:val="0"/>
          <w:marBottom w:val="0"/>
          <w:divBdr>
            <w:top w:val="none" w:sz="0" w:space="0" w:color="auto"/>
            <w:left w:val="none" w:sz="0" w:space="0" w:color="auto"/>
            <w:bottom w:val="none" w:sz="0" w:space="0" w:color="auto"/>
            <w:right w:val="none" w:sz="0" w:space="0" w:color="auto"/>
          </w:divBdr>
        </w:div>
        <w:div w:id="2052344416">
          <w:marLeft w:val="0"/>
          <w:marRight w:val="0"/>
          <w:marTop w:val="0"/>
          <w:marBottom w:val="0"/>
          <w:divBdr>
            <w:top w:val="none" w:sz="0" w:space="0" w:color="auto"/>
            <w:left w:val="none" w:sz="0" w:space="0" w:color="auto"/>
            <w:bottom w:val="none" w:sz="0" w:space="0" w:color="auto"/>
            <w:right w:val="none" w:sz="0" w:space="0" w:color="auto"/>
          </w:divBdr>
        </w:div>
      </w:divsChild>
    </w:div>
    <w:div w:id="174807606">
      <w:bodyDiv w:val="1"/>
      <w:marLeft w:val="0"/>
      <w:marRight w:val="0"/>
      <w:marTop w:val="0"/>
      <w:marBottom w:val="0"/>
      <w:divBdr>
        <w:top w:val="none" w:sz="0" w:space="0" w:color="auto"/>
        <w:left w:val="none" w:sz="0" w:space="0" w:color="auto"/>
        <w:bottom w:val="none" w:sz="0" w:space="0" w:color="auto"/>
        <w:right w:val="none" w:sz="0" w:space="0" w:color="auto"/>
      </w:divBdr>
    </w:div>
    <w:div w:id="176966873">
      <w:bodyDiv w:val="1"/>
      <w:marLeft w:val="0"/>
      <w:marRight w:val="0"/>
      <w:marTop w:val="0"/>
      <w:marBottom w:val="0"/>
      <w:divBdr>
        <w:top w:val="none" w:sz="0" w:space="0" w:color="auto"/>
        <w:left w:val="none" w:sz="0" w:space="0" w:color="auto"/>
        <w:bottom w:val="none" w:sz="0" w:space="0" w:color="auto"/>
        <w:right w:val="none" w:sz="0" w:space="0" w:color="auto"/>
      </w:divBdr>
      <w:divsChild>
        <w:div w:id="1855414556">
          <w:marLeft w:val="0"/>
          <w:marRight w:val="0"/>
          <w:marTop w:val="0"/>
          <w:marBottom w:val="0"/>
          <w:divBdr>
            <w:top w:val="none" w:sz="0" w:space="0" w:color="auto"/>
            <w:left w:val="none" w:sz="0" w:space="0" w:color="auto"/>
            <w:bottom w:val="none" w:sz="0" w:space="0" w:color="auto"/>
            <w:right w:val="none" w:sz="0" w:space="0" w:color="auto"/>
          </w:divBdr>
          <w:divsChild>
            <w:div w:id="366176426">
              <w:marLeft w:val="0"/>
              <w:marRight w:val="0"/>
              <w:marTop w:val="0"/>
              <w:marBottom w:val="0"/>
              <w:divBdr>
                <w:top w:val="none" w:sz="0" w:space="0" w:color="auto"/>
                <w:left w:val="none" w:sz="0" w:space="0" w:color="auto"/>
                <w:bottom w:val="none" w:sz="0" w:space="0" w:color="auto"/>
                <w:right w:val="none" w:sz="0" w:space="0" w:color="auto"/>
              </w:divBdr>
              <w:divsChild>
                <w:div w:id="1177228500">
                  <w:marLeft w:val="0"/>
                  <w:marRight w:val="0"/>
                  <w:marTop w:val="0"/>
                  <w:marBottom w:val="0"/>
                  <w:divBdr>
                    <w:top w:val="none" w:sz="0" w:space="0" w:color="auto"/>
                    <w:left w:val="none" w:sz="0" w:space="0" w:color="auto"/>
                    <w:bottom w:val="none" w:sz="0" w:space="0" w:color="auto"/>
                    <w:right w:val="none" w:sz="0" w:space="0" w:color="auto"/>
                  </w:divBdr>
                  <w:divsChild>
                    <w:div w:id="1665281256">
                      <w:marLeft w:val="0"/>
                      <w:marRight w:val="0"/>
                      <w:marTop w:val="0"/>
                      <w:marBottom w:val="0"/>
                      <w:divBdr>
                        <w:top w:val="none" w:sz="0" w:space="0" w:color="auto"/>
                        <w:left w:val="none" w:sz="0" w:space="0" w:color="auto"/>
                        <w:bottom w:val="none" w:sz="0" w:space="0" w:color="auto"/>
                        <w:right w:val="none" w:sz="0" w:space="0" w:color="auto"/>
                      </w:divBdr>
                      <w:divsChild>
                        <w:div w:id="1985350039">
                          <w:marLeft w:val="0"/>
                          <w:marRight w:val="0"/>
                          <w:marTop w:val="0"/>
                          <w:marBottom w:val="0"/>
                          <w:divBdr>
                            <w:top w:val="none" w:sz="0" w:space="0" w:color="auto"/>
                            <w:left w:val="none" w:sz="0" w:space="0" w:color="auto"/>
                            <w:bottom w:val="none" w:sz="0" w:space="0" w:color="auto"/>
                            <w:right w:val="none" w:sz="0" w:space="0" w:color="auto"/>
                          </w:divBdr>
                          <w:divsChild>
                            <w:div w:id="1571963885">
                              <w:marLeft w:val="0"/>
                              <w:marRight w:val="0"/>
                              <w:marTop w:val="0"/>
                              <w:marBottom w:val="0"/>
                              <w:divBdr>
                                <w:top w:val="none" w:sz="0" w:space="0" w:color="auto"/>
                                <w:left w:val="none" w:sz="0" w:space="0" w:color="auto"/>
                                <w:bottom w:val="none" w:sz="0" w:space="0" w:color="auto"/>
                                <w:right w:val="none" w:sz="0" w:space="0" w:color="auto"/>
                              </w:divBdr>
                              <w:divsChild>
                                <w:div w:id="130944664">
                                  <w:marLeft w:val="0"/>
                                  <w:marRight w:val="0"/>
                                  <w:marTop w:val="0"/>
                                  <w:marBottom w:val="0"/>
                                  <w:divBdr>
                                    <w:top w:val="none" w:sz="0" w:space="0" w:color="auto"/>
                                    <w:left w:val="none" w:sz="0" w:space="0" w:color="auto"/>
                                    <w:bottom w:val="none" w:sz="0" w:space="0" w:color="auto"/>
                                    <w:right w:val="none" w:sz="0" w:space="0" w:color="auto"/>
                                  </w:divBdr>
                                  <w:divsChild>
                                    <w:div w:id="2084451722">
                                      <w:marLeft w:val="0"/>
                                      <w:marRight w:val="0"/>
                                      <w:marTop w:val="0"/>
                                      <w:marBottom w:val="0"/>
                                      <w:divBdr>
                                        <w:top w:val="none" w:sz="0" w:space="0" w:color="auto"/>
                                        <w:left w:val="none" w:sz="0" w:space="0" w:color="auto"/>
                                        <w:bottom w:val="none" w:sz="0" w:space="0" w:color="auto"/>
                                        <w:right w:val="none" w:sz="0" w:space="0" w:color="auto"/>
                                      </w:divBdr>
                                      <w:divsChild>
                                        <w:div w:id="2049984794">
                                          <w:marLeft w:val="0"/>
                                          <w:marRight w:val="0"/>
                                          <w:marTop w:val="0"/>
                                          <w:marBottom w:val="0"/>
                                          <w:divBdr>
                                            <w:top w:val="none" w:sz="0" w:space="0" w:color="auto"/>
                                            <w:left w:val="none" w:sz="0" w:space="0" w:color="auto"/>
                                            <w:bottom w:val="none" w:sz="0" w:space="0" w:color="auto"/>
                                            <w:right w:val="none" w:sz="0" w:space="0" w:color="auto"/>
                                          </w:divBdr>
                                          <w:divsChild>
                                            <w:div w:id="2101945993">
                                              <w:marLeft w:val="0"/>
                                              <w:marRight w:val="0"/>
                                              <w:marTop w:val="0"/>
                                              <w:marBottom w:val="0"/>
                                              <w:divBdr>
                                                <w:top w:val="none" w:sz="0" w:space="0" w:color="auto"/>
                                                <w:left w:val="none" w:sz="0" w:space="0" w:color="auto"/>
                                                <w:bottom w:val="none" w:sz="0" w:space="0" w:color="auto"/>
                                                <w:right w:val="none" w:sz="0" w:space="0" w:color="auto"/>
                                              </w:divBdr>
                                              <w:divsChild>
                                                <w:div w:id="1014646942">
                                                  <w:marLeft w:val="0"/>
                                                  <w:marRight w:val="0"/>
                                                  <w:marTop w:val="0"/>
                                                  <w:marBottom w:val="0"/>
                                                  <w:divBdr>
                                                    <w:top w:val="none" w:sz="0" w:space="0" w:color="auto"/>
                                                    <w:left w:val="none" w:sz="0" w:space="0" w:color="auto"/>
                                                    <w:bottom w:val="none" w:sz="0" w:space="0" w:color="auto"/>
                                                    <w:right w:val="none" w:sz="0" w:space="0" w:color="auto"/>
                                                  </w:divBdr>
                                                  <w:divsChild>
                                                    <w:div w:id="1204750024">
                                                      <w:marLeft w:val="0"/>
                                                      <w:marRight w:val="0"/>
                                                      <w:marTop w:val="0"/>
                                                      <w:marBottom w:val="0"/>
                                                      <w:divBdr>
                                                        <w:top w:val="none" w:sz="0" w:space="0" w:color="auto"/>
                                                        <w:left w:val="none" w:sz="0" w:space="0" w:color="auto"/>
                                                        <w:bottom w:val="none" w:sz="0" w:space="0" w:color="auto"/>
                                                        <w:right w:val="none" w:sz="0" w:space="0" w:color="auto"/>
                                                      </w:divBdr>
                                                      <w:divsChild>
                                                        <w:div w:id="1895964813">
                                                          <w:marLeft w:val="0"/>
                                                          <w:marRight w:val="0"/>
                                                          <w:marTop w:val="0"/>
                                                          <w:marBottom w:val="0"/>
                                                          <w:divBdr>
                                                            <w:top w:val="none" w:sz="0" w:space="0" w:color="auto"/>
                                                            <w:left w:val="none" w:sz="0" w:space="0" w:color="auto"/>
                                                            <w:bottom w:val="none" w:sz="0" w:space="0" w:color="auto"/>
                                                            <w:right w:val="none" w:sz="0" w:space="0" w:color="auto"/>
                                                          </w:divBdr>
                                                          <w:divsChild>
                                                            <w:div w:id="135536612">
                                                              <w:marLeft w:val="0"/>
                                                              <w:marRight w:val="0"/>
                                                              <w:marTop w:val="0"/>
                                                              <w:marBottom w:val="0"/>
                                                              <w:divBdr>
                                                                <w:top w:val="none" w:sz="0" w:space="0" w:color="auto"/>
                                                                <w:left w:val="none" w:sz="0" w:space="0" w:color="auto"/>
                                                                <w:bottom w:val="none" w:sz="0" w:space="0" w:color="auto"/>
                                                                <w:right w:val="none" w:sz="0" w:space="0" w:color="auto"/>
                                                              </w:divBdr>
                                                              <w:divsChild>
                                                                <w:div w:id="1736246055">
                                                                  <w:marLeft w:val="0"/>
                                                                  <w:marRight w:val="0"/>
                                                                  <w:marTop w:val="0"/>
                                                                  <w:marBottom w:val="0"/>
                                                                  <w:divBdr>
                                                                    <w:top w:val="none" w:sz="0" w:space="0" w:color="auto"/>
                                                                    <w:left w:val="none" w:sz="0" w:space="0" w:color="auto"/>
                                                                    <w:bottom w:val="none" w:sz="0" w:space="0" w:color="auto"/>
                                                                    <w:right w:val="none" w:sz="0" w:space="0" w:color="auto"/>
                                                                  </w:divBdr>
                                                                  <w:divsChild>
                                                                    <w:div w:id="1943026711">
                                                                      <w:marLeft w:val="0"/>
                                                                      <w:marRight w:val="0"/>
                                                                      <w:marTop w:val="0"/>
                                                                      <w:marBottom w:val="0"/>
                                                                      <w:divBdr>
                                                                        <w:top w:val="none" w:sz="0" w:space="0" w:color="auto"/>
                                                                        <w:left w:val="none" w:sz="0" w:space="0" w:color="auto"/>
                                                                        <w:bottom w:val="none" w:sz="0" w:space="0" w:color="auto"/>
                                                                        <w:right w:val="none" w:sz="0" w:space="0" w:color="auto"/>
                                                                      </w:divBdr>
                                                                      <w:divsChild>
                                                                        <w:div w:id="1820537452">
                                                                          <w:marLeft w:val="0"/>
                                                                          <w:marRight w:val="0"/>
                                                                          <w:marTop w:val="0"/>
                                                                          <w:marBottom w:val="0"/>
                                                                          <w:divBdr>
                                                                            <w:top w:val="none" w:sz="0" w:space="0" w:color="auto"/>
                                                                            <w:left w:val="none" w:sz="0" w:space="0" w:color="auto"/>
                                                                            <w:bottom w:val="none" w:sz="0" w:space="0" w:color="auto"/>
                                                                            <w:right w:val="none" w:sz="0" w:space="0" w:color="auto"/>
                                                                          </w:divBdr>
                                                                          <w:divsChild>
                                                                            <w:div w:id="1464693087">
                                                                              <w:marLeft w:val="0"/>
                                                                              <w:marRight w:val="0"/>
                                                                              <w:marTop w:val="0"/>
                                                                              <w:marBottom w:val="0"/>
                                                                              <w:divBdr>
                                                                                <w:top w:val="none" w:sz="0" w:space="0" w:color="auto"/>
                                                                                <w:left w:val="none" w:sz="0" w:space="0" w:color="auto"/>
                                                                                <w:bottom w:val="none" w:sz="0" w:space="0" w:color="auto"/>
                                                                                <w:right w:val="none" w:sz="0" w:space="0" w:color="auto"/>
                                                                              </w:divBdr>
                                                                              <w:divsChild>
                                                                                <w:div w:id="175582770">
                                                                                  <w:marLeft w:val="0"/>
                                                                                  <w:marRight w:val="0"/>
                                                                                  <w:marTop w:val="0"/>
                                                                                  <w:marBottom w:val="0"/>
                                                                                  <w:divBdr>
                                                                                    <w:top w:val="none" w:sz="0" w:space="0" w:color="auto"/>
                                                                                    <w:left w:val="none" w:sz="0" w:space="0" w:color="auto"/>
                                                                                    <w:bottom w:val="none" w:sz="0" w:space="0" w:color="auto"/>
                                                                                    <w:right w:val="none" w:sz="0" w:space="0" w:color="auto"/>
                                                                                  </w:divBdr>
                                                                                  <w:divsChild>
                                                                                    <w:div w:id="1460370915">
                                                                                      <w:marLeft w:val="0"/>
                                                                                      <w:marRight w:val="0"/>
                                                                                      <w:marTop w:val="0"/>
                                                                                      <w:marBottom w:val="0"/>
                                                                                      <w:divBdr>
                                                                                        <w:top w:val="none" w:sz="0" w:space="0" w:color="auto"/>
                                                                                        <w:left w:val="none" w:sz="0" w:space="0" w:color="auto"/>
                                                                                        <w:bottom w:val="none" w:sz="0" w:space="0" w:color="auto"/>
                                                                                        <w:right w:val="none" w:sz="0" w:space="0" w:color="auto"/>
                                                                                      </w:divBdr>
                                                                                      <w:divsChild>
                                                                                        <w:div w:id="89863340">
                                                                                          <w:marLeft w:val="0"/>
                                                                                          <w:marRight w:val="0"/>
                                                                                          <w:marTop w:val="0"/>
                                                                                          <w:marBottom w:val="0"/>
                                                                                          <w:divBdr>
                                                                                            <w:top w:val="none" w:sz="0" w:space="0" w:color="auto"/>
                                                                                            <w:left w:val="none" w:sz="0" w:space="0" w:color="auto"/>
                                                                                            <w:bottom w:val="none" w:sz="0" w:space="0" w:color="auto"/>
                                                                                            <w:right w:val="none" w:sz="0" w:space="0" w:color="auto"/>
                                                                                          </w:divBdr>
                                                                                        </w:div>
                                                                                        <w:div w:id="453982700">
                                                                                          <w:marLeft w:val="0"/>
                                                                                          <w:marRight w:val="0"/>
                                                                                          <w:marTop w:val="0"/>
                                                                                          <w:marBottom w:val="0"/>
                                                                                          <w:divBdr>
                                                                                            <w:top w:val="none" w:sz="0" w:space="0" w:color="auto"/>
                                                                                            <w:left w:val="none" w:sz="0" w:space="0" w:color="auto"/>
                                                                                            <w:bottom w:val="none" w:sz="0" w:space="0" w:color="auto"/>
                                                                                            <w:right w:val="none" w:sz="0" w:space="0" w:color="auto"/>
                                                                                          </w:divBdr>
                                                                                        </w:div>
                                                                                        <w:div w:id="499080043">
                                                                                          <w:marLeft w:val="0"/>
                                                                                          <w:marRight w:val="0"/>
                                                                                          <w:marTop w:val="0"/>
                                                                                          <w:marBottom w:val="0"/>
                                                                                          <w:divBdr>
                                                                                            <w:top w:val="none" w:sz="0" w:space="0" w:color="auto"/>
                                                                                            <w:left w:val="none" w:sz="0" w:space="0" w:color="auto"/>
                                                                                            <w:bottom w:val="none" w:sz="0" w:space="0" w:color="auto"/>
                                                                                            <w:right w:val="none" w:sz="0" w:space="0" w:color="auto"/>
                                                                                          </w:divBdr>
                                                                                        </w:div>
                                                                                        <w:div w:id="658971538">
                                                                                          <w:marLeft w:val="0"/>
                                                                                          <w:marRight w:val="0"/>
                                                                                          <w:marTop w:val="0"/>
                                                                                          <w:marBottom w:val="0"/>
                                                                                          <w:divBdr>
                                                                                            <w:top w:val="none" w:sz="0" w:space="0" w:color="auto"/>
                                                                                            <w:left w:val="none" w:sz="0" w:space="0" w:color="auto"/>
                                                                                            <w:bottom w:val="none" w:sz="0" w:space="0" w:color="auto"/>
                                                                                            <w:right w:val="none" w:sz="0" w:space="0" w:color="auto"/>
                                                                                          </w:divBdr>
                                                                                        </w:div>
                                                                                        <w:div w:id="835460303">
                                                                                          <w:marLeft w:val="0"/>
                                                                                          <w:marRight w:val="0"/>
                                                                                          <w:marTop w:val="0"/>
                                                                                          <w:marBottom w:val="0"/>
                                                                                          <w:divBdr>
                                                                                            <w:top w:val="none" w:sz="0" w:space="0" w:color="auto"/>
                                                                                            <w:left w:val="none" w:sz="0" w:space="0" w:color="auto"/>
                                                                                            <w:bottom w:val="none" w:sz="0" w:space="0" w:color="auto"/>
                                                                                            <w:right w:val="none" w:sz="0" w:space="0" w:color="auto"/>
                                                                                          </w:divBdr>
                                                                                        </w:div>
                                                                                        <w:div w:id="887108938">
                                                                                          <w:marLeft w:val="0"/>
                                                                                          <w:marRight w:val="0"/>
                                                                                          <w:marTop w:val="0"/>
                                                                                          <w:marBottom w:val="0"/>
                                                                                          <w:divBdr>
                                                                                            <w:top w:val="none" w:sz="0" w:space="0" w:color="auto"/>
                                                                                            <w:left w:val="none" w:sz="0" w:space="0" w:color="auto"/>
                                                                                            <w:bottom w:val="none" w:sz="0" w:space="0" w:color="auto"/>
                                                                                            <w:right w:val="none" w:sz="0" w:space="0" w:color="auto"/>
                                                                                          </w:divBdr>
                                                                                        </w:div>
                                                                                        <w:div w:id="1044449942">
                                                                                          <w:marLeft w:val="0"/>
                                                                                          <w:marRight w:val="0"/>
                                                                                          <w:marTop w:val="0"/>
                                                                                          <w:marBottom w:val="0"/>
                                                                                          <w:divBdr>
                                                                                            <w:top w:val="none" w:sz="0" w:space="0" w:color="auto"/>
                                                                                            <w:left w:val="none" w:sz="0" w:space="0" w:color="auto"/>
                                                                                            <w:bottom w:val="none" w:sz="0" w:space="0" w:color="auto"/>
                                                                                            <w:right w:val="none" w:sz="0" w:space="0" w:color="auto"/>
                                                                                          </w:divBdr>
                                                                                        </w:div>
                                                                                        <w:div w:id="1426683564">
                                                                                          <w:marLeft w:val="0"/>
                                                                                          <w:marRight w:val="0"/>
                                                                                          <w:marTop w:val="0"/>
                                                                                          <w:marBottom w:val="0"/>
                                                                                          <w:divBdr>
                                                                                            <w:top w:val="none" w:sz="0" w:space="0" w:color="auto"/>
                                                                                            <w:left w:val="none" w:sz="0" w:space="0" w:color="auto"/>
                                                                                            <w:bottom w:val="none" w:sz="0" w:space="0" w:color="auto"/>
                                                                                            <w:right w:val="none" w:sz="0" w:space="0" w:color="auto"/>
                                                                                          </w:divBdr>
                                                                                        </w:div>
                                                                                        <w:div w:id="1920554998">
                                                                                          <w:marLeft w:val="0"/>
                                                                                          <w:marRight w:val="0"/>
                                                                                          <w:marTop w:val="0"/>
                                                                                          <w:marBottom w:val="0"/>
                                                                                          <w:divBdr>
                                                                                            <w:top w:val="none" w:sz="0" w:space="0" w:color="auto"/>
                                                                                            <w:left w:val="none" w:sz="0" w:space="0" w:color="auto"/>
                                                                                            <w:bottom w:val="none" w:sz="0" w:space="0" w:color="auto"/>
                                                                                            <w:right w:val="none" w:sz="0" w:space="0" w:color="auto"/>
                                                                                          </w:divBdr>
                                                                                        </w:div>
                                                                                        <w:div w:id="212788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407275">
      <w:bodyDiv w:val="1"/>
      <w:marLeft w:val="0"/>
      <w:marRight w:val="0"/>
      <w:marTop w:val="0"/>
      <w:marBottom w:val="0"/>
      <w:divBdr>
        <w:top w:val="none" w:sz="0" w:space="0" w:color="auto"/>
        <w:left w:val="none" w:sz="0" w:space="0" w:color="auto"/>
        <w:bottom w:val="none" w:sz="0" w:space="0" w:color="auto"/>
        <w:right w:val="none" w:sz="0" w:space="0" w:color="auto"/>
      </w:divBdr>
    </w:div>
    <w:div w:id="186602330">
      <w:bodyDiv w:val="1"/>
      <w:marLeft w:val="0"/>
      <w:marRight w:val="0"/>
      <w:marTop w:val="0"/>
      <w:marBottom w:val="0"/>
      <w:divBdr>
        <w:top w:val="none" w:sz="0" w:space="0" w:color="auto"/>
        <w:left w:val="none" w:sz="0" w:space="0" w:color="auto"/>
        <w:bottom w:val="none" w:sz="0" w:space="0" w:color="auto"/>
        <w:right w:val="none" w:sz="0" w:space="0" w:color="auto"/>
      </w:divBdr>
      <w:divsChild>
        <w:div w:id="809909341">
          <w:marLeft w:val="0"/>
          <w:marRight w:val="0"/>
          <w:marTop w:val="0"/>
          <w:marBottom w:val="0"/>
          <w:divBdr>
            <w:top w:val="none" w:sz="0" w:space="0" w:color="313131"/>
            <w:left w:val="none" w:sz="0" w:space="0" w:color="313131"/>
            <w:bottom w:val="none" w:sz="0" w:space="0" w:color="313131"/>
            <w:right w:val="none" w:sz="0" w:space="0" w:color="313131"/>
          </w:divBdr>
        </w:div>
        <w:div w:id="1449622470">
          <w:marLeft w:val="0"/>
          <w:marRight w:val="0"/>
          <w:marTop w:val="0"/>
          <w:marBottom w:val="0"/>
          <w:divBdr>
            <w:top w:val="none" w:sz="0" w:space="0" w:color="313131"/>
            <w:left w:val="none" w:sz="0" w:space="0" w:color="313131"/>
            <w:bottom w:val="none" w:sz="0" w:space="0" w:color="313131"/>
            <w:right w:val="none" w:sz="0" w:space="0" w:color="313131"/>
          </w:divBdr>
        </w:div>
        <w:div w:id="82922729">
          <w:marLeft w:val="0"/>
          <w:marRight w:val="0"/>
          <w:marTop w:val="0"/>
          <w:marBottom w:val="0"/>
          <w:divBdr>
            <w:top w:val="none" w:sz="0" w:space="0" w:color="313131"/>
            <w:left w:val="none" w:sz="0" w:space="0" w:color="313131"/>
            <w:bottom w:val="none" w:sz="0" w:space="0" w:color="313131"/>
            <w:right w:val="none" w:sz="0" w:space="0" w:color="313131"/>
          </w:divBdr>
        </w:div>
        <w:div w:id="467168196">
          <w:marLeft w:val="0"/>
          <w:marRight w:val="0"/>
          <w:marTop w:val="0"/>
          <w:marBottom w:val="0"/>
          <w:divBdr>
            <w:top w:val="none" w:sz="0" w:space="0" w:color="313131"/>
            <w:left w:val="none" w:sz="0" w:space="0" w:color="313131"/>
            <w:bottom w:val="none" w:sz="0" w:space="0" w:color="313131"/>
            <w:right w:val="none" w:sz="0" w:space="0" w:color="313131"/>
          </w:divBdr>
        </w:div>
        <w:div w:id="1460764132">
          <w:marLeft w:val="0"/>
          <w:marRight w:val="0"/>
          <w:marTop w:val="0"/>
          <w:marBottom w:val="0"/>
          <w:divBdr>
            <w:top w:val="none" w:sz="0" w:space="0" w:color="313131"/>
            <w:left w:val="none" w:sz="0" w:space="0" w:color="313131"/>
            <w:bottom w:val="none" w:sz="0" w:space="0" w:color="313131"/>
            <w:right w:val="none" w:sz="0" w:space="0" w:color="313131"/>
          </w:divBdr>
        </w:div>
        <w:div w:id="1180000507">
          <w:marLeft w:val="0"/>
          <w:marRight w:val="0"/>
          <w:marTop w:val="0"/>
          <w:marBottom w:val="0"/>
          <w:divBdr>
            <w:top w:val="none" w:sz="0" w:space="0" w:color="313131"/>
            <w:left w:val="none" w:sz="0" w:space="0" w:color="313131"/>
            <w:bottom w:val="none" w:sz="0" w:space="0" w:color="313131"/>
            <w:right w:val="none" w:sz="0" w:space="0" w:color="313131"/>
          </w:divBdr>
        </w:div>
        <w:div w:id="500237102">
          <w:marLeft w:val="0"/>
          <w:marRight w:val="0"/>
          <w:marTop w:val="0"/>
          <w:marBottom w:val="0"/>
          <w:divBdr>
            <w:top w:val="none" w:sz="0" w:space="0" w:color="313131"/>
            <w:left w:val="none" w:sz="0" w:space="0" w:color="313131"/>
            <w:bottom w:val="none" w:sz="0" w:space="0" w:color="313131"/>
            <w:right w:val="none" w:sz="0" w:space="0" w:color="313131"/>
          </w:divBdr>
        </w:div>
      </w:divsChild>
    </w:div>
    <w:div w:id="190578994">
      <w:bodyDiv w:val="1"/>
      <w:marLeft w:val="0"/>
      <w:marRight w:val="0"/>
      <w:marTop w:val="0"/>
      <w:marBottom w:val="0"/>
      <w:divBdr>
        <w:top w:val="none" w:sz="0" w:space="0" w:color="auto"/>
        <w:left w:val="none" w:sz="0" w:space="0" w:color="auto"/>
        <w:bottom w:val="none" w:sz="0" w:space="0" w:color="auto"/>
        <w:right w:val="none" w:sz="0" w:space="0" w:color="auto"/>
      </w:divBdr>
    </w:div>
    <w:div w:id="195121407">
      <w:bodyDiv w:val="1"/>
      <w:marLeft w:val="0"/>
      <w:marRight w:val="0"/>
      <w:marTop w:val="0"/>
      <w:marBottom w:val="0"/>
      <w:divBdr>
        <w:top w:val="none" w:sz="0" w:space="0" w:color="auto"/>
        <w:left w:val="none" w:sz="0" w:space="0" w:color="auto"/>
        <w:bottom w:val="none" w:sz="0" w:space="0" w:color="auto"/>
        <w:right w:val="none" w:sz="0" w:space="0" w:color="auto"/>
      </w:divBdr>
      <w:divsChild>
        <w:div w:id="454493702">
          <w:marLeft w:val="150"/>
          <w:marRight w:val="150"/>
          <w:marTop w:val="0"/>
          <w:marBottom w:val="150"/>
          <w:divBdr>
            <w:top w:val="none" w:sz="0" w:space="0" w:color="auto"/>
            <w:left w:val="none" w:sz="0" w:space="0" w:color="auto"/>
            <w:bottom w:val="none" w:sz="0" w:space="0" w:color="auto"/>
            <w:right w:val="none" w:sz="0" w:space="0" w:color="auto"/>
          </w:divBdr>
          <w:divsChild>
            <w:div w:id="57170614">
              <w:marLeft w:val="0"/>
              <w:marRight w:val="0"/>
              <w:marTop w:val="0"/>
              <w:marBottom w:val="0"/>
              <w:divBdr>
                <w:top w:val="none" w:sz="0" w:space="0" w:color="auto"/>
                <w:left w:val="none" w:sz="0" w:space="0" w:color="auto"/>
                <w:bottom w:val="none" w:sz="0" w:space="0" w:color="auto"/>
                <w:right w:val="none" w:sz="0" w:space="0" w:color="auto"/>
              </w:divBdr>
            </w:div>
            <w:div w:id="159082309">
              <w:marLeft w:val="0"/>
              <w:marRight w:val="0"/>
              <w:marTop w:val="0"/>
              <w:marBottom w:val="0"/>
              <w:divBdr>
                <w:top w:val="none" w:sz="0" w:space="0" w:color="auto"/>
                <w:left w:val="none" w:sz="0" w:space="0" w:color="auto"/>
                <w:bottom w:val="none" w:sz="0" w:space="0" w:color="auto"/>
                <w:right w:val="none" w:sz="0" w:space="0" w:color="auto"/>
              </w:divBdr>
            </w:div>
            <w:div w:id="331570054">
              <w:marLeft w:val="0"/>
              <w:marRight w:val="0"/>
              <w:marTop w:val="0"/>
              <w:marBottom w:val="0"/>
              <w:divBdr>
                <w:top w:val="none" w:sz="0" w:space="0" w:color="auto"/>
                <w:left w:val="none" w:sz="0" w:space="0" w:color="auto"/>
                <w:bottom w:val="none" w:sz="0" w:space="0" w:color="auto"/>
                <w:right w:val="none" w:sz="0" w:space="0" w:color="auto"/>
              </w:divBdr>
            </w:div>
            <w:div w:id="560019898">
              <w:marLeft w:val="0"/>
              <w:marRight w:val="0"/>
              <w:marTop w:val="0"/>
              <w:marBottom w:val="0"/>
              <w:divBdr>
                <w:top w:val="none" w:sz="0" w:space="0" w:color="auto"/>
                <w:left w:val="none" w:sz="0" w:space="0" w:color="auto"/>
                <w:bottom w:val="none" w:sz="0" w:space="0" w:color="auto"/>
                <w:right w:val="none" w:sz="0" w:space="0" w:color="auto"/>
              </w:divBdr>
            </w:div>
            <w:div w:id="1321688390">
              <w:marLeft w:val="0"/>
              <w:marRight w:val="0"/>
              <w:marTop w:val="0"/>
              <w:marBottom w:val="0"/>
              <w:divBdr>
                <w:top w:val="none" w:sz="0" w:space="0" w:color="auto"/>
                <w:left w:val="none" w:sz="0" w:space="0" w:color="auto"/>
                <w:bottom w:val="none" w:sz="0" w:space="0" w:color="auto"/>
                <w:right w:val="none" w:sz="0" w:space="0" w:color="auto"/>
              </w:divBdr>
            </w:div>
            <w:div w:id="1709069194">
              <w:marLeft w:val="0"/>
              <w:marRight w:val="0"/>
              <w:marTop w:val="0"/>
              <w:marBottom w:val="0"/>
              <w:divBdr>
                <w:top w:val="none" w:sz="0" w:space="0" w:color="auto"/>
                <w:left w:val="none" w:sz="0" w:space="0" w:color="auto"/>
                <w:bottom w:val="none" w:sz="0" w:space="0" w:color="auto"/>
                <w:right w:val="none" w:sz="0" w:space="0" w:color="auto"/>
              </w:divBdr>
            </w:div>
            <w:div w:id="191373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4106">
      <w:bodyDiv w:val="1"/>
      <w:marLeft w:val="0"/>
      <w:marRight w:val="0"/>
      <w:marTop w:val="0"/>
      <w:marBottom w:val="0"/>
      <w:divBdr>
        <w:top w:val="none" w:sz="0" w:space="0" w:color="auto"/>
        <w:left w:val="none" w:sz="0" w:space="0" w:color="auto"/>
        <w:bottom w:val="none" w:sz="0" w:space="0" w:color="auto"/>
        <w:right w:val="none" w:sz="0" w:space="0" w:color="auto"/>
      </w:divBdr>
    </w:div>
    <w:div w:id="201600657">
      <w:bodyDiv w:val="1"/>
      <w:marLeft w:val="0"/>
      <w:marRight w:val="0"/>
      <w:marTop w:val="0"/>
      <w:marBottom w:val="0"/>
      <w:divBdr>
        <w:top w:val="none" w:sz="0" w:space="0" w:color="auto"/>
        <w:left w:val="none" w:sz="0" w:space="0" w:color="auto"/>
        <w:bottom w:val="none" w:sz="0" w:space="0" w:color="auto"/>
        <w:right w:val="none" w:sz="0" w:space="0" w:color="auto"/>
      </w:divBdr>
    </w:div>
    <w:div w:id="205217139">
      <w:bodyDiv w:val="1"/>
      <w:marLeft w:val="0"/>
      <w:marRight w:val="0"/>
      <w:marTop w:val="0"/>
      <w:marBottom w:val="0"/>
      <w:divBdr>
        <w:top w:val="none" w:sz="0" w:space="0" w:color="auto"/>
        <w:left w:val="none" w:sz="0" w:space="0" w:color="auto"/>
        <w:bottom w:val="none" w:sz="0" w:space="0" w:color="auto"/>
        <w:right w:val="none" w:sz="0" w:space="0" w:color="auto"/>
      </w:divBdr>
      <w:divsChild>
        <w:div w:id="907299785">
          <w:marLeft w:val="150"/>
          <w:marRight w:val="150"/>
          <w:marTop w:val="0"/>
          <w:marBottom w:val="150"/>
          <w:divBdr>
            <w:top w:val="none" w:sz="0" w:space="0" w:color="auto"/>
            <w:left w:val="none" w:sz="0" w:space="0" w:color="auto"/>
            <w:bottom w:val="none" w:sz="0" w:space="0" w:color="auto"/>
            <w:right w:val="none" w:sz="0" w:space="0" w:color="auto"/>
          </w:divBdr>
          <w:divsChild>
            <w:div w:id="155183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30147">
      <w:bodyDiv w:val="1"/>
      <w:marLeft w:val="0"/>
      <w:marRight w:val="0"/>
      <w:marTop w:val="0"/>
      <w:marBottom w:val="0"/>
      <w:divBdr>
        <w:top w:val="none" w:sz="0" w:space="0" w:color="auto"/>
        <w:left w:val="none" w:sz="0" w:space="0" w:color="auto"/>
        <w:bottom w:val="none" w:sz="0" w:space="0" w:color="auto"/>
        <w:right w:val="none" w:sz="0" w:space="0" w:color="auto"/>
      </w:divBdr>
      <w:divsChild>
        <w:div w:id="100955531">
          <w:marLeft w:val="0"/>
          <w:marRight w:val="0"/>
          <w:marTop w:val="0"/>
          <w:marBottom w:val="0"/>
          <w:divBdr>
            <w:top w:val="none" w:sz="0" w:space="0" w:color="auto"/>
            <w:left w:val="none" w:sz="0" w:space="0" w:color="auto"/>
            <w:bottom w:val="none" w:sz="0" w:space="0" w:color="auto"/>
            <w:right w:val="none" w:sz="0" w:space="0" w:color="auto"/>
          </w:divBdr>
        </w:div>
        <w:div w:id="707602852">
          <w:marLeft w:val="0"/>
          <w:marRight w:val="0"/>
          <w:marTop w:val="0"/>
          <w:marBottom w:val="0"/>
          <w:divBdr>
            <w:top w:val="none" w:sz="0" w:space="0" w:color="auto"/>
            <w:left w:val="none" w:sz="0" w:space="0" w:color="auto"/>
            <w:bottom w:val="none" w:sz="0" w:space="0" w:color="auto"/>
            <w:right w:val="none" w:sz="0" w:space="0" w:color="auto"/>
          </w:divBdr>
        </w:div>
      </w:divsChild>
    </w:div>
    <w:div w:id="213659775">
      <w:bodyDiv w:val="1"/>
      <w:marLeft w:val="0"/>
      <w:marRight w:val="0"/>
      <w:marTop w:val="0"/>
      <w:marBottom w:val="0"/>
      <w:divBdr>
        <w:top w:val="none" w:sz="0" w:space="0" w:color="auto"/>
        <w:left w:val="none" w:sz="0" w:space="0" w:color="auto"/>
        <w:bottom w:val="none" w:sz="0" w:space="0" w:color="auto"/>
        <w:right w:val="none" w:sz="0" w:space="0" w:color="auto"/>
      </w:divBdr>
    </w:div>
    <w:div w:id="215821453">
      <w:bodyDiv w:val="1"/>
      <w:marLeft w:val="0"/>
      <w:marRight w:val="0"/>
      <w:marTop w:val="0"/>
      <w:marBottom w:val="0"/>
      <w:divBdr>
        <w:top w:val="none" w:sz="0" w:space="0" w:color="auto"/>
        <w:left w:val="none" w:sz="0" w:space="0" w:color="auto"/>
        <w:bottom w:val="none" w:sz="0" w:space="0" w:color="auto"/>
        <w:right w:val="none" w:sz="0" w:space="0" w:color="auto"/>
      </w:divBdr>
    </w:div>
    <w:div w:id="219053837">
      <w:bodyDiv w:val="1"/>
      <w:marLeft w:val="0"/>
      <w:marRight w:val="0"/>
      <w:marTop w:val="0"/>
      <w:marBottom w:val="0"/>
      <w:divBdr>
        <w:top w:val="none" w:sz="0" w:space="0" w:color="auto"/>
        <w:left w:val="none" w:sz="0" w:space="0" w:color="auto"/>
        <w:bottom w:val="none" w:sz="0" w:space="0" w:color="auto"/>
        <w:right w:val="none" w:sz="0" w:space="0" w:color="auto"/>
      </w:divBdr>
      <w:divsChild>
        <w:div w:id="41369205">
          <w:marLeft w:val="0"/>
          <w:marRight w:val="0"/>
          <w:marTop w:val="0"/>
          <w:marBottom w:val="0"/>
          <w:divBdr>
            <w:top w:val="none" w:sz="0" w:space="0" w:color="auto"/>
            <w:left w:val="none" w:sz="0" w:space="0" w:color="auto"/>
            <w:bottom w:val="none" w:sz="0" w:space="0" w:color="auto"/>
            <w:right w:val="none" w:sz="0" w:space="0" w:color="auto"/>
          </w:divBdr>
        </w:div>
        <w:div w:id="48235527">
          <w:marLeft w:val="0"/>
          <w:marRight w:val="0"/>
          <w:marTop w:val="0"/>
          <w:marBottom w:val="0"/>
          <w:divBdr>
            <w:top w:val="none" w:sz="0" w:space="0" w:color="auto"/>
            <w:left w:val="none" w:sz="0" w:space="0" w:color="auto"/>
            <w:bottom w:val="none" w:sz="0" w:space="0" w:color="auto"/>
            <w:right w:val="none" w:sz="0" w:space="0" w:color="auto"/>
          </w:divBdr>
        </w:div>
        <w:div w:id="454449185">
          <w:marLeft w:val="0"/>
          <w:marRight w:val="0"/>
          <w:marTop w:val="0"/>
          <w:marBottom w:val="0"/>
          <w:divBdr>
            <w:top w:val="none" w:sz="0" w:space="0" w:color="auto"/>
            <w:left w:val="none" w:sz="0" w:space="0" w:color="auto"/>
            <w:bottom w:val="none" w:sz="0" w:space="0" w:color="auto"/>
            <w:right w:val="none" w:sz="0" w:space="0" w:color="auto"/>
          </w:divBdr>
        </w:div>
        <w:div w:id="1254052930">
          <w:marLeft w:val="0"/>
          <w:marRight w:val="0"/>
          <w:marTop w:val="0"/>
          <w:marBottom w:val="0"/>
          <w:divBdr>
            <w:top w:val="none" w:sz="0" w:space="0" w:color="auto"/>
            <w:left w:val="none" w:sz="0" w:space="0" w:color="auto"/>
            <w:bottom w:val="none" w:sz="0" w:space="0" w:color="auto"/>
            <w:right w:val="none" w:sz="0" w:space="0" w:color="auto"/>
          </w:divBdr>
        </w:div>
        <w:div w:id="2113162157">
          <w:marLeft w:val="0"/>
          <w:marRight w:val="0"/>
          <w:marTop w:val="0"/>
          <w:marBottom w:val="0"/>
          <w:divBdr>
            <w:top w:val="none" w:sz="0" w:space="0" w:color="auto"/>
            <w:left w:val="none" w:sz="0" w:space="0" w:color="auto"/>
            <w:bottom w:val="none" w:sz="0" w:space="0" w:color="auto"/>
            <w:right w:val="none" w:sz="0" w:space="0" w:color="auto"/>
          </w:divBdr>
        </w:div>
      </w:divsChild>
    </w:div>
    <w:div w:id="219635556">
      <w:bodyDiv w:val="1"/>
      <w:marLeft w:val="0"/>
      <w:marRight w:val="0"/>
      <w:marTop w:val="0"/>
      <w:marBottom w:val="0"/>
      <w:divBdr>
        <w:top w:val="none" w:sz="0" w:space="0" w:color="auto"/>
        <w:left w:val="none" w:sz="0" w:space="0" w:color="auto"/>
        <w:bottom w:val="none" w:sz="0" w:space="0" w:color="auto"/>
        <w:right w:val="none" w:sz="0" w:space="0" w:color="auto"/>
      </w:divBdr>
    </w:div>
    <w:div w:id="222567923">
      <w:bodyDiv w:val="1"/>
      <w:marLeft w:val="0"/>
      <w:marRight w:val="0"/>
      <w:marTop w:val="0"/>
      <w:marBottom w:val="0"/>
      <w:divBdr>
        <w:top w:val="none" w:sz="0" w:space="0" w:color="auto"/>
        <w:left w:val="none" w:sz="0" w:space="0" w:color="auto"/>
        <w:bottom w:val="none" w:sz="0" w:space="0" w:color="auto"/>
        <w:right w:val="none" w:sz="0" w:space="0" w:color="auto"/>
      </w:divBdr>
    </w:div>
    <w:div w:id="229077223">
      <w:bodyDiv w:val="1"/>
      <w:marLeft w:val="0"/>
      <w:marRight w:val="0"/>
      <w:marTop w:val="0"/>
      <w:marBottom w:val="0"/>
      <w:divBdr>
        <w:top w:val="none" w:sz="0" w:space="0" w:color="auto"/>
        <w:left w:val="none" w:sz="0" w:space="0" w:color="auto"/>
        <w:bottom w:val="none" w:sz="0" w:space="0" w:color="auto"/>
        <w:right w:val="none" w:sz="0" w:space="0" w:color="auto"/>
      </w:divBdr>
    </w:div>
    <w:div w:id="230501712">
      <w:bodyDiv w:val="1"/>
      <w:marLeft w:val="0"/>
      <w:marRight w:val="0"/>
      <w:marTop w:val="0"/>
      <w:marBottom w:val="0"/>
      <w:divBdr>
        <w:top w:val="none" w:sz="0" w:space="0" w:color="auto"/>
        <w:left w:val="none" w:sz="0" w:space="0" w:color="auto"/>
        <w:bottom w:val="none" w:sz="0" w:space="0" w:color="auto"/>
        <w:right w:val="none" w:sz="0" w:space="0" w:color="auto"/>
      </w:divBdr>
    </w:div>
    <w:div w:id="233855813">
      <w:bodyDiv w:val="1"/>
      <w:marLeft w:val="0"/>
      <w:marRight w:val="0"/>
      <w:marTop w:val="0"/>
      <w:marBottom w:val="0"/>
      <w:divBdr>
        <w:top w:val="none" w:sz="0" w:space="0" w:color="auto"/>
        <w:left w:val="none" w:sz="0" w:space="0" w:color="auto"/>
        <w:bottom w:val="none" w:sz="0" w:space="0" w:color="auto"/>
        <w:right w:val="none" w:sz="0" w:space="0" w:color="auto"/>
      </w:divBdr>
    </w:div>
    <w:div w:id="241068431">
      <w:bodyDiv w:val="1"/>
      <w:marLeft w:val="0"/>
      <w:marRight w:val="0"/>
      <w:marTop w:val="0"/>
      <w:marBottom w:val="0"/>
      <w:divBdr>
        <w:top w:val="none" w:sz="0" w:space="0" w:color="auto"/>
        <w:left w:val="none" w:sz="0" w:space="0" w:color="auto"/>
        <w:bottom w:val="none" w:sz="0" w:space="0" w:color="auto"/>
        <w:right w:val="none" w:sz="0" w:space="0" w:color="auto"/>
      </w:divBdr>
      <w:divsChild>
        <w:div w:id="246038249">
          <w:marLeft w:val="0"/>
          <w:marRight w:val="0"/>
          <w:marTop w:val="0"/>
          <w:marBottom w:val="0"/>
          <w:divBdr>
            <w:top w:val="none" w:sz="0" w:space="0" w:color="auto"/>
            <w:left w:val="none" w:sz="0" w:space="0" w:color="auto"/>
            <w:bottom w:val="none" w:sz="0" w:space="0" w:color="auto"/>
            <w:right w:val="none" w:sz="0" w:space="0" w:color="auto"/>
          </w:divBdr>
          <w:divsChild>
            <w:div w:id="131291890">
              <w:marLeft w:val="0"/>
              <w:marRight w:val="0"/>
              <w:marTop w:val="0"/>
              <w:marBottom w:val="0"/>
              <w:divBdr>
                <w:top w:val="none" w:sz="0" w:space="0" w:color="auto"/>
                <w:left w:val="none" w:sz="0" w:space="0" w:color="auto"/>
                <w:bottom w:val="none" w:sz="0" w:space="0" w:color="auto"/>
                <w:right w:val="none" w:sz="0" w:space="0" w:color="auto"/>
              </w:divBdr>
            </w:div>
          </w:divsChild>
        </w:div>
        <w:div w:id="289437315">
          <w:marLeft w:val="0"/>
          <w:marRight w:val="0"/>
          <w:marTop w:val="0"/>
          <w:marBottom w:val="0"/>
          <w:divBdr>
            <w:top w:val="none" w:sz="0" w:space="0" w:color="auto"/>
            <w:left w:val="none" w:sz="0" w:space="0" w:color="auto"/>
            <w:bottom w:val="none" w:sz="0" w:space="0" w:color="auto"/>
            <w:right w:val="none" w:sz="0" w:space="0" w:color="auto"/>
          </w:divBdr>
        </w:div>
        <w:div w:id="416168444">
          <w:marLeft w:val="0"/>
          <w:marRight w:val="0"/>
          <w:marTop w:val="0"/>
          <w:marBottom w:val="0"/>
          <w:divBdr>
            <w:top w:val="none" w:sz="0" w:space="0" w:color="auto"/>
            <w:left w:val="none" w:sz="0" w:space="0" w:color="auto"/>
            <w:bottom w:val="none" w:sz="0" w:space="0" w:color="auto"/>
            <w:right w:val="none" w:sz="0" w:space="0" w:color="auto"/>
          </w:divBdr>
        </w:div>
        <w:div w:id="586427016">
          <w:marLeft w:val="0"/>
          <w:marRight w:val="0"/>
          <w:marTop w:val="0"/>
          <w:marBottom w:val="0"/>
          <w:divBdr>
            <w:top w:val="none" w:sz="0" w:space="0" w:color="auto"/>
            <w:left w:val="none" w:sz="0" w:space="0" w:color="auto"/>
            <w:bottom w:val="none" w:sz="0" w:space="0" w:color="auto"/>
            <w:right w:val="none" w:sz="0" w:space="0" w:color="auto"/>
          </w:divBdr>
        </w:div>
        <w:div w:id="615140849">
          <w:marLeft w:val="0"/>
          <w:marRight w:val="0"/>
          <w:marTop w:val="0"/>
          <w:marBottom w:val="0"/>
          <w:divBdr>
            <w:top w:val="none" w:sz="0" w:space="0" w:color="auto"/>
            <w:left w:val="none" w:sz="0" w:space="0" w:color="auto"/>
            <w:bottom w:val="none" w:sz="0" w:space="0" w:color="auto"/>
            <w:right w:val="none" w:sz="0" w:space="0" w:color="auto"/>
          </w:divBdr>
        </w:div>
        <w:div w:id="1020814731">
          <w:marLeft w:val="0"/>
          <w:marRight w:val="0"/>
          <w:marTop w:val="0"/>
          <w:marBottom w:val="0"/>
          <w:divBdr>
            <w:top w:val="none" w:sz="0" w:space="0" w:color="auto"/>
            <w:left w:val="none" w:sz="0" w:space="0" w:color="auto"/>
            <w:bottom w:val="none" w:sz="0" w:space="0" w:color="auto"/>
            <w:right w:val="none" w:sz="0" w:space="0" w:color="auto"/>
          </w:divBdr>
        </w:div>
        <w:div w:id="1049382186">
          <w:marLeft w:val="0"/>
          <w:marRight w:val="0"/>
          <w:marTop w:val="0"/>
          <w:marBottom w:val="0"/>
          <w:divBdr>
            <w:top w:val="none" w:sz="0" w:space="0" w:color="auto"/>
            <w:left w:val="none" w:sz="0" w:space="0" w:color="auto"/>
            <w:bottom w:val="none" w:sz="0" w:space="0" w:color="auto"/>
            <w:right w:val="none" w:sz="0" w:space="0" w:color="auto"/>
          </w:divBdr>
        </w:div>
        <w:div w:id="1088237251">
          <w:marLeft w:val="0"/>
          <w:marRight w:val="0"/>
          <w:marTop w:val="0"/>
          <w:marBottom w:val="0"/>
          <w:divBdr>
            <w:top w:val="none" w:sz="0" w:space="0" w:color="auto"/>
            <w:left w:val="none" w:sz="0" w:space="0" w:color="auto"/>
            <w:bottom w:val="none" w:sz="0" w:space="0" w:color="auto"/>
            <w:right w:val="none" w:sz="0" w:space="0" w:color="auto"/>
          </w:divBdr>
        </w:div>
        <w:div w:id="1505045734">
          <w:marLeft w:val="0"/>
          <w:marRight w:val="0"/>
          <w:marTop w:val="0"/>
          <w:marBottom w:val="0"/>
          <w:divBdr>
            <w:top w:val="none" w:sz="0" w:space="0" w:color="auto"/>
            <w:left w:val="none" w:sz="0" w:space="0" w:color="auto"/>
            <w:bottom w:val="none" w:sz="0" w:space="0" w:color="auto"/>
            <w:right w:val="none" w:sz="0" w:space="0" w:color="auto"/>
          </w:divBdr>
        </w:div>
        <w:div w:id="1508132671">
          <w:marLeft w:val="0"/>
          <w:marRight w:val="0"/>
          <w:marTop w:val="0"/>
          <w:marBottom w:val="0"/>
          <w:divBdr>
            <w:top w:val="none" w:sz="0" w:space="0" w:color="auto"/>
            <w:left w:val="none" w:sz="0" w:space="0" w:color="auto"/>
            <w:bottom w:val="none" w:sz="0" w:space="0" w:color="auto"/>
            <w:right w:val="none" w:sz="0" w:space="0" w:color="auto"/>
          </w:divBdr>
        </w:div>
        <w:div w:id="1535919299">
          <w:marLeft w:val="0"/>
          <w:marRight w:val="0"/>
          <w:marTop w:val="0"/>
          <w:marBottom w:val="0"/>
          <w:divBdr>
            <w:top w:val="none" w:sz="0" w:space="0" w:color="auto"/>
            <w:left w:val="none" w:sz="0" w:space="0" w:color="auto"/>
            <w:bottom w:val="none" w:sz="0" w:space="0" w:color="auto"/>
            <w:right w:val="none" w:sz="0" w:space="0" w:color="auto"/>
          </w:divBdr>
        </w:div>
        <w:div w:id="1908614251">
          <w:marLeft w:val="0"/>
          <w:marRight w:val="0"/>
          <w:marTop w:val="0"/>
          <w:marBottom w:val="0"/>
          <w:divBdr>
            <w:top w:val="none" w:sz="0" w:space="0" w:color="auto"/>
            <w:left w:val="none" w:sz="0" w:space="0" w:color="auto"/>
            <w:bottom w:val="none" w:sz="0" w:space="0" w:color="auto"/>
            <w:right w:val="none" w:sz="0" w:space="0" w:color="auto"/>
          </w:divBdr>
        </w:div>
      </w:divsChild>
    </w:div>
    <w:div w:id="244657818">
      <w:bodyDiv w:val="1"/>
      <w:marLeft w:val="0"/>
      <w:marRight w:val="0"/>
      <w:marTop w:val="0"/>
      <w:marBottom w:val="0"/>
      <w:divBdr>
        <w:top w:val="none" w:sz="0" w:space="0" w:color="auto"/>
        <w:left w:val="none" w:sz="0" w:space="0" w:color="auto"/>
        <w:bottom w:val="none" w:sz="0" w:space="0" w:color="auto"/>
        <w:right w:val="none" w:sz="0" w:space="0" w:color="auto"/>
      </w:divBdr>
      <w:divsChild>
        <w:div w:id="310331357">
          <w:marLeft w:val="136"/>
          <w:marRight w:val="136"/>
          <w:marTop w:val="0"/>
          <w:marBottom w:val="136"/>
          <w:divBdr>
            <w:top w:val="none" w:sz="0" w:space="0" w:color="auto"/>
            <w:left w:val="none" w:sz="0" w:space="0" w:color="auto"/>
            <w:bottom w:val="none" w:sz="0" w:space="0" w:color="auto"/>
            <w:right w:val="none" w:sz="0" w:space="0" w:color="auto"/>
          </w:divBdr>
          <w:divsChild>
            <w:div w:id="873347190">
              <w:marLeft w:val="0"/>
              <w:marRight w:val="0"/>
              <w:marTop w:val="0"/>
              <w:marBottom w:val="0"/>
              <w:divBdr>
                <w:top w:val="none" w:sz="0" w:space="0" w:color="auto"/>
                <w:left w:val="none" w:sz="0" w:space="0" w:color="auto"/>
                <w:bottom w:val="none" w:sz="0" w:space="0" w:color="auto"/>
                <w:right w:val="none" w:sz="0" w:space="0" w:color="auto"/>
              </w:divBdr>
              <w:divsChild>
                <w:div w:id="91562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841575">
      <w:bodyDiv w:val="1"/>
      <w:marLeft w:val="0"/>
      <w:marRight w:val="0"/>
      <w:marTop w:val="0"/>
      <w:marBottom w:val="0"/>
      <w:divBdr>
        <w:top w:val="none" w:sz="0" w:space="0" w:color="auto"/>
        <w:left w:val="none" w:sz="0" w:space="0" w:color="auto"/>
        <w:bottom w:val="none" w:sz="0" w:space="0" w:color="auto"/>
        <w:right w:val="none" w:sz="0" w:space="0" w:color="auto"/>
      </w:divBdr>
      <w:divsChild>
        <w:div w:id="148597731">
          <w:marLeft w:val="0"/>
          <w:marRight w:val="0"/>
          <w:marTop w:val="0"/>
          <w:marBottom w:val="0"/>
          <w:divBdr>
            <w:top w:val="none" w:sz="0" w:space="0" w:color="auto"/>
            <w:left w:val="none" w:sz="0" w:space="0" w:color="auto"/>
            <w:bottom w:val="none" w:sz="0" w:space="0" w:color="auto"/>
            <w:right w:val="none" w:sz="0" w:space="0" w:color="auto"/>
          </w:divBdr>
        </w:div>
        <w:div w:id="639766386">
          <w:marLeft w:val="0"/>
          <w:marRight w:val="0"/>
          <w:marTop w:val="0"/>
          <w:marBottom w:val="0"/>
          <w:divBdr>
            <w:top w:val="none" w:sz="0" w:space="0" w:color="auto"/>
            <w:left w:val="none" w:sz="0" w:space="0" w:color="auto"/>
            <w:bottom w:val="none" w:sz="0" w:space="0" w:color="auto"/>
            <w:right w:val="none" w:sz="0" w:space="0" w:color="auto"/>
          </w:divBdr>
        </w:div>
      </w:divsChild>
    </w:div>
    <w:div w:id="246886433">
      <w:bodyDiv w:val="1"/>
      <w:marLeft w:val="0"/>
      <w:marRight w:val="0"/>
      <w:marTop w:val="0"/>
      <w:marBottom w:val="0"/>
      <w:divBdr>
        <w:top w:val="none" w:sz="0" w:space="0" w:color="auto"/>
        <w:left w:val="none" w:sz="0" w:space="0" w:color="auto"/>
        <w:bottom w:val="none" w:sz="0" w:space="0" w:color="auto"/>
        <w:right w:val="none" w:sz="0" w:space="0" w:color="auto"/>
      </w:divBdr>
    </w:div>
    <w:div w:id="249588407">
      <w:bodyDiv w:val="1"/>
      <w:marLeft w:val="0"/>
      <w:marRight w:val="0"/>
      <w:marTop w:val="0"/>
      <w:marBottom w:val="0"/>
      <w:divBdr>
        <w:top w:val="none" w:sz="0" w:space="0" w:color="auto"/>
        <w:left w:val="none" w:sz="0" w:space="0" w:color="auto"/>
        <w:bottom w:val="none" w:sz="0" w:space="0" w:color="auto"/>
        <w:right w:val="none" w:sz="0" w:space="0" w:color="auto"/>
      </w:divBdr>
      <w:divsChild>
        <w:div w:id="777018575">
          <w:marLeft w:val="0"/>
          <w:marRight w:val="0"/>
          <w:marTop w:val="0"/>
          <w:marBottom w:val="0"/>
          <w:divBdr>
            <w:top w:val="none" w:sz="0" w:space="0" w:color="auto"/>
            <w:left w:val="none" w:sz="0" w:space="0" w:color="auto"/>
            <w:bottom w:val="none" w:sz="0" w:space="0" w:color="auto"/>
            <w:right w:val="none" w:sz="0" w:space="0" w:color="auto"/>
          </w:divBdr>
          <w:divsChild>
            <w:div w:id="1213227623">
              <w:marLeft w:val="0"/>
              <w:marRight w:val="0"/>
              <w:marTop w:val="0"/>
              <w:marBottom w:val="0"/>
              <w:divBdr>
                <w:top w:val="none" w:sz="0" w:space="0" w:color="auto"/>
                <w:left w:val="none" w:sz="0" w:space="0" w:color="auto"/>
                <w:bottom w:val="none" w:sz="0" w:space="0" w:color="auto"/>
                <w:right w:val="none" w:sz="0" w:space="0" w:color="auto"/>
              </w:divBdr>
              <w:divsChild>
                <w:div w:id="90929456">
                  <w:marLeft w:val="0"/>
                  <w:marRight w:val="0"/>
                  <w:marTop w:val="0"/>
                  <w:marBottom w:val="0"/>
                  <w:divBdr>
                    <w:top w:val="none" w:sz="0" w:space="0" w:color="auto"/>
                    <w:left w:val="none" w:sz="0" w:space="0" w:color="auto"/>
                    <w:bottom w:val="none" w:sz="0" w:space="0" w:color="auto"/>
                    <w:right w:val="none" w:sz="0" w:space="0" w:color="auto"/>
                  </w:divBdr>
                  <w:divsChild>
                    <w:div w:id="17666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860601">
      <w:bodyDiv w:val="1"/>
      <w:marLeft w:val="0"/>
      <w:marRight w:val="0"/>
      <w:marTop w:val="0"/>
      <w:marBottom w:val="0"/>
      <w:divBdr>
        <w:top w:val="none" w:sz="0" w:space="0" w:color="auto"/>
        <w:left w:val="none" w:sz="0" w:space="0" w:color="auto"/>
        <w:bottom w:val="none" w:sz="0" w:space="0" w:color="auto"/>
        <w:right w:val="none" w:sz="0" w:space="0" w:color="auto"/>
      </w:divBdr>
    </w:div>
    <w:div w:id="253323675">
      <w:bodyDiv w:val="1"/>
      <w:marLeft w:val="0"/>
      <w:marRight w:val="0"/>
      <w:marTop w:val="0"/>
      <w:marBottom w:val="0"/>
      <w:divBdr>
        <w:top w:val="none" w:sz="0" w:space="0" w:color="auto"/>
        <w:left w:val="none" w:sz="0" w:space="0" w:color="auto"/>
        <w:bottom w:val="none" w:sz="0" w:space="0" w:color="auto"/>
        <w:right w:val="none" w:sz="0" w:space="0" w:color="auto"/>
      </w:divBdr>
      <w:divsChild>
        <w:div w:id="1668173566">
          <w:marLeft w:val="136"/>
          <w:marRight w:val="136"/>
          <w:marTop w:val="0"/>
          <w:marBottom w:val="136"/>
          <w:divBdr>
            <w:top w:val="none" w:sz="0" w:space="0" w:color="auto"/>
            <w:left w:val="none" w:sz="0" w:space="0" w:color="auto"/>
            <w:bottom w:val="none" w:sz="0" w:space="0" w:color="auto"/>
            <w:right w:val="none" w:sz="0" w:space="0" w:color="auto"/>
          </w:divBdr>
          <w:divsChild>
            <w:div w:id="772210774">
              <w:marLeft w:val="0"/>
              <w:marRight w:val="0"/>
              <w:marTop w:val="0"/>
              <w:marBottom w:val="0"/>
              <w:divBdr>
                <w:top w:val="none" w:sz="0" w:space="0" w:color="auto"/>
                <w:left w:val="none" w:sz="0" w:space="0" w:color="auto"/>
                <w:bottom w:val="none" w:sz="0" w:space="0" w:color="auto"/>
                <w:right w:val="none" w:sz="0" w:space="0" w:color="auto"/>
              </w:divBdr>
              <w:divsChild>
                <w:div w:id="272514570">
                  <w:marLeft w:val="0"/>
                  <w:marRight w:val="0"/>
                  <w:marTop w:val="0"/>
                  <w:marBottom w:val="0"/>
                  <w:divBdr>
                    <w:top w:val="none" w:sz="0" w:space="0" w:color="auto"/>
                    <w:left w:val="none" w:sz="0" w:space="0" w:color="auto"/>
                    <w:bottom w:val="none" w:sz="0" w:space="0" w:color="auto"/>
                    <w:right w:val="none" w:sz="0" w:space="0" w:color="auto"/>
                  </w:divBdr>
                </w:div>
                <w:div w:id="152609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644050">
      <w:bodyDiv w:val="1"/>
      <w:marLeft w:val="0"/>
      <w:marRight w:val="0"/>
      <w:marTop w:val="0"/>
      <w:marBottom w:val="0"/>
      <w:divBdr>
        <w:top w:val="none" w:sz="0" w:space="0" w:color="auto"/>
        <w:left w:val="none" w:sz="0" w:space="0" w:color="auto"/>
        <w:bottom w:val="none" w:sz="0" w:space="0" w:color="auto"/>
        <w:right w:val="none" w:sz="0" w:space="0" w:color="auto"/>
      </w:divBdr>
      <w:divsChild>
        <w:div w:id="799496599">
          <w:marLeft w:val="0"/>
          <w:marRight w:val="0"/>
          <w:marTop w:val="0"/>
          <w:marBottom w:val="0"/>
          <w:divBdr>
            <w:top w:val="none" w:sz="0" w:space="0" w:color="auto"/>
            <w:left w:val="none" w:sz="0" w:space="0" w:color="auto"/>
            <w:bottom w:val="none" w:sz="0" w:space="0" w:color="auto"/>
            <w:right w:val="none" w:sz="0" w:space="0" w:color="auto"/>
          </w:divBdr>
          <w:divsChild>
            <w:div w:id="18849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300310">
      <w:bodyDiv w:val="1"/>
      <w:marLeft w:val="0"/>
      <w:marRight w:val="0"/>
      <w:marTop w:val="0"/>
      <w:marBottom w:val="0"/>
      <w:divBdr>
        <w:top w:val="none" w:sz="0" w:space="0" w:color="auto"/>
        <w:left w:val="none" w:sz="0" w:space="0" w:color="auto"/>
        <w:bottom w:val="none" w:sz="0" w:space="0" w:color="auto"/>
        <w:right w:val="none" w:sz="0" w:space="0" w:color="auto"/>
      </w:divBdr>
      <w:divsChild>
        <w:div w:id="1392388916">
          <w:marLeft w:val="0"/>
          <w:marRight w:val="0"/>
          <w:marTop w:val="0"/>
          <w:marBottom w:val="0"/>
          <w:divBdr>
            <w:top w:val="none" w:sz="0" w:space="0" w:color="auto"/>
            <w:left w:val="none" w:sz="0" w:space="0" w:color="auto"/>
            <w:bottom w:val="none" w:sz="0" w:space="0" w:color="auto"/>
            <w:right w:val="none" w:sz="0" w:space="0" w:color="auto"/>
          </w:divBdr>
          <w:divsChild>
            <w:div w:id="2109763761">
              <w:marLeft w:val="0"/>
              <w:marRight w:val="0"/>
              <w:marTop w:val="0"/>
              <w:marBottom w:val="0"/>
              <w:divBdr>
                <w:top w:val="none" w:sz="0" w:space="0" w:color="auto"/>
                <w:left w:val="none" w:sz="0" w:space="0" w:color="auto"/>
                <w:bottom w:val="none" w:sz="0" w:space="0" w:color="auto"/>
                <w:right w:val="none" w:sz="0" w:space="0" w:color="auto"/>
              </w:divBdr>
              <w:divsChild>
                <w:div w:id="732585480">
                  <w:marLeft w:val="0"/>
                  <w:marRight w:val="0"/>
                  <w:marTop w:val="0"/>
                  <w:marBottom w:val="0"/>
                  <w:divBdr>
                    <w:top w:val="none" w:sz="0" w:space="0" w:color="auto"/>
                    <w:left w:val="none" w:sz="0" w:space="0" w:color="auto"/>
                    <w:bottom w:val="none" w:sz="0" w:space="0" w:color="auto"/>
                    <w:right w:val="none" w:sz="0" w:space="0" w:color="auto"/>
                  </w:divBdr>
                  <w:divsChild>
                    <w:div w:id="1859538203">
                      <w:marLeft w:val="0"/>
                      <w:marRight w:val="0"/>
                      <w:marTop w:val="0"/>
                      <w:marBottom w:val="0"/>
                      <w:divBdr>
                        <w:top w:val="none" w:sz="0" w:space="0" w:color="auto"/>
                        <w:left w:val="none" w:sz="0" w:space="0" w:color="auto"/>
                        <w:bottom w:val="none" w:sz="0" w:space="0" w:color="auto"/>
                        <w:right w:val="none" w:sz="0" w:space="0" w:color="auto"/>
                      </w:divBdr>
                      <w:divsChild>
                        <w:div w:id="157975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1619718">
      <w:bodyDiv w:val="1"/>
      <w:marLeft w:val="0"/>
      <w:marRight w:val="0"/>
      <w:marTop w:val="0"/>
      <w:marBottom w:val="0"/>
      <w:divBdr>
        <w:top w:val="none" w:sz="0" w:space="0" w:color="auto"/>
        <w:left w:val="none" w:sz="0" w:space="0" w:color="auto"/>
        <w:bottom w:val="none" w:sz="0" w:space="0" w:color="auto"/>
        <w:right w:val="none" w:sz="0" w:space="0" w:color="auto"/>
      </w:divBdr>
    </w:div>
    <w:div w:id="264075901">
      <w:bodyDiv w:val="1"/>
      <w:marLeft w:val="0"/>
      <w:marRight w:val="0"/>
      <w:marTop w:val="0"/>
      <w:marBottom w:val="0"/>
      <w:divBdr>
        <w:top w:val="none" w:sz="0" w:space="0" w:color="auto"/>
        <w:left w:val="none" w:sz="0" w:space="0" w:color="auto"/>
        <w:bottom w:val="none" w:sz="0" w:space="0" w:color="auto"/>
        <w:right w:val="none" w:sz="0" w:space="0" w:color="auto"/>
      </w:divBdr>
    </w:div>
    <w:div w:id="265427756">
      <w:bodyDiv w:val="1"/>
      <w:marLeft w:val="0"/>
      <w:marRight w:val="0"/>
      <w:marTop w:val="0"/>
      <w:marBottom w:val="0"/>
      <w:divBdr>
        <w:top w:val="none" w:sz="0" w:space="0" w:color="auto"/>
        <w:left w:val="none" w:sz="0" w:space="0" w:color="auto"/>
        <w:bottom w:val="none" w:sz="0" w:space="0" w:color="auto"/>
        <w:right w:val="none" w:sz="0" w:space="0" w:color="auto"/>
      </w:divBdr>
    </w:div>
    <w:div w:id="285890607">
      <w:bodyDiv w:val="1"/>
      <w:marLeft w:val="0"/>
      <w:marRight w:val="0"/>
      <w:marTop w:val="0"/>
      <w:marBottom w:val="0"/>
      <w:divBdr>
        <w:top w:val="none" w:sz="0" w:space="0" w:color="auto"/>
        <w:left w:val="none" w:sz="0" w:space="0" w:color="auto"/>
        <w:bottom w:val="none" w:sz="0" w:space="0" w:color="auto"/>
        <w:right w:val="none" w:sz="0" w:space="0" w:color="auto"/>
      </w:divBdr>
    </w:div>
    <w:div w:id="287318303">
      <w:bodyDiv w:val="1"/>
      <w:marLeft w:val="0"/>
      <w:marRight w:val="0"/>
      <w:marTop w:val="0"/>
      <w:marBottom w:val="0"/>
      <w:divBdr>
        <w:top w:val="none" w:sz="0" w:space="0" w:color="auto"/>
        <w:left w:val="none" w:sz="0" w:space="0" w:color="auto"/>
        <w:bottom w:val="none" w:sz="0" w:space="0" w:color="auto"/>
        <w:right w:val="none" w:sz="0" w:space="0" w:color="auto"/>
      </w:divBdr>
      <w:divsChild>
        <w:div w:id="796989143">
          <w:marLeft w:val="0"/>
          <w:marRight w:val="0"/>
          <w:marTop w:val="0"/>
          <w:marBottom w:val="0"/>
          <w:divBdr>
            <w:top w:val="none" w:sz="0" w:space="0" w:color="auto"/>
            <w:left w:val="none" w:sz="0" w:space="0" w:color="auto"/>
            <w:bottom w:val="none" w:sz="0" w:space="0" w:color="auto"/>
            <w:right w:val="none" w:sz="0" w:space="0" w:color="auto"/>
          </w:divBdr>
        </w:div>
        <w:div w:id="1235772914">
          <w:marLeft w:val="0"/>
          <w:marRight w:val="0"/>
          <w:marTop w:val="0"/>
          <w:marBottom w:val="0"/>
          <w:divBdr>
            <w:top w:val="none" w:sz="0" w:space="0" w:color="auto"/>
            <w:left w:val="none" w:sz="0" w:space="0" w:color="auto"/>
            <w:bottom w:val="none" w:sz="0" w:space="0" w:color="auto"/>
            <w:right w:val="none" w:sz="0" w:space="0" w:color="auto"/>
          </w:divBdr>
        </w:div>
      </w:divsChild>
    </w:div>
    <w:div w:id="289015159">
      <w:bodyDiv w:val="1"/>
      <w:marLeft w:val="0"/>
      <w:marRight w:val="0"/>
      <w:marTop w:val="0"/>
      <w:marBottom w:val="0"/>
      <w:divBdr>
        <w:top w:val="none" w:sz="0" w:space="0" w:color="auto"/>
        <w:left w:val="none" w:sz="0" w:space="0" w:color="auto"/>
        <w:bottom w:val="none" w:sz="0" w:space="0" w:color="auto"/>
        <w:right w:val="none" w:sz="0" w:space="0" w:color="auto"/>
      </w:divBdr>
      <w:divsChild>
        <w:div w:id="1769230319">
          <w:marLeft w:val="0"/>
          <w:marRight w:val="0"/>
          <w:marTop w:val="0"/>
          <w:marBottom w:val="0"/>
          <w:divBdr>
            <w:top w:val="none" w:sz="0" w:space="0" w:color="auto"/>
            <w:left w:val="none" w:sz="0" w:space="0" w:color="auto"/>
            <w:bottom w:val="none" w:sz="0" w:space="0" w:color="auto"/>
            <w:right w:val="none" w:sz="0" w:space="0" w:color="auto"/>
          </w:divBdr>
          <w:divsChild>
            <w:div w:id="148400962">
              <w:marLeft w:val="0"/>
              <w:marRight w:val="0"/>
              <w:marTop w:val="0"/>
              <w:marBottom w:val="0"/>
              <w:divBdr>
                <w:top w:val="none" w:sz="0" w:space="0" w:color="auto"/>
                <w:left w:val="none" w:sz="0" w:space="0" w:color="auto"/>
                <w:bottom w:val="none" w:sz="0" w:space="0" w:color="auto"/>
                <w:right w:val="none" w:sz="0" w:space="0" w:color="auto"/>
              </w:divBdr>
              <w:divsChild>
                <w:div w:id="1500583310">
                  <w:marLeft w:val="0"/>
                  <w:marRight w:val="0"/>
                  <w:marTop w:val="0"/>
                  <w:marBottom w:val="0"/>
                  <w:divBdr>
                    <w:top w:val="none" w:sz="0" w:space="0" w:color="auto"/>
                    <w:left w:val="none" w:sz="0" w:space="0" w:color="auto"/>
                    <w:bottom w:val="none" w:sz="0" w:space="0" w:color="auto"/>
                    <w:right w:val="none" w:sz="0" w:space="0" w:color="auto"/>
                  </w:divBdr>
                  <w:divsChild>
                    <w:div w:id="277879939">
                      <w:marLeft w:val="0"/>
                      <w:marRight w:val="0"/>
                      <w:marTop w:val="0"/>
                      <w:marBottom w:val="0"/>
                      <w:divBdr>
                        <w:top w:val="none" w:sz="0" w:space="0" w:color="auto"/>
                        <w:left w:val="none" w:sz="0" w:space="0" w:color="auto"/>
                        <w:bottom w:val="none" w:sz="0" w:space="0" w:color="auto"/>
                        <w:right w:val="none" w:sz="0" w:space="0" w:color="auto"/>
                      </w:divBdr>
                      <w:divsChild>
                        <w:div w:id="545682791">
                          <w:marLeft w:val="0"/>
                          <w:marRight w:val="0"/>
                          <w:marTop w:val="0"/>
                          <w:marBottom w:val="0"/>
                          <w:divBdr>
                            <w:top w:val="none" w:sz="0" w:space="0" w:color="auto"/>
                            <w:left w:val="none" w:sz="0" w:space="0" w:color="auto"/>
                            <w:bottom w:val="none" w:sz="0" w:space="0" w:color="auto"/>
                            <w:right w:val="none" w:sz="0" w:space="0" w:color="auto"/>
                          </w:divBdr>
                          <w:divsChild>
                            <w:div w:id="1886600117">
                              <w:marLeft w:val="0"/>
                              <w:marRight w:val="0"/>
                              <w:marTop w:val="0"/>
                              <w:marBottom w:val="0"/>
                              <w:divBdr>
                                <w:top w:val="none" w:sz="0" w:space="0" w:color="auto"/>
                                <w:left w:val="none" w:sz="0" w:space="0" w:color="auto"/>
                                <w:bottom w:val="none" w:sz="0" w:space="0" w:color="auto"/>
                                <w:right w:val="none" w:sz="0" w:space="0" w:color="auto"/>
                              </w:divBdr>
                              <w:divsChild>
                                <w:div w:id="1637568667">
                                  <w:marLeft w:val="0"/>
                                  <w:marRight w:val="0"/>
                                  <w:marTop w:val="0"/>
                                  <w:marBottom w:val="0"/>
                                  <w:divBdr>
                                    <w:top w:val="none" w:sz="0" w:space="0" w:color="auto"/>
                                    <w:left w:val="none" w:sz="0" w:space="0" w:color="auto"/>
                                    <w:bottom w:val="none" w:sz="0" w:space="0" w:color="auto"/>
                                    <w:right w:val="none" w:sz="0" w:space="0" w:color="auto"/>
                                  </w:divBdr>
                                  <w:divsChild>
                                    <w:div w:id="698968297">
                                      <w:marLeft w:val="0"/>
                                      <w:marRight w:val="0"/>
                                      <w:marTop w:val="0"/>
                                      <w:marBottom w:val="0"/>
                                      <w:divBdr>
                                        <w:top w:val="none" w:sz="0" w:space="0" w:color="auto"/>
                                        <w:left w:val="none" w:sz="0" w:space="0" w:color="auto"/>
                                        <w:bottom w:val="none" w:sz="0" w:space="0" w:color="auto"/>
                                        <w:right w:val="none" w:sz="0" w:space="0" w:color="auto"/>
                                      </w:divBdr>
                                      <w:divsChild>
                                        <w:div w:id="1513644924">
                                          <w:marLeft w:val="0"/>
                                          <w:marRight w:val="0"/>
                                          <w:marTop w:val="0"/>
                                          <w:marBottom w:val="0"/>
                                          <w:divBdr>
                                            <w:top w:val="none" w:sz="0" w:space="0" w:color="auto"/>
                                            <w:left w:val="none" w:sz="0" w:space="0" w:color="auto"/>
                                            <w:bottom w:val="none" w:sz="0" w:space="0" w:color="auto"/>
                                            <w:right w:val="none" w:sz="0" w:space="0" w:color="auto"/>
                                          </w:divBdr>
                                          <w:divsChild>
                                            <w:div w:id="505438220">
                                              <w:marLeft w:val="0"/>
                                              <w:marRight w:val="0"/>
                                              <w:marTop w:val="0"/>
                                              <w:marBottom w:val="0"/>
                                              <w:divBdr>
                                                <w:top w:val="none" w:sz="0" w:space="0" w:color="auto"/>
                                                <w:left w:val="none" w:sz="0" w:space="0" w:color="auto"/>
                                                <w:bottom w:val="none" w:sz="0" w:space="0" w:color="auto"/>
                                                <w:right w:val="none" w:sz="0" w:space="0" w:color="auto"/>
                                              </w:divBdr>
                                              <w:divsChild>
                                                <w:div w:id="1042898431">
                                                  <w:marLeft w:val="0"/>
                                                  <w:marRight w:val="0"/>
                                                  <w:marTop w:val="0"/>
                                                  <w:marBottom w:val="0"/>
                                                  <w:divBdr>
                                                    <w:top w:val="none" w:sz="0" w:space="0" w:color="auto"/>
                                                    <w:left w:val="none" w:sz="0" w:space="0" w:color="auto"/>
                                                    <w:bottom w:val="none" w:sz="0" w:space="0" w:color="auto"/>
                                                    <w:right w:val="none" w:sz="0" w:space="0" w:color="auto"/>
                                                  </w:divBdr>
                                                  <w:divsChild>
                                                    <w:div w:id="1184592492">
                                                      <w:marLeft w:val="0"/>
                                                      <w:marRight w:val="0"/>
                                                      <w:marTop w:val="0"/>
                                                      <w:marBottom w:val="0"/>
                                                      <w:divBdr>
                                                        <w:top w:val="none" w:sz="0" w:space="0" w:color="auto"/>
                                                        <w:left w:val="none" w:sz="0" w:space="0" w:color="auto"/>
                                                        <w:bottom w:val="none" w:sz="0" w:space="0" w:color="auto"/>
                                                        <w:right w:val="none" w:sz="0" w:space="0" w:color="auto"/>
                                                      </w:divBdr>
                                                      <w:divsChild>
                                                        <w:div w:id="161091646">
                                                          <w:marLeft w:val="0"/>
                                                          <w:marRight w:val="0"/>
                                                          <w:marTop w:val="0"/>
                                                          <w:marBottom w:val="0"/>
                                                          <w:divBdr>
                                                            <w:top w:val="none" w:sz="0" w:space="0" w:color="auto"/>
                                                            <w:left w:val="none" w:sz="0" w:space="0" w:color="auto"/>
                                                            <w:bottom w:val="none" w:sz="0" w:space="0" w:color="auto"/>
                                                            <w:right w:val="none" w:sz="0" w:space="0" w:color="auto"/>
                                                          </w:divBdr>
                                                          <w:divsChild>
                                                            <w:div w:id="576593135">
                                                              <w:marLeft w:val="0"/>
                                                              <w:marRight w:val="0"/>
                                                              <w:marTop w:val="0"/>
                                                              <w:marBottom w:val="0"/>
                                                              <w:divBdr>
                                                                <w:top w:val="none" w:sz="0" w:space="0" w:color="auto"/>
                                                                <w:left w:val="none" w:sz="0" w:space="0" w:color="auto"/>
                                                                <w:bottom w:val="none" w:sz="0" w:space="0" w:color="auto"/>
                                                                <w:right w:val="none" w:sz="0" w:space="0" w:color="auto"/>
                                                              </w:divBdr>
                                                              <w:divsChild>
                                                                <w:div w:id="47606742">
                                                                  <w:marLeft w:val="0"/>
                                                                  <w:marRight w:val="0"/>
                                                                  <w:marTop w:val="0"/>
                                                                  <w:marBottom w:val="0"/>
                                                                  <w:divBdr>
                                                                    <w:top w:val="none" w:sz="0" w:space="0" w:color="auto"/>
                                                                    <w:left w:val="none" w:sz="0" w:space="0" w:color="auto"/>
                                                                    <w:bottom w:val="none" w:sz="0" w:space="0" w:color="auto"/>
                                                                    <w:right w:val="none" w:sz="0" w:space="0" w:color="auto"/>
                                                                  </w:divBdr>
                                                                  <w:divsChild>
                                                                    <w:div w:id="894240545">
                                                                      <w:marLeft w:val="0"/>
                                                                      <w:marRight w:val="0"/>
                                                                      <w:marTop w:val="0"/>
                                                                      <w:marBottom w:val="0"/>
                                                                      <w:divBdr>
                                                                        <w:top w:val="none" w:sz="0" w:space="0" w:color="auto"/>
                                                                        <w:left w:val="none" w:sz="0" w:space="0" w:color="auto"/>
                                                                        <w:bottom w:val="none" w:sz="0" w:space="0" w:color="auto"/>
                                                                        <w:right w:val="none" w:sz="0" w:space="0" w:color="auto"/>
                                                                      </w:divBdr>
                                                                      <w:divsChild>
                                                                        <w:div w:id="701395135">
                                                                          <w:marLeft w:val="0"/>
                                                                          <w:marRight w:val="0"/>
                                                                          <w:marTop w:val="0"/>
                                                                          <w:marBottom w:val="0"/>
                                                                          <w:divBdr>
                                                                            <w:top w:val="none" w:sz="0" w:space="0" w:color="auto"/>
                                                                            <w:left w:val="none" w:sz="0" w:space="0" w:color="auto"/>
                                                                            <w:bottom w:val="none" w:sz="0" w:space="0" w:color="auto"/>
                                                                            <w:right w:val="none" w:sz="0" w:space="0" w:color="auto"/>
                                                                          </w:divBdr>
                                                                        </w:div>
                                                                        <w:div w:id="1551570923">
                                                                          <w:marLeft w:val="0"/>
                                                                          <w:marRight w:val="0"/>
                                                                          <w:marTop w:val="0"/>
                                                                          <w:marBottom w:val="0"/>
                                                                          <w:divBdr>
                                                                            <w:top w:val="none" w:sz="0" w:space="0" w:color="auto"/>
                                                                            <w:left w:val="none" w:sz="0" w:space="0" w:color="auto"/>
                                                                            <w:bottom w:val="none" w:sz="0" w:space="0" w:color="auto"/>
                                                                            <w:right w:val="none" w:sz="0" w:space="0" w:color="auto"/>
                                                                          </w:divBdr>
                                                                        </w:div>
                                                                        <w:div w:id="183777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9676285">
      <w:bodyDiv w:val="1"/>
      <w:marLeft w:val="0"/>
      <w:marRight w:val="0"/>
      <w:marTop w:val="0"/>
      <w:marBottom w:val="0"/>
      <w:divBdr>
        <w:top w:val="none" w:sz="0" w:space="0" w:color="auto"/>
        <w:left w:val="none" w:sz="0" w:space="0" w:color="auto"/>
        <w:bottom w:val="none" w:sz="0" w:space="0" w:color="auto"/>
        <w:right w:val="none" w:sz="0" w:space="0" w:color="auto"/>
      </w:divBdr>
    </w:div>
    <w:div w:id="290476489">
      <w:bodyDiv w:val="1"/>
      <w:marLeft w:val="0"/>
      <w:marRight w:val="0"/>
      <w:marTop w:val="0"/>
      <w:marBottom w:val="0"/>
      <w:divBdr>
        <w:top w:val="none" w:sz="0" w:space="0" w:color="auto"/>
        <w:left w:val="none" w:sz="0" w:space="0" w:color="auto"/>
        <w:bottom w:val="none" w:sz="0" w:space="0" w:color="auto"/>
        <w:right w:val="none" w:sz="0" w:space="0" w:color="auto"/>
      </w:divBdr>
      <w:divsChild>
        <w:div w:id="1375083752">
          <w:marLeft w:val="150"/>
          <w:marRight w:val="150"/>
          <w:marTop w:val="0"/>
          <w:marBottom w:val="150"/>
          <w:divBdr>
            <w:top w:val="none" w:sz="0" w:space="0" w:color="auto"/>
            <w:left w:val="none" w:sz="0" w:space="0" w:color="auto"/>
            <w:bottom w:val="none" w:sz="0" w:space="0" w:color="auto"/>
            <w:right w:val="none" w:sz="0" w:space="0" w:color="auto"/>
          </w:divBdr>
          <w:divsChild>
            <w:div w:id="751242162">
              <w:marLeft w:val="0"/>
              <w:marRight w:val="0"/>
              <w:marTop w:val="0"/>
              <w:marBottom w:val="0"/>
              <w:divBdr>
                <w:top w:val="none" w:sz="0" w:space="0" w:color="auto"/>
                <w:left w:val="none" w:sz="0" w:space="0" w:color="auto"/>
                <w:bottom w:val="none" w:sz="0" w:space="0" w:color="auto"/>
                <w:right w:val="none" w:sz="0" w:space="0" w:color="auto"/>
              </w:divBdr>
            </w:div>
            <w:div w:id="92885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451123">
      <w:bodyDiv w:val="1"/>
      <w:marLeft w:val="0"/>
      <w:marRight w:val="0"/>
      <w:marTop w:val="0"/>
      <w:marBottom w:val="0"/>
      <w:divBdr>
        <w:top w:val="none" w:sz="0" w:space="0" w:color="auto"/>
        <w:left w:val="none" w:sz="0" w:space="0" w:color="auto"/>
        <w:bottom w:val="none" w:sz="0" w:space="0" w:color="auto"/>
        <w:right w:val="none" w:sz="0" w:space="0" w:color="auto"/>
      </w:divBdr>
      <w:divsChild>
        <w:div w:id="1753888419">
          <w:marLeft w:val="150"/>
          <w:marRight w:val="150"/>
          <w:marTop w:val="0"/>
          <w:marBottom w:val="150"/>
          <w:divBdr>
            <w:top w:val="none" w:sz="0" w:space="0" w:color="auto"/>
            <w:left w:val="none" w:sz="0" w:space="0" w:color="auto"/>
            <w:bottom w:val="none" w:sz="0" w:space="0" w:color="auto"/>
            <w:right w:val="none" w:sz="0" w:space="0" w:color="auto"/>
          </w:divBdr>
          <w:divsChild>
            <w:div w:id="9937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95784">
      <w:bodyDiv w:val="1"/>
      <w:marLeft w:val="0"/>
      <w:marRight w:val="0"/>
      <w:marTop w:val="0"/>
      <w:marBottom w:val="0"/>
      <w:divBdr>
        <w:top w:val="none" w:sz="0" w:space="0" w:color="auto"/>
        <w:left w:val="none" w:sz="0" w:space="0" w:color="auto"/>
        <w:bottom w:val="none" w:sz="0" w:space="0" w:color="auto"/>
        <w:right w:val="none" w:sz="0" w:space="0" w:color="auto"/>
      </w:divBdr>
    </w:div>
    <w:div w:id="301663216">
      <w:bodyDiv w:val="1"/>
      <w:marLeft w:val="0"/>
      <w:marRight w:val="0"/>
      <w:marTop w:val="0"/>
      <w:marBottom w:val="0"/>
      <w:divBdr>
        <w:top w:val="none" w:sz="0" w:space="0" w:color="auto"/>
        <w:left w:val="none" w:sz="0" w:space="0" w:color="auto"/>
        <w:bottom w:val="none" w:sz="0" w:space="0" w:color="auto"/>
        <w:right w:val="none" w:sz="0" w:space="0" w:color="auto"/>
      </w:divBdr>
    </w:div>
    <w:div w:id="303706898">
      <w:bodyDiv w:val="1"/>
      <w:marLeft w:val="0"/>
      <w:marRight w:val="0"/>
      <w:marTop w:val="0"/>
      <w:marBottom w:val="0"/>
      <w:divBdr>
        <w:top w:val="none" w:sz="0" w:space="0" w:color="auto"/>
        <w:left w:val="none" w:sz="0" w:space="0" w:color="auto"/>
        <w:bottom w:val="none" w:sz="0" w:space="0" w:color="auto"/>
        <w:right w:val="none" w:sz="0" w:space="0" w:color="auto"/>
      </w:divBdr>
      <w:divsChild>
        <w:div w:id="1055274615">
          <w:marLeft w:val="150"/>
          <w:marRight w:val="150"/>
          <w:marTop w:val="0"/>
          <w:marBottom w:val="150"/>
          <w:divBdr>
            <w:top w:val="none" w:sz="0" w:space="0" w:color="auto"/>
            <w:left w:val="none" w:sz="0" w:space="0" w:color="auto"/>
            <w:bottom w:val="none" w:sz="0" w:space="0" w:color="auto"/>
            <w:right w:val="none" w:sz="0" w:space="0" w:color="auto"/>
          </w:divBdr>
          <w:divsChild>
            <w:div w:id="26760688">
              <w:marLeft w:val="0"/>
              <w:marRight w:val="0"/>
              <w:marTop w:val="0"/>
              <w:marBottom w:val="0"/>
              <w:divBdr>
                <w:top w:val="none" w:sz="0" w:space="0" w:color="auto"/>
                <w:left w:val="none" w:sz="0" w:space="0" w:color="auto"/>
                <w:bottom w:val="none" w:sz="0" w:space="0" w:color="auto"/>
                <w:right w:val="none" w:sz="0" w:space="0" w:color="auto"/>
              </w:divBdr>
            </w:div>
            <w:div w:id="47850766">
              <w:marLeft w:val="0"/>
              <w:marRight w:val="0"/>
              <w:marTop w:val="0"/>
              <w:marBottom w:val="0"/>
              <w:divBdr>
                <w:top w:val="none" w:sz="0" w:space="0" w:color="auto"/>
                <w:left w:val="none" w:sz="0" w:space="0" w:color="auto"/>
                <w:bottom w:val="none" w:sz="0" w:space="0" w:color="auto"/>
                <w:right w:val="none" w:sz="0" w:space="0" w:color="auto"/>
              </w:divBdr>
            </w:div>
            <w:div w:id="86389162">
              <w:marLeft w:val="0"/>
              <w:marRight w:val="0"/>
              <w:marTop w:val="0"/>
              <w:marBottom w:val="0"/>
              <w:divBdr>
                <w:top w:val="none" w:sz="0" w:space="0" w:color="auto"/>
                <w:left w:val="none" w:sz="0" w:space="0" w:color="auto"/>
                <w:bottom w:val="none" w:sz="0" w:space="0" w:color="auto"/>
                <w:right w:val="none" w:sz="0" w:space="0" w:color="auto"/>
              </w:divBdr>
            </w:div>
            <w:div w:id="91979131">
              <w:marLeft w:val="0"/>
              <w:marRight w:val="0"/>
              <w:marTop w:val="0"/>
              <w:marBottom w:val="0"/>
              <w:divBdr>
                <w:top w:val="none" w:sz="0" w:space="0" w:color="auto"/>
                <w:left w:val="none" w:sz="0" w:space="0" w:color="auto"/>
                <w:bottom w:val="none" w:sz="0" w:space="0" w:color="auto"/>
                <w:right w:val="none" w:sz="0" w:space="0" w:color="auto"/>
              </w:divBdr>
            </w:div>
            <w:div w:id="190841106">
              <w:marLeft w:val="0"/>
              <w:marRight w:val="0"/>
              <w:marTop w:val="0"/>
              <w:marBottom w:val="0"/>
              <w:divBdr>
                <w:top w:val="none" w:sz="0" w:space="0" w:color="auto"/>
                <w:left w:val="none" w:sz="0" w:space="0" w:color="auto"/>
                <w:bottom w:val="none" w:sz="0" w:space="0" w:color="auto"/>
                <w:right w:val="none" w:sz="0" w:space="0" w:color="auto"/>
              </w:divBdr>
            </w:div>
            <w:div w:id="361174498">
              <w:marLeft w:val="0"/>
              <w:marRight w:val="0"/>
              <w:marTop w:val="0"/>
              <w:marBottom w:val="0"/>
              <w:divBdr>
                <w:top w:val="none" w:sz="0" w:space="0" w:color="auto"/>
                <w:left w:val="none" w:sz="0" w:space="0" w:color="auto"/>
                <w:bottom w:val="none" w:sz="0" w:space="0" w:color="auto"/>
                <w:right w:val="none" w:sz="0" w:space="0" w:color="auto"/>
              </w:divBdr>
            </w:div>
            <w:div w:id="490025447">
              <w:marLeft w:val="0"/>
              <w:marRight w:val="0"/>
              <w:marTop w:val="0"/>
              <w:marBottom w:val="0"/>
              <w:divBdr>
                <w:top w:val="none" w:sz="0" w:space="0" w:color="auto"/>
                <w:left w:val="none" w:sz="0" w:space="0" w:color="auto"/>
                <w:bottom w:val="none" w:sz="0" w:space="0" w:color="auto"/>
                <w:right w:val="none" w:sz="0" w:space="0" w:color="auto"/>
              </w:divBdr>
            </w:div>
            <w:div w:id="509369658">
              <w:marLeft w:val="0"/>
              <w:marRight w:val="0"/>
              <w:marTop w:val="0"/>
              <w:marBottom w:val="0"/>
              <w:divBdr>
                <w:top w:val="none" w:sz="0" w:space="0" w:color="auto"/>
                <w:left w:val="none" w:sz="0" w:space="0" w:color="auto"/>
                <w:bottom w:val="none" w:sz="0" w:space="0" w:color="auto"/>
                <w:right w:val="none" w:sz="0" w:space="0" w:color="auto"/>
              </w:divBdr>
            </w:div>
            <w:div w:id="1326742637">
              <w:marLeft w:val="0"/>
              <w:marRight w:val="0"/>
              <w:marTop w:val="0"/>
              <w:marBottom w:val="0"/>
              <w:divBdr>
                <w:top w:val="none" w:sz="0" w:space="0" w:color="auto"/>
                <w:left w:val="none" w:sz="0" w:space="0" w:color="auto"/>
                <w:bottom w:val="none" w:sz="0" w:space="0" w:color="auto"/>
                <w:right w:val="none" w:sz="0" w:space="0" w:color="auto"/>
              </w:divBdr>
            </w:div>
            <w:div w:id="1933010933">
              <w:marLeft w:val="0"/>
              <w:marRight w:val="0"/>
              <w:marTop w:val="0"/>
              <w:marBottom w:val="0"/>
              <w:divBdr>
                <w:top w:val="none" w:sz="0" w:space="0" w:color="auto"/>
                <w:left w:val="none" w:sz="0" w:space="0" w:color="auto"/>
                <w:bottom w:val="none" w:sz="0" w:space="0" w:color="auto"/>
                <w:right w:val="none" w:sz="0" w:space="0" w:color="auto"/>
              </w:divBdr>
              <w:divsChild>
                <w:div w:id="43170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244676">
      <w:bodyDiv w:val="1"/>
      <w:marLeft w:val="0"/>
      <w:marRight w:val="0"/>
      <w:marTop w:val="0"/>
      <w:marBottom w:val="0"/>
      <w:divBdr>
        <w:top w:val="none" w:sz="0" w:space="0" w:color="auto"/>
        <w:left w:val="none" w:sz="0" w:space="0" w:color="auto"/>
        <w:bottom w:val="none" w:sz="0" w:space="0" w:color="auto"/>
        <w:right w:val="none" w:sz="0" w:space="0" w:color="auto"/>
      </w:divBdr>
    </w:div>
    <w:div w:id="315769324">
      <w:bodyDiv w:val="1"/>
      <w:marLeft w:val="0"/>
      <w:marRight w:val="0"/>
      <w:marTop w:val="0"/>
      <w:marBottom w:val="0"/>
      <w:divBdr>
        <w:top w:val="none" w:sz="0" w:space="0" w:color="auto"/>
        <w:left w:val="none" w:sz="0" w:space="0" w:color="auto"/>
        <w:bottom w:val="none" w:sz="0" w:space="0" w:color="auto"/>
        <w:right w:val="none" w:sz="0" w:space="0" w:color="auto"/>
      </w:divBdr>
    </w:div>
    <w:div w:id="316421457">
      <w:bodyDiv w:val="1"/>
      <w:marLeft w:val="0"/>
      <w:marRight w:val="0"/>
      <w:marTop w:val="0"/>
      <w:marBottom w:val="0"/>
      <w:divBdr>
        <w:top w:val="none" w:sz="0" w:space="0" w:color="auto"/>
        <w:left w:val="none" w:sz="0" w:space="0" w:color="auto"/>
        <w:bottom w:val="none" w:sz="0" w:space="0" w:color="auto"/>
        <w:right w:val="none" w:sz="0" w:space="0" w:color="auto"/>
      </w:divBdr>
    </w:div>
    <w:div w:id="327027410">
      <w:bodyDiv w:val="1"/>
      <w:marLeft w:val="0"/>
      <w:marRight w:val="0"/>
      <w:marTop w:val="0"/>
      <w:marBottom w:val="0"/>
      <w:divBdr>
        <w:top w:val="none" w:sz="0" w:space="0" w:color="auto"/>
        <w:left w:val="none" w:sz="0" w:space="0" w:color="auto"/>
        <w:bottom w:val="none" w:sz="0" w:space="0" w:color="auto"/>
        <w:right w:val="none" w:sz="0" w:space="0" w:color="auto"/>
      </w:divBdr>
    </w:div>
    <w:div w:id="327250382">
      <w:bodyDiv w:val="1"/>
      <w:marLeft w:val="0"/>
      <w:marRight w:val="0"/>
      <w:marTop w:val="0"/>
      <w:marBottom w:val="0"/>
      <w:divBdr>
        <w:top w:val="none" w:sz="0" w:space="0" w:color="auto"/>
        <w:left w:val="none" w:sz="0" w:space="0" w:color="auto"/>
        <w:bottom w:val="none" w:sz="0" w:space="0" w:color="auto"/>
        <w:right w:val="none" w:sz="0" w:space="0" w:color="auto"/>
      </w:divBdr>
      <w:divsChild>
        <w:div w:id="1697122909">
          <w:marLeft w:val="0"/>
          <w:marRight w:val="0"/>
          <w:marTop w:val="0"/>
          <w:marBottom w:val="0"/>
          <w:divBdr>
            <w:top w:val="none" w:sz="0" w:space="0" w:color="auto"/>
            <w:left w:val="none" w:sz="0" w:space="0" w:color="auto"/>
            <w:bottom w:val="none" w:sz="0" w:space="0" w:color="auto"/>
            <w:right w:val="none" w:sz="0" w:space="0" w:color="auto"/>
          </w:divBdr>
          <w:divsChild>
            <w:div w:id="1353140825">
              <w:marLeft w:val="0"/>
              <w:marRight w:val="0"/>
              <w:marTop w:val="0"/>
              <w:marBottom w:val="0"/>
              <w:divBdr>
                <w:top w:val="none" w:sz="0" w:space="0" w:color="auto"/>
                <w:left w:val="none" w:sz="0" w:space="0" w:color="auto"/>
                <w:bottom w:val="none" w:sz="0" w:space="0" w:color="auto"/>
                <w:right w:val="none" w:sz="0" w:space="0" w:color="auto"/>
              </w:divBdr>
              <w:divsChild>
                <w:div w:id="1262958931">
                  <w:marLeft w:val="0"/>
                  <w:marRight w:val="0"/>
                  <w:marTop w:val="0"/>
                  <w:marBottom w:val="0"/>
                  <w:divBdr>
                    <w:top w:val="none" w:sz="0" w:space="0" w:color="auto"/>
                    <w:left w:val="none" w:sz="0" w:space="0" w:color="auto"/>
                    <w:bottom w:val="none" w:sz="0" w:space="0" w:color="auto"/>
                    <w:right w:val="none" w:sz="0" w:space="0" w:color="auto"/>
                  </w:divBdr>
                  <w:divsChild>
                    <w:div w:id="281770745">
                      <w:marLeft w:val="0"/>
                      <w:marRight w:val="0"/>
                      <w:marTop w:val="0"/>
                      <w:marBottom w:val="0"/>
                      <w:divBdr>
                        <w:top w:val="none" w:sz="0" w:space="0" w:color="auto"/>
                        <w:left w:val="none" w:sz="0" w:space="0" w:color="auto"/>
                        <w:bottom w:val="none" w:sz="0" w:space="0" w:color="auto"/>
                        <w:right w:val="none" w:sz="0" w:space="0" w:color="auto"/>
                      </w:divBdr>
                      <w:divsChild>
                        <w:div w:id="938831553">
                          <w:marLeft w:val="0"/>
                          <w:marRight w:val="0"/>
                          <w:marTop w:val="0"/>
                          <w:marBottom w:val="0"/>
                          <w:divBdr>
                            <w:top w:val="none" w:sz="0" w:space="0" w:color="auto"/>
                            <w:left w:val="none" w:sz="0" w:space="0" w:color="auto"/>
                            <w:bottom w:val="none" w:sz="0" w:space="0" w:color="auto"/>
                            <w:right w:val="none" w:sz="0" w:space="0" w:color="auto"/>
                          </w:divBdr>
                          <w:divsChild>
                            <w:div w:id="1983273405">
                              <w:marLeft w:val="0"/>
                              <w:marRight w:val="0"/>
                              <w:marTop w:val="0"/>
                              <w:marBottom w:val="0"/>
                              <w:divBdr>
                                <w:top w:val="none" w:sz="0" w:space="0" w:color="auto"/>
                                <w:left w:val="none" w:sz="0" w:space="0" w:color="auto"/>
                                <w:bottom w:val="none" w:sz="0" w:space="0" w:color="auto"/>
                                <w:right w:val="none" w:sz="0" w:space="0" w:color="auto"/>
                              </w:divBdr>
                              <w:divsChild>
                                <w:div w:id="519903290">
                                  <w:marLeft w:val="0"/>
                                  <w:marRight w:val="0"/>
                                  <w:marTop w:val="0"/>
                                  <w:marBottom w:val="0"/>
                                  <w:divBdr>
                                    <w:top w:val="none" w:sz="0" w:space="0" w:color="auto"/>
                                    <w:left w:val="none" w:sz="0" w:space="0" w:color="auto"/>
                                    <w:bottom w:val="none" w:sz="0" w:space="0" w:color="auto"/>
                                    <w:right w:val="none" w:sz="0" w:space="0" w:color="auto"/>
                                  </w:divBdr>
                                  <w:divsChild>
                                    <w:div w:id="480804200">
                                      <w:marLeft w:val="0"/>
                                      <w:marRight w:val="0"/>
                                      <w:marTop w:val="0"/>
                                      <w:marBottom w:val="0"/>
                                      <w:divBdr>
                                        <w:top w:val="none" w:sz="0" w:space="0" w:color="auto"/>
                                        <w:left w:val="none" w:sz="0" w:space="0" w:color="auto"/>
                                        <w:bottom w:val="none" w:sz="0" w:space="0" w:color="auto"/>
                                        <w:right w:val="none" w:sz="0" w:space="0" w:color="auto"/>
                                      </w:divBdr>
                                      <w:divsChild>
                                        <w:div w:id="294944107">
                                          <w:marLeft w:val="0"/>
                                          <w:marRight w:val="0"/>
                                          <w:marTop w:val="0"/>
                                          <w:marBottom w:val="0"/>
                                          <w:divBdr>
                                            <w:top w:val="none" w:sz="0" w:space="0" w:color="auto"/>
                                            <w:left w:val="none" w:sz="0" w:space="0" w:color="auto"/>
                                            <w:bottom w:val="none" w:sz="0" w:space="0" w:color="auto"/>
                                            <w:right w:val="none" w:sz="0" w:space="0" w:color="auto"/>
                                          </w:divBdr>
                                          <w:divsChild>
                                            <w:div w:id="151429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3456437">
      <w:bodyDiv w:val="1"/>
      <w:marLeft w:val="0"/>
      <w:marRight w:val="0"/>
      <w:marTop w:val="0"/>
      <w:marBottom w:val="0"/>
      <w:divBdr>
        <w:top w:val="none" w:sz="0" w:space="0" w:color="auto"/>
        <w:left w:val="none" w:sz="0" w:space="0" w:color="auto"/>
        <w:bottom w:val="none" w:sz="0" w:space="0" w:color="auto"/>
        <w:right w:val="none" w:sz="0" w:space="0" w:color="auto"/>
      </w:divBdr>
      <w:divsChild>
        <w:div w:id="14842959">
          <w:marLeft w:val="0"/>
          <w:marRight w:val="0"/>
          <w:marTop w:val="0"/>
          <w:marBottom w:val="0"/>
          <w:divBdr>
            <w:top w:val="none" w:sz="0" w:space="0" w:color="auto"/>
            <w:left w:val="none" w:sz="0" w:space="0" w:color="auto"/>
            <w:bottom w:val="none" w:sz="0" w:space="0" w:color="auto"/>
            <w:right w:val="none" w:sz="0" w:space="0" w:color="auto"/>
          </w:divBdr>
        </w:div>
        <w:div w:id="44136518">
          <w:marLeft w:val="0"/>
          <w:marRight w:val="0"/>
          <w:marTop w:val="0"/>
          <w:marBottom w:val="0"/>
          <w:divBdr>
            <w:top w:val="none" w:sz="0" w:space="0" w:color="auto"/>
            <w:left w:val="none" w:sz="0" w:space="0" w:color="auto"/>
            <w:bottom w:val="none" w:sz="0" w:space="0" w:color="auto"/>
            <w:right w:val="none" w:sz="0" w:space="0" w:color="auto"/>
          </w:divBdr>
        </w:div>
        <w:div w:id="113251016">
          <w:marLeft w:val="0"/>
          <w:marRight w:val="0"/>
          <w:marTop w:val="0"/>
          <w:marBottom w:val="0"/>
          <w:divBdr>
            <w:top w:val="none" w:sz="0" w:space="0" w:color="auto"/>
            <w:left w:val="none" w:sz="0" w:space="0" w:color="auto"/>
            <w:bottom w:val="none" w:sz="0" w:space="0" w:color="auto"/>
            <w:right w:val="none" w:sz="0" w:space="0" w:color="auto"/>
          </w:divBdr>
        </w:div>
        <w:div w:id="440882779">
          <w:marLeft w:val="0"/>
          <w:marRight w:val="0"/>
          <w:marTop w:val="0"/>
          <w:marBottom w:val="0"/>
          <w:divBdr>
            <w:top w:val="none" w:sz="0" w:space="0" w:color="auto"/>
            <w:left w:val="none" w:sz="0" w:space="0" w:color="auto"/>
            <w:bottom w:val="none" w:sz="0" w:space="0" w:color="auto"/>
            <w:right w:val="none" w:sz="0" w:space="0" w:color="auto"/>
          </w:divBdr>
        </w:div>
        <w:div w:id="731539420">
          <w:marLeft w:val="0"/>
          <w:marRight w:val="0"/>
          <w:marTop w:val="0"/>
          <w:marBottom w:val="0"/>
          <w:divBdr>
            <w:top w:val="none" w:sz="0" w:space="0" w:color="auto"/>
            <w:left w:val="none" w:sz="0" w:space="0" w:color="auto"/>
            <w:bottom w:val="none" w:sz="0" w:space="0" w:color="auto"/>
            <w:right w:val="none" w:sz="0" w:space="0" w:color="auto"/>
          </w:divBdr>
        </w:div>
        <w:div w:id="980689272">
          <w:marLeft w:val="0"/>
          <w:marRight w:val="0"/>
          <w:marTop w:val="0"/>
          <w:marBottom w:val="0"/>
          <w:divBdr>
            <w:top w:val="none" w:sz="0" w:space="0" w:color="auto"/>
            <w:left w:val="none" w:sz="0" w:space="0" w:color="auto"/>
            <w:bottom w:val="none" w:sz="0" w:space="0" w:color="auto"/>
            <w:right w:val="none" w:sz="0" w:space="0" w:color="auto"/>
          </w:divBdr>
        </w:div>
        <w:div w:id="1248029443">
          <w:marLeft w:val="0"/>
          <w:marRight w:val="0"/>
          <w:marTop w:val="0"/>
          <w:marBottom w:val="0"/>
          <w:divBdr>
            <w:top w:val="none" w:sz="0" w:space="0" w:color="auto"/>
            <w:left w:val="none" w:sz="0" w:space="0" w:color="auto"/>
            <w:bottom w:val="none" w:sz="0" w:space="0" w:color="auto"/>
            <w:right w:val="none" w:sz="0" w:space="0" w:color="auto"/>
          </w:divBdr>
        </w:div>
        <w:div w:id="1579317980">
          <w:marLeft w:val="0"/>
          <w:marRight w:val="0"/>
          <w:marTop w:val="0"/>
          <w:marBottom w:val="0"/>
          <w:divBdr>
            <w:top w:val="none" w:sz="0" w:space="0" w:color="auto"/>
            <w:left w:val="none" w:sz="0" w:space="0" w:color="auto"/>
            <w:bottom w:val="none" w:sz="0" w:space="0" w:color="auto"/>
            <w:right w:val="none" w:sz="0" w:space="0" w:color="auto"/>
          </w:divBdr>
        </w:div>
        <w:div w:id="1956210701">
          <w:marLeft w:val="0"/>
          <w:marRight w:val="0"/>
          <w:marTop w:val="0"/>
          <w:marBottom w:val="0"/>
          <w:divBdr>
            <w:top w:val="none" w:sz="0" w:space="0" w:color="auto"/>
            <w:left w:val="none" w:sz="0" w:space="0" w:color="auto"/>
            <w:bottom w:val="none" w:sz="0" w:space="0" w:color="auto"/>
            <w:right w:val="none" w:sz="0" w:space="0" w:color="auto"/>
          </w:divBdr>
        </w:div>
        <w:div w:id="2038382394">
          <w:marLeft w:val="0"/>
          <w:marRight w:val="0"/>
          <w:marTop w:val="0"/>
          <w:marBottom w:val="0"/>
          <w:divBdr>
            <w:top w:val="none" w:sz="0" w:space="0" w:color="auto"/>
            <w:left w:val="none" w:sz="0" w:space="0" w:color="auto"/>
            <w:bottom w:val="none" w:sz="0" w:space="0" w:color="auto"/>
            <w:right w:val="none" w:sz="0" w:space="0" w:color="auto"/>
          </w:divBdr>
        </w:div>
        <w:div w:id="2065448055">
          <w:marLeft w:val="0"/>
          <w:marRight w:val="0"/>
          <w:marTop w:val="0"/>
          <w:marBottom w:val="0"/>
          <w:divBdr>
            <w:top w:val="none" w:sz="0" w:space="0" w:color="auto"/>
            <w:left w:val="none" w:sz="0" w:space="0" w:color="auto"/>
            <w:bottom w:val="none" w:sz="0" w:space="0" w:color="auto"/>
            <w:right w:val="none" w:sz="0" w:space="0" w:color="auto"/>
          </w:divBdr>
        </w:div>
      </w:divsChild>
    </w:div>
    <w:div w:id="337314208">
      <w:bodyDiv w:val="1"/>
      <w:marLeft w:val="0"/>
      <w:marRight w:val="0"/>
      <w:marTop w:val="0"/>
      <w:marBottom w:val="0"/>
      <w:divBdr>
        <w:top w:val="none" w:sz="0" w:space="0" w:color="auto"/>
        <w:left w:val="none" w:sz="0" w:space="0" w:color="auto"/>
        <w:bottom w:val="none" w:sz="0" w:space="0" w:color="auto"/>
        <w:right w:val="none" w:sz="0" w:space="0" w:color="auto"/>
      </w:divBdr>
    </w:div>
    <w:div w:id="339357216">
      <w:bodyDiv w:val="1"/>
      <w:marLeft w:val="0"/>
      <w:marRight w:val="0"/>
      <w:marTop w:val="0"/>
      <w:marBottom w:val="0"/>
      <w:divBdr>
        <w:top w:val="none" w:sz="0" w:space="0" w:color="auto"/>
        <w:left w:val="none" w:sz="0" w:space="0" w:color="auto"/>
        <w:bottom w:val="none" w:sz="0" w:space="0" w:color="auto"/>
        <w:right w:val="none" w:sz="0" w:space="0" w:color="auto"/>
      </w:divBdr>
    </w:div>
    <w:div w:id="341013370">
      <w:bodyDiv w:val="1"/>
      <w:marLeft w:val="0"/>
      <w:marRight w:val="0"/>
      <w:marTop w:val="0"/>
      <w:marBottom w:val="0"/>
      <w:divBdr>
        <w:top w:val="none" w:sz="0" w:space="0" w:color="auto"/>
        <w:left w:val="none" w:sz="0" w:space="0" w:color="auto"/>
        <w:bottom w:val="none" w:sz="0" w:space="0" w:color="auto"/>
        <w:right w:val="none" w:sz="0" w:space="0" w:color="auto"/>
      </w:divBdr>
      <w:divsChild>
        <w:div w:id="1074089540">
          <w:marLeft w:val="150"/>
          <w:marRight w:val="150"/>
          <w:marTop w:val="0"/>
          <w:marBottom w:val="150"/>
          <w:divBdr>
            <w:top w:val="none" w:sz="0" w:space="0" w:color="auto"/>
            <w:left w:val="none" w:sz="0" w:space="0" w:color="auto"/>
            <w:bottom w:val="none" w:sz="0" w:space="0" w:color="auto"/>
            <w:right w:val="none" w:sz="0" w:space="0" w:color="auto"/>
          </w:divBdr>
          <w:divsChild>
            <w:div w:id="210672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5973">
      <w:bodyDiv w:val="1"/>
      <w:marLeft w:val="0"/>
      <w:marRight w:val="0"/>
      <w:marTop w:val="0"/>
      <w:marBottom w:val="0"/>
      <w:divBdr>
        <w:top w:val="none" w:sz="0" w:space="0" w:color="auto"/>
        <w:left w:val="none" w:sz="0" w:space="0" w:color="auto"/>
        <w:bottom w:val="none" w:sz="0" w:space="0" w:color="auto"/>
        <w:right w:val="none" w:sz="0" w:space="0" w:color="auto"/>
      </w:divBdr>
    </w:div>
    <w:div w:id="345979168">
      <w:bodyDiv w:val="1"/>
      <w:marLeft w:val="0"/>
      <w:marRight w:val="0"/>
      <w:marTop w:val="0"/>
      <w:marBottom w:val="0"/>
      <w:divBdr>
        <w:top w:val="none" w:sz="0" w:space="0" w:color="auto"/>
        <w:left w:val="none" w:sz="0" w:space="0" w:color="auto"/>
        <w:bottom w:val="none" w:sz="0" w:space="0" w:color="auto"/>
        <w:right w:val="none" w:sz="0" w:space="0" w:color="auto"/>
      </w:divBdr>
      <w:divsChild>
        <w:div w:id="1298149944">
          <w:marLeft w:val="150"/>
          <w:marRight w:val="150"/>
          <w:marTop w:val="0"/>
          <w:marBottom w:val="150"/>
          <w:divBdr>
            <w:top w:val="none" w:sz="0" w:space="0" w:color="auto"/>
            <w:left w:val="none" w:sz="0" w:space="0" w:color="auto"/>
            <w:bottom w:val="none" w:sz="0" w:space="0" w:color="auto"/>
            <w:right w:val="none" w:sz="0" w:space="0" w:color="auto"/>
          </w:divBdr>
          <w:divsChild>
            <w:div w:id="596448529">
              <w:marLeft w:val="0"/>
              <w:marRight w:val="0"/>
              <w:marTop w:val="0"/>
              <w:marBottom w:val="0"/>
              <w:divBdr>
                <w:top w:val="none" w:sz="0" w:space="0" w:color="auto"/>
                <w:left w:val="none" w:sz="0" w:space="0" w:color="auto"/>
                <w:bottom w:val="none" w:sz="0" w:space="0" w:color="auto"/>
                <w:right w:val="none" w:sz="0" w:space="0" w:color="auto"/>
              </w:divBdr>
              <w:divsChild>
                <w:div w:id="639574009">
                  <w:marLeft w:val="0"/>
                  <w:marRight w:val="0"/>
                  <w:marTop w:val="0"/>
                  <w:marBottom w:val="0"/>
                  <w:divBdr>
                    <w:top w:val="none" w:sz="0" w:space="0" w:color="auto"/>
                    <w:left w:val="none" w:sz="0" w:space="0" w:color="auto"/>
                    <w:bottom w:val="none" w:sz="0" w:space="0" w:color="auto"/>
                    <w:right w:val="none" w:sz="0" w:space="0" w:color="auto"/>
                  </w:divBdr>
                </w:div>
                <w:div w:id="72464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723989">
      <w:bodyDiv w:val="1"/>
      <w:marLeft w:val="0"/>
      <w:marRight w:val="0"/>
      <w:marTop w:val="0"/>
      <w:marBottom w:val="0"/>
      <w:divBdr>
        <w:top w:val="none" w:sz="0" w:space="0" w:color="auto"/>
        <w:left w:val="none" w:sz="0" w:space="0" w:color="auto"/>
        <w:bottom w:val="none" w:sz="0" w:space="0" w:color="auto"/>
        <w:right w:val="none" w:sz="0" w:space="0" w:color="auto"/>
      </w:divBdr>
    </w:div>
    <w:div w:id="350642531">
      <w:bodyDiv w:val="1"/>
      <w:marLeft w:val="0"/>
      <w:marRight w:val="0"/>
      <w:marTop w:val="0"/>
      <w:marBottom w:val="0"/>
      <w:divBdr>
        <w:top w:val="none" w:sz="0" w:space="0" w:color="auto"/>
        <w:left w:val="none" w:sz="0" w:space="0" w:color="auto"/>
        <w:bottom w:val="none" w:sz="0" w:space="0" w:color="auto"/>
        <w:right w:val="none" w:sz="0" w:space="0" w:color="auto"/>
      </w:divBdr>
      <w:divsChild>
        <w:div w:id="288437990">
          <w:marLeft w:val="0"/>
          <w:marRight w:val="0"/>
          <w:marTop w:val="0"/>
          <w:marBottom w:val="0"/>
          <w:divBdr>
            <w:top w:val="none" w:sz="0" w:space="0" w:color="auto"/>
            <w:left w:val="none" w:sz="0" w:space="0" w:color="auto"/>
            <w:bottom w:val="none" w:sz="0" w:space="0" w:color="auto"/>
            <w:right w:val="none" w:sz="0" w:space="0" w:color="auto"/>
          </w:divBdr>
        </w:div>
        <w:div w:id="668825562">
          <w:marLeft w:val="0"/>
          <w:marRight w:val="0"/>
          <w:marTop w:val="0"/>
          <w:marBottom w:val="0"/>
          <w:divBdr>
            <w:top w:val="none" w:sz="0" w:space="0" w:color="auto"/>
            <w:left w:val="none" w:sz="0" w:space="0" w:color="auto"/>
            <w:bottom w:val="none" w:sz="0" w:space="0" w:color="auto"/>
            <w:right w:val="none" w:sz="0" w:space="0" w:color="auto"/>
          </w:divBdr>
        </w:div>
      </w:divsChild>
    </w:div>
    <w:div w:id="352727006">
      <w:bodyDiv w:val="1"/>
      <w:marLeft w:val="0"/>
      <w:marRight w:val="0"/>
      <w:marTop w:val="0"/>
      <w:marBottom w:val="0"/>
      <w:divBdr>
        <w:top w:val="none" w:sz="0" w:space="0" w:color="auto"/>
        <w:left w:val="none" w:sz="0" w:space="0" w:color="auto"/>
        <w:bottom w:val="none" w:sz="0" w:space="0" w:color="auto"/>
        <w:right w:val="none" w:sz="0" w:space="0" w:color="auto"/>
      </w:divBdr>
    </w:div>
    <w:div w:id="353727829">
      <w:bodyDiv w:val="1"/>
      <w:marLeft w:val="0"/>
      <w:marRight w:val="0"/>
      <w:marTop w:val="0"/>
      <w:marBottom w:val="0"/>
      <w:divBdr>
        <w:top w:val="none" w:sz="0" w:space="0" w:color="auto"/>
        <w:left w:val="none" w:sz="0" w:space="0" w:color="auto"/>
        <w:bottom w:val="none" w:sz="0" w:space="0" w:color="auto"/>
        <w:right w:val="none" w:sz="0" w:space="0" w:color="auto"/>
      </w:divBdr>
      <w:divsChild>
        <w:div w:id="1908490866">
          <w:marLeft w:val="0"/>
          <w:marRight w:val="0"/>
          <w:marTop w:val="0"/>
          <w:marBottom w:val="0"/>
          <w:divBdr>
            <w:top w:val="none" w:sz="0" w:space="0" w:color="auto"/>
            <w:left w:val="none" w:sz="0" w:space="0" w:color="auto"/>
            <w:bottom w:val="none" w:sz="0" w:space="0" w:color="auto"/>
            <w:right w:val="none" w:sz="0" w:space="0" w:color="auto"/>
          </w:divBdr>
        </w:div>
      </w:divsChild>
    </w:div>
    <w:div w:id="355234025">
      <w:bodyDiv w:val="1"/>
      <w:marLeft w:val="0"/>
      <w:marRight w:val="0"/>
      <w:marTop w:val="0"/>
      <w:marBottom w:val="0"/>
      <w:divBdr>
        <w:top w:val="none" w:sz="0" w:space="0" w:color="auto"/>
        <w:left w:val="none" w:sz="0" w:space="0" w:color="auto"/>
        <w:bottom w:val="none" w:sz="0" w:space="0" w:color="auto"/>
        <w:right w:val="none" w:sz="0" w:space="0" w:color="auto"/>
      </w:divBdr>
      <w:divsChild>
        <w:div w:id="347415021">
          <w:marLeft w:val="0"/>
          <w:marRight w:val="0"/>
          <w:marTop w:val="0"/>
          <w:marBottom w:val="0"/>
          <w:divBdr>
            <w:top w:val="none" w:sz="0" w:space="0" w:color="auto"/>
            <w:left w:val="none" w:sz="0" w:space="0" w:color="auto"/>
            <w:bottom w:val="none" w:sz="0" w:space="0" w:color="auto"/>
            <w:right w:val="none" w:sz="0" w:space="0" w:color="auto"/>
          </w:divBdr>
          <w:divsChild>
            <w:div w:id="1459685754">
              <w:marLeft w:val="0"/>
              <w:marRight w:val="0"/>
              <w:marTop w:val="0"/>
              <w:marBottom w:val="0"/>
              <w:divBdr>
                <w:top w:val="none" w:sz="0" w:space="0" w:color="auto"/>
                <w:left w:val="none" w:sz="0" w:space="0" w:color="auto"/>
                <w:bottom w:val="none" w:sz="0" w:space="0" w:color="auto"/>
                <w:right w:val="none" w:sz="0" w:space="0" w:color="auto"/>
              </w:divBdr>
              <w:divsChild>
                <w:div w:id="5024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83938">
          <w:marLeft w:val="0"/>
          <w:marRight w:val="0"/>
          <w:marTop w:val="0"/>
          <w:marBottom w:val="0"/>
          <w:divBdr>
            <w:top w:val="none" w:sz="0" w:space="0" w:color="auto"/>
            <w:left w:val="none" w:sz="0" w:space="0" w:color="auto"/>
            <w:bottom w:val="none" w:sz="0" w:space="0" w:color="auto"/>
            <w:right w:val="none" w:sz="0" w:space="0" w:color="auto"/>
          </w:divBdr>
        </w:div>
      </w:divsChild>
    </w:div>
    <w:div w:id="360790221">
      <w:bodyDiv w:val="1"/>
      <w:marLeft w:val="0"/>
      <w:marRight w:val="0"/>
      <w:marTop w:val="0"/>
      <w:marBottom w:val="0"/>
      <w:divBdr>
        <w:top w:val="none" w:sz="0" w:space="0" w:color="auto"/>
        <w:left w:val="none" w:sz="0" w:space="0" w:color="auto"/>
        <w:bottom w:val="none" w:sz="0" w:space="0" w:color="auto"/>
        <w:right w:val="none" w:sz="0" w:space="0" w:color="auto"/>
      </w:divBdr>
    </w:div>
    <w:div w:id="361980344">
      <w:bodyDiv w:val="1"/>
      <w:marLeft w:val="0"/>
      <w:marRight w:val="0"/>
      <w:marTop w:val="0"/>
      <w:marBottom w:val="0"/>
      <w:divBdr>
        <w:top w:val="none" w:sz="0" w:space="0" w:color="auto"/>
        <w:left w:val="none" w:sz="0" w:space="0" w:color="auto"/>
        <w:bottom w:val="none" w:sz="0" w:space="0" w:color="auto"/>
        <w:right w:val="none" w:sz="0" w:space="0" w:color="auto"/>
      </w:divBdr>
      <w:divsChild>
        <w:div w:id="397216165">
          <w:marLeft w:val="0"/>
          <w:marRight w:val="0"/>
          <w:marTop w:val="0"/>
          <w:marBottom w:val="0"/>
          <w:divBdr>
            <w:top w:val="none" w:sz="0" w:space="0" w:color="auto"/>
            <w:left w:val="none" w:sz="0" w:space="0" w:color="auto"/>
            <w:bottom w:val="none" w:sz="0" w:space="0" w:color="auto"/>
            <w:right w:val="none" w:sz="0" w:space="0" w:color="auto"/>
          </w:divBdr>
          <w:divsChild>
            <w:div w:id="2080246181">
              <w:marLeft w:val="0"/>
              <w:marRight w:val="0"/>
              <w:marTop w:val="0"/>
              <w:marBottom w:val="0"/>
              <w:divBdr>
                <w:top w:val="none" w:sz="0" w:space="0" w:color="auto"/>
                <w:left w:val="none" w:sz="0" w:space="0" w:color="auto"/>
                <w:bottom w:val="none" w:sz="0" w:space="0" w:color="auto"/>
                <w:right w:val="none" w:sz="0" w:space="0" w:color="auto"/>
              </w:divBdr>
              <w:divsChild>
                <w:div w:id="1598250561">
                  <w:marLeft w:val="0"/>
                  <w:marRight w:val="0"/>
                  <w:marTop w:val="0"/>
                  <w:marBottom w:val="0"/>
                  <w:divBdr>
                    <w:top w:val="none" w:sz="0" w:space="0" w:color="auto"/>
                    <w:left w:val="none" w:sz="0" w:space="0" w:color="auto"/>
                    <w:bottom w:val="none" w:sz="0" w:space="0" w:color="auto"/>
                    <w:right w:val="none" w:sz="0" w:space="0" w:color="auto"/>
                  </w:divBdr>
                  <w:divsChild>
                    <w:div w:id="666131265">
                      <w:marLeft w:val="0"/>
                      <w:marRight w:val="0"/>
                      <w:marTop w:val="0"/>
                      <w:marBottom w:val="0"/>
                      <w:divBdr>
                        <w:top w:val="none" w:sz="0" w:space="0" w:color="auto"/>
                        <w:left w:val="none" w:sz="0" w:space="0" w:color="auto"/>
                        <w:bottom w:val="none" w:sz="0" w:space="0" w:color="auto"/>
                        <w:right w:val="none" w:sz="0" w:space="0" w:color="auto"/>
                      </w:divBdr>
                      <w:divsChild>
                        <w:div w:id="1242065538">
                          <w:marLeft w:val="0"/>
                          <w:marRight w:val="0"/>
                          <w:marTop w:val="0"/>
                          <w:marBottom w:val="0"/>
                          <w:divBdr>
                            <w:top w:val="none" w:sz="0" w:space="0" w:color="auto"/>
                            <w:left w:val="none" w:sz="0" w:space="0" w:color="auto"/>
                            <w:bottom w:val="none" w:sz="0" w:space="0" w:color="auto"/>
                            <w:right w:val="none" w:sz="0" w:space="0" w:color="auto"/>
                          </w:divBdr>
                          <w:divsChild>
                            <w:div w:id="970869620">
                              <w:marLeft w:val="0"/>
                              <w:marRight w:val="0"/>
                              <w:marTop w:val="0"/>
                              <w:marBottom w:val="0"/>
                              <w:divBdr>
                                <w:top w:val="none" w:sz="0" w:space="0" w:color="auto"/>
                                <w:left w:val="none" w:sz="0" w:space="0" w:color="auto"/>
                                <w:bottom w:val="none" w:sz="0" w:space="0" w:color="auto"/>
                                <w:right w:val="none" w:sz="0" w:space="0" w:color="auto"/>
                              </w:divBdr>
                              <w:divsChild>
                                <w:div w:id="11610496">
                                  <w:marLeft w:val="0"/>
                                  <w:marRight w:val="0"/>
                                  <w:marTop w:val="0"/>
                                  <w:marBottom w:val="0"/>
                                  <w:divBdr>
                                    <w:top w:val="none" w:sz="0" w:space="0" w:color="auto"/>
                                    <w:left w:val="none" w:sz="0" w:space="0" w:color="auto"/>
                                    <w:bottom w:val="none" w:sz="0" w:space="0" w:color="auto"/>
                                    <w:right w:val="none" w:sz="0" w:space="0" w:color="auto"/>
                                  </w:divBdr>
                                  <w:divsChild>
                                    <w:div w:id="595214127">
                                      <w:marLeft w:val="0"/>
                                      <w:marRight w:val="0"/>
                                      <w:marTop w:val="0"/>
                                      <w:marBottom w:val="0"/>
                                      <w:divBdr>
                                        <w:top w:val="none" w:sz="0" w:space="0" w:color="auto"/>
                                        <w:left w:val="none" w:sz="0" w:space="0" w:color="auto"/>
                                        <w:bottom w:val="none" w:sz="0" w:space="0" w:color="auto"/>
                                        <w:right w:val="none" w:sz="0" w:space="0" w:color="auto"/>
                                      </w:divBdr>
                                      <w:divsChild>
                                        <w:div w:id="1059943263">
                                          <w:marLeft w:val="0"/>
                                          <w:marRight w:val="0"/>
                                          <w:marTop w:val="0"/>
                                          <w:marBottom w:val="0"/>
                                          <w:divBdr>
                                            <w:top w:val="none" w:sz="0" w:space="0" w:color="auto"/>
                                            <w:left w:val="none" w:sz="0" w:space="0" w:color="auto"/>
                                            <w:bottom w:val="none" w:sz="0" w:space="0" w:color="auto"/>
                                            <w:right w:val="none" w:sz="0" w:space="0" w:color="auto"/>
                                          </w:divBdr>
                                          <w:divsChild>
                                            <w:div w:id="1759475418">
                                              <w:marLeft w:val="0"/>
                                              <w:marRight w:val="0"/>
                                              <w:marTop w:val="0"/>
                                              <w:marBottom w:val="0"/>
                                              <w:divBdr>
                                                <w:top w:val="none" w:sz="0" w:space="0" w:color="auto"/>
                                                <w:left w:val="none" w:sz="0" w:space="0" w:color="auto"/>
                                                <w:bottom w:val="none" w:sz="0" w:space="0" w:color="auto"/>
                                                <w:right w:val="none" w:sz="0" w:space="0" w:color="auto"/>
                                              </w:divBdr>
                                              <w:divsChild>
                                                <w:div w:id="593247602">
                                                  <w:marLeft w:val="0"/>
                                                  <w:marRight w:val="0"/>
                                                  <w:marTop w:val="0"/>
                                                  <w:marBottom w:val="0"/>
                                                  <w:divBdr>
                                                    <w:top w:val="none" w:sz="0" w:space="0" w:color="auto"/>
                                                    <w:left w:val="none" w:sz="0" w:space="0" w:color="auto"/>
                                                    <w:bottom w:val="none" w:sz="0" w:space="0" w:color="auto"/>
                                                    <w:right w:val="none" w:sz="0" w:space="0" w:color="auto"/>
                                                  </w:divBdr>
                                                  <w:divsChild>
                                                    <w:div w:id="1966040382">
                                                      <w:marLeft w:val="0"/>
                                                      <w:marRight w:val="0"/>
                                                      <w:marTop w:val="0"/>
                                                      <w:marBottom w:val="0"/>
                                                      <w:divBdr>
                                                        <w:top w:val="none" w:sz="0" w:space="0" w:color="auto"/>
                                                        <w:left w:val="none" w:sz="0" w:space="0" w:color="auto"/>
                                                        <w:bottom w:val="none" w:sz="0" w:space="0" w:color="auto"/>
                                                        <w:right w:val="none" w:sz="0" w:space="0" w:color="auto"/>
                                                      </w:divBdr>
                                                      <w:divsChild>
                                                        <w:div w:id="1479687038">
                                                          <w:marLeft w:val="0"/>
                                                          <w:marRight w:val="0"/>
                                                          <w:marTop w:val="0"/>
                                                          <w:marBottom w:val="0"/>
                                                          <w:divBdr>
                                                            <w:top w:val="none" w:sz="0" w:space="0" w:color="auto"/>
                                                            <w:left w:val="none" w:sz="0" w:space="0" w:color="auto"/>
                                                            <w:bottom w:val="none" w:sz="0" w:space="0" w:color="auto"/>
                                                            <w:right w:val="none" w:sz="0" w:space="0" w:color="auto"/>
                                                          </w:divBdr>
                                                          <w:divsChild>
                                                            <w:div w:id="366565854">
                                                              <w:marLeft w:val="0"/>
                                                              <w:marRight w:val="0"/>
                                                              <w:marTop w:val="0"/>
                                                              <w:marBottom w:val="0"/>
                                                              <w:divBdr>
                                                                <w:top w:val="none" w:sz="0" w:space="0" w:color="auto"/>
                                                                <w:left w:val="none" w:sz="0" w:space="0" w:color="auto"/>
                                                                <w:bottom w:val="none" w:sz="0" w:space="0" w:color="auto"/>
                                                                <w:right w:val="none" w:sz="0" w:space="0" w:color="auto"/>
                                                              </w:divBdr>
                                                              <w:divsChild>
                                                                <w:div w:id="1302924369">
                                                                  <w:marLeft w:val="0"/>
                                                                  <w:marRight w:val="0"/>
                                                                  <w:marTop w:val="0"/>
                                                                  <w:marBottom w:val="0"/>
                                                                  <w:divBdr>
                                                                    <w:top w:val="none" w:sz="0" w:space="0" w:color="auto"/>
                                                                    <w:left w:val="none" w:sz="0" w:space="0" w:color="auto"/>
                                                                    <w:bottom w:val="none" w:sz="0" w:space="0" w:color="auto"/>
                                                                    <w:right w:val="none" w:sz="0" w:space="0" w:color="auto"/>
                                                                  </w:divBdr>
                                                                  <w:divsChild>
                                                                    <w:div w:id="1087075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5349358">
                                                                          <w:marLeft w:val="0"/>
                                                                          <w:marRight w:val="0"/>
                                                                          <w:marTop w:val="0"/>
                                                                          <w:marBottom w:val="0"/>
                                                                          <w:divBdr>
                                                                            <w:top w:val="none" w:sz="0" w:space="0" w:color="auto"/>
                                                                            <w:left w:val="none" w:sz="0" w:space="0" w:color="auto"/>
                                                                            <w:bottom w:val="none" w:sz="0" w:space="0" w:color="auto"/>
                                                                            <w:right w:val="none" w:sz="0" w:space="0" w:color="auto"/>
                                                                          </w:divBdr>
                                                                          <w:divsChild>
                                                                            <w:div w:id="110131970">
                                                                              <w:marLeft w:val="0"/>
                                                                              <w:marRight w:val="0"/>
                                                                              <w:marTop w:val="0"/>
                                                                              <w:marBottom w:val="0"/>
                                                                              <w:divBdr>
                                                                                <w:top w:val="none" w:sz="0" w:space="0" w:color="auto"/>
                                                                                <w:left w:val="none" w:sz="0" w:space="0" w:color="auto"/>
                                                                                <w:bottom w:val="none" w:sz="0" w:space="0" w:color="auto"/>
                                                                                <w:right w:val="none" w:sz="0" w:space="0" w:color="auto"/>
                                                                              </w:divBdr>
                                                                              <w:divsChild>
                                                                                <w:div w:id="1756435087">
                                                                                  <w:marLeft w:val="0"/>
                                                                                  <w:marRight w:val="0"/>
                                                                                  <w:marTop w:val="0"/>
                                                                                  <w:marBottom w:val="0"/>
                                                                                  <w:divBdr>
                                                                                    <w:top w:val="none" w:sz="0" w:space="0" w:color="auto"/>
                                                                                    <w:left w:val="none" w:sz="0" w:space="0" w:color="auto"/>
                                                                                    <w:bottom w:val="none" w:sz="0" w:space="0" w:color="auto"/>
                                                                                    <w:right w:val="none" w:sz="0" w:space="0" w:color="auto"/>
                                                                                  </w:divBdr>
                                                                                  <w:divsChild>
                                                                                    <w:div w:id="913003595">
                                                                                      <w:marLeft w:val="0"/>
                                                                                      <w:marRight w:val="0"/>
                                                                                      <w:marTop w:val="0"/>
                                                                                      <w:marBottom w:val="0"/>
                                                                                      <w:divBdr>
                                                                                        <w:top w:val="none" w:sz="0" w:space="0" w:color="auto"/>
                                                                                        <w:left w:val="none" w:sz="0" w:space="0" w:color="auto"/>
                                                                                        <w:bottom w:val="none" w:sz="0" w:space="0" w:color="auto"/>
                                                                                        <w:right w:val="none" w:sz="0" w:space="0" w:color="auto"/>
                                                                                      </w:divBdr>
                                                                                      <w:divsChild>
                                                                                        <w:div w:id="1678385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9085899">
                                                                                              <w:marLeft w:val="0"/>
                                                                                              <w:marRight w:val="0"/>
                                                                                              <w:marTop w:val="0"/>
                                                                                              <w:marBottom w:val="0"/>
                                                                                              <w:divBdr>
                                                                                                <w:top w:val="none" w:sz="0" w:space="0" w:color="auto"/>
                                                                                                <w:left w:val="none" w:sz="0" w:space="0" w:color="auto"/>
                                                                                                <w:bottom w:val="none" w:sz="0" w:space="0" w:color="auto"/>
                                                                                                <w:right w:val="none" w:sz="0" w:space="0" w:color="auto"/>
                                                                                              </w:divBdr>
                                                                                              <w:divsChild>
                                                                                                <w:div w:id="512457970">
                                                                                                  <w:marLeft w:val="0"/>
                                                                                                  <w:marRight w:val="0"/>
                                                                                                  <w:marTop w:val="0"/>
                                                                                                  <w:marBottom w:val="0"/>
                                                                                                  <w:divBdr>
                                                                                                    <w:top w:val="none" w:sz="0" w:space="0" w:color="auto"/>
                                                                                                    <w:left w:val="none" w:sz="0" w:space="0" w:color="auto"/>
                                                                                                    <w:bottom w:val="none" w:sz="0" w:space="0" w:color="auto"/>
                                                                                                    <w:right w:val="none" w:sz="0" w:space="0" w:color="auto"/>
                                                                                                  </w:divBdr>
                                                                                                  <w:divsChild>
                                                                                                    <w:div w:id="734545145">
                                                                                                      <w:marLeft w:val="0"/>
                                                                                                      <w:marRight w:val="0"/>
                                                                                                      <w:marTop w:val="0"/>
                                                                                                      <w:marBottom w:val="0"/>
                                                                                                      <w:divBdr>
                                                                                                        <w:top w:val="none" w:sz="0" w:space="0" w:color="auto"/>
                                                                                                        <w:left w:val="none" w:sz="0" w:space="0" w:color="auto"/>
                                                                                                        <w:bottom w:val="none" w:sz="0" w:space="0" w:color="auto"/>
                                                                                                        <w:right w:val="none" w:sz="0" w:space="0" w:color="auto"/>
                                                                                                      </w:divBdr>
                                                                                                      <w:divsChild>
                                                                                                        <w:div w:id="1494562010">
                                                                                                          <w:marLeft w:val="0"/>
                                                                                                          <w:marRight w:val="0"/>
                                                                                                          <w:marTop w:val="0"/>
                                                                                                          <w:marBottom w:val="0"/>
                                                                                                          <w:divBdr>
                                                                                                            <w:top w:val="none" w:sz="0" w:space="0" w:color="auto"/>
                                                                                                            <w:left w:val="none" w:sz="0" w:space="0" w:color="auto"/>
                                                                                                            <w:bottom w:val="none" w:sz="0" w:space="0" w:color="auto"/>
                                                                                                            <w:right w:val="none" w:sz="0" w:space="0" w:color="auto"/>
                                                                                                          </w:divBdr>
                                                                                                          <w:divsChild>
                                                                                                            <w:div w:id="567692989">
                                                                                                              <w:marLeft w:val="0"/>
                                                                                                              <w:marRight w:val="0"/>
                                                                                                              <w:marTop w:val="0"/>
                                                                                                              <w:marBottom w:val="0"/>
                                                                                                              <w:divBdr>
                                                                                                                <w:top w:val="none" w:sz="0" w:space="0" w:color="auto"/>
                                                                                                                <w:left w:val="none" w:sz="0" w:space="0" w:color="auto"/>
                                                                                                                <w:bottom w:val="none" w:sz="0" w:space="0" w:color="auto"/>
                                                                                                                <w:right w:val="none" w:sz="0" w:space="0" w:color="auto"/>
                                                                                                              </w:divBdr>
                                                                                                              <w:divsChild>
                                                                                                                <w:div w:id="1064527660">
                                                                                                                  <w:marLeft w:val="0"/>
                                                                                                                  <w:marRight w:val="0"/>
                                                                                                                  <w:marTop w:val="0"/>
                                                                                                                  <w:marBottom w:val="0"/>
                                                                                                                  <w:divBdr>
                                                                                                                    <w:top w:val="none" w:sz="0" w:space="0" w:color="auto"/>
                                                                                                                    <w:left w:val="none" w:sz="0" w:space="0" w:color="auto"/>
                                                                                                                    <w:bottom w:val="none" w:sz="0" w:space="0" w:color="auto"/>
                                                                                                                    <w:right w:val="none" w:sz="0" w:space="0" w:color="auto"/>
                                                                                                                  </w:divBdr>
                                                                                                                  <w:divsChild>
                                                                                                                    <w:div w:id="1718814902">
                                                                                                                      <w:marLeft w:val="0"/>
                                                                                                                      <w:marRight w:val="0"/>
                                                                                                                      <w:marTop w:val="0"/>
                                                                                                                      <w:marBottom w:val="0"/>
                                                                                                                      <w:divBdr>
                                                                                                                        <w:top w:val="none" w:sz="0" w:space="0" w:color="auto"/>
                                                                                                                        <w:left w:val="none" w:sz="0" w:space="0" w:color="auto"/>
                                                                                                                        <w:bottom w:val="none" w:sz="0" w:space="0" w:color="auto"/>
                                                                                                                        <w:right w:val="none" w:sz="0" w:space="0" w:color="auto"/>
                                                                                                                      </w:divBdr>
                                                                                                                      <w:divsChild>
                                                                                                                        <w:div w:id="660356270">
                                                                                                                          <w:marLeft w:val="0"/>
                                                                                                                          <w:marRight w:val="0"/>
                                                                                                                          <w:marTop w:val="0"/>
                                                                                                                          <w:marBottom w:val="0"/>
                                                                                                                          <w:divBdr>
                                                                                                                            <w:top w:val="none" w:sz="0" w:space="0" w:color="auto"/>
                                                                                                                            <w:left w:val="none" w:sz="0" w:space="0" w:color="auto"/>
                                                                                                                            <w:bottom w:val="none" w:sz="0" w:space="0" w:color="auto"/>
                                                                                                                            <w:right w:val="none" w:sz="0" w:space="0" w:color="auto"/>
                                                                                                                          </w:divBdr>
                                                                                                                          <w:divsChild>
                                                                                                                            <w:div w:id="393167844">
                                                                                                                              <w:marLeft w:val="0"/>
                                                                                                                              <w:marRight w:val="0"/>
                                                                                                                              <w:marTop w:val="0"/>
                                                                                                                              <w:marBottom w:val="0"/>
                                                                                                                              <w:divBdr>
                                                                                                                                <w:top w:val="none" w:sz="0" w:space="0" w:color="auto"/>
                                                                                                                                <w:left w:val="none" w:sz="0" w:space="0" w:color="auto"/>
                                                                                                                                <w:bottom w:val="none" w:sz="0" w:space="0" w:color="auto"/>
                                                                                                                                <w:right w:val="none" w:sz="0" w:space="0" w:color="auto"/>
                                                                                                                              </w:divBdr>
                                                                                                                              <w:divsChild>
                                                                                                                                <w:div w:id="158735448">
                                                                                                                                  <w:marLeft w:val="0"/>
                                                                                                                                  <w:marRight w:val="0"/>
                                                                                                                                  <w:marTop w:val="0"/>
                                                                                                                                  <w:marBottom w:val="0"/>
                                                                                                                                  <w:divBdr>
                                                                                                                                    <w:top w:val="none" w:sz="0" w:space="0" w:color="auto"/>
                                                                                                                                    <w:left w:val="none" w:sz="0" w:space="0" w:color="auto"/>
                                                                                                                                    <w:bottom w:val="none" w:sz="0" w:space="0" w:color="auto"/>
                                                                                                                                    <w:right w:val="none" w:sz="0" w:space="0" w:color="auto"/>
                                                                                                                                  </w:divBdr>
                                                                                                                                </w:div>
                                                                                                                                <w:div w:id="1927490844">
                                                                                                                                  <w:marLeft w:val="0"/>
                                                                                                                                  <w:marRight w:val="0"/>
                                                                                                                                  <w:marTop w:val="0"/>
                                                                                                                                  <w:marBottom w:val="0"/>
                                                                                                                                  <w:divBdr>
                                                                                                                                    <w:top w:val="none" w:sz="0" w:space="0" w:color="auto"/>
                                                                                                                                    <w:left w:val="none" w:sz="0" w:space="0" w:color="auto"/>
                                                                                                                                    <w:bottom w:val="none" w:sz="0" w:space="0" w:color="auto"/>
                                                                                                                                    <w:right w:val="none" w:sz="0" w:space="0" w:color="auto"/>
                                                                                                                                  </w:divBdr>
                                                                                                                                </w:div>
                                                                                                                              </w:divsChild>
                                                                                                                            </w:div>
                                                                                                                            <w:div w:id="113706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12694394">
                                                              <w:marLeft w:val="0"/>
                                                              <w:marRight w:val="0"/>
                                                              <w:marTop w:val="0"/>
                                                              <w:marBottom w:val="0"/>
                                                              <w:divBdr>
                                                                <w:top w:val="none" w:sz="0" w:space="0" w:color="auto"/>
                                                                <w:left w:val="none" w:sz="0" w:space="0" w:color="auto"/>
                                                                <w:bottom w:val="none" w:sz="0" w:space="0" w:color="auto"/>
                                                                <w:right w:val="none" w:sz="0" w:space="0" w:color="auto"/>
                                                              </w:divBdr>
                                                              <w:divsChild>
                                                                <w:div w:id="831525120">
                                                                  <w:marLeft w:val="0"/>
                                                                  <w:marRight w:val="0"/>
                                                                  <w:marTop w:val="0"/>
                                                                  <w:marBottom w:val="0"/>
                                                                  <w:divBdr>
                                                                    <w:top w:val="none" w:sz="0" w:space="0" w:color="auto"/>
                                                                    <w:left w:val="none" w:sz="0" w:space="0" w:color="auto"/>
                                                                    <w:bottom w:val="none" w:sz="0" w:space="0" w:color="auto"/>
                                                                    <w:right w:val="none" w:sz="0" w:space="0" w:color="auto"/>
                                                                  </w:divBdr>
                                                                </w:div>
                                                                <w:div w:id="1935280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1532909">
                                                                      <w:marLeft w:val="0"/>
                                                                      <w:marRight w:val="0"/>
                                                                      <w:marTop w:val="0"/>
                                                                      <w:marBottom w:val="0"/>
                                                                      <w:divBdr>
                                                                        <w:top w:val="none" w:sz="0" w:space="0" w:color="auto"/>
                                                                        <w:left w:val="none" w:sz="0" w:space="0" w:color="auto"/>
                                                                        <w:bottom w:val="none" w:sz="0" w:space="0" w:color="auto"/>
                                                                        <w:right w:val="none" w:sz="0" w:space="0" w:color="auto"/>
                                                                      </w:divBdr>
                                                                      <w:divsChild>
                                                                        <w:div w:id="744835672">
                                                                          <w:marLeft w:val="0"/>
                                                                          <w:marRight w:val="0"/>
                                                                          <w:marTop w:val="0"/>
                                                                          <w:marBottom w:val="0"/>
                                                                          <w:divBdr>
                                                                            <w:top w:val="none" w:sz="0" w:space="0" w:color="auto"/>
                                                                            <w:left w:val="none" w:sz="0" w:space="0" w:color="auto"/>
                                                                            <w:bottom w:val="none" w:sz="0" w:space="0" w:color="auto"/>
                                                                            <w:right w:val="none" w:sz="0" w:space="0" w:color="auto"/>
                                                                          </w:divBdr>
                                                                          <w:divsChild>
                                                                            <w:div w:id="1501962350">
                                                                              <w:marLeft w:val="0"/>
                                                                              <w:marRight w:val="0"/>
                                                                              <w:marTop w:val="0"/>
                                                                              <w:marBottom w:val="0"/>
                                                                              <w:divBdr>
                                                                                <w:top w:val="none" w:sz="0" w:space="0" w:color="auto"/>
                                                                                <w:left w:val="none" w:sz="0" w:space="0" w:color="auto"/>
                                                                                <w:bottom w:val="none" w:sz="0" w:space="0" w:color="auto"/>
                                                                                <w:right w:val="none" w:sz="0" w:space="0" w:color="auto"/>
                                                                              </w:divBdr>
                                                                              <w:divsChild>
                                                                                <w:div w:id="921767002">
                                                                                  <w:marLeft w:val="0"/>
                                                                                  <w:marRight w:val="0"/>
                                                                                  <w:marTop w:val="0"/>
                                                                                  <w:marBottom w:val="0"/>
                                                                                  <w:divBdr>
                                                                                    <w:top w:val="none" w:sz="0" w:space="0" w:color="auto"/>
                                                                                    <w:left w:val="none" w:sz="0" w:space="0" w:color="auto"/>
                                                                                    <w:bottom w:val="none" w:sz="0" w:space="0" w:color="auto"/>
                                                                                    <w:right w:val="none" w:sz="0" w:space="0" w:color="auto"/>
                                                                                  </w:divBdr>
                                                                                  <w:divsChild>
                                                                                    <w:div w:id="1186670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3942329">
                                                                                          <w:marLeft w:val="0"/>
                                                                                          <w:marRight w:val="0"/>
                                                                                          <w:marTop w:val="0"/>
                                                                                          <w:marBottom w:val="0"/>
                                                                                          <w:divBdr>
                                                                                            <w:top w:val="none" w:sz="0" w:space="0" w:color="auto"/>
                                                                                            <w:left w:val="none" w:sz="0" w:space="0" w:color="auto"/>
                                                                                            <w:bottom w:val="none" w:sz="0" w:space="0" w:color="auto"/>
                                                                                            <w:right w:val="none" w:sz="0" w:space="0" w:color="auto"/>
                                                                                          </w:divBdr>
                                                                                          <w:divsChild>
                                                                                            <w:div w:id="67265198">
                                                                                              <w:marLeft w:val="0"/>
                                                                                              <w:marRight w:val="0"/>
                                                                                              <w:marTop w:val="0"/>
                                                                                              <w:marBottom w:val="0"/>
                                                                                              <w:divBdr>
                                                                                                <w:top w:val="none" w:sz="0" w:space="0" w:color="auto"/>
                                                                                                <w:left w:val="none" w:sz="0" w:space="0" w:color="auto"/>
                                                                                                <w:bottom w:val="none" w:sz="0" w:space="0" w:color="auto"/>
                                                                                                <w:right w:val="none" w:sz="0" w:space="0" w:color="auto"/>
                                                                                              </w:divBdr>
                                                                                              <w:divsChild>
                                                                                                <w:div w:id="937911873">
                                                                                                  <w:marLeft w:val="0"/>
                                                                                                  <w:marRight w:val="0"/>
                                                                                                  <w:marTop w:val="0"/>
                                                                                                  <w:marBottom w:val="0"/>
                                                                                                  <w:divBdr>
                                                                                                    <w:top w:val="none" w:sz="0" w:space="0" w:color="auto"/>
                                                                                                    <w:left w:val="none" w:sz="0" w:space="0" w:color="auto"/>
                                                                                                    <w:bottom w:val="none" w:sz="0" w:space="0" w:color="auto"/>
                                                                                                    <w:right w:val="none" w:sz="0" w:space="0" w:color="auto"/>
                                                                                                  </w:divBdr>
                                                                                                  <w:divsChild>
                                                                                                    <w:div w:id="1094202059">
                                                                                                      <w:marLeft w:val="0"/>
                                                                                                      <w:marRight w:val="0"/>
                                                                                                      <w:marTop w:val="0"/>
                                                                                                      <w:marBottom w:val="0"/>
                                                                                                      <w:divBdr>
                                                                                                        <w:top w:val="none" w:sz="0" w:space="0" w:color="auto"/>
                                                                                                        <w:left w:val="none" w:sz="0" w:space="0" w:color="auto"/>
                                                                                                        <w:bottom w:val="none" w:sz="0" w:space="0" w:color="auto"/>
                                                                                                        <w:right w:val="none" w:sz="0" w:space="0" w:color="auto"/>
                                                                                                      </w:divBdr>
                                                                                                      <w:divsChild>
                                                                                                        <w:div w:id="1171875038">
                                                                                                          <w:marLeft w:val="0"/>
                                                                                                          <w:marRight w:val="0"/>
                                                                                                          <w:marTop w:val="0"/>
                                                                                                          <w:marBottom w:val="0"/>
                                                                                                          <w:divBdr>
                                                                                                            <w:top w:val="none" w:sz="0" w:space="0" w:color="auto"/>
                                                                                                            <w:left w:val="none" w:sz="0" w:space="0" w:color="auto"/>
                                                                                                            <w:bottom w:val="none" w:sz="0" w:space="0" w:color="auto"/>
                                                                                                            <w:right w:val="none" w:sz="0" w:space="0" w:color="auto"/>
                                                                                                          </w:divBdr>
                                                                                                          <w:divsChild>
                                                                                                            <w:div w:id="1863931395">
                                                                                                              <w:marLeft w:val="0"/>
                                                                                                              <w:marRight w:val="0"/>
                                                                                                              <w:marTop w:val="0"/>
                                                                                                              <w:marBottom w:val="0"/>
                                                                                                              <w:divBdr>
                                                                                                                <w:top w:val="none" w:sz="0" w:space="0" w:color="auto"/>
                                                                                                                <w:left w:val="none" w:sz="0" w:space="0" w:color="auto"/>
                                                                                                                <w:bottom w:val="none" w:sz="0" w:space="0" w:color="auto"/>
                                                                                                                <w:right w:val="none" w:sz="0" w:space="0" w:color="auto"/>
                                                                                                              </w:divBdr>
                                                                                                              <w:divsChild>
                                                                                                                <w:div w:id="349650808">
                                                                                                                  <w:marLeft w:val="0"/>
                                                                                                                  <w:marRight w:val="0"/>
                                                                                                                  <w:marTop w:val="0"/>
                                                                                                                  <w:marBottom w:val="0"/>
                                                                                                                  <w:divBdr>
                                                                                                                    <w:top w:val="none" w:sz="0" w:space="0" w:color="auto"/>
                                                                                                                    <w:left w:val="none" w:sz="0" w:space="0" w:color="auto"/>
                                                                                                                    <w:bottom w:val="none" w:sz="0" w:space="0" w:color="auto"/>
                                                                                                                    <w:right w:val="none" w:sz="0" w:space="0" w:color="auto"/>
                                                                                                                  </w:divBdr>
                                                                                                                  <w:divsChild>
                                                                                                                    <w:div w:id="62610532">
                                                                                                                      <w:marLeft w:val="0"/>
                                                                                                                      <w:marRight w:val="0"/>
                                                                                                                      <w:marTop w:val="0"/>
                                                                                                                      <w:marBottom w:val="0"/>
                                                                                                                      <w:divBdr>
                                                                                                                        <w:top w:val="none" w:sz="0" w:space="0" w:color="auto"/>
                                                                                                                        <w:left w:val="none" w:sz="0" w:space="0" w:color="auto"/>
                                                                                                                        <w:bottom w:val="none" w:sz="0" w:space="0" w:color="auto"/>
                                                                                                                        <w:right w:val="none" w:sz="0" w:space="0" w:color="auto"/>
                                                                                                                      </w:divBdr>
                                                                                                                      <w:divsChild>
                                                                                                                        <w:div w:id="1624535438">
                                                                                                                          <w:marLeft w:val="0"/>
                                                                                                                          <w:marRight w:val="0"/>
                                                                                                                          <w:marTop w:val="0"/>
                                                                                                                          <w:marBottom w:val="0"/>
                                                                                                                          <w:divBdr>
                                                                                                                            <w:top w:val="none" w:sz="0" w:space="0" w:color="auto"/>
                                                                                                                            <w:left w:val="none" w:sz="0" w:space="0" w:color="auto"/>
                                                                                                                            <w:bottom w:val="none" w:sz="0" w:space="0" w:color="auto"/>
                                                                                                                            <w:right w:val="none" w:sz="0" w:space="0" w:color="auto"/>
                                                                                                                          </w:divBdr>
                                                                                                                          <w:divsChild>
                                                                                                                            <w:div w:id="1657220245">
                                                                                                                              <w:marLeft w:val="0"/>
                                                                                                                              <w:marRight w:val="0"/>
                                                                                                                              <w:marTop w:val="0"/>
                                                                                                                              <w:marBottom w:val="0"/>
                                                                                                                              <w:divBdr>
                                                                                                                                <w:top w:val="none" w:sz="0" w:space="0" w:color="auto"/>
                                                                                                                                <w:left w:val="none" w:sz="0" w:space="0" w:color="auto"/>
                                                                                                                                <w:bottom w:val="none" w:sz="0" w:space="0" w:color="auto"/>
                                                                                                                                <w:right w:val="none" w:sz="0" w:space="0" w:color="auto"/>
                                                                                                                              </w:divBdr>
                                                                                                                              <w:divsChild>
                                                                                                                                <w:div w:id="849612103">
                                                                                                                                  <w:marLeft w:val="0"/>
                                                                                                                                  <w:marRight w:val="0"/>
                                                                                                                                  <w:marTop w:val="0"/>
                                                                                                                                  <w:marBottom w:val="0"/>
                                                                                                                                  <w:divBdr>
                                                                                                                                    <w:top w:val="none" w:sz="0" w:space="0" w:color="auto"/>
                                                                                                                                    <w:left w:val="none" w:sz="0" w:space="0" w:color="auto"/>
                                                                                                                                    <w:bottom w:val="none" w:sz="0" w:space="0" w:color="auto"/>
                                                                                                                                    <w:right w:val="none" w:sz="0" w:space="0" w:color="auto"/>
                                                                                                                                  </w:divBdr>
                                                                                                                                </w:div>
                                                                                                                                <w:div w:id="1841896004">
                                                                                                                                  <w:marLeft w:val="0"/>
                                                                                                                                  <w:marRight w:val="0"/>
                                                                                                                                  <w:marTop w:val="0"/>
                                                                                                                                  <w:marBottom w:val="0"/>
                                                                                                                                  <w:divBdr>
                                                                                                                                    <w:top w:val="none" w:sz="0" w:space="0" w:color="auto"/>
                                                                                                                                    <w:left w:val="none" w:sz="0" w:space="0" w:color="auto"/>
                                                                                                                                    <w:bottom w:val="none" w:sz="0" w:space="0" w:color="auto"/>
                                                                                                                                    <w:right w:val="none" w:sz="0" w:space="0" w:color="auto"/>
                                                                                                                                  </w:divBdr>
                                                                                                                                </w:div>
                                                                                                                              </w:divsChild>
                                                                                                                            </w:div>
                                                                                                                            <w:div w:id="1756897649">
                                                                                                                              <w:marLeft w:val="0"/>
                                                                                                                              <w:marRight w:val="0"/>
                                                                                                                              <w:marTop w:val="0"/>
                                                                                                                              <w:marBottom w:val="0"/>
                                                                                                                              <w:divBdr>
                                                                                                                                <w:top w:val="none" w:sz="0" w:space="0" w:color="auto"/>
                                                                                                                                <w:left w:val="none" w:sz="0" w:space="0" w:color="auto"/>
                                                                                                                                <w:bottom w:val="none" w:sz="0" w:space="0" w:color="auto"/>
                                                                                                                                <w:right w:val="none" w:sz="0" w:space="0" w:color="auto"/>
                                                                                                                              </w:divBdr>
                                                                                                                              <w:divsChild>
                                                                                                                                <w:div w:id="90865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2900246">
      <w:bodyDiv w:val="1"/>
      <w:marLeft w:val="0"/>
      <w:marRight w:val="0"/>
      <w:marTop w:val="0"/>
      <w:marBottom w:val="0"/>
      <w:divBdr>
        <w:top w:val="none" w:sz="0" w:space="0" w:color="auto"/>
        <w:left w:val="none" w:sz="0" w:space="0" w:color="auto"/>
        <w:bottom w:val="none" w:sz="0" w:space="0" w:color="auto"/>
        <w:right w:val="none" w:sz="0" w:space="0" w:color="auto"/>
      </w:divBdr>
      <w:divsChild>
        <w:div w:id="1354186437">
          <w:marLeft w:val="0"/>
          <w:marRight w:val="0"/>
          <w:marTop w:val="0"/>
          <w:marBottom w:val="0"/>
          <w:divBdr>
            <w:top w:val="none" w:sz="0" w:space="0" w:color="auto"/>
            <w:left w:val="none" w:sz="0" w:space="0" w:color="auto"/>
            <w:bottom w:val="none" w:sz="0" w:space="0" w:color="auto"/>
            <w:right w:val="none" w:sz="0" w:space="0" w:color="auto"/>
          </w:divBdr>
        </w:div>
      </w:divsChild>
    </w:div>
    <w:div w:id="363874520">
      <w:bodyDiv w:val="1"/>
      <w:marLeft w:val="0"/>
      <w:marRight w:val="0"/>
      <w:marTop w:val="0"/>
      <w:marBottom w:val="0"/>
      <w:divBdr>
        <w:top w:val="none" w:sz="0" w:space="0" w:color="auto"/>
        <w:left w:val="none" w:sz="0" w:space="0" w:color="auto"/>
        <w:bottom w:val="none" w:sz="0" w:space="0" w:color="auto"/>
        <w:right w:val="none" w:sz="0" w:space="0" w:color="auto"/>
      </w:divBdr>
    </w:div>
    <w:div w:id="365757861">
      <w:bodyDiv w:val="1"/>
      <w:marLeft w:val="0"/>
      <w:marRight w:val="0"/>
      <w:marTop w:val="0"/>
      <w:marBottom w:val="0"/>
      <w:divBdr>
        <w:top w:val="none" w:sz="0" w:space="0" w:color="auto"/>
        <w:left w:val="none" w:sz="0" w:space="0" w:color="auto"/>
        <w:bottom w:val="none" w:sz="0" w:space="0" w:color="auto"/>
        <w:right w:val="none" w:sz="0" w:space="0" w:color="auto"/>
      </w:divBdr>
      <w:divsChild>
        <w:div w:id="1815877053">
          <w:marLeft w:val="0"/>
          <w:marRight w:val="0"/>
          <w:marTop w:val="0"/>
          <w:marBottom w:val="0"/>
          <w:divBdr>
            <w:top w:val="none" w:sz="0" w:space="0" w:color="auto"/>
            <w:left w:val="none" w:sz="0" w:space="0" w:color="auto"/>
            <w:bottom w:val="none" w:sz="0" w:space="0" w:color="auto"/>
            <w:right w:val="none" w:sz="0" w:space="0" w:color="auto"/>
          </w:divBdr>
        </w:div>
      </w:divsChild>
    </w:div>
    <w:div w:id="367143308">
      <w:bodyDiv w:val="1"/>
      <w:marLeft w:val="0"/>
      <w:marRight w:val="0"/>
      <w:marTop w:val="0"/>
      <w:marBottom w:val="0"/>
      <w:divBdr>
        <w:top w:val="none" w:sz="0" w:space="0" w:color="auto"/>
        <w:left w:val="none" w:sz="0" w:space="0" w:color="auto"/>
        <w:bottom w:val="none" w:sz="0" w:space="0" w:color="auto"/>
        <w:right w:val="none" w:sz="0" w:space="0" w:color="auto"/>
      </w:divBdr>
    </w:div>
    <w:div w:id="368338261">
      <w:bodyDiv w:val="1"/>
      <w:marLeft w:val="0"/>
      <w:marRight w:val="0"/>
      <w:marTop w:val="0"/>
      <w:marBottom w:val="0"/>
      <w:divBdr>
        <w:top w:val="none" w:sz="0" w:space="0" w:color="auto"/>
        <w:left w:val="none" w:sz="0" w:space="0" w:color="auto"/>
        <w:bottom w:val="none" w:sz="0" w:space="0" w:color="auto"/>
        <w:right w:val="none" w:sz="0" w:space="0" w:color="auto"/>
      </w:divBdr>
      <w:divsChild>
        <w:div w:id="959336137">
          <w:marLeft w:val="0"/>
          <w:marRight w:val="0"/>
          <w:marTop w:val="0"/>
          <w:marBottom w:val="0"/>
          <w:divBdr>
            <w:top w:val="none" w:sz="0" w:space="0" w:color="auto"/>
            <w:left w:val="none" w:sz="0" w:space="0" w:color="auto"/>
            <w:bottom w:val="none" w:sz="0" w:space="0" w:color="auto"/>
            <w:right w:val="none" w:sz="0" w:space="0" w:color="auto"/>
          </w:divBdr>
          <w:divsChild>
            <w:div w:id="1728141289">
              <w:marLeft w:val="0"/>
              <w:marRight w:val="0"/>
              <w:marTop w:val="0"/>
              <w:marBottom w:val="0"/>
              <w:divBdr>
                <w:top w:val="none" w:sz="0" w:space="0" w:color="auto"/>
                <w:left w:val="none" w:sz="0" w:space="0" w:color="auto"/>
                <w:bottom w:val="none" w:sz="0" w:space="0" w:color="auto"/>
                <w:right w:val="none" w:sz="0" w:space="0" w:color="auto"/>
              </w:divBdr>
              <w:divsChild>
                <w:div w:id="1056319330">
                  <w:marLeft w:val="0"/>
                  <w:marRight w:val="0"/>
                  <w:marTop w:val="0"/>
                  <w:marBottom w:val="0"/>
                  <w:divBdr>
                    <w:top w:val="none" w:sz="0" w:space="0" w:color="auto"/>
                    <w:left w:val="none" w:sz="0" w:space="0" w:color="auto"/>
                    <w:bottom w:val="none" w:sz="0" w:space="0" w:color="auto"/>
                    <w:right w:val="none" w:sz="0" w:space="0" w:color="auto"/>
                  </w:divBdr>
                  <w:divsChild>
                    <w:div w:id="24138366">
                      <w:marLeft w:val="0"/>
                      <w:marRight w:val="0"/>
                      <w:marTop w:val="0"/>
                      <w:marBottom w:val="0"/>
                      <w:divBdr>
                        <w:top w:val="none" w:sz="0" w:space="0" w:color="auto"/>
                        <w:left w:val="none" w:sz="0" w:space="0" w:color="auto"/>
                        <w:bottom w:val="none" w:sz="0" w:space="0" w:color="auto"/>
                        <w:right w:val="none" w:sz="0" w:space="0" w:color="auto"/>
                      </w:divBdr>
                      <w:divsChild>
                        <w:div w:id="101581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994898">
      <w:bodyDiv w:val="1"/>
      <w:marLeft w:val="0"/>
      <w:marRight w:val="0"/>
      <w:marTop w:val="0"/>
      <w:marBottom w:val="0"/>
      <w:divBdr>
        <w:top w:val="none" w:sz="0" w:space="0" w:color="auto"/>
        <w:left w:val="none" w:sz="0" w:space="0" w:color="auto"/>
        <w:bottom w:val="none" w:sz="0" w:space="0" w:color="auto"/>
        <w:right w:val="none" w:sz="0" w:space="0" w:color="auto"/>
      </w:divBdr>
    </w:div>
    <w:div w:id="371003883">
      <w:bodyDiv w:val="1"/>
      <w:marLeft w:val="0"/>
      <w:marRight w:val="0"/>
      <w:marTop w:val="0"/>
      <w:marBottom w:val="0"/>
      <w:divBdr>
        <w:top w:val="none" w:sz="0" w:space="0" w:color="auto"/>
        <w:left w:val="none" w:sz="0" w:space="0" w:color="auto"/>
        <w:bottom w:val="none" w:sz="0" w:space="0" w:color="auto"/>
        <w:right w:val="none" w:sz="0" w:space="0" w:color="auto"/>
      </w:divBdr>
      <w:divsChild>
        <w:div w:id="65686006">
          <w:marLeft w:val="0"/>
          <w:marRight w:val="0"/>
          <w:marTop w:val="0"/>
          <w:marBottom w:val="0"/>
          <w:divBdr>
            <w:top w:val="none" w:sz="0" w:space="0" w:color="auto"/>
            <w:left w:val="none" w:sz="0" w:space="0" w:color="auto"/>
            <w:bottom w:val="none" w:sz="0" w:space="0" w:color="auto"/>
            <w:right w:val="none" w:sz="0" w:space="0" w:color="auto"/>
          </w:divBdr>
        </w:div>
        <w:div w:id="250092390">
          <w:marLeft w:val="0"/>
          <w:marRight w:val="0"/>
          <w:marTop w:val="0"/>
          <w:marBottom w:val="0"/>
          <w:divBdr>
            <w:top w:val="none" w:sz="0" w:space="0" w:color="auto"/>
            <w:left w:val="none" w:sz="0" w:space="0" w:color="auto"/>
            <w:bottom w:val="none" w:sz="0" w:space="0" w:color="auto"/>
            <w:right w:val="none" w:sz="0" w:space="0" w:color="auto"/>
          </w:divBdr>
        </w:div>
      </w:divsChild>
    </w:div>
    <w:div w:id="371350541">
      <w:bodyDiv w:val="1"/>
      <w:marLeft w:val="0"/>
      <w:marRight w:val="0"/>
      <w:marTop w:val="0"/>
      <w:marBottom w:val="0"/>
      <w:divBdr>
        <w:top w:val="none" w:sz="0" w:space="0" w:color="auto"/>
        <w:left w:val="none" w:sz="0" w:space="0" w:color="auto"/>
        <w:bottom w:val="none" w:sz="0" w:space="0" w:color="auto"/>
        <w:right w:val="none" w:sz="0" w:space="0" w:color="auto"/>
      </w:divBdr>
    </w:div>
    <w:div w:id="373383672">
      <w:bodyDiv w:val="1"/>
      <w:marLeft w:val="0"/>
      <w:marRight w:val="0"/>
      <w:marTop w:val="0"/>
      <w:marBottom w:val="0"/>
      <w:divBdr>
        <w:top w:val="none" w:sz="0" w:space="0" w:color="auto"/>
        <w:left w:val="none" w:sz="0" w:space="0" w:color="auto"/>
        <w:bottom w:val="none" w:sz="0" w:space="0" w:color="auto"/>
        <w:right w:val="none" w:sz="0" w:space="0" w:color="auto"/>
      </w:divBdr>
      <w:divsChild>
        <w:div w:id="545798992">
          <w:marLeft w:val="0"/>
          <w:marRight w:val="0"/>
          <w:marTop w:val="0"/>
          <w:marBottom w:val="0"/>
          <w:divBdr>
            <w:top w:val="none" w:sz="0" w:space="0" w:color="auto"/>
            <w:left w:val="none" w:sz="0" w:space="0" w:color="auto"/>
            <w:bottom w:val="none" w:sz="0" w:space="0" w:color="auto"/>
            <w:right w:val="none" w:sz="0" w:space="0" w:color="auto"/>
          </w:divBdr>
          <w:divsChild>
            <w:div w:id="239564632">
              <w:marLeft w:val="0"/>
              <w:marRight w:val="0"/>
              <w:marTop w:val="0"/>
              <w:marBottom w:val="0"/>
              <w:divBdr>
                <w:top w:val="none" w:sz="0" w:space="0" w:color="auto"/>
                <w:left w:val="none" w:sz="0" w:space="0" w:color="auto"/>
                <w:bottom w:val="none" w:sz="0" w:space="0" w:color="auto"/>
                <w:right w:val="none" w:sz="0" w:space="0" w:color="auto"/>
              </w:divBdr>
              <w:divsChild>
                <w:div w:id="2083285373">
                  <w:marLeft w:val="0"/>
                  <w:marRight w:val="0"/>
                  <w:marTop w:val="0"/>
                  <w:marBottom w:val="0"/>
                  <w:divBdr>
                    <w:top w:val="none" w:sz="0" w:space="0" w:color="auto"/>
                    <w:left w:val="none" w:sz="0" w:space="0" w:color="auto"/>
                    <w:bottom w:val="none" w:sz="0" w:space="0" w:color="auto"/>
                    <w:right w:val="none" w:sz="0" w:space="0" w:color="auto"/>
                  </w:divBdr>
                  <w:divsChild>
                    <w:div w:id="130188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439371">
      <w:bodyDiv w:val="1"/>
      <w:marLeft w:val="0"/>
      <w:marRight w:val="0"/>
      <w:marTop w:val="0"/>
      <w:marBottom w:val="0"/>
      <w:divBdr>
        <w:top w:val="none" w:sz="0" w:space="0" w:color="auto"/>
        <w:left w:val="none" w:sz="0" w:space="0" w:color="auto"/>
        <w:bottom w:val="none" w:sz="0" w:space="0" w:color="auto"/>
        <w:right w:val="none" w:sz="0" w:space="0" w:color="auto"/>
      </w:divBdr>
    </w:div>
    <w:div w:id="379323285">
      <w:bodyDiv w:val="1"/>
      <w:marLeft w:val="0"/>
      <w:marRight w:val="0"/>
      <w:marTop w:val="0"/>
      <w:marBottom w:val="0"/>
      <w:divBdr>
        <w:top w:val="none" w:sz="0" w:space="0" w:color="auto"/>
        <w:left w:val="none" w:sz="0" w:space="0" w:color="auto"/>
        <w:bottom w:val="none" w:sz="0" w:space="0" w:color="auto"/>
        <w:right w:val="none" w:sz="0" w:space="0" w:color="auto"/>
      </w:divBdr>
    </w:div>
    <w:div w:id="380905255">
      <w:bodyDiv w:val="1"/>
      <w:marLeft w:val="0"/>
      <w:marRight w:val="0"/>
      <w:marTop w:val="0"/>
      <w:marBottom w:val="0"/>
      <w:divBdr>
        <w:top w:val="none" w:sz="0" w:space="0" w:color="auto"/>
        <w:left w:val="none" w:sz="0" w:space="0" w:color="auto"/>
        <w:bottom w:val="none" w:sz="0" w:space="0" w:color="auto"/>
        <w:right w:val="none" w:sz="0" w:space="0" w:color="auto"/>
      </w:divBdr>
      <w:divsChild>
        <w:div w:id="923953846">
          <w:marLeft w:val="0"/>
          <w:marRight w:val="0"/>
          <w:marTop w:val="0"/>
          <w:marBottom w:val="0"/>
          <w:divBdr>
            <w:top w:val="none" w:sz="0" w:space="0" w:color="auto"/>
            <w:left w:val="none" w:sz="0" w:space="0" w:color="auto"/>
            <w:bottom w:val="none" w:sz="0" w:space="0" w:color="auto"/>
            <w:right w:val="none" w:sz="0" w:space="0" w:color="auto"/>
          </w:divBdr>
        </w:div>
        <w:div w:id="1740319782">
          <w:marLeft w:val="0"/>
          <w:marRight w:val="0"/>
          <w:marTop w:val="0"/>
          <w:marBottom w:val="0"/>
          <w:divBdr>
            <w:top w:val="none" w:sz="0" w:space="0" w:color="auto"/>
            <w:left w:val="none" w:sz="0" w:space="0" w:color="auto"/>
            <w:bottom w:val="none" w:sz="0" w:space="0" w:color="auto"/>
            <w:right w:val="none" w:sz="0" w:space="0" w:color="auto"/>
          </w:divBdr>
        </w:div>
        <w:div w:id="1111778553">
          <w:marLeft w:val="0"/>
          <w:marRight w:val="0"/>
          <w:marTop w:val="0"/>
          <w:marBottom w:val="0"/>
          <w:divBdr>
            <w:top w:val="none" w:sz="0" w:space="0" w:color="auto"/>
            <w:left w:val="none" w:sz="0" w:space="0" w:color="auto"/>
            <w:bottom w:val="none" w:sz="0" w:space="0" w:color="auto"/>
            <w:right w:val="none" w:sz="0" w:space="0" w:color="auto"/>
          </w:divBdr>
        </w:div>
        <w:div w:id="1282539841">
          <w:marLeft w:val="0"/>
          <w:marRight w:val="0"/>
          <w:marTop w:val="0"/>
          <w:marBottom w:val="0"/>
          <w:divBdr>
            <w:top w:val="none" w:sz="0" w:space="0" w:color="auto"/>
            <w:left w:val="none" w:sz="0" w:space="0" w:color="auto"/>
            <w:bottom w:val="none" w:sz="0" w:space="0" w:color="auto"/>
            <w:right w:val="none" w:sz="0" w:space="0" w:color="auto"/>
          </w:divBdr>
        </w:div>
        <w:div w:id="814299368">
          <w:marLeft w:val="0"/>
          <w:marRight w:val="0"/>
          <w:marTop w:val="0"/>
          <w:marBottom w:val="0"/>
          <w:divBdr>
            <w:top w:val="none" w:sz="0" w:space="0" w:color="auto"/>
            <w:left w:val="none" w:sz="0" w:space="0" w:color="auto"/>
            <w:bottom w:val="none" w:sz="0" w:space="0" w:color="auto"/>
            <w:right w:val="none" w:sz="0" w:space="0" w:color="auto"/>
          </w:divBdr>
        </w:div>
        <w:div w:id="932281979">
          <w:marLeft w:val="0"/>
          <w:marRight w:val="0"/>
          <w:marTop w:val="0"/>
          <w:marBottom w:val="0"/>
          <w:divBdr>
            <w:top w:val="none" w:sz="0" w:space="0" w:color="auto"/>
            <w:left w:val="none" w:sz="0" w:space="0" w:color="auto"/>
            <w:bottom w:val="none" w:sz="0" w:space="0" w:color="auto"/>
            <w:right w:val="none" w:sz="0" w:space="0" w:color="auto"/>
          </w:divBdr>
        </w:div>
        <w:div w:id="1937403721">
          <w:marLeft w:val="0"/>
          <w:marRight w:val="0"/>
          <w:marTop w:val="0"/>
          <w:marBottom w:val="0"/>
          <w:divBdr>
            <w:top w:val="none" w:sz="0" w:space="0" w:color="auto"/>
            <w:left w:val="none" w:sz="0" w:space="0" w:color="auto"/>
            <w:bottom w:val="none" w:sz="0" w:space="0" w:color="auto"/>
            <w:right w:val="none" w:sz="0" w:space="0" w:color="auto"/>
          </w:divBdr>
        </w:div>
        <w:div w:id="1686635440">
          <w:marLeft w:val="0"/>
          <w:marRight w:val="0"/>
          <w:marTop w:val="0"/>
          <w:marBottom w:val="0"/>
          <w:divBdr>
            <w:top w:val="none" w:sz="0" w:space="0" w:color="auto"/>
            <w:left w:val="none" w:sz="0" w:space="0" w:color="auto"/>
            <w:bottom w:val="none" w:sz="0" w:space="0" w:color="auto"/>
            <w:right w:val="none" w:sz="0" w:space="0" w:color="auto"/>
          </w:divBdr>
        </w:div>
        <w:div w:id="262804196">
          <w:marLeft w:val="0"/>
          <w:marRight w:val="0"/>
          <w:marTop w:val="0"/>
          <w:marBottom w:val="0"/>
          <w:divBdr>
            <w:top w:val="none" w:sz="0" w:space="0" w:color="auto"/>
            <w:left w:val="none" w:sz="0" w:space="0" w:color="auto"/>
            <w:bottom w:val="none" w:sz="0" w:space="0" w:color="auto"/>
            <w:right w:val="none" w:sz="0" w:space="0" w:color="auto"/>
          </w:divBdr>
        </w:div>
        <w:div w:id="1151216455">
          <w:marLeft w:val="0"/>
          <w:marRight w:val="0"/>
          <w:marTop w:val="0"/>
          <w:marBottom w:val="0"/>
          <w:divBdr>
            <w:top w:val="none" w:sz="0" w:space="0" w:color="auto"/>
            <w:left w:val="none" w:sz="0" w:space="0" w:color="auto"/>
            <w:bottom w:val="none" w:sz="0" w:space="0" w:color="auto"/>
            <w:right w:val="none" w:sz="0" w:space="0" w:color="auto"/>
          </w:divBdr>
        </w:div>
        <w:div w:id="1526478675">
          <w:marLeft w:val="0"/>
          <w:marRight w:val="0"/>
          <w:marTop w:val="0"/>
          <w:marBottom w:val="0"/>
          <w:divBdr>
            <w:top w:val="none" w:sz="0" w:space="0" w:color="auto"/>
            <w:left w:val="none" w:sz="0" w:space="0" w:color="auto"/>
            <w:bottom w:val="none" w:sz="0" w:space="0" w:color="auto"/>
            <w:right w:val="none" w:sz="0" w:space="0" w:color="auto"/>
          </w:divBdr>
        </w:div>
        <w:div w:id="376974382">
          <w:marLeft w:val="0"/>
          <w:marRight w:val="0"/>
          <w:marTop w:val="0"/>
          <w:marBottom w:val="0"/>
          <w:divBdr>
            <w:top w:val="none" w:sz="0" w:space="0" w:color="auto"/>
            <w:left w:val="none" w:sz="0" w:space="0" w:color="auto"/>
            <w:bottom w:val="none" w:sz="0" w:space="0" w:color="auto"/>
            <w:right w:val="none" w:sz="0" w:space="0" w:color="auto"/>
          </w:divBdr>
        </w:div>
        <w:div w:id="1680235633">
          <w:marLeft w:val="0"/>
          <w:marRight w:val="0"/>
          <w:marTop w:val="0"/>
          <w:marBottom w:val="0"/>
          <w:divBdr>
            <w:top w:val="none" w:sz="0" w:space="0" w:color="auto"/>
            <w:left w:val="none" w:sz="0" w:space="0" w:color="auto"/>
            <w:bottom w:val="none" w:sz="0" w:space="0" w:color="auto"/>
            <w:right w:val="none" w:sz="0" w:space="0" w:color="auto"/>
          </w:divBdr>
        </w:div>
        <w:div w:id="2109233056">
          <w:marLeft w:val="0"/>
          <w:marRight w:val="0"/>
          <w:marTop w:val="0"/>
          <w:marBottom w:val="0"/>
          <w:divBdr>
            <w:top w:val="none" w:sz="0" w:space="0" w:color="auto"/>
            <w:left w:val="none" w:sz="0" w:space="0" w:color="auto"/>
            <w:bottom w:val="none" w:sz="0" w:space="0" w:color="auto"/>
            <w:right w:val="none" w:sz="0" w:space="0" w:color="auto"/>
          </w:divBdr>
        </w:div>
        <w:div w:id="1055813923">
          <w:marLeft w:val="0"/>
          <w:marRight w:val="0"/>
          <w:marTop w:val="0"/>
          <w:marBottom w:val="0"/>
          <w:divBdr>
            <w:top w:val="none" w:sz="0" w:space="0" w:color="auto"/>
            <w:left w:val="none" w:sz="0" w:space="0" w:color="auto"/>
            <w:bottom w:val="none" w:sz="0" w:space="0" w:color="auto"/>
            <w:right w:val="none" w:sz="0" w:space="0" w:color="auto"/>
          </w:divBdr>
        </w:div>
        <w:div w:id="114452489">
          <w:marLeft w:val="0"/>
          <w:marRight w:val="0"/>
          <w:marTop w:val="0"/>
          <w:marBottom w:val="0"/>
          <w:divBdr>
            <w:top w:val="none" w:sz="0" w:space="0" w:color="auto"/>
            <w:left w:val="none" w:sz="0" w:space="0" w:color="auto"/>
            <w:bottom w:val="none" w:sz="0" w:space="0" w:color="auto"/>
            <w:right w:val="none" w:sz="0" w:space="0" w:color="auto"/>
          </w:divBdr>
        </w:div>
        <w:div w:id="1079328062">
          <w:marLeft w:val="0"/>
          <w:marRight w:val="0"/>
          <w:marTop w:val="0"/>
          <w:marBottom w:val="0"/>
          <w:divBdr>
            <w:top w:val="none" w:sz="0" w:space="0" w:color="auto"/>
            <w:left w:val="none" w:sz="0" w:space="0" w:color="auto"/>
            <w:bottom w:val="none" w:sz="0" w:space="0" w:color="auto"/>
            <w:right w:val="none" w:sz="0" w:space="0" w:color="auto"/>
          </w:divBdr>
        </w:div>
      </w:divsChild>
    </w:div>
    <w:div w:id="385882429">
      <w:bodyDiv w:val="1"/>
      <w:marLeft w:val="0"/>
      <w:marRight w:val="0"/>
      <w:marTop w:val="0"/>
      <w:marBottom w:val="0"/>
      <w:divBdr>
        <w:top w:val="none" w:sz="0" w:space="0" w:color="auto"/>
        <w:left w:val="none" w:sz="0" w:space="0" w:color="auto"/>
        <w:bottom w:val="none" w:sz="0" w:space="0" w:color="auto"/>
        <w:right w:val="none" w:sz="0" w:space="0" w:color="auto"/>
      </w:divBdr>
    </w:div>
    <w:div w:id="386882176">
      <w:bodyDiv w:val="1"/>
      <w:marLeft w:val="0"/>
      <w:marRight w:val="0"/>
      <w:marTop w:val="0"/>
      <w:marBottom w:val="0"/>
      <w:divBdr>
        <w:top w:val="none" w:sz="0" w:space="0" w:color="auto"/>
        <w:left w:val="none" w:sz="0" w:space="0" w:color="auto"/>
        <w:bottom w:val="none" w:sz="0" w:space="0" w:color="auto"/>
        <w:right w:val="none" w:sz="0" w:space="0" w:color="auto"/>
      </w:divBdr>
    </w:div>
    <w:div w:id="388497807">
      <w:bodyDiv w:val="1"/>
      <w:marLeft w:val="0"/>
      <w:marRight w:val="0"/>
      <w:marTop w:val="0"/>
      <w:marBottom w:val="0"/>
      <w:divBdr>
        <w:top w:val="none" w:sz="0" w:space="0" w:color="auto"/>
        <w:left w:val="none" w:sz="0" w:space="0" w:color="auto"/>
        <w:bottom w:val="none" w:sz="0" w:space="0" w:color="auto"/>
        <w:right w:val="none" w:sz="0" w:space="0" w:color="auto"/>
      </w:divBdr>
      <w:divsChild>
        <w:div w:id="8025420">
          <w:marLeft w:val="0"/>
          <w:marRight w:val="0"/>
          <w:marTop w:val="0"/>
          <w:marBottom w:val="0"/>
          <w:divBdr>
            <w:top w:val="none" w:sz="0" w:space="0" w:color="auto"/>
            <w:left w:val="none" w:sz="0" w:space="0" w:color="auto"/>
            <w:bottom w:val="none" w:sz="0" w:space="0" w:color="auto"/>
            <w:right w:val="none" w:sz="0" w:space="0" w:color="auto"/>
          </w:divBdr>
        </w:div>
      </w:divsChild>
    </w:div>
    <w:div w:id="388966002">
      <w:bodyDiv w:val="1"/>
      <w:marLeft w:val="0"/>
      <w:marRight w:val="0"/>
      <w:marTop w:val="0"/>
      <w:marBottom w:val="0"/>
      <w:divBdr>
        <w:top w:val="none" w:sz="0" w:space="0" w:color="auto"/>
        <w:left w:val="none" w:sz="0" w:space="0" w:color="auto"/>
        <w:bottom w:val="none" w:sz="0" w:space="0" w:color="auto"/>
        <w:right w:val="none" w:sz="0" w:space="0" w:color="auto"/>
      </w:divBdr>
      <w:divsChild>
        <w:div w:id="329216333">
          <w:marLeft w:val="0"/>
          <w:marRight w:val="0"/>
          <w:marTop w:val="0"/>
          <w:marBottom w:val="0"/>
          <w:divBdr>
            <w:top w:val="none" w:sz="0" w:space="0" w:color="auto"/>
            <w:left w:val="none" w:sz="0" w:space="0" w:color="auto"/>
            <w:bottom w:val="none" w:sz="0" w:space="0" w:color="auto"/>
            <w:right w:val="none" w:sz="0" w:space="0" w:color="auto"/>
          </w:divBdr>
        </w:div>
        <w:div w:id="1268389599">
          <w:marLeft w:val="0"/>
          <w:marRight w:val="0"/>
          <w:marTop w:val="0"/>
          <w:marBottom w:val="0"/>
          <w:divBdr>
            <w:top w:val="none" w:sz="0" w:space="0" w:color="auto"/>
            <w:left w:val="none" w:sz="0" w:space="0" w:color="auto"/>
            <w:bottom w:val="none" w:sz="0" w:space="0" w:color="auto"/>
            <w:right w:val="none" w:sz="0" w:space="0" w:color="auto"/>
          </w:divBdr>
        </w:div>
        <w:div w:id="1396048279">
          <w:marLeft w:val="0"/>
          <w:marRight w:val="0"/>
          <w:marTop w:val="0"/>
          <w:marBottom w:val="0"/>
          <w:divBdr>
            <w:top w:val="none" w:sz="0" w:space="0" w:color="auto"/>
            <w:left w:val="none" w:sz="0" w:space="0" w:color="auto"/>
            <w:bottom w:val="none" w:sz="0" w:space="0" w:color="auto"/>
            <w:right w:val="none" w:sz="0" w:space="0" w:color="auto"/>
          </w:divBdr>
        </w:div>
        <w:div w:id="1859463091">
          <w:marLeft w:val="0"/>
          <w:marRight w:val="0"/>
          <w:marTop w:val="0"/>
          <w:marBottom w:val="0"/>
          <w:divBdr>
            <w:top w:val="none" w:sz="0" w:space="0" w:color="auto"/>
            <w:left w:val="none" w:sz="0" w:space="0" w:color="auto"/>
            <w:bottom w:val="none" w:sz="0" w:space="0" w:color="auto"/>
            <w:right w:val="none" w:sz="0" w:space="0" w:color="auto"/>
          </w:divBdr>
        </w:div>
        <w:div w:id="2008946998">
          <w:marLeft w:val="0"/>
          <w:marRight w:val="0"/>
          <w:marTop w:val="0"/>
          <w:marBottom w:val="0"/>
          <w:divBdr>
            <w:top w:val="none" w:sz="0" w:space="0" w:color="auto"/>
            <w:left w:val="none" w:sz="0" w:space="0" w:color="auto"/>
            <w:bottom w:val="none" w:sz="0" w:space="0" w:color="auto"/>
            <w:right w:val="none" w:sz="0" w:space="0" w:color="auto"/>
          </w:divBdr>
        </w:div>
      </w:divsChild>
    </w:div>
    <w:div w:id="395125491">
      <w:bodyDiv w:val="1"/>
      <w:marLeft w:val="0"/>
      <w:marRight w:val="0"/>
      <w:marTop w:val="0"/>
      <w:marBottom w:val="0"/>
      <w:divBdr>
        <w:top w:val="none" w:sz="0" w:space="0" w:color="auto"/>
        <w:left w:val="none" w:sz="0" w:space="0" w:color="auto"/>
        <w:bottom w:val="none" w:sz="0" w:space="0" w:color="auto"/>
        <w:right w:val="none" w:sz="0" w:space="0" w:color="auto"/>
      </w:divBdr>
    </w:div>
    <w:div w:id="400908515">
      <w:bodyDiv w:val="1"/>
      <w:marLeft w:val="0"/>
      <w:marRight w:val="0"/>
      <w:marTop w:val="0"/>
      <w:marBottom w:val="0"/>
      <w:divBdr>
        <w:top w:val="none" w:sz="0" w:space="0" w:color="auto"/>
        <w:left w:val="none" w:sz="0" w:space="0" w:color="auto"/>
        <w:bottom w:val="none" w:sz="0" w:space="0" w:color="auto"/>
        <w:right w:val="none" w:sz="0" w:space="0" w:color="auto"/>
      </w:divBdr>
      <w:divsChild>
        <w:div w:id="2000577944">
          <w:marLeft w:val="0"/>
          <w:marRight w:val="0"/>
          <w:marTop w:val="0"/>
          <w:marBottom w:val="0"/>
          <w:divBdr>
            <w:top w:val="none" w:sz="0" w:space="0" w:color="auto"/>
            <w:left w:val="none" w:sz="0" w:space="0" w:color="auto"/>
            <w:bottom w:val="none" w:sz="0" w:space="0" w:color="auto"/>
            <w:right w:val="none" w:sz="0" w:space="0" w:color="auto"/>
          </w:divBdr>
          <w:divsChild>
            <w:div w:id="1383672054">
              <w:marLeft w:val="0"/>
              <w:marRight w:val="0"/>
              <w:marTop w:val="0"/>
              <w:marBottom w:val="0"/>
              <w:divBdr>
                <w:top w:val="none" w:sz="0" w:space="0" w:color="auto"/>
                <w:left w:val="none" w:sz="0" w:space="0" w:color="auto"/>
                <w:bottom w:val="none" w:sz="0" w:space="0" w:color="auto"/>
                <w:right w:val="none" w:sz="0" w:space="0" w:color="auto"/>
              </w:divBdr>
              <w:divsChild>
                <w:div w:id="902256541">
                  <w:marLeft w:val="0"/>
                  <w:marRight w:val="0"/>
                  <w:marTop w:val="0"/>
                  <w:marBottom w:val="0"/>
                  <w:divBdr>
                    <w:top w:val="none" w:sz="0" w:space="0" w:color="auto"/>
                    <w:left w:val="none" w:sz="0" w:space="0" w:color="auto"/>
                    <w:bottom w:val="none" w:sz="0" w:space="0" w:color="auto"/>
                    <w:right w:val="none" w:sz="0" w:space="0" w:color="auto"/>
                  </w:divBdr>
                  <w:divsChild>
                    <w:div w:id="1534733283">
                      <w:marLeft w:val="0"/>
                      <w:marRight w:val="0"/>
                      <w:marTop w:val="0"/>
                      <w:marBottom w:val="0"/>
                      <w:divBdr>
                        <w:top w:val="none" w:sz="0" w:space="0" w:color="auto"/>
                        <w:left w:val="none" w:sz="0" w:space="0" w:color="auto"/>
                        <w:bottom w:val="none" w:sz="0" w:space="0" w:color="auto"/>
                        <w:right w:val="none" w:sz="0" w:space="0" w:color="auto"/>
                      </w:divBdr>
                      <w:divsChild>
                        <w:div w:id="2033409053">
                          <w:marLeft w:val="0"/>
                          <w:marRight w:val="0"/>
                          <w:marTop w:val="0"/>
                          <w:marBottom w:val="0"/>
                          <w:divBdr>
                            <w:top w:val="none" w:sz="0" w:space="0" w:color="auto"/>
                            <w:left w:val="none" w:sz="0" w:space="0" w:color="auto"/>
                            <w:bottom w:val="none" w:sz="0" w:space="0" w:color="auto"/>
                            <w:right w:val="none" w:sz="0" w:space="0" w:color="auto"/>
                          </w:divBdr>
                          <w:divsChild>
                            <w:div w:id="590704137">
                              <w:marLeft w:val="0"/>
                              <w:marRight w:val="0"/>
                              <w:marTop w:val="0"/>
                              <w:marBottom w:val="0"/>
                              <w:divBdr>
                                <w:top w:val="none" w:sz="0" w:space="0" w:color="auto"/>
                                <w:left w:val="none" w:sz="0" w:space="0" w:color="auto"/>
                                <w:bottom w:val="none" w:sz="0" w:space="0" w:color="auto"/>
                                <w:right w:val="none" w:sz="0" w:space="0" w:color="auto"/>
                              </w:divBdr>
                              <w:divsChild>
                                <w:div w:id="1641113321">
                                  <w:marLeft w:val="0"/>
                                  <w:marRight w:val="0"/>
                                  <w:marTop w:val="0"/>
                                  <w:marBottom w:val="0"/>
                                  <w:divBdr>
                                    <w:top w:val="none" w:sz="0" w:space="0" w:color="auto"/>
                                    <w:left w:val="none" w:sz="0" w:space="0" w:color="auto"/>
                                    <w:bottom w:val="none" w:sz="0" w:space="0" w:color="auto"/>
                                    <w:right w:val="none" w:sz="0" w:space="0" w:color="auto"/>
                                  </w:divBdr>
                                  <w:divsChild>
                                    <w:div w:id="1864199105">
                                      <w:marLeft w:val="0"/>
                                      <w:marRight w:val="0"/>
                                      <w:marTop w:val="0"/>
                                      <w:marBottom w:val="0"/>
                                      <w:divBdr>
                                        <w:top w:val="none" w:sz="0" w:space="0" w:color="auto"/>
                                        <w:left w:val="none" w:sz="0" w:space="0" w:color="auto"/>
                                        <w:bottom w:val="none" w:sz="0" w:space="0" w:color="auto"/>
                                        <w:right w:val="none" w:sz="0" w:space="0" w:color="auto"/>
                                      </w:divBdr>
                                      <w:divsChild>
                                        <w:div w:id="140549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8695281">
      <w:bodyDiv w:val="1"/>
      <w:marLeft w:val="0"/>
      <w:marRight w:val="0"/>
      <w:marTop w:val="0"/>
      <w:marBottom w:val="0"/>
      <w:divBdr>
        <w:top w:val="none" w:sz="0" w:space="0" w:color="auto"/>
        <w:left w:val="none" w:sz="0" w:space="0" w:color="auto"/>
        <w:bottom w:val="none" w:sz="0" w:space="0" w:color="auto"/>
        <w:right w:val="none" w:sz="0" w:space="0" w:color="auto"/>
      </w:divBdr>
      <w:divsChild>
        <w:div w:id="1931815603">
          <w:marLeft w:val="0"/>
          <w:marRight w:val="0"/>
          <w:marTop w:val="0"/>
          <w:marBottom w:val="0"/>
          <w:divBdr>
            <w:top w:val="none" w:sz="0" w:space="0" w:color="auto"/>
            <w:left w:val="none" w:sz="0" w:space="0" w:color="auto"/>
            <w:bottom w:val="none" w:sz="0" w:space="0" w:color="auto"/>
            <w:right w:val="none" w:sz="0" w:space="0" w:color="auto"/>
          </w:divBdr>
        </w:div>
      </w:divsChild>
    </w:div>
    <w:div w:id="409742297">
      <w:bodyDiv w:val="1"/>
      <w:marLeft w:val="0"/>
      <w:marRight w:val="0"/>
      <w:marTop w:val="0"/>
      <w:marBottom w:val="0"/>
      <w:divBdr>
        <w:top w:val="none" w:sz="0" w:space="0" w:color="auto"/>
        <w:left w:val="none" w:sz="0" w:space="0" w:color="auto"/>
        <w:bottom w:val="none" w:sz="0" w:space="0" w:color="auto"/>
        <w:right w:val="none" w:sz="0" w:space="0" w:color="auto"/>
      </w:divBdr>
    </w:div>
    <w:div w:id="412509986">
      <w:bodyDiv w:val="1"/>
      <w:marLeft w:val="0"/>
      <w:marRight w:val="0"/>
      <w:marTop w:val="0"/>
      <w:marBottom w:val="0"/>
      <w:divBdr>
        <w:top w:val="none" w:sz="0" w:space="0" w:color="auto"/>
        <w:left w:val="none" w:sz="0" w:space="0" w:color="auto"/>
        <w:bottom w:val="none" w:sz="0" w:space="0" w:color="auto"/>
        <w:right w:val="none" w:sz="0" w:space="0" w:color="auto"/>
      </w:divBdr>
      <w:divsChild>
        <w:div w:id="1556697491">
          <w:marLeft w:val="0"/>
          <w:marRight w:val="0"/>
          <w:marTop w:val="0"/>
          <w:marBottom w:val="0"/>
          <w:divBdr>
            <w:top w:val="none" w:sz="0" w:space="0" w:color="auto"/>
            <w:left w:val="none" w:sz="0" w:space="0" w:color="auto"/>
            <w:bottom w:val="none" w:sz="0" w:space="0" w:color="auto"/>
            <w:right w:val="none" w:sz="0" w:space="0" w:color="auto"/>
          </w:divBdr>
          <w:divsChild>
            <w:div w:id="135877964">
              <w:marLeft w:val="0"/>
              <w:marRight w:val="0"/>
              <w:marTop w:val="0"/>
              <w:marBottom w:val="0"/>
              <w:divBdr>
                <w:top w:val="none" w:sz="0" w:space="0" w:color="auto"/>
                <w:left w:val="none" w:sz="0" w:space="0" w:color="auto"/>
                <w:bottom w:val="none" w:sz="0" w:space="0" w:color="auto"/>
                <w:right w:val="none" w:sz="0" w:space="0" w:color="auto"/>
              </w:divBdr>
              <w:divsChild>
                <w:div w:id="403183137">
                  <w:marLeft w:val="0"/>
                  <w:marRight w:val="0"/>
                  <w:marTop w:val="0"/>
                  <w:marBottom w:val="0"/>
                  <w:divBdr>
                    <w:top w:val="none" w:sz="0" w:space="0" w:color="auto"/>
                    <w:left w:val="none" w:sz="0" w:space="0" w:color="auto"/>
                    <w:bottom w:val="none" w:sz="0" w:space="0" w:color="auto"/>
                    <w:right w:val="none" w:sz="0" w:space="0" w:color="auto"/>
                  </w:divBdr>
                  <w:divsChild>
                    <w:div w:id="951132403">
                      <w:marLeft w:val="0"/>
                      <w:marRight w:val="0"/>
                      <w:marTop w:val="0"/>
                      <w:marBottom w:val="0"/>
                      <w:divBdr>
                        <w:top w:val="none" w:sz="0" w:space="0" w:color="auto"/>
                        <w:left w:val="none" w:sz="0" w:space="0" w:color="auto"/>
                        <w:bottom w:val="none" w:sz="0" w:space="0" w:color="auto"/>
                        <w:right w:val="none" w:sz="0" w:space="0" w:color="auto"/>
                      </w:divBdr>
                      <w:divsChild>
                        <w:div w:id="110122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369411">
      <w:bodyDiv w:val="1"/>
      <w:marLeft w:val="0"/>
      <w:marRight w:val="0"/>
      <w:marTop w:val="0"/>
      <w:marBottom w:val="0"/>
      <w:divBdr>
        <w:top w:val="none" w:sz="0" w:space="0" w:color="auto"/>
        <w:left w:val="none" w:sz="0" w:space="0" w:color="auto"/>
        <w:bottom w:val="none" w:sz="0" w:space="0" w:color="auto"/>
        <w:right w:val="none" w:sz="0" w:space="0" w:color="auto"/>
      </w:divBdr>
    </w:div>
    <w:div w:id="419520837">
      <w:bodyDiv w:val="1"/>
      <w:marLeft w:val="0"/>
      <w:marRight w:val="0"/>
      <w:marTop w:val="0"/>
      <w:marBottom w:val="0"/>
      <w:divBdr>
        <w:top w:val="none" w:sz="0" w:space="0" w:color="auto"/>
        <w:left w:val="none" w:sz="0" w:space="0" w:color="auto"/>
        <w:bottom w:val="none" w:sz="0" w:space="0" w:color="auto"/>
        <w:right w:val="none" w:sz="0" w:space="0" w:color="auto"/>
      </w:divBdr>
      <w:divsChild>
        <w:div w:id="850141844">
          <w:marLeft w:val="150"/>
          <w:marRight w:val="150"/>
          <w:marTop w:val="0"/>
          <w:marBottom w:val="150"/>
          <w:divBdr>
            <w:top w:val="none" w:sz="0" w:space="0" w:color="auto"/>
            <w:left w:val="none" w:sz="0" w:space="0" w:color="auto"/>
            <w:bottom w:val="none" w:sz="0" w:space="0" w:color="auto"/>
            <w:right w:val="none" w:sz="0" w:space="0" w:color="auto"/>
          </w:divBdr>
          <w:divsChild>
            <w:div w:id="619648209">
              <w:marLeft w:val="0"/>
              <w:marRight w:val="0"/>
              <w:marTop w:val="0"/>
              <w:marBottom w:val="0"/>
              <w:divBdr>
                <w:top w:val="none" w:sz="0" w:space="0" w:color="auto"/>
                <w:left w:val="none" w:sz="0" w:space="0" w:color="auto"/>
                <w:bottom w:val="none" w:sz="0" w:space="0" w:color="auto"/>
                <w:right w:val="none" w:sz="0" w:space="0" w:color="auto"/>
              </w:divBdr>
              <w:divsChild>
                <w:div w:id="298728980">
                  <w:marLeft w:val="0"/>
                  <w:marRight w:val="0"/>
                  <w:marTop w:val="0"/>
                  <w:marBottom w:val="0"/>
                  <w:divBdr>
                    <w:top w:val="none" w:sz="0" w:space="0" w:color="auto"/>
                    <w:left w:val="none" w:sz="0" w:space="0" w:color="auto"/>
                    <w:bottom w:val="none" w:sz="0" w:space="0" w:color="auto"/>
                    <w:right w:val="none" w:sz="0" w:space="0" w:color="auto"/>
                  </w:divBdr>
                  <w:divsChild>
                    <w:div w:id="1074358126">
                      <w:marLeft w:val="0"/>
                      <w:marRight w:val="0"/>
                      <w:marTop w:val="0"/>
                      <w:marBottom w:val="0"/>
                      <w:divBdr>
                        <w:top w:val="none" w:sz="0" w:space="0" w:color="auto"/>
                        <w:left w:val="none" w:sz="0" w:space="0" w:color="auto"/>
                        <w:bottom w:val="none" w:sz="0" w:space="0" w:color="auto"/>
                        <w:right w:val="none" w:sz="0" w:space="0" w:color="auto"/>
                      </w:divBdr>
                      <w:divsChild>
                        <w:div w:id="1818450688">
                          <w:marLeft w:val="0"/>
                          <w:marRight w:val="0"/>
                          <w:marTop w:val="0"/>
                          <w:marBottom w:val="0"/>
                          <w:divBdr>
                            <w:top w:val="none" w:sz="0" w:space="0" w:color="auto"/>
                            <w:left w:val="none" w:sz="0" w:space="0" w:color="auto"/>
                            <w:bottom w:val="none" w:sz="0" w:space="0" w:color="auto"/>
                            <w:right w:val="none" w:sz="0" w:space="0" w:color="auto"/>
                          </w:divBdr>
                          <w:divsChild>
                            <w:div w:id="308174033">
                              <w:marLeft w:val="0"/>
                              <w:marRight w:val="0"/>
                              <w:marTop w:val="0"/>
                              <w:marBottom w:val="0"/>
                              <w:divBdr>
                                <w:top w:val="none" w:sz="0" w:space="0" w:color="auto"/>
                                <w:left w:val="none" w:sz="0" w:space="0" w:color="auto"/>
                                <w:bottom w:val="none" w:sz="0" w:space="0" w:color="auto"/>
                                <w:right w:val="none" w:sz="0" w:space="0" w:color="auto"/>
                              </w:divBdr>
                              <w:divsChild>
                                <w:div w:id="1544556362">
                                  <w:marLeft w:val="0"/>
                                  <w:marRight w:val="0"/>
                                  <w:marTop w:val="0"/>
                                  <w:marBottom w:val="0"/>
                                  <w:divBdr>
                                    <w:top w:val="none" w:sz="0" w:space="0" w:color="auto"/>
                                    <w:left w:val="none" w:sz="0" w:space="0" w:color="auto"/>
                                    <w:bottom w:val="none" w:sz="0" w:space="0" w:color="auto"/>
                                    <w:right w:val="none" w:sz="0" w:space="0" w:color="auto"/>
                                  </w:divBdr>
                                  <w:divsChild>
                                    <w:div w:id="124198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949307">
      <w:bodyDiv w:val="1"/>
      <w:marLeft w:val="0"/>
      <w:marRight w:val="0"/>
      <w:marTop w:val="0"/>
      <w:marBottom w:val="0"/>
      <w:divBdr>
        <w:top w:val="none" w:sz="0" w:space="0" w:color="auto"/>
        <w:left w:val="none" w:sz="0" w:space="0" w:color="auto"/>
        <w:bottom w:val="none" w:sz="0" w:space="0" w:color="auto"/>
        <w:right w:val="none" w:sz="0" w:space="0" w:color="auto"/>
      </w:divBdr>
    </w:div>
    <w:div w:id="422846172">
      <w:bodyDiv w:val="1"/>
      <w:marLeft w:val="0"/>
      <w:marRight w:val="0"/>
      <w:marTop w:val="0"/>
      <w:marBottom w:val="0"/>
      <w:divBdr>
        <w:top w:val="none" w:sz="0" w:space="0" w:color="auto"/>
        <w:left w:val="none" w:sz="0" w:space="0" w:color="auto"/>
        <w:bottom w:val="none" w:sz="0" w:space="0" w:color="auto"/>
        <w:right w:val="none" w:sz="0" w:space="0" w:color="auto"/>
      </w:divBdr>
      <w:divsChild>
        <w:div w:id="1358776349">
          <w:marLeft w:val="0"/>
          <w:marRight w:val="0"/>
          <w:marTop w:val="0"/>
          <w:marBottom w:val="0"/>
          <w:divBdr>
            <w:top w:val="none" w:sz="0" w:space="0" w:color="auto"/>
            <w:left w:val="none" w:sz="0" w:space="0" w:color="auto"/>
            <w:bottom w:val="none" w:sz="0" w:space="0" w:color="auto"/>
            <w:right w:val="none" w:sz="0" w:space="0" w:color="auto"/>
          </w:divBdr>
          <w:divsChild>
            <w:div w:id="1738551448">
              <w:marLeft w:val="0"/>
              <w:marRight w:val="0"/>
              <w:marTop w:val="0"/>
              <w:marBottom w:val="0"/>
              <w:divBdr>
                <w:top w:val="none" w:sz="0" w:space="0" w:color="auto"/>
                <w:left w:val="none" w:sz="0" w:space="0" w:color="auto"/>
                <w:bottom w:val="none" w:sz="0" w:space="0" w:color="auto"/>
                <w:right w:val="none" w:sz="0" w:space="0" w:color="auto"/>
              </w:divBdr>
              <w:divsChild>
                <w:div w:id="144422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233609">
      <w:bodyDiv w:val="1"/>
      <w:marLeft w:val="0"/>
      <w:marRight w:val="0"/>
      <w:marTop w:val="0"/>
      <w:marBottom w:val="0"/>
      <w:divBdr>
        <w:top w:val="none" w:sz="0" w:space="0" w:color="auto"/>
        <w:left w:val="none" w:sz="0" w:space="0" w:color="auto"/>
        <w:bottom w:val="none" w:sz="0" w:space="0" w:color="auto"/>
        <w:right w:val="none" w:sz="0" w:space="0" w:color="auto"/>
      </w:divBdr>
    </w:div>
    <w:div w:id="431752631">
      <w:bodyDiv w:val="1"/>
      <w:marLeft w:val="0"/>
      <w:marRight w:val="0"/>
      <w:marTop w:val="0"/>
      <w:marBottom w:val="0"/>
      <w:divBdr>
        <w:top w:val="none" w:sz="0" w:space="0" w:color="auto"/>
        <w:left w:val="none" w:sz="0" w:space="0" w:color="auto"/>
        <w:bottom w:val="none" w:sz="0" w:space="0" w:color="auto"/>
        <w:right w:val="none" w:sz="0" w:space="0" w:color="auto"/>
      </w:divBdr>
      <w:divsChild>
        <w:div w:id="499153772">
          <w:marLeft w:val="0"/>
          <w:marRight w:val="0"/>
          <w:marTop w:val="0"/>
          <w:marBottom w:val="0"/>
          <w:divBdr>
            <w:top w:val="none" w:sz="0" w:space="0" w:color="auto"/>
            <w:left w:val="none" w:sz="0" w:space="0" w:color="auto"/>
            <w:bottom w:val="none" w:sz="0" w:space="0" w:color="auto"/>
            <w:right w:val="none" w:sz="0" w:space="0" w:color="auto"/>
          </w:divBdr>
          <w:divsChild>
            <w:div w:id="905913370">
              <w:marLeft w:val="0"/>
              <w:marRight w:val="0"/>
              <w:marTop w:val="0"/>
              <w:marBottom w:val="0"/>
              <w:divBdr>
                <w:top w:val="none" w:sz="0" w:space="0" w:color="auto"/>
                <w:left w:val="none" w:sz="0" w:space="0" w:color="auto"/>
                <w:bottom w:val="none" w:sz="0" w:space="0" w:color="auto"/>
                <w:right w:val="none" w:sz="0" w:space="0" w:color="auto"/>
              </w:divBdr>
              <w:divsChild>
                <w:div w:id="1606619889">
                  <w:marLeft w:val="0"/>
                  <w:marRight w:val="0"/>
                  <w:marTop w:val="0"/>
                  <w:marBottom w:val="0"/>
                  <w:divBdr>
                    <w:top w:val="none" w:sz="0" w:space="0" w:color="auto"/>
                    <w:left w:val="none" w:sz="0" w:space="0" w:color="auto"/>
                    <w:bottom w:val="none" w:sz="0" w:space="0" w:color="auto"/>
                    <w:right w:val="none" w:sz="0" w:space="0" w:color="auto"/>
                  </w:divBdr>
                  <w:divsChild>
                    <w:div w:id="1253130140">
                      <w:marLeft w:val="0"/>
                      <w:marRight w:val="0"/>
                      <w:marTop w:val="0"/>
                      <w:marBottom w:val="0"/>
                      <w:divBdr>
                        <w:top w:val="none" w:sz="0" w:space="0" w:color="auto"/>
                        <w:left w:val="none" w:sz="0" w:space="0" w:color="auto"/>
                        <w:bottom w:val="none" w:sz="0" w:space="0" w:color="auto"/>
                        <w:right w:val="none" w:sz="0" w:space="0" w:color="auto"/>
                      </w:divBdr>
                      <w:divsChild>
                        <w:div w:id="104204144">
                          <w:marLeft w:val="0"/>
                          <w:marRight w:val="0"/>
                          <w:marTop w:val="0"/>
                          <w:marBottom w:val="0"/>
                          <w:divBdr>
                            <w:top w:val="none" w:sz="0" w:space="0" w:color="auto"/>
                            <w:left w:val="none" w:sz="0" w:space="0" w:color="auto"/>
                            <w:bottom w:val="none" w:sz="0" w:space="0" w:color="auto"/>
                            <w:right w:val="none" w:sz="0" w:space="0" w:color="auto"/>
                          </w:divBdr>
                          <w:divsChild>
                            <w:div w:id="13157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2943053">
      <w:bodyDiv w:val="1"/>
      <w:marLeft w:val="0"/>
      <w:marRight w:val="0"/>
      <w:marTop w:val="0"/>
      <w:marBottom w:val="0"/>
      <w:divBdr>
        <w:top w:val="none" w:sz="0" w:space="0" w:color="auto"/>
        <w:left w:val="none" w:sz="0" w:space="0" w:color="auto"/>
        <w:bottom w:val="none" w:sz="0" w:space="0" w:color="auto"/>
        <w:right w:val="none" w:sz="0" w:space="0" w:color="auto"/>
      </w:divBdr>
    </w:div>
    <w:div w:id="433671686">
      <w:bodyDiv w:val="1"/>
      <w:marLeft w:val="0"/>
      <w:marRight w:val="0"/>
      <w:marTop w:val="0"/>
      <w:marBottom w:val="0"/>
      <w:divBdr>
        <w:top w:val="none" w:sz="0" w:space="0" w:color="auto"/>
        <w:left w:val="none" w:sz="0" w:space="0" w:color="auto"/>
        <w:bottom w:val="none" w:sz="0" w:space="0" w:color="auto"/>
        <w:right w:val="none" w:sz="0" w:space="0" w:color="auto"/>
      </w:divBdr>
      <w:divsChild>
        <w:div w:id="2013601575">
          <w:marLeft w:val="150"/>
          <w:marRight w:val="150"/>
          <w:marTop w:val="0"/>
          <w:marBottom w:val="150"/>
          <w:divBdr>
            <w:top w:val="none" w:sz="0" w:space="0" w:color="auto"/>
            <w:left w:val="none" w:sz="0" w:space="0" w:color="auto"/>
            <w:bottom w:val="none" w:sz="0" w:space="0" w:color="auto"/>
            <w:right w:val="none" w:sz="0" w:space="0" w:color="auto"/>
          </w:divBdr>
          <w:divsChild>
            <w:div w:id="1144742044">
              <w:marLeft w:val="0"/>
              <w:marRight w:val="0"/>
              <w:marTop w:val="0"/>
              <w:marBottom w:val="0"/>
              <w:divBdr>
                <w:top w:val="none" w:sz="0" w:space="0" w:color="auto"/>
                <w:left w:val="none" w:sz="0" w:space="0" w:color="auto"/>
                <w:bottom w:val="none" w:sz="0" w:space="0" w:color="auto"/>
                <w:right w:val="none" w:sz="0" w:space="0" w:color="auto"/>
              </w:divBdr>
              <w:divsChild>
                <w:div w:id="835653448">
                  <w:marLeft w:val="0"/>
                  <w:marRight w:val="0"/>
                  <w:marTop w:val="0"/>
                  <w:marBottom w:val="0"/>
                  <w:divBdr>
                    <w:top w:val="none" w:sz="0" w:space="0" w:color="auto"/>
                    <w:left w:val="none" w:sz="0" w:space="0" w:color="auto"/>
                    <w:bottom w:val="none" w:sz="0" w:space="0" w:color="auto"/>
                    <w:right w:val="none" w:sz="0" w:space="0" w:color="auto"/>
                  </w:divBdr>
                  <w:divsChild>
                    <w:div w:id="1410805331">
                      <w:marLeft w:val="0"/>
                      <w:marRight w:val="0"/>
                      <w:marTop w:val="0"/>
                      <w:marBottom w:val="0"/>
                      <w:divBdr>
                        <w:top w:val="none" w:sz="0" w:space="0" w:color="auto"/>
                        <w:left w:val="none" w:sz="0" w:space="0" w:color="auto"/>
                        <w:bottom w:val="none" w:sz="0" w:space="0" w:color="auto"/>
                        <w:right w:val="none" w:sz="0" w:space="0" w:color="auto"/>
                      </w:divBdr>
                      <w:divsChild>
                        <w:div w:id="591014043">
                          <w:marLeft w:val="0"/>
                          <w:marRight w:val="0"/>
                          <w:marTop w:val="0"/>
                          <w:marBottom w:val="0"/>
                          <w:divBdr>
                            <w:top w:val="none" w:sz="0" w:space="0" w:color="auto"/>
                            <w:left w:val="none" w:sz="0" w:space="0" w:color="auto"/>
                            <w:bottom w:val="none" w:sz="0" w:space="0" w:color="auto"/>
                            <w:right w:val="none" w:sz="0" w:space="0" w:color="auto"/>
                          </w:divBdr>
                          <w:divsChild>
                            <w:div w:id="200396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151173">
      <w:bodyDiv w:val="1"/>
      <w:marLeft w:val="0"/>
      <w:marRight w:val="0"/>
      <w:marTop w:val="0"/>
      <w:marBottom w:val="0"/>
      <w:divBdr>
        <w:top w:val="none" w:sz="0" w:space="0" w:color="auto"/>
        <w:left w:val="none" w:sz="0" w:space="0" w:color="auto"/>
        <w:bottom w:val="none" w:sz="0" w:space="0" w:color="auto"/>
        <w:right w:val="none" w:sz="0" w:space="0" w:color="auto"/>
      </w:divBdr>
      <w:divsChild>
        <w:div w:id="8795013">
          <w:marLeft w:val="0"/>
          <w:marRight w:val="0"/>
          <w:marTop w:val="0"/>
          <w:marBottom w:val="0"/>
          <w:divBdr>
            <w:top w:val="none" w:sz="0" w:space="0" w:color="auto"/>
            <w:left w:val="none" w:sz="0" w:space="0" w:color="auto"/>
            <w:bottom w:val="none" w:sz="0" w:space="0" w:color="auto"/>
            <w:right w:val="none" w:sz="0" w:space="0" w:color="auto"/>
          </w:divBdr>
        </w:div>
        <w:div w:id="9839293">
          <w:marLeft w:val="0"/>
          <w:marRight w:val="0"/>
          <w:marTop w:val="0"/>
          <w:marBottom w:val="0"/>
          <w:divBdr>
            <w:top w:val="none" w:sz="0" w:space="0" w:color="auto"/>
            <w:left w:val="none" w:sz="0" w:space="0" w:color="auto"/>
            <w:bottom w:val="none" w:sz="0" w:space="0" w:color="auto"/>
            <w:right w:val="none" w:sz="0" w:space="0" w:color="auto"/>
          </w:divBdr>
        </w:div>
        <w:div w:id="54206419">
          <w:marLeft w:val="0"/>
          <w:marRight w:val="0"/>
          <w:marTop w:val="0"/>
          <w:marBottom w:val="0"/>
          <w:divBdr>
            <w:top w:val="none" w:sz="0" w:space="0" w:color="auto"/>
            <w:left w:val="none" w:sz="0" w:space="0" w:color="auto"/>
            <w:bottom w:val="none" w:sz="0" w:space="0" w:color="auto"/>
            <w:right w:val="none" w:sz="0" w:space="0" w:color="auto"/>
          </w:divBdr>
        </w:div>
        <w:div w:id="939067742">
          <w:marLeft w:val="0"/>
          <w:marRight w:val="0"/>
          <w:marTop w:val="0"/>
          <w:marBottom w:val="0"/>
          <w:divBdr>
            <w:top w:val="none" w:sz="0" w:space="0" w:color="auto"/>
            <w:left w:val="none" w:sz="0" w:space="0" w:color="auto"/>
            <w:bottom w:val="none" w:sz="0" w:space="0" w:color="auto"/>
            <w:right w:val="none" w:sz="0" w:space="0" w:color="auto"/>
          </w:divBdr>
        </w:div>
        <w:div w:id="1323120793">
          <w:marLeft w:val="0"/>
          <w:marRight w:val="0"/>
          <w:marTop w:val="0"/>
          <w:marBottom w:val="0"/>
          <w:divBdr>
            <w:top w:val="none" w:sz="0" w:space="0" w:color="auto"/>
            <w:left w:val="none" w:sz="0" w:space="0" w:color="auto"/>
            <w:bottom w:val="none" w:sz="0" w:space="0" w:color="auto"/>
            <w:right w:val="none" w:sz="0" w:space="0" w:color="auto"/>
          </w:divBdr>
        </w:div>
        <w:div w:id="1640065658">
          <w:marLeft w:val="0"/>
          <w:marRight w:val="0"/>
          <w:marTop w:val="0"/>
          <w:marBottom w:val="0"/>
          <w:divBdr>
            <w:top w:val="none" w:sz="0" w:space="0" w:color="auto"/>
            <w:left w:val="none" w:sz="0" w:space="0" w:color="auto"/>
            <w:bottom w:val="none" w:sz="0" w:space="0" w:color="auto"/>
            <w:right w:val="none" w:sz="0" w:space="0" w:color="auto"/>
          </w:divBdr>
        </w:div>
        <w:div w:id="1821846209">
          <w:marLeft w:val="0"/>
          <w:marRight w:val="0"/>
          <w:marTop w:val="0"/>
          <w:marBottom w:val="0"/>
          <w:divBdr>
            <w:top w:val="none" w:sz="0" w:space="0" w:color="auto"/>
            <w:left w:val="none" w:sz="0" w:space="0" w:color="auto"/>
            <w:bottom w:val="none" w:sz="0" w:space="0" w:color="auto"/>
            <w:right w:val="none" w:sz="0" w:space="0" w:color="auto"/>
          </w:divBdr>
        </w:div>
      </w:divsChild>
    </w:div>
    <w:div w:id="441341753">
      <w:bodyDiv w:val="1"/>
      <w:marLeft w:val="0"/>
      <w:marRight w:val="0"/>
      <w:marTop w:val="0"/>
      <w:marBottom w:val="0"/>
      <w:divBdr>
        <w:top w:val="none" w:sz="0" w:space="0" w:color="auto"/>
        <w:left w:val="none" w:sz="0" w:space="0" w:color="auto"/>
        <w:bottom w:val="none" w:sz="0" w:space="0" w:color="auto"/>
        <w:right w:val="none" w:sz="0" w:space="0" w:color="auto"/>
      </w:divBdr>
      <w:divsChild>
        <w:div w:id="1242760817">
          <w:marLeft w:val="0"/>
          <w:marRight w:val="0"/>
          <w:marTop w:val="0"/>
          <w:marBottom w:val="0"/>
          <w:divBdr>
            <w:top w:val="none" w:sz="0" w:space="0" w:color="auto"/>
            <w:left w:val="none" w:sz="0" w:space="0" w:color="auto"/>
            <w:bottom w:val="none" w:sz="0" w:space="0" w:color="auto"/>
            <w:right w:val="none" w:sz="0" w:space="0" w:color="auto"/>
          </w:divBdr>
          <w:divsChild>
            <w:div w:id="695888755">
              <w:marLeft w:val="0"/>
              <w:marRight w:val="0"/>
              <w:marTop w:val="0"/>
              <w:marBottom w:val="0"/>
              <w:divBdr>
                <w:top w:val="none" w:sz="0" w:space="0" w:color="auto"/>
                <w:left w:val="none" w:sz="0" w:space="0" w:color="auto"/>
                <w:bottom w:val="none" w:sz="0" w:space="0" w:color="auto"/>
                <w:right w:val="none" w:sz="0" w:space="0" w:color="auto"/>
              </w:divBdr>
              <w:divsChild>
                <w:div w:id="456290983">
                  <w:marLeft w:val="0"/>
                  <w:marRight w:val="0"/>
                  <w:marTop w:val="0"/>
                  <w:marBottom w:val="0"/>
                  <w:divBdr>
                    <w:top w:val="none" w:sz="0" w:space="0" w:color="auto"/>
                    <w:left w:val="none" w:sz="0" w:space="0" w:color="auto"/>
                    <w:bottom w:val="none" w:sz="0" w:space="0" w:color="auto"/>
                    <w:right w:val="none" w:sz="0" w:space="0" w:color="auto"/>
                  </w:divBdr>
                  <w:divsChild>
                    <w:div w:id="140699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695991">
      <w:bodyDiv w:val="1"/>
      <w:marLeft w:val="0"/>
      <w:marRight w:val="0"/>
      <w:marTop w:val="0"/>
      <w:marBottom w:val="0"/>
      <w:divBdr>
        <w:top w:val="none" w:sz="0" w:space="0" w:color="auto"/>
        <w:left w:val="none" w:sz="0" w:space="0" w:color="auto"/>
        <w:bottom w:val="none" w:sz="0" w:space="0" w:color="auto"/>
        <w:right w:val="none" w:sz="0" w:space="0" w:color="auto"/>
      </w:divBdr>
    </w:div>
    <w:div w:id="444927064">
      <w:bodyDiv w:val="1"/>
      <w:marLeft w:val="0"/>
      <w:marRight w:val="0"/>
      <w:marTop w:val="0"/>
      <w:marBottom w:val="0"/>
      <w:divBdr>
        <w:top w:val="none" w:sz="0" w:space="0" w:color="auto"/>
        <w:left w:val="none" w:sz="0" w:space="0" w:color="auto"/>
        <w:bottom w:val="none" w:sz="0" w:space="0" w:color="auto"/>
        <w:right w:val="none" w:sz="0" w:space="0" w:color="auto"/>
      </w:divBdr>
    </w:div>
    <w:div w:id="449789909">
      <w:bodyDiv w:val="1"/>
      <w:marLeft w:val="0"/>
      <w:marRight w:val="0"/>
      <w:marTop w:val="0"/>
      <w:marBottom w:val="0"/>
      <w:divBdr>
        <w:top w:val="none" w:sz="0" w:space="0" w:color="auto"/>
        <w:left w:val="none" w:sz="0" w:space="0" w:color="auto"/>
        <w:bottom w:val="none" w:sz="0" w:space="0" w:color="auto"/>
        <w:right w:val="none" w:sz="0" w:space="0" w:color="auto"/>
      </w:divBdr>
    </w:div>
    <w:div w:id="452215386">
      <w:bodyDiv w:val="1"/>
      <w:marLeft w:val="0"/>
      <w:marRight w:val="0"/>
      <w:marTop w:val="0"/>
      <w:marBottom w:val="0"/>
      <w:divBdr>
        <w:top w:val="none" w:sz="0" w:space="0" w:color="auto"/>
        <w:left w:val="none" w:sz="0" w:space="0" w:color="auto"/>
        <w:bottom w:val="none" w:sz="0" w:space="0" w:color="auto"/>
        <w:right w:val="none" w:sz="0" w:space="0" w:color="auto"/>
      </w:divBdr>
      <w:divsChild>
        <w:div w:id="755634655">
          <w:marLeft w:val="0"/>
          <w:marRight w:val="0"/>
          <w:marTop w:val="0"/>
          <w:marBottom w:val="0"/>
          <w:divBdr>
            <w:top w:val="none" w:sz="0" w:space="0" w:color="auto"/>
            <w:left w:val="none" w:sz="0" w:space="0" w:color="auto"/>
            <w:bottom w:val="none" w:sz="0" w:space="0" w:color="auto"/>
            <w:right w:val="none" w:sz="0" w:space="0" w:color="auto"/>
          </w:divBdr>
        </w:div>
      </w:divsChild>
    </w:div>
    <w:div w:id="457604592">
      <w:bodyDiv w:val="1"/>
      <w:marLeft w:val="0"/>
      <w:marRight w:val="0"/>
      <w:marTop w:val="0"/>
      <w:marBottom w:val="0"/>
      <w:divBdr>
        <w:top w:val="none" w:sz="0" w:space="0" w:color="auto"/>
        <w:left w:val="none" w:sz="0" w:space="0" w:color="auto"/>
        <w:bottom w:val="none" w:sz="0" w:space="0" w:color="auto"/>
        <w:right w:val="none" w:sz="0" w:space="0" w:color="auto"/>
      </w:divBdr>
    </w:div>
    <w:div w:id="463885588">
      <w:bodyDiv w:val="1"/>
      <w:marLeft w:val="0"/>
      <w:marRight w:val="0"/>
      <w:marTop w:val="0"/>
      <w:marBottom w:val="0"/>
      <w:divBdr>
        <w:top w:val="none" w:sz="0" w:space="0" w:color="auto"/>
        <w:left w:val="none" w:sz="0" w:space="0" w:color="auto"/>
        <w:bottom w:val="none" w:sz="0" w:space="0" w:color="auto"/>
        <w:right w:val="none" w:sz="0" w:space="0" w:color="auto"/>
      </w:divBdr>
    </w:div>
    <w:div w:id="474492217">
      <w:bodyDiv w:val="1"/>
      <w:marLeft w:val="0"/>
      <w:marRight w:val="0"/>
      <w:marTop w:val="0"/>
      <w:marBottom w:val="0"/>
      <w:divBdr>
        <w:top w:val="none" w:sz="0" w:space="0" w:color="auto"/>
        <w:left w:val="none" w:sz="0" w:space="0" w:color="auto"/>
        <w:bottom w:val="none" w:sz="0" w:space="0" w:color="auto"/>
        <w:right w:val="none" w:sz="0" w:space="0" w:color="auto"/>
      </w:divBdr>
    </w:div>
    <w:div w:id="477495893">
      <w:bodyDiv w:val="1"/>
      <w:marLeft w:val="0"/>
      <w:marRight w:val="0"/>
      <w:marTop w:val="0"/>
      <w:marBottom w:val="0"/>
      <w:divBdr>
        <w:top w:val="none" w:sz="0" w:space="0" w:color="auto"/>
        <w:left w:val="none" w:sz="0" w:space="0" w:color="auto"/>
        <w:bottom w:val="none" w:sz="0" w:space="0" w:color="auto"/>
        <w:right w:val="none" w:sz="0" w:space="0" w:color="auto"/>
      </w:divBdr>
      <w:divsChild>
        <w:div w:id="869343886">
          <w:marLeft w:val="0"/>
          <w:marRight w:val="0"/>
          <w:marTop w:val="0"/>
          <w:marBottom w:val="0"/>
          <w:divBdr>
            <w:top w:val="none" w:sz="0" w:space="0" w:color="auto"/>
            <w:left w:val="none" w:sz="0" w:space="0" w:color="auto"/>
            <w:bottom w:val="none" w:sz="0" w:space="0" w:color="auto"/>
            <w:right w:val="none" w:sz="0" w:space="0" w:color="auto"/>
          </w:divBdr>
        </w:div>
      </w:divsChild>
    </w:div>
    <w:div w:id="490757711">
      <w:bodyDiv w:val="1"/>
      <w:marLeft w:val="0"/>
      <w:marRight w:val="0"/>
      <w:marTop w:val="0"/>
      <w:marBottom w:val="0"/>
      <w:divBdr>
        <w:top w:val="none" w:sz="0" w:space="0" w:color="auto"/>
        <w:left w:val="none" w:sz="0" w:space="0" w:color="auto"/>
        <w:bottom w:val="none" w:sz="0" w:space="0" w:color="auto"/>
        <w:right w:val="none" w:sz="0" w:space="0" w:color="auto"/>
      </w:divBdr>
      <w:divsChild>
        <w:div w:id="1042244205">
          <w:marLeft w:val="150"/>
          <w:marRight w:val="150"/>
          <w:marTop w:val="0"/>
          <w:marBottom w:val="150"/>
          <w:divBdr>
            <w:top w:val="none" w:sz="0" w:space="0" w:color="auto"/>
            <w:left w:val="none" w:sz="0" w:space="0" w:color="auto"/>
            <w:bottom w:val="none" w:sz="0" w:space="0" w:color="auto"/>
            <w:right w:val="none" w:sz="0" w:space="0" w:color="auto"/>
          </w:divBdr>
          <w:divsChild>
            <w:div w:id="665595796">
              <w:marLeft w:val="0"/>
              <w:marRight w:val="0"/>
              <w:marTop w:val="0"/>
              <w:marBottom w:val="0"/>
              <w:divBdr>
                <w:top w:val="none" w:sz="0" w:space="0" w:color="auto"/>
                <w:left w:val="none" w:sz="0" w:space="0" w:color="auto"/>
                <w:bottom w:val="none" w:sz="0" w:space="0" w:color="auto"/>
                <w:right w:val="none" w:sz="0" w:space="0" w:color="auto"/>
              </w:divBdr>
            </w:div>
            <w:div w:id="888034601">
              <w:marLeft w:val="0"/>
              <w:marRight w:val="0"/>
              <w:marTop w:val="0"/>
              <w:marBottom w:val="0"/>
              <w:divBdr>
                <w:top w:val="none" w:sz="0" w:space="0" w:color="auto"/>
                <w:left w:val="none" w:sz="0" w:space="0" w:color="auto"/>
                <w:bottom w:val="none" w:sz="0" w:space="0" w:color="auto"/>
                <w:right w:val="none" w:sz="0" w:space="0" w:color="auto"/>
              </w:divBdr>
            </w:div>
            <w:div w:id="145818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06412">
      <w:bodyDiv w:val="1"/>
      <w:marLeft w:val="0"/>
      <w:marRight w:val="0"/>
      <w:marTop w:val="0"/>
      <w:marBottom w:val="0"/>
      <w:divBdr>
        <w:top w:val="none" w:sz="0" w:space="0" w:color="auto"/>
        <w:left w:val="none" w:sz="0" w:space="0" w:color="auto"/>
        <w:bottom w:val="none" w:sz="0" w:space="0" w:color="auto"/>
        <w:right w:val="none" w:sz="0" w:space="0" w:color="auto"/>
      </w:divBdr>
    </w:div>
    <w:div w:id="492910120">
      <w:bodyDiv w:val="1"/>
      <w:marLeft w:val="0"/>
      <w:marRight w:val="0"/>
      <w:marTop w:val="0"/>
      <w:marBottom w:val="0"/>
      <w:divBdr>
        <w:top w:val="none" w:sz="0" w:space="0" w:color="auto"/>
        <w:left w:val="none" w:sz="0" w:space="0" w:color="auto"/>
        <w:bottom w:val="none" w:sz="0" w:space="0" w:color="auto"/>
        <w:right w:val="none" w:sz="0" w:space="0" w:color="auto"/>
      </w:divBdr>
    </w:div>
    <w:div w:id="511919979">
      <w:bodyDiv w:val="1"/>
      <w:marLeft w:val="0"/>
      <w:marRight w:val="0"/>
      <w:marTop w:val="0"/>
      <w:marBottom w:val="0"/>
      <w:divBdr>
        <w:top w:val="none" w:sz="0" w:space="0" w:color="auto"/>
        <w:left w:val="none" w:sz="0" w:space="0" w:color="auto"/>
        <w:bottom w:val="none" w:sz="0" w:space="0" w:color="auto"/>
        <w:right w:val="none" w:sz="0" w:space="0" w:color="auto"/>
      </w:divBdr>
    </w:div>
    <w:div w:id="515578348">
      <w:bodyDiv w:val="1"/>
      <w:marLeft w:val="0"/>
      <w:marRight w:val="0"/>
      <w:marTop w:val="0"/>
      <w:marBottom w:val="0"/>
      <w:divBdr>
        <w:top w:val="none" w:sz="0" w:space="0" w:color="auto"/>
        <w:left w:val="none" w:sz="0" w:space="0" w:color="auto"/>
        <w:bottom w:val="none" w:sz="0" w:space="0" w:color="auto"/>
        <w:right w:val="none" w:sz="0" w:space="0" w:color="auto"/>
      </w:divBdr>
      <w:divsChild>
        <w:div w:id="1239172038">
          <w:marLeft w:val="0"/>
          <w:marRight w:val="0"/>
          <w:marTop w:val="0"/>
          <w:marBottom w:val="0"/>
          <w:divBdr>
            <w:top w:val="none" w:sz="0" w:space="0" w:color="auto"/>
            <w:left w:val="none" w:sz="0" w:space="0" w:color="auto"/>
            <w:bottom w:val="none" w:sz="0" w:space="0" w:color="auto"/>
            <w:right w:val="none" w:sz="0" w:space="0" w:color="auto"/>
          </w:divBdr>
          <w:divsChild>
            <w:div w:id="809327411">
              <w:marLeft w:val="0"/>
              <w:marRight w:val="0"/>
              <w:marTop w:val="0"/>
              <w:marBottom w:val="0"/>
              <w:divBdr>
                <w:top w:val="none" w:sz="0" w:space="0" w:color="auto"/>
                <w:left w:val="none" w:sz="0" w:space="0" w:color="auto"/>
                <w:bottom w:val="none" w:sz="0" w:space="0" w:color="auto"/>
                <w:right w:val="none" w:sz="0" w:space="0" w:color="auto"/>
              </w:divBdr>
              <w:divsChild>
                <w:div w:id="1493595682">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60249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042107">
      <w:bodyDiv w:val="1"/>
      <w:marLeft w:val="0"/>
      <w:marRight w:val="0"/>
      <w:marTop w:val="0"/>
      <w:marBottom w:val="0"/>
      <w:divBdr>
        <w:top w:val="none" w:sz="0" w:space="0" w:color="auto"/>
        <w:left w:val="none" w:sz="0" w:space="0" w:color="auto"/>
        <w:bottom w:val="none" w:sz="0" w:space="0" w:color="auto"/>
        <w:right w:val="none" w:sz="0" w:space="0" w:color="auto"/>
      </w:divBdr>
    </w:div>
    <w:div w:id="516770370">
      <w:bodyDiv w:val="1"/>
      <w:marLeft w:val="0"/>
      <w:marRight w:val="0"/>
      <w:marTop w:val="0"/>
      <w:marBottom w:val="0"/>
      <w:divBdr>
        <w:top w:val="none" w:sz="0" w:space="0" w:color="auto"/>
        <w:left w:val="none" w:sz="0" w:space="0" w:color="auto"/>
        <w:bottom w:val="none" w:sz="0" w:space="0" w:color="auto"/>
        <w:right w:val="none" w:sz="0" w:space="0" w:color="auto"/>
      </w:divBdr>
      <w:divsChild>
        <w:div w:id="1718317381">
          <w:marLeft w:val="0"/>
          <w:marRight w:val="0"/>
          <w:marTop w:val="0"/>
          <w:marBottom w:val="0"/>
          <w:divBdr>
            <w:top w:val="none" w:sz="0" w:space="0" w:color="auto"/>
            <w:left w:val="none" w:sz="0" w:space="0" w:color="auto"/>
            <w:bottom w:val="none" w:sz="0" w:space="0" w:color="auto"/>
            <w:right w:val="none" w:sz="0" w:space="0" w:color="auto"/>
          </w:divBdr>
        </w:div>
      </w:divsChild>
    </w:div>
    <w:div w:id="517084926">
      <w:bodyDiv w:val="1"/>
      <w:marLeft w:val="0"/>
      <w:marRight w:val="0"/>
      <w:marTop w:val="0"/>
      <w:marBottom w:val="0"/>
      <w:divBdr>
        <w:top w:val="none" w:sz="0" w:space="0" w:color="auto"/>
        <w:left w:val="none" w:sz="0" w:space="0" w:color="auto"/>
        <w:bottom w:val="none" w:sz="0" w:space="0" w:color="auto"/>
        <w:right w:val="none" w:sz="0" w:space="0" w:color="auto"/>
      </w:divBdr>
    </w:div>
    <w:div w:id="517932083">
      <w:bodyDiv w:val="1"/>
      <w:marLeft w:val="0"/>
      <w:marRight w:val="0"/>
      <w:marTop w:val="0"/>
      <w:marBottom w:val="0"/>
      <w:divBdr>
        <w:top w:val="none" w:sz="0" w:space="0" w:color="auto"/>
        <w:left w:val="none" w:sz="0" w:space="0" w:color="auto"/>
        <w:bottom w:val="none" w:sz="0" w:space="0" w:color="auto"/>
        <w:right w:val="none" w:sz="0" w:space="0" w:color="auto"/>
      </w:divBdr>
      <w:divsChild>
        <w:div w:id="1205141645">
          <w:marLeft w:val="150"/>
          <w:marRight w:val="150"/>
          <w:marTop w:val="0"/>
          <w:marBottom w:val="150"/>
          <w:divBdr>
            <w:top w:val="none" w:sz="0" w:space="0" w:color="auto"/>
            <w:left w:val="none" w:sz="0" w:space="0" w:color="auto"/>
            <w:bottom w:val="none" w:sz="0" w:space="0" w:color="auto"/>
            <w:right w:val="none" w:sz="0" w:space="0" w:color="auto"/>
          </w:divBdr>
          <w:divsChild>
            <w:div w:id="1228301955">
              <w:marLeft w:val="0"/>
              <w:marRight w:val="0"/>
              <w:marTop w:val="0"/>
              <w:marBottom w:val="0"/>
              <w:divBdr>
                <w:top w:val="none" w:sz="0" w:space="0" w:color="auto"/>
                <w:left w:val="none" w:sz="0" w:space="0" w:color="auto"/>
                <w:bottom w:val="none" w:sz="0" w:space="0" w:color="auto"/>
                <w:right w:val="none" w:sz="0" w:space="0" w:color="auto"/>
              </w:divBdr>
              <w:divsChild>
                <w:div w:id="1205404958">
                  <w:marLeft w:val="0"/>
                  <w:marRight w:val="0"/>
                  <w:marTop w:val="0"/>
                  <w:marBottom w:val="0"/>
                  <w:divBdr>
                    <w:top w:val="none" w:sz="0" w:space="0" w:color="auto"/>
                    <w:left w:val="none" w:sz="0" w:space="0" w:color="auto"/>
                    <w:bottom w:val="none" w:sz="0" w:space="0" w:color="auto"/>
                    <w:right w:val="none" w:sz="0" w:space="0" w:color="auto"/>
                  </w:divBdr>
                </w:div>
                <w:div w:id="209728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18215">
      <w:bodyDiv w:val="1"/>
      <w:marLeft w:val="0"/>
      <w:marRight w:val="0"/>
      <w:marTop w:val="0"/>
      <w:marBottom w:val="0"/>
      <w:divBdr>
        <w:top w:val="none" w:sz="0" w:space="0" w:color="auto"/>
        <w:left w:val="none" w:sz="0" w:space="0" w:color="auto"/>
        <w:bottom w:val="none" w:sz="0" w:space="0" w:color="auto"/>
        <w:right w:val="none" w:sz="0" w:space="0" w:color="auto"/>
      </w:divBdr>
    </w:div>
    <w:div w:id="522404523">
      <w:bodyDiv w:val="1"/>
      <w:marLeft w:val="0"/>
      <w:marRight w:val="0"/>
      <w:marTop w:val="0"/>
      <w:marBottom w:val="0"/>
      <w:divBdr>
        <w:top w:val="none" w:sz="0" w:space="0" w:color="auto"/>
        <w:left w:val="none" w:sz="0" w:space="0" w:color="auto"/>
        <w:bottom w:val="none" w:sz="0" w:space="0" w:color="auto"/>
        <w:right w:val="none" w:sz="0" w:space="0" w:color="auto"/>
      </w:divBdr>
    </w:div>
    <w:div w:id="540439702">
      <w:bodyDiv w:val="1"/>
      <w:marLeft w:val="0"/>
      <w:marRight w:val="0"/>
      <w:marTop w:val="0"/>
      <w:marBottom w:val="0"/>
      <w:divBdr>
        <w:top w:val="none" w:sz="0" w:space="0" w:color="auto"/>
        <w:left w:val="none" w:sz="0" w:space="0" w:color="auto"/>
        <w:bottom w:val="none" w:sz="0" w:space="0" w:color="auto"/>
        <w:right w:val="none" w:sz="0" w:space="0" w:color="auto"/>
      </w:divBdr>
    </w:div>
    <w:div w:id="543564150">
      <w:bodyDiv w:val="1"/>
      <w:marLeft w:val="0"/>
      <w:marRight w:val="0"/>
      <w:marTop w:val="0"/>
      <w:marBottom w:val="0"/>
      <w:divBdr>
        <w:top w:val="none" w:sz="0" w:space="0" w:color="auto"/>
        <w:left w:val="none" w:sz="0" w:space="0" w:color="auto"/>
        <w:bottom w:val="none" w:sz="0" w:space="0" w:color="auto"/>
        <w:right w:val="none" w:sz="0" w:space="0" w:color="auto"/>
      </w:divBdr>
      <w:divsChild>
        <w:div w:id="395977938">
          <w:marLeft w:val="150"/>
          <w:marRight w:val="150"/>
          <w:marTop w:val="0"/>
          <w:marBottom w:val="150"/>
          <w:divBdr>
            <w:top w:val="none" w:sz="0" w:space="0" w:color="auto"/>
            <w:left w:val="none" w:sz="0" w:space="0" w:color="auto"/>
            <w:bottom w:val="none" w:sz="0" w:space="0" w:color="auto"/>
            <w:right w:val="none" w:sz="0" w:space="0" w:color="auto"/>
          </w:divBdr>
          <w:divsChild>
            <w:div w:id="113641990">
              <w:marLeft w:val="0"/>
              <w:marRight w:val="0"/>
              <w:marTop w:val="0"/>
              <w:marBottom w:val="0"/>
              <w:divBdr>
                <w:top w:val="none" w:sz="0" w:space="0" w:color="auto"/>
                <w:left w:val="none" w:sz="0" w:space="0" w:color="auto"/>
                <w:bottom w:val="none" w:sz="0" w:space="0" w:color="auto"/>
                <w:right w:val="none" w:sz="0" w:space="0" w:color="auto"/>
              </w:divBdr>
              <w:divsChild>
                <w:div w:id="160348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187685">
      <w:bodyDiv w:val="1"/>
      <w:marLeft w:val="0"/>
      <w:marRight w:val="0"/>
      <w:marTop w:val="0"/>
      <w:marBottom w:val="0"/>
      <w:divBdr>
        <w:top w:val="none" w:sz="0" w:space="0" w:color="auto"/>
        <w:left w:val="none" w:sz="0" w:space="0" w:color="auto"/>
        <w:bottom w:val="none" w:sz="0" w:space="0" w:color="auto"/>
        <w:right w:val="none" w:sz="0" w:space="0" w:color="auto"/>
      </w:divBdr>
    </w:div>
    <w:div w:id="552889521">
      <w:bodyDiv w:val="1"/>
      <w:marLeft w:val="0"/>
      <w:marRight w:val="0"/>
      <w:marTop w:val="0"/>
      <w:marBottom w:val="0"/>
      <w:divBdr>
        <w:top w:val="none" w:sz="0" w:space="0" w:color="auto"/>
        <w:left w:val="none" w:sz="0" w:space="0" w:color="auto"/>
        <w:bottom w:val="none" w:sz="0" w:space="0" w:color="auto"/>
        <w:right w:val="none" w:sz="0" w:space="0" w:color="auto"/>
      </w:divBdr>
    </w:div>
    <w:div w:id="560143668">
      <w:bodyDiv w:val="1"/>
      <w:marLeft w:val="0"/>
      <w:marRight w:val="0"/>
      <w:marTop w:val="0"/>
      <w:marBottom w:val="0"/>
      <w:divBdr>
        <w:top w:val="none" w:sz="0" w:space="0" w:color="auto"/>
        <w:left w:val="none" w:sz="0" w:space="0" w:color="auto"/>
        <w:bottom w:val="none" w:sz="0" w:space="0" w:color="auto"/>
        <w:right w:val="none" w:sz="0" w:space="0" w:color="auto"/>
      </w:divBdr>
    </w:div>
    <w:div w:id="563493030">
      <w:bodyDiv w:val="1"/>
      <w:marLeft w:val="0"/>
      <w:marRight w:val="0"/>
      <w:marTop w:val="0"/>
      <w:marBottom w:val="0"/>
      <w:divBdr>
        <w:top w:val="none" w:sz="0" w:space="0" w:color="auto"/>
        <w:left w:val="none" w:sz="0" w:space="0" w:color="auto"/>
        <w:bottom w:val="none" w:sz="0" w:space="0" w:color="auto"/>
        <w:right w:val="none" w:sz="0" w:space="0" w:color="auto"/>
      </w:divBdr>
    </w:div>
    <w:div w:id="567691720">
      <w:bodyDiv w:val="1"/>
      <w:marLeft w:val="0"/>
      <w:marRight w:val="0"/>
      <w:marTop w:val="0"/>
      <w:marBottom w:val="0"/>
      <w:divBdr>
        <w:top w:val="none" w:sz="0" w:space="0" w:color="auto"/>
        <w:left w:val="none" w:sz="0" w:space="0" w:color="auto"/>
        <w:bottom w:val="none" w:sz="0" w:space="0" w:color="auto"/>
        <w:right w:val="none" w:sz="0" w:space="0" w:color="auto"/>
      </w:divBdr>
    </w:div>
    <w:div w:id="571429561">
      <w:bodyDiv w:val="1"/>
      <w:marLeft w:val="0"/>
      <w:marRight w:val="0"/>
      <w:marTop w:val="0"/>
      <w:marBottom w:val="0"/>
      <w:divBdr>
        <w:top w:val="none" w:sz="0" w:space="0" w:color="auto"/>
        <w:left w:val="none" w:sz="0" w:space="0" w:color="auto"/>
        <w:bottom w:val="none" w:sz="0" w:space="0" w:color="auto"/>
        <w:right w:val="none" w:sz="0" w:space="0" w:color="auto"/>
      </w:divBdr>
      <w:divsChild>
        <w:div w:id="42410979">
          <w:marLeft w:val="0"/>
          <w:marRight w:val="0"/>
          <w:marTop w:val="0"/>
          <w:marBottom w:val="0"/>
          <w:divBdr>
            <w:top w:val="none" w:sz="0" w:space="0" w:color="auto"/>
            <w:left w:val="none" w:sz="0" w:space="0" w:color="auto"/>
            <w:bottom w:val="none" w:sz="0" w:space="0" w:color="auto"/>
            <w:right w:val="none" w:sz="0" w:space="0" w:color="auto"/>
          </w:divBdr>
        </w:div>
        <w:div w:id="171645647">
          <w:marLeft w:val="0"/>
          <w:marRight w:val="0"/>
          <w:marTop w:val="0"/>
          <w:marBottom w:val="0"/>
          <w:divBdr>
            <w:top w:val="none" w:sz="0" w:space="0" w:color="auto"/>
            <w:left w:val="none" w:sz="0" w:space="0" w:color="auto"/>
            <w:bottom w:val="none" w:sz="0" w:space="0" w:color="auto"/>
            <w:right w:val="none" w:sz="0" w:space="0" w:color="auto"/>
          </w:divBdr>
        </w:div>
        <w:div w:id="329066341">
          <w:marLeft w:val="0"/>
          <w:marRight w:val="0"/>
          <w:marTop w:val="0"/>
          <w:marBottom w:val="0"/>
          <w:divBdr>
            <w:top w:val="none" w:sz="0" w:space="0" w:color="auto"/>
            <w:left w:val="none" w:sz="0" w:space="0" w:color="auto"/>
            <w:bottom w:val="none" w:sz="0" w:space="0" w:color="auto"/>
            <w:right w:val="none" w:sz="0" w:space="0" w:color="auto"/>
          </w:divBdr>
        </w:div>
        <w:div w:id="584462463">
          <w:marLeft w:val="0"/>
          <w:marRight w:val="0"/>
          <w:marTop w:val="0"/>
          <w:marBottom w:val="0"/>
          <w:divBdr>
            <w:top w:val="none" w:sz="0" w:space="0" w:color="auto"/>
            <w:left w:val="none" w:sz="0" w:space="0" w:color="auto"/>
            <w:bottom w:val="none" w:sz="0" w:space="0" w:color="auto"/>
            <w:right w:val="none" w:sz="0" w:space="0" w:color="auto"/>
          </w:divBdr>
        </w:div>
        <w:div w:id="870338011">
          <w:marLeft w:val="0"/>
          <w:marRight w:val="0"/>
          <w:marTop w:val="0"/>
          <w:marBottom w:val="0"/>
          <w:divBdr>
            <w:top w:val="none" w:sz="0" w:space="0" w:color="auto"/>
            <w:left w:val="none" w:sz="0" w:space="0" w:color="auto"/>
            <w:bottom w:val="none" w:sz="0" w:space="0" w:color="auto"/>
            <w:right w:val="none" w:sz="0" w:space="0" w:color="auto"/>
          </w:divBdr>
        </w:div>
        <w:div w:id="1036809947">
          <w:marLeft w:val="0"/>
          <w:marRight w:val="0"/>
          <w:marTop w:val="0"/>
          <w:marBottom w:val="0"/>
          <w:divBdr>
            <w:top w:val="none" w:sz="0" w:space="0" w:color="auto"/>
            <w:left w:val="none" w:sz="0" w:space="0" w:color="auto"/>
            <w:bottom w:val="none" w:sz="0" w:space="0" w:color="auto"/>
            <w:right w:val="none" w:sz="0" w:space="0" w:color="auto"/>
          </w:divBdr>
        </w:div>
        <w:div w:id="1059478763">
          <w:marLeft w:val="0"/>
          <w:marRight w:val="0"/>
          <w:marTop w:val="0"/>
          <w:marBottom w:val="0"/>
          <w:divBdr>
            <w:top w:val="none" w:sz="0" w:space="0" w:color="auto"/>
            <w:left w:val="none" w:sz="0" w:space="0" w:color="auto"/>
            <w:bottom w:val="none" w:sz="0" w:space="0" w:color="auto"/>
            <w:right w:val="none" w:sz="0" w:space="0" w:color="auto"/>
          </w:divBdr>
        </w:div>
        <w:div w:id="1084959298">
          <w:marLeft w:val="0"/>
          <w:marRight w:val="0"/>
          <w:marTop w:val="0"/>
          <w:marBottom w:val="0"/>
          <w:divBdr>
            <w:top w:val="none" w:sz="0" w:space="0" w:color="auto"/>
            <w:left w:val="none" w:sz="0" w:space="0" w:color="auto"/>
            <w:bottom w:val="none" w:sz="0" w:space="0" w:color="auto"/>
            <w:right w:val="none" w:sz="0" w:space="0" w:color="auto"/>
          </w:divBdr>
        </w:div>
        <w:div w:id="1215434394">
          <w:marLeft w:val="0"/>
          <w:marRight w:val="0"/>
          <w:marTop w:val="0"/>
          <w:marBottom w:val="0"/>
          <w:divBdr>
            <w:top w:val="none" w:sz="0" w:space="0" w:color="auto"/>
            <w:left w:val="none" w:sz="0" w:space="0" w:color="auto"/>
            <w:bottom w:val="none" w:sz="0" w:space="0" w:color="auto"/>
            <w:right w:val="none" w:sz="0" w:space="0" w:color="auto"/>
          </w:divBdr>
        </w:div>
        <w:div w:id="1270310762">
          <w:marLeft w:val="0"/>
          <w:marRight w:val="0"/>
          <w:marTop w:val="0"/>
          <w:marBottom w:val="0"/>
          <w:divBdr>
            <w:top w:val="none" w:sz="0" w:space="0" w:color="auto"/>
            <w:left w:val="none" w:sz="0" w:space="0" w:color="auto"/>
            <w:bottom w:val="none" w:sz="0" w:space="0" w:color="auto"/>
            <w:right w:val="none" w:sz="0" w:space="0" w:color="auto"/>
          </w:divBdr>
        </w:div>
        <w:div w:id="1394232554">
          <w:marLeft w:val="0"/>
          <w:marRight w:val="0"/>
          <w:marTop w:val="0"/>
          <w:marBottom w:val="0"/>
          <w:divBdr>
            <w:top w:val="none" w:sz="0" w:space="0" w:color="auto"/>
            <w:left w:val="none" w:sz="0" w:space="0" w:color="auto"/>
            <w:bottom w:val="none" w:sz="0" w:space="0" w:color="auto"/>
            <w:right w:val="none" w:sz="0" w:space="0" w:color="auto"/>
          </w:divBdr>
        </w:div>
        <w:div w:id="1517117782">
          <w:marLeft w:val="0"/>
          <w:marRight w:val="0"/>
          <w:marTop w:val="0"/>
          <w:marBottom w:val="0"/>
          <w:divBdr>
            <w:top w:val="none" w:sz="0" w:space="0" w:color="auto"/>
            <w:left w:val="none" w:sz="0" w:space="0" w:color="auto"/>
            <w:bottom w:val="none" w:sz="0" w:space="0" w:color="auto"/>
            <w:right w:val="none" w:sz="0" w:space="0" w:color="auto"/>
          </w:divBdr>
        </w:div>
        <w:div w:id="2001497533">
          <w:marLeft w:val="0"/>
          <w:marRight w:val="0"/>
          <w:marTop w:val="0"/>
          <w:marBottom w:val="0"/>
          <w:divBdr>
            <w:top w:val="none" w:sz="0" w:space="0" w:color="auto"/>
            <w:left w:val="none" w:sz="0" w:space="0" w:color="auto"/>
            <w:bottom w:val="none" w:sz="0" w:space="0" w:color="auto"/>
            <w:right w:val="none" w:sz="0" w:space="0" w:color="auto"/>
          </w:divBdr>
        </w:div>
      </w:divsChild>
    </w:div>
    <w:div w:id="575168776">
      <w:bodyDiv w:val="1"/>
      <w:marLeft w:val="0"/>
      <w:marRight w:val="0"/>
      <w:marTop w:val="0"/>
      <w:marBottom w:val="0"/>
      <w:divBdr>
        <w:top w:val="none" w:sz="0" w:space="0" w:color="auto"/>
        <w:left w:val="none" w:sz="0" w:space="0" w:color="auto"/>
        <w:bottom w:val="none" w:sz="0" w:space="0" w:color="auto"/>
        <w:right w:val="none" w:sz="0" w:space="0" w:color="auto"/>
      </w:divBdr>
    </w:div>
    <w:div w:id="579292494">
      <w:bodyDiv w:val="1"/>
      <w:marLeft w:val="0"/>
      <w:marRight w:val="0"/>
      <w:marTop w:val="0"/>
      <w:marBottom w:val="0"/>
      <w:divBdr>
        <w:top w:val="none" w:sz="0" w:space="0" w:color="auto"/>
        <w:left w:val="none" w:sz="0" w:space="0" w:color="auto"/>
        <w:bottom w:val="none" w:sz="0" w:space="0" w:color="auto"/>
        <w:right w:val="none" w:sz="0" w:space="0" w:color="auto"/>
      </w:divBdr>
      <w:divsChild>
        <w:div w:id="1482887377">
          <w:marLeft w:val="0"/>
          <w:marRight w:val="0"/>
          <w:marTop w:val="0"/>
          <w:marBottom w:val="0"/>
          <w:divBdr>
            <w:top w:val="none" w:sz="0" w:space="0" w:color="auto"/>
            <w:left w:val="none" w:sz="0" w:space="0" w:color="auto"/>
            <w:bottom w:val="none" w:sz="0" w:space="0" w:color="auto"/>
            <w:right w:val="none" w:sz="0" w:space="0" w:color="auto"/>
          </w:divBdr>
          <w:divsChild>
            <w:div w:id="243271940">
              <w:marLeft w:val="0"/>
              <w:marRight w:val="0"/>
              <w:marTop w:val="0"/>
              <w:marBottom w:val="0"/>
              <w:divBdr>
                <w:top w:val="none" w:sz="0" w:space="0" w:color="auto"/>
                <w:left w:val="none" w:sz="0" w:space="0" w:color="auto"/>
                <w:bottom w:val="none" w:sz="0" w:space="0" w:color="auto"/>
                <w:right w:val="none" w:sz="0" w:space="0" w:color="auto"/>
              </w:divBdr>
              <w:divsChild>
                <w:div w:id="926353976">
                  <w:marLeft w:val="0"/>
                  <w:marRight w:val="0"/>
                  <w:marTop w:val="0"/>
                  <w:marBottom w:val="0"/>
                  <w:divBdr>
                    <w:top w:val="none" w:sz="0" w:space="0" w:color="auto"/>
                    <w:left w:val="none" w:sz="0" w:space="0" w:color="auto"/>
                    <w:bottom w:val="none" w:sz="0" w:space="0" w:color="auto"/>
                    <w:right w:val="none" w:sz="0" w:space="0" w:color="auto"/>
                  </w:divBdr>
                  <w:divsChild>
                    <w:div w:id="891623771">
                      <w:marLeft w:val="0"/>
                      <w:marRight w:val="0"/>
                      <w:marTop w:val="0"/>
                      <w:marBottom w:val="0"/>
                      <w:divBdr>
                        <w:top w:val="none" w:sz="0" w:space="0" w:color="auto"/>
                        <w:left w:val="none" w:sz="0" w:space="0" w:color="auto"/>
                        <w:bottom w:val="none" w:sz="0" w:space="0" w:color="auto"/>
                        <w:right w:val="none" w:sz="0" w:space="0" w:color="auto"/>
                      </w:divBdr>
                      <w:divsChild>
                        <w:div w:id="1751846654">
                          <w:marLeft w:val="0"/>
                          <w:marRight w:val="0"/>
                          <w:marTop w:val="0"/>
                          <w:marBottom w:val="0"/>
                          <w:divBdr>
                            <w:top w:val="none" w:sz="0" w:space="0" w:color="auto"/>
                            <w:left w:val="none" w:sz="0" w:space="0" w:color="auto"/>
                            <w:bottom w:val="none" w:sz="0" w:space="0" w:color="auto"/>
                            <w:right w:val="none" w:sz="0" w:space="0" w:color="auto"/>
                          </w:divBdr>
                          <w:divsChild>
                            <w:div w:id="2020622083">
                              <w:marLeft w:val="0"/>
                              <w:marRight w:val="0"/>
                              <w:marTop w:val="0"/>
                              <w:marBottom w:val="0"/>
                              <w:divBdr>
                                <w:top w:val="none" w:sz="0" w:space="0" w:color="auto"/>
                                <w:left w:val="none" w:sz="0" w:space="0" w:color="auto"/>
                                <w:bottom w:val="none" w:sz="0" w:space="0" w:color="auto"/>
                                <w:right w:val="none" w:sz="0" w:space="0" w:color="auto"/>
                              </w:divBdr>
                              <w:divsChild>
                                <w:div w:id="1737435542">
                                  <w:marLeft w:val="0"/>
                                  <w:marRight w:val="0"/>
                                  <w:marTop w:val="0"/>
                                  <w:marBottom w:val="0"/>
                                  <w:divBdr>
                                    <w:top w:val="none" w:sz="0" w:space="0" w:color="auto"/>
                                    <w:left w:val="none" w:sz="0" w:space="0" w:color="auto"/>
                                    <w:bottom w:val="none" w:sz="0" w:space="0" w:color="auto"/>
                                    <w:right w:val="none" w:sz="0" w:space="0" w:color="auto"/>
                                  </w:divBdr>
                                  <w:divsChild>
                                    <w:div w:id="972952063">
                                      <w:marLeft w:val="0"/>
                                      <w:marRight w:val="0"/>
                                      <w:marTop w:val="0"/>
                                      <w:marBottom w:val="0"/>
                                      <w:divBdr>
                                        <w:top w:val="none" w:sz="0" w:space="0" w:color="auto"/>
                                        <w:left w:val="none" w:sz="0" w:space="0" w:color="auto"/>
                                        <w:bottom w:val="none" w:sz="0" w:space="0" w:color="auto"/>
                                        <w:right w:val="none" w:sz="0" w:space="0" w:color="auto"/>
                                      </w:divBdr>
                                    </w:div>
                                    <w:div w:id="211455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951641">
      <w:bodyDiv w:val="1"/>
      <w:marLeft w:val="0"/>
      <w:marRight w:val="0"/>
      <w:marTop w:val="0"/>
      <w:marBottom w:val="0"/>
      <w:divBdr>
        <w:top w:val="none" w:sz="0" w:space="0" w:color="auto"/>
        <w:left w:val="none" w:sz="0" w:space="0" w:color="auto"/>
        <w:bottom w:val="none" w:sz="0" w:space="0" w:color="auto"/>
        <w:right w:val="none" w:sz="0" w:space="0" w:color="auto"/>
      </w:divBdr>
    </w:div>
    <w:div w:id="583957475">
      <w:bodyDiv w:val="1"/>
      <w:marLeft w:val="0"/>
      <w:marRight w:val="0"/>
      <w:marTop w:val="0"/>
      <w:marBottom w:val="0"/>
      <w:divBdr>
        <w:top w:val="none" w:sz="0" w:space="0" w:color="auto"/>
        <w:left w:val="none" w:sz="0" w:space="0" w:color="auto"/>
        <w:bottom w:val="none" w:sz="0" w:space="0" w:color="auto"/>
        <w:right w:val="none" w:sz="0" w:space="0" w:color="auto"/>
      </w:divBdr>
    </w:div>
    <w:div w:id="592935661">
      <w:bodyDiv w:val="1"/>
      <w:marLeft w:val="0"/>
      <w:marRight w:val="0"/>
      <w:marTop w:val="0"/>
      <w:marBottom w:val="0"/>
      <w:divBdr>
        <w:top w:val="none" w:sz="0" w:space="0" w:color="auto"/>
        <w:left w:val="none" w:sz="0" w:space="0" w:color="auto"/>
        <w:bottom w:val="none" w:sz="0" w:space="0" w:color="auto"/>
        <w:right w:val="none" w:sz="0" w:space="0" w:color="auto"/>
      </w:divBdr>
    </w:div>
    <w:div w:id="594828043">
      <w:bodyDiv w:val="1"/>
      <w:marLeft w:val="0"/>
      <w:marRight w:val="0"/>
      <w:marTop w:val="0"/>
      <w:marBottom w:val="0"/>
      <w:divBdr>
        <w:top w:val="none" w:sz="0" w:space="0" w:color="auto"/>
        <w:left w:val="none" w:sz="0" w:space="0" w:color="auto"/>
        <w:bottom w:val="none" w:sz="0" w:space="0" w:color="auto"/>
        <w:right w:val="none" w:sz="0" w:space="0" w:color="auto"/>
      </w:divBdr>
      <w:divsChild>
        <w:div w:id="739132773">
          <w:marLeft w:val="0"/>
          <w:marRight w:val="0"/>
          <w:marTop w:val="0"/>
          <w:marBottom w:val="0"/>
          <w:divBdr>
            <w:top w:val="none" w:sz="0" w:space="0" w:color="auto"/>
            <w:left w:val="none" w:sz="0" w:space="0" w:color="auto"/>
            <w:bottom w:val="none" w:sz="0" w:space="0" w:color="auto"/>
            <w:right w:val="none" w:sz="0" w:space="0" w:color="auto"/>
          </w:divBdr>
        </w:div>
        <w:div w:id="1396855510">
          <w:marLeft w:val="0"/>
          <w:marRight w:val="0"/>
          <w:marTop w:val="0"/>
          <w:marBottom w:val="0"/>
          <w:divBdr>
            <w:top w:val="none" w:sz="0" w:space="0" w:color="auto"/>
            <w:left w:val="none" w:sz="0" w:space="0" w:color="auto"/>
            <w:bottom w:val="none" w:sz="0" w:space="0" w:color="auto"/>
            <w:right w:val="none" w:sz="0" w:space="0" w:color="auto"/>
          </w:divBdr>
        </w:div>
        <w:div w:id="1657605315">
          <w:marLeft w:val="0"/>
          <w:marRight w:val="0"/>
          <w:marTop w:val="0"/>
          <w:marBottom w:val="0"/>
          <w:divBdr>
            <w:top w:val="none" w:sz="0" w:space="0" w:color="auto"/>
            <w:left w:val="none" w:sz="0" w:space="0" w:color="auto"/>
            <w:bottom w:val="none" w:sz="0" w:space="0" w:color="auto"/>
            <w:right w:val="none" w:sz="0" w:space="0" w:color="auto"/>
          </w:divBdr>
        </w:div>
        <w:div w:id="2054890945">
          <w:marLeft w:val="0"/>
          <w:marRight w:val="0"/>
          <w:marTop w:val="0"/>
          <w:marBottom w:val="0"/>
          <w:divBdr>
            <w:top w:val="none" w:sz="0" w:space="0" w:color="auto"/>
            <w:left w:val="none" w:sz="0" w:space="0" w:color="auto"/>
            <w:bottom w:val="none" w:sz="0" w:space="0" w:color="auto"/>
            <w:right w:val="none" w:sz="0" w:space="0" w:color="auto"/>
          </w:divBdr>
        </w:div>
      </w:divsChild>
    </w:div>
    <w:div w:id="595214399">
      <w:bodyDiv w:val="1"/>
      <w:marLeft w:val="0"/>
      <w:marRight w:val="0"/>
      <w:marTop w:val="0"/>
      <w:marBottom w:val="0"/>
      <w:divBdr>
        <w:top w:val="none" w:sz="0" w:space="0" w:color="auto"/>
        <w:left w:val="none" w:sz="0" w:space="0" w:color="auto"/>
        <w:bottom w:val="none" w:sz="0" w:space="0" w:color="auto"/>
        <w:right w:val="none" w:sz="0" w:space="0" w:color="auto"/>
      </w:divBdr>
    </w:div>
    <w:div w:id="595477928">
      <w:bodyDiv w:val="1"/>
      <w:marLeft w:val="0"/>
      <w:marRight w:val="0"/>
      <w:marTop w:val="0"/>
      <w:marBottom w:val="0"/>
      <w:divBdr>
        <w:top w:val="none" w:sz="0" w:space="0" w:color="auto"/>
        <w:left w:val="none" w:sz="0" w:space="0" w:color="auto"/>
        <w:bottom w:val="none" w:sz="0" w:space="0" w:color="auto"/>
        <w:right w:val="none" w:sz="0" w:space="0" w:color="auto"/>
      </w:divBdr>
      <w:divsChild>
        <w:div w:id="513958660">
          <w:marLeft w:val="0"/>
          <w:marRight w:val="0"/>
          <w:marTop w:val="0"/>
          <w:marBottom w:val="0"/>
          <w:divBdr>
            <w:top w:val="none" w:sz="0" w:space="0" w:color="auto"/>
            <w:left w:val="none" w:sz="0" w:space="0" w:color="auto"/>
            <w:bottom w:val="none" w:sz="0" w:space="0" w:color="auto"/>
            <w:right w:val="none" w:sz="0" w:space="0" w:color="auto"/>
          </w:divBdr>
          <w:divsChild>
            <w:div w:id="1538081173">
              <w:marLeft w:val="0"/>
              <w:marRight w:val="0"/>
              <w:marTop w:val="0"/>
              <w:marBottom w:val="0"/>
              <w:divBdr>
                <w:top w:val="none" w:sz="0" w:space="0" w:color="auto"/>
                <w:left w:val="none" w:sz="0" w:space="0" w:color="auto"/>
                <w:bottom w:val="none" w:sz="0" w:space="0" w:color="auto"/>
                <w:right w:val="none" w:sz="0" w:space="0" w:color="auto"/>
              </w:divBdr>
              <w:divsChild>
                <w:div w:id="245310946">
                  <w:marLeft w:val="0"/>
                  <w:marRight w:val="0"/>
                  <w:marTop w:val="0"/>
                  <w:marBottom w:val="0"/>
                  <w:divBdr>
                    <w:top w:val="none" w:sz="0" w:space="0" w:color="auto"/>
                    <w:left w:val="none" w:sz="0" w:space="0" w:color="auto"/>
                    <w:bottom w:val="none" w:sz="0" w:space="0" w:color="auto"/>
                    <w:right w:val="none" w:sz="0" w:space="0" w:color="auto"/>
                  </w:divBdr>
                  <w:divsChild>
                    <w:div w:id="64033020">
                      <w:marLeft w:val="0"/>
                      <w:marRight w:val="0"/>
                      <w:marTop w:val="0"/>
                      <w:marBottom w:val="0"/>
                      <w:divBdr>
                        <w:top w:val="none" w:sz="0" w:space="0" w:color="auto"/>
                        <w:left w:val="none" w:sz="0" w:space="0" w:color="auto"/>
                        <w:bottom w:val="none" w:sz="0" w:space="0" w:color="auto"/>
                        <w:right w:val="none" w:sz="0" w:space="0" w:color="auto"/>
                      </w:divBdr>
                      <w:divsChild>
                        <w:div w:id="466241642">
                          <w:marLeft w:val="0"/>
                          <w:marRight w:val="0"/>
                          <w:marTop w:val="0"/>
                          <w:marBottom w:val="0"/>
                          <w:divBdr>
                            <w:top w:val="none" w:sz="0" w:space="0" w:color="auto"/>
                            <w:left w:val="none" w:sz="0" w:space="0" w:color="auto"/>
                            <w:bottom w:val="none" w:sz="0" w:space="0" w:color="auto"/>
                            <w:right w:val="none" w:sz="0" w:space="0" w:color="auto"/>
                          </w:divBdr>
                        </w:div>
                        <w:div w:id="606814146">
                          <w:marLeft w:val="0"/>
                          <w:marRight w:val="0"/>
                          <w:marTop w:val="0"/>
                          <w:marBottom w:val="0"/>
                          <w:divBdr>
                            <w:top w:val="none" w:sz="0" w:space="0" w:color="auto"/>
                            <w:left w:val="none" w:sz="0" w:space="0" w:color="auto"/>
                            <w:bottom w:val="none" w:sz="0" w:space="0" w:color="auto"/>
                            <w:right w:val="none" w:sz="0" w:space="0" w:color="auto"/>
                          </w:divBdr>
                        </w:div>
                        <w:div w:id="203471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449170">
      <w:bodyDiv w:val="1"/>
      <w:marLeft w:val="0"/>
      <w:marRight w:val="0"/>
      <w:marTop w:val="0"/>
      <w:marBottom w:val="0"/>
      <w:divBdr>
        <w:top w:val="none" w:sz="0" w:space="0" w:color="auto"/>
        <w:left w:val="none" w:sz="0" w:space="0" w:color="auto"/>
        <w:bottom w:val="none" w:sz="0" w:space="0" w:color="auto"/>
        <w:right w:val="none" w:sz="0" w:space="0" w:color="auto"/>
      </w:divBdr>
      <w:divsChild>
        <w:div w:id="1756321479">
          <w:marLeft w:val="0"/>
          <w:marRight w:val="0"/>
          <w:marTop w:val="0"/>
          <w:marBottom w:val="0"/>
          <w:divBdr>
            <w:top w:val="none" w:sz="0" w:space="0" w:color="auto"/>
            <w:left w:val="none" w:sz="0" w:space="0" w:color="auto"/>
            <w:bottom w:val="none" w:sz="0" w:space="0" w:color="auto"/>
            <w:right w:val="none" w:sz="0" w:space="0" w:color="auto"/>
          </w:divBdr>
          <w:divsChild>
            <w:div w:id="523055093">
              <w:marLeft w:val="0"/>
              <w:marRight w:val="0"/>
              <w:marTop w:val="0"/>
              <w:marBottom w:val="0"/>
              <w:divBdr>
                <w:top w:val="none" w:sz="0" w:space="0" w:color="auto"/>
                <w:left w:val="none" w:sz="0" w:space="0" w:color="auto"/>
                <w:bottom w:val="none" w:sz="0" w:space="0" w:color="auto"/>
                <w:right w:val="none" w:sz="0" w:space="0" w:color="auto"/>
              </w:divBdr>
              <w:divsChild>
                <w:div w:id="48112306">
                  <w:marLeft w:val="0"/>
                  <w:marRight w:val="0"/>
                  <w:marTop w:val="0"/>
                  <w:marBottom w:val="0"/>
                  <w:divBdr>
                    <w:top w:val="none" w:sz="0" w:space="0" w:color="auto"/>
                    <w:left w:val="none" w:sz="0" w:space="0" w:color="auto"/>
                    <w:bottom w:val="none" w:sz="0" w:space="0" w:color="auto"/>
                    <w:right w:val="none" w:sz="0" w:space="0" w:color="auto"/>
                  </w:divBdr>
                  <w:divsChild>
                    <w:div w:id="6823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113331">
      <w:bodyDiv w:val="1"/>
      <w:marLeft w:val="0"/>
      <w:marRight w:val="0"/>
      <w:marTop w:val="0"/>
      <w:marBottom w:val="0"/>
      <w:divBdr>
        <w:top w:val="none" w:sz="0" w:space="0" w:color="auto"/>
        <w:left w:val="none" w:sz="0" w:space="0" w:color="auto"/>
        <w:bottom w:val="none" w:sz="0" w:space="0" w:color="auto"/>
        <w:right w:val="none" w:sz="0" w:space="0" w:color="auto"/>
      </w:divBdr>
    </w:div>
    <w:div w:id="607011729">
      <w:bodyDiv w:val="1"/>
      <w:marLeft w:val="0"/>
      <w:marRight w:val="0"/>
      <w:marTop w:val="0"/>
      <w:marBottom w:val="0"/>
      <w:divBdr>
        <w:top w:val="none" w:sz="0" w:space="0" w:color="auto"/>
        <w:left w:val="none" w:sz="0" w:space="0" w:color="auto"/>
        <w:bottom w:val="none" w:sz="0" w:space="0" w:color="auto"/>
        <w:right w:val="none" w:sz="0" w:space="0" w:color="auto"/>
      </w:divBdr>
    </w:div>
    <w:div w:id="609430316">
      <w:bodyDiv w:val="1"/>
      <w:marLeft w:val="0"/>
      <w:marRight w:val="0"/>
      <w:marTop w:val="0"/>
      <w:marBottom w:val="0"/>
      <w:divBdr>
        <w:top w:val="none" w:sz="0" w:space="0" w:color="auto"/>
        <w:left w:val="none" w:sz="0" w:space="0" w:color="auto"/>
        <w:bottom w:val="none" w:sz="0" w:space="0" w:color="auto"/>
        <w:right w:val="none" w:sz="0" w:space="0" w:color="auto"/>
      </w:divBdr>
      <w:divsChild>
        <w:div w:id="843517707">
          <w:marLeft w:val="150"/>
          <w:marRight w:val="150"/>
          <w:marTop w:val="0"/>
          <w:marBottom w:val="150"/>
          <w:divBdr>
            <w:top w:val="none" w:sz="0" w:space="0" w:color="auto"/>
            <w:left w:val="none" w:sz="0" w:space="0" w:color="auto"/>
            <w:bottom w:val="none" w:sz="0" w:space="0" w:color="auto"/>
            <w:right w:val="none" w:sz="0" w:space="0" w:color="auto"/>
          </w:divBdr>
          <w:divsChild>
            <w:div w:id="81340520">
              <w:marLeft w:val="0"/>
              <w:marRight w:val="0"/>
              <w:marTop w:val="0"/>
              <w:marBottom w:val="0"/>
              <w:divBdr>
                <w:top w:val="none" w:sz="0" w:space="0" w:color="auto"/>
                <w:left w:val="none" w:sz="0" w:space="0" w:color="auto"/>
                <w:bottom w:val="none" w:sz="0" w:space="0" w:color="auto"/>
                <w:right w:val="none" w:sz="0" w:space="0" w:color="auto"/>
              </w:divBdr>
            </w:div>
            <w:div w:id="109065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99574">
      <w:bodyDiv w:val="1"/>
      <w:marLeft w:val="0"/>
      <w:marRight w:val="0"/>
      <w:marTop w:val="0"/>
      <w:marBottom w:val="0"/>
      <w:divBdr>
        <w:top w:val="none" w:sz="0" w:space="0" w:color="auto"/>
        <w:left w:val="none" w:sz="0" w:space="0" w:color="auto"/>
        <w:bottom w:val="none" w:sz="0" w:space="0" w:color="auto"/>
        <w:right w:val="none" w:sz="0" w:space="0" w:color="auto"/>
      </w:divBdr>
    </w:div>
    <w:div w:id="617300600">
      <w:bodyDiv w:val="1"/>
      <w:marLeft w:val="0"/>
      <w:marRight w:val="0"/>
      <w:marTop w:val="0"/>
      <w:marBottom w:val="0"/>
      <w:divBdr>
        <w:top w:val="none" w:sz="0" w:space="0" w:color="auto"/>
        <w:left w:val="none" w:sz="0" w:space="0" w:color="auto"/>
        <w:bottom w:val="none" w:sz="0" w:space="0" w:color="auto"/>
        <w:right w:val="none" w:sz="0" w:space="0" w:color="auto"/>
      </w:divBdr>
      <w:divsChild>
        <w:div w:id="413014869">
          <w:marLeft w:val="0"/>
          <w:marRight w:val="0"/>
          <w:marTop w:val="0"/>
          <w:marBottom w:val="0"/>
          <w:divBdr>
            <w:top w:val="none" w:sz="0" w:space="0" w:color="auto"/>
            <w:left w:val="none" w:sz="0" w:space="0" w:color="auto"/>
            <w:bottom w:val="none" w:sz="0" w:space="0" w:color="auto"/>
            <w:right w:val="none" w:sz="0" w:space="0" w:color="auto"/>
          </w:divBdr>
          <w:divsChild>
            <w:div w:id="1772896314">
              <w:marLeft w:val="0"/>
              <w:marRight w:val="0"/>
              <w:marTop w:val="0"/>
              <w:marBottom w:val="0"/>
              <w:divBdr>
                <w:top w:val="none" w:sz="0" w:space="0" w:color="auto"/>
                <w:left w:val="none" w:sz="0" w:space="0" w:color="auto"/>
                <w:bottom w:val="none" w:sz="0" w:space="0" w:color="auto"/>
                <w:right w:val="none" w:sz="0" w:space="0" w:color="auto"/>
              </w:divBdr>
              <w:divsChild>
                <w:div w:id="1712609419">
                  <w:marLeft w:val="0"/>
                  <w:marRight w:val="0"/>
                  <w:marTop w:val="0"/>
                  <w:marBottom w:val="0"/>
                  <w:divBdr>
                    <w:top w:val="none" w:sz="0" w:space="0" w:color="auto"/>
                    <w:left w:val="none" w:sz="0" w:space="0" w:color="auto"/>
                    <w:bottom w:val="none" w:sz="0" w:space="0" w:color="auto"/>
                    <w:right w:val="none" w:sz="0" w:space="0" w:color="auto"/>
                  </w:divBdr>
                  <w:divsChild>
                    <w:div w:id="564219715">
                      <w:marLeft w:val="0"/>
                      <w:marRight w:val="0"/>
                      <w:marTop w:val="0"/>
                      <w:marBottom w:val="0"/>
                      <w:divBdr>
                        <w:top w:val="none" w:sz="0" w:space="0" w:color="auto"/>
                        <w:left w:val="none" w:sz="0" w:space="0" w:color="auto"/>
                        <w:bottom w:val="none" w:sz="0" w:space="0" w:color="auto"/>
                        <w:right w:val="none" w:sz="0" w:space="0" w:color="auto"/>
                      </w:divBdr>
                      <w:divsChild>
                        <w:div w:id="7449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948313">
      <w:bodyDiv w:val="1"/>
      <w:marLeft w:val="0"/>
      <w:marRight w:val="0"/>
      <w:marTop w:val="0"/>
      <w:marBottom w:val="0"/>
      <w:divBdr>
        <w:top w:val="none" w:sz="0" w:space="0" w:color="auto"/>
        <w:left w:val="none" w:sz="0" w:space="0" w:color="auto"/>
        <w:bottom w:val="none" w:sz="0" w:space="0" w:color="auto"/>
        <w:right w:val="none" w:sz="0" w:space="0" w:color="auto"/>
      </w:divBdr>
    </w:div>
    <w:div w:id="628317981">
      <w:bodyDiv w:val="1"/>
      <w:marLeft w:val="0"/>
      <w:marRight w:val="0"/>
      <w:marTop w:val="0"/>
      <w:marBottom w:val="0"/>
      <w:divBdr>
        <w:top w:val="none" w:sz="0" w:space="0" w:color="auto"/>
        <w:left w:val="none" w:sz="0" w:space="0" w:color="auto"/>
        <w:bottom w:val="none" w:sz="0" w:space="0" w:color="auto"/>
        <w:right w:val="none" w:sz="0" w:space="0" w:color="auto"/>
      </w:divBdr>
      <w:divsChild>
        <w:div w:id="1194424443">
          <w:marLeft w:val="0"/>
          <w:marRight w:val="0"/>
          <w:marTop w:val="0"/>
          <w:marBottom w:val="0"/>
          <w:divBdr>
            <w:top w:val="none" w:sz="0" w:space="0" w:color="auto"/>
            <w:left w:val="none" w:sz="0" w:space="0" w:color="auto"/>
            <w:bottom w:val="none" w:sz="0" w:space="0" w:color="auto"/>
            <w:right w:val="none" w:sz="0" w:space="0" w:color="auto"/>
          </w:divBdr>
          <w:divsChild>
            <w:div w:id="1325282259">
              <w:marLeft w:val="0"/>
              <w:marRight w:val="0"/>
              <w:marTop w:val="0"/>
              <w:marBottom w:val="0"/>
              <w:divBdr>
                <w:top w:val="none" w:sz="0" w:space="0" w:color="auto"/>
                <w:left w:val="none" w:sz="0" w:space="0" w:color="auto"/>
                <w:bottom w:val="none" w:sz="0" w:space="0" w:color="auto"/>
                <w:right w:val="none" w:sz="0" w:space="0" w:color="auto"/>
              </w:divBdr>
              <w:divsChild>
                <w:div w:id="2637370">
                  <w:marLeft w:val="0"/>
                  <w:marRight w:val="0"/>
                  <w:marTop w:val="0"/>
                  <w:marBottom w:val="0"/>
                  <w:divBdr>
                    <w:top w:val="none" w:sz="0" w:space="0" w:color="auto"/>
                    <w:left w:val="none" w:sz="0" w:space="0" w:color="auto"/>
                    <w:bottom w:val="none" w:sz="0" w:space="0" w:color="auto"/>
                    <w:right w:val="none" w:sz="0" w:space="0" w:color="auto"/>
                  </w:divBdr>
                  <w:divsChild>
                    <w:div w:id="1520316266">
                      <w:marLeft w:val="0"/>
                      <w:marRight w:val="0"/>
                      <w:marTop w:val="0"/>
                      <w:marBottom w:val="0"/>
                      <w:divBdr>
                        <w:top w:val="none" w:sz="0" w:space="0" w:color="auto"/>
                        <w:left w:val="none" w:sz="0" w:space="0" w:color="auto"/>
                        <w:bottom w:val="none" w:sz="0" w:space="0" w:color="auto"/>
                        <w:right w:val="none" w:sz="0" w:space="0" w:color="auto"/>
                      </w:divBdr>
                      <w:divsChild>
                        <w:div w:id="861406814">
                          <w:marLeft w:val="0"/>
                          <w:marRight w:val="0"/>
                          <w:marTop w:val="0"/>
                          <w:marBottom w:val="0"/>
                          <w:divBdr>
                            <w:top w:val="none" w:sz="0" w:space="0" w:color="auto"/>
                            <w:left w:val="none" w:sz="0" w:space="0" w:color="auto"/>
                            <w:bottom w:val="none" w:sz="0" w:space="0" w:color="auto"/>
                            <w:right w:val="none" w:sz="0" w:space="0" w:color="auto"/>
                          </w:divBdr>
                          <w:divsChild>
                            <w:div w:id="2144813128">
                              <w:marLeft w:val="0"/>
                              <w:marRight w:val="0"/>
                              <w:marTop w:val="0"/>
                              <w:marBottom w:val="0"/>
                              <w:divBdr>
                                <w:top w:val="none" w:sz="0" w:space="0" w:color="auto"/>
                                <w:left w:val="none" w:sz="0" w:space="0" w:color="auto"/>
                                <w:bottom w:val="none" w:sz="0" w:space="0" w:color="auto"/>
                                <w:right w:val="none" w:sz="0" w:space="0" w:color="auto"/>
                              </w:divBdr>
                              <w:divsChild>
                                <w:div w:id="1250313511">
                                  <w:marLeft w:val="0"/>
                                  <w:marRight w:val="0"/>
                                  <w:marTop w:val="0"/>
                                  <w:marBottom w:val="0"/>
                                  <w:divBdr>
                                    <w:top w:val="none" w:sz="0" w:space="0" w:color="auto"/>
                                    <w:left w:val="none" w:sz="0" w:space="0" w:color="auto"/>
                                    <w:bottom w:val="none" w:sz="0" w:space="0" w:color="auto"/>
                                    <w:right w:val="none" w:sz="0" w:space="0" w:color="auto"/>
                                  </w:divBdr>
                                  <w:divsChild>
                                    <w:div w:id="2087458669">
                                      <w:marLeft w:val="0"/>
                                      <w:marRight w:val="0"/>
                                      <w:marTop w:val="0"/>
                                      <w:marBottom w:val="0"/>
                                      <w:divBdr>
                                        <w:top w:val="none" w:sz="0" w:space="0" w:color="auto"/>
                                        <w:left w:val="none" w:sz="0" w:space="0" w:color="auto"/>
                                        <w:bottom w:val="none" w:sz="0" w:space="0" w:color="auto"/>
                                        <w:right w:val="none" w:sz="0" w:space="0" w:color="auto"/>
                                      </w:divBdr>
                                      <w:divsChild>
                                        <w:div w:id="292491376">
                                          <w:marLeft w:val="0"/>
                                          <w:marRight w:val="0"/>
                                          <w:marTop w:val="0"/>
                                          <w:marBottom w:val="0"/>
                                          <w:divBdr>
                                            <w:top w:val="none" w:sz="0" w:space="0" w:color="auto"/>
                                            <w:left w:val="none" w:sz="0" w:space="0" w:color="auto"/>
                                            <w:bottom w:val="none" w:sz="0" w:space="0" w:color="auto"/>
                                            <w:right w:val="none" w:sz="0" w:space="0" w:color="auto"/>
                                          </w:divBdr>
                                        </w:div>
                                        <w:div w:id="492070087">
                                          <w:marLeft w:val="0"/>
                                          <w:marRight w:val="0"/>
                                          <w:marTop w:val="0"/>
                                          <w:marBottom w:val="0"/>
                                          <w:divBdr>
                                            <w:top w:val="none" w:sz="0" w:space="0" w:color="auto"/>
                                            <w:left w:val="none" w:sz="0" w:space="0" w:color="auto"/>
                                            <w:bottom w:val="none" w:sz="0" w:space="0" w:color="auto"/>
                                            <w:right w:val="none" w:sz="0" w:space="0" w:color="auto"/>
                                          </w:divBdr>
                                        </w:div>
                                        <w:div w:id="611403400">
                                          <w:marLeft w:val="0"/>
                                          <w:marRight w:val="0"/>
                                          <w:marTop w:val="0"/>
                                          <w:marBottom w:val="0"/>
                                          <w:divBdr>
                                            <w:top w:val="none" w:sz="0" w:space="0" w:color="auto"/>
                                            <w:left w:val="none" w:sz="0" w:space="0" w:color="auto"/>
                                            <w:bottom w:val="none" w:sz="0" w:space="0" w:color="auto"/>
                                            <w:right w:val="none" w:sz="0" w:space="0" w:color="auto"/>
                                          </w:divBdr>
                                        </w:div>
                                        <w:div w:id="839347475">
                                          <w:marLeft w:val="0"/>
                                          <w:marRight w:val="0"/>
                                          <w:marTop w:val="0"/>
                                          <w:marBottom w:val="0"/>
                                          <w:divBdr>
                                            <w:top w:val="none" w:sz="0" w:space="0" w:color="auto"/>
                                            <w:left w:val="none" w:sz="0" w:space="0" w:color="auto"/>
                                            <w:bottom w:val="none" w:sz="0" w:space="0" w:color="auto"/>
                                            <w:right w:val="none" w:sz="0" w:space="0" w:color="auto"/>
                                          </w:divBdr>
                                        </w:div>
                                        <w:div w:id="1032389281">
                                          <w:marLeft w:val="0"/>
                                          <w:marRight w:val="0"/>
                                          <w:marTop w:val="0"/>
                                          <w:marBottom w:val="0"/>
                                          <w:divBdr>
                                            <w:top w:val="none" w:sz="0" w:space="0" w:color="auto"/>
                                            <w:left w:val="none" w:sz="0" w:space="0" w:color="auto"/>
                                            <w:bottom w:val="none" w:sz="0" w:space="0" w:color="auto"/>
                                            <w:right w:val="none" w:sz="0" w:space="0" w:color="auto"/>
                                          </w:divBdr>
                                        </w:div>
                                        <w:div w:id="1564901068">
                                          <w:marLeft w:val="0"/>
                                          <w:marRight w:val="0"/>
                                          <w:marTop w:val="0"/>
                                          <w:marBottom w:val="0"/>
                                          <w:divBdr>
                                            <w:top w:val="none" w:sz="0" w:space="0" w:color="auto"/>
                                            <w:left w:val="none" w:sz="0" w:space="0" w:color="auto"/>
                                            <w:bottom w:val="none" w:sz="0" w:space="0" w:color="auto"/>
                                            <w:right w:val="none" w:sz="0" w:space="0" w:color="auto"/>
                                          </w:divBdr>
                                        </w:div>
                                        <w:div w:id="2033337305">
                                          <w:marLeft w:val="0"/>
                                          <w:marRight w:val="0"/>
                                          <w:marTop w:val="0"/>
                                          <w:marBottom w:val="0"/>
                                          <w:divBdr>
                                            <w:top w:val="none" w:sz="0" w:space="0" w:color="auto"/>
                                            <w:left w:val="none" w:sz="0" w:space="0" w:color="auto"/>
                                            <w:bottom w:val="none" w:sz="0" w:space="0" w:color="auto"/>
                                            <w:right w:val="none" w:sz="0" w:space="0" w:color="auto"/>
                                          </w:divBdr>
                                        </w:div>
                                        <w:div w:id="212619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1331627">
      <w:bodyDiv w:val="1"/>
      <w:marLeft w:val="0"/>
      <w:marRight w:val="0"/>
      <w:marTop w:val="0"/>
      <w:marBottom w:val="0"/>
      <w:divBdr>
        <w:top w:val="none" w:sz="0" w:space="0" w:color="auto"/>
        <w:left w:val="none" w:sz="0" w:space="0" w:color="auto"/>
        <w:bottom w:val="none" w:sz="0" w:space="0" w:color="auto"/>
        <w:right w:val="none" w:sz="0" w:space="0" w:color="auto"/>
      </w:divBdr>
      <w:divsChild>
        <w:div w:id="1012756042">
          <w:marLeft w:val="0"/>
          <w:marRight w:val="0"/>
          <w:marTop w:val="0"/>
          <w:marBottom w:val="0"/>
          <w:divBdr>
            <w:top w:val="none" w:sz="0" w:space="0" w:color="auto"/>
            <w:left w:val="none" w:sz="0" w:space="0" w:color="auto"/>
            <w:bottom w:val="none" w:sz="0" w:space="0" w:color="auto"/>
            <w:right w:val="none" w:sz="0" w:space="0" w:color="auto"/>
          </w:divBdr>
          <w:divsChild>
            <w:div w:id="1019283358">
              <w:marLeft w:val="0"/>
              <w:marRight w:val="0"/>
              <w:marTop w:val="0"/>
              <w:marBottom w:val="0"/>
              <w:divBdr>
                <w:top w:val="none" w:sz="0" w:space="0" w:color="auto"/>
                <w:left w:val="none" w:sz="0" w:space="0" w:color="auto"/>
                <w:bottom w:val="none" w:sz="0" w:space="0" w:color="auto"/>
                <w:right w:val="none" w:sz="0" w:space="0" w:color="auto"/>
              </w:divBdr>
              <w:divsChild>
                <w:div w:id="2073500162">
                  <w:marLeft w:val="0"/>
                  <w:marRight w:val="0"/>
                  <w:marTop w:val="0"/>
                  <w:marBottom w:val="0"/>
                  <w:divBdr>
                    <w:top w:val="none" w:sz="0" w:space="0" w:color="auto"/>
                    <w:left w:val="none" w:sz="0" w:space="0" w:color="auto"/>
                    <w:bottom w:val="none" w:sz="0" w:space="0" w:color="auto"/>
                    <w:right w:val="none" w:sz="0" w:space="0" w:color="auto"/>
                  </w:divBdr>
                  <w:divsChild>
                    <w:div w:id="1930850772">
                      <w:marLeft w:val="0"/>
                      <w:marRight w:val="0"/>
                      <w:marTop w:val="0"/>
                      <w:marBottom w:val="0"/>
                      <w:divBdr>
                        <w:top w:val="none" w:sz="0" w:space="0" w:color="auto"/>
                        <w:left w:val="none" w:sz="0" w:space="0" w:color="auto"/>
                        <w:bottom w:val="none" w:sz="0" w:space="0" w:color="auto"/>
                        <w:right w:val="none" w:sz="0" w:space="0" w:color="auto"/>
                      </w:divBdr>
                      <w:divsChild>
                        <w:div w:id="683672055">
                          <w:marLeft w:val="0"/>
                          <w:marRight w:val="0"/>
                          <w:marTop w:val="0"/>
                          <w:marBottom w:val="0"/>
                          <w:divBdr>
                            <w:top w:val="none" w:sz="0" w:space="0" w:color="auto"/>
                            <w:left w:val="none" w:sz="0" w:space="0" w:color="auto"/>
                            <w:bottom w:val="none" w:sz="0" w:space="0" w:color="auto"/>
                            <w:right w:val="none" w:sz="0" w:space="0" w:color="auto"/>
                          </w:divBdr>
                          <w:divsChild>
                            <w:div w:id="430593868">
                              <w:marLeft w:val="0"/>
                              <w:marRight w:val="0"/>
                              <w:marTop w:val="0"/>
                              <w:marBottom w:val="0"/>
                              <w:divBdr>
                                <w:top w:val="none" w:sz="0" w:space="0" w:color="auto"/>
                                <w:left w:val="none" w:sz="0" w:space="0" w:color="auto"/>
                                <w:bottom w:val="none" w:sz="0" w:space="0" w:color="auto"/>
                                <w:right w:val="none" w:sz="0" w:space="0" w:color="auto"/>
                              </w:divBdr>
                              <w:divsChild>
                                <w:div w:id="190384209">
                                  <w:marLeft w:val="0"/>
                                  <w:marRight w:val="0"/>
                                  <w:marTop w:val="0"/>
                                  <w:marBottom w:val="0"/>
                                  <w:divBdr>
                                    <w:top w:val="none" w:sz="0" w:space="0" w:color="auto"/>
                                    <w:left w:val="none" w:sz="0" w:space="0" w:color="auto"/>
                                    <w:bottom w:val="none" w:sz="0" w:space="0" w:color="auto"/>
                                    <w:right w:val="none" w:sz="0" w:space="0" w:color="auto"/>
                                  </w:divBdr>
                                  <w:divsChild>
                                    <w:div w:id="1148321992">
                                      <w:marLeft w:val="0"/>
                                      <w:marRight w:val="0"/>
                                      <w:marTop w:val="0"/>
                                      <w:marBottom w:val="0"/>
                                      <w:divBdr>
                                        <w:top w:val="none" w:sz="0" w:space="0" w:color="auto"/>
                                        <w:left w:val="none" w:sz="0" w:space="0" w:color="auto"/>
                                        <w:bottom w:val="none" w:sz="0" w:space="0" w:color="auto"/>
                                        <w:right w:val="none" w:sz="0" w:space="0" w:color="auto"/>
                                      </w:divBdr>
                                      <w:divsChild>
                                        <w:div w:id="1670258111">
                                          <w:marLeft w:val="0"/>
                                          <w:marRight w:val="0"/>
                                          <w:marTop w:val="0"/>
                                          <w:marBottom w:val="0"/>
                                          <w:divBdr>
                                            <w:top w:val="none" w:sz="0" w:space="0" w:color="auto"/>
                                            <w:left w:val="none" w:sz="0" w:space="0" w:color="auto"/>
                                            <w:bottom w:val="none" w:sz="0" w:space="0" w:color="auto"/>
                                            <w:right w:val="none" w:sz="0" w:space="0" w:color="auto"/>
                                          </w:divBdr>
                                          <w:divsChild>
                                            <w:div w:id="1917666528">
                                              <w:marLeft w:val="0"/>
                                              <w:marRight w:val="0"/>
                                              <w:marTop w:val="0"/>
                                              <w:marBottom w:val="0"/>
                                              <w:divBdr>
                                                <w:top w:val="none" w:sz="0" w:space="0" w:color="auto"/>
                                                <w:left w:val="none" w:sz="0" w:space="0" w:color="auto"/>
                                                <w:bottom w:val="none" w:sz="0" w:space="0" w:color="auto"/>
                                                <w:right w:val="none" w:sz="0" w:space="0" w:color="auto"/>
                                              </w:divBdr>
                                              <w:divsChild>
                                                <w:div w:id="69158911">
                                                  <w:marLeft w:val="0"/>
                                                  <w:marRight w:val="0"/>
                                                  <w:marTop w:val="0"/>
                                                  <w:marBottom w:val="0"/>
                                                  <w:divBdr>
                                                    <w:top w:val="none" w:sz="0" w:space="0" w:color="auto"/>
                                                    <w:left w:val="none" w:sz="0" w:space="0" w:color="auto"/>
                                                    <w:bottom w:val="none" w:sz="0" w:space="0" w:color="auto"/>
                                                    <w:right w:val="none" w:sz="0" w:space="0" w:color="auto"/>
                                                  </w:divBdr>
                                                </w:div>
                                                <w:div w:id="51152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1907727">
      <w:bodyDiv w:val="1"/>
      <w:marLeft w:val="0"/>
      <w:marRight w:val="0"/>
      <w:marTop w:val="0"/>
      <w:marBottom w:val="0"/>
      <w:divBdr>
        <w:top w:val="none" w:sz="0" w:space="0" w:color="auto"/>
        <w:left w:val="none" w:sz="0" w:space="0" w:color="auto"/>
        <w:bottom w:val="none" w:sz="0" w:space="0" w:color="auto"/>
        <w:right w:val="none" w:sz="0" w:space="0" w:color="auto"/>
      </w:divBdr>
    </w:div>
    <w:div w:id="633801225">
      <w:bodyDiv w:val="1"/>
      <w:marLeft w:val="0"/>
      <w:marRight w:val="0"/>
      <w:marTop w:val="0"/>
      <w:marBottom w:val="0"/>
      <w:divBdr>
        <w:top w:val="none" w:sz="0" w:space="0" w:color="auto"/>
        <w:left w:val="none" w:sz="0" w:space="0" w:color="auto"/>
        <w:bottom w:val="none" w:sz="0" w:space="0" w:color="auto"/>
        <w:right w:val="none" w:sz="0" w:space="0" w:color="auto"/>
      </w:divBdr>
      <w:divsChild>
        <w:div w:id="1966689983">
          <w:marLeft w:val="0"/>
          <w:marRight w:val="0"/>
          <w:marTop w:val="0"/>
          <w:marBottom w:val="0"/>
          <w:divBdr>
            <w:top w:val="none" w:sz="0" w:space="0" w:color="auto"/>
            <w:left w:val="none" w:sz="0" w:space="0" w:color="auto"/>
            <w:bottom w:val="none" w:sz="0" w:space="0" w:color="auto"/>
            <w:right w:val="none" w:sz="0" w:space="0" w:color="auto"/>
          </w:divBdr>
          <w:divsChild>
            <w:div w:id="1164665893">
              <w:marLeft w:val="0"/>
              <w:marRight w:val="0"/>
              <w:marTop w:val="0"/>
              <w:marBottom w:val="0"/>
              <w:divBdr>
                <w:top w:val="none" w:sz="0" w:space="0" w:color="auto"/>
                <w:left w:val="none" w:sz="0" w:space="0" w:color="auto"/>
                <w:bottom w:val="none" w:sz="0" w:space="0" w:color="auto"/>
                <w:right w:val="none" w:sz="0" w:space="0" w:color="auto"/>
              </w:divBdr>
              <w:divsChild>
                <w:div w:id="428744121">
                  <w:marLeft w:val="0"/>
                  <w:marRight w:val="0"/>
                  <w:marTop w:val="0"/>
                  <w:marBottom w:val="0"/>
                  <w:divBdr>
                    <w:top w:val="none" w:sz="0" w:space="0" w:color="auto"/>
                    <w:left w:val="none" w:sz="0" w:space="0" w:color="auto"/>
                    <w:bottom w:val="none" w:sz="0" w:space="0" w:color="auto"/>
                    <w:right w:val="none" w:sz="0" w:space="0" w:color="auto"/>
                  </w:divBdr>
                  <w:divsChild>
                    <w:div w:id="1023092647">
                      <w:marLeft w:val="0"/>
                      <w:marRight w:val="0"/>
                      <w:marTop w:val="0"/>
                      <w:marBottom w:val="0"/>
                      <w:divBdr>
                        <w:top w:val="none" w:sz="0" w:space="0" w:color="auto"/>
                        <w:left w:val="none" w:sz="0" w:space="0" w:color="auto"/>
                        <w:bottom w:val="none" w:sz="0" w:space="0" w:color="auto"/>
                        <w:right w:val="none" w:sz="0" w:space="0" w:color="auto"/>
                      </w:divBdr>
                    </w:div>
                    <w:div w:id="1041438843">
                      <w:marLeft w:val="0"/>
                      <w:marRight w:val="0"/>
                      <w:marTop w:val="0"/>
                      <w:marBottom w:val="0"/>
                      <w:divBdr>
                        <w:top w:val="none" w:sz="0" w:space="0" w:color="auto"/>
                        <w:left w:val="none" w:sz="0" w:space="0" w:color="auto"/>
                        <w:bottom w:val="none" w:sz="0" w:space="0" w:color="auto"/>
                        <w:right w:val="none" w:sz="0" w:space="0" w:color="auto"/>
                      </w:divBdr>
                    </w:div>
                    <w:div w:id="124251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953130">
      <w:bodyDiv w:val="1"/>
      <w:marLeft w:val="0"/>
      <w:marRight w:val="0"/>
      <w:marTop w:val="0"/>
      <w:marBottom w:val="0"/>
      <w:divBdr>
        <w:top w:val="none" w:sz="0" w:space="0" w:color="auto"/>
        <w:left w:val="none" w:sz="0" w:space="0" w:color="auto"/>
        <w:bottom w:val="none" w:sz="0" w:space="0" w:color="auto"/>
        <w:right w:val="none" w:sz="0" w:space="0" w:color="auto"/>
      </w:divBdr>
      <w:divsChild>
        <w:div w:id="64500487">
          <w:marLeft w:val="0"/>
          <w:marRight w:val="0"/>
          <w:marTop w:val="0"/>
          <w:marBottom w:val="0"/>
          <w:divBdr>
            <w:top w:val="none" w:sz="0" w:space="0" w:color="auto"/>
            <w:left w:val="none" w:sz="0" w:space="0" w:color="auto"/>
            <w:bottom w:val="none" w:sz="0" w:space="0" w:color="auto"/>
            <w:right w:val="none" w:sz="0" w:space="0" w:color="auto"/>
          </w:divBdr>
        </w:div>
        <w:div w:id="104085876">
          <w:marLeft w:val="0"/>
          <w:marRight w:val="0"/>
          <w:marTop w:val="0"/>
          <w:marBottom w:val="0"/>
          <w:divBdr>
            <w:top w:val="none" w:sz="0" w:space="0" w:color="auto"/>
            <w:left w:val="none" w:sz="0" w:space="0" w:color="auto"/>
            <w:bottom w:val="none" w:sz="0" w:space="0" w:color="auto"/>
            <w:right w:val="none" w:sz="0" w:space="0" w:color="auto"/>
          </w:divBdr>
          <w:divsChild>
            <w:div w:id="84036279">
              <w:marLeft w:val="0"/>
              <w:marRight w:val="0"/>
              <w:marTop w:val="0"/>
              <w:marBottom w:val="0"/>
              <w:divBdr>
                <w:top w:val="none" w:sz="0" w:space="0" w:color="auto"/>
                <w:left w:val="none" w:sz="0" w:space="0" w:color="auto"/>
                <w:bottom w:val="none" w:sz="0" w:space="0" w:color="auto"/>
                <w:right w:val="none" w:sz="0" w:space="0" w:color="auto"/>
              </w:divBdr>
            </w:div>
            <w:div w:id="222986081">
              <w:marLeft w:val="0"/>
              <w:marRight w:val="0"/>
              <w:marTop w:val="0"/>
              <w:marBottom w:val="0"/>
              <w:divBdr>
                <w:top w:val="none" w:sz="0" w:space="0" w:color="auto"/>
                <w:left w:val="none" w:sz="0" w:space="0" w:color="auto"/>
                <w:bottom w:val="none" w:sz="0" w:space="0" w:color="auto"/>
                <w:right w:val="none" w:sz="0" w:space="0" w:color="auto"/>
              </w:divBdr>
            </w:div>
            <w:div w:id="409010774">
              <w:marLeft w:val="0"/>
              <w:marRight w:val="0"/>
              <w:marTop w:val="0"/>
              <w:marBottom w:val="0"/>
              <w:divBdr>
                <w:top w:val="none" w:sz="0" w:space="0" w:color="auto"/>
                <w:left w:val="none" w:sz="0" w:space="0" w:color="auto"/>
                <w:bottom w:val="none" w:sz="0" w:space="0" w:color="auto"/>
                <w:right w:val="none" w:sz="0" w:space="0" w:color="auto"/>
              </w:divBdr>
            </w:div>
            <w:div w:id="419447667">
              <w:marLeft w:val="0"/>
              <w:marRight w:val="0"/>
              <w:marTop w:val="0"/>
              <w:marBottom w:val="0"/>
              <w:divBdr>
                <w:top w:val="none" w:sz="0" w:space="0" w:color="auto"/>
                <w:left w:val="none" w:sz="0" w:space="0" w:color="auto"/>
                <w:bottom w:val="none" w:sz="0" w:space="0" w:color="auto"/>
                <w:right w:val="none" w:sz="0" w:space="0" w:color="auto"/>
              </w:divBdr>
            </w:div>
            <w:div w:id="469523283">
              <w:marLeft w:val="0"/>
              <w:marRight w:val="0"/>
              <w:marTop w:val="0"/>
              <w:marBottom w:val="0"/>
              <w:divBdr>
                <w:top w:val="none" w:sz="0" w:space="0" w:color="auto"/>
                <w:left w:val="none" w:sz="0" w:space="0" w:color="auto"/>
                <w:bottom w:val="none" w:sz="0" w:space="0" w:color="auto"/>
                <w:right w:val="none" w:sz="0" w:space="0" w:color="auto"/>
              </w:divBdr>
            </w:div>
            <w:div w:id="514610515">
              <w:marLeft w:val="0"/>
              <w:marRight w:val="0"/>
              <w:marTop w:val="0"/>
              <w:marBottom w:val="0"/>
              <w:divBdr>
                <w:top w:val="none" w:sz="0" w:space="0" w:color="auto"/>
                <w:left w:val="none" w:sz="0" w:space="0" w:color="auto"/>
                <w:bottom w:val="none" w:sz="0" w:space="0" w:color="auto"/>
                <w:right w:val="none" w:sz="0" w:space="0" w:color="auto"/>
              </w:divBdr>
            </w:div>
            <w:div w:id="670180657">
              <w:marLeft w:val="0"/>
              <w:marRight w:val="0"/>
              <w:marTop w:val="0"/>
              <w:marBottom w:val="0"/>
              <w:divBdr>
                <w:top w:val="none" w:sz="0" w:space="0" w:color="auto"/>
                <w:left w:val="none" w:sz="0" w:space="0" w:color="auto"/>
                <w:bottom w:val="none" w:sz="0" w:space="0" w:color="auto"/>
                <w:right w:val="none" w:sz="0" w:space="0" w:color="auto"/>
              </w:divBdr>
            </w:div>
            <w:div w:id="746994764">
              <w:marLeft w:val="0"/>
              <w:marRight w:val="0"/>
              <w:marTop w:val="0"/>
              <w:marBottom w:val="0"/>
              <w:divBdr>
                <w:top w:val="none" w:sz="0" w:space="0" w:color="auto"/>
                <w:left w:val="none" w:sz="0" w:space="0" w:color="auto"/>
                <w:bottom w:val="none" w:sz="0" w:space="0" w:color="auto"/>
                <w:right w:val="none" w:sz="0" w:space="0" w:color="auto"/>
              </w:divBdr>
            </w:div>
            <w:div w:id="1116830347">
              <w:marLeft w:val="0"/>
              <w:marRight w:val="0"/>
              <w:marTop w:val="0"/>
              <w:marBottom w:val="0"/>
              <w:divBdr>
                <w:top w:val="none" w:sz="0" w:space="0" w:color="auto"/>
                <w:left w:val="none" w:sz="0" w:space="0" w:color="auto"/>
                <w:bottom w:val="none" w:sz="0" w:space="0" w:color="auto"/>
                <w:right w:val="none" w:sz="0" w:space="0" w:color="auto"/>
              </w:divBdr>
            </w:div>
            <w:div w:id="1125928103">
              <w:marLeft w:val="0"/>
              <w:marRight w:val="0"/>
              <w:marTop w:val="0"/>
              <w:marBottom w:val="0"/>
              <w:divBdr>
                <w:top w:val="none" w:sz="0" w:space="0" w:color="auto"/>
                <w:left w:val="none" w:sz="0" w:space="0" w:color="auto"/>
                <w:bottom w:val="none" w:sz="0" w:space="0" w:color="auto"/>
                <w:right w:val="none" w:sz="0" w:space="0" w:color="auto"/>
              </w:divBdr>
            </w:div>
            <w:div w:id="1341929358">
              <w:marLeft w:val="0"/>
              <w:marRight w:val="0"/>
              <w:marTop w:val="0"/>
              <w:marBottom w:val="0"/>
              <w:divBdr>
                <w:top w:val="none" w:sz="0" w:space="0" w:color="auto"/>
                <w:left w:val="none" w:sz="0" w:space="0" w:color="auto"/>
                <w:bottom w:val="none" w:sz="0" w:space="0" w:color="auto"/>
                <w:right w:val="none" w:sz="0" w:space="0" w:color="auto"/>
              </w:divBdr>
            </w:div>
            <w:div w:id="1344236045">
              <w:marLeft w:val="0"/>
              <w:marRight w:val="0"/>
              <w:marTop w:val="0"/>
              <w:marBottom w:val="0"/>
              <w:divBdr>
                <w:top w:val="none" w:sz="0" w:space="0" w:color="auto"/>
                <w:left w:val="none" w:sz="0" w:space="0" w:color="auto"/>
                <w:bottom w:val="none" w:sz="0" w:space="0" w:color="auto"/>
                <w:right w:val="none" w:sz="0" w:space="0" w:color="auto"/>
              </w:divBdr>
            </w:div>
            <w:div w:id="1465461334">
              <w:marLeft w:val="0"/>
              <w:marRight w:val="0"/>
              <w:marTop w:val="0"/>
              <w:marBottom w:val="0"/>
              <w:divBdr>
                <w:top w:val="none" w:sz="0" w:space="0" w:color="auto"/>
                <w:left w:val="none" w:sz="0" w:space="0" w:color="auto"/>
                <w:bottom w:val="none" w:sz="0" w:space="0" w:color="auto"/>
                <w:right w:val="none" w:sz="0" w:space="0" w:color="auto"/>
              </w:divBdr>
            </w:div>
            <w:div w:id="1587687681">
              <w:marLeft w:val="0"/>
              <w:marRight w:val="0"/>
              <w:marTop w:val="0"/>
              <w:marBottom w:val="0"/>
              <w:divBdr>
                <w:top w:val="none" w:sz="0" w:space="0" w:color="auto"/>
                <w:left w:val="none" w:sz="0" w:space="0" w:color="auto"/>
                <w:bottom w:val="none" w:sz="0" w:space="0" w:color="auto"/>
                <w:right w:val="none" w:sz="0" w:space="0" w:color="auto"/>
              </w:divBdr>
            </w:div>
            <w:div w:id="1600873030">
              <w:marLeft w:val="0"/>
              <w:marRight w:val="0"/>
              <w:marTop w:val="0"/>
              <w:marBottom w:val="0"/>
              <w:divBdr>
                <w:top w:val="none" w:sz="0" w:space="0" w:color="auto"/>
                <w:left w:val="none" w:sz="0" w:space="0" w:color="auto"/>
                <w:bottom w:val="none" w:sz="0" w:space="0" w:color="auto"/>
                <w:right w:val="none" w:sz="0" w:space="0" w:color="auto"/>
              </w:divBdr>
            </w:div>
            <w:div w:id="1603801606">
              <w:marLeft w:val="0"/>
              <w:marRight w:val="0"/>
              <w:marTop w:val="0"/>
              <w:marBottom w:val="0"/>
              <w:divBdr>
                <w:top w:val="none" w:sz="0" w:space="0" w:color="auto"/>
                <w:left w:val="none" w:sz="0" w:space="0" w:color="auto"/>
                <w:bottom w:val="none" w:sz="0" w:space="0" w:color="auto"/>
                <w:right w:val="none" w:sz="0" w:space="0" w:color="auto"/>
              </w:divBdr>
            </w:div>
            <w:div w:id="1666741447">
              <w:marLeft w:val="0"/>
              <w:marRight w:val="0"/>
              <w:marTop w:val="0"/>
              <w:marBottom w:val="0"/>
              <w:divBdr>
                <w:top w:val="none" w:sz="0" w:space="0" w:color="auto"/>
                <w:left w:val="none" w:sz="0" w:space="0" w:color="auto"/>
                <w:bottom w:val="none" w:sz="0" w:space="0" w:color="auto"/>
                <w:right w:val="none" w:sz="0" w:space="0" w:color="auto"/>
              </w:divBdr>
            </w:div>
            <w:div w:id="2005890226">
              <w:marLeft w:val="0"/>
              <w:marRight w:val="0"/>
              <w:marTop w:val="0"/>
              <w:marBottom w:val="0"/>
              <w:divBdr>
                <w:top w:val="none" w:sz="0" w:space="0" w:color="auto"/>
                <w:left w:val="none" w:sz="0" w:space="0" w:color="auto"/>
                <w:bottom w:val="none" w:sz="0" w:space="0" w:color="auto"/>
                <w:right w:val="none" w:sz="0" w:space="0" w:color="auto"/>
              </w:divBdr>
            </w:div>
          </w:divsChild>
        </w:div>
        <w:div w:id="281690801">
          <w:marLeft w:val="0"/>
          <w:marRight w:val="0"/>
          <w:marTop w:val="0"/>
          <w:marBottom w:val="0"/>
          <w:divBdr>
            <w:top w:val="none" w:sz="0" w:space="0" w:color="auto"/>
            <w:left w:val="none" w:sz="0" w:space="0" w:color="auto"/>
            <w:bottom w:val="none" w:sz="0" w:space="0" w:color="auto"/>
            <w:right w:val="none" w:sz="0" w:space="0" w:color="auto"/>
          </w:divBdr>
        </w:div>
        <w:div w:id="330573252">
          <w:marLeft w:val="0"/>
          <w:marRight w:val="0"/>
          <w:marTop w:val="0"/>
          <w:marBottom w:val="0"/>
          <w:divBdr>
            <w:top w:val="none" w:sz="0" w:space="0" w:color="auto"/>
            <w:left w:val="none" w:sz="0" w:space="0" w:color="auto"/>
            <w:bottom w:val="none" w:sz="0" w:space="0" w:color="auto"/>
            <w:right w:val="none" w:sz="0" w:space="0" w:color="auto"/>
          </w:divBdr>
        </w:div>
        <w:div w:id="557403759">
          <w:marLeft w:val="0"/>
          <w:marRight w:val="0"/>
          <w:marTop w:val="0"/>
          <w:marBottom w:val="0"/>
          <w:divBdr>
            <w:top w:val="none" w:sz="0" w:space="0" w:color="auto"/>
            <w:left w:val="none" w:sz="0" w:space="0" w:color="auto"/>
            <w:bottom w:val="none" w:sz="0" w:space="0" w:color="auto"/>
            <w:right w:val="none" w:sz="0" w:space="0" w:color="auto"/>
          </w:divBdr>
        </w:div>
        <w:div w:id="655912307">
          <w:marLeft w:val="0"/>
          <w:marRight w:val="0"/>
          <w:marTop w:val="0"/>
          <w:marBottom w:val="0"/>
          <w:divBdr>
            <w:top w:val="none" w:sz="0" w:space="0" w:color="auto"/>
            <w:left w:val="none" w:sz="0" w:space="0" w:color="auto"/>
            <w:bottom w:val="none" w:sz="0" w:space="0" w:color="auto"/>
            <w:right w:val="none" w:sz="0" w:space="0" w:color="auto"/>
          </w:divBdr>
        </w:div>
        <w:div w:id="755127446">
          <w:marLeft w:val="0"/>
          <w:marRight w:val="0"/>
          <w:marTop w:val="0"/>
          <w:marBottom w:val="0"/>
          <w:divBdr>
            <w:top w:val="none" w:sz="0" w:space="0" w:color="auto"/>
            <w:left w:val="none" w:sz="0" w:space="0" w:color="auto"/>
            <w:bottom w:val="none" w:sz="0" w:space="0" w:color="auto"/>
            <w:right w:val="none" w:sz="0" w:space="0" w:color="auto"/>
          </w:divBdr>
        </w:div>
        <w:div w:id="1443301491">
          <w:marLeft w:val="0"/>
          <w:marRight w:val="0"/>
          <w:marTop w:val="0"/>
          <w:marBottom w:val="0"/>
          <w:divBdr>
            <w:top w:val="none" w:sz="0" w:space="0" w:color="auto"/>
            <w:left w:val="none" w:sz="0" w:space="0" w:color="auto"/>
            <w:bottom w:val="none" w:sz="0" w:space="0" w:color="auto"/>
            <w:right w:val="none" w:sz="0" w:space="0" w:color="auto"/>
          </w:divBdr>
        </w:div>
        <w:div w:id="1788232943">
          <w:marLeft w:val="0"/>
          <w:marRight w:val="0"/>
          <w:marTop w:val="0"/>
          <w:marBottom w:val="0"/>
          <w:divBdr>
            <w:top w:val="none" w:sz="0" w:space="0" w:color="auto"/>
            <w:left w:val="none" w:sz="0" w:space="0" w:color="auto"/>
            <w:bottom w:val="none" w:sz="0" w:space="0" w:color="auto"/>
            <w:right w:val="none" w:sz="0" w:space="0" w:color="auto"/>
          </w:divBdr>
        </w:div>
      </w:divsChild>
    </w:div>
    <w:div w:id="638536676">
      <w:bodyDiv w:val="1"/>
      <w:marLeft w:val="0"/>
      <w:marRight w:val="0"/>
      <w:marTop w:val="0"/>
      <w:marBottom w:val="0"/>
      <w:divBdr>
        <w:top w:val="none" w:sz="0" w:space="0" w:color="auto"/>
        <w:left w:val="none" w:sz="0" w:space="0" w:color="auto"/>
        <w:bottom w:val="none" w:sz="0" w:space="0" w:color="auto"/>
        <w:right w:val="none" w:sz="0" w:space="0" w:color="auto"/>
      </w:divBdr>
    </w:div>
    <w:div w:id="641619526">
      <w:bodyDiv w:val="1"/>
      <w:marLeft w:val="0"/>
      <w:marRight w:val="0"/>
      <w:marTop w:val="0"/>
      <w:marBottom w:val="0"/>
      <w:divBdr>
        <w:top w:val="none" w:sz="0" w:space="0" w:color="auto"/>
        <w:left w:val="none" w:sz="0" w:space="0" w:color="auto"/>
        <w:bottom w:val="none" w:sz="0" w:space="0" w:color="auto"/>
        <w:right w:val="none" w:sz="0" w:space="0" w:color="auto"/>
      </w:divBdr>
      <w:divsChild>
        <w:div w:id="1968050809">
          <w:marLeft w:val="0"/>
          <w:marRight w:val="0"/>
          <w:marTop w:val="0"/>
          <w:marBottom w:val="0"/>
          <w:divBdr>
            <w:top w:val="none" w:sz="0" w:space="0" w:color="auto"/>
            <w:left w:val="none" w:sz="0" w:space="0" w:color="auto"/>
            <w:bottom w:val="none" w:sz="0" w:space="0" w:color="auto"/>
            <w:right w:val="none" w:sz="0" w:space="0" w:color="auto"/>
          </w:divBdr>
          <w:divsChild>
            <w:div w:id="1734153888">
              <w:marLeft w:val="0"/>
              <w:marRight w:val="0"/>
              <w:marTop w:val="0"/>
              <w:marBottom w:val="0"/>
              <w:divBdr>
                <w:top w:val="none" w:sz="0" w:space="0" w:color="auto"/>
                <w:left w:val="none" w:sz="0" w:space="0" w:color="auto"/>
                <w:bottom w:val="none" w:sz="0" w:space="0" w:color="auto"/>
                <w:right w:val="none" w:sz="0" w:space="0" w:color="auto"/>
              </w:divBdr>
              <w:divsChild>
                <w:div w:id="1251550260">
                  <w:marLeft w:val="0"/>
                  <w:marRight w:val="0"/>
                  <w:marTop w:val="0"/>
                  <w:marBottom w:val="0"/>
                  <w:divBdr>
                    <w:top w:val="none" w:sz="0" w:space="0" w:color="auto"/>
                    <w:left w:val="none" w:sz="0" w:space="0" w:color="auto"/>
                    <w:bottom w:val="none" w:sz="0" w:space="0" w:color="auto"/>
                    <w:right w:val="none" w:sz="0" w:space="0" w:color="auto"/>
                  </w:divBdr>
                  <w:divsChild>
                    <w:div w:id="602036432">
                      <w:marLeft w:val="0"/>
                      <w:marRight w:val="0"/>
                      <w:marTop w:val="0"/>
                      <w:marBottom w:val="0"/>
                      <w:divBdr>
                        <w:top w:val="none" w:sz="0" w:space="0" w:color="auto"/>
                        <w:left w:val="none" w:sz="0" w:space="0" w:color="auto"/>
                        <w:bottom w:val="none" w:sz="0" w:space="0" w:color="auto"/>
                        <w:right w:val="none" w:sz="0" w:space="0" w:color="auto"/>
                      </w:divBdr>
                    </w:div>
                    <w:div w:id="706955444">
                      <w:marLeft w:val="0"/>
                      <w:marRight w:val="0"/>
                      <w:marTop w:val="0"/>
                      <w:marBottom w:val="0"/>
                      <w:divBdr>
                        <w:top w:val="none" w:sz="0" w:space="0" w:color="auto"/>
                        <w:left w:val="none" w:sz="0" w:space="0" w:color="auto"/>
                        <w:bottom w:val="none" w:sz="0" w:space="0" w:color="auto"/>
                        <w:right w:val="none" w:sz="0" w:space="0" w:color="auto"/>
                      </w:divBdr>
                    </w:div>
                    <w:div w:id="147587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987223">
      <w:bodyDiv w:val="1"/>
      <w:marLeft w:val="0"/>
      <w:marRight w:val="0"/>
      <w:marTop w:val="0"/>
      <w:marBottom w:val="0"/>
      <w:divBdr>
        <w:top w:val="none" w:sz="0" w:space="0" w:color="auto"/>
        <w:left w:val="none" w:sz="0" w:space="0" w:color="auto"/>
        <w:bottom w:val="none" w:sz="0" w:space="0" w:color="auto"/>
        <w:right w:val="none" w:sz="0" w:space="0" w:color="auto"/>
      </w:divBdr>
    </w:div>
    <w:div w:id="654063766">
      <w:bodyDiv w:val="1"/>
      <w:marLeft w:val="0"/>
      <w:marRight w:val="0"/>
      <w:marTop w:val="0"/>
      <w:marBottom w:val="0"/>
      <w:divBdr>
        <w:top w:val="none" w:sz="0" w:space="0" w:color="auto"/>
        <w:left w:val="none" w:sz="0" w:space="0" w:color="auto"/>
        <w:bottom w:val="none" w:sz="0" w:space="0" w:color="auto"/>
        <w:right w:val="none" w:sz="0" w:space="0" w:color="auto"/>
      </w:divBdr>
    </w:div>
    <w:div w:id="654602793">
      <w:bodyDiv w:val="1"/>
      <w:marLeft w:val="0"/>
      <w:marRight w:val="0"/>
      <w:marTop w:val="0"/>
      <w:marBottom w:val="0"/>
      <w:divBdr>
        <w:top w:val="none" w:sz="0" w:space="0" w:color="auto"/>
        <w:left w:val="none" w:sz="0" w:space="0" w:color="auto"/>
        <w:bottom w:val="none" w:sz="0" w:space="0" w:color="auto"/>
        <w:right w:val="none" w:sz="0" w:space="0" w:color="auto"/>
      </w:divBdr>
    </w:div>
    <w:div w:id="655693685">
      <w:bodyDiv w:val="1"/>
      <w:marLeft w:val="0"/>
      <w:marRight w:val="0"/>
      <w:marTop w:val="0"/>
      <w:marBottom w:val="0"/>
      <w:divBdr>
        <w:top w:val="none" w:sz="0" w:space="0" w:color="auto"/>
        <w:left w:val="none" w:sz="0" w:space="0" w:color="auto"/>
        <w:bottom w:val="none" w:sz="0" w:space="0" w:color="auto"/>
        <w:right w:val="none" w:sz="0" w:space="0" w:color="auto"/>
      </w:divBdr>
      <w:divsChild>
        <w:div w:id="1238513307">
          <w:marLeft w:val="0"/>
          <w:marRight w:val="0"/>
          <w:marTop w:val="0"/>
          <w:marBottom w:val="200"/>
          <w:divBdr>
            <w:top w:val="none" w:sz="0" w:space="0" w:color="auto"/>
            <w:left w:val="none" w:sz="0" w:space="0" w:color="auto"/>
            <w:bottom w:val="none" w:sz="0" w:space="0" w:color="auto"/>
            <w:right w:val="none" w:sz="0" w:space="0" w:color="auto"/>
          </w:divBdr>
        </w:div>
        <w:div w:id="1797867763">
          <w:marLeft w:val="0"/>
          <w:marRight w:val="0"/>
          <w:marTop w:val="0"/>
          <w:marBottom w:val="200"/>
          <w:divBdr>
            <w:top w:val="none" w:sz="0" w:space="0" w:color="auto"/>
            <w:left w:val="none" w:sz="0" w:space="0" w:color="auto"/>
            <w:bottom w:val="none" w:sz="0" w:space="0" w:color="auto"/>
            <w:right w:val="none" w:sz="0" w:space="0" w:color="auto"/>
          </w:divBdr>
        </w:div>
      </w:divsChild>
    </w:div>
    <w:div w:id="657227402">
      <w:bodyDiv w:val="1"/>
      <w:marLeft w:val="0"/>
      <w:marRight w:val="0"/>
      <w:marTop w:val="0"/>
      <w:marBottom w:val="0"/>
      <w:divBdr>
        <w:top w:val="none" w:sz="0" w:space="0" w:color="auto"/>
        <w:left w:val="none" w:sz="0" w:space="0" w:color="auto"/>
        <w:bottom w:val="none" w:sz="0" w:space="0" w:color="auto"/>
        <w:right w:val="none" w:sz="0" w:space="0" w:color="auto"/>
      </w:divBdr>
      <w:divsChild>
        <w:div w:id="199902804">
          <w:marLeft w:val="187"/>
          <w:marRight w:val="187"/>
          <w:marTop w:val="0"/>
          <w:marBottom w:val="187"/>
          <w:divBdr>
            <w:top w:val="none" w:sz="0" w:space="0" w:color="auto"/>
            <w:left w:val="none" w:sz="0" w:space="0" w:color="auto"/>
            <w:bottom w:val="none" w:sz="0" w:space="0" w:color="auto"/>
            <w:right w:val="none" w:sz="0" w:space="0" w:color="auto"/>
          </w:divBdr>
          <w:divsChild>
            <w:div w:id="1093209703">
              <w:marLeft w:val="0"/>
              <w:marRight w:val="0"/>
              <w:marTop w:val="0"/>
              <w:marBottom w:val="0"/>
              <w:divBdr>
                <w:top w:val="none" w:sz="0" w:space="0" w:color="auto"/>
                <w:left w:val="none" w:sz="0" w:space="0" w:color="auto"/>
                <w:bottom w:val="none" w:sz="0" w:space="0" w:color="auto"/>
                <w:right w:val="none" w:sz="0" w:space="0" w:color="auto"/>
              </w:divBdr>
              <w:divsChild>
                <w:div w:id="136979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18037">
      <w:bodyDiv w:val="1"/>
      <w:marLeft w:val="0"/>
      <w:marRight w:val="0"/>
      <w:marTop w:val="0"/>
      <w:marBottom w:val="0"/>
      <w:divBdr>
        <w:top w:val="none" w:sz="0" w:space="0" w:color="auto"/>
        <w:left w:val="none" w:sz="0" w:space="0" w:color="auto"/>
        <w:bottom w:val="none" w:sz="0" w:space="0" w:color="auto"/>
        <w:right w:val="none" w:sz="0" w:space="0" w:color="auto"/>
      </w:divBdr>
      <w:divsChild>
        <w:div w:id="1895774316">
          <w:marLeft w:val="0"/>
          <w:marRight w:val="0"/>
          <w:marTop w:val="0"/>
          <w:marBottom w:val="0"/>
          <w:divBdr>
            <w:top w:val="none" w:sz="0" w:space="0" w:color="auto"/>
            <w:left w:val="none" w:sz="0" w:space="0" w:color="auto"/>
            <w:bottom w:val="none" w:sz="0" w:space="0" w:color="auto"/>
            <w:right w:val="none" w:sz="0" w:space="0" w:color="auto"/>
          </w:divBdr>
          <w:divsChild>
            <w:div w:id="1986155382">
              <w:marLeft w:val="0"/>
              <w:marRight w:val="0"/>
              <w:marTop w:val="0"/>
              <w:marBottom w:val="0"/>
              <w:divBdr>
                <w:top w:val="none" w:sz="0" w:space="0" w:color="auto"/>
                <w:left w:val="none" w:sz="0" w:space="0" w:color="auto"/>
                <w:bottom w:val="none" w:sz="0" w:space="0" w:color="auto"/>
                <w:right w:val="none" w:sz="0" w:space="0" w:color="auto"/>
              </w:divBdr>
              <w:divsChild>
                <w:div w:id="173035278">
                  <w:marLeft w:val="0"/>
                  <w:marRight w:val="0"/>
                  <w:marTop w:val="0"/>
                  <w:marBottom w:val="0"/>
                  <w:divBdr>
                    <w:top w:val="none" w:sz="0" w:space="0" w:color="auto"/>
                    <w:left w:val="none" w:sz="0" w:space="0" w:color="auto"/>
                    <w:bottom w:val="none" w:sz="0" w:space="0" w:color="auto"/>
                    <w:right w:val="none" w:sz="0" w:space="0" w:color="auto"/>
                  </w:divBdr>
                  <w:divsChild>
                    <w:div w:id="1711688616">
                      <w:marLeft w:val="0"/>
                      <w:marRight w:val="0"/>
                      <w:marTop w:val="0"/>
                      <w:marBottom w:val="0"/>
                      <w:divBdr>
                        <w:top w:val="none" w:sz="0" w:space="0" w:color="auto"/>
                        <w:left w:val="none" w:sz="0" w:space="0" w:color="auto"/>
                        <w:bottom w:val="none" w:sz="0" w:space="0" w:color="auto"/>
                        <w:right w:val="none" w:sz="0" w:space="0" w:color="auto"/>
                      </w:divBdr>
                      <w:divsChild>
                        <w:div w:id="1786583001">
                          <w:marLeft w:val="0"/>
                          <w:marRight w:val="0"/>
                          <w:marTop w:val="0"/>
                          <w:marBottom w:val="0"/>
                          <w:divBdr>
                            <w:top w:val="none" w:sz="0" w:space="0" w:color="auto"/>
                            <w:left w:val="none" w:sz="0" w:space="0" w:color="auto"/>
                            <w:bottom w:val="none" w:sz="0" w:space="0" w:color="auto"/>
                            <w:right w:val="none" w:sz="0" w:space="0" w:color="auto"/>
                          </w:divBdr>
                          <w:divsChild>
                            <w:div w:id="207765044">
                              <w:marLeft w:val="0"/>
                              <w:marRight w:val="0"/>
                              <w:marTop w:val="0"/>
                              <w:marBottom w:val="0"/>
                              <w:divBdr>
                                <w:top w:val="none" w:sz="0" w:space="0" w:color="auto"/>
                                <w:left w:val="none" w:sz="0" w:space="0" w:color="auto"/>
                                <w:bottom w:val="none" w:sz="0" w:space="0" w:color="auto"/>
                                <w:right w:val="none" w:sz="0" w:space="0" w:color="auto"/>
                              </w:divBdr>
                              <w:divsChild>
                                <w:div w:id="1352686749">
                                  <w:marLeft w:val="0"/>
                                  <w:marRight w:val="0"/>
                                  <w:marTop w:val="0"/>
                                  <w:marBottom w:val="0"/>
                                  <w:divBdr>
                                    <w:top w:val="none" w:sz="0" w:space="0" w:color="auto"/>
                                    <w:left w:val="none" w:sz="0" w:space="0" w:color="auto"/>
                                    <w:bottom w:val="none" w:sz="0" w:space="0" w:color="auto"/>
                                    <w:right w:val="none" w:sz="0" w:space="0" w:color="auto"/>
                                  </w:divBdr>
                                  <w:divsChild>
                                    <w:div w:id="727337938">
                                      <w:marLeft w:val="0"/>
                                      <w:marRight w:val="0"/>
                                      <w:marTop w:val="0"/>
                                      <w:marBottom w:val="0"/>
                                      <w:divBdr>
                                        <w:top w:val="none" w:sz="0" w:space="0" w:color="auto"/>
                                        <w:left w:val="none" w:sz="0" w:space="0" w:color="auto"/>
                                        <w:bottom w:val="none" w:sz="0" w:space="0" w:color="auto"/>
                                        <w:right w:val="none" w:sz="0" w:space="0" w:color="auto"/>
                                      </w:divBdr>
                                      <w:divsChild>
                                        <w:div w:id="8916171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38229994">
                                              <w:marLeft w:val="0"/>
                                              <w:marRight w:val="0"/>
                                              <w:marTop w:val="0"/>
                                              <w:marBottom w:val="0"/>
                                              <w:divBdr>
                                                <w:top w:val="none" w:sz="0" w:space="0" w:color="auto"/>
                                                <w:left w:val="none" w:sz="0" w:space="0" w:color="auto"/>
                                                <w:bottom w:val="none" w:sz="0" w:space="0" w:color="auto"/>
                                                <w:right w:val="none" w:sz="0" w:space="0" w:color="auto"/>
                                              </w:divBdr>
                                              <w:divsChild>
                                                <w:div w:id="109478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4937501">
      <w:bodyDiv w:val="1"/>
      <w:marLeft w:val="0"/>
      <w:marRight w:val="0"/>
      <w:marTop w:val="0"/>
      <w:marBottom w:val="0"/>
      <w:divBdr>
        <w:top w:val="none" w:sz="0" w:space="0" w:color="auto"/>
        <w:left w:val="none" w:sz="0" w:space="0" w:color="auto"/>
        <w:bottom w:val="none" w:sz="0" w:space="0" w:color="auto"/>
        <w:right w:val="none" w:sz="0" w:space="0" w:color="auto"/>
      </w:divBdr>
    </w:div>
    <w:div w:id="666398287">
      <w:bodyDiv w:val="1"/>
      <w:marLeft w:val="0"/>
      <w:marRight w:val="0"/>
      <w:marTop w:val="0"/>
      <w:marBottom w:val="0"/>
      <w:divBdr>
        <w:top w:val="none" w:sz="0" w:space="0" w:color="auto"/>
        <w:left w:val="none" w:sz="0" w:space="0" w:color="auto"/>
        <w:bottom w:val="none" w:sz="0" w:space="0" w:color="auto"/>
        <w:right w:val="none" w:sz="0" w:space="0" w:color="auto"/>
      </w:divBdr>
    </w:div>
    <w:div w:id="672151049">
      <w:bodyDiv w:val="1"/>
      <w:marLeft w:val="0"/>
      <w:marRight w:val="0"/>
      <w:marTop w:val="0"/>
      <w:marBottom w:val="0"/>
      <w:divBdr>
        <w:top w:val="none" w:sz="0" w:space="0" w:color="auto"/>
        <w:left w:val="none" w:sz="0" w:space="0" w:color="auto"/>
        <w:bottom w:val="none" w:sz="0" w:space="0" w:color="auto"/>
        <w:right w:val="none" w:sz="0" w:space="0" w:color="auto"/>
      </w:divBdr>
    </w:div>
    <w:div w:id="672295026">
      <w:bodyDiv w:val="1"/>
      <w:marLeft w:val="0"/>
      <w:marRight w:val="0"/>
      <w:marTop w:val="0"/>
      <w:marBottom w:val="0"/>
      <w:divBdr>
        <w:top w:val="none" w:sz="0" w:space="0" w:color="auto"/>
        <w:left w:val="none" w:sz="0" w:space="0" w:color="auto"/>
        <w:bottom w:val="none" w:sz="0" w:space="0" w:color="auto"/>
        <w:right w:val="none" w:sz="0" w:space="0" w:color="auto"/>
      </w:divBdr>
      <w:divsChild>
        <w:div w:id="201289046">
          <w:marLeft w:val="0"/>
          <w:marRight w:val="0"/>
          <w:marTop w:val="0"/>
          <w:marBottom w:val="0"/>
          <w:divBdr>
            <w:top w:val="none" w:sz="0" w:space="0" w:color="auto"/>
            <w:left w:val="none" w:sz="0" w:space="0" w:color="auto"/>
            <w:bottom w:val="none" w:sz="0" w:space="0" w:color="auto"/>
            <w:right w:val="none" w:sz="0" w:space="0" w:color="auto"/>
          </w:divBdr>
        </w:div>
        <w:div w:id="322319679">
          <w:marLeft w:val="0"/>
          <w:marRight w:val="0"/>
          <w:marTop w:val="0"/>
          <w:marBottom w:val="0"/>
          <w:divBdr>
            <w:top w:val="none" w:sz="0" w:space="0" w:color="auto"/>
            <w:left w:val="none" w:sz="0" w:space="0" w:color="auto"/>
            <w:bottom w:val="none" w:sz="0" w:space="0" w:color="auto"/>
            <w:right w:val="none" w:sz="0" w:space="0" w:color="auto"/>
          </w:divBdr>
        </w:div>
        <w:div w:id="447748235">
          <w:marLeft w:val="0"/>
          <w:marRight w:val="0"/>
          <w:marTop w:val="0"/>
          <w:marBottom w:val="0"/>
          <w:divBdr>
            <w:top w:val="none" w:sz="0" w:space="0" w:color="auto"/>
            <w:left w:val="none" w:sz="0" w:space="0" w:color="auto"/>
            <w:bottom w:val="none" w:sz="0" w:space="0" w:color="auto"/>
            <w:right w:val="none" w:sz="0" w:space="0" w:color="auto"/>
          </w:divBdr>
        </w:div>
        <w:div w:id="486436224">
          <w:marLeft w:val="0"/>
          <w:marRight w:val="0"/>
          <w:marTop w:val="0"/>
          <w:marBottom w:val="0"/>
          <w:divBdr>
            <w:top w:val="none" w:sz="0" w:space="0" w:color="auto"/>
            <w:left w:val="none" w:sz="0" w:space="0" w:color="auto"/>
            <w:bottom w:val="none" w:sz="0" w:space="0" w:color="auto"/>
            <w:right w:val="none" w:sz="0" w:space="0" w:color="auto"/>
          </w:divBdr>
        </w:div>
        <w:div w:id="544876164">
          <w:marLeft w:val="0"/>
          <w:marRight w:val="0"/>
          <w:marTop w:val="0"/>
          <w:marBottom w:val="0"/>
          <w:divBdr>
            <w:top w:val="none" w:sz="0" w:space="0" w:color="auto"/>
            <w:left w:val="none" w:sz="0" w:space="0" w:color="auto"/>
            <w:bottom w:val="none" w:sz="0" w:space="0" w:color="auto"/>
            <w:right w:val="none" w:sz="0" w:space="0" w:color="auto"/>
          </w:divBdr>
        </w:div>
        <w:div w:id="621347317">
          <w:marLeft w:val="0"/>
          <w:marRight w:val="0"/>
          <w:marTop w:val="0"/>
          <w:marBottom w:val="0"/>
          <w:divBdr>
            <w:top w:val="none" w:sz="0" w:space="0" w:color="auto"/>
            <w:left w:val="none" w:sz="0" w:space="0" w:color="auto"/>
            <w:bottom w:val="none" w:sz="0" w:space="0" w:color="auto"/>
            <w:right w:val="none" w:sz="0" w:space="0" w:color="auto"/>
          </w:divBdr>
        </w:div>
        <w:div w:id="710109183">
          <w:marLeft w:val="0"/>
          <w:marRight w:val="0"/>
          <w:marTop w:val="0"/>
          <w:marBottom w:val="0"/>
          <w:divBdr>
            <w:top w:val="none" w:sz="0" w:space="0" w:color="auto"/>
            <w:left w:val="none" w:sz="0" w:space="0" w:color="auto"/>
            <w:bottom w:val="none" w:sz="0" w:space="0" w:color="auto"/>
            <w:right w:val="none" w:sz="0" w:space="0" w:color="auto"/>
          </w:divBdr>
        </w:div>
        <w:div w:id="968558583">
          <w:marLeft w:val="0"/>
          <w:marRight w:val="0"/>
          <w:marTop w:val="0"/>
          <w:marBottom w:val="0"/>
          <w:divBdr>
            <w:top w:val="none" w:sz="0" w:space="0" w:color="auto"/>
            <w:left w:val="none" w:sz="0" w:space="0" w:color="auto"/>
            <w:bottom w:val="none" w:sz="0" w:space="0" w:color="auto"/>
            <w:right w:val="none" w:sz="0" w:space="0" w:color="auto"/>
          </w:divBdr>
        </w:div>
        <w:div w:id="979769357">
          <w:marLeft w:val="0"/>
          <w:marRight w:val="0"/>
          <w:marTop w:val="0"/>
          <w:marBottom w:val="0"/>
          <w:divBdr>
            <w:top w:val="none" w:sz="0" w:space="0" w:color="auto"/>
            <w:left w:val="none" w:sz="0" w:space="0" w:color="auto"/>
            <w:bottom w:val="none" w:sz="0" w:space="0" w:color="auto"/>
            <w:right w:val="none" w:sz="0" w:space="0" w:color="auto"/>
          </w:divBdr>
        </w:div>
        <w:div w:id="1244336478">
          <w:marLeft w:val="0"/>
          <w:marRight w:val="0"/>
          <w:marTop w:val="0"/>
          <w:marBottom w:val="0"/>
          <w:divBdr>
            <w:top w:val="none" w:sz="0" w:space="0" w:color="auto"/>
            <w:left w:val="none" w:sz="0" w:space="0" w:color="auto"/>
            <w:bottom w:val="none" w:sz="0" w:space="0" w:color="auto"/>
            <w:right w:val="none" w:sz="0" w:space="0" w:color="auto"/>
          </w:divBdr>
        </w:div>
        <w:div w:id="1430465478">
          <w:marLeft w:val="0"/>
          <w:marRight w:val="0"/>
          <w:marTop w:val="0"/>
          <w:marBottom w:val="0"/>
          <w:divBdr>
            <w:top w:val="none" w:sz="0" w:space="0" w:color="auto"/>
            <w:left w:val="none" w:sz="0" w:space="0" w:color="auto"/>
            <w:bottom w:val="none" w:sz="0" w:space="0" w:color="auto"/>
            <w:right w:val="none" w:sz="0" w:space="0" w:color="auto"/>
          </w:divBdr>
        </w:div>
        <w:div w:id="1635790442">
          <w:marLeft w:val="0"/>
          <w:marRight w:val="0"/>
          <w:marTop w:val="0"/>
          <w:marBottom w:val="0"/>
          <w:divBdr>
            <w:top w:val="none" w:sz="0" w:space="0" w:color="auto"/>
            <w:left w:val="none" w:sz="0" w:space="0" w:color="auto"/>
            <w:bottom w:val="none" w:sz="0" w:space="0" w:color="auto"/>
            <w:right w:val="none" w:sz="0" w:space="0" w:color="auto"/>
          </w:divBdr>
        </w:div>
        <w:div w:id="2070879491">
          <w:marLeft w:val="0"/>
          <w:marRight w:val="0"/>
          <w:marTop w:val="0"/>
          <w:marBottom w:val="0"/>
          <w:divBdr>
            <w:top w:val="none" w:sz="0" w:space="0" w:color="auto"/>
            <w:left w:val="none" w:sz="0" w:space="0" w:color="auto"/>
            <w:bottom w:val="none" w:sz="0" w:space="0" w:color="auto"/>
            <w:right w:val="none" w:sz="0" w:space="0" w:color="auto"/>
          </w:divBdr>
        </w:div>
      </w:divsChild>
    </w:div>
    <w:div w:id="681853900">
      <w:bodyDiv w:val="1"/>
      <w:marLeft w:val="0"/>
      <w:marRight w:val="0"/>
      <w:marTop w:val="0"/>
      <w:marBottom w:val="0"/>
      <w:divBdr>
        <w:top w:val="none" w:sz="0" w:space="0" w:color="auto"/>
        <w:left w:val="none" w:sz="0" w:space="0" w:color="auto"/>
        <w:bottom w:val="none" w:sz="0" w:space="0" w:color="auto"/>
        <w:right w:val="none" w:sz="0" w:space="0" w:color="auto"/>
      </w:divBdr>
    </w:div>
    <w:div w:id="681855466">
      <w:bodyDiv w:val="1"/>
      <w:marLeft w:val="0"/>
      <w:marRight w:val="0"/>
      <w:marTop w:val="0"/>
      <w:marBottom w:val="0"/>
      <w:divBdr>
        <w:top w:val="none" w:sz="0" w:space="0" w:color="auto"/>
        <w:left w:val="none" w:sz="0" w:space="0" w:color="auto"/>
        <w:bottom w:val="none" w:sz="0" w:space="0" w:color="auto"/>
        <w:right w:val="none" w:sz="0" w:space="0" w:color="auto"/>
      </w:divBdr>
    </w:div>
    <w:div w:id="694188345">
      <w:bodyDiv w:val="1"/>
      <w:marLeft w:val="0"/>
      <w:marRight w:val="0"/>
      <w:marTop w:val="0"/>
      <w:marBottom w:val="0"/>
      <w:divBdr>
        <w:top w:val="none" w:sz="0" w:space="0" w:color="auto"/>
        <w:left w:val="none" w:sz="0" w:space="0" w:color="auto"/>
        <w:bottom w:val="none" w:sz="0" w:space="0" w:color="auto"/>
        <w:right w:val="none" w:sz="0" w:space="0" w:color="auto"/>
      </w:divBdr>
    </w:div>
    <w:div w:id="698361391">
      <w:bodyDiv w:val="1"/>
      <w:marLeft w:val="0"/>
      <w:marRight w:val="0"/>
      <w:marTop w:val="0"/>
      <w:marBottom w:val="0"/>
      <w:divBdr>
        <w:top w:val="none" w:sz="0" w:space="0" w:color="auto"/>
        <w:left w:val="none" w:sz="0" w:space="0" w:color="auto"/>
        <w:bottom w:val="none" w:sz="0" w:space="0" w:color="auto"/>
        <w:right w:val="none" w:sz="0" w:space="0" w:color="auto"/>
      </w:divBdr>
    </w:div>
    <w:div w:id="707486140">
      <w:bodyDiv w:val="1"/>
      <w:marLeft w:val="0"/>
      <w:marRight w:val="0"/>
      <w:marTop w:val="0"/>
      <w:marBottom w:val="0"/>
      <w:divBdr>
        <w:top w:val="none" w:sz="0" w:space="0" w:color="auto"/>
        <w:left w:val="none" w:sz="0" w:space="0" w:color="auto"/>
        <w:bottom w:val="none" w:sz="0" w:space="0" w:color="auto"/>
        <w:right w:val="none" w:sz="0" w:space="0" w:color="auto"/>
      </w:divBdr>
      <w:divsChild>
        <w:div w:id="365519857">
          <w:marLeft w:val="0"/>
          <w:marRight w:val="0"/>
          <w:marTop w:val="0"/>
          <w:marBottom w:val="0"/>
          <w:divBdr>
            <w:top w:val="none" w:sz="0" w:space="0" w:color="auto"/>
            <w:left w:val="none" w:sz="0" w:space="0" w:color="auto"/>
            <w:bottom w:val="none" w:sz="0" w:space="0" w:color="auto"/>
            <w:right w:val="none" w:sz="0" w:space="0" w:color="auto"/>
          </w:divBdr>
        </w:div>
      </w:divsChild>
    </w:div>
    <w:div w:id="710614935">
      <w:bodyDiv w:val="1"/>
      <w:marLeft w:val="0"/>
      <w:marRight w:val="0"/>
      <w:marTop w:val="0"/>
      <w:marBottom w:val="0"/>
      <w:divBdr>
        <w:top w:val="none" w:sz="0" w:space="0" w:color="auto"/>
        <w:left w:val="none" w:sz="0" w:space="0" w:color="auto"/>
        <w:bottom w:val="none" w:sz="0" w:space="0" w:color="auto"/>
        <w:right w:val="none" w:sz="0" w:space="0" w:color="auto"/>
      </w:divBdr>
      <w:divsChild>
        <w:div w:id="1471285353">
          <w:marLeft w:val="0"/>
          <w:marRight w:val="0"/>
          <w:marTop w:val="0"/>
          <w:marBottom w:val="0"/>
          <w:divBdr>
            <w:top w:val="none" w:sz="0" w:space="0" w:color="auto"/>
            <w:left w:val="none" w:sz="0" w:space="0" w:color="auto"/>
            <w:bottom w:val="none" w:sz="0" w:space="0" w:color="auto"/>
            <w:right w:val="none" w:sz="0" w:space="0" w:color="auto"/>
          </w:divBdr>
          <w:divsChild>
            <w:div w:id="689378031">
              <w:marLeft w:val="0"/>
              <w:marRight w:val="0"/>
              <w:marTop w:val="0"/>
              <w:marBottom w:val="0"/>
              <w:divBdr>
                <w:top w:val="none" w:sz="0" w:space="0" w:color="auto"/>
                <w:left w:val="none" w:sz="0" w:space="0" w:color="auto"/>
                <w:bottom w:val="none" w:sz="0" w:space="0" w:color="auto"/>
                <w:right w:val="none" w:sz="0" w:space="0" w:color="auto"/>
              </w:divBdr>
              <w:divsChild>
                <w:div w:id="1844589920">
                  <w:marLeft w:val="0"/>
                  <w:marRight w:val="0"/>
                  <w:marTop w:val="0"/>
                  <w:marBottom w:val="0"/>
                  <w:divBdr>
                    <w:top w:val="none" w:sz="0" w:space="0" w:color="auto"/>
                    <w:left w:val="none" w:sz="0" w:space="0" w:color="auto"/>
                    <w:bottom w:val="none" w:sz="0" w:space="0" w:color="auto"/>
                    <w:right w:val="none" w:sz="0" w:space="0" w:color="auto"/>
                  </w:divBdr>
                  <w:divsChild>
                    <w:div w:id="499931422">
                      <w:marLeft w:val="0"/>
                      <w:marRight w:val="0"/>
                      <w:marTop w:val="0"/>
                      <w:marBottom w:val="0"/>
                      <w:divBdr>
                        <w:top w:val="none" w:sz="0" w:space="0" w:color="auto"/>
                        <w:left w:val="none" w:sz="0" w:space="0" w:color="auto"/>
                        <w:bottom w:val="none" w:sz="0" w:space="0" w:color="auto"/>
                        <w:right w:val="none" w:sz="0" w:space="0" w:color="auto"/>
                      </w:divBdr>
                      <w:divsChild>
                        <w:div w:id="85623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816412">
      <w:bodyDiv w:val="1"/>
      <w:marLeft w:val="0"/>
      <w:marRight w:val="0"/>
      <w:marTop w:val="0"/>
      <w:marBottom w:val="0"/>
      <w:divBdr>
        <w:top w:val="none" w:sz="0" w:space="0" w:color="auto"/>
        <w:left w:val="none" w:sz="0" w:space="0" w:color="auto"/>
        <w:bottom w:val="none" w:sz="0" w:space="0" w:color="auto"/>
        <w:right w:val="none" w:sz="0" w:space="0" w:color="auto"/>
      </w:divBdr>
      <w:divsChild>
        <w:div w:id="477653818">
          <w:marLeft w:val="405"/>
          <w:marRight w:val="405"/>
          <w:marTop w:val="0"/>
          <w:marBottom w:val="0"/>
          <w:divBdr>
            <w:top w:val="none" w:sz="0" w:space="0" w:color="auto"/>
            <w:left w:val="none" w:sz="0" w:space="0" w:color="auto"/>
            <w:bottom w:val="none" w:sz="0" w:space="0" w:color="auto"/>
            <w:right w:val="none" w:sz="0" w:space="0" w:color="auto"/>
          </w:divBdr>
          <w:divsChild>
            <w:div w:id="1682850938">
              <w:marLeft w:val="0"/>
              <w:marRight w:val="0"/>
              <w:marTop w:val="0"/>
              <w:marBottom w:val="0"/>
              <w:divBdr>
                <w:top w:val="none" w:sz="0" w:space="0" w:color="auto"/>
                <w:left w:val="none" w:sz="0" w:space="0" w:color="auto"/>
                <w:bottom w:val="none" w:sz="0" w:space="0" w:color="auto"/>
                <w:right w:val="none" w:sz="0" w:space="0" w:color="auto"/>
              </w:divBdr>
              <w:divsChild>
                <w:div w:id="372778076">
                  <w:marLeft w:val="0"/>
                  <w:marRight w:val="0"/>
                  <w:marTop w:val="0"/>
                  <w:marBottom w:val="0"/>
                  <w:divBdr>
                    <w:top w:val="none" w:sz="0" w:space="0" w:color="auto"/>
                    <w:left w:val="none" w:sz="0" w:space="0" w:color="auto"/>
                    <w:bottom w:val="none" w:sz="0" w:space="0" w:color="auto"/>
                    <w:right w:val="none" w:sz="0" w:space="0" w:color="auto"/>
                  </w:divBdr>
                  <w:divsChild>
                    <w:div w:id="1025983720">
                      <w:marLeft w:val="0"/>
                      <w:marRight w:val="0"/>
                      <w:marTop w:val="0"/>
                      <w:marBottom w:val="0"/>
                      <w:divBdr>
                        <w:top w:val="none" w:sz="0" w:space="0" w:color="auto"/>
                        <w:left w:val="none" w:sz="0" w:space="0" w:color="auto"/>
                        <w:bottom w:val="none" w:sz="0" w:space="0" w:color="auto"/>
                        <w:right w:val="none" w:sz="0" w:space="0" w:color="auto"/>
                      </w:divBdr>
                      <w:divsChild>
                        <w:div w:id="1470856152">
                          <w:marLeft w:val="0"/>
                          <w:marRight w:val="0"/>
                          <w:marTop w:val="0"/>
                          <w:marBottom w:val="0"/>
                          <w:divBdr>
                            <w:top w:val="none" w:sz="0" w:space="0" w:color="auto"/>
                            <w:left w:val="none" w:sz="0" w:space="0" w:color="auto"/>
                            <w:bottom w:val="none" w:sz="0" w:space="0" w:color="auto"/>
                            <w:right w:val="none" w:sz="0" w:space="0" w:color="auto"/>
                          </w:divBdr>
                          <w:divsChild>
                            <w:div w:id="1929852162">
                              <w:marLeft w:val="0"/>
                              <w:marRight w:val="0"/>
                              <w:marTop w:val="0"/>
                              <w:marBottom w:val="0"/>
                              <w:divBdr>
                                <w:top w:val="none" w:sz="0" w:space="0" w:color="auto"/>
                                <w:left w:val="none" w:sz="0" w:space="0" w:color="auto"/>
                                <w:bottom w:val="none" w:sz="0" w:space="0" w:color="auto"/>
                                <w:right w:val="none" w:sz="0" w:space="0" w:color="auto"/>
                              </w:divBdr>
                            </w:div>
                            <w:div w:id="44138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491425">
      <w:bodyDiv w:val="1"/>
      <w:marLeft w:val="0"/>
      <w:marRight w:val="0"/>
      <w:marTop w:val="0"/>
      <w:marBottom w:val="0"/>
      <w:divBdr>
        <w:top w:val="none" w:sz="0" w:space="0" w:color="auto"/>
        <w:left w:val="none" w:sz="0" w:space="0" w:color="auto"/>
        <w:bottom w:val="none" w:sz="0" w:space="0" w:color="auto"/>
        <w:right w:val="none" w:sz="0" w:space="0" w:color="auto"/>
      </w:divBdr>
    </w:div>
    <w:div w:id="725763601">
      <w:bodyDiv w:val="1"/>
      <w:marLeft w:val="0"/>
      <w:marRight w:val="0"/>
      <w:marTop w:val="0"/>
      <w:marBottom w:val="0"/>
      <w:divBdr>
        <w:top w:val="none" w:sz="0" w:space="0" w:color="auto"/>
        <w:left w:val="none" w:sz="0" w:space="0" w:color="auto"/>
        <w:bottom w:val="none" w:sz="0" w:space="0" w:color="auto"/>
        <w:right w:val="none" w:sz="0" w:space="0" w:color="auto"/>
      </w:divBdr>
    </w:div>
    <w:div w:id="727263367">
      <w:bodyDiv w:val="1"/>
      <w:marLeft w:val="0"/>
      <w:marRight w:val="0"/>
      <w:marTop w:val="0"/>
      <w:marBottom w:val="0"/>
      <w:divBdr>
        <w:top w:val="none" w:sz="0" w:space="0" w:color="auto"/>
        <w:left w:val="none" w:sz="0" w:space="0" w:color="auto"/>
        <w:bottom w:val="none" w:sz="0" w:space="0" w:color="auto"/>
        <w:right w:val="none" w:sz="0" w:space="0" w:color="auto"/>
      </w:divBdr>
    </w:div>
    <w:div w:id="735513558">
      <w:bodyDiv w:val="1"/>
      <w:marLeft w:val="0"/>
      <w:marRight w:val="0"/>
      <w:marTop w:val="0"/>
      <w:marBottom w:val="0"/>
      <w:divBdr>
        <w:top w:val="none" w:sz="0" w:space="0" w:color="auto"/>
        <w:left w:val="none" w:sz="0" w:space="0" w:color="auto"/>
        <w:bottom w:val="none" w:sz="0" w:space="0" w:color="auto"/>
        <w:right w:val="none" w:sz="0" w:space="0" w:color="auto"/>
      </w:divBdr>
      <w:divsChild>
        <w:div w:id="3560335">
          <w:marLeft w:val="150"/>
          <w:marRight w:val="150"/>
          <w:marTop w:val="0"/>
          <w:marBottom w:val="150"/>
          <w:divBdr>
            <w:top w:val="none" w:sz="0" w:space="0" w:color="auto"/>
            <w:left w:val="none" w:sz="0" w:space="0" w:color="auto"/>
            <w:bottom w:val="none" w:sz="0" w:space="0" w:color="auto"/>
            <w:right w:val="none" w:sz="0" w:space="0" w:color="auto"/>
          </w:divBdr>
          <w:divsChild>
            <w:div w:id="403571832">
              <w:marLeft w:val="0"/>
              <w:marRight w:val="0"/>
              <w:marTop w:val="0"/>
              <w:marBottom w:val="0"/>
              <w:divBdr>
                <w:top w:val="none" w:sz="0" w:space="0" w:color="auto"/>
                <w:left w:val="none" w:sz="0" w:space="0" w:color="auto"/>
                <w:bottom w:val="none" w:sz="0" w:space="0" w:color="auto"/>
                <w:right w:val="none" w:sz="0" w:space="0" w:color="auto"/>
              </w:divBdr>
              <w:divsChild>
                <w:div w:id="30615160">
                  <w:marLeft w:val="0"/>
                  <w:marRight w:val="0"/>
                  <w:marTop w:val="0"/>
                  <w:marBottom w:val="0"/>
                  <w:divBdr>
                    <w:top w:val="none" w:sz="0" w:space="0" w:color="auto"/>
                    <w:left w:val="none" w:sz="0" w:space="0" w:color="auto"/>
                    <w:bottom w:val="none" w:sz="0" w:space="0" w:color="auto"/>
                    <w:right w:val="none" w:sz="0" w:space="0" w:color="auto"/>
                  </w:divBdr>
                </w:div>
                <w:div w:id="42220089">
                  <w:marLeft w:val="0"/>
                  <w:marRight w:val="0"/>
                  <w:marTop w:val="0"/>
                  <w:marBottom w:val="0"/>
                  <w:divBdr>
                    <w:top w:val="none" w:sz="0" w:space="0" w:color="auto"/>
                    <w:left w:val="none" w:sz="0" w:space="0" w:color="auto"/>
                    <w:bottom w:val="none" w:sz="0" w:space="0" w:color="auto"/>
                    <w:right w:val="none" w:sz="0" w:space="0" w:color="auto"/>
                  </w:divBdr>
                </w:div>
                <w:div w:id="47340867">
                  <w:marLeft w:val="0"/>
                  <w:marRight w:val="0"/>
                  <w:marTop w:val="0"/>
                  <w:marBottom w:val="0"/>
                  <w:divBdr>
                    <w:top w:val="none" w:sz="0" w:space="0" w:color="auto"/>
                    <w:left w:val="none" w:sz="0" w:space="0" w:color="auto"/>
                    <w:bottom w:val="none" w:sz="0" w:space="0" w:color="auto"/>
                    <w:right w:val="none" w:sz="0" w:space="0" w:color="auto"/>
                  </w:divBdr>
                </w:div>
                <w:div w:id="194582328">
                  <w:marLeft w:val="0"/>
                  <w:marRight w:val="0"/>
                  <w:marTop w:val="0"/>
                  <w:marBottom w:val="0"/>
                  <w:divBdr>
                    <w:top w:val="none" w:sz="0" w:space="0" w:color="auto"/>
                    <w:left w:val="none" w:sz="0" w:space="0" w:color="auto"/>
                    <w:bottom w:val="none" w:sz="0" w:space="0" w:color="auto"/>
                    <w:right w:val="none" w:sz="0" w:space="0" w:color="auto"/>
                  </w:divBdr>
                </w:div>
                <w:div w:id="287899989">
                  <w:marLeft w:val="0"/>
                  <w:marRight w:val="0"/>
                  <w:marTop w:val="0"/>
                  <w:marBottom w:val="0"/>
                  <w:divBdr>
                    <w:top w:val="none" w:sz="0" w:space="0" w:color="auto"/>
                    <w:left w:val="none" w:sz="0" w:space="0" w:color="auto"/>
                    <w:bottom w:val="none" w:sz="0" w:space="0" w:color="auto"/>
                    <w:right w:val="none" w:sz="0" w:space="0" w:color="auto"/>
                  </w:divBdr>
                </w:div>
                <w:div w:id="291181805">
                  <w:marLeft w:val="0"/>
                  <w:marRight w:val="0"/>
                  <w:marTop w:val="0"/>
                  <w:marBottom w:val="0"/>
                  <w:divBdr>
                    <w:top w:val="none" w:sz="0" w:space="0" w:color="auto"/>
                    <w:left w:val="none" w:sz="0" w:space="0" w:color="auto"/>
                    <w:bottom w:val="none" w:sz="0" w:space="0" w:color="auto"/>
                    <w:right w:val="none" w:sz="0" w:space="0" w:color="auto"/>
                  </w:divBdr>
                </w:div>
                <w:div w:id="292296709">
                  <w:marLeft w:val="0"/>
                  <w:marRight w:val="0"/>
                  <w:marTop w:val="0"/>
                  <w:marBottom w:val="0"/>
                  <w:divBdr>
                    <w:top w:val="none" w:sz="0" w:space="0" w:color="auto"/>
                    <w:left w:val="none" w:sz="0" w:space="0" w:color="auto"/>
                    <w:bottom w:val="none" w:sz="0" w:space="0" w:color="auto"/>
                    <w:right w:val="none" w:sz="0" w:space="0" w:color="auto"/>
                  </w:divBdr>
                </w:div>
                <w:div w:id="299577212">
                  <w:marLeft w:val="0"/>
                  <w:marRight w:val="0"/>
                  <w:marTop w:val="0"/>
                  <w:marBottom w:val="0"/>
                  <w:divBdr>
                    <w:top w:val="none" w:sz="0" w:space="0" w:color="auto"/>
                    <w:left w:val="none" w:sz="0" w:space="0" w:color="auto"/>
                    <w:bottom w:val="none" w:sz="0" w:space="0" w:color="auto"/>
                    <w:right w:val="none" w:sz="0" w:space="0" w:color="auto"/>
                  </w:divBdr>
                </w:div>
                <w:div w:id="391317531">
                  <w:marLeft w:val="0"/>
                  <w:marRight w:val="0"/>
                  <w:marTop w:val="0"/>
                  <w:marBottom w:val="0"/>
                  <w:divBdr>
                    <w:top w:val="none" w:sz="0" w:space="0" w:color="auto"/>
                    <w:left w:val="none" w:sz="0" w:space="0" w:color="auto"/>
                    <w:bottom w:val="none" w:sz="0" w:space="0" w:color="auto"/>
                    <w:right w:val="none" w:sz="0" w:space="0" w:color="auto"/>
                  </w:divBdr>
                </w:div>
                <w:div w:id="392510666">
                  <w:marLeft w:val="0"/>
                  <w:marRight w:val="0"/>
                  <w:marTop w:val="0"/>
                  <w:marBottom w:val="0"/>
                  <w:divBdr>
                    <w:top w:val="none" w:sz="0" w:space="0" w:color="auto"/>
                    <w:left w:val="none" w:sz="0" w:space="0" w:color="auto"/>
                    <w:bottom w:val="none" w:sz="0" w:space="0" w:color="auto"/>
                    <w:right w:val="none" w:sz="0" w:space="0" w:color="auto"/>
                  </w:divBdr>
                </w:div>
                <w:div w:id="474371094">
                  <w:marLeft w:val="0"/>
                  <w:marRight w:val="0"/>
                  <w:marTop w:val="0"/>
                  <w:marBottom w:val="0"/>
                  <w:divBdr>
                    <w:top w:val="none" w:sz="0" w:space="0" w:color="auto"/>
                    <w:left w:val="none" w:sz="0" w:space="0" w:color="auto"/>
                    <w:bottom w:val="none" w:sz="0" w:space="0" w:color="auto"/>
                    <w:right w:val="none" w:sz="0" w:space="0" w:color="auto"/>
                  </w:divBdr>
                </w:div>
                <w:div w:id="494341965">
                  <w:marLeft w:val="0"/>
                  <w:marRight w:val="0"/>
                  <w:marTop w:val="0"/>
                  <w:marBottom w:val="0"/>
                  <w:divBdr>
                    <w:top w:val="none" w:sz="0" w:space="0" w:color="auto"/>
                    <w:left w:val="none" w:sz="0" w:space="0" w:color="auto"/>
                    <w:bottom w:val="none" w:sz="0" w:space="0" w:color="auto"/>
                    <w:right w:val="none" w:sz="0" w:space="0" w:color="auto"/>
                  </w:divBdr>
                </w:div>
                <w:div w:id="514267951">
                  <w:marLeft w:val="0"/>
                  <w:marRight w:val="0"/>
                  <w:marTop w:val="0"/>
                  <w:marBottom w:val="0"/>
                  <w:divBdr>
                    <w:top w:val="none" w:sz="0" w:space="0" w:color="auto"/>
                    <w:left w:val="none" w:sz="0" w:space="0" w:color="auto"/>
                    <w:bottom w:val="none" w:sz="0" w:space="0" w:color="auto"/>
                    <w:right w:val="none" w:sz="0" w:space="0" w:color="auto"/>
                  </w:divBdr>
                </w:div>
                <w:div w:id="564754780">
                  <w:marLeft w:val="0"/>
                  <w:marRight w:val="0"/>
                  <w:marTop w:val="0"/>
                  <w:marBottom w:val="0"/>
                  <w:divBdr>
                    <w:top w:val="none" w:sz="0" w:space="0" w:color="auto"/>
                    <w:left w:val="none" w:sz="0" w:space="0" w:color="auto"/>
                    <w:bottom w:val="none" w:sz="0" w:space="0" w:color="auto"/>
                    <w:right w:val="none" w:sz="0" w:space="0" w:color="auto"/>
                  </w:divBdr>
                </w:div>
                <w:div w:id="598872956">
                  <w:marLeft w:val="0"/>
                  <w:marRight w:val="0"/>
                  <w:marTop w:val="0"/>
                  <w:marBottom w:val="0"/>
                  <w:divBdr>
                    <w:top w:val="none" w:sz="0" w:space="0" w:color="auto"/>
                    <w:left w:val="none" w:sz="0" w:space="0" w:color="auto"/>
                    <w:bottom w:val="none" w:sz="0" w:space="0" w:color="auto"/>
                    <w:right w:val="none" w:sz="0" w:space="0" w:color="auto"/>
                  </w:divBdr>
                </w:div>
                <w:div w:id="617875403">
                  <w:marLeft w:val="0"/>
                  <w:marRight w:val="0"/>
                  <w:marTop w:val="0"/>
                  <w:marBottom w:val="0"/>
                  <w:divBdr>
                    <w:top w:val="none" w:sz="0" w:space="0" w:color="auto"/>
                    <w:left w:val="none" w:sz="0" w:space="0" w:color="auto"/>
                    <w:bottom w:val="none" w:sz="0" w:space="0" w:color="auto"/>
                    <w:right w:val="none" w:sz="0" w:space="0" w:color="auto"/>
                  </w:divBdr>
                </w:div>
                <w:div w:id="654604042">
                  <w:marLeft w:val="0"/>
                  <w:marRight w:val="0"/>
                  <w:marTop w:val="0"/>
                  <w:marBottom w:val="0"/>
                  <w:divBdr>
                    <w:top w:val="none" w:sz="0" w:space="0" w:color="auto"/>
                    <w:left w:val="none" w:sz="0" w:space="0" w:color="auto"/>
                    <w:bottom w:val="none" w:sz="0" w:space="0" w:color="auto"/>
                    <w:right w:val="none" w:sz="0" w:space="0" w:color="auto"/>
                  </w:divBdr>
                </w:div>
                <w:div w:id="737440739">
                  <w:marLeft w:val="0"/>
                  <w:marRight w:val="0"/>
                  <w:marTop w:val="0"/>
                  <w:marBottom w:val="0"/>
                  <w:divBdr>
                    <w:top w:val="none" w:sz="0" w:space="0" w:color="auto"/>
                    <w:left w:val="none" w:sz="0" w:space="0" w:color="auto"/>
                    <w:bottom w:val="none" w:sz="0" w:space="0" w:color="auto"/>
                    <w:right w:val="none" w:sz="0" w:space="0" w:color="auto"/>
                  </w:divBdr>
                </w:div>
                <w:div w:id="901409855">
                  <w:marLeft w:val="0"/>
                  <w:marRight w:val="0"/>
                  <w:marTop w:val="0"/>
                  <w:marBottom w:val="0"/>
                  <w:divBdr>
                    <w:top w:val="none" w:sz="0" w:space="0" w:color="auto"/>
                    <w:left w:val="none" w:sz="0" w:space="0" w:color="auto"/>
                    <w:bottom w:val="none" w:sz="0" w:space="0" w:color="auto"/>
                    <w:right w:val="none" w:sz="0" w:space="0" w:color="auto"/>
                  </w:divBdr>
                </w:div>
                <w:div w:id="984624013">
                  <w:marLeft w:val="0"/>
                  <w:marRight w:val="0"/>
                  <w:marTop w:val="0"/>
                  <w:marBottom w:val="0"/>
                  <w:divBdr>
                    <w:top w:val="none" w:sz="0" w:space="0" w:color="auto"/>
                    <w:left w:val="none" w:sz="0" w:space="0" w:color="auto"/>
                    <w:bottom w:val="none" w:sz="0" w:space="0" w:color="auto"/>
                    <w:right w:val="none" w:sz="0" w:space="0" w:color="auto"/>
                  </w:divBdr>
                </w:div>
                <w:div w:id="987710369">
                  <w:marLeft w:val="0"/>
                  <w:marRight w:val="0"/>
                  <w:marTop w:val="0"/>
                  <w:marBottom w:val="0"/>
                  <w:divBdr>
                    <w:top w:val="none" w:sz="0" w:space="0" w:color="auto"/>
                    <w:left w:val="none" w:sz="0" w:space="0" w:color="auto"/>
                    <w:bottom w:val="none" w:sz="0" w:space="0" w:color="auto"/>
                    <w:right w:val="none" w:sz="0" w:space="0" w:color="auto"/>
                  </w:divBdr>
                </w:div>
                <w:div w:id="1003900578">
                  <w:marLeft w:val="0"/>
                  <w:marRight w:val="0"/>
                  <w:marTop w:val="0"/>
                  <w:marBottom w:val="0"/>
                  <w:divBdr>
                    <w:top w:val="none" w:sz="0" w:space="0" w:color="auto"/>
                    <w:left w:val="none" w:sz="0" w:space="0" w:color="auto"/>
                    <w:bottom w:val="none" w:sz="0" w:space="0" w:color="auto"/>
                    <w:right w:val="none" w:sz="0" w:space="0" w:color="auto"/>
                  </w:divBdr>
                </w:div>
                <w:div w:id="1044329242">
                  <w:marLeft w:val="0"/>
                  <w:marRight w:val="0"/>
                  <w:marTop w:val="0"/>
                  <w:marBottom w:val="0"/>
                  <w:divBdr>
                    <w:top w:val="none" w:sz="0" w:space="0" w:color="auto"/>
                    <w:left w:val="none" w:sz="0" w:space="0" w:color="auto"/>
                    <w:bottom w:val="none" w:sz="0" w:space="0" w:color="auto"/>
                    <w:right w:val="none" w:sz="0" w:space="0" w:color="auto"/>
                  </w:divBdr>
                </w:div>
                <w:div w:id="1046834887">
                  <w:marLeft w:val="0"/>
                  <w:marRight w:val="0"/>
                  <w:marTop w:val="0"/>
                  <w:marBottom w:val="0"/>
                  <w:divBdr>
                    <w:top w:val="none" w:sz="0" w:space="0" w:color="auto"/>
                    <w:left w:val="none" w:sz="0" w:space="0" w:color="auto"/>
                    <w:bottom w:val="none" w:sz="0" w:space="0" w:color="auto"/>
                    <w:right w:val="none" w:sz="0" w:space="0" w:color="auto"/>
                  </w:divBdr>
                </w:div>
                <w:div w:id="1060439528">
                  <w:marLeft w:val="0"/>
                  <w:marRight w:val="0"/>
                  <w:marTop w:val="0"/>
                  <w:marBottom w:val="0"/>
                  <w:divBdr>
                    <w:top w:val="none" w:sz="0" w:space="0" w:color="auto"/>
                    <w:left w:val="none" w:sz="0" w:space="0" w:color="auto"/>
                    <w:bottom w:val="none" w:sz="0" w:space="0" w:color="auto"/>
                    <w:right w:val="none" w:sz="0" w:space="0" w:color="auto"/>
                  </w:divBdr>
                </w:div>
                <w:div w:id="1072309598">
                  <w:marLeft w:val="0"/>
                  <w:marRight w:val="0"/>
                  <w:marTop w:val="0"/>
                  <w:marBottom w:val="0"/>
                  <w:divBdr>
                    <w:top w:val="none" w:sz="0" w:space="0" w:color="auto"/>
                    <w:left w:val="none" w:sz="0" w:space="0" w:color="auto"/>
                    <w:bottom w:val="none" w:sz="0" w:space="0" w:color="auto"/>
                    <w:right w:val="none" w:sz="0" w:space="0" w:color="auto"/>
                  </w:divBdr>
                </w:div>
                <w:div w:id="1108046257">
                  <w:marLeft w:val="0"/>
                  <w:marRight w:val="0"/>
                  <w:marTop w:val="0"/>
                  <w:marBottom w:val="0"/>
                  <w:divBdr>
                    <w:top w:val="none" w:sz="0" w:space="0" w:color="auto"/>
                    <w:left w:val="none" w:sz="0" w:space="0" w:color="auto"/>
                    <w:bottom w:val="none" w:sz="0" w:space="0" w:color="auto"/>
                    <w:right w:val="none" w:sz="0" w:space="0" w:color="auto"/>
                  </w:divBdr>
                </w:div>
                <w:div w:id="1206480798">
                  <w:marLeft w:val="0"/>
                  <w:marRight w:val="0"/>
                  <w:marTop w:val="0"/>
                  <w:marBottom w:val="0"/>
                  <w:divBdr>
                    <w:top w:val="none" w:sz="0" w:space="0" w:color="auto"/>
                    <w:left w:val="none" w:sz="0" w:space="0" w:color="auto"/>
                    <w:bottom w:val="none" w:sz="0" w:space="0" w:color="auto"/>
                    <w:right w:val="none" w:sz="0" w:space="0" w:color="auto"/>
                  </w:divBdr>
                </w:div>
                <w:div w:id="1306351016">
                  <w:marLeft w:val="0"/>
                  <w:marRight w:val="0"/>
                  <w:marTop w:val="0"/>
                  <w:marBottom w:val="0"/>
                  <w:divBdr>
                    <w:top w:val="none" w:sz="0" w:space="0" w:color="auto"/>
                    <w:left w:val="none" w:sz="0" w:space="0" w:color="auto"/>
                    <w:bottom w:val="none" w:sz="0" w:space="0" w:color="auto"/>
                    <w:right w:val="none" w:sz="0" w:space="0" w:color="auto"/>
                  </w:divBdr>
                </w:div>
                <w:div w:id="1319070456">
                  <w:marLeft w:val="0"/>
                  <w:marRight w:val="0"/>
                  <w:marTop w:val="0"/>
                  <w:marBottom w:val="0"/>
                  <w:divBdr>
                    <w:top w:val="none" w:sz="0" w:space="0" w:color="auto"/>
                    <w:left w:val="none" w:sz="0" w:space="0" w:color="auto"/>
                    <w:bottom w:val="none" w:sz="0" w:space="0" w:color="auto"/>
                    <w:right w:val="none" w:sz="0" w:space="0" w:color="auto"/>
                  </w:divBdr>
                </w:div>
                <w:div w:id="1384527455">
                  <w:marLeft w:val="0"/>
                  <w:marRight w:val="0"/>
                  <w:marTop w:val="0"/>
                  <w:marBottom w:val="0"/>
                  <w:divBdr>
                    <w:top w:val="none" w:sz="0" w:space="0" w:color="auto"/>
                    <w:left w:val="none" w:sz="0" w:space="0" w:color="auto"/>
                    <w:bottom w:val="none" w:sz="0" w:space="0" w:color="auto"/>
                    <w:right w:val="none" w:sz="0" w:space="0" w:color="auto"/>
                  </w:divBdr>
                </w:div>
                <w:div w:id="1416629456">
                  <w:marLeft w:val="0"/>
                  <w:marRight w:val="0"/>
                  <w:marTop w:val="0"/>
                  <w:marBottom w:val="0"/>
                  <w:divBdr>
                    <w:top w:val="none" w:sz="0" w:space="0" w:color="auto"/>
                    <w:left w:val="none" w:sz="0" w:space="0" w:color="auto"/>
                    <w:bottom w:val="none" w:sz="0" w:space="0" w:color="auto"/>
                    <w:right w:val="none" w:sz="0" w:space="0" w:color="auto"/>
                  </w:divBdr>
                </w:div>
                <w:div w:id="1427076118">
                  <w:marLeft w:val="0"/>
                  <w:marRight w:val="0"/>
                  <w:marTop w:val="0"/>
                  <w:marBottom w:val="0"/>
                  <w:divBdr>
                    <w:top w:val="none" w:sz="0" w:space="0" w:color="auto"/>
                    <w:left w:val="none" w:sz="0" w:space="0" w:color="auto"/>
                    <w:bottom w:val="none" w:sz="0" w:space="0" w:color="auto"/>
                    <w:right w:val="none" w:sz="0" w:space="0" w:color="auto"/>
                  </w:divBdr>
                </w:div>
                <w:div w:id="1442265213">
                  <w:marLeft w:val="0"/>
                  <w:marRight w:val="0"/>
                  <w:marTop w:val="0"/>
                  <w:marBottom w:val="0"/>
                  <w:divBdr>
                    <w:top w:val="none" w:sz="0" w:space="0" w:color="auto"/>
                    <w:left w:val="none" w:sz="0" w:space="0" w:color="auto"/>
                    <w:bottom w:val="none" w:sz="0" w:space="0" w:color="auto"/>
                    <w:right w:val="none" w:sz="0" w:space="0" w:color="auto"/>
                  </w:divBdr>
                </w:div>
                <w:div w:id="1494681449">
                  <w:marLeft w:val="0"/>
                  <w:marRight w:val="0"/>
                  <w:marTop w:val="0"/>
                  <w:marBottom w:val="0"/>
                  <w:divBdr>
                    <w:top w:val="none" w:sz="0" w:space="0" w:color="auto"/>
                    <w:left w:val="none" w:sz="0" w:space="0" w:color="auto"/>
                    <w:bottom w:val="none" w:sz="0" w:space="0" w:color="auto"/>
                    <w:right w:val="none" w:sz="0" w:space="0" w:color="auto"/>
                  </w:divBdr>
                </w:div>
                <w:div w:id="1559710877">
                  <w:marLeft w:val="0"/>
                  <w:marRight w:val="0"/>
                  <w:marTop w:val="0"/>
                  <w:marBottom w:val="0"/>
                  <w:divBdr>
                    <w:top w:val="none" w:sz="0" w:space="0" w:color="auto"/>
                    <w:left w:val="none" w:sz="0" w:space="0" w:color="auto"/>
                    <w:bottom w:val="none" w:sz="0" w:space="0" w:color="auto"/>
                    <w:right w:val="none" w:sz="0" w:space="0" w:color="auto"/>
                  </w:divBdr>
                </w:div>
                <w:div w:id="1741368051">
                  <w:marLeft w:val="0"/>
                  <w:marRight w:val="0"/>
                  <w:marTop w:val="0"/>
                  <w:marBottom w:val="0"/>
                  <w:divBdr>
                    <w:top w:val="none" w:sz="0" w:space="0" w:color="auto"/>
                    <w:left w:val="none" w:sz="0" w:space="0" w:color="auto"/>
                    <w:bottom w:val="none" w:sz="0" w:space="0" w:color="auto"/>
                    <w:right w:val="none" w:sz="0" w:space="0" w:color="auto"/>
                  </w:divBdr>
                </w:div>
                <w:div w:id="1917549391">
                  <w:marLeft w:val="0"/>
                  <w:marRight w:val="0"/>
                  <w:marTop w:val="0"/>
                  <w:marBottom w:val="0"/>
                  <w:divBdr>
                    <w:top w:val="none" w:sz="0" w:space="0" w:color="auto"/>
                    <w:left w:val="none" w:sz="0" w:space="0" w:color="auto"/>
                    <w:bottom w:val="none" w:sz="0" w:space="0" w:color="auto"/>
                    <w:right w:val="none" w:sz="0" w:space="0" w:color="auto"/>
                  </w:divBdr>
                </w:div>
                <w:div w:id="1923828458">
                  <w:marLeft w:val="0"/>
                  <w:marRight w:val="0"/>
                  <w:marTop w:val="0"/>
                  <w:marBottom w:val="0"/>
                  <w:divBdr>
                    <w:top w:val="none" w:sz="0" w:space="0" w:color="auto"/>
                    <w:left w:val="none" w:sz="0" w:space="0" w:color="auto"/>
                    <w:bottom w:val="none" w:sz="0" w:space="0" w:color="auto"/>
                    <w:right w:val="none" w:sz="0" w:space="0" w:color="auto"/>
                  </w:divBdr>
                </w:div>
                <w:div w:id="1967008348">
                  <w:marLeft w:val="0"/>
                  <w:marRight w:val="0"/>
                  <w:marTop w:val="0"/>
                  <w:marBottom w:val="0"/>
                  <w:divBdr>
                    <w:top w:val="none" w:sz="0" w:space="0" w:color="auto"/>
                    <w:left w:val="none" w:sz="0" w:space="0" w:color="auto"/>
                    <w:bottom w:val="none" w:sz="0" w:space="0" w:color="auto"/>
                    <w:right w:val="none" w:sz="0" w:space="0" w:color="auto"/>
                  </w:divBdr>
                </w:div>
                <w:div w:id="2008631854">
                  <w:marLeft w:val="0"/>
                  <w:marRight w:val="0"/>
                  <w:marTop w:val="0"/>
                  <w:marBottom w:val="0"/>
                  <w:divBdr>
                    <w:top w:val="none" w:sz="0" w:space="0" w:color="auto"/>
                    <w:left w:val="none" w:sz="0" w:space="0" w:color="auto"/>
                    <w:bottom w:val="none" w:sz="0" w:space="0" w:color="auto"/>
                    <w:right w:val="none" w:sz="0" w:space="0" w:color="auto"/>
                  </w:divBdr>
                </w:div>
                <w:div w:id="2058043674">
                  <w:marLeft w:val="0"/>
                  <w:marRight w:val="0"/>
                  <w:marTop w:val="0"/>
                  <w:marBottom w:val="0"/>
                  <w:divBdr>
                    <w:top w:val="none" w:sz="0" w:space="0" w:color="auto"/>
                    <w:left w:val="none" w:sz="0" w:space="0" w:color="auto"/>
                    <w:bottom w:val="none" w:sz="0" w:space="0" w:color="auto"/>
                    <w:right w:val="none" w:sz="0" w:space="0" w:color="auto"/>
                  </w:divBdr>
                </w:div>
                <w:div w:id="2123767208">
                  <w:marLeft w:val="0"/>
                  <w:marRight w:val="0"/>
                  <w:marTop w:val="0"/>
                  <w:marBottom w:val="0"/>
                  <w:divBdr>
                    <w:top w:val="none" w:sz="0" w:space="0" w:color="auto"/>
                    <w:left w:val="none" w:sz="0" w:space="0" w:color="auto"/>
                    <w:bottom w:val="none" w:sz="0" w:space="0" w:color="auto"/>
                    <w:right w:val="none" w:sz="0" w:space="0" w:color="auto"/>
                  </w:divBdr>
                </w:div>
                <w:div w:id="212646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90640">
      <w:bodyDiv w:val="1"/>
      <w:marLeft w:val="0"/>
      <w:marRight w:val="0"/>
      <w:marTop w:val="0"/>
      <w:marBottom w:val="0"/>
      <w:divBdr>
        <w:top w:val="none" w:sz="0" w:space="0" w:color="auto"/>
        <w:left w:val="none" w:sz="0" w:space="0" w:color="auto"/>
        <w:bottom w:val="none" w:sz="0" w:space="0" w:color="auto"/>
        <w:right w:val="none" w:sz="0" w:space="0" w:color="auto"/>
      </w:divBdr>
      <w:divsChild>
        <w:div w:id="785545292">
          <w:marLeft w:val="0"/>
          <w:marRight w:val="0"/>
          <w:marTop w:val="0"/>
          <w:marBottom w:val="0"/>
          <w:divBdr>
            <w:top w:val="none" w:sz="0" w:space="0" w:color="auto"/>
            <w:left w:val="none" w:sz="0" w:space="0" w:color="auto"/>
            <w:bottom w:val="none" w:sz="0" w:space="0" w:color="auto"/>
            <w:right w:val="none" w:sz="0" w:space="0" w:color="auto"/>
          </w:divBdr>
          <w:divsChild>
            <w:div w:id="1825315896">
              <w:marLeft w:val="0"/>
              <w:marRight w:val="0"/>
              <w:marTop w:val="0"/>
              <w:marBottom w:val="0"/>
              <w:divBdr>
                <w:top w:val="none" w:sz="0" w:space="0" w:color="auto"/>
                <w:left w:val="none" w:sz="0" w:space="0" w:color="auto"/>
                <w:bottom w:val="none" w:sz="0" w:space="0" w:color="auto"/>
                <w:right w:val="none" w:sz="0" w:space="0" w:color="auto"/>
              </w:divBdr>
              <w:divsChild>
                <w:div w:id="1113284724">
                  <w:marLeft w:val="0"/>
                  <w:marRight w:val="0"/>
                  <w:marTop w:val="0"/>
                  <w:marBottom w:val="0"/>
                  <w:divBdr>
                    <w:top w:val="none" w:sz="0" w:space="0" w:color="auto"/>
                    <w:left w:val="none" w:sz="0" w:space="0" w:color="auto"/>
                    <w:bottom w:val="none" w:sz="0" w:space="0" w:color="auto"/>
                    <w:right w:val="none" w:sz="0" w:space="0" w:color="auto"/>
                  </w:divBdr>
                  <w:divsChild>
                    <w:div w:id="369112403">
                      <w:marLeft w:val="0"/>
                      <w:marRight w:val="0"/>
                      <w:marTop w:val="0"/>
                      <w:marBottom w:val="0"/>
                      <w:divBdr>
                        <w:top w:val="none" w:sz="0" w:space="0" w:color="auto"/>
                        <w:left w:val="none" w:sz="0" w:space="0" w:color="auto"/>
                        <w:bottom w:val="none" w:sz="0" w:space="0" w:color="auto"/>
                        <w:right w:val="none" w:sz="0" w:space="0" w:color="auto"/>
                      </w:divBdr>
                      <w:divsChild>
                        <w:div w:id="1160463539">
                          <w:marLeft w:val="0"/>
                          <w:marRight w:val="0"/>
                          <w:marTop w:val="0"/>
                          <w:marBottom w:val="0"/>
                          <w:divBdr>
                            <w:top w:val="none" w:sz="0" w:space="0" w:color="auto"/>
                            <w:left w:val="none" w:sz="0" w:space="0" w:color="auto"/>
                            <w:bottom w:val="none" w:sz="0" w:space="0" w:color="auto"/>
                            <w:right w:val="none" w:sz="0" w:space="0" w:color="auto"/>
                          </w:divBdr>
                          <w:divsChild>
                            <w:div w:id="1402369067">
                              <w:marLeft w:val="0"/>
                              <w:marRight w:val="0"/>
                              <w:marTop w:val="0"/>
                              <w:marBottom w:val="0"/>
                              <w:divBdr>
                                <w:top w:val="none" w:sz="0" w:space="0" w:color="auto"/>
                                <w:left w:val="none" w:sz="0" w:space="0" w:color="auto"/>
                                <w:bottom w:val="none" w:sz="0" w:space="0" w:color="auto"/>
                                <w:right w:val="none" w:sz="0" w:space="0" w:color="auto"/>
                              </w:divBdr>
                              <w:divsChild>
                                <w:div w:id="153450803">
                                  <w:marLeft w:val="0"/>
                                  <w:marRight w:val="0"/>
                                  <w:marTop w:val="0"/>
                                  <w:marBottom w:val="0"/>
                                  <w:divBdr>
                                    <w:top w:val="none" w:sz="0" w:space="0" w:color="auto"/>
                                    <w:left w:val="none" w:sz="0" w:space="0" w:color="auto"/>
                                    <w:bottom w:val="none" w:sz="0" w:space="0" w:color="auto"/>
                                    <w:right w:val="none" w:sz="0" w:space="0" w:color="auto"/>
                                  </w:divBdr>
                                  <w:divsChild>
                                    <w:div w:id="1076325210">
                                      <w:marLeft w:val="0"/>
                                      <w:marRight w:val="0"/>
                                      <w:marTop w:val="0"/>
                                      <w:marBottom w:val="0"/>
                                      <w:divBdr>
                                        <w:top w:val="none" w:sz="0" w:space="0" w:color="auto"/>
                                        <w:left w:val="none" w:sz="0" w:space="0" w:color="auto"/>
                                        <w:bottom w:val="none" w:sz="0" w:space="0" w:color="auto"/>
                                        <w:right w:val="none" w:sz="0" w:space="0" w:color="auto"/>
                                      </w:divBdr>
                                      <w:divsChild>
                                        <w:div w:id="938104549">
                                          <w:marLeft w:val="0"/>
                                          <w:marRight w:val="0"/>
                                          <w:marTop w:val="0"/>
                                          <w:marBottom w:val="0"/>
                                          <w:divBdr>
                                            <w:top w:val="none" w:sz="0" w:space="0" w:color="auto"/>
                                            <w:left w:val="none" w:sz="0" w:space="0" w:color="auto"/>
                                            <w:bottom w:val="none" w:sz="0" w:space="0" w:color="auto"/>
                                            <w:right w:val="none" w:sz="0" w:space="0" w:color="auto"/>
                                          </w:divBdr>
                                          <w:divsChild>
                                            <w:div w:id="1428843185">
                                              <w:marLeft w:val="0"/>
                                              <w:marRight w:val="0"/>
                                              <w:marTop w:val="0"/>
                                              <w:marBottom w:val="0"/>
                                              <w:divBdr>
                                                <w:top w:val="none" w:sz="0" w:space="0" w:color="auto"/>
                                                <w:left w:val="none" w:sz="0" w:space="0" w:color="auto"/>
                                                <w:bottom w:val="none" w:sz="0" w:space="0" w:color="auto"/>
                                                <w:right w:val="none" w:sz="0" w:space="0" w:color="auto"/>
                                              </w:divBdr>
                                              <w:divsChild>
                                                <w:div w:id="384187028">
                                                  <w:marLeft w:val="0"/>
                                                  <w:marRight w:val="0"/>
                                                  <w:marTop w:val="0"/>
                                                  <w:marBottom w:val="0"/>
                                                  <w:divBdr>
                                                    <w:top w:val="none" w:sz="0" w:space="0" w:color="auto"/>
                                                    <w:left w:val="none" w:sz="0" w:space="0" w:color="auto"/>
                                                    <w:bottom w:val="none" w:sz="0" w:space="0" w:color="auto"/>
                                                    <w:right w:val="none" w:sz="0" w:space="0" w:color="auto"/>
                                                  </w:divBdr>
                                                  <w:divsChild>
                                                    <w:div w:id="1100224034">
                                                      <w:marLeft w:val="0"/>
                                                      <w:marRight w:val="0"/>
                                                      <w:marTop w:val="0"/>
                                                      <w:marBottom w:val="0"/>
                                                      <w:divBdr>
                                                        <w:top w:val="none" w:sz="0" w:space="0" w:color="auto"/>
                                                        <w:left w:val="none" w:sz="0" w:space="0" w:color="auto"/>
                                                        <w:bottom w:val="none" w:sz="0" w:space="0" w:color="auto"/>
                                                        <w:right w:val="none" w:sz="0" w:space="0" w:color="auto"/>
                                                      </w:divBdr>
                                                      <w:divsChild>
                                                        <w:div w:id="1614743881">
                                                          <w:marLeft w:val="0"/>
                                                          <w:marRight w:val="0"/>
                                                          <w:marTop w:val="0"/>
                                                          <w:marBottom w:val="0"/>
                                                          <w:divBdr>
                                                            <w:top w:val="none" w:sz="0" w:space="0" w:color="auto"/>
                                                            <w:left w:val="none" w:sz="0" w:space="0" w:color="auto"/>
                                                            <w:bottom w:val="none" w:sz="0" w:space="0" w:color="auto"/>
                                                            <w:right w:val="none" w:sz="0" w:space="0" w:color="auto"/>
                                                          </w:divBdr>
                                                          <w:divsChild>
                                                            <w:div w:id="1179926358">
                                                              <w:marLeft w:val="0"/>
                                                              <w:marRight w:val="0"/>
                                                              <w:marTop w:val="0"/>
                                                              <w:marBottom w:val="0"/>
                                                              <w:divBdr>
                                                                <w:top w:val="none" w:sz="0" w:space="0" w:color="auto"/>
                                                                <w:left w:val="none" w:sz="0" w:space="0" w:color="auto"/>
                                                                <w:bottom w:val="none" w:sz="0" w:space="0" w:color="auto"/>
                                                                <w:right w:val="none" w:sz="0" w:space="0" w:color="auto"/>
                                                              </w:divBdr>
                                                              <w:divsChild>
                                                                <w:div w:id="1625427253">
                                                                  <w:marLeft w:val="0"/>
                                                                  <w:marRight w:val="0"/>
                                                                  <w:marTop w:val="0"/>
                                                                  <w:marBottom w:val="0"/>
                                                                  <w:divBdr>
                                                                    <w:top w:val="none" w:sz="0" w:space="0" w:color="auto"/>
                                                                    <w:left w:val="none" w:sz="0" w:space="0" w:color="auto"/>
                                                                    <w:bottom w:val="none" w:sz="0" w:space="0" w:color="auto"/>
                                                                    <w:right w:val="none" w:sz="0" w:space="0" w:color="auto"/>
                                                                  </w:divBdr>
                                                                  <w:divsChild>
                                                                    <w:div w:id="1830290898">
                                                                      <w:marLeft w:val="0"/>
                                                                      <w:marRight w:val="0"/>
                                                                      <w:marTop w:val="0"/>
                                                                      <w:marBottom w:val="0"/>
                                                                      <w:divBdr>
                                                                        <w:top w:val="none" w:sz="0" w:space="0" w:color="auto"/>
                                                                        <w:left w:val="none" w:sz="0" w:space="0" w:color="auto"/>
                                                                        <w:bottom w:val="none" w:sz="0" w:space="0" w:color="auto"/>
                                                                        <w:right w:val="none" w:sz="0" w:space="0" w:color="auto"/>
                                                                      </w:divBdr>
                                                                      <w:divsChild>
                                                                        <w:div w:id="1527254550">
                                                                          <w:marLeft w:val="0"/>
                                                                          <w:marRight w:val="0"/>
                                                                          <w:marTop w:val="0"/>
                                                                          <w:marBottom w:val="0"/>
                                                                          <w:divBdr>
                                                                            <w:top w:val="none" w:sz="0" w:space="0" w:color="auto"/>
                                                                            <w:left w:val="none" w:sz="0" w:space="0" w:color="auto"/>
                                                                            <w:bottom w:val="none" w:sz="0" w:space="0" w:color="auto"/>
                                                                            <w:right w:val="none" w:sz="0" w:space="0" w:color="auto"/>
                                                                          </w:divBdr>
                                                                          <w:divsChild>
                                                                            <w:div w:id="577636975">
                                                                              <w:marLeft w:val="0"/>
                                                                              <w:marRight w:val="0"/>
                                                                              <w:marTop w:val="0"/>
                                                                              <w:marBottom w:val="0"/>
                                                                              <w:divBdr>
                                                                                <w:top w:val="none" w:sz="0" w:space="0" w:color="auto"/>
                                                                                <w:left w:val="none" w:sz="0" w:space="0" w:color="auto"/>
                                                                                <w:bottom w:val="none" w:sz="0" w:space="0" w:color="auto"/>
                                                                                <w:right w:val="none" w:sz="0" w:space="0" w:color="auto"/>
                                                                              </w:divBdr>
                                                                              <w:divsChild>
                                                                                <w:div w:id="1635479357">
                                                                                  <w:marLeft w:val="0"/>
                                                                                  <w:marRight w:val="0"/>
                                                                                  <w:marTop w:val="0"/>
                                                                                  <w:marBottom w:val="0"/>
                                                                                  <w:divBdr>
                                                                                    <w:top w:val="none" w:sz="0" w:space="0" w:color="auto"/>
                                                                                    <w:left w:val="none" w:sz="0" w:space="0" w:color="auto"/>
                                                                                    <w:bottom w:val="none" w:sz="0" w:space="0" w:color="auto"/>
                                                                                    <w:right w:val="none" w:sz="0" w:space="0" w:color="auto"/>
                                                                                  </w:divBdr>
                                                                                  <w:divsChild>
                                                                                    <w:div w:id="139993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7678369">
      <w:bodyDiv w:val="1"/>
      <w:marLeft w:val="0"/>
      <w:marRight w:val="0"/>
      <w:marTop w:val="0"/>
      <w:marBottom w:val="0"/>
      <w:divBdr>
        <w:top w:val="none" w:sz="0" w:space="0" w:color="auto"/>
        <w:left w:val="none" w:sz="0" w:space="0" w:color="auto"/>
        <w:bottom w:val="none" w:sz="0" w:space="0" w:color="auto"/>
        <w:right w:val="none" w:sz="0" w:space="0" w:color="auto"/>
      </w:divBdr>
      <w:divsChild>
        <w:div w:id="1382948293">
          <w:marLeft w:val="0"/>
          <w:marRight w:val="0"/>
          <w:marTop w:val="0"/>
          <w:marBottom w:val="0"/>
          <w:divBdr>
            <w:top w:val="none" w:sz="0" w:space="0" w:color="auto"/>
            <w:left w:val="none" w:sz="0" w:space="0" w:color="auto"/>
            <w:bottom w:val="none" w:sz="0" w:space="0" w:color="auto"/>
            <w:right w:val="none" w:sz="0" w:space="0" w:color="auto"/>
          </w:divBdr>
          <w:divsChild>
            <w:div w:id="1200514147">
              <w:marLeft w:val="0"/>
              <w:marRight w:val="0"/>
              <w:marTop w:val="0"/>
              <w:marBottom w:val="0"/>
              <w:divBdr>
                <w:top w:val="none" w:sz="0" w:space="0" w:color="auto"/>
                <w:left w:val="none" w:sz="0" w:space="0" w:color="auto"/>
                <w:bottom w:val="none" w:sz="0" w:space="0" w:color="auto"/>
                <w:right w:val="none" w:sz="0" w:space="0" w:color="auto"/>
              </w:divBdr>
              <w:divsChild>
                <w:div w:id="1026639649">
                  <w:marLeft w:val="0"/>
                  <w:marRight w:val="0"/>
                  <w:marTop w:val="0"/>
                  <w:marBottom w:val="0"/>
                  <w:divBdr>
                    <w:top w:val="none" w:sz="0" w:space="0" w:color="auto"/>
                    <w:left w:val="none" w:sz="0" w:space="0" w:color="auto"/>
                    <w:bottom w:val="none" w:sz="0" w:space="0" w:color="auto"/>
                    <w:right w:val="none" w:sz="0" w:space="0" w:color="auto"/>
                  </w:divBdr>
                  <w:divsChild>
                    <w:div w:id="1562518929">
                      <w:marLeft w:val="0"/>
                      <w:marRight w:val="0"/>
                      <w:marTop w:val="0"/>
                      <w:marBottom w:val="0"/>
                      <w:divBdr>
                        <w:top w:val="none" w:sz="0" w:space="0" w:color="auto"/>
                        <w:left w:val="none" w:sz="0" w:space="0" w:color="auto"/>
                        <w:bottom w:val="none" w:sz="0" w:space="0" w:color="auto"/>
                        <w:right w:val="none" w:sz="0" w:space="0" w:color="auto"/>
                      </w:divBdr>
                      <w:divsChild>
                        <w:div w:id="1983122061">
                          <w:marLeft w:val="0"/>
                          <w:marRight w:val="0"/>
                          <w:marTop w:val="0"/>
                          <w:marBottom w:val="0"/>
                          <w:divBdr>
                            <w:top w:val="none" w:sz="0" w:space="0" w:color="auto"/>
                            <w:left w:val="none" w:sz="0" w:space="0" w:color="auto"/>
                            <w:bottom w:val="none" w:sz="0" w:space="0" w:color="auto"/>
                            <w:right w:val="none" w:sz="0" w:space="0" w:color="auto"/>
                          </w:divBdr>
                          <w:divsChild>
                            <w:div w:id="820318145">
                              <w:marLeft w:val="0"/>
                              <w:marRight w:val="0"/>
                              <w:marTop w:val="0"/>
                              <w:marBottom w:val="0"/>
                              <w:divBdr>
                                <w:top w:val="none" w:sz="0" w:space="0" w:color="auto"/>
                                <w:left w:val="none" w:sz="0" w:space="0" w:color="auto"/>
                                <w:bottom w:val="none" w:sz="0" w:space="0" w:color="auto"/>
                                <w:right w:val="none" w:sz="0" w:space="0" w:color="auto"/>
                              </w:divBdr>
                            </w:div>
                            <w:div w:id="175270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9643064">
      <w:bodyDiv w:val="1"/>
      <w:marLeft w:val="0"/>
      <w:marRight w:val="0"/>
      <w:marTop w:val="0"/>
      <w:marBottom w:val="0"/>
      <w:divBdr>
        <w:top w:val="none" w:sz="0" w:space="0" w:color="auto"/>
        <w:left w:val="none" w:sz="0" w:space="0" w:color="auto"/>
        <w:bottom w:val="none" w:sz="0" w:space="0" w:color="auto"/>
        <w:right w:val="none" w:sz="0" w:space="0" w:color="auto"/>
      </w:divBdr>
      <w:divsChild>
        <w:div w:id="1836726737">
          <w:marLeft w:val="0"/>
          <w:marRight w:val="0"/>
          <w:marTop w:val="0"/>
          <w:marBottom w:val="0"/>
          <w:divBdr>
            <w:top w:val="none" w:sz="0" w:space="0" w:color="auto"/>
            <w:left w:val="none" w:sz="0" w:space="0" w:color="auto"/>
            <w:bottom w:val="none" w:sz="0" w:space="0" w:color="auto"/>
            <w:right w:val="none" w:sz="0" w:space="0" w:color="auto"/>
          </w:divBdr>
        </w:div>
        <w:div w:id="236981987">
          <w:marLeft w:val="0"/>
          <w:marRight w:val="0"/>
          <w:marTop w:val="0"/>
          <w:marBottom w:val="0"/>
          <w:divBdr>
            <w:top w:val="none" w:sz="0" w:space="0" w:color="auto"/>
            <w:left w:val="none" w:sz="0" w:space="0" w:color="auto"/>
            <w:bottom w:val="none" w:sz="0" w:space="0" w:color="auto"/>
            <w:right w:val="none" w:sz="0" w:space="0" w:color="auto"/>
          </w:divBdr>
        </w:div>
        <w:div w:id="1492941433">
          <w:marLeft w:val="0"/>
          <w:marRight w:val="0"/>
          <w:marTop w:val="0"/>
          <w:marBottom w:val="0"/>
          <w:divBdr>
            <w:top w:val="none" w:sz="0" w:space="0" w:color="auto"/>
            <w:left w:val="none" w:sz="0" w:space="0" w:color="auto"/>
            <w:bottom w:val="none" w:sz="0" w:space="0" w:color="auto"/>
            <w:right w:val="none" w:sz="0" w:space="0" w:color="auto"/>
          </w:divBdr>
          <w:divsChild>
            <w:div w:id="448476082">
              <w:marLeft w:val="0"/>
              <w:marRight w:val="0"/>
              <w:marTop w:val="0"/>
              <w:marBottom w:val="0"/>
              <w:divBdr>
                <w:top w:val="none" w:sz="0" w:space="0" w:color="auto"/>
                <w:left w:val="none" w:sz="0" w:space="0" w:color="auto"/>
                <w:bottom w:val="none" w:sz="0" w:space="0" w:color="auto"/>
                <w:right w:val="none" w:sz="0" w:space="0" w:color="auto"/>
              </w:divBdr>
            </w:div>
            <w:div w:id="1346982532">
              <w:marLeft w:val="0"/>
              <w:marRight w:val="0"/>
              <w:marTop w:val="0"/>
              <w:marBottom w:val="0"/>
              <w:divBdr>
                <w:top w:val="none" w:sz="0" w:space="0" w:color="auto"/>
                <w:left w:val="none" w:sz="0" w:space="0" w:color="auto"/>
                <w:bottom w:val="none" w:sz="0" w:space="0" w:color="auto"/>
                <w:right w:val="none" w:sz="0" w:space="0" w:color="auto"/>
              </w:divBdr>
            </w:div>
            <w:div w:id="62031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370545">
      <w:bodyDiv w:val="1"/>
      <w:marLeft w:val="0"/>
      <w:marRight w:val="0"/>
      <w:marTop w:val="0"/>
      <w:marBottom w:val="0"/>
      <w:divBdr>
        <w:top w:val="none" w:sz="0" w:space="0" w:color="auto"/>
        <w:left w:val="none" w:sz="0" w:space="0" w:color="auto"/>
        <w:bottom w:val="none" w:sz="0" w:space="0" w:color="auto"/>
        <w:right w:val="none" w:sz="0" w:space="0" w:color="auto"/>
      </w:divBdr>
    </w:div>
    <w:div w:id="742333475">
      <w:bodyDiv w:val="1"/>
      <w:marLeft w:val="0"/>
      <w:marRight w:val="0"/>
      <w:marTop w:val="0"/>
      <w:marBottom w:val="0"/>
      <w:divBdr>
        <w:top w:val="none" w:sz="0" w:space="0" w:color="auto"/>
        <w:left w:val="none" w:sz="0" w:space="0" w:color="auto"/>
        <w:bottom w:val="none" w:sz="0" w:space="0" w:color="auto"/>
        <w:right w:val="none" w:sz="0" w:space="0" w:color="auto"/>
      </w:divBdr>
      <w:divsChild>
        <w:div w:id="1227453900">
          <w:marLeft w:val="150"/>
          <w:marRight w:val="150"/>
          <w:marTop w:val="0"/>
          <w:marBottom w:val="150"/>
          <w:divBdr>
            <w:top w:val="none" w:sz="0" w:space="0" w:color="auto"/>
            <w:left w:val="none" w:sz="0" w:space="0" w:color="auto"/>
            <w:bottom w:val="none" w:sz="0" w:space="0" w:color="auto"/>
            <w:right w:val="none" w:sz="0" w:space="0" w:color="auto"/>
          </w:divBdr>
        </w:div>
      </w:divsChild>
    </w:div>
    <w:div w:id="749498045">
      <w:bodyDiv w:val="1"/>
      <w:marLeft w:val="0"/>
      <w:marRight w:val="0"/>
      <w:marTop w:val="0"/>
      <w:marBottom w:val="0"/>
      <w:divBdr>
        <w:top w:val="none" w:sz="0" w:space="0" w:color="auto"/>
        <w:left w:val="none" w:sz="0" w:space="0" w:color="auto"/>
        <w:bottom w:val="none" w:sz="0" w:space="0" w:color="auto"/>
        <w:right w:val="none" w:sz="0" w:space="0" w:color="auto"/>
      </w:divBdr>
    </w:div>
    <w:div w:id="757098028">
      <w:bodyDiv w:val="1"/>
      <w:marLeft w:val="0"/>
      <w:marRight w:val="0"/>
      <w:marTop w:val="0"/>
      <w:marBottom w:val="0"/>
      <w:divBdr>
        <w:top w:val="none" w:sz="0" w:space="0" w:color="auto"/>
        <w:left w:val="none" w:sz="0" w:space="0" w:color="auto"/>
        <w:bottom w:val="none" w:sz="0" w:space="0" w:color="auto"/>
        <w:right w:val="none" w:sz="0" w:space="0" w:color="auto"/>
      </w:divBdr>
    </w:div>
    <w:div w:id="759957886">
      <w:bodyDiv w:val="1"/>
      <w:marLeft w:val="0"/>
      <w:marRight w:val="0"/>
      <w:marTop w:val="0"/>
      <w:marBottom w:val="0"/>
      <w:divBdr>
        <w:top w:val="none" w:sz="0" w:space="0" w:color="auto"/>
        <w:left w:val="none" w:sz="0" w:space="0" w:color="auto"/>
        <w:bottom w:val="none" w:sz="0" w:space="0" w:color="auto"/>
        <w:right w:val="none" w:sz="0" w:space="0" w:color="auto"/>
      </w:divBdr>
      <w:divsChild>
        <w:div w:id="1361738171">
          <w:marLeft w:val="136"/>
          <w:marRight w:val="136"/>
          <w:marTop w:val="0"/>
          <w:marBottom w:val="136"/>
          <w:divBdr>
            <w:top w:val="none" w:sz="0" w:space="0" w:color="auto"/>
            <w:left w:val="none" w:sz="0" w:space="0" w:color="auto"/>
            <w:bottom w:val="none" w:sz="0" w:space="0" w:color="auto"/>
            <w:right w:val="none" w:sz="0" w:space="0" w:color="auto"/>
          </w:divBdr>
          <w:divsChild>
            <w:div w:id="2140099742">
              <w:marLeft w:val="0"/>
              <w:marRight w:val="0"/>
              <w:marTop w:val="0"/>
              <w:marBottom w:val="0"/>
              <w:divBdr>
                <w:top w:val="none" w:sz="0" w:space="0" w:color="auto"/>
                <w:left w:val="none" w:sz="0" w:space="0" w:color="auto"/>
                <w:bottom w:val="none" w:sz="0" w:space="0" w:color="auto"/>
                <w:right w:val="none" w:sz="0" w:space="0" w:color="auto"/>
              </w:divBdr>
              <w:divsChild>
                <w:div w:id="119179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02257">
      <w:bodyDiv w:val="1"/>
      <w:marLeft w:val="0"/>
      <w:marRight w:val="0"/>
      <w:marTop w:val="0"/>
      <w:marBottom w:val="0"/>
      <w:divBdr>
        <w:top w:val="none" w:sz="0" w:space="0" w:color="auto"/>
        <w:left w:val="none" w:sz="0" w:space="0" w:color="auto"/>
        <w:bottom w:val="none" w:sz="0" w:space="0" w:color="auto"/>
        <w:right w:val="none" w:sz="0" w:space="0" w:color="auto"/>
      </w:divBdr>
    </w:div>
    <w:div w:id="781146276">
      <w:bodyDiv w:val="1"/>
      <w:marLeft w:val="0"/>
      <w:marRight w:val="0"/>
      <w:marTop w:val="0"/>
      <w:marBottom w:val="0"/>
      <w:divBdr>
        <w:top w:val="none" w:sz="0" w:space="0" w:color="auto"/>
        <w:left w:val="none" w:sz="0" w:space="0" w:color="auto"/>
        <w:bottom w:val="none" w:sz="0" w:space="0" w:color="auto"/>
        <w:right w:val="none" w:sz="0" w:space="0" w:color="auto"/>
      </w:divBdr>
      <w:divsChild>
        <w:div w:id="1217623890">
          <w:marLeft w:val="150"/>
          <w:marRight w:val="150"/>
          <w:marTop w:val="0"/>
          <w:marBottom w:val="150"/>
          <w:divBdr>
            <w:top w:val="none" w:sz="0" w:space="0" w:color="auto"/>
            <w:left w:val="none" w:sz="0" w:space="0" w:color="auto"/>
            <w:bottom w:val="none" w:sz="0" w:space="0" w:color="auto"/>
            <w:right w:val="none" w:sz="0" w:space="0" w:color="auto"/>
          </w:divBdr>
          <w:divsChild>
            <w:div w:id="2128793">
              <w:marLeft w:val="0"/>
              <w:marRight w:val="0"/>
              <w:marTop w:val="0"/>
              <w:marBottom w:val="0"/>
              <w:divBdr>
                <w:top w:val="none" w:sz="0" w:space="0" w:color="auto"/>
                <w:left w:val="none" w:sz="0" w:space="0" w:color="auto"/>
                <w:bottom w:val="none" w:sz="0" w:space="0" w:color="auto"/>
                <w:right w:val="none" w:sz="0" w:space="0" w:color="auto"/>
              </w:divBdr>
              <w:divsChild>
                <w:div w:id="1021204916">
                  <w:marLeft w:val="0"/>
                  <w:marRight w:val="0"/>
                  <w:marTop w:val="0"/>
                  <w:marBottom w:val="0"/>
                  <w:divBdr>
                    <w:top w:val="none" w:sz="0" w:space="0" w:color="auto"/>
                    <w:left w:val="none" w:sz="0" w:space="0" w:color="auto"/>
                    <w:bottom w:val="none" w:sz="0" w:space="0" w:color="auto"/>
                    <w:right w:val="none" w:sz="0" w:space="0" w:color="auto"/>
                  </w:divBdr>
                </w:div>
                <w:div w:id="167445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191292">
      <w:bodyDiv w:val="1"/>
      <w:marLeft w:val="0"/>
      <w:marRight w:val="0"/>
      <w:marTop w:val="0"/>
      <w:marBottom w:val="0"/>
      <w:divBdr>
        <w:top w:val="none" w:sz="0" w:space="0" w:color="auto"/>
        <w:left w:val="none" w:sz="0" w:space="0" w:color="auto"/>
        <w:bottom w:val="none" w:sz="0" w:space="0" w:color="auto"/>
        <w:right w:val="none" w:sz="0" w:space="0" w:color="auto"/>
      </w:divBdr>
      <w:divsChild>
        <w:div w:id="1371953476">
          <w:marLeft w:val="150"/>
          <w:marRight w:val="150"/>
          <w:marTop w:val="0"/>
          <w:marBottom w:val="150"/>
          <w:divBdr>
            <w:top w:val="none" w:sz="0" w:space="0" w:color="auto"/>
            <w:left w:val="none" w:sz="0" w:space="0" w:color="auto"/>
            <w:bottom w:val="none" w:sz="0" w:space="0" w:color="auto"/>
            <w:right w:val="none" w:sz="0" w:space="0" w:color="auto"/>
          </w:divBdr>
          <w:divsChild>
            <w:div w:id="730809518">
              <w:marLeft w:val="0"/>
              <w:marRight w:val="0"/>
              <w:marTop w:val="0"/>
              <w:marBottom w:val="0"/>
              <w:divBdr>
                <w:top w:val="none" w:sz="0" w:space="0" w:color="auto"/>
                <w:left w:val="none" w:sz="0" w:space="0" w:color="auto"/>
                <w:bottom w:val="none" w:sz="0" w:space="0" w:color="auto"/>
                <w:right w:val="none" w:sz="0" w:space="0" w:color="auto"/>
              </w:divBdr>
              <w:divsChild>
                <w:div w:id="1794788278">
                  <w:marLeft w:val="0"/>
                  <w:marRight w:val="0"/>
                  <w:marTop w:val="0"/>
                  <w:marBottom w:val="0"/>
                  <w:divBdr>
                    <w:top w:val="none" w:sz="0" w:space="0" w:color="auto"/>
                    <w:left w:val="none" w:sz="0" w:space="0" w:color="auto"/>
                    <w:bottom w:val="none" w:sz="0" w:space="0" w:color="auto"/>
                    <w:right w:val="none" w:sz="0" w:space="0" w:color="auto"/>
                  </w:divBdr>
                  <w:divsChild>
                    <w:div w:id="1327515472">
                      <w:marLeft w:val="0"/>
                      <w:marRight w:val="0"/>
                      <w:marTop w:val="0"/>
                      <w:marBottom w:val="0"/>
                      <w:divBdr>
                        <w:top w:val="single" w:sz="12" w:space="1" w:color="auto"/>
                        <w:left w:val="single" w:sz="12" w:space="4" w:color="auto"/>
                        <w:bottom w:val="single" w:sz="12" w:space="1" w:color="auto"/>
                        <w:right w:val="single" w:sz="12" w:space="4" w:color="auto"/>
                      </w:divBdr>
                    </w:div>
                  </w:divsChild>
                </w:div>
              </w:divsChild>
            </w:div>
          </w:divsChild>
        </w:div>
      </w:divsChild>
    </w:div>
    <w:div w:id="791751487">
      <w:bodyDiv w:val="1"/>
      <w:marLeft w:val="0"/>
      <w:marRight w:val="0"/>
      <w:marTop w:val="0"/>
      <w:marBottom w:val="0"/>
      <w:divBdr>
        <w:top w:val="none" w:sz="0" w:space="0" w:color="auto"/>
        <w:left w:val="none" w:sz="0" w:space="0" w:color="auto"/>
        <w:bottom w:val="none" w:sz="0" w:space="0" w:color="auto"/>
        <w:right w:val="none" w:sz="0" w:space="0" w:color="auto"/>
      </w:divBdr>
      <w:divsChild>
        <w:div w:id="590970356">
          <w:marLeft w:val="0"/>
          <w:marRight w:val="0"/>
          <w:marTop w:val="0"/>
          <w:marBottom w:val="0"/>
          <w:divBdr>
            <w:top w:val="none" w:sz="0" w:space="0" w:color="auto"/>
            <w:left w:val="none" w:sz="0" w:space="0" w:color="auto"/>
            <w:bottom w:val="none" w:sz="0" w:space="0" w:color="auto"/>
            <w:right w:val="none" w:sz="0" w:space="0" w:color="auto"/>
          </w:divBdr>
          <w:divsChild>
            <w:div w:id="171192668">
              <w:marLeft w:val="0"/>
              <w:marRight w:val="0"/>
              <w:marTop w:val="0"/>
              <w:marBottom w:val="0"/>
              <w:divBdr>
                <w:top w:val="none" w:sz="0" w:space="0" w:color="auto"/>
                <w:left w:val="none" w:sz="0" w:space="0" w:color="auto"/>
                <w:bottom w:val="none" w:sz="0" w:space="0" w:color="auto"/>
                <w:right w:val="none" w:sz="0" w:space="0" w:color="auto"/>
              </w:divBdr>
              <w:divsChild>
                <w:div w:id="1023869632">
                  <w:marLeft w:val="0"/>
                  <w:marRight w:val="0"/>
                  <w:marTop w:val="0"/>
                  <w:marBottom w:val="0"/>
                  <w:divBdr>
                    <w:top w:val="none" w:sz="0" w:space="0" w:color="auto"/>
                    <w:left w:val="none" w:sz="0" w:space="0" w:color="auto"/>
                    <w:bottom w:val="none" w:sz="0" w:space="0" w:color="auto"/>
                    <w:right w:val="none" w:sz="0" w:space="0" w:color="auto"/>
                  </w:divBdr>
                  <w:divsChild>
                    <w:div w:id="156196705">
                      <w:marLeft w:val="0"/>
                      <w:marRight w:val="0"/>
                      <w:marTop w:val="0"/>
                      <w:marBottom w:val="0"/>
                      <w:divBdr>
                        <w:top w:val="none" w:sz="0" w:space="0" w:color="auto"/>
                        <w:left w:val="none" w:sz="0" w:space="0" w:color="auto"/>
                        <w:bottom w:val="none" w:sz="0" w:space="0" w:color="auto"/>
                        <w:right w:val="none" w:sz="0" w:space="0" w:color="auto"/>
                      </w:divBdr>
                      <w:divsChild>
                        <w:div w:id="1381050908">
                          <w:marLeft w:val="0"/>
                          <w:marRight w:val="0"/>
                          <w:marTop w:val="0"/>
                          <w:marBottom w:val="0"/>
                          <w:divBdr>
                            <w:top w:val="none" w:sz="0" w:space="0" w:color="auto"/>
                            <w:left w:val="none" w:sz="0" w:space="0" w:color="auto"/>
                            <w:bottom w:val="none" w:sz="0" w:space="0" w:color="auto"/>
                            <w:right w:val="none" w:sz="0" w:space="0" w:color="auto"/>
                          </w:divBdr>
                          <w:divsChild>
                            <w:div w:id="929460311">
                              <w:marLeft w:val="0"/>
                              <w:marRight w:val="0"/>
                              <w:marTop w:val="0"/>
                              <w:marBottom w:val="0"/>
                              <w:divBdr>
                                <w:top w:val="none" w:sz="0" w:space="0" w:color="auto"/>
                                <w:left w:val="none" w:sz="0" w:space="0" w:color="auto"/>
                                <w:bottom w:val="none" w:sz="0" w:space="0" w:color="auto"/>
                                <w:right w:val="none" w:sz="0" w:space="0" w:color="auto"/>
                              </w:divBdr>
                            </w:div>
                            <w:div w:id="131899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4566062">
      <w:bodyDiv w:val="1"/>
      <w:marLeft w:val="0"/>
      <w:marRight w:val="0"/>
      <w:marTop w:val="0"/>
      <w:marBottom w:val="0"/>
      <w:divBdr>
        <w:top w:val="none" w:sz="0" w:space="0" w:color="auto"/>
        <w:left w:val="none" w:sz="0" w:space="0" w:color="auto"/>
        <w:bottom w:val="none" w:sz="0" w:space="0" w:color="auto"/>
        <w:right w:val="none" w:sz="0" w:space="0" w:color="auto"/>
      </w:divBdr>
    </w:div>
    <w:div w:id="795025120">
      <w:bodyDiv w:val="1"/>
      <w:marLeft w:val="0"/>
      <w:marRight w:val="0"/>
      <w:marTop w:val="0"/>
      <w:marBottom w:val="0"/>
      <w:divBdr>
        <w:top w:val="none" w:sz="0" w:space="0" w:color="auto"/>
        <w:left w:val="none" w:sz="0" w:space="0" w:color="auto"/>
        <w:bottom w:val="none" w:sz="0" w:space="0" w:color="auto"/>
        <w:right w:val="none" w:sz="0" w:space="0" w:color="auto"/>
      </w:divBdr>
      <w:divsChild>
        <w:div w:id="1712656802">
          <w:marLeft w:val="0"/>
          <w:marRight w:val="0"/>
          <w:marTop w:val="0"/>
          <w:marBottom w:val="0"/>
          <w:divBdr>
            <w:top w:val="none" w:sz="0" w:space="0" w:color="auto"/>
            <w:left w:val="none" w:sz="0" w:space="0" w:color="auto"/>
            <w:bottom w:val="none" w:sz="0" w:space="0" w:color="auto"/>
            <w:right w:val="none" w:sz="0" w:space="0" w:color="auto"/>
          </w:divBdr>
        </w:div>
        <w:div w:id="2114207755">
          <w:marLeft w:val="0"/>
          <w:marRight w:val="0"/>
          <w:marTop w:val="0"/>
          <w:marBottom w:val="0"/>
          <w:divBdr>
            <w:top w:val="none" w:sz="0" w:space="0" w:color="auto"/>
            <w:left w:val="none" w:sz="0" w:space="0" w:color="auto"/>
            <w:bottom w:val="none" w:sz="0" w:space="0" w:color="auto"/>
            <w:right w:val="none" w:sz="0" w:space="0" w:color="auto"/>
          </w:divBdr>
        </w:div>
        <w:div w:id="1899238847">
          <w:marLeft w:val="0"/>
          <w:marRight w:val="0"/>
          <w:marTop w:val="0"/>
          <w:marBottom w:val="0"/>
          <w:divBdr>
            <w:top w:val="none" w:sz="0" w:space="0" w:color="auto"/>
            <w:left w:val="none" w:sz="0" w:space="0" w:color="auto"/>
            <w:bottom w:val="none" w:sz="0" w:space="0" w:color="auto"/>
            <w:right w:val="none" w:sz="0" w:space="0" w:color="auto"/>
          </w:divBdr>
        </w:div>
        <w:div w:id="1491556019">
          <w:marLeft w:val="0"/>
          <w:marRight w:val="0"/>
          <w:marTop w:val="0"/>
          <w:marBottom w:val="0"/>
          <w:divBdr>
            <w:top w:val="none" w:sz="0" w:space="0" w:color="auto"/>
            <w:left w:val="none" w:sz="0" w:space="0" w:color="auto"/>
            <w:bottom w:val="none" w:sz="0" w:space="0" w:color="auto"/>
            <w:right w:val="none" w:sz="0" w:space="0" w:color="auto"/>
          </w:divBdr>
        </w:div>
      </w:divsChild>
    </w:div>
    <w:div w:id="795828218">
      <w:bodyDiv w:val="1"/>
      <w:marLeft w:val="0"/>
      <w:marRight w:val="0"/>
      <w:marTop w:val="0"/>
      <w:marBottom w:val="0"/>
      <w:divBdr>
        <w:top w:val="none" w:sz="0" w:space="0" w:color="auto"/>
        <w:left w:val="none" w:sz="0" w:space="0" w:color="auto"/>
        <w:bottom w:val="none" w:sz="0" w:space="0" w:color="auto"/>
        <w:right w:val="none" w:sz="0" w:space="0" w:color="auto"/>
      </w:divBdr>
    </w:div>
    <w:div w:id="799568624">
      <w:bodyDiv w:val="1"/>
      <w:marLeft w:val="0"/>
      <w:marRight w:val="0"/>
      <w:marTop w:val="0"/>
      <w:marBottom w:val="0"/>
      <w:divBdr>
        <w:top w:val="none" w:sz="0" w:space="0" w:color="auto"/>
        <w:left w:val="none" w:sz="0" w:space="0" w:color="auto"/>
        <w:bottom w:val="none" w:sz="0" w:space="0" w:color="auto"/>
        <w:right w:val="none" w:sz="0" w:space="0" w:color="auto"/>
      </w:divBdr>
    </w:div>
    <w:div w:id="801536262">
      <w:bodyDiv w:val="1"/>
      <w:marLeft w:val="0"/>
      <w:marRight w:val="0"/>
      <w:marTop w:val="0"/>
      <w:marBottom w:val="0"/>
      <w:divBdr>
        <w:top w:val="none" w:sz="0" w:space="0" w:color="auto"/>
        <w:left w:val="none" w:sz="0" w:space="0" w:color="auto"/>
        <w:bottom w:val="none" w:sz="0" w:space="0" w:color="auto"/>
        <w:right w:val="none" w:sz="0" w:space="0" w:color="auto"/>
      </w:divBdr>
    </w:div>
    <w:div w:id="801702037">
      <w:bodyDiv w:val="1"/>
      <w:marLeft w:val="0"/>
      <w:marRight w:val="0"/>
      <w:marTop w:val="0"/>
      <w:marBottom w:val="0"/>
      <w:divBdr>
        <w:top w:val="none" w:sz="0" w:space="0" w:color="auto"/>
        <w:left w:val="none" w:sz="0" w:space="0" w:color="auto"/>
        <w:bottom w:val="none" w:sz="0" w:space="0" w:color="auto"/>
        <w:right w:val="none" w:sz="0" w:space="0" w:color="auto"/>
      </w:divBdr>
      <w:divsChild>
        <w:div w:id="1341928019">
          <w:marLeft w:val="150"/>
          <w:marRight w:val="150"/>
          <w:marTop w:val="0"/>
          <w:marBottom w:val="150"/>
          <w:divBdr>
            <w:top w:val="none" w:sz="0" w:space="0" w:color="auto"/>
            <w:left w:val="none" w:sz="0" w:space="0" w:color="auto"/>
            <w:bottom w:val="none" w:sz="0" w:space="0" w:color="auto"/>
            <w:right w:val="none" w:sz="0" w:space="0" w:color="auto"/>
          </w:divBdr>
          <w:divsChild>
            <w:div w:id="1448892447">
              <w:marLeft w:val="0"/>
              <w:marRight w:val="0"/>
              <w:marTop w:val="0"/>
              <w:marBottom w:val="0"/>
              <w:divBdr>
                <w:top w:val="none" w:sz="0" w:space="0" w:color="auto"/>
                <w:left w:val="none" w:sz="0" w:space="0" w:color="auto"/>
                <w:bottom w:val="none" w:sz="0" w:space="0" w:color="auto"/>
                <w:right w:val="none" w:sz="0" w:space="0" w:color="auto"/>
              </w:divBdr>
              <w:divsChild>
                <w:div w:id="108672067">
                  <w:marLeft w:val="0"/>
                  <w:marRight w:val="0"/>
                  <w:marTop w:val="0"/>
                  <w:marBottom w:val="0"/>
                  <w:divBdr>
                    <w:top w:val="none" w:sz="0" w:space="0" w:color="auto"/>
                    <w:left w:val="none" w:sz="0" w:space="0" w:color="auto"/>
                    <w:bottom w:val="none" w:sz="0" w:space="0" w:color="auto"/>
                    <w:right w:val="none" w:sz="0" w:space="0" w:color="auto"/>
                  </w:divBdr>
                </w:div>
                <w:div w:id="204490264">
                  <w:marLeft w:val="0"/>
                  <w:marRight w:val="0"/>
                  <w:marTop w:val="0"/>
                  <w:marBottom w:val="0"/>
                  <w:divBdr>
                    <w:top w:val="none" w:sz="0" w:space="0" w:color="auto"/>
                    <w:left w:val="none" w:sz="0" w:space="0" w:color="auto"/>
                    <w:bottom w:val="none" w:sz="0" w:space="0" w:color="auto"/>
                    <w:right w:val="none" w:sz="0" w:space="0" w:color="auto"/>
                  </w:divBdr>
                </w:div>
                <w:div w:id="354037944">
                  <w:marLeft w:val="0"/>
                  <w:marRight w:val="0"/>
                  <w:marTop w:val="0"/>
                  <w:marBottom w:val="0"/>
                  <w:divBdr>
                    <w:top w:val="none" w:sz="0" w:space="0" w:color="auto"/>
                    <w:left w:val="none" w:sz="0" w:space="0" w:color="auto"/>
                    <w:bottom w:val="none" w:sz="0" w:space="0" w:color="auto"/>
                    <w:right w:val="none" w:sz="0" w:space="0" w:color="auto"/>
                  </w:divBdr>
                </w:div>
                <w:div w:id="364257086">
                  <w:marLeft w:val="0"/>
                  <w:marRight w:val="0"/>
                  <w:marTop w:val="0"/>
                  <w:marBottom w:val="0"/>
                  <w:divBdr>
                    <w:top w:val="none" w:sz="0" w:space="0" w:color="auto"/>
                    <w:left w:val="none" w:sz="0" w:space="0" w:color="auto"/>
                    <w:bottom w:val="none" w:sz="0" w:space="0" w:color="auto"/>
                    <w:right w:val="none" w:sz="0" w:space="0" w:color="auto"/>
                  </w:divBdr>
                </w:div>
                <w:div w:id="543910919">
                  <w:marLeft w:val="0"/>
                  <w:marRight w:val="0"/>
                  <w:marTop w:val="0"/>
                  <w:marBottom w:val="0"/>
                  <w:divBdr>
                    <w:top w:val="none" w:sz="0" w:space="0" w:color="auto"/>
                    <w:left w:val="none" w:sz="0" w:space="0" w:color="auto"/>
                    <w:bottom w:val="none" w:sz="0" w:space="0" w:color="auto"/>
                    <w:right w:val="none" w:sz="0" w:space="0" w:color="auto"/>
                  </w:divBdr>
                </w:div>
                <w:div w:id="704328106">
                  <w:marLeft w:val="0"/>
                  <w:marRight w:val="0"/>
                  <w:marTop w:val="0"/>
                  <w:marBottom w:val="0"/>
                  <w:divBdr>
                    <w:top w:val="none" w:sz="0" w:space="0" w:color="auto"/>
                    <w:left w:val="none" w:sz="0" w:space="0" w:color="auto"/>
                    <w:bottom w:val="none" w:sz="0" w:space="0" w:color="auto"/>
                    <w:right w:val="none" w:sz="0" w:space="0" w:color="auto"/>
                  </w:divBdr>
                </w:div>
                <w:div w:id="820345389">
                  <w:marLeft w:val="0"/>
                  <w:marRight w:val="0"/>
                  <w:marTop w:val="0"/>
                  <w:marBottom w:val="0"/>
                  <w:divBdr>
                    <w:top w:val="none" w:sz="0" w:space="0" w:color="auto"/>
                    <w:left w:val="none" w:sz="0" w:space="0" w:color="auto"/>
                    <w:bottom w:val="none" w:sz="0" w:space="0" w:color="auto"/>
                    <w:right w:val="none" w:sz="0" w:space="0" w:color="auto"/>
                  </w:divBdr>
                </w:div>
                <w:div w:id="822086622">
                  <w:marLeft w:val="0"/>
                  <w:marRight w:val="0"/>
                  <w:marTop w:val="0"/>
                  <w:marBottom w:val="0"/>
                  <w:divBdr>
                    <w:top w:val="none" w:sz="0" w:space="0" w:color="auto"/>
                    <w:left w:val="none" w:sz="0" w:space="0" w:color="auto"/>
                    <w:bottom w:val="none" w:sz="0" w:space="0" w:color="auto"/>
                    <w:right w:val="none" w:sz="0" w:space="0" w:color="auto"/>
                  </w:divBdr>
                </w:div>
                <w:div w:id="867839041">
                  <w:marLeft w:val="0"/>
                  <w:marRight w:val="0"/>
                  <w:marTop w:val="0"/>
                  <w:marBottom w:val="0"/>
                  <w:divBdr>
                    <w:top w:val="none" w:sz="0" w:space="0" w:color="auto"/>
                    <w:left w:val="none" w:sz="0" w:space="0" w:color="auto"/>
                    <w:bottom w:val="none" w:sz="0" w:space="0" w:color="auto"/>
                    <w:right w:val="none" w:sz="0" w:space="0" w:color="auto"/>
                  </w:divBdr>
                </w:div>
                <w:div w:id="946888848">
                  <w:marLeft w:val="0"/>
                  <w:marRight w:val="0"/>
                  <w:marTop w:val="0"/>
                  <w:marBottom w:val="0"/>
                  <w:divBdr>
                    <w:top w:val="none" w:sz="0" w:space="0" w:color="auto"/>
                    <w:left w:val="none" w:sz="0" w:space="0" w:color="auto"/>
                    <w:bottom w:val="none" w:sz="0" w:space="0" w:color="auto"/>
                    <w:right w:val="none" w:sz="0" w:space="0" w:color="auto"/>
                  </w:divBdr>
                </w:div>
                <w:div w:id="1136148102">
                  <w:marLeft w:val="0"/>
                  <w:marRight w:val="0"/>
                  <w:marTop w:val="0"/>
                  <w:marBottom w:val="0"/>
                  <w:divBdr>
                    <w:top w:val="none" w:sz="0" w:space="0" w:color="auto"/>
                    <w:left w:val="none" w:sz="0" w:space="0" w:color="auto"/>
                    <w:bottom w:val="none" w:sz="0" w:space="0" w:color="auto"/>
                    <w:right w:val="none" w:sz="0" w:space="0" w:color="auto"/>
                  </w:divBdr>
                </w:div>
                <w:div w:id="1245073614">
                  <w:marLeft w:val="0"/>
                  <w:marRight w:val="0"/>
                  <w:marTop w:val="0"/>
                  <w:marBottom w:val="0"/>
                  <w:divBdr>
                    <w:top w:val="none" w:sz="0" w:space="0" w:color="auto"/>
                    <w:left w:val="none" w:sz="0" w:space="0" w:color="auto"/>
                    <w:bottom w:val="none" w:sz="0" w:space="0" w:color="auto"/>
                    <w:right w:val="none" w:sz="0" w:space="0" w:color="auto"/>
                  </w:divBdr>
                </w:div>
                <w:div w:id="1540127037">
                  <w:marLeft w:val="0"/>
                  <w:marRight w:val="0"/>
                  <w:marTop w:val="0"/>
                  <w:marBottom w:val="0"/>
                  <w:divBdr>
                    <w:top w:val="none" w:sz="0" w:space="0" w:color="auto"/>
                    <w:left w:val="none" w:sz="0" w:space="0" w:color="auto"/>
                    <w:bottom w:val="none" w:sz="0" w:space="0" w:color="auto"/>
                    <w:right w:val="none" w:sz="0" w:space="0" w:color="auto"/>
                  </w:divBdr>
                </w:div>
                <w:div w:id="1560046891">
                  <w:marLeft w:val="0"/>
                  <w:marRight w:val="0"/>
                  <w:marTop w:val="0"/>
                  <w:marBottom w:val="0"/>
                  <w:divBdr>
                    <w:top w:val="none" w:sz="0" w:space="0" w:color="auto"/>
                    <w:left w:val="none" w:sz="0" w:space="0" w:color="auto"/>
                    <w:bottom w:val="none" w:sz="0" w:space="0" w:color="auto"/>
                    <w:right w:val="none" w:sz="0" w:space="0" w:color="auto"/>
                  </w:divBdr>
                </w:div>
                <w:div w:id="1576163925">
                  <w:marLeft w:val="0"/>
                  <w:marRight w:val="0"/>
                  <w:marTop w:val="0"/>
                  <w:marBottom w:val="0"/>
                  <w:divBdr>
                    <w:top w:val="none" w:sz="0" w:space="0" w:color="auto"/>
                    <w:left w:val="none" w:sz="0" w:space="0" w:color="auto"/>
                    <w:bottom w:val="none" w:sz="0" w:space="0" w:color="auto"/>
                    <w:right w:val="none" w:sz="0" w:space="0" w:color="auto"/>
                  </w:divBdr>
                </w:div>
                <w:div w:id="1713382198">
                  <w:marLeft w:val="0"/>
                  <w:marRight w:val="0"/>
                  <w:marTop w:val="0"/>
                  <w:marBottom w:val="0"/>
                  <w:divBdr>
                    <w:top w:val="none" w:sz="0" w:space="0" w:color="auto"/>
                    <w:left w:val="none" w:sz="0" w:space="0" w:color="auto"/>
                    <w:bottom w:val="none" w:sz="0" w:space="0" w:color="auto"/>
                    <w:right w:val="none" w:sz="0" w:space="0" w:color="auto"/>
                  </w:divBdr>
                </w:div>
                <w:div w:id="179347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18736">
      <w:bodyDiv w:val="1"/>
      <w:marLeft w:val="0"/>
      <w:marRight w:val="0"/>
      <w:marTop w:val="0"/>
      <w:marBottom w:val="0"/>
      <w:divBdr>
        <w:top w:val="none" w:sz="0" w:space="0" w:color="auto"/>
        <w:left w:val="none" w:sz="0" w:space="0" w:color="auto"/>
        <w:bottom w:val="none" w:sz="0" w:space="0" w:color="auto"/>
        <w:right w:val="none" w:sz="0" w:space="0" w:color="auto"/>
      </w:divBdr>
    </w:div>
    <w:div w:id="805780523">
      <w:bodyDiv w:val="1"/>
      <w:marLeft w:val="0"/>
      <w:marRight w:val="0"/>
      <w:marTop w:val="0"/>
      <w:marBottom w:val="0"/>
      <w:divBdr>
        <w:top w:val="none" w:sz="0" w:space="0" w:color="auto"/>
        <w:left w:val="none" w:sz="0" w:space="0" w:color="auto"/>
        <w:bottom w:val="none" w:sz="0" w:space="0" w:color="auto"/>
        <w:right w:val="none" w:sz="0" w:space="0" w:color="auto"/>
      </w:divBdr>
      <w:divsChild>
        <w:div w:id="342434367">
          <w:marLeft w:val="0"/>
          <w:marRight w:val="0"/>
          <w:marTop w:val="0"/>
          <w:marBottom w:val="0"/>
          <w:divBdr>
            <w:top w:val="none" w:sz="0" w:space="0" w:color="auto"/>
            <w:left w:val="none" w:sz="0" w:space="0" w:color="auto"/>
            <w:bottom w:val="none" w:sz="0" w:space="0" w:color="auto"/>
            <w:right w:val="none" w:sz="0" w:space="0" w:color="auto"/>
          </w:divBdr>
        </w:div>
        <w:div w:id="1147356002">
          <w:marLeft w:val="0"/>
          <w:marRight w:val="0"/>
          <w:marTop w:val="0"/>
          <w:marBottom w:val="0"/>
          <w:divBdr>
            <w:top w:val="none" w:sz="0" w:space="0" w:color="auto"/>
            <w:left w:val="none" w:sz="0" w:space="0" w:color="auto"/>
            <w:bottom w:val="none" w:sz="0" w:space="0" w:color="auto"/>
            <w:right w:val="none" w:sz="0" w:space="0" w:color="auto"/>
          </w:divBdr>
          <w:divsChild>
            <w:div w:id="2063018279">
              <w:marLeft w:val="0"/>
              <w:marRight w:val="0"/>
              <w:marTop w:val="0"/>
              <w:marBottom w:val="0"/>
              <w:divBdr>
                <w:top w:val="none" w:sz="0" w:space="0" w:color="auto"/>
                <w:left w:val="none" w:sz="0" w:space="0" w:color="auto"/>
                <w:bottom w:val="none" w:sz="0" w:space="0" w:color="auto"/>
                <w:right w:val="none" w:sz="0" w:space="0" w:color="auto"/>
              </w:divBdr>
              <w:divsChild>
                <w:div w:id="791630580">
                  <w:marLeft w:val="0"/>
                  <w:marRight w:val="0"/>
                  <w:marTop w:val="0"/>
                  <w:marBottom w:val="0"/>
                  <w:divBdr>
                    <w:top w:val="none" w:sz="0" w:space="0" w:color="auto"/>
                    <w:left w:val="none" w:sz="0" w:space="0" w:color="auto"/>
                    <w:bottom w:val="none" w:sz="0" w:space="0" w:color="auto"/>
                    <w:right w:val="none" w:sz="0" w:space="0" w:color="auto"/>
                  </w:divBdr>
                  <w:divsChild>
                    <w:div w:id="613563264">
                      <w:marLeft w:val="0"/>
                      <w:marRight w:val="0"/>
                      <w:marTop w:val="0"/>
                      <w:marBottom w:val="0"/>
                      <w:divBdr>
                        <w:top w:val="none" w:sz="0" w:space="0" w:color="auto"/>
                        <w:left w:val="none" w:sz="0" w:space="0" w:color="auto"/>
                        <w:bottom w:val="none" w:sz="0" w:space="0" w:color="auto"/>
                        <w:right w:val="none" w:sz="0" w:space="0" w:color="auto"/>
                      </w:divBdr>
                      <w:divsChild>
                        <w:div w:id="918948792">
                          <w:marLeft w:val="0"/>
                          <w:marRight w:val="0"/>
                          <w:marTop w:val="0"/>
                          <w:marBottom w:val="0"/>
                          <w:divBdr>
                            <w:top w:val="none" w:sz="0" w:space="0" w:color="auto"/>
                            <w:left w:val="none" w:sz="0" w:space="0" w:color="auto"/>
                            <w:bottom w:val="none" w:sz="0" w:space="0" w:color="auto"/>
                            <w:right w:val="none" w:sz="0" w:space="0" w:color="auto"/>
                          </w:divBdr>
                          <w:divsChild>
                            <w:div w:id="1030881815">
                              <w:marLeft w:val="0"/>
                              <w:marRight w:val="0"/>
                              <w:marTop w:val="0"/>
                              <w:marBottom w:val="0"/>
                              <w:divBdr>
                                <w:top w:val="none" w:sz="0" w:space="0" w:color="auto"/>
                                <w:left w:val="none" w:sz="0" w:space="0" w:color="auto"/>
                                <w:bottom w:val="none" w:sz="0" w:space="0" w:color="auto"/>
                                <w:right w:val="none" w:sz="0" w:space="0" w:color="auto"/>
                              </w:divBdr>
                              <w:divsChild>
                                <w:div w:id="283274703">
                                  <w:marLeft w:val="0"/>
                                  <w:marRight w:val="0"/>
                                  <w:marTop w:val="0"/>
                                  <w:marBottom w:val="0"/>
                                  <w:divBdr>
                                    <w:top w:val="none" w:sz="0" w:space="0" w:color="auto"/>
                                    <w:left w:val="none" w:sz="0" w:space="0" w:color="auto"/>
                                    <w:bottom w:val="none" w:sz="0" w:space="0" w:color="auto"/>
                                    <w:right w:val="none" w:sz="0" w:space="0" w:color="auto"/>
                                  </w:divBdr>
                                  <w:divsChild>
                                    <w:div w:id="1511145350">
                                      <w:marLeft w:val="0"/>
                                      <w:marRight w:val="0"/>
                                      <w:marTop w:val="0"/>
                                      <w:marBottom w:val="0"/>
                                      <w:divBdr>
                                        <w:top w:val="none" w:sz="0" w:space="0" w:color="auto"/>
                                        <w:left w:val="none" w:sz="0" w:space="0" w:color="auto"/>
                                        <w:bottom w:val="none" w:sz="0" w:space="0" w:color="auto"/>
                                        <w:right w:val="none" w:sz="0" w:space="0" w:color="auto"/>
                                      </w:divBdr>
                                      <w:divsChild>
                                        <w:div w:id="1770270268">
                                          <w:marLeft w:val="0"/>
                                          <w:marRight w:val="0"/>
                                          <w:marTop w:val="0"/>
                                          <w:marBottom w:val="0"/>
                                          <w:divBdr>
                                            <w:top w:val="none" w:sz="0" w:space="0" w:color="auto"/>
                                            <w:left w:val="none" w:sz="0" w:space="0" w:color="auto"/>
                                            <w:bottom w:val="none" w:sz="0" w:space="0" w:color="auto"/>
                                            <w:right w:val="none" w:sz="0" w:space="0" w:color="auto"/>
                                          </w:divBdr>
                                          <w:divsChild>
                                            <w:div w:id="995377816">
                                              <w:marLeft w:val="0"/>
                                              <w:marRight w:val="0"/>
                                              <w:marTop w:val="0"/>
                                              <w:marBottom w:val="0"/>
                                              <w:divBdr>
                                                <w:top w:val="none" w:sz="0" w:space="0" w:color="auto"/>
                                                <w:left w:val="none" w:sz="0" w:space="0" w:color="auto"/>
                                                <w:bottom w:val="none" w:sz="0" w:space="0" w:color="auto"/>
                                                <w:right w:val="none" w:sz="0" w:space="0" w:color="auto"/>
                                              </w:divBdr>
                                              <w:divsChild>
                                                <w:div w:id="1306079891">
                                                  <w:marLeft w:val="0"/>
                                                  <w:marRight w:val="0"/>
                                                  <w:marTop w:val="0"/>
                                                  <w:marBottom w:val="0"/>
                                                  <w:divBdr>
                                                    <w:top w:val="none" w:sz="0" w:space="0" w:color="auto"/>
                                                    <w:left w:val="none" w:sz="0" w:space="0" w:color="auto"/>
                                                    <w:bottom w:val="none" w:sz="0" w:space="0" w:color="auto"/>
                                                    <w:right w:val="none" w:sz="0" w:space="0" w:color="auto"/>
                                                  </w:divBdr>
                                                  <w:divsChild>
                                                    <w:div w:id="1825001493">
                                                      <w:marLeft w:val="0"/>
                                                      <w:marRight w:val="0"/>
                                                      <w:marTop w:val="0"/>
                                                      <w:marBottom w:val="0"/>
                                                      <w:divBdr>
                                                        <w:top w:val="none" w:sz="0" w:space="0" w:color="auto"/>
                                                        <w:left w:val="none" w:sz="0" w:space="0" w:color="auto"/>
                                                        <w:bottom w:val="none" w:sz="0" w:space="0" w:color="auto"/>
                                                        <w:right w:val="none" w:sz="0" w:space="0" w:color="auto"/>
                                                      </w:divBdr>
                                                      <w:divsChild>
                                                        <w:div w:id="1175730473">
                                                          <w:marLeft w:val="0"/>
                                                          <w:marRight w:val="0"/>
                                                          <w:marTop w:val="0"/>
                                                          <w:marBottom w:val="0"/>
                                                          <w:divBdr>
                                                            <w:top w:val="none" w:sz="0" w:space="0" w:color="auto"/>
                                                            <w:left w:val="none" w:sz="0" w:space="0" w:color="auto"/>
                                                            <w:bottom w:val="none" w:sz="0" w:space="0" w:color="auto"/>
                                                            <w:right w:val="none" w:sz="0" w:space="0" w:color="auto"/>
                                                          </w:divBdr>
                                                          <w:divsChild>
                                                            <w:div w:id="1858346915">
                                                              <w:marLeft w:val="0"/>
                                                              <w:marRight w:val="0"/>
                                                              <w:marTop w:val="0"/>
                                                              <w:marBottom w:val="0"/>
                                                              <w:divBdr>
                                                                <w:top w:val="none" w:sz="0" w:space="0" w:color="auto"/>
                                                                <w:left w:val="none" w:sz="0" w:space="0" w:color="auto"/>
                                                                <w:bottom w:val="none" w:sz="0" w:space="0" w:color="auto"/>
                                                                <w:right w:val="none" w:sz="0" w:space="0" w:color="auto"/>
                                                              </w:divBdr>
                                                              <w:divsChild>
                                                                <w:div w:id="1034572769">
                                                                  <w:marLeft w:val="0"/>
                                                                  <w:marRight w:val="0"/>
                                                                  <w:marTop w:val="0"/>
                                                                  <w:marBottom w:val="0"/>
                                                                  <w:divBdr>
                                                                    <w:top w:val="none" w:sz="0" w:space="0" w:color="auto"/>
                                                                    <w:left w:val="none" w:sz="0" w:space="0" w:color="auto"/>
                                                                    <w:bottom w:val="none" w:sz="0" w:space="0" w:color="auto"/>
                                                                    <w:right w:val="none" w:sz="0" w:space="0" w:color="auto"/>
                                                                  </w:divBdr>
                                                                  <w:divsChild>
                                                                    <w:div w:id="156120826">
                                                                      <w:marLeft w:val="0"/>
                                                                      <w:marRight w:val="0"/>
                                                                      <w:marTop w:val="0"/>
                                                                      <w:marBottom w:val="0"/>
                                                                      <w:divBdr>
                                                                        <w:top w:val="none" w:sz="0" w:space="0" w:color="auto"/>
                                                                        <w:left w:val="none" w:sz="0" w:space="0" w:color="auto"/>
                                                                        <w:bottom w:val="none" w:sz="0" w:space="0" w:color="auto"/>
                                                                        <w:right w:val="none" w:sz="0" w:space="0" w:color="auto"/>
                                                                      </w:divBdr>
                                                                    </w:div>
                                                                    <w:div w:id="401414725">
                                                                      <w:marLeft w:val="0"/>
                                                                      <w:marRight w:val="0"/>
                                                                      <w:marTop w:val="0"/>
                                                                      <w:marBottom w:val="0"/>
                                                                      <w:divBdr>
                                                                        <w:top w:val="none" w:sz="0" w:space="0" w:color="auto"/>
                                                                        <w:left w:val="none" w:sz="0" w:space="0" w:color="auto"/>
                                                                        <w:bottom w:val="none" w:sz="0" w:space="0" w:color="auto"/>
                                                                        <w:right w:val="none" w:sz="0" w:space="0" w:color="auto"/>
                                                                      </w:divBdr>
                                                                    </w:div>
                                                                    <w:div w:id="513227598">
                                                                      <w:marLeft w:val="0"/>
                                                                      <w:marRight w:val="0"/>
                                                                      <w:marTop w:val="0"/>
                                                                      <w:marBottom w:val="0"/>
                                                                      <w:divBdr>
                                                                        <w:top w:val="none" w:sz="0" w:space="0" w:color="auto"/>
                                                                        <w:left w:val="none" w:sz="0" w:space="0" w:color="auto"/>
                                                                        <w:bottom w:val="none" w:sz="0" w:space="0" w:color="auto"/>
                                                                        <w:right w:val="none" w:sz="0" w:space="0" w:color="auto"/>
                                                                      </w:divBdr>
                                                                    </w:div>
                                                                    <w:div w:id="517306730">
                                                                      <w:marLeft w:val="0"/>
                                                                      <w:marRight w:val="0"/>
                                                                      <w:marTop w:val="0"/>
                                                                      <w:marBottom w:val="0"/>
                                                                      <w:divBdr>
                                                                        <w:top w:val="none" w:sz="0" w:space="0" w:color="auto"/>
                                                                        <w:left w:val="none" w:sz="0" w:space="0" w:color="auto"/>
                                                                        <w:bottom w:val="none" w:sz="0" w:space="0" w:color="auto"/>
                                                                        <w:right w:val="none" w:sz="0" w:space="0" w:color="auto"/>
                                                                      </w:divBdr>
                                                                    </w:div>
                                                                    <w:div w:id="775909736">
                                                                      <w:marLeft w:val="0"/>
                                                                      <w:marRight w:val="0"/>
                                                                      <w:marTop w:val="0"/>
                                                                      <w:marBottom w:val="0"/>
                                                                      <w:divBdr>
                                                                        <w:top w:val="none" w:sz="0" w:space="0" w:color="auto"/>
                                                                        <w:left w:val="none" w:sz="0" w:space="0" w:color="auto"/>
                                                                        <w:bottom w:val="none" w:sz="0" w:space="0" w:color="auto"/>
                                                                        <w:right w:val="none" w:sz="0" w:space="0" w:color="auto"/>
                                                                      </w:divBdr>
                                                                    </w:div>
                                                                    <w:div w:id="799297915">
                                                                      <w:marLeft w:val="0"/>
                                                                      <w:marRight w:val="0"/>
                                                                      <w:marTop w:val="0"/>
                                                                      <w:marBottom w:val="0"/>
                                                                      <w:divBdr>
                                                                        <w:top w:val="none" w:sz="0" w:space="0" w:color="auto"/>
                                                                        <w:left w:val="none" w:sz="0" w:space="0" w:color="auto"/>
                                                                        <w:bottom w:val="none" w:sz="0" w:space="0" w:color="auto"/>
                                                                        <w:right w:val="none" w:sz="0" w:space="0" w:color="auto"/>
                                                                      </w:divBdr>
                                                                    </w:div>
                                                                    <w:div w:id="903679222">
                                                                      <w:marLeft w:val="0"/>
                                                                      <w:marRight w:val="0"/>
                                                                      <w:marTop w:val="0"/>
                                                                      <w:marBottom w:val="0"/>
                                                                      <w:divBdr>
                                                                        <w:top w:val="none" w:sz="0" w:space="0" w:color="auto"/>
                                                                        <w:left w:val="none" w:sz="0" w:space="0" w:color="auto"/>
                                                                        <w:bottom w:val="none" w:sz="0" w:space="0" w:color="auto"/>
                                                                        <w:right w:val="none" w:sz="0" w:space="0" w:color="auto"/>
                                                                      </w:divBdr>
                                                                    </w:div>
                                                                    <w:div w:id="1329407170">
                                                                      <w:marLeft w:val="0"/>
                                                                      <w:marRight w:val="0"/>
                                                                      <w:marTop w:val="0"/>
                                                                      <w:marBottom w:val="0"/>
                                                                      <w:divBdr>
                                                                        <w:top w:val="none" w:sz="0" w:space="0" w:color="auto"/>
                                                                        <w:left w:val="none" w:sz="0" w:space="0" w:color="auto"/>
                                                                        <w:bottom w:val="none" w:sz="0" w:space="0" w:color="auto"/>
                                                                        <w:right w:val="none" w:sz="0" w:space="0" w:color="auto"/>
                                                                      </w:divBdr>
                                                                    </w:div>
                                                                    <w:div w:id="1398938720">
                                                                      <w:marLeft w:val="0"/>
                                                                      <w:marRight w:val="0"/>
                                                                      <w:marTop w:val="0"/>
                                                                      <w:marBottom w:val="0"/>
                                                                      <w:divBdr>
                                                                        <w:top w:val="none" w:sz="0" w:space="0" w:color="auto"/>
                                                                        <w:left w:val="none" w:sz="0" w:space="0" w:color="auto"/>
                                                                        <w:bottom w:val="none" w:sz="0" w:space="0" w:color="auto"/>
                                                                        <w:right w:val="none" w:sz="0" w:space="0" w:color="auto"/>
                                                                      </w:divBdr>
                                                                    </w:div>
                                                                    <w:div w:id="1759519193">
                                                                      <w:marLeft w:val="0"/>
                                                                      <w:marRight w:val="0"/>
                                                                      <w:marTop w:val="0"/>
                                                                      <w:marBottom w:val="0"/>
                                                                      <w:divBdr>
                                                                        <w:top w:val="none" w:sz="0" w:space="0" w:color="auto"/>
                                                                        <w:left w:val="none" w:sz="0" w:space="0" w:color="auto"/>
                                                                        <w:bottom w:val="none" w:sz="0" w:space="0" w:color="auto"/>
                                                                        <w:right w:val="none" w:sz="0" w:space="0" w:color="auto"/>
                                                                      </w:divBdr>
                                                                    </w:div>
                                                                    <w:div w:id="181968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07404395">
      <w:bodyDiv w:val="1"/>
      <w:marLeft w:val="0"/>
      <w:marRight w:val="0"/>
      <w:marTop w:val="0"/>
      <w:marBottom w:val="0"/>
      <w:divBdr>
        <w:top w:val="none" w:sz="0" w:space="0" w:color="auto"/>
        <w:left w:val="none" w:sz="0" w:space="0" w:color="auto"/>
        <w:bottom w:val="none" w:sz="0" w:space="0" w:color="auto"/>
        <w:right w:val="none" w:sz="0" w:space="0" w:color="auto"/>
      </w:divBdr>
      <w:divsChild>
        <w:div w:id="1362246348">
          <w:marLeft w:val="150"/>
          <w:marRight w:val="150"/>
          <w:marTop w:val="0"/>
          <w:marBottom w:val="150"/>
          <w:divBdr>
            <w:top w:val="none" w:sz="0" w:space="0" w:color="auto"/>
            <w:left w:val="none" w:sz="0" w:space="0" w:color="auto"/>
            <w:bottom w:val="none" w:sz="0" w:space="0" w:color="auto"/>
            <w:right w:val="none" w:sz="0" w:space="0" w:color="auto"/>
          </w:divBdr>
          <w:divsChild>
            <w:div w:id="673193835">
              <w:marLeft w:val="0"/>
              <w:marRight w:val="0"/>
              <w:marTop w:val="0"/>
              <w:marBottom w:val="0"/>
              <w:divBdr>
                <w:top w:val="none" w:sz="0" w:space="0" w:color="auto"/>
                <w:left w:val="none" w:sz="0" w:space="0" w:color="auto"/>
                <w:bottom w:val="none" w:sz="0" w:space="0" w:color="auto"/>
                <w:right w:val="none" w:sz="0" w:space="0" w:color="auto"/>
              </w:divBdr>
              <w:divsChild>
                <w:div w:id="192621772">
                  <w:marLeft w:val="0"/>
                  <w:marRight w:val="0"/>
                  <w:marTop w:val="0"/>
                  <w:marBottom w:val="0"/>
                  <w:divBdr>
                    <w:top w:val="none" w:sz="0" w:space="0" w:color="auto"/>
                    <w:left w:val="none" w:sz="0" w:space="0" w:color="auto"/>
                    <w:bottom w:val="none" w:sz="0" w:space="0" w:color="auto"/>
                    <w:right w:val="none" w:sz="0" w:space="0" w:color="auto"/>
                  </w:divBdr>
                </w:div>
                <w:div w:id="191033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058832">
      <w:bodyDiv w:val="1"/>
      <w:marLeft w:val="0"/>
      <w:marRight w:val="0"/>
      <w:marTop w:val="0"/>
      <w:marBottom w:val="0"/>
      <w:divBdr>
        <w:top w:val="none" w:sz="0" w:space="0" w:color="auto"/>
        <w:left w:val="none" w:sz="0" w:space="0" w:color="auto"/>
        <w:bottom w:val="none" w:sz="0" w:space="0" w:color="auto"/>
        <w:right w:val="none" w:sz="0" w:space="0" w:color="auto"/>
      </w:divBdr>
      <w:divsChild>
        <w:div w:id="2061007481">
          <w:marLeft w:val="150"/>
          <w:marRight w:val="150"/>
          <w:marTop w:val="0"/>
          <w:marBottom w:val="150"/>
          <w:divBdr>
            <w:top w:val="none" w:sz="0" w:space="0" w:color="auto"/>
            <w:left w:val="none" w:sz="0" w:space="0" w:color="auto"/>
            <w:bottom w:val="none" w:sz="0" w:space="0" w:color="auto"/>
            <w:right w:val="none" w:sz="0" w:space="0" w:color="auto"/>
          </w:divBdr>
          <w:divsChild>
            <w:div w:id="51815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28990">
      <w:bodyDiv w:val="1"/>
      <w:marLeft w:val="0"/>
      <w:marRight w:val="0"/>
      <w:marTop w:val="0"/>
      <w:marBottom w:val="0"/>
      <w:divBdr>
        <w:top w:val="none" w:sz="0" w:space="0" w:color="auto"/>
        <w:left w:val="none" w:sz="0" w:space="0" w:color="auto"/>
        <w:bottom w:val="none" w:sz="0" w:space="0" w:color="auto"/>
        <w:right w:val="none" w:sz="0" w:space="0" w:color="auto"/>
      </w:divBdr>
      <w:divsChild>
        <w:div w:id="41370997">
          <w:marLeft w:val="0"/>
          <w:marRight w:val="0"/>
          <w:marTop w:val="0"/>
          <w:marBottom w:val="0"/>
          <w:divBdr>
            <w:top w:val="none" w:sz="0" w:space="0" w:color="auto"/>
            <w:left w:val="none" w:sz="0" w:space="0" w:color="auto"/>
            <w:bottom w:val="none" w:sz="0" w:space="0" w:color="auto"/>
            <w:right w:val="none" w:sz="0" w:space="0" w:color="auto"/>
          </w:divBdr>
          <w:divsChild>
            <w:div w:id="967391336">
              <w:marLeft w:val="0"/>
              <w:marRight w:val="0"/>
              <w:marTop w:val="0"/>
              <w:marBottom w:val="0"/>
              <w:divBdr>
                <w:top w:val="none" w:sz="0" w:space="0" w:color="auto"/>
                <w:left w:val="none" w:sz="0" w:space="0" w:color="auto"/>
                <w:bottom w:val="none" w:sz="0" w:space="0" w:color="auto"/>
                <w:right w:val="none" w:sz="0" w:space="0" w:color="auto"/>
              </w:divBdr>
              <w:divsChild>
                <w:div w:id="1773209141">
                  <w:marLeft w:val="0"/>
                  <w:marRight w:val="0"/>
                  <w:marTop w:val="0"/>
                  <w:marBottom w:val="0"/>
                  <w:divBdr>
                    <w:top w:val="none" w:sz="0" w:space="0" w:color="auto"/>
                    <w:left w:val="none" w:sz="0" w:space="0" w:color="auto"/>
                    <w:bottom w:val="none" w:sz="0" w:space="0" w:color="auto"/>
                    <w:right w:val="none" w:sz="0" w:space="0" w:color="auto"/>
                  </w:divBdr>
                  <w:divsChild>
                    <w:div w:id="612636653">
                      <w:marLeft w:val="0"/>
                      <w:marRight w:val="0"/>
                      <w:marTop w:val="0"/>
                      <w:marBottom w:val="0"/>
                      <w:divBdr>
                        <w:top w:val="none" w:sz="0" w:space="0" w:color="auto"/>
                        <w:left w:val="none" w:sz="0" w:space="0" w:color="auto"/>
                        <w:bottom w:val="none" w:sz="0" w:space="0" w:color="auto"/>
                        <w:right w:val="none" w:sz="0" w:space="0" w:color="auto"/>
                      </w:divBdr>
                      <w:divsChild>
                        <w:div w:id="1414012354">
                          <w:marLeft w:val="0"/>
                          <w:marRight w:val="0"/>
                          <w:marTop w:val="0"/>
                          <w:marBottom w:val="0"/>
                          <w:divBdr>
                            <w:top w:val="none" w:sz="0" w:space="0" w:color="auto"/>
                            <w:left w:val="none" w:sz="0" w:space="0" w:color="auto"/>
                            <w:bottom w:val="none" w:sz="0" w:space="0" w:color="auto"/>
                            <w:right w:val="none" w:sz="0" w:space="0" w:color="auto"/>
                          </w:divBdr>
                          <w:divsChild>
                            <w:div w:id="692731397">
                              <w:marLeft w:val="0"/>
                              <w:marRight w:val="0"/>
                              <w:marTop w:val="0"/>
                              <w:marBottom w:val="0"/>
                              <w:divBdr>
                                <w:top w:val="none" w:sz="0" w:space="0" w:color="auto"/>
                                <w:left w:val="none" w:sz="0" w:space="0" w:color="auto"/>
                                <w:bottom w:val="none" w:sz="0" w:space="0" w:color="auto"/>
                                <w:right w:val="none" w:sz="0" w:space="0" w:color="auto"/>
                              </w:divBdr>
                              <w:divsChild>
                                <w:div w:id="36125194">
                                  <w:marLeft w:val="0"/>
                                  <w:marRight w:val="0"/>
                                  <w:marTop w:val="0"/>
                                  <w:marBottom w:val="0"/>
                                  <w:divBdr>
                                    <w:top w:val="none" w:sz="0" w:space="0" w:color="auto"/>
                                    <w:left w:val="none" w:sz="0" w:space="0" w:color="auto"/>
                                    <w:bottom w:val="none" w:sz="0" w:space="0" w:color="auto"/>
                                    <w:right w:val="none" w:sz="0" w:space="0" w:color="auto"/>
                                  </w:divBdr>
                                </w:div>
                                <w:div w:id="59981212">
                                  <w:marLeft w:val="0"/>
                                  <w:marRight w:val="0"/>
                                  <w:marTop w:val="0"/>
                                  <w:marBottom w:val="0"/>
                                  <w:divBdr>
                                    <w:top w:val="none" w:sz="0" w:space="0" w:color="auto"/>
                                    <w:left w:val="none" w:sz="0" w:space="0" w:color="auto"/>
                                    <w:bottom w:val="none" w:sz="0" w:space="0" w:color="auto"/>
                                    <w:right w:val="none" w:sz="0" w:space="0" w:color="auto"/>
                                  </w:divBdr>
                                </w:div>
                                <w:div w:id="85734771">
                                  <w:marLeft w:val="0"/>
                                  <w:marRight w:val="0"/>
                                  <w:marTop w:val="0"/>
                                  <w:marBottom w:val="0"/>
                                  <w:divBdr>
                                    <w:top w:val="none" w:sz="0" w:space="0" w:color="auto"/>
                                    <w:left w:val="none" w:sz="0" w:space="0" w:color="auto"/>
                                    <w:bottom w:val="none" w:sz="0" w:space="0" w:color="auto"/>
                                    <w:right w:val="none" w:sz="0" w:space="0" w:color="auto"/>
                                  </w:divBdr>
                                </w:div>
                                <w:div w:id="98722142">
                                  <w:marLeft w:val="0"/>
                                  <w:marRight w:val="0"/>
                                  <w:marTop w:val="0"/>
                                  <w:marBottom w:val="0"/>
                                  <w:divBdr>
                                    <w:top w:val="none" w:sz="0" w:space="0" w:color="auto"/>
                                    <w:left w:val="none" w:sz="0" w:space="0" w:color="auto"/>
                                    <w:bottom w:val="none" w:sz="0" w:space="0" w:color="auto"/>
                                    <w:right w:val="none" w:sz="0" w:space="0" w:color="auto"/>
                                  </w:divBdr>
                                </w:div>
                                <w:div w:id="147327480">
                                  <w:marLeft w:val="0"/>
                                  <w:marRight w:val="0"/>
                                  <w:marTop w:val="0"/>
                                  <w:marBottom w:val="0"/>
                                  <w:divBdr>
                                    <w:top w:val="none" w:sz="0" w:space="0" w:color="auto"/>
                                    <w:left w:val="none" w:sz="0" w:space="0" w:color="auto"/>
                                    <w:bottom w:val="none" w:sz="0" w:space="0" w:color="auto"/>
                                    <w:right w:val="none" w:sz="0" w:space="0" w:color="auto"/>
                                  </w:divBdr>
                                </w:div>
                                <w:div w:id="154807668">
                                  <w:marLeft w:val="0"/>
                                  <w:marRight w:val="0"/>
                                  <w:marTop w:val="0"/>
                                  <w:marBottom w:val="0"/>
                                  <w:divBdr>
                                    <w:top w:val="none" w:sz="0" w:space="0" w:color="auto"/>
                                    <w:left w:val="none" w:sz="0" w:space="0" w:color="auto"/>
                                    <w:bottom w:val="none" w:sz="0" w:space="0" w:color="auto"/>
                                    <w:right w:val="none" w:sz="0" w:space="0" w:color="auto"/>
                                  </w:divBdr>
                                </w:div>
                                <w:div w:id="208998307">
                                  <w:marLeft w:val="0"/>
                                  <w:marRight w:val="0"/>
                                  <w:marTop w:val="0"/>
                                  <w:marBottom w:val="0"/>
                                  <w:divBdr>
                                    <w:top w:val="none" w:sz="0" w:space="0" w:color="auto"/>
                                    <w:left w:val="none" w:sz="0" w:space="0" w:color="auto"/>
                                    <w:bottom w:val="none" w:sz="0" w:space="0" w:color="auto"/>
                                    <w:right w:val="none" w:sz="0" w:space="0" w:color="auto"/>
                                  </w:divBdr>
                                </w:div>
                                <w:div w:id="313531110">
                                  <w:marLeft w:val="0"/>
                                  <w:marRight w:val="0"/>
                                  <w:marTop w:val="0"/>
                                  <w:marBottom w:val="0"/>
                                  <w:divBdr>
                                    <w:top w:val="none" w:sz="0" w:space="0" w:color="auto"/>
                                    <w:left w:val="none" w:sz="0" w:space="0" w:color="auto"/>
                                    <w:bottom w:val="none" w:sz="0" w:space="0" w:color="auto"/>
                                    <w:right w:val="none" w:sz="0" w:space="0" w:color="auto"/>
                                  </w:divBdr>
                                </w:div>
                                <w:div w:id="319886665">
                                  <w:marLeft w:val="0"/>
                                  <w:marRight w:val="0"/>
                                  <w:marTop w:val="0"/>
                                  <w:marBottom w:val="0"/>
                                  <w:divBdr>
                                    <w:top w:val="none" w:sz="0" w:space="0" w:color="auto"/>
                                    <w:left w:val="none" w:sz="0" w:space="0" w:color="auto"/>
                                    <w:bottom w:val="none" w:sz="0" w:space="0" w:color="auto"/>
                                    <w:right w:val="none" w:sz="0" w:space="0" w:color="auto"/>
                                  </w:divBdr>
                                </w:div>
                                <w:div w:id="361591793">
                                  <w:marLeft w:val="0"/>
                                  <w:marRight w:val="0"/>
                                  <w:marTop w:val="0"/>
                                  <w:marBottom w:val="0"/>
                                  <w:divBdr>
                                    <w:top w:val="none" w:sz="0" w:space="0" w:color="auto"/>
                                    <w:left w:val="none" w:sz="0" w:space="0" w:color="auto"/>
                                    <w:bottom w:val="none" w:sz="0" w:space="0" w:color="auto"/>
                                    <w:right w:val="none" w:sz="0" w:space="0" w:color="auto"/>
                                  </w:divBdr>
                                </w:div>
                                <w:div w:id="401946364">
                                  <w:marLeft w:val="0"/>
                                  <w:marRight w:val="0"/>
                                  <w:marTop w:val="0"/>
                                  <w:marBottom w:val="0"/>
                                  <w:divBdr>
                                    <w:top w:val="none" w:sz="0" w:space="0" w:color="auto"/>
                                    <w:left w:val="none" w:sz="0" w:space="0" w:color="auto"/>
                                    <w:bottom w:val="none" w:sz="0" w:space="0" w:color="auto"/>
                                    <w:right w:val="none" w:sz="0" w:space="0" w:color="auto"/>
                                  </w:divBdr>
                                </w:div>
                                <w:div w:id="447623256">
                                  <w:marLeft w:val="0"/>
                                  <w:marRight w:val="0"/>
                                  <w:marTop w:val="0"/>
                                  <w:marBottom w:val="0"/>
                                  <w:divBdr>
                                    <w:top w:val="none" w:sz="0" w:space="0" w:color="auto"/>
                                    <w:left w:val="none" w:sz="0" w:space="0" w:color="auto"/>
                                    <w:bottom w:val="none" w:sz="0" w:space="0" w:color="auto"/>
                                    <w:right w:val="none" w:sz="0" w:space="0" w:color="auto"/>
                                  </w:divBdr>
                                </w:div>
                                <w:div w:id="512454579">
                                  <w:marLeft w:val="0"/>
                                  <w:marRight w:val="0"/>
                                  <w:marTop w:val="0"/>
                                  <w:marBottom w:val="0"/>
                                  <w:divBdr>
                                    <w:top w:val="none" w:sz="0" w:space="0" w:color="auto"/>
                                    <w:left w:val="none" w:sz="0" w:space="0" w:color="auto"/>
                                    <w:bottom w:val="none" w:sz="0" w:space="0" w:color="auto"/>
                                    <w:right w:val="none" w:sz="0" w:space="0" w:color="auto"/>
                                  </w:divBdr>
                                </w:div>
                                <w:div w:id="585071035">
                                  <w:marLeft w:val="0"/>
                                  <w:marRight w:val="0"/>
                                  <w:marTop w:val="0"/>
                                  <w:marBottom w:val="0"/>
                                  <w:divBdr>
                                    <w:top w:val="none" w:sz="0" w:space="0" w:color="auto"/>
                                    <w:left w:val="none" w:sz="0" w:space="0" w:color="auto"/>
                                    <w:bottom w:val="none" w:sz="0" w:space="0" w:color="auto"/>
                                    <w:right w:val="none" w:sz="0" w:space="0" w:color="auto"/>
                                  </w:divBdr>
                                </w:div>
                                <w:div w:id="619652170">
                                  <w:marLeft w:val="0"/>
                                  <w:marRight w:val="0"/>
                                  <w:marTop w:val="0"/>
                                  <w:marBottom w:val="0"/>
                                  <w:divBdr>
                                    <w:top w:val="none" w:sz="0" w:space="0" w:color="auto"/>
                                    <w:left w:val="none" w:sz="0" w:space="0" w:color="auto"/>
                                    <w:bottom w:val="none" w:sz="0" w:space="0" w:color="auto"/>
                                    <w:right w:val="none" w:sz="0" w:space="0" w:color="auto"/>
                                  </w:divBdr>
                                </w:div>
                                <w:div w:id="708189182">
                                  <w:marLeft w:val="0"/>
                                  <w:marRight w:val="0"/>
                                  <w:marTop w:val="0"/>
                                  <w:marBottom w:val="0"/>
                                  <w:divBdr>
                                    <w:top w:val="none" w:sz="0" w:space="0" w:color="auto"/>
                                    <w:left w:val="none" w:sz="0" w:space="0" w:color="auto"/>
                                    <w:bottom w:val="none" w:sz="0" w:space="0" w:color="auto"/>
                                    <w:right w:val="none" w:sz="0" w:space="0" w:color="auto"/>
                                  </w:divBdr>
                                </w:div>
                                <w:div w:id="772437537">
                                  <w:marLeft w:val="0"/>
                                  <w:marRight w:val="0"/>
                                  <w:marTop w:val="0"/>
                                  <w:marBottom w:val="0"/>
                                  <w:divBdr>
                                    <w:top w:val="none" w:sz="0" w:space="0" w:color="auto"/>
                                    <w:left w:val="none" w:sz="0" w:space="0" w:color="auto"/>
                                    <w:bottom w:val="none" w:sz="0" w:space="0" w:color="auto"/>
                                    <w:right w:val="none" w:sz="0" w:space="0" w:color="auto"/>
                                  </w:divBdr>
                                </w:div>
                                <w:div w:id="773597168">
                                  <w:marLeft w:val="0"/>
                                  <w:marRight w:val="0"/>
                                  <w:marTop w:val="0"/>
                                  <w:marBottom w:val="0"/>
                                  <w:divBdr>
                                    <w:top w:val="none" w:sz="0" w:space="0" w:color="auto"/>
                                    <w:left w:val="none" w:sz="0" w:space="0" w:color="auto"/>
                                    <w:bottom w:val="none" w:sz="0" w:space="0" w:color="auto"/>
                                    <w:right w:val="none" w:sz="0" w:space="0" w:color="auto"/>
                                  </w:divBdr>
                                </w:div>
                                <w:div w:id="836313576">
                                  <w:marLeft w:val="0"/>
                                  <w:marRight w:val="0"/>
                                  <w:marTop w:val="0"/>
                                  <w:marBottom w:val="0"/>
                                  <w:divBdr>
                                    <w:top w:val="none" w:sz="0" w:space="0" w:color="auto"/>
                                    <w:left w:val="none" w:sz="0" w:space="0" w:color="auto"/>
                                    <w:bottom w:val="none" w:sz="0" w:space="0" w:color="auto"/>
                                    <w:right w:val="none" w:sz="0" w:space="0" w:color="auto"/>
                                  </w:divBdr>
                                </w:div>
                                <w:div w:id="837430427">
                                  <w:marLeft w:val="0"/>
                                  <w:marRight w:val="0"/>
                                  <w:marTop w:val="0"/>
                                  <w:marBottom w:val="0"/>
                                  <w:divBdr>
                                    <w:top w:val="none" w:sz="0" w:space="0" w:color="auto"/>
                                    <w:left w:val="none" w:sz="0" w:space="0" w:color="auto"/>
                                    <w:bottom w:val="none" w:sz="0" w:space="0" w:color="auto"/>
                                    <w:right w:val="none" w:sz="0" w:space="0" w:color="auto"/>
                                  </w:divBdr>
                                </w:div>
                                <w:div w:id="956571497">
                                  <w:marLeft w:val="0"/>
                                  <w:marRight w:val="0"/>
                                  <w:marTop w:val="0"/>
                                  <w:marBottom w:val="0"/>
                                  <w:divBdr>
                                    <w:top w:val="none" w:sz="0" w:space="0" w:color="auto"/>
                                    <w:left w:val="none" w:sz="0" w:space="0" w:color="auto"/>
                                    <w:bottom w:val="none" w:sz="0" w:space="0" w:color="auto"/>
                                    <w:right w:val="none" w:sz="0" w:space="0" w:color="auto"/>
                                  </w:divBdr>
                                </w:div>
                                <w:div w:id="1007513677">
                                  <w:marLeft w:val="0"/>
                                  <w:marRight w:val="0"/>
                                  <w:marTop w:val="0"/>
                                  <w:marBottom w:val="0"/>
                                  <w:divBdr>
                                    <w:top w:val="none" w:sz="0" w:space="0" w:color="auto"/>
                                    <w:left w:val="none" w:sz="0" w:space="0" w:color="auto"/>
                                    <w:bottom w:val="none" w:sz="0" w:space="0" w:color="auto"/>
                                    <w:right w:val="none" w:sz="0" w:space="0" w:color="auto"/>
                                  </w:divBdr>
                                </w:div>
                                <w:div w:id="1016810509">
                                  <w:marLeft w:val="0"/>
                                  <w:marRight w:val="0"/>
                                  <w:marTop w:val="0"/>
                                  <w:marBottom w:val="0"/>
                                  <w:divBdr>
                                    <w:top w:val="none" w:sz="0" w:space="0" w:color="auto"/>
                                    <w:left w:val="none" w:sz="0" w:space="0" w:color="auto"/>
                                    <w:bottom w:val="none" w:sz="0" w:space="0" w:color="auto"/>
                                    <w:right w:val="none" w:sz="0" w:space="0" w:color="auto"/>
                                  </w:divBdr>
                                </w:div>
                                <w:div w:id="1026716473">
                                  <w:marLeft w:val="0"/>
                                  <w:marRight w:val="0"/>
                                  <w:marTop w:val="0"/>
                                  <w:marBottom w:val="0"/>
                                  <w:divBdr>
                                    <w:top w:val="none" w:sz="0" w:space="0" w:color="auto"/>
                                    <w:left w:val="none" w:sz="0" w:space="0" w:color="auto"/>
                                    <w:bottom w:val="none" w:sz="0" w:space="0" w:color="auto"/>
                                    <w:right w:val="none" w:sz="0" w:space="0" w:color="auto"/>
                                  </w:divBdr>
                                </w:div>
                                <w:div w:id="1120344811">
                                  <w:marLeft w:val="0"/>
                                  <w:marRight w:val="0"/>
                                  <w:marTop w:val="0"/>
                                  <w:marBottom w:val="0"/>
                                  <w:divBdr>
                                    <w:top w:val="none" w:sz="0" w:space="0" w:color="auto"/>
                                    <w:left w:val="none" w:sz="0" w:space="0" w:color="auto"/>
                                    <w:bottom w:val="none" w:sz="0" w:space="0" w:color="auto"/>
                                    <w:right w:val="none" w:sz="0" w:space="0" w:color="auto"/>
                                  </w:divBdr>
                                </w:div>
                                <w:div w:id="1192113060">
                                  <w:marLeft w:val="0"/>
                                  <w:marRight w:val="0"/>
                                  <w:marTop w:val="0"/>
                                  <w:marBottom w:val="0"/>
                                  <w:divBdr>
                                    <w:top w:val="none" w:sz="0" w:space="0" w:color="auto"/>
                                    <w:left w:val="none" w:sz="0" w:space="0" w:color="auto"/>
                                    <w:bottom w:val="none" w:sz="0" w:space="0" w:color="auto"/>
                                    <w:right w:val="none" w:sz="0" w:space="0" w:color="auto"/>
                                  </w:divBdr>
                                </w:div>
                                <w:div w:id="1347362275">
                                  <w:marLeft w:val="0"/>
                                  <w:marRight w:val="0"/>
                                  <w:marTop w:val="0"/>
                                  <w:marBottom w:val="0"/>
                                  <w:divBdr>
                                    <w:top w:val="none" w:sz="0" w:space="0" w:color="auto"/>
                                    <w:left w:val="none" w:sz="0" w:space="0" w:color="auto"/>
                                    <w:bottom w:val="none" w:sz="0" w:space="0" w:color="auto"/>
                                    <w:right w:val="none" w:sz="0" w:space="0" w:color="auto"/>
                                  </w:divBdr>
                                </w:div>
                                <w:div w:id="1354652859">
                                  <w:marLeft w:val="0"/>
                                  <w:marRight w:val="0"/>
                                  <w:marTop w:val="0"/>
                                  <w:marBottom w:val="0"/>
                                  <w:divBdr>
                                    <w:top w:val="none" w:sz="0" w:space="0" w:color="auto"/>
                                    <w:left w:val="none" w:sz="0" w:space="0" w:color="auto"/>
                                    <w:bottom w:val="none" w:sz="0" w:space="0" w:color="auto"/>
                                    <w:right w:val="none" w:sz="0" w:space="0" w:color="auto"/>
                                  </w:divBdr>
                                </w:div>
                                <w:div w:id="1629630209">
                                  <w:marLeft w:val="0"/>
                                  <w:marRight w:val="0"/>
                                  <w:marTop w:val="0"/>
                                  <w:marBottom w:val="0"/>
                                  <w:divBdr>
                                    <w:top w:val="none" w:sz="0" w:space="0" w:color="auto"/>
                                    <w:left w:val="none" w:sz="0" w:space="0" w:color="auto"/>
                                    <w:bottom w:val="none" w:sz="0" w:space="0" w:color="auto"/>
                                    <w:right w:val="none" w:sz="0" w:space="0" w:color="auto"/>
                                  </w:divBdr>
                                </w:div>
                                <w:div w:id="1684167590">
                                  <w:marLeft w:val="0"/>
                                  <w:marRight w:val="0"/>
                                  <w:marTop w:val="0"/>
                                  <w:marBottom w:val="0"/>
                                  <w:divBdr>
                                    <w:top w:val="none" w:sz="0" w:space="0" w:color="auto"/>
                                    <w:left w:val="none" w:sz="0" w:space="0" w:color="auto"/>
                                    <w:bottom w:val="none" w:sz="0" w:space="0" w:color="auto"/>
                                    <w:right w:val="none" w:sz="0" w:space="0" w:color="auto"/>
                                  </w:divBdr>
                                </w:div>
                                <w:div w:id="1769812708">
                                  <w:marLeft w:val="0"/>
                                  <w:marRight w:val="0"/>
                                  <w:marTop w:val="0"/>
                                  <w:marBottom w:val="0"/>
                                  <w:divBdr>
                                    <w:top w:val="none" w:sz="0" w:space="0" w:color="auto"/>
                                    <w:left w:val="none" w:sz="0" w:space="0" w:color="auto"/>
                                    <w:bottom w:val="none" w:sz="0" w:space="0" w:color="auto"/>
                                    <w:right w:val="none" w:sz="0" w:space="0" w:color="auto"/>
                                  </w:divBdr>
                                </w:div>
                                <w:div w:id="1781295507">
                                  <w:marLeft w:val="0"/>
                                  <w:marRight w:val="0"/>
                                  <w:marTop w:val="0"/>
                                  <w:marBottom w:val="0"/>
                                  <w:divBdr>
                                    <w:top w:val="none" w:sz="0" w:space="0" w:color="auto"/>
                                    <w:left w:val="none" w:sz="0" w:space="0" w:color="auto"/>
                                    <w:bottom w:val="none" w:sz="0" w:space="0" w:color="auto"/>
                                    <w:right w:val="none" w:sz="0" w:space="0" w:color="auto"/>
                                  </w:divBdr>
                                </w:div>
                                <w:div w:id="1873415206">
                                  <w:marLeft w:val="0"/>
                                  <w:marRight w:val="0"/>
                                  <w:marTop w:val="0"/>
                                  <w:marBottom w:val="0"/>
                                  <w:divBdr>
                                    <w:top w:val="none" w:sz="0" w:space="0" w:color="auto"/>
                                    <w:left w:val="none" w:sz="0" w:space="0" w:color="auto"/>
                                    <w:bottom w:val="none" w:sz="0" w:space="0" w:color="auto"/>
                                    <w:right w:val="none" w:sz="0" w:space="0" w:color="auto"/>
                                  </w:divBdr>
                                </w:div>
                                <w:div w:id="1879000689">
                                  <w:marLeft w:val="0"/>
                                  <w:marRight w:val="0"/>
                                  <w:marTop w:val="0"/>
                                  <w:marBottom w:val="0"/>
                                  <w:divBdr>
                                    <w:top w:val="none" w:sz="0" w:space="0" w:color="auto"/>
                                    <w:left w:val="none" w:sz="0" w:space="0" w:color="auto"/>
                                    <w:bottom w:val="none" w:sz="0" w:space="0" w:color="auto"/>
                                    <w:right w:val="none" w:sz="0" w:space="0" w:color="auto"/>
                                  </w:divBdr>
                                </w:div>
                                <w:div w:id="1920404007">
                                  <w:marLeft w:val="0"/>
                                  <w:marRight w:val="0"/>
                                  <w:marTop w:val="0"/>
                                  <w:marBottom w:val="0"/>
                                  <w:divBdr>
                                    <w:top w:val="none" w:sz="0" w:space="0" w:color="auto"/>
                                    <w:left w:val="none" w:sz="0" w:space="0" w:color="auto"/>
                                    <w:bottom w:val="none" w:sz="0" w:space="0" w:color="auto"/>
                                    <w:right w:val="none" w:sz="0" w:space="0" w:color="auto"/>
                                  </w:divBdr>
                                </w:div>
                                <w:div w:id="1927571367">
                                  <w:marLeft w:val="0"/>
                                  <w:marRight w:val="0"/>
                                  <w:marTop w:val="0"/>
                                  <w:marBottom w:val="0"/>
                                  <w:divBdr>
                                    <w:top w:val="none" w:sz="0" w:space="0" w:color="auto"/>
                                    <w:left w:val="none" w:sz="0" w:space="0" w:color="auto"/>
                                    <w:bottom w:val="none" w:sz="0" w:space="0" w:color="auto"/>
                                    <w:right w:val="none" w:sz="0" w:space="0" w:color="auto"/>
                                  </w:divBdr>
                                </w:div>
                                <w:div w:id="2050837049">
                                  <w:marLeft w:val="0"/>
                                  <w:marRight w:val="0"/>
                                  <w:marTop w:val="0"/>
                                  <w:marBottom w:val="0"/>
                                  <w:divBdr>
                                    <w:top w:val="none" w:sz="0" w:space="0" w:color="auto"/>
                                    <w:left w:val="none" w:sz="0" w:space="0" w:color="auto"/>
                                    <w:bottom w:val="none" w:sz="0" w:space="0" w:color="auto"/>
                                    <w:right w:val="none" w:sz="0" w:space="0" w:color="auto"/>
                                  </w:divBdr>
                                </w:div>
                                <w:div w:id="20585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2018288">
      <w:bodyDiv w:val="1"/>
      <w:marLeft w:val="0"/>
      <w:marRight w:val="0"/>
      <w:marTop w:val="0"/>
      <w:marBottom w:val="0"/>
      <w:divBdr>
        <w:top w:val="none" w:sz="0" w:space="0" w:color="auto"/>
        <w:left w:val="none" w:sz="0" w:space="0" w:color="auto"/>
        <w:bottom w:val="none" w:sz="0" w:space="0" w:color="auto"/>
        <w:right w:val="none" w:sz="0" w:space="0" w:color="auto"/>
      </w:divBdr>
      <w:divsChild>
        <w:div w:id="1087458814">
          <w:marLeft w:val="136"/>
          <w:marRight w:val="136"/>
          <w:marTop w:val="0"/>
          <w:marBottom w:val="136"/>
          <w:divBdr>
            <w:top w:val="none" w:sz="0" w:space="0" w:color="auto"/>
            <w:left w:val="none" w:sz="0" w:space="0" w:color="auto"/>
            <w:bottom w:val="none" w:sz="0" w:space="0" w:color="auto"/>
            <w:right w:val="none" w:sz="0" w:space="0" w:color="auto"/>
          </w:divBdr>
          <w:divsChild>
            <w:div w:id="603609009">
              <w:marLeft w:val="0"/>
              <w:marRight w:val="0"/>
              <w:marTop w:val="0"/>
              <w:marBottom w:val="0"/>
              <w:divBdr>
                <w:top w:val="none" w:sz="0" w:space="0" w:color="auto"/>
                <w:left w:val="none" w:sz="0" w:space="0" w:color="auto"/>
                <w:bottom w:val="none" w:sz="0" w:space="0" w:color="auto"/>
                <w:right w:val="none" w:sz="0" w:space="0" w:color="auto"/>
              </w:divBdr>
            </w:div>
            <w:div w:id="199008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31078">
      <w:bodyDiv w:val="1"/>
      <w:marLeft w:val="0"/>
      <w:marRight w:val="0"/>
      <w:marTop w:val="0"/>
      <w:marBottom w:val="0"/>
      <w:divBdr>
        <w:top w:val="none" w:sz="0" w:space="0" w:color="auto"/>
        <w:left w:val="none" w:sz="0" w:space="0" w:color="auto"/>
        <w:bottom w:val="none" w:sz="0" w:space="0" w:color="auto"/>
        <w:right w:val="none" w:sz="0" w:space="0" w:color="auto"/>
      </w:divBdr>
      <w:divsChild>
        <w:div w:id="7560323">
          <w:marLeft w:val="0"/>
          <w:marRight w:val="0"/>
          <w:marTop w:val="0"/>
          <w:marBottom w:val="0"/>
          <w:divBdr>
            <w:top w:val="none" w:sz="0" w:space="0" w:color="auto"/>
            <w:left w:val="none" w:sz="0" w:space="0" w:color="auto"/>
            <w:bottom w:val="none" w:sz="0" w:space="0" w:color="auto"/>
            <w:right w:val="none" w:sz="0" w:space="0" w:color="auto"/>
          </w:divBdr>
        </w:div>
        <w:div w:id="290132179">
          <w:marLeft w:val="0"/>
          <w:marRight w:val="0"/>
          <w:marTop w:val="0"/>
          <w:marBottom w:val="0"/>
          <w:divBdr>
            <w:top w:val="none" w:sz="0" w:space="0" w:color="auto"/>
            <w:left w:val="none" w:sz="0" w:space="0" w:color="auto"/>
            <w:bottom w:val="none" w:sz="0" w:space="0" w:color="auto"/>
            <w:right w:val="none" w:sz="0" w:space="0" w:color="auto"/>
          </w:divBdr>
        </w:div>
        <w:div w:id="718089586">
          <w:marLeft w:val="0"/>
          <w:marRight w:val="0"/>
          <w:marTop w:val="0"/>
          <w:marBottom w:val="0"/>
          <w:divBdr>
            <w:top w:val="none" w:sz="0" w:space="0" w:color="auto"/>
            <w:left w:val="none" w:sz="0" w:space="0" w:color="auto"/>
            <w:bottom w:val="none" w:sz="0" w:space="0" w:color="auto"/>
            <w:right w:val="none" w:sz="0" w:space="0" w:color="auto"/>
          </w:divBdr>
        </w:div>
        <w:div w:id="2103721699">
          <w:marLeft w:val="0"/>
          <w:marRight w:val="0"/>
          <w:marTop w:val="0"/>
          <w:marBottom w:val="0"/>
          <w:divBdr>
            <w:top w:val="none" w:sz="0" w:space="0" w:color="auto"/>
            <w:left w:val="none" w:sz="0" w:space="0" w:color="auto"/>
            <w:bottom w:val="none" w:sz="0" w:space="0" w:color="auto"/>
            <w:right w:val="none" w:sz="0" w:space="0" w:color="auto"/>
          </w:divBdr>
        </w:div>
      </w:divsChild>
    </w:div>
    <w:div w:id="815613545">
      <w:bodyDiv w:val="1"/>
      <w:marLeft w:val="0"/>
      <w:marRight w:val="0"/>
      <w:marTop w:val="0"/>
      <w:marBottom w:val="0"/>
      <w:divBdr>
        <w:top w:val="none" w:sz="0" w:space="0" w:color="auto"/>
        <w:left w:val="none" w:sz="0" w:space="0" w:color="auto"/>
        <w:bottom w:val="none" w:sz="0" w:space="0" w:color="auto"/>
        <w:right w:val="none" w:sz="0" w:space="0" w:color="auto"/>
      </w:divBdr>
      <w:divsChild>
        <w:div w:id="1384256125">
          <w:marLeft w:val="0"/>
          <w:marRight w:val="0"/>
          <w:marTop w:val="0"/>
          <w:marBottom w:val="0"/>
          <w:divBdr>
            <w:top w:val="none" w:sz="0" w:space="0" w:color="auto"/>
            <w:left w:val="none" w:sz="0" w:space="0" w:color="auto"/>
            <w:bottom w:val="none" w:sz="0" w:space="0" w:color="auto"/>
            <w:right w:val="none" w:sz="0" w:space="0" w:color="auto"/>
          </w:divBdr>
        </w:div>
        <w:div w:id="1388064646">
          <w:marLeft w:val="0"/>
          <w:marRight w:val="0"/>
          <w:marTop w:val="0"/>
          <w:marBottom w:val="0"/>
          <w:divBdr>
            <w:top w:val="none" w:sz="0" w:space="0" w:color="auto"/>
            <w:left w:val="none" w:sz="0" w:space="0" w:color="auto"/>
            <w:bottom w:val="none" w:sz="0" w:space="0" w:color="auto"/>
            <w:right w:val="none" w:sz="0" w:space="0" w:color="auto"/>
          </w:divBdr>
        </w:div>
      </w:divsChild>
    </w:div>
    <w:div w:id="816924016">
      <w:bodyDiv w:val="1"/>
      <w:marLeft w:val="0"/>
      <w:marRight w:val="0"/>
      <w:marTop w:val="0"/>
      <w:marBottom w:val="0"/>
      <w:divBdr>
        <w:top w:val="none" w:sz="0" w:space="0" w:color="auto"/>
        <w:left w:val="none" w:sz="0" w:space="0" w:color="auto"/>
        <w:bottom w:val="none" w:sz="0" w:space="0" w:color="auto"/>
        <w:right w:val="none" w:sz="0" w:space="0" w:color="auto"/>
      </w:divBdr>
      <w:divsChild>
        <w:div w:id="685406755">
          <w:marLeft w:val="150"/>
          <w:marRight w:val="150"/>
          <w:marTop w:val="0"/>
          <w:marBottom w:val="150"/>
          <w:divBdr>
            <w:top w:val="none" w:sz="0" w:space="0" w:color="auto"/>
            <w:left w:val="none" w:sz="0" w:space="0" w:color="auto"/>
            <w:bottom w:val="none" w:sz="0" w:space="0" w:color="auto"/>
            <w:right w:val="none" w:sz="0" w:space="0" w:color="auto"/>
          </w:divBdr>
          <w:divsChild>
            <w:div w:id="498470791">
              <w:marLeft w:val="0"/>
              <w:marRight w:val="0"/>
              <w:marTop w:val="0"/>
              <w:marBottom w:val="0"/>
              <w:divBdr>
                <w:top w:val="none" w:sz="0" w:space="0" w:color="auto"/>
                <w:left w:val="none" w:sz="0" w:space="0" w:color="auto"/>
                <w:bottom w:val="none" w:sz="0" w:space="0" w:color="auto"/>
                <w:right w:val="none" w:sz="0" w:space="0" w:color="auto"/>
              </w:divBdr>
              <w:divsChild>
                <w:div w:id="12139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882878">
      <w:bodyDiv w:val="1"/>
      <w:marLeft w:val="0"/>
      <w:marRight w:val="0"/>
      <w:marTop w:val="0"/>
      <w:marBottom w:val="0"/>
      <w:divBdr>
        <w:top w:val="none" w:sz="0" w:space="0" w:color="auto"/>
        <w:left w:val="none" w:sz="0" w:space="0" w:color="auto"/>
        <w:bottom w:val="none" w:sz="0" w:space="0" w:color="auto"/>
        <w:right w:val="none" w:sz="0" w:space="0" w:color="auto"/>
      </w:divBdr>
      <w:divsChild>
        <w:div w:id="146871732">
          <w:marLeft w:val="150"/>
          <w:marRight w:val="150"/>
          <w:marTop w:val="0"/>
          <w:marBottom w:val="150"/>
          <w:divBdr>
            <w:top w:val="none" w:sz="0" w:space="0" w:color="auto"/>
            <w:left w:val="none" w:sz="0" w:space="0" w:color="auto"/>
            <w:bottom w:val="none" w:sz="0" w:space="0" w:color="auto"/>
            <w:right w:val="none" w:sz="0" w:space="0" w:color="auto"/>
          </w:divBdr>
          <w:divsChild>
            <w:div w:id="1616019165">
              <w:marLeft w:val="0"/>
              <w:marRight w:val="0"/>
              <w:marTop w:val="0"/>
              <w:marBottom w:val="0"/>
              <w:divBdr>
                <w:top w:val="none" w:sz="0" w:space="0" w:color="auto"/>
                <w:left w:val="none" w:sz="0" w:space="0" w:color="auto"/>
                <w:bottom w:val="none" w:sz="0" w:space="0" w:color="auto"/>
                <w:right w:val="none" w:sz="0" w:space="0" w:color="auto"/>
              </w:divBdr>
              <w:divsChild>
                <w:div w:id="372968528">
                  <w:marLeft w:val="0"/>
                  <w:marRight w:val="0"/>
                  <w:marTop w:val="0"/>
                  <w:marBottom w:val="0"/>
                  <w:divBdr>
                    <w:top w:val="none" w:sz="0" w:space="0" w:color="auto"/>
                    <w:left w:val="none" w:sz="0" w:space="0" w:color="auto"/>
                    <w:bottom w:val="none" w:sz="0" w:space="0" w:color="auto"/>
                    <w:right w:val="none" w:sz="0" w:space="0" w:color="auto"/>
                  </w:divBdr>
                  <w:divsChild>
                    <w:div w:id="1966306906">
                      <w:marLeft w:val="0"/>
                      <w:marRight w:val="0"/>
                      <w:marTop w:val="0"/>
                      <w:marBottom w:val="0"/>
                      <w:divBdr>
                        <w:top w:val="none" w:sz="0" w:space="0" w:color="auto"/>
                        <w:left w:val="none" w:sz="0" w:space="0" w:color="auto"/>
                        <w:bottom w:val="none" w:sz="0" w:space="0" w:color="auto"/>
                        <w:right w:val="none" w:sz="0" w:space="0" w:color="auto"/>
                      </w:divBdr>
                      <w:divsChild>
                        <w:div w:id="125857392">
                          <w:marLeft w:val="0"/>
                          <w:marRight w:val="0"/>
                          <w:marTop w:val="0"/>
                          <w:marBottom w:val="0"/>
                          <w:divBdr>
                            <w:top w:val="none" w:sz="0" w:space="0" w:color="auto"/>
                            <w:left w:val="none" w:sz="0" w:space="0" w:color="auto"/>
                            <w:bottom w:val="none" w:sz="0" w:space="0" w:color="auto"/>
                            <w:right w:val="none" w:sz="0" w:space="0" w:color="auto"/>
                          </w:divBdr>
                        </w:div>
                        <w:div w:id="372458748">
                          <w:marLeft w:val="0"/>
                          <w:marRight w:val="0"/>
                          <w:marTop w:val="0"/>
                          <w:marBottom w:val="0"/>
                          <w:divBdr>
                            <w:top w:val="none" w:sz="0" w:space="0" w:color="auto"/>
                            <w:left w:val="none" w:sz="0" w:space="0" w:color="auto"/>
                            <w:bottom w:val="none" w:sz="0" w:space="0" w:color="auto"/>
                            <w:right w:val="none" w:sz="0" w:space="0" w:color="auto"/>
                          </w:divBdr>
                        </w:div>
                        <w:div w:id="553004955">
                          <w:marLeft w:val="0"/>
                          <w:marRight w:val="0"/>
                          <w:marTop w:val="0"/>
                          <w:marBottom w:val="0"/>
                          <w:divBdr>
                            <w:top w:val="none" w:sz="0" w:space="0" w:color="auto"/>
                            <w:left w:val="none" w:sz="0" w:space="0" w:color="auto"/>
                            <w:bottom w:val="none" w:sz="0" w:space="0" w:color="auto"/>
                            <w:right w:val="none" w:sz="0" w:space="0" w:color="auto"/>
                          </w:divBdr>
                        </w:div>
                        <w:div w:id="772821352">
                          <w:marLeft w:val="0"/>
                          <w:marRight w:val="0"/>
                          <w:marTop w:val="0"/>
                          <w:marBottom w:val="0"/>
                          <w:divBdr>
                            <w:top w:val="none" w:sz="0" w:space="0" w:color="auto"/>
                            <w:left w:val="none" w:sz="0" w:space="0" w:color="auto"/>
                            <w:bottom w:val="none" w:sz="0" w:space="0" w:color="auto"/>
                            <w:right w:val="none" w:sz="0" w:space="0" w:color="auto"/>
                          </w:divBdr>
                        </w:div>
                        <w:div w:id="1039168091">
                          <w:marLeft w:val="0"/>
                          <w:marRight w:val="0"/>
                          <w:marTop w:val="0"/>
                          <w:marBottom w:val="0"/>
                          <w:divBdr>
                            <w:top w:val="none" w:sz="0" w:space="0" w:color="auto"/>
                            <w:left w:val="none" w:sz="0" w:space="0" w:color="auto"/>
                            <w:bottom w:val="none" w:sz="0" w:space="0" w:color="auto"/>
                            <w:right w:val="none" w:sz="0" w:space="0" w:color="auto"/>
                          </w:divBdr>
                        </w:div>
                        <w:div w:id="1115561731">
                          <w:marLeft w:val="0"/>
                          <w:marRight w:val="0"/>
                          <w:marTop w:val="0"/>
                          <w:marBottom w:val="0"/>
                          <w:divBdr>
                            <w:top w:val="none" w:sz="0" w:space="0" w:color="auto"/>
                            <w:left w:val="none" w:sz="0" w:space="0" w:color="auto"/>
                            <w:bottom w:val="none" w:sz="0" w:space="0" w:color="auto"/>
                            <w:right w:val="none" w:sz="0" w:space="0" w:color="auto"/>
                          </w:divBdr>
                        </w:div>
                        <w:div w:id="1156190436">
                          <w:marLeft w:val="0"/>
                          <w:marRight w:val="0"/>
                          <w:marTop w:val="0"/>
                          <w:marBottom w:val="0"/>
                          <w:divBdr>
                            <w:top w:val="none" w:sz="0" w:space="0" w:color="auto"/>
                            <w:left w:val="none" w:sz="0" w:space="0" w:color="auto"/>
                            <w:bottom w:val="none" w:sz="0" w:space="0" w:color="auto"/>
                            <w:right w:val="none" w:sz="0" w:space="0" w:color="auto"/>
                          </w:divBdr>
                        </w:div>
                        <w:div w:id="1318147019">
                          <w:marLeft w:val="0"/>
                          <w:marRight w:val="0"/>
                          <w:marTop w:val="0"/>
                          <w:marBottom w:val="0"/>
                          <w:divBdr>
                            <w:top w:val="none" w:sz="0" w:space="0" w:color="auto"/>
                            <w:left w:val="none" w:sz="0" w:space="0" w:color="auto"/>
                            <w:bottom w:val="none" w:sz="0" w:space="0" w:color="auto"/>
                            <w:right w:val="none" w:sz="0" w:space="0" w:color="auto"/>
                          </w:divBdr>
                        </w:div>
                        <w:div w:id="1868106532">
                          <w:marLeft w:val="0"/>
                          <w:marRight w:val="0"/>
                          <w:marTop w:val="0"/>
                          <w:marBottom w:val="0"/>
                          <w:divBdr>
                            <w:top w:val="none" w:sz="0" w:space="0" w:color="auto"/>
                            <w:left w:val="none" w:sz="0" w:space="0" w:color="auto"/>
                            <w:bottom w:val="none" w:sz="0" w:space="0" w:color="auto"/>
                            <w:right w:val="none" w:sz="0" w:space="0" w:color="auto"/>
                          </w:divBdr>
                        </w:div>
                        <w:div w:id="1954941404">
                          <w:marLeft w:val="0"/>
                          <w:marRight w:val="0"/>
                          <w:marTop w:val="0"/>
                          <w:marBottom w:val="0"/>
                          <w:divBdr>
                            <w:top w:val="none" w:sz="0" w:space="0" w:color="auto"/>
                            <w:left w:val="none" w:sz="0" w:space="0" w:color="auto"/>
                            <w:bottom w:val="none" w:sz="0" w:space="0" w:color="auto"/>
                            <w:right w:val="none" w:sz="0" w:space="0" w:color="auto"/>
                          </w:divBdr>
                        </w:div>
                        <w:div w:id="206491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895808">
      <w:bodyDiv w:val="1"/>
      <w:marLeft w:val="0"/>
      <w:marRight w:val="0"/>
      <w:marTop w:val="0"/>
      <w:marBottom w:val="0"/>
      <w:divBdr>
        <w:top w:val="none" w:sz="0" w:space="0" w:color="auto"/>
        <w:left w:val="none" w:sz="0" w:space="0" w:color="auto"/>
        <w:bottom w:val="none" w:sz="0" w:space="0" w:color="auto"/>
        <w:right w:val="none" w:sz="0" w:space="0" w:color="auto"/>
      </w:divBdr>
    </w:div>
    <w:div w:id="823355805">
      <w:bodyDiv w:val="1"/>
      <w:marLeft w:val="0"/>
      <w:marRight w:val="0"/>
      <w:marTop w:val="0"/>
      <w:marBottom w:val="0"/>
      <w:divBdr>
        <w:top w:val="none" w:sz="0" w:space="0" w:color="auto"/>
        <w:left w:val="none" w:sz="0" w:space="0" w:color="auto"/>
        <w:bottom w:val="none" w:sz="0" w:space="0" w:color="auto"/>
        <w:right w:val="none" w:sz="0" w:space="0" w:color="auto"/>
      </w:divBdr>
      <w:divsChild>
        <w:div w:id="169876304">
          <w:marLeft w:val="0"/>
          <w:marRight w:val="0"/>
          <w:marTop w:val="0"/>
          <w:marBottom w:val="0"/>
          <w:divBdr>
            <w:top w:val="none" w:sz="0" w:space="0" w:color="auto"/>
            <w:left w:val="none" w:sz="0" w:space="0" w:color="auto"/>
            <w:bottom w:val="none" w:sz="0" w:space="0" w:color="auto"/>
            <w:right w:val="none" w:sz="0" w:space="0" w:color="auto"/>
          </w:divBdr>
        </w:div>
        <w:div w:id="176816142">
          <w:marLeft w:val="0"/>
          <w:marRight w:val="0"/>
          <w:marTop w:val="0"/>
          <w:marBottom w:val="0"/>
          <w:divBdr>
            <w:top w:val="none" w:sz="0" w:space="0" w:color="auto"/>
            <w:left w:val="none" w:sz="0" w:space="0" w:color="auto"/>
            <w:bottom w:val="none" w:sz="0" w:space="0" w:color="auto"/>
            <w:right w:val="none" w:sz="0" w:space="0" w:color="auto"/>
          </w:divBdr>
        </w:div>
        <w:div w:id="449205761">
          <w:marLeft w:val="0"/>
          <w:marRight w:val="0"/>
          <w:marTop w:val="0"/>
          <w:marBottom w:val="0"/>
          <w:divBdr>
            <w:top w:val="none" w:sz="0" w:space="0" w:color="auto"/>
            <w:left w:val="none" w:sz="0" w:space="0" w:color="auto"/>
            <w:bottom w:val="none" w:sz="0" w:space="0" w:color="auto"/>
            <w:right w:val="none" w:sz="0" w:space="0" w:color="auto"/>
          </w:divBdr>
        </w:div>
        <w:div w:id="575357571">
          <w:marLeft w:val="0"/>
          <w:marRight w:val="0"/>
          <w:marTop w:val="0"/>
          <w:marBottom w:val="0"/>
          <w:divBdr>
            <w:top w:val="none" w:sz="0" w:space="0" w:color="auto"/>
            <w:left w:val="none" w:sz="0" w:space="0" w:color="auto"/>
            <w:bottom w:val="none" w:sz="0" w:space="0" w:color="auto"/>
            <w:right w:val="none" w:sz="0" w:space="0" w:color="auto"/>
          </w:divBdr>
        </w:div>
        <w:div w:id="1094471226">
          <w:marLeft w:val="0"/>
          <w:marRight w:val="0"/>
          <w:marTop w:val="0"/>
          <w:marBottom w:val="0"/>
          <w:divBdr>
            <w:top w:val="none" w:sz="0" w:space="0" w:color="auto"/>
            <w:left w:val="none" w:sz="0" w:space="0" w:color="auto"/>
            <w:bottom w:val="none" w:sz="0" w:space="0" w:color="auto"/>
            <w:right w:val="none" w:sz="0" w:space="0" w:color="auto"/>
          </w:divBdr>
        </w:div>
        <w:div w:id="1138449615">
          <w:marLeft w:val="0"/>
          <w:marRight w:val="0"/>
          <w:marTop w:val="0"/>
          <w:marBottom w:val="0"/>
          <w:divBdr>
            <w:top w:val="none" w:sz="0" w:space="0" w:color="auto"/>
            <w:left w:val="none" w:sz="0" w:space="0" w:color="auto"/>
            <w:bottom w:val="none" w:sz="0" w:space="0" w:color="auto"/>
            <w:right w:val="none" w:sz="0" w:space="0" w:color="auto"/>
          </w:divBdr>
        </w:div>
        <w:div w:id="1226259792">
          <w:marLeft w:val="0"/>
          <w:marRight w:val="0"/>
          <w:marTop w:val="0"/>
          <w:marBottom w:val="0"/>
          <w:divBdr>
            <w:top w:val="none" w:sz="0" w:space="0" w:color="auto"/>
            <w:left w:val="none" w:sz="0" w:space="0" w:color="auto"/>
            <w:bottom w:val="none" w:sz="0" w:space="0" w:color="auto"/>
            <w:right w:val="none" w:sz="0" w:space="0" w:color="auto"/>
          </w:divBdr>
        </w:div>
        <w:div w:id="1228111242">
          <w:marLeft w:val="0"/>
          <w:marRight w:val="0"/>
          <w:marTop w:val="0"/>
          <w:marBottom w:val="0"/>
          <w:divBdr>
            <w:top w:val="none" w:sz="0" w:space="0" w:color="auto"/>
            <w:left w:val="none" w:sz="0" w:space="0" w:color="auto"/>
            <w:bottom w:val="none" w:sz="0" w:space="0" w:color="auto"/>
            <w:right w:val="none" w:sz="0" w:space="0" w:color="auto"/>
          </w:divBdr>
        </w:div>
      </w:divsChild>
    </w:div>
    <w:div w:id="827863881">
      <w:bodyDiv w:val="1"/>
      <w:marLeft w:val="0"/>
      <w:marRight w:val="0"/>
      <w:marTop w:val="0"/>
      <w:marBottom w:val="0"/>
      <w:divBdr>
        <w:top w:val="none" w:sz="0" w:space="0" w:color="auto"/>
        <w:left w:val="none" w:sz="0" w:space="0" w:color="auto"/>
        <w:bottom w:val="none" w:sz="0" w:space="0" w:color="auto"/>
        <w:right w:val="none" w:sz="0" w:space="0" w:color="auto"/>
      </w:divBdr>
      <w:divsChild>
        <w:div w:id="543904535">
          <w:marLeft w:val="150"/>
          <w:marRight w:val="150"/>
          <w:marTop w:val="0"/>
          <w:marBottom w:val="150"/>
          <w:divBdr>
            <w:top w:val="none" w:sz="0" w:space="0" w:color="auto"/>
            <w:left w:val="none" w:sz="0" w:space="0" w:color="auto"/>
            <w:bottom w:val="none" w:sz="0" w:space="0" w:color="auto"/>
            <w:right w:val="none" w:sz="0" w:space="0" w:color="auto"/>
          </w:divBdr>
          <w:divsChild>
            <w:div w:id="1256551139">
              <w:marLeft w:val="0"/>
              <w:marRight w:val="0"/>
              <w:marTop w:val="0"/>
              <w:marBottom w:val="0"/>
              <w:divBdr>
                <w:top w:val="none" w:sz="0" w:space="0" w:color="auto"/>
                <w:left w:val="none" w:sz="0" w:space="0" w:color="auto"/>
                <w:bottom w:val="none" w:sz="0" w:space="0" w:color="auto"/>
                <w:right w:val="none" w:sz="0" w:space="0" w:color="auto"/>
              </w:divBdr>
              <w:divsChild>
                <w:div w:id="106314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562145">
      <w:bodyDiv w:val="1"/>
      <w:marLeft w:val="0"/>
      <w:marRight w:val="0"/>
      <w:marTop w:val="0"/>
      <w:marBottom w:val="0"/>
      <w:divBdr>
        <w:top w:val="none" w:sz="0" w:space="0" w:color="auto"/>
        <w:left w:val="none" w:sz="0" w:space="0" w:color="auto"/>
        <w:bottom w:val="none" w:sz="0" w:space="0" w:color="auto"/>
        <w:right w:val="none" w:sz="0" w:space="0" w:color="auto"/>
      </w:divBdr>
    </w:div>
    <w:div w:id="832918612">
      <w:bodyDiv w:val="1"/>
      <w:marLeft w:val="180"/>
      <w:marRight w:val="0"/>
      <w:marTop w:val="120"/>
      <w:marBottom w:val="0"/>
      <w:divBdr>
        <w:top w:val="none" w:sz="0" w:space="0" w:color="auto"/>
        <w:left w:val="none" w:sz="0" w:space="0" w:color="auto"/>
        <w:bottom w:val="none" w:sz="0" w:space="0" w:color="auto"/>
        <w:right w:val="none" w:sz="0" w:space="0" w:color="auto"/>
      </w:divBdr>
      <w:divsChild>
        <w:div w:id="787429074">
          <w:blockQuote w:val="1"/>
          <w:marLeft w:val="75"/>
          <w:marRight w:val="240"/>
          <w:marTop w:val="75"/>
          <w:marBottom w:val="240"/>
          <w:divBdr>
            <w:top w:val="none" w:sz="0" w:space="0" w:color="auto"/>
            <w:left w:val="single" w:sz="12" w:space="4" w:color="1010FF"/>
            <w:bottom w:val="none" w:sz="0" w:space="0" w:color="auto"/>
            <w:right w:val="none" w:sz="0" w:space="0" w:color="auto"/>
          </w:divBdr>
          <w:divsChild>
            <w:div w:id="73474709">
              <w:marLeft w:val="0"/>
              <w:marRight w:val="0"/>
              <w:marTop w:val="0"/>
              <w:marBottom w:val="0"/>
              <w:divBdr>
                <w:top w:val="none" w:sz="0" w:space="0" w:color="auto"/>
                <w:left w:val="none" w:sz="0" w:space="0" w:color="auto"/>
                <w:bottom w:val="none" w:sz="0" w:space="0" w:color="auto"/>
                <w:right w:val="none" w:sz="0" w:space="0" w:color="auto"/>
              </w:divBdr>
              <w:divsChild>
                <w:div w:id="1527597451">
                  <w:marLeft w:val="0"/>
                  <w:marRight w:val="0"/>
                  <w:marTop w:val="0"/>
                  <w:marBottom w:val="0"/>
                  <w:divBdr>
                    <w:top w:val="none" w:sz="0" w:space="0" w:color="auto"/>
                    <w:left w:val="none" w:sz="0" w:space="0" w:color="auto"/>
                    <w:bottom w:val="none" w:sz="0" w:space="0" w:color="auto"/>
                    <w:right w:val="none" w:sz="0" w:space="0" w:color="auto"/>
                  </w:divBdr>
                  <w:divsChild>
                    <w:div w:id="83916357">
                      <w:marLeft w:val="0"/>
                      <w:marRight w:val="0"/>
                      <w:marTop w:val="0"/>
                      <w:marBottom w:val="0"/>
                      <w:divBdr>
                        <w:top w:val="none" w:sz="0" w:space="0" w:color="auto"/>
                        <w:left w:val="none" w:sz="0" w:space="0" w:color="auto"/>
                        <w:bottom w:val="none" w:sz="0" w:space="0" w:color="auto"/>
                        <w:right w:val="none" w:sz="0" w:space="0" w:color="auto"/>
                      </w:divBdr>
                      <w:divsChild>
                        <w:div w:id="1171213304">
                          <w:marLeft w:val="0"/>
                          <w:marRight w:val="0"/>
                          <w:marTop w:val="0"/>
                          <w:marBottom w:val="0"/>
                          <w:divBdr>
                            <w:top w:val="none" w:sz="0" w:space="0" w:color="auto"/>
                            <w:left w:val="none" w:sz="0" w:space="0" w:color="auto"/>
                            <w:bottom w:val="none" w:sz="0" w:space="0" w:color="auto"/>
                            <w:right w:val="none" w:sz="0" w:space="0" w:color="auto"/>
                          </w:divBdr>
                          <w:divsChild>
                            <w:div w:id="1170636771">
                              <w:marLeft w:val="0"/>
                              <w:marRight w:val="0"/>
                              <w:marTop w:val="0"/>
                              <w:marBottom w:val="0"/>
                              <w:divBdr>
                                <w:top w:val="none" w:sz="0" w:space="0" w:color="auto"/>
                                <w:left w:val="none" w:sz="0" w:space="0" w:color="auto"/>
                                <w:bottom w:val="none" w:sz="0" w:space="0" w:color="auto"/>
                                <w:right w:val="none" w:sz="0" w:space="0" w:color="auto"/>
                              </w:divBdr>
                              <w:divsChild>
                                <w:div w:id="1167400443">
                                  <w:marLeft w:val="0"/>
                                  <w:marRight w:val="0"/>
                                  <w:marTop w:val="0"/>
                                  <w:marBottom w:val="0"/>
                                  <w:divBdr>
                                    <w:top w:val="none" w:sz="0" w:space="0" w:color="auto"/>
                                    <w:left w:val="none" w:sz="0" w:space="0" w:color="auto"/>
                                    <w:bottom w:val="none" w:sz="0" w:space="0" w:color="auto"/>
                                    <w:right w:val="none" w:sz="0" w:space="0" w:color="auto"/>
                                  </w:divBdr>
                                  <w:divsChild>
                                    <w:div w:id="980036523">
                                      <w:marLeft w:val="0"/>
                                      <w:marRight w:val="0"/>
                                      <w:marTop w:val="0"/>
                                      <w:marBottom w:val="0"/>
                                      <w:divBdr>
                                        <w:top w:val="none" w:sz="0" w:space="0" w:color="auto"/>
                                        <w:left w:val="none" w:sz="0" w:space="0" w:color="auto"/>
                                        <w:bottom w:val="none" w:sz="0" w:space="0" w:color="auto"/>
                                        <w:right w:val="none" w:sz="0" w:space="0" w:color="auto"/>
                                      </w:divBdr>
                                    </w:div>
                                    <w:div w:id="202732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4879755">
      <w:bodyDiv w:val="1"/>
      <w:marLeft w:val="0"/>
      <w:marRight w:val="0"/>
      <w:marTop w:val="0"/>
      <w:marBottom w:val="0"/>
      <w:divBdr>
        <w:top w:val="none" w:sz="0" w:space="0" w:color="auto"/>
        <w:left w:val="none" w:sz="0" w:space="0" w:color="auto"/>
        <w:bottom w:val="none" w:sz="0" w:space="0" w:color="auto"/>
        <w:right w:val="none" w:sz="0" w:space="0" w:color="auto"/>
      </w:divBdr>
      <w:divsChild>
        <w:div w:id="1740442556">
          <w:marLeft w:val="150"/>
          <w:marRight w:val="150"/>
          <w:marTop w:val="0"/>
          <w:marBottom w:val="150"/>
          <w:divBdr>
            <w:top w:val="none" w:sz="0" w:space="0" w:color="auto"/>
            <w:left w:val="none" w:sz="0" w:space="0" w:color="auto"/>
            <w:bottom w:val="none" w:sz="0" w:space="0" w:color="auto"/>
            <w:right w:val="none" w:sz="0" w:space="0" w:color="auto"/>
          </w:divBdr>
          <w:divsChild>
            <w:div w:id="142384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428197">
      <w:bodyDiv w:val="1"/>
      <w:marLeft w:val="0"/>
      <w:marRight w:val="0"/>
      <w:marTop w:val="0"/>
      <w:marBottom w:val="0"/>
      <w:divBdr>
        <w:top w:val="none" w:sz="0" w:space="0" w:color="auto"/>
        <w:left w:val="none" w:sz="0" w:space="0" w:color="auto"/>
        <w:bottom w:val="none" w:sz="0" w:space="0" w:color="auto"/>
        <w:right w:val="none" w:sz="0" w:space="0" w:color="auto"/>
      </w:divBdr>
    </w:div>
    <w:div w:id="837571923">
      <w:bodyDiv w:val="1"/>
      <w:marLeft w:val="0"/>
      <w:marRight w:val="0"/>
      <w:marTop w:val="0"/>
      <w:marBottom w:val="0"/>
      <w:divBdr>
        <w:top w:val="none" w:sz="0" w:space="0" w:color="auto"/>
        <w:left w:val="none" w:sz="0" w:space="0" w:color="auto"/>
        <w:bottom w:val="none" w:sz="0" w:space="0" w:color="auto"/>
        <w:right w:val="none" w:sz="0" w:space="0" w:color="auto"/>
      </w:divBdr>
    </w:div>
    <w:div w:id="839350946">
      <w:bodyDiv w:val="1"/>
      <w:marLeft w:val="0"/>
      <w:marRight w:val="0"/>
      <w:marTop w:val="0"/>
      <w:marBottom w:val="0"/>
      <w:divBdr>
        <w:top w:val="none" w:sz="0" w:space="0" w:color="auto"/>
        <w:left w:val="none" w:sz="0" w:space="0" w:color="auto"/>
        <w:bottom w:val="none" w:sz="0" w:space="0" w:color="auto"/>
        <w:right w:val="none" w:sz="0" w:space="0" w:color="auto"/>
      </w:divBdr>
      <w:divsChild>
        <w:div w:id="1990472826">
          <w:marLeft w:val="150"/>
          <w:marRight w:val="150"/>
          <w:marTop w:val="0"/>
          <w:marBottom w:val="150"/>
          <w:divBdr>
            <w:top w:val="none" w:sz="0" w:space="0" w:color="auto"/>
            <w:left w:val="none" w:sz="0" w:space="0" w:color="auto"/>
            <w:bottom w:val="none" w:sz="0" w:space="0" w:color="auto"/>
            <w:right w:val="none" w:sz="0" w:space="0" w:color="auto"/>
          </w:divBdr>
          <w:divsChild>
            <w:div w:id="1821649853">
              <w:marLeft w:val="0"/>
              <w:marRight w:val="0"/>
              <w:marTop w:val="0"/>
              <w:marBottom w:val="0"/>
              <w:divBdr>
                <w:top w:val="none" w:sz="0" w:space="0" w:color="auto"/>
                <w:left w:val="none" w:sz="0" w:space="0" w:color="auto"/>
                <w:bottom w:val="none" w:sz="0" w:space="0" w:color="auto"/>
                <w:right w:val="none" w:sz="0" w:space="0" w:color="auto"/>
              </w:divBdr>
              <w:divsChild>
                <w:div w:id="24673165">
                  <w:marLeft w:val="0"/>
                  <w:marRight w:val="0"/>
                  <w:marTop w:val="0"/>
                  <w:marBottom w:val="0"/>
                  <w:divBdr>
                    <w:top w:val="none" w:sz="0" w:space="0" w:color="auto"/>
                    <w:left w:val="none" w:sz="0" w:space="0" w:color="auto"/>
                    <w:bottom w:val="none" w:sz="0" w:space="0" w:color="auto"/>
                    <w:right w:val="none" w:sz="0" w:space="0" w:color="auto"/>
                  </w:divBdr>
                  <w:divsChild>
                    <w:div w:id="992686847">
                      <w:marLeft w:val="0"/>
                      <w:marRight w:val="0"/>
                      <w:marTop w:val="0"/>
                      <w:marBottom w:val="0"/>
                      <w:divBdr>
                        <w:top w:val="none" w:sz="0" w:space="0" w:color="auto"/>
                        <w:left w:val="none" w:sz="0" w:space="0" w:color="auto"/>
                        <w:bottom w:val="none" w:sz="0" w:space="0" w:color="auto"/>
                        <w:right w:val="none" w:sz="0" w:space="0" w:color="auto"/>
                      </w:divBdr>
                      <w:divsChild>
                        <w:div w:id="1135679811">
                          <w:marLeft w:val="0"/>
                          <w:marRight w:val="0"/>
                          <w:marTop w:val="0"/>
                          <w:marBottom w:val="0"/>
                          <w:divBdr>
                            <w:top w:val="none" w:sz="0" w:space="0" w:color="auto"/>
                            <w:left w:val="none" w:sz="0" w:space="0" w:color="auto"/>
                            <w:bottom w:val="none" w:sz="0" w:space="0" w:color="auto"/>
                            <w:right w:val="none" w:sz="0" w:space="0" w:color="auto"/>
                          </w:divBdr>
                          <w:divsChild>
                            <w:div w:id="119938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776527">
      <w:bodyDiv w:val="1"/>
      <w:marLeft w:val="0"/>
      <w:marRight w:val="0"/>
      <w:marTop w:val="0"/>
      <w:marBottom w:val="0"/>
      <w:divBdr>
        <w:top w:val="none" w:sz="0" w:space="0" w:color="auto"/>
        <w:left w:val="none" w:sz="0" w:space="0" w:color="auto"/>
        <w:bottom w:val="none" w:sz="0" w:space="0" w:color="auto"/>
        <w:right w:val="none" w:sz="0" w:space="0" w:color="auto"/>
      </w:divBdr>
    </w:div>
    <w:div w:id="850415574">
      <w:bodyDiv w:val="1"/>
      <w:marLeft w:val="0"/>
      <w:marRight w:val="0"/>
      <w:marTop w:val="0"/>
      <w:marBottom w:val="0"/>
      <w:divBdr>
        <w:top w:val="none" w:sz="0" w:space="0" w:color="auto"/>
        <w:left w:val="none" w:sz="0" w:space="0" w:color="auto"/>
        <w:bottom w:val="none" w:sz="0" w:space="0" w:color="auto"/>
        <w:right w:val="none" w:sz="0" w:space="0" w:color="auto"/>
      </w:divBdr>
    </w:div>
    <w:div w:id="855584441">
      <w:bodyDiv w:val="1"/>
      <w:marLeft w:val="0"/>
      <w:marRight w:val="0"/>
      <w:marTop w:val="0"/>
      <w:marBottom w:val="0"/>
      <w:divBdr>
        <w:top w:val="none" w:sz="0" w:space="0" w:color="auto"/>
        <w:left w:val="none" w:sz="0" w:space="0" w:color="auto"/>
        <w:bottom w:val="none" w:sz="0" w:space="0" w:color="auto"/>
        <w:right w:val="none" w:sz="0" w:space="0" w:color="auto"/>
      </w:divBdr>
      <w:divsChild>
        <w:div w:id="490753903">
          <w:marLeft w:val="0"/>
          <w:marRight w:val="0"/>
          <w:marTop w:val="0"/>
          <w:marBottom w:val="0"/>
          <w:divBdr>
            <w:top w:val="none" w:sz="0" w:space="0" w:color="auto"/>
            <w:left w:val="none" w:sz="0" w:space="0" w:color="auto"/>
            <w:bottom w:val="none" w:sz="0" w:space="0" w:color="auto"/>
            <w:right w:val="none" w:sz="0" w:space="0" w:color="auto"/>
          </w:divBdr>
        </w:div>
        <w:div w:id="641079666">
          <w:marLeft w:val="0"/>
          <w:marRight w:val="0"/>
          <w:marTop w:val="0"/>
          <w:marBottom w:val="0"/>
          <w:divBdr>
            <w:top w:val="none" w:sz="0" w:space="0" w:color="auto"/>
            <w:left w:val="none" w:sz="0" w:space="0" w:color="auto"/>
            <w:bottom w:val="none" w:sz="0" w:space="0" w:color="auto"/>
            <w:right w:val="none" w:sz="0" w:space="0" w:color="auto"/>
          </w:divBdr>
        </w:div>
        <w:div w:id="1156261009">
          <w:marLeft w:val="0"/>
          <w:marRight w:val="0"/>
          <w:marTop w:val="0"/>
          <w:marBottom w:val="0"/>
          <w:divBdr>
            <w:top w:val="none" w:sz="0" w:space="0" w:color="auto"/>
            <w:left w:val="none" w:sz="0" w:space="0" w:color="auto"/>
            <w:bottom w:val="none" w:sz="0" w:space="0" w:color="auto"/>
            <w:right w:val="none" w:sz="0" w:space="0" w:color="auto"/>
          </w:divBdr>
        </w:div>
        <w:div w:id="1483278268">
          <w:marLeft w:val="0"/>
          <w:marRight w:val="0"/>
          <w:marTop w:val="0"/>
          <w:marBottom w:val="0"/>
          <w:divBdr>
            <w:top w:val="none" w:sz="0" w:space="0" w:color="auto"/>
            <w:left w:val="none" w:sz="0" w:space="0" w:color="auto"/>
            <w:bottom w:val="none" w:sz="0" w:space="0" w:color="auto"/>
            <w:right w:val="none" w:sz="0" w:space="0" w:color="auto"/>
          </w:divBdr>
        </w:div>
        <w:div w:id="1759909090">
          <w:marLeft w:val="0"/>
          <w:marRight w:val="0"/>
          <w:marTop w:val="0"/>
          <w:marBottom w:val="0"/>
          <w:divBdr>
            <w:top w:val="none" w:sz="0" w:space="0" w:color="auto"/>
            <w:left w:val="none" w:sz="0" w:space="0" w:color="auto"/>
            <w:bottom w:val="none" w:sz="0" w:space="0" w:color="auto"/>
            <w:right w:val="none" w:sz="0" w:space="0" w:color="auto"/>
          </w:divBdr>
        </w:div>
        <w:div w:id="2014601662">
          <w:marLeft w:val="0"/>
          <w:marRight w:val="0"/>
          <w:marTop w:val="0"/>
          <w:marBottom w:val="0"/>
          <w:divBdr>
            <w:top w:val="none" w:sz="0" w:space="0" w:color="auto"/>
            <w:left w:val="none" w:sz="0" w:space="0" w:color="auto"/>
            <w:bottom w:val="none" w:sz="0" w:space="0" w:color="auto"/>
            <w:right w:val="none" w:sz="0" w:space="0" w:color="auto"/>
          </w:divBdr>
        </w:div>
      </w:divsChild>
    </w:div>
    <w:div w:id="859321928">
      <w:bodyDiv w:val="1"/>
      <w:marLeft w:val="0"/>
      <w:marRight w:val="0"/>
      <w:marTop w:val="0"/>
      <w:marBottom w:val="0"/>
      <w:divBdr>
        <w:top w:val="none" w:sz="0" w:space="0" w:color="auto"/>
        <w:left w:val="none" w:sz="0" w:space="0" w:color="auto"/>
        <w:bottom w:val="none" w:sz="0" w:space="0" w:color="auto"/>
        <w:right w:val="none" w:sz="0" w:space="0" w:color="auto"/>
      </w:divBdr>
      <w:divsChild>
        <w:div w:id="149634574">
          <w:marLeft w:val="150"/>
          <w:marRight w:val="150"/>
          <w:marTop w:val="0"/>
          <w:marBottom w:val="150"/>
          <w:divBdr>
            <w:top w:val="none" w:sz="0" w:space="0" w:color="auto"/>
            <w:left w:val="none" w:sz="0" w:space="0" w:color="auto"/>
            <w:bottom w:val="none" w:sz="0" w:space="0" w:color="auto"/>
            <w:right w:val="none" w:sz="0" w:space="0" w:color="auto"/>
          </w:divBdr>
          <w:divsChild>
            <w:div w:id="36093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6999">
      <w:bodyDiv w:val="1"/>
      <w:marLeft w:val="0"/>
      <w:marRight w:val="0"/>
      <w:marTop w:val="0"/>
      <w:marBottom w:val="0"/>
      <w:divBdr>
        <w:top w:val="none" w:sz="0" w:space="0" w:color="auto"/>
        <w:left w:val="none" w:sz="0" w:space="0" w:color="auto"/>
        <w:bottom w:val="none" w:sz="0" w:space="0" w:color="auto"/>
        <w:right w:val="none" w:sz="0" w:space="0" w:color="auto"/>
      </w:divBdr>
      <w:divsChild>
        <w:div w:id="484663264">
          <w:marLeft w:val="150"/>
          <w:marRight w:val="150"/>
          <w:marTop w:val="0"/>
          <w:marBottom w:val="150"/>
          <w:divBdr>
            <w:top w:val="none" w:sz="0" w:space="0" w:color="auto"/>
            <w:left w:val="none" w:sz="0" w:space="0" w:color="auto"/>
            <w:bottom w:val="none" w:sz="0" w:space="0" w:color="auto"/>
            <w:right w:val="none" w:sz="0" w:space="0" w:color="auto"/>
          </w:divBdr>
          <w:divsChild>
            <w:div w:id="83305171">
              <w:marLeft w:val="0"/>
              <w:marRight w:val="0"/>
              <w:marTop w:val="0"/>
              <w:marBottom w:val="0"/>
              <w:divBdr>
                <w:top w:val="none" w:sz="0" w:space="0" w:color="auto"/>
                <w:left w:val="none" w:sz="0" w:space="0" w:color="auto"/>
                <w:bottom w:val="none" w:sz="0" w:space="0" w:color="auto"/>
                <w:right w:val="none" w:sz="0" w:space="0" w:color="auto"/>
              </w:divBdr>
            </w:div>
            <w:div w:id="29891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426435">
      <w:bodyDiv w:val="1"/>
      <w:marLeft w:val="0"/>
      <w:marRight w:val="0"/>
      <w:marTop w:val="0"/>
      <w:marBottom w:val="0"/>
      <w:divBdr>
        <w:top w:val="none" w:sz="0" w:space="0" w:color="auto"/>
        <w:left w:val="none" w:sz="0" w:space="0" w:color="auto"/>
        <w:bottom w:val="none" w:sz="0" w:space="0" w:color="auto"/>
        <w:right w:val="none" w:sz="0" w:space="0" w:color="auto"/>
      </w:divBdr>
    </w:div>
    <w:div w:id="873078985">
      <w:bodyDiv w:val="1"/>
      <w:marLeft w:val="0"/>
      <w:marRight w:val="0"/>
      <w:marTop w:val="0"/>
      <w:marBottom w:val="0"/>
      <w:divBdr>
        <w:top w:val="none" w:sz="0" w:space="0" w:color="auto"/>
        <w:left w:val="none" w:sz="0" w:space="0" w:color="auto"/>
        <w:bottom w:val="none" w:sz="0" w:space="0" w:color="auto"/>
        <w:right w:val="none" w:sz="0" w:space="0" w:color="auto"/>
      </w:divBdr>
      <w:divsChild>
        <w:div w:id="2093428050">
          <w:marLeft w:val="0"/>
          <w:marRight w:val="0"/>
          <w:marTop w:val="0"/>
          <w:marBottom w:val="0"/>
          <w:divBdr>
            <w:top w:val="none" w:sz="0" w:space="0" w:color="auto"/>
            <w:left w:val="none" w:sz="0" w:space="0" w:color="auto"/>
            <w:bottom w:val="none" w:sz="0" w:space="0" w:color="auto"/>
            <w:right w:val="none" w:sz="0" w:space="0" w:color="auto"/>
          </w:divBdr>
          <w:divsChild>
            <w:div w:id="400293898">
              <w:marLeft w:val="0"/>
              <w:marRight w:val="0"/>
              <w:marTop w:val="0"/>
              <w:marBottom w:val="0"/>
              <w:divBdr>
                <w:top w:val="none" w:sz="0" w:space="0" w:color="auto"/>
                <w:left w:val="none" w:sz="0" w:space="0" w:color="auto"/>
                <w:bottom w:val="none" w:sz="0" w:space="0" w:color="auto"/>
                <w:right w:val="none" w:sz="0" w:space="0" w:color="auto"/>
              </w:divBdr>
              <w:divsChild>
                <w:div w:id="62068341">
                  <w:marLeft w:val="0"/>
                  <w:marRight w:val="0"/>
                  <w:marTop w:val="0"/>
                  <w:marBottom w:val="0"/>
                  <w:divBdr>
                    <w:top w:val="none" w:sz="0" w:space="0" w:color="auto"/>
                    <w:left w:val="none" w:sz="0" w:space="0" w:color="auto"/>
                    <w:bottom w:val="none" w:sz="0" w:space="0" w:color="auto"/>
                    <w:right w:val="none" w:sz="0" w:space="0" w:color="auto"/>
                  </w:divBdr>
                  <w:divsChild>
                    <w:div w:id="1272206072">
                      <w:marLeft w:val="0"/>
                      <w:marRight w:val="0"/>
                      <w:marTop w:val="0"/>
                      <w:marBottom w:val="0"/>
                      <w:divBdr>
                        <w:top w:val="none" w:sz="0" w:space="0" w:color="auto"/>
                        <w:left w:val="none" w:sz="0" w:space="0" w:color="auto"/>
                        <w:bottom w:val="none" w:sz="0" w:space="0" w:color="auto"/>
                        <w:right w:val="none" w:sz="0" w:space="0" w:color="auto"/>
                      </w:divBdr>
                      <w:divsChild>
                        <w:div w:id="199166772">
                          <w:marLeft w:val="0"/>
                          <w:marRight w:val="0"/>
                          <w:marTop w:val="0"/>
                          <w:marBottom w:val="0"/>
                          <w:divBdr>
                            <w:top w:val="none" w:sz="0" w:space="0" w:color="auto"/>
                            <w:left w:val="none" w:sz="0" w:space="0" w:color="auto"/>
                            <w:bottom w:val="none" w:sz="0" w:space="0" w:color="auto"/>
                            <w:right w:val="none" w:sz="0" w:space="0" w:color="auto"/>
                          </w:divBdr>
                          <w:divsChild>
                            <w:div w:id="645358052">
                              <w:marLeft w:val="0"/>
                              <w:marRight w:val="0"/>
                              <w:marTop w:val="0"/>
                              <w:marBottom w:val="0"/>
                              <w:divBdr>
                                <w:top w:val="none" w:sz="0" w:space="0" w:color="auto"/>
                                <w:left w:val="none" w:sz="0" w:space="0" w:color="auto"/>
                                <w:bottom w:val="none" w:sz="0" w:space="0" w:color="auto"/>
                                <w:right w:val="none" w:sz="0" w:space="0" w:color="auto"/>
                              </w:divBdr>
                              <w:divsChild>
                                <w:div w:id="1900629739">
                                  <w:marLeft w:val="0"/>
                                  <w:marRight w:val="0"/>
                                  <w:marTop w:val="0"/>
                                  <w:marBottom w:val="0"/>
                                  <w:divBdr>
                                    <w:top w:val="none" w:sz="0" w:space="0" w:color="auto"/>
                                    <w:left w:val="none" w:sz="0" w:space="0" w:color="auto"/>
                                    <w:bottom w:val="none" w:sz="0" w:space="0" w:color="auto"/>
                                    <w:right w:val="none" w:sz="0" w:space="0" w:color="auto"/>
                                  </w:divBdr>
                                  <w:divsChild>
                                    <w:div w:id="1281766009">
                                      <w:marLeft w:val="0"/>
                                      <w:marRight w:val="0"/>
                                      <w:marTop w:val="0"/>
                                      <w:marBottom w:val="0"/>
                                      <w:divBdr>
                                        <w:top w:val="none" w:sz="0" w:space="0" w:color="auto"/>
                                        <w:left w:val="none" w:sz="0" w:space="0" w:color="auto"/>
                                        <w:bottom w:val="none" w:sz="0" w:space="0" w:color="auto"/>
                                        <w:right w:val="none" w:sz="0" w:space="0" w:color="auto"/>
                                      </w:divBdr>
                                      <w:divsChild>
                                        <w:div w:id="504982991">
                                          <w:marLeft w:val="0"/>
                                          <w:marRight w:val="0"/>
                                          <w:marTop w:val="0"/>
                                          <w:marBottom w:val="0"/>
                                          <w:divBdr>
                                            <w:top w:val="none" w:sz="0" w:space="0" w:color="auto"/>
                                            <w:left w:val="none" w:sz="0" w:space="0" w:color="auto"/>
                                            <w:bottom w:val="none" w:sz="0" w:space="0" w:color="auto"/>
                                            <w:right w:val="none" w:sz="0" w:space="0" w:color="auto"/>
                                          </w:divBdr>
                                          <w:divsChild>
                                            <w:div w:id="348138580">
                                              <w:marLeft w:val="0"/>
                                              <w:marRight w:val="0"/>
                                              <w:marTop w:val="0"/>
                                              <w:marBottom w:val="0"/>
                                              <w:divBdr>
                                                <w:top w:val="none" w:sz="0" w:space="0" w:color="auto"/>
                                                <w:left w:val="none" w:sz="0" w:space="0" w:color="auto"/>
                                                <w:bottom w:val="none" w:sz="0" w:space="0" w:color="auto"/>
                                                <w:right w:val="none" w:sz="0" w:space="0" w:color="auto"/>
                                              </w:divBdr>
                                              <w:divsChild>
                                                <w:div w:id="34085833">
                                                  <w:marLeft w:val="0"/>
                                                  <w:marRight w:val="0"/>
                                                  <w:marTop w:val="0"/>
                                                  <w:marBottom w:val="0"/>
                                                  <w:divBdr>
                                                    <w:top w:val="none" w:sz="0" w:space="0" w:color="auto"/>
                                                    <w:left w:val="none" w:sz="0" w:space="0" w:color="auto"/>
                                                    <w:bottom w:val="none" w:sz="0" w:space="0" w:color="auto"/>
                                                    <w:right w:val="none" w:sz="0" w:space="0" w:color="auto"/>
                                                  </w:divBdr>
                                                </w:div>
                                                <w:div w:id="1164315232">
                                                  <w:marLeft w:val="0"/>
                                                  <w:marRight w:val="0"/>
                                                  <w:marTop w:val="0"/>
                                                  <w:marBottom w:val="0"/>
                                                  <w:divBdr>
                                                    <w:top w:val="none" w:sz="0" w:space="0" w:color="auto"/>
                                                    <w:left w:val="none" w:sz="0" w:space="0" w:color="auto"/>
                                                    <w:bottom w:val="none" w:sz="0" w:space="0" w:color="auto"/>
                                                    <w:right w:val="none" w:sz="0" w:space="0" w:color="auto"/>
                                                  </w:divBdr>
                                                </w:div>
                                                <w:div w:id="192402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4731294">
      <w:bodyDiv w:val="1"/>
      <w:marLeft w:val="0"/>
      <w:marRight w:val="0"/>
      <w:marTop w:val="0"/>
      <w:marBottom w:val="0"/>
      <w:divBdr>
        <w:top w:val="none" w:sz="0" w:space="0" w:color="auto"/>
        <w:left w:val="none" w:sz="0" w:space="0" w:color="auto"/>
        <w:bottom w:val="none" w:sz="0" w:space="0" w:color="auto"/>
        <w:right w:val="none" w:sz="0" w:space="0" w:color="auto"/>
      </w:divBdr>
    </w:div>
    <w:div w:id="877350936">
      <w:bodyDiv w:val="1"/>
      <w:marLeft w:val="0"/>
      <w:marRight w:val="0"/>
      <w:marTop w:val="0"/>
      <w:marBottom w:val="0"/>
      <w:divBdr>
        <w:top w:val="none" w:sz="0" w:space="0" w:color="auto"/>
        <w:left w:val="none" w:sz="0" w:space="0" w:color="auto"/>
        <w:bottom w:val="none" w:sz="0" w:space="0" w:color="auto"/>
        <w:right w:val="none" w:sz="0" w:space="0" w:color="auto"/>
      </w:divBdr>
      <w:divsChild>
        <w:div w:id="724646113">
          <w:marLeft w:val="150"/>
          <w:marRight w:val="150"/>
          <w:marTop w:val="0"/>
          <w:marBottom w:val="150"/>
          <w:divBdr>
            <w:top w:val="none" w:sz="0" w:space="0" w:color="auto"/>
            <w:left w:val="none" w:sz="0" w:space="0" w:color="auto"/>
            <w:bottom w:val="none" w:sz="0" w:space="0" w:color="auto"/>
            <w:right w:val="none" w:sz="0" w:space="0" w:color="auto"/>
          </w:divBdr>
          <w:divsChild>
            <w:div w:id="1621036321">
              <w:marLeft w:val="0"/>
              <w:marRight w:val="0"/>
              <w:marTop w:val="0"/>
              <w:marBottom w:val="0"/>
              <w:divBdr>
                <w:top w:val="none" w:sz="0" w:space="0" w:color="auto"/>
                <w:left w:val="none" w:sz="0" w:space="0" w:color="auto"/>
                <w:bottom w:val="none" w:sz="0" w:space="0" w:color="auto"/>
                <w:right w:val="none" w:sz="0" w:space="0" w:color="auto"/>
              </w:divBdr>
              <w:divsChild>
                <w:div w:id="995258205">
                  <w:marLeft w:val="0"/>
                  <w:marRight w:val="0"/>
                  <w:marTop w:val="0"/>
                  <w:marBottom w:val="0"/>
                  <w:divBdr>
                    <w:top w:val="none" w:sz="0" w:space="0" w:color="auto"/>
                    <w:left w:val="none" w:sz="0" w:space="0" w:color="auto"/>
                    <w:bottom w:val="none" w:sz="0" w:space="0" w:color="auto"/>
                    <w:right w:val="none" w:sz="0" w:space="0" w:color="auto"/>
                  </w:divBdr>
                  <w:divsChild>
                    <w:div w:id="292830250">
                      <w:marLeft w:val="0"/>
                      <w:marRight w:val="0"/>
                      <w:marTop w:val="0"/>
                      <w:marBottom w:val="0"/>
                      <w:divBdr>
                        <w:top w:val="none" w:sz="0" w:space="0" w:color="auto"/>
                        <w:left w:val="none" w:sz="0" w:space="0" w:color="auto"/>
                        <w:bottom w:val="none" w:sz="0" w:space="0" w:color="auto"/>
                        <w:right w:val="none" w:sz="0" w:space="0" w:color="auto"/>
                      </w:divBdr>
                    </w:div>
                    <w:div w:id="722564743">
                      <w:marLeft w:val="0"/>
                      <w:marRight w:val="0"/>
                      <w:marTop w:val="0"/>
                      <w:marBottom w:val="0"/>
                      <w:divBdr>
                        <w:top w:val="none" w:sz="0" w:space="0" w:color="auto"/>
                        <w:left w:val="none" w:sz="0" w:space="0" w:color="auto"/>
                        <w:bottom w:val="none" w:sz="0" w:space="0" w:color="auto"/>
                        <w:right w:val="none" w:sz="0" w:space="0" w:color="auto"/>
                      </w:divBdr>
                    </w:div>
                    <w:div w:id="99309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323079">
      <w:bodyDiv w:val="1"/>
      <w:marLeft w:val="0"/>
      <w:marRight w:val="0"/>
      <w:marTop w:val="0"/>
      <w:marBottom w:val="0"/>
      <w:divBdr>
        <w:top w:val="none" w:sz="0" w:space="0" w:color="auto"/>
        <w:left w:val="none" w:sz="0" w:space="0" w:color="auto"/>
        <w:bottom w:val="none" w:sz="0" w:space="0" w:color="auto"/>
        <w:right w:val="none" w:sz="0" w:space="0" w:color="auto"/>
      </w:divBdr>
    </w:div>
    <w:div w:id="880441058">
      <w:bodyDiv w:val="1"/>
      <w:marLeft w:val="0"/>
      <w:marRight w:val="0"/>
      <w:marTop w:val="0"/>
      <w:marBottom w:val="0"/>
      <w:divBdr>
        <w:top w:val="none" w:sz="0" w:space="0" w:color="auto"/>
        <w:left w:val="none" w:sz="0" w:space="0" w:color="auto"/>
        <w:bottom w:val="none" w:sz="0" w:space="0" w:color="auto"/>
        <w:right w:val="none" w:sz="0" w:space="0" w:color="auto"/>
      </w:divBdr>
    </w:div>
    <w:div w:id="881138025">
      <w:bodyDiv w:val="1"/>
      <w:marLeft w:val="0"/>
      <w:marRight w:val="0"/>
      <w:marTop w:val="0"/>
      <w:marBottom w:val="0"/>
      <w:divBdr>
        <w:top w:val="none" w:sz="0" w:space="0" w:color="auto"/>
        <w:left w:val="none" w:sz="0" w:space="0" w:color="auto"/>
        <w:bottom w:val="none" w:sz="0" w:space="0" w:color="auto"/>
        <w:right w:val="none" w:sz="0" w:space="0" w:color="auto"/>
      </w:divBdr>
    </w:div>
    <w:div w:id="882059089">
      <w:bodyDiv w:val="1"/>
      <w:marLeft w:val="0"/>
      <w:marRight w:val="0"/>
      <w:marTop w:val="0"/>
      <w:marBottom w:val="0"/>
      <w:divBdr>
        <w:top w:val="none" w:sz="0" w:space="0" w:color="auto"/>
        <w:left w:val="none" w:sz="0" w:space="0" w:color="auto"/>
        <w:bottom w:val="none" w:sz="0" w:space="0" w:color="auto"/>
        <w:right w:val="none" w:sz="0" w:space="0" w:color="auto"/>
      </w:divBdr>
    </w:div>
    <w:div w:id="888997335">
      <w:bodyDiv w:val="1"/>
      <w:marLeft w:val="0"/>
      <w:marRight w:val="0"/>
      <w:marTop w:val="0"/>
      <w:marBottom w:val="0"/>
      <w:divBdr>
        <w:top w:val="none" w:sz="0" w:space="0" w:color="auto"/>
        <w:left w:val="none" w:sz="0" w:space="0" w:color="auto"/>
        <w:bottom w:val="none" w:sz="0" w:space="0" w:color="auto"/>
        <w:right w:val="none" w:sz="0" w:space="0" w:color="auto"/>
      </w:divBdr>
      <w:divsChild>
        <w:div w:id="896865823">
          <w:marLeft w:val="0"/>
          <w:marRight w:val="0"/>
          <w:marTop w:val="0"/>
          <w:marBottom w:val="0"/>
          <w:divBdr>
            <w:top w:val="none" w:sz="0" w:space="0" w:color="auto"/>
            <w:left w:val="none" w:sz="0" w:space="0" w:color="auto"/>
            <w:bottom w:val="none" w:sz="0" w:space="0" w:color="auto"/>
            <w:right w:val="none" w:sz="0" w:space="0" w:color="auto"/>
          </w:divBdr>
          <w:divsChild>
            <w:div w:id="549995886">
              <w:marLeft w:val="0"/>
              <w:marRight w:val="0"/>
              <w:marTop w:val="0"/>
              <w:marBottom w:val="0"/>
              <w:divBdr>
                <w:top w:val="none" w:sz="0" w:space="0" w:color="auto"/>
                <w:left w:val="none" w:sz="0" w:space="0" w:color="auto"/>
                <w:bottom w:val="none" w:sz="0" w:space="0" w:color="auto"/>
                <w:right w:val="none" w:sz="0" w:space="0" w:color="auto"/>
              </w:divBdr>
              <w:divsChild>
                <w:div w:id="1886866124">
                  <w:marLeft w:val="0"/>
                  <w:marRight w:val="0"/>
                  <w:marTop w:val="0"/>
                  <w:marBottom w:val="0"/>
                  <w:divBdr>
                    <w:top w:val="none" w:sz="0" w:space="0" w:color="auto"/>
                    <w:left w:val="none" w:sz="0" w:space="0" w:color="auto"/>
                    <w:bottom w:val="none" w:sz="0" w:space="0" w:color="auto"/>
                    <w:right w:val="none" w:sz="0" w:space="0" w:color="auto"/>
                  </w:divBdr>
                  <w:divsChild>
                    <w:div w:id="835606470">
                      <w:marLeft w:val="0"/>
                      <w:marRight w:val="0"/>
                      <w:marTop w:val="0"/>
                      <w:marBottom w:val="0"/>
                      <w:divBdr>
                        <w:top w:val="none" w:sz="0" w:space="0" w:color="auto"/>
                        <w:left w:val="none" w:sz="0" w:space="0" w:color="auto"/>
                        <w:bottom w:val="none" w:sz="0" w:space="0" w:color="auto"/>
                        <w:right w:val="none" w:sz="0" w:space="0" w:color="auto"/>
                      </w:divBdr>
                      <w:divsChild>
                        <w:div w:id="531385364">
                          <w:marLeft w:val="0"/>
                          <w:marRight w:val="0"/>
                          <w:marTop w:val="0"/>
                          <w:marBottom w:val="0"/>
                          <w:divBdr>
                            <w:top w:val="none" w:sz="0" w:space="0" w:color="auto"/>
                            <w:left w:val="none" w:sz="0" w:space="0" w:color="auto"/>
                            <w:bottom w:val="none" w:sz="0" w:space="0" w:color="auto"/>
                            <w:right w:val="none" w:sz="0" w:space="0" w:color="auto"/>
                          </w:divBdr>
                          <w:divsChild>
                            <w:div w:id="17716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130017">
      <w:bodyDiv w:val="1"/>
      <w:marLeft w:val="0"/>
      <w:marRight w:val="0"/>
      <w:marTop w:val="0"/>
      <w:marBottom w:val="0"/>
      <w:divBdr>
        <w:top w:val="none" w:sz="0" w:space="0" w:color="auto"/>
        <w:left w:val="none" w:sz="0" w:space="0" w:color="auto"/>
        <w:bottom w:val="none" w:sz="0" w:space="0" w:color="auto"/>
        <w:right w:val="none" w:sz="0" w:space="0" w:color="auto"/>
      </w:divBdr>
    </w:div>
    <w:div w:id="908689243">
      <w:bodyDiv w:val="1"/>
      <w:marLeft w:val="0"/>
      <w:marRight w:val="0"/>
      <w:marTop w:val="0"/>
      <w:marBottom w:val="0"/>
      <w:divBdr>
        <w:top w:val="none" w:sz="0" w:space="0" w:color="auto"/>
        <w:left w:val="none" w:sz="0" w:space="0" w:color="auto"/>
        <w:bottom w:val="none" w:sz="0" w:space="0" w:color="auto"/>
        <w:right w:val="none" w:sz="0" w:space="0" w:color="auto"/>
      </w:divBdr>
      <w:divsChild>
        <w:div w:id="1551112405">
          <w:marLeft w:val="0"/>
          <w:marRight w:val="0"/>
          <w:marTop w:val="0"/>
          <w:marBottom w:val="0"/>
          <w:divBdr>
            <w:top w:val="none" w:sz="0" w:space="0" w:color="auto"/>
            <w:left w:val="none" w:sz="0" w:space="0" w:color="auto"/>
            <w:bottom w:val="none" w:sz="0" w:space="0" w:color="auto"/>
            <w:right w:val="none" w:sz="0" w:space="0" w:color="auto"/>
          </w:divBdr>
          <w:divsChild>
            <w:div w:id="1831751388">
              <w:marLeft w:val="0"/>
              <w:marRight w:val="0"/>
              <w:marTop w:val="0"/>
              <w:marBottom w:val="0"/>
              <w:divBdr>
                <w:top w:val="none" w:sz="0" w:space="0" w:color="auto"/>
                <w:left w:val="none" w:sz="0" w:space="0" w:color="auto"/>
                <w:bottom w:val="none" w:sz="0" w:space="0" w:color="auto"/>
                <w:right w:val="none" w:sz="0" w:space="0" w:color="auto"/>
              </w:divBdr>
              <w:divsChild>
                <w:div w:id="419762817">
                  <w:marLeft w:val="0"/>
                  <w:marRight w:val="0"/>
                  <w:marTop w:val="0"/>
                  <w:marBottom w:val="0"/>
                  <w:divBdr>
                    <w:top w:val="none" w:sz="0" w:space="0" w:color="auto"/>
                    <w:left w:val="none" w:sz="0" w:space="0" w:color="auto"/>
                    <w:bottom w:val="none" w:sz="0" w:space="0" w:color="auto"/>
                    <w:right w:val="none" w:sz="0" w:space="0" w:color="auto"/>
                  </w:divBdr>
                  <w:divsChild>
                    <w:div w:id="2080711680">
                      <w:marLeft w:val="0"/>
                      <w:marRight w:val="0"/>
                      <w:marTop w:val="0"/>
                      <w:marBottom w:val="0"/>
                      <w:divBdr>
                        <w:top w:val="none" w:sz="0" w:space="0" w:color="auto"/>
                        <w:left w:val="none" w:sz="0" w:space="0" w:color="auto"/>
                        <w:bottom w:val="none" w:sz="0" w:space="0" w:color="auto"/>
                        <w:right w:val="none" w:sz="0" w:space="0" w:color="auto"/>
                      </w:divBdr>
                      <w:divsChild>
                        <w:div w:id="168952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997443">
      <w:bodyDiv w:val="1"/>
      <w:marLeft w:val="0"/>
      <w:marRight w:val="0"/>
      <w:marTop w:val="0"/>
      <w:marBottom w:val="0"/>
      <w:divBdr>
        <w:top w:val="none" w:sz="0" w:space="0" w:color="auto"/>
        <w:left w:val="none" w:sz="0" w:space="0" w:color="auto"/>
        <w:bottom w:val="none" w:sz="0" w:space="0" w:color="auto"/>
        <w:right w:val="none" w:sz="0" w:space="0" w:color="auto"/>
      </w:divBdr>
      <w:divsChild>
        <w:div w:id="933514073">
          <w:marLeft w:val="136"/>
          <w:marRight w:val="136"/>
          <w:marTop w:val="0"/>
          <w:marBottom w:val="136"/>
          <w:divBdr>
            <w:top w:val="none" w:sz="0" w:space="0" w:color="auto"/>
            <w:left w:val="none" w:sz="0" w:space="0" w:color="auto"/>
            <w:bottom w:val="none" w:sz="0" w:space="0" w:color="auto"/>
            <w:right w:val="none" w:sz="0" w:space="0" w:color="auto"/>
          </w:divBdr>
          <w:divsChild>
            <w:div w:id="1664116001">
              <w:marLeft w:val="0"/>
              <w:marRight w:val="0"/>
              <w:marTop w:val="0"/>
              <w:marBottom w:val="0"/>
              <w:divBdr>
                <w:top w:val="none" w:sz="0" w:space="0" w:color="auto"/>
                <w:left w:val="none" w:sz="0" w:space="0" w:color="auto"/>
                <w:bottom w:val="none" w:sz="0" w:space="0" w:color="auto"/>
                <w:right w:val="none" w:sz="0" w:space="0" w:color="auto"/>
              </w:divBdr>
              <w:divsChild>
                <w:div w:id="625427246">
                  <w:marLeft w:val="0"/>
                  <w:marRight w:val="0"/>
                  <w:marTop w:val="0"/>
                  <w:marBottom w:val="0"/>
                  <w:divBdr>
                    <w:top w:val="none" w:sz="0" w:space="0" w:color="auto"/>
                    <w:left w:val="none" w:sz="0" w:space="0" w:color="auto"/>
                    <w:bottom w:val="none" w:sz="0" w:space="0" w:color="auto"/>
                    <w:right w:val="none" w:sz="0" w:space="0" w:color="auto"/>
                  </w:divBdr>
                  <w:divsChild>
                    <w:div w:id="1482191167">
                      <w:marLeft w:val="0"/>
                      <w:marRight w:val="0"/>
                      <w:marTop w:val="0"/>
                      <w:marBottom w:val="0"/>
                      <w:divBdr>
                        <w:top w:val="none" w:sz="0" w:space="0" w:color="auto"/>
                        <w:left w:val="none" w:sz="0" w:space="0" w:color="auto"/>
                        <w:bottom w:val="none" w:sz="0" w:space="0" w:color="auto"/>
                        <w:right w:val="none" w:sz="0" w:space="0" w:color="auto"/>
                      </w:divBdr>
                    </w:div>
                    <w:div w:id="15872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773666">
      <w:bodyDiv w:val="1"/>
      <w:marLeft w:val="0"/>
      <w:marRight w:val="0"/>
      <w:marTop w:val="0"/>
      <w:marBottom w:val="0"/>
      <w:divBdr>
        <w:top w:val="none" w:sz="0" w:space="0" w:color="auto"/>
        <w:left w:val="none" w:sz="0" w:space="0" w:color="auto"/>
        <w:bottom w:val="none" w:sz="0" w:space="0" w:color="auto"/>
        <w:right w:val="none" w:sz="0" w:space="0" w:color="auto"/>
      </w:divBdr>
    </w:div>
    <w:div w:id="914822866">
      <w:bodyDiv w:val="1"/>
      <w:marLeft w:val="0"/>
      <w:marRight w:val="0"/>
      <w:marTop w:val="0"/>
      <w:marBottom w:val="0"/>
      <w:divBdr>
        <w:top w:val="none" w:sz="0" w:space="0" w:color="auto"/>
        <w:left w:val="none" w:sz="0" w:space="0" w:color="auto"/>
        <w:bottom w:val="none" w:sz="0" w:space="0" w:color="auto"/>
        <w:right w:val="none" w:sz="0" w:space="0" w:color="auto"/>
      </w:divBdr>
    </w:div>
    <w:div w:id="917324831">
      <w:bodyDiv w:val="1"/>
      <w:marLeft w:val="0"/>
      <w:marRight w:val="0"/>
      <w:marTop w:val="0"/>
      <w:marBottom w:val="0"/>
      <w:divBdr>
        <w:top w:val="none" w:sz="0" w:space="0" w:color="auto"/>
        <w:left w:val="none" w:sz="0" w:space="0" w:color="auto"/>
        <w:bottom w:val="none" w:sz="0" w:space="0" w:color="auto"/>
        <w:right w:val="none" w:sz="0" w:space="0" w:color="auto"/>
      </w:divBdr>
    </w:div>
    <w:div w:id="917710411">
      <w:bodyDiv w:val="1"/>
      <w:marLeft w:val="0"/>
      <w:marRight w:val="0"/>
      <w:marTop w:val="0"/>
      <w:marBottom w:val="0"/>
      <w:divBdr>
        <w:top w:val="none" w:sz="0" w:space="0" w:color="auto"/>
        <w:left w:val="none" w:sz="0" w:space="0" w:color="auto"/>
        <w:bottom w:val="none" w:sz="0" w:space="0" w:color="auto"/>
        <w:right w:val="none" w:sz="0" w:space="0" w:color="auto"/>
      </w:divBdr>
      <w:divsChild>
        <w:div w:id="195779415">
          <w:marLeft w:val="0"/>
          <w:marRight w:val="0"/>
          <w:marTop w:val="0"/>
          <w:marBottom w:val="0"/>
          <w:divBdr>
            <w:top w:val="none" w:sz="0" w:space="0" w:color="auto"/>
            <w:left w:val="none" w:sz="0" w:space="0" w:color="auto"/>
            <w:bottom w:val="none" w:sz="0" w:space="0" w:color="auto"/>
            <w:right w:val="none" w:sz="0" w:space="0" w:color="auto"/>
          </w:divBdr>
        </w:div>
        <w:div w:id="416681617">
          <w:marLeft w:val="0"/>
          <w:marRight w:val="0"/>
          <w:marTop w:val="0"/>
          <w:marBottom w:val="0"/>
          <w:divBdr>
            <w:top w:val="none" w:sz="0" w:space="0" w:color="auto"/>
            <w:left w:val="none" w:sz="0" w:space="0" w:color="auto"/>
            <w:bottom w:val="none" w:sz="0" w:space="0" w:color="auto"/>
            <w:right w:val="none" w:sz="0" w:space="0" w:color="auto"/>
          </w:divBdr>
        </w:div>
        <w:div w:id="623541088">
          <w:marLeft w:val="0"/>
          <w:marRight w:val="0"/>
          <w:marTop w:val="0"/>
          <w:marBottom w:val="0"/>
          <w:divBdr>
            <w:top w:val="none" w:sz="0" w:space="0" w:color="auto"/>
            <w:left w:val="none" w:sz="0" w:space="0" w:color="auto"/>
            <w:bottom w:val="none" w:sz="0" w:space="0" w:color="auto"/>
            <w:right w:val="none" w:sz="0" w:space="0" w:color="auto"/>
          </w:divBdr>
        </w:div>
        <w:div w:id="819806584">
          <w:marLeft w:val="0"/>
          <w:marRight w:val="0"/>
          <w:marTop w:val="0"/>
          <w:marBottom w:val="0"/>
          <w:divBdr>
            <w:top w:val="none" w:sz="0" w:space="0" w:color="auto"/>
            <w:left w:val="none" w:sz="0" w:space="0" w:color="auto"/>
            <w:bottom w:val="none" w:sz="0" w:space="0" w:color="auto"/>
            <w:right w:val="none" w:sz="0" w:space="0" w:color="auto"/>
          </w:divBdr>
        </w:div>
        <w:div w:id="1098939437">
          <w:marLeft w:val="0"/>
          <w:marRight w:val="0"/>
          <w:marTop w:val="0"/>
          <w:marBottom w:val="0"/>
          <w:divBdr>
            <w:top w:val="none" w:sz="0" w:space="0" w:color="auto"/>
            <w:left w:val="none" w:sz="0" w:space="0" w:color="auto"/>
            <w:bottom w:val="none" w:sz="0" w:space="0" w:color="auto"/>
            <w:right w:val="none" w:sz="0" w:space="0" w:color="auto"/>
          </w:divBdr>
        </w:div>
        <w:div w:id="1329863307">
          <w:marLeft w:val="0"/>
          <w:marRight w:val="0"/>
          <w:marTop w:val="0"/>
          <w:marBottom w:val="0"/>
          <w:divBdr>
            <w:top w:val="none" w:sz="0" w:space="0" w:color="auto"/>
            <w:left w:val="none" w:sz="0" w:space="0" w:color="auto"/>
            <w:bottom w:val="none" w:sz="0" w:space="0" w:color="auto"/>
            <w:right w:val="none" w:sz="0" w:space="0" w:color="auto"/>
          </w:divBdr>
        </w:div>
        <w:div w:id="1452817674">
          <w:marLeft w:val="0"/>
          <w:marRight w:val="0"/>
          <w:marTop w:val="0"/>
          <w:marBottom w:val="0"/>
          <w:divBdr>
            <w:top w:val="none" w:sz="0" w:space="0" w:color="auto"/>
            <w:left w:val="none" w:sz="0" w:space="0" w:color="auto"/>
            <w:bottom w:val="none" w:sz="0" w:space="0" w:color="auto"/>
            <w:right w:val="none" w:sz="0" w:space="0" w:color="auto"/>
          </w:divBdr>
        </w:div>
        <w:div w:id="1918324412">
          <w:marLeft w:val="0"/>
          <w:marRight w:val="0"/>
          <w:marTop w:val="0"/>
          <w:marBottom w:val="0"/>
          <w:divBdr>
            <w:top w:val="none" w:sz="0" w:space="0" w:color="auto"/>
            <w:left w:val="none" w:sz="0" w:space="0" w:color="auto"/>
            <w:bottom w:val="none" w:sz="0" w:space="0" w:color="auto"/>
            <w:right w:val="none" w:sz="0" w:space="0" w:color="auto"/>
          </w:divBdr>
        </w:div>
      </w:divsChild>
    </w:div>
    <w:div w:id="921111647">
      <w:bodyDiv w:val="1"/>
      <w:marLeft w:val="0"/>
      <w:marRight w:val="0"/>
      <w:marTop w:val="0"/>
      <w:marBottom w:val="0"/>
      <w:divBdr>
        <w:top w:val="none" w:sz="0" w:space="0" w:color="auto"/>
        <w:left w:val="none" w:sz="0" w:space="0" w:color="auto"/>
        <w:bottom w:val="none" w:sz="0" w:space="0" w:color="auto"/>
        <w:right w:val="none" w:sz="0" w:space="0" w:color="auto"/>
      </w:divBdr>
    </w:div>
    <w:div w:id="921376265">
      <w:bodyDiv w:val="1"/>
      <w:marLeft w:val="0"/>
      <w:marRight w:val="0"/>
      <w:marTop w:val="0"/>
      <w:marBottom w:val="0"/>
      <w:divBdr>
        <w:top w:val="none" w:sz="0" w:space="0" w:color="auto"/>
        <w:left w:val="none" w:sz="0" w:space="0" w:color="auto"/>
        <w:bottom w:val="none" w:sz="0" w:space="0" w:color="auto"/>
        <w:right w:val="none" w:sz="0" w:space="0" w:color="auto"/>
      </w:divBdr>
    </w:div>
    <w:div w:id="923496928">
      <w:bodyDiv w:val="1"/>
      <w:marLeft w:val="0"/>
      <w:marRight w:val="0"/>
      <w:marTop w:val="0"/>
      <w:marBottom w:val="0"/>
      <w:divBdr>
        <w:top w:val="none" w:sz="0" w:space="0" w:color="auto"/>
        <w:left w:val="none" w:sz="0" w:space="0" w:color="auto"/>
        <w:bottom w:val="none" w:sz="0" w:space="0" w:color="auto"/>
        <w:right w:val="none" w:sz="0" w:space="0" w:color="auto"/>
      </w:divBdr>
    </w:div>
    <w:div w:id="928584817">
      <w:bodyDiv w:val="1"/>
      <w:marLeft w:val="0"/>
      <w:marRight w:val="0"/>
      <w:marTop w:val="0"/>
      <w:marBottom w:val="0"/>
      <w:divBdr>
        <w:top w:val="none" w:sz="0" w:space="0" w:color="auto"/>
        <w:left w:val="none" w:sz="0" w:space="0" w:color="auto"/>
        <w:bottom w:val="none" w:sz="0" w:space="0" w:color="auto"/>
        <w:right w:val="none" w:sz="0" w:space="0" w:color="auto"/>
      </w:divBdr>
      <w:divsChild>
        <w:div w:id="748381466">
          <w:marLeft w:val="0"/>
          <w:marRight w:val="0"/>
          <w:marTop w:val="0"/>
          <w:marBottom w:val="0"/>
          <w:divBdr>
            <w:top w:val="none" w:sz="0" w:space="0" w:color="auto"/>
            <w:left w:val="none" w:sz="0" w:space="0" w:color="auto"/>
            <w:bottom w:val="none" w:sz="0" w:space="0" w:color="auto"/>
            <w:right w:val="none" w:sz="0" w:space="0" w:color="auto"/>
          </w:divBdr>
        </w:div>
        <w:div w:id="774398193">
          <w:marLeft w:val="0"/>
          <w:marRight w:val="0"/>
          <w:marTop w:val="0"/>
          <w:marBottom w:val="0"/>
          <w:divBdr>
            <w:top w:val="none" w:sz="0" w:space="0" w:color="auto"/>
            <w:left w:val="none" w:sz="0" w:space="0" w:color="auto"/>
            <w:bottom w:val="none" w:sz="0" w:space="0" w:color="auto"/>
            <w:right w:val="none" w:sz="0" w:space="0" w:color="auto"/>
          </w:divBdr>
        </w:div>
        <w:div w:id="981812870">
          <w:marLeft w:val="0"/>
          <w:marRight w:val="0"/>
          <w:marTop w:val="0"/>
          <w:marBottom w:val="0"/>
          <w:divBdr>
            <w:top w:val="none" w:sz="0" w:space="0" w:color="auto"/>
            <w:left w:val="none" w:sz="0" w:space="0" w:color="auto"/>
            <w:bottom w:val="none" w:sz="0" w:space="0" w:color="auto"/>
            <w:right w:val="none" w:sz="0" w:space="0" w:color="auto"/>
          </w:divBdr>
        </w:div>
        <w:div w:id="1072391854">
          <w:marLeft w:val="0"/>
          <w:marRight w:val="0"/>
          <w:marTop w:val="0"/>
          <w:marBottom w:val="0"/>
          <w:divBdr>
            <w:top w:val="none" w:sz="0" w:space="0" w:color="auto"/>
            <w:left w:val="none" w:sz="0" w:space="0" w:color="auto"/>
            <w:bottom w:val="none" w:sz="0" w:space="0" w:color="auto"/>
            <w:right w:val="none" w:sz="0" w:space="0" w:color="auto"/>
          </w:divBdr>
        </w:div>
        <w:div w:id="1504860882">
          <w:marLeft w:val="0"/>
          <w:marRight w:val="0"/>
          <w:marTop w:val="0"/>
          <w:marBottom w:val="0"/>
          <w:divBdr>
            <w:top w:val="none" w:sz="0" w:space="0" w:color="auto"/>
            <w:left w:val="none" w:sz="0" w:space="0" w:color="auto"/>
            <w:bottom w:val="none" w:sz="0" w:space="0" w:color="auto"/>
            <w:right w:val="none" w:sz="0" w:space="0" w:color="auto"/>
          </w:divBdr>
        </w:div>
        <w:div w:id="1521703988">
          <w:marLeft w:val="0"/>
          <w:marRight w:val="0"/>
          <w:marTop w:val="0"/>
          <w:marBottom w:val="0"/>
          <w:divBdr>
            <w:top w:val="none" w:sz="0" w:space="0" w:color="auto"/>
            <w:left w:val="none" w:sz="0" w:space="0" w:color="auto"/>
            <w:bottom w:val="none" w:sz="0" w:space="0" w:color="auto"/>
            <w:right w:val="none" w:sz="0" w:space="0" w:color="auto"/>
          </w:divBdr>
        </w:div>
      </w:divsChild>
    </w:div>
    <w:div w:id="931084823">
      <w:bodyDiv w:val="1"/>
      <w:marLeft w:val="0"/>
      <w:marRight w:val="0"/>
      <w:marTop w:val="0"/>
      <w:marBottom w:val="0"/>
      <w:divBdr>
        <w:top w:val="none" w:sz="0" w:space="0" w:color="auto"/>
        <w:left w:val="none" w:sz="0" w:space="0" w:color="auto"/>
        <w:bottom w:val="none" w:sz="0" w:space="0" w:color="auto"/>
        <w:right w:val="none" w:sz="0" w:space="0" w:color="auto"/>
      </w:divBdr>
      <w:divsChild>
        <w:div w:id="137847012">
          <w:marLeft w:val="0"/>
          <w:marRight w:val="0"/>
          <w:marTop w:val="0"/>
          <w:marBottom w:val="0"/>
          <w:divBdr>
            <w:top w:val="none" w:sz="0" w:space="0" w:color="auto"/>
            <w:left w:val="none" w:sz="0" w:space="0" w:color="auto"/>
            <w:bottom w:val="none" w:sz="0" w:space="0" w:color="auto"/>
            <w:right w:val="none" w:sz="0" w:space="0" w:color="auto"/>
          </w:divBdr>
        </w:div>
      </w:divsChild>
    </w:div>
    <w:div w:id="933586934">
      <w:bodyDiv w:val="1"/>
      <w:marLeft w:val="0"/>
      <w:marRight w:val="0"/>
      <w:marTop w:val="0"/>
      <w:marBottom w:val="0"/>
      <w:divBdr>
        <w:top w:val="none" w:sz="0" w:space="0" w:color="auto"/>
        <w:left w:val="none" w:sz="0" w:space="0" w:color="auto"/>
        <w:bottom w:val="none" w:sz="0" w:space="0" w:color="auto"/>
        <w:right w:val="none" w:sz="0" w:space="0" w:color="auto"/>
      </w:divBdr>
    </w:div>
    <w:div w:id="934284867">
      <w:bodyDiv w:val="1"/>
      <w:marLeft w:val="0"/>
      <w:marRight w:val="0"/>
      <w:marTop w:val="0"/>
      <w:marBottom w:val="0"/>
      <w:divBdr>
        <w:top w:val="none" w:sz="0" w:space="0" w:color="auto"/>
        <w:left w:val="none" w:sz="0" w:space="0" w:color="auto"/>
        <w:bottom w:val="none" w:sz="0" w:space="0" w:color="auto"/>
        <w:right w:val="none" w:sz="0" w:space="0" w:color="auto"/>
      </w:divBdr>
      <w:divsChild>
        <w:div w:id="501120639">
          <w:marLeft w:val="0"/>
          <w:marRight w:val="0"/>
          <w:marTop w:val="0"/>
          <w:marBottom w:val="0"/>
          <w:divBdr>
            <w:top w:val="none" w:sz="0" w:space="0" w:color="auto"/>
            <w:left w:val="none" w:sz="0" w:space="0" w:color="auto"/>
            <w:bottom w:val="none" w:sz="0" w:space="0" w:color="auto"/>
            <w:right w:val="none" w:sz="0" w:space="0" w:color="auto"/>
          </w:divBdr>
        </w:div>
        <w:div w:id="100223853">
          <w:marLeft w:val="0"/>
          <w:marRight w:val="0"/>
          <w:marTop w:val="0"/>
          <w:marBottom w:val="0"/>
          <w:divBdr>
            <w:top w:val="none" w:sz="0" w:space="0" w:color="auto"/>
            <w:left w:val="none" w:sz="0" w:space="0" w:color="auto"/>
            <w:bottom w:val="none" w:sz="0" w:space="0" w:color="auto"/>
            <w:right w:val="none" w:sz="0" w:space="0" w:color="auto"/>
          </w:divBdr>
        </w:div>
      </w:divsChild>
    </w:div>
    <w:div w:id="939096552">
      <w:bodyDiv w:val="1"/>
      <w:marLeft w:val="0"/>
      <w:marRight w:val="0"/>
      <w:marTop w:val="0"/>
      <w:marBottom w:val="0"/>
      <w:divBdr>
        <w:top w:val="none" w:sz="0" w:space="0" w:color="auto"/>
        <w:left w:val="none" w:sz="0" w:space="0" w:color="auto"/>
        <w:bottom w:val="none" w:sz="0" w:space="0" w:color="auto"/>
        <w:right w:val="none" w:sz="0" w:space="0" w:color="auto"/>
      </w:divBdr>
    </w:div>
    <w:div w:id="941306920">
      <w:bodyDiv w:val="1"/>
      <w:marLeft w:val="0"/>
      <w:marRight w:val="0"/>
      <w:marTop w:val="0"/>
      <w:marBottom w:val="0"/>
      <w:divBdr>
        <w:top w:val="none" w:sz="0" w:space="0" w:color="auto"/>
        <w:left w:val="none" w:sz="0" w:space="0" w:color="auto"/>
        <w:bottom w:val="none" w:sz="0" w:space="0" w:color="auto"/>
        <w:right w:val="none" w:sz="0" w:space="0" w:color="auto"/>
      </w:divBdr>
    </w:div>
    <w:div w:id="944724861">
      <w:bodyDiv w:val="1"/>
      <w:marLeft w:val="0"/>
      <w:marRight w:val="0"/>
      <w:marTop w:val="0"/>
      <w:marBottom w:val="0"/>
      <w:divBdr>
        <w:top w:val="none" w:sz="0" w:space="0" w:color="auto"/>
        <w:left w:val="none" w:sz="0" w:space="0" w:color="auto"/>
        <w:bottom w:val="none" w:sz="0" w:space="0" w:color="auto"/>
        <w:right w:val="none" w:sz="0" w:space="0" w:color="auto"/>
      </w:divBdr>
      <w:divsChild>
        <w:div w:id="885025761">
          <w:marLeft w:val="0"/>
          <w:marRight w:val="0"/>
          <w:marTop w:val="0"/>
          <w:marBottom w:val="0"/>
          <w:divBdr>
            <w:top w:val="none" w:sz="0" w:space="0" w:color="auto"/>
            <w:left w:val="none" w:sz="0" w:space="0" w:color="auto"/>
            <w:bottom w:val="none" w:sz="0" w:space="0" w:color="auto"/>
            <w:right w:val="none" w:sz="0" w:space="0" w:color="auto"/>
          </w:divBdr>
        </w:div>
      </w:divsChild>
    </w:div>
    <w:div w:id="945580740">
      <w:bodyDiv w:val="1"/>
      <w:marLeft w:val="0"/>
      <w:marRight w:val="0"/>
      <w:marTop w:val="0"/>
      <w:marBottom w:val="0"/>
      <w:divBdr>
        <w:top w:val="none" w:sz="0" w:space="0" w:color="auto"/>
        <w:left w:val="none" w:sz="0" w:space="0" w:color="auto"/>
        <w:bottom w:val="none" w:sz="0" w:space="0" w:color="auto"/>
        <w:right w:val="none" w:sz="0" w:space="0" w:color="auto"/>
      </w:divBdr>
      <w:divsChild>
        <w:div w:id="1316228785">
          <w:marLeft w:val="0"/>
          <w:marRight w:val="0"/>
          <w:marTop w:val="0"/>
          <w:marBottom w:val="0"/>
          <w:divBdr>
            <w:top w:val="none" w:sz="0" w:space="0" w:color="auto"/>
            <w:left w:val="none" w:sz="0" w:space="0" w:color="auto"/>
            <w:bottom w:val="none" w:sz="0" w:space="0" w:color="auto"/>
            <w:right w:val="none" w:sz="0" w:space="0" w:color="auto"/>
          </w:divBdr>
          <w:divsChild>
            <w:div w:id="978535898">
              <w:marLeft w:val="0"/>
              <w:marRight w:val="0"/>
              <w:marTop w:val="0"/>
              <w:marBottom w:val="0"/>
              <w:divBdr>
                <w:top w:val="none" w:sz="0" w:space="0" w:color="auto"/>
                <w:left w:val="none" w:sz="0" w:space="0" w:color="auto"/>
                <w:bottom w:val="none" w:sz="0" w:space="0" w:color="auto"/>
                <w:right w:val="none" w:sz="0" w:space="0" w:color="auto"/>
              </w:divBdr>
              <w:divsChild>
                <w:div w:id="520752187">
                  <w:marLeft w:val="0"/>
                  <w:marRight w:val="0"/>
                  <w:marTop w:val="0"/>
                  <w:marBottom w:val="0"/>
                  <w:divBdr>
                    <w:top w:val="none" w:sz="0" w:space="0" w:color="auto"/>
                    <w:left w:val="none" w:sz="0" w:space="0" w:color="auto"/>
                    <w:bottom w:val="none" w:sz="0" w:space="0" w:color="auto"/>
                    <w:right w:val="none" w:sz="0" w:space="0" w:color="auto"/>
                  </w:divBdr>
                  <w:divsChild>
                    <w:div w:id="2027780766">
                      <w:marLeft w:val="0"/>
                      <w:marRight w:val="0"/>
                      <w:marTop w:val="0"/>
                      <w:marBottom w:val="0"/>
                      <w:divBdr>
                        <w:top w:val="none" w:sz="0" w:space="0" w:color="auto"/>
                        <w:left w:val="none" w:sz="0" w:space="0" w:color="auto"/>
                        <w:bottom w:val="none" w:sz="0" w:space="0" w:color="auto"/>
                        <w:right w:val="none" w:sz="0" w:space="0" w:color="auto"/>
                      </w:divBdr>
                      <w:divsChild>
                        <w:div w:id="1427918369">
                          <w:marLeft w:val="0"/>
                          <w:marRight w:val="0"/>
                          <w:marTop w:val="0"/>
                          <w:marBottom w:val="0"/>
                          <w:divBdr>
                            <w:top w:val="none" w:sz="0" w:space="0" w:color="auto"/>
                            <w:left w:val="none" w:sz="0" w:space="0" w:color="auto"/>
                            <w:bottom w:val="none" w:sz="0" w:space="0" w:color="auto"/>
                            <w:right w:val="none" w:sz="0" w:space="0" w:color="auto"/>
                          </w:divBdr>
                          <w:divsChild>
                            <w:div w:id="736437660">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6347521">
      <w:bodyDiv w:val="1"/>
      <w:marLeft w:val="0"/>
      <w:marRight w:val="0"/>
      <w:marTop w:val="0"/>
      <w:marBottom w:val="0"/>
      <w:divBdr>
        <w:top w:val="none" w:sz="0" w:space="0" w:color="auto"/>
        <w:left w:val="none" w:sz="0" w:space="0" w:color="auto"/>
        <w:bottom w:val="none" w:sz="0" w:space="0" w:color="auto"/>
        <w:right w:val="none" w:sz="0" w:space="0" w:color="auto"/>
      </w:divBdr>
      <w:divsChild>
        <w:div w:id="1310404483">
          <w:marLeft w:val="150"/>
          <w:marRight w:val="150"/>
          <w:marTop w:val="0"/>
          <w:marBottom w:val="150"/>
          <w:divBdr>
            <w:top w:val="none" w:sz="0" w:space="0" w:color="auto"/>
            <w:left w:val="none" w:sz="0" w:space="0" w:color="auto"/>
            <w:bottom w:val="none" w:sz="0" w:space="0" w:color="auto"/>
            <w:right w:val="none" w:sz="0" w:space="0" w:color="auto"/>
          </w:divBdr>
          <w:divsChild>
            <w:div w:id="1055349241">
              <w:marLeft w:val="0"/>
              <w:marRight w:val="0"/>
              <w:marTop w:val="0"/>
              <w:marBottom w:val="0"/>
              <w:divBdr>
                <w:top w:val="none" w:sz="0" w:space="0" w:color="auto"/>
                <w:left w:val="none" w:sz="0" w:space="0" w:color="auto"/>
                <w:bottom w:val="none" w:sz="0" w:space="0" w:color="auto"/>
                <w:right w:val="none" w:sz="0" w:space="0" w:color="auto"/>
              </w:divBdr>
              <w:divsChild>
                <w:div w:id="828324145">
                  <w:marLeft w:val="0"/>
                  <w:marRight w:val="0"/>
                  <w:marTop w:val="0"/>
                  <w:marBottom w:val="0"/>
                  <w:divBdr>
                    <w:top w:val="none" w:sz="0" w:space="0" w:color="auto"/>
                    <w:left w:val="none" w:sz="0" w:space="0" w:color="auto"/>
                    <w:bottom w:val="none" w:sz="0" w:space="0" w:color="auto"/>
                    <w:right w:val="none" w:sz="0" w:space="0" w:color="auto"/>
                  </w:divBdr>
                </w:div>
                <w:div w:id="85453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3476">
      <w:bodyDiv w:val="1"/>
      <w:marLeft w:val="0"/>
      <w:marRight w:val="0"/>
      <w:marTop w:val="0"/>
      <w:marBottom w:val="0"/>
      <w:divBdr>
        <w:top w:val="none" w:sz="0" w:space="0" w:color="auto"/>
        <w:left w:val="none" w:sz="0" w:space="0" w:color="auto"/>
        <w:bottom w:val="none" w:sz="0" w:space="0" w:color="auto"/>
        <w:right w:val="none" w:sz="0" w:space="0" w:color="auto"/>
      </w:divBdr>
    </w:div>
    <w:div w:id="956839841">
      <w:bodyDiv w:val="1"/>
      <w:marLeft w:val="0"/>
      <w:marRight w:val="0"/>
      <w:marTop w:val="0"/>
      <w:marBottom w:val="0"/>
      <w:divBdr>
        <w:top w:val="none" w:sz="0" w:space="0" w:color="auto"/>
        <w:left w:val="none" w:sz="0" w:space="0" w:color="auto"/>
        <w:bottom w:val="none" w:sz="0" w:space="0" w:color="auto"/>
        <w:right w:val="none" w:sz="0" w:space="0" w:color="auto"/>
      </w:divBdr>
    </w:div>
    <w:div w:id="965965382">
      <w:bodyDiv w:val="1"/>
      <w:marLeft w:val="0"/>
      <w:marRight w:val="0"/>
      <w:marTop w:val="0"/>
      <w:marBottom w:val="0"/>
      <w:divBdr>
        <w:top w:val="none" w:sz="0" w:space="0" w:color="auto"/>
        <w:left w:val="none" w:sz="0" w:space="0" w:color="auto"/>
        <w:bottom w:val="none" w:sz="0" w:space="0" w:color="auto"/>
        <w:right w:val="none" w:sz="0" w:space="0" w:color="auto"/>
      </w:divBdr>
      <w:divsChild>
        <w:div w:id="1626692769">
          <w:marLeft w:val="150"/>
          <w:marRight w:val="150"/>
          <w:marTop w:val="0"/>
          <w:marBottom w:val="150"/>
          <w:divBdr>
            <w:top w:val="none" w:sz="0" w:space="0" w:color="auto"/>
            <w:left w:val="none" w:sz="0" w:space="0" w:color="auto"/>
            <w:bottom w:val="none" w:sz="0" w:space="0" w:color="auto"/>
            <w:right w:val="none" w:sz="0" w:space="0" w:color="auto"/>
          </w:divBdr>
          <w:divsChild>
            <w:div w:id="2102483630">
              <w:marLeft w:val="0"/>
              <w:marRight w:val="0"/>
              <w:marTop w:val="0"/>
              <w:marBottom w:val="0"/>
              <w:divBdr>
                <w:top w:val="none" w:sz="0" w:space="0" w:color="auto"/>
                <w:left w:val="none" w:sz="0" w:space="0" w:color="auto"/>
                <w:bottom w:val="none" w:sz="0" w:space="0" w:color="auto"/>
                <w:right w:val="none" w:sz="0" w:space="0" w:color="auto"/>
              </w:divBdr>
              <w:divsChild>
                <w:div w:id="1581330602">
                  <w:marLeft w:val="0"/>
                  <w:marRight w:val="0"/>
                  <w:marTop w:val="0"/>
                  <w:marBottom w:val="0"/>
                  <w:divBdr>
                    <w:top w:val="none" w:sz="0" w:space="0" w:color="auto"/>
                    <w:left w:val="none" w:sz="0" w:space="0" w:color="auto"/>
                    <w:bottom w:val="none" w:sz="0" w:space="0" w:color="auto"/>
                    <w:right w:val="none" w:sz="0" w:space="0" w:color="auto"/>
                  </w:divBdr>
                  <w:divsChild>
                    <w:div w:id="5298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088023">
      <w:bodyDiv w:val="1"/>
      <w:marLeft w:val="0"/>
      <w:marRight w:val="0"/>
      <w:marTop w:val="0"/>
      <w:marBottom w:val="0"/>
      <w:divBdr>
        <w:top w:val="none" w:sz="0" w:space="0" w:color="auto"/>
        <w:left w:val="none" w:sz="0" w:space="0" w:color="auto"/>
        <w:bottom w:val="none" w:sz="0" w:space="0" w:color="auto"/>
        <w:right w:val="none" w:sz="0" w:space="0" w:color="auto"/>
      </w:divBdr>
      <w:divsChild>
        <w:div w:id="1660111468">
          <w:marLeft w:val="0"/>
          <w:marRight w:val="0"/>
          <w:marTop w:val="0"/>
          <w:marBottom w:val="0"/>
          <w:divBdr>
            <w:top w:val="none" w:sz="0" w:space="0" w:color="auto"/>
            <w:left w:val="none" w:sz="0" w:space="0" w:color="auto"/>
            <w:bottom w:val="none" w:sz="0" w:space="0" w:color="auto"/>
            <w:right w:val="none" w:sz="0" w:space="0" w:color="auto"/>
          </w:divBdr>
          <w:divsChild>
            <w:div w:id="1734499050">
              <w:marLeft w:val="0"/>
              <w:marRight w:val="0"/>
              <w:marTop w:val="0"/>
              <w:marBottom w:val="0"/>
              <w:divBdr>
                <w:top w:val="none" w:sz="0" w:space="0" w:color="auto"/>
                <w:left w:val="none" w:sz="0" w:space="0" w:color="auto"/>
                <w:bottom w:val="none" w:sz="0" w:space="0" w:color="auto"/>
                <w:right w:val="none" w:sz="0" w:space="0" w:color="auto"/>
              </w:divBdr>
              <w:divsChild>
                <w:div w:id="261686402">
                  <w:marLeft w:val="0"/>
                  <w:marRight w:val="0"/>
                  <w:marTop w:val="0"/>
                  <w:marBottom w:val="0"/>
                  <w:divBdr>
                    <w:top w:val="none" w:sz="0" w:space="0" w:color="auto"/>
                    <w:left w:val="none" w:sz="0" w:space="0" w:color="auto"/>
                    <w:bottom w:val="none" w:sz="0" w:space="0" w:color="auto"/>
                    <w:right w:val="none" w:sz="0" w:space="0" w:color="auto"/>
                  </w:divBdr>
                </w:div>
                <w:div w:id="273636875">
                  <w:marLeft w:val="0"/>
                  <w:marRight w:val="0"/>
                  <w:marTop w:val="0"/>
                  <w:marBottom w:val="0"/>
                  <w:divBdr>
                    <w:top w:val="none" w:sz="0" w:space="0" w:color="auto"/>
                    <w:left w:val="none" w:sz="0" w:space="0" w:color="auto"/>
                    <w:bottom w:val="none" w:sz="0" w:space="0" w:color="auto"/>
                    <w:right w:val="none" w:sz="0" w:space="0" w:color="auto"/>
                  </w:divBdr>
                </w:div>
                <w:div w:id="1163738760">
                  <w:marLeft w:val="0"/>
                  <w:marRight w:val="0"/>
                  <w:marTop w:val="0"/>
                  <w:marBottom w:val="0"/>
                  <w:divBdr>
                    <w:top w:val="none" w:sz="0" w:space="0" w:color="auto"/>
                    <w:left w:val="none" w:sz="0" w:space="0" w:color="auto"/>
                    <w:bottom w:val="none" w:sz="0" w:space="0" w:color="auto"/>
                    <w:right w:val="none" w:sz="0" w:space="0" w:color="auto"/>
                  </w:divBdr>
                </w:div>
                <w:div w:id="1232930034">
                  <w:marLeft w:val="0"/>
                  <w:marRight w:val="0"/>
                  <w:marTop w:val="0"/>
                  <w:marBottom w:val="0"/>
                  <w:divBdr>
                    <w:top w:val="none" w:sz="0" w:space="0" w:color="auto"/>
                    <w:left w:val="none" w:sz="0" w:space="0" w:color="auto"/>
                    <w:bottom w:val="none" w:sz="0" w:space="0" w:color="auto"/>
                    <w:right w:val="none" w:sz="0" w:space="0" w:color="auto"/>
                  </w:divBdr>
                </w:div>
                <w:div w:id="16753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279631">
      <w:bodyDiv w:val="1"/>
      <w:marLeft w:val="0"/>
      <w:marRight w:val="0"/>
      <w:marTop w:val="0"/>
      <w:marBottom w:val="0"/>
      <w:divBdr>
        <w:top w:val="none" w:sz="0" w:space="0" w:color="auto"/>
        <w:left w:val="none" w:sz="0" w:space="0" w:color="auto"/>
        <w:bottom w:val="none" w:sz="0" w:space="0" w:color="auto"/>
        <w:right w:val="none" w:sz="0" w:space="0" w:color="auto"/>
      </w:divBdr>
      <w:divsChild>
        <w:div w:id="480922771">
          <w:marLeft w:val="0"/>
          <w:marRight w:val="0"/>
          <w:marTop w:val="0"/>
          <w:marBottom w:val="0"/>
          <w:divBdr>
            <w:top w:val="none" w:sz="0" w:space="0" w:color="auto"/>
            <w:left w:val="none" w:sz="0" w:space="0" w:color="auto"/>
            <w:bottom w:val="none" w:sz="0" w:space="0" w:color="auto"/>
            <w:right w:val="none" w:sz="0" w:space="0" w:color="auto"/>
          </w:divBdr>
          <w:divsChild>
            <w:div w:id="901870537">
              <w:marLeft w:val="0"/>
              <w:marRight w:val="0"/>
              <w:marTop w:val="0"/>
              <w:marBottom w:val="0"/>
              <w:divBdr>
                <w:top w:val="none" w:sz="0" w:space="0" w:color="auto"/>
                <w:left w:val="none" w:sz="0" w:space="0" w:color="auto"/>
                <w:bottom w:val="none" w:sz="0" w:space="0" w:color="auto"/>
                <w:right w:val="none" w:sz="0" w:space="0" w:color="auto"/>
              </w:divBdr>
              <w:divsChild>
                <w:div w:id="738596193">
                  <w:marLeft w:val="0"/>
                  <w:marRight w:val="0"/>
                  <w:marTop w:val="0"/>
                  <w:marBottom w:val="0"/>
                  <w:divBdr>
                    <w:top w:val="none" w:sz="0" w:space="0" w:color="auto"/>
                    <w:left w:val="none" w:sz="0" w:space="0" w:color="auto"/>
                    <w:bottom w:val="none" w:sz="0" w:space="0" w:color="auto"/>
                    <w:right w:val="none" w:sz="0" w:space="0" w:color="auto"/>
                  </w:divBdr>
                </w:div>
                <w:div w:id="881406591">
                  <w:marLeft w:val="0"/>
                  <w:marRight w:val="0"/>
                  <w:marTop w:val="0"/>
                  <w:marBottom w:val="0"/>
                  <w:divBdr>
                    <w:top w:val="none" w:sz="0" w:space="0" w:color="auto"/>
                    <w:left w:val="none" w:sz="0" w:space="0" w:color="auto"/>
                    <w:bottom w:val="none" w:sz="0" w:space="0" w:color="auto"/>
                    <w:right w:val="none" w:sz="0" w:space="0" w:color="auto"/>
                  </w:divBdr>
                </w:div>
                <w:div w:id="93574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244662">
      <w:bodyDiv w:val="1"/>
      <w:marLeft w:val="0"/>
      <w:marRight w:val="0"/>
      <w:marTop w:val="0"/>
      <w:marBottom w:val="0"/>
      <w:divBdr>
        <w:top w:val="none" w:sz="0" w:space="0" w:color="auto"/>
        <w:left w:val="none" w:sz="0" w:space="0" w:color="auto"/>
        <w:bottom w:val="none" w:sz="0" w:space="0" w:color="auto"/>
        <w:right w:val="none" w:sz="0" w:space="0" w:color="auto"/>
      </w:divBdr>
    </w:div>
    <w:div w:id="991445866">
      <w:bodyDiv w:val="1"/>
      <w:marLeft w:val="0"/>
      <w:marRight w:val="0"/>
      <w:marTop w:val="0"/>
      <w:marBottom w:val="0"/>
      <w:divBdr>
        <w:top w:val="none" w:sz="0" w:space="0" w:color="auto"/>
        <w:left w:val="none" w:sz="0" w:space="0" w:color="auto"/>
        <w:bottom w:val="none" w:sz="0" w:space="0" w:color="auto"/>
        <w:right w:val="none" w:sz="0" w:space="0" w:color="auto"/>
      </w:divBdr>
    </w:div>
    <w:div w:id="999230119">
      <w:bodyDiv w:val="1"/>
      <w:marLeft w:val="0"/>
      <w:marRight w:val="0"/>
      <w:marTop w:val="0"/>
      <w:marBottom w:val="0"/>
      <w:divBdr>
        <w:top w:val="none" w:sz="0" w:space="0" w:color="auto"/>
        <w:left w:val="none" w:sz="0" w:space="0" w:color="auto"/>
        <w:bottom w:val="none" w:sz="0" w:space="0" w:color="auto"/>
        <w:right w:val="none" w:sz="0" w:space="0" w:color="auto"/>
      </w:divBdr>
      <w:divsChild>
        <w:div w:id="115950847">
          <w:marLeft w:val="0"/>
          <w:marRight w:val="0"/>
          <w:marTop w:val="0"/>
          <w:marBottom w:val="0"/>
          <w:divBdr>
            <w:top w:val="none" w:sz="0" w:space="0" w:color="auto"/>
            <w:left w:val="none" w:sz="0" w:space="0" w:color="auto"/>
            <w:bottom w:val="none" w:sz="0" w:space="0" w:color="auto"/>
            <w:right w:val="none" w:sz="0" w:space="0" w:color="auto"/>
          </w:divBdr>
        </w:div>
        <w:div w:id="560598777">
          <w:marLeft w:val="0"/>
          <w:marRight w:val="0"/>
          <w:marTop w:val="0"/>
          <w:marBottom w:val="0"/>
          <w:divBdr>
            <w:top w:val="none" w:sz="0" w:space="0" w:color="auto"/>
            <w:left w:val="none" w:sz="0" w:space="0" w:color="auto"/>
            <w:bottom w:val="none" w:sz="0" w:space="0" w:color="auto"/>
            <w:right w:val="none" w:sz="0" w:space="0" w:color="auto"/>
          </w:divBdr>
        </w:div>
        <w:div w:id="1185173209">
          <w:marLeft w:val="0"/>
          <w:marRight w:val="0"/>
          <w:marTop w:val="0"/>
          <w:marBottom w:val="0"/>
          <w:divBdr>
            <w:top w:val="none" w:sz="0" w:space="0" w:color="auto"/>
            <w:left w:val="none" w:sz="0" w:space="0" w:color="auto"/>
            <w:bottom w:val="none" w:sz="0" w:space="0" w:color="auto"/>
            <w:right w:val="none" w:sz="0" w:space="0" w:color="auto"/>
          </w:divBdr>
        </w:div>
        <w:div w:id="1449619429">
          <w:marLeft w:val="0"/>
          <w:marRight w:val="0"/>
          <w:marTop w:val="0"/>
          <w:marBottom w:val="0"/>
          <w:divBdr>
            <w:top w:val="none" w:sz="0" w:space="0" w:color="auto"/>
            <w:left w:val="none" w:sz="0" w:space="0" w:color="auto"/>
            <w:bottom w:val="none" w:sz="0" w:space="0" w:color="auto"/>
            <w:right w:val="none" w:sz="0" w:space="0" w:color="auto"/>
          </w:divBdr>
        </w:div>
        <w:div w:id="1470319615">
          <w:marLeft w:val="0"/>
          <w:marRight w:val="0"/>
          <w:marTop w:val="0"/>
          <w:marBottom w:val="0"/>
          <w:divBdr>
            <w:top w:val="none" w:sz="0" w:space="0" w:color="auto"/>
            <w:left w:val="none" w:sz="0" w:space="0" w:color="auto"/>
            <w:bottom w:val="none" w:sz="0" w:space="0" w:color="auto"/>
            <w:right w:val="none" w:sz="0" w:space="0" w:color="auto"/>
          </w:divBdr>
        </w:div>
        <w:div w:id="2000574004">
          <w:marLeft w:val="0"/>
          <w:marRight w:val="0"/>
          <w:marTop w:val="0"/>
          <w:marBottom w:val="0"/>
          <w:divBdr>
            <w:top w:val="none" w:sz="0" w:space="0" w:color="auto"/>
            <w:left w:val="none" w:sz="0" w:space="0" w:color="auto"/>
            <w:bottom w:val="none" w:sz="0" w:space="0" w:color="auto"/>
            <w:right w:val="none" w:sz="0" w:space="0" w:color="auto"/>
          </w:divBdr>
        </w:div>
        <w:div w:id="2143688664">
          <w:marLeft w:val="0"/>
          <w:marRight w:val="0"/>
          <w:marTop w:val="0"/>
          <w:marBottom w:val="0"/>
          <w:divBdr>
            <w:top w:val="none" w:sz="0" w:space="0" w:color="auto"/>
            <w:left w:val="none" w:sz="0" w:space="0" w:color="auto"/>
            <w:bottom w:val="none" w:sz="0" w:space="0" w:color="auto"/>
            <w:right w:val="none" w:sz="0" w:space="0" w:color="auto"/>
          </w:divBdr>
        </w:div>
      </w:divsChild>
    </w:div>
    <w:div w:id="999430890">
      <w:bodyDiv w:val="1"/>
      <w:marLeft w:val="0"/>
      <w:marRight w:val="0"/>
      <w:marTop w:val="0"/>
      <w:marBottom w:val="0"/>
      <w:divBdr>
        <w:top w:val="none" w:sz="0" w:space="0" w:color="auto"/>
        <w:left w:val="none" w:sz="0" w:space="0" w:color="auto"/>
        <w:bottom w:val="none" w:sz="0" w:space="0" w:color="auto"/>
        <w:right w:val="none" w:sz="0" w:space="0" w:color="auto"/>
      </w:divBdr>
    </w:div>
    <w:div w:id="1002970456">
      <w:bodyDiv w:val="1"/>
      <w:marLeft w:val="0"/>
      <w:marRight w:val="0"/>
      <w:marTop w:val="0"/>
      <w:marBottom w:val="0"/>
      <w:divBdr>
        <w:top w:val="none" w:sz="0" w:space="0" w:color="auto"/>
        <w:left w:val="none" w:sz="0" w:space="0" w:color="auto"/>
        <w:bottom w:val="none" w:sz="0" w:space="0" w:color="auto"/>
        <w:right w:val="none" w:sz="0" w:space="0" w:color="auto"/>
      </w:divBdr>
    </w:div>
    <w:div w:id="1005405779">
      <w:bodyDiv w:val="1"/>
      <w:marLeft w:val="0"/>
      <w:marRight w:val="0"/>
      <w:marTop w:val="0"/>
      <w:marBottom w:val="0"/>
      <w:divBdr>
        <w:top w:val="none" w:sz="0" w:space="0" w:color="auto"/>
        <w:left w:val="none" w:sz="0" w:space="0" w:color="auto"/>
        <w:bottom w:val="none" w:sz="0" w:space="0" w:color="auto"/>
        <w:right w:val="none" w:sz="0" w:space="0" w:color="auto"/>
      </w:divBdr>
    </w:div>
    <w:div w:id="1012996596">
      <w:bodyDiv w:val="1"/>
      <w:marLeft w:val="0"/>
      <w:marRight w:val="0"/>
      <w:marTop w:val="0"/>
      <w:marBottom w:val="0"/>
      <w:divBdr>
        <w:top w:val="none" w:sz="0" w:space="0" w:color="auto"/>
        <w:left w:val="none" w:sz="0" w:space="0" w:color="auto"/>
        <w:bottom w:val="none" w:sz="0" w:space="0" w:color="auto"/>
        <w:right w:val="none" w:sz="0" w:space="0" w:color="auto"/>
      </w:divBdr>
      <w:divsChild>
        <w:div w:id="338001900">
          <w:marLeft w:val="0"/>
          <w:marRight w:val="0"/>
          <w:marTop w:val="0"/>
          <w:marBottom w:val="0"/>
          <w:divBdr>
            <w:top w:val="none" w:sz="0" w:space="0" w:color="auto"/>
            <w:left w:val="none" w:sz="0" w:space="0" w:color="auto"/>
            <w:bottom w:val="none" w:sz="0" w:space="0" w:color="auto"/>
            <w:right w:val="none" w:sz="0" w:space="0" w:color="auto"/>
          </w:divBdr>
        </w:div>
        <w:div w:id="541673327">
          <w:marLeft w:val="0"/>
          <w:marRight w:val="0"/>
          <w:marTop w:val="0"/>
          <w:marBottom w:val="0"/>
          <w:divBdr>
            <w:top w:val="none" w:sz="0" w:space="0" w:color="auto"/>
            <w:left w:val="none" w:sz="0" w:space="0" w:color="auto"/>
            <w:bottom w:val="none" w:sz="0" w:space="0" w:color="auto"/>
            <w:right w:val="none" w:sz="0" w:space="0" w:color="auto"/>
          </w:divBdr>
        </w:div>
        <w:div w:id="927076644">
          <w:marLeft w:val="0"/>
          <w:marRight w:val="0"/>
          <w:marTop w:val="0"/>
          <w:marBottom w:val="0"/>
          <w:divBdr>
            <w:top w:val="none" w:sz="0" w:space="0" w:color="auto"/>
            <w:left w:val="none" w:sz="0" w:space="0" w:color="auto"/>
            <w:bottom w:val="none" w:sz="0" w:space="0" w:color="auto"/>
            <w:right w:val="none" w:sz="0" w:space="0" w:color="auto"/>
          </w:divBdr>
        </w:div>
      </w:divsChild>
    </w:div>
    <w:div w:id="1013190860">
      <w:bodyDiv w:val="1"/>
      <w:marLeft w:val="0"/>
      <w:marRight w:val="0"/>
      <w:marTop w:val="0"/>
      <w:marBottom w:val="0"/>
      <w:divBdr>
        <w:top w:val="none" w:sz="0" w:space="0" w:color="auto"/>
        <w:left w:val="none" w:sz="0" w:space="0" w:color="auto"/>
        <w:bottom w:val="none" w:sz="0" w:space="0" w:color="auto"/>
        <w:right w:val="none" w:sz="0" w:space="0" w:color="auto"/>
      </w:divBdr>
    </w:div>
    <w:div w:id="1025983386">
      <w:bodyDiv w:val="1"/>
      <w:marLeft w:val="0"/>
      <w:marRight w:val="0"/>
      <w:marTop w:val="0"/>
      <w:marBottom w:val="0"/>
      <w:divBdr>
        <w:top w:val="none" w:sz="0" w:space="0" w:color="auto"/>
        <w:left w:val="none" w:sz="0" w:space="0" w:color="auto"/>
        <w:bottom w:val="none" w:sz="0" w:space="0" w:color="auto"/>
        <w:right w:val="none" w:sz="0" w:space="0" w:color="auto"/>
      </w:divBdr>
      <w:divsChild>
        <w:div w:id="351421621">
          <w:marLeft w:val="0"/>
          <w:marRight w:val="0"/>
          <w:marTop w:val="0"/>
          <w:marBottom w:val="0"/>
          <w:divBdr>
            <w:top w:val="none" w:sz="0" w:space="0" w:color="auto"/>
            <w:left w:val="none" w:sz="0" w:space="0" w:color="auto"/>
            <w:bottom w:val="none" w:sz="0" w:space="0" w:color="auto"/>
            <w:right w:val="none" w:sz="0" w:space="0" w:color="auto"/>
          </w:divBdr>
        </w:div>
        <w:div w:id="708729043">
          <w:marLeft w:val="0"/>
          <w:marRight w:val="0"/>
          <w:marTop w:val="0"/>
          <w:marBottom w:val="0"/>
          <w:divBdr>
            <w:top w:val="none" w:sz="0" w:space="0" w:color="auto"/>
            <w:left w:val="none" w:sz="0" w:space="0" w:color="auto"/>
            <w:bottom w:val="none" w:sz="0" w:space="0" w:color="auto"/>
            <w:right w:val="none" w:sz="0" w:space="0" w:color="auto"/>
          </w:divBdr>
        </w:div>
        <w:div w:id="886378699">
          <w:marLeft w:val="0"/>
          <w:marRight w:val="0"/>
          <w:marTop w:val="0"/>
          <w:marBottom w:val="0"/>
          <w:divBdr>
            <w:top w:val="none" w:sz="0" w:space="0" w:color="auto"/>
            <w:left w:val="none" w:sz="0" w:space="0" w:color="auto"/>
            <w:bottom w:val="none" w:sz="0" w:space="0" w:color="auto"/>
            <w:right w:val="none" w:sz="0" w:space="0" w:color="auto"/>
          </w:divBdr>
        </w:div>
        <w:div w:id="1051618252">
          <w:marLeft w:val="0"/>
          <w:marRight w:val="0"/>
          <w:marTop w:val="0"/>
          <w:marBottom w:val="0"/>
          <w:divBdr>
            <w:top w:val="none" w:sz="0" w:space="0" w:color="auto"/>
            <w:left w:val="none" w:sz="0" w:space="0" w:color="auto"/>
            <w:bottom w:val="none" w:sz="0" w:space="0" w:color="auto"/>
            <w:right w:val="none" w:sz="0" w:space="0" w:color="auto"/>
          </w:divBdr>
        </w:div>
        <w:div w:id="1240603279">
          <w:marLeft w:val="0"/>
          <w:marRight w:val="0"/>
          <w:marTop w:val="0"/>
          <w:marBottom w:val="0"/>
          <w:divBdr>
            <w:top w:val="none" w:sz="0" w:space="0" w:color="auto"/>
            <w:left w:val="none" w:sz="0" w:space="0" w:color="auto"/>
            <w:bottom w:val="none" w:sz="0" w:space="0" w:color="auto"/>
            <w:right w:val="none" w:sz="0" w:space="0" w:color="auto"/>
          </w:divBdr>
        </w:div>
        <w:div w:id="1744832452">
          <w:marLeft w:val="0"/>
          <w:marRight w:val="0"/>
          <w:marTop w:val="0"/>
          <w:marBottom w:val="0"/>
          <w:divBdr>
            <w:top w:val="none" w:sz="0" w:space="0" w:color="auto"/>
            <w:left w:val="none" w:sz="0" w:space="0" w:color="auto"/>
            <w:bottom w:val="none" w:sz="0" w:space="0" w:color="auto"/>
            <w:right w:val="none" w:sz="0" w:space="0" w:color="auto"/>
          </w:divBdr>
        </w:div>
        <w:div w:id="1845002193">
          <w:marLeft w:val="0"/>
          <w:marRight w:val="0"/>
          <w:marTop w:val="0"/>
          <w:marBottom w:val="0"/>
          <w:divBdr>
            <w:top w:val="none" w:sz="0" w:space="0" w:color="auto"/>
            <w:left w:val="none" w:sz="0" w:space="0" w:color="auto"/>
            <w:bottom w:val="none" w:sz="0" w:space="0" w:color="auto"/>
            <w:right w:val="none" w:sz="0" w:space="0" w:color="auto"/>
          </w:divBdr>
        </w:div>
        <w:div w:id="2124415675">
          <w:marLeft w:val="0"/>
          <w:marRight w:val="0"/>
          <w:marTop w:val="0"/>
          <w:marBottom w:val="0"/>
          <w:divBdr>
            <w:top w:val="none" w:sz="0" w:space="0" w:color="auto"/>
            <w:left w:val="none" w:sz="0" w:space="0" w:color="auto"/>
            <w:bottom w:val="none" w:sz="0" w:space="0" w:color="auto"/>
            <w:right w:val="none" w:sz="0" w:space="0" w:color="auto"/>
          </w:divBdr>
        </w:div>
      </w:divsChild>
    </w:div>
    <w:div w:id="1029256397">
      <w:bodyDiv w:val="1"/>
      <w:marLeft w:val="0"/>
      <w:marRight w:val="0"/>
      <w:marTop w:val="0"/>
      <w:marBottom w:val="0"/>
      <w:divBdr>
        <w:top w:val="none" w:sz="0" w:space="0" w:color="auto"/>
        <w:left w:val="none" w:sz="0" w:space="0" w:color="auto"/>
        <w:bottom w:val="none" w:sz="0" w:space="0" w:color="auto"/>
        <w:right w:val="none" w:sz="0" w:space="0" w:color="auto"/>
      </w:divBdr>
      <w:divsChild>
        <w:div w:id="710306264">
          <w:marLeft w:val="0"/>
          <w:marRight w:val="0"/>
          <w:marTop w:val="0"/>
          <w:marBottom w:val="0"/>
          <w:divBdr>
            <w:top w:val="none" w:sz="0" w:space="0" w:color="auto"/>
            <w:left w:val="none" w:sz="0" w:space="0" w:color="auto"/>
            <w:bottom w:val="none" w:sz="0" w:space="0" w:color="auto"/>
            <w:right w:val="none" w:sz="0" w:space="0" w:color="auto"/>
          </w:divBdr>
        </w:div>
      </w:divsChild>
    </w:div>
    <w:div w:id="1031371634">
      <w:bodyDiv w:val="1"/>
      <w:marLeft w:val="0"/>
      <w:marRight w:val="0"/>
      <w:marTop w:val="0"/>
      <w:marBottom w:val="0"/>
      <w:divBdr>
        <w:top w:val="none" w:sz="0" w:space="0" w:color="auto"/>
        <w:left w:val="none" w:sz="0" w:space="0" w:color="auto"/>
        <w:bottom w:val="none" w:sz="0" w:space="0" w:color="auto"/>
        <w:right w:val="none" w:sz="0" w:space="0" w:color="auto"/>
      </w:divBdr>
    </w:div>
    <w:div w:id="1033379877">
      <w:bodyDiv w:val="1"/>
      <w:marLeft w:val="0"/>
      <w:marRight w:val="0"/>
      <w:marTop w:val="0"/>
      <w:marBottom w:val="0"/>
      <w:divBdr>
        <w:top w:val="none" w:sz="0" w:space="0" w:color="auto"/>
        <w:left w:val="none" w:sz="0" w:space="0" w:color="auto"/>
        <w:bottom w:val="none" w:sz="0" w:space="0" w:color="auto"/>
        <w:right w:val="none" w:sz="0" w:space="0" w:color="auto"/>
      </w:divBdr>
    </w:div>
    <w:div w:id="1039403727">
      <w:bodyDiv w:val="1"/>
      <w:marLeft w:val="0"/>
      <w:marRight w:val="0"/>
      <w:marTop w:val="0"/>
      <w:marBottom w:val="0"/>
      <w:divBdr>
        <w:top w:val="none" w:sz="0" w:space="0" w:color="auto"/>
        <w:left w:val="none" w:sz="0" w:space="0" w:color="auto"/>
        <w:bottom w:val="none" w:sz="0" w:space="0" w:color="auto"/>
        <w:right w:val="none" w:sz="0" w:space="0" w:color="auto"/>
      </w:divBdr>
    </w:div>
    <w:div w:id="1040323923">
      <w:bodyDiv w:val="1"/>
      <w:marLeft w:val="0"/>
      <w:marRight w:val="0"/>
      <w:marTop w:val="0"/>
      <w:marBottom w:val="0"/>
      <w:divBdr>
        <w:top w:val="none" w:sz="0" w:space="0" w:color="auto"/>
        <w:left w:val="none" w:sz="0" w:space="0" w:color="auto"/>
        <w:bottom w:val="none" w:sz="0" w:space="0" w:color="auto"/>
        <w:right w:val="none" w:sz="0" w:space="0" w:color="auto"/>
      </w:divBdr>
      <w:divsChild>
        <w:div w:id="398676088">
          <w:marLeft w:val="150"/>
          <w:marRight w:val="150"/>
          <w:marTop w:val="0"/>
          <w:marBottom w:val="150"/>
          <w:divBdr>
            <w:top w:val="none" w:sz="0" w:space="0" w:color="auto"/>
            <w:left w:val="none" w:sz="0" w:space="0" w:color="auto"/>
            <w:bottom w:val="none" w:sz="0" w:space="0" w:color="auto"/>
            <w:right w:val="none" w:sz="0" w:space="0" w:color="auto"/>
          </w:divBdr>
          <w:divsChild>
            <w:div w:id="3910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092256">
      <w:bodyDiv w:val="1"/>
      <w:marLeft w:val="0"/>
      <w:marRight w:val="0"/>
      <w:marTop w:val="0"/>
      <w:marBottom w:val="0"/>
      <w:divBdr>
        <w:top w:val="none" w:sz="0" w:space="0" w:color="auto"/>
        <w:left w:val="none" w:sz="0" w:space="0" w:color="auto"/>
        <w:bottom w:val="none" w:sz="0" w:space="0" w:color="auto"/>
        <w:right w:val="none" w:sz="0" w:space="0" w:color="auto"/>
      </w:divBdr>
      <w:divsChild>
        <w:div w:id="530605749">
          <w:marLeft w:val="0"/>
          <w:marRight w:val="0"/>
          <w:marTop w:val="0"/>
          <w:marBottom w:val="0"/>
          <w:divBdr>
            <w:top w:val="none" w:sz="0" w:space="0" w:color="auto"/>
            <w:left w:val="none" w:sz="0" w:space="0" w:color="auto"/>
            <w:bottom w:val="none" w:sz="0" w:space="0" w:color="auto"/>
            <w:right w:val="none" w:sz="0" w:space="0" w:color="auto"/>
          </w:divBdr>
        </w:div>
        <w:div w:id="1127896879">
          <w:marLeft w:val="0"/>
          <w:marRight w:val="0"/>
          <w:marTop w:val="0"/>
          <w:marBottom w:val="0"/>
          <w:divBdr>
            <w:top w:val="none" w:sz="0" w:space="0" w:color="auto"/>
            <w:left w:val="none" w:sz="0" w:space="0" w:color="auto"/>
            <w:bottom w:val="none" w:sz="0" w:space="0" w:color="auto"/>
            <w:right w:val="none" w:sz="0" w:space="0" w:color="auto"/>
          </w:divBdr>
        </w:div>
        <w:div w:id="1392536408">
          <w:marLeft w:val="0"/>
          <w:marRight w:val="0"/>
          <w:marTop w:val="0"/>
          <w:marBottom w:val="0"/>
          <w:divBdr>
            <w:top w:val="none" w:sz="0" w:space="0" w:color="auto"/>
            <w:left w:val="none" w:sz="0" w:space="0" w:color="auto"/>
            <w:bottom w:val="none" w:sz="0" w:space="0" w:color="auto"/>
            <w:right w:val="none" w:sz="0" w:space="0" w:color="auto"/>
          </w:divBdr>
        </w:div>
      </w:divsChild>
    </w:div>
    <w:div w:id="1045788767">
      <w:bodyDiv w:val="1"/>
      <w:marLeft w:val="0"/>
      <w:marRight w:val="0"/>
      <w:marTop w:val="0"/>
      <w:marBottom w:val="0"/>
      <w:divBdr>
        <w:top w:val="none" w:sz="0" w:space="0" w:color="auto"/>
        <w:left w:val="none" w:sz="0" w:space="0" w:color="auto"/>
        <w:bottom w:val="none" w:sz="0" w:space="0" w:color="auto"/>
        <w:right w:val="none" w:sz="0" w:space="0" w:color="auto"/>
      </w:divBdr>
    </w:div>
    <w:div w:id="1049963264">
      <w:bodyDiv w:val="1"/>
      <w:marLeft w:val="0"/>
      <w:marRight w:val="0"/>
      <w:marTop w:val="0"/>
      <w:marBottom w:val="0"/>
      <w:divBdr>
        <w:top w:val="none" w:sz="0" w:space="0" w:color="auto"/>
        <w:left w:val="none" w:sz="0" w:space="0" w:color="auto"/>
        <w:bottom w:val="none" w:sz="0" w:space="0" w:color="auto"/>
        <w:right w:val="none" w:sz="0" w:space="0" w:color="auto"/>
      </w:divBdr>
    </w:div>
    <w:div w:id="1059286922">
      <w:bodyDiv w:val="1"/>
      <w:marLeft w:val="0"/>
      <w:marRight w:val="0"/>
      <w:marTop w:val="0"/>
      <w:marBottom w:val="0"/>
      <w:divBdr>
        <w:top w:val="none" w:sz="0" w:space="0" w:color="auto"/>
        <w:left w:val="none" w:sz="0" w:space="0" w:color="auto"/>
        <w:bottom w:val="none" w:sz="0" w:space="0" w:color="auto"/>
        <w:right w:val="none" w:sz="0" w:space="0" w:color="auto"/>
      </w:divBdr>
      <w:divsChild>
        <w:div w:id="686323966">
          <w:marLeft w:val="0"/>
          <w:marRight w:val="0"/>
          <w:marTop w:val="0"/>
          <w:marBottom w:val="0"/>
          <w:divBdr>
            <w:top w:val="none" w:sz="0" w:space="0" w:color="auto"/>
            <w:left w:val="none" w:sz="0" w:space="0" w:color="auto"/>
            <w:bottom w:val="none" w:sz="0" w:space="0" w:color="auto"/>
            <w:right w:val="none" w:sz="0" w:space="0" w:color="auto"/>
          </w:divBdr>
          <w:divsChild>
            <w:div w:id="333806652">
              <w:marLeft w:val="0"/>
              <w:marRight w:val="0"/>
              <w:marTop w:val="120"/>
              <w:marBottom w:val="480"/>
              <w:divBdr>
                <w:top w:val="none" w:sz="0" w:space="0" w:color="auto"/>
                <w:left w:val="none" w:sz="0" w:space="0" w:color="auto"/>
                <w:bottom w:val="none" w:sz="0" w:space="0" w:color="auto"/>
                <w:right w:val="none" w:sz="0" w:space="0" w:color="auto"/>
              </w:divBdr>
              <w:divsChild>
                <w:div w:id="194329688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060329927">
      <w:bodyDiv w:val="1"/>
      <w:marLeft w:val="0"/>
      <w:marRight w:val="0"/>
      <w:marTop w:val="0"/>
      <w:marBottom w:val="0"/>
      <w:divBdr>
        <w:top w:val="none" w:sz="0" w:space="0" w:color="auto"/>
        <w:left w:val="none" w:sz="0" w:space="0" w:color="auto"/>
        <w:bottom w:val="none" w:sz="0" w:space="0" w:color="auto"/>
        <w:right w:val="none" w:sz="0" w:space="0" w:color="auto"/>
      </w:divBdr>
      <w:divsChild>
        <w:div w:id="719861402">
          <w:marLeft w:val="150"/>
          <w:marRight w:val="150"/>
          <w:marTop w:val="0"/>
          <w:marBottom w:val="150"/>
          <w:divBdr>
            <w:top w:val="none" w:sz="0" w:space="0" w:color="auto"/>
            <w:left w:val="none" w:sz="0" w:space="0" w:color="auto"/>
            <w:bottom w:val="none" w:sz="0" w:space="0" w:color="auto"/>
            <w:right w:val="none" w:sz="0" w:space="0" w:color="auto"/>
          </w:divBdr>
          <w:divsChild>
            <w:div w:id="7027773">
              <w:marLeft w:val="0"/>
              <w:marRight w:val="0"/>
              <w:marTop w:val="0"/>
              <w:marBottom w:val="0"/>
              <w:divBdr>
                <w:top w:val="none" w:sz="0" w:space="0" w:color="auto"/>
                <w:left w:val="none" w:sz="0" w:space="0" w:color="auto"/>
                <w:bottom w:val="none" w:sz="0" w:space="0" w:color="auto"/>
                <w:right w:val="none" w:sz="0" w:space="0" w:color="auto"/>
              </w:divBdr>
            </w:div>
            <w:div w:id="239407830">
              <w:marLeft w:val="0"/>
              <w:marRight w:val="0"/>
              <w:marTop w:val="0"/>
              <w:marBottom w:val="0"/>
              <w:divBdr>
                <w:top w:val="none" w:sz="0" w:space="0" w:color="auto"/>
                <w:left w:val="none" w:sz="0" w:space="0" w:color="auto"/>
                <w:bottom w:val="none" w:sz="0" w:space="0" w:color="auto"/>
                <w:right w:val="none" w:sz="0" w:space="0" w:color="auto"/>
              </w:divBdr>
            </w:div>
            <w:div w:id="609703260">
              <w:marLeft w:val="0"/>
              <w:marRight w:val="0"/>
              <w:marTop w:val="0"/>
              <w:marBottom w:val="0"/>
              <w:divBdr>
                <w:top w:val="none" w:sz="0" w:space="0" w:color="auto"/>
                <w:left w:val="none" w:sz="0" w:space="0" w:color="auto"/>
                <w:bottom w:val="none" w:sz="0" w:space="0" w:color="auto"/>
                <w:right w:val="none" w:sz="0" w:space="0" w:color="auto"/>
              </w:divBdr>
            </w:div>
            <w:div w:id="900604014">
              <w:marLeft w:val="0"/>
              <w:marRight w:val="0"/>
              <w:marTop w:val="0"/>
              <w:marBottom w:val="0"/>
              <w:divBdr>
                <w:top w:val="none" w:sz="0" w:space="0" w:color="auto"/>
                <w:left w:val="none" w:sz="0" w:space="0" w:color="auto"/>
                <w:bottom w:val="none" w:sz="0" w:space="0" w:color="auto"/>
                <w:right w:val="none" w:sz="0" w:space="0" w:color="auto"/>
              </w:divBdr>
            </w:div>
            <w:div w:id="1182352902">
              <w:marLeft w:val="0"/>
              <w:marRight w:val="0"/>
              <w:marTop w:val="0"/>
              <w:marBottom w:val="0"/>
              <w:divBdr>
                <w:top w:val="none" w:sz="0" w:space="0" w:color="auto"/>
                <w:left w:val="none" w:sz="0" w:space="0" w:color="auto"/>
                <w:bottom w:val="none" w:sz="0" w:space="0" w:color="auto"/>
                <w:right w:val="none" w:sz="0" w:space="0" w:color="auto"/>
              </w:divBdr>
            </w:div>
            <w:div w:id="1813058561">
              <w:marLeft w:val="0"/>
              <w:marRight w:val="0"/>
              <w:marTop w:val="0"/>
              <w:marBottom w:val="0"/>
              <w:divBdr>
                <w:top w:val="none" w:sz="0" w:space="0" w:color="auto"/>
                <w:left w:val="none" w:sz="0" w:space="0" w:color="auto"/>
                <w:bottom w:val="none" w:sz="0" w:space="0" w:color="auto"/>
                <w:right w:val="none" w:sz="0" w:space="0" w:color="auto"/>
              </w:divBdr>
            </w:div>
            <w:div w:id="198056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78979">
      <w:bodyDiv w:val="1"/>
      <w:marLeft w:val="0"/>
      <w:marRight w:val="0"/>
      <w:marTop w:val="0"/>
      <w:marBottom w:val="0"/>
      <w:divBdr>
        <w:top w:val="none" w:sz="0" w:space="0" w:color="auto"/>
        <w:left w:val="none" w:sz="0" w:space="0" w:color="auto"/>
        <w:bottom w:val="none" w:sz="0" w:space="0" w:color="auto"/>
        <w:right w:val="none" w:sz="0" w:space="0" w:color="auto"/>
      </w:divBdr>
    </w:div>
    <w:div w:id="1072392519">
      <w:bodyDiv w:val="1"/>
      <w:marLeft w:val="0"/>
      <w:marRight w:val="0"/>
      <w:marTop w:val="0"/>
      <w:marBottom w:val="0"/>
      <w:divBdr>
        <w:top w:val="none" w:sz="0" w:space="0" w:color="auto"/>
        <w:left w:val="none" w:sz="0" w:space="0" w:color="auto"/>
        <w:bottom w:val="none" w:sz="0" w:space="0" w:color="auto"/>
        <w:right w:val="none" w:sz="0" w:space="0" w:color="auto"/>
      </w:divBdr>
    </w:div>
    <w:div w:id="1075054042">
      <w:bodyDiv w:val="1"/>
      <w:marLeft w:val="0"/>
      <w:marRight w:val="0"/>
      <w:marTop w:val="0"/>
      <w:marBottom w:val="0"/>
      <w:divBdr>
        <w:top w:val="none" w:sz="0" w:space="0" w:color="auto"/>
        <w:left w:val="none" w:sz="0" w:space="0" w:color="auto"/>
        <w:bottom w:val="none" w:sz="0" w:space="0" w:color="auto"/>
        <w:right w:val="none" w:sz="0" w:space="0" w:color="auto"/>
      </w:divBdr>
    </w:div>
    <w:div w:id="1075393026">
      <w:bodyDiv w:val="1"/>
      <w:marLeft w:val="0"/>
      <w:marRight w:val="0"/>
      <w:marTop w:val="0"/>
      <w:marBottom w:val="0"/>
      <w:divBdr>
        <w:top w:val="none" w:sz="0" w:space="0" w:color="auto"/>
        <w:left w:val="none" w:sz="0" w:space="0" w:color="auto"/>
        <w:bottom w:val="none" w:sz="0" w:space="0" w:color="auto"/>
        <w:right w:val="none" w:sz="0" w:space="0" w:color="auto"/>
      </w:divBdr>
      <w:divsChild>
        <w:div w:id="1852406023">
          <w:marLeft w:val="150"/>
          <w:marRight w:val="150"/>
          <w:marTop w:val="0"/>
          <w:marBottom w:val="150"/>
          <w:divBdr>
            <w:top w:val="none" w:sz="0" w:space="0" w:color="auto"/>
            <w:left w:val="none" w:sz="0" w:space="0" w:color="auto"/>
            <w:bottom w:val="none" w:sz="0" w:space="0" w:color="auto"/>
            <w:right w:val="none" w:sz="0" w:space="0" w:color="auto"/>
          </w:divBdr>
          <w:divsChild>
            <w:div w:id="1343435586">
              <w:marLeft w:val="0"/>
              <w:marRight w:val="0"/>
              <w:marTop w:val="0"/>
              <w:marBottom w:val="0"/>
              <w:divBdr>
                <w:top w:val="none" w:sz="0" w:space="0" w:color="auto"/>
                <w:left w:val="none" w:sz="0" w:space="0" w:color="auto"/>
                <w:bottom w:val="none" w:sz="0" w:space="0" w:color="auto"/>
                <w:right w:val="none" w:sz="0" w:space="0" w:color="auto"/>
              </w:divBdr>
              <w:divsChild>
                <w:div w:id="291056991">
                  <w:marLeft w:val="0"/>
                  <w:marRight w:val="0"/>
                  <w:marTop w:val="0"/>
                  <w:marBottom w:val="0"/>
                  <w:divBdr>
                    <w:top w:val="none" w:sz="0" w:space="0" w:color="auto"/>
                    <w:left w:val="none" w:sz="0" w:space="0" w:color="auto"/>
                    <w:bottom w:val="none" w:sz="0" w:space="0" w:color="auto"/>
                    <w:right w:val="none" w:sz="0" w:space="0" w:color="auto"/>
                  </w:divBdr>
                </w:div>
                <w:div w:id="997810151">
                  <w:marLeft w:val="0"/>
                  <w:marRight w:val="0"/>
                  <w:marTop w:val="0"/>
                  <w:marBottom w:val="0"/>
                  <w:divBdr>
                    <w:top w:val="none" w:sz="0" w:space="0" w:color="auto"/>
                    <w:left w:val="none" w:sz="0" w:space="0" w:color="auto"/>
                    <w:bottom w:val="none" w:sz="0" w:space="0" w:color="auto"/>
                    <w:right w:val="none" w:sz="0" w:space="0" w:color="auto"/>
                  </w:divBdr>
                </w:div>
                <w:div w:id="1021971042">
                  <w:marLeft w:val="0"/>
                  <w:marRight w:val="0"/>
                  <w:marTop w:val="0"/>
                  <w:marBottom w:val="0"/>
                  <w:divBdr>
                    <w:top w:val="none" w:sz="0" w:space="0" w:color="auto"/>
                    <w:left w:val="none" w:sz="0" w:space="0" w:color="auto"/>
                    <w:bottom w:val="none" w:sz="0" w:space="0" w:color="auto"/>
                    <w:right w:val="none" w:sz="0" w:space="0" w:color="auto"/>
                  </w:divBdr>
                </w:div>
                <w:div w:id="1374890003">
                  <w:marLeft w:val="0"/>
                  <w:marRight w:val="0"/>
                  <w:marTop w:val="0"/>
                  <w:marBottom w:val="0"/>
                  <w:divBdr>
                    <w:top w:val="none" w:sz="0" w:space="0" w:color="auto"/>
                    <w:left w:val="none" w:sz="0" w:space="0" w:color="auto"/>
                    <w:bottom w:val="none" w:sz="0" w:space="0" w:color="auto"/>
                    <w:right w:val="none" w:sz="0" w:space="0" w:color="auto"/>
                  </w:divBdr>
                </w:div>
                <w:div w:id="1442216598">
                  <w:marLeft w:val="0"/>
                  <w:marRight w:val="0"/>
                  <w:marTop w:val="0"/>
                  <w:marBottom w:val="0"/>
                  <w:divBdr>
                    <w:top w:val="none" w:sz="0" w:space="0" w:color="auto"/>
                    <w:left w:val="none" w:sz="0" w:space="0" w:color="auto"/>
                    <w:bottom w:val="none" w:sz="0" w:space="0" w:color="auto"/>
                    <w:right w:val="none" w:sz="0" w:space="0" w:color="auto"/>
                  </w:divBdr>
                </w:div>
                <w:div w:id="1665083810">
                  <w:marLeft w:val="0"/>
                  <w:marRight w:val="0"/>
                  <w:marTop w:val="0"/>
                  <w:marBottom w:val="0"/>
                  <w:divBdr>
                    <w:top w:val="none" w:sz="0" w:space="0" w:color="auto"/>
                    <w:left w:val="none" w:sz="0" w:space="0" w:color="auto"/>
                    <w:bottom w:val="none" w:sz="0" w:space="0" w:color="auto"/>
                    <w:right w:val="none" w:sz="0" w:space="0" w:color="auto"/>
                  </w:divBdr>
                </w:div>
                <w:div w:id="1785416246">
                  <w:marLeft w:val="0"/>
                  <w:marRight w:val="0"/>
                  <w:marTop w:val="0"/>
                  <w:marBottom w:val="0"/>
                  <w:divBdr>
                    <w:top w:val="none" w:sz="0" w:space="0" w:color="auto"/>
                    <w:left w:val="none" w:sz="0" w:space="0" w:color="auto"/>
                    <w:bottom w:val="none" w:sz="0" w:space="0" w:color="auto"/>
                    <w:right w:val="none" w:sz="0" w:space="0" w:color="auto"/>
                  </w:divBdr>
                </w:div>
                <w:div w:id="1871992914">
                  <w:marLeft w:val="0"/>
                  <w:marRight w:val="0"/>
                  <w:marTop w:val="0"/>
                  <w:marBottom w:val="0"/>
                  <w:divBdr>
                    <w:top w:val="none" w:sz="0" w:space="0" w:color="auto"/>
                    <w:left w:val="none" w:sz="0" w:space="0" w:color="auto"/>
                    <w:bottom w:val="none" w:sz="0" w:space="0" w:color="auto"/>
                    <w:right w:val="none" w:sz="0" w:space="0" w:color="auto"/>
                  </w:divBdr>
                </w:div>
                <w:div w:id="193096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16114">
      <w:bodyDiv w:val="1"/>
      <w:marLeft w:val="0"/>
      <w:marRight w:val="0"/>
      <w:marTop w:val="0"/>
      <w:marBottom w:val="0"/>
      <w:divBdr>
        <w:top w:val="none" w:sz="0" w:space="0" w:color="auto"/>
        <w:left w:val="none" w:sz="0" w:space="0" w:color="auto"/>
        <w:bottom w:val="none" w:sz="0" w:space="0" w:color="auto"/>
        <w:right w:val="none" w:sz="0" w:space="0" w:color="auto"/>
      </w:divBdr>
    </w:div>
    <w:div w:id="1086850384">
      <w:bodyDiv w:val="1"/>
      <w:marLeft w:val="0"/>
      <w:marRight w:val="0"/>
      <w:marTop w:val="0"/>
      <w:marBottom w:val="0"/>
      <w:divBdr>
        <w:top w:val="none" w:sz="0" w:space="0" w:color="auto"/>
        <w:left w:val="none" w:sz="0" w:space="0" w:color="auto"/>
        <w:bottom w:val="none" w:sz="0" w:space="0" w:color="auto"/>
        <w:right w:val="none" w:sz="0" w:space="0" w:color="auto"/>
      </w:divBdr>
    </w:div>
    <w:div w:id="1098789636">
      <w:bodyDiv w:val="1"/>
      <w:marLeft w:val="0"/>
      <w:marRight w:val="0"/>
      <w:marTop w:val="0"/>
      <w:marBottom w:val="0"/>
      <w:divBdr>
        <w:top w:val="none" w:sz="0" w:space="0" w:color="auto"/>
        <w:left w:val="none" w:sz="0" w:space="0" w:color="auto"/>
        <w:bottom w:val="none" w:sz="0" w:space="0" w:color="auto"/>
        <w:right w:val="none" w:sz="0" w:space="0" w:color="auto"/>
      </w:divBdr>
    </w:div>
    <w:div w:id="1099104929">
      <w:bodyDiv w:val="1"/>
      <w:marLeft w:val="0"/>
      <w:marRight w:val="0"/>
      <w:marTop w:val="0"/>
      <w:marBottom w:val="0"/>
      <w:divBdr>
        <w:top w:val="none" w:sz="0" w:space="0" w:color="auto"/>
        <w:left w:val="none" w:sz="0" w:space="0" w:color="auto"/>
        <w:bottom w:val="none" w:sz="0" w:space="0" w:color="auto"/>
        <w:right w:val="none" w:sz="0" w:space="0" w:color="auto"/>
      </w:divBdr>
    </w:div>
    <w:div w:id="1101490548">
      <w:bodyDiv w:val="1"/>
      <w:marLeft w:val="0"/>
      <w:marRight w:val="0"/>
      <w:marTop w:val="0"/>
      <w:marBottom w:val="0"/>
      <w:divBdr>
        <w:top w:val="none" w:sz="0" w:space="0" w:color="auto"/>
        <w:left w:val="none" w:sz="0" w:space="0" w:color="auto"/>
        <w:bottom w:val="none" w:sz="0" w:space="0" w:color="auto"/>
        <w:right w:val="none" w:sz="0" w:space="0" w:color="auto"/>
      </w:divBdr>
    </w:div>
    <w:div w:id="1101493066">
      <w:bodyDiv w:val="1"/>
      <w:marLeft w:val="0"/>
      <w:marRight w:val="0"/>
      <w:marTop w:val="0"/>
      <w:marBottom w:val="0"/>
      <w:divBdr>
        <w:top w:val="none" w:sz="0" w:space="0" w:color="auto"/>
        <w:left w:val="none" w:sz="0" w:space="0" w:color="auto"/>
        <w:bottom w:val="none" w:sz="0" w:space="0" w:color="auto"/>
        <w:right w:val="none" w:sz="0" w:space="0" w:color="auto"/>
      </w:divBdr>
      <w:divsChild>
        <w:div w:id="716007366">
          <w:marLeft w:val="0"/>
          <w:marRight w:val="0"/>
          <w:marTop w:val="0"/>
          <w:marBottom w:val="0"/>
          <w:divBdr>
            <w:top w:val="none" w:sz="0" w:space="0" w:color="auto"/>
            <w:left w:val="none" w:sz="0" w:space="0" w:color="auto"/>
            <w:bottom w:val="none" w:sz="0" w:space="0" w:color="auto"/>
            <w:right w:val="none" w:sz="0" w:space="0" w:color="auto"/>
          </w:divBdr>
          <w:divsChild>
            <w:div w:id="142477914">
              <w:marLeft w:val="0"/>
              <w:marRight w:val="0"/>
              <w:marTop w:val="0"/>
              <w:marBottom w:val="0"/>
              <w:divBdr>
                <w:top w:val="none" w:sz="0" w:space="0" w:color="auto"/>
                <w:left w:val="none" w:sz="0" w:space="0" w:color="auto"/>
                <w:bottom w:val="none" w:sz="0" w:space="0" w:color="auto"/>
                <w:right w:val="none" w:sz="0" w:space="0" w:color="auto"/>
              </w:divBdr>
              <w:divsChild>
                <w:div w:id="1709183251">
                  <w:marLeft w:val="0"/>
                  <w:marRight w:val="0"/>
                  <w:marTop w:val="0"/>
                  <w:marBottom w:val="0"/>
                  <w:divBdr>
                    <w:top w:val="none" w:sz="0" w:space="0" w:color="auto"/>
                    <w:left w:val="none" w:sz="0" w:space="0" w:color="auto"/>
                    <w:bottom w:val="none" w:sz="0" w:space="0" w:color="auto"/>
                    <w:right w:val="none" w:sz="0" w:space="0" w:color="auto"/>
                  </w:divBdr>
                  <w:divsChild>
                    <w:div w:id="1893999878">
                      <w:marLeft w:val="0"/>
                      <w:marRight w:val="0"/>
                      <w:marTop w:val="0"/>
                      <w:marBottom w:val="0"/>
                      <w:divBdr>
                        <w:top w:val="none" w:sz="0" w:space="0" w:color="auto"/>
                        <w:left w:val="none" w:sz="0" w:space="0" w:color="auto"/>
                        <w:bottom w:val="none" w:sz="0" w:space="0" w:color="auto"/>
                        <w:right w:val="none" w:sz="0" w:space="0" w:color="auto"/>
                      </w:divBdr>
                      <w:divsChild>
                        <w:div w:id="664404515">
                          <w:marLeft w:val="0"/>
                          <w:marRight w:val="0"/>
                          <w:marTop w:val="0"/>
                          <w:marBottom w:val="0"/>
                          <w:divBdr>
                            <w:top w:val="single" w:sz="6" w:space="0" w:color="000000"/>
                            <w:left w:val="single" w:sz="6" w:space="0" w:color="000000"/>
                            <w:bottom w:val="single" w:sz="6" w:space="0" w:color="000000"/>
                            <w:right w:val="single" w:sz="6" w:space="0" w:color="000000"/>
                          </w:divBdr>
                          <w:divsChild>
                            <w:div w:id="1732730120">
                              <w:marLeft w:val="0"/>
                              <w:marRight w:val="0"/>
                              <w:marTop w:val="0"/>
                              <w:marBottom w:val="0"/>
                              <w:divBdr>
                                <w:top w:val="none" w:sz="0" w:space="0" w:color="auto"/>
                                <w:left w:val="none" w:sz="0" w:space="0" w:color="auto"/>
                                <w:bottom w:val="none" w:sz="0" w:space="0" w:color="auto"/>
                                <w:right w:val="none" w:sz="0" w:space="0" w:color="auto"/>
                              </w:divBdr>
                            </w:div>
                            <w:div w:id="184840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3914976">
      <w:bodyDiv w:val="1"/>
      <w:marLeft w:val="0"/>
      <w:marRight w:val="0"/>
      <w:marTop w:val="0"/>
      <w:marBottom w:val="0"/>
      <w:divBdr>
        <w:top w:val="none" w:sz="0" w:space="0" w:color="auto"/>
        <w:left w:val="none" w:sz="0" w:space="0" w:color="auto"/>
        <w:bottom w:val="none" w:sz="0" w:space="0" w:color="auto"/>
        <w:right w:val="none" w:sz="0" w:space="0" w:color="auto"/>
      </w:divBdr>
      <w:divsChild>
        <w:div w:id="1598636969">
          <w:marLeft w:val="150"/>
          <w:marRight w:val="150"/>
          <w:marTop w:val="0"/>
          <w:marBottom w:val="150"/>
          <w:divBdr>
            <w:top w:val="none" w:sz="0" w:space="0" w:color="auto"/>
            <w:left w:val="none" w:sz="0" w:space="0" w:color="auto"/>
            <w:bottom w:val="none" w:sz="0" w:space="0" w:color="auto"/>
            <w:right w:val="none" w:sz="0" w:space="0" w:color="auto"/>
          </w:divBdr>
          <w:divsChild>
            <w:div w:id="575092766">
              <w:marLeft w:val="0"/>
              <w:marRight w:val="0"/>
              <w:marTop w:val="0"/>
              <w:marBottom w:val="0"/>
              <w:divBdr>
                <w:top w:val="none" w:sz="0" w:space="0" w:color="auto"/>
                <w:left w:val="none" w:sz="0" w:space="0" w:color="auto"/>
                <w:bottom w:val="none" w:sz="0" w:space="0" w:color="auto"/>
                <w:right w:val="none" w:sz="0" w:space="0" w:color="auto"/>
              </w:divBdr>
              <w:divsChild>
                <w:div w:id="1604338543">
                  <w:marLeft w:val="0"/>
                  <w:marRight w:val="0"/>
                  <w:marTop w:val="0"/>
                  <w:marBottom w:val="0"/>
                  <w:divBdr>
                    <w:top w:val="none" w:sz="0" w:space="0" w:color="auto"/>
                    <w:left w:val="none" w:sz="0" w:space="0" w:color="auto"/>
                    <w:bottom w:val="none" w:sz="0" w:space="0" w:color="auto"/>
                    <w:right w:val="none" w:sz="0" w:space="0" w:color="auto"/>
                  </w:divBdr>
                  <w:divsChild>
                    <w:div w:id="1219829344">
                      <w:marLeft w:val="0"/>
                      <w:marRight w:val="0"/>
                      <w:marTop w:val="0"/>
                      <w:marBottom w:val="0"/>
                      <w:divBdr>
                        <w:top w:val="none" w:sz="0" w:space="0" w:color="auto"/>
                        <w:left w:val="none" w:sz="0" w:space="0" w:color="auto"/>
                        <w:bottom w:val="none" w:sz="0" w:space="0" w:color="auto"/>
                        <w:right w:val="none" w:sz="0" w:space="0" w:color="auto"/>
                      </w:divBdr>
                      <w:divsChild>
                        <w:div w:id="1387026203">
                          <w:marLeft w:val="0"/>
                          <w:marRight w:val="0"/>
                          <w:marTop w:val="0"/>
                          <w:marBottom w:val="0"/>
                          <w:divBdr>
                            <w:top w:val="none" w:sz="0" w:space="0" w:color="auto"/>
                            <w:left w:val="none" w:sz="0" w:space="0" w:color="auto"/>
                            <w:bottom w:val="none" w:sz="0" w:space="0" w:color="auto"/>
                            <w:right w:val="none" w:sz="0" w:space="0" w:color="auto"/>
                          </w:divBdr>
                          <w:divsChild>
                            <w:div w:id="406343170">
                              <w:marLeft w:val="0"/>
                              <w:marRight w:val="0"/>
                              <w:marTop w:val="0"/>
                              <w:marBottom w:val="0"/>
                              <w:divBdr>
                                <w:top w:val="none" w:sz="0" w:space="0" w:color="auto"/>
                                <w:left w:val="none" w:sz="0" w:space="0" w:color="auto"/>
                                <w:bottom w:val="none" w:sz="0" w:space="0" w:color="auto"/>
                                <w:right w:val="none" w:sz="0" w:space="0" w:color="auto"/>
                              </w:divBdr>
                              <w:divsChild>
                                <w:div w:id="763187797">
                                  <w:marLeft w:val="0"/>
                                  <w:marRight w:val="0"/>
                                  <w:marTop w:val="0"/>
                                  <w:marBottom w:val="0"/>
                                  <w:divBdr>
                                    <w:top w:val="none" w:sz="0" w:space="0" w:color="auto"/>
                                    <w:left w:val="none" w:sz="0" w:space="0" w:color="auto"/>
                                    <w:bottom w:val="none" w:sz="0" w:space="0" w:color="auto"/>
                                    <w:right w:val="none" w:sz="0" w:space="0" w:color="auto"/>
                                  </w:divBdr>
                                  <w:divsChild>
                                    <w:div w:id="116080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115330">
      <w:bodyDiv w:val="1"/>
      <w:marLeft w:val="0"/>
      <w:marRight w:val="0"/>
      <w:marTop w:val="0"/>
      <w:marBottom w:val="0"/>
      <w:divBdr>
        <w:top w:val="none" w:sz="0" w:space="0" w:color="auto"/>
        <w:left w:val="none" w:sz="0" w:space="0" w:color="auto"/>
        <w:bottom w:val="none" w:sz="0" w:space="0" w:color="auto"/>
        <w:right w:val="none" w:sz="0" w:space="0" w:color="auto"/>
      </w:divBdr>
    </w:div>
    <w:div w:id="1112015690">
      <w:bodyDiv w:val="1"/>
      <w:marLeft w:val="0"/>
      <w:marRight w:val="0"/>
      <w:marTop w:val="0"/>
      <w:marBottom w:val="0"/>
      <w:divBdr>
        <w:top w:val="none" w:sz="0" w:space="0" w:color="auto"/>
        <w:left w:val="none" w:sz="0" w:space="0" w:color="auto"/>
        <w:bottom w:val="none" w:sz="0" w:space="0" w:color="auto"/>
        <w:right w:val="none" w:sz="0" w:space="0" w:color="auto"/>
      </w:divBdr>
      <w:divsChild>
        <w:div w:id="2055350029">
          <w:marLeft w:val="150"/>
          <w:marRight w:val="150"/>
          <w:marTop w:val="0"/>
          <w:marBottom w:val="150"/>
          <w:divBdr>
            <w:top w:val="none" w:sz="0" w:space="0" w:color="auto"/>
            <w:left w:val="none" w:sz="0" w:space="0" w:color="auto"/>
            <w:bottom w:val="none" w:sz="0" w:space="0" w:color="auto"/>
            <w:right w:val="none" w:sz="0" w:space="0" w:color="auto"/>
          </w:divBdr>
          <w:divsChild>
            <w:div w:id="1096973791">
              <w:marLeft w:val="0"/>
              <w:marRight w:val="0"/>
              <w:marTop w:val="0"/>
              <w:marBottom w:val="0"/>
              <w:divBdr>
                <w:top w:val="none" w:sz="0" w:space="0" w:color="auto"/>
                <w:left w:val="none" w:sz="0" w:space="0" w:color="auto"/>
                <w:bottom w:val="none" w:sz="0" w:space="0" w:color="auto"/>
                <w:right w:val="none" w:sz="0" w:space="0" w:color="auto"/>
              </w:divBdr>
              <w:divsChild>
                <w:div w:id="31353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9266">
      <w:bodyDiv w:val="1"/>
      <w:marLeft w:val="0"/>
      <w:marRight w:val="0"/>
      <w:marTop w:val="0"/>
      <w:marBottom w:val="0"/>
      <w:divBdr>
        <w:top w:val="none" w:sz="0" w:space="0" w:color="auto"/>
        <w:left w:val="none" w:sz="0" w:space="0" w:color="auto"/>
        <w:bottom w:val="none" w:sz="0" w:space="0" w:color="auto"/>
        <w:right w:val="none" w:sz="0" w:space="0" w:color="auto"/>
      </w:divBdr>
      <w:divsChild>
        <w:div w:id="1046489993">
          <w:marLeft w:val="0"/>
          <w:marRight w:val="0"/>
          <w:marTop w:val="0"/>
          <w:marBottom w:val="0"/>
          <w:divBdr>
            <w:top w:val="none" w:sz="0" w:space="0" w:color="auto"/>
            <w:left w:val="none" w:sz="0" w:space="0" w:color="auto"/>
            <w:bottom w:val="none" w:sz="0" w:space="0" w:color="auto"/>
            <w:right w:val="none" w:sz="0" w:space="0" w:color="auto"/>
          </w:divBdr>
          <w:divsChild>
            <w:div w:id="34578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696824">
      <w:bodyDiv w:val="1"/>
      <w:marLeft w:val="0"/>
      <w:marRight w:val="0"/>
      <w:marTop w:val="0"/>
      <w:marBottom w:val="0"/>
      <w:divBdr>
        <w:top w:val="none" w:sz="0" w:space="0" w:color="auto"/>
        <w:left w:val="none" w:sz="0" w:space="0" w:color="auto"/>
        <w:bottom w:val="none" w:sz="0" w:space="0" w:color="auto"/>
        <w:right w:val="none" w:sz="0" w:space="0" w:color="auto"/>
      </w:divBdr>
      <w:divsChild>
        <w:div w:id="108164952">
          <w:marLeft w:val="0"/>
          <w:marRight w:val="0"/>
          <w:marTop w:val="0"/>
          <w:marBottom w:val="0"/>
          <w:divBdr>
            <w:top w:val="none" w:sz="0" w:space="0" w:color="auto"/>
            <w:left w:val="none" w:sz="0" w:space="0" w:color="auto"/>
            <w:bottom w:val="none" w:sz="0" w:space="0" w:color="auto"/>
            <w:right w:val="none" w:sz="0" w:space="0" w:color="auto"/>
          </w:divBdr>
        </w:div>
        <w:div w:id="120803115">
          <w:marLeft w:val="0"/>
          <w:marRight w:val="0"/>
          <w:marTop w:val="0"/>
          <w:marBottom w:val="0"/>
          <w:divBdr>
            <w:top w:val="none" w:sz="0" w:space="0" w:color="auto"/>
            <w:left w:val="none" w:sz="0" w:space="0" w:color="auto"/>
            <w:bottom w:val="none" w:sz="0" w:space="0" w:color="auto"/>
            <w:right w:val="none" w:sz="0" w:space="0" w:color="auto"/>
          </w:divBdr>
        </w:div>
        <w:div w:id="335501838">
          <w:marLeft w:val="0"/>
          <w:marRight w:val="0"/>
          <w:marTop w:val="0"/>
          <w:marBottom w:val="0"/>
          <w:divBdr>
            <w:top w:val="none" w:sz="0" w:space="0" w:color="auto"/>
            <w:left w:val="none" w:sz="0" w:space="0" w:color="auto"/>
            <w:bottom w:val="none" w:sz="0" w:space="0" w:color="auto"/>
            <w:right w:val="none" w:sz="0" w:space="0" w:color="auto"/>
          </w:divBdr>
        </w:div>
        <w:div w:id="701058366">
          <w:marLeft w:val="0"/>
          <w:marRight w:val="0"/>
          <w:marTop w:val="0"/>
          <w:marBottom w:val="0"/>
          <w:divBdr>
            <w:top w:val="none" w:sz="0" w:space="0" w:color="auto"/>
            <w:left w:val="none" w:sz="0" w:space="0" w:color="auto"/>
            <w:bottom w:val="none" w:sz="0" w:space="0" w:color="auto"/>
            <w:right w:val="none" w:sz="0" w:space="0" w:color="auto"/>
          </w:divBdr>
        </w:div>
        <w:div w:id="1351225841">
          <w:marLeft w:val="0"/>
          <w:marRight w:val="0"/>
          <w:marTop w:val="0"/>
          <w:marBottom w:val="0"/>
          <w:divBdr>
            <w:top w:val="none" w:sz="0" w:space="0" w:color="auto"/>
            <w:left w:val="none" w:sz="0" w:space="0" w:color="auto"/>
            <w:bottom w:val="none" w:sz="0" w:space="0" w:color="auto"/>
            <w:right w:val="none" w:sz="0" w:space="0" w:color="auto"/>
          </w:divBdr>
        </w:div>
        <w:div w:id="1455715050">
          <w:marLeft w:val="0"/>
          <w:marRight w:val="0"/>
          <w:marTop w:val="0"/>
          <w:marBottom w:val="0"/>
          <w:divBdr>
            <w:top w:val="none" w:sz="0" w:space="0" w:color="auto"/>
            <w:left w:val="none" w:sz="0" w:space="0" w:color="auto"/>
            <w:bottom w:val="none" w:sz="0" w:space="0" w:color="auto"/>
            <w:right w:val="none" w:sz="0" w:space="0" w:color="auto"/>
          </w:divBdr>
        </w:div>
        <w:div w:id="1502089839">
          <w:marLeft w:val="0"/>
          <w:marRight w:val="0"/>
          <w:marTop w:val="0"/>
          <w:marBottom w:val="0"/>
          <w:divBdr>
            <w:top w:val="none" w:sz="0" w:space="0" w:color="auto"/>
            <w:left w:val="none" w:sz="0" w:space="0" w:color="auto"/>
            <w:bottom w:val="none" w:sz="0" w:space="0" w:color="auto"/>
            <w:right w:val="none" w:sz="0" w:space="0" w:color="auto"/>
          </w:divBdr>
        </w:div>
        <w:div w:id="1633361078">
          <w:marLeft w:val="0"/>
          <w:marRight w:val="0"/>
          <w:marTop w:val="0"/>
          <w:marBottom w:val="0"/>
          <w:divBdr>
            <w:top w:val="none" w:sz="0" w:space="0" w:color="auto"/>
            <w:left w:val="none" w:sz="0" w:space="0" w:color="auto"/>
            <w:bottom w:val="none" w:sz="0" w:space="0" w:color="auto"/>
            <w:right w:val="none" w:sz="0" w:space="0" w:color="auto"/>
          </w:divBdr>
        </w:div>
      </w:divsChild>
    </w:div>
    <w:div w:id="1127553134">
      <w:bodyDiv w:val="1"/>
      <w:marLeft w:val="0"/>
      <w:marRight w:val="0"/>
      <w:marTop w:val="0"/>
      <w:marBottom w:val="0"/>
      <w:divBdr>
        <w:top w:val="none" w:sz="0" w:space="0" w:color="auto"/>
        <w:left w:val="none" w:sz="0" w:space="0" w:color="auto"/>
        <w:bottom w:val="none" w:sz="0" w:space="0" w:color="auto"/>
        <w:right w:val="none" w:sz="0" w:space="0" w:color="auto"/>
      </w:divBdr>
      <w:divsChild>
        <w:div w:id="274295717">
          <w:marLeft w:val="150"/>
          <w:marRight w:val="150"/>
          <w:marTop w:val="0"/>
          <w:marBottom w:val="150"/>
          <w:divBdr>
            <w:top w:val="none" w:sz="0" w:space="0" w:color="auto"/>
            <w:left w:val="none" w:sz="0" w:space="0" w:color="auto"/>
            <w:bottom w:val="none" w:sz="0" w:space="0" w:color="auto"/>
            <w:right w:val="none" w:sz="0" w:space="0" w:color="auto"/>
          </w:divBdr>
          <w:divsChild>
            <w:div w:id="1586065423">
              <w:marLeft w:val="0"/>
              <w:marRight w:val="0"/>
              <w:marTop w:val="0"/>
              <w:marBottom w:val="0"/>
              <w:divBdr>
                <w:top w:val="none" w:sz="0" w:space="0" w:color="auto"/>
                <w:left w:val="none" w:sz="0" w:space="0" w:color="auto"/>
                <w:bottom w:val="none" w:sz="0" w:space="0" w:color="auto"/>
                <w:right w:val="none" w:sz="0" w:space="0" w:color="auto"/>
              </w:divBdr>
              <w:divsChild>
                <w:div w:id="1845044879">
                  <w:marLeft w:val="0"/>
                  <w:marRight w:val="0"/>
                  <w:marTop w:val="0"/>
                  <w:marBottom w:val="0"/>
                  <w:divBdr>
                    <w:top w:val="none" w:sz="0" w:space="0" w:color="auto"/>
                    <w:left w:val="none" w:sz="0" w:space="0" w:color="auto"/>
                    <w:bottom w:val="none" w:sz="0" w:space="0" w:color="auto"/>
                    <w:right w:val="none" w:sz="0" w:space="0" w:color="auto"/>
                  </w:divBdr>
                  <w:divsChild>
                    <w:div w:id="1608584105">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1127891840">
      <w:bodyDiv w:val="1"/>
      <w:marLeft w:val="0"/>
      <w:marRight w:val="0"/>
      <w:marTop w:val="0"/>
      <w:marBottom w:val="0"/>
      <w:divBdr>
        <w:top w:val="none" w:sz="0" w:space="0" w:color="auto"/>
        <w:left w:val="none" w:sz="0" w:space="0" w:color="auto"/>
        <w:bottom w:val="none" w:sz="0" w:space="0" w:color="auto"/>
        <w:right w:val="none" w:sz="0" w:space="0" w:color="auto"/>
      </w:divBdr>
      <w:divsChild>
        <w:div w:id="1529836387">
          <w:marLeft w:val="167"/>
          <w:marRight w:val="167"/>
          <w:marTop w:val="0"/>
          <w:marBottom w:val="167"/>
          <w:divBdr>
            <w:top w:val="none" w:sz="0" w:space="0" w:color="auto"/>
            <w:left w:val="none" w:sz="0" w:space="0" w:color="auto"/>
            <w:bottom w:val="none" w:sz="0" w:space="0" w:color="auto"/>
            <w:right w:val="none" w:sz="0" w:space="0" w:color="auto"/>
          </w:divBdr>
          <w:divsChild>
            <w:div w:id="1813983051">
              <w:marLeft w:val="0"/>
              <w:marRight w:val="0"/>
              <w:marTop w:val="0"/>
              <w:marBottom w:val="0"/>
              <w:divBdr>
                <w:top w:val="none" w:sz="0" w:space="0" w:color="auto"/>
                <w:left w:val="none" w:sz="0" w:space="0" w:color="auto"/>
                <w:bottom w:val="none" w:sz="0" w:space="0" w:color="auto"/>
                <w:right w:val="none" w:sz="0" w:space="0" w:color="auto"/>
              </w:divBdr>
              <w:divsChild>
                <w:div w:id="400712143">
                  <w:marLeft w:val="0"/>
                  <w:marRight w:val="0"/>
                  <w:marTop w:val="0"/>
                  <w:marBottom w:val="0"/>
                  <w:divBdr>
                    <w:top w:val="none" w:sz="0" w:space="0" w:color="auto"/>
                    <w:left w:val="none" w:sz="0" w:space="0" w:color="auto"/>
                    <w:bottom w:val="none" w:sz="0" w:space="0" w:color="auto"/>
                    <w:right w:val="none" w:sz="0" w:space="0" w:color="auto"/>
                  </w:divBdr>
                </w:div>
                <w:div w:id="749667119">
                  <w:marLeft w:val="0"/>
                  <w:marRight w:val="0"/>
                  <w:marTop w:val="0"/>
                  <w:marBottom w:val="0"/>
                  <w:divBdr>
                    <w:top w:val="none" w:sz="0" w:space="0" w:color="auto"/>
                    <w:left w:val="none" w:sz="0" w:space="0" w:color="auto"/>
                    <w:bottom w:val="none" w:sz="0" w:space="0" w:color="auto"/>
                    <w:right w:val="none" w:sz="0" w:space="0" w:color="auto"/>
                  </w:divBdr>
                </w:div>
                <w:div w:id="1323003958">
                  <w:marLeft w:val="0"/>
                  <w:marRight w:val="0"/>
                  <w:marTop w:val="0"/>
                  <w:marBottom w:val="0"/>
                  <w:divBdr>
                    <w:top w:val="none" w:sz="0" w:space="0" w:color="auto"/>
                    <w:left w:val="none" w:sz="0" w:space="0" w:color="auto"/>
                    <w:bottom w:val="none" w:sz="0" w:space="0" w:color="auto"/>
                    <w:right w:val="none" w:sz="0" w:space="0" w:color="auto"/>
                  </w:divBdr>
                </w:div>
                <w:div w:id="206714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87810">
      <w:bodyDiv w:val="1"/>
      <w:marLeft w:val="0"/>
      <w:marRight w:val="0"/>
      <w:marTop w:val="0"/>
      <w:marBottom w:val="0"/>
      <w:divBdr>
        <w:top w:val="none" w:sz="0" w:space="0" w:color="auto"/>
        <w:left w:val="none" w:sz="0" w:space="0" w:color="auto"/>
        <w:bottom w:val="none" w:sz="0" w:space="0" w:color="auto"/>
        <w:right w:val="none" w:sz="0" w:space="0" w:color="auto"/>
      </w:divBdr>
      <w:divsChild>
        <w:div w:id="197857769">
          <w:marLeft w:val="0"/>
          <w:marRight w:val="0"/>
          <w:marTop w:val="0"/>
          <w:marBottom w:val="0"/>
          <w:divBdr>
            <w:top w:val="none" w:sz="0" w:space="0" w:color="auto"/>
            <w:left w:val="none" w:sz="0" w:space="0" w:color="auto"/>
            <w:bottom w:val="none" w:sz="0" w:space="0" w:color="auto"/>
            <w:right w:val="none" w:sz="0" w:space="0" w:color="auto"/>
          </w:divBdr>
        </w:div>
        <w:div w:id="243269638">
          <w:marLeft w:val="0"/>
          <w:marRight w:val="0"/>
          <w:marTop w:val="0"/>
          <w:marBottom w:val="0"/>
          <w:divBdr>
            <w:top w:val="none" w:sz="0" w:space="0" w:color="auto"/>
            <w:left w:val="none" w:sz="0" w:space="0" w:color="auto"/>
            <w:bottom w:val="none" w:sz="0" w:space="0" w:color="auto"/>
            <w:right w:val="none" w:sz="0" w:space="0" w:color="auto"/>
          </w:divBdr>
        </w:div>
        <w:div w:id="380448091">
          <w:marLeft w:val="0"/>
          <w:marRight w:val="0"/>
          <w:marTop w:val="0"/>
          <w:marBottom w:val="0"/>
          <w:divBdr>
            <w:top w:val="none" w:sz="0" w:space="0" w:color="auto"/>
            <w:left w:val="none" w:sz="0" w:space="0" w:color="auto"/>
            <w:bottom w:val="none" w:sz="0" w:space="0" w:color="auto"/>
            <w:right w:val="none" w:sz="0" w:space="0" w:color="auto"/>
          </w:divBdr>
        </w:div>
        <w:div w:id="498082281">
          <w:marLeft w:val="0"/>
          <w:marRight w:val="0"/>
          <w:marTop w:val="0"/>
          <w:marBottom w:val="0"/>
          <w:divBdr>
            <w:top w:val="none" w:sz="0" w:space="0" w:color="auto"/>
            <w:left w:val="none" w:sz="0" w:space="0" w:color="auto"/>
            <w:bottom w:val="none" w:sz="0" w:space="0" w:color="auto"/>
            <w:right w:val="none" w:sz="0" w:space="0" w:color="auto"/>
          </w:divBdr>
        </w:div>
        <w:div w:id="684861446">
          <w:marLeft w:val="0"/>
          <w:marRight w:val="0"/>
          <w:marTop w:val="0"/>
          <w:marBottom w:val="0"/>
          <w:divBdr>
            <w:top w:val="none" w:sz="0" w:space="0" w:color="auto"/>
            <w:left w:val="none" w:sz="0" w:space="0" w:color="auto"/>
            <w:bottom w:val="none" w:sz="0" w:space="0" w:color="auto"/>
            <w:right w:val="none" w:sz="0" w:space="0" w:color="auto"/>
          </w:divBdr>
        </w:div>
        <w:div w:id="718895215">
          <w:marLeft w:val="0"/>
          <w:marRight w:val="0"/>
          <w:marTop w:val="0"/>
          <w:marBottom w:val="0"/>
          <w:divBdr>
            <w:top w:val="none" w:sz="0" w:space="0" w:color="auto"/>
            <w:left w:val="none" w:sz="0" w:space="0" w:color="auto"/>
            <w:bottom w:val="none" w:sz="0" w:space="0" w:color="auto"/>
            <w:right w:val="none" w:sz="0" w:space="0" w:color="auto"/>
          </w:divBdr>
        </w:div>
        <w:div w:id="892276725">
          <w:marLeft w:val="0"/>
          <w:marRight w:val="0"/>
          <w:marTop w:val="0"/>
          <w:marBottom w:val="0"/>
          <w:divBdr>
            <w:top w:val="none" w:sz="0" w:space="0" w:color="auto"/>
            <w:left w:val="none" w:sz="0" w:space="0" w:color="auto"/>
            <w:bottom w:val="none" w:sz="0" w:space="0" w:color="auto"/>
            <w:right w:val="none" w:sz="0" w:space="0" w:color="auto"/>
          </w:divBdr>
        </w:div>
        <w:div w:id="1465074221">
          <w:marLeft w:val="0"/>
          <w:marRight w:val="0"/>
          <w:marTop w:val="0"/>
          <w:marBottom w:val="0"/>
          <w:divBdr>
            <w:top w:val="none" w:sz="0" w:space="0" w:color="auto"/>
            <w:left w:val="none" w:sz="0" w:space="0" w:color="auto"/>
            <w:bottom w:val="none" w:sz="0" w:space="0" w:color="auto"/>
            <w:right w:val="none" w:sz="0" w:space="0" w:color="auto"/>
          </w:divBdr>
        </w:div>
        <w:div w:id="1690837335">
          <w:marLeft w:val="0"/>
          <w:marRight w:val="0"/>
          <w:marTop w:val="0"/>
          <w:marBottom w:val="0"/>
          <w:divBdr>
            <w:top w:val="none" w:sz="0" w:space="0" w:color="auto"/>
            <w:left w:val="none" w:sz="0" w:space="0" w:color="auto"/>
            <w:bottom w:val="none" w:sz="0" w:space="0" w:color="auto"/>
            <w:right w:val="none" w:sz="0" w:space="0" w:color="auto"/>
          </w:divBdr>
        </w:div>
        <w:div w:id="1764450838">
          <w:marLeft w:val="0"/>
          <w:marRight w:val="0"/>
          <w:marTop w:val="0"/>
          <w:marBottom w:val="0"/>
          <w:divBdr>
            <w:top w:val="none" w:sz="0" w:space="0" w:color="auto"/>
            <w:left w:val="none" w:sz="0" w:space="0" w:color="auto"/>
            <w:bottom w:val="none" w:sz="0" w:space="0" w:color="auto"/>
            <w:right w:val="none" w:sz="0" w:space="0" w:color="auto"/>
          </w:divBdr>
        </w:div>
        <w:div w:id="1843468356">
          <w:marLeft w:val="0"/>
          <w:marRight w:val="0"/>
          <w:marTop w:val="0"/>
          <w:marBottom w:val="0"/>
          <w:divBdr>
            <w:top w:val="none" w:sz="0" w:space="0" w:color="auto"/>
            <w:left w:val="none" w:sz="0" w:space="0" w:color="auto"/>
            <w:bottom w:val="none" w:sz="0" w:space="0" w:color="auto"/>
            <w:right w:val="none" w:sz="0" w:space="0" w:color="auto"/>
          </w:divBdr>
        </w:div>
      </w:divsChild>
    </w:div>
    <w:div w:id="1132093569">
      <w:bodyDiv w:val="1"/>
      <w:marLeft w:val="0"/>
      <w:marRight w:val="0"/>
      <w:marTop w:val="0"/>
      <w:marBottom w:val="0"/>
      <w:divBdr>
        <w:top w:val="none" w:sz="0" w:space="0" w:color="auto"/>
        <w:left w:val="none" w:sz="0" w:space="0" w:color="auto"/>
        <w:bottom w:val="none" w:sz="0" w:space="0" w:color="auto"/>
        <w:right w:val="none" w:sz="0" w:space="0" w:color="auto"/>
      </w:divBdr>
      <w:divsChild>
        <w:div w:id="206645239">
          <w:marLeft w:val="0"/>
          <w:marRight w:val="0"/>
          <w:marTop w:val="0"/>
          <w:marBottom w:val="0"/>
          <w:divBdr>
            <w:top w:val="none" w:sz="0" w:space="0" w:color="auto"/>
            <w:left w:val="none" w:sz="0" w:space="0" w:color="auto"/>
            <w:bottom w:val="none" w:sz="0" w:space="0" w:color="auto"/>
            <w:right w:val="none" w:sz="0" w:space="0" w:color="auto"/>
          </w:divBdr>
        </w:div>
        <w:div w:id="262609739">
          <w:marLeft w:val="0"/>
          <w:marRight w:val="0"/>
          <w:marTop w:val="0"/>
          <w:marBottom w:val="0"/>
          <w:divBdr>
            <w:top w:val="none" w:sz="0" w:space="0" w:color="auto"/>
            <w:left w:val="none" w:sz="0" w:space="0" w:color="auto"/>
            <w:bottom w:val="none" w:sz="0" w:space="0" w:color="auto"/>
            <w:right w:val="none" w:sz="0" w:space="0" w:color="auto"/>
          </w:divBdr>
        </w:div>
        <w:div w:id="394082873">
          <w:marLeft w:val="0"/>
          <w:marRight w:val="0"/>
          <w:marTop w:val="0"/>
          <w:marBottom w:val="0"/>
          <w:divBdr>
            <w:top w:val="none" w:sz="0" w:space="0" w:color="auto"/>
            <w:left w:val="none" w:sz="0" w:space="0" w:color="auto"/>
            <w:bottom w:val="none" w:sz="0" w:space="0" w:color="auto"/>
            <w:right w:val="none" w:sz="0" w:space="0" w:color="auto"/>
          </w:divBdr>
        </w:div>
        <w:div w:id="893812126">
          <w:marLeft w:val="0"/>
          <w:marRight w:val="0"/>
          <w:marTop w:val="0"/>
          <w:marBottom w:val="0"/>
          <w:divBdr>
            <w:top w:val="none" w:sz="0" w:space="0" w:color="auto"/>
            <w:left w:val="none" w:sz="0" w:space="0" w:color="auto"/>
            <w:bottom w:val="none" w:sz="0" w:space="0" w:color="auto"/>
            <w:right w:val="none" w:sz="0" w:space="0" w:color="auto"/>
          </w:divBdr>
        </w:div>
        <w:div w:id="1209296603">
          <w:marLeft w:val="0"/>
          <w:marRight w:val="0"/>
          <w:marTop w:val="0"/>
          <w:marBottom w:val="0"/>
          <w:divBdr>
            <w:top w:val="none" w:sz="0" w:space="0" w:color="auto"/>
            <w:left w:val="none" w:sz="0" w:space="0" w:color="auto"/>
            <w:bottom w:val="none" w:sz="0" w:space="0" w:color="auto"/>
            <w:right w:val="none" w:sz="0" w:space="0" w:color="auto"/>
          </w:divBdr>
        </w:div>
      </w:divsChild>
    </w:div>
    <w:div w:id="1136219971">
      <w:bodyDiv w:val="1"/>
      <w:marLeft w:val="0"/>
      <w:marRight w:val="0"/>
      <w:marTop w:val="0"/>
      <w:marBottom w:val="0"/>
      <w:divBdr>
        <w:top w:val="none" w:sz="0" w:space="0" w:color="auto"/>
        <w:left w:val="none" w:sz="0" w:space="0" w:color="auto"/>
        <w:bottom w:val="none" w:sz="0" w:space="0" w:color="auto"/>
        <w:right w:val="none" w:sz="0" w:space="0" w:color="auto"/>
      </w:divBdr>
    </w:div>
    <w:div w:id="1139807153">
      <w:bodyDiv w:val="1"/>
      <w:marLeft w:val="0"/>
      <w:marRight w:val="0"/>
      <w:marTop w:val="0"/>
      <w:marBottom w:val="0"/>
      <w:divBdr>
        <w:top w:val="none" w:sz="0" w:space="0" w:color="auto"/>
        <w:left w:val="none" w:sz="0" w:space="0" w:color="auto"/>
        <w:bottom w:val="none" w:sz="0" w:space="0" w:color="auto"/>
        <w:right w:val="none" w:sz="0" w:space="0" w:color="auto"/>
      </w:divBdr>
      <w:divsChild>
        <w:div w:id="1525972142">
          <w:marLeft w:val="0"/>
          <w:marRight w:val="0"/>
          <w:marTop w:val="0"/>
          <w:marBottom w:val="195"/>
          <w:divBdr>
            <w:top w:val="none" w:sz="0" w:space="0" w:color="auto"/>
            <w:left w:val="none" w:sz="0" w:space="0" w:color="auto"/>
            <w:bottom w:val="none" w:sz="0" w:space="0" w:color="auto"/>
            <w:right w:val="none" w:sz="0" w:space="0" w:color="auto"/>
          </w:divBdr>
        </w:div>
      </w:divsChild>
    </w:div>
    <w:div w:id="1142890364">
      <w:bodyDiv w:val="1"/>
      <w:marLeft w:val="0"/>
      <w:marRight w:val="0"/>
      <w:marTop w:val="0"/>
      <w:marBottom w:val="0"/>
      <w:divBdr>
        <w:top w:val="none" w:sz="0" w:space="0" w:color="auto"/>
        <w:left w:val="none" w:sz="0" w:space="0" w:color="auto"/>
        <w:bottom w:val="none" w:sz="0" w:space="0" w:color="auto"/>
        <w:right w:val="none" w:sz="0" w:space="0" w:color="auto"/>
      </w:divBdr>
    </w:div>
    <w:div w:id="1145968310">
      <w:bodyDiv w:val="1"/>
      <w:marLeft w:val="0"/>
      <w:marRight w:val="0"/>
      <w:marTop w:val="0"/>
      <w:marBottom w:val="0"/>
      <w:divBdr>
        <w:top w:val="none" w:sz="0" w:space="0" w:color="auto"/>
        <w:left w:val="none" w:sz="0" w:space="0" w:color="auto"/>
        <w:bottom w:val="none" w:sz="0" w:space="0" w:color="auto"/>
        <w:right w:val="none" w:sz="0" w:space="0" w:color="auto"/>
      </w:divBdr>
      <w:divsChild>
        <w:div w:id="38013941">
          <w:marLeft w:val="0"/>
          <w:marRight w:val="0"/>
          <w:marTop w:val="0"/>
          <w:marBottom w:val="0"/>
          <w:divBdr>
            <w:top w:val="none" w:sz="0" w:space="0" w:color="auto"/>
            <w:left w:val="none" w:sz="0" w:space="0" w:color="auto"/>
            <w:bottom w:val="none" w:sz="0" w:space="0" w:color="auto"/>
            <w:right w:val="none" w:sz="0" w:space="0" w:color="auto"/>
          </w:divBdr>
        </w:div>
        <w:div w:id="1376126161">
          <w:marLeft w:val="0"/>
          <w:marRight w:val="0"/>
          <w:marTop w:val="0"/>
          <w:marBottom w:val="0"/>
          <w:divBdr>
            <w:top w:val="none" w:sz="0" w:space="0" w:color="auto"/>
            <w:left w:val="none" w:sz="0" w:space="0" w:color="auto"/>
            <w:bottom w:val="none" w:sz="0" w:space="0" w:color="auto"/>
            <w:right w:val="none" w:sz="0" w:space="0" w:color="auto"/>
          </w:divBdr>
        </w:div>
      </w:divsChild>
    </w:div>
    <w:div w:id="1146123027">
      <w:bodyDiv w:val="1"/>
      <w:marLeft w:val="0"/>
      <w:marRight w:val="0"/>
      <w:marTop w:val="0"/>
      <w:marBottom w:val="0"/>
      <w:divBdr>
        <w:top w:val="none" w:sz="0" w:space="0" w:color="auto"/>
        <w:left w:val="none" w:sz="0" w:space="0" w:color="auto"/>
        <w:bottom w:val="none" w:sz="0" w:space="0" w:color="auto"/>
        <w:right w:val="none" w:sz="0" w:space="0" w:color="auto"/>
      </w:divBdr>
      <w:divsChild>
        <w:div w:id="845242233">
          <w:marLeft w:val="136"/>
          <w:marRight w:val="136"/>
          <w:marTop w:val="0"/>
          <w:marBottom w:val="136"/>
          <w:divBdr>
            <w:top w:val="none" w:sz="0" w:space="0" w:color="auto"/>
            <w:left w:val="none" w:sz="0" w:space="0" w:color="auto"/>
            <w:bottom w:val="none" w:sz="0" w:space="0" w:color="auto"/>
            <w:right w:val="none" w:sz="0" w:space="0" w:color="auto"/>
          </w:divBdr>
          <w:divsChild>
            <w:div w:id="28726776">
              <w:marLeft w:val="0"/>
              <w:marRight w:val="0"/>
              <w:marTop w:val="0"/>
              <w:marBottom w:val="0"/>
              <w:divBdr>
                <w:top w:val="none" w:sz="0" w:space="0" w:color="auto"/>
                <w:left w:val="none" w:sz="0" w:space="0" w:color="auto"/>
                <w:bottom w:val="none" w:sz="0" w:space="0" w:color="auto"/>
                <w:right w:val="none" w:sz="0" w:space="0" w:color="auto"/>
              </w:divBdr>
              <w:divsChild>
                <w:div w:id="26943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358336">
      <w:bodyDiv w:val="1"/>
      <w:marLeft w:val="0"/>
      <w:marRight w:val="0"/>
      <w:marTop w:val="0"/>
      <w:marBottom w:val="0"/>
      <w:divBdr>
        <w:top w:val="none" w:sz="0" w:space="0" w:color="auto"/>
        <w:left w:val="none" w:sz="0" w:space="0" w:color="auto"/>
        <w:bottom w:val="none" w:sz="0" w:space="0" w:color="auto"/>
        <w:right w:val="none" w:sz="0" w:space="0" w:color="auto"/>
      </w:divBdr>
      <w:divsChild>
        <w:div w:id="1045639957">
          <w:marLeft w:val="150"/>
          <w:marRight w:val="150"/>
          <w:marTop w:val="0"/>
          <w:marBottom w:val="150"/>
          <w:divBdr>
            <w:top w:val="none" w:sz="0" w:space="0" w:color="auto"/>
            <w:left w:val="none" w:sz="0" w:space="0" w:color="auto"/>
            <w:bottom w:val="none" w:sz="0" w:space="0" w:color="auto"/>
            <w:right w:val="none" w:sz="0" w:space="0" w:color="auto"/>
          </w:divBdr>
          <w:divsChild>
            <w:div w:id="491406316">
              <w:marLeft w:val="0"/>
              <w:marRight w:val="0"/>
              <w:marTop w:val="0"/>
              <w:marBottom w:val="0"/>
              <w:divBdr>
                <w:top w:val="none" w:sz="0" w:space="0" w:color="auto"/>
                <w:left w:val="none" w:sz="0" w:space="0" w:color="auto"/>
                <w:bottom w:val="none" w:sz="0" w:space="0" w:color="auto"/>
                <w:right w:val="none" w:sz="0" w:space="0" w:color="auto"/>
              </w:divBdr>
              <w:divsChild>
                <w:div w:id="588513826">
                  <w:marLeft w:val="0"/>
                  <w:marRight w:val="0"/>
                  <w:marTop w:val="0"/>
                  <w:marBottom w:val="0"/>
                  <w:divBdr>
                    <w:top w:val="none" w:sz="0" w:space="0" w:color="auto"/>
                    <w:left w:val="none" w:sz="0" w:space="0" w:color="auto"/>
                    <w:bottom w:val="none" w:sz="0" w:space="0" w:color="auto"/>
                    <w:right w:val="none" w:sz="0" w:space="0" w:color="auto"/>
                  </w:divBdr>
                </w:div>
                <w:div w:id="944577295">
                  <w:marLeft w:val="0"/>
                  <w:marRight w:val="0"/>
                  <w:marTop w:val="0"/>
                  <w:marBottom w:val="0"/>
                  <w:divBdr>
                    <w:top w:val="none" w:sz="0" w:space="0" w:color="auto"/>
                    <w:left w:val="none" w:sz="0" w:space="0" w:color="auto"/>
                    <w:bottom w:val="none" w:sz="0" w:space="0" w:color="auto"/>
                    <w:right w:val="none" w:sz="0" w:space="0" w:color="auto"/>
                  </w:divBdr>
                  <w:divsChild>
                    <w:div w:id="897014361">
                      <w:marLeft w:val="0"/>
                      <w:marRight w:val="0"/>
                      <w:marTop w:val="0"/>
                      <w:marBottom w:val="0"/>
                      <w:divBdr>
                        <w:top w:val="none" w:sz="0" w:space="0" w:color="auto"/>
                        <w:left w:val="none" w:sz="0" w:space="0" w:color="auto"/>
                        <w:bottom w:val="none" w:sz="0" w:space="0" w:color="auto"/>
                        <w:right w:val="none" w:sz="0" w:space="0" w:color="auto"/>
                      </w:divBdr>
                      <w:divsChild>
                        <w:div w:id="742029939">
                          <w:marLeft w:val="0"/>
                          <w:marRight w:val="0"/>
                          <w:marTop w:val="0"/>
                          <w:marBottom w:val="0"/>
                          <w:divBdr>
                            <w:top w:val="none" w:sz="0" w:space="0" w:color="auto"/>
                            <w:left w:val="none" w:sz="0" w:space="0" w:color="auto"/>
                            <w:bottom w:val="none" w:sz="0" w:space="0" w:color="auto"/>
                            <w:right w:val="none" w:sz="0" w:space="0" w:color="auto"/>
                          </w:divBdr>
                          <w:divsChild>
                            <w:div w:id="137030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328106">
      <w:bodyDiv w:val="1"/>
      <w:marLeft w:val="0"/>
      <w:marRight w:val="0"/>
      <w:marTop w:val="0"/>
      <w:marBottom w:val="0"/>
      <w:divBdr>
        <w:top w:val="none" w:sz="0" w:space="0" w:color="auto"/>
        <w:left w:val="none" w:sz="0" w:space="0" w:color="auto"/>
        <w:bottom w:val="none" w:sz="0" w:space="0" w:color="auto"/>
        <w:right w:val="none" w:sz="0" w:space="0" w:color="auto"/>
      </w:divBdr>
      <w:divsChild>
        <w:div w:id="895555767">
          <w:marLeft w:val="0"/>
          <w:marRight w:val="0"/>
          <w:marTop w:val="0"/>
          <w:marBottom w:val="0"/>
          <w:divBdr>
            <w:top w:val="none" w:sz="0" w:space="0" w:color="auto"/>
            <w:left w:val="none" w:sz="0" w:space="0" w:color="auto"/>
            <w:bottom w:val="none" w:sz="0" w:space="0" w:color="auto"/>
            <w:right w:val="none" w:sz="0" w:space="0" w:color="auto"/>
          </w:divBdr>
        </w:div>
      </w:divsChild>
    </w:div>
    <w:div w:id="1155995477">
      <w:bodyDiv w:val="1"/>
      <w:marLeft w:val="0"/>
      <w:marRight w:val="0"/>
      <w:marTop w:val="0"/>
      <w:marBottom w:val="0"/>
      <w:divBdr>
        <w:top w:val="none" w:sz="0" w:space="0" w:color="auto"/>
        <w:left w:val="none" w:sz="0" w:space="0" w:color="auto"/>
        <w:bottom w:val="none" w:sz="0" w:space="0" w:color="auto"/>
        <w:right w:val="none" w:sz="0" w:space="0" w:color="auto"/>
      </w:divBdr>
      <w:divsChild>
        <w:div w:id="258949317">
          <w:marLeft w:val="0"/>
          <w:marRight w:val="0"/>
          <w:marTop w:val="0"/>
          <w:marBottom w:val="0"/>
          <w:divBdr>
            <w:top w:val="none" w:sz="0" w:space="0" w:color="auto"/>
            <w:left w:val="none" w:sz="0" w:space="0" w:color="auto"/>
            <w:bottom w:val="none" w:sz="0" w:space="0" w:color="auto"/>
            <w:right w:val="none" w:sz="0" w:space="0" w:color="auto"/>
          </w:divBdr>
        </w:div>
        <w:div w:id="433667946">
          <w:marLeft w:val="0"/>
          <w:marRight w:val="0"/>
          <w:marTop w:val="0"/>
          <w:marBottom w:val="0"/>
          <w:divBdr>
            <w:top w:val="none" w:sz="0" w:space="0" w:color="auto"/>
            <w:left w:val="none" w:sz="0" w:space="0" w:color="auto"/>
            <w:bottom w:val="none" w:sz="0" w:space="0" w:color="auto"/>
            <w:right w:val="none" w:sz="0" w:space="0" w:color="auto"/>
          </w:divBdr>
        </w:div>
        <w:div w:id="1543246678">
          <w:marLeft w:val="0"/>
          <w:marRight w:val="0"/>
          <w:marTop w:val="0"/>
          <w:marBottom w:val="0"/>
          <w:divBdr>
            <w:top w:val="none" w:sz="0" w:space="0" w:color="auto"/>
            <w:left w:val="none" w:sz="0" w:space="0" w:color="auto"/>
            <w:bottom w:val="none" w:sz="0" w:space="0" w:color="auto"/>
            <w:right w:val="none" w:sz="0" w:space="0" w:color="auto"/>
          </w:divBdr>
        </w:div>
        <w:div w:id="1595282045">
          <w:marLeft w:val="0"/>
          <w:marRight w:val="0"/>
          <w:marTop w:val="0"/>
          <w:marBottom w:val="0"/>
          <w:divBdr>
            <w:top w:val="none" w:sz="0" w:space="0" w:color="auto"/>
            <w:left w:val="none" w:sz="0" w:space="0" w:color="auto"/>
            <w:bottom w:val="none" w:sz="0" w:space="0" w:color="auto"/>
            <w:right w:val="none" w:sz="0" w:space="0" w:color="auto"/>
          </w:divBdr>
        </w:div>
        <w:div w:id="1638608873">
          <w:marLeft w:val="0"/>
          <w:marRight w:val="0"/>
          <w:marTop w:val="0"/>
          <w:marBottom w:val="0"/>
          <w:divBdr>
            <w:top w:val="none" w:sz="0" w:space="0" w:color="auto"/>
            <w:left w:val="none" w:sz="0" w:space="0" w:color="auto"/>
            <w:bottom w:val="none" w:sz="0" w:space="0" w:color="auto"/>
            <w:right w:val="none" w:sz="0" w:space="0" w:color="auto"/>
          </w:divBdr>
        </w:div>
        <w:div w:id="1814372989">
          <w:marLeft w:val="0"/>
          <w:marRight w:val="0"/>
          <w:marTop w:val="0"/>
          <w:marBottom w:val="0"/>
          <w:divBdr>
            <w:top w:val="none" w:sz="0" w:space="0" w:color="auto"/>
            <w:left w:val="none" w:sz="0" w:space="0" w:color="auto"/>
            <w:bottom w:val="none" w:sz="0" w:space="0" w:color="auto"/>
            <w:right w:val="none" w:sz="0" w:space="0" w:color="auto"/>
          </w:divBdr>
        </w:div>
        <w:div w:id="1894004696">
          <w:marLeft w:val="0"/>
          <w:marRight w:val="0"/>
          <w:marTop w:val="0"/>
          <w:marBottom w:val="0"/>
          <w:divBdr>
            <w:top w:val="none" w:sz="0" w:space="0" w:color="auto"/>
            <w:left w:val="none" w:sz="0" w:space="0" w:color="auto"/>
            <w:bottom w:val="none" w:sz="0" w:space="0" w:color="auto"/>
            <w:right w:val="none" w:sz="0" w:space="0" w:color="auto"/>
          </w:divBdr>
        </w:div>
      </w:divsChild>
    </w:div>
    <w:div w:id="1164198700">
      <w:bodyDiv w:val="1"/>
      <w:marLeft w:val="0"/>
      <w:marRight w:val="0"/>
      <w:marTop w:val="0"/>
      <w:marBottom w:val="0"/>
      <w:divBdr>
        <w:top w:val="none" w:sz="0" w:space="0" w:color="auto"/>
        <w:left w:val="none" w:sz="0" w:space="0" w:color="auto"/>
        <w:bottom w:val="none" w:sz="0" w:space="0" w:color="auto"/>
        <w:right w:val="none" w:sz="0" w:space="0" w:color="auto"/>
      </w:divBdr>
      <w:divsChild>
        <w:div w:id="1159731547">
          <w:marLeft w:val="150"/>
          <w:marRight w:val="150"/>
          <w:marTop w:val="0"/>
          <w:marBottom w:val="150"/>
          <w:divBdr>
            <w:top w:val="none" w:sz="0" w:space="0" w:color="auto"/>
            <w:left w:val="none" w:sz="0" w:space="0" w:color="auto"/>
            <w:bottom w:val="none" w:sz="0" w:space="0" w:color="auto"/>
            <w:right w:val="none" w:sz="0" w:space="0" w:color="auto"/>
          </w:divBdr>
          <w:divsChild>
            <w:div w:id="188170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07847">
      <w:bodyDiv w:val="1"/>
      <w:marLeft w:val="0"/>
      <w:marRight w:val="0"/>
      <w:marTop w:val="0"/>
      <w:marBottom w:val="0"/>
      <w:divBdr>
        <w:top w:val="none" w:sz="0" w:space="0" w:color="auto"/>
        <w:left w:val="none" w:sz="0" w:space="0" w:color="auto"/>
        <w:bottom w:val="none" w:sz="0" w:space="0" w:color="auto"/>
        <w:right w:val="none" w:sz="0" w:space="0" w:color="auto"/>
      </w:divBdr>
      <w:divsChild>
        <w:div w:id="988171498">
          <w:marLeft w:val="150"/>
          <w:marRight w:val="150"/>
          <w:marTop w:val="0"/>
          <w:marBottom w:val="150"/>
          <w:divBdr>
            <w:top w:val="none" w:sz="0" w:space="0" w:color="auto"/>
            <w:left w:val="none" w:sz="0" w:space="0" w:color="auto"/>
            <w:bottom w:val="none" w:sz="0" w:space="0" w:color="auto"/>
            <w:right w:val="none" w:sz="0" w:space="0" w:color="auto"/>
          </w:divBdr>
          <w:divsChild>
            <w:div w:id="1827209361">
              <w:marLeft w:val="0"/>
              <w:marRight w:val="0"/>
              <w:marTop w:val="0"/>
              <w:marBottom w:val="0"/>
              <w:divBdr>
                <w:top w:val="none" w:sz="0" w:space="0" w:color="auto"/>
                <w:left w:val="none" w:sz="0" w:space="0" w:color="auto"/>
                <w:bottom w:val="none" w:sz="0" w:space="0" w:color="auto"/>
                <w:right w:val="none" w:sz="0" w:space="0" w:color="auto"/>
              </w:divBdr>
              <w:divsChild>
                <w:div w:id="430007189">
                  <w:marLeft w:val="0"/>
                  <w:marRight w:val="0"/>
                  <w:marTop w:val="0"/>
                  <w:marBottom w:val="0"/>
                  <w:divBdr>
                    <w:top w:val="none" w:sz="0" w:space="0" w:color="auto"/>
                    <w:left w:val="none" w:sz="0" w:space="0" w:color="auto"/>
                    <w:bottom w:val="none" w:sz="0" w:space="0" w:color="auto"/>
                    <w:right w:val="none" w:sz="0" w:space="0" w:color="auto"/>
                  </w:divBdr>
                  <w:divsChild>
                    <w:div w:id="164836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909798">
      <w:bodyDiv w:val="1"/>
      <w:marLeft w:val="0"/>
      <w:marRight w:val="0"/>
      <w:marTop w:val="0"/>
      <w:marBottom w:val="0"/>
      <w:divBdr>
        <w:top w:val="none" w:sz="0" w:space="0" w:color="auto"/>
        <w:left w:val="none" w:sz="0" w:space="0" w:color="auto"/>
        <w:bottom w:val="none" w:sz="0" w:space="0" w:color="auto"/>
        <w:right w:val="none" w:sz="0" w:space="0" w:color="auto"/>
      </w:divBdr>
    </w:div>
    <w:div w:id="1170288327">
      <w:bodyDiv w:val="1"/>
      <w:marLeft w:val="0"/>
      <w:marRight w:val="0"/>
      <w:marTop w:val="0"/>
      <w:marBottom w:val="0"/>
      <w:divBdr>
        <w:top w:val="none" w:sz="0" w:space="0" w:color="auto"/>
        <w:left w:val="none" w:sz="0" w:space="0" w:color="auto"/>
        <w:bottom w:val="none" w:sz="0" w:space="0" w:color="auto"/>
        <w:right w:val="none" w:sz="0" w:space="0" w:color="auto"/>
      </w:divBdr>
      <w:divsChild>
        <w:div w:id="1424493603">
          <w:marLeft w:val="0"/>
          <w:marRight w:val="0"/>
          <w:marTop w:val="0"/>
          <w:marBottom w:val="0"/>
          <w:divBdr>
            <w:top w:val="none" w:sz="0" w:space="0" w:color="auto"/>
            <w:left w:val="none" w:sz="0" w:space="0" w:color="auto"/>
            <w:bottom w:val="none" w:sz="0" w:space="0" w:color="auto"/>
            <w:right w:val="none" w:sz="0" w:space="0" w:color="auto"/>
          </w:divBdr>
        </w:div>
        <w:div w:id="705986180">
          <w:marLeft w:val="0"/>
          <w:marRight w:val="0"/>
          <w:marTop w:val="0"/>
          <w:marBottom w:val="0"/>
          <w:divBdr>
            <w:top w:val="none" w:sz="0" w:space="0" w:color="auto"/>
            <w:left w:val="none" w:sz="0" w:space="0" w:color="auto"/>
            <w:bottom w:val="none" w:sz="0" w:space="0" w:color="auto"/>
            <w:right w:val="none" w:sz="0" w:space="0" w:color="auto"/>
          </w:divBdr>
        </w:div>
        <w:div w:id="930626745">
          <w:marLeft w:val="0"/>
          <w:marRight w:val="0"/>
          <w:marTop w:val="0"/>
          <w:marBottom w:val="0"/>
          <w:divBdr>
            <w:top w:val="none" w:sz="0" w:space="0" w:color="auto"/>
            <w:left w:val="none" w:sz="0" w:space="0" w:color="auto"/>
            <w:bottom w:val="none" w:sz="0" w:space="0" w:color="auto"/>
            <w:right w:val="none" w:sz="0" w:space="0" w:color="auto"/>
          </w:divBdr>
        </w:div>
        <w:div w:id="662857736">
          <w:marLeft w:val="0"/>
          <w:marRight w:val="0"/>
          <w:marTop w:val="0"/>
          <w:marBottom w:val="0"/>
          <w:divBdr>
            <w:top w:val="none" w:sz="0" w:space="0" w:color="auto"/>
            <w:left w:val="none" w:sz="0" w:space="0" w:color="auto"/>
            <w:bottom w:val="none" w:sz="0" w:space="0" w:color="auto"/>
            <w:right w:val="none" w:sz="0" w:space="0" w:color="auto"/>
          </w:divBdr>
        </w:div>
        <w:div w:id="398598835">
          <w:marLeft w:val="0"/>
          <w:marRight w:val="0"/>
          <w:marTop w:val="0"/>
          <w:marBottom w:val="0"/>
          <w:divBdr>
            <w:top w:val="none" w:sz="0" w:space="0" w:color="auto"/>
            <w:left w:val="none" w:sz="0" w:space="0" w:color="auto"/>
            <w:bottom w:val="none" w:sz="0" w:space="0" w:color="auto"/>
            <w:right w:val="none" w:sz="0" w:space="0" w:color="auto"/>
          </w:divBdr>
        </w:div>
      </w:divsChild>
    </w:div>
    <w:div w:id="1173640027">
      <w:bodyDiv w:val="1"/>
      <w:marLeft w:val="0"/>
      <w:marRight w:val="0"/>
      <w:marTop w:val="0"/>
      <w:marBottom w:val="0"/>
      <w:divBdr>
        <w:top w:val="none" w:sz="0" w:space="0" w:color="auto"/>
        <w:left w:val="none" w:sz="0" w:space="0" w:color="auto"/>
        <w:bottom w:val="none" w:sz="0" w:space="0" w:color="auto"/>
        <w:right w:val="none" w:sz="0" w:space="0" w:color="auto"/>
      </w:divBdr>
      <w:divsChild>
        <w:div w:id="701437842">
          <w:marLeft w:val="150"/>
          <w:marRight w:val="150"/>
          <w:marTop w:val="0"/>
          <w:marBottom w:val="150"/>
          <w:divBdr>
            <w:top w:val="none" w:sz="0" w:space="0" w:color="auto"/>
            <w:left w:val="none" w:sz="0" w:space="0" w:color="auto"/>
            <w:bottom w:val="none" w:sz="0" w:space="0" w:color="auto"/>
            <w:right w:val="none" w:sz="0" w:space="0" w:color="auto"/>
          </w:divBdr>
          <w:divsChild>
            <w:div w:id="194649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690909">
      <w:bodyDiv w:val="1"/>
      <w:marLeft w:val="0"/>
      <w:marRight w:val="0"/>
      <w:marTop w:val="0"/>
      <w:marBottom w:val="0"/>
      <w:divBdr>
        <w:top w:val="none" w:sz="0" w:space="0" w:color="auto"/>
        <w:left w:val="none" w:sz="0" w:space="0" w:color="auto"/>
        <w:bottom w:val="none" w:sz="0" w:space="0" w:color="auto"/>
        <w:right w:val="none" w:sz="0" w:space="0" w:color="auto"/>
      </w:divBdr>
    </w:div>
    <w:div w:id="1178275312">
      <w:bodyDiv w:val="1"/>
      <w:marLeft w:val="0"/>
      <w:marRight w:val="0"/>
      <w:marTop w:val="0"/>
      <w:marBottom w:val="0"/>
      <w:divBdr>
        <w:top w:val="none" w:sz="0" w:space="0" w:color="auto"/>
        <w:left w:val="none" w:sz="0" w:space="0" w:color="auto"/>
        <w:bottom w:val="none" w:sz="0" w:space="0" w:color="auto"/>
        <w:right w:val="none" w:sz="0" w:space="0" w:color="auto"/>
      </w:divBdr>
      <w:divsChild>
        <w:div w:id="726954621">
          <w:marLeft w:val="150"/>
          <w:marRight w:val="150"/>
          <w:marTop w:val="0"/>
          <w:marBottom w:val="150"/>
          <w:divBdr>
            <w:top w:val="none" w:sz="0" w:space="0" w:color="auto"/>
            <w:left w:val="none" w:sz="0" w:space="0" w:color="auto"/>
            <w:bottom w:val="none" w:sz="0" w:space="0" w:color="auto"/>
            <w:right w:val="none" w:sz="0" w:space="0" w:color="auto"/>
          </w:divBdr>
          <w:divsChild>
            <w:div w:id="1773360699">
              <w:marLeft w:val="0"/>
              <w:marRight w:val="0"/>
              <w:marTop w:val="0"/>
              <w:marBottom w:val="0"/>
              <w:divBdr>
                <w:top w:val="none" w:sz="0" w:space="0" w:color="auto"/>
                <w:left w:val="none" w:sz="0" w:space="0" w:color="auto"/>
                <w:bottom w:val="none" w:sz="0" w:space="0" w:color="auto"/>
                <w:right w:val="none" w:sz="0" w:space="0" w:color="auto"/>
              </w:divBdr>
              <w:divsChild>
                <w:div w:id="117452542">
                  <w:marLeft w:val="0"/>
                  <w:marRight w:val="0"/>
                  <w:marTop w:val="0"/>
                  <w:marBottom w:val="0"/>
                  <w:divBdr>
                    <w:top w:val="none" w:sz="0" w:space="0" w:color="auto"/>
                    <w:left w:val="none" w:sz="0" w:space="0" w:color="auto"/>
                    <w:bottom w:val="none" w:sz="0" w:space="0" w:color="auto"/>
                    <w:right w:val="none" w:sz="0" w:space="0" w:color="auto"/>
                  </w:divBdr>
                </w:div>
                <w:div w:id="475342803">
                  <w:marLeft w:val="0"/>
                  <w:marRight w:val="0"/>
                  <w:marTop w:val="0"/>
                  <w:marBottom w:val="0"/>
                  <w:divBdr>
                    <w:top w:val="none" w:sz="0" w:space="0" w:color="auto"/>
                    <w:left w:val="none" w:sz="0" w:space="0" w:color="auto"/>
                    <w:bottom w:val="none" w:sz="0" w:space="0" w:color="auto"/>
                    <w:right w:val="none" w:sz="0" w:space="0" w:color="auto"/>
                  </w:divBdr>
                </w:div>
                <w:div w:id="660305585">
                  <w:marLeft w:val="0"/>
                  <w:marRight w:val="0"/>
                  <w:marTop w:val="0"/>
                  <w:marBottom w:val="0"/>
                  <w:divBdr>
                    <w:top w:val="none" w:sz="0" w:space="0" w:color="auto"/>
                    <w:left w:val="none" w:sz="0" w:space="0" w:color="auto"/>
                    <w:bottom w:val="none" w:sz="0" w:space="0" w:color="auto"/>
                    <w:right w:val="none" w:sz="0" w:space="0" w:color="auto"/>
                  </w:divBdr>
                </w:div>
                <w:div w:id="1150252800">
                  <w:marLeft w:val="0"/>
                  <w:marRight w:val="0"/>
                  <w:marTop w:val="0"/>
                  <w:marBottom w:val="0"/>
                  <w:divBdr>
                    <w:top w:val="none" w:sz="0" w:space="0" w:color="auto"/>
                    <w:left w:val="none" w:sz="0" w:space="0" w:color="auto"/>
                    <w:bottom w:val="none" w:sz="0" w:space="0" w:color="auto"/>
                    <w:right w:val="none" w:sz="0" w:space="0" w:color="auto"/>
                  </w:divBdr>
                </w:div>
                <w:div w:id="1249389896">
                  <w:marLeft w:val="0"/>
                  <w:marRight w:val="0"/>
                  <w:marTop w:val="0"/>
                  <w:marBottom w:val="0"/>
                  <w:divBdr>
                    <w:top w:val="none" w:sz="0" w:space="0" w:color="auto"/>
                    <w:left w:val="none" w:sz="0" w:space="0" w:color="auto"/>
                    <w:bottom w:val="none" w:sz="0" w:space="0" w:color="auto"/>
                    <w:right w:val="none" w:sz="0" w:space="0" w:color="auto"/>
                  </w:divBdr>
                </w:div>
                <w:div w:id="1366834703">
                  <w:marLeft w:val="0"/>
                  <w:marRight w:val="0"/>
                  <w:marTop w:val="0"/>
                  <w:marBottom w:val="0"/>
                  <w:divBdr>
                    <w:top w:val="none" w:sz="0" w:space="0" w:color="auto"/>
                    <w:left w:val="none" w:sz="0" w:space="0" w:color="auto"/>
                    <w:bottom w:val="none" w:sz="0" w:space="0" w:color="auto"/>
                    <w:right w:val="none" w:sz="0" w:space="0" w:color="auto"/>
                  </w:divBdr>
                </w:div>
                <w:div w:id="1428309825">
                  <w:marLeft w:val="0"/>
                  <w:marRight w:val="0"/>
                  <w:marTop w:val="0"/>
                  <w:marBottom w:val="0"/>
                  <w:divBdr>
                    <w:top w:val="none" w:sz="0" w:space="0" w:color="auto"/>
                    <w:left w:val="none" w:sz="0" w:space="0" w:color="auto"/>
                    <w:bottom w:val="none" w:sz="0" w:space="0" w:color="auto"/>
                    <w:right w:val="none" w:sz="0" w:space="0" w:color="auto"/>
                  </w:divBdr>
                </w:div>
                <w:div w:id="189230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938204">
      <w:bodyDiv w:val="1"/>
      <w:marLeft w:val="0"/>
      <w:marRight w:val="0"/>
      <w:marTop w:val="0"/>
      <w:marBottom w:val="0"/>
      <w:divBdr>
        <w:top w:val="none" w:sz="0" w:space="0" w:color="auto"/>
        <w:left w:val="none" w:sz="0" w:space="0" w:color="auto"/>
        <w:bottom w:val="none" w:sz="0" w:space="0" w:color="auto"/>
        <w:right w:val="none" w:sz="0" w:space="0" w:color="auto"/>
      </w:divBdr>
      <w:divsChild>
        <w:div w:id="2121490594">
          <w:marLeft w:val="0"/>
          <w:marRight w:val="0"/>
          <w:marTop w:val="0"/>
          <w:marBottom w:val="0"/>
          <w:divBdr>
            <w:top w:val="none" w:sz="0" w:space="0" w:color="auto"/>
            <w:left w:val="none" w:sz="0" w:space="0" w:color="auto"/>
            <w:bottom w:val="none" w:sz="0" w:space="0" w:color="auto"/>
            <w:right w:val="none" w:sz="0" w:space="0" w:color="auto"/>
          </w:divBdr>
          <w:divsChild>
            <w:div w:id="427233504">
              <w:marLeft w:val="0"/>
              <w:marRight w:val="0"/>
              <w:marTop w:val="0"/>
              <w:marBottom w:val="0"/>
              <w:divBdr>
                <w:top w:val="none" w:sz="0" w:space="0" w:color="auto"/>
                <w:left w:val="none" w:sz="0" w:space="0" w:color="auto"/>
                <w:bottom w:val="none" w:sz="0" w:space="0" w:color="auto"/>
                <w:right w:val="none" w:sz="0" w:space="0" w:color="auto"/>
              </w:divBdr>
              <w:divsChild>
                <w:div w:id="1110978834">
                  <w:marLeft w:val="0"/>
                  <w:marRight w:val="0"/>
                  <w:marTop w:val="0"/>
                  <w:marBottom w:val="0"/>
                  <w:divBdr>
                    <w:top w:val="none" w:sz="0" w:space="0" w:color="auto"/>
                    <w:left w:val="none" w:sz="0" w:space="0" w:color="auto"/>
                    <w:bottom w:val="none" w:sz="0" w:space="0" w:color="auto"/>
                    <w:right w:val="none" w:sz="0" w:space="0" w:color="auto"/>
                  </w:divBdr>
                  <w:divsChild>
                    <w:div w:id="1804496979">
                      <w:marLeft w:val="0"/>
                      <w:marRight w:val="0"/>
                      <w:marTop w:val="0"/>
                      <w:marBottom w:val="0"/>
                      <w:divBdr>
                        <w:top w:val="none" w:sz="0" w:space="0" w:color="auto"/>
                        <w:left w:val="none" w:sz="0" w:space="0" w:color="auto"/>
                        <w:bottom w:val="none" w:sz="0" w:space="0" w:color="auto"/>
                        <w:right w:val="none" w:sz="0" w:space="0" w:color="auto"/>
                      </w:divBdr>
                      <w:divsChild>
                        <w:div w:id="640617899">
                          <w:marLeft w:val="0"/>
                          <w:marRight w:val="0"/>
                          <w:marTop w:val="0"/>
                          <w:marBottom w:val="0"/>
                          <w:divBdr>
                            <w:top w:val="none" w:sz="0" w:space="0" w:color="auto"/>
                            <w:left w:val="none" w:sz="0" w:space="0" w:color="auto"/>
                            <w:bottom w:val="none" w:sz="0" w:space="0" w:color="auto"/>
                            <w:right w:val="none" w:sz="0" w:space="0" w:color="auto"/>
                          </w:divBdr>
                          <w:divsChild>
                            <w:div w:id="1272859397">
                              <w:marLeft w:val="0"/>
                              <w:marRight w:val="0"/>
                              <w:marTop w:val="0"/>
                              <w:marBottom w:val="0"/>
                              <w:divBdr>
                                <w:top w:val="none" w:sz="0" w:space="0" w:color="auto"/>
                                <w:left w:val="none" w:sz="0" w:space="0" w:color="auto"/>
                                <w:bottom w:val="none" w:sz="0" w:space="0" w:color="auto"/>
                                <w:right w:val="none" w:sz="0" w:space="0" w:color="auto"/>
                              </w:divBdr>
                              <w:divsChild>
                                <w:div w:id="1852842159">
                                  <w:marLeft w:val="0"/>
                                  <w:marRight w:val="0"/>
                                  <w:marTop w:val="0"/>
                                  <w:marBottom w:val="0"/>
                                  <w:divBdr>
                                    <w:top w:val="none" w:sz="0" w:space="0" w:color="auto"/>
                                    <w:left w:val="none" w:sz="0" w:space="0" w:color="auto"/>
                                    <w:bottom w:val="none" w:sz="0" w:space="0" w:color="auto"/>
                                    <w:right w:val="none" w:sz="0" w:space="0" w:color="auto"/>
                                  </w:divBdr>
                                  <w:divsChild>
                                    <w:div w:id="2076273114">
                                      <w:marLeft w:val="0"/>
                                      <w:marRight w:val="0"/>
                                      <w:marTop w:val="0"/>
                                      <w:marBottom w:val="0"/>
                                      <w:divBdr>
                                        <w:top w:val="none" w:sz="0" w:space="0" w:color="auto"/>
                                        <w:left w:val="none" w:sz="0" w:space="0" w:color="auto"/>
                                        <w:bottom w:val="none" w:sz="0" w:space="0" w:color="auto"/>
                                        <w:right w:val="none" w:sz="0" w:space="0" w:color="auto"/>
                                      </w:divBdr>
                                      <w:divsChild>
                                        <w:div w:id="518201953">
                                          <w:marLeft w:val="0"/>
                                          <w:marRight w:val="0"/>
                                          <w:marTop w:val="0"/>
                                          <w:marBottom w:val="0"/>
                                          <w:divBdr>
                                            <w:top w:val="none" w:sz="0" w:space="0" w:color="auto"/>
                                            <w:left w:val="none" w:sz="0" w:space="0" w:color="auto"/>
                                            <w:bottom w:val="none" w:sz="0" w:space="0" w:color="auto"/>
                                            <w:right w:val="none" w:sz="0" w:space="0" w:color="auto"/>
                                          </w:divBdr>
                                          <w:divsChild>
                                            <w:div w:id="975338492">
                                              <w:marLeft w:val="0"/>
                                              <w:marRight w:val="0"/>
                                              <w:marTop w:val="0"/>
                                              <w:marBottom w:val="0"/>
                                              <w:divBdr>
                                                <w:top w:val="none" w:sz="0" w:space="0" w:color="auto"/>
                                                <w:left w:val="none" w:sz="0" w:space="0" w:color="auto"/>
                                                <w:bottom w:val="none" w:sz="0" w:space="0" w:color="auto"/>
                                                <w:right w:val="none" w:sz="0" w:space="0" w:color="auto"/>
                                              </w:divBdr>
                                              <w:divsChild>
                                                <w:div w:id="1472867069">
                                                  <w:marLeft w:val="0"/>
                                                  <w:marRight w:val="0"/>
                                                  <w:marTop w:val="0"/>
                                                  <w:marBottom w:val="0"/>
                                                  <w:divBdr>
                                                    <w:top w:val="none" w:sz="0" w:space="0" w:color="auto"/>
                                                    <w:left w:val="none" w:sz="0" w:space="0" w:color="auto"/>
                                                    <w:bottom w:val="none" w:sz="0" w:space="0" w:color="auto"/>
                                                    <w:right w:val="none" w:sz="0" w:space="0" w:color="auto"/>
                                                  </w:divBdr>
                                                  <w:divsChild>
                                                    <w:div w:id="1010137559">
                                                      <w:marLeft w:val="0"/>
                                                      <w:marRight w:val="0"/>
                                                      <w:marTop w:val="0"/>
                                                      <w:marBottom w:val="0"/>
                                                      <w:divBdr>
                                                        <w:top w:val="none" w:sz="0" w:space="0" w:color="auto"/>
                                                        <w:left w:val="none" w:sz="0" w:space="0" w:color="auto"/>
                                                        <w:bottom w:val="none" w:sz="0" w:space="0" w:color="auto"/>
                                                        <w:right w:val="none" w:sz="0" w:space="0" w:color="auto"/>
                                                      </w:divBdr>
                                                      <w:divsChild>
                                                        <w:div w:id="1584870445">
                                                          <w:marLeft w:val="0"/>
                                                          <w:marRight w:val="0"/>
                                                          <w:marTop w:val="0"/>
                                                          <w:marBottom w:val="0"/>
                                                          <w:divBdr>
                                                            <w:top w:val="none" w:sz="0" w:space="0" w:color="auto"/>
                                                            <w:left w:val="none" w:sz="0" w:space="0" w:color="auto"/>
                                                            <w:bottom w:val="none" w:sz="0" w:space="0" w:color="auto"/>
                                                            <w:right w:val="none" w:sz="0" w:space="0" w:color="auto"/>
                                                          </w:divBdr>
                                                          <w:divsChild>
                                                            <w:div w:id="504441945">
                                                              <w:marLeft w:val="0"/>
                                                              <w:marRight w:val="0"/>
                                                              <w:marTop w:val="0"/>
                                                              <w:marBottom w:val="0"/>
                                                              <w:divBdr>
                                                                <w:top w:val="none" w:sz="0" w:space="0" w:color="auto"/>
                                                                <w:left w:val="none" w:sz="0" w:space="0" w:color="auto"/>
                                                                <w:bottom w:val="none" w:sz="0" w:space="0" w:color="auto"/>
                                                                <w:right w:val="none" w:sz="0" w:space="0" w:color="auto"/>
                                                              </w:divBdr>
                                                              <w:divsChild>
                                                                <w:div w:id="1377268168">
                                                                  <w:marLeft w:val="0"/>
                                                                  <w:marRight w:val="0"/>
                                                                  <w:marTop w:val="0"/>
                                                                  <w:marBottom w:val="0"/>
                                                                  <w:divBdr>
                                                                    <w:top w:val="none" w:sz="0" w:space="0" w:color="auto"/>
                                                                    <w:left w:val="none" w:sz="0" w:space="0" w:color="auto"/>
                                                                    <w:bottom w:val="none" w:sz="0" w:space="0" w:color="auto"/>
                                                                    <w:right w:val="none" w:sz="0" w:space="0" w:color="auto"/>
                                                                  </w:divBdr>
                                                                  <w:divsChild>
                                                                    <w:div w:id="1957784302">
                                                                      <w:marLeft w:val="0"/>
                                                                      <w:marRight w:val="0"/>
                                                                      <w:marTop w:val="0"/>
                                                                      <w:marBottom w:val="0"/>
                                                                      <w:divBdr>
                                                                        <w:top w:val="none" w:sz="0" w:space="0" w:color="auto"/>
                                                                        <w:left w:val="none" w:sz="0" w:space="0" w:color="auto"/>
                                                                        <w:bottom w:val="none" w:sz="0" w:space="0" w:color="auto"/>
                                                                        <w:right w:val="none" w:sz="0" w:space="0" w:color="auto"/>
                                                                      </w:divBdr>
                                                                      <w:divsChild>
                                                                        <w:div w:id="207010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4058133">
      <w:bodyDiv w:val="1"/>
      <w:marLeft w:val="0"/>
      <w:marRight w:val="0"/>
      <w:marTop w:val="0"/>
      <w:marBottom w:val="0"/>
      <w:divBdr>
        <w:top w:val="none" w:sz="0" w:space="0" w:color="auto"/>
        <w:left w:val="none" w:sz="0" w:space="0" w:color="auto"/>
        <w:bottom w:val="none" w:sz="0" w:space="0" w:color="auto"/>
        <w:right w:val="none" w:sz="0" w:space="0" w:color="auto"/>
      </w:divBdr>
    </w:div>
    <w:div w:id="1188568916">
      <w:bodyDiv w:val="1"/>
      <w:marLeft w:val="0"/>
      <w:marRight w:val="0"/>
      <w:marTop w:val="0"/>
      <w:marBottom w:val="0"/>
      <w:divBdr>
        <w:top w:val="none" w:sz="0" w:space="0" w:color="auto"/>
        <w:left w:val="none" w:sz="0" w:space="0" w:color="auto"/>
        <w:bottom w:val="none" w:sz="0" w:space="0" w:color="auto"/>
        <w:right w:val="none" w:sz="0" w:space="0" w:color="auto"/>
      </w:divBdr>
    </w:div>
    <w:div w:id="1193955359">
      <w:bodyDiv w:val="1"/>
      <w:marLeft w:val="0"/>
      <w:marRight w:val="0"/>
      <w:marTop w:val="0"/>
      <w:marBottom w:val="0"/>
      <w:divBdr>
        <w:top w:val="none" w:sz="0" w:space="0" w:color="auto"/>
        <w:left w:val="none" w:sz="0" w:space="0" w:color="auto"/>
        <w:bottom w:val="none" w:sz="0" w:space="0" w:color="auto"/>
        <w:right w:val="none" w:sz="0" w:space="0" w:color="auto"/>
      </w:divBdr>
    </w:div>
    <w:div w:id="1200050208">
      <w:bodyDiv w:val="1"/>
      <w:marLeft w:val="0"/>
      <w:marRight w:val="0"/>
      <w:marTop w:val="0"/>
      <w:marBottom w:val="0"/>
      <w:divBdr>
        <w:top w:val="none" w:sz="0" w:space="0" w:color="auto"/>
        <w:left w:val="none" w:sz="0" w:space="0" w:color="auto"/>
        <w:bottom w:val="none" w:sz="0" w:space="0" w:color="auto"/>
        <w:right w:val="none" w:sz="0" w:space="0" w:color="auto"/>
      </w:divBdr>
    </w:div>
    <w:div w:id="1204365835">
      <w:bodyDiv w:val="1"/>
      <w:marLeft w:val="0"/>
      <w:marRight w:val="0"/>
      <w:marTop w:val="0"/>
      <w:marBottom w:val="0"/>
      <w:divBdr>
        <w:top w:val="none" w:sz="0" w:space="0" w:color="auto"/>
        <w:left w:val="none" w:sz="0" w:space="0" w:color="auto"/>
        <w:bottom w:val="none" w:sz="0" w:space="0" w:color="auto"/>
        <w:right w:val="none" w:sz="0" w:space="0" w:color="auto"/>
      </w:divBdr>
    </w:div>
    <w:div w:id="1205021223">
      <w:bodyDiv w:val="1"/>
      <w:marLeft w:val="0"/>
      <w:marRight w:val="0"/>
      <w:marTop w:val="0"/>
      <w:marBottom w:val="0"/>
      <w:divBdr>
        <w:top w:val="none" w:sz="0" w:space="0" w:color="auto"/>
        <w:left w:val="none" w:sz="0" w:space="0" w:color="auto"/>
        <w:bottom w:val="none" w:sz="0" w:space="0" w:color="auto"/>
        <w:right w:val="none" w:sz="0" w:space="0" w:color="auto"/>
      </w:divBdr>
      <w:divsChild>
        <w:div w:id="1921063119">
          <w:marLeft w:val="150"/>
          <w:marRight w:val="150"/>
          <w:marTop w:val="0"/>
          <w:marBottom w:val="150"/>
          <w:divBdr>
            <w:top w:val="none" w:sz="0" w:space="0" w:color="auto"/>
            <w:left w:val="none" w:sz="0" w:space="0" w:color="auto"/>
            <w:bottom w:val="none" w:sz="0" w:space="0" w:color="auto"/>
            <w:right w:val="none" w:sz="0" w:space="0" w:color="auto"/>
          </w:divBdr>
          <w:divsChild>
            <w:div w:id="1948732191">
              <w:marLeft w:val="0"/>
              <w:marRight w:val="0"/>
              <w:marTop w:val="0"/>
              <w:marBottom w:val="0"/>
              <w:divBdr>
                <w:top w:val="none" w:sz="0" w:space="0" w:color="auto"/>
                <w:left w:val="none" w:sz="0" w:space="0" w:color="auto"/>
                <w:bottom w:val="none" w:sz="0" w:space="0" w:color="auto"/>
                <w:right w:val="none" w:sz="0" w:space="0" w:color="auto"/>
              </w:divBdr>
              <w:divsChild>
                <w:div w:id="403450576">
                  <w:marLeft w:val="0"/>
                  <w:marRight w:val="0"/>
                  <w:marTop w:val="0"/>
                  <w:marBottom w:val="0"/>
                  <w:divBdr>
                    <w:top w:val="none" w:sz="0" w:space="0" w:color="auto"/>
                    <w:left w:val="none" w:sz="0" w:space="0" w:color="auto"/>
                    <w:bottom w:val="none" w:sz="0" w:space="0" w:color="auto"/>
                    <w:right w:val="none" w:sz="0" w:space="0" w:color="auto"/>
                  </w:divBdr>
                  <w:divsChild>
                    <w:div w:id="6683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676068">
      <w:bodyDiv w:val="1"/>
      <w:marLeft w:val="0"/>
      <w:marRight w:val="0"/>
      <w:marTop w:val="0"/>
      <w:marBottom w:val="0"/>
      <w:divBdr>
        <w:top w:val="none" w:sz="0" w:space="0" w:color="auto"/>
        <w:left w:val="none" w:sz="0" w:space="0" w:color="auto"/>
        <w:bottom w:val="none" w:sz="0" w:space="0" w:color="auto"/>
        <w:right w:val="none" w:sz="0" w:space="0" w:color="auto"/>
      </w:divBdr>
    </w:div>
    <w:div w:id="1207793920">
      <w:bodyDiv w:val="1"/>
      <w:marLeft w:val="0"/>
      <w:marRight w:val="0"/>
      <w:marTop w:val="0"/>
      <w:marBottom w:val="0"/>
      <w:divBdr>
        <w:top w:val="none" w:sz="0" w:space="0" w:color="auto"/>
        <w:left w:val="none" w:sz="0" w:space="0" w:color="auto"/>
        <w:bottom w:val="none" w:sz="0" w:space="0" w:color="auto"/>
        <w:right w:val="none" w:sz="0" w:space="0" w:color="auto"/>
      </w:divBdr>
      <w:divsChild>
        <w:div w:id="882134030">
          <w:marLeft w:val="0"/>
          <w:marRight w:val="0"/>
          <w:marTop w:val="0"/>
          <w:marBottom w:val="0"/>
          <w:divBdr>
            <w:top w:val="none" w:sz="0" w:space="0" w:color="auto"/>
            <w:left w:val="none" w:sz="0" w:space="0" w:color="auto"/>
            <w:bottom w:val="none" w:sz="0" w:space="0" w:color="auto"/>
            <w:right w:val="none" w:sz="0" w:space="0" w:color="auto"/>
          </w:divBdr>
          <w:divsChild>
            <w:div w:id="1080831177">
              <w:marLeft w:val="0"/>
              <w:marRight w:val="0"/>
              <w:marTop w:val="0"/>
              <w:marBottom w:val="0"/>
              <w:divBdr>
                <w:top w:val="none" w:sz="0" w:space="0" w:color="auto"/>
                <w:left w:val="none" w:sz="0" w:space="0" w:color="auto"/>
                <w:bottom w:val="none" w:sz="0" w:space="0" w:color="auto"/>
                <w:right w:val="none" w:sz="0" w:space="0" w:color="auto"/>
              </w:divBdr>
              <w:divsChild>
                <w:div w:id="1425491277">
                  <w:marLeft w:val="0"/>
                  <w:marRight w:val="0"/>
                  <w:marTop w:val="0"/>
                  <w:marBottom w:val="0"/>
                  <w:divBdr>
                    <w:top w:val="none" w:sz="0" w:space="0" w:color="auto"/>
                    <w:left w:val="none" w:sz="0" w:space="0" w:color="auto"/>
                    <w:bottom w:val="none" w:sz="0" w:space="0" w:color="auto"/>
                    <w:right w:val="none" w:sz="0" w:space="0" w:color="auto"/>
                  </w:divBdr>
                  <w:divsChild>
                    <w:div w:id="229467028">
                      <w:marLeft w:val="0"/>
                      <w:marRight w:val="0"/>
                      <w:marTop w:val="0"/>
                      <w:marBottom w:val="0"/>
                      <w:divBdr>
                        <w:top w:val="none" w:sz="0" w:space="0" w:color="auto"/>
                        <w:left w:val="none" w:sz="0" w:space="0" w:color="auto"/>
                        <w:bottom w:val="none" w:sz="0" w:space="0" w:color="auto"/>
                        <w:right w:val="none" w:sz="0" w:space="0" w:color="auto"/>
                      </w:divBdr>
                      <w:divsChild>
                        <w:div w:id="841815138">
                          <w:marLeft w:val="0"/>
                          <w:marRight w:val="0"/>
                          <w:marTop w:val="0"/>
                          <w:marBottom w:val="0"/>
                          <w:divBdr>
                            <w:top w:val="none" w:sz="0" w:space="0" w:color="auto"/>
                            <w:left w:val="none" w:sz="0" w:space="0" w:color="auto"/>
                            <w:bottom w:val="none" w:sz="0" w:space="0" w:color="auto"/>
                            <w:right w:val="none" w:sz="0" w:space="0" w:color="auto"/>
                          </w:divBdr>
                          <w:divsChild>
                            <w:div w:id="197768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770287">
      <w:bodyDiv w:val="1"/>
      <w:marLeft w:val="0"/>
      <w:marRight w:val="0"/>
      <w:marTop w:val="0"/>
      <w:marBottom w:val="0"/>
      <w:divBdr>
        <w:top w:val="none" w:sz="0" w:space="0" w:color="auto"/>
        <w:left w:val="none" w:sz="0" w:space="0" w:color="auto"/>
        <w:bottom w:val="none" w:sz="0" w:space="0" w:color="auto"/>
        <w:right w:val="none" w:sz="0" w:space="0" w:color="auto"/>
      </w:divBdr>
    </w:div>
    <w:div w:id="1216938587">
      <w:bodyDiv w:val="1"/>
      <w:marLeft w:val="0"/>
      <w:marRight w:val="0"/>
      <w:marTop w:val="0"/>
      <w:marBottom w:val="0"/>
      <w:divBdr>
        <w:top w:val="none" w:sz="0" w:space="0" w:color="auto"/>
        <w:left w:val="none" w:sz="0" w:space="0" w:color="auto"/>
        <w:bottom w:val="none" w:sz="0" w:space="0" w:color="auto"/>
        <w:right w:val="none" w:sz="0" w:space="0" w:color="auto"/>
      </w:divBdr>
    </w:div>
    <w:div w:id="1217471503">
      <w:bodyDiv w:val="1"/>
      <w:marLeft w:val="0"/>
      <w:marRight w:val="0"/>
      <w:marTop w:val="0"/>
      <w:marBottom w:val="0"/>
      <w:divBdr>
        <w:top w:val="none" w:sz="0" w:space="0" w:color="auto"/>
        <w:left w:val="none" w:sz="0" w:space="0" w:color="auto"/>
        <w:bottom w:val="none" w:sz="0" w:space="0" w:color="auto"/>
        <w:right w:val="none" w:sz="0" w:space="0" w:color="auto"/>
      </w:divBdr>
      <w:divsChild>
        <w:div w:id="1143039565">
          <w:marLeft w:val="0"/>
          <w:marRight w:val="0"/>
          <w:marTop w:val="0"/>
          <w:marBottom w:val="0"/>
          <w:divBdr>
            <w:top w:val="none" w:sz="0" w:space="0" w:color="auto"/>
            <w:left w:val="none" w:sz="0" w:space="0" w:color="auto"/>
            <w:bottom w:val="none" w:sz="0" w:space="0" w:color="auto"/>
            <w:right w:val="none" w:sz="0" w:space="0" w:color="auto"/>
          </w:divBdr>
          <w:divsChild>
            <w:div w:id="53621495">
              <w:marLeft w:val="0"/>
              <w:marRight w:val="0"/>
              <w:marTop w:val="0"/>
              <w:marBottom w:val="0"/>
              <w:divBdr>
                <w:top w:val="none" w:sz="0" w:space="0" w:color="auto"/>
                <w:left w:val="none" w:sz="0" w:space="0" w:color="auto"/>
                <w:bottom w:val="none" w:sz="0" w:space="0" w:color="auto"/>
                <w:right w:val="none" w:sz="0" w:space="0" w:color="auto"/>
              </w:divBdr>
              <w:divsChild>
                <w:div w:id="1665088866">
                  <w:marLeft w:val="0"/>
                  <w:marRight w:val="0"/>
                  <w:marTop w:val="0"/>
                  <w:marBottom w:val="0"/>
                  <w:divBdr>
                    <w:top w:val="none" w:sz="0" w:space="0" w:color="auto"/>
                    <w:left w:val="none" w:sz="0" w:space="0" w:color="auto"/>
                    <w:bottom w:val="none" w:sz="0" w:space="0" w:color="auto"/>
                    <w:right w:val="none" w:sz="0" w:space="0" w:color="auto"/>
                  </w:divBdr>
                  <w:divsChild>
                    <w:div w:id="1281912876">
                      <w:marLeft w:val="0"/>
                      <w:marRight w:val="0"/>
                      <w:marTop w:val="0"/>
                      <w:marBottom w:val="0"/>
                      <w:divBdr>
                        <w:top w:val="none" w:sz="0" w:space="0" w:color="auto"/>
                        <w:left w:val="none" w:sz="0" w:space="0" w:color="auto"/>
                        <w:bottom w:val="none" w:sz="0" w:space="0" w:color="auto"/>
                        <w:right w:val="none" w:sz="0" w:space="0" w:color="auto"/>
                      </w:divBdr>
                      <w:divsChild>
                        <w:div w:id="1660845200">
                          <w:marLeft w:val="0"/>
                          <w:marRight w:val="0"/>
                          <w:marTop w:val="0"/>
                          <w:marBottom w:val="0"/>
                          <w:divBdr>
                            <w:top w:val="none" w:sz="0" w:space="0" w:color="auto"/>
                            <w:left w:val="none" w:sz="0" w:space="0" w:color="auto"/>
                            <w:bottom w:val="none" w:sz="0" w:space="0" w:color="auto"/>
                            <w:right w:val="none" w:sz="0" w:space="0" w:color="auto"/>
                          </w:divBdr>
                          <w:divsChild>
                            <w:div w:id="1115754763">
                              <w:marLeft w:val="0"/>
                              <w:marRight w:val="0"/>
                              <w:marTop w:val="0"/>
                              <w:marBottom w:val="0"/>
                              <w:divBdr>
                                <w:top w:val="none" w:sz="0" w:space="0" w:color="auto"/>
                                <w:left w:val="none" w:sz="0" w:space="0" w:color="auto"/>
                                <w:bottom w:val="none" w:sz="0" w:space="0" w:color="auto"/>
                                <w:right w:val="none" w:sz="0" w:space="0" w:color="auto"/>
                              </w:divBdr>
                              <w:divsChild>
                                <w:div w:id="640042314">
                                  <w:marLeft w:val="0"/>
                                  <w:marRight w:val="0"/>
                                  <w:marTop w:val="0"/>
                                  <w:marBottom w:val="0"/>
                                  <w:divBdr>
                                    <w:top w:val="none" w:sz="0" w:space="0" w:color="auto"/>
                                    <w:left w:val="none" w:sz="0" w:space="0" w:color="auto"/>
                                    <w:bottom w:val="none" w:sz="0" w:space="0" w:color="auto"/>
                                    <w:right w:val="none" w:sz="0" w:space="0" w:color="auto"/>
                                  </w:divBdr>
                                  <w:divsChild>
                                    <w:div w:id="1460221223">
                                      <w:marLeft w:val="0"/>
                                      <w:marRight w:val="0"/>
                                      <w:marTop w:val="0"/>
                                      <w:marBottom w:val="0"/>
                                      <w:divBdr>
                                        <w:top w:val="none" w:sz="0" w:space="0" w:color="auto"/>
                                        <w:left w:val="none" w:sz="0" w:space="0" w:color="auto"/>
                                        <w:bottom w:val="none" w:sz="0" w:space="0" w:color="auto"/>
                                        <w:right w:val="none" w:sz="0" w:space="0" w:color="auto"/>
                                      </w:divBdr>
                                      <w:divsChild>
                                        <w:div w:id="157773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0286836">
      <w:bodyDiv w:val="1"/>
      <w:marLeft w:val="0"/>
      <w:marRight w:val="0"/>
      <w:marTop w:val="0"/>
      <w:marBottom w:val="0"/>
      <w:divBdr>
        <w:top w:val="none" w:sz="0" w:space="0" w:color="auto"/>
        <w:left w:val="none" w:sz="0" w:space="0" w:color="auto"/>
        <w:bottom w:val="none" w:sz="0" w:space="0" w:color="auto"/>
        <w:right w:val="none" w:sz="0" w:space="0" w:color="auto"/>
      </w:divBdr>
      <w:divsChild>
        <w:div w:id="226189120">
          <w:marLeft w:val="150"/>
          <w:marRight w:val="150"/>
          <w:marTop w:val="0"/>
          <w:marBottom w:val="150"/>
          <w:divBdr>
            <w:top w:val="none" w:sz="0" w:space="0" w:color="auto"/>
            <w:left w:val="none" w:sz="0" w:space="0" w:color="auto"/>
            <w:bottom w:val="none" w:sz="0" w:space="0" w:color="auto"/>
            <w:right w:val="none" w:sz="0" w:space="0" w:color="auto"/>
          </w:divBdr>
        </w:div>
      </w:divsChild>
    </w:div>
    <w:div w:id="1226650645">
      <w:bodyDiv w:val="1"/>
      <w:marLeft w:val="0"/>
      <w:marRight w:val="0"/>
      <w:marTop w:val="0"/>
      <w:marBottom w:val="0"/>
      <w:divBdr>
        <w:top w:val="none" w:sz="0" w:space="0" w:color="auto"/>
        <w:left w:val="none" w:sz="0" w:space="0" w:color="auto"/>
        <w:bottom w:val="none" w:sz="0" w:space="0" w:color="auto"/>
        <w:right w:val="none" w:sz="0" w:space="0" w:color="auto"/>
      </w:divBdr>
      <w:divsChild>
        <w:div w:id="627466856">
          <w:marLeft w:val="150"/>
          <w:marRight w:val="150"/>
          <w:marTop w:val="0"/>
          <w:marBottom w:val="150"/>
          <w:divBdr>
            <w:top w:val="none" w:sz="0" w:space="0" w:color="auto"/>
            <w:left w:val="none" w:sz="0" w:space="0" w:color="auto"/>
            <w:bottom w:val="none" w:sz="0" w:space="0" w:color="auto"/>
            <w:right w:val="none" w:sz="0" w:space="0" w:color="auto"/>
          </w:divBdr>
          <w:divsChild>
            <w:div w:id="1467625259">
              <w:marLeft w:val="0"/>
              <w:marRight w:val="0"/>
              <w:marTop w:val="0"/>
              <w:marBottom w:val="0"/>
              <w:divBdr>
                <w:top w:val="none" w:sz="0" w:space="0" w:color="auto"/>
                <w:left w:val="none" w:sz="0" w:space="0" w:color="auto"/>
                <w:bottom w:val="none" w:sz="0" w:space="0" w:color="auto"/>
                <w:right w:val="none" w:sz="0" w:space="0" w:color="auto"/>
              </w:divBdr>
            </w:div>
            <w:div w:id="198431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495733">
      <w:bodyDiv w:val="1"/>
      <w:marLeft w:val="0"/>
      <w:marRight w:val="0"/>
      <w:marTop w:val="0"/>
      <w:marBottom w:val="0"/>
      <w:divBdr>
        <w:top w:val="none" w:sz="0" w:space="0" w:color="auto"/>
        <w:left w:val="none" w:sz="0" w:space="0" w:color="auto"/>
        <w:bottom w:val="none" w:sz="0" w:space="0" w:color="auto"/>
        <w:right w:val="none" w:sz="0" w:space="0" w:color="auto"/>
      </w:divBdr>
      <w:divsChild>
        <w:div w:id="1317371266">
          <w:marLeft w:val="0"/>
          <w:marRight w:val="0"/>
          <w:marTop w:val="0"/>
          <w:marBottom w:val="0"/>
          <w:divBdr>
            <w:top w:val="none" w:sz="0" w:space="0" w:color="313131"/>
            <w:left w:val="none" w:sz="0" w:space="0" w:color="313131"/>
            <w:bottom w:val="none" w:sz="0" w:space="0" w:color="313131"/>
            <w:right w:val="none" w:sz="0" w:space="0" w:color="313131"/>
          </w:divBdr>
        </w:div>
        <w:div w:id="150489794">
          <w:marLeft w:val="0"/>
          <w:marRight w:val="0"/>
          <w:marTop w:val="0"/>
          <w:marBottom w:val="0"/>
          <w:divBdr>
            <w:top w:val="none" w:sz="0" w:space="0" w:color="313131"/>
            <w:left w:val="none" w:sz="0" w:space="0" w:color="313131"/>
            <w:bottom w:val="none" w:sz="0" w:space="0" w:color="313131"/>
            <w:right w:val="none" w:sz="0" w:space="0" w:color="313131"/>
          </w:divBdr>
        </w:div>
        <w:div w:id="2141801763">
          <w:marLeft w:val="0"/>
          <w:marRight w:val="0"/>
          <w:marTop w:val="0"/>
          <w:marBottom w:val="0"/>
          <w:divBdr>
            <w:top w:val="none" w:sz="0" w:space="0" w:color="313131"/>
            <w:left w:val="none" w:sz="0" w:space="0" w:color="313131"/>
            <w:bottom w:val="none" w:sz="0" w:space="0" w:color="313131"/>
            <w:right w:val="none" w:sz="0" w:space="0" w:color="313131"/>
          </w:divBdr>
        </w:div>
        <w:div w:id="1739402233">
          <w:marLeft w:val="0"/>
          <w:marRight w:val="0"/>
          <w:marTop w:val="0"/>
          <w:marBottom w:val="0"/>
          <w:divBdr>
            <w:top w:val="none" w:sz="0" w:space="0" w:color="313131"/>
            <w:left w:val="none" w:sz="0" w:space="0" w:color="313131"/>
            <w:bottom w:val="none" w:sz="0" w:space="0" w:color="313131"/>
            <w:right w:val="none" w:sz="0" w:space="0" w:color="313131"/>
          </w:divBdr>
        </w:div>
        <w:div w:id="203374271">
          <w:marLeft w:val="0"/>
          <w:marRight w:val="0"/>
          <w:marTop w:val="0"/>
          <w:marBottom w:val="0"/>
          <w:divBdr>
            <w:top w:val="none" w:sz="0" w:space="0" w:color="313131"/>
            <w:left w:val="none" w:sz="0" w:space="0" w:color="313131"/>
            <w:bottom w:val="none" w:sz="0" w:space="0" w:color="313131"/>
            <w:right w:val="none" w:sz="0" w:space="0" w:color="313131"/>
          </w:divBdr>
        </w:div>
      </w:divsChild>
    </w:div>
    <w:div w:id="1227716812">
      <w:bodyDiv w:val="1"/>
      <w:marLeft w:val="0"/>
      <w:marRight w:val="0"/>
      <w:marTop w:val="0"/>
      <w:marBottom w:val="0"/>
      <w:divBdr>
        <w:top w:val="none" w:sz="0" w:space="0" w:color="auto"/>
        <w:left w:val="none" w:sz="0" w:space="0" w:color="auto"/>
        <w:bottom w:val="none" w:sz="0" w:space="0" w:color="auto"/>
        <w:right w:val="none" w:sz="0" w:space="0" w:color="auto"/>
      </w:divBdr>
      <w:divsChild>
        <w:div w:id="1379628646">
          <w:marLeft w:val="150"/>
          <w:marRight w:val="150"/>
          <w:marTop w:val="0"/>
          <w:marBottom w:val="15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1503281807">
                  <w:marLeft w:val="0"/>
                  <w:marRight w:val="0"/>
                  <w:marTop w:val="0"/>
                  <w:marBottom w:val="0"/>
                  <w:divBdr>
                    <w:top w:val="none" w:sz="0" w:space="0" w:color="auto"/>
                    <w:left w:val="none" w:sz="0" w:space="0" w:color="auto"/>
                    <w:bottom w:val="none" w:sz="0" w:space="0" w:color="auto"/>
                    <w:right w:val="none" w:sz="0" w:space="0" w:color="auto"/>
                  </w:divBdr>
                </w:div>
                <w:div w:id="194899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343667">
      <w:bodyDiv w:val="1"/>
      <w:marLeft w:val="0"/>
      <w:marRight w:val="0"/>
      <w:marTop w:val="0"/>
      <w:marBottom w:val="0"/>
      <w:divBdr>
        <w:top w:val="none" w:sz="0" w:space="0" w:color="auto"/>
        <w:left w:val="none" w:sz="0" w:space="0" w:color="auto"/>
        <w:bottom w:val="none" w:sz="0" w:space="0" w:color="auto"/>
        <w:right w:val="none" w:sz="0" w:space="0" w:color="auto"/>
      </w:divBdr>
    </w:div>
    <w:div w:id="1228809652">
      <w:bodyDiv w:val="1"/>
      <w:marLeft w:val="0"/>
      <w:marRight w:val="0"/>
      <w:marTop w:val="0"/>
      <w:marBottom w:val="0"/>
      <w:divBdr>
        <w:top w:val="none" w:sz="0" w:space="0" w:color="auto"/>
        <w:left w:val="none" w:sz="0" w:space="0" w:color="auto"/>
        <w:bottom w:val="none" w:sz="0" w:space="0" w:color="auto"/>
        <w:right w:val="none" w:sz="0" w:space="0" w:color="auto"/>
      </w:divBdr>
    </w:div>
    <w:div w:id="1229922662">
      <w:bodyDiv w:val="1"/>
      <w:marLeft w:val="0"/>
      <w:marRight w:val="0"/>
      <w:marTop w:val="0"/>
      <w:marBottom w:val="0"/>
      <w:divBdr>
        <w:top w:val="none" w:sz="0" w:space="0" w:color="auto"/>
        <w:left w:val="none" w:sz="0" w:space="0" w:color="auto"/>
        <w:bottom w:val="none" w:sz="0" w:space="0" w:color="auto"/>
        <w:right w:val="none" w:sz="0" w:space="0" w:color="auto"/>
      </w:divBdr>
    </w:div>
    <w:div w:id="1231499803">
      <w:bodyDiv w:val="1"/>
      <w:marLeft w:val="0"/>
      <w:marRight w:val="0"/>
      <w:marTop w:val="0"/>
      <w:marBottom w:val="0"/>
      <w:divBdr>
        <w:top w:val="none" w:sz="0" w:space="0" w:color="auto"/>
        <w:left w:val="none" w:sz="0" w:space="0" w:color="auto"/>
        <w:bottom w:val="none" w:sz="0" w:space="0" w:color="auto"/>
        <w:right w:val="none" w:sz="0" w:space="0" w:color="auto"/>
      </w:divBdr>
    </w:div>
    <w:div w:id="1238435980">
      <w:bodyDiv w:val="1"/>
      <w:marLeft w:val="0"/>
      <w:marRight w:val="0"/>
      <w:marTop w:val="0"/>
      <w:marBottom w:val="0"/>
      <w:divBdr>
        <w:top w:val="none" w:sz="0" w:space="0" w:color="auto"/>
        <w:left w:val="none" w:sz="0" w:space="0" w:color="auto"/>
        <w:bottom w:val="none" w:sz="0" w:space="0" w:color="auto"/>
        <w:right w:val="none" w:sz="0" w:space="0" w:color="auto"/>
      </w:divBdr>
      <w:divsChild>
        <w:div w:id="93937605">
          <w:marLeft w:val="0"/>
          <w:marRight w:val="0"/>
          <w:marTop w:val="0"/>
          <w:marBottom w:val="0"/>
          <w:divBdr>
            <w:top w:val="none" w:sz="0" w:space="0" w:color="auto"/>
            <w:left w:val="none" w:sz="0" w:space="0" w:color="auto"/>
            <w:bottom w:val="none" w:sz="0" w:space="0" w:color="auto"/>
            <w:right w:val="none" w:sz="0" w:space="0" w:color="auto"/>
          </w:divBdr>
        </w:div>
        <w:div w:id="543912613">
          <w:marLeft w:val="0"/>
          <w:marRight w:val="0"/>
          <w:marTop w:val="0"/>
          <w:marBottom w:val="0"/>
          <w:divBdr>
            <w:top w:val="none" w:sz="0" w:space="0" w:color="auto"/>
            <w:left w:val="none" w:sz="0" w:space="0" w:color="auto"/>
            <w:bottom w:val="none" w:sz="0" w:space="0" w:color="auto"/>
            <w:right w:val="none" w:sz="0" w:space="0" w:color="auto"/>
          </w:divBdr>
        </w:div>
        <w:div w:id="1523937590">
          <w:marLeft w:val="0"/>
          <w:marRight w:val="0"/>
          <w:marTop w:val="0"/>
          <w:marBottom w:val="0"/>
          <w:divBdr>
            <w:top w:val="none" w:sz="0" w:space="0" w:color="auto"/>
            <w:left w:val="none" w:sz="0" w:space="0" w:color="auto"/>
            <w:bottom w:val="none" w:sz="0" w:space="0" w:color="auto"/>
            <w:right w:val="none" w:sz="0" w:space="0" w:color="auto"/>
          </w:divBdr>
        </w:div>
      </w:divsChild>
    </w:div>
    <w:div w:id="1242253479">
      <w:bodyDiv w:val="1"/>
      <w:marLeft w:val="0"/>
      <w:marRight w:val="0"/>
      <w:marTop w:val="0"/>
      <w:marBottom w:val="0"/>
      <w:divBdr>
        <w:top w:val="none" w:sz="0" w:space="0" w:color="auto"/>
        <w:left w:val="none" w:sz="0" w:space="0" w:color="auto"/>
        <w:bottom w:val="none" w:sz="0" w:space="0" w:color="auto"/>
        <w:right w:val="none" w:sz="0" w:space="0" w:color="auto"/>
      </w:divBdr>
    </w:div>
    <w:div w:id="1245143046">
      <w:bodyDiv w:val="1"/>
      <w:marLeft w:val="0"/>
      <w:marRight w:val="0"/>
      <w:marTop w:val="0"/>
      <w:marBottom w:val="0"/>
      <w:divBdr>
        <w:top w:val="none" w:sz="0" w:space="0" w:color="auto"/>
        <w:left w:val="none" w:sz="0" w:space="0" w:color="auto"/>
        <w:bottom w:val="none" w:sz="0" w:space="0" w:color="auto"/>
        <w:right w:val="none" w:sz="0" w:space="0" w:color="auto"/>
      </w:divBdr>
      <w:divsChild>
        <w:div w:id="1088506827">
          <w:marLeft w:val="0"/>
          <w:marRight w:val="0"/>
          <w:marTop w:val="0"/>
          <w:marBottom w:val="0"/>
          <w:divBdr>
            <w:top w:val="none" w:sz="0" w:space="0" w:color="auto"/>
            <w:left w:val="none" w:sz="0" w:space="0" w:color="auto"/>
            <w:bottom w:val="none" w:sz="0" w:space="0" w:color="auto"/>
            <w:right w:val="none" w:sz="0" w:space="0" w:color="auto"/>
          </w:divBdr>
        </w:div>
      </w:divsChild>
    </w:div>
    <w:div w:id="1247226629">
      <w:bodyDiv w:val="1"/>
      <w:marLeft w:val="0"/>
      <w:marRight w:val="0"/>
      <w:marTop w:val="0"/>
      <w:marBottom w:val="0"/>
      <w:divBdr>
        <w:top w:val="none" w:sz="0" w:space="0" w:color="auto"/>
        <w:left w:val="none" w:sz="0" w:space="0" w:color="auto"/>
        <w:bottom w:val="none" w:sz="0" w:space="0" w:color="auto"/>
        <w:right w:val="none" w:sz="0" w:space="0" w:color="auto"/>
      </w:divBdr>
    </w:div>
    <w:div w:id="1250458153">
      <w:bodyDiv w:val="1"/>
      <w:marLeft w:val="0"/>
      <w:marRight w:val="0"/>
      <w:marTop w:val="0"/>
      <w:marBottom w:val="0"/>
      <w:divBdr>
        <w:top w:val="none" w:sz="0" w:space="0" w:color="auto"/>
        <w:left w:val="none" w:sz="0" w:space="0" w:color="auto"/>
        <w:bottom w:val="none" w:sz="0" w:space="0" w:color="auto"/>
        <w:right w:val="none" w:sz="0" w:space="0" w:color="auto"/>
      </w:divBdr>
      <w:divsChild>
        <w:div w:id="1180319563">
          <w:marLeft w:val="0"/>
          <w:marRight w:val="0"/>
          <w:marTop w:val="0"/>
          <w:marBottom w:val="0"/>
          <w:divBdr>
            <w:top w:val="none" w:sz="0" w:space="0" w:color="auto"/>
            <w:left w:val="none" w:sz="0" w:space="0" w:color="auto"/>
            <w:bottom w:val="none" w:sz="0" w:space="0" w:color="auto"/>
            <w:right w:val="none" w:sz="0" w:space="0" w:color="auto"/>
          </w:divBdr>
        </w:div>
        <w:div w:id="1249732137">
          <w:marLeft w:val="0"/>
          <w:marRight w:val="0"/>
          <w:marTop w:val="0"/>
          <w:marBottom w:val="0"/>
          <w:divBdr>
            <w:top w:val="none" w:sz="0" w:space="0" w:color="auto"/>
            <w:left w:val="none" w:sz="0" w:space="0" w:color="auto"/>
            <w:bottom w:val="none" w:sz="0" w:space="0" w:color="auto"/>
            <w:right w:val="none" w:sz="0" w:space="0" w:color="auto"/>
          </w:divBdr>
        </w:div>
        <w:div w:id="1530945365">
          <w:marLeft w:val="0"/>
          <w:marRight w:val="0"/>
          <w:marTop w:val="0"/>
          <w:marBottom w:val="0"/>
          <w:divBdr>
            <w:top w:val="none" w:sz="0" w:space="0" w:color="auto"/>
            <w:left w:val="none" w:sz="0" w:space="0" w:color="auto"/>
            <w:bottom w:val="none" w:sz="0" w:space="0" w:color="auto"/>
            <w:right w:val="none" w:sz="0" w:space="0" w:color="auto"/>
          </w:divBdr>
        </w:div>
        <w:div w:id="1583368834">
          <w:marLeft w:val="0"/>
          <w:marRight w:val="0"/>
          <w:marTop w:val="0"/>
          <w:marBottom w:val="0"/>
          <w:divBdr>
            <w:top w:val="none" w:sz="0" w:space="0" w:color="auto"/>
            <w:left w:val="none" w:sz="0" w:space="0" w:color="auto"/>
            <w:bottom w:val="none" w:sz="0" w:space="0" w:color="auto"/>
            <w:right w:val="none" w:sz="0" w:space="0" w:color="auto"/>
          </w:divBdr>
        </w:div>
        <w:div w:id="2129930151">
          <w:marLeft w:val="0"/>
          <w:marRight w:val="0"/>
          <w:marTop w:val="0"/>
          <w:marBottom w:val="0"/>
          <w:divBdr>
            <w:top w:val="none" w:sz="0" w:space="0" w:color="auto"/>
            <w:left w:val="none" w:sz="0" w:space="0" w:color="auto"/>
            <w:bottom w:val="none" w:sz="0" w:space="0" w:color="auto"/>
            <w:right w:val="none" w:sz="0" w:space="0" w:color="auto"/>
          </w:divBdr>
        </w:div>
      </w:divsChild>
    </w:div>
    <w:div w:id="1251348171">
      <w:bodyDiv w:val="1"/>
      <w:marLeft w:val="0"/>
      <w:marRight w:val="0"/>
      <w:marTop w:val="0"/>
      <w:marBottom w:val="0"/>
      <w:divBdr>
        <w:top w:val="none" w:sz="0" w:space="0" w:color="auto"/>
        <w:left w:val="none" w:sz="0" w:space="0" w:color="auto"/>
        <w:bottom w:val="none" w:sz="0" w:space="0" w:color="auto"/>
        <w:right w:val="none" w:sz="0" w:space="0" w:color="auto"/>
      </w:divBdr>
      <w:divsChild>
        <w:div w:id="2017884047">
          <w:marLeft w:val="0"/>
          <w:marRight w:val="0"/>
          <w:marTop w:val="0"/>
          <w:marBottom w:val="0"/>
          <w:divBdr>
            <w:top w:val="none" w:sz="0" w:space="0" w:color="auto"/>
            <w:left w:val="none" w:sz="0" w:space="0" w:color="auto"/>
            <w:bottom w:val="none" w:sz="0" w:space="0" w:color="auto"/>
            <w:right w:val="none" w:sz="0" w:space="0" w:color="auto"/>
          </w:divBdr>
          <w:divsChild>
            <w:div w:id="1535578049">
              <w:marLeft w:val="0"/>
              <w:marRight w:val="0"/>
              <w:marTop w:val="0"/>
              <w:marBottom w:val="0"/>
              <w:divBdr>
                <w:top w:val="none" w:sz="0" w:space="0" w:color="auto"/>
                <w:left w:val="none" w:sz="0" w:space="0" w:color="auto"/>
                <w:bottom w:val="none" w:sz="0" w:space="0" w:color="auto"/>
                <w:right w:val="none" w:sz="0" w:space="0" w:color="auto"/>
              </w:divBdr>
              <w:divsChild>
                <w:div w:id="1751848767">
                  <w:marLeft w:val="0"/>
                  <w:marRight w:val="0"/>
                  <w:marTop w:val="0"/>
                  <w:marBottom w:val="0"/>
                  <w:divBdr>
                    <w:top w:val="none" w:sz="0" w:space="0" w:color="auto"/>
                    <w:left w:val="none" w:sz="0" w:space="0" w:color="auto"/>
                    <w:bottom w:val="none" w:sz="0" w:space="0" w:color="auto"/>
                    <w:right w:val="none" w:sz="0" w:space="0" w:color="auto"/>
                  </w:divBdr>
                  <w:divsChild>
                    <w:div w:id="112238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200576">
      <w:bodyDiv w:val="1"/>
      <w:marLeft w:val="0"/>
      <w:marRight w:val="0"/>
      <w:marTop w:val="0"/>
      <w:marBottom w:val="0"/>
      <w:divBdr>
        <w:top w:val="none" w:sz="0" w:space="0" w:color="auto"/>
        <w:left w:val="none" w:sz="0" w:space="0" w:color="auto"/>
        <w:bottom w:val="none" w:sz="0" w:space="0" w:color="auto"/>
        <w:right w:val="none" w:sz="0" w:space="0" w:color="auto"/>
      </w:divBdr>
      <w:divsChild>
        <w:div w:id="1972512871">
          <w:marLeft w:val="0"/>
          <w:marRight w:val="0"/>
          <w:marTop w:val="0"/>
          <w:marBottom w:val="0"/>
          <w:divBdr>
            <w:top w:val="none" w:sz="0" w:space="0" w:color="auto"/>
            <w:left w:val="none" w:sz="0" w:space="0" w:color="auto"/>
            <w:bottom w:val="none" w:sz="0" w:space="0" w:color="auto"/>
            <w:right w:val="none" w:sz="0" w:space="0" w:color="auto"/>
          </w:divBdr>
        </w:div>
        <w:div w:id="427388241">
          <w:marLeft w:val="0"/>
          <w:marRight w:val="0"/>
          <w:marTop w:val="0"/>
          <w:marBottom w:val="0"/>
          <w:divBdr>
            <w:top w:val="none" w:sz="0" w:space="0" w:color="auto"/>
            <w:left w:val="none" w:sz="0" w:space="0" w:color="auto"/>
            <w:bottom w:val="none" w:sz="0" w:space="0" w:color="auto"/>
            <w:right w:val="none" w:sz="0" w:space="0" w:color="auto"/>
          </w:divBdr>
        </w:div>
        <w:div w:id="1740856939">
          <w:marLeft w:val="0"/>
          <w:marRight w:val="0"/>
          <w:marTop w:val="0"/>
          <w:marBottom w:val="0"/>
          <w:divBdr>
            <w:top w:val="none" w:sz="0" w:space="0" w:color="auto"/>
            <w:left w:val="none" w:sz="0" w:space="0" w:color="auto"/>
            <w:bottom w:val="none" w:sz="0" w:space="0" w:color="auto"/>
            <w:right w:val="none" w:sz="0" w:space="0" w:color="auto"/>
          </w:divBdr>
        </w:div>
      </w:divsChild>
    </w:div>
    <w:div w:id="1257514715">
      <w:bodyDiv w:val="1"/>
      <w:marLeft w:val="0"/>
      <w:marRight w:val="0"/>
      <w:marTop w:val="0"/>
      <w:marBottom w:val="0"/>
      <w:divBdr>
        <w:top w:val="none" w:sz="0" w:space="0" w:color="auto"/>
        <w:left w:val="none" w:sz="0" w:space="0" w:color="auto"/>
        <w:bottom w:val="none" w:sz="0" w:space="0" w:color="auto"/>
        <w:right w:val="none" w:sz="0" w:space="0" w:color="auto"/>
      </w:divBdr>
      <w:divsChild>
        <w:div w:id="836917436">
          <w:marLeft w:val="0"/>
          <w:marRight w:val="0"/>
          <w:marTop w:val="0"/>
          <w:marBottom w:val="0"/>
          <w:divBdr>
            <w:top w:val="none" w:sz="0" w:space="0" w:color="auto"/>
            <w:left w:val="none" w:sz="0" w:space="0" w:color="auto"/>
            <w:bottom w:val="none" w:sz="0" w:space="0" w:color="auto"/>
            <w:right w:val="none" w:sz="0" w:space="0" w:color="auto"/>
          </w:divBdr>
          <w:divsChild>
            <w:div w:id="174000363">
              <w:marLeft w:val="0"/>
              <w:marRight w:val="0"/>
              <w:marTop w:val="0"/>
              <w:marBottom w:val="0"/>
              <w:divBdr>
                <w:top w:val="none" w:sz="0" w:space="0" w:color="auto"/>
                <w:left w:val="none" w:sz="0" w:space="0" w:color="auto"/>
                <w:bottom w:val="none" w:sz="0" w:space="0" w:color="auto"/>
                <w:right w:val="none" w:sz="0" w:space="0" w:color="auto"/>
              </w:divBdr>
              <w:divsChild>
                <w:div w:id="1082917805">
                  <w:marLeft w:val="0"/>
                  <w:marRight w:val="0"/>
                  <w:marTop w:val="0"/>
                  <w:marBottom w:val="0"/>
                  <w:divBdr>
                    <w:top w:val="none" w:sz="0" w:space="0" w:color="auto"/>
                    <w:left w:val="none" w:sz="0" w:space="0" w:color="auto"/>
                    <w:bottom w:val="none" w:sz="0" w:space="0" w:color="auto"/>
                    <w:right w:val="none" w:sz="0" w:space="0" w:color="auto"/>
                  </w:divBdr>
                  <w:divsChild>
                    <w:div w:id="2120641201">
                      <w:marLeft w:val="0"/>
                      <w:marRight w:val="0"/>
                      <w:marTop w:val="0"/>
                      <w:marBottom w:val="0"/>
                      <w:divBdr>
                        <w:top w:val="none" w:sz="0" w:space="0" w:color="auto"/>
                        <w:left w:val="none" w:sz="0" w:space="0" w:color="auto"/>
                        <w:bottom w:val="none" w:sz="0" w:space="0" w:color="auto"/>
                        <w:right w:val="none" w:sz="0" w:space="0" w:color="auto"/>
                      </w:divBdr>
                      <w:divsChild>
                        <w:div w:id="1257589995">
                          <w:marLeft w:val="0"/>
                          <w:marRight w:val="0"/>
                          <w:marTop w:val="0"/>
                          <w:marBottom w:val="0"/>
                          <w:divBdr>
                            <w:top w:val="none" w:sz="0" w:space="0" w:color="auto"/>
                            <w:left w:val="none" w:sz="0" w:space="0" w:color="auto"/>
                            <w:bottom w:val="none" w:sz="0" w:space="0" w:color="auto"/>
                            <w:right w:val="none" w:sz="0" w:space="0" w:color="auto"/>
                          </w:divBdr>
                          <w:divsChild>
                            <w:div w:id="190968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169584">
      <w:bodyDiv w:val="1"/>
      <w:marLeft w:val="0"/>
      <w:marRight w:val="0"/>
      <w:marTop w:val="0"/>
      <w:marBottom w:val="0"/>
      <w:divBdr>
        <w:top w:val="none" w:sz="0" w:space="0" w:color="auto"/>
        <w:left w:val="none" w:sz="0" w:space="0" w:color="auto"/>
        <w:bottom w:val="none" w:sz="0" w:space="0" w:color="auto"/>
        <w:right w:val="none" w:sz="0" w:space="0" w:color="auto"/>
      </w:divBdr>
      <w:divsChild>
        <w:div w:id="1357345989">
          <w:marLeft w:val="150"/>
          <w:marRight w:val="150"/>
          <w:marTop w:val="0"/>
          <w:marBottom w:val="150"/>
          <w:divBdr>
            <w:top w:val="none" w:sz="0" w:space="0" w:color="auto"/>
            <w:left w:val="none" w:sz="0" w:space="0" w:color="auto"/>
            <w:bottom w:val="none" w:sz="0" w:space="0" w:color="auto"/>
            <w:right w:val="none" w:sz="0" w:space="0" w:color="auto"/>
          </w:divBdr>
          <w:divsChild>
            <w:div w:id="166542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62735">
      <w:bodyDiv w:val="1"/>
      <w:marLeft w:val="0"/>
      <w:marRight w:val="0"/>
      <w:marTop w:val="0"/>
      <w:marBottom w:val="0"/>
      <w:divBdr>
        <w:top w:val="none" w:sz="0" w:space="0" w:color="auto"/>
        <w:left w:val="none" w:sz="0" w:space="0" w:color="auto"/>
        <w:bottom w:val="none" w:sz="0" w:space="0" w:color="auto"/>
        <w:right w:val="none" w:sz="0" w:space="0" w:color="auto"/>
      </w:divBdr>
      <w:divsChild>
        <w:div w:id="999388367">
          <w:marLeft w:val="0"/>
          <w:marRight w:val="0"/>
          <w:marTop w:val="0"/>
          <w:marBottom w:val="0"/>
          <w:divBdr>
            <w:top w:val="none" w:sz="0" w:space="0" w:color="auto"/>
            <w:left w:val="none" w:sz="0" w:space="0" w:color="auto"/>
            <w:bottom w:val="none" w:sz="0" w:space="0" w:color="auto"/>
            <w:right w:val="none" w:sz="0" w:space="0" w:color="auto"/>
          </w:divBdr>
          <w:divsChild>
            <w:div w:id="1187525330">
              <w:marLeft w:val="0"/>
              <w:marRight w:val="0"/>
              <w:marTop w:val="0"/>
              <w:marBottom w:val="0"/>
              <w:divBdr>
                <w:top w:val="none" w:sz="0" w:space="0" w:color="auto"/>
                <w:left w:val="none" w:sz="0" w:space="0" w:color="auto"/>
                <w:bottom w:val="none" w:sz="0" w:space="0" w:color="auto"/>
                <w:right w:val="none" w:sz="0" w:space="0" w:color="auto"/>
              </w:divBdr>
              <w:divsChild>
                <w:div w:id="1485511937">
                  <w:marLeft w:val="0"/>
                  <w:marRight w:val="0"/>
                  <w:marTop w:val="0"/>
                  <w:marBottom w:val="0"/>
                  <w:divBdr>
                    <w:top w:val="none" w:sz="0" w:space="0" w:color="auto"/>
                    <w:left w:val="none" w:sz="0" w:space="0" w:color="auto"/>
                    <w:bottom w:val="none" w:sz="0" w:space="0" w:color="auto"/>
                    <w:right w:val="none" w:sz="0" w:space="0" w:color="auto"/>
                  </w:divBdr>
                  <w:divsChild>
                    <w:div w:id="387261718">
                      <w:marLeft w:val="0"/>
                      <w:marRight w:val="0"/>
                      <w:marTop w:val="0"/>
                      <w:marBottom w:val="0"/>
                      <w:divBdr>
                        <w:top w:val="none" w:sz="0" w:space="0" w:color="auto"/>
                        <w:left w:val="none" w:sz="0" w:space="0" w:color="auto"/>
                        <w:bottom w:val="none" w:sz="0" w:space="0" w:color="auto"/>
                        <w:right w:val="none" w:sz="0" w:space="0" w:color="auto"/>
                      </w:divBdr>
                      <w:divsChild>
                        <w:div w:id="1054963304">
                          <w:marLeft w:val="0"/>
                          <w:marRight w:val="0"/>
                          <w:marTop w:val="0"/>
                          <w:marBottom w:val="0"/>
                          <w:divBdr>
                            <w:top w:val="none" w:sz="0" w:space="0" w:color="auto"/>
                            <w:left w:val="none" w:sz="0" w:space="0" w:color="auto"/>
                            <w:bottom w:val="none" w:sz="0" w:space="0" w:color="auto"/>
                            <w:right w:val="none" w:sz="0" w:space="0" w:color="auto"/>
                          </w:divBdr>
                          <w:divsChild>
                            <w:div w:id="1103110458">
                              <w:marLeft w:val="0"/>
                              <w:marRight w:val="0"/>
                              <w:marTop w:val="0"/>
                              <w:marBottom w:val="0"/>
                              <w:divBdr>
                                <w:top w:val="none" w:sz="0" w:space="0" w:color="auto"/>
                                <w:left w:val="none" w:sz="0" w:space="0" w:color="auto"/>
                                <w:bottom w:val="none" w:sz="0" w:space="0" w:color="auto"/>
                                <w:right w:val="none" w:sz="0" w:space="0" w:color="auto"/>
                              </w:divBdr>
                              <w:divsChild>
                                <w:div w:id="1172640998">
                                  <w:marLeft w:val="0"/>
                                  <w:marRight w:val="0"/>
                                  <w:marTop w:val="0"/>
                                  <w:marBottom w:val="0"/>
                                  <w:divBdr>
                                    <w:top w:val="none" w:sz="0" w:space="0" w:color="auto"/>
                                    <w:left w:val="none" w:sz="0" w:space="0" w:color="auto"/>
                                    <w:bottom w:val="none" w:sz="0" w:space="0" w:color="auto"/>
                                    <w:right w:val="none" w:sz="0" w:space="0" w:color="auto"/>
                                  </w:divBdr>
                                  <w:divsChild>
                                    <w:div w:id="79180829">
                                      <w:marLeft w:val="0"/>
                                      <w:marRight w:val="0"/>
                                      <w:marTop w:val="0"/>
                                      <w:marBottom w:val="0"/>
                                      <w:divBdr>
                                        <w:top w:val="none" w:sz="0" w:space="0" w:color="auto"/>
                                        <w:left w:val="none" w:sz="0" w:space="0" w:color="auto"/>
                                        <w:bottom w:val="none" w:sz="0" w:space="0" w:color="auto"/>
                                        <w:right w:val="none" w:sz="0" w:space="0" w:color="auto"/>
                                      </w:divBdr>
                                      <w:divsChild>
                                        <w:div w:id="1065567861">
                                          <w:marLeft w:val="0"/>
                                          <w:marRight w:val="0"/>
                                          <w:marTop w:val="0"/>
                                          <w:marBottom w:val="0"/>
                                          <w:divBdr>
                                            <w:top w:val="none" w:sz="0" w:space="0" w:color="auto"/>
                                            <w:left w:val="none" w:sz="0" w:space="0" w:color="auto"/>
                                            <w:bottom w:val="none" w:sz="0" w:space="0" w:color="auto"/>
                                            <w:right w:val="none" w:sz="0" w:space="0" w:color="auto"/>
                                          </w:divBdr>
                                          <w:divsChild>
                                            <w:div w:id="993414942">
                                              <w:marLeft w:val="0"/>
                                              <w:marRight w:val="0"/>
                                              <w:marTop w:val="0"/>
                                              <w:marBottom w:val="0"/>
                                              <w:divBdr>
                                                <w:top w:val="none" w:sz="0" w:space="0" w:color="auto"/>
                                                <w:left w:val="none" w:sz="0" w:space="0" w:color="auto"/>
                                                <w:bottom w:val="none" w:sz="0" w:space="0" w:color="auto"/>
                                                <w:right w:val="none" w:sz="0" w:space="0" w:color="auto"/>
                                              </w:divBdr>
                                              <w:divsChild>
                                                <w:div w:id="1306003988">
                                                  <w:marLeft w:val="0"/>
                                                  <w:marRight w:val="0"/>
                                                  <w:marTop w:val="0"/>
                                                  <w:marBottom w:val="0"/>
                                                  <w:divBdr>
                                                    <w:top w:val="none" w:sz="0" w:space="0" w:color="auto"/>
                                                    <w:left w:val="none" w:sz="0" w:space="0" w:color="auto"/>
                                                    <w:bottom w:val="none" w:sz="0" w:space="0" w:color="auto"/>
                                                    <w:right w:val="none" w:sz="0" w:space="0" w:color="auto"/>
                                                  </w:divBdr>
                                                  <w:divsChild>
                                                    <w:div w:id="1172336323">
                                                      <w:marLeft w:val="0"/>
                                                      <w:marRight w:val="0"/>
                                                      <w:marTop w:val="0"/>
                                                      <w:marBottom w:val="0"/>
                                                      <w:divBdr>
                                                        <w:top w:val="none" w:sz="0" w:space="0" w:color="auto"/>
                                                        <w:left w:val="none" w:sz="0" w:space="0" w:color="auto"/>
                                                        <w:bottom w:val="none" w:sz="0" w:space="0" w:color="auto"/>
                                                        <w:right w:val="none" w:sz="0" w:space="0" w:color="auto"/>
                                                      </w:divBdr>
                                                      <w:divsChild>
                                                        <w:div w:id="1293906203">
                                                          <w:marLeft w:val="0"/>
                                                          <w:marRight w:val="0"/>
                                                          <w:marTop w:val="0"/>
                                                          <w:marBottom w:val="0"/>
                                                          <w:divBdr>
                                                            <w:top w:val="none" w:sz="0" w:space="0" w:color="auto"/>
                                                            <w:left w:val="none" w:sz="0" w:space="0" w:color="auto"/>
                                                            <w:bottom w:val="none" w:sz="0" w:space="0" w:color="auto"/>
                                                            <w:right w:val="none" w:sz="0" w:space="0" w:color="auto"/>
                                                          </w:divBdr>
                                                          <w:divsChild>
                                                            <w:div w:id="523983796">
                                                              <w:marLeft w:val="0"/>
                                                              <w:marRight w:val="0"/>
                                                              <w:marTop w:val="0"/>
                                                              <w:marBottom w:val="0"/>
                                                              <w:divBdr>
                                                                <w:top w:val="none" w:sz="0" w:space="0" w:color="auto"/>
                                                                <w:left w:val="none" w:sz="0" w:space="0" w:color="auto"/>
                                                                <w:bottom w:val="none" w:sz="0" w:space="0" w:color="auto"/>
                                                                <w:right w:val="none" w:sz="0" w:space="0" w:color="auto"/>
                                                              </w:divBdr>
                                                            </w:div>
                                                            <w:div w:id="932127255">
                                                              <w:marLeft w:val="0"/>
                                                              <w:marRight w:val="0"/>
                                                              <w:marTop w:val="0"/>
                                                              <w:marBottom w:val="0"/>
                                                              <w:divBdr>
                                                                <w:top w:val="none" w:sz="0" w:space="0" w:color="auto"/>
                                                                <w:left w:val="none" w:sz="0" w:space="0" w:color="auto"/>
                                                                <w:bottom w:val="none" w:sz="0" w:space="0" w:color="auto"/>
                                                                <w:right w:val="none" w:sz="0" w:space="0" w:color="auto"/>
                                                              </w:divBdr>
                                                            </w:div>
                                                            <w:div w:id="190094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9099449">
      <w:bodyDiv w:val="1"/>
      <w:marLeft w:val="0"/>
      <w:marRight w:val="0"/>
      <w:marTop w:val="0"/>
      <w:marBottom w:val="0"/>
      <w:divBdr>
        <w:top w:val="none" w:sz="0" w:space="0" w:color="auto"/>
        <w:left w:val="none" w:sz="0" w:space="0" w:color="auto"/>
        <w:bottom w:val="none" w:sz="0" w:space="0" w:color="auto"/>
        <w:right w:val="none" w:sz="0" w:space="0" w:color="auto"/>
      </w:divBdr>
    </w:div>
    <w:div w:id="1260093163">
      <w:bodyDiv w:val="1"/>
      <w:marLeft w:val="0"/>
      <w:marRight w:val="0"/>
      <w:marTop w:val="0"/>
      <w:marBottom w:val="0"/>
      <w:divBdr>
        <w:top w:val="none" w:sz="0" w:space="0" w:color="auto"/>
        <w:left w:val="none" w:sz="0" w:space="0" w:color="auto"/>
        <w:bottom w:val="none" w:sz="0" w:space="0" w:color="auto"/>
        <w:right w:val="none" w:sz="0" w:space="0" w:color="auto"/>
      </w:divBdr>
      <w:divsChild>
        <w:div w:id="263420041">
          <w:marLeft w:val="150"/>
          <w:marRight w:val="150"/>
          <w:marTop w:val="0"/>
          <w:marBottom w:val="150"/>
          <w:divBdr>
            <w:top w:val="none" w:sz="0" w:space="0" w:color="auto"/>
            <w:left w:val="none" w:sz="0" w:space="0" w:color="auto"/>
            <w:bottom w:val="none" w:sz="0" w:space="0" w:color="auto"/>
            <w:right w:val="none" w:sz="0" w:space="0" w:color="auto"/>
          </w:divBdr>
          <w:divsChild>
            <w:div w:id="483014113">
              <w:marLeft w:val="0"/>
              <w:marRight w:val="0"/>
              <w:marTop w:val="0"/>
              <w:marBottom w:val="0"/>
              <w:divBdr>
                <w:top w:val="none" w:sz="0" w:space="0" w:color="auto"/>
                <w:left w:val="none" w:sz="0" w:space="0" w:color="auto"/>
                <w:bottom w:val="none" w:sz="0" w:space="0" w:color="auto"/>
                <w:right w:val="none" w:sz="0" w:space="0" w:color="auto"/>
              </w:divBdr>
              <w:divsChild>
                <w:div w:id="205102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71925">
      <w:bodyDiv w:val="1"/>
      <w:marLeft w:val="0"/>
      <w:marRight w:val="0"/>
      <w:marTop w:val="0"/>
      <w:marBottom w:val="0"/>
      <w:divBdr>
        <w:top w:val="none" w:sz="0" w:space="0" w:color="auto"/>
        <w:left w:val="none" w:sz="0" w:space="0" w:color="auto"/>
        <w:bottom w:val="none" w:sz="0" w:space="0" w:color="auto"/>
        <w:right w:val="none" w:sz="0" w:space="0" w:color="auto"/>
      </w:divBdr>
    </w:div>
    <w:div w:id="1271931091">
      <w:bodyDiv w:val="1"/>
      <w:marLeft w:val="0"/>
      <w:marRight w:val="0"/>
      <w:marTop w:val="0"/>
      <w:marBottom w:val="0"/>
      <w:divBdr>
        <w:top w:val="none" w:sz="0" w:space="0" w:color="auto"/>
        <w:left w:val="none" w:sz="0" w:space="0" w:color="auto"/>
        <w:bottom w:val="none" w:sz="0" w:space="0" w:color="auto"/>
        <w:right w:val="none" w:sz="0" w:space="0" w:color="auto"/>
      </w:divBdr>
      <w:divsChild>
        <w:div w:id="72777182">
          <w:marLeft w:val="0"/>
          <w:marRight w:val="0"/>
          <w:marTop w:val="0"/>
          <w:marBottom w:val="0"/>
          <w:divBdr>
            <w:top w:val="none" w:sz="0" w:space="0" w:color="auto"/>
            <w:left w:val="none" w:sz="0" w:space="0" w:color="auto"/>
            <w:bottom w:val="none" w:sz="0" w:space="0" w:color="auto"/>
            <w:right w:val="none" w:sz="0" w:space="0" w:color="auto"/>
          </w:divBdr>
        </w:div>
        <w:div w:id="1262949820">
          <w:marLeft w:val="0"/>
          <w:marRight w:val="0"/>
          <w:marTop w:val="0"/>
          <w:marBottom w:val="0"/>
          <w:divBdr>
            <w:top w:val="none" w:sz="0" w:space="0" w:color="auto"/>
            <w:left w:val="none" w:sz="0" w:space="0" w:color="auto"/>
            <w:bottom w:val="none" w:sz="0" w:space="0" w:color="auto"/>
            <w:right w:val="none" w:sz="0" w:space="0" w:color="auto"/>
          </w:divBdr>
        </w:div>
      </w:divsChild>
    </w:div>
    <w:div w:id="1275209461">
      <w:bodyDiv w:val="1"/>
      <w:marLeft w:val="0"/>
      <w:marRight w:val="0"/>
      <w:marTop w:val="0"/>
      <w:marBottom w:val="0"/>
      <w:divBdr>
        <w:top w:val="none" w:sz="0" w:space="0" w:color="auto"/>
        <w:left w:val="none" w:sz="0" w:space="0" w:color="auto"/>
        <w:bottom w:val="none" w:sz="0" w:space="0" w:color="auto"/>
        <w:right w:val="none" w:sz="0" w:space="0" w:color="auto"/>
      </w:divBdr>
    </w:div>
    <w:div w:id="1278416511">
      <w:bodyDiv w:val="1"/>
      <w:marLeft w:val="0"/>
      <w:marRight w:val="0"/>
      <w:marTop w:val="0"/>
      <w:marBottom w:val="0"/>
      <w:divBdr>
        <w:top w:val="none" w:sz="0" w:space="0" w:color="auto"/>
        <w:left w:val="none" w:sz="0" w:space="0" w:color="auto"/>
        <w:bottom w:val="none" w:sz="0" w:space="0" w:color="auto"/>
        <w:right w:val="none" w:sz="0" w:space="0" w:color="auto"/>
      </w:divBdr>
    </w:div>
    <w:div w:id="1280524558">
      <w:bodyDiv w:val="1"/>
      <w:marLeft w:val="0"/>
      <w:marRight w:val="0"/>
      <w:marTop w:val="0"/>
      <w:marBottom w:val="0"/>
      <w:divBdr>
        <w:top w:val="none" w:sz="0" w:space="0" w:color="auto"/>
        <w:left w:val="none" w:sz="0" w:space="0" w:color="auto"/>
        <w:bottom w:val="none" w:sz="0" w:space="0" w:color="auto"/>
        <w:right w:val="none" w:sz="0" w:space="0" w:color="auto"/>
      </w:divBdr>
    </w:div>
    <w:div w:id="1283347348">
      <w:bodyDiv w:val="1"/>
      <w:marLeft w:val="0"/>
      <w:marRight w:val="0"/>
      <w:marTop w:val="0"/>
      <w:marBottom w:val="0"/>
      <w:divBdr>
        <w:top w:val="none" w:sz="0" w:space="0" w:color="auto"/>
        <w:left w:val="none" w:sz="0" w:space="0" w:color="auto"/>
        <w:bottom w:val="none" w:sz="0" w:space="0" w:color="auto"/>
        <w:right w:val="none" w:sz="0" w:space="0" w:color="auto"/>
      </w:divBdr>
    </w:div>
    <w:div w:id="1290550528">
      <w:bodyDiv w:val="1"/>
      <w:marLeft w:val="0"/>
      <w:marRight w:val="0"/>
      <w:marTop w:val="0"/>
      <w:marBottom w:val="0"/>
      <w:divBdr>
        <w:top w:val="none" w:sz="0" w:space="0" w:color="auto"/>
        <w:left w:val="none" w:sz="0" w:space="0" w:color="auto"/>
        <w:bottom w:val="none" w:sz="0" w:space="0" w:color="auto"/>
        <w:right w:val="none" w:sz="0" w:space="0" w:color="auto"/>
      </w:divBdr>
    </w:div>
    <w:div w:id="1291479479">
      <w:bodyDiv w:val="1"/>
      <w:marLeft w:val="0"/>
      <w:marRight w:val="0"/>
      <w:marTop w:val="0"/>
      <w:marBottom w:val="0"/>
      <w:divBdr>
        <w:top w:val="none" w:sz="0" w:space="0" w:color="auto"/>
        <w:left w:val="none" w:sz="0" w:space="0" w:color="auto"/>
        <w:bottom w:val="none" w:sz="0" w:space="0" w:color="auto"/>
        <w:right w:val="none" w:sz="0" w:space="0" w:color="auto"/>
      </w:divBdr>
      <w:divsChild>
        <w:div w:id="1018897613">
          <w:marLeft w:val="0"/>
          <w:marRight w:val="0"/>
          <w:marTop w:val="0"/>
          <w:marBottom w:val="0"/>
          <w:divBdr>
            <w:top w:val="none" w:sz="0" w:space="0" w:color="auto"/>
            <w:left w:val="none" w:sz="0" w:space="0" w:color="auto"/>
            <w:bottom w:val="none" w:sz="0" w:space="0" w:color="auto"/>
            <w:right w:val="none" w:sz="0" w:space="0" w:color="auto"/>
          </w:divBdr>
          <w:divsChild>
            <w:div w:id="163399686">
              <w:marLeft w:val="0"/>
              <w:marRight w:val="0"/>
              <w:marTop w:val="0"/>
              <w:marBottom w:val="0"/>
              <w:divBdr>
                <w:top w:val="none" w:sz="0" w:space="0" w:color="auto"/>
                <w:left w:val="none" w:sz="0" w:space="0" w:color="auto"/>
                <w:bottom w:val="none" w:sz="0" w:space="0" w:color="auto"/>
                <w:right w:val="none" w:sz="0" w:space="0" w:color="auto"/>
              </w:divBdr>
              <w:divsChild>
                <w:div w:id="1552769628">
                  <w:marLeft w:val="0"/>
                  <w:marRight w:val="0"/>
                  <w:marTop w:val="0"/>
                  <w:marBottom w:val="0"/>
                  <w:divBdr>
                    <w:top w:val="none" w:sz="0" w:space="0" w:color="auto"/>
                    <w:left w:val="none" w:sz="0" w:space="0" w:color="auto"/>
                    <w:bottom w:val="none" w:sz="0" w:space="0" w:color="auto"/>
                    <w:right w:val="none" w:sz="0" w:space="0" w:color="auto"/>
                  </w:divBdr>
                  <w:divsChild>
                    <w:div w:id="461077091">
                      <w:marLeft w:val="0"/>
                      <w:marRight w:val="0"/>
                      <w:marTop w:val="0"/>
                      <w:marBottom w:val="0"/>
                      <w:divBdr>
                        <w:top w:val="none" w:sz="0" w:space="0" w:color="auto"/>
                        <w:left w:val="none" w:sz="0" w:space="0" w:color="auto"/>
                        <w:bottom w:val="none" w:sz="0" w:space="0" w:color="auto"/>
                        <w:right w:val="none" w:sz="0" w:space="0" w:color="auto"/>
                      </w:divBdr>
                      <w:divsChild>
                        <w:div w:id="1487893806">
                          <w:marLeft w:val="0"/>
                          <w:marRight w:val="0"/>
                          <w:marTop w:val="0"/>
                          <w:marBottom w:val="0"/>
                          <w:divBdr>
                            <w:top w:val="none" w:sz="0" w:space="0" w:color="auto"/>
                            <w:left w:val="none" w:sz="0" w:space="0" w:color="auto"/>
                            <w:bottom w:val="none" w:sz="0" w:space="0" w:color="auto"/>
                            <w:right w:val="none" w:sz="0" w:space="0" w:color="auto"/>
                          </w:divBdr>
                          <w:divsChild>
                            <w:div w:id="65425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667200">
      <w:bodyDiv w:val="1"/>
      <w:marLeft w:val="0"/>
      <w:marRight w:val="0"/>
      <w:marTop w:val="0"/>
      <w:marBottom w:val="0"/>
      <w:divBdr>
        <w:top w:val="none" w:sz="0" w:space="0" w:color="auto"/>
        <w:left w:val="none" w:sz="0" w:space="0" w:color="auto"/>
        <w:bottom w:val="none" w:sz="0" w:space="0" w:color="auto"/>
        <w:right w:val="none" w:sz="0" w:space="0" w:color="auto"/>
      </w:divBdr>
      <w:divsChild>
        <w:div w:id="385491849">
          <w:marLeft w:val="0"/>
          <w:marRight w:val="0"/>
          <w:marTop w:val="0"/>
          <w:marBottom w:val="0"/>
          <w:divBdr>
            <w:top w:val="none" w:sz="0" w:space="0" w:color="auto"/>
            <w:left w:val="none" w:sz="0" w:space="0" w:color="auto"/>
            <w:bottom w:val="none" w:sz="0" w:space="0" w:color="auto"/>
            <w:right w:val="none" w:sz="0" w:space="0" w:color="auto"/>
          </w:divBdr>
        </w:div>
        <w:div w:id="810051994">
          <w:marLeft w:val="0"/>
          <w:marRight w:val="0"/>
          <w:marTop w:val="0"/>
          <w:marBottom w:val="0"/>
          <w:divBdr>
            <w:top w:val="none" w:sz="0" w:space="0" w:color="auto"/>
            <w:left w:val="none" w:sz="0" w:space="0" w:color="auto"/>
            <w:bottom w:val="none" w:sz="0" w:space="0" w:color="auto"/>
            <w:right w:val="none" w:sz="0" w:space="0" w:color="auto"/>
          </w:divBdr>
        </w:div>
        <w:div w:id="1674913347">
          <w:marLeft w:val="0"/>
          <w:marRight w:val="0"/>
          <w:marTop w:val="0"/>
          <w:marBottom w:val="0"/>
          <w:divBdr>
            <w:top w:val="none" w:sz="0" w:space="0" w:color="auto"/>
            <w:left w:val="none" w:sz="0" w:space="0" w:color="auto"/>
            <w:bottom w:val="none" w:sz="0" w:space="0" w:color="auto"/>
            <w:right w:val="none" w:sz="0" w:space="0" w:color="auto"/>
          </w:divBdr>
        </w:div>
        <w:div w:id="1780905954">
          <w:marLeft w:val="0"/>
          <w:marRight w:val="0"/>
          <w:marTop w:val="0"/>
          <w:marBottom w:val="0"/>
          <w:divBdr>
            <w:top w:val="none" w:sz="0" w:space="0" w:color="auto"/>
            <w:left w:val="none" w:sz="0" w:space="0" w:color="auto"/>
            <w:bottom w:val="none" w:sz="0" w:space="0" w:color="auto"/>
            <w:right w:val="none" w:sz="0" w:space="0" w:color="auto"/>
          </w:divBdr>
        </w:div>
        <w:div w:id="1927690929">
          <w:marLeft w:val="0"/>
          <w:marRight w:val="0"/>
          <w:marTop w:val="0"/>
          <w:marBottom w:val="0"/>
          <w:divBdr>
            <w:top w:val="none" w:sz="0" w:space="0" w:color="auto"/>
            <w:left w:val="none" w:sz="0" w:space="0" w:color="auto"/>
            <w:bottom w:val="none" w:sz="0" w:space="0" w:color="auto"/>
            <w:right w:val="none" w:sz="0" w:space="0" w:color="auto"/>
          </w:divBdr>
        </w:div>
      </w:divsChild>
    </w:div>
    <w:div w:id="1296524352">
      <w:bodyDiv w:val="1"/>
      <w:marLeft w:val="0"/>
      <w:marRight w:val="0"/>
      <w:marTop w:val="0"/>
      <w:marBottom w:val="0"/>
      <w:divBdr>
        <w:top w:val="none" w:sz="0" w:space="0" w:color="auto"/>
        <w:left w:val="none" w:sz="0" w:space="0" w:color="auto"/>
        <w:bottom w:val="none" w:sz="0" w:space="0" w:color="auto"/>
        <w:right w:val="none" w:sz="0" w:space="0" w:color="auto"/>
      </w:divBdr>
    </w:div>
    <w:div w:id="1306396834">
      <w:bodyDiv w:val="1"/>
      <w:marLeft w:val="0"/>
      <w:marRight w:val="0"/>
      <w:marTop w:val="0"/>
      <w:marBottom w:val="0"/>
      <w:divBdr>
        <w:top w:val="none" w:sz="0" w:space="0" w:color="auto"/>
        <w:left w:val="none" w:sz="0" w:space="0" w:color="auto"/>
        <w:bottom w:val="none" w:sz="0" w:space="0" w:color="auto"/>
        <w:right w:val="none" w:sz="0" w:space="0" w:color="auto"/>
      </w:divBdr>
    </w:div>
    <w:div w:id="1308973096">
      <w:bodyDiv w:val="1"/>
      <w:marLeft w:val="0"/>
      <w:marRight w:val="0"/>
      <w:marTop w:val="0"/>
      <w:marBottom w:val="0"/>
      <w:divBdr>
        <w:top w:val="none" w:sz="0" w:space="0" w:color="auto"/>
        <w:left w:val="none" w:sz="0" w:space="0" w:color="auto"/>
        <w:bottom w:val="none" w:sz="0" w:space="0" w:color="auto"/>
        <w:right w:val="none" w:sz="0" w:space="0" w:color="auto"/>
      </w:divBdr>
      <w:divsChild>
        <w:div w:id="932859451">
          <w:marLeft w:val="0"/>
          <w:marRight w:val="0"/>
          <w:marTop w:val="0"/>
          <w:marBottom w:val="0"/>
          <w:divBdr>
            <w:top w:val="none" w:sz="0" w:space="0" w:color="auto"/>
            <w:left w:val="none" w:sz="0" w:space="0" w:color="auto"/>
            <w:bottom w:val="none" w:sz="0" w:space="0" w:color="auto"/>
            <w:right w:val="none" w:sz="0" w:space="0" w:color="auto"/>
          </w:divBdr>
        </w:div>
        <w:div w:id="1523083883">
          <w:marLeft w:val="0"/>
          <w:marRight w:val="0"/>
          <w:marTop w:val="0"/>
          <w:marBottom w:val="0"/>
          <w:divBdr>
            <w:top w:val="none" w:sz="0" w:space="0" w:color="auto"/>
            <w:left w:val="none" w:sz="0" w:space="0" w:color="auto"/>
            <w:bottom w:val="none" w:sz="0" w:space="0" w:color="auto"/>
            <w:right w:val="none" w:sz="0" w:space="0" w:color="auto"/>
          </w:divBdr>
        </w:div>
        <w:div w:id="973487022">
          <w:marLeft w:val="0"/>
          <w:marRight w:val="0"/>
          <w:marTop w:val="0"/>
          <w:marBottom w:val="0"/>
          <w:divBdr>
            <w:top w:val="none" w:sz="0" w:space="0" w:color="auto"/>
            <w:left w:val="none" w:sz="0" w:space="0" w:color="auto"/>
            <w:bottom w:val="none" w:sz="0" w:space="0" w:color="auto"/>
            <w:right w:val="none" w:sz="0" w:space="0" w:color="auto"/>
          </w:divBdr>
        </w:div>
        <w:div w:id="295375832">
          <w:marLeft w:val="0"/>
          <w:marRight w:val="0"/>
          <w:marTop w:val="0"/>
          <w:marBottom w:val="0"/>
          <w:divBdr>
            <w:top w:val="none" w:sz="0" w:space="0" w:color="auto"/>
            <w:left w:val="none" w:sz="0" w:space="0" w:color="auto"/>
            <w:bottom w:val="none" w:sz="0" w:space="0" w:color="auto"/>
            <w:right w:val="none" w:sz="0" w:space="0" w:color="auto"/>
          </w:divBdr>
        </w:div>
        <w:div w:id="1504276037">
          <w:marLeft w:val="0"/>
          <w:marRight w:val="0"/>
          <w:marTop w:val="0"/>
          <w:marBottom w:val="0"/>
          <w:divBdr>
            <w:top w:val="none" w:sz="0" w:space="0" w:color="auto"/>
            <w:left w:val="none" w:sz="0" w:space="0" w:color="auto"/>
            <w:bottom w:val="none" w:sz="0" w:space="0" w:color="auto"/>
            <w:right w:val="none" w:sz="0" w:space="0" w:color="auto"/>
          </w:divBdr>
        </w:div>
      </w:divsChild>
    </w:div>
    <w:div w:id="1312104092">
      <w:bodyDiv w:val="1"/>
      <w:marLeft w:val="0"/>
      <w:marRight w:val="0"/>
      <w:marTop w:val="0"/>
      <w:marBottom w:val="0"/>
      <w:divBdr>
        <w:top w:val="none" w:sz="0" w:space="0" w:color="auto"/>
        <w:left w:val="none" w:sz="0" w:space="0" w:color="auto"/>
        <w:bottom w:val="none" w:sz="0" w:space="0" w:color="auto"/>
        <w:right w:val="none" w:sz="0" w:space="0" w:color="auto"/>
      </w:divBdr>
      <w:divsChild>
        <w:div w:id="575435726">
          <w:marLeft w:val="150"/>
          <w:marRight w:val="150"/>
          <w:marTop w:val="0"/>
          <w:marBottom w:val="150"/>
          <w:divBdr>
            <w:top w:val="none" w:sz="0" w:space="0" w:color="auto"/>
            <w:left w:val="none" w:sz="0" w:space="0" w:color="auto"/>
            <w:bottom w:val="none" w:sz="0" w:space="0" w:color="auto"/>
            <w:right w:val="none" w:sz="0" w:space="0" w:color="auto"/>
          </w:divBdr>
          <w:divsChild>
            <w:div w:id="1326738841">
              <w:marLeft w:val="0"/>
              <w:marRight w:val="0"/>
              <w:marTop w:val="0"/>
              <w:marBottom w:val="0"/>
              <w:divBdr>
                <w:top w:val="none" w:sz="0" w:space="0" w:color="auto"/>
                <w:left w:val="none" w:sz="0" w:space="0" w:color="auto"/>
                <w:bottom w:val="none" w:sz="0" w:space="0" w:color="auto"/>
                <w:right w:val="none" w:sz="0" w:space="0" w:color="auto"/>
              </w:divBdr>
              <w:divsChild>
                <w:div w:id="176120380">
                  <w:marLeft w:val="0"/>
                  <w:marRight w:val="0"/>
                  <w:marTop w:val="0"/>
                  <w:marBottom w:val="0"/>
                  <w:divBdr>
                    <w:top w:val="none" w:sz="0" w:space="0" w:color="auto"/>
                    <w:left w:val="none" w:sz="0" w:space="0" w:color="auto"/>
                    <w:bottom w:val="none" w:sz="0" w:space="0" w:color="auto"/>
                    <w:right w:val="none" w:sz="0" w:space="0" w:color="auto"/>
                  </w:divBdr>
                  <w:divsChild>
                    <w:div w:id="1045369197">
                      <w:marLeft w:val="0"/>
                      <w:marRight w:val="0"/>
                      <w:marTop w:val="0"/>
                      <w:marBottom w:val="0"/>
                      <w:divBdr>
                        <w:top w:val="none" w:sz="0" w:space="0" w:color="auto"/>
                        <w:left w:val="none" w:sz="0" w:space="0" w:color="auto"/>
                        <w:bottom w:val="none" w:sz="0" w:space="0" w:color="auto"/>
                        <w:right w:val="none" w:sz="0" w:space="0" w:color="auto"/>
                      </w:divBdr>
                      <w:divsChild>
                        <w:div w:id="734350700">
                          <w:marLeft w:val="0"/>
                          <w:marRight w:val="0"/>
                          <w:marTop w:val="0"/>
                          <w:marBottom w:val="0"/>
                          <w:divBdr>
                            <w:top w:val="none" w:sz="0" w:space="0" w:color="auto"/>
                            <w:left w:val="none" w:sz="0" w:space="0" w:color="auto"/>
                            <w:bottom w:val="none" w:sz="0" w:space="0" w:color="auto"/>
                            <w:right w:val="none" w:sz="0" w:space="0" w:color="auto"/>
                          </w:divBdr>
                          <w:divsChild>
                            <w:div w:id="794980648">
                              <w:marLeft w:val="0"/>
                              <w:marRight w:val="0"/>
                              <w:marTop w:val="0"/>
                              <w:marBottom w:val="0"/>
                              <w:divBdr>
                                <w:top w:val="none" w:sz="0" w:space="0" w:color="auto"/>
                                <w:left w:val="none" w:sz="0" w:space="0" w:color="auto"/>
                                <w:bottom w:val="none" w:sz="0" w:space="0" w:color="auto"/>
                                <w:right w:val="none" w:sz="0" w:space="0" w:color="auto"/>
                              </w:divBdr>
                              <w:divsChild>
                                <w:div w:id="70279650">
                                  <w:marLeft w:val="0"/>
                                  <w:marRight w:val="0"/>
                                  <w:marTop w:val="0"/>
                                  <w:marBottom w:val="0"/>
                                  <w:divBdr>
                                    <w:top w:val="none" w:sz="0" w:space="0" w:color="auto"/>
                                    <w:left w:val="none" w:sz="0" w:space="0" w:color="auto"/>
                                    <w:bottom w:val="none" w:sz="0" w:space="0" w:color="auto"/>
                                    <w:right w:val="none" w:sz="0" w:space="0" w:color="auto"/>
                                  </w:divBdr>
                                  <w:divsChild>
                                    <w:div w:id="701245116">
                                      <w:marLeft w:val="0"/>
                                      <w:marRight w:val="0"/>
                                      <w:marTop w:val="0"/>
                                      <w:marBottom w:val="0"/>
                                      <w:divBdr>
                                        <w:top w:val="none" w:sz="0" w:space="0" w:color="auto"/>
                                        <w:left w:val="none" w:sz="0" w:space="0" w:color="auto"/>
                                        <w:bottom w:val="none" w:sz="0" w:space="0" w:color="auto"/>
                                        <w:right w:val="none" w:sz="0" w:space="0" w:color="auto"/>
                                      </w:divBdr>
                                    </w:div>
                                    <w:div w:id="1293444470">
                                      <w:marLeft w:val="0"/>
                                      <w:marRight w:val="0"/>
                                      <w:marTop w:val="0"/>
                                      <w:marBottom w:val="0"/>
                                      <w:divBdr>
                                        <w:top w:val="none" w:sz="0" w:space="0" w:color="auto"/>
                                        <w:left w:val="none" w:sz="0" w:space="0" w:color="auto"/>
                                        <w:bottom w:val="none" w:sz="0" w:space="0" w:color="auto"/>
                                        <w:right w:val="none" w:sz="0" w:space="0" w:color="auto"/>
                                      </w:divBdr>
                                      <w:divsChild>
                                        <w:div w:id="15099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5449656">
      <w:bodyDiv w:val="1"/>
      <w:marLeft w:val="0"/>
      <w:marRight w:val="0"/>
      <w:marTop w:val="0"/>
      <w:marBottom w:val="0"/>
      <w:divBdr>
        <w:top w:val="none" w:sz="0" w:space="0" w:color="auto"/>
        <w:left w:val="none" w:sz="0" w:space="0" w:color="auto"/>
        <w:bottom w:val="none" w:sz="0" w:space="0" w:color="auto"/>
        <w:right w:val="none" w:sz="0" w:space="0" w:color="auto"/>
      </w:divBdr>
      <w:divsChild>
        <w:div w:id="600993061">
          <w:marLeft w:val="150"/>
          <w:marRight w:val="150"/>
          <w:marTop w:val="0"/>
          <w:marBottom w:val="150"/>
          <w:divBdr>
            <w:top w:val="none" w:sz="0" w:space="0" w:color="auto"/>
            <w:left w:val="none" w:sz="0" w:space="0" w:color="auto"/>
            <w:bottom w:val="none" w:sz="0" w:space="0" w:color="auto"/>
            <w:right w:val="none" w:sz="0" w:space="0" w:color="auto"/>
          </w:divBdr>
          <w:divsChild>
            <w:div w:id="207782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837024">
      <w:bodyDiv w:val="1"/>
      <w:marLeft w:val="0"/>
      <w:marRight w:val="0"/>
      <w:marTop w:val="0"/>
      <w:marBottom w:val="0"/>
      <w:divBdr>
        <w:top w:val="none" w:sz="0" w:space="0" w:color="auto"/>
        <w:left w:val="none" w:sz="0" w:space="0" w:color="auto"/>
        <w:bottom w:val="none" w:sz="0" w:space="0" w:color="auto"/>
        <w:right w:val="none" w:sz="0" w:space="0" w:color="auto"/>
      </w:divBdr>
    </w:div>
    <w:div w:id="1319967028">
      <w:bodyDiv w:val="1"/>
      <w:marLeft w:val="0"/>
      <w:marRight w:val="0"/>
      <w:marTop w:val="0"/>
      <w:marBottom w:val="0"/>
      <w:divBdr>
        <w:top w:val="none" w:sz="0" w:space="0" w:color="auto"/>
        <w:left w:val="none" w:sz="0" w:space="0" w:color="auto"/>
        <w:bottom w:val="none" w:sz="0" w:space="0" w:color="auto"/>
        <w:right w:val="none" w:sz="0" w:space="0" w:color="auto"/>
      </w:divBdr>
      <w:divsChild>
        <w:div w:id="1940333215">
          <w:marLeft w:val="150"/>
          <w:marRight w:val="150"/>
          <w:marTop w:val="0"/>
          <w:marBottom w:val="150"/>
          <w:divBdr>
            <w:top w:val="none" w:sz="0" w:space="0" w:color="auto"/>
            <w:left w:val="none" w:sz="0" w:space="0" w:color="auto"/>
            <w:bottom w:val="none" w:sz="0" w:space="0" w:color="auto"/>
            <w:right w:val="none" w:sz="0" w:space="0" w:color="auto"/>
          </w:divBdr>
          <w:divsChild>
            <w:div w:id="244657295">
              <w:marLeft w:val="0"/>
              <w:marRight w:val="0"/>
              <w:marTop w:val="0"/>
              <w:marBottom w:val="0"/>
              <w:divBdr>
                <w:top w:val="none" w:sz="0" w:space="0" w:color="auto"/>
                <w:left w:val="none" w:sz="0" w:space="0" w:color="auto"/>
                <w:bottom w:val="none" w:sz="0" w:space="0" w:color="auto"/>
                <w:right w:val="none" w:sz="0" w:space="0" w:color="auto"/>
              </w:divBdr>
            </w:div>
            <w:div w:id="761072463">
              <w:marLeft w:val="0"/>
              <w:marRight w:val="0"/>
              <w:marTop w:val="0"/>
              <w:marBottom w:val="0"/>
              <w:divBdr>
                <w:top w:val="none" w:sz="0" w:space="0" w:color="auto"/>
                <w:left w:val="none" w:sz="0" w:space="0" w:color="auto"/>
                <w:bottom w:val="none" w:sz="0" w:space="0" w:color="auto"/>
                <w:right w:val="none" w:sz="0" w:space="0" w:color="auto"/>
              </w:divBdr>
            </w:div>
            <w:div w:id="178703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807785">
      <w:bodyDiv w:val="1"/>
      <w:marLeft w:val="0"/>
      <w:marRight w:val="0"/>
      <w:marTop w:val="0"/>
      <w:marBottom w:val="0"/>
      <w:divBdr>
        <w:top w:val="none" w:sz="0" w:space="0" w:color="auto"/>
        <w:left w:val="none" w:sz="0" w:space="0" w:color="auto"/>
        <w:bottom w:val="none" w:sz="0" w:space="0" w:color="auto"/>
        <w:right w:val="none" w:sz="0" w:space="0" w:color="auto"/>
      </w:divBdr>
      <w:divsChild>
        <w:div w:id="376979699">
          <w:marLeft w:val="150"/>
          <w:marRight w:val="150"/>
          <w:marTop w:val="0"/>
          <w:marBottom w:val="150"/>
          <w:divBdr>
            <w:top w:val="none" w:sz="0" w:space="0" w:color="auto"/>
            <w:left w:val="none" w:sz="0" w:space="0" w:color="auto"/>
            <w:bottom w:val="none" w:sz="0" w:space="0" w:color="auto"/>
            <w:right w:val="none" w:sz="0" w:space="0" w:color="auto"/>
          </w:divBdr>
        </w:div>
      </w:divsChild>
    </w:div>
    <w:div w:id="1327586541">
      <w:bodyDiv w:val="1"/>
      <w:marLeft w:val="0"/>
      <w:marRight w:val="0"/>
      <w:marTop w:val="0"/>
      <w:marBottom w:val="0"/>
      <w:divBdr>
        <w:top w:val="none" w:sz="0" w:space="0" w:color="auto"/>
        <w:left w:val="none" w:sz="0" w:space="0" w:color="auto"/>
        <w:bottom w:val="none" w:sz="0" w:space="0" w:color="auto"/>
        <w:right w:val="none" w:sz="0" w:space="0" w:color="auto"/>
      </w:divBdr>
      <w:divsChild>
        <w:div w:id="1051538821">
          <w:marLeft w:val="150"/>
          <w:marRight w:val="150"/>
          <w:marTop w:val="0"/>
          <w:marBottom w:val="150"/>
          <w:divBdr>
            <w:top w:val="none" w:sz="0" w:space="0" w:color="auto"/>
            <w:left w:val="none" w:sz="0" w:space="0" w:color="auto"/>
            <w:bottom w:val="none" w:sz="0" w:space="0" w:color="auto"/>
            <w:right w:val="none" w:sz="0" w:space="0" w:color="auto"/>
          </w:divBdr>
          <w:divsChild>
            <w:div w:id="2011255475">
              <w:marLeft w:val="0"/>
              <w:marRight w:val="0"/>
              <w:marTop w:val="0"/>
              <w:marBottom w:val="0"/>
              <w:divBdr>
                <w:top w:val="none" w:sz="0" w:space="0" w:color="auto"/>
                <w:left w:val="none" w:sz="0" w:space="0" w:color="auto"/>
                <w:bottom w:val="none" w:sz="0" w:space="0" w:color="auto"/>
                <w:right w:val="none" w:sz="0" w:space="0" w:color="auto"/>
              </w:divBdr>
              <w:divsChild>
                <w:div w:id="222066282">
                  <w:marLeft w:val="0"/>
                  <w:marRight w:val="0"/>
                  <w:marTop w:val="0"/>
                  <w:marBottom w:val="0"/>
                  <w:divBdr>
                    <w:top w:val="none" w:sz="0" w:space="0" w:color="auto"/>
                    <w:left w:val="none" w:sz="0" w:space="0" w:color="auto"/>
                    <w:bottom w:val="none" w:sz="0" w:space="0" w:color="auto"/>
                    <w:right w:val="none" w:sz="0" w:space="0" w:color="auto"/>
                  </w:divBdr>
                </w:div>
                <w:div w:id="170381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94735">
      <w:bodyDiv w:val="1"/>
      <w:marLeft w:val="0"/>
      <w:marRight w:val="0"/>
      <w:marTop w:val="0"/>
      <w:marBottom w:val="0"/>
      <w:divBdr>
        <w:top w:val="none" w:sz="0" w:space="0" w:color="auto"/>
        <w:left w:val="none" w:sz="0" w:space="0" w:color="auto"/>
        <w:bottom w:val="none" w:sz="0" w:space="0" w:color="auto"/>
        <w:right w:val="none" w:sz="0" w:space="0" w:color="auto"/>
      </w:divBdr>
    </w:div>
    <w:div w:id="1329484260">
      <w:bodyDiv w:val="1"/>
      <w:marLeft w:val="0"/>
      <w:marRight w:val="0"/>
      <w:marTop w:val="0"/>
      <w:marBottom w:val="0"/>
      <w:divBdr>
        <w:top w:val="none" w:sz="0" w:space="0" w:color="auto"/>
        <w:left w:val="none" w:sz="0" w:space="0" w:color="auto"/>
        <w:bottom w:val="none" w:sz="0" w:space="0" w:color="auto"/>
        <w:right w:val="none" w:sz="0" w:space="0" w:color="auto"/>
      </w:divBdr>
    </w:div>
    <w:div w:id="1335769223">
      <w:bodyDiv w:val="1"/>
      <w:marLeft w:val="0"/>
      <w:marRight w:val="0"/>
      <w:marTop w:val="0"/>
      <w:marBottom w:val="0"/>
      <w:divBdr>
        <w:top w:val="none" w:sz="0" w:space="0" w:color="auto"/>
        <w:left w:val="none" w:sz="0" w:space="0" w:color="auto"/>
        <w:bottom w:val="none" w:sz="0" w:space="0" w:color="auto"/>
        <w:right w:val="none" w:sz="0" w:space="0" w:color="auto"/>
      </w:divBdr>
    </w:div>
    <w:div w:id="1335957807">
      <w:bodyDiv w:val="1"/>
      <w:marLeft w:val="0"/>
      <w:marRight w:val="0"/>
      <w:marTop w:val="0"/>
      <w:marBottom w:val="0"/>
      <w:divBdr>
        <w:top w:val="none" w:sz="0" w:space="0" w:color="auto"/>
        <w:left w:val="none" w:sz="0" w:space="0" w:color="auto"/>
        <w:bottom w:val="none" w:sz="0" w:space="0" w:color="auto"/>
        <w:right w:val="none" w:sz="0" w:space="0" w:color="auto"/>
      </w:divBdr>
    </w:div>
    <w:div w:id="1336417377">
      <w:bodyDiv w:val="1"/>
      <w:marLeft w:val="0"/>
      <w:marRight w:val="0"/>
      <w:marTop w:val="0"/>
      <w:marBottom w:val="0"/>
      <w:divBdr>
        <w:top w:val="none" w:sz="0" w:space="0" w:color="auto"/>
        <w:left w:val="none" w:sz="0" w:space="0" w:color="auto"/>
        <w:bottom w:val="none" w:sz="0" w:space="0" w:color="auto"/>
        <w:right w:val="none" w:sz="0" w:space="0" w:color="auto"/>
      </w:divBdr>
      <w:divsChild>
        <w:div w:id="779758377">
          <w:marLeft w:val="0"/>
          <w:marRight w:val="0"/>
          <w:marTop w:val="0"/>
          <w:marBottom w:val="0"/>
          <w:divBdr>
            <w:top w:val="none" w:sz="0" w:space="0" w:color="auto"/>
            <w:left w:val="none" w:sz="0" w:space="0" w:color="auto"/>
            <w:bottom w:val="none" w:sz="0" w:space="0" w:color="auto"/>
            <w:right w:val="none" w:sz="0" w:space="0" w:color="auto"/>
          </w:divBdr>
          <w:divsChild>
            <w:div w:id="557588897">
              <w:marLeft w:val="0"/>
              <w:marRight w:val="0"/>
              <w:marTop w:val="0"/>
              <w:marBottom w:val="0"/>
              <w:divBdr>
                <w:top w:val="none" w:sz="0" w:space="0" w:color="auto"/>
                <w:left w:val="none" w:sz="0" w:space="0" w:color="auto"/>
                <w:bottom w:val="none" w:sz="0" w:space="0" w:color="auto"/>
                <w:right w:val="none" w:sz="0" w:space="0" w:color="auto"/>
              </w:divBdr>
              <w:divsChild>
                <w:div w:id="1178152247">
                  <w:marLeft w:val="0"/>
                  <w:marRight w:val="0"/>
                  <w:marTop w:val="0"/>
                  <w:marBottom w:val="0"/>
                  <w:divBdr>
                    <w:top w:val="none" w:sz="0" w:space="0" w:color="auto"/>
                    <w:left w:val="none" w:sz="0" w:space="0" w:color="auto"/>
                    <w:bottom w:val="none" w:sz="0" w:space="0" w:color="auto"/>
                    <w:right w:val="none" w:sz="0" w:space="0" w:color="auto"/>
                  </w:divBdr>
                  <w:divsChild>
                    <w:div w:id="1327784622">
                      <w:marLeft w:val="0"/>
                      <w:marRight w:val="0"/>
                      <w:marTop w:val="0"/>
                      <w:marBottom w:val="0"/>
                      <w:divBdr>
                        <w:top w:val="none" w:sz="0" w:space="0" w:color="auto"/>
                        <w:left w:val="none" w:sz="0" w:space="0" w:color="auto"/>
                        <w:bottom w:val="none" w:sz="0" w:space="0" w:color="auto"/>
                        <w:right w:val="none" w:sz="0" w:space="0" w:color="auto"/>
                      </w:divBdr>
                      <w:divsChild>
                        <w:div w:id="1399935214">
                          <w:marLeft w:val="0"/>
                          <w:marRight w:val="0"/>
                          <w:marTop w:val="0"/>
                          <w:marBottom w:val="0"/>
                          <w:divBdr>
                            <w:top w:val="none" w:sz="0" w:space="0" w:color="auto"/>
                            <w:left w:val="none" w:sz="0" w:space="0" w:color="auto"/>
                            <w:bottom w:val="none" w:sz="0" w:space="0" w:color="auto"/>
                            <w:right w:val="none" w:sz="0" w:space="0" w:color="auto"/>
                          </w:divBdr>
                          <w:divsChild>
                            <w:div w:id="416679568">
                              <w:marLeft w:val="0"/>
                              <w:marRight w:val="0"/>
                              <w:marTop w:val="0"/>
                              <w:marBottom w:val="0"/>
                              <w:divBdr>
                                <w:top w:val="none" w:sz="0" w:space="0" w:color="auto"/>
                                <w:left w:val="none" w:sz="0" w:space="0" w:color="auto"/>
                                <w:bottom w:val="none" w:sz="0" w:space="0" w:color="auto"/>
                                <w:right w:val="none" w:sz="0" w:space="0" w:color="auto"/>
                              </w:divBdr>
                              <w:divsChild>
                                <w:div w:id="63189863">
                                  <w:marLeft w:val="0"/>
                                  <w:marRight w:val="0"/>
                                  <w:marTop w:val="0"/>
                                  <w:marBottom w:val="0"/>
                                  <w:divBdr>
                                    <w:top w:val="none" w:sz="0" w:space="0" w:color="auto"/>
                                    <w:left w:val="none" w:sz="0" w:space="0" w:color="auto"/>
                                    <w:bottom w:val="none" w:sz="0" w:space="0" w:color="auto"/>
                                    <w:right w:val="none" w:sz="0" w:space="0" w:color="auto"/>
                                  </w:divBdr>
                                  <w:divsChild>
                                    <w:div w:id="848327188">
                                      <w:marLeft w:val="0"/>
                                      <w:marRight w:val="0"/>
                                      <w:marTop w:val="0"/>
                                      <w:marBottom w:val="0"/>
                                      <w:divBdr>
                                        <w:top w:val="none" w:sz="0" w:space="0" w:color="auto"/>
                                        <w:left w:val="none" w:sz="0" w:space="0" w:color="auto"/>
                                        <w:bottom w:val="none" w:sz="0" w:space="0" w:color="auto"/>
                                        <w:right w:val="none" w:sz="0" w:space="0" w:color="auto"/>
                                      </w:divBdr>
                                      <w:divsChild>
                                        <w:div w:id="421684949">
                                          <w:marLeft w:val="0"/>
                                          <w:marRight w:val="0"/>
                                          <w:marTop w:val="0"/>
                                          <w:marBottom w:val="0"/>
                                          <w:divBdr>
                                            <w:top w:val="none" w:sz="0" w:space="0" w:color="auto"/>
                                            <w:left w:val="none" w:sz="0" w:space="0" w:color="auto"/>
                                            <w:bottom w:val="none" w:sz="0" w:space="0" w:color="auto"/>
                                            <w:right w:val="none" w:sz="0" w:space="0" w:color="auto"/>
                                          </w:divBdr>
                                          <w:divsChild>
                                            <w:div w:id="30542996">
                                              <w:marLeft w:val="0"/>
                                              <w:marRight w:val="0"/>
                                              <w:marTop w:val="0"/>
                                              <w:marBottom w:val="0"/>
                                              <w:divBdr>
                                                <w:top w:val="none" w:sz="0" w:space="0" w:color="auto"/>
                                                <w:left w:val="none" w:sz="0" w:space="0" w:color="auto"/>
                                                <w:bottom w:val="none" w:sz="0" w:space="0" w:color="auto"/>
                                                <w:right w:val="none" w:sz="0" w:space="0" w:color="auto"/>
                                              </w:divBdr>
                                              <w:divsChild>
                                                <w:div w:id="1175458590">
                                                  <w:marLeft w:val="0"/>
                                                  <w:marRight w:val="0"/>
                                                  <w:marTop w:val="0"/>
                                                  <w:marBottom w:val="0"/>
                                                  <w:divBdr>
                                                    <w:top w:val="none" w:sz="0" w:space="0" w:color="auto"/>
                                                    <w:left w:val="none" w:sz="0" w:space="0" w:color="auto"/>
                                                    <w:bottom w:val="none" w:sz="0" w:space="0" w:color="auto"/>
                                                    <w:right w:val="none" w:sz="0" w:space="0" w:color="auto"/>
                                                  </w:divBdr>
                                                  <w:divsChild>
                                                    <w:div w:id="266815928">
                                                      <w:marLeft w:val="0"/>
                                                      <w:marRight w:val="0"/>
                                                      <w:marTop w:val="0"/>
                                                      <w:marBottom w:val="0"/>
                                                      <w:divBdr>
                                                        <w:top w:val="none" w:sz="0" w:space="0" w:color="auto"/>
                                                        <w:left w:val="none" w:sz="0" w:space="0" w:color="auto"/>
                                                        <w:bottom w:val="none" w:sz="0" w:space="0" w:color="auto"/>
                                                        <w:right w:val="none" w:sz="0" w:space="0" w:color="auto"/>
                                                      </w:divBdr>
                                                      <w:divsChild>
                                                        <w:div w:id="2052531156">
                                                          <w:marLeft w:val="0"/>
                                                          <w:marRight w:val="0"/>
                                                          <w:marTop w:val="0"/>
                                                          <w:marBottom w:val="0"/>
                                                          <w:divBdr>
                                                            <w:top w:val="none" w:sz="0" w:space="0" w:color="auto"/>
                                                            <w:left w:val="none" w:sz="0" w:space="0" w:color="auto"/>
                                                            <w:bottom w:val="none" w:sz="0" w:space="0" w:color="auto"/>
                                                            <w:right w:val="none" w:sz="0" w:space="0" w:color="auto"/>
                                                          </w:divBdr>
                                                          <w:divsChild>
                                                            <w:div w:id="9988025">
                                                              <w:marLeft w:val="0"/>
                                                              <w:marRight w:val="0"/>
                                                              <w:marTop w:val="0"/>
                                                              <w:marBottom w:val="0"/>
                                                              <w:divBdr>
                                                                <w:top w:val="none" w:sz="0" w:space="0" w:color="auto"/>
                                                                <w:left w:val="none" w:sz="0" w:space="0" w:color="auto"/>
                                                                <w:bottom w:val="none" w:sz="0" w:space="0" w:color="auto"/>
                                                                <w:right w:val="none" w:sz="0" w:space="0" w:color="auto"/>
                                                              </w:divBdr>
                                                            </w:div>
                                                            <w:div w:id="207381220">
                                                              <w:marLeft w:val="0"/>
                                                              <w:marRight w:val="0"/>
                                                              <w:marTop w:val="0"/>
                                                              <w:marBottom w:val="0"/>
                                                              <w:divBdr>
                                                                <w:top w:val="none" w:sz="0" w:space="0" w:color="auto"/>
                                                                <w:left w:val="none" w:sz="0" w:space="0" w:color="auto"/>
                                                                <w:bottom w:val="none" w:sz="0" w:space="0" w:color="auto"/>
                                                                <w:right w:val="none" w:sz="0" w:space="0" w:color="auto"/>
                                                              </w:divBdr>
                                                            </w:div>
                                                            <w:div w:id="100914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9697134">
      <w:bodyDiv w:val="1"/>
      <w:marLeft w:val="0"/>
      <w:marRight w:val="0"/>
      <w:marTop w:val="0"/>
      <w:marBottom w:val="0"/>
      <w:divBdr>
        <w:top w:val="none" w:sz="0" w:space="0" w:color="auto"/>
        <w:left w:val="none" w:sz="0" w:space="0" w:color="auto"/>
        <w:bottom w:val="none" w:sz="0" w:space="0" w:color="auto"/>
        <w:right w:val="none" w:sz="0" w:space="0" w:color="auto"/>
      </w:divBdr>
    </w:div>
    <w:div w:id="1342857407">
      <w:bodyDiv w:val="1"/>
      <w:marLeft w:val="0"/>
      <w:marRight w:val="0"/>
      <w:marTop w:val="0"/>
      <w:marBottom w:val="0"/>
      <w:divBdr>
        <w:top w:val="none" w:sz="0" w:space="0" w:color="auto"/>
        <w:left w:val="none" w:sz="0" w:space="0" w:color="auto"/>
        <w:bottom w:val="none" w:sz="0" w:space="0" w:color="auto"/>
        <w:right w:val="none" w:sz="0" w:space="0" w:color="auto"/>
      </w:divBdr>
      <w:divsChild>
        <w:div w:id="35351581">
          <w:marLeft w:val="0"/>
          <w:marRight w:val="0"/>
          <w:marTop w:val="0"/>
          <w:marBottom w:val="0"/>
          <w:divBdr>
            <w:top w:val="none" w:sz="0" w:space="0" w:color="auto"/>
            <w:left w:val="none" w:sz="0" w:space="0" w:color="auto"/>
            <w:bottom w:val="none" w:sz="0" w:space="0" w:color="auto"/>
            <w:right w:val="none" w:sz="0" w:space="0" w:color="auto"/>
          </w:divBdr>
        </w:div>
        <w:div w:id="386684173">
          <w:marLeft w:val="0"/>
          <w:marRight w:val="0"/>
          <w:marTop w:val="0"/>
          <w:marBottom w:val="0"/>
          <w:divBdr>
            <w:top w:val="none" w:sz="0" w:space="0" w:color="auto"/>
            <w:left w:val="none" w:sz="0" w:space="0" w:color="auto"/>
            <w:bottom w:val="none" w:sz="0" w:space="0" w:color="auto"/>
            <w:right w:val="none" w:sz="0" w:space="0" w:color="auto"/>
          </w:divBdr>
        </w:div>
        <w:div w:id="781917585">
          <w:marLeft w:val="0"/>
          <w:marRight w:val="0"/>
          <w:marTop w:val="0"/>
          <w:marBottom w:val="0"/>
          <w:divBdr>
            <w:top w:val="none" w:sz="0" w:space="0" w:color="auto"/>
            <w:left w:val="none" w:sz="0" w:space="0" w:color="auto"/>
            <w:bottom w:val="none" w:sz="0" w:space="0" w:color="auto"/>
            <w:right w:val="none" w:sz="0" w:space="0" w:color="auto"/>
          </w:divBdr>
        </w:div>
        <w:div w:id="1045906590">
          <w:marLeft w:val="0"/>
          <w:marRight w:val="0"/>
          <w:marTop w:val="0"/>
          <w:marBottom w:val="0"/>
          <w:divBdr>
            <w:top w:val="none" w:sz="0" w:space="0" w:color="auto"/>
            <w:left w:val="none" w:sz="0" w:space="0" w:color="auto"/>
            <w:bottom w:val="none" w:sz="0" w:space="0" w:color="auto"/>
            <w:right w:val="none" w:sz="0" w:space="0" w:color="auto"/>
          </w:divBdr>
        </w:div>
        <w:div w:id="1189684926">
          <w:marLeft w:val="0"/>
          <w:marRight w:val="0"/>
          <w:marTop w:val="0"/>
          <w:marBottom w:val="0"/>
          <w:divBdr>
            <w:top w:val="none" w:sz="0" w:space="0" w:color="auto"/>
            <w:left w:val="none" w:sz="0" w:space="0" w:color="auto"/>
            <w:bottom w:val="none" w:sz="0" w:space="0" w:color="auto"/>
            <w:right w:val="none" w:sz="0" w:space="0" w:color="auto"/>
          </w:divBdr>
        </w:div>
        <w:div w:id="1300694448">
          <w:marLeft w:val="0"/>
          <w:marRight w:val="0"/>
          <w:marTop w:val="0"/>
          <w:marBottom w:val="0"/>
          <w:divBdr>
            <w:top w:val="none" w:sz="0" w:space="0" w:color="auto"/>
            <w:left w:val="none" w:sz="0" w:space="0" w:color="auto"/>
            <w:bottom w:val="none" w:sz="0" w:space="0" w:color="auto"/>
            <w:right w:val="none" w:sz="0" w:space="0" w:color="auto"/>
          </w:divBdr>
        </w:div>
        <w:div w:id="1443378771">
          <w:marLeft w:val="0"/>
          <w:marRight w:val="0"/>
          <w:marTop w:val="0"/>
          <w:marBottom w:val="0"/>
          <w:divBdr>
            <w:top w:val="none" w:sz="0" w:space="0" w:color="auto"/>
            <w:left w:val="none" w:sz="0" w:space="0" w:color="auto"/>
            <w:bottom w:val="none" w:sz="0" w:space="0" w:color="auto"/>
            <w:right w:val="none" w:sz="0" w:space="0" w:color="auto"/>
          </w:divBdr>
        </w:div>
        <w:div w:id="1474910910">
          <w:marLeft w:val="0"/>
          <w:marRight w:val="0"/>
          <w:marTop w:val="0"/>
          <w:marBottom w:val="0"/>
          <w:divBdr>
            <w:top w:val="none" w:sz="0" w:space="0" w:color="auto"/>
            <w:left w:val="none" w:sz="0" w:space="0" w:color="auto"/>
            <w:bottom w:val="none" w:sz="0" w:space="0" w:color="auto"/>
            <w:right w:val="none" w:sz="0" w:space="0" w:color="auto"/>
          </w:divBdr>
        </w:div>
        <w:div w:id="2012444908">
          <w:marLeft w:val="0"/>
          <w:marRight w:val="0"/>
          <w:marTop w:val="0"/>
          <w:marBottom w:val="0"/>
          <w:divBdr>
            <w:top w:val="none" w:sz="0" w:space="0" w:color="auto"/>
            <w:left w:val="none" w:sz="0" w:space="0" w:color="auto"/>
            <w:bottom w:val="none" w:sz="0" w:space="0" w:color="auto"/>
            <w:right w:val="none" w:sz="0" w:space="0" w:color="auto"/>
          </w:divBdr>
        </w:div>
      </w:divsChild>
    </w:div>
    <w:div w:id="1344631097">
      <w:bodyDiv w:val="1"/>
      <w:marLeft w:val="0"/>
      <w:marRight w:val="0"/>
      <w:marTop w:val="0"/>
      <w:marBottom w:val="0"/>
      <w:divBdr>
        <w:top w:val="none" w:sz="0" w:space="0" w:color="auto"/>
        <w:left w:val="none" w:sz="0" w:space="0" w:color="auto"/>
        <w:bottom w:val="none" w:sz="0" w:space="0" w:color="auto"/>
        <w:right w:val="none" w:sz="0" w:space="0" w:color="auto"/>
      </w:divBdr>
    </w:div>
    <w:div w:id="1349066673">
      <w:bodyDiv w:val="1"/>
      <w:marLeft w:val="0"/>
      <w:marRight w:val="0"/>
      <w:marTop w:val="0"/>
      <w:marBottom w:val="0"/>
      <w:divBdr>
        <w:top w:val="none" w:sz="0" w:space="0" w:color="auto"/>
        <w:left w:val="none" w:sz="0" w:space="0" w:color="auto"/>
        <w:bottom w:val="none" w:sz="0" w:space="0" w:color="auto"/>
        <w:right w:val="none" w:sz="0" w:space="0" w:color="auto"/>
      </w:divBdr>
      <w:divsChild>
        <w:div w:id="1780029924">
          <w:marLeft w:val="150"/>
          <w:marRight w:val="150"/>
          <w:marTop w:val="0"/>
          <w:marBottom w:val="150"/>
          <w:divBdr>
            <w:top w:val="none" w:sz="0" w:space="0" w:color="auto"/>
            <w:left w:val="none" w:sz="0" w:space="0" w:color="auto"/>
            <w:bottom w:val="none" w:sz="0" w:space="0" w:color="auto"/>
            <w:right w:val="none" w:sz="0" w:space="0" w:color="auto"/>
          </w:divBdr>
        </w:div>
      </w:divsChild>
    </w:div>
    <w:div w:id="1350521326">
      <w:bodyDiv w:val="1"/>
      <w:marLeft w:val="0"/>
      <w:marRight w:val="0"/>
      <w:marTop w:val="0"/>
      <w:marBottom w:val="0"/>
      <w:divBdr>
        <w:top w:val="none" w:sz="0" w:space="0" w:color="auto"/>
        <w:left w:val="none" w:sz="0" w:space="0" w:color="auto"/>
        <w:bottom w:val="none" w:sz="0" w:space="0" w:color="auto"/>
        <w:right w:val="none" w:sz="0" w:space="0" w:color="auto"/>
      </w:divBdr>
      <w:divsChild>
        <w:div w:id="1927762054">
          <w:marLeft w:val="0"/>
          <w:marRight w:val="0"/>
          <w:marTop w:val="0"/>
          <w:marBottom w:val="0"/>
          <w:divBdr>
            <w:top w:val="none" w:sz="0" w:space="0" w:color="auto"/>
            <w:left w:val="none" w:sz="0" w:space="0" w:color="auto"/>
            <w:bottom w:val="none" w:sz="0" w:space="0" w:color="auto"/>
            <w:right w:val="none" w:sz="0" w:space="0" w:color="auto"/>
          </w:divBdr>
          <w:divsChild>
            <w:div w:id="1123380501">
              <w:marLeft w:val="0"/>
              <w:marRight w:val="0"/>
              <w:marTop w:val="0"/>
              <w:marBottom w:val="0"/>
              <w:divBdr>
                <w:top w:val="none" w:sz="0" w:space="0" w:color="auto"/>
                <w:left w:val="none" w:sz="0" w:space="0" w:color="auto"/>
                <w:bottom w:val="none" w:sz="0" w:space="0" w:color="auto"/>
                <w:right w:val="none" w:sz="0" w:space="0" w:color="auto"/>
              </w:divBdr>
              <w:divsChild>
                <w:div w:id="1750810183">
                  <w:marLeft w:val="0"/>
                  <w:marRight w:val="0"/>
                  <w:marTop w:val="0"/>
                  <w:marBottom w:val="0"/>
                  <w:divBdr>
                    <w:top w:val="none" w:sz="0" w:space="0" w:color="auto"/>
                    <w:left w:val="none" w:sz="0" w:space="0" w:color="auto"/>
                    <w:bottom w:val="none" w:sz="0" w:space="0" w:color="auto"/>
                    <w:right w:val="none" w:sz="0" w:space="0" w:color="auto"/>
                  </w:divBdr>
                  <w:divsChild>
                    <w:div w:id="130369400">
                      <w:marLeft w:val="0"/>
                      <w:marRight w:val="0"/>
                      <w:marTop w:val="0"/>
                      <w:marBottom w:val="0"/>
                      <w:divBdr>
                        <w:top w:val="none" w:sz="0" w:space="0" w:color="auto"/>
                        <w:left w:val="none" w:sz="0" w:space="0" w:color="auto"/>
                        <w:bottom w:val="none" w:sz="0" w:space="0" w:color="auto"/>
                        <w:right w:val="none" w:sz="0" w:space="0" w:color="auto"/>
                      </w:divBdr>
                      <w:divsChild>
                        <w:div w:id="266430925">
                          <w:marLeft w:val="0"/>
                          <w:marRight w:val="0"/>
                          <w:marTop w:val="0"/>
                          <w:marBottom w:val="0"/>
                          <w:divBdr>
                            <w:top w:val="none" w:sz="0" w:space="0" w:color="auto"/>
                            <w:left w:val="none" w:sz="0" w:space="0" w:color="auto"/>
                            <w:bottom w:val="none" w:sz="0" w:space="0" w:color="auto"/>
                            <w:right w:val="none" w:sz="0" w:space="0" w:color="auto"/>
                          </w:divBdr>
                          <w:divsChild>
                            <w:div w:id="965966537">
                              <w:marLeft w:val="0"/>
                              <w:marRight w:val="0"/>
                              <w:marTop w:val="0"/>
                              <w:marBottom w:val="0"/>
                              <w:divBdr>
                                <w:top w:val="none" w:sz="0" w:space="0" w:color="auto"/>
                                <w:left w:val="none" w:sz="0" w:space="0" w:color="auto"/>
                                <w:bottom w:val="none" w:sz="0" w:space="0" w:color="auto"/>
                                <w:right w:val="none" w:sz="0" w:space="0" w:color="auto"/>
                              </w:divBdr>
                              <w:divsChild>
                                <w:div w:id="1973361367">
                                  <w:marLeft w:val="0"/>
                                  <w:marRight w:val="0"/>
                                  <w:marTop w:val="0"/>
                                  <w:marBottom w:val="0"/>
                                  <w:divBdr>
                                    <w:top w:val="none" w:sz="0" w:space="0" w:color="auto"/>
                                    <w:left w:val="none" w:sz="0" w:space="0" w:color="auto"/>
                                    <w:bottom w:val="none" w:sz="0" w:space="0" w:color="auto"/>
                                    <w:right w:val="none" w:sz="0" w:space="0" w:color="auto"/>
                                  </w:divBdr>
                                  <w:divsChild>
                                    <w:div w:id="4372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6269918">
      <w:bodyDiv w:val="1"/>
      <w:marLeft w:val="0"/>
      <w:marRight w:val="0"/>
      <w:marTop w:val="0"/>
      <w:marBottom w:val="0"/>
      <w:divBdr>
        <w:top w:val="none" w:sz="0" w:space="0" w:color="auto"/>
        <w:left w:val="none" w:sz="0" w:space="0" w:color="auto"/>
        <w:bottom w:val="none" w:sz="0" w:space="0" w:color="auto"/>
        <w:right w:val="none" w:sz="0" w:space="0" w:color="auto"/>
      </w:divBdr>
      <w:divsChild>
        <w:div w:id="404842742">
          <w:marLeft w:val="0"/>
          <w:marRight w:val="0"/>
          <w:marTop w:val="0"/>
          <w:marBottom w:val="0"/>
          <w:divBdr>
            <w:top w:val="none" w:sz="0" w:space="0" w:color="auto"/>
            <w:left w:val="none" w:sz="0" w:space="0" w:color="auto"/>
            <w:bottom w:val="none" w:sz="0" w:space="0" w:color="auto"/>
            <w:right w:val="none" w:sz="0" w:space="0" w:color="auto"/>
          </w:divBdr>
          <w:divsChild>
            <w:div w:id="1246380828">
              <w:marLeft w:val="0"/>
              <w:marRight w:val="0"/>
              <w:marTop w:val="0"/>
              <w:marBottom w:val="0"/>
              <w:divBdr>
                <w:top w:val="none" w:sz="0" w:space="0" w:color="auto"/>
                <w:left w:val="none" w:sz="0" w:space="0" w:color="auto"/>
                <w:bottom w:val="none" w:sz="0" w:space="0" w:color="auto"/>
                <w:right w:val="none" w:sz="0" w:space="0" w:color="auto"/>
              </w:divBdr>
              <w:divsChild>
                <w:div w:id="2076587150">
                  <w:marLeft w:val="0"/>
                  <w:marRight w:val="0"/>
                  <w:marTop w:val="0"/>
                  <w:marBottom w:val="0"/>
                  <w:divBdr>
                    <w:top w:val="none" w:sz="0" w:space="0" w:color="auto"/>
                    <w:left w:val="none" w:sz="0" w:space="0" w:color="auto"/>
                    <w:bottom w:val="none" w:sz="0" w:space="0" w:color="auto"/>
                    <w:right w:val="none" w:sz="0" w:space="0" w:color="auto"/>
                  </w:divBdr>
                  <w:divsChild>
                    <w:div w:id="1073628565">
                      <w:marLeft w:val="0"/>
                      <w:marRight w:val="0"/>
                      <w:marTop w:val="0"/>
                      <w:marBottom w:val="0"/>
                      <w:divBdr>
                        <w:top w:val="none" w:sz="0" w:space="0" w:color="auto"/>
                        <w:left w:val="none" w:sz="0" w:space="0" w:color="auto"/>
                        <w:bottom w:val="none" w:sz="0" w:space="0" w:color="auto"/>
                        <w:right w:val="none" w:sz="0" w:space="0" w:color="auto"/>
                      </w:divBdr>
                      <w:divsChild>
                        <w:div w:id="100559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886433">
      <w:bodyDiv w:val="1"/>
      <w:marLeft w:val="0"/>
      <w:marRight w:val="0"/>
      <w:marTop w:val="0"/>
      <w:marBottom w:val="0"/>
      <w:divBdr>
        <w:top w:val="none" w:sz="0" w:space="0" w:color="auto"/>
        <w:left w:val="none" w:sz="0" w:space="0" w:color="auto"/>
        <w:bottom w:val="none" w:sz="0" w:space="0" w:color="auto"/>
        <w:right w:val="none" w:sz="0" w:space="0" w:color="auto"/>
      </w:divBdr>
      <w:divsChild>
        <w:div w:id="1886217647">
          <w:marLeft w:val="0"/>
          <w:marRight w:val="0"/>
          <w:marTop w:val="0"/>
          <w:marBottom w:val="0"/>
          <w:divBdr>
            <w:top w:val="none" w:sz="0" w:space="0" w:color="313131"/>
            <w:left w:val="none" w:sz="0" w:space="0" w:color="313131"/>
            <w:bottom w:val="none" w:sz="0" w:space="0" w:color="313131"/>
            <w:right w:val="none" w:sz="0" w:space="0" w:color="313131"/>
          </w:divBdr>
        </w:div>
        <w:div w:id="295139729">
          <w:marLeft w:val="0"/>
          <w:marRight w:val="0"/>
          <w:marTop w:val="0"/>
          <w:marBottom w:val="0"/>
          <w:divBdr>
            <w:top w:val="none" w:sz="0" w:space="0" w:color="313131"/>
            <w:left w:val="none" w:sz="0" w:space="0" w:color="313131"/>
            <w:bottom w:val="none" w:sz="0" w:space="0" w:color="313131"/>
            <w:right w:val="none" w:sz="0" w:space="0" w:color="313131"/>
          </w:divBdr>
        </w:div>
        <w:div w:id="1343580346">
          <w:marLeft w:val="0"/>
          <w:marRight w:val="0"/>
          <w:marTop w:val="0"/>
          <w:marBottom w:val="0"/>
          <w:divBdr>
            <w:top w:val="none" w:sz="0" w:space="0" w:color="313131"/>
            <w:left w:val="none" w:sz="0" w:space="0" w:color="313131"/>
            <w:bottom w:val="none" w:sz="0" w:space="0" w:color="313131"/>
            <w:right w:val="none" w:sz="0" w:space="0" w:color="313131"/>
          </w:divBdr>
        </w:div>
        <w:div w:id="1080174310">
          <w:marLeft w:val="0"/>
          <w:marRight w:val="0"/>
          <w:marTop w:val="0"/>
          <w:marBottom w:val="0"/>
          <w:divBdr>
            <w:top w:val="none" w:sz="0" w:space="0" w:color="313131"/>
            <w:left w:val="none" w:sz="0" w:space="0" w:color="313131"/>
            <w:bottom w:val="none" w:sz="0" w:space="0" w:color="313131"/>
            <w:right w:val="none" w:sz="0" w:space="0" w:color="313131"/>
          </w:divBdr>
        </w:div>
        <w:div w:id="1757363925">
          <w:marLeft w:val="0"/>
          <w:marRight w:val="0"/>
          <w:marTop w:val="0"/>
          <w:marBottom w:val="0"/>
          <w:divBdr>
            <w:top w:val="none" w:sz="0" w:space="0" w:color="313131"/>
            <w:left w:val="none" w:sz="0" w:space="0" w:color="313131"/>
            <w:bottom w:val="none" w:sz="0" w:space="0" w:color="313131"/>
            <w:right w:val="none" w:sz="0" w:space="0" w:color="313131"/>
          </w:divBdr>
        </w:div>
      </w:divsChild>
    </w:div>
    <w:div w:id="1363361221">
      <w:bodyDiv w:val="1"/>
      <w:marLeft w:val="0"/>
      <w:marRight w:val="0"/>
      <w:marTop w:val="0"/>
      <w:marBottom w:val="0"/>
      <w:divBdr>
        <w:top w:val="none" w:sz="0" w:space="0" w:color="auto"/>
        <w:left w:val="none" w:sz="0" w:space="0" w:color="auto"/>
        <w:bottom w:val="none" w:sz="0" w:space="0" w:color="auto"/>
        <w:right w:val="none" w:sz="0" w:space="0" w:color="auto"/>
      </w:divBdr>
      <w:divsChild>
        <w:div w:id="46875496">
          <w:marLeft w:val="0"/>
          <w:marRight w:val="0"/>
          <w:marTop w:val="0"/>
          <w:marBottom w:val="0"/>
          <w:divBdr>
            <w:top w:val="none" w:sz="0" w:space="0" w:color="auto"/>
            <w:left w:val="none" w:sz="0" w:space="0" w:color="auto"/>
            <w:bottom w:val="none" w:sz="0" w:space="0" w:color="auto"/>
            <w:right w:val="none" w:sz="0" w:space="0" w:color="auto"/>
          </w:divBdr>
        </w:div>
        <w:div w:id="224461075">
          <w:marLeft w:val="540"/>
          <w:marRight w:val="0"/>
          <w:marTop w:val="0"/>
          <w:marBottom w:val="0"/>
          <w:divBdr>
            <w:top w:val="none" w:sz="0" w:space="0" w:color="auto"/>
            <w:left w:val="none" w:sz="0" w:space="0" w:color="auto"/>
            <w:bottom w:val="none" w:sz="0" w:space="0" w:color="auto"/>
            <w:right w:val="none" w:sz="0" w:space="0" w:color="auto"/>
          </w:divBdr>
        </w:div>
        <w:div w:id="397096259">
          <w:marLeft w:val="540"/>
          <w:marRight w:val="0"/>
          <w:marTop w:val="0"/>
          <w:marBottom w:val="0"/>
          <w:divBdr>
            <w:top w:val="none" w:sz="0" w:space="0" w:color="auto"/>
            <w:left w:val="none" w:sz="0" w:space="0" w:color="auto"/>
            <w:bottom w:val="none" w:sz="0" w:space="0" w:color="auto"/>
            <w:right w:val="none" w:sz="0" w:space="0" w:color="auto"/>
          </w:divBdr>
        </w:div>
        <w:div w:id="451629324">
          <w:marLeft w:val="0"/>
          <w:marRight w:val="0"/>
          <w:marTop w:val="0"/>
          <w:marBottom w:val="0"/>
          <w:divBdr>
            <w:top w:val="none" w:sz="0" w:space="0" w:color="auto"/>
            <w:left w:val="none" w:sz="0" w:space="0" w:color="auto"/>
            <w:bottom w:val="none" w:sz="0" w:space="0" w:color="auto"/>
            <w:right w:val="none" w:sz="0" w:space="0" w:color="auto"/>
          </w:divBdr>
        </w:div>
        <w:div w:id="556474110">
          <w:marLeft w:val="540"/>
          <w:marRight w:val="0"/>
          <w:marTop w:val="0"/>
          <w:marBottom w:val="0"/>
          <w:divBdr>
            <w:top w:val="none" w:sz="0" w:space="0" w:color="auto"/>
            <w:left w:val="none" w:sz="0" w:space="0" w:color="auto"/>
            <w:bottom w:val="none" w:sz="0" w:space="0" w:color="auto"/>
            <w:right w:val="none" w:sz="0" w:space="0" w:color="auto"/>
          </w:divBdr>
        </w:div>
        <w:div w:id="808672909">
          <w:marLeft w:val="540"/>
          <w:marRight w:val="0"/>
          <w:marTop w:val="0"/>
          <w:marBottom w:val="0"/>
          <w:divBdr>
            <w:top w:val="none" w:sz="0" w:space="0" w:color="auto"/>
            <w:left w:val="none" w:sz="0" w:space="0" w:color="auto"/>
            <w:bottom w:val="none" w:sz="0" w:space="0" w:color="auto"/>
            <w:right w:val="none" w:sz="0" w:space="0" w:color="auto"/>
          </w:divBdr>
        </w:div>
        <w:div w:id="891503801">
          <w:marLeft w:val="0"/>
          <w:marRight w:val="0"/>
          <w:marTop w:val="0"/>
          <w:marBottom w:val="0"/>
          <w:divBdr>
            <w:top w:val="none" w:sz="0" w:space="0" w:color="auto"/>
            <w:left w:val="none" w:sz="0" w:space="0" w:color="auto"/>
            <w:bottom w:val="none" w:sz="0" w:space="0" w:color="auto"/>
            <w:right w:val="none" w:sz="0" w:space="0" w:color="auto"/>
          </w:divBdr>
        </w:div>
        <w:div w:id="1547451698">
          <w:marLeft w:val="0"/>
          <w:marRight w:val="0"/>
          <w:marTop w:val="0"/>
          <w:marBottom w:val="0"/>
          <w:divBdr>
            <w:top w:val="none" w:sz="0" w:space="0" w:color="auto"/>
            <w:left w:val="none" w:sz="0" w:space="0" w:color="auto"/>
            <w:bottom w:val="none" w:sz="0" w:space="0" w:color="auto"/>
            <w:right w:val="none" w:sz="0" w:space="0" w:color="auto"/>
          </w:divBdr>
        </w:div>
        <w:div w:id="1690568965">
          <w:marLeft w:val="540"/>
          <w:marRight w:val="0"/>
          <w:marTop w:val="0"/>
          <w:marBottom w:val="0"/>
          <w:divBdr>
            <w:top w:val="none" w:sz="0" w:space="0" w:color="auto"/>
            <w:left w:val="none" w:sz="0" w:space="0" w:color="auto"/>
            <w:bottom w:val="none" w:sz="0" w:space="0" w:color="auto"/>
            <w:right w:val="none" w:sz="0" w:space="0" w:color="auto"/>
          </w:divBdr>
        </w:div>
        <w:div w:id="1794326367">
          <w:marLeft w:val="540"/>
          <w:marRight w:val="0"/>
          <w:marTop w:val="0"/>
          <w:marBottom w:val="0"/>
          <w:divBdr>
            <w:top w:val="none" w:sz="0" w:space="0" w:color="auto"/>
            <w:left w:val="none" w:sz="0" w:space="0" w:color="auto"/>
            <w:bottom w:val="none" w:sz="0" w:space="0" w:color="auto"/>
            <w:right w:val="none" w:sz="0" w:space="0" w:color="auto"/>
          </w:divBdr>
        </w:div>
      </w:divsChild>
    </w:div>
    <w:div w:id="1364556785">
      <w:bodyDiv w:val="1"/>
      <w:marLeft w:val="0"/>
      <w:marRight w:val="0"/>
      <w:marTop w:val="0"/>
      <w:marBottom w:val="0"/>
      <w:divBdr>
        <w:top w:val="none" w:sz="0" w:space="0" w:color="auto"/>
        <w:left w:val="none" w:sz="0" w:space="0" w:color="auto"/>
        <w:bottom w:val="none" w:sz="0" w:space="0" w:color="auto"/>
        <w:right w:val="none" w:sz="0" w:space="0" w:color="auto"/>
      </w:divBdr>
    </w:div>
    <w:div w:id="1369453170">
      <w:bodyDiv w:val="1"/>
      <w:marLeft w:val="0"/>
      <w:marRight w:val="0"/>
      <w:marTop w:val="0"/>
      <w:marBottom w:val="0"/>
      <w:divBdr>
        <w:top w:val="none" w:sz="0" w:space="0" w:color="auto"/>
        <w:left w:val="none" w:sz="0" w:space="0" w:color="auto"/>
        <w:bottom w:val="none" w:sz="0" w:space="0" w:color="auto"/>
        <w:right w:val="none" w:sz="0" w:space="0" w:color="auto"/>
      </w:divBdr>
    </w:div>
    <w:div w:id="1372724351">
      <w:bodyDiv w:val="1"/>
      <w:marLeft w:val="0"/>
      <w:marRight w:val="0"/>
      <w:marTop w:val="0"/>
      <w:marBottom w:val="0"/>
      <w:divBdr>
        <w:top w:val="none" w:sz="0" w:space="0" w:color="auto"/>
        <w:left w:val="none" w:sz="0" w:space="0" w:color="auto"/>
        <w:bottom w:val="none" w:sz="0" w:space="0" w:color="auto"/>
        <w:right w:val="none" w:sz="0" w:space="0" w:color="auto"/>
      </w:divBdr>
    </w:div>
    <w:div w:id="1376005572">
      <w:bodyDiv w:val="1"/>
      <w:marLeft w:val="0"/>
      <w:marRight w:val="0"/>
      <w:marTop w:val="0"/>
      <w:marBottom w:val="0"/>
      <w:divBdr>
        <w:top w:val="none" w:sz="0" w:space="0" w:color="auto"/>
        <w:left w:val="none" w:sz="0" w:space="0" w:color="auto"/>
        <w:bottom w:val="none" w:sz="0" w:space="0" w:color="auto"/>
        <w:right w:val="none" w:sz="0" w:space="0" w:color="auto"/>
      </w:divBdr>
      <w:divsChild>
        <w:div w:id="1149053040">
          <w:marLeft w:val="0"/>
          <w:marRight w:val="0"/>
          <w:marTop w:val="0"/>
          <w:marBottom w:val="0"/>
          <w:divBdr>
            <w:top w:val="none" w:sz="0" w:space="0" w:color="auto"/>
            <w:left w:val="none" w:sz="0" w:space="0" w:color="auto"/>
            <w:bottom w:val="none" w:sz="0" w:space="0" w:color="auto"/>
            <w:right w:val="none" w:sz="0" w:space="0" w:color="auto"/>
          </w:divBdr>
          <w:divsChild>
            <w:div w:id="717436657">
              <w:marLeft w:val="0"/>
              <w:marRight w:val="0"/>
              <w:marTop w:val="0"/>
              <w:marBottom w:val="0"/>
              <w:divBdr>
                <w:top w:val="none" w:sz="0" w:space="0" w:color="auto"/>
                <w:left w:val="none" w:sz="0" w:space="0" w:color="auto"/>
                <w:bottom w:val="none" w:sz="0" w:space="0" w:color="auto"/>
                <w:right w:val="none" w:sz="0" w:space="0" w:color="auto"/>
              </w:divBdr>
              <w:divsChild>
                <w:div w:id="255946607">
                  <w:marLeft w:val="0"/>
                  <w:marRight w:val="0"/>
                  <w:marTop w:val="0"/>
                  <w:marBottom w:val="0"/>
                  <w:divBdr>
                    <w:top w:val="none" w:sz="0" w:space="0" w:color="auto"/>
                    <w:left w:val="none" w:sz="0" w:space="0" w:color="auto"/>
                    <w:bottom w:val="none" w:sz="0" w:space="0" w:color="auto"/>
                    <w:right w:val="none" w:sz="0" w:space="0" w:color="auto"/>
                  </w:divBdr>
                  <w:divsChild>
                    <w:div w:id="1218320346">
                      <w:marLeft w:val="0"/>
                      <w:marRight w:val="0"/>
                      <w:marTop w:val="0"/>
                      <w:marBottom w:val="0"/>
                      <w:divBdr>
                        <w:top w:val="none" w:sz="0" w:space="0" w:color="auto"/>
                        <w:left w:val="none" w:sz="0" w:space="0" w:color="auto"/>
                        <w:bottom w:val="none" w:sz="0" w:space="0" w:color="auto"/>
                        <w:right w:val="none" w:sz="0" w:space="0" w:color="auto"/>
                      </w:divBdr>
                      <w:divsChild>
                        <w:div w:id="213131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6655558">
      <w:bodyDiv w:val="1"/>
      <w:marLeft w:val="0"/>
      <w:marRight w:val="0"/>
      <w:marTop w:val="0"/>
      <w:marBottom w:val="0"/>
      <w:divBdr>
        <w:top w:val="none" w:sz="0" w:space="0" w:color="auto"/>
        <w:left w:val="none" w:sz="0" w:space="0" w:color="auto"/>
        <w:bottom w:val="none" w:sz="0" w:space="0" w:color="auto"/>
        <w:right w:val="none" w:sz="0" w:space="0" w:color="auto"/>
      </w:divBdr>
      <w:divsChild>
        <w:div w:id="1941716972">
          <w:marLeft w:val="0"/>
          <w:marRight w:val="0"/>
          <w:marTop w:val="0"/>
          <w:marBottom w:val="0"/>
          <w:divBdr>
            <w:top w:val="none" w:sz="0" w:space="0" w:color="auto"/>
            <w:left w:val="none" w:sz="0" w:space="0" w:color="auto"/>
            <w:bottom w:val="none" w:sz="0" w:space="0" w:color="auto"/>
            <w:right w:val="none" w:sz="0" w:space="0" w:color="auto"/>
          </w:divBdr>
          <w:divsChild>
            <w:div w:id="260721395">
              <w:marLeft w:val="0"/>
              <w:marRight w:val="0"/>
              <w:marTop w:val="0"/>
              <w:marBottom w:val="0"/>
              <w:divBdr>
                <w:top w:val="none" w:sz="0" w:space="0" w:color="auto"/>
                <w:left w:val="none" w:sz="0" w:space="0" w:color="auto"/>
                <w:bottom w:val="none" w:sz="0" w:space="0" w:color="auto"/>
                <w:right w:val="none" w:sz="0" w:space="0" w:color="auto"/>
              </w:divBdr>
              <w:divsChild>
                <w:div w:id="178155004">
                  <w:marLeft w:val="0"/>
                  <w:marRight w:val="0"/>
                  <w:marTop w:val="0"/>
                  <w:marBottom w:val="0"/>
                  <w:divBdr>
                    <w:top w:val="none" w:sz="0" w:space="0" w:color="auto"/>
                    <w:left w:val="none" w:sz="0" w:space="0" w:color="auto"/>
                    <w:bottom w:val="none" w:sz="0" w:space="0" w:color="auto"/>
                    <w:right w:val="none" w:sz="0" w:space="0" w:color="auto"/>
                  </w:divBdr>
                  <w:divsChild>
                    <w:div w:id="2102795206">
                      <w:marLeft w:val="0"/>
                      <w:marRight w:val="0"/>
                      <w:marTop w:val="0"/>
                      <w:marBottom w:val="0"/>
                      <w:divBdr>
                        <w:top w:val="none" w:sz="0" w:space="0" w:color="auto"/>
                        <w:left w:val="none" w:sz="0" w:space="0" w:color="auto"/>
                        <w:bottom w:val="none" w:sz="0" w:space="0" w:color="auto"/>
                        <w:right w:val="none" w:sz="0" w:space="0" w:color="auto"/>
                      </w:divBdr>
                      <w:divsChild>
                        <w:div w:id="1804468958">
                          <w:marLeft w:val="0"/>
                          <w:marRight w:val="0"/>
                          <w:marTop w:val="0"/>
                          <w:marBottom w:val="0"/>
                          <w:divBdr>
                            <w:top w:val="none" w:sz="0" w:space="0" w:color="auto"/>
                            <w:left w:val="none" w:sz="0" w:space="0" w:color="auto"/>
                            <w:bottom w:val="none" w:sz="0" w:space="0" w:color="auto"/>
                            <w:right w:val="none" w:sz="0" w:space="0" w:color="auto"/>
                          </w:divBdr>
                          <w:divsChild>
                            <w:div w:id="1254435385">
                              <w:marLeft w:val="0"/>
                              <w:marRight w:val="0"/>
                              <w:marTop w:val="0"/>
                              <w:marBottom w:val="0"/>
                              <w:divBdr>
                                <w:top w:val="none" w:sz="0" w:space="0" w:color="auto"/>
                                <w:left w:val="none" w:sz="0" w:space="0" w:color="auto"/>
                                <w:bottom w:val="none" w:sz="0" w:space="0" w:color="auto"/>
                                <w:right w:val="none" w:sz="0" w:space="0" w:color="auto"/>
                              </w:divBdr>
                              <w:divsChild>
                                <w:div w:id="1249650853">
                                  <w:marLeft w:val="0"/>
                                  <w:marRight w:val="0"/>
                                  <w:marTop w:val="0"/>
                                  <w:marBottom w:val="0"/>
                                  <w:divBdr>
                                    <w:top w:val="none" w:sz="0" w:space="0" w:color="auto"/>
                                    <w:left w:val="none" w:sz="0" w:space="0" w:color="auto"/>
                                    <w:bottom w:val="none" w:sz="0" w:space="0" w:color="auto"/>
                                    <w:right w:val="none" w:sz="0" w:space="0" w:color="auto"/>
                                  </w:divBdr>
                                  <w:divsChild>
                                    <w:div w:id="1241645285">
                                      <w:marLeft w:val="0"/>
                                      <w:marRight w:val="0"/>
                                      <w:marTop w:val="0"/>
                                      <w:marBottom w:val="0"/>
                                      <w:divBdr>
                                        <w:top w:val="none" w:sz="0" w:space="0" w:color="auto"/>
                                        <w:left w:val="none" w:sz="0" w:space="0" w:color="auto"/>
                                        <w:bottom w:val="none" w:sz="0" w:space="0" w:color="auto"/>
                                        <w:right w:val="none" w:sz="0" w:space="0" w:color="auto"/>
                                      </w:divBdr>
                                      <w:divsChild>
                                        <w:div w:id="94249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8044741">
      <w:bodyDiv w:val="1"/>
      <w:marLeft w:val="0"/>
      <w:marRight w:val="0"/>
      <w:marTop w:val="0"/>
      <w:marBottom w:val="0"/>
      <w:divBdr>
        <w:top w:val="none" w:sz="0" w:space="0" w:color="auto"/>
        <w:left w:val="none" w:sz="0" w:space="0" w:color="auto"/>
        <w:bottom w:val="none" w:sz="0" w:space="0" w:color="auto"/>
        <w:right w:val="none" w:sz="0" w:space="0" w:color="auto"/>
      </w:divBdr>
      <w:divsChild>
        <w:div w:id="1239827506">
          <w:marLeft w:val="0"/>
          <w:marRight w:val="0"/>
          <w:marTop w:val="0"/>
          <w:marBottom w:val="0"/>
          <w:divBdr>
            <w:top w:val="none" w:sz="0" w:space="0" w:color="auto"/>
            <w:left w:val="none" w:sz="0" w:space="0" w:color="auto"/>
            <w:bottom w:val="none" w:sz="0" w:space="0" w:color="auto"/>
            <w:right w:val="none" w:sz="0" w:space="0" w:color="auto"/>
          </w:divBdr>
        </w:div>
        <w:div w:id="1611475166">
          <w:marLeft w:val="0"/>
          <w:marRight w:val="0"/>
          <w:marTop w:val="0"/>
          <w:marBottom w:val="0"/>
          <w:divBdr>
            <w:top w:val="none" w:sz="0" w:space="0" w:color="auto"/>
            <w:left w:val="none" w:sz="0" w:space="0" w:color="auto"/>
            <w:bottom w:val="none" w:sz="0" w:space="0" w:color="auto"/>
            <w:right w:val="none" w:sz="0" w:space="0" w:color="auto"/>
          </w:divBdr>
        </w:div>
        <w:div w:id="1934239815">
          <w:marLeft w:val="0"/>
          <w:marRight w:val="0"/>
          <w:marTop w:val="0"/>
          <w:marBottom w:val="0"/>
          <w:divBdr>
            <w:top w:val="none" w:sz="0" w:space="0" w:color="auto"/>
            <w:left w:val="none" w:sz="0" w:space="0" w:color="auto"/>
            <w:bottom w:val="none" w:sz="0" w:space="0" w:color="auto"/>
            <w:right w:val="none" w:sz="0" w:space="0" w:color="auto"/>
          </w:divBdr>
        </w:div>
      </w:divsChild>
    </w:div>
    <w:div w:id="1386903549">
      <w:bodyDiv w:val="1"/>
      <w:marLeft w:val="0"/>
      <w:marRight w:val="0"/>
      <w:marTop w:val="0"/>
      <w:marBottom w:val="0"/>
      <w:divBdr>
        <w:top w:val="none" w:sz="0" w:space="0" w:color="auto"/>
        <w:left w:val="none" w:sz="0" w:space="0" w:color="auto"/>
        <w:bottom w:val="none" w:sz="0" w:space="0" w:color="auto"/>
        <w:right w:val="none" w:sz="0" w:space="0" w:color="auto"/>
      </w:divBdr>
    </w:div>
    <w:div w:id="1389304360">
      <w:bodyDiv w:val="1"/>
      <w:marLeft w:val="0"/>
      <w:marRight w:val="0"/>
      <w:marTop w:val="0"/>
      <w:marBottom w:val="0"/>
      <w:divBdr>
        <w:top w:val="none" w:sz="0" w:space="0" w:color="auto"/>
        <w:left w:val="none" w:sz="0" w:space="0" w:color="auto"/>
        <w:bottom w:val="none" w:sz="0" w:space="0" w:color="auto"/>
        <w:right w:val="none" w:sz="0" w:space="0" w:color="auto"/>
      </w:divBdr>
      <w:divsChild>
        <w:div w:id="2019195334">
          <w:marLeft w:val="150"/>
          <w:marRight w:val="150"/>
          <w:marTop w:val="0"/>
          <w:marBottom w:val="150"/>
          <w:divBdr>
            <w:top w:val="none" w:sz="0" w:space="0" w:color="auto"/>
            <w:left w:val="none" w:sz="0" w:space="0" w:color="auto"/>
            <w:bottom w:val="none" w:sz="0" w:space="0" w:color="auto"/>
            <w:right w:val="none" w:sz="0" w:space="0" w:color="auto"/>
          </w:divBdr>
          <w:divsChild>
            <w:div w:id="1501234066">
              <w:marLeft w:val="0"/>
              <w:marRight w:val="0"/>
              <w:marTop w:val="0"/>
              <w:marBottom w:val="0"/>
              <w:divBdr>
                <w:top w:val="none" w:sz="0" w:space="0" w:color="auto"/>
                <w:left w:val="none" w:sz="0" w:space="0" w:color="auto"/>
                <w:bottom w:val="none" w:sz="0" w:space="0" w:color="auto"/>
                <w:right w:val="none" w:sz="0" w:space="0" w:color="auto"/>
              </w:divBdr>
              <w:divsChild>
                <w:div w:id="47888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00289">
      <w:bodyDiv w:val="1"/>
      <w:marLeft w:val="0"/>
      <w:marRight w:val="0"/>
      <w:marTop w:val="0"/>
      <w:marBottom w:val="0"/>
      <w:divBdr>
        <w:top w:val="none" w:sz="0" w:space="0" w:color="auto"/>
        <w:left w:val="none" w:sz="0" w:space="0" w:color="auto"/>
        <w:bottom w:val="none" w:sz="0" w:space="0" w:color="auto"/>
        <w:right w:val="none" w:sz="0" w:space="0" w:color="auto"/>
      </w:divBdr>
    </w:div>
    <w:div w:id="1392460330">
      <w:bodyDiv w:val="1"/>
      <w:marLeft w:val="0"/>
      <w:marRight w:val="0"/>
      <w:marTop w:val="0"/>
      <w:marBottom w:val="0"/>
      <w:divBdr>
        <w:top w:val="none" w:sz="0" w:space="0" w:color="auto"/>
        <w:left w:val="none" w:sz="0" w:space="0" w:color="auto"/>
        <w:bottom w:val="none" w:sz="0" w:space="0" w:color="auto"/>
        <w:right w:val="none" w:sz="0" w:space="0" w:color="auto"/>
      </w:divBdr>
      <w:divsChild>
        <w:div w:id="74783462">
          <w:marLeft w:val="0"/>
          <w:marRight w:val="0"/>
          <w:marTop w:val="0"/>
          <w:marBottom w:val="0"/>
          <w:divBdr>
            <w:top w:val="none" w:sz="0" w:space="0" w:color="auto"/>
            <w:left w:val="none" w:sz="0" w:space="0" w:color="auto"/>
            <w:bottom w:val="none" w:sz="0" w:space="0" w:color="auto"/>
            <w:right w:val="none" w:sz="0" w:space="0" w:color="auto"/>
          </w:divBdr>
        </w:div>
        <w:div w:id="185293342">
          <w:marLeft w:val="0"/>
          <w:marRight w:val="0"/>
          <w:marTop w:val="0"/>
          <w:marBottom w:val="0"/>
          <w:divBdr>
            <w:top w:val="none" w:sz="0" w:space="0" w:color="auto"/>
            <w:left w:val="none" w:sz="0" w:space="0" w:color="auto"/>
            <w:bottom w:val="none" w:sz="0" w:space="0" w:color="auto"/>
            <w:right w:val="none" w:sz="0" w:space="0" w:color="auto"/>
          </w:divBdr>
        </w:div>
        <w:div w:id="746345581">
          <w:marLeft w:val="0"/>
          <w:marRight w:val="0"/>
          <w:marTop w:val="0"/>
          <w:marBottom w:val="0"/>
          <w:divBdr>
            <w:top w:val="none" w:sz="0" w:space="0" w:color="auto"/>
            <w:left w:val="none" w:sz="0" w:space="0" w:color="auto"/>
            <w:bottom w:val="none" w:sz="0" w:space="0" w:color="auto"/>
            <w:right w:val="none" w:sz="0" w:space="0" w:color="auto"/>
          </w:divBdr>
        </w:div>
        <w:div w:id="1142232557">
          <w:marLeft w:val="0"/>
          <w:marRight w:val="0"/>
          <w:marTop w:val="0"/>
          <w:marBottom w:val="0"/>
          <w:divBdr>
            <w:top w:val="none" w:sz="0" w:space="0" w:color="auto"/>
            <w:left w:val="none" w:sz="0" w:space="0" w:color="auto"/>
            <w:bottom w:val="none" w:sz="0" w:space="0" w:color="auto"/>
            <w:right w:val="none" w:sz="0" w:space="0" w:color="auto"/>
          </w:divBdr>
        </w:div>
        <w:div w:id="1260481830">
          <w:marLeft w:val="0"/>
          <w:marRight w:val="0"/>
          <w:marTop w:val="0"/>
          <w:marBottom w:val="0"/>
          <w:divBdr>
            <w:top w:val="none" w:sz="0" w:space="0" w:color="auto"/>
            <w:left w:val="none" w:sz="0" w:space="0" w:color="auto"/>
            <w:bottom w:val="none" w:sz="0" w:space="0" w:color="auto"/>
            <w:right w:val="none" w:sz="0" w:space="0" w:color="auto"/>
          </w:divBdr>
        </w:div>
        <w:div w:id="1638146302">
          <w:marLeft w:val="0"/>
          <w:marRight w:val="0"/>
          <w:marTop w:val="0"/>
          <w:marBottom w:val="0"/>
          <w:divBdr>
            <w:top w:val="none" w:sz="0" w:space="0" w:color="auto"/>
            <w:left w:val="none" w:sz="0" w:space="0" w:color="auto"/>
            <w:bottom w:val="none" w:sz="0" w:space="0" w:color="auto"/>
            <w:right w:val="none" w:sz="0" w:space="0" w:color="auto"/>
          </w:divBdr>
        </w:div>
        <w:div w:id="2131967653">
          <w:marLeft w:val="0"/>
          <w:marRight w:val="0"/>
          <w:marTop w:val="0"/>
          <w:marBottom w:val="0"/>
          <w:divBdr>
            <w:top w:val="none" w:sz="0" w:space="0" w:color="auto"/>
            <w:left w:val="none" w:sz="0" w:space="0" w:color="auto"/>
            <w:bottom w:val="none" w:sz="0" w:space="0" w:color="auto"/>
            <w:right w:val="none" w:sz="0" w:space="0" w:color="auto"/>
          </w:divBdr>
        </w:div>
      </w:divsChild>
    </w:div>
    <w:div w:id="1397390349">
      <w:bodyDiv w:val="1"/>
      <w:marLeft w:val="0"/>
      <w:marRight w:val="0"/>
      <w:marTop w:val="0"/>
      <w:marBottom w:val="0"/>
      <w:divBdr>
        <w:top w:val="none" w:sz="0" w:space="0" w:color="auto"/>
        <w:left w:val="none" w:sz="0" w:space="0" w:color="auto"/>
        <w:bottom w:val="none" w:sz="0" w:space="0" w:color="auto"/>
        <w:right w:val="none" w:sz="0" w:space="0" w:color="auto"/>
      </w:divBdr>
      <w:divsChild>
        <w:div w:id="662973515">
          <w:marLeft w:val="0"/>
          <w:marRight w:val="0"/>
          <w:marTop w:val="0"/>
          <w:marBottom w:val="0"/>
          <w:divBdr>
            <w:top w:val="none" w:sz="0" w:space="0" w:color="auto"/>
            <w:left w:val="none" w:sz="0" w:space="0" w:color="auto"/>
            <w:bottom w:val="none" w:sz="0" w:space="0" w:color="auto"/>
            <w:right w:val="none" w:sz="0" w:space="0" w:color="auto"/>
          </w:divBdr>
          <w:divsChild>
            <w:div w:id="1342854982">
              <w:marLeft w:val="0"/>
              <w:marRight w:val="0"/>
              <w:marTop w:val="0"/>
              <w:marBottom w:val="0"/>
              <w:divBdr>
                <w:top w:val="none" w:sz="0" w:space="0" w:color="auto"/>
                <w:left w:val="none" w:sz="0" w:space="0" w:color="auto"/>
                <w:bottom w:val="none" w:sz="0" w:space="0" w:color="auto"/>
                <w:right w:val="none" w:sz="0" w:space="0" w:color="auto"/>
              </w:divBdr>
              <w:divsChild>
                <w:div w:id="1687750228">
                  <w:marLeft w:val="0"/>
                  <w:marRight w:val="0"/>
                  <w:marTop w:val="0"/>
                  <w:marBottom w:val="0"/>
                  <w:divBdr>
                    <w:top w:val="none" w:sz="0" w:space="0" w:color="auto"/>
                    <w:left w:val="none" w:sz="0" w:space="0" w:color="auto"/>
                    <w:bottom w:val="none" w:sz="0" w:space="0" w:color="auto"/>
                    <w:right w:val="none" w:sz="0" w:space="0" w:color="auto"/>
                  </w:divBdr>
                  <w:divsChild>
                    <w:div w:id="2078631188">
                      <w:marLeft w:val="0"/>
                      <w:marRight w:val="0"/>
                      <w:marTop w:val="0"/>
                      <w:marBottom w:val="0"/>
                      <w:divBdr>
                        <w:top w:val="none" w:sz="0" w:space="0" w:color="auto"/>
                        <w:left w:val="none" w:sz="0" w:space="0" w:color="auto"/>
                        <w:bottom w:val="none" w:sz="0" w:space="0" w:color="auto"/>
                        <w:right w:val="none" w:sz="0" w:space="0" w:color="auto"/>
                      </w:divBdr>
                      <w:divsChild>
                        <w:div w:id="668480922">
                          <w:marLeft w:val="0"/>
                          <w:marRight w:val="0"/>
                          <w:marTop w:val="0"/>
                          <w:marBottom w:val="0"/>
                          <w:divBdr>
                            <w:top w:val="none" w:sz="0" w:space="0" w:color="auto"/>
                            <w:left w:val="none" w:sz="0" w:space="0" w:color="auto"/>
                            <w:bottom w:val="none" w:sz="0" w:space="0" w:color="auto"/>
                            <w:right w:val="none" w:sz="0" w:space="0" w:color="auto"/>
                          </w:divBdr>
                          <w:divsChild>
                            <w:div w:id="148786045">
                              <w:marLeft w:val="0"/>
                              <w:marRight w:val="0"/>
                              <w:marTop w:val="0"/>
                              <w:marBottom w:val="0"/>
                              <w:divBdr>
                                <w:top w:val="none" w:sz="0" w:space="0" w:color="auto"/>
                                <w:left w:val="none" w:sz="0" w:space="0" w:color="auto"/>
                                <w:bottom w:val="none" w:sz="0" w:space="0" w:color="auto"/>
                                <w:right w:val="none" w:sz="0" w:space="0" w:color="auto"/>
                              </w:divBdr>
                              <w:divsChild>
                                <w:div w:id="285814197">
                                  <w:marLeft w:val="0"/>
                                  <w:marRight w:val="0"/>
                                  <w:marTop w:val="0"/>
                                  <w:marBottom w:val="0"/>
                                  <w:divBdr>
                                    <w:top w:val="none" w:sz="0" w:space="0" w:color="auto"/>
                                    <w:left w:val="none" w:sz="0" w:space="0" w:color="auto"/>
                                    <w:bottom w:val="none" w:sz="0" w:space="0" w:color="auto"/>
                                    <w:right w:val="none" w:sz="0" w:space="0" w:color="auto"/>
                                  </w:divBdr>
                                  <w:divsChild>
                                    <w:div w:id="380790515">
                                      <w:marLeft w:val="0"/>
                                      <w:marRight w:val="0"/>
                                      <w:marTop w:val="0"/>
                                      <w:marBottom w:val="0"/>
                                      <w:divBdr>
                                        <w:top w:val="none" w:sz="0" w:space="0" w:color="auto"/>
                                        <w:left w:val="none" w:sz="0" w:space="0" w:color="auto"/>
                                        <w:bottom w:val="none" w:sz="0" w:space="0" w:color="auto"/>
                                        <w:right w:val="none" w:sz="0" w:space="0" w:color="auto"/>
                                      </w:divBdr>
                                      <w:divsChild>
                                        <w:div w:id="15861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9521513">
      <w:bodyDiv w:val="1"/>
      <w:marLeft w:val="0"/>
      <w:marRight w:val="0"/>
      <w:marTop w:val="0"/>
      <w:marBottom w:val="0"/>
      <w:divBdr>
        <w:top w:val="none" w:sz="0" w:space="0" w:color="auto"/>
        <w:left w:val="none" w:sz="0" w:space="0" w:color="auto"/>
        <w:bottom w:val="none" w:sz="0" w:space="0" w:color="auto"/>
        <w:right w:val="none" w:sz="0" w:space="0" w:color="auto"/>
      </w:divBdr>
      <w:divsChild>
        <w:div w:id="1817410100">
          <w:marLeft w:val="0"/>
          <w:marRight w:val="0"/>
          <w:marTop w:val="0"/>
          <w:marBottom w:val="0"/>
          <w:divBdr>
            <w:top w:val="none" w:sz="0" w:space="0" w:color="auto"/>
            <w:left w:val="none" w:sz="0" w:space="0" w:color="auto"/>
            <w:bottom w:val="none" w:sz="0" w:space="0" w:color="auto"/>
            <w:right w:val="none" w:sz="0" w:space="0" w:color="auto"/>
          </w:divBdr>
        </w:div>
      </w:divsChild>
    </w:div>
    <w:div w:id="1403329872">
      <w:bodyDiv w:val="1"/>
      <w:marLeft w:val="0"/>
      <w:marRight w:val="0"/>
      <w:marTop w:val="0"/>
      <w:marBottom w:val="0"/>
      <w:divBdr>
        <w:top w:val="none" w:sz="0" w:space="0" w:color="auto"/>
        <w:left w:val="none" w:sz="0" w:space="0" w:color="auto"/>
        <w:bottom w:val="none" w:sz="0" w:space="0" w:color="auto"/>
        <w:right w:val="none" w:sz="0" w:space="0" w:color="auto"/>
      </w:divBdr>
      <w:divsChild>
        <w:div w:id="1632664890">
          <w:marLeft w:val="0"/>
          <w:marRight w:val="0"/>
          <w:marTop w:val="0"/>
          <w:marBottom w:val="0"/>
          <w:divBdr>
            <w:top w:val="none" w:sz="0" w:space="0" w:color="auto"/>
            <w:left w:val="none" w:sz="0" w:space="0" w:color="auto"/>
            <w:bottom w:val="none" w:sz="0" w:space="0" w:color="auto"/>
            <w:right w:val="none" w:sz="0" w:space="0" w:color="auto"/>
          </w:divBdr>
          <w:divsChild>
            <w:div w:id="1522277927">
              <w:marLeft w:val="0"/>
              <w:marRight w:val="0"/>
              <w:marTop w:val="0"/>
              <w:marBottom w:val="0"/>
              <w:divBdr>
                <w:top w:val="none" w:sz="0" w:space="0" w:color="auto"/>
                <w:left w:val="none" w:sz="0" w:space="0" w:color="auto"/>
                <w:bottom w:val="none" w:sz="0" w:space="0" w:color="auto"/>
                <w:right w:val="none" w:sz="0" w:space="0" w:color="auto"/>
              </w:divBdr>
              <w:divsChild>
                <w:div w:id="694236303">
                  <w:marLeft w:val="0"/>
                  <w:marRight w:val="0"/>
                  <w:marTop w:val="0"/>
                  <w:marBottom w:val="0"/>
                  <w:divBdr>
                    <w:top w:val="none" w:sz="0" w:space="0" w:color="auto"/>
                    <w:left w:val="none" w:sz="0" w:space="0" w:color="auto"/>
                    <w:bottom w:val="none" w:sz="0" w:space="0" w:color="auto"/>
                    <w:right w:val="none" w:sz="0" w:space="0" w:color="auto"/>
                  </w:divBdr>
                  <w:divsChild>
                    <w:div w:id="2107651580">
                      <w:marLeft w:val="0"/>
                      <w:marRight w:val="0"/>
                      <w:marTop w:val="0"/>
                      <w:marBottom w:val="0"/>
                      <w:divBdr>
                        <w:top w:val="none" w:sz="0" w:space="0" w:color="auto"/>
                        <w:left w:val="none" w:sz="0" w:space="0" w:color="auto"/>
                        <w:bottom w:val="none" w:sz="0" w:space="0" w:color="auto"/>
                        <w:right w:val="none" w:sz="0" w:space="0" w:color="auto"/>
                      </w:divBdr>
                      <w:divsChild>
                        <w:div w:id="181165239">
                          <w:marLeft w:val="0"/>
                          <w:marRight w:val="0"/>
                          <w:marTop w:val="0"/>
                          <w:marBottom w:val="0"/>
                          <w:divBdr>
                            <w:top w:val="none" w:sz="0" w:space="0" w:color="auto"/>
                            <w:left w:val="none" w:sz="0" w:space="0" w:color="auto"/>
                            <w:bottom w:val="none" w:sz="0" w:space="0" w:color="auto"/>
                            <w:right w:val="none" w:sz="0" w:space="0" w:color="auto"/>
                          </w:divBdr>
                          <w:divsChild>
                            <w:div w:id="1195656427">
                              <w:marLeft w:val="0"/>
                              <w:marRight w:val="0"/>
                              <w:marTop w:val="0"/>
                              <w:marBottom w:val="0"/>
                              <w:divBdr>
                                <w:top w:val="none" w:sz="0" w:space="0" w:color="auto"/>
                                <w:left w:val="none" w:sz="0" w:space="0" w:color="auto"/>
                                <w:bottom w:val="none" w:sz="0" w:space="0" w:color="auto"/>
                                <w:right w:val="none" w:sz="0" w:space="0" w:color="auto"/>
                              </w:divBdr>
                            </w:div>
                            <w:div w:id="144411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8991165">
      <w:bodyDiv w:val="1"/>
      <w:marLeft w:val="0"/>
      <w:marRight w:val="0"/>
      <w:marTop w:val="0"/>
      <w:marBottom w:val="0"/>
      <w:divBdr>
        <w:top w:val="none" w:sz="0" w:space="0" w:color="auto"/>
        <w:left w:val="none" w:sz="0" w:space="0" w:color="auto"/>
        <w:bottom w:val="none" w:sz="0" w:space="0" w:color="auto"/>
        <w:right w:val="none" w:sz="0" w:space="0" w:color="auto"/>
      </w:divBdr>
    </w:div>
    <w:div w:id="1422532214">
      <w:bodyDiv w:val="1"/>
      <w:marLeft w:val="0"/>
      <w:marRight w:val="0"/>
      <w:marTop w:val="0"/>
      <w:marBottom w:val="0"/>
      <w:divBdr>
        <w:top w:val="none" w:sz="0" w:space="0" w:color="auto"/>
        <w:left w:val="none" w:sz="0" w:space="0" w:color="auto"/>
        <w:bottom w:val="none" w:sz="0" w:space="0" w:color="auto"/>
        <w:right w:val="none" w:sz="0" w:space="0" w:color="auto"/>
      </w:divBdr>
      <w:divsChild>
        <w:div w:id="1003750402">
          <w:marLeft w:val="0"/>
          <w:marRight w:val="0"/>
          <w:marTop w:val="0"/>
          <w:marBottom w:val="0"/>
          <w:divBdr>
            <w:top w:val="none" w:sz="0" w:space="0" w:color="auto"/>
            <w:left w:val="none" w:sz="0" w:space="0" w:color="auto"/>
            <w:bottom w:val="none" w:sz="0" w:space="0" w:color="auto"/>
            <w:right w:val="none" w:sz="0" w:space="0" w:color="auto"/>
          </w:divBdr>
          <w:divsChild>
            <w:div w:id="1478955247">
              <w:marLeft w:val="0"/>
              <w:marRight w:val="0"/>
              <w:marTop w:val="0"/>
              <w:marBottom w:val="0"/>
              <w:divBdr>
                <w:top w:val="none" w:sz="0" w:space="0" w:color="auto"/>
                <w:left w:val="none" w:sz="0" w:space="0" w:color="auto"/>
                <w:bottom w:val="none" w:sz="0" w:space="0" w:color="auto"/>
                <w:right w:val="none" w:sz="0" w:space="0" w:color="auto"/>
              </w:divBdr>
              <w:divsChild>
                <w:div w:id="667445011">
                  <w:marLeft w:val="0"/>
                  <w:marRight w:val="0"/>
                  <w:marTop w:val="0"/>
                  <w:marBottom w:val="0"/>
                  <w:divBdr>
                    <w:top w:val="none" w:sz="0" w:space="0" w:color="auto"/>
                    <w:left w:val="none" w:sz="0" w:space="0" w:color="auto"/>
                    <w:bottom w:val="none" w:sz="0" w:space="0" w:color="auto"/>
                    <w:right w:val="none" w:sz="0" w:space="0" w:color="auto"/>
                  </w:divBdr>
                  <w:divsChild>
                    <w:div w:id="1582174003">
                      <w:marLeft w:val="0"/>
                      <w:marRight w:val="0"/>
                      <w:marTop w:val="0"/>
                      <w:marBottom w:val="0"/>
                      <w:divBdr>
                        <w:top w:val="none" w:sz="0" w:space="0" w:color="auto"/>
                        <w:left w:val="none" w:sz="0" w:space="0" w:color="auto"/>
                        <w:bottom w:val="none" w:sz="0" w:space="0" w:color="auto"/>
                        <w:right w:val="none" w:sz="0" w:space="0" w:color="auto"/>
                      </w:divBdr>
                      <w:divsChild>
                        <w:div w:id="1420055860">
                          <w:marLeft w:val="0"/>
                          <w:marRight w:val="0"/>
                          <w:marTop w:val="0"/>
                          <w:marBottom w:val="0"/>
                          <w:divBdr>
                            <w:top w:val="none" w:sz="0" w:space="0" w:color="auto"/>
                            <w:left w:val="none" w:sz="0" w:space="0" w:color="auto"/>
                            <w:bottom w:val="none" w:sz="0" w:space="0" w:color="auto"/>
                            <w:right w:val="none" w:sz="0" w:space="0" w:color="auto"/>
                          </w:divBdr>
                          <w:divsChild>
                            <w:div w:id="1415591889">
                              <w:marLeft w:val="0"/>
                              <w:marRight w:val="0"/>
                              <w:marTop w:val="0"/>
                              <w:marBottom w:val="0"/>
                              <w:divBdr>
                                <w:top w:val="none" w:sz="0" w:space="0" w:color="auto"/>
                                <w:left w:val="none" w:sz="0" w:space="0" w:color="auto"/>
                                <w:bottom w:val="none" w:sz="0" w:space="0" w:color="auto"/>
                                <w:right w:val="none" w:sz="0" w:space="0" w:color="auto"/>
                              </w:divBdr>
                              <w:divsChild>
                                <w:div w:id="1370764314">
                                  <w:marLeft w:val="0"/>
                                  <w:marRight w:val="0"/>
                                  <w:marTop w:val="0"/>
                                  <w:marBottom w:val="0"/>
                                  <w:divBdr>
                                    <w:top w:val="none" w:sz="0" w:space="0" w:color="auto"/>
                                    <w:left w:val="none" w:sz="0" w:space="0" w:color="auto"/>
                                    <w:bottom w:val="none" w:sz="0" w:space="0" w:color="auto"/>
                                    <w:right w:val="none" w:sz="0" w:space="0" w:color="auto"/>
                                  </w:divBdr>
                                  <w:divsChild>
                                    <w:div w:id="1576470717">
                                      <w:marLeft w:val="0"/>
                                      <w:marRight w:val="0"/>
                                      <w:marTop w:val="0"/>
                                      <w:marBottom w:val="0"/>
                                      <w:divBdr>
                                        <w:top w:val="none" w:sz="0" w:space="0" w:color="auto"/>
                                        <w:left w:val="none" w:sz="0" w:space="0" w:color="auto"/>
                                        <w:bottom w:val="none" w:sz="0" w:space="0" w:color="auto"/>
                                        <w:right w:val="none" w:sz="0" w:space="0" w:color="auto"/>
                                      </w:divBdr>
                                      <w:divsChild>
                                        <w:div w:id="343824689">
                                          <w:marLeft w:val="0"/>
                                          <w:marRight w:val="0"/>
                                          <w:marTop w:val="0"/>
                                          <w:marBottom w:val="0"/>
                                          <w:divBdr>
                                            <w:top w:val="none" w:sz="0" w:space="0" w:color="auto"/>
                                            <w:left w:val="none" w:sz="0" w:space="0" w:color="auto"/>
                                            <w:bottom w:val="none" w:sz="0" w:space="0" w:color="auto"/>
                                            <w:right w:val="none" w:sz="0" w:space="0" w:color="auto"/>
                                          </w:divBdr>
                                          <w:divsChild>
                                            <w:div w:id="458569492">
                                              <w:marLeft w:val="0"/>
                                              <w:marRight w:val="0"/>
                                              <w:marTop w:val="0"/>
                                              <w:marBottom w:val="0"/>
                                              <w:divBdr>
                                                <w:top w:val="none" w:sz="0" w:space="0" w:color="auto"/>
                                                <w:left w:val="none" w:sz="0" w:space="0" w:color="auto"/>
                                                <w:bottom w:val="none" w:sz="0" w:space="0" w:color="auto"/>
                                                <w:right w:val="none" w:sz="0" w:space="0" w:color="auto"/>
                                              </w:divBdr>
                                              <w:divsChild>
                                                <w:div w:id="110057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9230027">
      <w:bodyDiv w:val="1"/>
      <w:marLeft w:val="0"/>
      <w:marRight w:val="0"/>
      <w:marTop w:val="0"/>
      <w:marBottom w:val="0"/>
      <w:divBdr>
        <w:top w:val="none" w:sz="0" w:space="0" w:color="auto"/>
        <w:left w:val="none" w:sz="0" w:space="0" w:color="auto"/>
        <w:bottom w:val="none" w:sz="0" w:space="0" w:color="auto"/>
        <w:right w:val="none" w:sz="0" w:space="0" w:color="auto"/>
      </w:divBdr>
    </w:div>
    <w:div w:id="1433743727">
      <w:bodyDiv w:val="1"/>
      <w:marLeft w:val="0"/>
      <w:marRight w:val="0"/>
      <w:marTop w:val="0"/>
      <w:marBottom w:val="0"/>
      <w:divBdr>
        <w:top w:val="none" w:sz="0" w:space="0" w:color="auto"/>
        <w:left w:val="none" w:sz="0" w:space="0" w:color="auto"/>
        <w:bottom w:val="none" w:sz="0" w:space="0" w:color="auto"/>
        <w:right w:val="none" w:sz="0" w:space="0" w:color="auto"/>
      </w:divBdr>
      <w:divsChild>
        <w:div w:id="1500119222">
          <w:marLeft w:val="0"/>
          <w:marRight w:val="0"/>
          <w:marTop w:val="0"/>
          <w:marBottom w:val="0"/>
          <w:divBdr>
            <w:top w:val="none" w:sz="0" w:space="0" w:color="auto"/>
            <w:left w:val="none" w:sz="0" w:space="0" w:color="auto"/>
            <w:bottom w:val="none" w:sz="0" w:space="0" w:color="auto"/>
            <w:right w:val="none" w:sz="0" w:space="0" w:color="auto"/>
          </w:divBdr>
          <w:divsChild>
            <w:div w:id="817460171">
              <w:marLeft w:val="0"/>
              <w:marRight w:val="0"/>
              <w:marTop w:val="0"/>
              <w:marBottom w:val="0"/>
              <w:divBdr>
                <w:top w:val="none" w:sz="0" w:space="0" w:color="auto"/>
                <w:left w:val="none" w:sz="0" w:space="0" w:color="auto"/>
                <w:bottom w:val="none" w:sz="0" w:space="0" w:color="auto"/>
                <w:right w:val="none" w:sz="0" w:space="0" w:color="auto"/>
              </w:divBdr>
              <w:divsChild>
                <w:div w:id="89497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6014">
          <w:marLeft w:val="0"/>
          <w:marRight w:val="0"/>
          <w:marTop w:val="0"/>
          <w:marBottom w:val="0"/>
          <w:divBdr>
            <w:top w:val="none" w:sz="0" w:space="0" w:color="auto"/>
            <w:left w:val="none" w:sz="0" w:space="0" w:color="auto"/>
            <w:bottom w:val="none" w:sz="0" w:space="0" w:color="auto"/>
            <w:right w:val="none" w:sz="0" w:space="0" w:color="auto"/>
          </w:divBdr>
          <w:divsChild>
            <w:div w:id="1220895216">
              <w:marLeft w:val="0"/>
              <w:marRight w:val="0"/>
              <w:marTop w:val="0"/>
              <w:marBottom w:val="0"/>
              <w:divBdr>
                <w:top w:val="none" w:sz="0" w:space="0" w:color="auto"/>
                <w:left w:val="none" w:sz="0" w:space="0" w:color="auto"/>
                <w:bottom w:val="none" w:sz="0" w:space="0" w:color="auto"/>
                <w:right w:val="none" w:sz="0" w:space="0" w:color="auto"/>
              </w:divBdr>
              <w:divsChild>
                <w:div w:id="150234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814905">
      <w:bodyDiv w:val="1"/>
      <w:marLeft w:val="0"/>
      <w:marRight w:val="0"/>
      <w:marTop w:val="0"/>
      <w:marBottom w:val="0"/>
      <w:divBdr>
        <w:top w:val="none" w:sz="0" w:space="0" w:color="auto"/>
        <w:left w:val="none" w:sz="0" w:space="0" w:color="auto"/>
        <w:bottom w:val="none" w:sz="0" w:space="0" w:color="auto"/>
        <w:right w:val="none" w:sz="0" w:space="0" w:color="auto"/>
      </w:divBdr>
    </w:div>
    <w:div w:id="1435320092">
      <w:bodyDiv w:val="1"/>
      <w:marLeft w:val="0"/>
      <w:marRight w:val="0"/>
      <w:marTop w:val="0"/>
      <w:marBottom w:val="0"/>
      <w:divBdr>
        <w:top w:val="none" w:sz="0" w:space="0" w:color="auto"/>
        <w:left w:val="none" w:sz="0" w:space="0" w:color="auto"/>
        <w:bottom w:val="none" w:sz="0" w:space="0" w:color="auto"/>
        <w:right w:val="none" w:sz="0" w:space="0" w:color="auto"/>
      </w:divBdr>
      <w:divsChild>
        <w:div w:id="1503081851">
          <w:marLeft w:val="0"/>
          <w:marRight w:val="0"/>
          <w:marTop w:val="0"/>
          <w:marBottom w:val="0"/>
          <w:divBdr>
            <w:top w:val="none" w:sz="0" w:space="0" w:color="auto"/>
            <w:left w:val="none" w:sz="0" w:space="0" w:color="auto"/>
            <w:bottom w:val="none" w:sz="0" w:space="0" w:color="auto"/>
            <w:right w:val="none" w:sz="0" w:space="0" w:color="auto"/>
          </w:divBdr>
        </w:div>
      </w:divsChild>
    </w:div>
    <w:div w:id="1440373574">
      <w:bodyDiv w:val="1"/>
      <w:marLeft w:val="0"/>
      <w:marRight w:val="0"/>
      <w:marTop w:val="0"/>
      <w:marBottom w:val="0"/>
      <w:divBdr>
        <w:top w:val="none" w:sz="0" w:space="0" w:color="auto"/>
        <w:left w:val="none" w:sz="0" w:space="0" w:color="auto"/>
        <w:bottom w:val="none" w:sz="0" w:space="0" w:color="auto"/>
        <w:right w:val="none" w:sz="0" w:space="0" w:color="auto"/>
      </w:divBdr>
      <w:divsChild>
        <w:div w:id="103888308">
          <w:marLeft w:val="0"/>
          <w:marRight w:val="0"/>
          <w:marTop w:val="0"/>
          <w:marBottom w:val="0"/>
          <w:divBdr>
            <w:top w:val="none" w:sz="0" w:space="0" w:color="auto"/>
            <w:left w:val="none" w:sz="0" w:space="0" w:color="auto"/>
            <w:bottom w:val="none" w:sz="0" w:space="0" w:color="auto"/>
            <w:right w:val="none" w:sz="0" w:space="0" w:color="auto"/>
          </w:divBdr>
        </w:div>
      </w:divsChild>
    </w:div>
    <w:div w:id="1444769661">
      <w:bodyDiv w:val="1"/>
      <w:marLeft w:val="0"/>
      <w:marRight w:val="0"/>
      <w:marTop w:val="0"/>
      <w:marBottom w:val="0"/>
      <w:divBdr>
        <w:top w:val="none" w:sz="0" w:space="0" w:color="auto"/>
        <w:left w:val="none" w:sz="0" w:space="0" w:color="auto"/>
        <w:bottom w:val="none" w:sz="0" w:space="0" w:color="auto"/>
        <w:right w:val="none" w:sz="0" w:space="0" w:color="auto"/>
      </w:divBdr>
    </w:div>
    <w:div w:id="1445543361">
      <w:bodyDiv w:val="1"/>
      <w:marLeft w:val="0"/>
      <w:marRight w:val="0"/>
      <w:marTop w:val="0"/>
      <w:marBottom w:val="0"/>
      <w:divBdr>
        <w:top w:val="none" w:sz="0" w:space="0" w:color="auto"/>
        <w:left w:val="none" w:sz="0" w:space="0" w:color="auto"/>
        <w:bottom w:val="none" w:sz="0" w:space="0" w:color="auto"/>
        <w:right w:val="none" w:sz="0" w:space="0" w:color="auto"/>
      </w:divBdr>
    </w:div>
    <w:div w:id="1447114784">
      <w:bodyDiv w:val="1"/>
      <w:marLeft w:val="0"/>
      <w:marRight w:val="0"/>
      <w:marTop w:val="0"/>
      <w:marBottom w:val="0"/>
      <w:divBdr>
        <w:top w:val="none" w:sz="0" w:space="0" w:color="auto"/>
        <w:left w:val="none" w:sz="0" w:space="0" w:color="auto"/>
        <w:bottom w:val="none" w:sz="0" w:space="0" w:color="auto"/>
        <w:right w:val="none" w:sz="0" w:space="0" w:color="auto"/>
      </w:divBdr>
    </w:div>
    <w:div w:id="1450079015">
      <w:bodyDiv w:val="1"/>
      <w:marLeft w:val="0"/>
      <w:marRight w:val="0"/>
      <w:marTop w:val="0"/>
      <w:marBottom w:val="0"/>
      <w:divBdr>
        <w:top w:val="none" w:sz="0" w:space="0" w:color="auto"/>
        <w:left w:val="none" w:sz="0" w:space="0" w:color="auto"/>
        <w:bottom w:val="none" w:sz="0" w:space="0" w:color="auto"/>
        <w:right w:val="none" w:sz="0" w:space="0" w:color="auto"/>
      </w:divBdr>
    </w:div>
    <w:div w:id="1450901883">
      <w:bodyDiv w:val="1"/>
      <w:marLeft w:val="0"/>
      <w:marRight w:val="0"/>
      <w:marTop w:val="0"/>
      <w:marBottom w:val="0"/>
      <w:divBdr>
        <w:top w:val="none" w:sz="0" w:space="0" w:color="auto"/>
        <w:left w:val="none" w:sz="0" w:space="0" w:color="auto"/>
        <w:bottom w:val="none" w:sz="0" w:space="0" w:color="auto"/>
        <w:right w:val="none" w:sz="0" w:space="0" w:color="auto"/>
      </w:divBdr>
      <w:divsChild>
        <w:div w:id="440224322">
          <w:marLeft w:val="0"/>
          <w:marRight w:val="0"/>
          <w:marTop w:val="0"/>
          <w:marBottom w:val="0"/>
          <w:divBdr>
            <w:top w:val="none" w:sz="0" w:space="0" w:color="auto"/>
            <w:left w:val="none" w:sz="0" w:space="0" w:color="auto"/>
            <w:bottom w:val="none" w:sz="0" w:space="0" w:color="auto"/>
            <w:right w:val="none" w:sz="0" w:space="0" w:color="auto"/>
          </w:divBdr>
          <w:divsChild>
            <w:div w:id="715277814">
              <w:marLeft w:val="0"/>
              <w:marRight w:val="0"/>
              <w:marTop w:val="0"/>
              <w:marBottom w:val="0"/>
              <w:divBdr>
                <w:top w:val="none" w:sz="0" w:space="0" w:color="auto"/>
                <w:left w:val="none" w:sz="0" w:space="0" w:color="auto"/>
                <w:bottom w:val="none" w:sz="0" w:space="0" w:color="auto"/>
                <w:right w:val="none" w:sz="0" w:space="0" w:color="auto"/>
              </w:divBdr>
              <w:divsChild>
                <w:div w:id="445655387">
                  <w:marLeft w:val="0"/>
                  <w:marRight w:val="0"/>
                  <w:marTop w:val="0"/>
                  <w:marBottom w:val="0"/>
                  <w:divBdr>
                    <w:top w:val="none" w:sz="0" w:space="0" w:color="auto"/>
                    <w:left w:val="none" w:sz="0" w:space="0" w:color="auto"/>
                    <w:bottom w:val="none" w:sz="0" w:space="0" w:color="auto"/>
                    <w:right w:val="none" w:sz="0" w:space="0" w:color="auto"/>
                  </w:divBdr>
                  <w:divsChild>
                    <w:div w:id="128388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556585">
      <w:bodyDiv w:val="1"/>
      <w:marLeft w:val="0"/>
      <w:marRight w:val="0"/>
      <w:marTop w:val="0"/>
      <w:marBottom w:val="0"/>
      <w:divBdr>
        <w:top w:val="none" w:sz="0" w:space="0" w:color="auto"/>
        <w:left w:val="none" w:sz="0" w:space="0" w:color="auto"/>
        <w:bottom w:val="none" w:sz="0" w:space="0" w:color="auto"/>
        <w:right w:val="none" w:sz="0" w:space="0" w:color="auto"/>
      </w:divBdr>
      <w:divsChild>
        <w:div w:id="111948129">
          <w:marLeft w:val="0"/>
          <w:marRight w:val="0"/>
          <w:marTop w:val="0"/>
          <w:marBottom w:val="0"/>
          <w:divBdr>
            <w:top w:val="none" w:sz="0" w:space="0" w:color="auto"/>
            <w:left w:val="none" w:sz="0" w:space="0" w:color="auto"/>
            <w:bottom w:val="none" w:sz="0" w:space="0" w:color="auto"/>
            <w:right w:val="none" w:sz="0" w:space="0" w:color="auto"/>
          </w:divBdr>
        </w:div>
        <w:div w:id="157695721">
          <w:marLeft w:val="0"/>
          <w:marRight w:val="0"/>
          <w:marTop w:val="0"/>
          <w:marBottom w:val="0"/>
          <w:divBdr>
            <w:top w:val="none" w:sz="0" w:space="0" w:color="auto"/>
            <w:left w:val="none" w:sz="0" w:space="0" w:color="auto"/>
            <w:bottom w:val="none" w:sz="0" w:space="0" w:color="auto"/>
            <w:right w:val="none" w:sz="0" w:space="0" w:color="auto"/>
          </w:divBdr>
        </w:div>
        <w:div w:id="446050376">
          <w:marLeft w:val="0"/>
          <w:marRight w:val="0"/>
          <w:marTop w:val="0"/>
          <w:marBottom w:val="0"/>
          <w:divBdr>
            <w:top w:val="none" w:sz="0" w:space="0" w:color="auto"/>
            <w:left w:val="none" w:sz="0" w:space="0" w:color="auto"/>
            <w:bottom w:val="none" w:sz="0" w:space="0" w:color="auto"/>
            <w:right w:val="none" w:sz="0" w:space="0" w:color="auto"/>
          </w:divBdr>
        </w:div>
        <w:div w:id="526911327">
          <w:marLeft w:val="0"/>
          <w:marRight w:val="0"/>
          <w:marTop w:val="0"/>
          <w:marBottom w:val="0"/>
          <w:divBdr>
            <w:top w:val="none" w:sz="0" w:space="0" w:color="auto"/>
            <w:left w:val="none" w:sz="0" w:space="0" w:color="auto"/>
            <w:bottom w:val="none" w:sz="0" w:space="0" w:color="auto"/>
            <w:right w:val="none" w:sz="0" w:space="0" w:color="auto"/>
          </w:divBdr>
        </w:div>
        <w:div w:id="559288174">
          <w:marLeft w:val="0"/>
          <w:marRight w:val="0"/>
          <w:marTop w:val="0"/>
          <w:marBottom w:val="0"/>
          <w:divBdr>
            <w:top w:val="none" w:sz="0" w:space="0" w:color="auto"/>
            <w:left w:val="none" w:sz="0" w:space="0" w:color="auto"/>
            <w:bottom w:val="none" w:sz="0" w:space="0" w:color="auto"/>
            <w:right w:val="none" w:sz="0" w:space="0" w:color="auto"/>
          </w:divBdr>
        </w:div>
        <w:div w:id="816578889">
          <w:marLeft w:val="0"/>
          <w:marRight w:val="0"/>
          <w:marTop w:val="0"/>
          <w:marBottom w:val="0"/>
          <w:divBdr>
            <w:top w:val="none" w:sz="0" w:space="0" w:color="auto"/>
            <w:left w:val="none" w:sz="0" w:space="0" w:color="auto"/>
            <w:bottom w:val="none" w:sz="0" w:space="0" w:color="auto"/>
            <w:right w:val="none" w:sz="0" w:space="0" w:color="auto"/>
          </w:divBdr>
        </w:div>
        <w:div w:id="862669859">
          <w:marLeft w:val="0"/>
          <w:marRight w:val="0"/>
          <w:marTop w:val="0"/>
          <w:marBottom w:val="0"/>
          <w:divBdr>
            <w:top w:val="none" w:sz="0" w:space="0" w:color="auto"/>
            <w:left w:val="none" w:sz="0" w:space="0" w:color="auto"/>
            <w:bottom w:val="none" w:sz="0" w:space="0" w:color="auto"/>
            <w:right w:val="none" w:sz="0" w:space="0" w:color="auto"/>
          </w:divBdr>
        </w:div>
        <w:div w:id="1055272885">
          <w:marLeft w:val="0"/>
          <w:marRight w:val="0"/>
          <w:marTop w:val="0"/>
          <w:marBottom w:val="0"/>
          <w:divBdr>
            <w:top w:val="none" w:sz="0" w:space="0" w:color="auto"/>
            <w:left w:val="none" w:sz="0" w:space="0" w:color="auto"/>
            <w:bottom w:val="none" w:sz="0" w:space="0" w:color="auto"/>
            <w:right w:val="none" w:sz="0" w:space="0" w:color="auto"/>
          </w:divBdr>
        </w:div>
        <w:div w:id="1329282543">
          <w:marLeft w:val="0"/>
          <w:marRight w:val="0"/>
          <w:marTop w:val="0"/>
          <w:marBottom w:val="0"/>
          <w:divBdr>
            <w:top w:val="none" w:sz="0" w:space="0" w:color="auto"/>
            <w:left w:val="none" w:sz="0" w:space="0" w:color="auto"/>
            <w:bottom w:val="none" w:sz="0" w:space="0" w:color="auto"/>
            <w:right w:val="none" w:sz="0" w:space="0" w:color="auto"/>
          </w:divBdr>
        </w:div>
        <w:div w:id="1621456565">
          <w:marLeft w:val="0"/>
          <w:marRight w:val="0"/>
          <w:marTop w:val="0"/>
          <w:marBottom w:val="0"/>
          <w:divBdr>
            <w:top w:val="none" w:sz="0" w:space="0" w:color="auto"/>
            <w:left w:val="none" w:sz="0" w:space="0" w:color="auto"/>
            <w:bottom w:val="none" w:sz="0" w:space="0" w:color="auto"/>
            <w:right w:val="none" w:sz="0" w:space="0" w:color="auto"/>
          </w:divBdr>
        </w:div>
        <w:div w:id="1621646744">
          <w:marLeft w:val="0"/>
          <w:marRight w:val="0"/>
          <w:marTop w:val="0"/>
          <w:marBottom w:val="0"/>
          <w:divBdr>
            <w:top w:val="none" w:sz="0" w:space="0" w:color="auto"/>
            <w:left w:val="none" w:sz="0" w:space="0" w:color="auto"/>
            <w:bottom w:val="none" w:sz="0" w:space="0" w:color="auto"/>
            <w:right w:val="none" w:sz="0" w:space="0" w:color="auto"/>
          </w:divBdr>
        </w:div>
        <w:div w:id="1679381603">
          <w:marLeft w:val="0"/>
          <w:marRight w:val="0"/>
          <w:marTop w:val="0"/>
          <w:marBottom w:val="0"/>
          <w:divBdr>
            <w:top w:val="none" w:sz="0" w:space="0" w:color="auto"/>
            <w:left w:val="none" w:sz="0" w:space="0" w:color="auto"/>
            <w:bottom w:val="none" w:sz="0" w:space="0" w:color="auto"/>
            <w:right w:val="none" w:sz="0" w:space="0" w:color="auto"/>
          </w:divBdr>
        </w:div>
        <w:div w:id="1826314388">
          <w:marLeft w:val="0"/>
          <w:marRight w:val="0"/>
          <w:marTop w:val="0"/>
          <w:marBottom w:val="0"/>
          <w:divBdr>
            <w:top w:val="none" w:sz="0" w:space="0" w:color="auto"/>
            <w:left w:val="none" w:sz="0" w:space="0" w:color="auto"/>
            <w:bottom w:val="none" w:sz="0" w:space="0" w:color="auto"/>
            <w:right w:val="none" w:sz="0" w:space="0" w:color="auto"/>
          </w:divBdr>
        </w:div>
      </w:divsChild>
    </w:div>
    <w:div w:id="1452868044">
      <w:bodyDiv w:val="1"/>
      <w:marLeft w:val="0"/>
      <w:marRight w:val="0"/>
      <w:marTop w:val="0"/>
      <w:marBottom w:val="0"/>
      <w:divBdr>
        <w:top w:val="none" w:sz="0" w:space="0" w:color="auto"/>
        <w:left w:val="none" w:sz="0" w:space="0" w:color="auto"/>
        <w:bottom w:val="none" w:sz="0" w:space="0" w:color="auto"/>
        <w:right w:val="none" w:sz="0" w:space="0" w:color="auto"/>
      </w:divBdr>
    </w:div>
    <w:div w:id="1455057709">
      <w:bodyDiv w:val="1"/>
      <w:marLeft w:val="0"/>
      <w:marRight w:val="0"/>
      <w:marTop w:val="0"/>
      <w:marBottom w:val="0"/>
      <w:divBdr>
        <w:top w:val="none" w:sz="0" w:space="0" w:color="auto"/>
        <w:left w:val="none" w:sz="0" w:space="0" w:color="auto"/>
        <w:bottom w:val="none" w:sz="0" w:space="0" w:color="auto"/>
        <w:right w:val="none" w:sz="0" w:space="0" w:color="auto"/>
      </w:divBdr>
      <w:divsChild>
        <w:div w:id="96827880">
          <w:marLeft w:val="0"/>
          <w:marRight w:val="0"/>
          <w:marTop w:val="0"/>
          <w:marBottom w:val="0"/>
          <w:divBdr>
            <w:top w:val="none" w:sz="0" w:space="0" w:color="auto"/>
            <w:left w:val="none" w:sz="0" w:space="0" w:color="auto"/>
            <w:bottom w:val="none" w:sz="0" w:space="0" w:color="auto"/>
            <w:right w:val="none" w:sz="0" w:space="0" w:color="auto"/>
          </w:divBdr>
        </w:div>
      </w:divsChild>
    </w:div>
    <w:div w:id="1457406836">
      <w:bodyDiv w:val="1"/>
      <w:marLeft w:val="0"/>
      <w:marRight w:val="0"/>
      <w:marTop w:val="0"/>
      <w:marBottom w:val="0"/>
      <w:divBdr>
        <w:top w:val="none" w:sz="0" w:space="0" w:color="auto"/>
        <w:left w:val="none" w:sz="0" w:space="0" w:color="auto"/>
        <w:bottom w:val="none" w:sz="0" w:space="0" w:color="auto"/>
        <w:right w:val="none" w:sz="0" w:space="0" w:color="auto"/>
      </w:divBdr>
      <w:divsChild>
        <w:div w:id="901988912">
          <w:marLeft w:val="150"/>
          <w:marRight w:val="150"/>
          <w:marTop w:val="0"/>
          <w:marBottom w:val="150"/>
          <w:divBdr>
            <w:top w:val="none" w:sz="0" w:space="0" w:color="auto"/>
            <w:left w:val="none" w:sz="0" w:space="0" w:color="auto"/>
            <w:bottom w:val="none" w:sz="0" w:space="0" w:color="auto"/>
            <w:right w:val="none" w:sz="0" w:space="0" w:color="auto"/>
          </w:divBdr>
          <w:divsChild>
            <w:div w:id="103746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5982">
      <w:bodyDiv w:val="1"/>
      <w:marLeft w:val="0"/>
      <w:marRight w:val="0"/>
      <w:marTop w:val="0"/>
      <w:marBottom w:val="0"/>
      <w:divBdr>
        <w:top w:val="none" w:sz="0" w:space="0" w:color="auto"/>
        <w:left w:val="none" w:sz="0" w:space="0" w:color="auto"/>
        <w:bottom w:val="none" w:sz="0" w:space="0" w:color="auto"/>
        <w:right w:val="none" w:sz="0" w:space="0" w:color="auto"/>
      </w:divBdr>
      <w:divsChild>
        <w:div w:id="264194746">
          <w:marLeft w:val="0"/>
          <w:marRight w:val="0"/>
          <w:marTop w:val="0"/>
          <w:marBottom w:val="0"/>
          <w:divBdr>
            <w:top w:val="none" w:sz="0" w:space="0" w:color="auto"/>
            <w:left w:val="none" w:sz="0" w:space="0" w:color="auto"/>
            <w:bottom w:val="none" w:sz="0" w:space="0" w:color="auto"/>
            <w:right w:val="none" w:sz="0" w:space="0" w:color="auto"/>
          </w:divBdr>
          <w:divsChild>
            <w:div w:id="1936284345">
              <w:marLeft w:val="0"/>
              <w:marRight w:val="0"/>
              <w:marTop w:val="0"/>
              <w:marBottom w:val="0"/>
              <w:divBdr>
                <w:top w:val="none" w:sz="0" w:space="0" w:color="auto"/>
                <w:left w:val="none" w:sz="0" w:space="0" w:color="auto"/>
                <w:bottom w:val="none" w:sz="0" w:space="0" w:color="auto"/>
                <w:right w:val="none" w:sz="0" w:space="0" w:color="auto"/>
              </w:divBdr>
              <w:divsChild>
                <w:div w:id="61028973">
                  <w:marLeft w:val="0"/>
                  <w:marRight w:val="0"/>
                  <w:marTop w:val="0"/>
                  <w:marBottom w:val="0"/>
                  <w:divBdr>
                    <w:top w:val="none" w:sz="0" w:space="0" w:color="auto"/>
                    <w:left w:val="none" w:sz="0" w:space="0" w:color="auto"/>
                    <w:bottom w:val="none" w:sz="0" w:space="0" w:color="auto"/>
                    <w:right w:val="none" w:sz="0" w:space="0" w:color="auto"/>
                  </w:divBdr>
                  <w:divsChild>
                    <w:div w:id="1817839660">
                      <w:marLeft w:val="0"/>
                      <w:marRight w:val="0"/>
                      <w:marTop w:val="0"/>
                      <w:marBottom w:val="0"/>
                      <w:divBdr>
                        <w:top w:val="none" w:sz="0" w:space="0" w:color="auto"/>
                        <w:left w:val="none" w:sz="0" w:space="0" w:color="auto"/>
                        <w:bottom w:val="none" w:sz="0" w:space="0" w:color="auto"/>
                        <w:right w:val="none" w:sz="0" w:space="0" w:color="auto"/>
                      </w:divBdr>
                      <w:divsChild>
                        <w:div w:id="181096863">
                          <w:marLeft w:val="0"/>
                          <w:marRight w:val="0"/>
                          <w:marTop w:val="0"/>
                          <w:marBottom w:val="0"/>
                          <w:divBdr>
                            <w:top w:val="none" w:sz="0" w:space="0" w:color="auto"/>
                            <w:left w:val="none" w:sz="0" w:space="0" w:color="auto"/>
                            <w:bottom w:val="none" w:sz="0" w:space="0" w:color="auto"/>
                            <w:right w:val="none" w:sz="0" w:space="0" w:color="auto"/>
                          </w:divBdr>
                          <w:divsChild>
                            <w:div w:id="164169332">
                              <w:marLeft w:val="0"/>
                              <w:marRight w:val="0"/>
                              <w:marTop w:val="0"/>
                              <w:marBottom w:val="0"/>
                              <w:divBdr>
                                <w:top w:val="none" w:sz="0" w:space="0" w:color="auto"/>
                                <w:left w:val="none" w:sz="0" w:space="0" w:color="auto"/>
                                <w:bottom w:val="none" w:sz="0" w:space="0" w:color="auto"/>
                                <w:right w:val="none" w:sz="0" w:space="0" w:color="auto"/>
                              </w:divBdr>
                              <w:divsChild>
                                <w:div w:id="1622154546">
                                  <w:marLeft w:val="0"/>
                                  <w:marRight w:val="0"/>
                                  <w:marTop w:val="0"/>
                                  <w:marBottom w:val="0"/>
                                  <w:divBdr>
                                    <w:top w:val="none" w:sz="0" w:space="0" w:color="auto"/>
                                    <w:left w:val="none" w:sz="0" w:space="0" w:color="auto"/>
                                    <w:bottom w:val="none" w:sz="0" w:space="0" w:color="auto"/>
                                    <w:right w:val="none" w:sz="0" w:space="0" w:color="auto"/>
                                  </w:divBdr>
                                  <w:divsChild>
                                    <w:div w:id="1736123577">
                                      <w:marLeft w:val="0"/>
                                      <w:marRight w:val="0"/>
                                      <w:marTop w:val="0"/>
                                      <w:marBottom w:val="0"/>
                                      <w:divBdr>
                                        <w:top w:val="none" w:sz="0" w:space="0" w:color="auto"/>
                                        <w:left w:val="none" w:sz="0" w:space="0" w:color="auto"/>
                                        <w:bottom w:val="none" w:sz="0" w:space="0" w:color="auto"/>
                                        <w:right w:val="none" w:sz="0" w:space="0" w:color="auto"/>
                                      </w:divBdr>
                                      <w:divsChild>
                                        <w:div w:id="950087579">
                                          <w:marLeft w:val="0"/>
                                          <w:marRight w:val="0"/>
                                          <w:marTop w:val="0"/>
                                          <w:marBottom w:val="0"/>
                                          <w:divBdr>
                                            <w:top w:val="none" w:sz="0" w:space="0" w:color="auto"/>
                                            <w:left w:val="none" w:sz="0" w:space="0" w:color="auto"/>
                                            <w:bottom w:val="none" w:sz="0" w:space="0" w:color="auto"/>
                                            <w:right w:val="none" w:sz="0" w:space="0" w:color="auto"/>
                                          </w:divBdr>
                                          <w:divsChild>
                                            <w:div w:id="15448296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147768">
                                                  <w:marLeft w:val="0"/>
                                                  <w:marRight w:val="0"/>
                                                  <w:marTop w:val="0"/>
                                                  <w:marBottom w:val="0"/>
                                                  <w:divBdr>
                                                    <w:top w:val="none" w:sz="0" w:space="0" w:color="auto"/>
                                                    <w:left w:val="none" w:sz="0" w:space="0" w:color="auto"/>
                                                    <w:bottom w:val="none" w:sz="0" w:space="0" w:color="auto"/>
                                                    <w:right w:val="none" w:sz="0" w:space="0" w:color="auto"/>
                                                  </w:divBdr>
                                                  <w:divsChild>
                                                    <w:div w:id="1364132721">
                                                      <w:marLeft w:val="0"/>
                                                      <w:marRight w:val="0"/>
                                                      <w:marTop w:val="0"/>
                                                      <w:marBottom w:val="0"/>
                                                      <w:divBdr>
                                                        <w:top w:val="none" w:sz="0" w:space="0" w:color="auto"/>
                                                        <w:left w:val="none" w:sz="0" w:space="0" w:color="auto"/>
                                                        <w:bottom w:val="none" w:sz="0" w:space="0" w:color="auto"/>
                                                        <w:right w:val="none" w:sz="0" w:space="0" w:color="auto"/>
                                                      </w:divBdr>
                                                      <w:divsChild>
                                                        <w:div w:id="1967465430">
                                                          <w:marLeft w:val="0"/>
                                                          <w:marRight w:val="0"/>
                                                          <w:marTop w:val="0"/>
                                                          <w:marBottom w:val="0"/>
                                                          <w:divBdr>
                                                            <w:top w:val="none" w:sz="0" w:space="0" w:color="auto"/>
                                                            <w:left w:val="none" w:sz="0" w:space="0" w:color="auto"/>
                                                            <w:bottom w:val="none" w:sz="0" w:space="0" w:color="auto"/>
                                                            <w:right w:val="none" w:sz="0" w:space="0" w:color="auto"/>
                                                          </w:divBdr>
                                                          <w:divsChild>
                                                            <w:div w:id="183915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60609165">
      <w:bodyDiv w:val="1"/>
      <w:marLeft w:val="0"/>
      <w:marRight w:val="0"/>
      <w:marTop w:val="0"/>
      <w:marBottom w:val="0"/>
      <w:divBdr>
        <w:top w:val="none" w:sz="0" w:space="0" w:color="auto"/>
        <w:left w:val="none" w:sz="0" w:space="0" w:color="auto"/>
        <w:bottom w:val="none" w:sz="0" w:space="0" w:color="auto"/>
        <w:right w:val="none" w:sz="0" w:space="0" w:color="auto"/>
      </w:divBdr>
    </w:div>
    <w:div w:id="1463497462">
      <w:bodyDiv w:val="1"/>
      <w:marLeft w:val="0"/>
      <w:marRight w:val="0"/>
      <w:marTop w:val="0"/>
      <w:marBottom w:val="0"/>
      <w:divBdr>
        <w:top w:val="none" w:sz="0" w:space="0" w:color="auto"/>
        <w:left w:val="none" w:sz="0" w:space="0" w:color="auto"/>
        <w:bottom w:val="none" w:sz="0" w:space="0" w:color="auto"/>
        <w:right w:val="none" w:sz="0" w:space="0" w:color="auto"/>
      </w:divBdr>
      <w:divsChild>
        <w:div w:id="859972095">
          <w:marLeft w:val="0"/>
          <w:marRight w:val="0"/>
          <w:marTop w:val="0"/>
          <w:marBottom w:val="0"/>
          <w:divBdr>
            <w:top w:val="none" w:sz="0" w:space="0" w:color="auto"/>
            <w:left w:val="none" w:sz="0" w:space="0" w:color="auto"/>
            <w:bottom w:val="none" w:sz="0" w:space="0" w:color="auto"/>
            <w:right w:val="none" w:sz="0" w:space="0" w:color="auto"/>
          </w:divBdr>
        </w:div>
      </w:divsChild>
    </w:div>
    <w:div w:id="1463575594">
      <w:bodyDiv w:val="1"/>
      <w:marLeft w:val="0"/>
      <w:marRight w:val="0"/>
      <w:marTop w:val="0"/>
      <w:marBottom w:val="0"/>
      <w:divBdr>
        <w:top w:val="none" w:sz="0" w:space="0" w:color="auto"/>
        <w:left w:val="none" w:sz="0" w:space="0" w:color="auto"/>
        <w:bottom w:val="none" w:sz="0" w:space="0" w:color="auto"/>
        <w:right w:val="none" w:sz="0" w:space="0" w:color="auto"/>
      </w:divBdr>
    </w:div>
    <w:div w:id="1467166014">
      <w:bodyDiv w:val="1"/>
      <w:marLeft w:val="0"/>
      <w:marRight w:val="0"/>
      <w:marTop w:val="0"/>
      <w:marBottom w:val="0"/>
      <w:divBdr>
        <w:top w:val="none" w:sz="0" w:space="0" w:color="auto"/>
        <w:left w:val="none" w:sz="0" w:space="0" w:color="auto"/>
        <w:bottom w:val="none" w:sz="0" w:space="0" w:color="auto"/>
        <w:right w:val="none" w:sz="0" w:space="0" w:color="auto"/>
      </w:divBdr>
    </w:div>
    <w:div w:id="1480725725">
      <w:bodyDiv w:val="1"/>
      <w:marLeft w:val="0"/>
      <w:marRight w:val="0"/>
      <w:marTop w:val="0"/>
      <w:marBottom w:val="0"/>
      <w:divBdr>
        <w:top w:val="none" w:sz="0" w:space="0" w:color="auto"/>
        <w:left w:val="none" w:sz="0" w:space="0" w:color="auto"/>
        <w:bottom w:val="none" w:sz="0" w:space="0" w:color="auto"/>
        <w:right w:val="none" w:sz="0" w:space="0" w:color="auto"/>
      </w:divBdr>
      <w:divsChild>
        <w:div w:id="951591554">
          <w:marLeft w:val="0"/>
          <w:marRight w:val="0"/>
          <w:marTop w:val="0"/>
          <w:marBottom w:val="0"/>
          <w:divBdr>
            <w:top w:val="none" w:sz="0" w:space="0" w:color="auto"/>
            <w:left w:val="none" w:sz="0" w:space="0" w:color="auto"/>
            <w:bottom w:val="none" w:sz="0" w:space="0" w:color="auto"/>
            <w:right w:val="none" w:sz="0" w:space="0" w:color="auto"/>
          </w:divBdr>
          <w:divsChild>
            <w:div w:id="986713164">
              <w:marLeft w:val="0"/>
              <w:marRight w:val="0"/>
              <w:marTop w:val="0"/>
              <w:marBottom w:val="0"/>
              <w:divBdr>
                <w:top w:val="none" w:sz="0" w:space="0" w:color="auto"/>
                <w:left w:val="none" w:sz="0" w:space="0" w:color="auto"/>
                <w:bottom w:val="none" w:sz="0" w:space="0" w:color="auto"/>
                <w:right w:val="none" w:sz="0" w:space="0" w:color="auto"/>
              </w:divBdr>
              <w:divsChild>
                <w:div w:id="707417375">
                  <w:marLeft w:val="0"/>
                  <w:marRight w:val="0"/>
                  <w:marTop w:val="0"/>
                  <w:marBottom w:val="0"/>
                  <w:divBdr>
                    <w:top w:val="none" w:sz="0" w:space="0" w:color="auto"/>
                    <w:left w:val="none" w:sz="0" w:space="0" w:color="auto"/>
                    <w:bottom w:val="none" w:sz="0" w:space="0" w:color="auto"/>
                    <w:right w:val="none" w:sz="0" w:space="0" w:color="auto"/>
                  </w:divBdr>
                  <w:divsChild>
                    <w:div w:id="733238376">
                      <w:marLeft w:val="0"/>
                      <w:marRight w:val="0"/>
                      <w:marTop w:val="0"/>
                      <w:marBottom w:val="0"/>
                      <w:divBdr>
                        <w:top w:val="none" w:sz="0" w:space="0" w:color="auto"/>
                        <w:left w:val="none" w:sz="0" w:space="0" w:color="auto"/>
                        <w:bottom w:val="none" w:sz="0" w:space="0" w:color="auto"/>
                        <w:right w:val="none" w:sz="0" w:space="0" w:color="auto"/>
                      </w:divBdr>
                      <w:divsChild>
                        <w:div w:id="158008932">
                          <w:marLeft w:val="0"/>
                          <w:marRight w:val="0"/>
                          <w:marTop w:val="0"/>
                          <w:marBottom w:val="0"/>
                          <w:divBdr>
                            <w:top w:val="none" w:sz="0" w:space="0" w:color="auto"/>
                            <w:left w:val="none" w:sz="0" w:space="0" w:color="auto"/>
                            <w:bottom w:val="none" w:sz="0" w:space="0" w:color="auto"/>
                            <w:right w:val="none" w:sz="0" w:space="0" w:color="auto"/>
                          </w:divBdr>
                          <w:divsChild>
                            <w:div w:id="1427337594">
                              <w:marLeft w:val="0"/>
                              <w:marRight w:val="0"/>
                              <w:marTop w:val="0"/>
                              <w:marBottom w:val="0"/>
                              <w:divBdr>
                                <w:top w:val="none" w:sz="0" w:space="0" w:color="auto"/>
                                <w:left w:val="none" w:sz="0" w:space="0" w:color="auto"/>
                                <w:bottom w:val="none" w:sz="0" w:space="0" w:color="auto"/>
                                <w:right w:val="none" w:sz="0" w:space="0" w:color="auto"/>
                              </w:divBdr>
                              <w:divsChild>
                                <w:div w:id="1786188810">
                                  <w:marLeft w:val="0"/>
                                  <w:marRight w:val="0"/>
                                  <w:marTop w:val="0"/>
                                  <w:marBottom w:val="0"/>
                                  <w:divBdr>
                                    <w:top w:val="none" w:sz="0" w:space="0" w:color="auto"/>
                                    <w:left w:val="none" w:sz="0" w:space="0" w:color="auto"/>
                                    <w:bottom w:val="none" w:sz="0" w:space="0" w:color="auto"/>
                                    <w:right w:val="none" w:sz="0" w:space="0" w:color="auto"/>
                                  </w:divBdr>
                                  <w:divsChild>
                                    <w:div w:id="767769290">
                                      <w:marLeft w:val="0"/>
                                      <w:marRight w:val="0"/>
                                      <w:marTop w:val="0"/>
                                      <w:marBottom w:val="0"/>
                                      <w:divBdr>
                                        <w:top w:val="none" w:sz="0" w:space="0" w:color="auto"/>
                                        <w:left w:val="none" w:sz="0" w:space="0" w:color="auto"/>
                                        <w:bottom w:val="none" w:sz="0" w:space="0" w:color="auto"/>
                                        <w:right w:val="none" w:sz="0" w:space="0" w:color="auto"/>
                                      </w:divBdr>
                                      <w:divsChild>
                                        <w:div w:id="1753963718">
                                          <w:marLeft w:val="0"/>
                                          <w:marRight w:val="0"/>
                                          <w:marTop w:val="0"/>
                                          <w:marBottom w:val="0"/>
                                          <w:divBdr>
                                            <w:top w:val="none" w:sz="0" w:space="0" w:color="auto"/>
                                            <w:left w:val="none" w:sz="0" w:space="0" w:color="auto"/>
                                            <w:bottom w:val="none" w:sz="0" w:space="0" w:color="auto"/>
                                            <w:right w:val="none" w:sz="0" w:space="0" w:color="auto"/>
                                          </w:divBdr>
                                          <w:divsChild>
                                            <w:div w:id="604118641">
                                              <w:marLeft w:val="0"/>
                                              <w:marRight w:val="0"/>
                                              <w:marTop w:val="0"/>
                                              <w:marBottom w:val="0"/>
                                              <w:divBdr>
                                                <w:top w:val="none" w:sz="0" w:space="0" w:color="auto"/>
                                                <w:left w:val="none" w:sz="0" w:space="0" w:color="auto"/>
                                                <w:bottom w:val="none" w:sz="0" w:space="0" w:color="auto"/>
                                                <w:right w:val="none" w:sz="0" w:space="0" w:color="auto"/>
                                              </w:divBdr>
                                              <w:divsChild>
                                                <w:div w:id="261649887">
                                                  <w:marLeft w:val="0"/>
                                                  <w:marRight w:val="0"/>
                                                  <w:marTop w:val="0"/>
                                                  <w:marBottom w:val="0"/>
                                                  <w:divBdr>
                                                    <w:top w:val="none" w:sz="0" w:space="0" w:color="auto"/>
                                                    <w:left w:val="none" w:sz="0" w:space="0" w:color="auto"/>
                                                    <w:bottom w:val="none" w:sz="0" w:space="0" w:color="auto"/>
                                                    <w:right w:val="none" w:sz="0" w:space="0" w:color="auto"/>
                                                  </w:divBdr>
                                                  <w:divsChild>
                                                    <w:div w:id="162261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5512727">
      <w:bodyDiv w:val="1"/>
      <w:marLeft w:val="0"/>
      <w:marRight w:val="0"/>
      <w:marTop w:val="0"/>
      <w:marBottom w:val="0"/>
      <w:divBdr>
        <w:top w:val="none" w:sz="0" w:space="0" w:color="auto"/>
        <w:left w:val="none" w:sz="0" w:space="0" w:color="auto"/>
        <w:bottom w:val="none" w:sz="0" w:space="0" w:color="auto"/>
        <w:right w:val="none" w:sz="0" w:space="0" w:color="auto"/>
      </w:divBdr>
    </w:div>
    <w:div w:id="1487742944">
      <w:bodyDiv w:val="1"/>
      <w:marLeft w:val="0"/>
      <w:marRight w:val="0"/>
      <w:marTop w:val="0"/>
      <w:marBottom w:val="0"/>
      <w:divBdr>
        <w:top w:val="none" w:sz="0" w:space="0" w:color="auto"/>
        <w:left w:val="none" w:sz="0" w:space="0" w:color="auto"/>
        <w:bottom w:val="none" w:sz="0" w:space="0" w:color="auto"/>
        <w:right w:val="none" w:sz="0" w:space="0" w:color="auto"/>
      </w:divBdr>
    </w:div>
    <w:div w:id="1489983779">
      <w:bodyDiv w:val="1"/>
      <w:marLeft w:val="0"/>
      <w:marRight w:val="0"/>
      <w:marTop w:val="0"/>
      <w:marBottom w:val="0"/>
      <w:divBdr>
        <w:top w:val="none" w:sz="0" w:space="0" w:color="auto"/>
        <w:left w:val="none" w:sz="0" w:space="0" w:color="auto"/>
        <w:bottom w:val="none" w:sz="0" w:space="0" w:color="auto"/>
        <w:right w:val="none" w:sz="0" w:space="0" w:color="auto"/>
      </w:divBdr>
      <w:divsChild>
        <w:div w:id="1022324859">
          <w:marLeft w:val="0"/>
          <w:marRight w:val="0"/>
          <w:marTop w:val="0"/>
          <w:marBottom w:val="0"/>
          <w:divBdr>
            <w:top w:val="none" w:sz="0" w:space="0" w:color="auto"/>
            <w:left w:val="none" w:sz="0" w:space="0" w:color="auto"/>
            <w:bottom w:val="none" w:sz="0" w:space="0" w:color="auto"/>
            <w:right w:val="none" w:sz="0" w:space="0" w:color="auto"/>
          </w:divBdr>
          <w:divsChild>
            <w:div w:id="920408868">
              <w:marLeft w:val="0"/>
              <w:marRight w:val="0"/>
              <w:marTop w:val="0"/>
              <w:marBottom w:val="0"/>
              <w:divBdr>
                <w:top w:val="none" w:sz="0" w:space="0" w:color="auto"/>
                <w:left w:val="none" w:sz="0" w:space="0" w:color="auto"/>
                <w:bottom w:val="none" w:sz="0" w:space="0" w:color="auto"/>
                <w:right w:val="none" w:sz="0" w:space="0" w:color="auto"/>
              </w:divBdr>
              <w:divsChild>
                <w:div w:id="278222759">
                  <w:marLeft w:val="0"/>
                  <w:marRight w:val="0"/>
                  <w:marTop w:val="0"/>
                  <w:marBottom w:val="0"/>
                  <w:divBdr>
                    <w:top w:val="none" w:sz="0" w:space="0" w:color="auto"/>
                    <w:left w:val="none" w:sz="0" w:space="0" w:color="auto"/>
                    <w:bottom w:val="none" w:sz="0" w:space="0" w:color="auto"/>
                    <w:right w:val="none" w:sz="0" w:space="0" w:color="auto"/>
                  </w:divBdr>
                  <w:divsChild>
                    <w:div w:id="111754294">
                      <w:marLeft w:val="0"/>
                      <w:marRight w:val="0"/>
                      <w:marTop w:val="0"/>
                      <w:marBottom w:val="0"/>
                      <w:divBdr>
                        <w:top w:val="none" w:sz="0" w:space="0" w:color="auto"/>
                        <w:left w:val="none" w:sz="0" w:space="0" w:color="auto"/>
                        <w:bottom w:val="none" w:sz="0" w:space="0" w:color="auto"/>
                        <w:right w:val="none" w:sz="0" w:space="0" w:color="auto"/>
                      </w:divBdr>
                      <w:divsChild>
                        <w:div w:id="85271668">
                          <w:marLeft w:val="0"/>
                          <w:marRight w:val="0"/>
                          <w:marTop w:val="0"/>
                          <w:marBottom w:val="0"/>
                          <w:divBdr>
                            <w:top w:val="none" w:sz="0" w:space="0" w:color="auto"/>
                            <w:left w:val="none" w:sz="0" w:space="0" w:color="auto"/>
                            <w:bottom w:val="none" w:sz="0" w:space="0" w:color="auto"/>
                            <w:right w:val="none" w:sz="0" w:space="0" w:color="auto"/>
                          </w:divBdr>
                          <w:divsChild>
                            <w:div w:id="1646007941">
                              <w:marLeft w:val="0"/>
                              <w:marRight w:val="0"/>
                              <w:marTop w:val="0"/>
                              <w:marBottom w:val="0"/>
                              <w:divBdr>
                                <w:top w:val="none" w:sz="0" w:space="0" w:color="auto"/>
                                <w:left w:val="none" w:sz="0" w:space="0" w:color="auto"/>
                                <w:bottom w:val="none" w:sz="0" w:space="0" w:color="auto"/>
                                <w:right w:val="none" w:sz="0" w:space="0" w:color="auto"/>
                              </w:divBdr>
                              <w:divsChild>
                                <w:div w:id="1836453348">
                                  <w:marLeft w:val="0"/>
                                  <w:marRight w:val="0"/>
                                  <w:marTop w:val="0"/>
                                  <w:marBottom w:val="0"/>
                                  <w:divBdr>
                                    <w:top w:val="none" w:sz="0" w:space="0" w:color="auto"/>
                                    <w:left w:val="none" w:sz="0" w:space="0" w:color="auto"/>
                                    <w:bottom w:val="none" w:sz="0" w:space="0" w:color="auto"/>
                                    <w:right w:val="none" w:sz="0" w:space="0" w:color="auto"/>
                                  </w:divBdr>
                                  <w:divsChild>
                                    <w:div w:id="1450588620">
                                      <w:marLeft w:val="0"/>
                                      <w:marRight w:val="0"/>
                                      <w:marTop w:val="0"/>
                                      <w:marBottom w:val="0"/>
                                      <w:divBdr>
                                        <w:top w:val="none" w:sz="0" w:space="0" w:color="auto"/>
                                        <w:left w:val="none" w:sz="0" w:space="0" w:color="auto"/>
                                        <w:bottom w:val="none" w:sz="0" w:space="0" w:color="auto"/>
                                        <w:right w:val="none" w:sz="0" w:space="0" w:color="auto"/>
                                      </w:divBdr>
                                      <w:divsChild>
                                        <w:div w:id="1537935459">
                                          <w:marLeft w:val="0"/>
                                          <w:marRight w:val="0"/>
                                          <w:marTop w:val="0"/>
                                          <w:marBottom w:val="0"/>
                                          <w:divBdr>
                                            <w:top w:val="none" w:sz="0" w:space="0" w:color="auto"/>
                                            <w:left w:val="none" w:sz="0" w:space="0" w:color="auto"/>
                                            <w:bottom w:val="none" w:sz="0" w:space="0" w:color="auto"/>
                                            <w:right w:val="none" w:sz="0" w:space="0" w:color="auto"/>
                                          </w:divBdr>
                                          <w:divsChild>
                                            <w:div w:id="75120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2408854">
      <w:bodyDiv w:val="1"/>
      <w:marLeft w:val="0"/>
      <w:marRight w:val="0"/>
      <w:marTop w:val="0"/>
      <w:marBottom w:val="0"/>
      <w:divBdr>
        <w:top w:val="none" w:sz="0" w:space="0" w:color="auto"/>
        <w:left w:val="none" w:sz="0" w:space="0" w:color="auto"/>
        <w:bottom w:val="none" w:sz="0" w:space="0" w:color="auto"/>
        <w:right w:val="none" w:sz="0" w:space="0" w:color="auto"/>
      </w:divBdr>
      <w:divsChild>
        <w:div w:id="674848577">
          <w:marLeft w:val="0"/>
          <w:marRight w:val="0"/>
          <w:marTop w:val="0"/>
          <w:marBottom w:val="0"/>
          <w:divBdr>
            <w:top w:val="none" w:sz="0" w:space="0" w:color="auto"/>
            <w:left w:val="none" w:sz="0" w:space="0" w:color="auto"/>
            <w:bottom w:val="none" w:sz="0" w:space="0" w:color="auto"/>
            <w:right w:val="none" w:sz="0" w:space="0" w:color="auto"/>
          </w:divBdr>
        </w:div>
        <w:div w:id="1138374974">
          <w:marLeft w:val="0"/>
          <w:marRight w:val="0"/>
          <w:marTop w:val="0"/>
          <w:marBottom w:val="0"/>
          <w:divBdr>
            <w:top w:val="none" w:sz="0" w:space="0" w:color="auto"/>
            <w:left w:val="none" w:sz="0" w:space="0" w:color="auto"/>
            <w:bottom w:val="none" w:sz="0" w:space="0" w:color="auto"/>
            <w:right w:val="none" w:sz="0" w:space="0" w:color="auto"/>
          </w:divBdr>
        </w:div>
        <w:div w:id="1462766845">
          <w:marLeft w:val="0"/>
          <w:marRight w:val="0"/>
          <w:marTop w:val="0"/>
          <w:marBottom w:val="0"/>
          <w:divBdr>
            <w:top w:val="none" w:sz="0" w:space="0" w:color="auto"/>
            <w:left w:val="none" w:sz="0" w:space="0" w:color="auto"/>
            <w:bottom w:val="none" w:sz="0" w:space="0" w:color="auto"/>
            <w:right w:val="none" w:sz="0" w:space="0" w:color="auto"/>
          </w:divBdr>
        </w:div>
      </w:divsChild>
    </w:div>
    <w:div w:id="1493181862">
      <w:bodyDiv w:val="1"/>
      <w:marLeft w:val="0"/>
      <w:marRight w:val="0"/>
      <w:marTop w:val="0"/>
      <w:marBottom w:val="0"/>
      <w:divBdr>
        <w:top w:val="none" w:sz="0" w:space="0" w:color="auto"/>
        <w:left w:val="none" w:sz="0" w:space="0" w:color="auto"/>
        <w:bottom w:val="none" w:sz="0" w:space="0" w:color="auto"/>
        <w:right w:val="none" w:sz="0" w:space="0" w:color="auto"/>
      </w:divBdr>
    </w:div>
    <w:div w:id="1493377791">
      <w:bodyDiv w:val="1"/>
      <w:marLeft w:val="0"/>
      <w:marRight w:val="0"/>
      <w:marTop w:val="0"/>
      <w:marBottom w:val="0"/>
      <w:divBdr>
        <w:top w:val="none" w:sz="0" w:space="0" w:color="auto"/>
        <w:left w:val="none" w:sz="0" w:space="0" w:color="auto"/>
        <w:bottom w:val="none" w:sz="0" w:space="0" w:color="auto"/>
        <w:right w:val="none" w:sz="0" w:space="0" w:color="auto"/>
      </w:divBdr>
      <w:divsChild>
        <w:div w:id="996302553">
          <w:marLeft w:val="0"/>
          <w:marRight w:val="0"/>
          <w:marTop w:val="0"/>
          <w:marBottom w:val="0"/>
          <w:divBdr>
            <w:top w:val="none" w:sz="0" w:space="0" w:color="auto"/>
            <w:left w:val="none" w:sz="0" w:space="0" w:color="auto"/>
            <w:bottom w:val="none" w:sz="0" w:space="0" w:color="auto"/>
            <w:right w:val="none" w:sz="0" w:space="0" w:color="auto"/>
          </w:divBdr>
          <w:divsChild>
            <w:div w:id="636224133">
              <w:marLeft w:val="0"/>
              <w:marRight w:val="0"/>
              <w:marTop w:val="0"/>
              <w:marBottom w:val="0"/>
              <w:divBdr>
                <w:top w:val="none" w:sz="0" w:space="0" w:color="auto"/>
                <w:left w:val="none" w:sz="0" w:space="0" w:color="auto"/>
                <w:bottom w:val="none" w:sz="0" w:space="0" w:color="auto"/>
                <w:right w:val="none" w:sz="0" w:space="0" w:color="auto"/>
              </w:divBdr>
              <w:divsChild>
                <w:div w:id="167140546">
                  <w:marLeft w:val="0"/>
                  <w:marRight w:val="0"/>
                  <w:marTop w:val="0"/>
                  <w:marBottom w:val="0"/>
                  <w:divBdr>
                    <w:top w:val="none" w:sz="0" w:space="0" w:color="auto"/>
                    <w:left w:val="none" w:sz="0" w:space="0" w:color="auto"/>
                    <w:bottom w:val="none" w:sz="0" w:space="0" w:color="auto"/>
                    <w:right w:val="none" w:sz="0" w:space="0" w:color="auto"/>
                  </w:divBdr>
                  <w:divsChild>
                    <w:div w:id="190607011">
                      <w:marLeft w:val="0"/>
                      <w:marRight w:val="0"/>
                      <w:marTop w:val="0"/>
                      <w:marBottom w:val="0"/>
                      <w:divBdr>
                        <w:top w:val="none" w:sz="0" w:space="0" w:color="auto"/>
                        <w:left w:val="none" w:sz="0" w:space="0" w:color="auto"/>
                        <w:bottom w:val="none" w:sz="0" w:space="0" w:color="auto"/>
                        <w:right w:val="none" w:sz="0" w:space="0" w:color="auto"/>
                      </w:divBdr>
                      <w:divsChild>
                        <w:div w:id="605432765">
                          <w:marLeft w:val="0"/>
                          <w:marRight w:val="0"/>
                          <w:marTop w:val="0"/>
                          <w:marBottom w:val="0"/>
                          <w:divBdr>
                            <w:top w:val="none" w:sz="0" w:space="0" w:color="auto"/>
                            <w:left w:val="none" w:sz="0" w:space="0" w:color="auto"/>
                            <w:bottom w:val="none" w:sz="0" w:space="0" w:color="auto"/>
                            <w:right w:val="none" w:sz="0" w:space="0" w:color="auto"/>
                          </w:divBdr>
                          <w:divsChild>
                            <w:div w:id="1285113458">
                              <w:marLeft w:val="0"/>
                              <w:marRight w:val="0"/>
                              <w:marTop w:val="0"/>
                              <w:marBottom w:val="0"/>
                              <w:divBdr>
                                <w:top w:val="none" w:sz="0" w:space="0" w:color="auto"/>
                                <w:left w:val="none" w:sz="0" w:space="0" w:color="auto"/>
                                <w:bottom w:val="none" w:sz="0" w:space="0" w:color="auto"/>
                                <w:right w:val="none" w:sz="0" w:space="0" w:color="auto"/>
                              </w:divBdr>
                              <w:divsChild>
                                <w:div w:id="1965426967">
                                  <w:marLeft w:val="0"/>
                                  <w:marRight w:val="0"/>
                                  <w:marTop w:val="0"/>
                                  <w:marBottom w:val="0"/>
                                  <w:divBdr>
                                    <w:top w:val="none" w:sz="0" w:space="0" w:color="auto"/>
                                    <w:left w:val="none" w:sz="0" w:space="0" w:color="auto"/>
                                    <w:bottom w:val="none" w:sz="0" w:space="0" w:color="auto"/>
                                    <w:right w:val="none" w:sz="0" w:space="0" w:color="auto"/>
                                  </w:divBdr>
                                  <w:divsChild>
                                    <w:div w:id="82849201">
                                      <w:marLeft w:val="0"/>
                                      <w:marRight w:val="0"/>
                                      <w:marTop w:val="0"/>
                                      <w:marBottom w:val="0"/>
                                      <w:divBdr>
                                        <w:top w:val="none" w:sz="0" w:space="0" w:color="auto"/>
                                        <w:left w:val="none" w:sz="0" w:space="0" w:color="auto"/>
                                        <w:bottom w:val="none" w:sz="0" w:space="0" w:color="auto"/>
                                        <w:right w:val="none" w:sz="0" w:space="0" w:color="auto"/>
                                      </w:divBdr>
                                      <w:divsChild>
                                        <w:div w:id="81487073">
                                          <w:marLeft w:val="0"/>
                                          <w:marRight w:val="0"/>
                                          <w:marTop w:val="0"/>
                                          <w:marBottom w:val="0"/>
                                          <w:divBdr>
                                            <w:top w:val="none" w:sz="0" w:space="0" w:color="auto"/>
                                            <w:left w:val="none" w:sz="0" w:space="0" w:color="auto"/>
                                            <w:bottom w:val="none" w:sz="0" w:space="0" w:color="auto"/>
                                            <w:right w:val="none" w:sz="0" w:space="0" w:color="auto"/>
                                          </w:divBdr>
                                        </w:div>
                                        <w:div w:id="719474381">
                                          <w:marLeft w:val="0"/>
                                          <w:marRight w:val="0"/>
                                          <w:marTop w:val="0"/>
                                          <w:marBottom w:val="0"/>
                                          <w:divBdr>
                                            <w:top w:val="none" w:sz="0" w:space="0" w:color="auto"/>
                                            <w:left w:val="none" w:sz="0" w:space="0" w:color="auto"/>
                                            <w:bottom w:val="none" w:sz="0" w:space="0" w:color="auto"/>
                                            <w:right w:val="none" w:sz="0" w:space="0" w:color="auto"/>
                                          </w:divBdr>
                                        </w:div>
                                        <w:div w:id="943924787">
                                          <w:marLeft w:val="0"/>
                                          <w:marRight w:val="0"/>
                                          <w:marTop w:val="0"/>
                                          <w:marBottom w:val="0"/>
                                          <w:divBdr>
                                            <w:top w:val="none" w:sz="0" w:space="0" w:color="auto"/>
                                            <w:left w:val="none" w:sz="0" w:space="0" w:color="auto"/>
                                            <w:bottom w:val="none" w:sz="0" w:space="0" w:color="auto"/>
                                            <w:right w:val="none" w:sz="0" w:space="0" w:color="auto"/>
                                          </w:divBdr>
                                        </w:div>
                                        <w:div w:id="105165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3570203">
      <w:bodyDiv w:val="1"/>
      <w:marLeft w:val="0"/>
      <w:marRight w:val="0"/>
      <w:marTop w:val="0"/>
      <w:marBottom w:val="0"/>
      <w:divBdr>
        <w:top w:val="none" w:sz="0" w:space="0" w:color="auto"/>
        <w:left w:val="none" w:sz="0" w:space="0" w:color="auto"/>
        <w:bottom w:val="none" w:sz="0" w:space="0" w:color="auto"/>
        <w:right w:val="none" w:sz="0" w:space="0" w:color="auto"/>
      </w:divBdr>
      <w:divsChild>
        <w:div w:id="416631129">
          <w:marLeft w:val="0"/>
          <w:marRight w:val="0"/>
          <w:marTop w:val="0"/>
          <w:marBottom w:val="0"/>
          <w:divBdr>
            <w:top w:val="none" w:sz="0" w:space="0" w:color="auto"/>
            <w:left w:val="none" w:sz="0" w:space="0" w:color="auto"/>
            <w:bottom w:val="none" w:sz="0" w:space="0" w:color="auto"/>
            <w:right w:val="none" w:sz="0" w:space="0" w:color="auto"/>
          </w:divBdr>
        </w:div>
        <w:div w:id="1938560841">
          <w:marLeft w:val="0"/>
          <w:marRight w:val="0"/>
          <w:marTop w:val="0"/>
          <w:marBottom w:val="0"/>
          <w:divBdr>
            <w:top w:val="none" w:sz="0" w:space="0" w:color="auto"/>
            <w:left w:val="none" w:sz="0" w:space="0" w:color="auto"/>
            <w:bottom w:val="none" w:sz="0" w:space="0" w:color="auto"/>
            <w:right w:val="none" w:sz="0" w:space="0" w:color="auto"/>
          </w:divBdr>
        </w:div>
        <w:div w:id="2060589651">
          <w:marLeft w:val="0"/>
          <w:marRight w:val="0"/>
          <w:marTop w:val="0"/>
          <w:marBottom w:val="0"/>
          <w:divBdr>
            <w:top w:val="none" w:sz="0" w:space="0" w:color="auto"/>
            <w:left w:val="none" w:sz="0" w:space="0" w:color="auto"/>
            <w:bottom w:val="none" w:sz="0" w:space="0" w:color="auto"/>
            <w:right w:val="none" w:sz="0" w:space="0" w:color="auto"/>
          </w:divBdr>
        </w:div>
      </w:divsChild>
    </w:div>
    <w:div w:id="1494488086">
      <w:bodyDiv w:val="1"/>
      <w:marLeft w:val="0"/>
      <w:marRight w:val="0"/>
      <w:marTop w:val="0"/>
      <w:marBottom w:val="0"/>
      <w:divBdr>
        <w:top w:val="none" w:sz="0" w:space="0" w:color="auto"/>
        <w:left w:val="none" w:sz="0" w:space="0" w:color="auto"/>
        <w:bottom w:val="none" w:sz="0" w:space="0" w:color="auto"/>
        <w:right w:val="none" w:sz="0" w:space="0" w:color="auto"/>
      </w:divBdr>
    </w:div>
    <w:div w:id="1502158140">
      <w:bodyDiv w:val="1"/>
      <w:marLeft w:val="0"/>
      <w:marRight w:val="0"/>
      <w:marTop w:val="0"/>
      <w:marBottom w:val="0"/>
      <w:divBdr>
        <w:top w:val="none" w:sz="0" w:space="0" w:color="auto"/>
        <w:left w:val="none" w:sz="0" w:space="0" w:color="auto"/>
        <w:bottom w:val="none" w:sz="0" w:space="0" w:color="auto"/>
        <w:right w:val="none" w:sz="0" w:space="0" w:color="auto"/>
      </w:divBdr>
      <w:divsChild>
        <w:div w:id="891888601">
          <w:marLeft w:val="0"/>
          <w:marRight w:val="0"/>
          <w:marTop w:val="0"/>
          <w:marBottom w:val="0"/>
          <w:divBdr>
            <w:top w:val="none" w:sz="0" w:space="0" w:color="auto"/>
            <w:left w:val="none" w:sz="0" w:space="0" w:color="auto"/>
            <w:bottom w:val="none" w:sz="0" w:space="0" w:color="auto"/>
            <w:right w:val="none" w:sz="0" w:space="0" w:color="auto"/>
          </w:divBdr>
          <w:divsChild>
            <w:div w:id="127549175">
              <w:marLeft w:val="0"/>
              <w:marRight w:val="0"/>
              <w:marTop w:val="0"/>
              <w:marBottom w:val="0"/>
              <w:divBdr>
                <w:top w:val="none" w:sz="0" w:space="0" w:color="auto"/>
                <w:left w:val="none" w:sz="0" w:space="0" w:color="auto"/>
                <w:bottom w:val="none" w:sz="0" w:space="0" w:color="auto"/>
                <w:right w:val="none" w:sz="0" w:space="0" w:color="auto"/>
              </w:divBdr>
              <w:divsChild>
                <w:div w:id="726684691">
                  <w:marLeft w:val="0"/>
                  <w:marRight w:val="0"/>
                  <w:marTop w:val="0"/>
                  <w:marBottom w:val="0"/>
                  <w:divBdr>
                    <w:top w:val="none" w:sz="0" w:space="0" w:color="auto"/>
                    <w:left w:val="none" w:sz="0" w:space="0" w:color="auto"/>
                    <w:bottom w:val="none" w:sz="0" w:space="0" w:color="auto"/>
                    <w:right w:val="none" w:sz="0" w:space="0" w:color="auto"/>
                  </w:divBdr>
                  <w:divsChild>
                    <w:div w:id="993221199">
                      <w:marLeft w:val="0"/>
                      <w:marRight w:val="0"/>
                      <w:marTop w:val="0"/>
                      <w:marBottom w:val="0"/>
                      <w:divBdr>
                        <w:top w:val="none" w:sz="0" w:space="0" w:color="auto"/>
                        <w:left w:val="none" w:sz="0" w:space="0" w:color="auto"/>
                        <w:bottom w:val="none" w:sz="0" w:space="0" w:color="auto"/>
                        <w:right w:val="none" w:sz="0" w:space="0" w:color="auto"/>
                      </w:divBdr>
                      <w:divsChild>
                        <w:div w:id="120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124306">
      <w:bodyDiv w:val="1"/>
      <w:marLeft w:val="0"/>
      <w:marRight w:val="0"/>
      <w:marTop w:val="0"/>
      <w:marBottom w:val="0"/>
      <w:divBdr>
        <w:top w:val="none" w:sz="0" w:space="0" w:color="auto"/>
        <w:left w:val="none" w:sz="0" w:space="0" w:color="auto"/>
        <w:bottom w:val="none" w:sz="0" w:space="0" w:color="auto"/>
        <w:right w:val="none" w:sz="0" w:space="0" w:color="auto"/>
      </w:divBdr>
      <w:divsChild>
        <w:div w:id="695689979">
          <w:marLeft w:val="0"/>
          <w:marRight w:val="0"/>
          <w:marTop w:val="0"/>
          <w:marBottom w:val="0"/>
          <w:divBdr>
            <w:top w:val="none" w:sz="0" w:space="0" w:color="auto"/>
            <w:left w:val="none" w:sz="0" w:space="0" w:color="auto"/>
            <w:bottom w:val="none" w:sz="0" w:space="0" w:color="auto"/>
            <w:right w:val="none" w:sz="0" w:space="0" w:color="auto"/>
          </w:divBdr>
        </w:div>
        <w:div w:id="1510217585">
          <w:marLeft w:val="0"/>
          <w:marRight w:val="0"/>
          <w:marTop w:val="0"/>
          <w:marBottom w:val="0"/>
          <w:divBdr>
            <w:top w:val="none" w:sz="0" w:space="0" w:color="auto"/>
            <w:left w:val="none" w:sz="0" w:space="0" w:color="auto"/>
            <w:bottom w:val="none" w:sz="0" w:space="0" w:color="auto"/>
            <w:right w:val="none" w:sz="0" w:space="0" w:color="auto"/>
          </w:divBdr>
        </w:div>
        <w:div w:id="1809468706">
          <w:marLeft w:val="0"/>
          <w:marRight w:val="0"/>
          <w:marTop w:val="0"/>
          <w:marBottom w:val="0"/>
          <w:divBdr>
            <w:top w:val="none" w:sz="0" w:space="0" w:color="auto"/>
            <w:left w:val="none" w:sz="0" w:space="0" w:color="auto"/>
            <w:bottom w:val="none" w:sz="0" w:space="0" w:color="auto"/>
            <w:right w:val="none" w:sz="0" w:space="0" w:color="auto"/>
          </w:divBdr>
        </w:div>
        <w:div w:id="2127196630">
          <w:marLeft w:val="0"/>
          <w:marRight w:val="0"/>
          <w:marTop w:val="0"/>
          <w:marBottom w:val="0"/>
          <w:divBdr>
            <w:top w:val="none" w:sz="0" w:space="0" w:color="auto"/>
            <w:left w:val="none" w:sz="0" w:space="0" w:color="auto"/>
            <w:bottom w:val="none" w:sz="0" w:space="0" w:color="auto"/>
            <w:right w:val="none" w:sz="0" w:space="0" w:color="auto"/>
          </w:divBdr>
        </w:div>
      </w:divsChild>
    </w:div>
    <w:div w:id="1508131488">
      <w:bodyDiv w:val="1"/>
      <w:marLeft w:val="0"/>
      <w:marRight w:val="0"/>
      <w:marTop w:val="0"/>
      <w:marBottom w:val="0"/>
      <w:divBdr>
        <w:top w:val="none" w:sz="0" w:space="0" w:color="auto"/>
        <w:left w:val="none" w:sz="0" w:space="0" w:color="auto"/>
        <w:bottom w:val="none" w:sz="0" w:space="0" w:color="auto"/>
        <w:right w:val="none" w:sz="0" w:space="0" w:color="auto"/>
      </w:divBdr>
      <w:divsChild>
        <w:div w:id="518545624">
          <w:marLeft w:val="150"/>
          <w:marRight w:val="150"/>
          <w:marTop w:val="0"/>
          <w:marBottom w:val="150"/>
          <w:divBdr>
            <w:top w:val="none" w:sz="0" w:space="0" w:color="auto"/>
            <w:left w:val="none" w:sz="0" w:space="0" w:color="auto"/>
            <w:bottom w:val="none" w:sz="0" w:space="0" w:color="auto"/>
            <w:right w:val="none" w:sz="0" w:space="0" w:color="auto"/>
          </w:divBdr>
          <w:divsChild>
            <w:div w:id="678779602">
              <w:marLeft w:val="0"/>
              <w:marRight w:val="0"/>
              <w:marTop w:val="0"/>
              <w:marBottom w:val="0"/>
              <w:divBdr>
                <w:top w:val="none" w:sz="0" w:space="0" w:color="auto"/>
                <w:left w:val="none" w:sz="0" w:space="0" w:color="auto"/>
                <w:bottom w:val="none" w:sz="0" w:space="0" w:color="auto"/>
                <w:right w:val="none" w:sz="0" w:space="0" w:color="auto"/>
              </w:divBdr>
            </w:div>
            <w:div w:id="12124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329369">
      <w:bodyDiv w:val="1"/>
      <w:marLeft w:val="0"/>
      <w:marRight w:val="0"/>
      <w:marTop w:val="0"/>
      <w:marBottom w:val="0"/>
      <w:divBdr>
        <w:top w:val="none" w:sz="0" w:space="0" w:color="auto"/>
        <w:left w:val="none" w:sz="0" w:space="0" w:color="auto"/>
        <w:bottom w:val="none" w:sz="0" w:space="0" w:color="auto"/>
        <w:right w:val="none" w:sz="0" w:space="0" w:color="auto"/>
      </w:divBdr>
      <w:divsChild>
        <w:div w:id="689454817">
          <w:marLeft w:val="0"/>
          <w:marRight w:val="0"/>
          <w:marTop w:val="0"/>
          <w:marBottom w:val="0"/>
          <w:divBdr>
            <w:top w:val="none" w:sz="0" w:space="0" w:color="auto"/>
            <w:left w:val="none" w:sz="0" w:space="0" w:color="auto"/>
            <w:bottom w:val="none" w:sz="0" w:space="0" w:color="auto"/>
            <w:right w:val="none" w:sz="0" w:space="0" w:color="auto"/>
          </w:divBdr>
          <w:divsChild>
            <w:div w:id="240871028">
              <w:marLeft w:val="0"/>
              <w:marRight w:val="0"/>
              <w:marTop w:val="0"/>
              <w:marBottom w:val="0"/>
              <w:divBdr>
                <w:top w:val="none" w:sz="0" w:space="0" w:color="auto"/>
                <w:left w:val="none" w:sz="0" w:space="0" w:color="auto"/>
                <w:bottom w:val="none" w:sz="0" w:space="0" w:color="auto"/>
                <w:right w:val="none" w:sz="0" w:space="0" w:color="auto"/>
              </w:divBdr>
              <w:divsChild>
                <w:div w:id="1180240620">
                  <w:marLeft w:val="0"/>
                  <w:marRight w:val="0"/>
                  <w:marTop w:val="0"/>
                  <w:marBottom w:val="0"/>
                  <w:divBdr>
                    <w:top w:val="none" w:sz="0" w:space="0" w:color="auto"/>
                    <w:left w:val="none" w:sz="0" w:space="0" w:color="auto"/>
                    <w:bottom w:val="none" w:sz="0" w:space="0" w:color="auto"/>
                    <w:right w:val="none" w:sz="0" w:space="0" w:color="auto"/>
                  </w:divBdr>
                  <w:divsChild>
                    <w:div w:id="807015998">
                      <w:marLeft w:val="0"/>
                      <w:marRight w:val="0"/>
                      <w:marTop w:val="0"/>
                      <w:marBottom w:val="0"/>
                      <w:divBdr>
                        <w:top w:val="none" w:sz="0" w:space="0" w:color="auto"/>
                        <w:left w:val="none" w:sz="0" w:space="0" w:color="auto"/>
                        <w:bottom w:val="none" w:sz="0" w:space="0" w:color="auto"/>
                        <w:right w:val="none" w:sz="0" w:space="0" w:color="auto"/>
                      </w:divBdr>
                      <w:divsChild>
                        <w:div w:id="539051998">
                          <w:marLeft w:val="0"/>
                          <w:marRight w:val="0"/>
                          <w:marTop w:val="0"/>
                          <w:marBottom w:val="0"/>
                          <w:divBdr>
                            <w:top w:val="none" w:sz="0" w:space="0" w:color="auto"/>
                            <w:left w:val="none" w:sz="0" w:space="0" w:color="auto"/>
                            <w:bottom w:val="none" w:sz="0" w:space="0" w:color="auto"/>
                            <w:right w:val="none" w:sz="0" w:space="0" w:color="auto"/>
                          </w:divBdr>
                          <w:divsChild>
                            <w:div w:id="105277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3254277">
      <w:bodyDiv w:val="1"/>
      <w:marLeft w:val="0"/>
      <w:marRight w:val="0"/>
      <w:marTop w:val="0"/>
      <w:marBottom w:val="0"/>
      <w:divBdr>
        <w:top w:val="none" w:sz="0" w:space="0" w:color="auto"/>
        <w:left w:val="none" w:sz="0" w:space="0" w:color="auto"/>
        <w:bottom w:val="none" w:sz="0" w:space="0" w:color="auto"/>
        <w:right w:val="none" w:sz="0" w:space="0" w:color="auto"/>
      </w:divBdr>
    </w:div>
    <w:div w:id="1514879793">
      <w:bodyDiv w:val="1"/>
      <w:marLeft w:val="0"/>
      <w:marRight w:val="0"/>
      <w:marTop w:val="0"/>
      <w:marBottom w:val="0"/>
      <w:divBdr>
        <w:top w:val="none" w:sz="0" w:space="0" w:color="auto"/>
        <w:left w:val="none" w:sz="0" w:space="0" w:color="auto"/>
        <w:bottom w:val="none" w:sz="0" w:space="0" w:color="auto"/>
        <w:right w:val="none" w:sz="0" w:space="0" w:color="auto"/>
      </w:divBdr>
      <w:divsChild>
        <w:div w:id="1442065820">
          <w:marLeft w:val="0"/>
          <w:marRight w:val="0"/>
          <w:marTop w:val="0"/>
          <w:marBottom w:val="0"/>
          <w:divBdr>
            <w:top w:val="none" w:sz="0" w:space="0" w:color="auto"/>
            <w:left w:val="none" w:sz="0" w:space="0" w:color="auto"/>
            <w:bottom w:val="none" w:sz="0" w:space="0" w:color="auto"/>
            <w:right w:val="none" w:sz="0" w:space="0" w:color="auto"/>
          </w:divBdr>
          <w:divsChild>
            <w:div w:id="1416053393">
              <w:marLeft w:val="0"/>
              <w:marRight w:val="0"/>
              <w:marTop w:val="0"/>
              <w:marBottom w:val="0"/>
              <w:divBdr>
                <w:top w:val="none" w:sz="0" w:space="0" w:color="auto"/>
                <w:left w:val="none" w:sz="0" w:space="0" w:color="auto"/>
                <w:bottom w:val="none" w:sz="0" w:space="0" w:color="auto"/>
                <w:right w:val="none" w:sz="0" w:space="0" w:color="auto"/>
              </w:divBdr>
              <w:divsChild>
                <w:div w:id="1633245256">
                  <w:marLeft w:val="0"/>
                  <w:marRight w:val="0"/>
                  <w:marTop w:val="0"/>
                  <w:marBottom w:val="0"/>
                  <w:divBdr>
                    <w:top w:val="none" w:sz="0" w:space="0" w:color="auto"/>
                    <w:left w:val="none" w:sz="0" w:space="0" w:color="auto"/>
                    <w:bottom w:val="none" w:sz="0" w:space="0" w:color="auto"/>
                    <w:right w:val="none" w:sz="0" w:space="0" w:color="auto"/>
                  </w:divBdr>
                  <w:divsChild>
                    <w:div w:id="1286692853">
                      <w:marLeft w:val="0"/>
                      <w:marRight w:val="0"/>
                      <w:marTop w:val="0"/>
                      <w:marBottom w:val="0"/>
                      <w:divBdr>
                        <w:top w:val="none" w:sz="0" w:space="0" w:color="auto"/>
                        <w:left w:val="none" w:sz="0" w:space="0" w:color="auto"/>
                        <w:bottom w:val="none" w:sz="0" w:space="0" w:color="auto"/>
                        <w:right w:val="none" w:sz="0" w:space="0" w:color="auto"/>
                      </w:divBdr>
                      <w:divsChild>
                        <w:div w:id="2031833793">
                          <w:marLeft w:val="0"/>
                          <w:marRight w:val="0"/>
                          <w:marTop w:val="0"/>
                          <w:marBottom w:val="0"/>
                          <w:divBdr>
                            <w:top w:val="none" w:sz="0" w:space="0" w:color="auto"/>
                            <w:left w:val="none" w:sz="0" w:space="0" w:color="auto"/>
                            <w:bottom w:val="none" w:sz="0" w:space="0" w:color="auto"/>
                            <w:right w:val="none" w:sz="0" w:space="0" w:color="auto"/>
                          </w:divBdr>
                          <w:divsChild>
                            <w:div w:id="954412242">
                              <w:marLeft w:val="0"/>
                              <w:marRight w:val="0"/>
                              <w:marTop w:val="0"/>
                              <w:marBottom w:val="0"/>
                              <w:divBdr>
                                <w:top w:val="none" w:sz="0" w:space="0" w:color="auto"/>
                                <w:left w:val="none" w:sz="0" w:space="0" w:color="auto"/>
                                <w:bottom w:val="none" w:sz="0" w:space="0" w:color="auto"/>
                                <w:right w:val="none" w:sz="0" w:space="0" w:color="auto"/>
                              </w:divBdr>
                              <w:divsChild>
                                <w:div w:id="328405922">
                                  <w:marLeft w:val="0"/>
                                  <w:marRight w:val="0"/>
                                  <w:marTop w:val="0"/>
                                  <w:marBottom w:val="0"/>
                                  <w:divBdr>
                                    <w:top w:val="none" w:sz="0" w:space="0" w:color="auto"/>
                                    <w:left w:val="none" w:sz="0" w:space="0" w:color="auto"/>
                                    <w:bottom w:val="none" w:sz="0" w:space="0" w:color="auto"/>
                                    <w:right w:val="none" w:sz="0" w:space="0" w:color="auto"/>
                                  </w:divBdr>
                                  <w:divsChild>
                                    <w:div w:id="295337203">
                                      <w:marLeft w:val="0"/>
                                      <w:marRight w:val="0"/>
                                      <w:marTop w:val="0"/>
                                      <w:marBottom w:val="0"/>
                                      <w:divBdr>
                                        <w:top w:val="none" w:sz="0" w:space="0" w:color="auto"/>
                                        <w:left w:val="none" w:sz="0" w:space="0" w:color="auto"/>
                                        <w:bottom w:val="none" w:sz="0" w:space="0" w:color="auto"/>
                                        <w:right w:val="none" w:sz="0" w:space="0" w:color="auto"/>
                                      </w:divBdr>
                                      <w:divsChild>
                                        <w:div w:id="1213735585">
                                          <w:marLeft w:val="0"/>
                                          <w:marRight w:val="0"/>
                                          <w:marTop w:val="0"/>
                                          <w:marBottom w:val="0"/>
                                          <w:divBdr>
                                            <w:top w:val="none" w:sz="0" w:space="0" w:color="auto"/>
                                            <w:left w:val="none" w:sz="0" w:space="0" w:color="auto"/>
                                            <w:bottom w:val="none" w:sz="0" w:space="0" w:color="auto"/>
                                            <w:right w:val="none" w:sz="0" w:space="0" w:color="auto"/>
                                          </w:divBdr>
                                          <w:divsChild>
                                            <w:div w:id="1692367939">
                                              <w:marLeft w:val="0"/>
                                              <w:marRight w:val="0"/>
                                              <w:marTop w:val="0"/>
                                              <w:marBottom w:val="0"/>
                                              <w:divBdr>
                                                <w:top w:val="none" w:sz="0" w:space="0" w:color="auto"/>
                                                <w:left w:val="none" w:sz="0" w:space="0" w:color="auto"/>
                                                <w:bottom w:val="none" w:sz="0" w:space="0" w:color="auto"/>
                                                <w:right w:val="none" w:sz="0" w:space="0" w:color="auto"/>
                                              </w:divBdr>
                                              <w:divsChild>
                                                <w:div w:id="530607153">
                                                  <w:marLeft w:val="0"/>
                                                  <w:marRight w:val="0"/>
                                                  <w:marTop w:val="0"/>
                                                  <w:marBottom w:val="0"/>
                                                  <w:divBdr>
                                                    <w:top w:val="none" w:sz="0" w:space="0" w:color="auto"/>
                                                    <w:left w:val="none" w:sz="0" w:space="0" w:color="auto"/>
                                                    <w:bottom w:val="none" w:sz="0" w:space="0" w:color="auto"/>
                                                    <w:right w:val="none" w:sz="0" w:space="0" w:color="auto"/>
                                                  </w:divBdr>
                                                </w:div>
                                                <w:div w:id="122220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5070742">
      <w:bodyDiv w:val="1"/>
      <w:marLeft w:val="0"/>
      <w:marRight w:val="0"/>
      <w:marTop w:val="0"/>
      <w:marBottom w:val="0"/>
      <w:divBdr>
        <w:top w:val="none" w:sz="0" w:space="0" w:color="auto"/>
        <w:left w:val="none" w:sz="0" w:space="0" w:color="auto"/>
        <w:bottom w:val="none" w:sz="0" w:space="0" w:color="auto"/>
        <w:right w:val="none" w:sz="0" w:space="0" w:color="auto"/>
      </w:divBdr>
    </w:div>
    <w:div w:id="1515072167">
      <w:bodyDiv w:val="1"/>
      <w:marLeft w:val="0"/>
      <w:marRight w:val="0"/>
      <w:marTop w:val="0"/>
      <w:marBottom w:val="0"/>
      <w:divBdr>
        <w:top w:val="none" w:sz="0" w:space="0" w:color="auto"/>
        <w:left w:val="none" w:sz="0" w:space="0" w:color="auto"/>
        <w:bottom w:val="none" w:sz="0" w:space="0" w:color="auto"/>
        <w:right w:val="none" w:sz="0" w:space="0" w:color="auto"/>
      </w:divBdr>
      <w:divsChild>
        <w:div w:id="1371489781">
          <w:marLeft w:val="0"/>
          <w:marRight w:val="0"/>
          <w:marTop w:val="510"/>
          <w:marBottom w:val="0"/>
          <w:divBdr>
            <w:top w:val="none" w:sz="0" w:space="0" w:color="auto"/>
            <w:left w:val="single" w:sz="6" w:space="6" w:color="332A24"/>
            <w:bottom w:val="none" w:sz="0" w:space="0" w:color="auto"/>
            <w:right w:val="single" w:sz="6" w:space="6" w:color="332A24"/>
          </w:divBdr>
          <w:divsChild>
            <w:div w:id="1132211986">
              <w:marLeft w:val="0"/>
              <w:marRight w:val="0"/>
              <w:marTop w:val="0"/>
              <w:marBottom w:val="0"/>
              <w:divBdr>
                <w:top w:val="none" w:sz="0" w:space="0" w:color="auto"/>
                <w:left w:val="none" w:sz="0" w:space="0" w:color="auto"/>
                <w:bottom w:val="none" w:sz="0" w:space="0" w:color="auto"/>
                <w:right w:val="none" w:sz="0" w:space="0" w:color="auto"/>
              </w:divBdr>
              <w:divsChild>
                <w:div w:id="123160396">
                  <w:marLeft w:val="0"/>
                  <w:marRight w:val="0"/>
                  <w:marTop w:val="0"/>
                  <w:marBottom w:val="0"/>
                  <w:divBdr>
                    <w:top w:val="none" w:sz="0" w:space="0" w:color="auto"/>
                    <w:left w:val="none" w:sz="0" w:space="0" w:color="auto"/>
                    <w:bottom w:val="none" w:sz="0" w:space="0" w:color="auto"/>
                    <w:right w:val="none" w:sz="0" w:space="0" w:color="auto"/>
                  </w:divBdr>
                  <w:divsChild>
                    <w:div w:id="2051875432">
                      <w:marLeft w:val="0"/>
                      <w:marRight w:val="0"/>
                      <w:marTop w:val="120"/>
                      <w:marBottom w:val="360"/>
                      <w:divBdr>
                        <w:top w:val="none" w:sz="0" w:space="0" w:color="auto"/>
                        <w:left w:val="none" w:sz="0" w:space="0" w:color="auto"/>
                        <w:bottom w:val="none" w:sz="0" w:space="0" w:color="auto"/>
                        <w:right w:val="none" w:sz="0" w:space="0" w:color="auto"/>
                      </w:divBdr>
                      <w:divsChild>
                        <w:div w:id="71219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268541">
      <w:bodyDiv w:val="1"/>
      <w:marLeft w:val="0"/>
      <w:marRight w:val="0"/>
      <w:marTop w:val="0"/>
      <w:marBottom w:val="0"/>
      <w:divBdr>
        <w:top w:val="none" w:sz="0" w:space="0" w:color="auto"/>
        <w:left w:val="none" w:sz="0" w:space="0" w:color="auto"/>
        <w:bottom w:val="none" w:sz="0" w:space="0" w:color="auto"/>
        <w:right w:val="none" w:sz="0" w:space="0" w:color="auto"/>
      </w:divBdr>
    </w:div>
    <w:div w:id="1517503709">
      <w:bodyDiv w:val="1"/>
      <w:marLeft w:val="0"/>
      <w:marRight w:val="0"/>
      <w:marTop w:val="0"/>
      <w:marBottom w:val="0"/>
      <w:divBdr>
        <w:top w:val="none" w:sz="0" w:space="0" w:color="auto"/>
        <w:left w:val="none" w:sz="0" w:space="0" w:color="auto"/>
        <w:bottom w:val="none" w:sz="0" w:space="0" w:color="auto"/>
        <w:right w:val="none" w:sz="0" w:space="0" w:color="auto"/>
      </w:divBdr>
      <w:divsChild>
        <w:div w:id="1092625640">
          <w:marLeft w:val="150"/>
          <w:marRight w:val="150"/>
          <w:marTop w:val="0"/>
          <w:marBottom w:val="150"/>
          <w:divBdr>
            <w:top w:val="none" w:sz="0" w:space="0" w:color="auto"/>
            <w:left w:val="none" w:sz="0" w:space="0" w:color="auto"/>
            <w:bottom w:val="none" w:sz="0" w:space="0" w:color="auto"/>
            <w:right w:val="none" w:sz="0" w:space="0" w:color="auto"/>
          </w:divBdr>
        </w:div>
      </w:divsChild>
    </w:div>
    <w:div w:id="1519344907">
      <w:bodyDiv w:val="1"/>
      <w:marLeft w:val="0"/>
      <w:marRight w:val="0"/>
      <w:marTop w:val="0"/>
      <w:marBottom w:val="0"/>
      <w:divBdr>
        <w:top w:val="none" w:sz="0" w:space="0" w:color="auto"/>
        <w:left w:val="none" w:sz="0" w:space="0" w:color="auto"/>
        <w:bottom w:val="none" w:sz="0" w:space="0" w:color="auto"/>
        <w:right w:val="none" w:sz="0" w:space="0" w:color="auto"/>
      </w:divBdr>
      <w:divsChild>
        <w:div w:id="14311593">
          <w:marLeft w:val="150"/>
          <w:marRight w:val="150"/>
          <w:marTop w:val="0"/>
          <w:marBottom w:val="150"/>
          <w:divBdr>
            <w:top w:val="none" w:sz="0" w:space="0" w:color="auto"/>
            <w:left w:val="none" w:sz="0" w:space="0" w:color="auto"/>
            <w:bottom w:val="none" w:sz="0" w:space="0" w:color="auto"/>
            <w:right w:val="none" w:sz="0" w:space="0" w:color="auto"/>
          </w:divBdr>
          <w:divsChild>
            <w:div w:id="1458643583">
              <w:marLeft w:val="0"/>
              <w:marRight w:val="0"/>
              <w:marTop w:val="0"/>
              <w:marBottom w:val="0"/>
              <w:divBdr>
                <w:top w:val="none" w:sz="0" w:space="0" w:color="auto"/>
                <w:left w:val="none" w:sz="0" w:space="0" w:color="auto"/>
                <w:bottom w:val="none" w:sz="0" w:space="0" w:color="auto"/>
                <w:right w:val="none" w:sz="0" w:space="0" w:color="auto"/>
              </w:divBdr>
              <w:divsChild>
                <w:div w:id="1601067990">
                  <w:marLeft w:val="0"/>
                  <w:marRight w:val="0"/>
                  <w:marTop w:val="0"/>
                  <w:marBottom w:val="0"/>
                  <w:divBdr>
                    <w:top w:val="none" w:sz="0" w:space="0" w:color="auto"/>
                    <w:left w:val="none" w:sz="0" w:space="0" w:color="auto"/>
                    <w:bottom w:val="none" w:sz="0" w:space="0" w:color="auto"/>
                    <w:right w:val="none" w:sz="0" w:space="0" w:color="auto"/>
                  </w:divBdr>
                  <w:divsChild>
                    <w:div w:id="345401833">
                      <w:marLeft w:val="0"/>
                      <w:marRight w:val="0"/>
                      <w:marTop w:val="0"/>
                      <w:marBottom w:val="0"/>
                      <w:divBdr>
                        <w:top w:val="none" w:sz="0" w:space="0" w:color="auto"/>
                        <w:left w:val="none" w:sz="0" w:space="0" w:color="auto"/>
                        <w:bottom w:val="none" w:sz="0" w:space="0" w:color="auto"/>
                        <w:right w:val="none" w:sz="0" w:space="0" w:color="auto"/>
                      </w:divBdr>
                    </w:div>
                    <w:div w:id="403182200">
                      <w:marLeft w:val="0"/>
                      <w:marRight w:val="0"/>
                      <w:marTop w:val="0"/>
                      <w:marBottom w:val="0"/>
                      <w:divBdr>
                        <w:top w:val="none" w:sz="0" w:space="0" w:color="auto"/>
                        <w:left w:val="none" w:sz="0" w:space="0" w:color="auto"/>
                        <w:bottom w:val="none" w:sz="0" w:space="0" w:color="auto"/>
                        <w:right w:val="none" w:sz="0" w:space="0" w:color="auto"/>
                      </w:divBdr>
                    </w:div>
                    <w:div w:id="456992236">
                      <w:marLeft w:val="0"/>
                      <w:marRight w:val="0"/>
                      <w:marTop w:val="0"/>
                      <w:marBottom w:val="0"/>
                      <w:divBdr>
                        <w:top w:val="none" w:sz="0" w:space="0" w:color="auto"/>
                        <w:left w:val="none" w:sz="0" w:space="0" w:color="auto"/>
                        <w:bottom w:val="none" w:sz="0" w:space="0" w:color="auto"/>
                        <w:right w:val="none" w:sz="0" w:space="0" w:color="auto"/>
                      </w:divBdr>
                    </w:div>
                    <w:div w:id="635263876">
                      <w:marLeft w:val="0"/>
                      <w:marRight w:val="0"/>
                      <w:marTop w:val="0"/>
                      <w:marBottom w:val="0"/>
                      <w:divBdr>
                        <w:top w:val="none" w:sz="0" w:space="0" w:color="auto"/>
                        <w:left w:val="none" w:sz="0" w:space="0" w:color="auto"/>
                        <w:bottom w:val="none" w:sz="0" w:space="0" w:color="auto"/>
                        <w:right w:val="none" w:sz="0" w:space="0" w:color="auto"/>
                      </w:divBdr>
                    </w:div>
                    <w:div w:id="822355031">
                      <w:marLeft w:val="0"/>
                      <w:marRight w:val="0"/>
                      <w:marTop w:val="0"/>
                      <w:marBottom w:val="0"/>
                      <w:divBdr>
                        <w:top w:val="none" w:sz="0" w:space="0" w:color="auto"/>
                        <w:left w:val="none" w:sz="0" w:space="0" w:color="auto"/>
                        <w:bottom w:val="none" w:sz="0" w:space="0" w:color="auto"/>
                        <w:right w:val="none" w:sz="0" w:space="0" w:color="auto"/>
                      </w:divBdr>
                    </w:div>
                    <w:div w:id="935556148">
                      <w:marLeft w:val="0"/>
                      <w:marRight w:val="0"/>
                      <w:marTop w:val="0"/>
                      <w:marBottom w:val="0"/>
                      <w:divBdr>
                        <w:top w:val="none" w:sz="0" w:space="0" w:color="auto"/>
                        <w:left w:val="none" w:sz="0" w:space="0" w:color="auto"/>
                        <w:bottom w:val="none" w:sz="0" w:space="0" w:color="auto"/>
                        <w:right w:val="none" w:sz="0" w:space="0" w:color="auto"/>
                      </w:divBdr>
                    </w:div>
                    <w:div w:id="955019010">
                      <w:marLeft w:val="0"/>
                      <w:marRight w:val="0"/>
                      <w:marTop w:val="0"/>
                      <w:marBottom w:val="0"/>
                      <w:divBdr>
                        <w:top w:val="none" w:sz="0" w:space="0" w:color="auto"/>
                        <w:left w:val="none" w:sz="0" w:space="0" w:color="auto"/>
                        <w:bottom w:val="none" w:sz="0" w:space="0" w:color="auto"/>
                        <w:right w:val="none" w:sz="0" w:space="0" w:color="auto"/>
                      </w:divBdr>
                    </w:div>
                    <w:div w:id="1296565439">
                      <w:marLeft w:val="0"/>
                      <w:marRight w:val="0"/>
                      <w:marTop w:val="0"/>
                      <w:marBottom w:val="0"/>
                      <w:divBdr>
                        <w:top w:val="none" w:sz="0" w:space="0" w:color="auto"/>
                        <w:left w:val="none" w:sz="0" w:space="0" w:color="auto"/>
                        <w:bottom w:val="none" w:sz="0" w:space="0" w:color="auto"/>
                        <w:right w:val="none" w:sz="0" w:space="0" w:color="auto"/>
                      </w:divBdr>
                    </w:div>
                    <w:div w:id="1500347542">
                      <w:marLeft w:val="0"/>
                      <w:marRight w:val="0"/>
                      <w:marTop w:val="0"/>
                      <w:marBottom w:val="0"/>
                      <w:divBdr>
                        <w:top w:val="none" w:sz="0" w:space="0" w:color="auto"/>
                        <w:left w:val="none" w:sz="0" w:space="0" w:color="auto"/>
                        <w:bottom w:val="none" w:sz="0" w:space="0" w:color="auto"/>
                        <w:right w:val="none" w:sz="0" w:space="0" w:color="auto"/>
                      </w:divBdr>
                    </w:div>
                    <w:div w:id="1657303414">
                      <w:marLeft w:val="0"/>
                      <w:marRight w:val="0"/>
                      <w:marTop w:val="0"/>
                      <w:marBottom w:val="0"/>
                      <w:divBdr>
                        <w:top w:val="none" w:sz="0" w:space="0" w:color="auto"/>
                        <w:left w:val="none" w:sz="0" w:space="0" w:color="auto"/>
                        <w:bottom w:val="none" w:sz="0" w:space="0" w:color="auto"/>
                        <w:right w:val="none" w:sz="0" w:space="0" w:color="auto"/>
                      </w:divBdr>
                    </w:div>
                    <w:div w:id="1685597880">
                      <w:marLeft w:val="0"/>
                      <w:marRight w:val="0"/>
                      <w:marTop w:val="0"/>
                      <w:marBottom w:val="0"/>
                      <w:divBdr>
                        <w:top w:val="none" w:sz="0" w:space="0" w:color="auto"/>
                        <w:left w:val="none" w:sz="0" w:space="0" w:color="auto"/>
                        <w:bottom w:val="none" w:sz="0" w:space="0" w:color="auto"/>
                        <w:right w:val="none" w:sz="0" w:space="0" w:color="auto"/>
                      </w:divBdr>
                    </w:div>
                    <w:div w:id="193751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830608">
      <w:bodyDiv w:val="1"/>
      <w:marLeft w:val="0"/>
      <w:marRight w:val="0"/>
      <w:marTop w:val="0"/>
      <w:marBottom w:val="0"/>
      <w:divBdr>
        <w:top w:val="none" w:sz="0" w:space="0" w:color="auto"/>
        <w:left w:val="none" w:sz="0" w:space="0" w:color="auto"/>
        <w:bottom w:val="none" w:sz="0" w:space="0" w:color="auto"/>
        <w:right w:val="none" w:sz="0" w:space="0" w:color="auto"/>
      </w:divBdr>
      <w:divsChild>
        <w:div w:id="307592277">
          <w:marLeft w:val="0"/>
          <w:marRight w:val="0"/>
          <w:marTop w:val="0"/>
          <w:marBottom w:val="0"/>
          <w:divBdr>
            <w:top w:val="none" w:sz="0" w:space="0" w:color="auto"/>
            <w:left w:val="none" w:sz="0" w:space="0" w:color="auto"/>
            <w:bottom w:val="none" w:sz="0" w:space="0" w:color="auto"/>
            <w:right w:val="none" w:sz="0" w:space="0" w:color="auto"/>
          </w:divBdr>
          <w:divsChild>
            <w:div w:id="2089188845">
              <w:marLeft w:val="0"/>
              <w:marRight w:val="0"/>
              <w:marTop w:val="0"/>
              <w:marBottom w:val="0"/>
              <w:divBdr>
                <w:top w:val="none" w:sz="0" w:space="0" w:color="auto"/>
                <w:left w:val="none" w:sz="0" w:space="0" w:color="auto"/>
                <w:bottom w:val="none" w:sz="0" w:space="0" w:color="auto"/>
                <w:right w:val="none" w:sz="0" w:space="0" w:color="auto"/>
              </w:divBdr>
              <w:divsChild>
                <w:div w:id="210506583">
                  <w:marLeft w:val="0"/>
                  <w:marRight w:val="0"/>
                  <w:marTop w:val="0"/>
                  <w:marBottom w:val="0"/>
                  <w:divBdr>
                    <w:top w:val="none" w:sz="0" w:space="0" w:color="auto"/>
                    <w:left w:val="none" w:sz="0" w:space="0" w:color="auto"/>
                    <w:bottom w:val="none" w:sz="0" w:space="0" w:color="auto"/>
                    <w:right w:val="none" w:sz="0" w:space="0" w:color="auto"/>
                  </w:divBdr>
                  <w:divsChild>
                    <w:div w:id="552158286">
                      <w:marLeft w:val="0"/>
                      <w:marRight w:val="0"/>
                      <w:marTop w:val="0"/>
                      <w:marBottom w:val="0"/>
                      <w:divBdr>
                        <w:top w:val="none" w:sz="0" w:space="0" w:color="auto"/>
                        <w:left w:val="none" w:sz="0" w:space="0" w:color="auto"/>
                        <w:bottom w:val="none" w:sz="0" w:space="0" w:color="auto"/>
                        <w:right w:val="none" w:sz="0" w:space="0" w:color="auto"/>
                      </w:divBdr>
                      <w:divsChild>
                        <w:div w:id="86888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370974">
      <w:bodyDiv w:val="1"/>
      <w:marLeft w:val="0"/>
      <w:marRight w:val="0"/>
      <w:marTop w:val="0"/>
      <w:marBottom w:val="0"/>
      <w:divBdr>
        <w:top w:val="none" w:sz="0" w:space="0" w:color="auto"/>
        <w:left w:val="none" w:sz="0" w:space="0" w:color="auto"/>
        <w:bottom w:val="none" w:sz="0" w:space="0" w:color="auto"/>
        <w:right w:val="none" w:sz="0" w:space="0" w:color="auto"/>
      </w:divBdr>
      <w:divsChild>
        <w:div w:id="1837040205">
          <w:marLeft w:val="150"/>
          <w:marRight w:val="150"/>
          <w:marTop w:val="0"/>
          <w:marBottom w:val="150"/>
          <w:divBdr>
            <w:top w:val="none" w:sz="0" w:space="0" w:color="auto"/>
            <w:left w:val="none" w:sz="0" w:space="0" w:color="auto"/>
            <w:bottom w:val="none" w:sz="0" w:space="0" w:color="auto"/>
            <w:right w:val="none" w:sz="0" w:space="0" w:color="auto"/>
          </w:divBdr>
          <w:divsChild>
            <w:div w:id="182400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653981">
      <w:bodyDiv w:val="1"/>
      <w:marLeft w:val="0"/>
      <w:marRight w:val="0"/>
      <w:marTop w:val="0"/>
      <w:marBottom w:val="0"/>
      <w:divBdr>
        <w:top w:val="none" w:sz="0" w:space="0" w:color="auto"/>
        <w:left w:val="none" w:sz="0" w:space="0" w:color="auto"/>
        <w:bottom w:val="none" w:sz="0" w:space="0" w:color="auto"/>
        <w:right w:val="none" w:sz="0" w:space="0" w:color="auto"/>
      </w:divBdr>
    </w:div>
    <w:div w:id="1536886065">
      <w:bodyDiv w:val="1"/>
      <w:marLeft w:val="0"/>
      <w:marRight w:val="0"/>
      <w:marTop w:val="0"/>
      <w:marBottom w:val="0"/>
      <w:divBdr>
        <w:top w:val="none" w:sz="0" w:space="0" w:color="auto"/>
        <w:left w:val="none" w:sz="0" w:space="0" w:color="auto"/>
        <w:bottom w:val="none" w:sz="0" w:space="0" w:color="auto"/>
        <w:right w:val="none" w:sz="0" w:space="0" w:color="auto"/>
      </w:divBdr>
    </w:div>
    <w:div w:id="1540627697">
      <w:bodyDiv w:val="1"/>
      <w:marLeft w:val="0"/>
      <w:marRight w:val="0"/>
      <w:marTop w:val="0"/>
      <w:marBottom w:val="0"/>
      <w:divBdr>
        <w:top w:val="none" w:sz="0" w:space="0" w:color="auto"/>
        <w:left w:val="none" w:sz="0" w:space="0" w:color="auto"/>
        <w:bottom w:val="none" w:sz="0" w:space="0" w:color="auto"/>
        <w:right w:val="none" w:sz="0" w:space="0" w:color="auto"/>
      </w:divBdr>
    </w:div>
    <w:div w:id="1543595077">
      <w:bodyDiv w:val="1"/>
      <w:marLeft w:val="0"/>
      <w:marRight w:val="0"/>
      <w:marTop w:val="0"/>
      <w:marBottom w:val="0"/>
      <w:divBdr>
        <w:top w:val="none" w:sz="0" w:space="0" w:color="auto"/>
        <w:left w:val="none" w:sz="0" w:space="0" w:color="auto"/>
        <w:bottom w:val="none" w:sz="0" w:space="0" w:color="auto"/>
        <w:right w:val="none" w:sz="0" w:space="0" w:color="auto"/>
      </w:divBdr>
    </w:div>
    <w:div w:id="1548880614">
      <w:bodyDiv w:val="1"/>
      <w:marLeft w:val="0"/>
      <w:marRight w:val="0"/>
      <w:marTop w:val="0"/>
      <w:marBottom w:val="0"/>
      <w:divBdr>
        <w:top w:val="none" w:sz="0" w:space="0" w:color="auto"/>
        <w:left w:val="none" w:sz="0" w:space="0" w:color="auto"/>
        <w:bottom w:val="none" w:sz="0" w:space="0" w:color="auto"/>
        <w:right w:val="none" w:sz="0" w:space="0" w:color="auto"/>
      </w:divBdr>
    </w:div>
    <w:div w:id="1551454859">
      <w:bodyDiv w:val="1"/>
      <w:marLeft w:val="0"/>
      <w:marRight w:val="0"/>
      <w:marTop w:val="0"/>
      <w:marBottom w:val="0"/>
      <w:divBdr>
        <w:top w:val="none" w:sz="0" w:space="0" w:color="auto"/>
        <w:left w:val="none" w:sz="0" w:space="0" w:color="auto"/>
        <w:bottom w:val="none" w:sz="0" w:space="0" w:color="auto"/>
        <w:right w:val="none" w:sz="0" w:space="0" w:color="auto"/>
      </w:divBdr>
    </w:div>
    <w:div w:id="1554543364">
      <w:bodyDiv w:val="1"/>
      <w:marLeft w:val="0"/>
      <w:marRight w:val="0"/>
      <w:marTop w:val="0"/>
      <w:marBottom w:val="0"/>
      <w:divBdr>
        <w:top w:val="none" w:sz="0" w:space="0" w:color="auto"/>
        <w:left w:val="none" w:sz="0" w:space="0" w:color="auto"/>
        <w:bottom w:val="none" w:sz="0" w:space="0" w:color="auto"/>
        <w:right w:val="none" w:sz="0" w:space="0" w:color="auto"/>
      </w:divBdr>
    </w:div>
    <w:div w:id="1559248877">
      <w:bodyDiv w:val="1"/>
      <w:marLeft w:val="0"/>
      <w:marRight w:val="0"/>
      <w:marTop w:val="0"/>
      <w:marBottom w:val="0"/>
      <w:divBdr>
        <w:top w:val="none" w:sz="0" w:space="0" w:color="auto"/>
        <w:left w:val="none" w:sz="0" w:space="0" w:color="auto"/>
        <w:bottom w:val="none" w:sz="0" w:space="0" w:color="auto"/>
        <w:right w:val="none" w:sz="0" w:space="0" w:color="auto"/>
      </w:divBdr>
      <w:divsChild>
        <w:div w:id="65612204">
          <w:marLeft w:val="0"/>
          <w:marRight w:val="0"/>
          <w:marTop w:val="0"/>
          <w:marBottom w:val="0"/>
          <w:divBdr>
            <w:top w:val="none" w:sz="0" w:space="0" w:color="auto"/>
            <w:left w:val="none" w:sz="0" w:space="0" w:color="auto"/>
            <w:bottom w:val="none" w:sz="0" w:space="0" w:color="auto"/>
            <w:right w:val="none" w:sz="0" w:space="0" w:color="auto"/>
          </w:divBdr>
        </w:div>
        <w:div w:id="461995257">
          <w:marLeft w:val="0"/>
          <w:marRight w:val="0"/>
          <w:marTop w:val="0"/>
          <w:marBottom w:val="0"/>
          <w:divBdr>
            <w:top w:val="none" w:sz="0" w:space="0" w:color="auto"/>
            <w:left w:val="none" w:sz="0" w:space="0" w:color="auto"/>
            <w:bottom w:val="none" w:sz="0" w:space="0" w:color="auto"/>
            <w:right w:val="none" w:sz="0" w:space="0" w:color="auto"/>
          </w:divBdr>
        </w:div>
        <w:div w:id="938488858">
          <w:marLeft w:val="0"/>
          <w:marRight w:val="0"/>
          <w:marTop w:val="0"/>
          <w:marBottom w:val="0"/>
          <w:divBdr>
            <w:top w:val="none" w:sz="0" w:space="0" w:color="auto"/>
            <w:left w:val="none" w:sz="0" w:space="0" w:color="auto"/>
            <w:bottom w:val="none" w:sz="0" w:space="0" w:color="auto"/>
            <w:right w:val="none" w:sz="0" w:space="0" w:color="auto"/>
          </w:divBdr>
        </w:div>
        <w:div w:id="1138571736">
          <w:marLeft w:val="0"/>
          <w:marRight w:val="0"/>
          <w:marTop w:val="0"/>
          <w:marBottom w:val="0"/>
          <w:divBdr>
            <w:top w:val="none" w:sz="0" w:space="0" w:color="auto"/>
            <w:left w:val="none" w:sz="0" w:space="0" w:color="auto"/>
            <w:bottom w:val="none" w:sz="0" w:space="0" w:color="auto"/>
            <w:right w:val="none" w:sz="0" w:space="0" w:color="auto"/>
          </w:divBdr>
        </w:div>
        <w:div w:id="1707825521">
          <w:marLeft w:val="0"/>
          <w:marRight w:val="0"/>
          <w:marTop w:val="0"/>
          <w:marBottom w:val="0"/>
          <w:divBdr>
            <w:top w:val="none" w:sz="0" w:space="0" w:color="auto"/>
            <w:left w:val="none" w:sz="0" w:space="0" w:color="auto"/>
            <w:bottom w:val="none" w:sz="0" w:space="0" w:color="auto"/>
            <w:right w:val="none" w:sz="0" w:space="0" w:color="auto"/>
          </w:divBdr>
        </w:div>
      </w:divsChild>
    </w:div>
    <w:div w:id="1562524584">
      <w:bodyDiv w:val="1"/>
      <w:marLeft w:val="0"/>
      <w:marRight w:val="0"/>
      <w:marTop w:val="0"/>
      <w:marBottom w:val="0"/>
      <w:divBdr>
        <w:top w:val="none" w:sz="0" w:space="0" w:color="auto"/>
        <w:left w:val="none" w:sz="0" w:space="0" w:color="auto"/>
        <w:bottom w:val="none" w:sz="0" w:space="0" w:color="auto"/>
        <w:right w:val="none" w:sz="0" w:space="0" w:color="auto"/>
      </w:divBdr>
    </w:div>
    <w:div w:id="1565946347">
      <w:bodyDiv w:val="1"/>
      <w:marLeft w:val="0"/>
      <w:marRight w:val="0"/>
      <w:marTop w:val="0"/>
      <w:marBottom w:val="0"/>
      <w:divBdr>
        <w:top w:val="none" w:sz="0" w:space="0" w:color="auto"/>
        <w:left w:val="none" w:sz="0" w:space="0" w:color="auto"/>
        <w:bottom w:val="none" w:sz="0" w:space="0" w:color="auto"/>
        <w:right w:val="none" w:sz="0" w:space="0" w:color="auto"/>
      </w:divBdr>
      <w:divsChild>
        <w:div w:id="412364189">
          <w:marLeft w:val="0"/>
          <w:marRight w:val="0"/>
          <w:marTop w:val="0"/>
          <w:marBottom w:val="0"/>
          <w:divBdr>
            <w:top w:val="none" w:sz="0" w:space="0" w:color="auto"/>
            <w:left w:val="none" w:sz="0" w:space="0" w:color="auto"/>
            <w:bottom w:val="none" w:sz="0" w:space="0" w:color="auto"/>
            <w:right w:val="none" w:sz="0" w:space="0" w:color="auto"/>
          </w:divBdr>
        </w:div>
        <w:div w:id="1820883118">
          <w:marLeft w:val="0"/>
          <w:marRight w:val="0"/>
          <w:marTop w:val="0"/>
          <w:marBottom w:val="0"/>
          <w:divBdr>
            <w:top w:val="none" w:sz="0" w:space="0" w:color="auto"/>
            <w:left w:val="none" w:sz="0" w:space="0" w:color="auto"/>
            <w:bottom w:val="none" w:sz="0" w:space="0" w:color="auto"/>
            <w:right w:val="none" w:sz="0" w:space="0" w:color="auto"/>
          </w:divBdr>
        </w:div>
        <w:div w:id="1988053080">
          <w:marLeft w:val="0"/>
          <w:marRight w:val="0"/>
          <w:marTop w:val="0"/>
          <w:marBottom w:val="0"/>
          <w:divBdr>
            <w:top w:val="none" w:sz="0" w:space="0" w:color="auto"/>
            <w:left w:val="none" w:sz="0" w:space="0" w:color="auto"/>
            <w:bottom w:val="none" w:sz="0" w:space="0" w:color="auto"/>
            <w:right w:val="none" w:sz="0" w:space="0" w:color="auto"/>
          </w:divBdr>
        </w:div>
      </w:divsChild>
    </w:div>
    <w:div w:id="1577521176">
      <w:bodyDiv w:val="1"/>
      <w:marLeft w:val="0"/>
      <w:marRight w:val="0"/>
      <w:marTop w:val="0"/>
      <w:marBottom w:val="0"/>
      <w:divBdr>
        <w:top w:val="none" w:sz="0" w:space="0" w:color="auto"/>
        <w:left w:val="none" w:sz="0" w:space="0" w:color="auto"/>
        <w:bottom w:val="none" w:sz="0" w:space="0" w:color="auto"/>
        <w:right w:val="none" w:sz="0" w:space="0" w:color="auto"/>
      </w:divBdr>
      <w:divsChild>
        <w:div w:id="196159560">
          <w:marLeft w:val="0"/>
          <w:marRight w:val="0"/>
          <w:marTop w:val="0"/>
          <w:marBottom w:val="0"/>
          <w:divBdr>
            <w:top w:val="none" w:sz="0" w:space="0" w:color="auto"/>
            <w:left w:val="none" w:sz="0" w:space="0" w:color="auto"/>
            <w:bottom w:val="none" w:sz="0" w:space="0" w:color="auto"/>
            <w:right w:val="none" w:sz="0" w:space="0" w:color="auto"/>
          </w:divBdr>
        </w:div>
        <w:div w:id="232470361">
          <w:marLeft w:val="0"/>
          <w:marRight w:val="0"/>
          <w:marTop w:val="0"/>
          <w:marBottom w:val="0"/>
          <w:divBdr>
            <w:top w:val="none" w:sz="0" w:space="0" w:color="auto"/>
            <w:left w:val="none" w:sz="0" w:space="0" w:color="auto"/>
            <w:bottom w:val="none" w:sz="0" w:space="0" w:color="auto"/>
            <w:right w:val="none" w:sz="0" w:space="0" w:color="auto"/>
          </w:divBdr>
        </w:div>
        <w:div w:id="460919957">
          <w:marLeft w:val="0"/>
          <w:marRight w:val="0"/>
          <w:marTop w:val="0"/>
          <w:marBottom w:val="0"/>
          <w:divBdr>
            <w:top w:val="none" w:sz="0" w:space="0" w:color="auto"/>
            <w:left w:val="none" w:sz="0" w:space="0" w:color="auto"/>
            <w:bottom w:val="none" w:sz="0" w:space="0" w:color="auto"/>
            <w:right w:val="none" w:sz="0" w:space="0" w:color="auto"/>
          </w:divBdr>
        </w:div>
        <w:div w:id="878905752">
          <w:marLeft w:val="0"/>
          <w:marRight w:val="0"/>
          <w:marTop w:val="0"/>
          <w:marBottom w:val="0"/>
          <w:divBdr>
            <w:top w:val="none" w:sz="0" w:space="0" w:color="auto"/>
            <w:left w:val="none" w:sz="0" w:space="0" w:color="auto"/>
            <w:bottom w:val="none" w:sz="0" w:space="0" w:color="auto"/>
            <w:right w:val="none" w:sz="0" w:space="0" w:color="auto"/>
          </w:divBdr>
        </w:div>
        <w:div w:id="923220675">
          <w:marLeft w:val="0"/>
          <w:marRight w:val="0"/>
          <w:marTop w:val="0"/>
          <w:marBottom w:val="0"/>
          <w:divBdr>
            <w:top w:val="none" w:sz="0" w:space="0" w:color="auto"/>
            <w:left w:val="none" w:sz="0" w:space="0" w:color="auto"/>
            <w:bottom w:val="none" w:sz="0" w:space="0" w:color="auto"/>
            <w:right w:val="none" w:sz="0" w:space="0" w:color="auto"/>
          </w:divBdr>
        </w:div>
        <w:div w:id="1126044031">
          <w:marLeft w:val="0"/>
          <w:marRight w:val="0"/>
          <w:marTop w:val="0"/>
          <w:marBottom w:val="0"/>
          <w:divBdr>
            <w:top w:val="none" w:sz="0" w:space="0" w:color="auto"/>
            <w:left w:val="none" w:sz="0" w:space="0" w:color="auto"/>
            <w:bottom w:val="none" w:sz="0" w:space="0" w:color="auto"/>
            <w:right w:val="none" w:sz="0" w:space="0" w:color="auto"/>
          </w:divBdr>
        </w:div>
        <w:div w:id="1203055651">
          <w:marLeft w:val="0"/>
          <w:marRight w:val="0"/>
          <w:marTop w:val="0"/>
          <w:marBottom w:val="0"/>
          <w:divBdr>
            <w:top w:val="none" w:sz="0" w:space="0" w:color="auto"/>
            <w:left w:val="none" w:sz="0" w:space="0" w:color="auto"/>
            <w:bottom w:val="none" w:sz="0" w:space="0" w:color="auto"/>
            <w:right w:val="none" w:sz="0" w:space="0" w:color="auto"/>
          </w:divBdr>
        </w:div>
        <w:div w:id="1231504671">
          <w:marLeft w:val="0"/>
          <w:marRight w:val="0"/>
          <w:marTop w:val="0"/>
          <w:marBottom w:val="0"/>
          <w:divBdr>
            <w:top w:val="none" w:sz="0" w:space="0" w:color="auto"/>
            <w:left w:val="none" w:sz="0" w:space="0" w:color="auto"/>
            <w:bottom w:val="none" w:sz="0" w:space="0" w:color="auto"/>
            <w:right w:val="none" w:sz="0" w:space="0" w:color="auto"/>
          </w:divBdr>
        </w:div>
        <w:div w:id="1558398863">
          <w:marLeft w:val="0"/>
          <w:marRight w:val="0"/>
          <w:marTop w:val="0"/>
          <w:marBottom w:val="0"/>
          <w:divBdr>
            <w:top w:val="none" w:sz="0" w:space="0" w:color="auto"/>
            <w:left w:val="none" w:sz="0" w:space="0" w:color="auto"/>
            <w:bottom w:val="none" w:sz="0" w:space="0" w:color="auto"/>
            <w:right w:val="none" w:sz="0" w:space="0" w:color="auto"/>
          </w:divBdr>
        </w:div>
        <w:div w:id="1590579296">
          <w:marLeft w:val="0"/>
          <w:marRight w:val="0"/>
          <w:marTop w:val="0"/>
          <w:marBottom w:val="0"/>
          <w:divBdr>
            <w:top w:val="none" w:sz="0" w:space="0" w:color="auto"/>
            <w:left w:val="none" w:sz="0" w:space="0" w:color="auto"/>
            <w:bottom w:val="none" w:sz="0" w:space="0" w:color="auto"/>
            <w:right w:val="none" w:sz="0" w:space="0" w:color="auto"/>
          </w:divBdr>
        </w:div>
        <w:div w:id="1612086783">
          <w:marLeft w:val="0"/>
          <w:marRight w:val="0"/>
          <w:marTop w:val="0"/>
          <w:marBottom w:val="0"/>
          <w:divBdr>
            <w:top w:val="none" w:sz="0" w:space="0" w:color="auto"/>
            <w:left w:val="none" w:sz="0" w:space="0" w:color="auto"/>
            <w:bottom w:val="none" w:sz="0" w:space="0" w:color="auto"/>
            <w:right w:val="none" w:sz="0" w:space="0" w:color="auto"/>
          </w:divBdr>
        </w:div>
      </w:divsChild>
    </w:div>
    <w:div w:id="1579363079">
      <w:bodyDiv w:val="1"/>
      <w:marLeft w:val="0"/>
      <w:marRight w:val="0"/>
      <w:marTop w:val="0"/>
      <w:marBottom w:val="0"/>
      <w:divBdr>
        <w:top w:val="none" w:sz="0" w:space="0" w:color="auto"/>
        <w:left w:val="none" w:sz="0" w:space="0" w:color="auto"/>
        <w:bottom w:val="none" w:sz="0" w:space="0" w:color="auto"/>
        <w:right w:val="none" w:sz="0" w:space="0" w:color="auto"/>
      </w:divBdr>
    </w:div>
    <w:div w:id="1587374010">
      <w:bodyDiv w:val="1"/>
      <w:marLeft w:val="0"/>
      <w:marRight w:val="0"/>
      <w:marTop w:val="0"/>
      <w:marBottom w:val="0"/>
      <w:divBdr>
        <w:top w:val="none" w:sz="0" w:space="0" w:color="auto"/>
        <w:left w:val="none" w:sz="0" w:space="0" w:color="auto"/>
        <w:bottom w:val="none" w:sz="0" w:space="0" w:color="auto"/>
        <w:right w:val="none" w:sz="0" w:space="0" w:color="auto"/>
      </w:divBdr>
      <w:divsChild>
        <w:div w:id="1641810100">
          <w:marLeft w:val="150"/>
          <w:marRight w:val="150"/>
          <w:marTop w:val="0"/>
          <w:marBottom w:val="150"/>
          <w:divBdr>
            <w:top w:val="none" w:sz="0" w:space="0" w:color="auto"/>
            <w:left w:val="none" w:sz="0" w:space="0" w:color="auto"/>
            <w:bottom w:val="none" w:sz="0" w:space="0" w:color="auto"/>
            <w:right w:val="none" w:sz="0" w:space="0" w:color="auto"/>
          </w:divBdr>
          <w:divsChild>
            <w:div w:id="1173572432">
              <w:marLeft w:val="0"/>
              <w:marRight w:val="0"/>
              <w:marTop w:val="0"/>
              <w:marBottom w:val="0"/>
              <w:divBdr>
                <w:top w:val="none" w:sz="0" w:space="0" w:color="auto"/>
                <w:left w:val="none" w:sz="0" w:space="0" w:color="auto"/>
                <w:bottom w:val="none" w:sz="0" w:space="0" w:color="auto"/>
                <w:right w:val="none" w:sz="0" w:space="0" w:color="auto"/>
              </w:divBdr>
              <w:divsChild>
                <w:div w:id="570769821">
                  <w:marLeft w:val="0"/>
                  <w:marRight w:val="0"/>
                  <w:marTop w:val="0"/>
                  <w:marBottom w:val="0"/>
                  <w:divBdr>
                    <w:top w:val="none" w:sz="0" w:space="0" w:color="auto"/>
                    <w:left w:val="none" w:sz="0" w:space="0" w:color="auto"/>
                    <w:bottom w:val="none" w:sz="0" w:space="0" w:color="auto"/>
                    <w:right w:val="none" w:sz="0" w:space="0" w:color="auto"/>
                  </w:divBdr>
                  <w:divsChild>
                    <w:div w:id="691149817">
                      <w:marLeft w:val="0"/>
                      <w:marRight w:val="0"/>
                      <w:marTop w:val="0"/>
                      <w:marBottom w:val="0"/>
                      <w:divBdr>
                        <w:top w:val="none" w:sz="0" w:space="0" w:color="auto"/>
                        <w:left w:val="none" w:sz="0" w:space="0" w:color="auto"/>
                        <w:bottom w:val="none" w:sz="0" w:space="0" w:color="auto"/>
                        <w:right w:val="none" w:sz="0" w:space="0" w:color="auto"/>
                      </w:divBdr>
                    </w:div>
                    <w:div w:id="708186012">
                      <w:marLeft w:val="0"/>
                      <w:marRight w:val="0"/>
                      <w:marTop w:val="0"/>
                      <w:marBottom w:val="0"/>
                      <w:divBdr>
                        <w:top w:val="none" w:sz="0" w:space="0" w:color="auto"/>
                        <w:left w:val="none" w:sz="0" w:space="0" w:color="auto"/>
                        <w:bottom w:val="none" w:sz="0" w:space="0" w:color="auto"/>
                        <w:right w:val="none" w:sz="0" w:space="0" w:color="auto"/>
                      </w:divBdr>
                    </w:div>
                    <w:div w:id="785349101">
                      <w:marLeft w:val="0"/>
                      <w:marRight w:val="0"/>
                      <w:marTop w:val="0"/>
                      <w:marBottom w:val="0"/>
                      <w:divBdr>
                        <w:top w:val="none" w:sz="0" w:space="0" w:color="auto"/>
                        <w:left w:val="none" w:sz="0" w:space="0" w:color="auto"/>
                        <w:bottom w:val="none" w:sz="0" w:space="0" w:color="auto"/>
                        <w:right w:val="none" w:sz="0" w:space="0" w:color="auto"/>
                      </w:divBdr>
                    </w:div>
                    <w:div w:id="1652054737">
                      <w:marLeft w:val="0"/>
                      <w:marRight w:val="0"/>
                      <w:marTop w:val="0"/>
                      <w:marBottom w:val="0"/>
                      <w:divBdr>
                        <w:top w:val="none" w:sz="0" w:space="0" w:color="auto"/>
                        <w:left w:val="none" w:sz="0" w:space="0" w:color="auto"/>
                        <w:bottom w:val="none" w:sz="0" w:space="0" w:color="auto"/>
                        <w:right w:val="none" w:sz="0" w:space="0" w:color="auto"/>
                      </w:divBdr>
                    </w:div>
                    <w:div w:id="197486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875546">
      <w:bodyDiv w:val="1"/>
      <w:marLeft w:val="0"/>
      <w:marRight w:val="0"/>
      <w:marTop w:val="0"/>
      <w:marBottom w:val="0"/>
      <w:divBdr>
        <w:top w:val="none" w:sz="0" w:space="0" w:color="auto"/>
        <w:left w:val="none" w:sz="0" w:space="0" w:color="auto"/>
        <w:bottom w:val="none" w:sz="0" w:space="0" w:color="auto"/>
        <w:right w:val="none" w:sz="0" w:space="0" w:color="auto"/>
      </w:divBdr>
    </w:div>
    <w:div w:id="1610625842">
      <w:bodyDiv w:val="1"/>
      <w:marLeft w:val="0"/>
      <w:marRight w:val="0"/>
      <w:marTop w:val="0"/>
      <w:marBottom w:val="0"/>
      <w:divBdr>
        <w:top w:val="none" w:sz="0" w:space="0" w:color="auto"/>
        <w:left w:val="none" w:sz="0" w:space="0" w:color="auto"/>
        <w:bottom w:val="none" w:sz="0" w:space="0" w:color="auto"/>
        <w:right w:val="none" w:sz="0" w:space="0" w:color="auto"/>
      </w:divBdr>
    </w:div>
    <w:div w:id="1620264269">
      <w:bodyDiv w:val="1"/>
      <w:marLeft w:val="0"/>
      <w:marRight w:val="0"/>
      <w:marTop w:val="0"/>
      <w:marBottom w:val="0"/>
      <w:divBdr>
        <w:top w:val="none" w:sz="0" w:space="0" w:color="auto"/>
        <w:left w:val="none" w:sz="0" w:space="0" w:color="auto"/>
        <w:bottom w:val="none" w:sz="0" w:space="0" w:color="auto"/>
        <w:right w:val="none" w:sz="0" w:space="0" w:color="auto"/>
      </w:divBdr>
      <w:divsChild>
        <w:div w:id="828910698">
          <w:marLeft w:val="0"/>
          <w:marRight w:val="0"/>
          <w:marTop w:val="0"/>
          <w:marBottom w:val="0"/>
          <w:divBdr>
            <w:top w:val="none" w:sz="0" w:space="0" w:color="auto"/>
            <w:left w:val="none" w:sz="0" w:space="0" w:color="auto"/>
            <w:bottom w:val="none" w:sz="0" w:space="0" w:color="auto"/>
            <w:right w:val="none" w:sz="0" w:space="0" w:color="auto"/>
          </w:divBdr>
          <w:divsChild>
            <w:div w:id="610429947">
              <w:marLeft w:val="0"/>
              <w:marRight w:val="0"/>
              <w:marTop w:val="0"/>
              <w:marBottom w:val="0"/>
              <w:divBdr>
                <w:top w:val="none" w:sz="0" w:space="0" w:color="auto"/>
                <w:left w:val="none" w:sz="0" w:space="0" w:color="auto"/>
                <w:bottom w:val="none" w:sz="0" w:space="0" w:color="auto"/>
                <w:right w:val="none" w:sz="0" w:space="0" w:color="auto"/>
              </w:divBdr>
              <w:divsChild>
                <w:div w:id="1190266758">
                  <w:marLeft w:val="0"/>
                  <w:marRight w:val="0"/>
                  <w:marTop w:val="0"/>
                  <w:marBottom w:val="0"/>
                  <w:divBdr>
                    <w:top w:val="none" w:sz="0" w:space="0" w:color="auto"/>
                    <w:left w:val="none" w:sz="0" w:space="0" w:color="auto"/>
                    <w:bottom w:val="none" w:sz="0" w:space="0" w:color="auto"/>
                    <w:right w:val="none" w:sz="0" w:space="0" w:color="auto"/>
                  </w:divBdr>
                  <w:divsChild>
                    <w:div w:id="185751740">
                      <w:marLeft w:val="0"/>
                      <w:marRight w:val="0"/>
                      <w:marTop w:val="0"/>
                      <w:marBottom w:val="0"/>
                      <w:divBdr>
                        <w:top w:val="none" w:sz="0" w:space="0" w:color="auto"/>
                        <w:left w:val="none" w:sz="0" w:space="0" w:color="auto"/>
                        <w:bottom w:val="none" w:sz="0" w:space="0" w:color="auto"/>
                        <w:right w:val="none" w:sz="0" w:space="0" w:color="auto"/>
                      </w:divBdr>
                      <w:divsChild>
                        <w:div w:id="461385358">
                          <w:marLeft w:val="0"/>
                          <w:marRight w:val="0"/>
                          <w:marTop w:val="0"/>
                          <w:marBottom w:val="0"/>
                          <w:divBdr>
                            <w:top w:val="none" w:sz="0" w:space="0" w:color="auto"/>
                            <w:left w:val="none" w:sz="0" w:space="0" w:color="auto"/>
                            <w:bottom w:val="none" w:sz="0" w:space="0" w:color="auto"/>
                            <w:right w:val="none" w:sz="0" w:space="0" w:color="auto"/>
                          </w:divBdr>
                          <w:divsChild>
                            <w:div w:id="1163476300">
                              <w:marLeft w:val="0"/>
                              <w:marRight w:val="0"/>
                              <w:marTop w:val="0"/>
                              <w:marBottom w:val="0"/>
                              <w:divBdr>
                                <w:top w:val="none" w:sz="0" w:space="0" w:color="auto"/>
                                <w:left w:val="none" w:sz="0" w:space="0" w:color="auto"/>
                                <w:bottom w:val="none" w:sz="0" w:space="0" w:color="auto"/>
                                <w:right w:val="none" w:sz="0" w:space="0" w:color="auto"/>
                              </w:divBdr>
                              <w:divsChild>
                                <w:div w:id="1487939652">
                                  <w:marLeft w:val="0"/>
                                  <w:marRight w:val="0"/>
                                  <w:marTop w:val="0"/>
                                  <w:marBottom w:val="0"/>
                                  <w:divBdr>
                                    <w:top w:val="none" w:sz="0" w:space="0" w:color="auto"/>
                                    <w:left w:val="none" w:sz="0" w:space="0" w:color="auto"/>
                                    <w:bottom w:val="none" w:sz="0" w:space="0" w:color="auto"/>
                                    <w:right w:val="none" w:sz="0" w:space="0" w:color="auto"/>
                                  </w:divBdr>
                                  <w:divsChild>
                                    <w:div w:id="169879243">
                                      <w:marLeft w:val="0"/>
                                      <w:marRight w:val="0"/>
                                      <w:marTop w:val="0"/>
                                      <w:marBottom w:val="0"/>
                                      <w:divBdr>
                                        <w:top w:val="none" w:sz="0" w:space="0" w:color="auto"/>
                                        <w:left w:val="none" w:sz="0" w:space="0" w:color="auto"/>
                                        <w:bottom w:val="none" w:sz="0" w:space="0" w:color="auto"/>
                                        <w:right w:val="none" w:sz="0" w:space="0" w:color="auto"/>
                                      </w:divBdr>
                                    </w:div>
                                    <w:div w:id="753359221">
                                      <w:marLeft w:val="0"/>
                                      <w:marRight w:val="0"/>
                                      <w:marTop w:val="0"/>
                                      <w:marBottom w:val="0"/>
                                      <w:divBdr>
                                        <w:top w:val="none" w:sz="0" w:space="0" w:color="auto"/>
                                        <w:left w:val="none" w:sz="0" w:space="0" w:color="auto"/>
                                        <w:bottom w:val="none" w:sz="0" w:space="0" w:color="auto"/>
                                        <w:right w:val="none" w:sz="0" w:space="0" w:color="auto"/>
                                      </w:divBdr>
                                    </w:div>
                                    <w:div w:id="203673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0801174">
      <w:bodyDiv w:val="1"/>
      <w:marLeft w:val="0"/>
      <w:marRight w:val="0"/>
      <w:marTop w:val="0"/>
      <w:marBottom w:val="0"/>
      <w:divBdr>
        <w:top w:val="none" w:sz="0" w:space="0" w:color="auto"/>
        <w:left w:val="none" w:sz="0" w:space="0" w:color="auto"/>
        <w:bottom w:val="none" w:sz="0" w:space="0" w:color="auto"/>
        <w:right w:val="none" w:sz="0" w:space="0" w:color="auto"/>
      </w:divBdr>
    </w:div>
    <w:div w:id="1627538287">
      <w:bodyDiv w:val="1"/>
      <w:marLeft w:val="0"/>
      <w:marRight w:val="0"/>
      <w:marTop w:val="0"/>
      <w:marBottom w:val="0"/>
      <w:divBdr>
        <w:top w:val="none" w:sz="0" w:space="0" w:color="auto"/>
        <w:left w:val="none" w:sz="0" w:space="0" w:color="auto"/>
        <w:bottom w:val="none" w:sz="0" w:space="0" w:color="auto"/>
        <w:right w:val="none" w:sz="0" w:space="0" w:color="auto"/>
      </w:divBdr>
    </w:div>
    <w:div w:id="1627815697">
      <w:bodyDiv w:val="1"/>
      <w:marLeft w:val="0"/>
      <w:marRight w:val="0"/>
      <w:marTop w:val="0"/>
      <w:marBottom w:val="0"/>
      <w:divBdr>
        <w:top w:val="none" w:sz="0" w:space="0" w:color="auto"/>
        <w:left w:val="none" w:sz="0" w:space="0" w:color="auto"/>
        <w:bottom w:val="none" w:sz="0" w:space="0" w:color="auto"/>
        <w:right w:val="none" w:sz="0" w:space="0" w:color="auto"/>
      </w:divBdr>
      <w:divsChild>
        <w:div w:id="1240289932">
          <w:marLeft w:val="0"/>
          <w:marRight w:val="0"/>
          <w:marTop w:val="0"/>
          <w:marBottom w:val="0"/>
          <w:divBdr>
            <w:top w:val="none" w:sz="0" w:space="0" w:color="auto"/>
            <w:left w:val="none" w:sz="0" w:space="0" w:color="auto"/>
            <w:bottom w:val="none" w:sz="0" w:space="0" w:color="auto"/>
            <w:right w:val="none" w:sz="0" w:space="0" w:color="auto"/>
          </w:divBdr>
          <w:divsChild>
            <w:div w:id="158892016">
              <w:marLeft w:val="0"/>
              <w:marRight w:val="0"/>
              <w:marTop w:val="0"/>
              <w:marBottom w:val="0"/>
              <w:divBdr>
                <w:top w:val="none" w:sz="0" w:space="0" w:color="auto"/>
                <w:left w:val="none" w:sz="0" w:space="0" w:color="auto"/>
                <w:bottom w:val="none" w:sz="0" w:space="0" w:color="auto"/>
                <w:right w:val="none" w:sz="0" w:space="0" w:color="auto"/>
              </w:divBdr>
              <w:divsChild>
                <w:div w:id="1758331884">
                  <w:marLeft w:val="0"/>
                  <w:marRight w:val="0"/>
                  <w:marTop w:val="0"/>
                  <w:marBottom w:val="0"/>
                  <w:divBdr>
                    <w:top w:val="none" w:sz="0" w:space="0" w:color="auto"/>
                    <w:left w:val="none" w:sz="0" w:space="0" w:color="auto"/>
                    <w:bottom w:val="none" w:sz="0" w:space="0" w:color="auto"/>
                    <w:right w:val="none" w:sz="0" w:space="0" w:color="auto"/>
                  </w:divBdr>
                  <w:divsChild>
                    <w:div w:id="339309929">
                      <w:marLeft w:val="0"/>
                      <w:marRight w:val="0"/>
                      <w:marTop w:val="0"/>
                      <w:marBottom w:val="0"/>
                      <w:divBdr>
                        <w:top w:val="none" w:sz="0" w:space="0" w:color="auto"/>
                        <w:left w:val="none" w:sz="0" w:space="0" w:color="auto"/>
                        <w:bottom w:val="none" w:sz="0" w:space="0" w:color="auto"/>
                        <w:right w:val="none" w:sz="0" w:space="0" w:color="auto"/>
                      </w:divBdr>
                      <w:divsChild>
                        <w:div w:id="1386484688">
                          <w:marLeft w:val="0"/>
                          <w:marRight w:val="0"/>
                          <w:marTop w:val="0"/>
                          <w:marBottom w:val="0"/>
                          <w:divBdr>
                            <w:top w:val="none" w:sz="0" w:space="0" w:color="auto"/>
                            <w:left w:val="none" w:sz="0" w:space="0" w:color="auto"/>
                            <w:bottom w:val="none" w:sz="0" w:space="0" w:color="auto"/>
                            <w:right w:val="none" w:sz="0" w:space="0" w:color="auto"/>
                          </w:divBdr>
                          <w:divsChild>
                            <w:div w:id="1110707310">
                              <w:marLeft w:val="0"/>
                              <w:marRight w:val="0"/>
                              <w:marTop w:val="0"/>
                              <w:marBottom w:val="0"/>
                              <w:divBdr>
                                <w:top w:val="none" w:sz="0" w:space="0" w:color="auto"/>
                                <w:left w:val="none" w:sz="0" w:space="0" w:color="auto"/>
                                <w:bottom w:val="none" w:sz="0" w:space="0" w:color="auto"/>
                                <w:right w:val="none" w:sz="0" w:space="0" w:color="auto"/>
                              </w:divBdr>
                              <w:divsChild>
                                <w:div w:id="1857648920">
                                  <w:marLeft w:val="0"/>
                                  <w:marRight w:val="0"/>
                                  <w:marTop w:val="0"/>
                                  <w:marBottom w:val="0"/>
                                  <w:divBdr>
                                    <w:top w:val="none" w:sz="0" w:space="0" w:color="auto"/>
                                    <w:left w:val="none" w:sz="0" w:space="0" w:color="auto"/>
                                    <w:bottom w:val="none" w:sz="0" w:space="0" w:color="auto"/>
                                    <w:right w:val="none" w:sz="0" w:space="0" w:color="auto"/>
                                  </w:divBdr>
                                  <w:divsChild>
                                    <w:div w:id="1737975054">
                                      <w:marLeft w:val="0"/>
                                      <w:marRight w:val="0"/>
                                      <w:marTop w:val="0"/>
                                      <w:marBottom w:val="0"/>
                                      <w:divBdr>
                                        <w:top w:val="none" w:sz="0" w:space="0" w:color="auto"/>
                                        <w:left w:val="none" w:sz="0" w:space="0" w:color="auto"/>
                                        <w:bottom w:val="none" w:sz="0" w:space="0" w:color="auto"/>
                                        <w:right w:val="none" w:sz="0" w:space="0" w:color="auto"/>
                                      </w:divBdr>
                                      <w:divsChild>
                                        <w:div w:id="2122991710">
                                          <w:marLeft w:val="0"/>
                                          <w:marRight w:val="0"/>
                                          <w:marTop w:val="0"/>
                                          <w:marBottom w:val="0"/>
                                          <w:divBdr>
                                            <w:top w:val="none" w:sz="0" w:space="0" w:color="auto"/>
                                            <w:left w:val="none" w:sz="0" w:space="0" w:color="auto"/>
                                            <w:bottom w:val="none" w:sz="0" w:space="0" w:color="auto"/>
                                            <w:right w:val="none" w:sz="0" w:space="0" w:color="auto"/>
                                          </w:divBdr>
                                          <w:divsChild>
                                            <w:div w:id="1358851533">
                                              <w:marLeft w:val="0"/>
                                              <w:marRight w:val="0"/>
                                              <w:marTop w:val="0"/>
                                              <w:marBottom w:val="0"/>
                                              <w:divBdr>
                                                <w:top w:val="none" w:sz="0" w:space="0" w:color="auto"/>
                                                <w:left w:val="none" w:sz="0" w:space="0" w:color="auto"/>
                                                <w:bottom w:val="none" w:sz="0" w:space="0" w:color="auto"/>
                                                <w:right w:val="none" w:sz="0" w:space="0" w:color="auto"/>
                                              </w:divBdr>
                                              <w:divsChild>
                                                <w:div w:id="272055903">
                                                  <w:marLeft w:val="0"/>
                                                  <w:marRight w:val="0"/>
                                                  <w:marTop w:val="0"/>
                                                  <w:marBottom w:val="0"/>
                                                  <w:divBdr>
                                                    <w:top w:val="none" w:sz="0" w:space="0" w:color="auto"/>
                                                    <w:left w:val="none" w:sz="0" w:space="0" w:color="auto"/>
                                                    <w:bottom w:val="none" w:sz="0" w:space="0" w:color="auto"/>
                                                    <w:right w:val="none" w:sz="0" w:space="0" w:color="auto"/>
                                                  </w:divBdr>
                                                  <w:divsChild>
                                                    <w:div w:id="1106849135">
                                                      <w:marLeft w:val="0"/>
                                                      <w:marRight w:val="0"/>
                                                      <w:marTop w:val="0"/>
                                                      <w:marBottom w:val="0"/>
                                                      <w:divBdr>
                                                        <w:top w:val="none" w:sz="0" w:space="0" w:color="auto"/>
                                                        <w:left w:val="none" w:sz="0" w:space="0" w:color="auto"/>
                                                        <w:bottom w:val="none" w:sz="0" w:space="0" w:color="auto"/>
                                                        <w:right w:val="none" w:sz="0" w:space="0" w:color="auto"/>
                                                      </w:divBdr>
                                                      <w:divsChild>
                                                        <w:div w:id="115568392">
                                                          <w:marLeft w:val="0"/>
                                                          <w:marRight w:val="0"/>
                                                          <w:marTop w:val="0"/>
                                                          <w:marBottom w:val="0"/>
                                                          <w:divBdr>
                                                            <w:top w:val="none" w:sz="0" w:space="0" w:color="auto"/>
                                                            <w:left w:val="none" w:sz="0" w:space="0" w:color="auto"/>
                                                            <w:bottom w:val="none" w:sz="0" w:space="0" w:color="auto"/>
                                                            <w:right w:val="none" w:sz="0" w:space="0" w:color="auto"/>
                                                          </w:divBdr>
                                                          <w:divsChild>
                                                            <w:div w:id="395276504">
                                                              <w:marLeft w:val="0"/>
                                                              <w:marRight w:val="0"/>
                                                              <w:marTop w:val="0"/>
                                                              <w:marBottom w:val="0"/>
                                                              <w:divBdr>
                                                                <w:top w:val="none" w:sz="0" w:space="0" w:color="auto"/>
                                                                <w:left w:val="none" w:sz="0" w:space="0" w:color="auto"/>
                                                                <w:bottom w:val="none" w:sz="0" w:space="0" w:color="auto"/>
                                                                <w:right w:val="none" w:sz="0" w:space="0" w:color="auto"/>
                                                              </w:divBdr>
                                                            </w:div>
                                                            <w:div w:id="792015822">
                                                              <w:marLeft w:val="0"/>
                                                              <w:marRight w:val="0"/>
                                                              <w:marTop w:val="0"/>
                                                              <w:marBottom w:val="0"/>
                                                              <w:divBdr>
                                                                <w:top w:val="none" w:sz="0" w:space="0" w:color="auto"/>
                                                                <w:left w:val="none" w:sz="0" w:space="0" w:color="auto"/>
                                                                <w:bottom w:val="none" w:sz="0" w:space="0" w:color="auto"/>
                                                                <w:right w:val="none" w:sz="0" w:space="0" w:color="auto"/>
                                                              </w:divBdr>
                                                            </w:div>
                                                            <w:div w:id="1451969945">
                                                              <w:marLeft w:val="0"/>
                                                              <w:marRight w:val="0"/>
                                                              <w:marTop w:val="0"/>
                                                              <w:marBottom w:val="0"/>
                                                              <w:divBdr>
                                                                <w:top w:val="none" w:sz="0" w:space="0" w:color="auto"/>
                                                                <w:left w:val="none" w:sz="0" w:space="0" w:color="auto"/>
                                                                <w:bottom w:val="none" w:sz="0" w:space="0" w:color="auto"/>
                                                                <w:right w:val="none" w:sz="0" w:space="0" w:color="auto"/>
                                                              </w:divBdr>
                                                            </w:div>
                                                            <w:div w:id="1617175820">
                                                              <w:marLeft w:val="0"/>
                                                              <w:marRight w:val="0"/>
                                                              <w:marTop w:val="0"/>
                                                              <w:marBottom w:val="0"/>
                                                              <w:divBdr>
                                                                <w:top w:val="none" w:sz="0" w:space="0" w:color="auto"/>
                                                                <w:left w:val="none" w:sz="0" w:space="0" w:color="auto"/>
                                                                <w:bottom w:val="none" w:sz="0" w:space="0" w:color="auto"/>
                                                                <w:right w:val="none" w:sz="0" w:space="0" w:color="auto"/>
                                                              </w:divBdr>
                                                            </w:div>
                                                            <w:div w:id="185106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9721992">
      <w:bodyDiv w:val="1"/>
      <w:marLeft w:val="0"/>
      <w:marRight w:val="0"/>
      <w:marTop w:val="0"/>
      <w:marBottom w:val="0"/>
      <w:divBdr>
        <w:top w:val="none" w:sz="0" w:space="0" w:color="auto"/>
        <w:left w:val="none" w:sz="0" w:space="0" w:color="auto"/>
        <w:bottom w:val="none" w:sz="0" w:space="0" w:color="auto"/>
        <w:right w:val="none" w:sz="0" w:space="0" w:color="auto"/>
      </w:divBdr>
      <w:divsChild>
        <w:div w:id="521866273">
          <w:marLeft w:val="150"/>
          <w:marRight w:val="150"/>
          <w:marTop w:val="0"/>
          <w:marBottom w:val="150"/>
          <w:divBdr>
            <w:top w:val="none" w:sz="0" w:space="0" w:color="auto"/>
            <w:left w:val="none" w:sz="0" w:space="0" w:color="auto"/>
            <w:bottom w:val="none" w:sz="0" w:space="0" w:color="auto"/>
            <w:right w:val="none" w:sz="0" w:space="0" w:color="auto"/>
          </w:divBdr>
          <w:divsChild>
            <w:div w:id="399913025">
              <w:marLeft w:val="0"/>
              <w:marRight w:val="0"/>
              <w:marTop w:val="0"/>
              <w:marBottom w:val="0"/>
              <w:divBdr>
                <w:top w:val="none" w:sz="0" w:space="0" w:color="auto"/>
                <w:left w:val="none" w:sz="0" w:space="0" w:color="auto"/>
                <w:bottom w:val="none" w:sz="0" w:space="0" w:color="auto"/>
                <w:right w:val="none" w:sz="0" w:space="0" w:color="auto"/>
              </w:divBdr>
            </w:div>
            <w:div w:id="1284536776">
              <w:marLeft w:val="0"/>
              <w:marRight w:val="0"/>
              <w:marTop w:val="0"/>
              <w:marBottom w:val="0"/>
              <w:divBdr>
                <w:top w:val="none" w:sz="0" w:space="0" w:color="auto"/>
                <w:left w:val="none" w:sz="0" w:space="0" w:color="auto"/>
                <w:bottom w:val="none" w:sz="0" w:space="0" w:color="auto"/>
                <w:right w:val="none" w:sz="0" w:space="0" w:color="auto"/>
              </w:divBdr>
            </w:div>
            <w:div w:id="138826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017572">
      <w:bodyDiv w:val="1"/>
      <w:marLeft w:val="0"/>
      <w:marRight w:val="0"/>
      <w:marTop w:val="0"/>
      <w:marBottom w:val="0"/>
      <w:divBdr>
        <w:top w:val="none" w:sz="0" w:space="0" w:color="auto"/>
        <w:left w:val="none" w:sz="0" w:space="0" w:color="auto"/>
        <w:bottom w:val="none" w:sz="0" w:space="0" w:color="auto"/>
        <w:right w:val="none" w:sz="0" w:space="0" w:color="auto"/>
      </w:divBdr>
    </w:div>
    <w:div w:id="1659117487">
      <w:bodyDiv w:val="1"/>
      <w:marLeft w:val="0"/>
      <w:marRight w:val="0"/>
      <w:marTop w:val="0"/>
      <w:marBottom w:val="0"/>
      <w:divBdr>
        <w:top w:val="none" w:sz="0" w:space="0" w:color="auto"/>
        <w:left w:val="none" w:sz="0" w:space="0" w:color="auto"/>
        <w:bottom w:val="none" w:sz="0" w:space="0" w:color="auto"/>
        <w:right w:val="none" w:sz="0" w:space="0" w:color="auto"/>
      </w:divBdr>
    </w:div>
    <w:div w:id="1665549605">
      <w:bodyDiv w:val="1"/>
      <w:marLeft w:val="0"/>
      <w:marRight w:val="0"/>
      <w:marTop w:val="0"/>
      <w:marBottom w:val="0"/>
      <w:divBdr>
        <w:top w:val="none" w:sz="0" w:space="0" w:color="auto"/>
        <w:left w:val="none" w:sz="0" w:space="0" w:color="auto"/>
        <w:bottom w:val="none" w:sz="0" w:space="0" w:color="auto"/>
        <w:right w:val="none" w:sz="0" w:space="0" w:color="auto"/>
      </w:divBdr>
    </w:div>
    <w:div w:id="1670676162">
      <w:bodyDiv w:val="1"/>
      <w:marLeft w:val="0"/>
      <w:marRight w:val="0"/>
      <w:marTop w:val="0"/>
      <w:marBottom w:val="0"/>
      <w:divBdr>
        <w:top w:val="none" w:sz="0" w:space="0" w:color="auto"/>
        <w:left w:val="none" w:sz="0" w:space="0" w:color="auto"/>
        <w:bottom w:val="none" w:sz="0" w:space="0" w:color="auto"/>
        <w:right w:val="none" w:sz="0" w:space="0" w:color="auto"/>
      </w:divBdr>
    </w:div>
    <w:div w:id="1671449183">
      <w:bodyDiv w:val="1"/>
      <w:marLeft w:val="0"/>
      <w:marRight w:val="0"/>
      <w:marTop w:val="0"/>
      <w:marBottom w:val="0"/>
      <w:divBdr>
        <w:top w:val="none" w:sz="0" w:space="0" w:color="auto"/>
        <w:left w:val="none" w:sz="0" w:space="0" w:color="auto"/>
        <w:bottom w:val="none" w:sz="0" w:space="0" w:color="auto"/>
        <w:right w:val="none" w:sz="0" w:space="0" w:color="auto"/>
      </w:divBdr>
    </w:div>
    <w:div w:id="1673679886">
      <w:bodyDiv w:val="1"/>
      <w:marLeft w:val="0"/>
      <w:marRight w:val="0"/>
      <w:marTop w:val="0"/>
      <w:marBottom w:val="0"/>
      <w:divBdr>
        <w:top w:val="none" w:sz="0" w:space="0" w:color="auto"/>
        <w:left w:val="none" w:sz="0" w:space="0" w:color="auto"/>
        <w:bottom w:val="none" w:sz="0" w:space="0" w:color="auto"/>
        <w:right w:val="none" w:sz="0" w:space="0" w:color="auto"/>
      </w:divBdr>
    </w:div>
    <w:div w:id="1676225595">
      <w:bodyDiv w:val="1"/>
      <w:marLeft w:val="0"/>
      <w:marRight w:val="0"/>
      <w:marTop w:val="0"/>
      <w:marBottom w:val="0"/>
      <w:divBdr>
        <w:top w:val="none" w:sz="0" w:space="0" w:color="auto"/>
        <w:left w:val="none" w:sz="0" w:space="0" w:color="auto"/>
        <w:bottom w:val="none" w:sz="0" w:space="0" w:color="auto"/>
        <w:right w:val="none" w:sz="0" w:space="0" w:color="auto"/>
      </w:divBdr>
      <w:divsChild>
        <w:div w:id="1836023059">
          <w:marLeft w:val="0"/>
          <w:marRight w:val="0"/>
          <w:marTop w:val="0"/>
          <w:marBottom w:val="0"/>
          <w:divBdr>
            <w:top w:val="none" w:sz="0" w:space="0" w:color="auto"/>
            <w:left w:val="none" w:sz="0" w:space="0" w:color="auto"/>
            <w:bottom w:val="none" w:sz="0" w:space="0" w:color="auto"/>
            <w:right w:val="none" w:sz="0" w:space="0" w:color="auto"/>
          </w:divBdr>
          <w:divsChild>
            <w:div w:id="1862936908">
              <w:marLeft w:val="0"/>
              <w:marRight w:val="0"/>
              <w:marTop w:val="0"/>
              <w:marBottom w:val="0"/>
              <w:divBdr>
                <w:top w:val="none" w:sz="0" w:space="0" w:color="auto"/>
                <w:left w:val="none" w:sz="0" w:space="0" w:color="auto"/>
                <w:bottom w:val="none" w:sz="0" w:space="0" w:color="auto"/>
                <w:right w:val="none" w:sz="0" w:space="0" w:color="auto"/>
              </w:divBdr>
              <w:divsChild>
                <w:div w:id="726294030">
                  <w:marLeft w:val="0"/>
                  <w:marRight w:val="0"/>
                  <w:marTop w:val="0"/>
                  <w:marBottom w:val="0"/>
                  <w:divBdr>
                    <w:top w:val="none" w:sz="0" w:space="0" w:color="auto"/>
                    <w:left w:val="none" w:sz="0" w:space="0" w:color="auto"/>
                    <w:bottom w:val="none" w:sz="0" w:space="0" w:color="auto"/>
                    <w:right w:val="none" w:sz="0" w:space="0" w:color="auto"/>
                  </w:divBdr>
                  <w:divsChild>
                    <w:div w:id="1374646718">
                      <w:marLeft w:val="0"/>
                      <w:marRight w:val="0"/>
                      <w:marTop w:val="0"/>
                      <w:marBottom w:val="0"/>
                      <w:divBdr>
                        <w:top w:val="none" w:sz="0" w:space="0" w:color="auto"/>
                        <w:left w:val="none" w:sz="0" w:space="0" w:color="auto"/>
                        <w:bottom w:val="none" w:sz="0" w:space="0" w:color="auto"/>
                        <w:right w:val="none" w:sz="0" w:space="0" w:color="auto"/>
                      </w:divBdr>
                      <w:divsChild>
                        <w:div w:id="1598709415">
                          <w:marLeft w:val="0"/>
                          <w:marRight w:val="0"/>
                          <w:marTop w:val="0"/>
                          <w:marBottom w:val="0"/>
                          <w:divBdr>
                            <w:top w:val="none" w:sz="0" w:space="0" w:color="auto"/>
                            <w:left w:val="none" w:sz="0" w:space="0" w:color="auto"/>
                            <w:bottom w:val="none" w:sz="0" w:space="0" w:color="auto"/>
                            <w:right w:val="none" w:sz="0" w:space="0" w:color="auto"/>
                          </w:divBdr>
                          <w:divsChild>
                            <w:div w:id="81415052">
                              <w:marLeft w:val="0"/>
                              <w:marRight w:val="0"/>
                              <w:marTop w:val="0"/>
                              <w:marBottom w:val="0"/>
                              <w:divBdr>
                                <w:top w:val="none" w:sz="0" w:space="0" w:color="auto"/>
                                <w:left w:val="none" w:sz="0" w:space="0" w:color="auto"/>
                                <w:bottom w:val="none" w:sz="0" w:space="0" w:color="auto"/>
                                <w:right w:val="none" w:sz="0" w:space="0" w:color="auto"/>
                              </w:divBdr>
                            </w:div>
                            <w:div w:id="167453981">
                              <w:marLeft w:val="0"/>
                              <w:marRight w:val="0"/>
                              <w:marTop w:val="0"/>
                              <w:marBottom w:val="0"/>
                              <w:divBdr>
                                <w:top w:val="none" w:sz="0" w:space="0" w:color="auto"/>
                                <w:left w:val="none" w:sz="0" w:space="0" w:color="auto"/>
                                <w:bottom w:val="none" w:sz="0" w:space="0" w:color="auto"/>
                                <w:right w:val="none" w:sz="0" w:space="0" w:color="auto"/>
                              </w:divBdr>
                            </w:div>
                            <w:div w:id="680351969">
                              <w:marLeft w:val="0"/>
                              <w:marRight w:val="0"/>
                              <w:marTop w:val="0"/>
                              <w:marBottom w:val="0"/>
                              <w:divBdr>
                                <w:top w:val="none" w:sz="0" w:space="0" w:color="auto"/>
                                <w:left w:val="none" w:sz="0" w:space="0" w:color="auto"/>
                                <w:bottom w:val="none" w:sz="0" w:space="0" w:color="auto"/>
                                <w:right w:val="none" w:sz="0" w:space="0" w:color="auto"/>
                              </w:divBdr>
                            </w:div>
                            <w:div w:id="902836791">
                              <w:marLeft w:val="0"/>
                              <w:marRight w:val="0"/>
                              <w:marTop w:val="0"/>
                              <w:marBottom w:val="0"/>
                              <w:divBdr>
                                <w:top w:val="none" w:sz="0" w:space="0" w:color="auto"/>
                                <w:left w:val="none" w:sz="0" w:space="0" w:color="auto"/>
                                <w:bottom w:val="none" w:sz="0" w:space="0" w:color="auto"/>
                                <w:right w:val="none" w:sz="0" w:space="0" w:color="auto"/>
                              </w:divBdr>
                            </w:div>
                            <w:div w:id="1124693246">
                              <w:marLeft w:val="0"/>
                              <w:marRight w:val="0"/>
                              <w:marTop w:val="0"/>
                              <w:marBottom w:val="0"/>
                              <w:divBdr>
                                <w:top w:val="none" w:sz="0" w:space="0" w:color="auto"/>
                                <w:left w:val="none" w:sz="0" w:space="0" w:color="auto"/>
                                <w:bottom w:val="none" w:sz="0" w:space="0" w:color="auto"/>
                                <w:right w:val="none" w:sz="0" w:space="0" w:color="auto"/>
                              </w:divBdr>
                            </w:div>
                            <w:div w:id="1238902032">
                              <w:marLeft w:val="0"/>
                              <w:marRight w:val="0"/>
                              <w:marTop w:val="0"/>
                              <w:marBottom w:val="0"/>
                              <w:divBdr>
                                <w:top w:val="none" w:sz="0" w:space="0" w:color="auto"/>
                                <w:left w:val="none" w:sz="0" w:space="0" w:color="auto"/>
                                <w:bottom w:val="none" w:sz="0" w:space="0" w:color="auto"/>
                                <w:right w:val="none" w:sz="0" w:space="0" w:color="auto"/>
                              </w:divBdr>
                            </w:div>
                            <w:div w:id="1468351502">
                              <w:marLeft w:val="0"/>
                              <w:marRight w:val="0"/>
                              <w:marTop w:val="0"/>
                              <w:marBottom w:val="0"/>
                              <w:divBdr>
                                <w:top w:val="none" w:sz="0" w:space="0" w:color="auto"/>
                                <w:left w:val="none" w:sz="0" w:space="0" w:color="auto"/>
                                <w:bottom w:val="none" w:sz="0" w:space="0" w:color="auto"/>
                                <w:right w:val="none" w:sz="0" w:space="0" w:color="auto"/>
                              </w:divBdr>
                            </w:div>
                            <w:div w:id="1470242624">
                              <w:marLeft w:val="0"/>
                              <w:marRight w:val="0"/>
                              <w:marTop w:val="0"/>
                              <w:marBottom w:val="0"/>
                              <w:divBdr>
                                <w:top w:val="none" w:sz="0" w:space="0" w:color="auto"/>
                                <w:left w:val="none" w:sz="0" w:space="0" w:color="auto"/>
                                <w:bottom w:val="none" w:sz="0" w:space="0" w:color="auto"/>
                                <w:right w:val="none" w:sz="0" w:space="0" w:color="auto"/>
                              </w:divBdr>
                            </w:div>
                            <w:div w:id="1605261546">
                              <w:marLeft w:val="0"/>
                              <w:marRight w:val="0"/>
                              <w:marTop w:val="0"/>
                              <w:marBottom w:val="0"/>
                              <w:divBdr>
                                <w:top w:val="none" w:sz="0" w:space="0" w:color="auto"/>
                                <w:left w:val="none" w:sz="0" w:space="0" w:color="auto"/>
                                <w:bottom w:val="none" w:sz="0" w:space="0" w:color="auto"/>
                                <w:right w:val="none" w:sz="0" w:space="0" w:color="auto"/>
                              </w:divBdr>
                            </w:div>
                            <w:div w:id="1859462203">
                              <w:marLeft w:val="0"/>
                              <w:marRight w:val="0"/>
                              <w:marTop w:val="0"/>
                              <w:marBottom w:val="0"/>
                              <w:divBdr>
                                <w:top w:val="none" w:sz="0" w:space="0" w:color="auto"/>
                                <w:left w:val="none" w:sz="0" w:space="0" w:color="auto"/>
                                <w:bottom w:val="none" w:sz="0" w:space="0" w:color="auto"/>
                                <w:right w:val="none" w:sz="0" w:space="0" w:color="auto"/>
                              </w:divBdr>
                            </w:div>
                            <w:div w:id="19377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8194849">
      <w:bodyDiv w:val="1"/>
      <w:marLeft w:val="0"/>
      <w:marRight w:val="0"/>
      <w:marTop w:val="0"/>
      <w:marBottom w:val="0"/>
      <w:divBdr>
        <w:top w:val="none" w:sz="0" w:space="0" w:color="auto"/>
        <w:left w:val="none" w:sz="0" w:space="0" w:color="auto"/>
        <w:bottom w:val="none" w:sz="0" w:space="0" w:color="auto"/>
        <w:right w:val="none" w:sz="0" w:space="0" w:color="auto"/>
      </w:divBdr>
    </w:div>
    <w:div w:id="1682581054">
      <w:bodyDiv w:val="1"/>
      <w:marLeft w:val="0"/>
      <w:marRight w:val="0"/>
      <w:marTop w:val="0"/>
      <w:marBottom w:val="0"/>
      <w:divBdr>
        <w:top w:val="none" w:sz="0" w:space="0" w:color="auto"/>
        <w:left w:val="none" w:sz="0" w:space="0" w:color="auto"/>
        <w:bottom w:val="none" w:sz="0" w:space="0" w:color="auto"/>
        <w:right w:val="none" w:sz="0" w:space="0" w:color="auto"/>
      </w:divBdr>
    </w:div>
    <w:div w:id="1683555342">
      <w:bodyDiv w:val="1"/>
      <w:marLeft w:val="0"/>
      <w:marRight w:val="0"/>
      <w:marTop w:val="0"/>
      <w:marBottom w:val="0"/>
      <w:divBdr>
        <w:top w:val="none" w:sz="0" w:space="0" w:color="auto"/>
        <w:left w:val="none" w:sz="0" w:space="0" w:color="auto"/>
        <w:bottom w:val="none" w:sz="0" w:space="0" w:color="auto"/>
        <w:right w:val="none" w:sz="0" w:space="0" w:color="auto"/>
      </w:divBdr>
    </w:div>
    <w:div w:id="1686907178">
      <w:bodyDiv w:val="1"/>
      <w:marLeft w:val="0"/>
      <w:marRight w:val="0"/>
      <w:marTop w:val="0"/>
      <w:marBottom w:val="0"/>
      <w:divBdr>
        <w:top w:val="none" w:sz="0" w:space="0" w:color="auto"/>
        <w:left w:val="none" w:sz="0" w:space="0" w:color="auto"/>
        <w:bottom w:val="none" w:sz="0" w:space="0" w:color="auto"/>
        <w:right w:val="none" w:sz="0" w:space="0" w:color="auto"/>
      </w:divBdr>
    </w:div>
    <w:div w:id="1693913762">
      <w:bodyDiv w:val="1"/>
      <w:marLeft w:val="0"/>
      <w:marRight w:val="0"/>
      <w:marTop w:val="0"/>
      <w:marBottom w:val="0"/>
      <w:divBdr>
        <w:top w:val="none" w:sz="0" w:space="0" w:color="auto"/>
        <w:left w:val="none" w:sz="0" w:space="0" w:color="auto"/>
        <w:bottom w:val="none" w:sz="0" w:space="0" w:color="auto"/>
        <w:right w:val="none" w:sz="0" w:space="0" w:color="auto"/>
      </w:divBdr>
      <w:divsChild>
        <w:div w:id="373578982">
          <w:marLeft w:val="0"/>
          <w:marRight w:val="0"/>
          <w:marTop w:val="0"/>
          <w:marBottom w:val="0"/>
          <w:divBdr>
            <w:top w:val="none" w:sz="0" w:space="0" w:color="auto"/>
            <w:left w:val="none" w:sz="0" w:space="0" w:color="auto"/>
            <w:bottom w:val="none" w:sz="0" w:space="0" w:color="auto"/>
            <w:right w:val="none" w:sz="0" w:space="0" w:color="auto"/>
          </w:divBdr>
        </w:div>
        <w:div w:id="392042134">
          <w:marLeft w:val="0"/>
          <w:marRight w:val="0"/>
          <w:marTop w:val="0"/>
          <w:marBottom w:val="0"/>
          <w:divBdr>
            <w:top w:val="none" w:sz="0" w:space="0" w:color="auto"/>
            <w:left w:val="none" w:sz="0" w:space="0" w:color="auto"/>
            <w:bottom w:val="none" w:sz="0" w:space="0" w:color="auto"/>
            <w:right w:val="none" w:sz="0" w:space="0" w:color="auto"/>
          </w:divBdr>
        </w:div>
        <w:div w:id="1317997411">
          <w:blockQuote w:val="1"/>
          <w:marLeft w:val="600"/>
          <w:marRight w:val="0"/>
          <w:marTop w:val="0"/>
          <w:marBottom w:val="0"/>
          <w:divBdr>
            <w:top w:val="none" w:sz="0" w:space="0" w:color="auto"/>
            <w:left w:val="none" w:sz="0" w:space="0" w:color="auto"/>
            <w:bottom w:val="none" w:sz="0" w:space="0" w:color="auto"/>
            <w:right w:val="none" w:sz="0" w:space="0" w:color="auto"/>
          </w:divBdr>
          <w:divsChild>
            <w:div w:id="854997251">
              <w:marLeft w:val="0"/>
              <w:marRight w:val="0"/>
              <w:marTop w:val="0"/>
              <w:marBottom w:val="0"/>
              <w:divBdr>
                <w:top w:val="none" w:sz="0" w:space="0" w:color="auto"/>
                <w:left w:val="none" w:sz="0" w:space="0" w:color="auto"/>
                <w:bottom w:val="none" w:sz="0" w:space="0" w:color="auto"/>
                <w:right w:val="none" w:sz="0" w:space="0" w:color="auto"/>
              </w:divBdr>
              <w:divsChild>
                <w:div w:id="36726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9856">
          <w:blockQuote w:val="1"/>
          <w:marLeft w:val="600"/>
          <w:marRight w:val="0"/>
          <w:marTop w:val="0"/>
          <w:marBottom w:val="0"/>
          <w:divBdr>
            <w:top w:val="none" w:sz="0" w:space="0" w:color="auto"/>
            <w:left w:val="none" w:sz="0" w:space="0" w:color="auto"/>
            <w:bottom w:val="none" w:sz="0" w:space="0" w:color="auto"/>
            <w:right w:val="none" w:sz="0" w:space="0" w:color="auto"/>
          </w:divBdr>
          <w:divsChild>
            <w:div w:id="1576624011">
              <w:marLeft w:val="0"/>
              <w:marRight w:val="0"/>
              <w:marTop w:val="0"/>
              <w:marBottom w:val="0"/>
              <w:divBdr>
                <w:top w:val="none" w:sz="0" w:space="0" w:color="auto"/>
                <w:left w:val="none" w:sz="0" w:space="0" w:color="auto"/>
                <w:bottom w:val="none" w:sz="0" w:space="0" w:color="auto"/>
                <w:right w:val="none" w:sz="0" w:space="0" w:color="auto"/>
              </w:divBdr>
              <w:divsChild>
                <w:div w:id="149737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21191">
          <w:blockQuote w:val="1"/>
          <w:marLeft w:val="600"/>
          <w:marRight w:val="0"/>
          <w:marTop w:val="0"/>
          <w:marBottom w:val="0"/>
          <w:divBdr>
            <w:top w:val="none" w:sz="0" w:space="0" w:color="auto"/>
            <w:left w:val="none" w:sz="0" w:space="0" w:color="auto"/>
            <w:bottom w:val="none" w:sz="0" w:space="0" w:color="auto"/>
            <w:right w:val="none" w:sz="0" w:space="0" w:color="auto"/>
          </w:divBdr>
          <w:divsChild>
            <w:div w:id="779229566">
              <w:marLeft w:val="0"/>
              <w:marRight w:val="0"/>
              <w:marTop w:val="0"/>
              <w:marBottom w:val="0"/>
              <w:divBdr>
                <w:top w:val="none" w:sz="0" w:space="0" w:color="auto"/>
                <w:left w:val="none" w:sz="0" w:space="0" w:color="auto"/>
                <w:bottom w:val="none" w:sz="0" w:space="0" w:color="auto"/>
                <w:right w:val="none" w:sz="0" w:space="0" w:color="auto"/>
              </w:divBdr>
              <w:divsChild>
                <w:div w:id="140425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826752">
          <w:blockQuote w:val="1"/>
          <w:marLeft w:val="600"/>
          <w:marRight w:val="0"/>
          <w:marTop w:val="0"/>
          <w:marBottom w:val="0"/>
          <w:divBdr>
            <w:top w:val="none" w:sz="0" w:space="0" w:color="auto"/>
            <w:left w:val="none" w:sz="0" w:space="0" w:color="auto"/>
            <w:bottom w:val="none" w:sz="0" w:space="0" w:color="auto"/>
            <w:right w:val="none" w:sz="0" w:space="0" w:color="auto"/>
          </w:divBdr>
          <w:divsChild>
            <w:div w:id="873425993">
              <w:marLeft w:val="0"/>
              <w:marRight w:val="0"/>
              <w:marTop w:val="0"/>
              <w:marBottom w:val="0"/>
              <w:divBdr>
                <w:top w:val="none" w:sz="0" w:space="0" w:color="auto"/>
                <w:left w:val="none" w:sz="0" w:space="0" w:color="auto"/>
                <w:bottom w:val="none" w:sz="0" w:space="0" w:color="auto"/>
                <w:right w:val="none" w:sz="0" w:space="0" w:color="auto"/>
              </w:divBdr>
              <w:divsChild>
                <w:div w:id="26419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837378">
          <w:marLeft w:val="0"/>
          <w:marRight w:val="0"/>
          <w:marTop w:val="0"/>
          <w:marBottom w:val="0"/>
          <w:divBdr>
            <w:top w:val="none" w:sz="0" w:space="0" w:color="auto"/>
            <w:left w:val="none" w:sz="0" w:space="0" w:color="auto"/>
            <w:bottom w:val="none" w:sz="0" w:space="0" w:color="auto"/>
            <w:right w:val="none" w:sz="0" w:space="0" w:color="auto"/>
          </w:divBdr>
        </w:div>
      </w:divsChild>
    </w:div>
    <w:div w:id="1696418116">
      <w:bodyDiv w:val="1"/>
      <w:marLeft w:val="0"/>
      <w:marRight w:val="0"/>
      <w:marTop w:val="0"/>
      <w:marBottom w:val="0"/>
      <w:divBdr>
        <w:top w:val="none" w:sz="0" w:space="0" w:color="auto"/>
        <w:left w:val="none" w:sz="0" w:space="0" w:color="auto"/>
        <w:bottom w:val="none" w:sz="0" w:space="0" w:color="auto"/>
        <w:right w:val="none" w:sz="0" w:space="0" w:color="auto"/>
      </w:divBdr>
    </w:div>
    <w:div w:id="1697972366">
      <w:bodyDiv w:val="1"/>
      <w:marLeft w:val="0"/>
      <w:marRight w:val="0"/>
      <w:marTop w:val="0"/>
      <w:marBottom w:val="0"/>
      <w:divBdr>
        <w:top w:val="none" w:sz="0" w:space="0" w:color="auto"/>
        <w:left w:val="none" w:sz="0" w:space="0" w:color="auto"/>
        <w:bottom w:val="none" w:sz="0" w:space="0" w:color="auto"/>
        <w:right w:val="none" w:sz="0" w:space="0" w:color="auto"/>
      </w:divBdr>
      <w:divsChild>
        <w:div w:id="418260420">
          <w:marLeft w:val="0"/>
          <w:marRight w:val="0"/>
          <w:marTop w:val="0"/>
          <w:marBottom w:val="0"/>
          <w:divBdr>
            <w:top w:val="none" w:sz="0" w:space="0" w:color="auto"/>
            <w:left w:val="none" w:sz="0" w:space="0" w:color="auto"/>
            <w:bottom w:val="none" w:sz="0" w:space="0" w:color="auto"/>
            <w:right w:val="none" w:sz="0" w:space="0" w:color="auto"/>
          </w:divBdr>
          <w:divsChild>
            <w:div w:id="1692874456">
              <w:marLeft w:val="0"/>
              <w:marRight w:val="0"/>
              <w:marTop w:val="0"/>
              <w:marBottom w:val="0"/>
              <w:divBdr>
                <w:top w:val="none" w:sz="0" w:space="0" w:color="auto"/>
                <w:left w:val="none" w:sz="0" w:space="0" w:color="auto"/>
                <w:bottom w:val="none" w:sz="0" w:space="0" w:color="auto"/>
                <w:right w:val="none" w:sz="0" w:space="0" w:color="auto"/>
              </w:divBdr>
              <w:divsChild>
                <w:div w:id="1837695329">
                  <w:marLeft w:val="0"/>
                  <w:marRight w:val="0"/>
                  <w:marTop w:val="0"/>
                  <w:marBottom w:val="0"/>
                  <w:divBdr>
                    <w:top w:val="none" w:sz="0" w:space="0" w:color="auto"/>
                    <w:left w:val="none" w:sz="0" w:space="0" w:color="auto"/>
                    <w:bottom w:val="none" w:sz="0" w:space="0" w:color="auto"/>
                    <w:right w:val="none" w:sz="0" w:space="0" w:color="auto"/>
                  </w:divBdr>
                  <w:divsChild>
                    <w:div w:id="1220751019">
                      <w:marLeft w:val="0"/>
                      <w:marRight w:val="0"/>
                      <w:marTop w:val="0"/>
                      <w:marBottom w:val="0"/>
                      <w:divBdr>
                        <w:top w:val="none" w:sz="0" w:space="0" w:color="auto"/>
                        <w:left w:val="none" w:sz="0" w:space="0" w:color="auto"/>
                        <w:bottom w:val="none" w:sz="0" w:space="0" w:color="auto"/>
                        <w:right w:val="none" w:sz="0" w:space="0" w:color="auto"/>
                      </w:divBdr>
                      <w:divsChild>
                        <w:div w:id="126885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817666">
      <w:bodyDiv w:val="1"/>
      <w:marLeft w:val="0"/>
      <w:marRight w:val="0"/>
      <w:marTop w:val="0"/>
      <w:marBottom w:val="0"/>
      <w:divBdr>
        <w:top w:val="none" w:sz="0" w:space="0" w:color="auto"/>
        <w:left w:val="none" w:sz="0" w:space="0" w:color="auto"/>
        <w:bottom w:val="none" w:sz="0" w:space="0" w:color="auto"/>
        <w:right w:val="none" w:sz="0" w:space="0" w:color="auto"/>
      </w:divBdr>
    </w:div>
    <w:div w:id="1713268709">
      <w:bodyDiv w:val="1"/>
      <w:marLeft w:val="0"/>
      <w:marRight w:val="0"/>
      <w:marTop w:val="0"/>
      <w:marBottom w:val="0"/>
      <w:divBdr>
        <w:top w:val="none" w:sz="0" w:space="0" w:color="auto"/>
        <w:left w:val="none" w:sz="0" w:space="0" w:color="auto"/>
        <w:bottom w:val="none" w:sz="0" w:space="0" w:color="auto"/>
        <w:right w:val="none" w:sz="0" w:space="0" w:color="auto"/>
      </w:divBdr>
    </w:div>
    <w:div w:id="1716616052">
      <w:bodyDiv w:val="1"/>
      <w:marLeft w:val="0"/>
      <w:marRight w:val="0"/>
      <w:marTop w:val="0"/>
      <w:marBottom w:val="0"/>
      <w:divBdr>
        <w:top w:val="none" w:sz="0" w:space="0" w:color="auto"/>
        <w:left w:val="none" w:sz="0" w:space="0" w:color="auto"/>
        <w:bottom w:val="none" w:sz="0" w:space="0" w:color="auto"/>
        <w:right w:val="none" w:sz="0" w:space="0" w:color="auto"/>
      </w:divBdr>
      <w:divsChild>
        <w:div w:id="1951235944">
          <w:marLeft w:val="0"/>
          <w:marRight w:val="0"/>
          <w:marTop w:val="0"/>
          <w:marBottom w:val="0"/>
          <w:divBdr>
            <w:top w:val="none" w:sz="0" w:space="0" w:color="auto"/>
            <w:left w:val="none" w:sz="0" w:space="0" w:color="auto"/>
            <w:bottom w:val="none" w:sz="0" w:space="0" w:color="auto"/>
            <w:right w:val="none" w:sz="0" w:space="0" w:color="auto"/>
          </w:divBdr>
        </w:div>
      </w:divsChild>
    </w:div>
    <w:div w:id="1722287504">
      <w:bodyDiv w:val="1"/>
      <w:marLeft w:val="0"/>
      <w:marRight w:val="0"/>
      <w:marTop w:val="0"/>
      <w:marBottom w:val="0"/>
      <w:divBdr>
        <w:top w:val="none" w:sz="0" w:space="0" w:color="auto"/>
        <w:left w:val="none" w:sz="0" w:space="0" w:color="auto"/>
        <w:bottom w:val="none" w:sz="0" w:space="0" w:color="auto"/>
        <w:right w:val="none" w:sz="0" w:space="0" w:color="auto"/>
      </w:divBdr>
      <w:divsChild>
        <w:div w:id="135338659">
          <w:marLeft w:val="150"/>
          <w:marRight w:val="150"/>
          <w:marTop w:val="0"/>
          <w:marBottom w:val="150"/>
          <w:divBdr>
            <w:top w:val="none" w:sz="0" w:space="0" w:color="auto"/>
            <w:left w:val="none" w:sz="0" w:space="0" w:color="auto"/>
            <w:bottom w:val="none" w:sz="0" w:space="0" w:color="auto"/>
            <w:right w:val="none" w:sz="0" w:space="0" w:color="auto"/>
          </w:divBdr>
          <w:divsChild>
            <w:div w:id="205627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24298">
      <w:bodyDiv w:val="1"/>
      <w:marLeft w:val="0"/>
      <w:marRight w:val="0"/>
      <w:marTop w:val="0"/>
      <w:marBottom w:val="0"/>
      <w:divBdr>
        <w:top w:val="none" w:sz="0" w:space="0" w:color="auto"/>
        <w:left w:val="none" w:sz="0" w:space="0" w:color="auto"/>
        <w:bottom w:val="none" w:sz="0" w:space="0" w:color="auto"/>
        <w:right w:val="none" w:sz="0" w:space="0" w:color="auto"/>
      </w:divBdr>
    </w:div>
    <w:div w:id="1726173966">
      <w:bodyDiv w:val="1"/>
      <w:marLeft w:val="0"/>
      <w:marRight w:val="0"/>
      <w:marTop w:val="0"/>
      <w:marBottom w:val="0"/>
      <w:divBdr>
        <w:top w:val="none" w:sz="0" w:space="0" w:color="auto"/>
        <w:left w:val="none" w:sz="0" w:space="0" w:color="auto"/>
        <w:bottom w:val="none" w:sz="0" w:space="0" w:color="auto"/>
        <w:right w:val="none" w:sz="0" w:space="0" w:color="auto"/>
      </w:divBdr>
    </w:div>
    <w:div w:id="1727876141">
      <w:bodyDiv w:val="1"/>
      <w:marLeft w:val="0"/>
      <w:marRight w:val="0"/>
      <w:marTop w:val="0"/>
      <w:marBottom w:val="0"/>
      <w:divBdr>
        <w:top w:val="none" w:sz="0" w:space="0" w:color="auto"/>
        <w:left w:val="none" w:sz="0" w:space="0" w:color="auto"/>
        <w:bottom w:val="none" w:sz="0" w:space="0" w:color="auto"/>
        <w:right w:val="none" w:sz="0" w:space="0" w:color="auto"/>
      </w:divBdr>
      <w:divsChild>
        <w:div w:id="130757247">
          <w:marLeft w:val="0"/>
          <w:marRight w:val="0"/>
          <w:marTop w:val="0"/>
          <w:marBottom w:val="0"/>
          <w:divBdr>
            <w:top w:val="none" w:sz="0" w:space="0" w:color="auto"/>
            <w:left w:val="none" w:sz="0" w:space="0" w:color="auto"/>
            <w:bottom w:val="none" w:sz="0" w:space="0" w:color="auto"/>
            <w:right w:val="none" w:sz="0" w:space="0" w:color="auto"/>
          </w:divBdr>
          <w:divsChild>
            <w:div w:id="804128578">
              <w:marLeft w:val="0"/>
              <w:marRight w:val="0"/>
              <w:marTop w:val="0"/>
              <w:marBottom w:val="0"/>
              <w:divBdr>
                <w:top w:val="none" w:sz="0" w:space="0" w:color="auto"/>
                <w:left w:val="none" w:sz="0" w:space="0" w:color="auto"/>
                <w:bottom w:val="none" w:sz="0" w:space="0" w:color="auto"/>
                <w:right w:val="none" w:sz="0" w:space="0" w:color="auto"/>
              </w:divBdr>
              <w:divsChild>
                <w:div w:id="1756442061">
                  <w:marLeft w:val="0"/>
                  <w:marRight w:val="0"/>
                  <w:marTop w:val="0"/>
                  <w:marBottom w:val="0"/>
                  <w:divBdr>
                    <w:top w:val="none" w:sz="0" w:space="0" w:color="auto"/>
                    <w:left w:val="none" w:sz="0" w:space="0" w:color="auto"/>
                    <w:bottom w:val="none" w:sz="0" w:space="0" w:color="auto"/>
                    <w:right w:val="none" w:sz="0" w:space="0" w:color="auto"/>
                  </w:divBdr>
                  <w:divsChild>
                    <w:div w:id="780229040">
                      <w:marLeft w:val="0"/>
                      <w:marRight w:val="0"/>
                      <w:marTop w:val="0"/>
                      <w:marBottom w:val="0"/>
                      <w:divBdr>
                        <w:top w:val="none" w:sz="0" w:space="0" w:color="auto"/>
                        <w:left w:val="none" w:sz="0" w:space="0" w:color="auto"/>
                        <w:bottom w:val="none" w:sz="0" w:space="0" w:color="auto"/>
                        <w:right w:val="none" w:sz="0" w:space="0" w:color="auto"/>
                      </w:divBdr>
                      <w:divsChild>
                        <w:div w:id="179319683">
                          <w:marLeft w:val="0"/>
                          <w:marRight w:val="0"/>
                          <w:marTop w:val="0"/>
                          <w:marBottom w:val="0"/>
                          <w:divBdr>
                            <w:top w:val="none" w:sz="0" w:space="0" w:color="auto"/>
                            <w:left w:val="none" w:sz="0" w:space="0" w:color="auto"/>
                            <w:bottom w:val="none" w:sz="0" w:space="0" w:color="auto"/>
                            <w:right w:val="none" w:sz="0" w:space="0" w:color="auto"/>
                          </w:divBdr>
                          <w:divsChild>
                            <w:div w:id="1642227880">
                              <w:marLeft w:val="0"/>
                              <w:marRight w:val="0"/>
                              <w:marTop w:val="0"/>
                              <w:marBottom w:val="0"/>
                              <w:divBdr>
                                <w:top w:val="none" w:sz="0" w:space="0" w:color="auto"/>
                                <w:left w:val="none" w:sz="0" w:space="0" w:color="auto"/>
                                <w:bottom w:val="none" w:sz="0" w:space="0" w:color="auto"/>
                                <w:right w:val="none" w:sz="0" w:space="0" w:color="auto"/>
                              </w:divBdr>
                              <w:divsChild>
                                <w:div w:id="227502644">
                                  <w:marLeft w:val="0"/>
                                  <w:marRight w:val="0"/>
                                  <w:marTop w:val="0"/>
                                  <w:marBottom w:val="0"/>
                                  <w:divBdr>
                                    <w:top w:val="none" w:sz="0" w:space="0" w:color="auto"/>
                                    <w:left w:val="none" w:sz="0" w:space="0" w:color="auto"/>
                                    <w:bottom w:val="none" w:sz="0" w:space="0" w:color="auto"/>
                                    <w:right w:val="none" w:sz="0" w:space="0" w:color="auto"/>
                                  </w:divBdr>
                                  <w:divsChild>
                                    <w:div w:id="168285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437125">
          <w:marLeft w:val="-120"/>
          <w:marRight w:val="-300"/>
          <w:marTop w:val="0"/>
          <w:marBottom w:val="0"/>
          <w:divBdr>
            <w:top w:val="none" w:sz="0" w:space="0" w:color="auto"/>
            <w:left w:val="none" w:sz="0" w:space="0" w:color="auto"/>
            <w:bottom w:val="none" w:sz="0" w:space="0" w:color="auto"/>
            <w:right w:val="none" w:sz="0" w:space="0" w:color="auto"/>
          </w:divBdr>
          <w:divsChild>
            <w:div w:id="2028944572">
              <w:marLeft w:val="0"/>
              <w:marRight w:val="0"/>
              <w:marTop w:val="0"/>
              <w:marBottom w:val="0"/>
              <w:divBdr>
                <w:top w:val="none" w:sz="0" w:space="0" w:color="auto"/>
                <w:left w:val="none" w:sz="0" w:space="0" w:color="auto"/>
                <w:bottom w:val="none" w:sz="0" w:space="0" w:color="auto"/>
                <w:right w:val="none" w:sz="0" w:space="0" w:color="auto"/>
              </w:divBdr>
              <w:divsChild>
                <w:div w:id="102458785">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733233299">
      <w:bodyDiv w:val="1"/>
      <w:marLeft w:val="0"/>
      <w:marRight w:val="0"/>
      <w:marTop w:val="0"/>
      <w:marBottom w:val="0"/>
      <w:divBdr>
        <w:top w:val="none" w:sz="0" w:space="0" w:color="auto"/>
        <w:left w:val="none" w:sz="0" w:space="0" w:color="auto"/>
        <w:bottom w:val="none" w:sz="0" w:space="0" w:color="auto"/>
        <w:right w:val="none" w:sz="0" w:space="0" w:color="auto"/>
      </w:divBdr>
    </w:div>
    <w:div w:id="1735421529">
      <w:bodyDiv w:val="1"/>
      <w:marLeft w:val="0"/>
      <w:marRight w:val="0"/>
      <w:marTop w:val="0"/>
      <w:marBottom w:val="0"/>
      <w:divBdr>
        <w:top w:val="none" w:sz="0" w:space="0" w:color="auto"/>
        <w:left w:val="none" w:sz="0" w:space="0" w:color="auto"/>
        <w:bottom w:val="none" w:sz="0" w:space="0" w:color="auto"/>
        <w:right w:val="none" w:sz="0" w:space="0" w:color="auto"/>
      </w:divBdr>
    </w:div>
    <w:div w:id="1741908227">
      <w:bodyDiv w:val="1"/>
      <w:marLeft w:val="0"/>
      <w:marRight w:val="0"/>
      <w:marTop w:val="0"/>
      <w:marBottom w:val="0"/>
      <w:divBdr>
        <w:top w:val="none" w:sz="0" w:space="0" w:color="auto"/>
        <w:left w:val="none" w:sz="0" w:space="0" w:color="auto"/>
        <w:bottom w:val="none" w:sz="0" w:space="0" w:color="auto"/>
        <w:right w:val="none" w:sz="0" w:space="0" w:color="auto"/>
      </w:divBdr>
      <w:divsChild>
        <w:div w:id="486480900">
          <w:marLeft w:val="150"/>
          <w:marRight w:val="150"/>
          <w:marTop w:val="0"/>
          <w:marBottom w:val="150"/>
          <w:divBdr>
            <w:top w:val="none" w:sz="0" w:space="0" w:color="auto"/>
            <w:left w:val="none" w:sz="0" w:space="0" w:color="auto"/>
            <w:bottom w:val="none" w:sz="0" w:space="0" w:color="auto"/>
            <w:right w:val="none" w:sz="0" w:space="0" w:color="auto"/>
          </w:divBdr>
          <w:divsChild>
            <w:div w:id="1645961230">
              <w:marLeft w:val="0"/>
              <w:marRight w:val="0"/>
              <w:marTop w:val="0"/>
              <w:marBottom w:val="0"/>
              <w:divBdr>
                <w:top w:val="none" w:sz="0" w:space="0" w:color="auto"/>
                <w:left w:val="none" w:sz="0" w:space="0" w:color="auto"/>
                <w:bottom w:val="none" w:sz="0" w:space="0" w:color="auto"/>
                <w:right w:val="none" w:sz="0" w:space="0" w:color="auto"/>
              </w:divBdr>
              <w:divsChild>
                <w:div w:id="1812596959">
                  <w:marLeft w:val="0"/>
                  <w:marRight w:val="0"/>
                  <w:marTop w:val="0"/>
                  <w:marBottom w:val="0"/>
                  <w:divBdr>
                    <w:top w:val="none" w:sz="0" w:space="0" w:color="auto"/>
                    <w:left w:val="none" w:sz="0" w:space="0" w:color="auto"/>
                    <w:bottom w:val="none" w:sz="0" w:space="0" w:color="auto"/>
                    <w:right w:val="none" w:sz="0" w:space="0" w:color="auto"/>
                  </w:divBdr>
                  <w:divsChild>
                    <w:div w:id="1126267081">
                      <w:marLeft w:val="0"/>
                      <w:marRight w:val="0"/>
                      <w:marTop w:val="0"/>
                      <w:marBottom w:val="0"/>
                      <w:divBdr>
                        <w:top w:val="none" w:sz="0" w:space="0" w:color="auto"/>
                        <w:left w:val="none" w:sz="0" w:space="0" w:color="auto"/>
                        <w:bottom w:val="none" w:sz="0" w:space="0" w:color="auto"/>
                        <w:right w:val="none" w:sz="0" w:space="0" w:color="auto"/>
                      </w:divBdr>
                      <w:divsChild>
                        <w:div w:id="407390365">
                          <w:marLeft w:val="0"/>
                          <w:marRight w:val="0"/>
                          <w:marTop w:val="0"/>
                          <w:marBottom w:val="0"/>
                          <w:divBdr>
                            <w:top w:val="none" w:sz="0" w:space="0" w:color="auto"/>
                            <w:left w:val="none" w:sz="0" w:space="0" w:color="auto"/>
                            <w:bottom w:val="none" w:sz="0" w:space="0" w:color="auto"/>
                            <w:right w:val="none" w:sz="0" w:space="0" w:color="auto"/>
                          </w:divBdr>
                          <w:divsChild>
                            <w:div w:id="1307055183">
                              <w:marLeft w:val="0"/>
                              <w:marRight w:val="0"/>
                              <w:marTop w:val="0"/>
                              <w:marBottom w:val="0"/>
                              <w:divBdr>
                                <w:top w:val="none" w:sz="0" w:space="0" w:color="auto"/>
                                <w:left w:val="none" w:sz="0" w:space="0" w:color="auto"/>
                                <w:bottom w:val="none" w:sz="0" w:space="0" w:color="auto"/>
                                <w:right w:val="none" w:sz="0" w:space="0" w:color="auto"/>
                              </w:divBdr>
                              <w:divsChild>
                                <w:div w:id="1228106449">
                                  <w:marLeft w:val="0"/>
                                  <w:marRight w:val="0"/>
                                  <w:marTop w:val="0"/>
                                  <w:marBottom w:val="0"/>
                                  <w:divBdr>
                                    <w:top w:val="none" w:sz="0" w:space="0" w:color="auto"/>
                                    <w:left w:val="none" w:sz="0" w:space="0" w:color="auto"/>
                                    <w:bottom w:val="none" w:sz="0" w:space="0" w:color="auto"/>
                                    <w:right w:val="none" w:sz="0" w:space="0" w:color="auto"/>
                                  </w:divBdr>
                                </w:div>
                                <w:div w:id="1261062805">
                                  <w:marLeft w:val="0"/>
                                  <w:marRight w:val="0"/>
                                  <w:marTop w:val="0"/>
                                  <w:marBottom w:val="0"/>
                                  <w:divBdr>
                                    <w:top w:val="none" w:sz="0" w:space="0" w:color="auto"/>
                                    <w:left w:val="none" w:sz="0" w:space="0" w:color="auto"/>
                                    <w:bottom w:val="none" w:sz="0" w:space="0" w:color="auto"/>
                                    <w:right w:val="none" w:sz="0" w:space="0" w:color="auto"/>
                                  </w:divBdr>
                                </w:div>
                                <w:div w:id="1326006459">
                                  <w:marLeft w:val="0"/>
                                  <w:marRight w:val="0"/>
                                  <w:marTop w:val="0"/>
                                  <w:marBottom w:val="0"/>
                                  <w:divBdr>
                                    <w:top w:val="none" w:sz="0" w:space="0" w:color="auto"/>
                                    <w:left w:val="none" w:sz="0" w:space="0" w:color="auto"/>
                                    <w:bottom w:val="none" w:sz="0" w:space="0" w:color="auto"/>
                                    <w:right w:val="none" w:sz="0" w:space="0" w:color="auto"/>
                                  </w:divBdr>
                                </w:div>
                                <w:div w:id="1511331026">
                                  <w:marLeft w:val="0"/>
                                  <w:marRight w:val="0"/>
                                  <w:marTop w:val="0"/>
                                  <w:marBottom w:val="0"/>
                                  <w:divBdr>
                                    <w:top w:val="none" w:sz="0" w:space="0" w:color="auto"/>
                                    <w:left w:val="none" w:sz="0" w:space="0" w:color="auto"/>
                                    <w:bottom w:val="none" w:sz="0" w:space="0" w:color="auto"/>
                                    <w:right w:val="none" w:sz="0" w:space="0" w:color="auto"/>
                                  </w:divBdr>
                                </w:div>
                                <w:div w:id="1585718720">
                                  <w:marLeft w:val="0"/>
                                  <w:marRight w:val="0"/>
                                  <w:marTop w:val="0"/>
                                  <w:marBottom w:val="0"/>
                                  <w:divBdr>
                                    <w:top w:val="none" w:sz="0" w:space="0" w:color="auto"/>
                                    <w:left w:val="none" w:sz="0" w:space="0" w:color="auto"/>
                                    <w:bottom w:val="none" w:sz="0" w:space="0" w:color="auto"/>
                                    <w:right w:val="none" w:sz="0" w:space="0" w:color="auto"/>
                                  </w:divBdr>
                                </w:div>
                                <w:div w:id="205993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997821">
      <w:bodyDiv w:val="1"/>
      <w:marLeft w:val="0"/>
      <w:marRight w:val="0"/>
      <w:marTop w:val="0"/>
      <w:marBottom w:val="0"/>
      <w:divBdr>
        <w:top w:val="none" w:sz="0" w:space="0" w:color="auto"/>
        <w:left w:val="none" w:sz="0" w:space="0" w:color="auto"/>
        <w:bottom w:val="none" w:sz="0" w:space="0" w:color="auto"/>
        <w:right w:val="none" w:sz="0" w:space="0" w:color="auto"/>
      </w:divBdr>
    </w:div>
    <w:div w:id="1749038274">
      <w:bodyDiv w:val="1"/>
      <w:marLeft w:val="0"/>
      <w:marRight w:val="0"/>
      <w:marTop w:val="0"/>
      <w:marBottom w:val="0"/>
      <w:divBdr>
        <w:top w:val="none" w:sz="0" w:space="0" w:color="auto"/>
        <w:left w:val="none" w:sz="0" w:space="0" w:color="auto"/>
        <w:bottom w:val="none" w:sz="0" w:space="0" w:color="auto"/>
        <w:right w:val="none" w:sz="0" w:space="0" w:color="auto"/>
      </w:divBdr>
    </w:div>
    <w:div w:id="1749156556">
      <w:bodyDiv w:val="1"/>
      <w:marLeft w:val="0"/>
      <w:marRight w:val="0"/>
      <w:marTop w:val="0"/>
      <w:marBottom w:val="0"/>
      <w:divBdr>
        <w:top w:val="none" w:sz="0" w:space="0" w:color="auto"/>
        <w:left w:val="none" w:sz="0" w:space="0" w:color="auto"/>
        <w:bottom w:val="none" w:sz="0" w:space="0" w:color="auto"/>
        <w:right w:val="none" w:sz="0" w:space="0" w:color="auto"/>
      </w:divBdr>
      <w:divsChild>
        <w:div w:id="308554318">
          <w:marLeft w:val="0"/>
          <w:marRight w:val="0"/>
          <w:marTop w:val="0"/>
          <w:marBottom w:val="0"/>
          <w:divBdr>
            <w:top w:val="none" w:sz="0" w:space="0" w:color="313131"/>
            <w:left w:val="none" w:sz="0" w:space="0" w:color="313131"/>
            <w:bottom w:val="none" w:sz="0" w:space="0" w:color="313131"/>
            <w:right w:val="none" w:sz="0" w:space="0" w:color="313131"/>
          </w:divBdr>
        </w:div>
        <w:div w:id="240212752">
          <w:marLeft w:val="0"/>
          <w:marRight w:val="0"/>
          <w:marTop w:val="0"/>
          <w:marBottom w:val="0"/>
          <w:divBdr>
            <w:top w:val="none" w:sz="0" w:space="0" w:color="313131"/>
            <w:left w:val="none" w:sz="0" w:space="0" w:color="313131"/>
            <w:bottom w:val="none" w:sz="0" w:space="0" w:color="313131"/>
            <w:right w:val="none" w:sz="0" w:space="0" w:color="313131"/>
          </w:divBdr>
        </w:div>
        <w:div w:id="687410830">
          <w:marLeft w:val="0"/>
          <w:marRight w:val="0"/>
          <w:marTop w:val="0"/>
          <w:marBottom w:val="0"/>
          <w:divBdr>
            <w:top w:val="none" w:sz="0" w:space="0" w:color="313131"/>
            <w:left w:val="none" w:sz="0" w:space="0" w:color="313131"/>
            <w:bottom w:val="none" w:sz="0" w:space="0" w:color="313131"/>
            <w:right w:val="none" w:sz="0" w:space="0" w:color="313131"/>
          </w:divBdr>
        </w:div>
      </w:divsChild>
    </w:div>
    <w:div w:id="1754471588">
      <w:bodyDiv w:val="1"/>
      <w:marLeft w:val="0"/>
      <w:marRight w:val="0"/>
      <w:marTop w:val="0"/>
      <w:marBottom w:val="0"/>
      <w:divBdr>
        <w:top w:val="none" w:sz="0" w:space="0" w:color="auto"/>
        <w:left w:val="none" w:sz="0" w:space="0" w:color="auto"/>
        <w:bottom w:val="none" w:sz="0" w:space="0" w:color="auto"/>
        <w:right w:val="none" w:sz="0" w:space="0" w:color="auto"/>
      </w:divBdr>
      <w:divsChild>
        <w:div w:id="1327394693">
          <w:marLeft w:val="150"/>
          <w:marRight w:val="150"/>
          <w:marTop w:val="0"/>
          <w:marBottom w:val="150"/>
          <w:divBdr>
            <w:top w:val="none" w:sz="0" w:space="0" w:color="auto"/>
            <w:left w:val="none" w:sz="0" w:space="0" w:color="auto"/>
            <w:bottom w:val="none" w:sz="0" w:space="0" w:color="auto"/>
            <w:right w:val="none" w:sz="0" w:space="0" w:color="auto"/>
          </w:divBdr>
          <w:divsChild>
            <w:div w:id="219676691">
              <w:marLeft w:val="0"/>
              <w:marRight w:val="0"/>
              <w:marTop w:val="0"/>
              <w:marBottom w:val="0"/>
              <w:divBdr>
                <w:top w:val="none" w:sz="0" w:space="0" w:color="auto"/>
                <w:left w:val="none" w:sz="0" w:space="0" w:color="auto"/>
                <w:bottom w:val="none" w:sz="0" w:space="0" w:color="auto"/>
                <w:right w:val="none" w:sz="0" w:space="0" w:color="auto"/>
              </w:divBdr>
              <w:divsChild>
                <w:div w:id="945576895">
                  <w:marLeft w:val="0"/>
                  <w:marRight w:val="0"/>
                  <w:marTop w:val="0"/>
                  <w:marBottom w:val="0"/>
                  <w:divBdr>
                    <w:top w:val="none" w:sz="0" w:space="0" w:color="auto"/>
                    <w:left w:val="none" w:sz="0" w:space="0" w:color="auto"/>
                    <w:bottom w:val="none" w:sz="0" w:space="0" w:color="auto"/>
                    <w:right w:val="none" w:sz="0" w:space="0" w:color="auto"/>
                  </w:divBdr>
                </w:div>
                <w:div w:id="106255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176349">
      <w:bodyDiv w:val="1"/>
      <w:marLeft w:val="0"/>
      <w:marRight w:val="0"/>
      <w:marTop w:val="0"/>
      <w:marBottom w:val="0"/>
      <w:divBdr>
        <w:top w:val="none" w:sz="0" w:space="0" w:color="auto"/>
        <w:left w:val="none" w:sz="0" w:space="0" w:color="auto"/>
        <w:bottom w:val="none" w:sz="0" w:space="0" w:color="auto"/>
        <w:right w:val="none" w:sz="0" w:space="0" w:color="auto"/>
      </w:divBdr>
    </w:div>
    <w:div w:id="1766148955">
      <w:bodyDiv w:val="1"/>
      <w:marLeft w:val="0"/>
      <w:marRight w:val="0"/>
      <w:marTop w:val="0"/>
      <w:marBottom w:val="0"/>
      <w:divBdr>
        <w:top w:val="none" w:sz="0" w:space="0" w:color="auto"/>
        <w:left w:val="none" w:sz="0" w:space="0" w:color="auto"/>
        <w:bottom w:val="none" w:sz="0" w:space="0" w:color="auto"/>
        <w:right w:val="none" w:sz="0" w:space="0" w:color="auto"/>
      </w:divBdr>
    </w:div>
    <w:div w:id="1777751629">
      <w:bodyDiv w:val="1"/>
      <w:marLeft w:val="0"/>
      <w:marRight w:val="0"/>
      <w:marTop w:val="0"/>
      <w:marBottom w:val="0"/>
      <w:divBdr>
        <w:top w:val="none" w:sz="0" w:space="0" w:color="auto"/>
        <w:left w:val="none" w:sz="0" w:space="0" w:color="auto"/>
        <w:bottom w:val="none" w:sz="0" w:space="0" w:color="auto"/>
        <w:right w:val="none" w:sz="0" w:space="0" w:color="auto"/>
      </w:divBdr>
      <w:divsChild>
        <w:div w:id="525292469">
          <w:marLeft w:val="0"/>
          <w:marRight w:val="0"/>
          <w:marTop w:val="0"/>
          <w:marBottom w:val="0"/>
          <w:divBdr>
            <w:top w:val="none" w:sz="0" w:space="0" w:color="auto"/>
            <w:left w:val="none" w:sz="0" w:space="0" w:color="auto"/>
            <w:bottom w:val="none" w:sz="0" w:space="0" w:color="auto"/>
            <w:right w:val="none" w:sz="0" w:space="0" w:color="auto"/>
          </w:divBdr>
        </w:div>
      </w:divsChild>
    </w:div>
    <w:div w:id="1778209163">
      <w:bodyDiv w:val="1"/>
      <w:marLeft w:val="0"/>
      <w:marRight w:val="0"/>
      <w:marTop w:val="0"/>
      <w:marBottom w:val="0"/>
      <w:divBdr>
        <w:top w:val="none" w:sz="0" w:space="0" w:color="auto"/>
        <w:left w:val="none" w:sz="0" w:space="0" w:color="auto"/>
        <w:bottom w:val="none" w:sz="0" w:space="0" w:color="auto"/>
        <w:right w:val="none" w:sz="0" w:space="0" w:color="auto"/>
      </w:divBdr>
      <w:divsChild>
        <w:div w:id="903951124">
          <w:marLeft w:val="0"/>
          <w:marRight w:val="0"/>
          <w:marTop w:val="0"/>
          <w:marBottom w:val="0"/>
          <w:divBdr>
            <w:top w:val="none" w:sz="0" w:space="0" w:color="auto"/>
            <w:left w:val="none" w:sz="0" w:space="0" w:color="auto"/>
            <w:bottom w:val="none" w:sz="0" w:space="0" w:color="auto"/>
            <w:right w:val="none" w:sz="0" w:space="0" w:color="auto"/>
          </w:divBdr>
          <w:divsChild>
            <w:div w:id="785151375">
              <w:marLeft w:val="0"/>
              <w:marRight w:val="0"/>
              <w:marTop w:val="0"/>
              <w:marBottom w:val="0"/>
              <w:divBdr>
                <w:top w:val="none" w:sz="0" w:space="0" w:color="auto"/>
                <w:left w:val="none" w:sz="0" w:space="0" w:color="auto"/>
                <w:bottom w:val="none" w:sz="0" w:space="0" w:color="auto"/>
                <w:right w:val="none" w:sz="0" w:space="0" w:color="auto"/>
              </w:divBdr>
              <w:divsChild>
                <w:div w:id="2033531566">
                  <w:marLeft w:val="0"/>
                  <w:marRight w:val="0"/>
                  <w:marTop w:val="0"/>
                  <w:marBottom w:val="0"/>
                  <w:divBdr>
                    <w:top w:val="none" w:sz="0" w:space="0" w:color="auto"/>
                    <w:left w:val="none" w:sz="0" w:space="0" w:color="auto"/>
                    <w:bottom w:val="none" w:sz="0" w:space="0" w:color="auto"/>
                    <w:right w:val="none" w:sz="0" w:space="0" w:color="auto"/>
                  </w:divBdr>
                </w:div>
              </w:divsChild>
            </w:div>
            <w:div w:id="2049838022">
              <w:marLeft w:val="0"/>
              <w:marRight w:val="0"/>
              <w:marTop w:val="0"/>
              <w:marBottom w:val="0"/>
              <w:divBdr>
                <w:top w:val="none" w:sz="0" w:space="0" w:color="auto"/>
                <w:left w:val="none" w:sz="0" w:space="0" w:color="auto"/>
                <w:bottom w:val="none" w:sz="0" w:space="0" w:color="auto"/>
                <w:right w:val="none" w:sz="0" w:space="0" w:color="auto"/>
              </w:divBdr>
              <w:divsChild>
                <w:div w:id="624772671">
                  <w:marLeft w:val="0"/>
                  <w:marRight w:val="0"/>
                  <w:marTop w:val="0"/>
                  <w:marBottom w:val="0"/>
                  <w:divBdr>
                    <w:top w:val="none" w:sz="0" w:space="0" w:color="auto"/>
                    <w:left w:val="none" w:sz="0" w:space="0" w:color="auto"/>
                    <w:bottom w:val="none" w:sz="0" w:space="0" w:color="auto"/>
                    <w:right w:val="none" w:sz="0" w:space="0" w:color="auto"/>
                  </w:divBdr>
                </w:div>
              </w:divsChild>
            </w:div>
            <w:div w:id="2144811781">
              <w:marLeft w:val="0"/>
              <w:marRight w:val="0"/>
              <w:marTop w:val="0"/>
              <w:marBottom w:val="0"/>
              <w:divBdr>
                <w:top w:val="none" w:sz="0" w:space="0" w:color="auto"/>
                <w:left w:val="none" w:sz="0" w:space="0" w:color="auto"/>
                <w:bottom w:val="none" w:sz="0" w:space="0" w:color="auto"/>
                <w:right w:val="none" w:sz="0" w:space="0" w:color="auto"/>
              </w:divBdr>
              <w:divsChild>
                <w:div w:id="108792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048843">
          <w:marLeft w:val="0"/>
          <w:marRight w:val="0"/>
          <w:marTop w:val="0"/>
          <w:marBottom w:val="0"/>
          <w:divBdr>
            <w:top w:val="none" w:sz="0" w:space="0" w:color="auto"/>
            <w:left w:val="none" w:sz="0" w:space="0" w:color="auto"/>
            <w:bottom w:val="none" w:sz="0" w:space="0" w:color="auto"/>
            <w:right w:val="none" w:sz="0" w:space="0" w:color="auto"/>
          </w:divBdr>
          <w:divsChild>
            <w:div w:id="466243131">
              <w:marLeft w:val="0"/>
              <w:marRight w:val="0"/>
              <w:marTop w:val="0"/>
              <w:marBottom w:val="0"/>
              <w:divBdr>
                <w:top w:val="none" w:sz="0" w:space="0" w:color="auto"/>
                <w:left w:val="none" w:sz="0" w:space="0" w:color="auto"/>
                <w:bottom w:val="none" w:sz="0" w:space="0" w:color="auto"/>
                <w:right w:val="none" w:sz="0" w:space="0" w:color="auto"/>
              </w:divBdr>
              <w:divsChild>
                <w:div w:id="508062291">
                  <w:marLeft w:val="0"/>
                  <w:marRight w:val="0"/>
                  <w:marTop w:val="0"/>
                  <w:marBottom w:val="0"/>
                  <w:divBdr>
                    <w:top w:val="none" w:sz="0" w:space="0" w:color="auto"/>
                    <w:left w:val="none" w:sz="0" w:space="0" w:color="auto"/>
                    <w:bottom w:val="none" w:sz="0" w:space="0" w:color="auto"/>
                    <w:right w:val="none" w:sz="0" w:space="0" w:color="auto"/>
                  </w:divBdr>
                </w:div>
                <w:div w:id="63819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519423">
      <w:bodyDiv w:val="1"/>
      <w:marLeft w:val="0"/>
      <w:marRight w:val="0"/>
      <w:marTop w:val="0"/>
      <w:marBottom w:val="0"/>
      <w:divBdr>
        <w:top w:val="none" w:sz="0" w:space="0" w:color="auto"/>
        <w:left w:val="none" w:sz="0" w:space="0" w:color="auto"/>
        <w:bottom w:val="none" w:sz="0" w:space="0" w:color="auto"/>
        <w:right w:val="none" w:sz="0" w:space="0" w:color="auto"/>
      </w:divBdr>
      <w:divsChild>
        <w:div w:id="1368486929">
          <w:marLeft w:val="150"/>
          <w:marRight w:val="150"/>
          <w:marTop w:val="0"/>
          <w:marBottom w:val="150"/>
          <w:divBdr>
            <w:top w:val="none" w:sz="0" w:space="0" w:color="auto"/>
            <w:left w:val="none" w:sz="0" w:space="0" w:color="auto"/>
            <w:bottom w:val="none" w:sz="0" w:space="0" w:color="auto"/>
            <w:right w:val="none" w:sz="0" w:space="0" w:color="auto"/>
          </w:divBdr>
          <w:divsChild>
            <w:div w:id="972952289">
              <w:marLeft w:val="0"/>
              <w:marRight w:val="0"/>
              <w:marTop w:val="0"/>
              <w:marBottom w:val="0"/>
              <w:divBdr>
                <w:top w:val="none" w:sz="0" w:space="0" w:color="auto"/>
                <w:left w:val="none" w:sz="0" w:space="0" w:color="auto"/>
                <w:bottom w:val="none" w:sz="0" w:space="0" w:color="auto"/>
                <w:right w:val="none" w:sz="0" w:space="0" w:color="auto"/>
              </w:divBdr>
              <w:divsChild>
                <w:div w:id="156699587">
                  <w:marLeft w:val="0"/>
                  <w:marRight w:val="0"/>
                  <w:marTop w:val="0"/>
                  <w:marBottom w:val="0"/>
                  <w:divBdr>
                    <w:top w:val="none" w:sz="0" w:space="0" w:color="auto"/>
                    <w:left w:val="none" w:sz="0" w:space="0" w:color="auto"/>
                    <w:bottom w:val="none" w:sz="0" w:space="0" w:color="auto"/>
                    <w:right w:val="none" w:sz="0" w:space="0" w:color="auto"/>
                  </w:divBdr>
                </w:div>
                <w:div w:id="102362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560729">
      <w:bodyDiv w:val="1"/>
      <w:marLeft w:val="0"/>
      <w:marRight w:val="0"/>
      <w:marTop w:val="0"/>
      <w:marBottom w:val="0"/>
      <w:divBdr>
        <w:top w:val="none" w:sz="0" w:space="0" w:color="auto"/>
        <w:left w:val="none" w:sz="0" w:space="0" w:color="auto"/>
        <w:bottom w:val="none" w:sz="0" w:space="0" w:color="auto"/>
        <w:right w:val="none" w:sz="0" w:space="0" w:color="auto"/>
      </w:divBdr>
    </w:div>
    <w:div w:id="1784837227">
      <w:bodyDiv w:val="1"/>
      <w:marLeft w:val="0"/>
      <w:marRight w:val="0"/>
      <w:marTop w:val="0"/>
      <w:marBottom w:val="0"/>
      <w:divBdr>
        <w:top w:val="none" w:sz="0" w:space="0" w:color="auto"/>
        <w:left w:val="none" w:sz="0" w:space="0" w:color="auto"/>
        <w:bottom w:val="none" w:sz="0" w:space="0" w:color="auto"/>
        <w:right w:val="none" w:sz="0" w:space="0" w:color="auto"/>
      </w:divBdr>
    </w:div>
    <w:div w:id="1784880975">
      <w:bodyDiv w:val="1"/>
      <w:marLeft w:val="0"/>
      <w:marRight w:val="0"/>
      <w:marTop w:val="0"/>
      <w:marBottom w:val="0"/>
      <w:divBdr>
        <w:top w:val="none" w:sz="0" w:space="0" w:color="auto"/>
        <w:left w:val="none" w:sz="0" w:space="0" w:color="auto"/>
        <w:bottom w:val="none" w:sz="0" w:space="0" w:color="auto"/>
        <w:right w:val="none" w:sz="0" w:space="0" w:color="auto"/>
      </w:divBdr>
      <w:divsChild>
        <w:div w:id="396052468">
          <w:marLeft w:val="150"/>
          <w:marRight w:val="150"/>
          <w:marTop w:val="0"/>
          <w:marBottom w:val="150"/>
          <w:divBdr>
            <w:top w:val="none" w:sz="0" w:space="0" w:color="auto"/>
            <w:left w:val="none" w:sz="0" w:space="0" w:color="auto"/>
            <w:bottom w:val="none" w:sz="0" w:space="0" w:color="auto"/>
            <w:right w:val="none" w:sz="0" w:space="0" w:color="auto"/>
          </w:divBdr>
          <w:divsChild>
            <w:div w:id="162747919">
              <w:marLeft w:val="0"/>
              <w:marRight w:val="0"/>
              <w:marTop w:val="0"/>
              <w:marBottom w:val="0"/>
              <w:divBdr>
                <w:top w:val="none" w:sz="0" w:space="0" w:color="auto"/>
                <w:left w:val="none" w:sz="0" w:space="0" w:color="auto"/>
                <w:bottom w:val="none" w:sz="0" w:space="0" w:color="auto"/>
                <w:right w:val="none" w:sz="0" w:space="0" w:color="auto"/>
              </w:divBdr>
              <w:divsChild>
                <w:div w:id="419180951">
                  <w:marLeft w:val="0"/>
                  <w:marRight w:val="0"/>
                  <w:marTop w:val="0"/>
                  <w:marBottom w:val="0"/>
                  <w:divBdr>
                    <w:top w:val="none" w:sz="0" w:space="0" w:color="auto"/>
                    <w:left w:val="none" w:sz="0" w:space="0" w:color="auto"/>
                    <w:bottom w:val="none" w:sz="0" w:space="0" w:color="auto"/>
                    <w:right w:val="none" w:sz="0" w:space="0" w:color="auto"/>
                  </w:divBdr>
                </w:div>
                <w:div w:id="498664180">
                  <w:marLeft w:val="0"/>
                  <w:marRight w:val="0"/>
                  <w:marTop w:val="0"/>
                  <w:marBottom w:val="0"/>
                  <w:divBdr>
                    <w:top w:val="none" w:sz="0" w:space="0" w:color="auto"/>
                    <w:left w:val="none" w:sz="0" w:space="0" w:color="auto"/>
                    <w:bottom w:val="none" w:sz="0" w:space="0" w:color="auto"/>
                    <w:right w:val="none" w:sz="0" w:space="0" w:color="auto"/>
                  </w:divBdr>
                </w:div>
                <w:div w:id="1408843700">
                  <w:marLeft w:val="0"/>
                  <w:marRight w:val="0"/>
                  <w:marTop w:val="0"/>
                  <w:marBottom w:val="0"/>
                  <w:divBdr>
                    <w:top w:val="none" w:sz="0" w:space="0" w:color="auto"/>
                    <w:left w:val="none" w:sz="0" w:space="0" w:color="auto"/>
                    <w:bottom w:val="none" w:sz="0" w:space="0" w:color="auto"/>
                    <w:right w:val="none" w:sz="0" w:space="0" w:color="auto"/>
                  </w:divBdr>
                </w:div>
                <w:div w:id="1533567046">
                  <w:marLeft w:val="0"/>
                  <w:marRight w:val="0"/>
                  <w:marTop w:val="0"/>
                  <w:marBottom w:val="0"/>
                  <w:divBdr>
                    <w:top w:val="none" w:sz="0" w:space="0" w:color="auto"/>
                    <w:left w:val="none" w:sz="0" w:space="0" w:color="auto"/>
                    <w:bottom w:val="none" w:sz="0" w:space="0" w:color="auto"/>
                    <w:right w:val="none" w:sz="0" w:space="0" w:color="auto"/>
                  </w:divBdr>
                </w:div>
                <w:div w:id="1826312016">
                  <w:marLeft w:val="0"/>
                  <w:marRight w:val="0"/>
                  <w:marTop w:val="0"/>
                  <w:marBottom w:val="0"/>
                  <w:divBdr>
                    <w:top w:val="none" w:sz="0" w:space="0" w:color="auto"/>
                    <w:left w:val="none" w:sz="0" w:space="0" w:color="auto"/>
                    <w:bottom w:val="none" w:sz="0" w:space="0" w:color="auto"/>
                    <w:right w:val="none" w:sz="0" w:space="0" w:color="auto"/>
                  </w:divBdr>
                </w:div>
                <w:div w:id="2018073236">
                  <w:marLeft w:val="0"/>
                  <w:marRight w:val="0"/>
                  <w:marTop w:val="0"/>
                  <w:marBottom w:val="0"/>
                  <w:divBdr>
                    <w:top w:val="none" w:sz="0" w:space="0" w:color="auto"/>
                    <w:left w:val="none" w:sz="0" w:space="0" w:color="auto"/>
                    <w:bottom w:val="none" w:sz="0" w:space="0" w:color="auto"/>
                    <w:right w:val="none" w:sz="0" w:space="0" w:color="auto"/>
                  </w:divBdr>
                </w:div>
                <w:div w:id="2107457698">
                  <w:marLeft w:val="0"/>
                  <w:marRight w:val="0"/>
                  <w:marTop w:val="0"/>
                  <w:marBottom w:val="0"/>
                  <w:divBdr>
                    <w:top w:val="none" w:sz="0" w:space="0" w:color="auto"/>
                    <w:left w:val="none" w:sz="0" w:space="0" w:color="auto"/>
                    <w:bottom w:val="none" w:sz="0" w:space="0" w:color="auto"/>
                    <w:right w:val="none" w:sz="0" w:space="0" w:color="auto"/>
                  </w:divBdr>
                </w:div>
                <w:div w:id="212680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662419">
      <w:bodyDiv w:val="1"/>
      <w:marLeft w:val="0"/>
      <w:marRight w:val="0"/>
      <w:marTop w:val="0"/>
      <w:marBottom w:val="0"/>
      <w:divBdr>
        <w:top w:val="none" w:sz="0" w:space="0" w:color="auto"/>
        <w:left w:val="none" w:sz="0" w:space="0" w:color="auto"/>
        <w:bottom w:val="none" w:sz="0" w:space="0" w:color="auto"/>
        <w:right w:val="none" w:sz="0" w:space="0" w:color="auto"/>
      </w:divBdr>
    </w:div>
    <w:div w:id="1791628789">
      <w:bodyDiv w:val="1"/>
      <w:marLeft w:val="0"/>
      <w:marRight w:val="0"/>
      <w:marTop w:val="0"/>
      <w:marBottom w:val="0"/>
      <w:divBdr>
        <w:top w:val="none" w:sz="0" w:space="0" w:color="auto"/>
        <w:left w:val="none" w:sz="0" w:space="0" w:color="auto"/>
        <w:bottom w:val="none" w:sz="0" w:space="0" w:color="auto"/>
        <w:right w:val="none" w:sz="0" w:space="0" w:color="auto"/>
      </w:divBdr>
    </w:div>
    <w:div w:id="1798332949">
      <w:bodyDiv w:val="1"/>
      <w:marLeft w:val="0"/>
      <w:marRight w:val="0"/>
      <w:marTop w:val="0"/>
      <w:marBottom w:val="0"/>
      <w:divBdr>
        <w:top w:val="none" w:sz="0" w:space="0" w:color="auto"/>
        <w:left w:val="none" w:sz="0" w:space="0" w:color="auto"/>
        <w:bottom w:val="none" w:sz="0" w:space="0" w:color="auto"/>
        <w:right w:val="none" w:sz="0" w:space="0" w:color="auto"/>
      </w:divBdr>
    </w:div>
    <w:div w:id="1801731182">
      <w:bodyDiv w:val="1"/>
      <w:marLeft w:val="0"/>
      <w:marRight w:val="0"/>
      <w:marTop w:val="0"/>
      <w:marBottom w:val="0"/>
      <w:divBdr>
        <w:top w:val="none" w:sz="0" w:space="0" w:color="auto"/>
        <w:left w:val="none" w:sz="0" w:space="0" w:color="auto"/>
        <w:bottom w:val="none" w:sz="0" w:space="0" w:color="auto"/>
        <w:right w:val="none" w:sz="0" w:space="0" w:color="auto"/>
      </w:divBdr>
      <w:divsChild>
        <w:div w:id="267154536">
          <w:marLeft w:val="0"/>
          <w:marRight w:val="0"/>
          <w:marTop w:val="0"/>
          <w:marBottom w:val="0"/>
          <w:divBdr>
            <w:top w:val="none" w:sz="0" w:space="0" w:color="auto"/>
            <w:left w:val="none" w:sz="0" w:space="0" w:color="auto"/>
            <w:bottom w:val="none" w:sz="0" w:space="0" w:color="auto"/>
            <w:right w:val="none" w:sz="0" w:space="0" w:color="auto"/>
          </w:divBdr>
          <w:divsChild>
            <w:div w:id="18705993">
              <w:marLeft w:val="0"/>
              <w:marRight w:val="0"/>
              <w:marTop w:val="0"/>
              <w:marBottom w:val="0"/>
              <w:divBdr>
                <w:top w:val="none" w:sz="0" w:space="0" w:color="auto"/>
                <w:left w:val="none" w:sz="0" w:space="0" w:color="auto"/>
                <w:bottom w:val="none" w:sz="0" w:space="0" w:color="auto"/>
                <w:right w:val="none" w:sz="0" w:space="0" w:color="auto"/>
              </w:divBdr>
              <w:divsChild>
                <w:div w:id="282345583">
                  <w:marLeft w:val="0"/>
                  <w:marRight w:val="0"/>
                  <w:marTop w:val="0"/>
                  <w:marBottom w:val="0"/>
                  <w:divBdr>
                    <w:top w:val="none" w:sz="0" w:space="0" w:color="auto"/>
                    <w:left w:val="none" w:sz="0" w:space="0" w:color="auto"/>
                    <w:bottom w:val="none" w:sz="0" w:space="0" w:color="auto"/>
                    <w:right w:val="none" w:sz="0" w:space="0" w:color="auto"/>
                  </w:divBdr>
                  <w:divsChild>
                    <w:div w:id="1208184069">
                      <w:marLeft w:val="0"/>
                      <w:marRight w:val="0"/>
                      <w:marTop w:val="0"/>
                      <w:marBottom w:val="0"/>
                      <w:divBdr>
                        <w:top w:val="none" w:sz="0" w:space="0" w:color="auto"/>
                        <w:left w:val="none" w:sz="0" w:space="0" w:color="auto"/>
                        <w:bottom w:val="none" w:sz="0" w:space="0" w:color="auto"/>
                        <w:right w:val="none" w:sz="0" w:space="0" w:color="auto"/>
                      </w:divBdr>
                      <w:divsChild>
                        <w:div w:id="1823227557">
                          <w:marLeft w:val="0"/>
                          <w:marRight w:val="0"/>
                          <w:marTop w:val="0"/>
                          <w:marBottom w:val="0"/>
                          <w:divBdr>
                            <w:top w:val="none" w:sz="0" w:space="0" w:color="auto"/>
                            <w:left w:val="none" w:sz="0" w:space="0" w:color="auto"/>
                            <w:bottom w:val="none" w:sz="0" w:space="0" w:color="auto"/>
                            <w:right w:val="none" w:sz="0" w:space="0" w:color="auto"/>
                          </w:divBdr>
                          <w:divsChild>
                            <w:div w:id="912668475">
                              <w:marLeft w:val="0"/>
                              <w:marRight w:val="0"/>
                              <w:marTop w:val="0"/>
                              <w:marBottom w:val="0"/>
                              <w:divBdr>
                                <w:top w:val="none" w:sz="0" w:space="0" w:color="auto"/>
                                <w:left w:val="none" w:sz="0" w:space="0" w:color="auto"/>
                                <w:bottom w:val="none" w:sz="0" w:space="0" w:color="auto"/>
                                <w:right w:val="none" w:sz="0" w:space="0" w:color="auto"/>
                              </w:divBdr>
                              <w:divsChild>
                                <w:div w:id="318047490">
                                  <w:marLeft w:val="0"/>
                                  <w:marRight w:val="0"/>
                                  <w:marTop w:val="0"/>
                                  <w:marBottom w:val="0"/>
                                  <w:divBdr>
                                    <w:top w:val="none" w:sz="0" w:space="0" w:color="auto"/>
                                    <w:left w:val="none" w:sz="0" w:space="0" w:color="auto"/>
                                    <w:bottom w:val="none" w:sz="0" w:space="0" w:color="auto"/>
                                    <w:right w:val="none" w:sz="0" w:space="0" w:color="auto"/>
                                  </w:divBdr>
                                  <w:divsChild>
                                    <w:div w:id="1663004216">
                                      <w:marLeft w:val="0"/>
                                      <w:marRight w:val="0"/>
                                      <w:marTop w:val="0"/>
                                      <w:marBottom w:val="0"/>
                                      <w:divBdr>
                                        <w:top w:val="none" w:sz="0" w:space="0" w:color="auto"/>
                                        <w:left w:val="none" w:sz="0" w:space="0" w:color="auto"/>
                                        <w:bottom w:val="none" w:sz="0" w:space="0" w:color="auto"/>
                                        <w:right w:val="none" w:sz="0" w:space="0" w:color="auto"/>
                                      </w:divBdr>
                                      <w:divsChild>
                                        <w:div w:id="123242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1802292">
      <w:bodyDiv w:val="1"/>
      <w:marLeft w:val="0"/>
      <w:marRight w:val="0"/>
      <w:marTop w:val="0"/>
      <w:marBottom w:val="0"/>
      <w:divBdr>
        <w:top w:val="none" w:sz="0" w:space="0" w:color="auto"/>
        <w:left w:val="none" w:sz="0" w:space="0" w:color="auto"/>
        <w:bottom w:val="none" w:sz="0" w:space="0" w:color="auto"/>
        <w:right w:val="none" w:sz="0" w:space="0" w:color="auto"/>
      </w:divBdr>
    </w:div>
    <w:div w:id="1808165237">
      <w:bodyDiv w:val="1"/>
      <w:marLeft w:val="0"/>
      <w:marRight w:val="0"/>
      <w:marTop w:val="0"/>
      <w:marBottom w:val="0"/>
      <w:divBdr>
        <w:top w:val="none" w:sz="0" w:space="0" w:color="auto"/>
        <w:left w:val="none" w:sz="0" w:space="0" w:color="auto"/>
        <w:bottom w:val="none" w:sz="0" w:space="0" w:color="auto"/>
        <w:right w:val="none" w:sz="0" w:space="0" w:color="auto"/>
      </w:divBdr>
    </w:div>
    <w:div w:id="1814329601">
      <w:bodyDiv w:val="1"/>
      <w:marLeft w:val="0"/>
      <w:marRight w:val="0"/>
      <w:marTop w:val="0"/>
      <w:marBottom w:val="0"/>
      <w:divBdr>
        <w:top w:val="none" w:sz="0" w:space="0" w:color="auto"/>
        <w:left w:val="none" w:sz="0" w:space="0" w:color="auto"/>
        <w:bottom w:val="none" w:sz="0" w:space="0" w:color="auto"/>
        <w:right w:val="none" w:sz="0" w:space="0" w:color="auto"/>
      </w:divBdr>
      <w:divsChild>
        <w:div w:id="524369513">
          <w:marLeft w:val="167"/>
          <w:marRight w:val="167"/>
          <w:marTop w:val="0"/>
          <w:marBottom w:val="167"/>
          <w:divBdr>
            <w:top w:val="none" w:sz="0" w:space="0" w:color="auto"/>
            <w:left w:val="none" w:sz="0" w:space="0" w:color="auto"/>
            <w:bottom w:val="none" w:sz="0" w:space="0" w:color="auto"/>
            <w:right w:val="none" w:sz="0" w:space="0" w:color="auto"/>
          </w:divBdr>
          <w:divsChild>
            <w:div w:id="16851957">
              <w:marLeft w:val="0"/>
              <w:marRight w:val="0"/>
              <w:marTop w:val="0"/>
              <w:marBottom w:val="0"/>
              <w:divBdr>
                <w:top w:val="none" w:sz="0" w:space="0" w:color="auto"/>
                <w:left w:val="none" w:sz="0" w:space="0" w:color="auto"/>
                <w:bottom w:val="none" w:sz="0" w:space="0" w:color="auto"/>
                <w:right w:val="none" w:sz="0" w:space="0" w:color="auto"/>
              </w:divBdr>
            </w:div>
            <w:div w:id="20202508">
              <w:marLeft w:val="0"/>
              <w:marRight w:val="0"/>
              <w:marTop w:val="0"/>
              <w:marBottom w:val="0"/>
              <w:divBdr>
                <w:top w:val="none" w:sz="0" w:space="0" w:color="auto"/>
                <w:left w:val="none" w:sz="0" w:space="0" w:color="auto"/>
                <w:bottom w:val="none" w:sz="0" w:space="0" w:color="auto"/>
                <w:right w:val="none" w:sz="0" w:space="0" w:color="auto"/>
              </w:divBdr>
            </w:div>
            <w:div w:id="288441207">
              <w:marLeft w:val="0"/>
              <w:marRight w:val="0"/>
              <w:marTop w:val="0"/>
              <w:marBottom w:val="0"/>
              <w:divBdr>
                <w:top w:val="none" w:sz="0" w:space="0" w:color="auto"/>
                <w:left w:val="none" w:sz="0" w:space="0" w:color="auto"/>
                <w:bottom w:val="none" w:sz="0" w:space="0" w:color="auto"/>
                <w:right w:val="none" w:sz="0" w:space="0" w:color="auto"/>
              </w:divBdr>
            </w:div>
            <w:div w:id="1059285817">
              <w:marLeft w:val="0"/>
              <w:marRight w:val="0"/>
              <w:marTop w:val="0"/>
              <w:marBottom w:val="0"/>
              <w:divBdr>
                <w:top w:val="none" w:sz="0" w:space="0" w:color="auto"/>
                <w:left w:val="none" w:sz="0" w:space="0" w:color="auto"/>
                <w:bottom w:val="none" w:sz="0" w:space="0" w:color="auto"/>
                <w:right w:val="none" w:sz="0" w:space="0" w:color="auto"/>
              </w:divBdr>
            </w:div>
            <w:div w:id="1161652816">
              <w:marLeft w:val="0"/>
              <w:marRight w:val="0"/>
              <w:marTop w:val="0"/>
              <w:marBottom w:val="0"/>
              <w:divBdr>
                <w:top w:val="none" w:sz="0" w:space="0" w:color="auto"/>
                <w:left w:val="none" w:sz="0" w:space="0" w:color="auto"/>
                <w:bottom w:val="none" w:sz="0" w:space="0" w:color="auto"/>
                <w:right w:val="none" w:sz="0" w:space="0" w:color="auto"/>
              </w:divBdr>
            </w:div>
            <w:div w:id="135542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43084">
      <w:bodyDiv w:val="1"/>
      <w:marLeft w:val="0"/>
      <w:marRight w:val="0"/>
      <w:marTop w:val="0"/>
      <w:marBottom w:val="0"/>
      <w:divBdr>
        <w:top w:val="none" w:sz="0" w:space="0" w:color="auto"/>
        <w:left w:val="none" w:sz="0" w:space="0" w:color="auto"/>
        <w:bottom w:val="none" w:sz="0" w:space="0" w:color="auto"/>
        <w:right w:val="none" w:sz="0" w:space="0" w:color="auto"/>
      </w:divBdr>
    </w:div>
    <w:div w:id="1820726148">
      <w:bodyDiv w:val="1"/>
      <w:marLeft w:val="0"/>
      <w:marRight w:val="0"/>
      <w:marTop w:val="0"/>
      <w:marBottom w:val="0"/>
      <w:divBdr>
        <w:top w:val="none" w:sz="0" w:space="0" w:color="auto"/>
        <w:left w:val="none" w:sz="0" w:space="0" w:color="auto"/>
        <w:bottom w:val="none" w:sz="0" w:space="0" w:color="auto"/>
        <w:right w:val="none" w:sz="0" w:space="0" w:color="auto"/>
      </w:divBdr>
    </w:div>
    <w:div w:id="1820996883">
      <w:bodyDiv w:val="1"/>
      <w:marLeft w:val="0"/>
      <w:marRight w:val="0"/>
      <w:marTop w:val="0"/>
      <w:marBottom w:val="0"/>
      <w:divBdr>
        <w:top w:val="none" w:sz="0" w:space="0" w:color="auto"/>
        <w:left w:val="none" w:sz="0" w:space="0" w:color="auto"/>
        <w:bottom w:val="none" w:sz="0" w:space="0" w:color="auto"/>
        <w:right w:val="none" w:sz="0" w:space="0" w:color="auto"/>
      </w:divBdr>
      <w:divsChild>
        <w:div w:id="2097944587">
          <w:marLeft w:val="150"/>
          <w:marRight w:val="150"/>
          <w:marTop w:val="0"/>
          <w:marBottom w:val="150"/>
          <w:divBdr>
            <w:top w:val="none" w:sz="0" w:space="0" w:color="auto"/>
            <w:left w:val="none" w:sz="0" w:space="0" w:color="auto"/>
            <w:bottom w:val="none" w:sz="0" w:space="0" w:color="auto"/>
            <w:right w:val="none" w:sz="0" w:space="0" w:color="auto"/>
          </w:divBdr>
          <w:divsChild>
            <w:div w:id="579868740">
              <w:marLeft w:val="0"/>
              <w:marRight w:val="0"/>
              <w:marTop w:val="0"/>
              <w:marBottom w:val="0"/>
              <w:divBdr>
                <w:top w:val="none" w:sz="0" w:space="0" w:color="auto"/>
                <w:left w:val="none" w:sz="0" w:space="0" w:color="auto"/>
                <w:bottom w:val="none" w:sz="0" w:space="0" w:color="auto"/>
                <w:right w:val="none" w:sz="0" w:space="0" w:color="auto"/>
              </w:divBdr>
              <w:divsChild>
                <w:div w:id="353920280">
                  <w:marLeft w:val="0"/>
                  <w:marRight w:val="0"/>
                  <w:marTop w:val="0"/>
                  <w:marBottom w:val="0"/>
                  <w:divBdr>
                    <w:top w:val="none" w:sz="0" w:space="0" w:color="auto"/>
                    <w:left w:val="none" w:sz="0" w:space="0" w:color="auto"/>
                    <w:bottom w:val="none" w:sz="0" w:space="0" w:color="auto"/>
                    <w:right w:val="none" w:sz="0" w:space="0" w:color="auto"/>
                  </w:divBdr>
                </w:div>
                <w:div w:id="1623657409">
                  <w:marLeft w:val="0"/>
                  <w:marRight w:val="0"/>
                  <w:marTop w:val="0"/>
                  <w:marBottom w:val="0"/>
                  <w:divBdr>
                    <w:top w:val="none" w:sz="0" w:space="0" w:color="auto"/>
                    <w:left w:val="none" w:sz="0" w:space="0" w:color="auto"/>
                    <w:bottom w:val="none" w:sz="0" w:space="0" w:color="auto"/>
                    <w:right w:val="none" w:sz="0" w:space="0" w:color="auto"/>
                  </w:divBdr>
                </w:div>
                <w:div w:id="1632512337">
                  <w:marLeft w:val="0"/>
                  <w:marRight w:val="0"/>
                  <w:marTop w:val="0"/>
                  <w:marBottom w:val="0"/>
                  <w:divBdr>
                    <w:top w:val="none" w:sz="0" w:space="0" w:color="auto"/>
                    <w:left w:val="none" w:sz="0" w:space="0" w:color="auto"/>
                    <w:bottom w:val="none" w:sz="0" w:space="0" w:color="auto"/>
                    <w:right w:val="none" w:sz="0" w:space="0" w:color="auto"/>
                  </w:divBdr>
                </w:div>
                <w:div w:id="1704476429">
                  <w:marLeft w:val="0"/>
                  <w:marRight w:val="0"/>
                  <w:marTop w:val="0"/>
                  <w:marBottom w:val="0"/>
                  <w:divBdr>
                    <w:top w:val="none" w:sz="0" w:space="0" w:color="auto"/>
                    <w:left w:val="none" w:sz="0" w:space="0" w:color="auto"/>
                    <w:bottom w:val="none" w:sz="0" w:space="0" w:color="auto"/>
                    <w:right w:val="none" w:sz="0" w:space="0" w:color="auto"/>
                  </w:divBdr>
                </w:div>
                <w:div w:id="201328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772306">
      <w:bodyDiv w:val="1"/>
      <w:marLeft w:val="0"/>
      <w:marRight w:val="0"/>
      <w:marTop w:val="0"/>
      <w:marBottom w:val="0"/>
      <w:divBdr>
        <w:top w:val="none" w:sz="0" w:space="0" w:color="auto"/>
        <w:left w:val="none" w:sz="0" w:space="0" w:color="auto"/>
        <w:bottom w:val="none" w:sz="0" w:space="0" w:color="auto"/>
        <w:right w:val="none" w:sz="0" w:space="0" w:color="auto"/>
      </w:divBdr>
      <w:divsChild>
        <w:div w:id="693969328">
          <w:marLeft w:val="136"/>
          <w:marRight w:val="136"/>
          <w:marTop w:val="0"/>
          <w:marBottom w:val="136"/>
          <w:divBdr>
            <w:top w:val="none" w:sz="0" w:space="0" w:color="auto"/>
            <w:left w:val="none" w:sz="0" w:space="0" w:color="auto"/>
            <w:bottom w:val="none" w:sz="0" w:space="0" w:color="auto"/>
            <w:right w:val="none" w:sz="0" w:space="0" w:color="auto"/>
          </w:divBdr>
          <w:divsChild>
            <w:div w:id="1747417848">
              <w:marLeft w:val="0"/>
              <w:marRight w:val="0"/>
              <w:marTop w:val="0"/>
              <w:marBottom w:val="0"/>
              <w:divBdr>
                <w:top w:val="none" w:sz="0" w:space="0" w:color="auto"/>
                <w:left w:val="none" w:sz="0" w:space="0" w:color="auto"/>
                <w:bottom w:val="none" w:sz="0" w:space="0" w:color="auto"/>
                <w:right w:val="none" w:sz="0" w:space="0" w:color="auto"/>
              </w:divBdr>
              <w:divsChild>
                <w:div w:id="158460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926157">
      <w:bodyDiv w:val="1"/>
      <w:marLeft w:val="0"/>
      <w:marRight w:val="0"/>
      <w:marTop w:val="0"/>
      <w:marBottom w:val="0"/>
      <w:divBdr>
        <w:top w:val="none" w:sz="0" w:space="0" w:color="auto"/>
        <w:left w:val="none" w:sz="0" w:space="0" w:color="auto"/>
        <w:bottom w:val="none" w:sz="0" w:space="0" w:color="auto"/>
        <w:right w:val="none" w:sz="0" w:space="0" w:color="auto"/>
      </w:divBdr>
      <w:divsChild>
        <w:div w:id="130833314">
          <w:marLeft w:val="0"/>
          <w:marRight w:val="0"/>
          <w:marTop w:val="0"/>
          <w:marBottom w:val="0"/>
          <w:divBdr>
            <w:top w:val="none" w:sz="0" w:space="0" w:color="auto"/>
            <w:left w:val="none" w:sz="0" w:space="0" w:color="auto"/>
            <w:bottom w:val="none" w:sz="0" w:space="0" w:color="auto"/>
            <w:right w:val="none" w:sz="0" w:space="0" w:color="auto"/>
          </w:divBdr>
          <w:divsChild>
            <w:div w:id="1188836869">
              <w:marLeft w:val="0"/>
              <w:marRight w:val="0"/>
              <w:marTop w:val="0"/>
              <w:marBottom w:val="0"/>
              <w:divBdr>
                <w:top w:val="none" w:sz="0" w:space="0" w:color="auto"/>
                <w:left w:val="none" w:sz="0" w:space="0" w:color="auto"/>
                <w:bottom w:val="none" w:sz="0" w:space="0" w:color="auto"/>
                <w:right w:val="none" w:sz="0" w:space="0" w:color="auto"/>
              </w:divBdr>
              <w:divsChild>
                <w:div w:id="375812683">
                  <w:marLeft w:val="0"/>
                  <w:marRight w:val="0"/>
                  <w:marTop w:val="0"/>
                  <w:marBottom w:val="0"/>
                  <w:divBdr>
                    <w:top w:val="none" w:sz="0" w:space="0" w:color="auto"/>
                    <w:left w:val="none" w:sz="0" w:space="0" w:color="auto"/>
                    <w:bottom w:val="none" w:sz="0" w:space="0" w:color="auto"/>
                    <w:right w:val="none" w:sz="0" w:space="0" w:color="auto"/>
                  </w:divBdr>
                  <w:divsChild>
                    <w:div w:id="1167868019">
                      <w:marLeft w:val="0"/>
                      <w:marRight w:val="0"/>
                      <w:marTop w:val="0"/>
                      <w:marBottom w:val="0"/>
                      <w:divBdr>
                        <w:top w:val="none" w:sz="0" w:space="0" w:color="auto"/>
                        <w:left w:val="none" w:sz="0" w:space="0" w:color="auto"/>
                        <w:bottom w:val="none" w:sz="0" w:space="0" w:color="auto"/>
                        <w:right w:val="none" w:sz="0" w:space="0" w:color="auto"/>
                      </w:divBdr>
                      <w:divsChild>
                        <w:div w:id="472646031">
                          <w:marLeft w:val="0"/>
                          <w:marRight w:val="0"/>
                          <w:marTop w:val="0"/>
                          <w:marBottom w:val="0"/>
                          <w:divBdr>
                            <w:top w:val="none" w:sz="0" w:space="0" w:color="auto"/>
                            <w:left w:val="none" w:sz="0" w:space="0" w:color="auto"/>
                            <w:bottom w:val="none" w:sz="0" w:space="0" w:color="auto"/>
                            <w:right w:val="none" w:sz="0" w:space="0" w:color="auto"/>
                          </w:divBdr>
                          <w:divsChild>
                            <w:div w:id="142814145">
                              <w:marLeft w:val="0"/>
                              <w:marRight w:val="0"/>
                              <w:marTop w:val="0"/>
                              <w:marBottom w:val="0"/>
                              <w:divBdr>
                                <w:top w:val="none" w:sz="0" w:space="0" w:color="auto"/>
                                <w:left w:val="none" w:sz="0" w:space="0" w:color="auto"/>
                                <w:bottom w:val="none" w:sz="0" w:space="0" w:color="auto"/>
                                <w:right w:val="none" w:sz="0" w:space="0" w:color="auto"/>
                              </w:divBdr>
                              <w:divsChild>
                                <w:div w:id="2002804052">
                                  <w:marLeft w:val="0"/>
                                  <w:marRight w:val="0"/>
                                  <w:marTop w:val="0"/>
                                  <w:marBottom w:val="0"/>
                                  <w:divBdr>
                                    <w:top w:val="none" w:sz="0" w:space="0" w:color="auto"/>
                                    <w:left w:val="none" w:sz="0" w:space="0" w:color="auto"/>
                                    <w:bottom w:val="none" w:sz="0" w:space="0" w:color="auto"/>
                                    <w:right w:val="none" w:sz="0" w:space="0" w:color="auto"/>
                                  </w:divBdr>
                                  <w:divsChild>
                                    <w:div w:id="1672567177">
                                      <w:marLeft w:val="0"/>
                                      <w:marRight w:val="0"/>
                                      <w:marTop w:val="0"/>
                                      <w:marBottom w:val="0"/>
                                      <w:divBdr>
                                        <w:top w:val="none" w:sz="0" w:space="0" w:color="auto"/>
                                        <w:left w:val="none" w:sz="0" w:space="0" w:color="auto"/>
                                        <w:bottom w:val="none" w:sz="0" w:space="0" w:color="auto"/>
                                        <w:right w:val="none" w:sz="0" w:space="0" w:color="auto"/>
                                      </w:divBdr>
                                      <w:divsChild>
                                        <w:div w:id="1048265225">
                                          <w:marLeft w:val="0"/>
                                          <w:marRight w:val="0"/>
                                          <w:marTop w:val="0"/>
                                          <w:marBottom w:val="0"/>
                                          <w:divBdr>
                                            <w:top w:val="none" w:sz="0" w:space="0" w:color="auto"/>
                                            <w:left w:val="none" w:sz="0" w:space="0" w:color="auto"/>
                                            <w:bottom w:val="dotted" w:sz="24" w:space="1" w:color="auto"/>
                                            <w:right w:val="none" w:sz="0" w:space="0" w:color="auto"/>
                                          </w:divBdr>
                                        </w:div>
                                      </w:divsChild>
                                    </w:div>
                                  </w:divsChild>
                                </w:div>
                              </w:divsChild>
                            </w:div>
                          </w:divsChild>
                        </w:div>
                      </w:divsChild>
                    </w:div>
                  </w:divsChild>
                </w:div>
              </w:divsChild>
            </w:div>
          </w:divsChild>
        </w:div>
      </w:divsChild>
    </w:div>
    <w:div w:id="1828475842">
      <w:bodyDiv w:val="1"/>
      <w:marLeft w:val="0"/>
      <w:marRight w:val="0"/>
      <w:marTop w:val="0"/>
      <w:marBottom w:val="0"/>
      <w:divBdr>
        <w:top w:val="none" w:sz="0" w:space="0" w:color="auto"/>
        <w:left w:val="none" w:sz="0" w:space="0" w:color="auto"/>
        <w:bottom w:val="none" w:sz="0" w:space="0" w:color="auto"/>
        <w:right w:val="none" w:sz="0" w:space="0" w:color="auto"/>
      </w:divBdr>
    </w:div>
    <w:div w:id="1830831384">
      <w:bodyDiv w:val="1"/>
      <w:marLeft w:val="0"/>
      <w:marRight w:val="0"/>
      <w:marTop w:val="0"/>
      <w:marBottom w:val="0"/>
      <w:divBdr>
        <w:top w:val="none" w:sz="0" w:space="0" w:color="auto"/>
        <w:left w:val="none" w:sz="0" w:space="0" w:color="auto"/>
        <w:bottom w:val="none" w:sz="0" w:space="0" w:color="auto"/>
        <w:right w:val="none" w:sz="0" w:space="0" w:color="auto"/>
      </w:divBdr>
      <w:divsChild>
        <w:div w:id="1434209535">
          <w:marLeft w:val="0"/>
          <w:marRight w:val="0"/>
          <w:marTop w:val="0"/>
          <w:marBottom w:val="0"/>
          <w:divBdr>
            <w:top w:val="none" w:sz="0" w:space="0" w:color="auto"/>
            <w:left w:val="none" w:sz="0" w:space="0" w:color="auto"/>
            <w:bottom w:val="none" w:sz="0" w:space="0" w:color="auto"/>
            <w:right w:val="none" w:sz="0" w:space="0" w:color="auto"/>
          </w:divBdr>
        </w:div>
      </w:divsChild>
    </w:div>
    <w:div w:id="1836413220">
      <w:bodyDiv w:val="1"/>
      <w:marLeft w:val="0"/>
      <w:marRight w:val="0"/>
      <w:marTop w:val="0"/>
      <w:marBottom w:val="0"/>
      <w:divBdr>
        <w:top w:val="none" w:sz="0" w:space="0" w:color="auto"/>
        <w:left w:val="none" w:sz="0" w:space="0" w:color="auto"/>
        <w:bottom w:val="none" w:sz="0" w:space="0" w:color="auto"/>
        <w:right w:val="none" w:sz="0" w:space="0" w:color="auto"/>
      </w:divBdr>
    </w:div>
    <w:div w:id="1841385836">
      <w:bodyDiv w:val="1"/>
      <w:marLeft w:val="0"/>
      <w:marRight w:val="0"/>
      <w:marTop w:val="0"/>
      <w:marBottom w:val="0"/>
      <w:divBdr>
        <w:top w:val="none" w:sz="0" w:space="0" w:color="auto"/>
        <w:left w:val="none" w:sz="0" w:space="0" w:color="auto"/>
        <w:bottom w:val="none" w:sz="0" w:space="0" w:color="auto"/>
        <w:right w:val="none" w:sz="0" w:space="0" w:color="auto"/>
      </w:divBdr>
      <w:divsChild>
        <w:div w:id="459226016">
          <w:marLeft w:val="0"/>
          <w:marRight w:val="0"/>
          <w:marTop w:val="0"/>
          <w:marBottom w:val="0"/>
          <w:divBdr>
            <w:top w:val="none" w:sz="0" w:space="0" w:color="auto"/>
            <w:left w:val="none" w:sz="0" w:space="0" w:color="auto"/>
            <w:bottom w:val="none" w:sz="0" w:space="0" w:color="auto"/>
            <w:right w:val="none" w:sz="0" w:space="0" w:color="auto"/>
          </w:divBdr>
        </w:div>
        <w:div w:id="665091684">
          <w:marLeft w:val="0"/>
          <w:marRight w:val="0"/>
          <w:marTop w:val="120"/>
          <w:marBottom w:val="0"/>
          <w:divBdr>
            <w:top w:val="none" w:sz="0" w:space="0" w:color="auto"/>
            <w:left w:val="none" w:sz="0" w:space="0" w:color="auto"/>
            <w:bottom w:val="none" w:sz="0" w:space="0" w:color="auto"/>
            <w:right w:val="none" w:sz="0" w:space="0" w:color="auto"/>
          </w:divBdr>
          <w:divsChild>
            <w:div w:id="20015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50548">
      <w:bodyDiv w:val="1"/>
      <w:marLeft w:val="0"/>
      <w:marRight w:val="0"/>
      <w:marTop w:val="0"/>
      <w:marBottom w:val="0"/>
      <w:divBdr>
        <w:top w:val="none" w:sz="0" w:space="0" w:color="auto"/>
        <w:left w:val="none" w:sz="0" w:space="0" w:color="auto"/>
        <w:bottom w:val="none" w:sz="0" w:space="0" w:color="auto"/>
        <w:right w:val="none" w:sz="0" w:space="0" w:color="auto"/>
      </w:divBdr>
      <w:divsChild>
        <w:div w:id="1162239606">
          <w:marLeft w:val="150"/>
          <w:marRight w:val="150"/>
          <w:marTop w:val="0"/>
          <w:marBottom w:val="150"/>
          <w:divBdr>
            <w:top w:val="none" w:sz="0" w:space="0" w:color="auto"/>
            <w:left w:val="none" w:sz="0" w:space="0" w:color="auto"/>
            <w:bottom w:val="none" w:sz="0" w:space="0" w:color="auto"/>
            <w:right w:val="none" w:sz="0" w:space="0" w:color="auto"/>
          </w:divBdr>
          <w:divsChild>
            <w:div w:id="1727490040">
              <w:marLeft w:val="0"/>
              <w:marRight w:val="0"/>
              <w:marTop w:val="0"/>
              <w:marBottom w:val="0"/>
              <w:divBdr>
                <w:top w:val="none" w:sz="0" w:space="0" w:color="auto"/>
                <w:left w:val="none" w:sz="0" w:space="0" w:color="auto"/>
                <w:bottom w:val="none" w:sz="0" w:space="0" w:color="auto"/>
                <w:right w:val="none" w:sz="0" w:space="0" w:color="auto"/>
              </w:divBdr>
              <w:divsChild>
                <w:div w:id="300311873">
                  <w:marLeft w:val="0"/>
                  <w:marRight w:val="0"/>
                  <w:marTop w:val="0"/>
                  <w:marBottom w:val="0"/>
                  <w:divBdr>
                    <w:top w:val="none" w:sz="0" w:space="0" w:color="auto"/>
                    <w:left w:val="none" w:sz="0" w:space="0" w:color="auto"/>
                    <w:bottom w:val="none" w:sz="0" w:space="0" w:color="auto"/>
                    <w:right w:val="none" w:sz="0" w:space="0" w:color="auto"/>
                  </w:divBdr>
                </w:div>
                <w:div w:id="43728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4115">
      <w:bodyDiv w:val="1"/>
      <w:marLeft w:val="0"/>
      <w:marRight w:val="0"/>
      <w:marTop w:val="0"/>
      <w:marBottom w:val="0"/>
      <w:divBdr>
        <w:top w:val="none" w:sz="0" w:space="0" w:color="auto"/>
        <w:left w:val="none" w:sz="0" w:space="0" w:color="auto"/>
        <w:bottom w:val="none" w:sz="0" w:space="0" w:color="auto"/>
        <w:right w:val="none" w:sz="0" w:space="0" w:color="auto"/>
      </w:divBdr>
      <w:divsChild>
        <w:div w:id="950894383">
          <w:marLeft w:val="497"/>
          <w:marRight w:val="497"/>
          <w:marTop w:val="0"/>
          <w:marBottom w:val="497"/>
          <w:divBdr>
            <w:top w:val="none" w:sz="0" w:space="0" w:color="auto"/>
            <w:left w:val="none" w:sz="0" w:space="0" w:color="auto"/>
            <w:bottom w:val="none" w:sz="0" w:space="0" w:color="auto"/>
            <w:right w:val="none" w:sz="0" w:space="0" w:color="auto"/>
          </w:divBdr>
          <w:divsChild>
            <w:div w:id="1471631917">
              <w:marLeft w:val="0"/>
              <w:marRight w:val="0"/>
              <w:marTop w:val="0"/>
              <w:marBottom w:val="0"/>
              <w:divBdr>
                <w:top w:val="none" w:sz="0" w:space="0" w:color="auto"/>
                <w:left w:val="none" w:sz="0" w:space="0" w:color="auto"/>
                <w:bottom w:val="none" w:sz="0" w:space="0" w:color="auto"/>
                <w:right w:val="none" w:sz="0" w:space="0" w:color="auto"/>
              </w:divBdr>
              <w:divsChild>
                <w:div w:id="2089573335">
                  <w:marLeft w:val="0"/>
                  <w:marRight w:val="0"/>
                  <w:marTop w:val="0"/>
                  <w:marBottom w:val="0"/>
                  <w:divBdr>
                    <w:top w:val="none" w:sz="0" w:space="0" w:color="auto"/>
                    <w:left w:val="none" w:sz="0" w:space="0" w:color="auto"/>
                    <w:bottom w:val="none" w:sz="0" w:space="0" w:color="auto"/>
                    <w:right w:val="none" w:sz="0" w:space="0" w:color="auto"/>
                  </w:divBdr>
                  <w:divsChild>
                    <w:div w:id="212330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015177">
      <w:bodyDiv w:val="1"/>
      <w:marLeft w:val="0"/>
      <w:marRight w:val="0"/>
      <w:marTop w:val="0"/>
      <w:marBottom w:val="0"/>
      <w:divBdr>
        <w:top w:val="none" w:sz="0" w:space="0" w:color="auto"/>
        <w:left w:val="none" w:sz="0" w:space="0" w:color="auto"/>
        <w:bottom w:val="none" w:sz="0" w:space="0" w:color="auto"/>
        <w:right w:val="none" w:sz="0" w:space="0" w:color="auto"/>
      </w:divBdr>
      <w:divsChild>
        <w:div w:id="2087264731">
          <w:marLeft w:val="0"/>
          <w:marRight w:val="0"/>
          <w:marTop w:val="0"/>
          <w:marBottom w:val="0"/>
          <w:divBdr>
            <w:top w:val="none" w:sz="0" w:space="0" w:color="auto"/>
            <w:left w:val="none" w:sz="0" w:space="0" w:color="auto"/>
            <w:bottom w:val="dotted" w:sz="24" w:space="1" w:color="auto"/>
            <w:right w:val="none" w:sz="0" w:space="0" w:color="auto"/>
          </w:divBdr>
        </w:div>
      </w:divsChild>
    </w:div>
    <w:div w:id="1848520672">
      <w:bodyDiv w:val="1"/>
      <w:marLeft w:val="0"/>
      <w:marRight w:val="0"/>
      <w:marTop w:val="0"/>
      <w:marBottom w:val="0"/>
      <w:divBdr>
        <w:top w:val="none" w:sz="0" w:space="0" w:color="auto"/>
        <w:left w:val="none" w:sz="0" w:space="0" w:color="auto"/>
        <w:bottom w:val="none" w:sz="0" w:space="0" w:color="auto"/>
        <w:right w:val="none" w:sz="0" w:space="0" w:color="auto"/>
      </w:divBdr>
      <w:divsChild>
        <w:div w:id="481431326">
          <w:marLeft w:val="0"/>
          <w:marRight w:val="0"/>
          <w:marTop w:val="0"/>
          <w:marBottom w:val="0"/>
          <w:divBdr>
            <w:top w:val="none" w:sz="0" w:space="0" w:color="auto"/>
            <w:left w:val="none" w:sz="0" w:space="0" w:color="auto"/>
            <w:bottom w:val="none" w:sz="0" w:space="0" w:color="auto"/>
            <w:right w:val="none" w:sz="0" w:space="0" w:color="auto"/>
          </w:divBdr>
          <w:divsChild>
            <w:div w:id="1550847601">
              <w:marLeft w:val="0"/>
              <w:marRight w:val="0"/>
              <w:marTop w:val="0"/>
              <w:marBottom w:val="0"/>
              <w:divBdr>
                <w:top w:val="none" w:sz="0" w:space="0" w:color="auto"/>
                <w:left w:val="none" w:sz="0" w:space="0" w:color="auto"/>
                <w:bottom w:val="none" w:sz="0" w:space="0" w:color="auto"/>
                <w:right w:val="none" w:sz="0" w:space="0" w:color="auto"/>
              </w:divBdr>
              <w:divsChild>
                <w:div w:id="2109083655">
                  <w:marLeft w:val="0"/>
                  <w:marRight w:val="0"/>
                  <w:marTop w:val="0"/>
                  <w:marBottom w:val="0"/>
                  <w:divBdr>
                    <w:top w:val="none" w:sz="0" w:space="0" w:color="auto"/>
                    <w:left w:val="none" w:sz="0" w:space="0" w:color="auto"/>
                    <w:bottom w:val="none" w:sz="0" w:space="0" w:color="auto"/>
                    <w:right w:val="none" w:sz="0" w:space="0" w:color="auto"/>
                  </w:divBdr>
                  <w:divsChild>
                    <w:div w:id="366882179">
                      <w:marLeft w:val="0"/>
                      <w:marRight w:val="0"/>
                      <w:marTop w:val="0"/>
                      <w:marBottom w:val="0"/>
                      <w:divBdr>
                        <w:top w:val="none" w:sz="0" w:space="0" w:color="auto"/>
                        <w:left w:val="none" w:sz="0" w:space="0" w:color="auto"/>
                        <w:bottom w:val="none" w:sz="0" w:space="0" w:color="auto"/>
                        <w:right w:val="none" w:sz="0" w:space="0" w:color="auto"/>
                      </w:divBdr>
                      <w:divsChild>
                        <w:div w:id="60307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9515284">
      <w:bodyDiv w:val="1"/>
      <w:marLeft w:val="0"/>
      <w:marRight w:val="0"/>
      <w:marTop w:val="0"/>
      <w:marBottom w:val="0"/>
      <w:divBdr>
        <w:top w:val="none" w:sz="0" w:space="0" w:color="auto"/>
        <w:left w:val="none" w:sz="0" w:space="0" w:color="auto"/>
        <w:bottom w:val="none" w:sz="0" w:space="0" w:color="auto"/>
        <w:right w:val="none" w:sz="0" w:space="0" w:color="auto"/>
      </w:divBdr>
    </w:div>
    <w:div w:id="1852836219">
      <w:bodyDiv w:val="1"/>
      <w:marLeft w:val="0"/>
      <w:marRight w:val="0"/>
      <w:marTop w:val="0"/>
      <w:marBottom w:val="0"/>
      <w:divBdr>
        <w:top w:val="none" w:sz="0" w:space="0" w:color="auto"/>
        <w:left w:val="none" w:sz="0" w:space="0" w:color="auto"/>
        <w:bottom w:val="none" w:sz="0" w:space="0" w:color="auto"/>
        <w:right w:val="none" w:sz="0" w:space="0" w:color="auto"/>
      </w:divBdr>
    </w:div>
    <w:div w:id="1853567283">
      <w:bodyDiv w:val="1"/>
      <w:marLeft w:val="0"/>
      <w:marRight w:val="0"/>
      <w:marTop w:val="0"/>
      <w:marBottom w:val="0"/>
      <w:divBdr>
        <w:top w:val="none" w:sz="0" w:space="0" w:color="auto"/>
        <w:left w:val="none" w:sz="0" w:space="0" w:color="auto"/>
        <w:bottom w:val="none" w:sz="0" w:space="0" w:color="auto"/>
        <w:right w:val="none" w:sz="0" w:space="0" w:color="auto"/>
      </w:divBdr>
      <w:divsChild>
        <w:div w:id="1241209615">
          <w:marLeft w:val="0"/>
          <w:marRight w:val="0"/>
          <w:marTop w:val="0"/>
          <w:marBottom w:val="0"/>
          <w:divBdr>
            <w:top w:val="none" w:sz="0" w:space="0" w:color="auto"/>
            <w:left w:val="none" w:sz="0" w:space="0" w:color="auto"/>
            <w:bottom w:val="none" w:sz="0" w:space="0" w:color="auto"/>
            <w:right w:val="none" w:sz="0" w:space="0" w:color="auto"/>
          </w:divBdr>
          <w:divsChild>
            <w:div w:id="1855726910">
              <w:marLeft w:val="0"/>
              <w:marRight w:val="0"/>
              <w:marTop w:val="0"/>
              <w:marBottom w:val="0"/>
              <w:divBdr>
                <w:top w:val="none" w:sz="0" w:space="0" w:color="auto"/>
                <w:left w:val="none" w:sz="0" w:space="0" w:color="auto"/>
                <w:bottom w:val="none" w:sz="0" w:space="0" w:color="auto"/>
                <w:right w:val="none" w:sz="0" w:space="0" w:color="auto"/>
              </w:divBdr>
              <w:divsChild>
                <w:div w:id="1706716711">
                  <w:marLeft w:val="0"/>
                  <w:marRight w:val="0"/>
                  <w:marTop w:val="0"/>
                  <w:marBottom w:val="0"/>
                  <w:divBdr>
                    <w:top w:val="none" w:sz="0" w:space="0" w:color="auto"/>
                    <w:left w:val="none" w:sz="0" w:space="0" w:color="auto"/>
                    <w:bottom w:val="none" w:sz="0" w:space="0" w:color="auto"/>
                    <w:right w:val="none" w:sz="0" w:space="0" w:color="auto"/>
                  </w:divBdr>
                  <w:divsChild>
                    <w:div w:id="412893590">
                      <w:marLeft w:val="0"/>
                      <w:marRight w:val="0"/>
                      <w:marTop w:val="0"/>
                      <w:marBottom w:val="0"/>
                      <w:divBdr>
                        <w:top w:val="none" w:sz="0" w:space="0" w:color="auto"/>
                        <w:left w:val="none" w:sz="0" w:space="0" w:color="auto"/>
                        <w:bottom w:val="none" w:sz="0" w:space="0" w:color="auto"/>
                        <w:right w:val="none" w:sz="0" w:space="0" w:color="auto"/>
                      </w:divBdr>
                    </w:div>
                    <w:div w:id="510148381">
                      <w:marLeft w:val="0"/>
                      <w:marRight w:val="0"/>
                      <w:marTop w:val="0"/>
                      <w:marBottom w:val="0"/>
                      <w:divBdr>
                        <w:top w:val="none" w:sz="0" w:space="0" w:color="auto"/>
                        <w:left w:val="none" w:sz="0" w:space="0" w:color="auto"/>
                        <w:bottom w:val="none" w:sz="0" w:space="0" w:color="auto"/>
                        <w:right w:val="none" w:sz="0" w:space="0" w:color="auto"/>
                      </w:divBdr>
                    </w:div>
                    <w:div w:id="544609496">
                      <w:marLeft w:val="0"/>
                      <w:marRight w:val="0"/>
                      <w:marTop w:val="0"/>
                      <w:marBottom w:val="0"/>
                      <w:divBdr>
                        <w:top w:val="none" w:sz="0" w:space="0" w:color="auto"/>
                        <w:left w:val="none" w:sz="0" w:space="0" w:color="auto"/>
                        <w:bottom w:val="none" w:sz="0" w:space="0" w:color="auto"/>
                        <w:right w:val="none" w:sz="0" w:space="0" w:color="auto"/>
                      </w:divBdr>
                    </w:div>
                    <w:div w:id="824511526">
                      <w:marLeft w:val="0"/>
                      <w:marRight w:val="0"/>
                      <w:marTop w:val="0"/>
                      <w:marBottom w:val="0"/>
                      <w:divBdr>
                        <w:top w:val="none" w:sz="0" w:space="0" w:color="auto"/>
                        <w:left w:val="none" w:sz="0" w:space="0" w:color="auto"/>
                        <w:bottom w:val="none" w:sz="0" w:space="0" w:color="auto"/>
                        <w:right w:val="none" w:sz="0" w:space="0" w:color="auto"/>
                      </w:divBdr>
                    </w:div>
                    <w:div w:id="1409425442">
                      <w:marLeft w:val="0"/>
                      <w:marRight w:val="0"/>
                      <w:marTop w:val="0"/>
                      <w:marBottom w:val="0"/>
                      <w:divBdr>
                        <w:top w:val="none" w:sz="0" w:space="0" w:color="auto"/>
                        <w:left w:val="none" w:sz="0" w:space="0" w:color="auto"/>
                        <w:bottom w:val="none" w:sz="0" w:space="0" w:color="auto"/>
                        <w:right w:val="none" w:sz="0" w:space="0" w:color="auto"/>
                      </w:divBdr>
                    </w:div>
                    <w:div w:id="149194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686431">
      <w:bodyDiv w:val="1"/>
      <w:marLeft w:val="0"/>
      <w:marRight w:val="0"/>
      <w:marTop w:val="0"/>
      <w:marBottom w:val="0"/>
      <w:divBdr>
        <w:top w:val="none" w:sz="0" w:space="0" w:color="auto"/>
        <w:left w:val="none" w:sz="0" w:space="0" w:color="auto"/>
        <w:bottom w:val="none" w:sz="0" w:space="0" w:color="auto"/>
        <w:right w:val="none" w:sz="0" w:space="0" w:color="auto"/>
      </w:divBdr>
    </w:div>
    <w:div w:id="1856189727">
      <w:bodyDiv w:val="1"/>
      <w:marLeft w:val="0"/>
      <w:marRight w:val="0"/>
      <w:marTop w:val="0"/>
      <w:marBottom w:val="0"/>
      <w:divBdr>
        <w:top w:val="none" w:sz="0" w:space="0" w:color="auto"/>
        <w:left w:val="none" w:sz="0" w:space="0" w:color="auto"/>
        <w:bottom w:val="none" w:sz="0" w:space="0" w:color="auto"/>
        <w:right w:val="none" w:sz="0" w:space="0" w:color="auto"/>
      </w:divBdr>
      <w:divsChild>
        <w:div w:id="1541238234">
          <w:marLeft w:val="0"/>
          <w:marRight w:val="0"/>
          <w:marTop w:val="0"/>
          <w:marBottom w:val="0"/>
          <w:divBdr>
            <w:top w:val="none" w:sz="0" w:space="0" w:color="auto"/>
            <w:left w:val="none" w:sz="0" w:space="0" w:color="auto"/>
            <w:bottom w:val="none" w:sz="0" w:space="0" w:color="auto"/>
            <w:right w:val="none" w:sz="0" w:space="0" w:color="auto"/>
          </w:divBdr>
        </w:div>
      </w:divsChild>
    </w:div>
    <w:div w:id="1856916685">
      <w:bodyDiv w:val="1"/>
      <w:marLeft w:val="0"/>
      <w:marRight w:val="0"/>
      <w:marTop w:val="0"/>
      <w:marBottom w:val="0"/>
      <w:divBdr>
        <w:top w:val="none" w:sz="0" w:space="0" w:color="auto"/>
        <w:left w:val="none" w:sz="0" w:space="0" w:color="auto"/>
        <w:bottom w:val="none" w:sz="0" w:space="0" w:color="auto"/>
        <w:right w:val="none" w:sz="0" w:space="0" w:color="auto"/>
      </w:divBdr>
      <w:divsChild>
        <w:div w:id="2129666040">
          <w:marLeft w:val="150"/>
          <w:marRight w:val="150"/>
          <w:marTop w:val="0"/>
          <w:marBottom w:val="150"/>
          <w:divBdr>
            <w:top w:val="none" w:sz="0" w:space="0" w:color="auto"/>
            <w:left w:val="none" w:sz="0" w:space="0" w:color="auto"/>
            <w:bottom w:val="none" w:sz="0" w:space="0" w:color="auto"/>
            <w:right w:val="none" w:sz="0" w:space="0" w:color="auto"/>
          </w:divBdr>
          <w:divsChild>
            <w:div w:id="780416811">
              <w:marLeft w:val="0"/>
              <w:marRight w:val="0"/>
              <w:marTop w:val="0"/>
              <w:marBottom w:val="0"/>
              <w:divBdr>
                <w:top w:val="none" w:sz="0" w:space="0" w:color="auto"/>
                <w:left w:val="none" w:sz="0" w:space="0" w:color="auto"/>
                <w:bottom w:val="none" w:sz="0" w:space="0" w:color="auto"/>
                <w:right w:val="none" w:sz="0" w:space="0" w:color="auto"/>
              </w:divBdr>
              <w:divsChild>
                <w:div w:id="92526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2995">
      <w:bodyDiv w:val="1"/>
      <w:marLeft w:val="0"/>
      <w:marRight w:val="0"/>
      <w:marTop w:val="0"/>
      <w:marBottom w:val="0"/>
      <w:divBdr>
        <w:top w:val="none" w:sz="0" w:space="0" w:color="auto"/>
        <w:left w:val="none" w:sz="0" w:space="0" w:color="auto"/>
        <w:bottom w:val="none" w:sz="0" w:space="0" w:color="auto"/>
        <w:right w:val="none" w:sz="0" w:space="0" w:color="auto"/>
      </w:divBdr>
    </w:div>
    <w:div w:id="1869222085">
      <w:bodyDiv w:val="1"/>
      <w:marLeft w:val="0"/>
      <w:marRight w:val="0"/>
      <w:marTop w:val="0"/>
      <w:marBottom w:val="0"/>
      <w:divBdr>
        <w:top w:val="none" w:sz="0" w:space="0" w:color="auto"/>
        <w:left w:val="none" w:sz="0" w:space="0" w:color="auto"/>
        <w:bottom w:val="none" w:sz="0" w:space="0" w:color="auto"/>
        <w:right w:val="none" w:sz="0" w:space="0" w:color="auto"/>
      </w:divBdr>
    </w:div>
    <w:div w:id="1876889117">
      <w:bodyDiv w:val="1"/>
      <w:marLeft w:val="0"/>
      <w:marRight w:val="0"/>
      <w:marTop w:val="0"/>
      <w:marBottom w:val="0"/>
      <w:divBdr>
        <w:top w:val="none" w:sz="0" w:space="0" w:color="auto"/>
        <w:left w:val="none" w:sz="0" w:space="0" w:color="auto"/>
        <w:bottom w:val="none" w:sz="0" w:space="0" w:color="auto"/>
        <w:right w:val="none" w:sz="0" w:space="0" w:color="auto"/>
      </w:divBdr>
      <w:divsChild>
        <w:div w:id="830606970">
          <w:blockQuote w:val="1"/>
          <w:marLeft w:val="240"/>
          <w:marRight w:val="0"/>
          <w:marTop w:val="240"/>
          <w:marBottom w:val="240"/>
          <w:divBdr>
            <w:top w:val="none" w:sz="0" w:space="0" w:color="auto"/>
            <w:left w:val="none" w:sz="0" w:space="0" w:color="auto"/>
            <w:bottom w:val="none" w:sz="0" w:space="0" w:color="auto"/>
            <w:right w:val="none" w:sz="0" w:space="0" w:color="auto"/>
          </w:divBdr>
          <w:divsChild>
            <w:div w:id="148539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35064">
      <w:bodyDiv w:val="1"/>
      <w:marLeft w:val="0"/>
      <w:marRight w:val="0"/>
      <w:marTop w:val="0"/>
      <w:marBottom w:val="0"/>
      <w:divBdr>
        <w:top w:val="none" w:sz="0" w:space="0" w:color="auto"/>
        <w:left w:val="none" w:sz="0" w:space="0" w:color="auto"/>
        <w:bottom w:val="none" w:sz="0" w:space="0" w:color="auto"/>
        <w:right w:val="none" w:sz="0" w:space="0" w:color="auto"/>
      </w:divBdr>
      <w:divsChild>
        <w:div w:id="1635745647">
          <w:marLeft w:val="0"/>
          <w:marRight w:val="0"/>
          <w:marTop w:val="0"/>
          <w:marBottom w:val="0"/>
          <w:divBdr>
            <w:top w:val="none" w:sz="0" w:space="0" w:color="auto"/>
            <w:left w:val="none" w:sz="0" w:space="0" w:color="auto"/>
            <w:bottom w:val="none" w:sz="0" w:space="0" w:color="auto"/>
            <w:right w:val="none" w:sz="0" w:space="0" w:color="auto"/>
          </w:divBdr>
          <w:divsChild>
            <w:div w:id="1209878382">
              <w:marLeft w:val="0"/>
              <w:marRight w:val="0"/>
              <w:marTop w:val="0"/>
              <w:marBottom w:val="0"/>
              <w:divBdr>
                <w:top w:val="none" w:sz="0" w:space="0" w:color="auto"/>
                <w:left w:val="none" w:sz="0" w:space="0" w:color="auto"/>
                <w:bottom w:val="none" w:sz="0" w:space="0" w:color="auto"/>
                <w:right w:val="none" w:sz="0" w:space="0" w:color="auto"/>
              </w:divBdr>
              <w:divsChild>
                <w:div w:id="70394167">
                  <w:marLeft w:val="0"/>
                  <w:marRight w:val="0"/>
                  <w:marTop w:val="0"/>
                  <w:marBottom w:val="0"/>
                  <w:divBdr>
                    <w:top w:val="none" w:sz="0" w:space="0" w:color="auto"/>
                    <w:left w:val="none" w:sz="0" w:space="0" w:color="auto"/>
                    <w:bottom w:val="none" w:sz="0" w:space="0" w:color="auto"/>
                    <w:right w:val="none" w:sz="0" w:space="0" w:color="auto"/>
                  </w:divBdr>
                  <w:divsChild>
                    <w:div w:id="1308361611">
                      <w:marLeft w:val="0"/>
                      <w:marRight w:val="0"/>
                      <w:marTop w:val="0"/>
                      <w:marBottom w:val="0"/>
                      <w:divBdr>
                        <w:top w:val="none" w:sz="0" w:space="0" w:color="auto"/>
                        <w:left w:val="none" w:sz="0" w:space="0" w:color="auto"/>
                        <w:bottom w:val="none" w:sz="0" w:space="0" w:color="auto"/>
                        <w:right w:val="none" w:sz="0" w:space="0" w:color="auto"/>
                      </w:divBdr>
                      <w:divsChild>
                        <w:div w:id="38891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515804">
      <w:bodyDiv w:val="1"/>
      <w:marLeft w:val="0"/>
      <w:marRight w:val="0"/>
      <w:marTop w:val="0"/>
      <w:marBottom w:val="0"/>
      <w:divBdr>
        <w:top w:val="none" w:sz="0" w:space="0" w:color="auto"/>
        <w:left w:val="none" w:sz="0" w:space="0" w:color="auto"/>
        <w:bottom w:val="none" w:sz="0" w:space="0" w:color="auto"/>
        <w:right w:val="none" w:sz="0" w:space="0" w:color="auto"/>
      </w:divBdr>
    </w:div>
    <w:div w:id="1903833411">
      <w:bodyDiv w:val="1"/>
      <w:marLeft w:val="0"/>
      <w:marRight w:val="0"/>
      <w:marTop w:val="0"/>
      <w:marBottom w:val="0"/>
      <w:divBdr>
        <w:top w:val="none" w:sz="0" w:space="0" w:color="auto"/>
        <w:left w:val="none" w:sz="0" w:space="0" w:color="auto"/>
        <w:bottom w:val="none" w:sz="0" w:space="0" w:color="auto"/>
        <w:right w:val="none" w:sz="0" w:space="0" w:color="auto"/>
      </w:divBdr>
      <w:divsChild>
        <w:div w:id="271593982">
          <w:marLeft w:val="0"/>
          <w:marRight w:val="0"/>
          <w:marTop w:val="0"/>
          <w:marBottom w:val="0"/>
          <w:divBdr>
            <w:top w:val="none" w:sz="0" w:space="0" w:color="auto"/>
            <w:left w:val="none" w:sz="0" w:space="0" w:color="auto"/>
            <w:bottom w:val="none" w:sz="0" w:space="0" w:color="auto"/>
            <w:right w:val="none" w:sz="0" w:space="0" w:color="auto"/>
          </w:divBdr>
          <w:divsChild>
            <w:div w:id="867645895">
              <w:marLeft w:val="0"/>
              <w:marRight w:val="0"/>
              <w:marTop w:val="0"/>
              <w:marBottom w:val="0"/>
              <w:divBdr>
                <w:top w:val="none" w:sz="0" w:space="0" w:color="auto"/>
                <w:left w:val="none" w:sz="0" w:space="0" w:color="auto"/>
                <w:bottom w:val="none" w:sz="0" w:space="0" w:color="auto"/>
                <w:right w:val="none" w:sz="0" w:space="0" w:color="auto"/>
              </w:divBdr>
              <w:divsChild>
                <w:div w:id="995646812">
                  <w:marLeft w:val="0"/>
                  <w:marRight w:val="0"/>
                  <w:marTop w:val="0"/>
                  <w:marBottom w:val="0"/>
                  <w:divBdr>
                    <w:top w:val="none" w:sz="0" w:space="0" w:color="auto"/>
                    <w:left w:val="none" w:sz="0" w:space="0" w:color="auto"/>
                    <w:bottom w:val="none" w:sz="0" w:space="0" w:color="auto"/>
                    <w:right w:val="none" w:sz="0" w:space="0" w:color="auto"/>
                  </w:divBdr>
                  <w:divsChild>
                    <w:div w:id="1403403877">
                      <w:marLeft w:val="0"/>
                      <w:marRight w:val="0"/>
                      <w:marTop w:val="0"/>
                      <w:marBottom w:val="0"/>
                      <w:divBdr>
                        <w:top w:val="none" w:sz="0" w:space="0" w:color="auto"/>
                        <w:left w:val="none" w:sz="0" w:space="0" w:color="auto"/>
                        <w:bottom w:val="none" w:sz="0" w:space="0" w:color="auto"/>
                        <w:right w:val="none" w:sz="0" w:space="0" w:color="auto"/>
                      </w:divBdr>
                      <w:divsChild>
                        <w:div w:id="1954631084">
                          <w:marLeft w:val="0"/>
                          <w:marRight w:val="0"/>
                          <w:marTop w:val="0"/>
                          <w:marBottom w:val="0"/>
                          <w:divBdr>
                            <w:top w:val="single" w:sz="6" w:space="0" w:color="000000"/>
                            <w:left w:val="single" w:sz="6" w:space="0" w:color="000000"/>
                            <w:bottom w:val="single" w:sz="6" w:space="0" w:color="000000"/>
                            <w:right w:val="single" w:sz="6" w:space="0" w:color="000000"/>
                          </w:divBdr>
                          <w:divsChild>
                            <w:div w:id="1256548755">
                              <w:marLeft w:val="0"/>
                              <w:marRight w:val="0"/>
                              <w:marTop w:val="0"/>
                              <w:marBottom w:val="0"/>
                              <w:divBdr>
                                <w:top w:val="none" w:sz="0" w:space="0" w:color="auto"/>
                                <w:left w:val="none" w:sz="0" w:space="0" w:color="auto"/>
                                <w:bottom w:val="none" w:sz="0" w:space="0" w:color="auto"/>
                                <w:right w:val="none" w:sz="0" w:space="0" w:color="auto"/>
                              </w:divBdr>
                            </w:div>
                            <w:div w:id="154894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151755">
      <w:bodyDiv w:val="1"/>
      <w:marLeft w:val="0"/>
      <w:marRight w:val="0"/>
      <w:marTop w:val="0"/>
      <w:marBottom w:val="0"/>
      <w:divBdr>
        <w:top w:val="none" w:sz="0" w:space="0" w:color="auto"/>
        <w:left w:val="none" w:sz="0" w:space="0" w:color="auto"/>
        <w:bottom w:val="none" w:sz="0" w:space="0" w:color="auto"/>
        <w:right w:val="none" w:sz="0" w:space="0" w:color="auto"/>
      </w:divBdr>
      <w:divsChild>
        <w:div w:id="829562238">
          <w:marLeft w:val="0"/>
          <w:marRight w:val="0"/>
          <w:marTop w:val="0"/>
          <w:marBottom w:val="0"/>
          <w:divBdr>
            <w:top w:val="none" w:sz="0" w:space="0" w:color="auto"/>
            <w:left w:val="none" w:sz="0" w:space="0" w:color="auto"/>
            <w:bottom w:val="none" w:sz="0" w:space="0" w:color="auto"/>
            <w:right w:val="none" w:sz="0" w:space="0" w:color="auto"/>
          </w:divBdr>
        </w:div>
      </w:divsChild>
    </w:div>
    <w:div w:id="1909723102">
      <w:bodyDiv w:val="1"/>
      <w:marLeft w:val="0"/>
      <w:marRight w:val="0"/>
      <w:marTop w:val="0"/>
      <w:marBottom w:val="0"/>
      <w:divBdr>
        <w:top w:val="none" w:sz="0" w:space="0" w:color="auto"/>
        <w:left w:val="none" w:sz="0" w:space="0" w:color="auto"/>
        <w:bottom w:val="none" w:sz="0" w:space="0" w:color="auto"/>
        <w:right w:val="none" w:sz="0" w:space="0" w:color="auto"/>
      </w:divBdr>
      <w:divsChild>
        <w:div w:id="272564661">
          <w:marLeft w:val="0"/>
          <w:marRight w:val="0"/>
          <w:marTop w:val="0"/>
          <w:marBottom w:val="0"/>
          <w:divBdr>
            <w:top w:val="none" w:sz="0" w:space="0" w:color="auto"/>
            <w:left w:val="none" w:sz="0" w:space="0" w:color="auto"/>
            <w:bottom w:val="none" w:sz="0" w:space="0" w:color="auto"/>
            <w:right w:val="none" w:sz="0" w:space="0" w:color="auto"/>
          </w:divBdr>
          <w:divsChild>
            <w:div w:id="787509196">
              <w:marLeft w:val="0"/>
              <w:marRight w:val="0"/>
              <w:marTop w:val="0"/>
              <w:marBottom w:val="0"/>
              <w:divBdr>
                <w:top w:val="none" w:sz="0" w:space="0" w:color="auto"/>
                <w:left w:val="none" w:sz="0" w:space="0" w:color="auto"/>
                <w:bottom w:val="none" w:sz="0" w:space="0" w:color="auto"/>
                <w:right w:val="none" w:sz="0" w:space="0" w:color="auto"/>
              </w:divBdr>
              <w:divsChild>
                <w:div w:id="347756558">
                  <w:marLeft w:val="0"/>
                  <w:marRight w:val="0"/>
                  <w:marTop w:val="0"/>
                  <w:marBottom w:val="0"/>
                  <w:divBdr>
                    <w:top w:val="none" w:sz="0" w:space="0" w:color="auto"/>
                    <w:left w:val="none" w:sz="0" w:space="0" w:color="auto"/>
                    <w:bottom w:val="none" w:sz="0" w:space="0" w:color="auto"/>
                    <w:right w:val="none" w:sz="0" w:space="0" w:color="auto"/>
                  </w:divBdr>
                  <w:divsChild>
                    <w:div w:id="689724062">
                      <w:marLeft w:val="0"/>
                      <w:marRight w:val="0"/>
                      <w:marTop w:val="0"/>
                      <w:marBottom w:val="0"/>
                      <w:divBdr>
                        <w:top w:val="none" w:sz="0" w:space="0" w:color="auto"/>
                        <w:left w:val="none" w:sz="0" w:space="0" w:color="auto"/>
                        <w:bottom w:val="none" w:sz="0" w:space="0" w:color="auto"/>
                        <w:right w:val="none" w:sz="0" w:space="0" w:color="auto"/>
                      </w:divBdr>
                      <w:divsChild>
                        <w:div w:id="218633078">
                          <w:marLeft w:val="0"/>
                          <w:marRight w:val="0"/>
                          <w:marTop w:val="0"/>
                          <w:marBottom w:val="0"/>
                          <w:divBdr>
                            <w:top w:val="none" w:sz="0" w:space="0" w:color="auto"/>
                            <w:left w:val="none" w:sz="0" w:space="0" w:color="auto"/>
                            <w:bottom w:val="none" w:sz="0" w:space="0" w:color="auto"/>
                            <w:right w:val="none" w:sz="0" w:space="0" w:color="auto"/>
                          </w:divBdr>
                          <w:divsChild>
                            <w:div w:id="103789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0459855">
      <w:bodyDiv w:val="1"/>
      <w:marLeft w:val="0"/>
      <w:marRight w:val="0"/>
      <w:marTop w:val="0"/>
      <w:marBottom w:val="0"/>
      <w:divBdr>
        <w:top w:val="none" w:sz="0" w:space="0" w:color="auto"/>
        <w:left w:val="none" w:sz="0" w:space="0" w:color="auto"/>
        <w:bottom w:val="none" w:sz="0" w:space="0" w:color="auto"/>
        <w:right w:val="none" w:sz="0" w:space="0" w:color="auto"/>
      </w:divBdr>
      <w:divsChild>
        <w:div w:id="87773963">
          <w:marLeft w:val="150"/>
          <w:marRight w:val="150"/>
          <w:marTop w:val="0"/>
          <w:marBottom w:val="150"/>
          <w:divBdr>
            <w:top w:val="none" w:sz="0" w:space="0" w:color="auto"/>
            <w:left w:val="none" w:sz="0" w:space="0" w:color="auto"/>
            <w:bottom w:val="none" w:sz="0" w:space="0" w:color="auto"/>
            <w:right w:val="none" w:sz="0" w:space="0" w:color="auto"/>
          </w:divBdr>
          <w:divsChild>
            <w:div w:id="434639328">
              <w:marLeft w:val="0"/>
              <w:marRight w:val="0"/>
              <w:marTop w:val="0"/>
              <w:marBottom w:val="0"/>
              <w:divBdr>
                <w:top w:val="none" w:sz="0" w:space="0" w:color="auto"/>
                <w:left w:val="none" w:sz="0" w:space="0" w:color="auto"/>
                <w:bottom w:val="none" w:sz="0" w:space="0" w:color="auto"/>
                <w:right w:val="none" w:sz="0" w:space="0" w:color="auto"/>
              </w:divBdr>
            </w:div>
            <w:div w:id="120529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02627">
      <w:bodyDiv w:val="1"/>
      <w:marLeft w:val="0"/>
      <w:marRight w:val="0"/>
      <w:marTop w:val="0"/>
      <w:marBottom w:val="0"/>
      <w:divBdr>
        <w:top w:val="none" w:sz="0" w:space="0" w:color="auto"/>
        <w:left w:val="none" w:sz="0" w:space="0" w:color="auto"/>
        <w:bottom w:val="none" w:sz="0" w:space="0" w:color="auto"/>
        <w:right w:val="none" w:sz="0" w:space="0" w:color="auto"/>
      </w:divBdr>
    </w:div>
    <w:div w:id="1913470430">
      <w:bodyDiv w:val="1"/>
      <w:marLeft w:val="0"/>
      <w:marRight w:val="0"/>
      <w:marTop w:val="0"/>
      <w:marBottom w:val="0"/>
      <w:divBdr>
        <w:top w:val="none" w:sz="0" w:space="0" w:color="auto"/>
        <w:left w:val="none" w:sz="0" w:space="0" w:color="auto"/>
        <w:bottom w:val="none" w:sz="0" w:space="0" w:color="auto"/>
        <w:right w:val="none" w:sz="0" w:space="0" w:color="auto"/>
      </w:divBdr>
      <w:divsChild>
        <w:div w:id="558905851">
          <w:marLeft w:val="0"/>
          <w:marRight w:val="0"/>
          <w:marTop w:val="0"/>
          <w:marBottom w:val="0"/>
          <w:divBdr>
            <w:top w:val="none" w:sz="0" w:space="0" w:color="auto"/>
            <w:left w:val="none" w:sz="0" w:space="0" w:color="auto"/>
            <w:bottom w:val="none" w:sz="0" w:space="0" w:color="auto"/>
            <w:right w:val="none" w:sz="0" w:space="0" w:color="auto"/>
          </w:divBdr>
          <w:divsChild>
            <w:div w:id="505823854">
              <w:marLeft w:val="0"/>
              <w:marRight w:val="0"/>
              <w:marTop w:val="0"/>
              <w:marBottom w:val="0"/>
              <w:divBdr>
                <w:top w:val="none" w:sz="0" w:space="0" w:color="auto"/>
                <w:left w:val="none" w:sz="0" w:space="0" w:color="auto"/>
                <w:bottom w:val="none" w:sz="0" w:space="0" w:color="auto"/>
                <w:right w:val="none" w:sz="0" w:space="0" w:color="auto"/>
              </w:divBdr>
              <w:divsChild>
                <w:div w:id="2055695005">
                  <w:marLeft w:val="0"/>
                  <w:marRight w:val="0"/>
                  <w:marTop w:val="0"/>
                  <w:marBottom w:val="0"/>
                  <w:divBdr>
                    <w:top w:val="none" w:sz="0" w:space="0" w:color="auto"/>
                    <w:left w:val="none" w:sz="0" w:space="0" w:color="auto"/>
                    <w:bottom w:val="none" w:sz="0" w:space="0" w:color="auto"/>
                    <w:right w:val="none" w:sz="0" w:space="0" w:color="auto"/>
                  </w:divBdr>
                  <w:divsChild>
                    <w:div w:id="1021012742">
                      <w:marLeft w:val="0"/>
                      <w:marRight w:val="0"/>
                      <w:marTop w:val="0"/>
                      <w:marBottom w:val="0"/>
                      <w:divBdr>
                        <w:top w:val="none" w:sz="0" w:space="0" w:color="auto"/>
                        <w:left w:val="none" w:sz="0" w:space="0" w:color="auto"/>
                        <w:bottom w:val="none" w:sz="0" w:space="0" w:color="auto"/>
                        <w:right w:val="none" w:sz="0" w:space="0" w:color="auto"/>
                      </w:divBdr>
                      <w:divsChild>
                        <w:div w:id="474760885">
                          <w:marLeft w:val="0"/>
                          <w:marRight w:val="0"/>
                          <w:marTop w:val="0"/>
                          <w:marBottom w:val="0"/>
                          <w:divBdr>
                            <w:top w:val="none" w:sz="0" w:space="0" w:color="auto"/>
                            <w:left w:val="none" w:sz="0" w:space="0" w:color="auto"/>
                            <w:bottom w:val="none" w:sz="0" w:space="0" w:color="auto"/>
                            <w:right w:val="none" w:sz="0" w:space="0" w:color="auto"/>
                          </w:divBdr>
                          <w:divsChild>
                            <w:div w:id="898975272">
                              <w:marLeft w:val="0"/>
                              <w:marRight w:val="0"/>
                              <w:marTop w:val="0"/>
                              <w:marBottom w:val="0"/>
                              <w:divBdr>
                                <w:top w:val="none" w:sz="0" w:space="0" w:color="auto"/>
                                <w:left w:val="none" w:sz="0" w:space="0" w:color="auto"/>
                                <w:bottom w:val="none" w:sz="0" w:space="0" w:color="auto"/>
                                <w:right w:val="none" w:sz="0" w:space="0" w:color="auto"/>
                              </w:divBdr>
                              <w:divsChild>
                                <w:div w:id="1136491056">
                                  <w:marLeft w:val="0"/>
                                  <w:marRight w:val="0"/>
                                  <w:marTop w:val="0"/>
                                  <w:marBottom w:val="0"/>
                                  <w:divBdr>
                                    <w:top w:val="none" w:sz="0" w:space="0" w:color="auto"/>
                                    <w:left w:val="none" w:sz="0" w:space="0" w:color="auto"/>
                                    <w:bottom w:val="none" w:sz="0" w:space="0" w:color="auto"/>
                                    <w:right w:val="none" w:sz="0" w:space="0" w:color="auto"/>
                                  </w:divBdr>
                                  <w:divsChild>
                                    <w:div w:id="1866747804">
                                      <w:marLeft w:val="0"/>
                                      <w:marRight w:val="0"/>
                                      <w:marTop w:val="0"/>
                                      <w:marBottom w:val="0"/>
                                      <w:divBdr>
                                        <w:top w:val="none" w:sz="0" w:space="0" w:color="auto"/>
                                        <w:left w:val="none" w:sz="0" w:space="0" w:color="auto"/>
                                        <w:bottom w:val="none" w:sz="0" w:space="0" w:color="auto"/>
                                        <w:right w:val="none" w:sz="0" w:space="0" w:color="auto"/>
                                      </w:divBdr>
                                      <w:divsChild>
                                        <w:div w:id="1716348584">
                                          <w:marLeft w:val="0"/>
                                          <w:marRight w:val="0"/>
                                          <w:marTop w:val="0"/>
                                          <w:marBottom w:val="0"/>
                                          <w:divBdr>
                                            <w:top w:val="none" w:sz="0" w:space="0" w:color="auto"/>
                                            <w:left w:val="none" w:sz="0" w:space="0" w:color="auto"/>
                                            <w:bottom w:val="none" w:sz="0" w:space="0" w:color="auto"/>
                                            <w:right w:val="none" w:sz="0" w:space="0" w:color="auto"/>
                                          </w:divBdr>
                                          <w:divsChild>
                                            <w:div w:id="733234357">
                                              <w:marLeft w:val="0"/>
                                              <w:marRight w:val="0"/>
                                              <w:marTop w:val="0"/>
                                              <w:marBottom w:val="0"/>
                                              <w:divBdr>
                                                <w:top w:val="none" w:sz="0" w:space="0" w:color="auto"/>
                                                <w:left w:val="none" w:sz="0" w:space="0" w:color="auto"/>
                                                <w:bottom w:val="none" w:sz="0" w:space="0" w:color="auto"/>
                                                <w:right w:val="none" w:sz="0" w:space="0" w:color="auto"/>
                                              </w:divBdr>
                                              <w:divsChild>
                                                <w:div w:id="1596744855">
                                                  <w:marLeft w:val="0"/>
                                                  <w:marRight w:val="0"/>
                                                  <w:marTop w:val="0"/>
                                                  <w:marBottom w:val="0"/>
                                                  <w:divBdr>
                                                    <w:top w:val="none" w:sz="0" w:space="0" w:color="auto"/>
                                                    <w:left w:val="none" w:sz="0" w:space="0" w:color="auto"/>
                                                    <w:bottom w:val="none" w:sz="0" w:space="0" w:color="auto"/>
                                                    <w:right w:val="none" w:sz="0" w:space="0" w:color="auto"/>
                                                  </w:divBdr>
                                                  <w:divsChild>
                                                    <w:div w:id="1163620442">
                                                      <w:marLeft w:val="0"/>
                                                      <w:marRight w:val="0"/>
                                                      <w:marTop w:val="0"/>
                                                      <w:marBottom w:val="0"/>
                                                      <w:divBdr>
                                                        <w:top w:val="none" w:sz="0" w:space="0" w:color="auto"/>
                                                        <w:left w:val="none" w:sz="0" w:space="0" w:color="auto"/>
                                                        <w:bottom w:val="none" w:sz="0" w:space="0" w:color="auto"/>
                                                        <w:right w:val="none" w:sz="0" w:space="0" w:color="auto"/>
                                                      </w:divBdr>
                                                      <w:divsChild>
                                                        <w:div w:id="208510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2255155">
      <w:bodyDiv w:val="1"/>
      <w:marLeft w:val="0"/>
      <w:marRight w:val="0"/>
      <w:marTop w:val="0"/>
      <w:marBottom w:val="0"/>
      <w:divBdr>
        <w:top w:val="none" w:sz="0" w:space="0" w:color="auto"/>
        <w:left w:val="none" w:sz="0" w:space="0" w:color="auto"/>
        <w:bottom w:val="none" w:sz="0" w:space="0" w:color="auto"/>
        <w:right w:val="none" w:sz="0" w:space="0" w:color="auto"/>
      </w:divBdr>
    </w:div>
    <w:div w:id="1923296947">
      <w:bodyDiv w:val="1"/>
      <w:marLeft w:val="0"/>
      <w:marRight w:val="0"/>
      <w:marTop w:val="0"/>
      <w:marBottom w:val="0"/>
      <w:divBdr>
        <w:top w:val="none" w:sz="0" w:space="0" w:color="auto"/>
        <w:left w:val="none" w:sz="0" w:space="0" w:color="auto"/>
        <w:bottom w:val="none" w:sz="0" w:space="0" w:color="auto"/>
        <w:right w:val="none" w:sz="0" w:space="0" w:color="auto"/>
      </w:divBdr>
    </w:div>
    <w:div w:id="1925534263">
      <w:bodyDiv w:val="1"/>
      <w:marLeft w:val="0"/>
      <w:marRight w:val="0"/>
      <w:marTop w:val="0"/>
      <w:marBottom w:val="0"/>
      <w:divBdr>
        <w:top w:val="none" w:sz="0" w:space="0" w:color="auto"/>
        <w:left w:val="none" w:sz="0" w:space="0" w:color="auto"/>
        <w:bottom w:val="none" w:sz="0" w:space="0" w:color="auto"/>
        <w:right w:val="none" w:sz="0" w:space="0" w:color="auto"/>
      </w:divBdr>
    </w:div>
    <w:div w:id="1926108788">
      <w:bodyDiv w:val="1"/>
      <w:marLeft w:val="0"/>
      <w:marRight w:val="0"/>
      <w:marTop w:val="0"/>
      <w:marBottom w:val="0"/>
      <w:divBdr>
        <w:top w:val="none" w:sz="0" w:space="0" w:color="auto"/>
        <w:left w:val="none" w:sz="0" w:space="0" w:color="auto"/>
        <w:bottom w:val="none" w:sz="0" w:space="0" w:color="auto"/>
        <w:right w:val="none" w:sz="0" w:space="0" w:color="auto"/>
      </w:divBdr>
    </w:div>
    <w:div w:id="1934434810">
      <w:bodyDiv w:val="1"/>
      <w:marLeft w:val="0"/>
      <w:marRight w:val="0"/>
      <w:marTop w:val="0"/>
      <w:marBottom w:val="0"/>
      <w:divBdr>
        <w:top w:val="none" w:sz="0" w:space="0" w:color="auto"/>
        <w:left w:val="none" w:sz="0" w:space="0" w:color="auto"/>
        <w:bottom w:val="none" w:sz="0" w:space="0" w:color="auto"/>
        <w:right w:val="none" w:sz="0" w:space="0" w:color="auto"/>
      </w:divBdr>
    </w:div>
    <w:div w:id="1939287659">
      <w:bodyDiv w:val="1"/>
      <w:marLeft w:val="0"/>
      <w:marRight w:val="0"/>
      <w:marTop w:val="0"/>
      <w:marBottom w:val="0"/>
      <w:divBdr>
        <w:top w:val="none" w:sz="0" w:space="0" w:color="auto"/>
        <w:left w:val="none" w:sz="0" w:space="0" w:color="auto"/>
        <w:bottom w:val="none" w:sz="0" w:space="0" w:color="auto"/>
        <w:right w:val="none" w:sz="0" w:space="0" w:color="auto"/>
      </w:divBdr>
    </w:div>
    <w:div w:id="1945381185">
      <w:bodyDiv w:val="1"/>
      <w:marLeft w:val="0"/>
      <w:marRight w:val="0"/>
      <w:marTop w:val="0"/>
      <w:marBottom w:val="0"/>
      <w:divBdr>
        <w:top w:val="none" w:sz="0" w:space="0" w:color="auto"/>
        <w:left w:val="none" w:sz="0" w:space="0" w:color="auto"/>
        <w:bottom w:val="none" w:sz="0" w:space="0" w:color="auto"/>
        <w:right w:val="none" w:sz="0" w:space="0" w:color="auto"/>
      </w:divBdr>
      <w:divsChild>
        <w:div w:id="892274380">
          <w:marLeft w:val="0"/>
          <w:marRight w:val="0"/>
          <w:marTop w:val="0"/>
          <w:marBottom w:val="0"/>
          <w:divBdr>
            <w:top w:val="none" w:sz="0" w:space="0" w:color="auto"/>
            <w:left w:val="none" w:sz="0" w:space="0" w:color="auto"/>
            <w:bottom w:val="none" w:sz="0" w:space="0" w:color="auto"/>
            <w:right w:val="none" w:sz="0" w:space="0" w:color="auto"/>
          </w:divBdr>
        </w:div>
      </w:divsChild>
    </w:div>
    <w:div w:id="1946503013">
      <w:bodyDiv w:val="1"/>
      <w:marLeft w:val="0"/>
      <w:marRight w:val="0"/>
      <w:marTop w:val="0"/>
      <w:marBottom w:val="0"/>
      <w:divBdr>
        <w:top w:val="none" w:sz="0" w:space="0" w:color="auto"/>
        <w:left w:val="none" w:sz="0" w:space="0" w:color="auto"/>
        <w:bottom w:val="none" w:sz="0" w:space="0" w:color="auto"/>
        <w:right w:val="none" w:sz="0" w:space="0" w:color="auto"/>
      </w:divBdr>
      <w:divsChild>
        <w:div w:id="1472214516">
          <w:marLeft w:val="150"/>
          <w:marRight w:val="150"/>
          <w:marTop w:val="0"/>
          <w:marBottom w:val="150"/>
          <w:divBdr>
            <w:top w:val="none" w:sz="0" w:space="0" w:color="auto"/>
            <w:left w:val="none" w:sz="0" w:space="0" w:color="auto"/>
            <w:bottom w:val="none" w:sz="0" w:space="0" w:color="auto"/>
            <w:right w:val="none" w:sz="0" w:space="0" w:color="auto"/>
          </w:divBdr>
          <w:divsChild>
            <w:div w:id="503786985">
              <w:marLeft w:val="0"/>
              <w:marRight w:val="0"/>
              <w:marTop w:val="0"/>
              <w:marBottom w:val="0"/>
              <w:divBdr>
                <w:top w:val="none" w:sz="0" w:space="0" w:color="auto"/>
                <w:left w:val="none" w:sz="0" w:space="0" w:color="auto"/>
                <w:bottom w:val="none" w:sz="0" w:space="0" w:color="auto"/>
                <w:right w:val="none" w:sz="0" w:space="0" w:color="auto"/>
              </w:divBdr>
              <w:divsChild>
                <w:div w:id="121119855">
                  <w:marLeft w:val="0"/>
                  <w:marRight w:val="0"/>
                  <w:marTop w:val="0"/>
                  <w:marBottom w:val="0"/>
                  <w:divBdr>
                    <w:top w:val="none" w:sz="0" w:space="0" w:color="auto"/>
                    <w:left w:val="none" w:sz="0" w:space="0" w:color="auto"/>
                    <w:bottom w:val="none" w:sz="0" w:space="0" w:color="auto"/>
                    <w:right w:val="none" w:sz="0" w:space="0" w:color="auto"/>
                  </w:divBdr>
                </w:div>
                <w:div w:id="475076522">
                  <w:marLeft w:val="0"/>
                  <w:marRight w:val="0"/>
                  <w:marTop w:val="0"/>
                  <w:marBottom w:val="0"/>
                  <w:divBdr>
                    <w:top w:val="none" w:sz="0" w:space="0" w:color="auto"/>
                    <w:left w:val="none" w:sz="0" w:space="0" w:color="auto"/>
                    <w:bottom w:val="none" w:sz="0" w:space="0" w:color="auto"/>
                    <w:right w:val="none" w:sz="0" w:space="0" w:color="auto"/>
                  </w:divBdr>
                </w:div>
                <w:div w:id="613051478">
                  <w:marLeft w:val="0"/>
                  <w:marRight w:val="0"/>
                  <w:marTop w:val="0"/>
                  <w:marBottom w:val="0"/>
                  <w:divBdr>
                    <w:top w:val="none" w:sz="0" w:space="0" w:color="auto"/>
                    <w:left w:val="none" w:sz="0" w:space="0" w:color="auto"/>
                    <w:bottom w:val="none" w:sz="0" w:space="0" w:color="auto"/>
                    <w:right w:val="none" w:sz="0" w:space="0" w:color="auto"/>
                  </w:divBdr>
                </w:div>
                <w:div w:id="641927968">
                  <w:marLeft w:val="0"/>
                  <w:marRight w:val="0"/>
                  <w:marTop w:val="0"/>
                  <w:marBottom w:val="0"/>
                  <w:divBdr>
                    <w:top w:val="none" w:sz="0" w:space="0" w:color="auto"/>
                    <w:left w:val="none" w:sz="0" w:space="0" w:color="auto"/>
                    <w:bottom w:val="none" w:sz="0" w:space="0" w:color="auto"/>
                    <w:right w:val="none" w:sz="0" w:space="0" w:color="auto"/>
                  </w:divBdr>
                </w:div>
                <w:div w:id="941650933">
                  <w:marLeft w:val="0"/>
                  <w:marRight w:val="0"/>
                  <w:marTop w:val="0"/>
                  <w:marBottom w:val="0"/>
                  <w:divBdr>
                    <w:top w:val="none" w:sz="0" w:space="0" w:color="auto"/>
                    <w:left w:val="none" w:sz="0" w:space="0" w:color="auto"/>
                    <w:bottom w:val="none" w:sz="0" w:space="0" w:color="auto"/>
                    <w:right w:val="none" w:sz="0" w:space="0" w:color="auto"/>
                  </w:divBdr>
                </w:div>
                <w:div w:id="1193953986">
                  <w:marLeft w:val="0"/>
                  <w:marRight w:val="0"/>
                  <w:marTop w:val="0"/>
                  <w:marBottom w:val="0"/>
                  <w:divBdr>
                    <w:top w:val="none" w:sz="0" w:space="0" w:color="auto"/>
                    <w:left w:val="none" w:sz="0" w:space="0" w:color="auto"/>
                    <w:bottom w:val="none" w:sz="0" w:space="0" w:color="auto"/>
                    <w:right w:val="none" w:sz="0" w:space="0" w:color="auto"/>
                  </w:divBdr>
                </w:div>
                <w:div w:id="1271164474">
                  <w:marLeft w:val="0"/>
                  <w:marRight w:val="0"/>
                  <w:marTop w:val="0"/>
                  <w:marBottom w:val="0"/>
                  <w:divBdr>
                    <w:top w:val="none" w:sz="0" w:space="0" w:color="auto"/>
                    <w:left w:val="none" w:sz="0" w:space="0" w:color="auto"/>
                    <w:bottom w:val="none" w:sz="0" w:space="0" w:color="auto"/>
                    <w:right w:val="none" w:sz="0" w:space="0" w:color="auto"/>
                  </w:divBdr>
                </w:div>
                <w:div w:id="1303076498">
                  <w:marLeft w:val="0"/>
                  <w:marRight w:val="0"/>
                  <w:marTop w:val="0"/>
                  <w:marBottom w:val="0"/>
                  <w:divBdr>
                    <w:top w:val="none" w:sz="0" w:space="0" w:color="auto"/>
                    <w:left w:val="none" w:sz="0" w:space="0" w:color="auto"/>
                    <w:bottom w:val="none" w:sz="0" w:space="0" w:color="auto"/>
                    <w:right w:val="none" w:sz="0" w:space="0" w:color="auto"/>
                  </w:divBdr>
                </w:div>
                <w:div w:id="1422873786">
                  <w:marLeft w:val="0"/>
                  <w:marRight w:val="0"/>
                  <w:marTop w:val="0"/>
                  <w:marBottom w:val="0"/>
                  <w:divBdr>
                    <w:top w:val="none" w:sz="0" w:space="0" w:color="auto"/>
                    <w:left w:val="none" w:sz="0" w:space="0" w:color="auto"/>
                    <w:bottom w:val="none" w:sz="0" w:space="0" w:color="auto"/>
                    <w:right w:val="none" w:sz="0" w:space="0" w:color="auto"/>
                  </w:divBdr>
                </w:div>
                <w:div w:id="1579748423">
                  <w:marLeft w:val="0"/>
                  <w:marRight w:val="0"/>
                  <w:marTop w:val="0"/>
                  <w:marBottom w:val="0"/>
                  <w:divBdr>
                    <w:top w:val="none" w:sz="0" w:space="0" w:color="auto"/>
                    <w:left w:val="none" w:sz="0" w:space="0" w:color="auto"/>
                    <w:bottom w:val="none" w:sz="0" w:space="0" w:color="auto"/>
                    <w:right w:val="none" w:sz="0" w:space="0" w:color="auto"/>
                  </w:divBdr>
                </w:div>
                <w:div w:id="205122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771577">
      <w:bodyDiv w:val="1"/>
      <w:marLeft w:val="0"/>
      <w:marRight w:val="0"/>
      <w:marTop w:val="0"/>
      <w:marBottom w:val="0"/>
      <w:divBdr>
        <w:top w:val="none" w:sz="0" w:space="0" w:color="auto"/>
        <w:left w:val="none" w:sz="0" w:space="0" w:color="auto"/>
        <w:bottom w:val="none" w:sz="0" w:space="0" w:color="auto"/>
        <w:right w:val="none" w:sz="0" w:space="0" w:color="auto"/>
      </w:divBdr>
    </w:div>
    <w:div w:id="1947080333">
      <w:bodyDiv w:val="1"/>
      <w:marLeft w:val="0"/>
      <w:marRight w:val="0"/>
      <w:marTop w:val="0"/>
      <w:marBottom w:val="0"/>
      <w:divBdr>
        <w:top w:val="none" w:sz="0" w:space="0" w:color="auto"/>
        <w:left w:val="none" w:sz="0" w:space="0" w:color="auto"/>
        <w:bottom w:val="none" w:sz="0" w:space="0" w:color="auto"/>
        <w:right w:val="none" w:sz="0" w:space="0" w:color="auto"/>
      </w:divBdr>
      <w:divsChild>
        <w:div w:id="1825118022">
          <w:marLeft w:val="150"/>
          <w:marRight w:val="150"/>
          <w:marTop w:val="0"/>
          <w:marBottom w:val="150"/>
          <w:divBdr>
            <w:top w:val="none" w:sz="0" w:space="0" w:color="auto"/>
            <w:left w:val="none" w:sz="0" w:space="0" w:color="auto"/>
            <w:bottom w:val="none" w:sz="0" w:space="0" w:color="auto"/>
            <w:right w:val="none" w:sz="0" w:space="0" w:color="auto"/>
          </w:divBdr>
        </w:div>
      </w:divsChild>
    </w:div>
    <w:div w:id="1947494277">
      <w:bodyDiv w:val="1"/>
      <w:marLeft w:val="0"/>
      <w:marRight w:val="0"/>
      <w:marTop w:val="0"/>
      <w:marBottom w:val="0"/>
      <w:divBdr>
        <w:top w:val="none" w:sz="0" w:space="0" w:color="auto"/>
        <w:left w:val="none" w:sz="0" w:space="0" w:color="auto"/>
        <w:bottom w:val="none" w:sz="0" w:space="0" w:color="auto"/>
        <w:right w:val="none" w:sz="0" w:space="0" w:color="auto"/>
      </w:divBdr>
    </w:div>
    <w:div w:id="1954288003">
      <w:bodyDiv w:val="1"/>
      <w:marLeft w:val="0"/>
      <w:marRight w:val="0"/>
      <w:marTop w:val="0"/>
      <w:marBottom w:val="0"/>
      <w:divBdr>
        <w:top w:val="none" w:sz="0" w:space="0" w:color="auto"/>
        <w:left w:val="none" w:sz="0" w:space="0" w:color="auto"/>
        <w:bottom w:val="none" w:sz="0" w:space="0" w:color="auto"/>
        <w:right w:val="none" w:sz="0" w:space="0" w:color="auto"/>
      </w:divBdr>
    </w:div>
    <w:div w:id="1958635061">
      <w:bodyDiv w:val="1"/>
      <w:marLeft w:val="0"/>
      <w:marRight w:val="0"/>
      <w:marTop w:val="0"/>
      <w:marBottom w:val="0"/>
      <w:divBdr>
        <w:top w:val="none" w:sz="0" w:space="0" w:color="auto"/>
        <w:left w:val="none" w:sz="0" w:space="0" w:color="auto"/>
        <w:bottom w:val="none" w:sz="0" w:space="0" w:color="auto"/>
        <w:right w:val="none" w:sz="0" w:space="0" w:color="auto"/>
      </w:divBdr>
    </w:div>
    <w:div w:id="1960798009">
      <w:bodyDiv w:val="1"/>
      <w:marLeft w:val="0"/>
      <w:marRight w:val="0"/>
      <w:marTop w:val="0"/>
      <w:marBottom w:val="0"/>
      <w:divBdr>
        <w:top w:val="none" w:sz="0" w:space="0" w:color="auto"/>
        <w:left w:val="none" w:sz="0" w:space="0" w:color="auto"/>
        <w:bottom w:val="none" w:sz="0" w:space="0" w:color="auto"/>
        <w:right w:val="none" w:sz="0" w:space="0" w:color="auto"/>
      </w:divBdr>
    </w:div>
    <w:div w:id="1963881885">
      <w:bodyDiv w:val="1"/>
      <w:marLeft w:val="0"/>
      <w:marRight w:val="0"/>
      <w:marTop w:val="0"/>
      <w:marBottom w:val="0"/>
      <w:divBdr>
        <w:top w:val="none" w:sz="0" w:space="0" w:color="auto"/>
        <w:left w:val="none" w:sz="0" w:space="0" w:color="auto"/>
        <w:bottom w:val="none" w:sz="0" w:space="0" w:color="auto"/>
        <w:right w:val="none" w:sz="0" w:space="0" w:color="auto"/>
      </w:divBdr>
    </w:div>
    <w:div w:id="1970091970">
      <w:bodyDiv w:val="1"/>
      <w:marLeft w:val="0"/>
      <w:marRight w:val="0"/>
      <w:marTop w:val="0"/>
      <w:marBottom w:val="0"/>
      <w:divBdr>
        <w:top w:val="none" w:sz="0" w:space="0" w:color="auto"/>
        <w:left w:val="none" w:sz="0" w:space="0" w:color="auto"/>
        <w:bottom w:val="none" w:sz="0" w:space="0" w:color="auto"/>
        <w:right w:val="none" w:sz="0" w:space="0" w:color="auto"/>
      </w:divBdr>
    </w:div>
    <w:div w:id="1972980356">
      <w:bodyDiv w:val="1"/>
      <w:marLeft w:val="0"/>
      <w:marRight w:val="0"/>
      <w:marTop w:val="0"/>
      <w:marBottom w:val="0"/>
      <w:divBdr>
        <w:top w:val="none" w:sz="0" w:space="0" w:color="auto"/>
        <w:left w:val="none" w:sz="0" w:space="0" w:color="auto"/>
        <w:bottom w:val="none" w:sz="0" w:space="0" w:color="auto"/>
        <w:right w:val="none" w:sz="0" w:space="0" w:color="auto"/>
      </w:divBdr>
    </w:div>
    <w:div w:id="1973897270">
      <w:bodyDiv w:val="1"/>
      <w:marLeft w:val="0"/>
      <w:marRight w:val="0"/>
      <w:marTop w:val="0"/>
      <w:marBottom w:val="0"/>
      <w:divBdr>
        <w:top w:val="none" w:sz="0" w:space="0" w:color="auto"/>
        <w:left w:val="none" w:sz="0" w:space="0" w:color="auto"/>
        <w:bottom w:val="none" w:sz="0" w:space="0" w:color="auto"/>
        <w:right w:val="none" w:sz="0" w:space="0" w:color="auto"/>
      </w:divBdr>
      <w:divsChild>
        <w:div w:id="1357733871">
          <w:marLeft w:val="0"/>
          <w:marRight w:val="0"/>
          <w:marTop w:val="0"/>
          <w:marBottom w:val="0"/>
          <w:divBdr>
            <w:top w:val="none" w:sz="0" w:space="0" w:color="auto"/>
            <w:left w:val="none" w:sz="0" w:space="0" w:color="auto"/>
            <w:bottom w:val="none" w:sz="0" w:space="0" w:color="auto"/>
            <w:right w:val="none" w:sz="0" w:space="0" w:color="auto"/>
          </w:divBdr>
          <w:divsChild>
            <w:div w:id="2002463262">
              <w:marLeft w:val="0"/>
              <w:marRight w:val="0"/>
              <w:marTop w:val="0"/>
              <w:marBottom w:val="0"/>
              <w:divBdr>
                <w:top w:val="none" w:sz="0" w:space="0" w:color="auto"/>
                <w:left w:val="none" w:sz="0" w:space="0" w:color="auto"/>
                <w:bottom w:val="none" w:sz="0" w:space="0" w:color="auto"/>
                <w:right w:val="none" w:sz="0" w:space="0" w:color="auto"/>
              </w:divBdr>
              <w:divsChild>
                <w:div w:id="1068071457">
                  <w:marLeft w:val="0"/>
                  <w:marRight w:val="0"/>
                  <w:marTop w:val="0"/>
                  <w:marBottom w:val="0"/>
                  <w:divBdr>
                    <w:top w:val="none" w:sz="0" w:space="0" w:color="auto"/>
                    <w:left w:val="none" w:sz="0" w:space="0" w:color="auto"/>
                    <w:bottom w:val="none" w:sz="0" w:space="0" w:color="auto"/>
                    <w:right w:val="none" w:sz="0" w:space="0" w:color="auto"/>
                  </w:divBdr>
                  <w:divsChild>
                    <w:div w:id="883980595">
                      <w:marLeft w:val="0"/>
                      <w:marRight w:val="0"/>
                      <w:marTop w:val="0"/>
                      <w:marBottom w:val="0"/>
                      <w:divBdr>
                        <w:top w:val="none" w:sz="0" w:space="0" w:color="auto"/>
                        <w:left w:val="none" w:sz="0" w:space="0" w:color="auto"/>
                        <w:bottom w:val="none" w:sz="0" w:space="0" w:color="auto"/>
                        <w:right w:val="none" w:sz="0" w:space="0" w:color="auto"/>
                      </w:divBdr>
                      <w:divsChild>
                        <w:div w:id="305547581">
                          <w:marLeft w:val="0"/>
                          <w:marRight w:val="0"/>
                          <w:marTop w:val="0"/>
                          <w:marBottom w:val="0"/>
                          <w:divBdr>
                            <w:top w:val="none" w:sz="0" w:space="0" w:color="auto"/>
                            <w:left w:val="none" w:sz="0" w:space="0" w:color="auto"/>
                            <w:bottom w:val="none" w:sz="0" w:space="0" w:color="auto"/>
                            <w:right w:val="none" w:sz="0" w:space="0" w:color="auto"/>
                          </w:divBdr>
                          <w:divsChild>
                            <w:div w:id="212037419">
                              <w:marLeft w:val="0"/>
                              <w:marRight w:val="0"/>
                              <w:marTop w:val="0"/>
                              <w:marBottom w:val="0"/>
                              <w:divBdr>
                                <w:top w:val="none" w:sz="0" w:space="0" w:color="auto"/>
                                <w:left w:val="none" w:sz="0" w:space="0" w:color="auto"/>
                                <w:bottom w:val="none" w:sz="0" w:space="0" w:color="auto"/>
                                <w:right w:val="none" w:sz="0" w:space="0" w:color="auto"/>
                              </w:divBdr>
                              <w:divsChild>
                                <w:div w:id="48959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4396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787984">
                                          <w:blockQuote w:val="1"/>
                                          <w:marLeft w:val="720"/>
                                          <w:marRight w:val="720"/>
                                          <w:marTop w:val="100"/>
                                          <w:marBottom w:val="100"/>
                                          <w:divBdr>
                                            <w:top w:val="none" w:sz="0" w:space="0" w:color="auto"/>
                                            <w:left w:val="none" w:sz="0" w:space="0" w:color="auto"/>
                                            <w:bottom w:val="none" w:sz="0" w:space="0" w:color="auto"/>
                                            <w:right w:val="none" w:sz="0" w:space="0" w:color="auto"/>
                                          </w:divBdr>
                                        </w:div>
                                        <w:div w:id="736823891">
                                          <w:blockQuote w:val="1"/>
                                          <w:marLeft w:val="720"/>
                                          <w:marRight w:val="720"/>
                                          <w:marTop w:val="100"/>
                                          <w:marBottom w:val="100"/>
                                          <w:divBdr>
                                            <w:top w:val="none" w:sz="0" w:space="0" w:color="auto"/>
                                            <w:left w:val="none" w:sz="0" w:space="0" w:color="auto"/>
                                            <w:bottom w:val="none" w:sz="0" w:space="0" w:color="auto"/>
                                            <w:right w:val="none" w:sz="0" w:space="0" w:color="auto"/>
                                          </w:divBdr>
                                        </w:div>
                                        <w:div w:id="964315340">
                                          <w:blockQuote w:val="1"/>
                                          <w:marLeft w:val="720"/>
                                          <w:marRight w:val="720"/>
                                          <w:marTop w:val="100"/>
                                          <w:marBottom w:val="100"/>
                                          <w:divBdr>
                                            <w:top w:val="none" w:sz="0" w:space="0" w:color="auto"/>
                                            <w:left w:val="none" w:sz="0" w:space="0" w:color="auto"/>
                                            <w:bottom w:val="none" w:sz="0" w:space="0" w:color="auto"/>
                                            <w:right w:val="none" w:sz="0" w:space="0" w:color="auto"/>
                                          </w:divBdr>
                                        </w:div>
                                        <w:div w:id="1582829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9751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08501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8156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85888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2959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4092111">
      <w:bodyDiv w:val="1"/>
      <w:marLeft w:val="0"/>
      <w:marRight w:val="0"/>
      <w:marTop w:val="0"/>
      <w:marBottom w:val="0"/>
      <w:divBdr>
        <w:top w:val="none" w:sz="0" w:space="0" w:color="auto"/>
        <w:left w:val="none" w:sz="0" w:space="0" w:color="auto"/>
        <w:bottom w:val="none" w:sz="0" w:space="0" w:color="auto"/>
        <w:right w:val="none" w:sz="0" w:space="0" w:color="auto"/>
      </w:divBdr>
      <w:divsChild>
        <w:div w:id="1110204429">
          <w:marLeft w:val="0"/>
          <w:marRight w:val="0"/>
          <w:marTop w:val="0"/>
          <w:marBottom w:val="0"/>
          <w:divBdr>
            <w:top w:val="none" w:sz="0" w:space="0" w:color="auto"/>
            <w:left w:val="none" w:sz="0" w:space="0" w:color="auto"/>
            <w:bottom w:val="none" w:sz="0" w:space="0" w:color="auto"/>
            <w:right w:val="none" w:sz="0" w:space="0" w:color="auto"/>
          </w:divBdr>
          <w:divsChild>
            <w:div w:id="139806263">
              <w:marLeft w:val="0"/>
              <w:marRight w:val="0"/>
              <w:marTop w:val="0"/>
              <w:marBottom w:val="0"/>
              <w:divBdr>
                <w:top w:val="none" w:sz="0" w:space="0" w:color="auto"/>
                <w:left w:val="none" w:sz="0" w:space="0" w:color="auto"/>
                <w:bottom w:val="none" w:sz="0" w:space="0" w:color="auto"/>
                <w:right w:val="none" w:sz="0" w:space="0" w:color="auto"/>
              </w:divBdr>
              <w:divsChild>
                <w:div w:id="2001615132">
                  <w:marLeft w:val="0"/>
                  <w:marRight w:val="0"/>
                  <w:marTop w:val="0"/>
                  <w:marBottom w:val="0"/>
                  <w:divBdr>
                    <w:top w:val="none" w:sz="0" w:space="0" w:color="auto"/>
                    <w:left w:val="none" w:sz="0" w:space="0" w:color="auto"/>
                    <w:bottom w:val="none" w:sz="0" w:space="0" w:color="auto"/>
                    <w:right w:val="none" w:sz="0" w:space="0" w:color="auto"/>
                  </w:divBdr>
                  <w:divsChild>
                    <w:div w:id="531965547">
                      <w:marLeft w:val="0"/>
                      <w:marRight w:val="0"/>
                      <w:marTop w:val="0"/>
                      <w:marBottom w:val="0"/>
                      <w:divBdr>
                        <w:top w:val="none" w:sz="0" w:space="0" w:color="auto"/>
                        <w:left w:val="none" w:sz="0" w:space="0" w:color="auto"/>
                        <w:bottom w:val="none" w:sz="0" w:space="0" w:color="auto"/>
                        <w:right w:val="none" w:sz="0" w:space="0" w:color="auto"/>
                      </w:divBdr>
                      <w:divsChild>
                        <w:div w:id="797532438">
                          <w:marLeft w:val="0"/>
                          <w:marRight w:val="0"/>
                          <w:marTop w:val="0"/>
                          <w:marBottom w:val="0"/>
                          <w:divBdr>
                            <w:top w:val="none" w:sz="0" w:space="0" w:color="auto"/>
                            <w:left w:val="none" w:sz="0" w:space="0" w:color="auto"/>
                            <w:bottom w:val="none" w:sz="0" w:space="0" w:color="auto"/>
                            <w:right w:val="none" w:sz="0" w:space="0" w:color="auto"/>
                          </w:divBdr>
                          <w:divsChild>
                            <w:div w:id="461389252">
                              <w:marLeft w:val="0"/>
                              <w:marRight w:val="0"/>
                              <w:marTop w:val="0"/>
                              <w:marBottom w:val="0"/>
                              <w:divBdr>
                                <w:top w:val="none" w:sz="0" w:space="0" w:color="auto"/>
                                <w:left w:val="none" w:sz="0" w:space="0" w:color="auto"/>
                                <w:bottom w:val="none" w:sz="0" w:space="0" w:color="auto"/>
                                <w:right w:val="none" w:sz="0" w:space="0" w:color="auto"/>
                              </w:divBdr>
                              <w:divsChild>
                                <w:div w:id="437525260">
                                  <w:marLeft w:val="0"/>
                                  <w:marRight w:val="0"/>
                                  <w:marTop w:val="0"/>
                                  <w:marBottom w:val="0"/>
                                  <w:divBdr>
                                    <w:top w:val="none" w:sz="0" w:space="0" w:color="auto"/>
                                    <w:left w:val="none" w:sz="0" w:space="0" w:color="auto"/>
                                    <w:bottom w:val="none" w:sz="0" w:space="0" w:color="auto"/>
                                    <w:right w:val="none" w:sz="0" w:space="0" w:color="auto"/>
                                  </w:divBdr>
                                  <w:divsChild>
                                    <w:div w:id="1187716299">
                                      <w:marLeft w:val="0"/>
                                      <w:marRight w:val="0"/>
                                      <w:marTop w:val="0"/>
                                      <w:marBottom w:val="0"/>
                                      <w:divBdr>
                                        <w:top w:val="none" w:sz="0" w:space="0" w:color="auto"/>
                                        <w:left w:val="none" w:sz="0" w:space="0" w:color="auto"/>
                                        <w:bottom w:val="none" w:sz="0" w:space="0" w:color="auto"/>
                                        <w:right w:val="none" w:sz="0" w:space="0" w:color="auto"/>
                                      </w:divBdr>
                                      <w:divsChild>
                                        <w:div w:id="427040588">
                                          <w:marLeft w:val="0"/>
                                          <w:marRight w:val="0"/>
                                          <w:marTop w:val="0"/>
                                          <w:marBottom w:val="0"/>
                                          <w:divBdr>
                                            <w:top w:val="none" w:sz="0" w:space="0" w:color="auto"/>
                                            <w:left w:val="none" w:sz="0" w:space="0" w:color="auto"/>
                                            <w:bottom w:val="none" w:sz="0" w:space="0" w:color="auto"/>
                                            <w:right w:val="none" w:sz="0" w:space="0" w:color="auto"/>
                                          </w:divBdr>
                                          <w:divsChild>
                                            <w:div w:id="1734812411">
                                              <w:marLeft w:val="0"/>
                                              <w:marRight w:val="0"/>
                                              <w:marTop w:val="0"/>
                                              <w:marBottom w:val="0"/>
                                              <w:divBdr>
                                                <w:top w:val="none" w:sz="0" w:space="0" w:color="auto"/>
                                                <w:left w:val="none" w:sz="0" w:space="0" w:color="auto"/>
                                                <w:bottom w:val="none" w:sz="0" w:space="0" w:color="auto"/>
                                                <w:right w:val="none" w:sz="0" w:space="0" w:color="auto"/>
                                              </w:divBdr>
                                              <w:divsChild>
                                                <w:div w:id="176428630">
                                                  <w:marLeft w:val="0"/>
                                                  <w:marRight w:val="0"/>
                                                  <w:marTop w:val="0"/>
                                                  <w:marBottom w:val="0"/>
                                                  <w:divBdr>
                                                    <w:top w:val="none" w:sz="0" w:space="0" w:color="auto"/>
                                                    <w:left w:val="none" w:sz="0" w:space="0" w:color="auto"/>
                                                    <w:bottom w:val="none" w:sz="0" w:space="0" w:color="auto"/>
                                                    <w:right w:val="none" w:sz="0" w:space="0" w:color="auto"/>
                                                  </w:divBdr>
                                                  <w:divsChild>
                                                    <w:div w:id="1163084204">
                                                      <w:marLeft w:val="0"/>
                                                      <w:marRight w:val="0"/>
                                                      <w:marTop w:val="0"/>
                                                      <w:marBottom w:val="0"/>
                                                      <w:divBdr>
                                                        <w:top w:val="none" w:sz="0" w:space="0" w:color="auto"/>
                                                        <w:left w:val="none" w:sz="0" w:space="0" w:color="auto"/>
                                                        <w:bottom w:val="none" w:sz="0" w:space="0" w:color="auto"/>
                                                        <w:right w:val="none" w:sz="0" w:space="0" w:color="auto"/>
                                                      </w:divBdr>
                                                      <w:divsChild>
                                                        <w:div w:id="298389590">
                                                          <w:marLeft w:val="0"/>
                                                          <w:marRight w:val="0"/>
                                                          <w:marTop w:val="0"/>
                                                          <w:marBottom w:val="0"/>
                                                          <w:divBdr>
                                                            <w:top w:val="none" w:sz="0" w:space="0" w:color="auto"/>
                                                            <w:left w:val="none" w:sz="0" w:space="0" w:color="auto"/>
                                                            <w:bottom w:val="none" w:sz="0" w:space="0" w:color="auto"/>
                                                            <w:right w:val="none" w:sz="0" w:space="0" w:color="auto"/>
                                                          </w:divBdr>
                                                        </w:div>
                                                        <w:div w:id="612323621">
                                                          <w:marLeft w:val="0"/>
                                                          <w:marRight w:val="0"/>
                                                          <w:marTop w:val="0"/>
                                                          <w:marBottom w:val="0"/>
                                                          <w:divBdr>
                                                            <w:top w:val="none" w:sz="0" w:space="0" w:color="auto"/>
                                                            <w:left w:val="none" w:sz="0" w:space="0" w:color="auto"/>
                                                            <w:bottom w:val="none" w:sz="0" w:space="0" w:color="auto"/>
                                                            <w:right w:val="none" w:sz="0" w:space="0" w:color="auto"/>
                                                          </w:divBdr>
                                                        </w:div>
                                                        <w:div w:id="205750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80302576">
      <w:bodyDiv w:val="1"/>
      <w:marLeft w:val="0"/>
      <w:marRight w:val="0"/>
      <w:marTop w:val="0"/>
      <w:marBottom w:val="0"/>
      <w:divBdr>
        <w:top w:val="none" w:sz="0" w:space="0" w:color="auto"/>
        <w:left w:val="none" w:sz="0" w:space="0" w:color="auto"/>
        <w:bottom w:val="none" w:sz="0" w:space="0" w:color="auto"/>
        <w:right w:val="none" w:sz="0" w:space="0" w:color="auto"/>
      </w:divBdr>
    </w:div>
    <w:div w:id="1981032139">
      <w:bodyDiv w:val="1"/>
      <w:marLeft w:val="0"/>
      <w:marRight w:val="0"/>
      <w:marTop w:val="0"/>
      <w:marBottom w:val="0"/>
      <w:divBdr>
        <w:top w:val="none" w:sz="0" w:space="0" w:color="auto"/>
        <w:left w:val="none" w:sz="0" w:space="0" w:color="auto"/>
        <w:bottom w:val="none" w:sz="0" w:space="0" w:color="auto"/>
        <w:right w:val="none" w:sz="0" w:space="0" w:color="auto"/>
      </w:divBdr>
      <w:divsChild>
        <w:div w:id="95907723">
          <w:marLeft w:val="0"/>
          <w:marRight w:val="0"/>
          <w:marTop w:val="0"/>
          <w:marBottom w:val="0"/>
          <w:divBdr>
            <w:top w:val="none" w:sz="0" w:space="0" w:color="auto"/>
            <w:left w:val="none" w:sz="0" w:space="0" w:color="auto"/>
            <w:bottom w:val="none" w:sz="0" w:space="0" w:color="auto"/>
            <w:right w:val="none" w:sz="0" w:space="0" w:color="auto"/>
          </w:divBdr>
        </w:div>
        <w:div w:id="1335111216">
          <w:marLeft w:val="0"/>
          <w:marRight w:val="0"/>
          <w:marTop w:val="0"/>
          <w:marBottom w:val="0"/>
          <w:divBdr>
            <w:top w:val="none" w:sz="0" w:space="0" w:color="auto"/>
            <w:left w:val="none" w:sz="0" w:space="0" w:color="auto"/>
            <w:bottom w:val="none" w:sz="0" w:space="0" w:color="auto"/>
            <w:right w:val="none" w:sz="0" w:space="0" w:color="auto"/>
          </w:divBdr>
        </w:div>
        <w:div w:id="1800414901">
          <w:marLeft w:val="0"/>
          <w:marRight w:val="0"/>
          <w:marTop w:val="0"/>
          <w:marBottom w:val="0"/>
          <w:divBdr>
            <w:top w:val="none" w:sz="0" w:space="0" w:color="auto"/>
            <w:left w:val="none" w:sz="0" w:space="0" w:color="auto"/>
            <w:bottom w:val="none" w:sz="0" w:space="0" w:color="auto"/>
            <w:right w:val="none" w:sz="0" w:space="0" w:color="auto"/>
          </w:divBdr>
        </w:div>
      </w:divsChild>
    </w:div>
    <w:div w:id="1985356057">
      <w:bodyDiv w:val="1"/>
      <w:marLeft w:val="0"/>
      <w:marRight w:val="0"/>
      <w:marTop w:val="0"/>
      <w:marBottom w:val="0"/>
      <w:divBdr>
        <w:top w:val="none" w:sz="0" w:space="0" w:color="auto"/>
        <w:left w:val="none" w:sz="0" w:space="0" w:color="auto"/>
        <w:bottom w:val="none" w:sz="0" w:space="0" w:color="auto"/>
        <w:right w:val="none" w:sz="0" w:space="0" w:color="auto"/>
      </w:divBdr>
    </w:div>
    <w:div w:id="1989359156">
      <w:bodyDiv w:val="1"/>
      <w:marLeft w:val="0"/>
      <w:marRight w:val="0"/>
      <w:marTop w:val="0"/>
      <w:marBottom w:val="0"/>
      <w:divBdr>
        <w:top w:val="none" w:sz="0" w:space="0" w:color="auto"/>
        <w:left w:val="none" w:sz="0" w:space="0" w:color="auto"/>
        <w:bottom w:val="none" w:sz="0" w:space="0" w:color="auto"/>
        <w:right w:val="none" w:sz="0" w:space="0" w:color="auto"/>
      </w:divBdr>
    </w:div>
    <w:div w:id="1989898342">
      <w:bodyDiv w:val="1"/>
      <w:marLeft w:val="0"/>
      <w:marRight w:val="0"/>
      <w:marTop w:val="0"/>
      <w:marBottom w:val="0"/>
      <w:divBdr>
        <w:top w:val="none" w:sz="0" w:space="0" w:color="auto"/>
        <w:left w:val="none" w:sz="0" w:space="0" w:color="auto"/>
        <w:bottom w:val="none" w:sz="0" w:space="0" w:color="auto"/>
        <w:right w:val="none" w:sz="0" w:space="0" w:color="auto"/>
      </w:divBdr>
    </w:div>
    <w:div w:id="1995915651">
      <w:bodyDiv w:val="1"/>
      <w:marLeft w:val="0"/>
      <w:marRight w:val="0"/>
      <w:marTop w:val="0"/>
      <w:marBottom w:val="0"/>
      <w:divBdr>
        <w:top w:val="none" w:sz="0" w:space="0" w:color="auto"/>
        <w:left w:val="none" w:sz="0" w:space="0" w:color="auto"/>
        <w:bottom w:val="none" w:sz="0" w:space="0" w:color="auto"/>
        <w:right w:val="none" w:sz="0" w:space="0" w:color="auto"/>
      </w:divBdr>
      <w:divsChild>
        <w:div w:id="906113474">
          <w:marLeft w:val="150"/>
          <w:marRight w:val="150"/>
          <w:marTop w:val="0"/>
          <w:marBottom w:val="150"/>
          <w:divBdr>
            <w:top w:val="none" w:sz="0" w:space="0" w:color="auto"/>
            <w:left w:val="none" w:sz="0" w:space="0" w:color="auto"/>
            <w:bottom w:val="none" w:sz="0" w:space="0" w:color="auto"/>
            <w:right w:val="none" w:sz="0" w:space="0" w:color="auto"/>
          </w:divBdr>
        </w:div>
      </w:divsChild>
    </w:div>
    <w:div w:id="1996763782">
      <w:bodyDiv w:val="1"/>
      <w:marLeft w:val="0"/>
      <w:marRight w:val="0"/>
      <w:marTop w:val="0"/>
      <w:marBottom w:val="0"/>
      <w:divBdr>
        <w:top w:val="none" w:sz="0" w:space="0" w:color="auto"/>
        <w:left w:val="none" w:sz="0" w:space="0" w:color="auto"/>
        <w:bottom w:val="none" w:sz="0" w:space="0" w:color="auto"/>
        <w:right w:val="none" w:sz="0" w:space="0" w:color="auto"/>
      </w:divBdr>
    </w:div>
    <w:div w:id="1999848487">
      <w:bodyDiv w:val="1"/>
      <w:marLeft w:val="0"/>
      <w:marRight w:val="0"/>
      <w:marTop w:val="0"/>
      <w:marBottom w:val="0"/>
      <w:divBdr>
        <w:top w:val="none" w:sz="0" w:space="0" w:color="auto"/>
        <w:left w:val="none" w:sz="0" w:space="0" w:color="auto"/>
        <w:bottom w:val="none" w:sz="0" w:space="0" w:color="auto"/>
        <w:right w:val="none" w:sz="0" w:space="0" w:color="auto"/>
      </w:divBdr>
    </w:div>
    <w:div w:id="2000158955">
      <w:bodyDiv w:val="1"/>
      <w:marLeft w:val="0"/>
      <w:marRight w:val="0"/>
      <w:marTop w:val="0"/>
      <w:marBottom w:val="0"/>
      <w:divBdr>
        <w:top w:val="none" w:sz="0" w:space="0" w:color="auto"/>
        <w:left w:val="none" w:sz="0" w:space="0" w:color="auto"/>
        <w:bottom w:val="none" w:sz="0" w:space="0" w:color="auto"/>
        <w:right w:val="none" w:sz="0" w:space="0" w:color="auto"/>
      </w:divBdr>
      <w:divsChild>
        <w:div w:id="1032804084">
          <w:marLeft w:val="136"/>
          <w:marRight w:val="136"/>
          <w:marTop w:val="0"/>
          <w:marBottom w:val="136"/>
          <w:divBdr>
            <w:top w:val="none" w:sz="0" w:space="0" w:color="auto"/>
            <w:left w:val="none" w:sz="0" w:space="0" w:color="auto"/>
            <w:bottom w:val="none" w:sz="0" w:space="0" w:color="auto"/>
            <w:right w:val="none" w:sz="0" w:space="0" w:color="auto"/>
          </w:divBdr>
          <w:divsChild>
            <w:div w:id="1604802134">
              <w:marLeft w:val="0"/>
              <w:marRight w:val="0"/>
              <w:marTop w:val="0"/>
              <w:marBottom w:val="0"/>
              <w:divBdr>
                <w:top w:val="none" w:sz="0" w:space="0" w:color="auto"/>
                <w:left w:val="none" w:sz="0" w:space="0" w:color="auto"/>
                <w:bottom w:val="none" w:sz="0" w:space="0" w:color="auto"/>
                <w:right w:val="none" w:sz="0" w:space="0" w:color="auto"/>
              </w:divBdr>
              <w:divsChild>
                <w:div w:id="122005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812268">
      <w:bodyDiv w:val="1"/>
      <w:marLeft w:val="0"/>
      <w:marRight w:val="0"/>
      <w:marTop w:val="0"/>
      <w:marBottom w:val="0"/>
      <w:divBdr>
        <w:top w:val="none" w:sz="0" w:space="0" w:color="auto"/>
        <w:left w:val="none" w:sz="0" w:space="0" w:color="auto"/>
        <w:bottom w:val="none" w:sz="0" w:space="0" w:color="auto"/>
        <w:right w:val="none" w:sz="0" w:space="0" w:color="auto"/>
      </w:divBdr>
      <w:divsChild>
        <w:div w:id="401753016">
          <w:marLeft w:val="150"/>
          <w:marRight w:val="150"/>
          <w:marTop w:val="0"/>
          <w:marBottom w:val="150"/>
          <w:divBdr>
            <w:top w:val="none" w:sz="0" w:space="0" w:color="auto"/>
            <w:left w:val="none" w:sz="0" w:space="0" w:color="auto"/>
            <w:bottom w:val="none" w:sz="0" w:space="0" w:color="auto"/>
            <w:right w:val="none" w:sz="0" w:space="0" w:color="auto"/>
          </w:divBdr>
        </w:div>
      </w:divsChild>
    </w:div>
    <w:div w:id="2006663334">
      <w:bodyDiv w:val="1"/>
      <w:marLeft w:val="0"/>
      <w:marRight w:val="0"/>
      <w:marTop w:val="0"/>
      <w:marBottom w:val="0"/>
      <w:divBdr>
        <w:top w:val="none" w:sz="0" w:space="0" w:color="auto"/>
        <w:left w:val="none" w:sz="0" w:space="0" w:color="auto"/>
        <w:bottom w:val="none" w:sz="0" w:space="0" w:color="auto"/>
        <w:right w:val="none" w:sz="0" w:space="0" w:color="auto"/>
      </w:divBdr>
    </w:div>
    <w:div w:id="2006781293">
      <w:bodyDiv w:val="1"/>
      <w:marLeft w:val="0"/>
      <w:marRight w:val="0"/>
      <w:marTop w:val="0"/>
      <w:marBottom w:val="0"/>
      <w:divBdr>
        <w:top w:val="none" w:sz="0" w:space="0" w:color="auto"/>
        <w:left w:val="none" w:sz="0" w:space="0" w:color="auto"/>
        <w:bottom w:val="none" w:sz="0" w:space="0" w:color="auto"/>
        <w:right w:val="none" w:sz="0" w:space="0" w:color="auto"/>
      </w:divBdr>
    </w:div>
    <w:div w:id="2007124290">
      <w:bodyDiv w:val="1"/>
      <w:marLeft w:val="0"/>
      <w:marRight w:val="0"/>
      <w:marTop w:val="0"/>
      <w:marBottom w:val="0"/>
      <w:divBdr>
        <w:top w:val="none" w:sz="0" w:space="0" w:color="auto"/>
        <w:left w:val="none" w:sz="0" w:space="0" w:color="auto"/>
        <w:bottom w:val="none" w:sz="0" w:space="0" w:color="auto"/>
        <w:right w:val="none" w:sz="0" w:space="0" w:color="auto"/>
      </w:divBdr>
      <w:divsChild>
        <w:div w:id="243536140">
          <w:marLeft w:val="0"/>
          <w:marRight w:val="0"/>
          <w:marTop w:val="0"/>
          <w:marBottom w:val="0"/>
          <w:divBdr>
            <w:top w:val="none" w:sz="0" w:space="0" w:color="auto"/>
            <w:left w:val="none" w:sz="0" w:space="0" w:color="auto"/>
            <w:bottom w:val="none" w:sz="0" w:space="0" w:color="auto"/>
            <w:right w:val="none" w:sz="0" w:space="0" w:color="auto"/>
          </w:divBdr>
          <w:divsChild>
            <w:div w:id="1488666882">
              <w:marLeft w:val="0"/>
              <w:marRight w:val="0"/>
              <w:marTop w:val="0"/>
              <w:marBottom w:val="0"/>
              <w:divBdr>
                <w:top w:val="none" w:sz="0" w:space="0" w:color="auto"/>
                <w:left w:val="none" w:sz="0" w:space="0" w:color="auto"/>
                <w:bottom w:val="none" w:sz="0" w:space="0" w:color="auto"/>
                <w:right w:val="none" w:sz="0" w:space="0" w:color="auto"/>
              </w:divBdr>
              <w:divsChild>
                <w:div w:id="700324354">
                  <w:marLeft w:val="0"/>
                  <w:marRight w:val="0"/>
                  <w:marTop w:val="0"/>
                  <w:marBottom w:val="0"/>
                  <w:divBdr>
                    <w:top w:val="none" w:sz="0" w:space="0" w:color="auto"/>
                    <w:left w:val="none" w:sz="0" w:space="0" w:color="auto"/>
                    <w:bottom w:val="none" w:sz="0" w:space="0" w:color="auto"/>
                    <w:right w:val="none" w:sz="0" w:space="0" w:color="auto"/>
                  </w:divBdr>
                  <w:divsChild>
                    <w:div w:id="1675063081">
                      <w:marLeft w:val="0"/>
                      <w:marRight w:val="0"/>
                      <w:marTop w:val="0"/>
                      <w:marBottom w:val="0"/>
                      <w:divBdr>
                        <w:top w:val="none" w:sz="0" w:space="0" w:color="auto"/>
                        <w:left w:val="none" w:sz="0" w:space="0" w:color="auto"/>
                        <w:bottom w:val="none" w:sz="0" w:space="0" w:color="auto"/>
                        <w:right w:val="none" w:sz="0" w:space="0" w:color="auto"/>
                      </w:divBdr>
                      <w:divsChild>
                        <w:div w:id="1759600689">
                          <w:marLeft w:val="0"/>
                          <w:marRight w:val="0"/>
                          <w:marTop w:val="0"/>
                          <w:marBottom w:val="0"/>
                          <w:divBdr>
                            <w:top w:val="none" w:sz="0" w:space="0" w:color="auto"/>
                            <w:left w:val="none" w:sz="0" w:space="0" w:color="auto"/>
                            <w:bottom w:val="none" w:sz="0" w:space="0" w:color="auto"/>
                            <w:right w:val="none" w:sz="0" w:space="0" w:color="auto"/>
                          </w:divBdr>
                          <w:divsChild>
                            <w:div w:id="146441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9558065">
      <w:bodyDiv w:val="1"/>
      <w:marLeft w:val="0"/>
      <w:marRight w:val="0"/>
      <w:marTop w:val="0"/>
      <w:marBottom w:val="0"/>
      <w:divBdr>
        <w:top w:val="none" w:sz="0" w:space="0" w:color="auto"/>
        <w:left w:val="none" w:sz="0" w:space="0" w:color="auto"/>
        <w:bottom w:val="none" w:sz="0" w:space="0" w:color="auto"/>
        <w:right w:val="none" w:sz="0" w:space="0" w:color="auto"/>
      </w:divBdr>
    </w:div>
    <w:div w:id="2009863975">
      <w:bodyDiv w:val="1"/>
      <w:marLeft w:val="0"/>
      <w:marRight w:val="0"/>
      <w:marTop w:val="0"/>
      <w:marBottom w:val="0"/>
      <w:divBdr>
        <w:top w:val="none" w:sz="0" w:space="0" w:color="auto"/>
        <w:left w:val="none" w:sz="0" w:space="0" w:color="auto"/>
        <w:bottom w:val="none" w:sz="0" w:space="0" w:color="auto"/>
        <w:right w:val="none" w:sz="0" w:space="0" w:color="auto"/>
      </w:divBdr>
    </w:div>
    <w:div w:id="2011105016">
      <w:bodyDiv w:val="1"/>
      <w:marLeft w:val="0"/>
      <w:marRight w:val="0"/>
      <w:marTop w:val="0"/>
      <w:marBottom w:val="0"/>
      <w:divBdr>
        <w:top w:val="none" w:sz="0" w:space="0" w:color="auto"/>
        <w:left w:val="none" w:sz="0" w:space="0" w:color="auto"/>
        <w:bottom w:val="none" w:sz="0" w:space="0" w:color="auto"/>
        <w:right w:val="none" w:sz="0" w:space="0" w:color="auto"/>
      </w:divBdr>
      <w:divsChild>
        <w:div w:id="1830292317">
          <w:marLeft w:val="150"/>
          <w:marRight w:val="150"/>
          <w:marTop w:val="0"/>
          <w:marBottom w:val="150"/>
          <w:divBdr>
            <w:top w:val="none" w:sz="0" w:space="0" w:color="auto"/>
            <w:left w:val="none" w:sz="0" w:space="0" w:color="auto"/>
            <w:bottom w:val="none" w:sz="0" w:space="0" w:color="auto"/>
            <w:right w:val="none" w:sz="0" w:space="0" w:color="auto"/>
          </w:divBdr>
        </w:div>
      </w:divsChild>
    </w:div>
    <w:div w:id="2012877927">
      <w:bodyDiv w:val="1"/>
      <w:marLeft w:val="0"/>
      <w:marRight w:val="0"/>
      <w:marTop w:val="0"/>
      <w:marBottom w:val="0"/>
      <w:divBdr>
        <w:top w:val="none" w:sz="0" w:space="0" w:color="auto"/>
        <w:left w:val="none" w:sz="0" w:space="0" w:color="auto"/>
        <w:bottom w:val="none" w:sz="0" w:space="0" w:color="auto"/>
        <w:right w:val="none" w:sz="0" w:space="0" w:color="auto"/>
      </w:divBdr>
    </w:div>
    <w:div w:id="2015767492">
      <w:bodyDiv w:val="1"/>
      <w:marLeft w:val="0"/>
      <w:marRight w:val="0"/>
      <w:marTop w:val="0"/>
      <w:marBottom w:val="0"/>
      <w:divBdr>
        <w:top w:val="none" w:sz="0" w:space="0" w:color="auto"/>
        <w:left w:val="none" w:sz="0" w:space="0" w:color="auto"/>
        <w:bottom w:val="none" w:sz="0" w:space="0" w:color="auto"/>
        <w:right w:val="none" w:sz="0" w:space="0" w:color="auto"/>
      </w:divBdr>
    </w:div>
    <w:div w:id="2018998569">
      <w:bodyDiv w:val="1"/>
      <w:marLeft w:val="0"/>
      <w:marRight w:val="0"/>
      <w:marTop w:val="0"/>
      <w:marBottom w:val="0"/>
      <w:divBdr>
        <w:top w:val="none" w:sz="0" w:space="0" w:color="auto"/>
        <w:left w:val="none" w:sz="0" w:space="0" w:color="auto"/>
        <w:bottom w:val="none" w:sz="0" w:space="0" w:color="auto"/>
        <w:right w:val="none" w:sz="0" w:space="0" w:color="auto"/>
      </w:divBdr>
      <w:divsChild>
        <w:div w:id="1465539750">
          <w:marLeft w:val="0"/>
          <w:marRight w:val="0"/>
          <w:marTop w:val="0"/>
          <w:marBottom w:val="0"/>
          <w:divBdr>
            <w:top w:val="none" w:sz="0" w:space="0" w:color="auto"/>
            <w:left w:val="none" w:sz="0" w:space="0" w:color="auto"/>
            <w:bottom w:val="none" w:sz="0" w:space="0" w:color="auto"/>
            <w:right w:val="none" w:sz="0" w:space="0" w:color="auto"/>
          </w:divBdr>
        </w:div>
        <w:div w:id="1738016221">
          <w:marLeft w:val="0"/>
          <w:marRight w:val="0"/>
          <w:marTop w:val="0"/>
          <w:marBottom w:val="0"/>
          <w:divBdr>
            <w:top w:val="none" w:sz="0" w:space="0" w:color="auto"/>
            <w:left w:val="none" w:sz="0" w:space="0" w:color="auto"/>
            <w:bottom w:val="none" w:sz="0" w:space="0" w:color="auto"/>
            <w:right w:val="none" w:sz="0" w:space="0" w:color="auto"/>
          </w:divBdr>
        </w:div>
      </w:divsChild>
    </w:div>
    <w:div w:id="2029328324">
      <w:bodyDiv w:val="1"/>
      <w:marLeft w:val="0"/>
      <w:marRight w:val="0"/>
      <w:marTop w:val="0"/>
      <w:marBottom w:val="0"/>
      <w:divBdr>
        <w:top w:val="none" w:sz="0" w:space="0" w:color="auto"/>
        <w:left w:val="none" w:sz="0" w:space="0" w:color="auto"/>
        <w:bottom w:val="none" w:sz="0" w:space="0" w:color="auto"/>
        <w:right w:val="none" w:sz="0" w:space="0" w:color="auto"/>
      </w:divBdr>
    </w:div>
    <w:div w:id="2044624047">
      <w:bodyDiv w:val="1"/>
      <w:marLeft w:val="0"/>
      <w:marRight w:val="0"/>
      <w:marTop w:val="0"/>
      <w:marBottom w:val="0"/>
      <w:divBdr>
        <w:top w:val="none" w:sz="0" w:space="0" w:color="auto"/>
        <w:left w:val="none" w:sz="0" w:space="0" w:color="auto"/>
        <w:bottom w:val="none" w:sz="0" w:space="0" w:color="auto"/>
        <w:right w:val="none" w:sz="0" w:space="0" w:color="auto"/>
      </w:divBdr>
      <w:divsChild>
        <w:div w:id="44722844">
          <w:marLeft w:val="0"/>
          <w:marRight w:val="0"/>
          <w:marTop w:val="0"/>
          <w:marBottom w:val="0"/>
          <w:divBdr>
            <w:top w:val="none" w:sz="0" w:space="0" w:color="auto"/>
            <w:left w:val="none" w:sz="0" w:space="0" w:color="auto"/>
            <w:bottom w:val="none" w:sz="0" w:space="0" w:color="auto"/>
            <w:right w:val="none" w:sz="0" w:space="0" w:color="auto"/>
          </w:divBdr>
        </w:div>
        <w:div w:id="73939408">
          <w:marLeft w:val="0"/>
          <w:marRight w:val="0"/>
          <w:marTop w:val="0"/>
          <w:marBottom w:val="0"/>
          <w:divBdr>
            <w:top w:val="none" w:sz="0" w:space="0" w:color="auto"/>
            <w:left w:val="none" w:sz="0" w:space="0" w:color="auto"/>
            <w:bottom w:val="none" w:sz="0" w:space="0" w:color="auto"/>
            <w:right w:val="none" w:sz="0" w:space="0" w:color="auto"/>
          </w:divBdr>
        </w:div>
        <w:div w:id="139004435">
          <w:marLeft w:val="0"/>
          <w:marRight w:val="0"/>
          <w:marTop w:val="0"/>
          <w:marBottom w:val="0"/>
          <w:divBdr>
            <w:top w:val="none" w:sz="0" w:space="0" w:color="auto"/>
            <w:left w:val="none" w:sz="0" w:space="0" w:color="auto"/>
            <w:bottom w:val="none" w:sz="0" w:space="0" w:color="auto"/>
            <w:right w:val="none" w:sz="0" w:space="0" w:color="auto"/>
          </w:divBdr>
        </w:div>
        <w:div w:id="164829187">
          <w:marLeft w:val="0"/>
          <w:marRight w:val="0"/>
          <w:marTop w:val="0"/>
          <w:marBottom w:val="0"/>
          <w:divBdr>
            <w:top w:val="none" w:sz="0" w:space="0" w:color="auto"/>
            <w:left w:val="none" w:sz="0" w:space="0" w:color="auto"/>
            <w:bottom w:val="none" w:sz="0" w:space="0" w:color="auto"/>
            <w:right w:val="none" w:sz="0" w:space="0" w:color="auto"/>
          </w:divBdr>
        </w:div>
        <w:div w:id="890767653">
          <w:marLeft w:val="0"/>
          <w:marRight w:val="0"/>
          <w:marTop w:val="0"/>
          <w:marBottom w:val="0"/>
          <w:divBdr>
            <w:top w:val="none" w:sz="0" w:space="0" w:color="auto"/>
            <w:left w:val="none" w:sz="0" w:space="0" w:color="auto"/>
            <w:bottom w:val="none" w:sz="0" w:space="0" w:color="auto"/>
            <w:right w:val="none" w:sz="0" w:space="0" w:color="auto"/>
          </w:divBdr>
        </w:div>
        <w:div w:id="1121075587">
          <w:marLeft w:val="0"/>
          <w:marRight w:val="0"/>
          <w:marTop w:val="0"/>
          <w:marBottom w:val="0"/>
          <w:divBdr>
            <w:top w:val="none" w:sz="0" w:space="0" w:color="auto"/>
            <w:left w:val="none" w:sz="0" w:space="0" w:color="auto"/>
            <w:bottom w:val="none" w:sz="0" w:space="0" w:color="auto"/>
            <w:right w:val="none" w:sz="0" w:space="0" w:color="auto"/>
          </w:divBdr>
        </w:div>
        <w:div w:id="1464543979">
          <w:marLeft w:val="0"/>
          <w:marRight w:val="0"/>
          <w:marTop w:val="0"/>
          <w:marBottom w:val="0"/>
          <w:divBdr>
            <w:top w:val="none" w:sz="0" w:space="0" w:color="auto"/>
            <w:left w:val="none" w:sz="0" w:space="0" w:color="auto"/>
            <w:bottom w:val="none" w:sz="0" w:space="0" w:color="auto"/>
            <w:right w:val="none" w:sz="0" w:space="0" w:color="auto"/>
          </w:divBdr>
        </w:div>
        <w:div w:id="1764571615">
          <w:marLeft w:val="0"/>
          <w:marRight w:val="0"/>
          <w:marTop w:val="0"/>
          <w:marBottom w:val="0"/>
          <w:divBdr>
            <w:top w:val="none" w:sz="0" w:space="0" w:color="auto"/>
            <w:left w:val="none" w:sz="0" w:space="0" w:color="auto"/>
            <w:bottom w:val="none" w:sz="0" w:space="0" w:color="auto"/>
            <w:right w:val="none" w:sz="0" w:space="0" w:color="auto"/>
          </w:divBdr>
        </w:div>
      </w:divsChild>
    </w:div>
    <w:div w:id="2050060269">
      <w:bodyDiv w:val="1"/>
      <w:marLeft w:val="0"/>
      <w:marRight w:val="0"/>
      <w:marTop w:val="0"/>
      <w:marBottom w:val="0"/>
      <w:divBdr>
        <w:top w:val="none" w:sz="0" w:space="0" w:color="auto"/>
        <w:left w:val="none" w:sz="0" w:space="0" w:color="auto"/>
        <w:bottom w:val="none" w:sz="0" w:space="0" w:color="auto"/>
        <w:right w:val="none" w:sz="0" w:space="0" w:color="auto"/>
      </w:divBdr>
    </w:div>
    <w:div w:id="2054186303">
      <w:bodyDiv w:val="1"/>
      <w:marLeft w:val="0"/>
      <w:marRight w:val="0"/>
      <w:marTop w:val="0"/>
      <w:marBottom w:val="0"/>
      <w:divBdr>
        <w:top w:val="none" w:sz="0" w:space="0" w:color="auto"/>
        <w:left w:val="none" w:sz="0" w:space="0" w:color="auto"/>
        <w:bottom w:val="none" w:sz="0" w:space="0" w:color="auto"/>
        <w:right w:val="none" w:sz="0" w:space="0" w:color="auto"/>
      </w:divBdr>
    </w:div>
    <w:div w:id="2057046886">
      <w:bodyDiv w:val="1"/>
      <w:marLeft w:val="0"/>
      <w:marRight w:val="0"/>
      <w:marTop w:val="0"/>
      <w:marBottom w:val="0"/>
      <w:divBdr>
        <w:top w:val="none" w:sz="0" w:space="0" w:color="auto"/>
        <w:left w:val="none" w:sz="0" w:space="0" w:color="auto"/>
        <w:bottom w:val="none" w:sz="0" w:space="0" w:color="auto"/>
        <w:right w:val="none" w:sz="0" w:space="0" w:color="auto"/>
      </w:divBdr>
      <w:divsChild>
        <w:div w:id="2044741984">
          <w:marLeft w:val="150"/>
          <w:marRight w:val="150"/>
          <w:marTop w:val="0"/>
          <w:marBottom w:val="150"/>
          <w:divBdr>
            <w:top w:val="none" w:sz="0" w:space="0" w:color="auto"/>
            <w:left w:val="none" w:sz="0" w:space="0" w:color="auto"/>
            <w:bottom w:val="none" w:sz="0" w:space="0" w:color="auto"/>
            <w:right w:val="none" w:sz="0" w:space="0" w:color="auto"/>
          </w:divBdr>
          <w:divsChild>
            <w:div w:id="2071805896">
              <w:marLeft w:val="0"/>
              <w:marRight w:val="0"/>
              <w:marTop w:val="0"/>
              <w:marBottom w:val="0"/>
              <w:divBdr>
                <w:top w:val="none" w:sz="0" w:space="0" w:color="auto"/>
                <w:left w:val="none" w:sz="0" w:space="0" w:color="auto"/>
                <w:bottom w:val="none" w:sz="0" w:space="0" w:color="auto"/>
                <w:right w:val="none" w:sz="0" w:space="0" w:color="auto"/>
              </w:divBdr>
              <w:divsChild>
                <w:div w:id="594095070">
                  <w:marLeft w:val="0"/>
                  <w:marRight w:val="0"/>
                  <w:marTop w:val="0"/>
                  <w:marBottom w:val="0"/>
                  <w:divBdr>
                    <w:top w:val="none" w:sz="0" w:space="0" w:color="auto"/>
                    <w:left w:val="none" w:sz="0" w:space="0" w:color="auto"/>
                    <w:bottom w:val="none" w:sz="0" w:space="0" w:color="auto"/>
                    <w:right w:val="none" w:sz="0" w:space="0" w:color="auto"/>
                  </w:divBdr>
                </w:div>
                <w:div w:id="206818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03967">
      <w:bodyDiv w:val="1"/>
      <w:marLeft w:val="0"/>
      <w:marRight w:val="0"/>
      <w:marTop w:val="0"/>
      <w:marBottom w:val="0"/>
      <w:divBdr>
        <w:top w:val="none" w:sz="0" w:space="0" w:color="auto"/>
        <w:left w:val="none" w:sz="0" w:space="0" w:color="auto"/>
        <w:bottom w:val="none" w:sz="0" w:space="0" w:color="auto"/>
        <w:right w:val="none" w:sz="0" w:space="0" w:color="auto"/>
      </w:divBdr>
      <w:divsChild>
        <w:div w:id="560479773">
          <w:marLeft w:val="0"/>
          <w:marRight w:val="0"/>
          <w:marTop w:val="0"/>
          <w:marBottom w:val="0"/>
          <w:divBdr>
            <w:top w:val="none" w:sz="0" w:space="0" w:color="auto"/>
            <w:left w:val="none" w:sz="0" w:space="0" w:color="auto"/>
            <w:bottom w:val="none" w:sz="0" w:space="0" w:color="auto"/>
            <w:right w:val="none" w:sz="0" w:space="0" w:color="auto"/>
          </w:divBdr>
        </w:div>
        <w:div w:id="1675186929">
          <w:marLeft w:val="0"/>
          <w:marRight w:val="0"/>
          <w:marTop w:val="0"/>
          <w:marBottom w:val="0"/>
          <w:divBdr>
            <w:top w:val="none" w:sz="0" w:space="0" w:color="auto"/>
            <w:left w:val="none" w:sz="0" w:space="0" w:color="auto"/>
            <w:bottom w:val="none" w:sz="0" w:space="0" w:color="auto"/>
            <w:right w:val="none" w:sz="0" w:space="0" w:color="auto"/>
          </w:divBdr>
        </w:div>
        <w:div w:id="1746024992">
          <w:marLeft w:val="0"/>
          <w:marRight w:val="0"/>
          <w:marTop w:val="0"/>
          <w:marBottom w:val="0"/>
          <w:divBdr>
            <w:top w:val="none" w:sz="0" w:space="0" w:color="auto"/>
            <w:left w:val="none" w:sz="0" w:space="0" w:color="auto"/>
            <w:bottom w:val="none" w:sz="0" w:space="0" w:color="auto"/>
            <w:right w:val="none" w:sz="0" w:space="0" w:color="auto"/>
          </w:divBdr>
        </w:div>
        <w:div w:id="1749031735">
          <w:marLeft w:val="0"/>
          <w:marRight w:val="0"/>
          <w:marTop w:val="0"/>
          <w:marBottom w:val="0"/>
          <w:divBdr>
            <w:top w:val="none" w:sz="0" w:space="0" w:color="auto"/>
            <w:left w:val="none" w:sz="0" w:space="0" w:color="auto"/>
            <w:bottom w:val="none" w:sz="0" w:space="0" w:color="auto"/>
            <w:right w:val="none" w:sz="0" w:space="0" w:color="auto"/>
          </w:divBdr>
        </w:div>
      </w:divsChild>
    </w:div>
    <w:div w:id="2059085747">
      <w:bodyDiv w:val="1"/>
      <w:marLeft w:val="0"/>
      <w:marRight w:val="0"/>
      <w:marTop w:val="0"/>
      <w:marBottom w:val="0"/>
      <w:divBdr>
        <w:top w:val="none" w:sz="0" w:space="0" w:color="auto"/>
        <w:left w:val="none" w:sz="0" w:space="0" w:color="auto"/>
        <w:bottom w:val="none" w:sz="0" w:space="0" w:color="auto"/>
        <w:right w:val="none" w:sz="0" w:space="0" w:color="auto"/>
      </w:divBdr>
    </w:div>
    <w:div w:id="2064329180">
      <w:bodyDiv w:val="1"/>
      <w:marLeft w:val="0"/>
      <w:marRight w:val="0"/>
      <w:marTop w:val="0"/>
      <w:marBottom w:val="0"/>
      <w:divBdr>
        <w:top w:val="none" w:sz="0" w:space="0" w:color="auto"/>
        <w:left w:val="none" w:sz="0" w:space="0" w:color="auto"/>
        <w:bottom w:val="none" w:sz="0" w:space="0" w:color="auto"/>
        <w:right w:val="none" w:sz="0" w:space="0" w:color="auto"/>
      </w:divBdr>
      <w:divsChild>
        <w:div w:id="1570336886">
          <w:marLeft w:val="0"/>
          <w:marRight w:val="0"/>
          <w:marTop w:val="0"/>
          <w:marBottom w:val="0"/>
          <w:divBdr>
            <w:top w:val="none" w:sz="0" w:space="0" w:color="auto"/>
            <w:left w:val="none" w:sz="0" w:space="0" w:color="auto"/>
            <w:bottom w:val="none" w:sz="0" w:space="0" w:color="auto"/>
            <w:right w:val="none" w:sz="0" w:space="0" w:color="auto"/>
          </w:divBdr>
        </w:div>
      </w:divsChild>
    </w:div>
    <w:div w:id="2065105897">
      <w:bodyDiv w:val="1"/>
      <w:marLeft w:val="0"/>
      <w:marRight w:val="0"/>
      <w:marTop w:val="0"/>
      <w:marBottom w:val="0"/>
      <w:divBdr>
        <w:top w:val="none" w:sz="0" w:space="0" w:color="auto"/>
        <w:left w:val="none" w:sz="0" w:space="0" w:color="auto"/>
        <w:bottom w:val="none" w:sz="0" w:space="0" w:color="auto"/>
        <w:right w:val="none" w:sz="0" w:space="0" w:color="auto"/>
      </w:divBdr>
      <w:divsChild>
        <w:div w:id="1148327707">
          <w:marLeft w:val="0"/>
          <w:marRight w:val="0"/>
          <w:marTop w:val="0"/>
          <w:marBottom w:val="0"/>
          <w:divBdr>
            <w:top w:val="none" w:sz="0" w:space="0" w:color="auto"/>
            <w:left w:val="none" w:sz="0" w:space="0" w:color="auto"/>
            <w:bottom w:val="none" w:sz="0" w:space="0" w:color="auto"/>
            <w:right w:val="none" w:sz="0" w:space="0" w:color="auto"/>
          </w:divBdr>
          <w:divsChild>
            <w:div w:id="579095115">
              <w:marLeft w:val="0"/>
              <w:marRight w:val="0"/>
              <w:marTop w:val="0"/>
              <w:marBottom w:val="0"/>
              <w:divBdr>
                <w:top w:val="none" w:sz="0" w:space="0" w:color="auto"/>
                <w:left w:val="none" w:sz="0" w:space="0" w:color="auto"/>
                <w:bottom w:val="none" w:sz="0" w:space="0" w:color="auto"/>
                <w:right w:val="none" w:sz="0" w:space="0" w:color="auto"/>
              </w:divBdr>
              <w:divsChild>
                <w:div w:id="1404376517">
                  <w:marLeft w:val="0"/>
                  <w:marRight w:val="0"/>
                  <w:marTop w:val="0"/>
                  <w:marBottom w:val="0"/>
                  <w:divBdr>
                    <w:top w:val="none" w:sz="0" w:space="0" w:color="auto"/>
                    <w:left w:val="none" w:sz="0" w:space="0" w:color="auto"/>
                    <w:bottom w:val="none" w:sz="0" w:space="0" w:color="auto"/>
                    <w:right w:val="none" w:sz="0" w:space="0" w:color="auto"/>
                  </w:divBdr>
                  <w:divsChild>
                    <w:div w:id="1520969916">
                      <w:marLeft w:val="0"/>
                      <w:marRight w:val="0"/>
                      <w:marTop w:val="0"/>
                      <w:marBottom w:val="0"/>
                      <w:divBdr>
                        <w:top w:val="none" w:sz="0" w:space="0" w:color="auto"/>
                        <w:left w:val="none" w:sz="0" w:space="0" w:color="auto"/>
                        <w:bottom w:val="none" w:sz="0" w:space="0" w:color="auto"/>
                        <w:right w:val="none" w:sz="0" w:space="0" w:color="auto"/>
                      </w:divBdr>
                      <w:divsChild>
                        <w:div w:id="123043294">
                          <w:marLeft w:val="0"/>
                          <w:marRight w:val="0"/>
                          <w:marTop w:val="0"/>
                          <w:marBottom w:val="0"/>
                          <w:divBdr>
                            <w:top w:val="none" w:sz="0" w:space="0" w:color="auto"/>
                            <w:left w:val="none" w:sz="0" w:space="0" w:color="auto"/>
                            <w:bottom w:val="none" w:sz="0" w:space="0" w:color="auto"/>
                            <w:right w:val="none" w:sz="0" w:space="0" w:color="auto"/>
                          </w:divBdr>
                          <w:divsChild>
                            <w:div w:id="1661613073">
                              <w:marLeft w:val="0"/>
                              <w:marRight w:val="0"/>
                              <w:marTop w:val="0"/>
                              <w:marBottom w:val="0"/>
                              <w:divBdr>
                                <w:top w:val="none" w:sz="0" w:space="0" w:color="auto"/>
                                <w:left w:val="none" w:sz="0" w:space="0" w:color="auto"/>
                                <w:bottom w:val="none" w:sz="0" w:space="0" w:color="auto"/>
                                <w:right w:val="none" w:sz="0" w:space="0" w:color="auto"/>
                              </w:divBdr>
                              <w:divsChild>
                                <w:div w:id="323512560">
                                  <w:marLeft w:val="0"/>
                                  <w:marRight w:val="0"/>
                                  <w:marTop w:val="0"/>
                                  <w:marBottom w:val="0"/>
                                  <w:divBdr>
                                    <w:top w:val="none" w:sz="0" w:space="0" w:color="auto"/>
                                    <w:left w:val="none" w:sz="0" w:space="0" w:color="auto"/>
                                    <w:bottom w:val="none" w:sz="0" w:space="0" w:color="auto"/>
                                    <w:right w:val="none" w:sz="0" w:space="0" w:color="auto"/>
                                  </w:divBdr>
                                  <w:divsChild>
                                    <w:div w:id="615908993">
                                      <w:marLeft w:val="0"/>
                                      <w:marRight w:val="0"/>
                                      <w:marTop w:val="0"/>
                                      <w:marBottom w:val="0"/>
                                      <w:divBdr>
                                        <w:top w:val="none" w:sz="0" w:space="0" w:color="auto"/>
                                        <w:left w:val="none" w:sz="0" w:space="0" w:color="auto"/>
                                        <w:bottom w:val="none" w:sz="0" w:space="0" w:color="auto"/>
                                        <w:right w:val="none" w:sz="0" w:space="0" w:color="auto"/>
                                      </w:divBdr>
                                      <w:divsChild>
                                        <w:div w:id="1120682219">
                                          <w:marLeft w:val="0"/>
                                          <w:marRight w:val="0"/>
                                          <w:marTop w:val="0"/>
                                          <w:marBottom w:val="0"/>
                                          <w:divBdr>
                                            <w:top w:val="none" w:sz="0" w:space="0" w:color="auto"/>
                                            <w:left w:val="none" w:sz="0" w:space="0" w:color="auto"/>
                                            <w:bottom w:val="none" w:sz="0" w:space="0" w:color="auto"/>
                                            <w:right w:val="none" w:sz="0" w:space="0" w:color="auto"/>
                                          </w:divBdr>
                                          <w:divsChild>
                                            <w:div w:id="485249048">
                                              <w:marLeft w:val="0"/>
                                              <w:marRight w:val="0"/>
                                              <w:marTop w:val="0"/>
                                              <w:marBottom w:val="0"/>
                                              <w:divBdr>
                                                <w:top w:val="none" w:sz="0" w:space="0" w:color="auto"/>
                                                <w:left w:val="none" w:sz="0" w:space="0" w:color="auto"/>
                                                <w:bottom w:val="none" w:sz="0" w:space="0" w:color="auto"/>
                                                <w:right w:val="none" w:sz="0" w:space="0" w:color="auto"/>
                                              </w:divBdr>
                                              <w:divsChild>
                                                <w:div w:id="247353554">
                                                  <w:marLeft w:val="0"/>
                                                  <w:marRight w:val="0"/>
                                                  <w:marTop w:val="0"/>
                                                  <w:marBottom w:val="0"/>
                                                  <w:divBdr>
                                                    <w:top w:val="none" w:sz="0" w:space="0" w:color="auto"/>
                                                    <w:left w:val="none" w:sz="0" w:space="0" w:color="auto"/>
                                                    <w:bottom w:val="none" w:sz="0" w:space="0" w:color="auto"/>
                                                    <w:right w:val="none" w:sz="0" w:space="0" w:color="auto"/>
                                                  </w:divBdr>
                                                  <w:divsChild>
                                                    <w:div w:id="2043557568">
                                                      <w:marLeft w:val="0"/>
                                                      <w:marRight w:val="0"/>
                                                      <w:marTop w:val="0"/>
                                                      <w:marBottom w:val="0"/>
                                                      <w:divBdr>
                                                        <w:top w:val="none" w:sz="0" w:space="0" w:color="auto"/>
                                                        <w:left w:val="none" w:sz="0" w:space="0" w:color="auto"/>
                                                        <w:bottom w:val="none" w:sz="0" w:space="0" w:color="auto"/>
                                                        <w:right w:val="none" w:sz="0" w:space="0" w:color="auto"/>
                                                      </w:divBdr>
                                                      <w:divsChild>
                                                        <w:div w:id="42225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2607110">
      <w:bodyDiv w:val="1"/>
      <w:marLeft w:val="0"/>
      <w:marRight w:val="0"/>
      <w:marTop w:val="0"/>
      <w:marBottom w:val="0"/>
      <w:divBdr>
        <w:top w:val="none" w:sz="0" w:space="0" w:color="auto"/>
        <w:left w:val="none" w:sz="0" w:space="0" w:color="auto"/>
        <w:bottom w:val="none" w:sz="0" w:space="0" w:color="auto"/>
        <w:right w:val="none" w:sz="0" w:space="0" w:color="auto"/>
      </w:divBdr>
    </w:div>
    <w:div w:id="2074768189">
      <w:bodyDiv w:val="1"/>
      <w:marLeft w:val="0"/>
      <w:marRight w:val="0"/>
      <w:marTop w:val="0"/>
      <w:marBottom w:val="0"/>
      <w:divBdr>
        <w:top w:val="none" w:sz="0" w:space="0" w:color="auto"/>
        <w:left w:val="none" w:sz="0" w:space="0" w:color="auto"/>
        <w:bottom w:val="none" w:sz="0" w:space="0" w:color="auto"/>
        <w:right w:val="none" w:sz="0" w:space="0" w:color="auto"/>
      </w:divBdr>
      <w:divsChild>
        <w:div w:id="1542982340">
          <w:marLeft w:val="0"/>
          <w:marRight w:val="0"/>
          <w:marTop w:val="0"/>
          <w:marBottom w:val="0"/>
          <w:divBdr>
            <w:top w:val="none" w:sz="0" w:space="0" w:color="auto"/>
            <w:left w:val="none" w:sz="0" w:space="0" w:color="auto"/>
            <w:bottom w:val="none" w:sz="0" w:space="0" w:color="auto"/>
            <w:right w:val="none" w:sz="0" w:space="0" w:color="auto"/>
          </w:divBdr>
        </w:div>
        <w:div w:id="1693262990">
          <w:marLeft w:val="0"/>
          <w:marRight w:val="0"/>
          <w:marTop w:val="0"/>
          <w:marBottom w:val="0"/>
          <w:divBdr>
            <w:top w:val="none" w:sz="0" w:space="0" w:color="auto"/>
            <w:left w:val="none" w:sz="0" w:space="0" w:color="auto"/>
            <w:bottom w:val="none" w:sz="0" w:space="0" w:color="auto"/>
            <w:right w:val="none" w:sz="0" w:space="0" w:color="auto"/>
          </w:divBdr>
        </w:div>
      </w:divsChild>
    </w:div>
    <w:div w:id="2075659434">
      <w:bodyDiv w:val="1"/>
      <w:marLeft w:val="0"/>
      <w:marRight w:val="0"/>
      <w:marTop w:val="0"/>
      <w:marBottom w:val="0"/>
      <w:divBdr>
        <w:top w:val="none" w:sz="0" w:space="0" w:color="auto"/>
        <w:left w:val="none" w:sz="0" w:space="0" w:color="auto"/>
        <w:bottom w:val="none" w:sz="0" w:space="0" w:color="auto"/>
        <w:right w:val="none" w:sz="0" w:space="0" w:color="auto"/>
      </w:divBdr>
      <w:divsChild>
        <w:div w:id="1397625153">
          <w:marLeft w:val="0"/>
          <w:marRight w:val="0"/>
          <w:marTop w:val="0"/>
          <w:marBottom w:val="0"/>
          <w:divBdr>
            <w:top w:val="none" w:sz="0" w:space="0" w:color="auto"/>
            <w:left w:val="none" w:sz="0" w:space="0" w:color="auto"/>
            <w:bottom w:val="none" w:sz="0" w:space="0" w:color="auto"/>
            <w:right w:val="none" w:sz="0" w:space="0" w:color="auto"/>
          </w:divBdr>
          <w:divsChild>
            <w:div w:id="1534996809">
              <w:marLeft w:val="0"/>
              <w:marRight w:val="0"/>
              <w:marTop w:val="0"/>
              <w:marBottom w:val="0"/>
              <w:divBdr>
                <w:top w:val="none" w:sz="0" w:space="0" w:color="auto"/>
                <w:left w:val="none" w:sz="0" w:space="0" w:color="auto"/>
                <w:bottom w:val="none" w:sz="0" w:space="0" w:color="auto"/>
                <w:right w:val="none" w:sz="0" w:space="0" w:color="auto"/>
              </w:divBdr>
              <w:divsChild>
                <w:div w:id="1637374047">
                  <w:marLeft w:val="0"/>
                  <w:marRight w:val="0"/>
                  <w:marTop w:val="0"/>
                  <w:marBottom w:val="0"/>
                  <w:divBdr>
                    <w:top w:val="none" w:sz="0" w:space="0" w:color="auto"/>
                    <w:left w:val="none" w:sz="0" w:space="0" w:color="auto"/>
                    <w:bottom w:val="none" w:sz="0" w:space="0" w:color="auto"/>
                    <w:right w:val="none" w:sz="0" w:space="0" w:color="auto"/>
                  </w:divBdr>
                  <w:divsChild>
                    <w:div w:id="1756047315">
                      <w:marLeft w:val="0"/>
                      <w:marRight w:val="0"/>
                      <w:marTop w:val="0"/>
                      <w:marBottom w:val="0"/>
                      <w:divBdr>
                        <w:top w:val="none" w:sz="0" w:space="0" w:color="auto"/>
                        <w:left w:val="none" w:sz="0" w:space="0" w:color="auto"/>
                        <w:bottom w:val="none" w:sz="0" w:space="0" w:color="auto"/>
                        <w:right w:val="none" w:sz="0" w:space="0" w:color="auto"/>
                      </w:divBdr>
                      <w:divsChild>
                        <w:div w:id="78034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478364">
      <w:bodyDiv w:val="1"/>
      <w:marLeft w:val="0"/>
      <w:marRight w:val="0"/>
      <w:marTop w:val="0"/>
      <w:marBottom w:val="0"/>
      <w:divBdr>
        <w:top w:val="none" w:sz="0" w:space="0" w:color="auto"/>
        <w:left w:val="none" w:sz="0" w:space="0" w:color="auto"/>
        <w:bottom w:val="none" w:sz="0" w:space="0" w:color="auto"/>
        <w:right w:val="none" w:sz="0" w:space="0" w:color="auto"/>
      </w:divBdr>
    </w:div>
    <w:div w:id="2080907938">
      <w:bodyDiv w:val="1"/>
      <w:marLeft w:val="0"/>
      <w:marRight w:val="0"/>
      <w:marTop w:val="0"/>
      <w:marBottom w:val="0"/>
      <w:divBdr>
        <w:top w:val="none" w:sz="0" w:space="0" w:color="auto"/>
        <w:left w:val="none" w:sz="0" w:space="0" w:color="auto"/>
        <w:bottom w:val="none" w:sz="0" w:space="0" w:color="auto"/>
        <w:right w:val="none" w:sz="0" w:space="0" w:color="auto"/>
      </w:divBdr>
      <w:divsChild>
        <w:div w:id="801340414">
          <w:marLeft w:val="136"/>
          <w:marRight w:val="136"/>
          <w:marTop w:val="0"/>
          <w:marBottom w:val="136"/>
          <w:divBdr>
            <w:top w:val="none" w:sz="0" w:space="0" w:color="auto"/>
            <w:left w:val="none" w:sz="0" w:space="0" w:color="auto"/>
            <w:bottom w:val="none" w:sz="0" w:space="0" w:color="auto"/>
            <w:right w:val="none" w:sz="0" w:space="0" w:color="auto"/>
          </w:divBdr>
          <w:divsChild>
            <w:div w:id="520360932">
              <w:marLeft w:val="0"/>
              <w:marRight w:val="0"/>
              <w:marTop w:val="0"/>
              <w:marBottom w:val="0"/>
              <w:divBdr>
                <w:top w:val="none" w:sz="0" w:space="0" w:color="auto"/>
                <w:left w:val="none" w:sz="0" w:space="0" w:color="auto"/>
                <w:bottom w:val="none" w:sz="0" w:space="0" w:color="auto"/>
                <w:right w:val="none" w:sz="0" w:space="0" w:color="auto"/>
              </w:divBdr>
              <w:divsChild>
                <w:div w:id="459686147">
                  <w:marLeft w:val="0"/>
                  <w:marRight w:val="0"/>
                  <w:marTop w:val="0"/>
                  <w:marBottom w:val="0"/>
                  <w:divBdr>
                    <w:top w:val="none" w:sz="0" w:space="0" w:color="auto"/>
                    <w:left w:val="none" w:sz="0" w:space="0" w:color="auto"/>
                    <w:bottom w:val="none" w:sz="0" w:space="0" w:color="auto"/>
                    <w:right w:val="none" w:sz="0" w:space="0" w:color="auto"/>
                  </w:divBdr>
                </w:div>
                <w:div w:id="1677998037">
                  <w:marLeft w:val="0"/>
                  <w:marRight w:val="0"/>
                  <w:marTop w:val="0"/>
                  <w:marBottom w:val="0"/>
                  <w:divBdr>
                    <w:top w:val="none" w:sz="0" w:space="0" w:color="auto"/>
                    <w:left w:val="none" w:sz="0" w:space="0" w:color="auto"/>
                    <w:bottom w:val="none" w:sz="0" w:space="0" w:color="auto"/>
                    <w:right w:val="none" w:sz="0" w:space="0" w:color="auto"/>
                  </w:divBdr>
                </w:div>
                <w:div w:id="1905410206">
                  <w:marLeft w:val="0"/>
                  <w:marRight w:val="0"/>
                  <w:marTop w:val="0"/>
                  <w:marBottom w:val="0"/>
                  <w:divBdr>
                    <w:top w:val="none" w:sz="0" w:space="0" w:color="auto"/>
                    <w:left w:val="none" w:sz="0" w:space="0" w:color="auto"/>
                    <w:bottom w:val="none" w:sz="0" w:space="0" w:color="auto"/>
                    <w:right w:val="none" w:sz="0" w:space="0" w:color="auto"/>
                  </w:divBdr>
                </w:div>
                <w:div w:id="20071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292474">
      <w:bodyDiv w:val="1"/>
      <w:marLeft w:val="0"/>
      <w:marRight w:val="0"/>
      <w:marTop w:val="0"/>
      <w:marBottom w:val="0"/>
      <w:divBdr>
        <w:top w:val="none" w:sz="0" w:space="0" w:color="auto"/>
        <w:left w:val="none" w:sz="0" w:space="0" w:color="auto"/>
        <w:bottom w:val="none" w:sz="0" w:space="0" w:color="auto"/>
        <w:right w:val="none" w:sz="0" w:space="0" w:color="auto"/>
      </w:divBdr>
    </w:div>
    <w:div w:id="2083794137">
      <w:bodyDiv w:val="1"/>
      <w:marLeft w:val="0"/>
      <w:marRight w:val="0"/>
      <w:marTop w:val="0"/>
      <w:marBottom w:val="0"/>
      <w:divBdr>
        <w:top w:val="none" w:sz="0" w:space="0" w:color="auto"/>
        <w:left w:val="none" w:sz="0" w:space="0" w:color="auto"/>
        <w:bottom w:val="none" w:sz="0" w:space="0" w:color="auto"/>
        <w:right w:val="none" w:sz="0" w:space="0" w:color="auto"/>
      </w:divBdr>
    </w:div>
    <w:div w:id="2091193274">
      <w:bodyDiv w:val="1"/>
      <w:marLeft w:val="0"/>
      <w:marRight w:val="0"/>
      <w:marTop w:val="0"/>
      <w:marBottom w:val="0"/>
      <w:divBdr>
        <w:top w:val="none" w:sz="0" w:space="0" w:color="auto"/>
        <w:left w:val="none" w:sz="0" w:space="0" w:color="auto"/>
        <w:bottom w:val="none" w:sz="0" w:space="0" w:color="auto"/>
        <w:right w:val="none" w:sz="0" w:space="0" w:color="auto"/>
      </w:divBdr>
    </w:div>
    <w:div w:id="2099523756">
      <w:bodyDiv w:val="1"/>
      <w:marLeft w:val="0"/>
      <w:marRight w:val="0"/>
      <w:marTop w:val="0"/>
      <w:marBottom w:val="0"/>
      <w:divBdr>
        <w:top w:val="none" w:sz="0" w:space="0" w:color="auto"/>
        <w:left w:val="none" w:sz="0" w:space="0" w:color="auto"/>
        <w:bottom w:val="none" w:sz="0" w:space="0" w:color="auto"/>
        <w:right w:val="none" w:sz="0" w:space="0" w:color="auto"/>
      </w:divBdr>
    </w:div>
    <w:div w:id="2099907531">
      <w:bodyDiv w:val="1"/>
      <w:marLeft w:val="0"/>
      <w:marRight w:val="0"/>
      <w:marTop w:val="0"/>
      <w:marBottom w:val="0"/>
      <w:divBdr>
        <w:top w:val="none" w:sz="0" w:space="0" w:color="auto"/>
        <w:left w:val="none" w:sz="0" w:space="0" w:color="auto"/>
        <w:bottom w:val="none" w:sz="0" w:space="0" w:color="auto"/>
        <w:right w:val="none" w:sz="0" w:space="0" w:color="auto"/>
      </w:divBdr>
      <w:divsChild>
        <w:div w:id="533274374">
          <w:marLeft w:val="0"/>
          <w:marRight w:val="0"/>
          <w:marTop w:val="0"/>
          <w:marBottom w:val="0"/>
          <w:divBdr>
            <w:top w:val="none" w:sz="0" w:space="0" w:color="auto"/>
            <w:left w:val="none" w:sz="0" w:space="0" w:color="auto"/>
            <w:bottom w:val="none" w:sz="0" w:space="0" w:color="auto"/>
            <w:right w:val="none" w:sz="0" w:space="0" w:color="auto"/>
          </w:divBdr>
          <w:divsChild>
            <w:div w:id="1383679462">
              <w:marLeft w:val="0"/>
              <w:marRight w:val="0"/>
              <w:marTop w:val="0"/>
              <w:marBottom w:val="0"/>
              <w:divBdr>
                <w:top w:val="none" w:sz="0" w:space="0" w:color="auto"/>
                <w:left w:val="none" w:sz="0" w:space="0" w:color="auto"/>
                <w:bottom w:val="none" w:sz="0" w:space="0" w:color="auto"/>
                <w:right w:val="none" w:sz="0" w:space="0" w:color="auto"/>
              </w:divBdr>
              <w:divsChild>
                <w:div w:id="125051298">
                  <w:marLeft w:val="0"/>
                  <w:marRight w:val="0"/>
                  <w:marTop w:val="0"/>
                  <w:marBottom w:val="0"/>
                  <w:divBdr>
                    <w:top w:val="none" w:sz="0" w:space="0" w:color="auto"/>
                    <w:left w:val="none" w:sz="0" w:space="0" w:color="auto"/>
                    <w:bottom w:val="none" w:sz="0" w:space="0" w:color="auto"/>
                    <w:right w:val="none" w:sz="0" w:space="0" w:color="auto"/>
                  </w:divBdr>
                  <w:divsChild>
                    <w:div w:id="619186417">
                      <w:marLeft w:val="0"/>
                      <w:marRight w:val="0"/>
                      <w:marTop w:val="0"/>
                      <w:marBottom w:val="0"/>
                      <w:divBdr>
                        <w:top w:val="none" w:sz="0" w:space="0" w:color="auto"/>
                        <w:left w:val="none" w:sz="0" w:space="0" w:color="auto"/>
                        <w:bottom w:val="none" w:sz="0" w:space="0" w:color="auto"/>
                        <w:right w:val="none" w:sz="0" w:space="0" w:color="auto"/>
                      </w:divBdr>
                      <w:divsChild>
                        <w:div w:id="905384462">
                          <w:marLeft w:val="0"/>
                          <w:marRight w:val="0"/>
                          <w:marTop w:val="0"/>
                          <w:marBottom w:val="0"/>
                          <w:divBdr>
                            <w:top w:val="none" w:sz="0" w:space="0" w:color="auto"/>
                            <w:left w:val="none" w:sz="0" w:space="0" w:color="auto"/>
                            <w:bottom w:val="none" w:sz="0" w:space="0" w:color="auto"/>
                            <w:right w:val="none" w:sz="0" w:space="0" w:color="auto"/>
                          </w:divBdr>
                          <w:divsChild>
                            <w:div w:id="173723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213249">
      <w:bodyDiv w:val="1"/>
      <w:marLeft w:val="0"/>
      <w:marRight w:val="0"/>
      <w:marTop w:val="0"/>
      <w:marBottom w:val="0"/>
      <w:divBdr>
        <w:top w:val="none" w:sz="0" w:space="0" w:color="auto"/>
        <w:left w:val="none" w:sz="0" w:space="0" w:color="auto"/>
        <w:bottom w:val="none" w:sz="0" w:space="0" w:color="auto"/>
        <w:right w:val="none" w:sz="0" w:space="0" w:color="auto"/>
      </w:divBdr>
      <w:divsChild>
        <w:div w:id="560217412">
          <w:marLeft w:val="0"/>
          <w:marRight w:val="0"/>
          <w:marTop w:val="0"/>
          <w:marBottom w:val="0"/>
          <w:divBdr>
            <w:top w:val="none" w:sz="0" w:space="0" w:color="auto"/>
            <w:left w:val="none" w:sz="0" w:space="0" w:color="auto"/>
            <w:bottom w:val="none" w:sz="0" w:space="0" w:color="auto"/>
            <w:right w:val="none" w:sz="0" w:space="0" w:color="auto"/>
          </w:divBdr>
          <w:divsChild>
            <w:div w:id="1601599774">
              <w:marLeft w:val="0"/>
              <w:marRight w:val="0"/>
              <w:marTop w:val="0"/>
              <w:marBottom w:val="0"/>
              <w:divBdr>
                <w:top w:val="none" w:sz="0" w:space="0" w:color="auto"/>
                <w:left w:val="none" w:sz="0" w:space="0" w:color="auto"/>
                <w:bottom w:val="none" w:sz="0" w:space="0" w:color="auto"/>
                <w:right w:val="none" w:sz="0" w:space="0" w:color="auto"/>
              </w:divBdr>
              <w:divsChild>
                <w:div w:id="2025783629">
                  <w:marLeft w:val="0"/>
                  <w:marRight w:val="0"/>
                  <w:marTop w:val="0"/>
                  <w:marBottom w:val="0"/>
                  <w:divBdr>
                    <w:top w:val="none" w:sz="0" w:space="0" w:color="auto"/>
                    <w:left w:val="none" w:sz="0" w:space="0" w:color="auto"/>
                    <w:bottom w:val="none" w:sz="0" w:space="0" w:color="auto"/>
                    <w:right w:val="none" w:sz="0" w:space="0" w:color="auto"/>
                  </w:divBdr>
                  <w:divsChild>
                    <w:div w:id="453792937">
                      <w:marLeft w:val="0"/>
                      <w:marRight w:val="0"/>
                      <w:marTop w:val="0"/>
                      <w:marBottom w:val="0"/>
                      <w:divBdr>
                        <w:top w:val="none" w:sz="0" w:space="0" w:color="auto"/>
                        <w:left w:val="none" w:sz="0" w:space="0" w:color="auto"/>
                        <w:bottom w:val="none" w:sz="0" w:space="0" w:color="auto"/>
                        <w:right w:val="none" w:sz="0" w:space="0" w:color="auto"/>
                      </w:divBdr>
                      <w:divsChild>
                        <w:div w:id="39087646">
                          <w:marLeft w:val="0"/>
                          <w:marRight w:val="0"/>
                          <w:marTop w:val="0"/>
                          <w:marBottom w:val="0"/>
                          <w:divBdr>
                            <w:top w:val="none" w:sz="0" w:space="0" w:color="auto"/>
                            <w:left w:val="none" w:sz="0" w:space="0" w:color="auto"/>
                            <w:bottom w:val="none" w:sz="0" w:space="0" w:color="auto"/>
                            <w:right w:val="none" w:sz="0" w:space="0" w:color="auto"/>
                          </w:divBdr>
                          <w:divsChild>
                            <w:div w:id="181632582">
                              <w:marLeft w:val="0"/>
                              <w:marRight w:val="0"/>
                              <w:marTop w:val="0"/>
                              <w:marBottom w:val="0"/>
                              <w:divBdr>
                                <w:top w:val="none" w:sz="0" w:space="0" w:color="auto"/>
                                <w:left w:val="none" w:sz="0" w:space="0" w:color="auto"/>
                                <w:bottom w:val="none" w:sz="0" w:space="0" w:color="auto"/>
                                <w:right w:val="none" w:sz="0" w:space="0" w:color="auto"/>
                              </w:divBdr>
                              <w:divsChild>
                                <w:div w:id="742066474">
                                  <w:marLeft w:val="0"/>
                                  <w:marRight w:val="0"/>
                                  <w:marTop w:val="0"/>
                                  <w:marBottom w:val="0"/>
                                  <w:divBdr>
                                    <w:top w:val="none" w:sz="0" w:space="0" w:color="auto"/>
                                    <w:left w:val="none" w:sz="0" w:space="0" w:color="auto"/>
                                    <w:bottom w:val="none" w:sz="0" w:space="0" w:color="auto"/>
                                    <w:right w:val="none" w:sz="0" w:space="0" w:color="auto"/>
                                  </w:divBdr>
                                  <w:divsChild>
                                    <w:div w:id="514078375">
                                      <w:marLeft w:val="0"/>
                                      <w:marRight w:val="0"/>
                                      <w:marTop w:val="0"/>
                                      <w:marBottom w:val="0"/>
                                      <w:divBdr>
                                        <w:top w:val="none" w:sz="0" w:space="0" w:color="auto"/>
                                        <w:left w:val="none" w:sz="0" w:space="0" w:color="auto"/>
                                        <w:bottom w:val="none" w:sz="0" w:space="0" w:color="auto"/>
                                        <w:right w:val="none" w:sz="0" w:space="0" w:color="auto"/>
                                      </w:divBdr>
                                      <w:divsChild>
                                        <w:div w:id="76564783">
                                          <w:marLeft w:val="0"/>
                                          <w:marRight w:val="0"/>
                                          <w:marTop w:val="0"/>
                                          <w:marBottom w:val="0"/>
                                          <w:divBdr>
                                            <w:top w:val="none" w:sz="0" w:space="0" w:color="auto"/>
                                            <w:left w:val="none" w:sz="0" w:space="0" w:color="auto"/>
                                            <w:bottom w:val="none" w:sz="0" w:space="0" w:color="auto"/>
                                            <w:right w:val="none" w:sz="0" w:space="0" w:color="auto"/>
                                          </w:divBdr>
                                        </w:div>
                                        <w:div w:id="107859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3331811">
      <w:bodyDiv w:val="1"/>
      <w:marLeft w:val="0"/>
      <w:marRight w:val="0"/>
      <w:marTop w:val="0"/>
      <w:marBottom w:val="0"/>
      <w:divBdr>
        <w:top w:val="none" w:sz="0" w:space="0" w:color="auto"/>
        <w:left w:val="none" w:sz="0" w:space="0" w:color="auto"/>
        <w:bottom w:val="none" w:sz="0" w:space="0" w:color="auto"/>
        <w:right w:val="none" w:sz="0" w:space="0" w:color="auto"/>
      </w:divBdr>
      <w:divsChild>
        <w:div w:id="618418520">
          <w:marLeft w:val="0"/>
          <w:marRight w:val="0"/>
          <w:marTop w:val="0"/>
          <w:marBottom w:val="0"/>
          <w:divBdr>
            <w:top w:val="none" w:sz="0" w:space="0" w:color="auto"/>
            <w:left w:val="none" w:sz="0" w:space="0" w:color="auto"/>
            <w:bottom w:val="none" w:sz="0" w:space="0" w:color="auto"/>
            <w:right w:val="none" w:sz="0" w:space="0" w:color="auto"/>
          </w:divBdr>
        </w:div>
        <w:div w:id="1302349272">
          <w:marLeft w:val="0"/>
          <w:marRight w:val="0"/>
          <w:marTop w:val="0"/>
          <w:marBottom w:val="0"/>
          <w:divBdr>
            <w:top w:val="none" w:sz="0" w:space="0" w:color="auto"/>
            <w:left w:val="none" w:sz="0" w:space="0" w:color="auto"/>
            <w:bottom w:val="none" w:sz="0" w:space="0" w:color="auto"/>
            <w:right w:val="none" w:sz="0" w:space="0" w:color="auto"/>
          </w:divBdr>
          <w:divsChild>
            <w:div w:id="1362129900">
              <w:marLeft w:val="0"/>
              <w:marRight w:val="0"/>
              <w:marTop w:val="0"/>
              <w:marBottom w:val="0"/>
              <w:divBdr>
                <w:top w:val="none" w:sz="0" w:space="0" w:color="auto"/>
                <w:left w:val="none" w:sz="0" w:space="0" w:color="auto"/>
                <w:bottom w:val="none" w:sz="0" w:space="0" w:color="auto"/>
                <w:right w:val="none" w:sz="0" w:space="0" w:color="auto"/>
              </w:divBdr>
              <w:divsChild>
                <w:div w:id="269897759">
                  <w:marLeft w:val="0"/>
                  <w:marRight w:val="0"/>
                  <w:marTop w:val="0"/>
                  <w:marBottom w:val="0"/>
                  <w:divBdr>
                    <w:top w:val="none" w:sz="0" w:space="0" w:color="auto"/>
                    <w:left w:val="none" w:sz="0" w:space="0" w:color="auto"/>
                    <w:bottom w:val="none" w:sz="0" w:space="0" w:color="auto"/>
                    <w:right w:val="none" w:sz="0" w:space="0" w:color="auto"/>
                  </w:divBdr>
                  <w:divsChild>
                    <w:div w:id="1256129099">
                      <w:marLeft w:val="0"/>
                      <w:marRight w:val="0"/>
                      <w:marTop w:val="0"/>
                      <w:marBottom w:val="0"/>
                      <w:divBdr>
                        <w:top w:val="none" w:sz="0" w:space="0" w:color="auto"/>
                        <w:left w:val="none" w:sz="0" w:space="0" w:color="auto"/>
                        <w:bottom w:val="none" w:sz="0" w:space="0" w:color="auto"/>
                        <w:right w:val="none" w:sz="0" w:space="0" w:color="auto"/>
                      </w:divBdr>
                      <w:divsChild>
                        <w:div w:id="288322813">
                          <w:marLeft w:val="0"/>
                          <w:marRight w:val="0"/>
                          <w:marTop w:val="0"/>
                          <w:marBottom w:val="0"/>
                          <w:divBdr>
                            <w:top w:val="none" w:sz="0" w:space="0" w:color="auto"/>
                            <w:left w:val="none" w:sz="0" w:space="0" w:color="auto"/>
                            <w:bottom w:val="none" w:sz="0" w:space="0" w:color="auto"/>
                            <w:right w:val="none" w:sz="0" w:space="0" w:color="auto"/>
                          </w:divBdr>
                          <w:divsChild>
                            <w:div w:id="1059789089">
                              <w:marLeft w:val="0"/>
                              <w:marRight w:val="0"/>
                              <w:marTop w:val="0"/>
                              <w:marBottom w:val="0"/>
                              <w:divBdr>
                                <w:top w:val="none" w:sz="0" w:space="0" w:color="auto"/>
                                <w:left w:val="none" w:sz="0" w:space="0" w:color="auto"/>
                                <w:bottom w:val="none" w:sz="0" w:space="0" w:color="auto"/>
                                <w:right w:val="none" w:sz="0" w:space="0" w:color="auto"/>
                              </w:divBdr>
                              <w:divsChild>
                                <w:div w:id="1032612983">
                                  <w:marLeft w:val="0"/>
                                  <w:marRight w:val="0"/>
                                  <w:marTop w:val="0"/>
                                  <w:marBottom w:val="0"/>
                                  <w:divBdr>
                                    <w:top w:val="none" w:sz="0" w:space="0" w:color="auto"/>
                                    <w:left w:val="none" w:sz="0" w:space="0" w:color="auto"/>
                                    <w:bottom w:val="none" w:sz="0" w:space="0" w:color="auto"/>
                                    <w:right w:val="none" w:sz="0" w:space="0" w:color="auto"/>
                                  </w:divBdr>
                                  <w:divsChild>
                                    <w:div w:id="1496844874">
                                      <w:marLeft w:val="0"/>
                                      <w:marRight w:val="0"/>
                                      <w:marTop w:val="0"/>
                                      <w:marBottom w:val="0"/>
                                      <w:divBdr>
                                        <w:top w:val="none" w:sz="0" w:space="0" w:color="auto"/>
                                        <w:left w:val="none" w:sz="0" w:space="0" w:color="auto"/>
                                        <w:bottom w:val="none" w:sz="0" w:space="0" w:color="auto"/>
                                        <w:right w:val="none" w:sz="0" w:space="0" w:color="auto"/>
                                      </w:divBdr>
                                      <w:divsChild>
                                        <w:div w:id="1523666194">
                                          <w:marLeft w:val="0"/>
                                          <w:marRight w:val="0"/>
                                          <w:marTop w:val="0"/>
                                          <w:marBottom w:val="0"/>
                                          <w:divBdr>
                                            <w:top w:val="none" w:sz="0" w:space="0" w:color="auto"/>
                                            <w:left w:val="none" w:sz="0" w:space="0" w:color="auto"/>
                                            <w:bottom w:val="none" w:sz="0" w:space="0" w:color="auto"/>
                                            <w:right w:val="none" w:sz="0" w:space="0" w:color="auto"/>
                                          </w:divBdr>
                                          <w:divsChild>
                                            <w:div w:id="436755495">
                                              <w:marLeft w:val="0"/>
                                              <w:marRight w:val="0"/>
                                              <w:marTop w:val="0"/>
                                              <w:marBottom w:val="0"/>
                                              <w:divBdr>
                                                <w:top w:val="none" w:sz="0" w:space="0" w:color="auto"/>
                                                <w:left w:val="none" w:sz="0" w:space="0" w:color="auto"/>
                                                <w:bottom w:val="none" w:sz="0" w:space="0" w:color="auto"/>
                                                <w:right w:val="none" w:sz="0" w:space="0" w:color="auto"/>
                                              </w:divBdr>
                                              <w:divsChild>
                                                <w:div w:id="1422600142">
                                                  <w:marLeft w:val="0"/>
                                                  <w:marRight w:val="0"/>
                                                  <w:marTop w:val="0"/>
                                                  <w:marBottom w:val="0"/>
                                                  <w:divBdr>
                                                    <w:top w:val="none" w:sz="0" w:space="0" w:color="auto"/>
                                                    <w:left w:val="none" w:sz="0" w:space="0" w:color="auto"/>
                                                    <w:bottom w:val="none" w:sz="0" w:space="0" w:color="auto"/>
                                                    <w:right w:val="none" w:sz="0" w:space="0" w:color="auto"/>
                                                  </w:divBdr>
                                                  <w:divsChild>
                                                    <w:div w:id="1412047706">
                                                      <w:marLeft w:val="0"/>
                                                      <w:marRight w:val="0"/>
                                                      <w:marTop w:val="0"/>
                                                      <w:marBottom w:val="0"/>
                                                      <w:divBdr>
                                                        <w:top w:val="none" w:sz="0" w:space="0" w:color="auto"/>
                                                        <w:left w:val="none" w:sz="0" w:space="0" w:color="auto"/>
                                                        <w:bottom w:val="none" w:sz="0" w:space="0" w:color="auto"/>
                                                        <w:right w:val="none" w:sz="0" w:space="0" w:color="auto"/>
                                                      </w:divBdr>
                                                      <w:divsChild>
                                                        <w:div w:id="1247108722">
                                                          <w:marLeft w:val="0"/>
                                                          <w:marRight w:val="0"/>
                                                          <w:marTop w:val="0"/>
                                                          <w:marBottom w:val="0"/>
                                                          <w:divBdr>
                                                            <w:top w:val="none" w:sz="0" w:space="0" w:color="auto"/>
                                                            <w:left w:val="none" w:sz="0" w:space="0" w:color="auto"/>
                                                            <w:bottom w:val="none" w:sz="0" w:space="0" w:color="auto"/>
                                                            <w:right w:val="none" w:sz="0" w:space="0" w:color="auto"/>
                                                          </w:divBdr>
                                                          <w:divsChild>
                                                            <w:div w:id="227034062">
                                                              <w:marLeft w:val="0"/>
                                                              <w:marRight w:val="0"/>
                                                              <w:marTop w:val="0"/>
                                                              <w:marBottom w:val="0"/>
                                                              <w:divBdr>
                                                                <w:top w:val="none" w:sz="0" w:space="0" w:color="auto"/>
                                                                <w:left w:val="none" w:sz="0" w:space="0" w:color="auto"/>
                                                                <w:bottom w:val="none" w:sz="0" w:space="0" w:color="auto"/>
                                                                <w:right w:val="none" w:sz="0" w:space="0" w:color="auto"/>
                                                              </w:divBdr>
                                                              <w:divsChild>
                                                                <w:div w:id="1527406145">
                                                                  <w:marLeft w:val="0"/>
                                                                  <w:marRight w:val="0"/>
                                                                  <w:marTop w:val="0"/>
                                                                  <w:marBottom w:val="0"/>
                                                                  <w:divBdr>
                                                                    <w:top w:val="none" w:sz="0" w:space="0" w:color="auto"/>
                                                                    <w:left w:val="none" w:sz="0" w:space="0" w:color="auto"/>
                                                                    <w:bottom w:val="none" w:sz="0" w:space="0" w:color="auto"/>
                                                                    <w:right w:val="none" w:sz="0" w:space="0" w:color="auto"/>
                                                                  </w:divBdr>
                                                                  <w:divsChild>
                                                                    <w:div w:id="61343066">
                                                                      <w:marLeft w:val="0"/>
                                                                      <w:marRight w:val="0"/>
                                                                      <w:marTop w:val="0"/>
                                                                      <w:marBottom w:val="0"/>
                                                                      <w:divBdr>
                                                                        <w:top w:val="none" w:sz="0" w:space="0" w:color="auto"/>
                                                                        <w:left w:val="none" w:sz="0" w:space="0" w:color="auto"/>
                                                                        <w:bottom w:val="none" w:sz="0" w:space="0" w:color="auto"/>
                                                                        <w:right w:val="none" w:sz="0" w:space="0" w:color="auto"/>
                                                                      </w:divBdr>
                                                                    </w:div>
                                                                    <w:div w:id="307980115">
                                                                      <w:marLeft w:val="0"/>
                                                                      <w:marRight w:val="0"/>
                                                                      <w:marTop w:val="0"/>
                                                                      <w:marBottom w:val="0"/>
                                                                      <w:divBdr>
                                                                        <w:top w:val="none" w:sz="0" w:space="0" w:color="auto"/>
                                                                        <w:left w:val="none" w:sz="0" w:space="0" w:color="auto"/>
                                                                        <w:bottom w:val="none" w:sz="0" w:space="0" w:color="auto"/>
                                                                        <w:right w:val="none" w:sz="0" w:space="0" w:color="auto"/>
                                                                      </w:divBdr>
                                                                    </w:div>
                                                                    <w:div w:id="310326910">
                                                                      <w:marLeft w:val="0"/>
                                                                      <w:marRight w:val="0"/>
                                                                      <w:marTop w:val="0"/>
                                                                      <w:marBottom w:val="0"/>
                                                                      <w:divBdr>
                                                                        <w:top w:val="none" w:sz="0" w:space="0" w:color="auto"/>
                                                                        <w:left w:val="none" w:sz="0" w:space="0" w:color="auto"/>
                                                                        <w:bottom w:val="none" w:sz="0" w:space="0" w:color="auto"/>
                                                                        <w:right w:val="none" w:sz="0" w:space="0" w:color="auto"/>
                                                                      </w:divBdr>
                                                                    </w:div>
                                                                    <w:div w:id="593636872">
                                                                      <w:marLeft w:val="0"/>
                                                                      <w:marRight w:val="0"/>
                                                                      <w:marTop w:val="0"/>
                                                                      <w:marBottom w:val="0"/>
                                                                      <w:divBdr>
                                                                        <w:top w:val="none" w:sz="0" w:space="0" w:color="auto"/>
                                                                        <w:left w:val="none" w:sz="0" w:space="0" w:color="auto"/>
                                                                        <w:bottom w:val="none" w:sz="0" w:space="0" w:color="auto"/>
                                                                        <w:right w:val="none" w:sz="0" w:space="0" w:color="auto"/>
                                                                      </w:divBdr>
                                                                    </w:div>
                                                                    <w:div w:id="957836132">
                                                                      <w:marLeft w:val="0"/>
                                                                      <w:marRight w:val="0"/>
                                                                      <w:marTop w:val="0"/>
                                                                      <w:marBottom w:val="0"/>
                                                                      <w:divBdr>
                                                                        <w:top w:val="none" w:sz="0" w:space="0" w:color="auto"/>
                                                                        <w:left w:val="none" w:sz="0" w:space="0" w:color="auto"/>
                                                                        <w:bottom w:val="none" w:sz="0" w:space="0" w:color="auto"/>
                                                                        <w:right w:val="none" w:sz="0" w:space="0" w:color="auto"/>
                                                                      </w:divBdr>
                                                                    </w:div>
                                                                    <w:div w:id="1424833837">
                                                                      <w:marLeft w:val="0"/>
                                                                      <w:marRight w:val="0"/>
                                                                      <w:marTop w:val="0"/>
                                                                      <w:marBottom w:val="0"/>
                                                                      <w:divBdr>
                                                                        <w:top w:val="none" w:sz="0" w:space="0" w:color="auto"/>
                                                                        <w:left w:val="none" w:sz="0" w:space="0" w:color="auto"/>
                                                                        <w:bottom w:val="none" w:sz="0" w:space="0" w:color="auto"/>
                                                                        <w:right w:val="none" w:sz="0" w:space="0" w:color="auto"/>
                                                                      </w:divBdr>
                                                                    </w:div>
                                                                    <w:div w:id="1524006417">
                                                                      <w:marLeft w:val="0"/>
                                                                      <w:marRight w:val="0"/>
                                                                      <w:marTop w:val="0"/>
                                                                      <w:marBottom w:val="0"/>
                                                                      <w:divBdr>
                                                                        <w:top w:val="none" w:sz="0" w:space="0" w:color="auto"/>
                                                                        <w:left w:val="none" w:sz="0" w:space="0" w:color="auto"/>
                                                                        <w:bottom w:val="none" w:sz="0" w:space="0" w:color="auto"/>
                                                                        <w:right w:val="none" w:sz="0" w:space="0" w:color="auto"/>
                                                                      </w:divBdr>
                                                                    </w:div>
                                                                    <w:div w:id="1876891637">
                                                                      <w:marLeft w:val="0"/>
                                                                      <w:marRight w:val="0"/>
                                                                      <w:marTop w:val="0"/>
                                                                      <w:marBottom w:val="0"/>
                                                                      <w:divBdr>
                                                                        <w:top w:val="none" w:sz="0" w:space="0" w:color="auto"/>
                                                                        <w:left w:val="none" w:sz="0" w:space="0" w:color="auto"/>
                                                                        <w:bottom w:val="none" w:sz="0" w:space="0" w:color="auto"/>
                                                                        <w:right w:val="none" w:sz="0" w:space="0" w:color="auto"/>
                                                                      </w:divBdr>
                                                                    </w:div>
                                                                    <w:div w:id="2016806488">
                                                                      <w:marLeft w:val="0"/>
                                                                      <w:marRight w:val="0"/>
                                                                      <w:marTop w:val="0"/>
                                                                      <w:marBottom w:val="0"/>
                                                                      <w:divBdr>
                                                                        <w:top w:val="none" w:sz="0" w:space="0" w:color="auto"/>
                                                                        <w:left w:val="none" w:sz="0" w:space="0" w:color="auto"/>
                                                                        <w:bottom w:val="none" w:sz="0" w:space="0" w:color="auto"/>
                                                                        <w:right w:val="none" w:sz="0" w:space="0" w:color="auto"/>
                                                                      </w:divBdr>
                                                                    </w:div>
                                                                    <w:div w:id="2070880041">
                                                                      <w:marLeft w:val="0"/>
                                                                      <w:marRight w:val="0"/>
                                                                      <w:marTop w:val="0"/>
                                                                      <w:marBottom w:val="0"/>
                                                                      <w:divBdr>
                                                                        <w:top w:val="none" w:sz="0" w:space="0" w:color="auto"/>
                                                                        <w:left w:val="none" w:sz="0" w:space="0" w:color="auto"/>
                                                                        <w:bottom w:val="none" w:sz="0" w:space="0" w:color="auto"/>
                                                                        <w:right w:val="none" w:sz="0" w:space="0" w:color="auto"/>
                                                                      </w:divBdr>
                                                                    </w:div>
                                                                    <w:div w:id="210792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08573205">
      <w:bodyDiv w:val="1"/>
      <w:marLeft w:val="0"/>
      <w:marRight w:val="0"/>
      <w:marTop w:val="0"/>
      <w:marBottom w:val="0"/>
      <w:divBdr>
        <w:top w:val="none" w:sz="0" w:space="0" w:color="auto"/>
        <w:left w:val="none" w:sz="0" w:space="0" w:color="auto"/>
        <w:bottom w:val="none" w:sz="0" w:space="0" w:color="auto"/>
        <w:right w:val="none" w:sz="0" w:space="0" w:color="auto"/>
      </w:divBdr>
      <w:divsChild>
        <w:div w:id="212931959">
          <w:marLeft w:val="0"/>
          <w:marRight w:val="0"/>
          <w:marTop w:val="0"/>
          <w:marBottom w:val="0"/>
          <w:divBdr>
            <w:top w:val="none" w:sz="0" w:space="0" w:color="auto"/>
            <w:left w:val="none" w:sz="0" w:space="0" w:color="auto"/>
            <w:bottom w:val="none" w:sz="0" w:space="0" w:color="auto"/>
            <w:right w:val="none" w:sz="0" w:space="0" w:color="auto"/>
          </w:divBdr>
        </w:div>
        <w:div w:id="239606466">
          <w:marLeft w:val="0"/>
          <w:marRight w:val="0"/>
          <w:marTop w:val="0"/>
          <w:marBottom w:val="0"/>
          <w:divBdr>
            <w:top w:val="none" w:sz="0" w:space="0" w:color="auto"/>
            <w:left w:val="none" w:sz="0" w:space="0" w:color="auto"/>
            <w:bottom w:val="none" w:sz="0" w:space="0" w:color="auto"/>
            <w:right w:val="none" w:sz="0" w:space="0" w:color="auto"/>
          </w:divBdr>
        </w:div>
        <w:div w:id="258878090">
          <w:marLeft w:val="0"/>
          <w:marRight w:val="0"/>
          <w:marTop w:val="0"/>
          <w:marBottom w:val="0"/>
          <w:divBdr>
            <w:top w:val="none" w:sz="0" w:space="0" w:color="auto"/>
            <w:left w:val="none" w:sz="0" w:space="0" w:color="auto"/>
            <w:bottom w:val="none" w:sz="0" w:space="0" w:color="auto"/>
            <w:right w:val="none" w:sz="0" w:space="0" w:color="auto"/>
          </w:divBdr>
        </w:div>
        <w:div w:id="368771192">
          <w:marLeft w:val="0"/>
          <w:marRight w:val="0"/>
          <w:marTop w:val="0"/>
          <w:marBottom w:val="0"/>
          <w:divBdr>
            <w:top w:val="none" w:sz="0" w:space="0" w:color="auto"/>
            <w:left w:val="none" w:sz="0" w:space="0" w:color="auto"/>
            <w:bottom w:val="none" w:sz="0" w:space="0" w:color="auto"/>
            <w:right w:val="none" w:sz="0" w:space="0" w:color="auto"/>
          </w:divBdr>
        </w:div>
        <w:div w:id="1242759766">
          <w:marLeft w:val="0"/>
          <w:marRight w:val="0"/>
          <w:marTop w:val="0"/>
          <w:marBottom w:val="0"/>
          <w:divBdr>
            <w:top w:val="none" w:sz="0" w:space="0" w:color="auto"/>
            <w:left w:val="none" w:sz="0" w:space="0" w:color="auto"/>
            <w:bottom w:val="none" w:sz="0" w:space="0" w:color="auto"/>
            <w:right w:val="none" w:sz="0" w:space="0" w:color="auto"/>
          </w:divBdr>
        </w:div>
        <w:div w:id="1997951771">
          <w:marLeft w:val="0"/>
          <w:marRight w:val="0"/>
          <w:marTop w:val="0"/>
          <w:marBottom w:val="0"/>
          <w:divBdr>
            <w:top w:val="none" w:sz="0" w:space="0" w:color="auto"/>
            <w:left w:val="none" w:sz="0" w:space="0" w:color="auto"/>
            <w:bottom w:val="none" w:sz="0" w:space="0" w:color="auto"/>
            <w:right w:val="none" w:sz="0" w:space="0" w:color="auto"/>
          </w:divBdr>
        </w:div>
      </w:divsChild>
    </w:div>
    <w:div w:id="2111125724">
      <w:bodyDiv w:val="1"/>
      <w:marLeft w:val="0"/>
      <w:marRight w:val="0"/>
      <w:marTop w:val="0"/>
      <w:marBottom w:val="0"/>
      <w:divBdr>
        <w:top w:val="none" w:sz="0" w:space="0" w:color="auto"/>
        <w:left w:val="none" w:sz="0" w:space="0" w:color="auto"/>
        <w:bottom w:val="none" w:sz="0" w:space="0" w:color="auto"/>
        <w:right w:val="none" w:sz="0" w:space="0" w:color="auto"/>
      </w:divBdr>
      <w:divsChild>
        <w:div w:id="715816398">
          <w:marLeft w:val="0"/>
          <w:marRight w:val="0"/>
          <w:marTop w:val="0"/>
          <w:marBottom w:val="0"/>
          <w:divBdr>
            <w:top w:val="none" w:sz="0" w:space="0" w:color="auto"/>
            <w:left w:val="none" w:sz="0" w:space="0" w:color="auto"/>
            <w:bottom w:val="none" w:sz="0" w:space="0" w:color="auto"/>
            <w:right w:val="none" w:sz="0" w:space="0" w:color="auto"/>
          </w:divBdr>
        </w:div>
        <w:div w:id="1807428214">
          <w:marLeft w:val="0"/>
          <w:marRight w:val="0"/>
          <w:marTop w:val="0"/>
          <w:marBottom w:val="0"/>
          <w:divBdr>
            <w:top w:val="none" w:sz="0" w:space="0" w:color="auto"/>
            <w:left w:val="none" w:sz="0" w:space="0" w:color="auto"/>
            <w:bottom w:val="none" w:sz="0" w:space="0" w:color="auto"/>
            <w:right w:val="none" w:sz="0" w:space="0" w:color="auto"/>
          </w:divBdr>
        </w:div>
        <w:div w:id="1973291133">
          <w:marLeft w:val="0"/>
          <w:marRight w:val="0"/>
          <w:marTop w:val="0"/>
          <w:marBottom w:val="0"/>
          <w:divBdr>
            <w:top w:val="none" w:sz="0" w:space="0" w:color="auto"/>
            <w:left w:val="none" w:sz="0" w:space="0" w:color="auto"/>
            <w:bottom w:val="none" w:sz="0" w:space="0" w:color="auto"/>
            <w:right w:val="none" w:sz="0" w:space="0" w:color="auto"/>
          </w:divBdr>
        </w:div>
      </w:divsChild>
    </w:div>
    <w:div w:id="2114010629">
      <w:bodyDiv w:val="1"/>
      <w:marLeft w:val="0"/>
      <w:marRight w:val="0"/>
      <w:marTop w:val="0"/>
      <w:marBottom w:val="0"/>
      <w:divBdr>
        <w:top w:val="none" w:sz="0" w:space="0" w:color="auto"/>
        <w:left w:val="none" w:sz="0" w:space="0" w:color="auto"/>
        <w:bottom w:val="none" w:sz="0" w:space="0" w:color="auto"/>
        <w:right w:val="none" w:sz="0" w:space="0" w:color="auto"/>
      </w:divBdr>
      <w:divsChild>
        <w:div w:id="674109742">
          <w:marLeft w:val="150"/>
          <w:marRight w:val="150"/>
          <w:marTop w:val="0"/>
          <w:marBottom w:val="150"/>
          <w:divBdr>
            <w:top w:val="none" w:sz="0" w:space="0" w:color="auto"/>
            <w:left w:val="none" w:sz="0" w:space="0" w:color="auto"/>
            <w:bottom w:val="none" w:sz="0" w:space="0" w:color="auto"/>
            <w:right w:val="none" w:sz="0" w:space="0" w:color="auto"/>
          </w:divBdr>
          <w:divsChild>
            <w:div w:id="4041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97547">
      <w:bodyDiv w:val="1"/>
      <w:marLeft w:val="0"/>
      <w:marRight w:val="0"/>
      <w:marTop w:val="0"/>
      <w:marBottom w:val="0"/>
      <w:divBdr>
        <w:top w:val="none" w:sz="0" w:space="0" w:color="auto"/>
        <w:left w:val="none" w:sz="0" w:space="0" w:color="auto"/>
        <w:bottom w:val="none" w:sz="0" w:space="0" w:color="auto"/>
        <w:right w:val="none" w:sz="0" w:space="0" w:color="auto"/>
      </w:divBdr>
    </w:div>
    <w:div w:id="2131778584">
      <w:bodyDiv w:val="1"/>
      <w:marLeft w:val="0"/>
      <w:marRight w:val="0"/>
      <w:marTop w:val="0"/>
      <w:marBottom w:val="0"/>
      <w:divBdr>
        <w:top w:val="none" w:sz="0" w:space="0" w:color="auto"/>
        <w:left w:val="none" w:sz="0" w:space="0" w:color="auto"/>
        <w:bottom w:val="none" w:sz="0" w:space="0" w:color="auto"/>
        <w:right w:val="none" w:sz="0" w:space="0" w:color="auto"/>
      </w:divBdr>
    </w:div>
    <w:div w:id="2132245136">
      <w:bodyDiv w:val="1"/>
      <w:marLeft w:val="0"/>
      <w:marRight w:val="0"/>
      <w:marTop w:val="0"/>
      <w:marBottom w:val="0"/>
      <w:divBdr>
        <w:top w:val="none" w:sz="0" w:space="0" w:color="auto"/>
        <w:left w:val="none" w:sz="0" w:space="0" w:color="auto"/>
        <w:bottom w:val="none" w:sz="0" w:space="0" w:color="auto"/>
        <w:right w:val="none" w:sz="0" w:space="0" w:color="auto"/>
      </w:divBdr>
    </w:div>
    <w:div w:id="2134593778">
      <w:bodyDiv w:val="1"/>
      <w:marLeft w:val="0"/>
      <w:marRight w:val="0"/>
      <w:marTop w:val="0"/>
      <w:marBottom w:val="0"/>
      <w:divBdr>
        <w:top w:val="none" w:sz="0" w:space="0" w:color="auto"/>
        <w:left w:val="none" w:sz="0" w:space="0" w:color="auto"/>
        <w:bottom w:val="none" w:sz="0" w:space="0" w:color="auto"/>
        <w:right w:val="none" w:sz="0" w:space="0" w:color="auto"/>
      </w:divBdr>
    </w:div>
    <w:div w:id="2135439220">
      <w:bodyDiv w:val="1"/>
      <w:marLeft w:val="0"/>
      <w:marRight w:val="0"/>
      <w:marTop w:val="0"/>
      <w:marBottom w:val="0"/>
      <w:divBdr>
        <w:top w:val="none" w:sz="0" w:space="0" w:color="auto"/>
        <w:left w:val="none" w:sz="0" w:space="0" w:color="auto"/>
        <w:bottom w:val="none" w:sz="0" w:space="0" w:color="auto"/>
        <w:right w:val="none" w:sz="0" w:space="0" w:color="auto"/>
      </w:divBdr>
      <w:divsChild>
        <w:div w:id="1771658633">
          <w:marLeft w:val="0"/>
          <w:marRight w:val="0"/>
          <w:marTop w:val="0"/>
          <w:marBottom w:val="0"/>
          <w:divBdr>
            <w:top w:val="none" w:sz="0" w:space="0" w:color="auto"/>
            <w:left w:val="none" w:sz="0" w:space="0" w:color="auto"/>
            <w:bottom w:val="none" w:sz="0" w:space="0" w:color="auto"/>
            <w:right w:val="none" w:sz="0" w:space="0" w:color="auto"/>
          </w:divBdr>
          <w:divsChild>
            <w:div w:id="3558074">
              <w:marLeft w:val="0"/>
              <w:marRight w:val="0"/>
              <w:marTop w:val="0"/>
              <w:marBottom w:val="0"/>
              <w:divBdr>
                <w:top w:val="none" w:sz="0" w:space="0" w:color="auto"/>
                <w:left w:val="none" w:sz="0" w:space="0" w:color="auto"/>
                <w:bottom w:val="none" w:sz="0" w:space="0" w:color="auto"/>
                <w:right w:val="none" w:sz="0" w:space="0" w:color="auto"/>
              </w:divBdr>
              <w:divsChild>
                <w:div w:id="1853765015">
                  <w:marLeft w:val="0"/>
                  <w:marRight w:val="0"/>
                  <w:marTop w:val="0"/>
                  <w:marBottom w:val="0"/>
                  <w:divBdr>
                    <w:top w:val="none" w:sz="0" w:space="0" w:color="auto"/>
                    <w:left w:val="none" w:sz="0" w:space="0" w:color="auto"/>
                    <w:bottom w:val="none" w:sz="0" w:space="0" w:color="auto"/>
                    <w:right w:val="none" w:sz="0" w:space="0" w:color="auto"/>
                  </w:divBdr>
                  <w:divsChild>
                    <w:div w:id="565534179">
                      <w:marLeft w:val="0"/>
                      <w:marRight w:val="0"/>
                      <w:marTop w:val="0"/>
                      <w:marBottom w:val="0"/>
                      <w:divBdr>
                        <w:top w:val="none" w:sz="0" w:space="0" w:color="auto"/>
                        <w:left w:val="none" w:sz="0" w:space="0" w:color="auto"/>
                        <w:bottom w:val="none" w:sz="0" w:space="0" w:color="auto"/>
                        <w:right w:val="none" w:sz="0" w:space="0" w:color="auto"/>
                      </w:divBdr>
                      <w:divsChild>
                        <w:div w:id="411977070">
                          <w:marLeft w:val="0"/>
                          <w:marRight w:val="0"/>
                          <w:marTop w:val="0"/>
                          <w:marBottom w:val="0"/>
                          <w:divBdr>
                            <w:top w:val="none" w:sz="0" w:space="0" w:color="auto"/>
                            <w:left w:val="none" w:sz="0" w:space="0" w:color="auto"/>
                            <w:bottom w:val="none" w:sz="0" w:space="0" w:color="auto"/>
                            <w:right w:val="none" w:sz="0" w:space="0" w:color="auto"/>
                          </w:divBdr>
                          <w:divsChild>
                            <w:div w:id="1984311810">
                              <w:marLeft w:val="0"/>
                              <w:marRight w:val="0"/>
                              <w:marTop w:val="0"/>
                              <w:marBottom w:val="0"/>
                              <w:divBdr>
                                <w:top w:val="none" w:sz="0" w:space="0" w:color="auto"/>
                                <w:left w:val="none" w:sz="0" w:space="0" w:color="auto"/>
                                <w:bottom w:val="none" w:sz="0" w:space="0" w:color="auto"/>
                                <w:right w:val="none" w:sz="0" w:space="0" w:color="auto"/>
                              </w:divBdr>
                              <w:divsChild>
                                <w:div w:id="282810434">
                                  <w:marLeft w:val="0"/>
                                  <w:marRight w:val="0"/>
                                  <w:marTop w:val="0"/>
                                  <w:marBottom w:val="0"/>
                                  <w:divBdr>
                                    <w:top w:val="none" w:sz="0" w:space="0" w:color="auto"/>
                                    <w:left w:val="none" w:sz="0" w:space="0" w:color="auto"/>
                                    <w:bottom w:val="none" w:sz="0" w:space="0" w:color="auto"/>
                                    <w:right w:val="none" w:sz="0" w:space="0" w:color="auto"/>
                                  </w:divBdr>
                                  <w:divsChild>
                                    <w:div w:id="1026911126">
                                      <w:marLeft w:val="0"/>
                                      <w:marRight w:val="0"/>
                                      <w:marTop w:val="0"/>
                                      <w:marBottom w:val="0"/>
                                      <w:divBdr>
                                        <w:top w:val="none" w:sz="0" w:space="0" w:color="auto"/>
                                        <w:left w:val="none" w:sz="0" w:space="0" w:color="auto"/>
                                        <w:bottom w:val="none" w:sz="0" w:space="0" w:color="auto"/>
                                        <w:right w:val="none" w:sz="0" w:space="0" w:color="auto"/>
                                      </w:divBdr>
                                      <w:divsChild>
                                        <w:div w:id="11808786">
                                          <w:marLeft w:val="0"/>
                                          <w:marRight w:val="0"/>
                                          <w:marTop w:val="0"/>
                                          <w:marBottom w:val="0"/>
                                          <w:divBdr>
                                            <w:top w:val="none" w:sz="0" w:space="0" w:color="auto"/>
                                            <w:left w:val="none" w:sz="0" w:space="0" w:color="auto"/>
                                            <w:bottom w:val="none" w:sz="0" w:space="0" w:color="auto"/>
                                            <w:right w:val="none" w:sz="0" w:space="0" w:color="auto"/>
                                          </w:divBdr>
                                          <w:divsChild>
                                            <w:div w:id="315038271">
                                              <w:marLeft w:val="0"/>
                                              <w:marRight w:val="0"/>
                                              <w:marTop w:val="0"/>
                                              <w:marBottom w:val="0"/>
                                              <w:divBdr>
                                                <w:top w:val="none" w:sz="0" w:space="0" w:color="auto"/>
                                                <w:left w:val="none" w:sz="0" w:space="0" w:color="auto"/>
                                                <w:bottom w:val="none" w:sz="0" w:space="0" w:color="auto"/>
                                                <w:right w:val="none" w:sz="0" w:space="0" w:color="auto"/>
                                              </w:divBdr>
                                              <w:divsChild>
                                                <w:div w:id="1663704273">
                                                  <w:marLeft w:val="0"/>
                                                  <w:marRight w:val="0"/>
                                                  <w:marTop w:val="0"/>
                                                  <w:marBottom w:val="0"/>
                                                  <w:divBdr>
                                                    <w:top w:val="none" w:sz="0" w:space="0" w:color="auto"/>
                                                    <w:left w:val="none" w:sz="0" w:space="0" w:color="auto"/>
                                                    <w:bottom w:val="none" w:sz="0" w:space="0" w:color="auto"/>
                                                    <w:right w:val="none" w:sz="0" w:space="0" w:color="auto"/>
                                                  </w:divBdr>
                                                  <w:divsChild>
                                                    <w:div w:id="1368600295">
                                                      <w:marLeft w:val="0"/>
                                                      <w:marRight w:val="0"/>
                                                      <w:marTop w:val="0"/>
                                                      <w:marBottom w:val="0"/>
                                                      <w:divBdr>
                                                        <w:top w:val="none" w:sz="0" w:space="0" w:color="auto"/>
                                                        <w:left w:val="none" w:sz="0" w:space="0" w:color="auto"/>
                                                        <w:bottom w:val="none" w:sz="0" w:space="0" w:color="auto"/>
                                                        <w:right w:val="none" w:sz="0" w:space="0" w:color="auto"/>
                                                      </w:divBdr>
                                                      <w:divsChild>
                                                        <w:div w:id="142383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8446657">
      <w:bodyDiv w:val="1"/>
      <w:marLeft w:val="0"/>
      <w:marRight w:val="0"/>
      <w:marTop w:val="0"/>
      <w:marBottom w:val="0"/>
      <w:divBdr>
        <w:top w:val="none" w:sz="0" w:space="0" w:color="auto"/>
        <w:left w:val="none" w:sz="0" w:space="0" w:color="auto"/>
        <w:bottom w:val="none" w:sz="0" w:space="0" w:color="auto"/>
        <w:right w:val="none" w:sz="0" w:space="0" w:color="auto"/>
      </w:divBdr>
      <w:divsChild>
        <w:div w:id="569928344">
          <w:marLeft w:val="0"/>
          <w:marRight w:val="0"/>
          <w:marTop w:val="0"/>
          <w:marBottom w:val="0"/>
          <w:divBdr>
            <w:top w:val="none" w:sz="0" w:space="0" w:color="auto"/>
            <w:left w:val="none" w:sz="0" w:space="0" w:color="auto"/>
            <w:bottom w:val="none" w:sz="0" w:space="0" w:color="auto"/>
            <w:right w:val="none" w:sz="0" w:space="0" w:color="auto"/>
          </w:divBdr>
          <w:divsChild>
            <w:div w:id="491482808">
              <w:marLeft w:val="0"/>
              <w:marRight w:val="0"/>
              <w:marTop w:val="0"/>
              <w:marBottom w:val="0"/>
              <w:divBdr>
                <w:top w:val="none" w:sz="0" w:space="0" w:color="auto"/>
                <w:left w:val="none" w:sz="0" w:space="0" w:color="auto"/>
                <w:bottom w:val="none" w:sz="0" w:space="0" w:color="auto"/>
                <w:right w:val="none" w:sz="0" w:space="0" w:color="auto"/>
              </w:divBdr>
              <w:divsChild>
                <w:div w:id="994335628">
                  <w:marLeft w:val="0"/>
                  <w:marRight w:val="0"/>
                  <w:marTop w:val="0"/>
                  <w:marBottom w:val="0"/>
                  <w:divBdr>
                    <w:top w:val="none" w:sz="0" w:space="0" w:color="auto"/>
                    <w:left w:val="none" w:sz="0" w:space="0" w:color="auto"/>
                    <w:bottom w:val="none" w:sz="0" w:space="0" w:color="auto"/>
                    <w:right w:val="none" w:sz="0" w:space="0" w:color="auto"/>
                  </w:divBdr>
                  <w:divsChild>
                    <w:div w:id="703746469">
                      <w:marLeft w:val="0"/>
                      <w:marRight w:val="0"/>
                      <w:marTop w:val="0"/>
                      <w:marBottom w:val="0"/>
                      <w:divBdr>
                        <w:top w:val="none" w:sz="0" w:space="0" w:color="auto"/>
                        <w:left w:val="none" w:sz="0" w:space="0" w:color="auto"/>
                        <w:bottom w:val="none" w:sz="0" w:space="0" w:color="auto"/>
                        <w:right w:val="none" w:sz="0" w:space="0" w:color="auto"/>
                      </w:divBdr>
                      <w:divsChild>
                        <w:div w:id="772288473">
                          <w:marLeft w:val="0"/>
                          <w:marRight w:val="0"/>
                          <w:marTop w:val="0"/>
                          <w:marBottom w:val="0"/>
                          <w:divBdr>
                            <w:top w:val="none" w:sz="0" w:space="0" w:color="auto"/>
                            <w:left w:val="none" w:sz="0" w:space="0" w:color="auto"/>
                            <w:bottom w:val="none" w:sz="0" w:space="0" w:color="auto"/>
                            <w:right w:val="none" w:sz="0" w:space="0" w:color="auto"/>
                          </w:divBdr>
                          <w:divsChild>
                            <w:div w:id="1345328951">
                              <w:marLeft w:val="0"/>
                              <w:marRight w:val="0"/>
                              <w:marTop w:val="0"/>
                              <w:marBottom w:val="0"/>
                              <w:divBdr>
                                <w:top w:val="none" w:sz="0" w:space="0" w:color="auto"/>
                                <w:left w:val="none" w:sz="0" w:space="0" w:color="auto"/>
                                <w:bottom w:val="none" w:sz="0" w:space="0" w:color="auto"/>
                                <w:right w:val="none" w:sz="0" w:space="0" w:color="auto"/>
                              </w:divBdr>
                              <w:divsChild>
                                <w:div w:id="2146312426">
                                  <w:marLeft w:val="0"/>
                                  <w:marRight w:val="0"/>
                                  <w:marTop w:val="0"/>
                                  <w:marBottom w:val="0"/>
                                  <w:divBdr>
                                    <w:top w:val="none" w:sz="0" w:space="0" w:color="auto"/>
                                    <w:left w:val="none" w:sz="0" w:space="0" w:color="auto"/>
                                    <w:bottom w:val="none" w:sz="0" w:space="0" w:color="auto"/>
                                    <w:right w:val="none" w:sz="0" w:space="0" w:color="auto"/>
                                  </w:divBdr>
                                  <w:divsChild>
                                    <w:div w:id="117070591">
                                      <w:marLeft w:val="0"/>
                                      <w:marRight w:val="0"/>
                                      <w:marTop w:val="0"/>
                                      <w:marBottom w:val="0"/>
                                      <w:divBdr>
                                        <w:top w:val="none" w:sz="0" w:space="0" w:color="auto"/>
                                        <w:left w:val="none" w:sz="0" w:space="0" w:color="auto"/>
                                        <w:bottom w:val="none" w:sz="0" w:space="0" w:color="auto"/>
                                        <w:right w:val="none" w:sz="0" w:space="0" w:color="auto"/>
                                      </w:divBdr>
                                      <w:divsChild>
                                        <w:div w:id="1789202990">
                                          <w:marLeft w:val="0"/>
                                          <w:marRight w:val="0"/>
                                          <w:marTop w:val="0"/>
                                          <w:marBottom w:val="0"/>
                                          <w:divBdr>
                                            <w:top w:val="none" w:sz="0" w:space="0" w:color="auto"/>
                                            <w:left w:val="none" w:sz="0" w:space="0" w:color="auto"/>
                                            <w:bottom w:val="none" w:sz="0" w:space="0" w:color="auto"/>
                                            <w:right w:val="none" w:sz="0" w:space="0" w:color="auto"/>
                                          </w:divBdr>
                                          <w:divsChild>
                                            <w:div w:id="1392387157">
                                              <w:marLeft w:val="0"/>
                                              <w:marRight w:val="0"/>
                                              <w:marTop w:val="0"/>
                                              <w:marBottom w:val="0"/>
                                              <w:divBdr>
                                                <w:top w:val="none" w:sz="0" w:space="0" w:color="auto"/>
                                                <w:left w:val="none" w:sz="0" w:space="0" w:color="auto"/>
                                                <w:bottom w:val="none" w:sz="0" w:space="0" w:color="auto"/>
                                                <w:right w:val="none" w:sz="0" w:space="0" w:color="auto"/>
                                              </w:divBdr>
                                              <w:divsChild>
                                                <w:div w:id="251545674">
                                                  <w:marLeft w:val="0"/>
                                                  <w:marRight w:val="0"/>
                                                  <w:marTop w:val="0"/>
                                                  <w:marBottom w:val="0"/>
                                                  <w:divBdr>
                                                    <w:top w:val="none" w:sz="0" w:space="0" w:color="auto"/>
                                                    <w:left w:val="none" w:sz="0" w:space="0" w:color="auto"/>
                                                    <w:bottom w:val="none" w:sz="0" w:space="0" w:color="auto"/>
                                                    <w:right w:val="none" w:sz="0" w:space="0" w:color="auto"/>
                                                  </w:divBdr>
                                                </w:div>
                                                <w:div w:id="404762894">
                                                  <w:marLeft w:val="0"/>
                                                  <w:marRight w:val="0"/>
                                                  <w:marTop w:val="0"/>
                                                  <w:marBottom w:val="0"/>
                                                  <w:divBdr>
                                                    <w:top w:val="none" w:sz="0" w:space="0" w:color="auto"/>
                                                    <w:left w:val="none" w:sz="0" w:space="0" w:color="auto"/>
                                                    <w:bottom w:val="none" w:sz="0" w:space="0" w:color="auto"/>
                                                    <w:right w:val="none" w:sz="0" w:space="0" w:color="auto"/>
                                                  </w:divBdr>
                                                </w:div>
                                                <w:div w:id="1104227877">
                                                  <w:marLeft w:val="0"/>
                                                  <w:marRight w:val="0"/>
                                                  <w:marTop w:val="0"/>
                                                  <w:marBottom w:val="0"/>
                                                  <w:divBdr>
                                                    <w:top w:val="none" w:sz="0" w:space="0" w:color="auto"/>
                                                    <w:left w:val="none" w:sz="0" w:space="0" w:color="auto"/>
                                                    <w:bottom w:val="none" w:sz="0" w:space="0" w:color="auto"/>
                                                    <w:right w:val="none" w:sz="0" w:space="0" w:color="auto"/>
                                                  </w:divBdr>
                                                </w:div>
                                                <w:div w:id="1247301895">
                                                  <w:marLeft w:val="0"/>
                                                  <w:marRight w:val="0"/>
                                                  <w:marTop w:val="0"/>
                                                  <w:marBottom w:val="0"/>
                                                  <w:divBdr>
                                                    <w:top w:val="none" w:sz="0" w:space="0" w:color="auto"/>
                                                    <w:left w:val="none" w:sz="0" w:space="0" w:color="auto"/>
                                                    <w:bottom w:val="none" w:sz="0" w:space="0" w:color="auto"/>
                                                    <w:right w:val="none" w:sz="0" w:space="0" w:color="auto"/>
                                                  </w:divBdr>
                                                </w:div>
                                                <w:div w:id="1517573796">
                                                  <w:marLeft w:val="0"/>
                                                  <w:marRight w:val="0"/>
                                                  <w:marTop w:val="0"/>
                                                  <w:marBottom w:val="0"/>
                                                  <w:divBdr>
                                                    <w:top w:val="none" w:sz="0" w:space="0" w:color="auto"/>
                                                    <w:left w:val="none" w:sz="0" w:space="0" w:color="auto"/>
                                                    <w:bottom w:val="none" w:sz="0" w:space="0" w:color="auto"/>
                                                    <w:right w:val="none" w:sz="0" w:space="0" w:color="auto"/>
                                                  </w:divBdr>
                                                </w:div>
                                                <w:div w:id="1977250369">
                                                  <w:marLeft w:val="0"/>
                                                  <w:marRight w:val="0"/>
                                                  <w:marTop w:val="0"/>
                                                  <w:marBottom w:val="0"/>
                                                  <w:divBdr>
                                                    <w:top w:val="none" w:sz="0" w:space="0" w:color="auto"/>
                                                    <w:left w:val="none" w:sz="0" w:space="0" w:color="auto"/>
                                                    <w:bottom w:val="none" w:sz="0" w:space="0" w:color="auto"/>
                                                    <w:right w:val="none" w:sz="0" w:space="0" w:color="auto"/>
                                                  </w:divBdr>
                                                </w:div>
                                                <w:div w:id="206382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9301226">
      <w:bodyDiv w:val="1"/>
      <w:marLeft w:val="0"/>
      <w:marRight w:val="0"/>
      <w:marTop w:val="0"/>
      <w:marBottom w:val="0"/>
      <w:divBdr>
        <w:top w:val="none" w:sz="0" w:space="0" w:color="auto"/>
        <w:left w:val="none" w:sz="0" w:space="0" w:color="auto"/>
        <w:bottom w:val="none" w:sz="0" w:space="0" w:color="auto"/>
        <w:right w:val="none" w:sz="0" w:space="0" w:color="auto"/>
      </w:divBdr>
      <w:divsChild>
        <w:div w:id="15347488">
          <w:marLeft w:val="0"/>
          <w:marRight w:val="0"/>
          <w:marTop w:val="0"/>
          <w:marBottom w:val="0"/>
          <w:divBdr>
            <w:top w:val="none" w:sz="0" w:space="0" w:color="auto"/>
            <w:left w:val="none" w:sz="0" w:space="0" w:color="auto"/>
            <w:bottom w:val="none" w:sz="0" w:space="0" w:color="auto"/>
            <w:right w:val="none" w:sz="0" w:space="0" w:color="auto"/>
          </w:divBdr>
          <w:divsChild>
            <w:div w:id="642123866">
              <w:marLeft w:val="0"/>
              <w:marRight w:val="0"/>
              <w:marTop w:val="0"/>
              <w:marBottom w:val="0"/>
              <w:divBdr>
                <w:top w:val="none" w:sz="0" w:space="0" w:color="auto"/>
                <w:left w:val="none" w:sz="0" w:space="0" w:color="auto"/>
                <w:bottom w:val="none" w:sz="0" w:space="0" w:color="auto"/>
                <w:right w:val="none" w:sz="0" w:space="0" w:color="auto"/>
              </w:divBdr>
              <w:divsChild>
                <w:div w:id="373697503">
                  <w:marLeft w:val="0"/>
                  <w:marRight w:val="0"/>
                  <w:marTop w:val="0"/>
                  <w:marBottom w:val="0"/>
                  <w:divBdr>
                    <w:top w:val="none" w:sz="0" w:space="0" w:color="auto"/>
                    <w:left w:val="none" w:sz="0" w:space="0" w:color="auto"/>
                    <w:bottom w:val="none" w:sz="0" w:space="0" w:color="auto"/>
                    <w:right w:val="none" w:sz="0" w:space="0" w:color="auto"/>
                  </w:divBdr>
                  <w:divsChild>
                    <w:div w:id="1352033177">
                      <w:marLeft w:val="0"/>
                      <w:marRight w:val="0"/>
                      <w:marTop w:val="0"/>
                      <w:marBottom w:val="0"/>
                      <w:divBdr>
                        <w:top w:val="none" w:sz="0" w:space="0" w:color="auto"/>
                        <w:left w:val="none" w:sz="0" w:space="0" w:color="auto"/>
                        <w:bottom w:val="none" w:sz="0" w:space="0" w:color="auto"/>
                        <w:right w:val="none" w:sz="0" w:space="0" w:color="auto"/>
                      </w:divBdr>
                      <w:divsChild>
                        <w:div w:id="362098672">
                          <w:marLeft w:val="0"/>
                          <w:marRight w:val="0"/>
                          <w:marTop w:val="0"/>
                          <w:marBottom w:val="0"/>
                          <w:divBdr>
                            <w:top w:val="none" w:sz="0" w:space="0" w:color="auto"/>
                            <w:left w:val="none" w:sz="0" w:space="0" w:color="auto"/>
                            <w:bottom w:val="none" w:sz="0" w:space="0" w:color="auto"/>
                            <w:right w:val="none" w:sz="0" w:space="0" w:color="auto"/>
                          </w:divBdr>
                        </w:div>
                        <w:div w:id="448284354">
                          <w:marLeft w:val="0"/>
                          <w:marRight w:val="0"/>
                          <w:marTop w:val="0"/>
                          <w:marBottom w:val="0"/>
                          <w:divBdr>
                            <w:top w:val="none" w:sz="0" w:space="0" w:color="auto"/>
                            <w:left w:val="none" w:sz="0" w:space="0" w:color="auto"/>
                            <w:bottom w:val="none" w:sz="0" w:space="0" w:color="auto"/>
                            <w:right w:val="none" w:sz="0" w:space="0" w:color="auto"/>
                          </w:divBdr>
                        </w:div>
                        <w:div w:id="72059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336731">
      <w:bodyDiv w:val="1"/>
      <w:marLeft w:val="0"/>
      <w:marRight w:val="0"/>
      <w:marTop w:val="0"/>
      <w:marBottom w:val="0"/>
      <w:divBdr>
        <w:top w:val="none" w:sz="0" w:space="0" w:color="auto"/>
        <w:left w:val="none" w:sz="0" w:space="0" w:color="auto"/>
        <w:bottom w:val="none" w:sz="0" w:space="0" w:color="auto"/>
        <w:right w:val="none" w:sz="0" w:space="0" w:color="auto"/>
      </w:divBdr>
      <w:divsChild>
        <w:div w:id="328213523">
          <w:marLeft w:val="150"/>
          <w:marRight w:val="150"/>
          <w:marTop w:val="0"/>
          <w:marBottom w:val="150"/>
          <w:divBdr>
            <w:top w:val="none" w:sz="0" w:space="0" w:color="auto"/>
            <w:left w:val="none" w:sz="0" w:space="0" w:color="auto"/>
            <w:bottom w:val="none" w:sz="0" w:space="0" w:color="auto"/>
            <w:right w:val="none" w:sz="0" w:space="0" w:color="auto"/>
          </w:divBdr>
          <w:divsChild>
            <w:div w:id="934090197">
              <w:marLeft w:val="0"/>
              <w:marRight w:val="0"/>
              <w:marTop w:val="0"/>
              <w:marBottom w:val="0"/>
              <w:divBdr>
                <w:top w:val="none" w:sz="0" w:space="0" w:color="auto"/>
                <w:left w:val="none" w:sz="0" w:space="0" w:color="auto"/>
                <w:bottom w:val="none" w:sz="0" w:space="0" w:color="auto"/>
                <w:right w:val="none" w:sz="0" w:space="0" w:color="auto"/>
              </w:divBdr>
              <w:divsChild>
                <w:div w:id="18004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mailto:resurrectionistvocation@gmail.com"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www.facebook.com/StMarysKitchener?__cft__%5b0%5d=AZXv0eAmaMbY0noTxjTXx1ZTgk2feWAiBkEk8IV6KLgkruAHd9pPz5KxP-TG2okfPfV2y669blUdhnr3zTWrRqWKC_bZxEq4_m5EqSMyhlmJMwoxfBzeXZpHNbe6d7QjDnQ2smaQGMm-VpuNxPWAgX_5N8JR8-klRW1pTO-FeWIZtdJMfLBNYwKVaHtRPuJ13xtg5326LYjJ2ZsJf3rDxdNL9nzd0sqYkmNso6ILpM0Qw4jIY4hgDLp4OUrcji74iW0&amp;__tn__=-%5dK-y-R" TargetMode="External"/><Relationship Id="rId17" Type="http://schemas.openxmlformats.org/officeDocument/2006/relationships/image" Target="media/image8.g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can01.safelinks.protection.outlook.com/?url=http%3A%2F%2Fwww.saintagnescatholicchurch.org%2FEvents&amp;data=05%7C02%7Cstmarykitchener%40hamiltondiocese.com%7Ccc323c23d2db405f30e608dc8010d96a%7C05d9c33451f346b8aed858fd4f0b3672%7C0%7C0%7C638526057346541709%7CUnknown%7CTWFpbGZsb3d8eyJWIjoiMC4wLjAwMDAiLCJQIjoiV2luMzIiLCJBTiI6Ik1haWwiLCJXVCI6Mn0%3D%7C0%7C%7C%7C&amp;sdata=SXuj%2BDV%2BAV6%2F8Iw7mS0TwZYfb%2FBtGE3%2BRLaukN8Bq9Y%3D&amp;reserve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hyperlink" Target="http://www.hamiltondioceselearns.com"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cretary\Documents\Bulletins\2010%20Bulletins\Oct.%2010,%2020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20EBC7-9661-4D38-A0C0-664C5BBC0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Oct. 10, 2010</Template>
  <TotalTime>233</TotalTime>
  <Pages>3</Pages>
  <Words>883</Words>
  <Characters>5035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WORSHIP OPPORTUNITIES</vt:lpstr>
    </vt:vector>
  </TitlesOfParts>
  <Company>Microsoft</Company>
  <LinksUpToDate>false</LinksUpToDate>
  <CharactersWithSpaces>5907</CharactersWithSpaces>
  <SharedDoc>false</SharedDoc>
  <HLinks>
    <vt:vector size="24" baseType="variant">
      <vt:variant>
        <vt:i4>8323187</vt:i4>
      </vt:variant>
      <vt:variant>
        <vt:i4>0</vt:i4>
      </vt:variant>
      <vt:variant>
        <vt:i4>0</vt:i4>
      </vt:variant>
      <vt:variant>
        <vt:i4>5</vt:i4>
      </vt:variant>
      <vt:variant>
        <vt:lpwstr>http://www.40daysforlife.com/kitchener</vt:lpwstr>
      </vt:variant>
      <vt:variant>
        <vt:lpwstr/>
      </vt:variant>
      <vt:variant>
        <vt:i4>327699</vt:i4>
      </vt:variant>
      <vt:variant>
        <vt:i4>-1</vt:i4>
      </vt:variant>
      <vt:variant>
        <vt:i4>1077</vt:i4>
      </vt:variant>
      <vt:variant>
        <vt:i4>1</vt:i4>
      </vt:variant>
      <vt:variant>
        <vt:lpwstr>http://www.batonrougecrime.com/wp-content/uploads/2012/09/BREC-Sock-Drive.jpg</vt:lpwstr>
      </vt:variant>
      <vt:variant>
        <vt:lpwstr/>
      </vt:variant>
      <vt:variant>
        <vt:i4>983132</vt:i4>
      </vt:variant>
      <vt:variant>
        <vt:i4>-1</vt:i4>
      </vt:variant>
      <vt:variant>
        <vt:i4>1099</vt:i4>
      </vt:variant>
      <vt:variant>
        <vt:i4>1</vt:i4>
      </vt:variant>
      <vt:variant>
        <vt:lpwstr>http://www.stgensparish.com/spaghetti.gif</vt:lpwstr>
      </vt:variant>
      <vt:variant>
        <vt:lpwstr/>
      </vt:variant>
      <vt:variant>
        <vt:i4>2556020</vt:i4>
      </vt:variant>
      <vt:variant>
        <vt:i4>-1</vt:i4>
      </vt:variant>
      <vt:variant>
        <vt:i4>1101</vt:i4>
      </vt:variant>
      <vt:variant>
        <vt:i4>1</vt:i4>
      </vt:variant>
      <vt:variant>
        <vt:lpwstr>http://www.kilfennanpresbyterian.co.uk/wp-content/uploads/2015/02/young-adults-logo.png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OPPORTUNITIES</dc:title>
  <dc:subject/>
  <dc:creator>Secretary</dc:creator>
  <cp:keywords/>
  <cp:lastModifiedBy>St. Mary Our Lady of the Seven Sorrows</cp:lastModifiedBy>
  <cp:revision>10</cp:revision>
  <cp:lastPrinted>2024-06-05T19:26:00Z</cp:lastPrinted>
  <dcterms:created xsi:type="dcterms:W3CDTF">2024-06-10T17:04:00Z</dcterms:created>
  <dcterms:modified xsi:type="dcterms:W3CDTF">2024-06-13T19:03:00Z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