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C3" w:rsidRDefault="00103741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002CB28" wp14:editId="06385B22">
                <wp:simplePos x="0" y="0"/>
                <wp:positionH relativeFrom="page">
                  <wp:posOffset>404037</wp:posOffset>
                </wp:positionH>
                <wp:positionV relativeFrom="page">
                  <wp:posOffset>2211572</wp:posOffset>
                </wp:positionV>
                <wp:extent cx="3519377" cy="903768"/>
                <wp:effectExtent l="0" t="0" r="5080" b="1079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377" cy="903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41" w:rsidRDefault="003F514E" w:rsidP="003F514E">
                            <w:pPr>
                              <w:pStyle w:val="BodyText"/>
                              <w:spacing w:before="111"/>
                              <w:ind w:left="80"/>
                              <w:rPr>
                                <w:color w:val="1C1C1C"/>
                              </w:rPr>
                            </w:pPr>
                            <w:r>
                              <w:rPr>
                                <w:color w:val="1C1C1C"/>
                              </w:rPr>
                              <w:t>What is the book about?</w:t>
                            </w:r>
                            <w:r w:rsidR="00103741">
                              <w:rPr>
                                <w:color w:val="1C1C1C"/>
                              </w:rPr>
                              <w:t xml:space="preserve"> </w:t>
                            </w:r>
                          </w:p>
                          <w:p w:rsidR="009125C3" w:rsidRPr="003F514E" w:rsidRDefault="00103741" w:rsidP="003F514E">
                            <w:pPr>
                              <w:pStyle w:val="BodyText"/>
                              <w:spacing w:before="111"/>
                              <w:ind w:left="80"/>
                            </w:pPr>
                            <w:r>
                              <w:rPr>
                                <w:color w:val="1C1C1C"/>
                                <w:sz w:val="28"/>
                                <w:szCs w:val="28"/>
                              </w:rPr>
                              <w:t>(If fiction, r</w:t>
                            </w:r>
                            <w:r w:rsidRPr="00103741">
                              <w:rPr>
                                <w:color w:val="1C1C1C"/>
                                <w:sz w:val="28"/>
                                <w:szCs w:val="28"/>
                              </w:rPr>
                              <w:t>emember not to ‘give away’ the ending!)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02CB2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1.8pt;margin-top:174.15pt;width:277.1pt;height:71.1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" filled="f" stroked="f">
                <v:textbox inset="0,0,0,0">
                  <w:txbxContent>
                    <w:p w:rsidR="00103741" w:rsidRDefault="003F514E" w:rsidP="003F514E">
                      <w:pPr>
                        <w:pStyle w:val="BodyText"/>
                        <w:spacing w:before="111"/>
                        <w:ind w:left="80"/>
                        <w:rPr>
                          <w:color w:val="1C1C1C"/>
                        </w:rPr>
                      </w:pPr>
                      <w:r>
                        <w:rPr>
                          <w:color w:val="1C1C1C"/>
                        </w:rPr>
                        <w:t>What is the book about?</w:t>
                      </w:r>
                      <w:r w:rsidR="00103741">
                        <w:rPr>
                          <w:color w:val="1C1C1C"/>
                        </w:rPr>
                        <w:t xml:space="preserve"> </w:t>
                      </w:r>
                    </w:p>
                    <w:p w:rsidR="009125C3" w:rsidRPr="003F514E" w:rsidRDefault="00103741" w:rsidP="003F514E">
                      <w:pPr>
                        <w:pStyle w:val="BodyText"/>
                        <w:spacing w:before="111"/>
                        <w:ind w:left="80"/>
                      </w:pPr>
                      <w:r>
                        <w:rPr>
                          <w:color w:val="1C1C1C"/>
                          <w:sz w:val="28"/>
                          <w:szCs w:val="28"/>
                        </w:rPr>
                        <w:t>(If fiction, r</w:t>
                      </w:r>
                      <w:r w:rsidRPr="00103741">
                        <w:rPr>
                          <w:color w:val="1C1C1C"/>
                          <w:sz w:val="28"/>
                          <w:szCs w:val="28"/>
                        </w:rPr>
                        <w:t>emember not to ‘give away’ the ending!)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3983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476A96" wp14:editId="3DD0DE93">
                <wp:simplePos x="0" y="0"/>
                <wp:positionH relativeFrom="column">
                  <wp:posOffset>3832225</wp:posOffset>
                </wp:positionH>
                <wp:positionV relativeFrom="paragraph">
                  <wp:posOffset>2785109</wp:posOffset>
                </wp:positionV>
                <wp:extent cx="1095375" cy="138112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983" w:rsidRPr="00F07DFB" w:rsidRDefault="004A3983" w:rsidP="004A3983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scary</w:t>
                            </w:r>
                          </w:p>
                          <w:p w:rsidR="004A3983" w:rsidRPr="00F07DFB" w:rsidRDefault="004A3983" w:rsidP="004A3983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fairy tale</w:t>
                            </w:r>
                          </w:p>
                          <w:p w:rsidR="004A3983" w:rsidRPr="00F07DFB" w:rsidRDefault="004A3983" w:rsidP="004A3983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adventure</w:t>
                            </w:r>
                          </w:p>
                          <w:p w:rsidR="004A3983" w:rsidRDefault="004A3983" w:rsidP="004A3983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sports</w:t>
                            </w:r>
                          </w:p>
                          <w:p w:rsidR="004A3983" w:rsidRPr="00F07DFB" w:rsidRDefault="004A3983" w:rsidP="004A3983">
                            <w:pPr>
                              <w:rPr>
                                <w:szCs w:val="28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humour</w:t>
                            </w:r>
                          </w:p>
                          <w:p w:rsidR="004A3983" w:rsidRPr="00F07DFB" w:rsidRDefault="004A3983" w:rsidP="004A3983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</w:p>
                          <w:p w:rsidR="004A3983" w:rsidRPr="006A0B6F" w:rsidRDefault="004A3983" w:rsidP="00E84737">
                            <w:pPr>
                              <w:rPr>
                                <w:rFonts w:ascii="SF Cartoonist Hand" w:hAnsi="SF Cartoonist Hand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6A96" id="Text Box 12" o:spid="_x0000_s1027" type="#_x0000_t202" style="position:absolute;margin-left:301.75pt;margin-top:219.3pt;width:86.25pt;height:10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" filled="f" stroked="f">
                <v:textbox>
                  <w:txbxContent>
                    <w:p w:rsidR="004A3983" w:rsidRPr="00F07DFB" w:rsidRDefault="004A3983" w:rsidP="004A3983">
                      <w:pPr>
                        <w:spacing w:line="360" w:lineRule="auto"/>
                        <w:rPr>
                          <w:szCs w:val="28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scary</w:t>
                      </w:r>
                    </w:p>
                    <w:p w:rsidR="004A3983" w:rsidRPr="00F07DFB" w:rsidRDefault="004A3983" w:rsidP="004A3983">
                      <w:pPr>
                        <w:spacing w:line="360" w:lineRule="auto"/>
                        <w:rPr>
                          <w:szCs w:val="28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fairy tale</w:t>
                      </w:r>
                    </w:p>
                    <w:p w:rsidR="004A3983" w:rsidRPr="00F07DFB" w:rsidRDefault="004A3983" w:rsidP="004A3983">
                      <w:pPr>
                        <w:spacing w:line="360" w:lineRule="auto"/>
                        <w:rPr>
                          <w:szCs w:val="28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adventure</w:t>
                      </w:r>
                    </w:p>
                    <w:p w:rsidR="004A3983" w:rsidRDefault="004A3983" w:rsidP="004A3983">
                      <w:pPr>
                        <w:spacing w:line="360" w:lineRule="auto"/>
                        <w:rPr>
                          <w:szCs w:val="28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sports</w:t>
                      </w:r>
                    </w:p>
                    <w:p w:rsidR="004A3983" w:rsidRPr="00F07DFB" w:rsidRDefault="004A3983" w:rsidP="004A3983">
                      <w:pPr>
                        <w:rPr>
                          <w:szCs w:val="28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humour</w:t>
                      </w:r>
                    </w:p>
                    <w:p w:rsidR="004A3983" w:rsidRPr="00F07DFB" w:rsidRDefault="004A3983" w:rsidP="004A3983">
                      <w:pPr>
                        <w:spacing w:line="360" w:lineRule="auto"/>
                        <w:rPr>
                          <w:szCs w:val="28"/>
                        </w:rPr>
                      </w:pPr>
                    </w:p>
                    <w:p w:rsidR="004A3983" w:rsidRPr="006A0B6F" w:rsidRDefault="004A3983" w:rsidP="00E84737">
                      <w:pPr>
                        <w:rPr>
                          <w:rFonts w:ascii="SF Cartoonist Hand" w:hAnsi="SF Cartoonist Hand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983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D474F3" wp14:editId="7D97954B">
                <wp:simplePos x="0" y="0"/>
                <wp:positionH relativeFrom="column">
                  <wp:posOffset>5088890</wp:posOffset>
                </wp:positionH>
                <wp:positionV relativeFrom="paragraph">
                  <wp:posOffset>2727325</wp:posOffset>
                </wp:positionV>
                <wp:extent cx="1153160" cy="1670685"/>
                <wp:effectExtent l="0" t="0" r="0" b="57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167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983" w:rsidRPr="00F07DFB" w:rsidRDefault="004A3983" w:rsidP="004A3983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animal story</w:t>
                            </w:r>
                          </w:p>
                          <w:p w:rsidR="004A3983" w:rsidRPr="00F07DFB" w:rsidRDefault="004A3983" w:rsidP="004A3983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biography</w:t>
                            </w:r>
                          </w:p>
                          <w:p w:rsidR="004A3983" w:rsidRPr="00F07DFB" w:rsidRDefault="004A3983" w:rsidP="004A3983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historical</w:t>
                            </w:r>
                          </w:p>
                          <w:p w:rsidR="004A3983" w:rsidRDefault="004A3983" w:rsidP="004A3983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mystery</w:t>
                            </w:r>
                          </w:p>
                          <w:p w:rsidR="004A3983" w:rsidRDefault="004A3983" w:rsidP="004A3983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fantasy</w:t>
                            </w:r>
                          </w:p>
                          <w:p w:rsidR="004A3983" w:rsidRPr="00F07DFB" w:rsidRDefault="004A3983" w:rsidP="004A3983">
                            <w:pPr>
                              <w:spacing w:line="360" w:lineRule="auto"/>
                              <w:rPr>
                                <w:sz w:val="36"/>
                                <w:szCs w:val="44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other</w:t>
                            </w:r>
                          </w:p>
                          <w:p w:rsidR="004A3983" w:rsidRPr="00F07DFB" w:rsidRDefault="004A3983" w:rsidP="004A3983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</w:p>
                          <w:p w:rsidR="004A3983" w:rsidRPr="006A0B6F" w:rsidRDefault="004A3983" w:rsidP="00E84737">
                            <w:pPr>
                              <w:rPr>
                                <w:rFonts w:ascii="SF Cartoonist Hand" w:hAnsi="SF Cartoonist Hand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474F3" id="Text Box 1" o:spid="_x0000_s1028" type="#_x0000_t202" style="position:absolute;margin-left:400.7pt;margin-top:214.75pt;width:90.8pt;height:131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" filled="f" stroked="f">
                <v:textbox>
                  <w:txbxContent>
                    <w:p w:rsidR="004A3983" w:rsidRPr="00F07DFB" w:rsidRDefault="004A3983" w:rsidP="004A3983">
                      <w:pPr>
                        <w:spacing w:line="360" w:lineRule="auto"/>
                        <w:rPr>
                          <w:szCs w:val="28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animal story</w:t>
                      </w:r>
                    </w:p>
                    <w:p w:rsidR="004A3983" w:rsidRPr="00F07DFB" w:rsidRDefault="004A3983" w:rsidP="004A3983">
                      <w:pPr>
                        <w:spacing w:line="360" w:lineRule="auto"/>
                        <w:rPr>
                          <w:szCs w:val="28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biography</w:t>
                      </w:r>
                    </w:p>
                    <w:p w:rsidR="004A3983" w:rsidRPr="00F07DFB" w:rsidRDefault="004A3983" w:rsidP="004A3983">
                      <w:pPr>
                        <w:spacing w:line="360" w:lineRule="auto"/>
                        <w:rPr>
                          <w:szCs w:val="28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historical</w:t>
                      </w:r>
                    </w:p>
                    <w:p w:rsidR="004A3983" w:rsidRDefault="004A3983" w:rsidP="004A3983">
                      <w:pPr>
                        <w:spacing w:line="360" w:lineRule="auto"/>
                        <w:rPr>
                          <w:szCs w:val="28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mystery</w:t>
                      </w:r>
                    </w:p>
                    <w:p w:rsidR="004A3983" w:rsidRDefault="004A3983" w:rsidP="004A3983">
                      <w:pPr>
                        <w:spacing w:line="360" w:lineRule="auto"/>
                        <w:rPr>
                          <w:szCs w:val="28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fantasy</w:t>
                      </w:r>
                    </w:p>
                    <w:p w:rsidR="004A3983" w:rsidRPr="00F07DFB" w:rsidRDefault="004A3983" w:rsidP="004A3983">
                      <w:pPr>
                        <w:spacing w:line="360" w:lineRule="auto"/>
                        <w:rPr>
                          <w:sz w:val="36"/>
                          <w:szCs w:val="44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other</w:t>
                      </w:r>
                    </w:p>
                    <w:p w:rsidR="004A3983" w:rsidRPr="00F07DFB" w:rsidRDefault="004A3983" w:rsidP="004A3983">
                      <w:pPr>
                        <w:spacing w:line="360" w:lineRule="auto"/>
                        <w:rPr>
                          <w:szCs w:val="28"/>
                        </w:rPr>
                      </w:pPr>
                    </w:p>
                    <w:p w:rsidR="004A3983" w:rsidRPr="006A0B6F" w:rsidRDefault="004A3983" w:rsidP="00E84737">
                      <w:pPr>
                        <w:rPr>
                          <w:rFonts w:ascii="SF Cartoonist Hand" w:hAnsi="SF Cartoonist Hand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98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2142CF1" wp14:editId="1B0CE7A1">
                <wp:simplePos x="0" y="0"/>
                <wp:positionH relativeFrom="page">
                  <wp:posOffset>4617720</wp:posOffset>
                </wp:positionH>
                <wp:positionV relativeFrom="page">
                  <wp:posOffset>2971800</wp:posOffset>
                </wp:positionV>
                <wp:extent cx="1435100" cy="381000"/>
                <wp:effectExtent l="0" t="0" r="12700" b="0"/>
                <wp:wrapNone/>
                <wp:docPr id="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F97" w:rsidRDefault="004A3983" w:rsidP="00F95F97">
                            <w:pPr>
                              <w:pStyle w:val="BodyText"/>
                              <w:spacing w:before="111"/>
                              <w:ind w:left="80"/>
                              <w:jc w:val="center"/>
                              <w:rPr>
                                <w:color w:val="1C1C1C"/>
                              </w:rPr>
                            </w:pPr>
                            <w:r>
                              <w:rPr>
                                <w:color w:val="1C1C1C"/>
                              </w:rPr>
                              <w:t>Genre:</w:t>
                            </w:r>
                          </w:p>
                          <w:p w:rsidR="004A3983" w:rsidRDefault="004A3983" w:rsidP="00F95F97">
                            <w:pPr>
                              <w:pStyle w:val="BodyText"/>
                              <w:spacing w:before="111"/>
                              <w:ind w:left="80"/>
                              <w:jc w:val="center"/>
                            </w:pPr>
                          </w:p>
                          <w:p w:rsidR="00F95F97" w:rsidRDefault="00F95F97" w:rsidP="00F95F9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42CF1" id="Text Box 52" o:spid="_x0000_s1029" type="#_x0000_t202" style="position:absolute;margin-left:363.6pt;margin-top:234pt;width:113pt;height:3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" filled="f" stroked="f">
                <v:textbox inset="0,0,0,0">
                  <w:txbxContent>
                    <w:p w:rsidR="00F95F97" w:rsidRDefault="004A3983" w:rsidP="00F95F97">
                      <w:pPr>
                        <w:pStyle w:val="BodyText"/>
                        <w:spacing w:before="111"/>
                        <w:ind w:left="80"/>
                        <w:jc w:val="center"/>
                        <w:rPr>
                          <w:color w:val="1C1C1C"/>
                        </w:rPr>
                      </w:pPr>
                      <w:r>
                        <w:rPr>
                          <w:color w:val="1C1C1C"/>
                        </w:rPr>
                        <w:t>Genre:</w:t>
                      </w:r>
                    </w:p>
                    <w:p w:rsidR="004A3983" w:rsidRDefault="004A3983" w:rsidP="00F95F97">
                      <w:pPr>
                        <w:pStyle w:val="BodyText"/>
                        <w:spacing w:before="111"/>
                        <w:ind w:left="80"/>
                        <w:jc w:val="center"/>
                      </w:pPr>
                    </w:p>
                    <w:p w:rsidR="00F95F97" w:rsidRDefault="00F95F97" w:rsidP="00F95F9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3983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1EC94E" wp14:editId="0D1D898F">
                <wp:simplePos x="0" y="0"/>
                <wp:positionH relativeFrom="column">
                  <wp:posOffset>4594225</wp:posOffset>
                </wp:positionH>
                <wp:positionV relativeFrom="paragraph">
                  <wp:posOffset>1851660</wp:posOffset>
                </wp:positionV>
                <wp:extent cx="1071245" cy="4953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983" w:rsidRPr="00F07DFB" w:rsidRDefault="004A3983" w:rsidP="00E84737">
                            <w:pPr>
                              <w:rPr>
                                <w:szCs w:val="28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fiction</w:t>
                            </w:r>
                          </w:p>
                          <w:p w:rsidR="004A3983" w:rsidRPr="00F07DFB" w:rsidRDefault="004A3983" w:rsidP="00E84737">
                            <w:pPr>
                              <w:rPr>
                                <w:szCs w:val="28"/>
                              </w:rPr>
                            </w:pPr>
                            <w:r w:rsidRPr="00F07DFB">
                              <w:rPr>
                                <w:b/>
                                <w:szCs w:val="28"/>
                              </w:rPr>
                              <w:t>O</w:t>
                            </w:r>
                            <w:r w:rsidRPr="00F07DFB">
                              <w:rPr>
                                <w:szCs w:val="28"/>
                              </w:rPr>
                              <w:t xml:space="preserve"> non fiction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C94E" id="Text Box 13" o:spid="_x0000_s1030" type="#_x0000_t202" style="position:absolute;margin-left:361.75pt;margin-top:145.8pt;width:84.35pt;height:3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" filled="f" stroked="f">
                <v:textbox>
                  <w:txbxContent>
                    <w:p w:rsidR="004A3983" w:rsidRPr="00F07DFB" w:rsidRDefault="004A3983" w:rsidP="00E84737">
                      <w:pPr>
                        <w:rPr>
                          <w:szCs w:val="28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fiction</w:t>
                      </w:r>
                    </w:p>
                    <w:p w:rsidR="004A3983" w:rsidRPr="00F07DFB" w:rsidRDefault="004A3983" w:rsidP="00E84737">
                      <w:pPr>
                        <w:rPr>
                          <w:szCs w:val="28"/>
                        </w:rPr>
                      </w:pPr>
                      <w:r w:rsidRPr="00F07DFB">
                        <w:rPr>
                          <w:b/>
                          <w:szCs w:val="28"/>
                        </w:rPr>
                        <w:t>O</w:t>
                      </w:r>
                      <w:r w:rsidRPr="00F07DFB">
                        <w:rPr>
                          <w:szCs w:val="28"/>
                        </w:rPr>
                        <w:t xml:space="preserve"> non fiction</w:t>
                      </w:r>
                    </w:p>
                  </w:txbxContent>
                </v:textbox>
              </v:shape>
            </w:pict>
          </mc:Fallback>
        </mc:AlternateContent>
      </w:r>
      <w:r w:rsidR="003F514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8342F49" wp14:editId="5506C6BB">
                <wp:simplePos x="0" y="0"/>
                <wp:positionH relativeFrom="page">
                  <wp:posOffset>400050</wp:posOffset>
                </wp:positionH>
                <wp:positionV relativeFrom="page">
                  <wp:posOffset>1790700</wp:posOffset>
                </wp:positionV>
                <wp:extent cx="1962150" cy="3429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514E" w:rsidRPr="003F514E" w:rsidRDefault="004A3983" w:rsidP="003F514E">
                            <w:pPr>
                              <w:pStyle w:val="BodyText"/>
                              <w:tabs>
                                <w:tab w:val="left" w:pos="3112"/>
                                <w:tab w:val="left" w:pos="7761"/>
                              </w:tabs>
                              <w:spacing w:before="123"/>
                              <w:ind w:left="80"/>
                              <w:rPr>
                                <w:color w:val="1C1C1C"/>
                                <w:spacing w:val="-9"/>
                              </w:rPr>
                            </w:pPr>
                            <w:r>
                              <w:rPr>
                                <w:color w:val="1C1C1C"/>
                                <w:spacing w:val="-8"/>
                              </w:rPr>
                              <w:t>Illustrator</w:t>
                            </w:r>
                            <w:r w:rsidR="003F514E">
                              <w:rPr>
                                <w:color w:val="1C1C1C"/>
                                <w:spacing w:val="-7"/>
                              </w:rPr>
                              <w:t>:</w:t>
                            </w:r>
                            <w:r w:rsidR="003F514E">
                              <w:rPr>
                                <w:color w:val="1C1C1C"/>
                                <w:spacing w:val="-8"/>
                              </w:rPr>
                              <w:br/>
                            </w:r>
                          </w:p>
                          <w:p w:rsidR="003F514E" w:rsidRDefault="003F514E" w:rsidP="003F514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42F49" id="_x0000_s1031" type="#_x0000_t202" style="position:absolute;margin-left:31.5pt;margin-top:141pt;width:154.5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FasgIAALI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" filled="f" stroked="f">
                <v:textbox inset="0,0,0,0">
                  <w:txbxContent>
                    <w:p w:rsidR="003F514E" w:rsidRPr="003F514E" w:rsidRDefault="004A3983" w:rsidP="003F514E">
                      <w:pPr>
                        <w:pStyle w:val="BodyText"/>
                        <w:tabs>
                          <w:tab w:val="left" w:pos="3112"/>
                          <w:tab w:val="left" w:pos="7761"/>
                        </w:tabs>
                        <w:spacing w:before="123"/>
                        <w:ind w:left="80"/>
                        <w:rPr>
                          <w:color w:val="1C1C1C"/>
                          <w:spacing w:val="-9"/>
                        </w:rPr>
                      </w:pPr>
                      <w:r>
                        <w:rPr>
                          <w:color w:val="1C1C1C"/>
                          <w:spacing w:val="-8"/>
                        </w:rPr>
                        <w:t>Illustrator</w:t>
                      </w:r>
                      <w:r w:rsidR="003F514E">
                        <w:rPr>
                          <w:color w:val="1C1C1C"/>
                          <w:spacing w:val="-7"/>
                        </w:rPr>
                        <w:t>:</w:t>
                      </w:r>
                      <w:r w:rsidR="003F514E">
                        <w:rPr>
                          <w:color w:val="1C1C1C"/>
                          <w:spacing w:val="-8"/>
                        </w:rPr>
                        <w:br/>
                      </w:r>
                    </w:p>
                    <w:p w:rsidR="003F514E" w:rsidRDefault="003F514E" w:rsidP="003F514E"/>
                  </w:txbxContent>
                </v:textbox>
                <w10:wrap anchorx="page" anchory="page"/>
              </v:shape>
            </w:pict>
          </mc:Fallback>
        </mc:AlternateContent>
      </w:r>
      <w:r w:rsidR="003F514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0CD12A" wp14:editId="75C10734">
                <wp:simplePos x="0" y="0"/>
                <wp:positionH relativeFrom="page">
                  <wp:posOffset>409575</wp:posOffset>
                </wp:positionH>
                <wp:positionV relativeFrom="page">
                  <wp:posOffset>1457325</wp:posOffset>
                </wp:positionV>
                <wp:extent cx="1962150" cy="34290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514E" w:rsidRPr="003F514E" w:rsidRDefault="003F514E" w:rsidP="003F514E">
                            <w:pPr>
                              <w:pStyle w:val="BodyText"/>
                              <w:tabs>
                                <w:tab w:val="left" w:pos="3112"/>
                                <w:tab w:val="left" w:pos="7761"/>
                              </w:tabs>
                              <w:spacing w:before="123"/>
                              <w:ind w:left="80"/>
                              <w:rPr>
                                <w:color w:val="1C1C1C"/>
                                <w:spacing w:val="-9"/>
                              </w:rPr>
                            </w:pPr>
                            <w:r>
                              <w:rPr>
                                <w:color w:val="1C1C1C"/>
                                <w:spacing w:val="-9"/>
                              </w:rPr>
                              <w:t>Author: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br/>
                            </w:r>
                          </w:p>
                          <w:p w:rsidR="003F514E" w:rsidRDefault="003F514E" w:rsidP="003F514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CD12A" id="_x0000_s1032" type="#_x0000_t202" style="position:absolute;margin-left:32.25pt;margin-top:114.75pt;width:154.5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fJsQIAALI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" filled="f" stroked="f">
                <v:textbox inset="0,0,0,0">
                  <w:txbxContent>
                    <w:p w:rsidR="003F514E" w:rsidRPr="003F514E" w:rsidRDefault="003F514E" w:rsidP="003F514E">
                      <w:pPr>
                        <w:pStyle w:val="BodyText"/>
                        <w:tabs>
                          <w:tab w:val="left" w:pos="3112"/>
                          <w:tab w:val="left" w:pos="7761"/>
                        </w:tabs>
                        <w:spacing w:before="123"/>
                        <w:ind w:left="80"/>
                        <w:rPr>
                          <w:color w:val="1C1C1C"/>
                          <w:spacing w:val="-9"/>
                        </w:rPr>
                      </w:pPr>
                      <w:r>
                        <w:rPr>
                          <w:color w:val="1C1C1C"/>
                          <w:spacing w:val="-9"/>
                        </w:rPr>
                        <w:t>Author:</w:t>
                      </w:r>
                      <w:r>
                        <w:rPr>
                          <w:color w:val="1C1C1C"/>
                          <w:spacing w:val="-8"/>
                        </w:rPr>
                        <w:br/>
                      </w:r>
                    </w:p>
                    <w:p w:rsidR="003F514E" w:rsidRDefault="003F514E" w:rsidP="003F514E"/>
                  </w:txbxContent>
                </v:textbox>
                <w10:wrap anchorx="page" anchory="page"/>
              </v:shape>
            </w:pict>
          </mc:Fallback>
        </mc:AlternateContent>
      </w:r>
      <w:r w:rsidR="003F514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93E398D" wp14:editId="333279AA">
                <wp:simplePos x="0" y="0"/>
                <wp:positionH relativeFrom="page">
                  <wp:posOffset>400050</wp:posOffset>
                </wp:positionH>
                <wp:positionV relativeFrom="page">
                  <wp:posOffset>1123951</wp:posOffset>
                </wp:positionV>
                <wp:extent cx="1962150" cy="34290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25C3" w:rsidRPr="003F514E" w:rsidRDefault="003F514E" w:rsidP="003F514E">
                            <w:pPr>
                              <w:pStyle w:val="BodyText"/>
                              <w:tabs>
                                <w:tab w:val="left" w:pos="3112"/>
                                <w:tab w:val="left" w:pos="7761"/>
                              </w:tabs>
                              <w:spacing w:before="123"/>
                              <w:ind w:left="80"/>
                              <w:rPr>
                                <w:color w:val="1C1C1C"/>
                                <w:spacing w:val="-9"/>
                              </w:rPr>
                            </w:pPr>
                            <w:r>
                              <w:rPr>
                                <w:color w:val="1C1C1C"/>
                                <w:spacing w:val="-6"/>
                              </w:rPr>
                              <w:t>Book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>Title: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br/>
                            </w:r>
                          </w:p>
                          <w:p w:rsidR="00F95F97" w:rsidRDefault="00F95F9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398D" id="_x0000_s1033" type="#_x0000_t202" style="position:absolute;margin-left:31.5pt;margin-top:88.5pt;width:154.5pt;height:27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bCsQIAALE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" filled="f" stroked="f">
                <v:textbox inset="0,0,0,0">
                  <w:txbxContent>
                    <w:p w:rsidR="009125C3" w:rsidRPr="003F514E" w:rsidRDefault="003F514E" w:rsidP="003F514E">
                      <w:pPr>
                        <w:pStyle w:val="BodyText"/>
                        <w:tabs>
                          <w:tab w:val="left" w:pos="3112"/>
                          <w:tab w:val="left" w:pos="7761"/>
                        </w:tabs>
                        <w:spacing w:before="123"/>
                        <w:ind w:left="80"/>
                        <w:rPr>
                          <w:color w:val="1C1C1C"/>
                          <w:spacing w:val="-9"/>
                        </w:rPr>
                      </w:pPr>
                      <w:r>
                        <w:rPr>
                          <w:color w:val="1C1C1C"/>
                          <w:spacing w:val="-6"/>
                        </w:rPr>
                        <w:t>Book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8"/>
                        </w:rPr>
                        <w:t>Title:</w:t>
                      </w:r>
                      <w:r>
                        <w:rPr>
                          <w:color w:val="1C1C1C"/>
                          <w:spacing w:val="-8"/>
                        </w:rPr>
                        <w:br/>
                      </w:r>
                    </w:p>
                    <w:p w:rsidR="00F95F97" w:rsidRDefault="00F95F97"/>
                  </w:txbxContent>
                </v:textbox>
                <w10:wrap anchorx="page" anchory="page"/>
              </v:shape>
            </w:pict>
          </mc:Fallback>
        </mc:AlternateContent>
      </w:r>
      <w:r w:rsidR="007612B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2724560" wp14:editId="64DC4CD0">
                <wp:simplePos x="0" y="0"/>
                <wp:positionH relativeFrom="page">
                  <wp:posOffset>5384800</wp:posOffset>
                </wp:positionH>
                <wp:positionV relativeFrom="page">
                  <wp:posOffset>1143635</wp:posOffset>
                </wp:positionV>
                <wp:extent cx="4874895" cy="422910"/>
                <wp:effectExtent l="3175" t="635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89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25C3" w:rsidRDefault="003F514E" w:rsidP="00F95F97">
                            <w:pPr>
                              <w:pStyle w:val="BodyText"/>
                              <w:spacing w:before="130"/>
                              <w:ind w:left="80"/>
                            </w:pP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Who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would you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 xml:space="preserve">recommend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the book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to?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24560" id="Text Box 11" o:spid="_x0000_s1034" type="#_x0000_t202" style="position:absolute;margin-left:424pt;margin-top:90.05pt;width:383.85pt;height:33.3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" filled="f" stroked="f">
                <v:textbox inset="0,0,0,0">
                  <w:txbxContent>
                    <w:p w:rsidR="009125C3" w:rsidRDefault="003F514E" w:rsidP="00F95F97">
                      <w:pPr>
                        <w:pStyle w:val="BodyText"/>
                        <w:spacing w:before="130"/>
                        <w:ind w:left="80"/>
                      </w:pPr>
                      <w:r>
                        <w:rPr>
                          <w:color w:val="1C1C1C"/>
                          <w:spacing w:val="-6"/>
                        </w:rPr>
                        <w:t xml:space="preserve">Who </w:t>
                      </w:r>
                      <w:r>
                        <w:rPr>
                          <w:color w:val="1C1C1C"/>
                          <w:spacing w:val="-7"/>
                        </w:rPr>
                        <w:t xml:space="preserve">would you </w:t>
                      </w:r>
                      <w:r>
                        <w:rPr>
                          <w:color w:val="1C1C1C"/>
                          <w:spacing w:val="-8"/>
                        </w:rPr>
                        <w:t xml:space="preserve">recommend </w:t>
                      </w:r>
                      <w:r>
                        <w:rPr>
                          <w:color w:val="1C1C1C"/>
                          <w:spacing w:val="-6"/>
                        </w:rPr>
                        <w:t xml:space="preserve">the book </w:t>
                      </w:r>
                      <w:r>
                        <w:rPr>
                          <w:color w:val="1C1C1C"/>
                          <w:spacing w:val="-7"/>
                        </w:rPr>
                        <w:t>to?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12B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27BB8B4" wp14:editId="0F69B5DF">
                <wp:simplePos x="0" y="0"/>
                <wp:positionH relativeFrom="page">
                  <wp:posOffset>6985000</wp:posOffset>
                </wp:positionH>
                <wp:positionV relativeFrom="page">
                  <wp:posOffset>3691255</wp:posOffset>
                </wp:positionV>
                <wp:extent cx="3311525" cy="822960"/>
                <wp:effectExtent l="3175" t="0" r="0" b="63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25C3" w:rsidRDefault="003F514E" w:rsidP="00F95F97">
                            <w:pPr>
                              <w:pStyle w:val="BodyText"/>
                              <w:spacing w:before="98" w:line="225" w:lineRule="auto"/>
                              <w:ind w:right="77"/>
                              <w:jc w:val="both"/>
                            </w:pPr>
                            <w:r>
                              <w:rPr>
                                <w:color w:val="1C1C1C"/>
                              </w:rPr>
                              <w:t>Can you write three facts you have learnt</w:t>
                            </w:r>
                            <w:r>
                              <w:rPr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or</w:t>
                            </w:r>
                            <w:r>
                              <w:rPr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three</w:t>
                            </w:r>
                            <w:r>
                              <w:rPr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things</w:t>
                            </w:r>
                            <w:r>
                              <w:rPr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you</w:t>
                            </w:r>
                            <w:r>
                              <w:rPr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have</w:t>
                            </w:r>
                            <w:r>
                              <w:rPr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learnt about one of the</w:t>
                            </w:r>
                            <w:r>
                              <w:rPr>
                                <w:color w:val="1C1C1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characters?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BB8B4" id="Text Box 8" o:spid="_x0000_s1035" type="#_x0000_t202" style="position:absolute;margin-left:550pt;margin-top:290.65pt;width:260.75pt;height:64.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uwsQIAALA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" filled="f" stroked="f">
                <v:textbox inset="0,0,0,0">
                  <w:txbxContent>
                    <w:p w:rsidR="009125C3" w:rsidRDefault="003F514E" w:rsidP="00F95F97">
                      <w:pPr>
                        <w:pStyle w:val="BodyText"/>
                        <w:spacing w:before="98" w:line="225" w:lineRule="auto"/>
                        <w:ind w:right="77"/>
                        <w:jc w:val="both"/>
                      </w:pPr>
                      <w:r>
                        <w:rPr>
                          <w:color w:val="1C1C1C"/>
                        </w:rPr>
                        <w:t>Can you write three facts you have learnt</w:t>
                      </w:r>
                      <w:r>
                        <w:rPr>
                          <w:color w:val="1C1C1C"/>
                          <w:spacing w:val="-31"/>
                        </w:rPr>
                        <w:t xml:space="preserve"> </w:t>
                      </w:r>
                      <w:r>
                        <w:rPr>
                          <w:color w:val="1C1C1C"/>
                        </w:rPr>
                        <w:t>or</w:t>
                      </w:r>
                      <w:r>
                        <w:rPr>
                          <w:color w:val="1C1C1C"/>
                          <w:spacing w:val="-30"/>
                        </w:rPr>
                        <w:t xml:space="preserve"> </w:t>
                      </w:r>
                      <w:r>
                        <w:rPr>
                          <w:color w:val="1C1C1C"/>
                        </w:rPr>
                        <w:t>three</w:t>
                      </w:r>
                      <w:r>
                        <w:rPr>
                          <w:color w:val="1C1C1C"/>
                          <w:spacing w:val="-30"/>
                        </w:rPr>
                        <w:t xml:space="preserve"> </w:t>
                      </w:r>
                      <w:r>
                        <w:rPr>
                          <w:color w:val="1C1C1C"/>
                        </w:rPr>
                        <w:t>things</w:t>
                      </w:r>
                      <w:r>
                        <w:rPr>
                          <w:color w:val="1C1C1C"/>
                          <w:spacing w:val="-30"/>
                        </w:rPr>
                        <w:t xml:space="preserve"> </w:t>
                      </w:r>
                      <w:r>
                        <w:rPr>
                          <w:color w:val="1C1C1C"/>
                        </w:rPr>
                        <w:t>you</w:t>
                      </w:r>
                      <w:r>
                        <w:rPr>
                          <w:color w:val="1C1C1C"/>
                          <w:spacing w:val="-31"/>
                        </w:rPr>
                        <w:t xml:space="preserve"> </w:t>
                      </w:r>
                      <w:r>
                        <w:rPr>
                          <w:color w:val="1C1C1C"/>
                        </w:rPr>
                        <w:t>have</w:t>
                      </w:r>
                      <w:r>
                        <w:rPr>
                          <w:color w:val="1C1C1C"/>
                          <w:spacing w:val="-30"/>
                        </w:rPr>
                        <w:t xml:space="preserve"> </w:t>
                      </w:r>
                      <w:r>
                        <w:rPr>
                          <w:color w:val="1C1C1C"/>
                        </w:rPr>
                        <w:t>learnt about one of the</w:t>
                      </w:r>
                      <w:r>
                        <w:rPr>
                          <w:color w:val="1C1C1C"/>
                          <w:spacing w:val="-2"/>
                        </w:rPr>
                        <w:t xml:space="preserve"> </w:t>
                      </w:r>
                      <w:r>
                        <w:rPr>
                          <w:color w:val="1C1C1C"/>
                        </w:rPr>
                        <w:t>characters?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12B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6870700</wp:posOffset>
                </wp:positionH>
                <wp:positionV relativeFrom="page">
                  <wp:posOffset>3242310</wp:posOffset>
                </wp:positionV>
                <wp:extent cx="863600" cy="330200"/>
                <wp:effectExtent l="3175" t="3810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25C3" w:rsidRDefault="003F514E" w:rsidP="00F95F97">
                            <w:pPr>
                              <w:pStyle w:val="BodyText"/>
                              <w:spacing w:before="0"/>
                              <w:ind w:left="0"/>
                            </w:pPr>
                            <w:r>
                              <w:rPr>
                                <w:color w:val="1C1C1C"/>
                              </w:rPr>
                              <w:t>Rating:</w:t>
                            </w:r>
                          </w:p>
                          <w:p w:rsidR="009125C3" w:rsidRDefault="009125C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541pt;margin-top:255.3pt;width:68pt;height:2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" filled="f" stroked="f">
                <v:textbox inset="0,0,0,0">
                  <w:txbxContent>
                    <w:p w:rsidR="009125C3" w:rsidRDefault="003F514E" w:rsidP="00F95F97">
                      <w:pPr>
                        <w:pStyle w:val="BodyText"/>
                        <w:spacing w:before="0"/>
                        <w:ind w:left="0"/>
                      </w:pPr>
                      <w:r>
                        <w:rPr>
                          <w:color w:val="1C1C1C"/>
                        </w:rPr>
                        <w:t>Rating:</w:t>
                      </w:r>
                    </w:p>
                    <w:p w:rsidR="009125C3" w:rsidRDefault="009125C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12B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4094480</wp:posOffset>
                </wp:positionH>
                <wp:positionV relativeFrom="page">
                  <wp:posOffset>386715</wp:posOffset>
                </wp:positionV>
                <wp:extent cx="2487930" cy="574040"/>
                <wp:effectExtent l="0" t="0" r="0" b="127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25C3" w:rsidRDefault="003F514E">
                            <w:pPr>
                              <w:spacing w:before="20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18"/>
                                <w:sz w:val="72"/>
                              </w:rPr>
                              <w:t xml:space="preserve">Book </w:t>
                            </w:r>
                            <w:r>
                              <w:rPr>
                                <w:b/>
                                <w:color w:val="1C1C1C"/>
                                <w:spacing w:val="-22"/>
                                <w:sz w:val="72"/>
                              </w:rPr>
                              <w:t>Review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322.4pt;margin-top:30.45pt;width:195.9pt;height:45.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jeswIAALI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" filled="f" stroked="f">
                <v:textbox inset="0,0,0,0">
                  <w:txbxContent>
                    <w:p w:rsidR="009125C3" w:rsidRDefault="003F514E">
                      <w:pPr>
                        <w:spacing w:before="20"/>
                        <w:ind w:left="2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1C1C1C"/>
                          <w:spacing w:val="-18"/>
                          <w:sz w:val="72"/>
                        </w:rPr>
                        <w:t xml:space="preserve">Book </w:t>
                      </w:r>
                      <w:r>
                        <w:rPr>
                          <w:b/>
                          <w:color w:val="1C1C1C"/>
                          <w:spacing w:val="-22"/>
                          <w:sz w:val="72"/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125C3">
      <w:headerReference w:type="default" r:id="rId6"/>
      <w:type w:val="continuous"/>
      <w:pgSz w:w="16840" w:h="11910" w:orient="landscape"/>
      <w:pgMar w:top="600" w:right="4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F97" w:rsidRDefault="00F95F97" w:rsidP="00F95F97">
      <w:r>
        <w:separator/>
      </w:r>
    </w:p>
  </w:endnote>
  <w:endnote w:type="continuationSeparator" w:id="0">
    <w:p w:rsidR="00F95F97" w:rsidRDefault="00F95F97" w:rsidP="00F9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C21500A-F7C6-4894-A6F7-721E958493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2" w:fontKey="{E7A28118-E146-4434-B7FE-84E5461CABC8}"/>
    <w:embedBold r:id="rId3" w:fontKey="{3BE8B1FA-650A-46DC-A75C-F7F79461851F}"/>
  </w:font>
  <w:font w:name="SF Cartoonist Hand">
    <w:altName w:val="Franklin Gothic Medium Cond"/>
    <w:charset w:val="00"/>
    <w:family w:val="auto"/>
    <w:pitch w:val="variable"/>
    <w:sig w:usb0="00000001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D4AB37-B8DD-41B6-9113-AA0BBC9865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F97" w:rsidRDefault="00F95F97" w:rsidP="00F95F97">
      <w:r>
        <w:separator/>
      </w:r>
    </w:p>
  </w:footnote>
  <w:footnote w:type="continuationSeparator" w:id="0">
    <w:p w:rsidR="00F95F97" w:rsidRDefault="00F95F97" w:rsidP="00F95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F97" w:rsidRDefault="00F95F97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-282576</wp:posOffset>
          </wp:positionH>
          <wp:positionV relativeFrom="paragraph">
            <wp:posOffset>-447675</wp:posOffset>
          </wp:positionV>
          <wp:extent cx="10677525" cy="75452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2-E-283-Book-Review-Workshe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9973" cy="75540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C3"/>
    <w:rsid w:val="00103741"/>
    <w:rsid w:val="003F514E"/>
    <w:rsid w:val="004A3983"/>
    <w:rsid w:val="005068C2"/>
    <w:rsid w:val="007612B8"/>
    <w:rsid w:val="009125C3"/>
    <w:rsid w:val="00F9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9682A45"/>
  <w15:docId w15:val="{6EE7CE61-2C4D-4E04-8475-28CB9FA30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95F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F97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95F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F97"/>
    <w:rPr>
      <w:rFonts w:ascii="Twinkl" w:eastAsia="Twinkl" w:hAnsi="Twinkl" w:cs="Twinkl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F95F97"/>
    <w:rPr>
      <w:rFonts w:ascii="Twinkl" w:eastAsia="Twinkl" w:hAnsi="Twinkl" w:cs="Twinkl"/>
      <w:sz w:val="32"/>
      <w:szCs w:val="32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36C59EAB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Clough</dc:creator>
  <cp:lastModifiedBy>S GRAHAM</cp:lastModifiedBy>
  <cp:revision>4</cp:revision>
  <dcterms:created xsi:type="dcterms:W3CDTF">2020-03-19T00:16:00Z</dcterms:created>
  <dcterms:modified xsi:type="dcterms:W3CDTF">2020-03-19T08:48:00Z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2019-10-20T00:00:00Z</vt:filetime>
  </property>
</Properties>
</file>