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6FC" w:rsidRDefault="001A4D24">
      <w:r w:rsidRPr="0009750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-48</wp:posOffset>
            </wp:positionV>
            <wp:extent cx="7076440" cy="10372725"/>
            <wp:effectExtent l="0" t="0" r="0" b="9525"/>
            <wp:wrapTight wrapText="bothSides">
              <wp:wrapPolygon edited="0">
                <wp:start x="0" y="0"/>
                <wp:lineTo x="0" y="21580"/>
                <wp:lineTo x="21515" y="21580"/>
                <wp:lineTo x="215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5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1200150</wp:posOffset>
                </wp:positionV>
                <wp:extent cx="5109845" cy="7960360"/>
                <wp:effectExtent l="0" t="0" r="1460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845" cy="796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01" w:rsidRPr="00097501" w:rsidRDefault="00097501" w:rsidP="000975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</w:pPr>
                            <w:r w:rsidRPr="00097501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</w:rPr>
                              <w:t>Our Matthew</w:t>
                            </w:r>
                          </w:p>
                          <w:p w:rsidR="00097501" w:rsidRPr="00097501" w:rsidRDefault="00097501" w:rsidP="0009750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66245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M</w:t>
                            </w:r>
                            <w:r w:rsidRPr="0009750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is for the many hearts that you have touched</w:t>
                            </w:r>
                          </w:p>
                          <w:p w:rsidR="00097501" w:rsidRPr="00097501" w:rsidRDefault="00097501" w:rsidP="0009750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66245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A</w:t>
                            </w:r>
                            <w:r w:rsidRPr="0009750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is for adding so much joy to St Peter’s</w:t>
                            </w:r>
                          </w:p>
                          <w:p w:rsidR="00097501" w:rsidRPr="00097501" w:rsidRDefault="00097501" w:rsidP="0009750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66245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09750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is for touching our lives so gently</w:t>
                            </w:r>
                          </w:p>
                          <w:p w:rsidR="00097501" w:rsidRPr="00097501" w:rsidRDefault="00097501" w:rsidP="0009750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66245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T</w:t>
                            </w:r>
                            <w:r w:rsidRPr="0009750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is for terrific and being one of a kind</w:t>
                            </w:r>
                          </w:p>
                          <w:p w:rsidR="00097501" w:rsidRPr="00097501" w:rsidRDefault="00097501" w:rsidP="0009750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66245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H</w:t>
                            </w:r>
                            <w:r w:rsidR="00866245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9750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is for helping your classmates grow together in God’s love</w:t>
                            </w:r>
                          </w:p>
                          <w:p w:rsidR="00097501" w:rsidRPr="00097501" w:rsidRDefault="00097501" w:rsidP="0009750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66245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 w:rsidRPr="0009750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is for endearing, such a good little man</w:t>
                            </w:r>
                          </w:p>
                          <w:p w:rsidR="00097501" w:rsidRPr="00097501" w:rsidRDefault="00097501" w:rsidP="00097501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66245"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  <w:t>W</w:t>
                            </w:r>
                            <w:r w:rsidRPr="00866245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9750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is for waving us goodbye now, but we won’t forget you</w:t>
                            </w:r>
                          </w:p>
                          <w:p w:rsidR="00097501" w:rsidRPr="00866245" w:rsidRDefault="00097501" w:rsidP="00097501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56"/>
                                <w:szCs w:val="56"/>
                              </w:rPr>
                            </w:pPr>
                            <w:r w:rsidRPr="00866245">
                              <w:rPr>
                                <w:rFonts w:ascii="Comic Sans MS" w:hAnsi="Comic Sans MS"/>
                                <w:i/>
                                <w:sz w:val="56"/>
                                <w:szCs w:val="56"/>
                              </w:rPr>
                              <w:t xml:space="preserve">Our </w:t>
                            </w:r>
                            <w:r w:rsidR="001A4D24">
                              <w:rPr>
                                <w:rFonts w:ascii="Comic Sans MS" w:hAnsi="Comic Sans MS"/>
                                <w:i/>
                                <w:sz w:val="56"/>
                                <w:szCs w:val="56"/>
                              </w:rPr>
                              <w:t xml:space="preserve">Little </w:t>
                            </w:r>
                            <w:r w:rsidRPr="00866245">
                              <w:rPr>
                                <w:rFonts w:ascii="Comic Sans MS" w:hAnsi="Comic Sans MS"/>
                                <w:i/>
                                <w:sz w:val="56"/>
                                <w:szCs w:val="56"/>
                              </w:rPr>
                              <w:t>Angel Matthew</w:t>
                            </w:r>
                          </w:p>
                          <w:p w:rsidR="001A4D24" w:rsidRDefault="00FD24D9" w:rsidP="001A4D2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  <w:p w:rsidR="00FD24D9" w:rsidRDefault="00FD24D9" w:rsidP="001A4D2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866245" w:rsidRPr="001A4D24" w:rsidRDefault="001A4D24" w:rsidP="001A4D2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1A4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St Peter’s Primary School </w:t>
                            </w:r>
                            <w:proofErr w:type="spellStart"/>
                            <w:r w:rsidRPr="001A4D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Plumbridge</w:t>
                            </w:r>
                            <w:proofErr w:type="spellEnd"/>
                            <w:r w:rsidR="00FD24D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15pt;margin-top:94.5pt;width:402.35pt;height:62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">
                <v:textbox>
                  <w:txbxContent>
                    <w:p w:rsidR="00097501" w:rsidRPr="00097501" w:rsidRDefault="00097501" w:rsidP="00097501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</w:pPr>
                      <w:r w:rsidRPr="00097501">
                        <w:rPr>
                          <w:rFonts w:ascii="Comic Sans MS" w:hAnsi="Comic Sans MS"/>
                          <w:b/>
                          <w:sz w:val="72"/>
                          <w:szCs w:val="72"/>
                        </w:rPr>
                        <w:t>Our Matthew</w:t>
                      </w:r>
                    </w:p>
                    <w:p w:rsidR="00097501" w:rsidRPr="00097501" w:rsidRDefault="00097501" w:rsidP="0009750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66245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M</w:t>
                      </w:r>
                      <w:r w:rsidRPr="0009750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is for the many hearts that you have touched</w:t>
                      </w:r>
                    </w:p>
                    <w:p w:rsidR="00097501" w:rsidRPr="00097501" w:rsidRDefault="00097501" w:rsidP="0009750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66245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A</w:t>
                      </w:r>
                      <w:r w:rsidRPr="0009750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is for adding so much joy to St Peter’s</w:t>
                      </w:r>
                    </w:p>
                    <w:p w:rsidR="00097501" w:rsidRPr="00097501" w:rsidRDefault="00097501" w:rsidP="0009750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66245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T</w:t>
                      </w:r>
                      <w:r w:rsidRPr="0009750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is for touching our lives so gently</w:t>
                      </w:r>
                    </w:p>
                    <w:p w:rsidR="00097501" w:rsidRPr="00097501" w:rsidRDefault="00097501" w:rsidP="0009750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66245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T</w:t>
                      </w:r>
                      <w:r w:rsidRPr="0009750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is for terrific and being one of a kind</w:t>
                      </w:r>
                    </w:p>
                    <w:p w:rsidR="00097501" w:rsidRPr="00097501" w:rsidRDefault="00097501" w:rsidP="0009750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66245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H</w:t>
                      </w:r>
                      <w:r w:rsidR="00866245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097501">
                        <w:rPr>
                          <w:rFonts w:ascii="Comic Sans MS" w:hAnsi="Comic Sans MS"/>
                          <w:sz w:val="40"/>
                          <w:szCs w:val="40"/>
                        </w:rPr>
                        <w:t>is for helping your classmates grow together in God’s love</w:t>
                      </w:r>
                    </w:p>
                    <w:p w:rsidR="00097501" w:rsidRPr="00097501" w:rsidRDefault="00097501" w:rsidP="0009750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66245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E</w:t>
                      </w:r>
                      <w:r w:rsidRPr="0009750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is for endearing, such a good little man</w:t>
                      </w:r>
                    </w:p>
                    <w:p w:rsidR="00097501" w:rsidRPr="00097501" w:rsidRDefault="00097501" w:rsidP="00097501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66245"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  <w:t>W</w:t>
                      </w:r>
                      <w:r w:rsidRPr="00866245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 w:rsidRPr="00097501">
                        <w:rPr>
                          <w:rFonts w:ascii="Comic Sans MS" w:hAnsi="Comic Sans MS"/>
                          <w:sz w:val="40"/>
                          <w:szCs w:val="40"/>
                        </w:rPr>
                        <w:t>is for waving us goodbye now, but we won’t forget you</w:t>
                      </w:r>
                    </w:p>
                    <w:p w:rsidR="00097501" w:rsidRPr="00866245" w:rsidRDefault="00097501" w:rsidP="00097501">
                      <w:pPr>
                        <w:jc w:val="center"/>
                        <w:rPr>
                          <w:rFonts w:ascii="Comic Sans MS" w:hAnsi="Comic Sans MS"/>
                          <w:i/>
                          <w:sz w:val="56"/>
                          <w:szCs w:val="56"/>
                        </w:rPr>
                      </w:pPr>
                      <w:r w:rsidRPr="00866245">
                        <w:rPr>
                          <w:rFonts w:ascii="Comic Sans MS" w:hAnsi="Comic Sans MS"/>
                          <w:i/>
                          <w:sz w:val="56"/>
                          <w:szCs w:val="56"/>
                        </w:rPr>
                        <w:t xml:space="preserve">Our </w:t>
                      </w:r>
                      <w:r w:rsidR="001A4D24">
                        <w:rPr>
                          <w:rFonts w:ascii="Comic Sans MS" w:hAnsi="Comic Sans MS"/>
                          <w:i/>
                          <w:sz w:val="56"/>
                          <w:szCs w:val="56"/>
                        </w:rPr>
                        <w:t xml:space="preserve">Little </w:t>
                      </w:r>
                      <w:r w:rsidRPr="00866245">
                        <w:rPr>
                          <w:rFonts w:ascii="Comic Sans MS" w:hAnsi="Comic Sans MS"/>
                          <w:i/>
                          <w:sz w:val="56"/>
                          <w:szCs w:val="56"/>
                        </w:rPr>
                        <w:t>Angel Matthew</w:t>
                      </w:r>
                    </w:p>
                    <w:p w:rsidR="001A4D24" w:rsidRDefault="00FD24D9" w:rsidP="001A4D2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X</w:t>
                      </w:r>
                    </w:p>
                    <w:p w:rsidR="00FD24D9" w:rsidRDefault="00FD24D9" w:rsidP="001A4D2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866245" w:rsidRPr="001A4D24" w:rsidRDefault="001A4D24" w:rsidP="001A4D2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1A4D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St Peter’s Primary School </w:t>
                      </w:r>
                      <w:proofErr w:type="spellStart"/>
                      <w:r w:rsidRPr="001A4D24">
                        <w:rPr>
                          <w:rFonts w:ascii="Comic Sans MS" w:hAnsi="Comic Sans MS"/>
                          <w:sz w:val="28"/>
                          <w:szCs w:val="28"/>
                        </w:rPr>
                        <w:t>Plumbridge</w:t>
                      </w:r>
                      <w:proofErr w:type="spellEnd"/>
                      <w:r w:rsidR="00FD24D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36FC" w:rsidSect="00097501">
      <w:pgSz w:w="11906" w:h="16838"/>
      <w:pgMar w:top="142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501"/>
    <w:rsid w:val="000036FC"/>
    <w:rsid w:val="00097501"/>
    <w:rsid w:val="001A4D24"/>
    <w:rsid w:val="00866245"/>
    <w:rsid w:val="00FD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05311"/>
  <w15:chartTrackingRefBased/>
  <w15:docId w15:val="{46F3A650-36E1-44E2-8778-4CA8BA9F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D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8E52593D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FALLS</dc:creator>
  <cp:keywords/>
  <dc:description/>
  <cp:lastModifiedBy>S FALLS</cp:lastModifiedBy>
  <cp:revision>2</cp:revision>
  <cp:lastPrinted>2020-12-05T14:27:00Z</cp:lastPrinted>
  <dcterms:created xsi:type="dcterms:W3CDTF">2020-12-06T14:16:00Z</dcterms:created>
  <dcterms:modified xsi:type="dcterms:W3CDTF">2020-12-06T14:16:00Z</dcterms:modified>
</cp:coreProperties>
</file>