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George the Sun Safe Superstar</w:t>
      </w:r>
    </w:p>
    <w:p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Talk Cards</w:t>
      </w:r>
    </w:p>
    <w:p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</w:p>
    <w:p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216535</wp:posOffset>
                </wp:positionV>
                <wp:extent cx="472440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F54" w:rsidRPr="00EC4F54" w:rsidRDefault="00EC4F54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EC4F54">
                              <w:rPr>
                                <w:rFonts w:ascii="Comic Sans MS" w:hAnsi="Comic Sans MS"/>
                                <w:sz w:val="44"/>
                              </w:rPr>
                              <w:t>What did George’s mummy tell him to wear w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hen he was playing in the sun?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25pt;margin-top:17.05pt;width:372pt;height:17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" stroked="f">
                <v:textbox>
                  <w:txbxContent>
                    <w:p w:rsidR="00EC4F54" w:rsidRPr="00EC4F54" w:rsidRDefault="00EC4F54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 w:rsidRPr="00EC4F54">
                        <w:rPr>
                          <w:rFonts w:ascii="Comic Sans MS" w:hAnsi="Comic Sans MS"/>
                          <w:sz w:val="44"/>
                        </w:rPr>
                        <w:t>What did George’s mummy tell him to wear w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hen he was playing in the sun?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26035</wp:posOffset>
                </wp:positionV>
                <wp:extent cx="5200650" cy="2552700"/>
                <wp:effectExtent l="19050" t="1905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28CB3" id="Rounded Rectangle 1" o:spid="_x0000_s1026" style="position:absolute;margin-left:16.5pt;margin-top:2.05pt;width:409.5pt;height:2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" fillcolor="white [3212]" strokecolor="#5b9bd5 [3204]" strokeweight="3pt">
                <v:stroke joinstyle="miter"/>
              </v:roundrect>
            </w:pict>
          </mc:Fallback>
        </mc:AlternateContent>
      </w: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297180</wp:posOffset>
            </wp:positionV>
            <wp:extent cx="923925" cy="1210310"/>
            <wp:effectExtent l="0" t="0" r="9525" b="8890"/>
            <wp:wrapTight wrapText="bothSides">
              <wp:wrapPolygon edited="0">
                <wp:start x="0" y="0"/>
                <wp:lineTo x="0" y="21419"/>
                <wp:lineTo x="21377" y="21419"/>
                <wp:lineTo x="213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t="24197" r="57623" b="25279"/>
                    <a:stretch/>
                  </pic:blipFill>
                  <pic:spPr bwMode="auto">
                    <a:xfrm>
                      <a:off x="0" y="0"/>
                      <a:ext cx="923925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Default="00EC4F54" w:rsidP="00EC4F5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14D24" wp14:editId="4049573D">
                <wp:simplePos x="0" y="0"/>
                <wp:positionH relativeFrom="margin">
                  <wp:align>center</wp:align>
                </wp:positionH>
                <wp:positionV relativeFrom="paragraph">
                  <wp:posOffset>256540</wp:posOffset>
                </wp:positionV>
                <wp:extent cx="5200650" cy="255270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600EE" id="Rounded Rectangle 3" o:spid="_x0000_s1026" style="position:absolute;margin-left:0;margin-top:20.2pt;width:409.5pt;height:201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:rsidR="00EC4F54" w:rsidRDefault="00EC4F54" w:rsidP="00EC4F54">
      <w:pPr>
        <w:tabs>
          <w:tab w:val="left" w:pos="1305"/>
        </w:tabs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667AFF" wp14:editId="108963D4">
                <wp:simplePos x="0" y="0"/>
                <wp:positionH relativeFrom="column">
                  <wp:posOffset>552450</wp:posOffset>
                </wp:positionH>
                <wp:positionV relativeFrom="paragraph">
                  <wp:posOffset>6350</wp:posOffset>
                </wp:positionV>
                <wp:extent cx="4724400" cy="2209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F54" w:rsidRPr="00EC4F54" w:rsidRDefault="00EC4F54" w:rsidP="00EC4F54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What would happen to George’s skin if he did not wear a hat, t-shirt and sunscreen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7AFF" id="_x0000_s1027" type="#_x0000_t202" style="position:absolute;margin-left:43.5pt;margin-top:.5pt;width:372pt;height:17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" stroked="f">
                <v:textbox>
                  <w:txbxContent>
                    <w:p w:rsidR="00EC4F54" w:rsidRPr="00EC4F54" w:rsidRDefault="00EC4F54" w:rsidP="00EC4F54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What would happen to George’s skin if he did not wear a hat, t-shirt and sunscreen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?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ab/>
      </w: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Pr="00EC4F54" w:rsidRDefault="00CB5E58" w:rsidP="00EC4F54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3437255</wp:posOffset>
            </wp:positionH>
            <wp:positionV relativeFrom="paragraph">
              <wp:posOffset>10795</wp:posOffset>
            </wp:positionV>
            <wp:extent cx="17811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4" t="20741" r="15909" b="43361"/>
                    <a:stretch/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Default="00EC4F54" w:rsidP="00EC4F54">
      <w:pPr>
        <w:rPr>
          <w:rFonts w:ascii="Comic Sans MS" w:hAnsi="Comic Sans MS"/>
          <w:sz w:val="36"/>
          <w:szCs w:val="36"/>
        </w:rPr>
      </w:pPr>
    </w:p>
    <w:p w:rsidR="00EC4F54" w:rsidRDefault="00EC4F54" w:rsidP="00EC4F54">
      <w:pPr>
        <w:tabs>
          <w:tab w:val="left" w:pos="27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EC4F54" w:rsidRDefault="00EC4F54" w:rsidP="00EC4F54">
      <w:pPr>
        <w:tabs>
          <w:tab w:val="left" w:pos="2730"/>
        </w:tabs>
        <w:rPr>
          <w:rFonts w:ascii="Comic Sans MS" w:hAnsi="Comic Sans MS"/>
          <w:sz w:val="36"/>
          <w:szCs w:val="36"/>
        </w:rPr>
      </w:pPr>
    </w:p>
    <w:p w:rsidR="00CB5E58" w:rsidRDefault="00CB5E58" w:rsidP="00EC4F54">
      <w:pPr>
        <w:tabs>
          <w:tab w:val="left" w:pos="273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847725</wp:posOffset>
            </wp:positionV>
            <wp:extent cx="1831622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45" y="21273"/>
                <wp:lineTo x="213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2" t="20319" r="15617" b="43107"/>
                    <a:stretch/>
                  </pic:blipFill>
                  <pic:spPr bwMode="auto">
                    <a:xfrm>
                      <a:off x="0" y="0"/>
                      <a:ext cx="1831622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B01A37" wp14:editId="1BEA901E">
                <wp:simplePos x="0" y="0"/>
                <wp:positionH relativeFrom="column">
                  <wp:posOffset>238125</wp:posOffset>
                </wp:positionH>
                <wp:positionV relativeFrom="paragraph">
                  <wp:posOffset>161925</wp:posOffset>
                </wp:positionV>
                <wp:extent cx="4724400" cy="22098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E58" w:rsidRPr="00EC4F54" w:rsidRDefault="00CB5E58" w:rsidP="00CB5E58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Why did the boy playing football get sunburned?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1A37" id="_x0000_s1028" type="#_x0000_t202" style="position:absolute;margin-left:18.75pt;margin-top:12.75pt;width:372pt;height:17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" stroked="f">
                <v:textbox>
                  <w:txbxContent>
                    <w:p w:rsidR="00CB5E58" w:rsidRPr="00EC4F54" w:rsidRDefault="00CB5E58" w:rsidP="00CB5E58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Why did the boy playing football get sunburned?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8AF66C" wp14:editId="091C684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200650" cy="2552700"/>
                <wp:effectExtent l="19050" t="1905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526DD" id="Rounded Rectangle 6" o:spid="_x0000_s1026" style="position:absolute;margin-left:0;margin-top:1.5pt;width:409.5pt;height:20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Default="00CB5E58" w:rsidP="00CB5E58">
      <w:pPr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A7A6C5" wp14:editId="2EB58D0A">
                <wp:simplePos x="0" y="0"/>
                <wp:positionH relativeFrom="column">
                  <wp:posOffset>266700</wp:posOffset>
                </wp:positionH>
                <wp:positionV relativeFrom="paragraph">
                  <wp:posOffset>206375</wp:posOffset>
                </wp:positionV>
                <wp:extent cx="4724400" cy="22098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E58" w:rsidRPr="00EC4F54" w:rsidRDefault="00CB5E58" w:rsidP="00CB5E58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Who else did George tell the sun safe rule to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A6C5" id="_x0000_s1029" type="#_x0000_t202" style="position:absolute;margin-left:21pt;margin-top:16.25pt;width:372pt;height:17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" stroked="f">
                <v:textbox>
                  <w:txbxContent>
                    <w:p w:rsidR="00CB5E58" w:rsidRPr="00EC4F54" w:rsidRDefault="00CB5E58" w:rsidP="00CB5E58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>Who else did George tell the sun safe rule to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60012E" wp14:editId="171A44C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200650" cy="2552700"/>
                <wp:effectExtent l="19050" t="1905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4443A" id="Rounded Rectangle 9" o:spid="_x0000_s1026" style="position:absolute;margin-left:0;margin-top:1.45pt;width:409.5pt;height:201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10795</wp:posOffset>
            </wp:positionV>
            <wp:extent cx="1219200" cy="1321435"/>
            <wp:effectExtent l="0" t="0" r="0" b="0"/>
            <wp:wrapTight wrapText="bothSides">
              <wp:wrapPolygon edited="0">
                <wp:start x="0" y="0"/>
                <wp:lineTo x="0" y="21174"/>
                <wp:lineTo x="21263" y="21174"/>
                <wp:lineTo x="212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1" t="21804" r="17073" b="23418"/>
                    <a:stretch/>
                  </pic:blipFill>
                  <pic:spPr bwMode="auto">
                    <a:xfrm>
                      <a:off x="0" y="0"/>
                      <a:ext cx="121920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9F9F04E" wp14:editId="7484BA19">
                <wp:simplePos x="0" y="0"/>
                <wp:positionH relativeFrom="column">
                  <wp:posOffset>257175</wp:posOffset>
                </wp:positionH>
                <wp:positionV relativeFrom="paragraph">
                  <wp:posOffset>222250</wp:posOffset>
                </wp:positionV>
                <wp:extent cx="4724400" cy="2209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E58" w:rsidRPr="00EC4F54" w:rsidRDefault="00CB5E58" w:rsidP="00CB5E58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How can you be a Sun Safe Superstar like George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F04E" id="_x0000_s1030" type="#_x0000_t202" style="position:absolute;margin-left:20.25pt;margin-top:17.5pt;width:372pt;height:17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" stroked="f">
                <v:textbox>
                  <w:txbxContent>
                    <w:p w:rsidR="00CB5E58" w:rsidRPr="00EC4F54" w:rsidRDefault="00CB5E58" w:rsidP="00CB5E58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>How can you be a Sun Safe Superstar like George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042AD9" wp14:editId="63EC898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200650" cy="2552700"/>
                <wp:effectExtent l="19050" t="1905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CB156" id="Rounded Rectangle 12" o:spid="_x0000_s1026" style="position:absolute;margin-left:0;margin-top:1.45pt;width:409.5pt;height:201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:rsid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CB5E58" w:rsidRDefault="00CB5E58" w:rsidP="00CB5E58">
      <w:pPr>
        <w:tabs>
          <w:tab w:val="left" w:pos="1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8255</wp:posOffset>
            </wp:positionV>
            <wp:extent cx="1009650" cy="1121008"/>
            <wp:effectExtent l="0" t="0" r="0" b="3175"/>
            <wp:wrapTight wrapText="bothSides">
              <wp:wrapPolygon edited="0">
                <wp:start x="0" y="0"/>
                <wp:lineTo x="0" y="21294"/>
                <wp:lineTo x="21192" y="21294"/>
                <wp:lineTo x="211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1" t="34303" r="21228" b="25544"/>
                    <a:stretch/>
                  </pic:blipFill>
                  <pic:spPr bwMode="auto">
                    <a:xfrm>
                      <a:off x="0" y="0"/>
                      <a:ext cx="1009650" cy="112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ab/>
      </w:r>
    </w:p>
    <w:p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:rsidR="00EC4F54" w:rsidRDefault="00CB5E58" w:rsidP="00CB5E58">
      <w:pPr>
        <w:tabs>
          <w:tab w:val="left" w:pos="72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CB5E58" w:rsidRPr="00CB5E58" w:rsidRDefault="00CB5E58" w:rsidP="00CB5E58">
      <w:pPr>
        <w:tabs>
          <w:tab w:val="left" w:pos="720"/>
        </w:tabs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sectPr w:rsidR="00CB5E58" w:rsidRPr="00CB5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F54" w:rsidRDefault="00EC4F54" w:rsidP="00EC4F54">
      <w:pPr>
        <w:spacing w:after="0" w:line="240" w:lineRule="auto"/>
      </w:pPr>
      <w:r>
        <w:separator/>
      </w:r>
    </w:p>
  </w:endnote>
  <w:endnote w:type="continuationSeparator" w:id="0">
    <w:p w:rsidR="00EC4F54" w:rsidRDefault="00EC4F54" w:rsidP="00EC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F54" w:rsidRDefault="00EC4F54" w:rsidP="00EC4F54">
      <w:pPr>
        <w:spacing w:after="0" w:line="240" w:lineRule="auto"/>
      </w:pPr>
      <w:r>
        <w:separator/>
      </w:r>
    </w:p>
  </w:footnote>
  <w:footnote w:type="continuationSeparator" w:id="0">
    <w:p w:rsidR="00EC4F54" w:rsidRDefault="00EC4F54" w:rsidP="00EC4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F54"/>
    <w:rsid w:val="00661A4D"/>
    <w:rsid w:val="00CB5E58"/>
    <w:rsid w:val="00EC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281D1"/>
  <w15:chartTrackingRefBased/>
  <w15:docId w15:val="{F21762BC-FB80-49D2-AA6C-E7E471E2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F54"/>
  </w:style>
  <w:style w:type="paragraph" w:styleId="Footer">
    <w:name w:val="footer"/>
    <w:basedOn w:val="Normal"/>
    <w:link w:val="FooterChar"/>
    <w:uiPriority w:val="99"/>
    <w:unhideWhenUsed/>
    <w:rsid w:val="00EC4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967A004E</Template>
  <TotalTime>20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Crawley</dc:creator>
  <cp:keywords/>
  <dc:description/>
  <cp:lastModifiedBy>L Crawley</cp:lastModifiedBy>
  <cp:revision>1</cp:revision>
  <dcterms:created xsi:type="dcterms:W3CDTF">2020-06-02T09:11:00Z</dcterms:created>
  <dcterms:modified xsi:type="dcterms:W3CDTF">2020-06-02T09:31:00Z</dcterms:modified>
</cp:coreProperties>
</file>