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E4214" w14:textId="77777777" w:rsidR="00EC1C9E" w:rsidRPr="004F3A36" w:rsidRDefault="00EC1C9E" w:rsidP="00EC1C9E">
      <w:pPr>
        <w:pStyle w:val="Titel"/>
        <w:rPr>
          <w:rFonts w:ascii="Maven Pro Medium" w:hAnsi="Maven Pro Medium"/>
          <w:sz w:val="36"/>
          <w:szCs w:val="36"/>
        </w:rPr>
      </w:pPr>
      <w:r w:rsidRPr="004F3A36">
        <w:rPr>
          <w:rFonts w:ascii="Maven Pro Medium" w:hAnsi="Maven Pro Medium"/>
          <w:sz w:val="36"/>
          <w:szCs w:val="36"/>
        </w:rPr>
        <w:t>Toeste</w:t>
      </w:r>
      <w:bookmarkStart w:id="0" w:name="_GoBack"/>
      <w:bookmarkEnd w:id="0"/>
      <w:r w:rsidRPr="004F3A36">
        <w:rPr>
          <w:rFonts w:ascii="Maven Pro Medium" w:hAnsi="Maven Pro Medium"/>
          <w:sz w:val="36"/>
          <w:szCs w:val="36"/>
        </w:rPr>
        <w:t>mming publiceren van foto- of beeldmateriaal</w:t>
      </w:r>
    </w:p>
    <w:p w14:paraId="1AC9B390" w14:textId="77777777" w:rsidR="00EC1C9E" w:rsidRPr="00EC1C9E" w:rsidRDefault="00EC1C9E" w:rsidP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ab/>
      </w:r>
      <w:r w:rsidRPr="00EC1C9E">
        <w:rPr>
          <w:rFonts w:ascii="Arial" w:hAnsi="Arial" w:cs="Arial"/>
          <w:b/>
        </w:rPr>
        <w:tab/>
        <w:t>Toestemming van de afgebeelde persoon</w:t>
      </w:r>
    </w:p>
    <w:p w14:paraId="46FA5AED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0D7F181B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5FCC8DC3" w14:textId="77777777" w:rsidR="00EC1C9E" w:rsidRPr="00EC1C9E" w:rsidRDefault="00EC1C9E" w:rsidP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>Datum : ……./……./……….</w:t>
      </w:r>
    </w:p>
    <w:p w14:paraId="45675665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286A3164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0CF594DC" w14:textId="77777777" w:rsidR="00EC1C9E" w:rsidRDefault="00EC1C9E" w:rsidP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 xml:space="preserve">Ik ondergetekende, </w:t>
      </w:r>
      <w:r>
        <w:rPr>
          <w:rFonts w:ascii="Arial" w:hAnsi="Arial" w:cs="Arial"/>
          <w:b/>
        </w:rPr>
        <w:t>…………………………………………………………………………</w:t>
      </w:r>
    </w:p>
    <w:p w14:paraId="445C72FF" w14:textId="77777777" w:rsidR="00EC1C9E" w:rsidRDefault="00EC1C9E" w:rsidP="00EC1C9E">
      <w:pPr>
        <w:rPr>
          <w:rFonts w:ascii="Arial" w:hAnsi="Arial" w:cs="Arial"/>
          <w:b/>
        </w:rPr>
      </w:pPr>
    </w:p>
    <w:p w14:paraId="29B46785" w14:textId="77777777" w:rsidR="00EC1C9E" w:rsidRDefault="00EC1C9E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lid van </w:t>
      </w:r>
      <w:r w:rsidR="004F3A36">
        <w:rPr>
          <w:rFonts w:ascii="Arial" w:hAnsi="Arial" w:cs="Arial"/>
          <w:b/>
        </w:rPr>
        <w:t>vereniging</w:t>
      </w:r>
      <w:r>
        <w:rPr>
          <w:rFonts w:ascii="Arial" w:hAnsi="Arial" w:cs="Arial"/>
          <w:b/>
        </w:rPr>
        <w:t>:</w:t>
      </w:r>
      <w:r w:rsidR="004F3A36">
        <w:rPr>
          <w:rFonts w:ascii="Arial" w:hAnsi="Arial" w:cs="Arial"/>
          <w:b/>
        </w:rPr>
        <w:t xml:space="preserve"> …………………………………………………….……………………</w:t>
      </w:r>
    </w:p>
    <w:p w14:paraId="08F42CB7" w14:textId="77777777" w:rsidR="00EC1C9E" w:rsidRDefault="00EC1C9E" w:rsidP="00EC1C9E">
      <w:pPr>
        <w:rPr>
          <w:rFonts w:ascii="Arial" w:hAnsi="Arial" w:cs="Arial"/>
          <w:b/>
        </w:rPr>
      </w:pPr>
    </w:p>
    <w:p w14:paraId="1A642254" w14:textId="77777777" w:rsidR="00EC1C9E" w:rsidRDefault="00EC1C9E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adres …</w:t>
      </w:r>
      <w:r w:rsidRPr="00EC1C9E">
        <w:rPr>
          <w:rFonts w:ascii="Arial" w:hAnsi="Arial" w:cs="Arial"/>
          <w:b/>
        </w:rPr>
        <w:t>……………………………………………………………………………………</w:t>
      </w:r>
      <w:r>
        <w:rPr>
          <w:rFonts w:ascii="Arial" w:hAnsi="Arial" w:cs="Arial"/>
          <w:b/>
        </w:rPr>
        <w:t>…..</w:t>
      </w:r>
    </w:p>
    <w:p w14:paraId="0E85ACB0" w14:textId="77777777" w:rsidR="00EC1C9E" w:rsidRDefault="00EC1C9E" w:rsidP="00EC1C9E">
      <w:pPr>
        <w:rPr>
          <w:rFonts w:ascii="Arial" w:hAnsi="Arial" w:cs="Arial"/>
          <w:b/>
        </w:rPr>
      </w:pPr>
    </w:p>
    <w:p w14:paraId="393E89F2" w14:textId="77777777" w:rsidR="00EC1C9E" w:rsidRPr="00EC1C9E" w:rsidRDefault="00EC1C9E" w:rsidP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>…………</w:t>
      </w:r>
      <w:r>
        <w:rPr>
          <w:rFonts w:ascii="Arial" w:hAnsi="Arial" w:cs="Arial"/>
          <w:b/>
        </w:rPr>
        <w:t>…</w:t>
      </w:r>
      <w:r w:rsidRPr="00EC1C9E">
        <w:rPr>
          <w:rFonts w:ascii="Arial" w:hAnsi="Arial" w:cs="Arial"/>
          <w:b/>
        </w:rPr>
        <w:t>……………………………………………………………………………………..</w:t>
      </w:r>
    </w:p>
    <w:p w14:paraId="2F3ED09F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17D63716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100BF9DF" w14:textId="77777777" w:rsidR="00EC1C9E" w:rsidRDefault="00EC1C9E" w:rsidP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 xml:space="preserve">geef (*) toestemming/geen toestemming aan </w:t>
      </w:r>
      <w:r>
        <w:rPr>
          <w:rFonts w:ascii="Arial" w:hAnsi="Arial" w:cs="Arial"/>
          <w:b/>
        </w:rPr>
        <w:t>Vief vzw</w:t>
      </w:r>
      <w:r w:rsidRPr="00EC1C9E">
        <w:rPr>
          <w:rFonts w:ascii="Arial" w:hAnsi="Arial" w:cs="Arial"/>
          <w:b/>
        </w:rPr>
        <w:t xml:space="preserve"> om de foto’s die tijdens </w:t>
      </w:r>
      <w:r>
        <w:rPr>
          <w:rFonts w:ascii="Arial" w:hAnsi="Arial" w:cs="Arial"/>
          <w:b/>
        </w:rPr>
        <w:t xml:space="preserve">landelijke, provinciale en lokale </w:t>
      </w:r>
      <w:r w:rsidRPr="00EC1C9E">
        <w:rPr>
          <w:rFonts w:ascii="Arial" w:hAnsi="Arial" w:cs="Arial"/>
          <w:b/>
        </w:rPr>
        <w:t>activiteiten genomen worden of werden, te gebruiken.</w:t>
      </w:r>
    </w:p>
    <w:p w14:paraId="367DA04D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0C7B7DF9" w14:textId="50266E0F" w:rsidR="00EC1C9E" w:rsidRDefault="00811B24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  <w:r w:rsidR="00EC1C9E">
        <w:rPr>
          <w:rFonts w:ascii="Arial" w:hAnsi="Arial" w:cs="Arial"/>
          <w:b/>
        </w:rPr>
        <w:t xml:space="preserve"> foto</w:t>
      </w:r>
      <w:r>
        <w:rPr>
          <w:rFonts w:ascii="Arial" w:hAnsi="Arial" w:cs="Arial"/>
          <w:b/>
        </w:rPr>
        <w:t>’</w:t>
      </w:r>
      <w:r w:rsidR="00EC1C9E">
        <w:rPr>
          <w:rFonts w:ascii="Arial" w:hAnsi="Arial" w:cs="Arial"/>
          <w:b/>
        </w:rPr>
        <w:t xml:space="preserve">s </w:t>
      </w:r>
      <w:r>
        <w:rPr>
          <w:rFonts w:ascii="Arial" w:hAnsi="Arial" w:cs="Arial"/>
          <w:b/>
        </w:rPr>
        <w:t xml:space="preserve">met mijn afbeelding </w:t>
      </w:r>
      <w:r w:rsidR="00EC1C9E">
        <w:rPr>
          <w:rFonts w:ascii="Arial" w:hAnsi="Arial" w:cs="Arial"/>
          <w:b/>
        </w:rPr>
        <w:t xml:space="preserve">mogen </w:t>
      </w:r>
      <w:r w:rsidRPr="0033336F">
        <w:rPr>
          <w:rFonts w:ascii="Arial" w:hAnsi="Arial" w:cs="Arial"/>
          <w:b/>
          <w:u w:val="single"/>
        </w:rPr>
        <w:t xml:space="preserve">overal </w:t>
      </w:r>
      <w:r w:rsidR="00EC1C9E" w:rsidRPr="0033336F">
        <w:rPr>
          <w:rFonts w:ascii="Arial" w:hAnsi="Arial" w:cs="Arial"/>
          <w:b/>
          <w:u w:val="single"/>
        </w:rPr>
        <w:t>gebruikt</w:t>
      </w:r>
      <w:r w:rsidRPr="0033336F">
        <w:rPr>
          <w:rFonts w:ascii="Arial" w:hAnsi="Arial" w:cs="Arial"/>
          <w:b/>
          <w:u w:val="single"/>
        </w:rPr>
        <w:t xml:space="preserve"> worden</w:t>
      </w:r>
      <w:r>
        <w:rPr>
          <w:rFonts w:ascii="Arial" w:hAnsi="Arial" w:cs="Arial"/>
          <w:b/>
        </w:rPr>
        <w:t xml:space="preserve"> voor publicatie, </w:t>
      </w:r>
      <w:r w:rsidRPr="0033336F">
        <w:rPr>
          <w:rFonts w:ascii="Arial" w:hAnsi="Arial" w:cs="Arial"/>
          <w:b/>
          <w:u w:val="single"/>
        </w:rPr>
        <w:t>behalve</w:t>
      </w:r>
      <w:r>
        <w:rPr>
          <w:rFonts w:ascii="Arial" w:hAnsi="Arial" w:cs="Arial"/>
          <w:b/>
        </w:rPr>
        <w:t xml:space="preserve"> </w:t>
      </w:r>
      <w:r w:rsidR="0033336F">
        <w:rPr>
          <w:rFonts w:ascii="Arial" w:hAnsi="Arial" w:cs="Arial"/>
          <w:b/>
        </w:rPr>
        <w:t>voor de doeleinden</w:t>
      </w:r>
      <w:r>
        <w:rPr>
          <w:rFonts w:ascii="Arial" w:hAnsi="Arial" w:cs="Arial"/>
          <w:b/>
        </w:rPr>
        <w:t xml:space="preserve"> die ik hieronder aanduid</w:t>
      </w:r>
      <w:r w:rsidR="00EC1C9E">
        <w:rPr>
          <w:rFonts w:ascii="Arial" w:hAnsi="Arial" w:cs="Arial"/>
          <w:b/>
        </w:rPr>
        <w:t xml:space="preserve"> (**) :</w:t>
      </w:r>
    </w:p>
    <w:p w14:paraId="789C5E52" w14:textId="77777777" w:rsidR="00EC1C9E" w:rsidRDefault="00EC1C9E" w:rsidP="00EC1C9E">
      <w:pPr>
        <w:rPr>
          <w:rFonts w:ascii="Arial" w:hAnsi="Arial" w:cs="Arial"/>
          <w:b/>
        </w:rPr>
      </w:pPr>
    </w:p>
    <w:p w14:paraId="60D8EC57" w14:textId="634A12F7" w:rsidR="0033336F" w:rsidRPr="00EC1C9E" w:rsidRDefault="0033336F" w:rsidP="0033336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7CEFA330" wp14:editId="1054639F">
            <wp:extent cx="205740" cy="20574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pers - informatie</w:t>
      </w:r>
    </w:p>
    <w:p w14:paraId="7D4047C2" w14:textId="603EACF1" w:rsidR="0033336F" w:rsidRPr="00EC1C9E" w:rsidRDefault="0033336F" w:rsidP="0033336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260DC75A" wp14:editId="79A5947E">
            <wp:extent cx="205740" cy="20574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Pr="00EC1C9E">
        <w:rPr>
          <w:rFonts w:ascii="Arial" w:hAnsi="Arial" w:cs="Arial"/>
          <w:b/>
        </w:rPr>
        <w:t>publicitair gebruik</w:t>
      </w:r>
    </w:p>
    <w:p w14:paraId="72ED01EB" w14:textId="6EA8E7FE" w:rsidR="0033336F" w:rsidRPr="00EC1C9E" w:rsidRDefault="0033336F" w:rsidP="0033336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58207EF1" wp14:editId="71B2C99A">
            <wp:extent cx="205740" cy="20574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website</w:t>
      </w:r>
    </w:p>
    <w:p w14:paraId="0E0232EC" w14:textId="77777777" w:rsidR="00EC1C9E" w:rsidRPr="00EC1C9E" w:rsidRDefault="00EC1C9E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5FBABE10" wp14:editId="1A1A5683">
            <wp:extent cx="205740" cy="205740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Pr="00EC1C9E">
        <w:rPr>
          <w:rFonts w:ascii="Arial" w:hAnsi="Arial" w:cs="Arial"/>
          <w:b/>
        </w:rPr>
        <w:t>audiovisuele projectie - geïllustreerde conferentie</w:t>
      </w:r>
    </w:p>
    <w:p w14:paraId="0568494D" w14:textId="77777777" w:rsidR="00EC1C9E" w:rsidRPr="00EC1C9E" w:rsidRDefault="00EC1C9E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7F75AC3D" wp14:editId="605D9964">
            <wp:extent cx="205740" cy="205740"/>
            <wp:effectExtent l="0" t="0" r="0" b="0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Pr="00EC1C9E">
        <w:rPr>
          <w:rFonts w:ascii="Arial" w:hAnsi="Arial" w:cs="Arial"/>
          <w:b/>
        </w:rPr>
        <w:t>televisie-uitzendingen</w:t>
      </w:r>
    </w:p>
    <w:p w14:paraId="0CD0BFFB" w14:textId="77777777" w:rsidR="00EC1C9E" w:rsidRPr="00EC1C9E" w:rsidRDefault="00EC1C9E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01D28DA3" wp14:editId="059066CF">
            <wp:extent cx="205740" cy="205740"/>
            <wp:effectExtent l="0" t="0" r="0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Pr="00EC1C9E">
        <w:rPr>
          <w:rFonts w:ascii="Arial" w:hAnsi="Arial" w:cs="Arial"/>
          <w:b/>
        </w:rPr>
        <w:t>folders - flyers</w:t>
      </w:r>
    </w:p>
    <w:p w14:paraId="3F61ABB8" w14:textId="77777777" w:rsidR="00EC1C9E" w:rsidRDefault="00EC1C9E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0FC4B659" wp14:editId="08941FB6">
            <wp:extent cx="205740" cy="205740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 w:rsidRPr="00EC1C9E">
        <w:rPr>
          <w:rFonts w:ascii="Arial" w:hAnsi="Arial" w:cs="Arial"/>
          <w:b/>
        </w:rPr>
        <w:t>andere publicaties</w:t>
      </w:r>
    </w:p>
    <w:p w14:paraId="210579C7" w14:textId="77777777" w:rsidR="00811B24" w:rsidRDefault="00811B24" w:rsidP="00811B2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</w:instrTex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PRIVATE "&lt;INPUT TYPE=\"CHECKBOX\"&gt;" </w:instrTex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instrText xml:space="preserve">MACROBUTTON HTMLDirect </w:instrText>
      </w:r>
      <w:r>
        <w:rPr>
          <w:noProof/>
          <w:lang w:val="en-US"/>
        </w:rPr>
        <w:drawing>
          <wp:inline distT="0" distB="0" distL="0" distR="0" wp14:anchorId="359133DD" wp14:editId="1E7F83F6">
            <wp:extent cx="205740" cy="20574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  <w:t>sociale media</w:t>
      </w:r>
    </w:p>
    <w:p w14:paraId="6A1D8927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0A239069" w14:textId="77777777" w:rsidR="00EC1C9E" w:rsidRPr="00EC1C9E" w:rsidRDefault="00EC1C9E" w:rsidP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>Handtekening,</w:t>
      </w:r>
    </w:p>
    <w:p w14:paraId="1167CD8F" w14:textId="75BF5ADD" w:rsidR="00EC1C9E" w:rsidRPr="00EC1C9E" w:rsidRDefault="0033336F" w:rsidP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gelieve te vermelden</w:t>
      </w:r>
      <w:r w:rsidR="00EC1C9E" w:rsidRPr="00EC1C9E">
        <w:rPr>
          <w:rFonts w:ascii="Arial" w:hAnsi="Arial" w:cs="Arial"/>
          <w:b/>
        </w:rPr>
        <w:t>: “gelezen en goedgekeurd”</w:t>
      </w:r>
    </w:p>
    <w:p w14:paraId="5645B061" w14:textId="77777777" w:rsidR="00EC1C9E" w:rsidRPr="00EC1C9E" w:rsidRDefault="00EC1C9E" w:rsidP="00EC1C9E">
      <w:pPr>
        <w:rPr>
          <w:rFonts w:ascii="Arial" w:hAnsi="Arial" w:cs="Arial"/>
          <w:b/>
        </w:rPr>
      </w:pPr>
    </w:p>
    <w:p w14:paraId="627FBBCD" w14:textId="77777777" w:rsidR="00811B24" w:rsidRPr="00EC1C9E" w:rsidRDefault="00811B24" w:rsidP="00EC1C9E">
      <w:pPr>
        <w:rPr>
          <w:rFonts w:ascii="Arial" w:hAnsi="Arial" w:cs="Arial"/>
          <w:b/>
        </w:rPr>
      </w:pPr>
    </w:p>
    <w:p w14:paraId="59548B80" w14:textId="77777777" w:rsidR="00930313" w:rsidRDefault="00EC1C9E">
      <w:pPr>
        <w:rPr>
          <w:rFonts w:ascii="Arial" w:hAnsi="Arial" w:cs="Arial"/>
          <w:b/>
        </w:rPr>
      </w:pPr>
      <w:r w:rsidRPr="00EC1C9E">
        <w:rPr>
          <w:rFonts w:ascii="Arial" w:hAnsi="Arial" w:cs="Arial"/>
          <w:b/>
        </w:rPr>
        <w:t>(*) schrappen wat niet past</w:t>
      </w:r>
    </w:p>
    <w:p w14:paraId="1B789A26" w14:textId="77777777" w:rsidR="00EC1C9E" w:rsidRPr="00930313" w:rsidRDefault="00EC1C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(**) aanduiden waar jouw foto</w:t>
      </w:r>
      <w:r w:rsidR="00811B24">
        <w:rPr>
          <w:rFonts w:ascii="Arial" w:hAnsi="Arial" w:cs="Arial"/>
          <w:b/>
        </w:rPr>
        <w:t>’</w:t>
      </w:r>
      <w:r>
        <w:rPr>
          <w:rFonts w:ascii="Arial" w:hAnsi="Arial" w:cs="Arial"/>
          <w:b/>
        </w:rPr>
        <w:t xml:space="preserve">s </w:t>
      </w:r>
      <w:r w:rsidR="00811B24">
        <w:rPr>
          <w:rFonts w:ascii="Arial" w:hAnsi="Arial" w:cs="Arial"/>
          <w:b/>
        </w:rPr>
        <w:t xml:space="preserve">NIET </w:t>
      </w:r>
      <w:r>
        <w:rPr>
          <w:rFonts w:ascii="Arial" w:hAnsi="Arial" w:cs="Arial"/>
          <w:b/>
        </w:rPr>
        <w:t xml:space="preserve">gebruikt mogen worden door Vief vzw.  </w:t>
      </w:r>
    </w:p>
    <w:sectPr w:rsidR="00EC1C9E" w:rsidRPr="00930313" w:rsidSect="00EC1C9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410" w:right="1134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39568" w14:textId="77777777" w:rsidR="00EC1C9E" w:rsidRDefault="00EC1C9E" w:rsidP="00930313">
      <w:r>
        <w:separator/>
      </w:r>
    </w:p>
  </w:endnote>
  <w:endnote w:type="continuationSeparator" w:id="0">
    <w:p w14:paraId="4E892C91" w14:textId="77777777" w:rsidR="00EC1C9E" w:rsidRDefault="00EC1C9E" w:rsidP="00930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 Lt">
    <w:altName w:val="Cambria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aven Pro Medium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2BAAE" w14:textId="77777777" w:rsidR="00930313" w:rsidRDefault="00930313" w:rsidP="00CE3D7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9405BAE" w14:textId="77777777" w:rsidR="00930313" w:rsidRDefault="00930313" w:rsidP="0093031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4AAB0" w14:textId="77777777" w:rsidR="00930313" w:rsidRPr="00930313" w:rsidRDefault="00930313" w:rsidP="00CE3D78">
    <w:pPr>
      <w:pStyle w:val="Voettekst"/>
      <w:framePr w:wrap="around" w:vAnchor="text" w:hAnchor="margin" w:xAlign="right" w:y="1"/>
      <w:rPr>
        <w:rStyle w:val="Paginanummer"/>
        <w:rFonts w:ascii="Arial" w:hAnsi="Arial" w:cs="Arial"/>
        <w:sz w:val="18"/>
        <w:szCs w:val="18"/>
      </w:rPr>
    </w:pPr>
    <w:r w:rsidRPr="00930313">
      <w:rPr>
        <w:rStyle w:val="Paginanummer"/>
        <w:rFonts w:ascii="Arial" w:hAnsi="Arial" w:cs="Arial"/>
        <w:sz w:val="18"/>
        <w:szCs w:val="18"/>
      </w:rPr>
      <w:fldChar w:fldCharType="begin"/>
    </w:r>
    <w:r w:rsidRPr="00930313">
      <w:rPr>
        <w:rStyle w:val="Paginanummer"/>
        <w:rFonts w:ascii="Arial" w:hAnsi="Arial" w:cs="Arial"/>
        <w:sz w:val="18"/>
        <w:szCs w:val="18"/>
      </w:rPr>
      <w:instrText xml:space="preserve">PAGE  </w:instrText>
    </w:r>
    <w:r w:rsidRPr="00930313">
      <w:rPr>
        <w:rStyle w:val="Paginanummer"/>
        <w:rFonts w:ascii="Arial" w:hAnsi="Arial" w:cs="Arial"/>
        <w:sz w:val="18"/>
        <w:szCs w:val="18"/>
      </w:rPr>
      <w:fldChar w:fldCharType="separate"/>
    </w:r>
    <w:r w:rsidR="0033336F">
      <w:rPr>
        <w:rStyle w:val="Paginanummer"/>
        <w:rFonts w:ascii="Arial" w:hAnsi="Arial" w:cs="Arial"/>
        <w:noProof/>
        <w:sz w:val="18"/>
        <w:szCs w:val="18"/>
      </w:rPr>
      <w:t>2</w:t>
    </w:r>
    <w:r w:rsidRPr="00930313">
      <w:rPr>
        <w:rStyle w:val="Paginanummer"/>
        <w:rFonts w:ascii="Arial" w:hAnsi="Arial" w:cs="Arial"/>
        <w:sz w:val="18"/>
        <w:szCs w:val="18"/>
      </w:rPr>
      <w:fldChar w:fldCharType="end"/>
    </w:r>
  </w:p>
  <w:p w14:paraId="06B4FF27" w14:textId="77777777" w:rsidR="00930313" w:rsidRDefault="00930313" w:rsidP="00930313">
    <w:pPr>
      <w:pStyle w:val="Voettekst"/>
      <w:tabs>
        <w:tab w:val="clear" w:pos="4536"/>
        <w:tab w:val="clear" w:pos="9072"/>
        <w:tab w:val="left" w:pos="3090"/>
      </w:tabs>
      <w:ind w:right="360"/>
    </w:pPr>
    <w:r>
      <w:rPr>
        <w:noProof/>
        <w:lang w:val="en-US"/>
      </w:rPr>
      <w:drawing>
        <wp:anchor distT="0" distB="0" distL="114300" distR="114300" simplePos="0" relativeHeight="251673600" behindDoc="1" locked="0" layoutInCell="1" allowOverlap="1" wp14:anchorId="2D6B5E3D" wp14:editId="0B0B19BD">
          <wp:simplePos x="0" y="0"/>
          <wp:positionH relativeFrom="column">
            <wp:posOffset>2743200</wp:posOffset>
          </wp:positionH>
          <wp:positionV relativeFrom="paragraph">
            <wp:posOffset>-1221105</wp:posOffset>
          </wp:positionV>
          <wp:extent cx="3587750" cy="1650365"/>
          <wp:effectExtent l="0" t="0" r="0" b="63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ef_beeldmerk_rgb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0" cy="1650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8C8C5" w14:textId="77777777" w:rsidR="00930313" w:rsidRPr="00930313" w:rsidRDefault="00930313" w:rsidP="00930313">
    <w:pPr>
      <w:pStyle w:val="Voetteks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9AE03D3" wp14:editId="13D57126">
              <wp:simplePos x="0" y="0"/>
              <wp:positionH relativeFrom="column">
                <wp:posOffset>228600</wp:posOffset>
              </wp:positionH>
              <wp:positionV relativeFrom="paragraph">
                <wp:posOffset>-78105</wp:posOffset>
              </wp:positionV>
              <wp:extent cx="4954905" cy="265430"/>
              <wp:effectExtent l="0" t="0" r="0" b="0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490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296F2" w14:textId="77777777" w:rsidR="00930313" w:rsidRPr="00930313" w:rsidRDefault="00930313" w:rsidP="00930313">
                          <w:pPr>
                            <w:rPr>
                              <w:rFonts w:ascii="Arial" w:hAnsi="Arial" w:cs="Arial"/>
                              <w:color w:val="1B2078"/>
                              <w:sz w:val="18"/>
                              <w:szCs w:val="18"/>
                            </w:rPr>
                          </w:pPr>
                          <w:r w:rsidRPr="00930313">
                            <w:rPr>
                              <w:rFonts w:ascii="Arial" w:hAnsi="Arial" w:cs="Arial"/>
                              <w:color w:val="1B2078"/>
                              <w:sz w:val="18"/>
                              <w:szCs w:val="18"/>
                            </w:rPr>
                            <w:t>Livornostraat 25 - 1050 Brussel - t 02 538 59 05 - f 02 538 20 82 - info@vief.be - www.vief.be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7" o:spid="_x0000_s1026" type="#_x0000_t202" style="position:absolute;margin-left:18pt;margin-top:-6.1pt;width:390.15pt;height:20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" filled="f" stroked="f">
              <v:path arrowok="t"/>
              <v:textbox>
                <w:txbxContent>
                  <w:p w:rsidR="00930313" w:rsidRPr="00930313" w:rsidRDefault="00930313" w:rsidP="00930313">
                    <w:pPr>
                      <w:rPr>
                        <w:rFonts w:ascii="Arial" w:hAnsi="Arial" w:cs="Arial"/>
                        <w:color w:val="1B2078"/>
                        <w:sz w:val="18"/>
                        <w:szCs w:val="18"/>
                      </w:rPr>
                    </w:pPr>
                    <w:r w:rsidRPr="00930313">
                      <w:rPr>
                        <w:rFonts w:ascii="Arial" w:hAnsi="Arial" w:cs="Arial"/>
                        <w:color w:val="1B2078"/>
                        <w:sz w:val="18"/>
                        <w:szCs w:val="18"/>
                      </w:rPr>
                      <w:t>Livornostraat 25 - 1050 Brussel - t 02 538 59 05 - f 02 538 20 82 - info@vief.be - www.vief.be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9504" behindDoc="1" locked="0" layoutInCell="1" allowOverlap="1" wp14:anchorId="7E627AD2" wp14:editId="230EB716">
          <wp:simplePos x="0" y="0"/>
          <wp:positionH relativeFrom="column">
            <wp:posOffset>1321435</wp:posOffset>
          </wp:positionH>
          <wp:positionV relativeFrom="paragraph">
            <wp:posOffset>-1820545</wp:posOffset>
          </wp:positionV>
          <wp:extent cx="5079365" cy="2336165"/>
          <wp:effectExtent l="0" t="0" r="635" b="635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ef_beeldmerk_rgb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9365" cy="233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F627EC" w14:textId="77777777" w:rsidR="00EC1C9E" w:rsidRDefault="00EC1C9E" w:rsidP="00930313">
      <w:r>
        <w:separator/>
      </w:r>
    </w:p>
  </w:footnote>
  <w:footnote w:type="continuationSeparator" w:id="0">
    <w:p w14:paraId="2EF2B75C" w14:textId="77777777" w:rsidR="00EC1C9E" w:rsidRDefault="00EC1C9E" w:rsidP="009303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3362F4" w14:textId="77777777" w:rsidR="00930313" w:rsidRDefault="00930313">
    <w:pPr>
      <w:pStyle w:val="Koptekst"/>
    </w:pP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34BCA345" wp14:editId="43D0697B">
          <wp:simplePos x="0" y="0"/>
          <wp:positionH relativeFrom="column">
            <wp:posOffset>-571500</wp:posOffset>
          </wp:positionH>
          <wp:positionV relativeFrom="paragraph">
            <wp:posOffset>-104140</wp:posOffset>
          </wp:positionV>
          <wp:extent cx="800100" cy="483678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ef_logo_landelijk_rgb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671" cy="4846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9C433" w14:textId="77777777" w:rsidR="00930313" w:rsidRDefault="00930313">
    <w:pPr>
      <w:pStyle w:val="Koptekst"/>
    </w:pP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43E71764" wp14:editId="137925DB">
          <wp:simplePos x="0" y="0"/>
          <wp:positionH relativeFrom="column">
            <wp:posOffset>-571500</wp:posOffset>
          </wp:positionH>
          <wp:positionV relativeFrom="paragraph">
            <wp:posOffset>-104140</wp:posOffset>
          </wp:positionV>
          <wp:extent cx="1618488" cy="978408"/>
          <wp:effectExtent l="0" t="0" r="7620" b="1270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ef_logo_landelijk_rgb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488" cy="978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C9E"/>
    <w:rsid w:val="0033336F"/>
    <w:rsid w:val="004F3A36"/>
    <w:rsid w:val="00811B24"/>
    <w:rsid w:val="00930313"/>
    <w:rsid w:val="00A341D2"/>
    <w:rsid w:val="00A95C6C"/>
    <w:rsid w:val="00AF1F06"/>
    <w:rsid w:val="00EC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0EF042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Normaal"/>
    <w:link w:val="KoptekstTeken"/>
    <w:uiPriority w:val="99"/>
    <w:unhideWhenUsed/>
    <w:rsid w:val="00930313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930313"/>
  </w:style>
  <w:style w:type="paragraph" w:styleId="Voettekst">
    <w:name w:val="footer"/>
    <w:basedOn w:val="Normaal"/>
    <w:link w:val="VoettekstTeken"/>
    <w:uiPriority w:val="99"/>
    <w:unhideWhenUsed/>
    <w:rsid w:val="00930313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930313"/>
  </w:style>
  <w:style w:type="paragraph" w:customStyle="1" w:styleId="AdresWTG">
    <w:name w:val="Adres_WTG"/>
    <w:basedOn w:val="Normaal"/>
    <w:semiHidden/>
    <w:qFormat/>
    <w:rsid w:val="00930313"/>
    <w:pPr>
      <w:spacing w:after="880"/>
      <w:ind w:left="5103"/>
      <w:contextualSpacing/>
    </w:pPr>
    <w:rPr>
      <w:rFonts w:ascii="Arial MT Lt" w:eastAsia="Times New Roman" w:hAnsi="Arial MT Lt" w:cs="Times New Roman"/>
      <w:szCs w:val="20"/>
      <w:lang w:val="nl-BE"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930313"/>
  </w:style>
  <w:style w:type="paragraph" w:styleId="Titel">
    <w:name w:val="Title"/>
    <w:basedOn w:val="Normaal"/>
    <w:next w:val="Normaal"/>
    <w:link w:val="TitelTeken"/>
    <w:uiPriority w:val="10"/>
    <w:qFormat/>
    <w:rsid w:val="00EC1C9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ken">
    <w:name w:val="Titel Teken"/>
    <w:basedOn w:val="Standaardalinea-lettertype"/>
    <w:link w:val="Titel"/>
    <w:uiPriority w:val="10"/>
    <w:rsid w:val="00EC1C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kantformulier">
    <w:name w:val="HTML Bottom of Form"/>
    <w:basedOn w:val="Normaal"/>
    <w:next w:val="Normaal"/>
    <w:link w:val="OnderkantformulierTeken"/>
    <w:hidden/>
    <w:uiPriority w:val="99"/>
    <w:semiHidden/>
    <w:unhideWhenUsed/>
    <w:rsid w:val="00EC1C9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OnderkantformulierTeken">
    <w:name w:val="Onderkant formulier Teken"/>
    <w:basedOn w:val="Standaardalinea-lettertype"/>
    <w:link w:val="Onderkantformulier"/>
    <w:uiPriority w:val="99"/>
    <w:semiHidden/>
    <w:rsid w:val="00EC1C9E"/>
    <w:rPr>
      <w:rFonts w:ascii="Arial" w:hAnsi="Arial"/>
      <w:vanish/>
      <w:sz w:val="16"/>
      <w:szCs w:val="16"/>
    </w:rPr>
  </w:style>
  <w:style w:type="paragraph" w:styleId="Bovenkantformulier">
    <w:name w:val="HTML Top of Form"/>
    <w:basedOn w:val="Normaal"/>
    <w:next w:val="Normaal"/>
    <w:link w:val="BovenkantformulierTeken"/>
    <w:hidden/>
    <w:uiPriority w:val="99"/>
    <w:semiHidden/>
    <w:unhideWhenUsed/>
    <w:rsid w:val="00EC1C9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BovenkantformulierTeken">
    <w:name w:val="Bovenkant formulier Teken"/>
    <w:basedOn w:val="Standaardalinea-lettertype"/>
    <w:link w:val="Bovenkantformulier"/>
    <w:uiPriority w:val="99"/>
    <w:semiHidden/>
    <w:rsid w:val="00EC1C9E"/>
    <w:rPr>
      <w:rFonts w:ascii="Arial" w:hAnsi="Arial"/>
      <w:vanish/>
      <w:sz w:val="16"/>
      <w:szCs w:val="16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EC1C9E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C1C9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Normaal"/>
    <w:link w:val="KoptekstTeken"/>
    <w:uiPriority w:val="99"/>
    <w:unhideWhenUsed/>
    <w:rsid w:val="00930313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930313"/>
  </w:style>
  <w:style w:type="paragraph" w:styleId="Voettekst">
    <w:name w:val="footer"/>
    <w:basedOn w:val="Normaal"/>
    <w:link w:val="VoettekstTeken"/>
    <w:uiPriority w:val="99"/>
    <w:unhideWhenUsed/>
    <w:rsid w:val="00930313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930313"/>
  </w:style>
  <w:style w:type="paragraph" w:customStyle="1" w:styleId="AdresWTG">
    <w:name w:val="Adres_WTG"/>
    <w:basedOn w:val="Normaal"/>
    <w:semiHidden/>
    <w:qFormat/>
    <w:rsid w:val="00930313"/>
    <w:pPr>
      <w:spacing w:after="880"/>
      <w:ind w:left="5103"/>
      <w:contextualSpacing/>
    </w:pPr>
    <w:rPr>
      <w:rFonts w:ascii="Arial MT Lt" w:eastAsia="Times New Roman" w:hAnsi="Arial MT Lt" w:cs="Times New Roman"/>
      <w:szCs w:val="20"/>
      <w:lang w:val="nl-BE"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930313"/>
  </w:style>
  <w:style w:type="paragraph" w:styleId="Titel">
    <w:name w:val="Title"/>
    <w:basedOn w:val="Normaal"/>
    <w:next w:val="Normaal"/>
    <w:link w:val="TitelTeken"/>
    <w:uiPriority w:val="10"/>
    <w:qFormat/>
    <w:rsid w:val="00EC1C9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ken">
    <w:name w:val="Titel Teken"/>
    <w:basedOn w:val="Standaardalinea-lettertype"/>
    <w:link w:val="Titel"/>
    <w:uiPriority w:val="10"/>
    <w:rsid w:val="00EC1C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kantformulier">
    <w:name w:val="HTML Bottom of Form"/>
    <w:basedOn w:val="Normaal"/>
    <w:next w:val="Normaal"/>
    <w:link w:val="OnderkantformulierTeken"/>
    <w:hidden/>
    <w:uiPriority w:val="99"/>
    <w:semiHidden/>
    <w:unhideWhenUsed/>
    <w:rsid w:val="00EC1C9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OnderkantformulierTeken">
    <w:name w:val="Onderkant formulier Teken"/>
    <w:basedOn w:val="Standaardalinea-lettertype"/>
    <w:link w:val="Onderkantformulier"/>
    <w:uiPriority w:val="99"/>
    <w:semiHidden/>
    <w:rsid w:val="00EC1C9E"/>
    <w:rPr>
      <w:rFonts w:ascii="Arial" w:hAnsi="Arial"/>
      <w:vanish/>
      <w:sz w:val="16"/>
      <w:szCs w:val="16"/>
    </w:rPr>
  </w:style>
  <w:style w:type="paragraph" w:styleId="Bovenkantformulier">
    <w:name w:val="HTML Top of Form"/>
    <w:basedOn w:val="Normaal"/>
    <w:next w:val="Normaal"/>
    <w:link w:val="BovenkantformulierTeken"/>
    <w:hidden/>
    <w:uiPriority w:val="99"/>
    <w:semiHidden/>
    <w:unhideWhenUsed/>
    <w:rsid w:val="00EC1C9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BovenkantformulierTeken">
    <w:name w:val="Bovenkant formulier Teken"/>
    <w:basedOn w:val="Standaardalinea-lettertype"/>
    <w:link w:val="Bovenkantformulier"/>
    <w:uiPriority w:val="99"/>
    <w:semiHidden/>
    <w:rsid w:val="00EC1C9E"/>
    <w:rPr>
      <w:rFonts w:ascii="Arial" w:hAnsi="Arial"/>
      <w:vanish/>
      <w:sz w:val="16"/>
      <w:szCs w:val="16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EC1C9E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C1C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lottedierkens:Library:Application%20Support:Microsoft:Office:Gebruikerssjablonen:Mijn%20sjablonen:vief.dotm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vief.dotm</Template>
  <TotalTime>8</TotalTime>
  <Pages>1</Pages>
  <Words>227</Words>
  <Characters>1250</Characters>
  <Application>Microsoft Macintosh Word</Application>
  <DocSecurity>0</DocSecurity>
  <Lines>10</Lines>
  <Paragraphs>2</Paragraphs>
  <ScaleCrop>false</ScaleCrop>
  <Company>LBV vzw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Dierkens</dc:creator>
  <cp:keywords/>
  <dc:description/>
  <cp:lastModifiedBy>Aagje Frederickx</cp:lastModifiedBy>
  <cp:revision>4</cp:revision>
  <dcterms:created xsi:type="dcterms:W3CDTF">2017-01-19T08:20:00Z</dcterms:created>
  <dcterms:modified xsi:type="dcterms:W3CDTF">2017-01-20T12:58:00Z</dcterms:modified>
</cp:coreProperties>
</file>