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39"/>
        <w:ind w:left="2787" w:right="0"/>
        <w:jc w:val="left"/>
        <w:rPr>
          <w:b w:val="0"/>
          <w:bCs w:val="0"/>
        </w:rPr>
      </w:pPr>
      <w:r>
        <w:rPr>
          <w:color w:val="5B9BD4"/>
          <w:spacing w:val="-1"/>
        </w:rPr>
        <w:t>Biblioteca</w:t>
      </w:r>
      <w:r>
        <w:rPr>
          <w:color w:val="5B9BD4"/>
        </w:rPr>
        <w:t> </w:t>
      </w:r>
      <w:r>
        <w:rPr>
          <w:color w:val="5B9BD4"/>
          <w:spacing w:val="-1"/>
        </w:rPr>
        <w:t>Judeţeană</w:t>
      </w:r>
      <w:r>
        <w:rPr>
          <w:color w:val="5B9BD4"/>
          <w:spacing w:val="-2"/>
        </w:rPr>
        <w:t> </w:t>
      </w:r>
      <w:r>
        <w:rPr>
          <w:color w:val="5B9BD4"/>
          <w:spacing w:val="-1"/>
        </w:rPr>
        <w:t>“Octavian </w:t>
      </w:r>
      <w:r>
        <w:rPr>
          <w:color w:val="5B9BD4"/>
        </w:rPr>
        <w:t>Goga” Cluj</w:t>
      </w:r>
      <w:r>
        <w:rPr>
          <w:b w:val="0"/>
          <w:bCs w:val="0"/>
        </w:rPr>
      </w:r>
    </w:p>
    <w:p>
      <w:pPr>
        <w:spacing w:line="240" w:lineRule="auto" w:before="7"/>
        <w:rPr>
          <w:rFonts w:ascii="Cambria" w:hAnsi="Cambria" w:cs="Cambria" w:eastAsia="Cambria"/>
          <w:b/>
          <w:bCs/>
          <w:sz w:val="25"/>
          <w:szCs w:val="25"/>
        </w:rPr>
      </w:pPr>
    </w:p>
    <w:p>
      <w:pPr>
        <w:spacing w:after="0" w:line="240" w:lineRule="auto"/>
        <w:rPr>
          <w:rFonts w:ascii="Cambria" w:hAnsi="Cambria" w:cs="Cambria" w:eastAsia="Cambria"/>
          <w:sz w:val="25"/>
          <w:szCs w:val="25"/>
        </w:rPr>
        <w:sectPr>
          <w:type w:val="continuous"/>
          <w:pgSz w:w="11910" w:h="16840"/>
          <w:pgMar w:top="1380" w:bottom="280" w:left="880" w:right="88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8"/>
        <w:rPr>
          <w:rFonts w:ascii="Cambria" w:hAnsi="Cambria" w:cs="Cambria" w:eastAsia="Cambria"/>
          <w:b/>
          <w:bCs/>
          <w:sz w:val="35"/>
          <w:szCs w:val="35"/>
        </w:rPr>
      </w:pPr>
    </w:p>
    <w:p>
      <w:pPr>
        <w:pStyle w:val="BodyText"/>
        <w:spacing w:line="240" w:lineRule="auto"/>
        <w:ind w:left="113" w:right="0" w:firstLine="0"/>
        <w:jc w:val="left"/>
      </w:pPr>
      <w:r>
        <w:rPr>
          <w:spacing w:val="-1"/>
        </w:rPr>
        <w:t>învăţare</w:t>
      </w:r>
      <w:r>
        <w:rPr/>
        <w:t> pe tot</w:t>
      </w:r>
      <w:r>
        <w:rPr>
          <w:spacing w:val="-3"/>
        </w:rPr>
        <w:t> </w:t>
      </w:r>
      <w:r>
        <w:rPr>
          <w:spacing w:val="-1"/>
        </w:rPr>
        <w:t>parcursul vieţii.</w:t>
      </w:r>
    </w:p>
    <w:p>
      <w:pPr>
        <w:pStyle w:val="BodyText"/>
        <w:spacing w:line="275" w:lineRule="auto" w:before="66"/>
        <w:ind w:left="113" w:right="108" w:firstLine="0"/>
        <w:jc w:val="both"/>
      </w:pPr>
      <w:r>
        <w:rPr/>
        <w:br w:type="column"/>
      </w:r>
      <w:r>
        <w:rPr/>
        <w:t>Biblioteca</w:t>
      </w:r>
      <w:r>
        <w:rPr>
          <w:spacing w:val="35"/>
        </w:rPr>
        <w:t> </w:t>
      </w:r>
      <w:r>
        <w:rPr>
          <w:spacing w:val="-1"/>
        </w:rPr>
        <w:t>Judeţeană</w:t>
      </w:r>
      <w:r>
        <w:rPr>
          <w:spacing w:val="36"/>
        </w:rPr>
        <w:t> </w:t>
      </w:r>
      <w:r>
        <w:rPr>
          <w:spacing w:val="-1"/>
        </w:rPr>
        <w:t>“Octavian</w:t>
      </w:r>
      <w:r>
        <w:rPr>
          <w:spacing w:val="36"/>
        </w:rPr>
        <w:t> </w:t>
      </w:r>
      <w:r>
        <w:rPr>
          <w:spacing w:val="-1"/>
        </w:rPr>
        <w:t>Goga”</w:t>
      </w:r>
      <w:r>
        <w:rPr>
          <w:spacing w:val="37"/>
        </w:rPr>
        <w:t> </w:t>
      </w:r>
      <w:r>
        <w:rPr>
          <w:spacing w:val="-1"/>
        </w:rPr>
        <w:t>Cluj,</w:t>
      </w:r>
      <w:r>
        <w:rPr>
          <w:spacing w:val="37"/>
        </w:rPr>
        <w:t> </w:t>
      </w:r>
      <w:r>
        <w:rPr>
          <w:spacing w:val="-1"/>
        </w:rPr>
        <w:t>instituţie</w:t>
      </w:r>
      <w:r>
        <w:rPr>
          <w:spacing w:val="49"/>
        </w:rPr>
        <w:t> </w:t>
      </w:r>
      <w:r>
        <w:rPr/>
        <w:t>aflată</w:t>
      </w:r>
      <w:r>
        <w:rPr>
          <w:spacing w:val="24"/>
        </w:rPr>
        <w:t> </w:t>
      </w:r>
      <w:r>
        <w:rPr/>
        <w:t>în</w:t>
      </w:r>
      <w:r>
        <w:rPr>
          <w:spacing w:val="22"/>
        </w:rPr>
        <w:t> </w:t>
      </w:r>
      <w:r>
        <w:rPr>
          <w:spacing w:val="-1"/>
        </w:rPr>
        <w:t>subordinea</w:t>
      </w:r>
      <w:r>
        <w:rPr>
          <w:spacing w:val="24"/>
        </w:rPr>
        <w:t> </w:t>
      </w:r>
      <w:r>
        <w:rPr>
          <w:spacing w:val="-1"/>
        </w:rPr>
        <w:t>Consiliului</w:t>
      </w:r>
      <w:r>
        <w:rPr>
          <w:spacing w:val="24"/>
        </w:rPr>
        <w:t> </w:t>
      </w:r>
      <w:r>
        <w:rPr>
          <w:spacing w:val="-1"/>
        </w:rPr>
        <w:t>Judeţean</w:t>
      </w:r>
      <w:r>
        <w:rPr>
          <w:spacing w:val="21"/>
        </w:rPr>
        <w:t> </w:t>
      </w:r>
      <w:r>
        <w:rPr>
          <w:spacing w:val="-1"/>
        </w:rPr>
        <w:t>Cluj,</w:t>
      </w:r>
      <w:r>
        <w:rPr>
          <w:spacing w:val="22"/>
        </w:rPr>
        <w:t> </w:t>
      </w:r>
      <w:r>
        <w:rPr/>
        <w:t>este</w:t>
      </w:r>
      <w:r>
        <w:rPr>
          <w:spacing w:val="24"/>
        </w:rPr>
        <w:t> </w:t>
      </w:r>
      <w:r>
        <w:rPr/>
        <w:t>o</w:t>
      </w:r>
      <w:r>
        <w:rPr>
          <w:spacing w:val="49"/>
        </w:rPr>
        <w:t> </w:t>
      </w:r>
      <w:r>
        <w:rPr/>
        <w:t>bibliotecă</w:t>
      </w:r>
      <w:r>
        <w:rPr>
          <w:spacing w:val="19"/>
        </w:rPr>
        <w:t> </w:t>
      </w:r>
      <w:r>
        <w:rPr>
          <w:spacing w:val="-1"/>
        </w:rPr>
        <w:t>modernă,</w:t>
      </w:r>
      <w:r>
        <w:rPr>
          <w:spacing w:val="20"/>
        </w:rPr>
        <w:t> </w:t>
      </w:r>
      <w:r>
        <w:rPr>
          <w:spacing w:val="-1"/>
        </w:rPr>
        <w:t>care</w:t>
      </w:r>
      <w:r>
        <w:rPr>
          <w:spacing w:val="18"/>
        </w:rPr>
        <w:t> </w:t>
      </w:r>
      <w:r>
        <w:rPr>
          <w:spacing w:val="-1"/>
        </w:rPr>
        <w:t>oferă</w:t>
      </w:r>
      <w:r>
        <w:rPr>
          <w:spacing w:val="18"/>
        </w:rPr>
        <w:t> </w:t>
      </w:r>
      <w:r>
        <w:rPr>
          <w:spacing w:val="-1"/>
        </w:rPr>
        <w:t>gratuit</w:t>
      </w:r>
      <w:r>
        <w:rPr>
          <w:spacing w:val="19"/>
        </w:rPr>
        <w:t> </w:t>
      </w:r>
      <w:r>
        <w:rPr/>
        <w:t>acces</w:t>
      </w:r>
      <w:r>
        <w:rPr>
          <w:spacing w:val="19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resurse,</w:t>
      </w:r>
      <w:r>
        <w:rPr>
          <w:spacing w:val="48"/>
        </w:rPr>
        <w:t> </w:t>
      </w:r>
      <w:r>
        <w:rPr>
          <w:spacing w:val="-1"/>
        </w:rPr>
        <w:t>prin</w:t>
      </w:r>
      <w:r>
        <w:rPr>
          <w:spacing w:val="48"/>
        </w:rPr>
        <w:t> </w:t>
      </w:r>
      <w:r>
        <w:rPr>
          <w:spacing w:val="-1"/>
        </w:rPr>
        <w:t>achiziţia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cărţi</w:t>
      </w:r>
      <w:r>
        <w:rPr>
          <w:spacing w:val="48"/>
        </w:rPr>
        <w:t> </w:t>
      </w:r>
      <w:r>
        <w:rPr/>
        <w:t>şi</w:t>
      </w:r>
      <w:r>
        <w:rPr>
          <w:spacing w:val="49"/>
        </w:rPr>
        <w:t> </w:t>
      </w:r>
      <w:r>
        <w:rPr/>
        <w:t>alte</w:t>
      </w:r>
      <w:r>
        <w:rPr>
          <w:spacing w:val="48"/>
        </w:rPr>
        <w:t> </w:t>
      </w:r>
      <w:r>
        <w:rPr>
          <w:spacing w:val="-1"/>
        </w:rPr>
        <w:t>tipuri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documente</w:t>
      </w:r>
      <w:r>
        <w:rPr>
          <w:spacing w:val="14"/>
        </w:rPr>
        <w:t> </w:t>
      </w:r>
      <w:r>
        <w:rPr>
          <w:spacing w:val="-1"/>
        </w:rPr>
        <w:t>relevante,</w:t>
      </w:r>
      <w:r>
        <w:rPr>
          <w:spacing w:val="15"/>
        </w:rPr>
        <w:t> </w:t>
      </w:r>
      <w:r>
        <w:rPr>
          <w:spacing w:val="-1"/>
        </w:rPr>
        <w:t>organizarea</w:t>
      </w:r>
      <w:r>
        <w:rPr>
          <w:spacing w:val="14"/>
        </w:rPr>
        <w:t> </w:t>
      </w:r>
      <w:r>
        <w:rPr/>
        <w:t>şi</w:t>
      </w:r>
      <w:r>
        <w:rPr>
          <w:spacing w:val="14"/>
        </w:rPr>
        <w:t> </w:t>
      </w:r>
      <w:r>
        <w:rPr/>
        <w:t>punerea</w:t>
      </w:r>
      <w:r>
        <w:rPr>
          <w:spacing w:val="14"/>
        </w:rPr>
        <w:t> </w:t>
      </w:r>
      <w:r>
        <w:rPr/>
        <w:t>la</w:t>
      </w:r>
      <w:r>
        <w:rPr>
          <w:spacing w:val="43"/>
        </w:rPr>
        <w:t> </w:t>
      </w:r>
      <w:r>
        <w:rPr>
          <w:rFonts w:ascii="Cambria" w:hAnsi="Cambria" w:cs="Cambria" w:eastAsia="Cambria"/>
          <w:spacing w:val="-1"/>
        </w:rPr>
        <w:t>d</w:t>
      </w:r>
      <w:r>
        <w:rPr>
          <w:spacing w:val="-1"/>
        </w:rPr>
        <w:t>ispoziţia</w:t>
      </w:r>
      <w:r>
        <w:rPr>
          <w:spacing w:val="9"/>
        </w:rPr>
        <w:t> </w:t>
      </w:r>
      <w:r>
        <w:rPr>
          <w:spacing w:val="-1"/>
        </w:rPr>
        <w:t>publicului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întregii</w:t>
      </w:r>
      <w:r>
        <w:rPr>
          <w:spacing w:val="9"/>
        </w:rPr>
        <w:t> </w:t>
      </w:r>
      <w:r>
        <w:rPr>
          <w:spacing w:val="-1"/>
        </w:rPr>
        <w:t>colecţii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documente,</w:t>
      </w:r>
      <w:r>
        <w:rPr>
          <w:spacing w:val="71"/>
        </w:rPr>
        <w:t> </w:t>
      </w:r>
      <w:r>
        <w:rPr>
          <w:spacing w:val="-1"/>
        </w:rPr>
        <w:t>informarea</w:t>
      </w:r>
      <w:r>
        <w:rPr>
          <w:spacing w:val="35"/>
        </w:rPr>
        <w:t> </w:t>
      </w:r>
      <w:r>
        <w:rPr>
          <w:spacing w:val="-1"/>
        </w:rPr>
        <w:t>promptă</w:t>
      </w:r>
      <w:r>
        <w:rPr>
          <w:spacing w:val="34"/>
        </w:rPr>
        <w:t> </w:t>
      </w:r>
      <w:r>
        <w:rPr>
          <w:spacing w:val="-1"/>
        </w:rPr>
        <w:t>prin</w:t>
      </w:r>
      <w:r>
        <w:rPr>
          <w:spacing w:val="36"/>
        </w:rPr>
        <w:t> </w:t>
      </w:r>
      <w:r>
        <w:rPr>
          <w:spacing w:val="-1"/>
        </w:rPr>
        <w:t>servicii</w:t>
      </w:r>
      <w:r>
        <w:rPr>
          <w:spacing w:val="36"/>
        </w:rPr>
        <w:t> </w:t>
      </w:r>
      <w:r>
        <w:rPr>
          <w:spacing w:val="-1"/>
        </w:rPr>
        <w:t>specializate.</w:t>
      </w:r>
      <w:r>
        <w:rPr>
          <w:spacing w:val="49"/>
        </w:rPr>
        <w:t> </w:t>
      </w:r>
      <w:r>
        <w:rPr>
          <w:spacing w:val="-1"/>
        </w:rPr>
        <w:t>Activitatea</w:t>
      </w:r>
      <w:r>
        <w:rPr>
          <w:spacing w:val="30"/>
        </w:rPr>
        <w:t> </w:t>
      </w:r>
      <w:r>
        <w:rPr>
          <w:spacing w:val="-1"/>
        </w:rPr>
        <w:t>bibliotecii</w:t>
      </w:r>
      <w:r>
        <w:rPr>
          <w:spacing w:val="29"/>
        </w:rPr>
        <w:t> </w:t>
      </w:r>
      <w:r>
        <w:rPr/>
        <w:t>este</w:t>
      </w:r>
      <w:r>
        <w:rPr>
          <w:spacing w:val="31"/>
        </w:rPr>
        <w:t> </w:t>
      </w:r>
      <w:r>
        <w:rPr>
          <w:spacing w:val="-1"/>
        </w:rPr>
        <w:t>orientată</w:t>
      </w:r>
      <w:r>
        <w:rPr>
          <w:spacing w:val="31"/>
        </w:rPr>
        <w:t> </w:t>
      </w:r>
      <w:r>
        <w:rPr/>
        <w:t>cu</w:t>
      </w:r>
      <w:r>
        <w:rPr>
          <w:spacing w:val="30"/>
        </w:rPr>
        <w:t> </w:t>
      </w:r>
      <w:r>
        <w:rPr>
          <w:spacing w:val="-1"/>
        </w:rPr>
        <w:t>precădere</w:t>
      </w:r>
      <w:r>
        <w:rPr>
          <w:spacing w:val="63"/>
        </w:rPr>
        <w:t> </w:t>
      </w:r>
      <w:r>
        <w:rPr>
          <w:spacing w:val="-1"/>
        </w:rPr>
        <w:t>spre</w:t>
      </w:r>
      <w:r>
        <w:rPr/>
        <w:t> </w:t>
      </w:r>
      <w:r>
        <w:rPr>
          <w:spacing w:val="-1"/>
        </w:rPr>
        <w:t>utilizatori</w:t>
      </w:r>
      <w:r>
        <w:rPr/>
        <w:t> şi </w:t>
      </w:r>
      <w:r>
        <w:rPr>
          <w:spacing w:val="-1"/>
        </w:rPr>
        <w:t>satisfacerea</w:t>
      </w:r>
      <w:r>
        <w:rPr/>
        <w:t> </w:t>
      </w:r>
      <w:r>
        <w:rPr>
          <w:spacing w:val="-1"/>
        </w:rPr>
        <w:t>nevoilor</w:t>
      </w:r>
      <w:r>
        <w:rPr>
          <w:spacing w:val="-2"/>
        </w:rPr>
        <w:t> </w:t>
      </w:r>
      <w:r>
        <w:rPr>
          <w:spacing w:val="-1"/>
        </w:rPr>
        <w:t>lor.</w:t>
      </w:r>
    </w:p>
    <w:p>
      <w:pPr>
        <w:pStyle w:val="BodyText"/>
        <w:spacing w:line="276" w:lineRule="auto" w:before="1"/>
        <w:ind w:left="113" w:right="108" w:firstLine="0"/>
        <w:jc w:val="both"/>
      </w:pPr>
      <w:r>
        <w:rPr/>
        <w:t>Prin</w:t>
      </w:r>
      <w:r>
        <w:rPr>
          <w:spacing w:val="17"/>
        </w:rPr>
        <w:t> </w:t>
      </w:r>
      <w:r>
        <w:rPr>
          <w:spacing w:val="-1"/>
        </w:rPr>
        <w:t>programele</w:t>
      </w:r>
      <w:r>
        <w:rPr>
          <w:spacing w:val="17"/>
        </w:rPr>
        <w:t> </w:t>
      </w:r>
      <w:r>
        <w:rPr/>
        <w:t>culturale</w:t>
      </w:r>
      <w:r>
        <w:rPr>
          <w:spacing w:val="17"/>
        </w:rPr>
        <w:t> </w:t>
      </w:r>
      <w:r>
        <w:rPr/>
        <w:t>şi</w:t>
      </w:r>
      <w:r>
        <w:rPr>
          <w:spacing w:val="17"/>
        </w:rPr>
        <w:t> </w:t>
      </w:r>
      <w:r>
        <w:rPr>
          <w:spacing w:val="-1"/>
        </w:rPr>
        <w:t>educative</w:t>
      </w:r>
      <w:r>
        <w:rPr>
          <w:spacing w:val="16"/>
        </w:rPr>
        <w:t> </w:t>
      </w:r>
      <w:r>
        <w:rPr/>
        <w:t>organizate</w:t>
      </w:r>
      <w:r>
        <w:rPr>
          <w:spacing w:val="17"/>
        </w:rPr>
        <w:t> </w:t>
      </w:r>
      <w:r>
        <w:rPr/>
        <w:t>își</w:t>
      </w:r>
      <w:r>
        <w:rPr>
          <w:spacing w:val="29"/>
        </w:rPr>
        <w:t> </w:t>
      </w:r>
      <w:r>
        <w:rPr>
          <w:spacing w:val="-1"/>
        </w:rPr>
        <w:t>propune</w:t>
      </w:r>
      <w:r>
        <w:rPr>
          <w:spacing w:val="15"/>
        </w:rPr>
        <w:t> </w:t>
      </w:r>
      <w:r>
        <w:rPr/>
        <w:t>să</w:t>
      </w:r>
      <w:r>
        <w:rPr>
          <w:spacing w:val="14"/>
        </w:rPr>
        <w:t> </w:t>
      </w:r>
      <w:r>
        <w:rPr>
          <w:spacing w:val="-1"/>
        </w:rPr>
        <w:t>contribuie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creşterea</w:t>
      </w:r>
      <w:r>
        <w:rPr>
          <w:spacing w:val="14"/>
        </w:rPr>
        <w:t> </w:t>
      </w:r>
      <w:r>
        <w:rPr>
          <w:spacing w:val="-1"/>
        </w:rPr>
        <w:t>prosperităţii</w:t>
      </w:r>
      <w:r>
        <w:rPr>
          <w:spacing w:val="61"/>
        </w:rPr>
        <w:t> </w:t>
      </w:r>
      <w:r>
        <w:rPr/>
        <w:t>spirituale</w:t>
      </w:r>
      <w:r>
        <w:rPr>
          <w:spacing w:val="-7"/>
        </w:rPr>
        <w:t> </w:t>
      </w:r>
      <w:r>
        <w:rPr/>
        <w:t>şi</w:t>
      </w:r>
      <w:r>
        <w:rPr>
          <w:spacing w:val="-7"/>
        </w:rPr>
        <w:t> </w:t>
      </w:r>
      <w:r>
        <w:rPr>
          <w:spacing w:val="-1"/>
        </w:rPr>
        <w:t>materiale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membrilor</w:t>
      </w:r>
      <w:r>
        <w:rPr>
          <w:spacing w:val="-9"/>
        </w:rPr>
        <w:t> </w:t>
      </w:r>
      <w:r>
        <w:rPr>
          <w:spacing w:val="-1"/>
        </w:rPr>
        <w:t>comunităţii</w:t>
      </w:r>
      <w:r>
        <w:rPr>
          <w:spacing w:val="-7"/>
        </w:rPr>
        <w:t> </w:t>
      </w:r>
      <w:r>
        <w:rPr>
          <w:spacing w:val="-1"/>
        </w:rPr>
        <w:t>locale,</w:t>
      </w:r>
      <w:r>
        <w:rPr>
          <w:spacing w:val="65"/>
        </w:rPr>
        <w:t> </w:t>
      </w:r>
      <w:r>
        <w:rPr>
          <w:spacing w:val="-1"/>
        </w:rPr>
        <w:t>prin</w:t>
      </w:r>
      <w:r>
        <w:rPr>
          <w:spacing w:val="-12"/>
        </w:rPr>
        <w:t> </w:t>
      </w:r>
      <w:r>
        <w:rPr>
          <w:spacing w:val="-1"/>
        </w:rPr>
        <w:t>crearea</w:t>
      </w:r>
      <w:r>
        <w:rPr>
          <w:spacing w:val="-12"/>
        </w:rPr>
        <w:t> </w:t>
      </w:r>
      <w:r>
        <w:rPr/>
        <w:t>şi</w:t>
      </w:r>
      <w:r>
        <w:rPr>
          <w:spacing w:val="-12"/>
        </w:rPr>
        <w:t> </w:t>
      </w:r>
      <w:r>
        <w:rPr>
          <w:spacing w:val="-1"/>
        </w:rPr>
        <w:t>promovarea</w:t>
      </w:r>
      <w:r>
        <w:rPr>
          <w:spacing w:val="-12"/>
        </w:rPr>
        <w:t> </w:t>
      </w:r>
      <w:r>
        <w:rPr>
          <w:spacing w:val="-1"/>
        </w:rPr>
        <w:t>accesului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1"/>
        </w:rPr>
        <w:t>vastă</w:t>
      </w:r>
      <w:r>
        <w:rPr>
          <w:spacing w:val="-12"/>
        </w:rPr>
        <w:t> </w:t>
      </w:r>
      <w:r>
        <w:rPr/>
        <w:t>arie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/>
        <w:t>idei</w:t>
      </w:r>
      <w:r>
        <w:rPr>
          <w:spacing w:val="-7"/>
        </w:rPr>
        <w:t> </w:t>
      </w:r>
      <w:r>
        <w:rPr/>
        <w:t>şi</w:t>
      </w:r>
      <w:r>
        <w:rPr>
          <w:spacing w:val="-7"/>
        </w:rPr>
        <w:t> </w:t>
      </w:r>
      <w:r>
        <w:rPr>
          <w:spacing w:val="-1"/>
        </w:rPr>
        <w:t>informaţii,</w:t>
      </w:r>
      <w:r>
        <w:rPr>
          <w:spacing w:val="-7"/>
        </w:rPr>
        <w:t> </w:t>
      </w:r>
      <w:r>
        <w:rPr>
          <w:spacing w:val="-1"/>
        </w:rPr>
        <w:t>prin</w:t>
      </w:r>
      <w:r>
        <w:rPr>
          <w:spacing w:val="-9"/>
        </w:rPr>
        <w:t> </w:t>
      </w:r>
      <w:r>
        <w:rPr>
          <w:spacing w:val="-1"/>
        </w:rPr>
        <w:t>asistenţa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specialitate</w:t>
      </w:r>
      <w:r>
        <w:rPr>
          <w:spacing w:val="-9"/>
        </w:rPr>
        <w:t> </w:t>
      </w:r>
      <w:r>
        <w:rPr>
          <w:spacing w:val="-1"/>
        </w:rPr>
        <w:t>oferită,</w:t>
      </w:r>
      <w:r>
        <w:rPr>
          <w:spacing w:val="67"/>
        </w:rPr>
        <w:t> </w:t>
      </w:r>
      <w:r>
        <w:rPr>
          <w:rFonts w:ascii="Cambria" w:hAnsi="Cambria"/>
          <w:spacing w:val="-1"/>
        </w:rPr>
        <w:t>prin</w:t>
      </w:r>
      <w:r>
        <w:rPr>
          <w:rFonts w:ascii="Cambria" w:hAnsi="Cambria"/>
        </w:rPr>
        <w:t>  </w:t>
      </w:r>
      <w:r>
        <w:rPr>
          <w:rFonts w:ascii="Cambria" w:hAnsi="Cambria"/>
          <w:spacing w:val="47"/>
        </w:rPr>
        <w:t> </w:t>
      </w:r>
      <w:r>
        <w:rPr>
          <w:rFonts w:ascii="Cambria" w:hAnsi="Cambria"/>
          <w:spacing w:val="-1"/>
        </w:rPr>
        <w:t>promovarea</w:t>
      </w:r>
      <w:r>
        <w:rPr>
          <w:rFonts w:ascii="Cambria" w:hAnsi="Cambria"/>
        </w:rPr>
        <w:t>  </w:t>
      </w:r>
      <w:r>
        <w:rPr>
          <w:rFonts w:ascii="Cambria" w:hAnsi="Cambria"/>
          <w:spacing w:val="48"/>
        </w:rPr>
        <w:t> </w:t>
      </w:r>
      <w:r>
        <w:rPr>
          <w:rFonts w:ascii="Cambria" w:hAnsi="Cambria"/>
        </w:rPr>
        <w:t>interesului  </w:t>
      </w:r>
      <w:r>
        <w:rPr>
          <w:rFonts w:ascii="Cambria" w:hAnsi="Cambria"/>
          <w:spacing w:val="47"/>
        </w:rPr>
        <w:t> </w:t>
      </w:r>
      <w:r>
        <w:rPr>
          <w:rFonts w:ascii="Cambria" w:hAnsi="Cambria"/>
          <w:spacing w:val="-1"/>
        </w:rPr>
        <w:t>pentru</w:t>
      </w:r>
      <w:r>
        <w:rPr>
          <w:rFonts w:ascii="Cambria" w:hAnsi="Cambria"/>
        </w:rPr>
        <w:t>  </w:t>
      </w:r>
      <w:r>
        <w:rPr>
          <w:rFonts w:ascii="Cambria" w:hAnsi="Cambria"/>
          <w:spacing w:val="50"/>
        </w:rPr>
        <w:t> </w:t>
      </w:r>
      <w:r>
        <w:rPr/>
        <w:t>lectură  </w:t>
      </w:r>
      <w:r>
        <w:rPr>
          <w:spacing w:val="47"/>
        </w:rPr>
        <w:t> </w:t>
      </w:r>
      <w:r>
        <w:rPr/>
        <w:t>şi</w:t>
      </w:r>
    </w:p>
    <w:p>
      <w:pPr>
        <w:spacing w:after="0" w:line="276" w:lineRule="auto"/>
        <w:jc w:val="both"/>
        <w:sectPr>
          <w:type w:val="continuous"/>
          <w:pgSz w:w="11910" w:h="16840"/>
          <w:pgMar w:top="1380" w:bottom="280" w:left="880" w:right="880"/>
          <w:cols w:num="2" w:equalWidth="0">
            <w:col w:w="3274" w:space="1193"/>
            <w:col w:w="5683"/>
          </w:cols>
        </w:sectPr>
      </w:pPr>
    </w:p>
    <w:p>
      <w:pPr>
        <w:pStyle w:val="BodyText"/>
        <w:spacing w:line="276" w:lineRule="auto" w:before="42"/>
        <w:ind w:left="113" w:right="108" w:firstLine="0"/>
        <w:jc w:val="both"/>
      </w:pPr>
      <w:r>
        <w:rPr/>
        <w:pict>
          <v:group style="position:absolute;margin-left:23.93pt;margin-top:23.929983pt;width:547.65pt;height:794.25pt;mso-position-horizontal-relative:page;mso-position-vertical-relative:page;z-index:-206824" coordorigin="479,479" coordsize="10953,15885">
            <v:shape style="position:absolute;left:1313;top:10781;width:4037;height:3756" type="#_x0000_t75" stroked="false">
              <v:imagedata r:id="rId5" o:title=""/>
            </v:shape>
            <v:shape style="position:absolute;left:6278;top:10222;width:4226;height:4313" type="#_x0000_t75" stroked="false">
              <v:imagedata r:id="rId6" o:title=""/>
            </v:shape>
            <v:shape style="position:absolute;left:905;top:2011;width:4320;height:7250" type="#_x0000_t75" stroked="false">
              <v:imagedata r:id="rId7" o:title=""/>
            </v:shape>
            <v:shape style="position:absolute;left:479;top:479;width:10952;height:15885" type="#_x0000_t75" stroked="false">
              <v:imagedata r:id="rId8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>
          <w:spacing w:val="-1"/>
        </w:rPr>
        <w:t>Această</w:t>
      </w:r>
      <w:r>
        <w:rPr>
          <w:spacing w:val="33"/>
        </w:rPr>
        <w:t> </w:t>
      </w:r>
      <w:r>
        <w:rPr/>
        <w:t>instituţie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individualizează</w:t>
      </w:r>
      <w:r>
        <w:rPr>
          <w:spacing w:val="36"/>
        </w:rPr>
        <w:t> </w:t>
      </w:r>
      <w:r>
        <w:rPr/>
        <w:t>în</w:t>
      </w:r>
      <w:r>
        <w:rPr>
          <w:spacing w:val="34"/>
        </w:rPr>
        <w:t> </w:t>
      </w:r>
      <w:r>
        <w:rPr>
          <w:spacing w:val="-1"/>
        </w:rPr>
        <w:t>contextul</w:t>
      </w:r>
      <w:r>
        <w:rPr>
          <w:spacing w:val="32"/>
        </w:rPr>
        <w:t> </w:t>
      </w:r>
      <w:r>
        <w:rPr>
          <w:spacing w:val="-1"/>
        </w:rPr>
        <w:t>cultural</w:t>
      </w:r>
      <w:r>
        <w:rPr>
          <w:spacing w:val="33"/>
        </w:rPr>
        <w:t> </w:t>
      </w:r>
      <w:r>
        <w:rPr/>
        <w:t>clujean</w:t>
      </w:r>
      <w:r>
        <w:rPr>
          <w:spacing w:val="34"/>
        </w:rPr>
        <w:t> </w:t>
      </w:r>
      <w:r>
        <w:rPr/>
        <w:t>printr</w:t>
      </w:r>
      <w:r>
        <w:rPr>
          <w:rFonts w:ascii="Cambria" w:hAnsi="Cambria"/>
        </w:rPr>
        <w:t>-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atitudine</w:t>
      </w:r>
      <w:r>
        <w:rPr>
          <w:spacing w:val="34"/>
        </w:rPr>
        <w:t> </w:t>
      </w:r>
      <w:r>
        <w:rPr>
          <w:spacing w:val="-1"/>
        </w:rPr>
        <w:t>dinamică,</w:t>
      </w:r>
      <w:r>
        <w:rPr>
          <w:spacing w:val="95"/>
        </w:rPr>
        <w:t> </w:t>
      </w:r>
      <w:r>
        <w:rPr>
          <w:spacing w:val="-1"/>
        </w:rPr>
        <w:t>proactivă</w:t>
      </w:r>
      <w:r>
        <w:rPr/>
        <w:t> şi </w:t>
      </w:r>
      <w:r>
        <w:rPr>
          <w:spacing w:val="-1"/>
        </w:rPr>
        <w:t>receptivă</w:t>
      </w:r>
      <w:r>
        <w:rPr/>
        <w:t> la</w:t>
      </w:r>
      <w:r>
        <w:rPr>
          <w:spacing w:val="-2"/>
        </w:rPr>
        <w:t> </w:t>
      </w:r>
      <w:r>
        <w:rPr/>
        <w:t>nou.</w:t>
      </w:r>
    </w:p>
    <w:p>
      <w:pPr>
        <w:spacing w:line="240" w:lineRule="auto" w:before="5"/>
        <w:rPr>
          <w:rFonts w:ascii="Cambria" w:hAnsi="Cambria" w:cs="Cambria" w:eastAsia="Cambria"/>
          <w:sz w:val="27"/>
          <w:szCs w:val="27"/>
        </w:rPr>
      </w:pPr>
    </w:p>
    <w:p>
      <w:pPr>
        <w:pStyle w:val="BodyText"/>
        <w:spacing w:line="276" w:lineRule="auto"/>
        <w:ind w:left="113" w:right="105" w:firstLine="0"/>
        <w:jc w:val="both"/>
        <w:rPr>
          <w:rFonts w:ascii="Cambria" w:hAnsi="Cambria" w:cs="Cambria" w:eastAsia="Cambria"/>
        </w:rPr>
      </w:pPr>
      <w:r>
        <w:rPr>
          <w:rFonts w:ascii="Cambria" w:hAnsi="Cambria"/>
          <w:b/>
          <w:spacing w:val="-1"/>
        </w:rPr>
        <w:t>Sediul</w:t>
      </w:r>
      <w:r>
        <w:rPr>
          <w:rFonts w:ascii="Cambria" w:hAnsi="Cambria"/>
          <w:b/>
          <w:spacing w:val="9"/>
        </w:rPr>
        <w:t> </w:t>
      </w:r>
      <w:r>
        <w:rPr>
          <w:rFonts w:ascii="Cambria" w:hAnsi="Cambria"/>
          <w:b/>
          <w:spacing w:val="-1"/>
        </w:rPr>
        <w:t>central</w:t>
      </w:r>
      <w:r>
        <w:rPr>
          <w:rFonts w:ascii="Cambria" w:hAnsi="Cambria"/>
          <w:b/>
          <w:spacing w:val="12"/>
        </w:rPr>
        <w:t> </w:t>
      </w:r>
      <w:r>
        <w:rPr>
          <w:rFonts w:ascii="Cambria" w:hAnsi="Cambria"/>
          <w:spacing w:val="-1"/>
        </w:rPr>
        <w:t>al</w:t>
      </w:r>
      <w:r>
        <w:rPr>
          <w:rFonts w:ascii="Cambria" w:hAnsi="Cambria"/>
          <w:spacing w:val="10"/>
        </w:rPr>
        <w:t> </w:t>
      </w:r>
      <w:r>
        <w:rPr>
          <w:rFonts w:ascii="Cambria" w:hAnsi="Cambria"/>
          <w:spacing w:val="-1"/>
        </w:rPr>
        <w:t>bibliotecii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</w:rPr>
        <w:t>este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  <w:spacing w:val="-1"/>
        </w:rPr>
        <w:t>situat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</w:rPr>
        <w:t>în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  <w:spacing w:val="-1"/>
        </w:rPr>
        <w:t>Cluj-</w:t>
      </w:r>
      <w:r>
        <w:rPr>
          <w:spacing w:val="-1"/>
        </w:rPr>
        <w:t>Napoca,</w:t>
      </w:r>
      <w:r>
        <w:rPr>
          <w:spacing w:val="11"/>
        </w:rPr>
        <w:t> </w:t>
      </w:r>
      <w:r>
        <w:rPr/>
        <w:t>pe</w:t>
      </w:r>
      <w:r>
        <w:rPr>
          <w:spacing w:val="11"/>
        </w:rPr>
        <w:t> </w:t>
      </w:r>
      <w:r>
        <w:rPr>
          <w:spacing w:val="-1"/>
        </w:rPr>
        <w:t>Calea</w:t>
      </w:r>
      <w:r>
        <w:rPr>
          <w:spacing w:val="11"/>
        </w:rPr>
        <w:t> </w:t>
      </w:r>
      <w:r>
        <w:rPr>
          <w:spacing w:val="-1"/>
        </w:rPr>
        <w:t>Dorobanţilor</w:t>
      </w:r>
      <w:r>
        <w:rPr>
          <w:spacing w:val="12"/>
        </w:rPr>
        <w:t> </w:t>
      </w:r>
      <w:r>
        <w:rPr/>
        <w:t>nr.</w:t>
      </w:r>
      <w:r>
        <w:rPr>
          <w:spacing w:val="11"/>
        </w:rPr>
        <w:t> </w:t>
      </w:r>
      <w:r>
        <w:rPr>
          <w:spacing w:val="-1"/>
        </w:rPr>
        <w:t>104.</w:t>
      </w:r>
      <w:r>
        <w:rPr>
          <w:spacing w:val="11"/>
        </w:rPr>
        <w:t> </w:t>
      </w:r>
      <w:r>
        <w:rPr>
          <w:spacing w:val="-1"/>
        </w:rPr>
        <w:t>În</w:t>
      </w:r>
      <w:r>
        <w:rPr>
          <w:spacing w:val="11"/>
        </w:rPr>
        <w:t> </w:t>
      </w:r>
      <w:r>
        <w:rPr/>
        <w:t>această</w:t>
      </w:r>
      <w:r>
        <w:rPr>
          <w:spacing w:val="91"/>
        </w:rPr>
        <w:t> </w:t>
      </w:r>
      <w:r>
        <w:rPr>
          <w:spacing w:val="-1"/>
        </w:rPr>
        <w:t>clădire modernă funcţionează </w:t>
      </w:r>
      <w:r>
        <w:rPr/>
        <w:t>mai</w:t>
      </w:r>
      <w:r>
        <w:rPr>
          <w:spacing w:val="-1"/>
        </w:rPr>
        <w:t> multe </w:t>
      </w:r>
      <w:r>
        <w:rPr/>
        <w:t>secţii</w:t>
      </w:r>
      <w:r>
        <w:rPr>
          <w:spacing w:val="-1"/>
        </w:rPr>
        <w:t> deschise</w:t>
      </w:r>
      <w:r>
        <w:rPr/>
        <w:t> clujenilor</w:t>
      </w:r>
      <w:r>
        <w:rPr>
          <w:spacing w:val="1"/>
        </w:rPr>
        <w:t> </w:t>
      </w:r>
      <w:r>
        <w:rPr>
          <w:rFonts w:ascii="Cambria" w:hAnsi="Cambria"/>
          <w:spacing w:val="-1"/>
        </w:rPr>
        <w:t>de </w:t>
      </w:r>
      <w:r>
        <w:rPr>
          <w:rFonts w:ascii="Cambria" w:hAnsi="Cambria"/>
        </w:rPr>
        <w:t>toate</w:t>
      </w:r>
      <w:r>
        <w:rPr>
          <w:rFonts w:ascii="Cambria" w:hAnsi="Cambria"/>
          <w:spacing w:val="-1"/>
        </w:rPr>
        <w:t> vârstele:</w:t>
      </w:r>
      <w:r>
        <w:rPr>
          <w:rFonts w:ascii="Cambria" w:hAnsi="Cambria"/>
          <w:spacing w:val="-2"/>
        </w:rPr>
        <w:t> </w:t>
      </w:r>
      <w:r>
        <w:rPr/>
        <w:t>Secţia</w:t>
      </w:r>
      <w:r>
        <w:rPr>
          <w:spacing w:val="-1"/>
        </w:rPr>
        <w:t> pentru</w:t>
      </w:r>
      <w:r>
        <w:rPr>
          <w:spacing w:val="81"/>
        </w:rPr>
        <w:t> </w:t>
      </w:r>
      <w:r>
        <w:rPr>
          <w:rFonts w:ascii="Cambria" w:hAnsi="Cambria"/>
        </w:rPr>
        <w:t>copii,</w:t>
      </w:r>
      <w:r>
        <w:rPr>
          <w:rFonts w:ascii="Cambria" w:hAnsi="Cambria"/>
          <w:spacing w:val="15"/>
        </w:rPr>
        <w:t> </w:t>
      </w:r>
      <w:r>
        <w:rPr/>
        <w:t>Secția</w:t>
      </w:r>
      <w:r>
        <w:rPr>
          <w:spacing w:val="14"/>
        </w:rPr>
        <w:t> </w:t>
      </w:r>
      <w:r>
        <w:rPr/>
        <w:t>pentru</w:t>
      </w:r>
      <w:r>
        <w:rPr>
          <w:spacing w:val="14"/>
        </w:rPr>
        <w:t> </w:t>
      </w:r>
      <w:r>
        <w:rPr>
          <w:spacing w:val="-1"/>
        </w:rPr>
        <w:t>adolescenți,</w:t>
      </w:r>
      <w:r>
        <w:rPr>
          <w:spacing w:val="18"/>
        </w:rPr>
        <w:t> </w:t>
      </w:r>
      <w:r>
        <w:rPr/>
        <w:t>Secţia</w:t>
      </w:r>
      <w:r>
        <w:rPr>
          <w:spacing w:val="15"/>
        </w:rPr>
        <w:t> </w:t>
      </w:r>
      <w:r>
        <w:rPr>
          <w:spacing w:val="-1"/>
        </w:rPr>
        <w:t>Împrumut</w:t>
      </w:r>
      <w:r>
        <w:rPr>
          <w:spacing w:val="15"/>
        </w:rPr>
        <w:t> </w:t>
      </w:r>
      <w:r>
        <w:rPr/>
        <w:t>pentru</w:t>
      </w:r>
      <w:r>
        <w:rPr>
          <w:spacing w:val="15"/>
        </w:rPr>
        <w:t> </w:t>
      </w:r>
      <w:r>
        <w:rPr/>
        <w:t>adulţi</w:t>
      </w:r>
      <w:r>
        <w:rPr>
          <w:rFonts w:ascii="Cambria" w:hAnsi="Cambria"/>
        </w:rPr>
        <w:t>,</w:t>
      </w:r>
      <w:r>
        <w:rPr>
          <w:rFonts w:ascii="Cambria" w:hAnsi="Cambria"/>
          <w:spacing w:val="17"/>
        </w:rPr>
        <w:t> </w:t>
      </w:r>
      <w:r>
        <w:rPr>
          <w:spacing w:val="-1"/>
        </w:rPr>
        <w:t>Secţia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artă,</w:t>
      </w:r>
      <w:r>
        <w:rPr>
          <w:spacing w:val="17"/>
        </w:rPr>
        <w:t> </w:t>
      </w:r>
      <w:r>
        <w:rPr/>
        <w:t>Sala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referinţe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61"/>
        </w:rPr>
        <w:t> </w:t>
      </w:r>
      <w:r>
        <w:rPr>
          <w:spacing w:val="-1"/>
        </w:rPr>
        <w:t>înscrieri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presă</w:t>
      </w:r>
      <w:r>
        <w:rPr>
          <w:rFonts w:ascii="Cambria" w:hAnsi="Cambria"/>
        </w:rPr>
        <w:t>,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spacing w:val="-1"/>
        </w:rPr>
        <w:t>Sala</w:t>
      </w:r>
      <w:r>
        <w:rPr>
          <w:rFonts w:ascii="Cambria" w:hAnsi="Cambria"/>
          <w:spacing w:val="-4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/>
        <w:t>lectură</w:t>
      </w:r>
      <w:r>
        <w:rPr>
          <w:rFonts w:ascii="Cambria" w:hAnsi="Cambria"/>
        </w:rPr>
        <w:t>,</w:t>
      </w:r>
      <w:r>
        <w:rPr>
          <w:rFonts w:ascii="Cambria" w:hAnsi="Cambria"/>
          <w:spacing w:val="-4"/>
        </w:rPr>
        <w:t> </w:t>
      </w:r>
      <w:r>
        <w:rPr/>
        <w:t>Sala</w:t>
      </w:r>
      <w:r>
        <w:rPr>
          <w:spacing w:val="-5"/>
        </w:rPr>
        <w:t> </w:t>
      </w:r>
      <w:r>
        <w:rPr>
          <w:spacing w:val="-1"/>
        </w:rPr>
        <w:t>multiculturală,</w:t>
      </w:r>
      <w:r>
        <w:rPr>
          <w:spacing w:val="-3"/>
        </w:rPr>
        <w:t> </w:t>
      </w:r>
      <w:r>
        <w:rPr/>
        <w:t>Sala</w:t>
      </w:r>
      <w:r>
        <w:rPr>
          <w:spacing w:val="-5"/>
        </w:rPr>
        <w:t> </w:t>
      </w:r>
      <w:r>
        <w:rPr>
          <w:spacing w:val="-1"/>
        </w:rPr>
        <w:t>Colecții</w:t>
      </w:r>
      <w:r>
        <w:rPr>
          <w:spacing w:val="-4"/>
        </w:rPr>
        <w:t> </w:t>
      </w:r>
      <w:r>
        <w:rPr>
          <w:spacing w:val="-1"/>
        </w:rPr>
        <w:t>speciale,</w:t>
      </w:r>
      <w:r>
        <w:rPr>
          <w:spacing w:val="-3"/>
        </w:rPr>
        <w:t> </w:t>
      </w:r>
      <w:r>
        <w:rPr>
          <w:rFonts w:ascii="Cambria" w:hAnsi="Cambria"/>
          <w:spacing w:val="-1"/>
        </w:rPr>
        <w:t>M</w:t>
      </w:r>
      <w:r>
        <w:rPr>
          <w:spacing w:val="-1"/>
        </w:rPr>
        <w:t>emorie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>
          <w:spacing w:val="-1"/>
        </w:rPr>
        <w:t>cunoaștere</w:t>
      </w:r>
      <w:r>
        <w:rPr>
          <w:spacing w:val="81"/>
        </w:rPr>
        <w:t> </w:t>
      </w:r>
      <w:r>
        <w:rPr>
          <w:spacing w:val="-1"/>
        </w:rPr>
        <w:t>locală, </w:t>
      </w:r>
      <w:r>
        <w:rPr>
          <w:rFonts w:ascii="Cambria" w:hAnsi="Cambria"/>
          <w:spacing w:val="-1"/>
        </w:rPr>
        <w:t>American Corner,</w:t>
      </w:r>
      <w:r>
        <w:rPr>
          <w:rFonts w:ascii="Cambria" w:hAnsi="Cambria"/>
        </w:rPr>
        <w:t> </w:t>
      </w:r>
      <w:r>
        <w:rPr>
          <w:rFonts w:ascii="Cambria" w:hAnsi="Cambria"/>
          <w:spacing w:val="-1"/>
        </w:rPr>
        <w:t>Sala media </w:t>
      </w:r>
      <w:r>
        <w:rPr/>
        <w:t>și</w:t>
      </w:r>
      <w:r>
        <w:rPr>
          <w:spacing w:val="-1"/>
        </w:rPr>
        <w:t> spații</w:t>
      </w:r>
      <w:r>
        <w:rPr>
          <w:spacing w:val="-3"/>
        </w:rPr>
        <w:t> </w:t>
      </w:r>
      <w:r>
        <w:rPr>
          <w:spacing w:val="-1"/>
        </w:rPr>
        <w:t>pentru organizarea de</w:t>
      </w:r>
      <w:r>
        <w:rPr>
          <w:spacing w:val="-2"/>
        </w:rPr>
        <w:t> </w:t>
      </w:r>
      <w:r>
        <w:rPr/>
        <w:t>cursuri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alte</w:t>
      </w:r>
      <w:r>
        <w:rPr>
          <w:spacing w:val="-1"/>
        </w:rPr>
        <w:t> </w:t>
      </w:r>
      <w:r>
        <w:rPr/>
        <w:t>activități</w:t>
      </w:r>
      <w:r>
        <w:rPr>
          <w:rFonts w:ascii="Cambria" w:hAnsi="Cambria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sz w:val="23"/>
          <w:szCs w:val="23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1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1380" w:bottom="280" w:left="88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800" coordorigin="479,479" coordsize="10953,15885">
            <v:shape style="position:absolute;left:1315;top:2551;width:4066;height:4157" type="#_x0000_t75" stroked="false">
              <v:imagedata r:id="rId9" o:title=""/>
            </v:shape>
            <v:shape style="position:absolute;left:6427;top:2114;width:4001;height:4606" type="#_x0000_t75" stroked="false">
              <v:imagedata r:id="rId10" o:title=""/>
            </v:shape>
            <v:shape style="position:absolute;left:1397;top:7502;width:3917;height:4006" type="#_x0000_t75" stroked="false">
              <v:imagedata r:id="rId11" o:title=""/>
            </v:shape>
            <v:shape style="position:absolute;left:6192;top:7471;width:3943;height:4032" type="#_x0000_t75" stroked="false">
              <v:imagedata r:id="rId12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 w:before="66"/>
        <w:ind w:left="113" w:right="107" w:firstLine="0"/>
        <w:jc w:val="both"/>
      </w:pPr>
      <w:r>
        <w:rPr>
          <w:spacing w:val="-1"/>
        </w:rPr>
        <w:t>Cele</w:t>
      </w:r>
      <w:r>
        <w:rPr>
          <w:spacing w:val="-10"/>
        </w:rPr>
        <w:t> </w:t>
      </w:r>
      <w:r>
        <w:rPr/>
        <w:t>mai</w:t>
      </w:r>
      <w:r>
        <w:rPr>
          <w:spacing w:val="-10"/>
        </w:rPr>
        <w:t> </w:t>
      </w:r>
      <w:r>
        <w:rPr/>
        <w:t>noi</w:t>
      </w:r>
      <w:r>
        <w:rPr>
          <w:spacing w:val="-9"/>
        </w:rPr>
        <w:t> </w:t>
      </w:r>
      <w:r>
        <w:rPr/>
        <w:t>spații</w:t>
      </w:r>
      <w:r>
        <w:rPr>
          <w:spacing w:val="-9"/>
        </w:rPr>
        <w:t> </w:t>
      </w:r>
      <w:r>
        <w:rPr>
          <w:spacing w:val="-1"/>
        </w:rPr>
        <w:t>deschise</w:t>
      </w:r>
      <w:r>
        <w:rPr>
          <w:spacing w:val="-10"/>
        </w:rPr>
        <w:t> </w:t>
      </w:r>
      <w:r>
        <w:rPr>
          <w:spacing w:val="-1"/>
        </w:rPr>
        <w:t>publicului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sediul</w:t>
      </w:r>
      <w:r>
        <w:rPr>
          <w:spacing w:val="-8"/>
        </w:rPr>
        <w:t> </w:t>
      </w:r>
      <w:r>
        <w:rPr/>
        <w:t>central</w:t>
      </w:r>
      <w:r>
        <w:rPr>
          <w:spacing w:val="-10"/>
        </w:rPr>
        <w:t> </w:t>
      </w:r>
      <w:r>
        <w:rPr/>
        <w:t>sunt:</w:t>
      </w:r>
      <w:r>
        <w:rPr>
          <w:spacing w:val="-11"/>
        </w:rPr>
        <w:t> </w:t>
      </w:r>
      <w:r>
        <w:rPr/>
        <w:t>Sala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studiu,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etajul</w:t>
      </w:r>
      <w:r>
        <w:rPr>
          <w:spacing w:val="-11"/>
        </w:rPr>
        <w:t> </w:t>
      </w:r>
      <w:r>
        <w:rPr>
          <w:spacing w:val="-1"/>
        </w:rPr>
        <w:t>1,</w:t>
      </w:r>
      <w:r>
        <w:rPr>
          <w:spacing w:val="-9"/>
        </w:rPr>
        <w:t> </w:t>
      </w:r>
      <w:r>
        <w:rPr>
          <w:spacing w:val="-1"/>
        </w:rPr>
        <w:t>vest,</w:t>
      </w:r>
      <w:r>
        <w:rPr>
          <w:spacing w:val="33"/>
        </w:rPr>
        <w:t> </w:t>
      </w:r>
      <w:r>
        <w:rPr/>
        <w:t>sală</w:t>
      </w:r>
      <w:r>
        <w:rPr>
          <w:spacing w:val="57"/>
        </w:rPr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oferă</w:t>
      </w:r>
      <w:r>
        <w:rPr>
          <w:spacing w:val="1"/>
        </w:rPr>
        <w:t> </w:t>
      </w:r>
      <w:r>
        <w:rPr>
          <w:spacing w:val="-1"/>
        </w:rPr>
        <w:t>posibilitatea doritorilor</w:t>
      </w:r>
      <w:r>
        <w:rPr/>
        <w:t> să</w:t>
      </w:r>
      <w:r>
        <w:rPr>
          <w:spacing w:val="1"/>
        </w:rPr>
        <w:t> </w:t>
      </w:r>
      <w:r>
        <w:rPr>
          <w:spacing w:val="-1"/>
        </w:rPr>
        <w:t>studieze</w:t>
      </w:r>
      <w:r>
        <w:rPr>
          <w:spacing w:val="5"/>
        </w:rPr>
        <w:t> </w:t>
      </w:r>
      <w:r>
        <w:rPr>
          <w:rFonts w:ascii="Cambria" w:hAnsi="Cambria"/>
          <w:spacing w:val="1"/>
        </w:rPr>
        <w:t>în </w:t>
      </w:r>
      <w:r>
        <w:rPr>
          <w:rFonts w:ascii="Cambria" w:hAnsi="Cambria"/>
          <w:spacing w:val="-1"/>
        </w:rPr>
        <w:t>intervalul</w:t>
      </w:r>
      <w:r>
        <w:rPr>
          <w:rFonts w:ascii="Cambria" w:hAnsi="Cambria"/>
        </w:rPr>
        <w:t> </w:t>
      </w:r>
      <w:r>
        <w:rPr>
          <w:rFonts w:ascii="Cambria" w:hAnsi="Cambria"/>
          <w:spacing w:val="-1"/>
        </w:rPr>
        <w:t>orar</w:t>
      </w:r>
      <w:r>
        <w:rPr>
          <w:rFonts w:ascii="Cambria" w:hAnsi="Cambria"/>
        </w:rPr>
        <w:t> </w:t>
      </w:r>
      <w:r>
        <w:rPr>
          <w:rFonts w:ascii="Cambria" w:hAnsi="Cambria"/>
          <w:spacing w:val="-1"/>
        </w:rPr>
        <w:t>8.00-</w:t>
      </w:r>
      <w:r>
        <w:rPr>
          <w:spacing w:val="-1"/>
        </w:rPr>
        <w:t>24.00</w:t>
      </w:r>
      <w:r>
        <w:rPr/>
        <w:t> și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>
          <w:spacing w:val="-1"/>
        </w:rPr>
        <w:t>Multiculturală.</w:t>
      </w:r>
      <w:r>
        <w:rPr>
          <w:spacing w:val="103"/>
        </w:rPr>
        <w:t> </w:t>
      </w:r>
      <w:r>
        <w:rPr/>
        <w:t>Sub</w:t>
      </w:r>
      <w:r>
        <w:rPr>
          <w:spacing w:val="11"/>
        </w:rPr>
        <w:t> </w:t>
      </w:r>
      <w:r>
        <w:rPr>
          <w:spacing w:val="-1"/>
        </w:rPr>
        <w:t>egida</w:t>
      </w:r>
      <w:r>
        <w:rPr>
          <w:spacing w:val="11"/>
        </w:rPr>
        <w:t> </w:t>
      </w:r>
      <w:r>
        <w:rPr>
          <w:spacing w:val="-1"/>
        </w:rPr>
        <w:t>Anului</w:t>
      </w:r>
      <w:r>
        <w:rPr>
          <w:spacing w:val="11"/>
        </w:rPr>
        <w:t> </w:t>
      </w:r>
      <w:r>
        <w:rPr>
          <w:spacing w:val="-1"/>
        </w:rPr>
        <w:t>cărții,</w:t>
      </w:r>
      <w:r>
        <w:rPr>
          <w:spacing w:val="10"/>
        </w:rPr>
        <w:t> </w:t>
      </w:r>
      <w:r>
        <w:rPr/>
        <w:t>Biblioteca</w:t>
      </w:r>
      <w:r>
        <w:rPr>
          <w:spacing w:val="11"/>
        </w:rPr>
        <w:t> </w:t>
      </w:r>
      <w:r>
        <w:rPr>
          <w:spacing w:val="-1"/>
        </w:rPr>
        <w:t>Județeană</w:t>
      </w:r>
      <w:r>
        <w:rPr>
          <w:spacing w:val="15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spacing w:val="-1"/>
        </w:rPr>
        <w:t>deschis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</w:rPr>
        <w:t>în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  <w:spacing w:val="-1"/>
        </w:rPr>
        <w:t>luna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  <w:spacing w:val="-1"/>
        </w:rPr>
        <w:t>martie</w:t>
      </w:r>
      <w:r>
        <w:rPr>
          <w:rFonts w:ascii="Cambria" w:hAnsi="Cambria"/>
          <w:spacing w:val="10"/>
        </w:rPr>
        <w:t> </w:t>
      </w:r>
      <w:r>
        <w:rPr/>
        <w:t>această</w:t>
      </w:r>
      <w:r>
        <w:rPr>
          <w:spacing w:val="12"/>
        </w:rPr>
        <w:t> </w:t>
      </w:r>
      <w:r>
        <w:rPr/>
        <w:t>nouă</w:t>
      </w:r>
      <w:r>
        <w:rPr>
          <w:spacing w:val="11"/>
        </w:rPr>
        <w:t> </w:t>
      </w:r>
      <w:r>
        <w:rPr>
          <w:spacing w:val="-1"/>
        </w:rPr>
        <w:t>secție</w:t>
      </w:r>
      <w:r>
        <w:rPr>
          <w:spacing w:val="11"/>
        </w:rPr>
        <w:t> </w:t>
      </w:r>
      <w:r>
        <w:rPr>
          <w:spacing w:val="-1"/>
        </w:rPr>
        <w:t>pentru</w:t>
      </w:r>
      <w:r>
        <w:rPr>
          <w:spacing w:val="71"/>
        </w:rPr>
        <w:t> </w:t>
      </w:r>
      <w:r>
        <w:rPr>
          <w:rFonts w:ascii="Cambria" w:hAnsi="Cambria"/>
          <w:spacing w:val="-1"/>
        </w:rPr>
        <w:t>publicul</w:t>
      </w:r>
      <w:r>
        <w:rPr>
          <w:rFonts w:ascii="Cambria" w:hAnsi="Cambria"/>
          <w:spacing w:val="27"/>
        </w:rPr>
        <w:t> </w:t>
      </w:r>
      <w:r>
        <w:rPr>
          <w:rFonts w:ascii="Cambria" w:hAnsi="Cambria"/>
          <w:spacing w:val="-1"/>
        </w:rPr>
        <w:t>clujean,</w:t>
      </w:r>
      <w:r>
        <w:rPr>
          <w:rFonts w:ascii="Cambria" w:hAnsi="Cambria"/>
          <w:spacing w:val="29"/>
        </w:rPr>
        <w:t> </w:t>
      </w:r>
      <w:r>
        <w:rPr>
          <w:rFonts w:ascii="Cambria" w:hAnsi="Cambria"/>
        </w:rPr>
        <w:t>ce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cuprinde</w:t>
      </w:r>
      <w:r>
        <w:rPr>
          <w:rFonts w:ascii="Cambria" w:hAnsi="Cambria"/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fond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documente</w:t>
      </w:r>
      <w:r>
        <w:rPr>
          <w:spacing w:val="28"/>
        </w:rPr>
        <w:t> </w:t>
      </w:r>
      <w:r>
        <w:rPr/>
        <w:t>în</w:t>
      </w:r>
      <w:r>
        <w:rPr>
          <w:spacing w:val="29"/>
        </w:rPr>
        <w:t> </w:t>
      </w:r>
      <w:r>
        <w:rPr/>
        <w:t>limbile</w:t>
      </w:r>
      <w:r>
        <w:rPr>
          <w:spacing w:val="28"/>
        </w:rPr>
        <w:t> </w:t>
      </w:r>
      <w:r>
        <w:rPr/>
        <w:t>maghiară,</w:t>
      </w:r>
      <w:r>
        <w:rPr>
          <w:spacing w:val="28"/>
        </w:rPr>
        <w:t> </w:t>
      </w:r>
      <w:r>
        <w:rPr>
          <w:spacing w:val="-1"/>
        </w:rPr>
        <w:t>franceză</w:t>
      </w:r>
      <w:r>
        <w:rPr>
          <w:spacing w:val="28"/>
        </w:rPr>
        <w:t> </w:t>
      </w:r>
      <w:r>
        <w:rPr/>
        <w:t>și</w:t>
      </w:r>
      <w:r>
        <w:rPr>
          <w:spacing w:val="29"/>
        </w:rPr>
        <w:t> </w:t>
      </w:r>
      <w:r>
        <w:rPr/>
        <w:t>poloneză</w:t>
      </w:r>
      <w:r>
        <w:rPr>
          <w:rFonts w:ascii="Cambria" w:hAnsi="Cambria"/>
        </w:rPr>
        <w:t>.</w:t>
      </w:r>
      <w:r>
        <w:rPr>
          <w:rFonts w:ascii="Cambria" w:hAnsi="Cambria"/>
          <w:spacing w:val="69"/>
        </w:rPr>
        <w:t> </w:t>
      </w:r>
      <w:r>
        <w:rPr/>
        <w:t>Scopul</w:t>
      </w:r>
      <w:r>
        <w:rPr>
          <w:spacing w:val="1"/>
        </w:rPr>
        <w:t> </w:t>
      </w:r>
      <w:r>
        <w:rPr>
          <w:spacing w:val="-1"/>
        </w:rPr>
        <w:t>inițiativei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fost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mijloci</w:t>
      </w:r>
      <w:r>
        <w:rPr>
          <w:spacing w:val="2"/>
        </w:rPr>
        <w:t> </w:t>
      </w:r>
      <w:r>
        <w:rPr>
          <w:spacing w:val="-1"/>
        </w:rPr>
        <w:t>cunoașterea</w:t>
      </w:r>
      <w:r>
        <w:rPr>
          <w:spacing w:val="2"/>
        </w:rPr>
        <w:t> </w:t>
      </w:r>
      <w:r>
        <w:rPr/>
        <w:t>celor trei</w:t>
      </w:r>
      <w:r>
        <w:rPr>
          <w:spacing w:val="2"/>
        </w:rPr>
        <w:t> </w:t>
      </w:r>
      <w:r>
        <w:rPr>
          <w:spacing w:val="-1"/>
        </w:rPr>
        <w:t>culturi,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stimula</w:t>
      </w:r>
      <w:r>
        <w:rPr>
          <w:spacing w:val="2"/>
        </w:rPr>
        <w:t> </w:t>
      </w:r>
      <w:r>
        <w:rPr>
          <w:spacing w:val="-1"/>
        </w:rPr>
        <w:t>lectura</w:t>
      </w:r>
      <w:r>
        <w:rPr>
          <w:spacing w:val="2"/>
        </w:rPr>
        <w:t> </w:t>
      </w:r>
      <w:r>
        <w:rPr/>
        <w:t>și</w:t>
      </w:r>
      <w:r>
        <w:rPr>
          <w:spacing w:val="2"/>
        </w:rPr>
        <w:t> </w:t>
      </w:r>
      <w:r>
        <w:rPr>
          <w:spacing w:val="-1"/>
        </w:rPr>
        <w:t>educația</w:t>
      </w:r>
      <w:r>
        <w:rPr>
          <w:spacing w:val="95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calitate.</w:t>
      </w:r>
      <w:r>
        <w:rPr>
          <w:rFonts w:ascii="Cambria" w:hAnsi="Cambria"/>
          <w:spacing w:val="26"/>
        </w:rPr>
        <w:t> </w:t>
      </w:r>
      <w:r>
        <w:rPr>
          <w:rFonts w:ascii="Cambria" w:hAnsi="Cambria"/>
          <w:spacing w:val="-1"/>
        </w:rPr>
        <w:t>Sala</w:t>
      </w:r>
      <w:r>
        <w:rPr>
          <w:rFonts w:ascii="Cambria" w:hAnsi="Cambria"/>
          <w:spacing w:val="29"/>
        </w:rPr>
        <w:t> </w:t>
      </w:r>
      <w:r>
        <w:rPr>
          <w:rFonts w:ascii="Cambria" w:hAnsi="Cambria"/>
          <w:spacing w:val="-1"/>
        </w:rPr>
        <w:t>M</w:t>
      </w:r>
      <w:r>
        <w:rPr>
          <w:spacing w:val="-1"/>
        </w:rPr>
        <w:t>ulticulturală</w:t>
      </w:r>
      <w:r>
        <w:rPr>
          <w:spacing w:val="29"/>
        </w:rPr>
        <w:t> </w:t>
      </w:r>
      <w:r>
        <w:rPr>
          <w:spacing w:val="-1"/>
        </w:rPr>
        <w:t>oferă</w:t>
      </w:r>
      <w:r>
        <w:rPr>
          <w:spacing w:val="28"/>
        </w:rPr>
        <w:t> </w:t>
      </w:r>
      <w:r>
        <w:rPr>
          <w:spacing w:val="-1"/>
        </w:rPr>
        <w:t>servicii</w:t>
      </w:r>
      <w:r>
        <w:rPr>
          <w:spacing w:val="28"/>
        </w:rPr>
        <w:t> </w:t>
      </w:r>
      <w:r>
        <w:rPr>
          <w:spacing w:val="-1"/>
        </w:rPr>
        <w:t>moderne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bibliotecă</w:t>
      </w:r>
      <w:r>
        <w:rPr>
          <w:spacing w:val="26"/>
        </w:rPr>
        <w:t> </w:t>
      </w:r>
      <w:r>
        <w:rPr/>
        <w:t>pentru</w:t>
      </w:r>
      <w:r>
        <w:rPr>
          <w:spacing w:val="26"/>
        </w:rPr>
        <w:t> </w:t>
      </w:r>
      <w:r>
        <w:rPr/>
        <w:t>toate</w:t>
      </w:r>
      <w:r>
        <w:rPr>
          <w:spacing w:val="29"/>
        </w:rPr>
        <w:t> </w:t>
      </w:r>
      <w:r>
        <w:rPr>
          <w:spacing w:val="-1"/>
        </w:rPr>
        <w:t>categoriile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spacing w:val="-1"/>
        </w:rPr>
        <w:t>vârstă:</w:t>
      </w:r>
      <w:r>
        <w:rPr>
          <w:spacing w:val="-2"/>
        </w:rPr>
        <w:t> </w:t>
      </w:r>
      <w:r>
        <w:rPr>
          <w:spacing w:val="-1"/>
        </w:rPr>
        <w:t>împrumut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documente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domiciliu, consultar</w:t>
      </w:r>
      <w:r>
        <w:rPr>
          <w:rFonts w:ascii="Cambria" w:hAnsi="Cambria"/>
          <w:spacing w:val="-1"/>
        </w:rPr>
        <w:t>ea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acestora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pe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loc,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prelungirea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termenului</w:t>
      </w:r>
      <w:r>
        <w:rPr>
          <w:rFonts w:ascii="Cambria" w:hAnsi="Cambria"/>
          <w:spacing w:val="105"/>
          <w:w w:val="99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împrumut,</w:t>
      </w:r>
      <w:r>
        <w:rPr>
          <w:spacing w:val="34"/>
        </w:rPr>
        <w:t> </w:t>
      </w:r>
      <w:r>
        <w:rPr>
          <w:spacing w:val="-1"/>
        </w:rPr>
        <w:t>rezervarea</w:t>
      </w:r>
      <w:r>
        <w:rPr>
          <w:spacing w:val="34"/>
        </w:rPr>
        <w:t> </w:t>
      </w:r>
      <w:r>
        <w:rPr/>
        <w:t>și</w:t>
      </w:r>
      <w:r>
        <w:rPr>
          <w:spacing w:val="34"/>
        </w:rPr>
        <w:t> </w:t>
      </w:r>
      <w:r>
        <w:rPr>
          <w:spacing w:val="-1"/>
        </w:rPr>
        <w:t>reținerea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titluri,</w:t>
      </w:r>
      <w:r>
        <w:rPr>
          <w:spacing w:val="35"/>
        </w:rPr>
        <w:t> </w:t>
      </w:r>
      <w:r>
        <w:rPr>
          <w:spacing w:val="-1"/>
        </w:rPr>
        <w:t>oferirea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informații,</w:t>
      </w:r>
      <w:r>
        <w:rPr>
          <w:spacing w:val="35"/>
        </w:rPr>
        <w:t> </w:t>
      </w:r>
      <w:r>
        <w:rPr>
          <w:spacing w:val="-1"/>
        </w:rPr>
        <w:t>activități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loisir</w:t>
      </w:r>
      <w:r>
        <w:rPr>
          <w:spacing w:val="33"/>
        </w:rPr>
        <w:t> </w:t>
      </w:r>
      <w:r>
        <w:rPr>
          <w:spacing w:val="-2"/>
        </w:rPr>
        <w:t>și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97"/>
        </w:rPr>
        <w:t> </w:t>
      </w:r>
      <w:r>
        <w:rPr>
          <w:spacing w:val="-1"/>
        </w:rPr>
        <w:t>învățare</w:t>
      </w:r>
      <w:r>
        <w:rPr/>
        <w:t> pentru</w:t>
      </w:r>
      <w:r>
        <w:rPr>
          <w:spacing w:val="-1"/>
        </w:rPr>
        <w:t> </w:t>
      </w:r>
      <w:r>
        <w:rPr/>
        <w:t>toate </w:t>
      </w:r>
      <w:r>
        <w:rPr>
          <w:spacing w:val="-1"/>
        </w:rPr>
        <w:t>vârstele,</w:t>
      </w:r>
      <w:r>
        <w:rPr/>
        <w:t> acces </w:t>
      </w:r>
      <w:r>
        <w:rPr>
          <w:spacing w:val="-1"/>
        </w:rPr>
        <w:t>gratuit</w:t>
      </w:r>
      <w:r>
        <w:rPr/>
        <w:t> la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wirelles.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/>
          <w:sz w:val="17"/>
          <w:szCs w:val="17"/>
        </w:rPr>
      </w:pPr>
    </w:p>
    <w:p>
      <w:pPr>
        <w:spacing w:before="0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2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88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776" coordorigin="479,479" coordsize="10953,15885">
            <v:shape style="position:absolute;left:1433;top:1474;width:4478;height:4159" type="#_x0000_t75" stroked="false">
              <v:imagedata r:id="rId14" o:title=""/>
            </v:shape>
            <v:shape style="position:absolute;left:6538;top:1574;width:3972;height:4058" type="#_x0000_t75" stroked="false">
              <v:imagedata r:id="rId15" o:title=""/>
            </v:shape>
            <v:shape style="position:absolute;left:1349;top:5758;width:4291;height:4370" type="#_x0000_t75" stroked="false">
              <v:imagedata r:id="rId16" o:title=""/>
            </v:shape>
            <v:shape style="position:absolute;left:6173;top:5846;width:4205;height:4284" type="#_x0000_t75" stroked="false">
              <v:imagedata r:id="rId17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208"/>
        <w:ind w:left="113" w:right="111" w:firstLine="0"/>
        <w:jc w:val="both"/>
        <w:rPr>
          <w:rFonts w:ascii="Cambria" w:hAnsi="Cambria" w:cs="Cambria" w:eastAsia="Cambria"/>
        </w:rPr>
      </w:pPr>
      <w:r>
        <w:rPr/>
        <w:t>Facilităţilor</w:t>
      </w:r>
      <w:r>
        <w:rPr>
          <w:spacing w:val="19"/>
        </w:rPr>
        <w:t> </w:t>
      </w:r>
      <w:r>
        <w:rPr>
          <w:spacing w:val="-1"/>
        </w:rPr>
        <w:t>oferite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sediul</w:t>
      </w:r>
      <w:r>
        <w:rPr>
          <w:spacing w:val="21"/>
        </w:rPr>
        <w:t> </w:t>
      </w:r>
      <w:r>
        <w:rPr/>
        <w:t>central</w:t>
      </w:r>
      <w:r>
        <w:rPr>
          <w:spacing w:val="21"/>
        </w:rPr>
        <w:t> </w:t>
      </w:r>
      <w:r>
        <w:rPr/>
        <w:t>li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adaugă</w:t>
      </w:r>
      <w:r>
        <w:rPr>
          <w:spacing w:val="21"/>
        </w:rPr>
        <w:t> </w:t>
      </w:r>
      <w:r>
        <w:rPr/>
        <w:t>cele</w:t>
      </w:r>
      <w:r>
        <w:rPr>
          <w:spacing w:val="21"/>
        </w:rPr>
        <w:t> </w:t>
      </w:r>
      <w:r>
        <w:rPr/>
        <w:t>pe</w:t>
      </w:r>
      <w:r>
        <w:rPr>
          <w:spacing w:val="21"/>
        </w:rPr>
        <w:t> </w:t>
      </w:r>
      <w:r>
        <w:rPr>
          <w:spacing w:val="-1"/>
        </w:rPr>
        <w:t>care</w:t>
      </w:r>
      <w:r>
        <w:rPr>
          <w:spacing w:val="21"/>
        </w:rPr>
        <w:t> </w:t>
      </w:r>
      <w:r>
        <w:rPr>
          <w:spacing w:val="-1"/>
        </w:rPr>
        <w:t>clujenii</w:t>
      </w:r>
      <w:r>
        <w:rPr>
          <w:spacing w:val="22"/>
        </w:rPr>
        <w:t> </w:t>
      </w:r>
      <w:r>
        <w:rPr/>
        <w:t>le</w:t>
      </w:r>
      <w:r>
        <w:rPr>
          <w:spacing w:val="21"/>
        </w:rPr>
        <w:t> </w:t>
      </w:r>
      <w:r>
        <w:rPr/>
        <w:t>pot</w:t>
      </w:r>
      <w:r>
        <w:rPr>
          <w:spacing w:val="21"/>
        </w:rPr>
        <w:t> </w:t>
      </w:r>
      <w:r>
        <w:rPr>
          <w:spacing w:val="-1"/>
        </w:rPr>
        <w:t>regăsi</w:t>
      </w:r>
      <w:r>
        <w:rPr>
          <w:spacing w:val="21"/>
        </w:rPr>
        <w:t> </w:t>
      </w:r>
      <w:r>
        <w:rPr/>
        <w:t>în</w:t>
      </w:r>
      <w:r>
        <w:rPr>
          <w:spacing w:val="22"/>
        </w:rPr>
        <w:t> </w:t>
      </w:r>
      <w:r>
        <w:rPr>
          <w:spacing w:val="-1"/>
        </w:rPr>
        <w:t>cartierele</w:t>
      </w:r>
      <w:r>
        <w:rPr>
          <w:spacing w:val="63"/>
        </w:rPr>
        <w:t> </w:t>
      </w:r>
      <w:r>
        <w:rPr>
          <w:rFonts w:ascii="Cambria" w:hAnsi="Cambria"/>
          <w:spacing w:val="-1"/>
        </w:rPr>
        <w:t>municipiului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  <w:spacing w:val="-1"/>
        </w:rPr>
        <w:t>Cluj-Napoca.</w:t>
      </w:r>
    </w:p>
    <w:p>
      <w:pPr>
        <w:spacing w:line="240" w:lineRule="auto" w:before="8"/>
        <w:rPr>
          <w:rFonts w:ascii="Cambria" w:hAnsi="Cambria" w:cs="Cambria" w:eastAsia="Cambria"/>
          <w:sz w:val="27"/>
          <w:szCs w:val="27"/>
        </w:rPr>
      </w:pPr>
    </w:p>
    <w:p>
      <w:pPr>
        <w:pStyle w:val="Heading1"/>
        <w:spacing w:line="240" w:lineRule="auto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>
          <w:rFonts w:ascii="Cambria" w:hAnsi="Cambria"/>
          <w:spacing w:val="-1"/>
        </w:rPr>
        <w:t>Filiale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în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cartierele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municipiului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spacing w:val="-1"/>
        </w:rPr>
        <w:t>Cluj-Napoca</w:t>
      </w:r>
      <w:r>
        <w:rPr>
          <w:rFonts w:ascii="Cambria" w:hAnsi="Cambria"/>
          <w:b w:val="0"/>
        </w:rPr>
      </w:r>
    </w:p>
    <w:p>
      <w:pPr>
        <w:spacing w:line="240" w:lineRule="auto" w:before="1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05" w:firstLine="0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spacing w:val="-1"/>
        </w:rPr>
        <w:t>Filiala</w:t>
      </w:r>
      <w:r>
        <w:rPr>
          <w:rFonts w:ascii="Cambria" w:hAnsi="Cambria" w:cs="Cambria" w:eastAsia="Cambria"/>
          <w:b/>
          <w:bCs/>
          <w:spacing w:val="47"/>
        </w:rPr>
        <w:t> </w:t>
      </w:r>
      <w:r>
        <w:rPr>
          <w:rFonts w:ascii="Cambria" w:hAnsi="Cambria" w:cs="Cambria" w:eastAsia="Cambria"/>
          <w:b/>
          <w:bCs/>
          <w:spacing w:val="-1"/>
        </w:rPr>
        <w:t>„Traian</w:t>
      </w:r>
      <w:r>
        <w:rPr>
          <w:rFonts w:ascii="Cambria" w:hAnsi="Cambria" w:cs="Cambria" w:eastAsia="Cambria"/>
          <w:b/>
          <w:bCs/>
          <w:spacing w:val="46"/>
        </w:rPr>
        <w:t> </w:t>
      </w:r>
      <w:r>
        <w:rPr>
          <w:rFonts w:ascii="Cambria" w:hAnsi="Cambria" w:cs="Cambria" w:eastAsia="Cambria"/>
          <w:b/>
          <w:bCs/>
        </w:rPr>
        <w:t>Brad”</w:t>
      </w:r>
      <w:r>
        <w:rPr/>
        <w:t>,</w:t>
      </w:r>
      <w:r>
        <w:rPr>
          <w:spacing w:val="45"/>
        </w:rPr>
        <w:t> </w:t>
      </w:r>
      <w:r>
        <w:rPr/>
        <w:t>situată</w:t>
      </w:r>
      <w:r>
        <w:rPr>
          <w:spacing w:val="45"/>
        </w:rPr>
        <w:t> </w:t>
      </w:r>
      <w:r>
        <w:rPr/>
        <w:t>în</w:t>
      </w:r>
      <w:r>
        <w:rPr>
          <w:spacing w:val="49"/>
        </w:rPr>
        <w:t> </w:t>
      </w:r>
      <w:r>
        <w:rPr>
          <w:rFonts w:ascii="Cambria" w:hAnsi="Cambria" w:cs="Cambria" w:eastAsia="Cambria"/>
          <w:spacing w:val="-1"/>
        </w:rPr>
        <w:t>cartierul</w:t>
      </w:r>
      <w:r>
        <w:rPr>
          <w:rFonts w:ascii="Cambria" w:hAnsi="Cambria" w:cs="Cambria" w:eastAsia="Cambria"/>
          <w:spacing w:val="47"/>
        </w:rPr>
        <w:t> </w:t>
      </w:r>
      <w:r>
        <w:rPr>
          <w:spacing w:val="-1"/>
        </w:rPr>
        <w:t>Mănăştur,</w:t>
      </w:r>
      <w:r>
        <w:rPr>
          <w:spacing w:val="47"/>
        </w:rPr>
        <w:t> </w:t>
      </w:r>
      <w:r>
        <w:rPr/>
        <w:t>cel</w:t>
      </w:r>
      <w:r>
        <w:rPr>
          <w:spacing w:val="46"/>
        </w:rPr>
        <w:t> </w:t>
      </w:r>
      <w:r>
        <w:rPr/>
        <w:t>mai</w:t>
      </w:r>
      <w:r>
        <w:rPr>
          <w:spacing w:val="45"/>
        </w:rPr>
        <w:t> </w:t>
      </w:r>
      <w:r>
        <w:rPr>
          <w:spacing w:val="-1"/>
        </w:rPr>
        <w:t>mare</w:t>
      </w:r>
      <w:r>
        <w:rPr>
          <w:spacing w:val="45"/>
        </w:rPr>
        <w:t> </w:t>
      </w:r>
      <w:r>
        <w:rPr>
          <w:spacing w:val="-1"/>
        </w:rPr>
        <w:t>cartier</w:t>
      </w:r>
      <w:r>
        <w:rPr>
          <w:spacing w:val="46"/>
        </w:rPr>
        <w:t> </w:t>
      </w:r>
      <w:r>
        <w:rPr/>
        <w:t>al</w:t>
      </w:r>
      <w:r>
        <w:rPr>
          <w:spacing w:val="47"/>
        </w:rPr>
        <w:t> </w:t>
      </w:r>
      <w:r>
        <w:rPr>
          <w:spacing w:val="-1"/>
        </w:rPr>
        <w:t>oraşului,</w:t>
      </w:r>
      <w:r>
        <w:rPr>
          <w:spacing w:val="52"/>
        </w:rPr>
        <w:t> </w:t>
      </w:r>
      <w:r>
        <w:rPr>
          <w:rFonts w:ascii="Cambria" w:hAnsi="Cambria" w:cs="Cambria" w:eastAsia="Cambria"/>
          <w:spacing w:val="-1"/>
        </w:rPr>
        <w:t>are</w:t>
      </w:r>
      <w:r>
        <w:rPr>
          <w:rFonts w:ascii="Cambria" w:hAnsi="Cambria" w:cs="Cambria" w:eastAsia="Cambria"/>
          <w:spacing w:val="45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71"/>
          <w:w w:val="99"/>
        </w:rPr>
        <w:t> </w:t>
      </w:r>
      <w:r>
        <w:rPr>
          <w:spacing w:val="-1"/>
        </w:rPr>
        <w:t>componenţă</w:t>
      </w:r>
      <w:r>
        <w:rPr>
          <w:spacing w:val="13"/>
        </w:rPr>
        <w:t> </w:t>
      </w:r>
      <w:r>
        <w:rPr/>
        <w:t>secţia</w:t>
      </w:r>
      <w:r>
        <w:rPr>
          <w:spacing w:val="14"/>
        </w:rPr>
        <w:t> </w:t>
      </w:r>
      <w:r>
        <w:rPr>
          <w:spacing w:val="-1"/>
        </w:rPr>
        <w:t>pentru</w:t>
      </w:r>
      <w:r>
        <w:rPr>
          <w:spacing w:val="13"/>
        </w:rPr>
        <w:t> </w:t>
      </w:r>
      <w:r>
        <w:rPr/>
        <w:t>copii</w:t>
      </w:r>
      <w:r>
        <w:rPr>
          <w:spacing w:val="17"/>
        </w:rPr>
        <w:t> </w:t>
      </w:r>
      <w:r>
        <w:rPr/>
        <w:t>cu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spațiu</w:t>
      </w:r>
      <w:r>
        <w:rPr>
          <w:spacing w:val="14"/>
        </w:rPr>
        <w:t> </w:t>
      </w:r>
      <w:r>
        <w:rPr/>
        <w:t>pentru</w:t>
      </w:r>
      <w:r>
        <w:rPr>
          <w:spacing w:val="13"/>
        </w:rPr>
        <w:t> </w:t>
      </w:r>
      <w:r>
        <w:rPr/>
        <w:t>cei</w:t>
      </w:r>
      <w:r>
        <w:rPr>
          <w:spacing w:val="13"/>
        </w:rPr>
        <w:t> </w:t>
      </w:r>
      <w:r>
        <w:rPr/>
        <w:t>mici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>
          <w:spacing w:val="-1"/>
        </w:rPr>
        <w:t>renovat</w:t>
      </w:r>
      <w:r>
        <w:rPr>
          <w:spacing w:val="18"/>
        </w:rPr>
        <w:t> </w:t>
      </w:r>
      <w:r>
        <w:rPr/>
        <w:t>și</w:t>
      </w:r>
      <w:r>
        <w:rPr>
          <w:spacing w:val="14"/>
        </w:rPr>
        <w:t> </w:t>
      </w:r>
      <w:r>
        <w:rPr>
          <w:spacing w:val="-1"/>
        </w:rPr>
        <w:t>modernizat</w:t>
      </w:r>
      <w:r>
        <w:rPr>
          <w:spacing w:val="16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14"/>
        </w:rPr>
        <w:t> </w:t>
      </w:r>
      <w:r>
        <w:rPr>
          <w:rFonts w:ascii="Cambria" w:hAnsi="Cambria" w:cs="Cambria" w:eastAsia="Cambria"/>
          <w:spacing w:val="-1"/>
        </w:rPr>
        <w:t>anul</w:t>
      </w:r>
      <w:r>
        <w:rPr>
          <w:rFonts w:ascii="Cambria" w:hAnsi="Cambria" w:cs="Cambria" w:eastAsia="Cambria"/>
          <w:spacing w:val="48"/>
        </w:rPr>
        <w:t> </w:t>
      </w:r>
      <w:r>
        <w:rPr>
          <w:rFonts w:ascii="Cambria" w:hAnsi="Cambria" w:cs="Cambria" w:eastAsia="Cambria"/>
          <w:spacing w:val="-1"/>
        </w:rPr>
        <w:t>2019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secţia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împrumut</w:t>
      </w:r>
      <w:r>
        <w:rPr>
          <w:spacing w:val="11"/>
        </w:rPr>
        <w:t> </w:t>
      </w:r>
      <w:r>
        <w:rPr>
          <w:rFonts w:ascii="Cambria" w:hAnsi="Cambria" w:cs="Cambria" w:eastAsia="Cambria"/>
          <w:spacing w:val="-1"/>
        </w:rPr>
        <w:t>pentru</w:t>
      </w:r>
      <w:r>
        <w:rPr>
          <w:rFonts w:ascii="Cambria" w:hAnsi="Cambria" w:cs="Cambria" w:eastAsia="Cambria"/>
          <w:spacing w:val="8"/>
        </w:rPr>
        <w:t> </w:t>
      </w:r>
      <w:r>
        <w:rPr>
          <w:spacing w:val="-1"/>
        </w:rPr>
        <w:t>adulţi,</w:t>
      </w:r>
      <w:r>
        <w:rPr>
          <w:spacing w:val="11"/>
        </w:rPr>
        <w:t> </w:t>
      </w:r>
      <w:r>
        <w:rPr/>
        <w:t>o</w:t>
      </w:r>
      <w:r>
        <w:rPr>
          <w:spacing w:val="8"/>
        </w:rPr>
        <w:t> </w:t>
      </w:r>
      <w:r>
        <w:rPr/>
        <w:t>sală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lectură</w:t>
      </w:r>
      <w:r>
        <w:rPr>
          <w:spacing w:val="8"/>
        </w:rPr>
        <w:t> </w:t>
      </w:r>
      <w:r>
        <w:rPr/>
        <w:t>și</w:t>
      </w:r>
      <w:r>
        <w:rPr>
          <w:spacing w:val="12"/>
        </w:rPr>
        <w:t> </w:t>
      </w:r>
      <w:r>
        <w:rPr/>
        <w:t>o</w:t>
      </w:r>
      <w:r>
        <w:rPr>
          <w:spacing w:val="8"/>
        </w:rPr>
        <w:t> </w:t>
      </w:r>
      <w:r>
        <w:rPr/>
        <w:t>sală</w:t>
      </w:r>
      <w:r>
        <w:rPr>
          <w:spacing w:val="10"/>
        </w:rPr>
        <w:t> </w:t>
      </w:r>
      <w:r>
        <w:rPr/>
        <w:t>pentru</w:t>
      </w:r>
      <w:r>
        <w:rPr>
          <w:spacing w:val="7"/>
        </w:rPr>
        <w:t> </w:t>
      </w:r>
      <w:r>
        <w:rPr/>
        <w:t>adolescenți</w:t>
      </w:r>
      <w:r>
        <w:rPr>
          <w:spacing w:val="10"/>
        </w:rPr>
        <w:t> </w:t>
      </w:r>
      <w:r>
        <w:rPr/>
        <w:t>cu</w:t>
      </w:r>
      <w:r>
        <w:rPr>
          <w:spacing w:val="8"/>
        </w:rPr>
        <w:t> </w:t>
      </w:r>
      <w:r>
        <w:rPr/>
        <w:t>acces</w:t>
      </w:r>
      <w:r>
        <w:rPr>
          <w:spacing w:val="16"/>
        </w:rPr>
        <w:t> </w:t>
      </w:r>
      <w:r>
        <w:rPr>
          <w:rFonts w:ascii="Cambria" w:hAnsi="Cambria" w:cs="Cambria" w:eastAsia="Cambria"/>
          <w:spacing w:val="-1"/>
        </w:rPr>
        <w:t>la</w:t>
      </w:r>
      <w:r>
        <w:rPr>
          <w:rFonts w:ascii="Cambria" w:hAnsi="Cambria" w:cs="Cambria" w:eastAsia="Cambria"/>
          <w:spacing w:val="40"/>
        </w:rPr>
        <w:t> </w:t>
      </w:r>
      <w:r>
        <w:rPr>
          <w:rFonts w:ascii="Cambria" w:hAnsi="Cambria" w:cs="Cambria" w:eastAsia="Cambria"/>
          <w:spacing w:val="-1"/>
        </w:rPr>
        <w:t>calculatoare</w:t>
      </w:r>
      <w:r>
        <w:rPr>
          <w:spacing w:val="-1"/>
        </w:rPr>
        <w:t>,</w:t>
      </w:r>
      <w:r>
        <w:rPr>
          <w:spacing w:val="21"/>
        </w:rPr>
        <w:t> </w:t>
      </w:r>
      <w:r>
        <w:rPr>
          <w:spacing w:val="-1"/>
        </w:rPr>
        <w:t>playstation</w:t>
      </w:r>
      <w:r>
        <w:rPr>
          <w:spacing w:val="20"/>
        </w:rPr>
        <w:t> </w:t>
      </w:r>
      <w:r>
        <w:rPr/>
        <w:t>și</w:t>
      </w:r>
      <w:r>
        <w:rPr>
          <w:spacing w:val="20"/>
        </w:rPr>
        <w:t> </w:t>
      </w:r>
      <w:r>
        <w:rPr/>
        <w:t>cărți</w:t>
      </w:r>
      <w:r>
        <w:rPr>
          <w:rFonts w:ascii="Cambria" w:hAnsi="Cambria" w:cs="Cambria" w:eastAsia="Cambria"/>
        </w:rPr>
        <w:t>.</w:t>
      </w:r>
      <w:r>
        <w:rPr>
          <w:rFonts w:ascii="Cambria" w:hAnsi="Cambria" w:cs="Cambria" w:eastAsia="Cambria"/>
          <w:spacing w:val="22"/>
        </w:rPr>
        <w:t> </w:t>
      </w:r>
      <w:r>
        <w:rPr>
          <w:spacing w:val="-1"/>
        </w:rPr>
        <w:t>Aici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desfășoară</w:t>
      </w:r>
      <w:r>
        <w:rPr>
          <w:spacing w:val="21"/>
        </w:rPr>
        <w:t> </w:t>
      </w:r>
      <w:r>
        <w:rPr/>
        <w:t>activități</w:t>
      </w:r>
      <w:r>
        <w:rPr>
          <w:spacing w:val="21"/>
        </w:rPr>
        <w:t> </w:t>
      </w:r>
      <w:r>
        <w:rPr>
          <w:spacing w:val="-1"/>
        </w:rPr>
        <w:t>pentru</w:t>
      </w:r>
      <w:r>
        <w:rPr>
          <w:spacing w:val="19"/>
        </w:rPr>
        <w:t> </w:t>
      </w:r>
      <w:r>
        <w:rPr/>
        <w:t>toate</w:t>
      </w:r>
      <w:r>
        <w:rPr>
          <w:spacing w:val="22"/>
        </w:rPr>
        <w:t> </w:t>
      </w:r>
      <w:r>
        <w:rPr>
          <w:spacing w:val="-1"/>
        </w:rPr>
        <w:t>vârstele,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26"/>
        </w:rPr>
        <w:t> </w:t>
      </w:r>
      <w:r>
        <w:rPr>
          <w:rFonts w:ascii="Cambria" w:hAnsi="Cambria" w:cs="Cambria" w:eastAsia="Cambria"/>
          <w:spacing w:val="-1"/>
        </w:rPr>
        <w:t>ore</w:t>
      </w:r>
      <w:r>
        <w:rPr>
          <w:rFonts w:ascii="Cambria" w:hAnsi="Cambria" w:cs="Cambria" w:eastAsia="Cambria"/>
          <w:spacing w:val="20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87"/>
          <w:w w:val="99"/>
        </w:rPr>
        <w:t> </w:t>
      </w:r>
      <w:r>
        <w:rPr>
          <w:spacing w:val="-1"/>
        </w:rPr>
        <w:t>poveste</w:t>
      </w:r>
      <w:r>
        <w:rPr>
          <w:spacing w:val="32"/>
        </w:rPr>
        <w:t> </w:t>
      </w:r>
      <w:r>
        <w:rPr/>
        <w:t>pentru</w:t>
      </w:r>
      <w:r>
        <w:rPr>
          <w:spacing w:val="31"/>
        </w:rPr>
        <w:t> </w:t>
      </w:r>
      <w:r>
        <w:rPr>
          <w:spacing w:val="-1"/>
        </w:rPr>
        <w:t>bebeluși</w:t>
      </w:r>
      <w:r>
        <w:rPr>
          <w:rFonts w:ascii="Cambria" w:hAnsi="Cambria" w:cs="Cambria" w:eastAsia="Cambria"/>
          <w:spacing w:val="-1"/>
        </w:rPr>
        <w:t>,</w:t>
      </w:r>
      <w:r>
        <w:rPr>
          <w:rFonts w:ascii="Cambria" w:hAnsi="Cambria" w:cs="Cambria" w:eastAsia="Cambria"/>
          <w:spacing w:val="32"/>
        </w:rPr>
        <w:t> </w:t>
      </w:r>
      <w:r>
        <w:rPr>
          <w:rFonts w:ascii="Cambria" w:hAnsi="Cambria" w:cs="Cambria" w:eastAsia="Cambria"/>
        </w:rPr>
        <w:t>evenimente</w:t>
      </w:r>
      <w:r>
        <w:rPr>
          <w:rFonts w:ascii="Cambria" w:hAnsi="Cambria" w:cs="Cambria" w:eastAsia="Cambria"/>
          <w:spacing w:val="34"/>
        </w:rPr>
        <w:t> </w:t>
      </w:r>
      <w:r>
        <w:rPr>
          <w:rFonts w:ascii="Cambria" w:hAnsi="Cambria" w:cs="Cambria" w:eastAsia="Cambria"/>
          <w:spacing w:val="-1"/>
        </w:rPr>
        <w:t>diverse</w:t>
      </w:r>
      <w:r>
        <w:rPr>
          <w:rFonts w:ascii="Cambria" w:hAnsi="Cambria" w:cs="Cambria" w:eastAsia="Cambria"/>
          <w:spacing w:val="32"/>
        </w:rPr>
        <w:t> </w:t>
      </w:r>
      <w:r>
        <w:rPr/>
        <w:t>pentru</w:t>
      </w:r>
      <w:r>
        <w:rPr>
          <w:spacing w:val="31"/>
        </w:rPr>
        <w:t> </w:t>
      </w:r>
      <w:r>
        <w:rPr>
          <w:spacing w:val="-1"/>
        </w:rPr>
        <w:t>adolescenți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cursuri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utilizare</w:t>
      </w:r>
      <w:r>
        <w:rPr>
          <w:spacing w:val="33"/>
        </w:rPr>
        <w:t> </w:t>
      </w:r>
      <w:r>
        <w:rPr/>
        <w:t>a</w:t>
      </w:r>
      <w:r>
        <w:rPr>
          <w:spacing w:val="67"/>
        </w:rPr>
        <w:t> </w:t>
      </w:r>
      <w:r>
        <w:rPr>
          <w:rFonts w:ascii="Cambria" w:hAnsi="Cambria" w:cs="Cambria" w:eastAsia="Cambria"/>
          <w:spacing w:val="-1"/>
        </w:rPr>
        <w:t>calculatoarelor</w:t>
      </w:r>
      <w:r>
        <w:rPr>
          <w:rFonts w:ascii="Cambria" w:hAnsi="Cambria" w:cs="Cambria" w:eastAsia="Cambria"/>
          <w:spacing w:val="-10"/>
        </w:rPr>
        <w:t> </w:t>
      </w:r>
      <w:r>
        <w:rPr>
          <w:rFonts w:ascii="Cambria" w:hAnsi="Cambria" w:cs="Cambria" w:eastAsia="Cambria"/>
          <w:spacing w:val="-1"/>
        </w:rPr>
        <w:t>pentru</w:t>
      </w:r>
      <w:r>
        <w:rPr>
          <w:rFonts w:ascii="Cambria" w:hAnsi="Cambria" w:cs="Cambria" w:eastAsia="Cambria"/>
          <w:spacing w:val="-10"/>
        </w:rPr>
        <w:t> </w:t>
      </w:r>
      <w:r>
        <w:rPr>
          <w:rFonts w:ascii="Cambria" w:hAnsi="Cambria" w:cs="Cambria" w:eastAsia="Cambria"/>
        </w:rPr>
        <w:t>seniori.</w:t>
      </w:r>
      <w:r>
        <w:rPr>
          <w:rFonts w:ascii="Cambria" w:hAnsi="Cambria" w:cs="Cambria" w:eastAsia="Cambria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sz w:val="15"/>
          <w:szCs w:val="15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3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88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752" coordorigin="479,479" coordsize="10953,15885">
            <v:shape style="position:absolute;left:1394;top:1486;width:3893;height:3979" type="#_x0000_t75" stroked="false">
              <v:imagedata r:id="rId18" o:title=""/>
            </v:shape>
            <v:shape style="position:absolute;left:6305;top:1514;width:3854;height:3943" type="#_x0000_t75" stroked="false">
              <v:imagedata r:id="rId19" o:title=""/>
            </v:shape>
            <v:shape style="position:absolute;left:1426;top:5578;width:4094;height:4178" type="#_x0000_t75" stroked="false">
              <v:imagedata r:id="rId20" o:title=""/>
            </v:shape>
            <v:shape style="position:absolute;left:6053;top:5578;width:4092;height:4176" type="#_x0000_t75" stroked="false">
              <v:imagedata r:id="rId21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pStyle w:val="Heading1"/>
        <w:spacing w:line="240" w:lineRule="auto" w:before="66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Filiala</w:t>
      </w:r>
      <w:r>
        <w:rPr>
          <w:rFonts w:ascii="Cambria"/>
          <w:spacing w:val="1"/>
        </w:rPr>
        <w:t> </w:t>
      </w:r>
      <w:r>
        <w:rPr>
          <w:rFonts w:ascii="Cambria"/>
          <w:spacing w:val="-1"/>
        </w:rPr>
        <w:t>Zorilor</w:t>
      </w:r>
      <w:r>
        <w:rPr>
          <w:rFonts w:ascii="Cambria"/>
          <w:b w:val="0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2"/>
        <w:rPr>
          <w:rFonts w:ascii="Cambria" w:hAnsi="Cambria" w:cs="Cambria" w:eastAsia="Cambria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13" w:right="105" w:firstLine="0"/>
        <w:jc w:val="both"/>
        <w:rPr>
          <w:rFonts w:ascii="Cambria" w:hAnsi="Cambria" w:cs="Cambria" w:eastAsia="Cambria"/>
        </w:rPr>
      </w:pPr>
      <w:r>
        <w:rPr/>
        <w:t>Spațiul</w:t>
      </w:r>
      <w:r>
        <w:rPr>
          <w:spacing w:val="32"/>
        </w:rPr>
        <w:t> </w:t>
      </w:r>
      <w:r>
        <w:rPr>
          <w:spacing w:val="-1"/>
        </w:rPr>
        <w:t>deschis,</w:t>
      </w:r>
      <w:r>
        <w:rPr>
          <w:spacing w:val="34"/>
        </w:rPr>
        <w:t> </w:t>
      </w:r>
      <w:r>
        <w:rPr>
          <w:spacing w:val="-1"/>
        </w:rPr>
        <w:t>fluid,</w:t>
      </w:r>
      <w:r>
        <w:rPr>
          <w:spacing w:val="34"/>
        </w:rPr>
        <w:t> </w:t>
      </w:r>
      <w:r>
        <w:rPr>
          <w:spacing w:val="-1"/>
        </w:rPr>
        <w:t>extrem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atrăgător</w:t>
      </w:r>
      <w:r>
        <w:rPr>
          <w:spacing w:val="31"/>
        </w:rPr>
        <w:t> </w:t>
      </w:r>
      <w:r>
        <w:rPr/>
        <w:t>al</w:t>
      </w:r>
      <w:r>
        <w:rPr>
          <w:spacing w:val="33"/>
        </w:rPr>
        <w:t> </w:t>
      </w:r>
      <w:r>
        <w:rPr/>
        <w:t>filialei</w:t>
      </w:r>
      <w:r>
        <w:rPr>
          <w:spacing w:val="34"/>
        </w:rPr>
        <w:t> </w:t>
      </w:r>
      <w:r>
        <w:rPr>
          <w:spacing w:val="-1"/>
        </w:rPr>
        <w:t>oferă</w:t>
      </w:r>
      <w:r>
        <w:rPr>
          <w:spacing w:val="33"/>
        </w:rPr>
        <w:t> </w:t>
      </w:r>
      <w:r>
        <w:rPr>
          <w:spacing w:val="-1"/>
        </w:rPr>
        <w:t>utilizatorilor</w:t>
      </w:r>
      <w:r>
        <w:rPr>
          <w:spacing w:val="32"/>
        </w:rPr>
        <w:t> </w:t>
      </w:r>
      <w:r>
        <w:rPr>
          <w:spacing w:val="-1"/>
        </w:rPr>
        <w:t>diverse</w:t>
      </w:r>
      <w:r>
        <w:rPr>
          <w:spacing w:val="33"/>
        </w:rPr>
        <w:t> </w:t>
      </w:r>
      <w:r>
        <w:rPr/>
        <w:t>oportunități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1"/>
        </w:rPr>
        <w:t>studiu,</w:t>
      </w:r>
      <w:r>
        <w:rPr>
          <w:spacing w:val="-7"/>
        </w:rPr>
        <w:t> </w:t>
      </w:r>
      <w:r>
        <w:rPr>
          <w:spacing w:val="-1"/>
        </w:rPr>
        <w:t>lectură</w:t>
      </w:r>
      <w:r>
        <w:rPr>
          <w:spacing w:val="-7"/>
        </w:rPr>
        <w:t> </w:t>
      </w:r>
      <w:r>
        <w:rPr/>
        <w:t>și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petrecere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timpului</w:t>
      </w:r>
      <w:r>
        <w:rPr>
          <w:spacing w:val="-7"/>
        </w:rPr>
        <w:t> </w:t>
      </w:r>
      <w:r>
        <w:rPr/>
        <w:t>liber.</w:t>
      </w:r>
      <w:r>
        <w:rPr>
          <w:spacing w:val="-5"/>
        </w:rPr>
        <w:t> </w:t>
      </w:r>
      <w:r>
        <w:rPr>
          <w:spacing w:val="-1"/>
        </w:rPr>
        <w:t>Filiala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>
          <w:spacing w:val="-1"/>
        </w:rPr>
        <w:t>dotată</w:t>
      </w:r>
      <w:r>
        <w:rPr>
          <w:spacing w:val="-7"/>
        </w:rPr>
        <w:t> </w:t>
      </w:r>
      <w:r>
        <w:rPr/>
        <w:t>cu</w:t>
      </w:r>
      <w:r>
        <w:rPr>
          <w:spacing w:val="-8"/>
        </w:rPr>
        <w:t> </w:t>
      </w:r>
      <w:r>
        <w:rPr>
          <w:spacing w:val="-1"/>
        </w:rPr>
        <w:t>tehnologie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/>
        <w:t>identificare</w:t>
      </w:r>
      <w:r>
        <w:rPr>
          <w:spacing w:val="-8"/>
        </w:rPr>
        <w:t> </w:t>
      </w:r>
      <w:r>
        <w:rPr>
          <w:spacing w:val="-1"/>
        </w:rPr>
        <w:t>prin</w:t>
      </w:r>
      <w:r>
        <w:rPr>
          <w:spacing w:val="87"/>
        </w:rPr>
        <w:t> </w:t>
      </w:r>
      <w:r>
        <w:rPr>
          <w:rFonts w:ascii="Cambria" w:hAnsi="Cambria"/>
          <w:spacing w:val="-1"/>
        </w:rPr>
        <w:t>radio-</w:t>
      </w:r>
      <w:r>
        <w:rPr>
          <w:spacing w:val="-1"/>
        </w:rPr>
        <w:t>frecvență</w:t>
      </w:r>
      <w:r>
        <w:rPr>
          <w:spacing w:val="52"/>
        </w:rPr>
        <w:t> </w:t>
      </w:r>
      <w:r>
        <w:rPr>
          <w:spacing w:val="-1"/>
        </w:rPr>
        <w:t>(RFID)</w:t>
      </w:r>
      <w:r>
        <w:rPr>
          <w:spacing w:val="50"/>
        </w:rPr>
        <w:t> </w:t>
      </w:r>
      <w:r>
        <w:rPr/>
        <w:t>ce  </w:t>
      </w:r>
      <w:r>
        <w:rPr>
          <w:spacing w:val="-1"/>
        </w:rPr>
        <w:t>asigură</w:t>
      </w:r>
      <w:r>
        <w:rPr>
          <w:spacing w:val="52"/>
        </w:rPr>
        <w:t> </w:t>
      </w:r>
      <w:r>
        <w:rPr>
          <w:spacing w:val="-1"/>
        </w:rPr>
        <w:t>securitatea</w:t>
      </w:r>
      <w:r>
        <w:rPr/>
        <w:t>  fondului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documente</w:t>
      </w:r>
      <w:r>
        <w:rPr/>
        <w:t>  și</w:t>
      </w:r>
      <w:r>
        <w:rPr>
          <w:spacing w:val="49"/>
        </w:rPr>
        <w:t> </w:t>
      </w:r>
      <w:r>
        <w:rPr/>
        <w:t>accesul</w:t>
      </w:r>
      <w:r>
        <w:rPr>
          <w:spacing w:val="51"/>
        </w:rPr>
        <w:t> </w:t>
      </w:r>
      <w:r>
        <w:rPr>
          <w:spacing w:val="-1"/>
        </w:rPr>
        <w:t>facil</w:t>
      </w:r>
      <w:r>
        <w:rPr>
          <w:spacing w:val="52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operațiunile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împrumut</w:t>
      </w:r>
      <w:r>
        <w:rPr>
          <w:spacing w:val="2"/>
        </w:rPr>
        <w:t> </w:t>
      </w:r>
      <w:r>
        <w:rPr/>
        <w:t>și</w:t>
      </w:r>
      <w:r>
        <w:rPr>
          <w:spacing w:val="2"/>
        </w:rPr>
        <w:t> </w:t>
      </w:r>
      <w:r>
        <w:rPr>
          <w:spacing w:val="-1"/>
        </w:rPr>
        <w:t>restituire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documentelor.</w:t>
      </w:r>
      <w:r>
        <w:rPr>
          <w:spacing w:val="8"/>
        </w:rPr>
        <w:t> </w:t>
      </w:r>
      <w:r>
        <w:rPr>
          <w:spacing w:val="-1"/>
        </w:rPr>
        <w:t>Pentru</w:t>
      </w:r>
      <w:r>
        <w:rPr>
          <w:spacing w:val="1"/>
        </w:rPr>
        <w:t> </w:t>
      </w:r>
      <w:r>
        <w:rPr/>
        <w:t>a</w:t>
      </w:r>
      <w:r>
        <w:rPr>
          <w:spacing w:val="52"/>
        </w:rPr>
        <w:t> </w:t>
      </w:r>
      <w:r>
        <w:rPr/>
        <w:t>beneficia</w:t>
      </w:r>
      <w:r>
        <w:rPr>
          <w:spacing w:val="2"/>
        </w:rPr>
        <w:t> </w:t>
      </w:r>
      <w:r>
        <w:rPr/>
        <w:t>cât  mai</w:t>
      </w:r>
      <w:r>
        <w:rPr>
          <w:spacing w:val="2"/>
        </w:rPr>
        <w:t> </w:t>
      </w:r>
      <w:r>
        <w:rPr>
          <w:spacing w:val="-1"/>
        </w:rPr>
        <w:t>mulți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/>
        <w:t>facilitățile</w:t>
      </w:r>
      <w:r>
        <w:rPr>
          <w:spacing w:val="7"/>
        </w:rPr>
        <w:t> </w:t>
      </w:r>
      <w:r>
        <w:rPr/>
        <w:t>pe</w:t>
      </w:r>
      <w:r>
        <w:rPr>
          <w:spacing w:val="8"/>
        </w:rPr>
        <w:t> </w:t>
      </w:r>
      <w:r>
        <w:rPr>
          <w:spacing w:val="-1"/>
        </w:rPr>
        <w:t>care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oferim</w:t>
      </w:r>
      <w:r>
        <w:rPr>
          <w:spacing w:val="9"/>
        </w:rPr>
        <w:t> </w:t>
      </w:r>
      <w:r>
        <w:rPr>
          <w:rFonts w:ascii="Cambria" w:hAnsi="Cambria"/>
          <w:spacing w:val="-1"/>
        </w:rPr>
        <w:t>programul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</w:rPr>
        <w:t>filialei</w:t>
      </w:r>
      <w:r>
        <w:rPr>
          <w:rFonts w:ascii="Cambria" w:hAnsi="Cambria"/>
          <w:spacing w:val="7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spacing w:val="-1"/>
        </w:rPr>
        <w:t>fost</w:t>
      </w:r>
      <w:r>
        <w:rPr>
          <w:rFonts w:ascii="Cambria" w:hAnsi="Cambria"/>
          <w:spacing w:val="7"/>
        </w:rPr>
        <w:t> </w:t>
      </w:r>
      <w:r>
        <w:rPr>
          <w:rFonts w:ascii="Cambria" w:hAnsi="Cambria"/>
        </w:rPr>
        <w:t>extins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</w:rPr>
        <w:t>pe</w:t>
      </w:r>
      <w:r>
        <w:rPr>
          <w:rFonts w:ascii="Cambria" w:hAnsi="Cambria"/>
          <w:spacing w:val="7"/>
        </w:rPr>
        <w:t> </w:t>
      </w:r>
      <w:r>
        <w:rPr>
          <w:rFonts w:ascii="Cambria" w:hAnsi="Cambria"/>
          <w:spacing w:val="-1"/>
        </w:rPr>
        <w:t>parcursul</w:t>
      </w:r>
      <w:r>
        <w:rPr>
          <w:rFonts w:ascii="Cambria" w:hAnsi="Cambria"/>
          <w:spacing w:val="7"/>
        </w:rPr>
        <w:t> </w:t>
      </w:r>
      <w:r>
        <w:rPr>
          <w:rFonts w:ascii="Cambria" w:hAnsi="Cambria"/>
          <w:spacing w:val="-1"/>
        </w:rPr>
        <w:t>întregii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  <w:spacing w:val="-1"/>
        </w:rPr>
        <w:t>zile.</w:t>
      </w:r>
      <w:r>
        <w:rPr>
          <w:rFonts w:ascii="Cambria" w:hAnsi="Cambria"/>
          <w:spacing w:val="14"/>
        </w:rPr>
        <w:t> </w:t>
      </w:r>
      <w:r>
        <w:rPr>
          <w:rFonts w:ascii="Cambria" w:hAnsi="Cambria"/>
          <w:spacing w:val="-1"/>
        </w:rPr>
        <w:t>Filiala</w:t>
      </w:r>
      <w:r>
        <w:rPr>
          <w:rFonts w:ascii="Cambria" w:hAnsi="Cambria"/>
          <w:spacing w:val="8"/>
        </w:rPr>
        <w:t> </w:t>
      </w:r>
      <w:r>
        <w:rPr>
          <w:spacing w:val="-1"/>
        </w:rPr>
        <w:t>oferă</w:t>
      </w:r>
      <w:r>
        <w:rPr>
          <w:spacing w:val="53"/>
        </w:rPr>
        <w:t> </w:t>
      </w:r>
      <w:r>
        <w:rPr>
          <w:rFonts w:ascii="Cambria" w:hAnsi="Cambria"/>
          <w:spacing w:val="-1"/>
        </w:rPr>
        <w:t>publicului</w:t>
      </w:r>
      <w:r>
        <w:rPr>
          <w:rFonts w:ascii="Cambria" w:hAnsi="Cambria"/>
          <w:spacing w:val="46"/>
        </w:rPr>
        <w:t> </w:t>
      </w:r>
      <w:r>
        <w:rPr>
          <w:rFonts w:ascii="Cambria" w:hAnsi="Cambria"/>
          <w:spacing w:val="-1"/>
        </w:rPr>
        <w:t>acces</w:t>
      </w:r>
      <w:r>
        <w:rPr>
          <w:rFonts w:ascii="Cambria" w:hAnsi="Cambria"/>
          <w:spacing w:val="48"/>
        </w:rPr>
        <w:t> </w:t>
      </w:r>
      <w:r>
        <w:rPr>
          <w:rFonts w:ascii="Cambria" w:hAnsi="Cambria"/>
          <w:spacing w:val="-1"/>
        </w:rPr>
        <w:t>la</w:t>
      </w:r>
      <w:r>
        <w:rPr>
          <w:rFonts w:ascii="Cambria" w:hAnsi="Cambria"/>
          <w:spacing w:val="48"/>
        </w:rPr>
        <w:t> </w:t>
      </w:r>
      <w:r>
        <w:rPr>
          <w:spacing w:val="-1"/>
        </w:rPr>
        <w:t>Sala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împrumut</w:t>
      </w:r>
      <w:r>
        <w:rPr>
          <w:spacing w:val="46"/>
        </w:rPr>
        <w:t> </w:t>
      </w:r>
      <w:r>
        <w:rPr>
          <w:spacing w:val="-1"/>
        </w:rPr>
        <w:t>pentru</w:t>
      </w:r>
      <w:r>
        <w:rPr>
          <w:spacing w:val="46"/>
        </w:rPr>
        <w:t> </w:t>
      </w:r>
      <w:r>
        <w:rPr/>
        <w:t>adulţi</w:t>
      </w:r>
      <w:r>
        <w:rPr>
          <w:rFonts w:ascii="Cambria" w:hAnsi="Cambria"/>
        </w:rPr>
        <w:t>,</w:t>
      </w:r>
      <w:r>
        <w:rPr>
          <w:rFonts w:ascii="Cambria" w:hAnsi="Cambria"/>
          <w:spacing w:val="48"/>
        </w:rPr>
        <w:t> </w:t>
      </w:r>
      <w:r>
        <w:rPr/>
        <w:t>Sala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lectură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49"/>
        </w:rPr>
        <w:t> </w:t>
      </w:r>
      <w:r>
        <w:rPr>
          <w:rFonts w:ascii="Cambria" w:hAnsi="Cambria"/>
          <w:spacing w:val="-1"/>
        </w:rPr>
        <w:t>Sala</w:t>
      </w:r>
      <w:r>
        <w:rPr>
          <w:rFonts w:ascii="Cambria" w:hAnsi="Cambria"/>
          <w:spacing w:val="47"/>
        </w:rPr>
        <w:t> </w:t>
      </w:r>
      <w:r>
        <w:rPr>
          <w:rFonts w:ascii="Cambria" w:hAnsi="Cambria"/>
          <w:spacing w:val="-1"/>
        </w:rPr>
        <w:t>copiilor,</w:t>
      </w:r>
      <w:r>
        <w:rPr>
          <w:rFonts w:ascii="Cambria" w:hAnsi="Cambria"/>
          <w:spacing w:val="47"/>
        </w:rPr>
        <w:t> </w:t>
      </w:r>
      <w:r>
        <w:rPr>
          <w:rFonts w:ascii="Cambria" w:hAnsi="Cambria"/>
          <w:spacing w:val="-2"/>
        </w:rPr>
        <w:t>Sala</w:t>
      </w:r>
      <w:r>
        <w:rPr>
          <w:rFonts w:ascii="Cambria" w:hAnsi="Cambria"/>
          <w:spacing w:val="59"/>
        </w:rPr>
        <w:t> </w:t>
      </w:r>
      <w:r>
        <w:rPr>
          <w:spacing w:val="-1"/>
        </w:rPr>
        <w:t>adolescenților </w:t>
      </w:r>
      <w:r>
        <w:rPr/>
        <w:t>și </w:t>
      </w:r>
      <w:r>
        <w:rPr>
          <w:rFonts w:ascii="Cambria" w:hAnsi="Cambria"/>
          <w:spacing w:val="-1"/>
        </w:rPr>
        <w:t>Sala</w:t>
      </w:r>
      <w:r>
        <w:rPr>
          <w:rFonts w:ascii="Cambria" w:hAnsi="Cambria"/>
        </w:rPr>
        <w:t> </w:t>
      </w:r>
      <w:r>
        <w:rPr>
          <w:spacing w:val="-1"/>
        </w:rPr>
        <w:t>multifuncțională</w:t>
      </w:r>
      <w:r>
        <w:rPr>
          <w:rFonts w:ascii="Cambria" w:hAnsi="Cambria"/>
          <w:spacing w:val="-1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6"/>
        <w:rPr>
          <w:rFonts w:ascii="Cambria" w:hAnsi="Cambria" w:cs="Cambria" w:eastAsia="Cambria"/>
          <w:sz w:val="17"/>
          <w:szCs w:val="17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4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88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728" coordorigin="479,479" coordsize="10953,15885">
            <v:shape style="position:absolute;left:1358;top:1483;width:4349;height:4390" type="#_x0000_t75" stroked="false">
              <v:imagedata r:id="rId22" o:title=""/>
            </v:shape>
            <v:shape style="position:absolute;left:6326;top:1546;width:4265;height:4344" type="#_x0000_t75" stroked="false">
              <v:imagedata r:id="rId23" o:title=""/>
            </v:shape>
            <v:shape style="position:absolute;left:1474;top:6634;width:4046;height:3696" type="#_x0000_t75" stroked="false">
              <v:imagedata r:id="rId24" o:title=""/>
            </v:shape>
            <v:shape style="position:absolute;left:6466;top:6662;width:4044;height:3653" type="#_x0000_t75" stroked="false">
              <v:imagedata r:id="rId25" o:title=""/>
            </v:shape>
            <v:shape style="position:absolute;left:1356;top:10879;width:3622;height:3684" type="#_x0000_t75" stroked="false">
              <v:imagedata r:id="rId26" o:title=""/>
            </v:shape>
            <v:shape style="position:absolute;left:6624;top:10759;width:3739;height:3797" type="#_x0000_t75" stroked="false">
              <v:imagedata r:id="rId27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spacing w:before="56"/>
        <w:ind w:left="1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5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1680" w:right="1680"/>
        </w:sectPr>
      </w:pPr>
    </w:p>
    <w:p>
      <w:pPr>
        <w:pStyle w:val="Heading1"/>
        <w:spacing w:line="240" w:lineRule="auto" w:before="39"/>
        <w:ind w:right="0"/>
        <w:jc w:val="both"/>
        <w:rPr>
          <w:b w:val="0"/>
          <w:bCs w:val="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704" coordorigin="479,479" coordsize="10953,15885">
            <v:shape style="position:absolute;left:1414;top:3761;width:4658;height:3794" type="#_x0000_t75" stroked="false">
              <v:imagedata r:id="rId28" o:title=""/>
            </v:shape>
            <v:shape style="position:absolute;left:6545;top:3427;width:4032;height:4114" type="#_x0000_t75" stroked="false">
              <v:imagedata r:id="rId29" o:title=""/>
            </v:shape>
            <v:shape style="position:absolute;left:1310;top:10730;width:4042;height:4126" type="#_x0000_t75" stroked="false">
              <v:imagedata r:id="rId30" o:title=""/>
            </v:shape>
            <v:shape style="position:absolute;left:6238;top:10555;width:3970;height:4294" type="#_x0000_t75" stroked="false">
              <v:imagedata r:id="rId31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>
          <w:spacing w:val="-1"/>
        </w:rPr>
        <w:t>Filiala</w:t>
      </w:r>
      <w:r>
        <w:rPr>
          <w:spacing w:val="1"/>
        </w:rPr>
        <w:t> </w:t>
      </w:r>
      <w:r>
        <w:rPr>
          <w:spacing w:val="-1"/>
        </w:rPr>
        <w:t>Kogălniceanu</w:t>
      </w:r>
      <w:r>
        <w:rPr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5" w:lineRule="auto"/>
        <w:ind w:left="113" w:right="105" w:firstLine="0"/>
        <w:jc w:val="both"/>
      </w:pPr>
      <w:r>
        <w:rPr/>
        <w:t>Filiala</w:t>
      </w:r>
      <w:r>
        <w:rPr>
          <w:spacing w:val="44"/>
        </w:rPr>
        <w:t> </w:t>
      </w:r>
      <w:r>
        <w:rPr>
          <w:spacing w:val="-1"/>
        </w:rPr>
        <w:t>Kogălniceanu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/>
        <w:t>situată</w:t>
      </w:r>
      <w:r>
        <w:rPr>
          <w:spacing w:val="45"/>
        </w:rPr>
        <w:t> </w:t>
      </w:r>
      <w:r>
        <w:rPr/>
        <w:t>în</w:t>
      </w:r>
      <w:r>
        <w:rPr>
          <w:spacing w:val="44"/>
        </w:rPr>
        <w:t> </w:t>
      </w:r>
      <w:r>
        <w:rPr>
          <w:spacing w:val="-1"/>
        </w:rPr>
        <w:t>centrul</w:t>
      </w:r>
      <w:r>
        <w:rPr>
          <w:spacing w:val="43"/>
        </w:rPr>
        <w:t> </w:t>
      </w:r>
      <w:r>
        <w:rPr/>
        <w:t>istoric</w:t>
      </w:r>
      <w:r>
        <w:rPr>
          <w:spacing w:val="43"/>
        </w:rPr>
        <w:t> </w:t>
      </w:r>
      <w:r>
        <w:rPr/>
        <w:t>al</w:t>
      </w:r>
      <w:r>
        <w:rPr>
          <w:spacing w:val="50"/>
        </w:rPr>
        <w:t> </w:t>
      </w:r>
      <w:r>
        <w:rPr>
          <w:rFonts w:ascii="Cambria" w:hAnsi="Cambria"/>
          <w:spacing w:val="-1"/>
        </w:rPr>
        <w:t>municipiului</w:t>
      </w:r>
      <w:r>
        <w:rPr>
          <w:rFonts w:ascii="Cambria" w:hAnsi="Cambria"/>
          <w:spacing w:val="42"/>
        </w:rPr>
        <w:t> </w:t>
      </w:r>
      <w:r>
        <w:rPr>
          <w:rFonts w:ascii="Cambria" w:hAnsi="Cambria"/>
          <w:spacing w:val="-1"/>
        </w:rPr>
        <w:t>Cluj-Napoca</w:t>
      </w:r>
      <w:r>
        <w:rPr>
          <w:rFonts w:ascii="Cambria" w:hAnsi="Cambria"/>
          <w:spacing w:val="43"/>
        </w:rPr>
        <w:t> </w:t>
      </w:r>
      <w:r>
        <w:rPr>
          <w:rFonts w:ascii="Cambria" w:hAnsi="Cambria"/>
          <w:spacing w:val="-1"/>
        </w:rPr>
        <w:t>într-un</w:t>
      </w:r>
      <w:r>
        <w:rPr>
          <w:rFonts w:ascii="Cambria" w:hAnsi="Cambria"/>
          <w:spacing w:val="43"/>
        </w:rPr>
        <w:t> </w:t>
      </w:r>
      <w:r>
        <w:rPr>
          <w:rFonts w:ascii="Cambria" w:hAnsi="Cambria"/>
          <w:spacing w:val="-1"/>
        </w:rPr>
        <w:t>imobil</w:t>
      </w:r>
      <w:r>
        <w:rPr>
          <w:rFonts w:ascii="Cambria" w:hAnsi="Cambria"/>
          <w:spacing w:val="93"/>
        </w:rPr>
        <w:t> </w:t>
      </w:r>
      <w:r>
        <w:rPr>
          <w:rFonts w:ascii="Cambria" w:hAnsi="Cambria"/>
          <w:spacing w:val="-1"/>
        </w:rPr>
        <w:t>monument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  <w:spacing w:val="-1"/>
        </w:rPr>
        <w:t>istoric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spacing w:val="-1"/>
        </w:rPr>
        <w:t>Palatul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spacing w:val="-1"/>
        </w:rPr>
        <w:t>Teleki</w:t>
      </w:r>
      <w:r>
        <w:rPr>
          <w:spacing w:val="-1"/>
        </w:rPr>
        <w:t>.</w:t>
      </w:r>
      <w:r>
        <w:rPr>
          <w:spacing w:val="9"/>
        </w:rPr>
        <w:t> </w:t>
      </w:r>
      <w:r>
        <w:rPr>
          <w:spacing w:val="-1"/>
        </w:rPr>
        <w:t>Aceasta</w:t>
      </w:r>
      <w:r>
        <w:rPr>
          <w:spacing w:val="15"/>
        </w:rPr>
        <w:t> </w:t>
      </w:r>
      <w:r>
        <w:rPr>
          <w:spacing w:val="-1"/>
        </w:rPr>
        <w:t>oferă</w:t>
      </w:r>
      <w:r>
        <w:rPr>
          <w:spacing w:val="8"/>
        </w:rPr>
        <w:t> </w:t>
      </w:r>
      <w:r>
        <w:rPr>
          <w:spacing w:val="-1"/>
        </w:rPr>
        <w:t>servicii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împrumut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domiciliu</w:t>
      </w:r>
      <w:r>
        <w:rPr>
          <w:spacing w:val="9"/>
        </w:rPr>
        <w:t> </w:t>
      </w:r>
      <w:r>
        <w:rPr/>
        <w:t>pentru</w:t>
      </w:r>
      <w:r>
        <w:rPr>
          <w:spacing w:val="7"/>
        </w:rPr>
        <w:t> </w:t>
      </w:r>
      <w:r>
        <w:rPr>
          <w:spacing w:val="-1"/>
        </w:rPr>
        <w:t>adulţi</w:t>
      </w:r>
      <w:r>
        <w:rPr>
          <w:spacing w:val="85"/>
        </w:rPr>
        <w:t> </w:t>
      </w:r>
      <w:r>
        <w:rPr/>
        <w:t>şi copii,</w:t>
      </w:r>
      <w:r>
        <w:rPr>
          <w:spacing w:val="-2"/>
        </w:rPr>
        <w:t> </w:t>
      </w:r>
      <w:r>
        <w:rPr>
          <w:spacing w:val="-1"/>
        </w:rPr>
        <w:t>precum </w:t>
      </w:r>
      <w:r>
        <w:rPr/>
        <w:t>şi o sală cu </w:t>
      </w:r>
      <w:r>
        <w:rPr>
          <w:spacing w:val="-1"/>
        </w:rPr>
        <w:t>25 de</w:t>
      </w:r>
      <w:r>
        <w:rPr/>
        <w:t> locuri pentru</w:t>
      </w:r>
      <w:r>
        <w:rPr>
          <w:spacing w:val="1"/>
        </w:rPr>
        <w:t> </w:t>
      </w:r>
      <w:r>
        <w:rPr>
          <w:spacing w:val="-1"/>
        </w:rPr>
        <w:t>lectură</w:t>
      </w:r>
      <w:r>
        <w:rPr/>
        <w:t> pe loc.</w:t>
      </w: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pStyle w:val="Heading1"/>
        <w:spacing w:line="240" w:lineRule="auto" w:before="193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Filiala</w:t>
      </w:r>
      <w:r>
        <w:rPr>
          <w:rFonts w:ascii="Cambria"/>
          <w:spacing w:val="1"/>
        </w:rPr>
        <w:t> </w:t>
      </w:r>
      <w:r>
        <w:rPr>
          <w:rFonts w:ascii="Cambria"/>
          <w:spacing w:val="-1"/>
        </w:rPr>
        <w:t>Grigorescu</w:t>
      </w:r>
      <w:r>
        <w:rPr>
          <w:rFonts w:ascii="Cambria"/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5" w:lineRule="auto"/>
        <w:ind w:left="113" w:right="109" w:firstLine="0"/>
        <w:jc w:val="both"/>
      </w:pPr>
      <w:r>
        <w:rPr>
          <w:rFonts w:ascii="Cambria" w:hAnsi="Cambria"/>
          <w:spacing w:val="-1"/>
        </w:rPr>
        <w:t>Filiala</w:t>
      </w:r>
      <w:r>
        <w:rPr>
          <w:rFonts w:ascii="Cambria" w:hAnsi="Cambria"/>
          <w:spacing w:val="25"/>
        </w:rPr>
        <w:t> </w:t>
      </w:r>
      <w:r>
        <w:rPr>
          <w:rFonts w:ascii="Cambria" w:hAnsi="Cambria"/>
        </w:rPr>
        <w:t>s-a</w:t>
      </w:r>
      <w:r>
        <w:rPr>
          <w:rFonts w:ascii="Cambria" w:hAnsi="Cambria"/>
          <w:spacing w:val="25"/>
        </w:rPr>
        <w:t> </w:t>
      </w:r>
      <w:r>
        <w:rPr>
          <w:rFonts w:ascii="Cambria" w:hAnsi="Cambria"/>
          <w:spacing w:val="-1"/>
        </w:rPr>
        <w:t>deschis</w:t>
      </w:r>
      <w:r>
        <w:rPr>
          <w:rFonts w:ascii="Cambria" w:hAnsi="Cambria"/>
          <w:spacing w:val="25"/>
        </w:rPr>
        <w:t> </w:t>
      </w:r>
      <w:r>
        <w:rPr>
          <w:rFonts w:ascii="Cambria" w:hAnsi="Cambria"/>
        </w:rPr>
        <w:t>în</w:t>
      </w:r>
      <w:r>
        <w:rPr>
          <w:rFonts w:ascii="Cambria" w:hAnsi="Cambria"/>
          <w:spacing w:val="26"/>
        </w:rPr>
        <w:t> </w:t>
      </w:r>
      <w:r>
        <w:rPr>
          <w:spacing w:val="-1"/>
        </w:rPr>
        <w:t>urmă</w:t>
      </w:r>
      <w:r>
        <w:rPr>
          <w:spacing w:val="26"/>
        </w:rPr>
        <w:t> </w:t>
      </w:r>
      <w:r>
        <w:rPr/>
        <w:t>cu</w:t>
      </w:r>
      <w:r>
        <w:rPr>
          <w:spacing w:val="24"/>
        </w:rPr>
        <w:t> </w:t>
      </w:r>
      <w:r>
        <w:rPr/>
        <w:t>un</w:t>
      </w:r>
      <w:r>
        <w:rPr>
          <w:spacing w:val="25"/>
        </w:rPr>
        <w:t> </w:t>
      </w:r>
      <w:r>
        <w:rPr/>
        <w:t>an</w:t>
      </w:r>
      <w:r>
        <w:rPr>
          <w:rFonts w:ascii="Cambria" w:hAnsi="Cambria"/>
        </w:rPr>
        <w:t>,</w:t>
      </w:r>
      <w:r>
        <w:rPr>
          <w:rFonts w:ascii="Cambria" w:hAnsi="Cambria"/>
          <w:spacing w:val="26"/>
        </w:rPr>
        <w:t> </w:t>
      </w:r>
      <w:r>
        <w:rPr/>
        <w:t>în</w:t>
      </w:r>
      <w:r>
        <w:rPr>
          <w:spacing w:val="26"/>
        </w:rPr>
        <w:t> </w:t>
      </w:r>
      <w:r>
        <w:rPr>
          <w:spacing w:val="-1"/>
        </w:rPr>
        <w:t>cartierul</w:t>
      </w:r>
      <w:r>
        <w:rPr>
          <w:spacing w:val="25"/>
        </w:rPr>
        <w:t> </w:t>
      </w:r>
      <w:r>
        <w:rPr>
          <w:spacing w:val="-1"/>
        </w:rPr>
        <w:t>Grigorescu,</w:t>
      </w:r>
      <w:r>
        <w:rPr>
          <w:spacing w:val="26"/>
        </w:rPr>
        <w:t> </w:t>
      </w:r>
      <w:r>
        <w:rPr/>
        <w:t>pe</w:t>
      </w:r>
      <w:r>
        <w:rPr>
          <w:spacing w:val="25"/>
        </w:rPr>
        <w:t> </w:t>
      </w:r>
      <w:r>
        <w:rPr/>
        <w:t>strada</w:t>
      </w:r>
      <w:r>
        <w:rPr>
          <w:spacing w:val="25"/>
        </w:rPr>
        <w:t> </w:t>
      </w:r>
      <w:r>
        <w:rPr>
          <w:spacing w:val="-1"/>
        </w:rPr>
        <w:t>Donath,</w:t>
      </w:r>
      <w:r>
        <w:rPr>
          <w:spacing w:val="26"/>
        </w:rPr>
        <w:t> </w:t>
      </w:r>
      <w:r>
        <w:rPr/>
        <w:t>nr.</w:t>
      </w:r>
      <w:r>
        <w:rPr>
          <w:spacing w:val="25"/>
        </w:rPr>
        <w:t> </w:t>
      </w:r>
      <w:r>
        <w:rPr>
          <w:spacing w:val="-1"/>
        </w:rPr>
        <w:t>138</w:t>
      </w:r>
      <w:r>
        <w:rPr>
          <w:spacing w:val="25"/>
        </w:rPr>
        <w:t> </w:t>
      </w:r>
      <w:r>
        <w:rPr/>
        <w:t>și</w:t>
      </w:r>
      <w:r>
        <w:rPr>
          <w:spacing w:val="25"/>
        </w:rPr>
        <w:t> </w:t>
      </w:r>
      <w:r>
        <w:rPr>
          <w:spacing w:val="-1"/>
        </w:rPr>
        <w:t>oferă</w:t>
      </w:r>
      <w:r>
        <w:rPr>
          <w:spacing w:val="71"/>
        </w:rPr>
        <w:t> </w:t>
      </w:r>
      <w:r>
        <w:rPr>
          <w:spacing w:val="-1"/>
        </w:rPr>
        <w:t>clujenilor</w:t>
      </w:r>
      <w:r>
        <w:rPr>
          <w:spacing w:val="-4"/>
        </w:rPr>
        <w:t> </w:t>
      </w:r>
      <w:r>
        <w:rPr>
          <w:spacing w:val="-1"/>
        </w:rPr>
        <w:t>servicii</w:t>
      </w:r>
      <w:r>
        <w:rPr>
          <w:spacing w:val="-2"/>
        </w:rPr>
        <w:t> </w:t>
      </w:r>
      <w:r>
        <w:rPr>
          <w:spacing w:val="-1"/>
        </w:rPr>
        <w:t>moderne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bibliotecă.</w:t>
      </w:r>
      <w:r>
        <w:rPr>
          <w:spacing w:val="-2"/>
        </w:rPr>
        <w:t> </w:t>
      </w:r>
      <w:r>
        <w:rPr>
          <w:spacing w:val="-1"/>
        </w:rPr>
        <w:t>Copiii</w:t>
      </w:r>
      <w:r>
        <w:rPr>
          <w:spacing w:val="-5"/>
        </w:rPr>
        <w:t> </w:t>
      </w:r>
      <w:r>
        <w:rPr>
          <w:spacing w:val="-1"/>
        </w:rPr>
        <w:t>beneficiază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sală</w:t>
      </w:r>
      <w:r>
        <w:rPr>
          <w:spacing w:val="-2"/>
        </w:rPr>
        <w:t> </w:t>
      </w:r>
      <w:r>
        <w:rPr>
          <w:spacing w:val="-1"/>
        </w:rPr>
        <w:t>dedicată</w:t>
      </w:r>
      <w:r>
        <w:rPr>
          <w:spacing w:val="-2"/>
        </w:rPr>
        <w:t> </w:t>
      </w:r>
      <w:r>
        <w:rPr>
          <w:spacing w:val="-1"/>
        </w:rPr>
        <w:t>lor,</w:t>
      </w:r>
      <w:r>
        <w:rPr>
          <w:spacing w:val="-2"/>
        </w:rPr>
        <w:t> </w:t>
      </w:r>
      <w:r>
        <w:rPr>
          <w:spacing w:val="-1"/>
        </w:rPr>
        <w:t>unde</w:t>
      </w:r>
      <w:r>
        <w:rPr>
          <w:spacing w:val="-2"/>
        </w:rPr>
        <w:t> </w:t>
      </w:r>
      <w:r>
        <w:rPr/>
        <w:t>îi</w:t>
      </w:r>
      <w:r>
        <w:rPr>
          <w:spacing w:val="-2"/>
        </w:rPr>
        <w:t> </w:t>
      </w:r>
      <w:r>
        <w:rPr>
          <w:spacing w:val="-1"/>
        </w:rPr>
        <w:t>așteaptă</w:t>
      </w:r>
      <w:r>
        <w:rPr>
          <w:spacing w:val="103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colecție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cărți,</w:t>
      </w:r>
      <w:r>
        <w:rPr>
          <w:spacing w:val="22"/>
        </w:rPr>
        <w:t> </w:t>
      </w:r>
      <w:r>
        <w:rPr>
          <w:spacing w:val="-1"/>
        </w:rPr>
        <w:t>DVD</w:t>
      </w:r>
      <w:r>
        <w:rPr>
          <w:rFonts w:ascii="Cambria" w:hAnsi="Cambria"/>
          <w:spacing w:val="-1"/>
        </w:rPr>
        <w:t>-</w:t>
      </w:r>
      <w:r>
        <w:rPr>
          <w:spacing w:val="-1"/>
        </w:rPr>
        <w:t>uri,</w:t>
      </w:r>
      <w:r>
        <w:rPr>
          <w:spacing w:val="22"/>
        </w:rPr>
        <w:t> </w:t>
      </w:r>
      <w:r>
        <w:rPr>
          <w:spacing w:val="-1"/>
        </w:rPr>
        <w:t>jocuri</w:t>
      </w:r>
      <w:r>
        <w:rPr>
          <w:spacing w:val="21"/>
        </w:rPr>
        <w:t> </w:t>
      </w:r>
      <w:r>
        <w:rPr/>
        <w:t>și</w:t>
      </w:r>
      <w:r>
        <w:rPr>
          <w:spacing w:val="21"/>
        </w:rPr>
        <w:t> </w:t>
      </w:r>
      <w:r>
        <w:rPr>
          <w:spacing w:val="-1"/>
        </w:rPr>
        <w:t>jucării.</w:t>
      </w:r>
      <w:r>
        <w:rPr>
          <w:spacing w:val="22"/>
        </w:rPr>
        <w:t> </w:t>
      </w:r>
      <w:r>
        <w:rPr>
          <w:rFonts w:ascii="Cambria" w:hAnsi="Cambria"/>
          <w:spacing w:val="-1"/>
        </w:rPr>
        <w:t>Adole</w:t>
      </w:r>
      <w:r>
        <w:rPr>
          <w:spacing w:val="-1"/>
        </w:rPr>
        <w:t>scenții</w:t>
      </w:r>
      <w:r>
        <w:rPr>
          <w:spacing w:val="22"/>
        </w:rPr>
        <w:t> </w:t>
      </w:r>
      <w:r>
        <w:rPr/>
        <w:t>și</w:t>
      </w:r>
      <w:r>
        <w:rPr>
          <w:spacing w:val="21"/>
        </w:rPr>
        <w:t> </w:t>
      </w:r>
      <w:r>
        <w:rPr>
          <w:spacing w:val="-1"/>
        </w:rPr>
        <w:t>adulții</w:t>
      </w:r>
      <w:r>
        <w:rPr>
          <w:spacing w:val="22"/>
        </w:rPr>
        <w:t> </w:t>
      </w:r>
      <w:r>
        <w:rPr>
          <w:rFonts w:ascii="Cambria" w:hAnsi="Cambria"/>
        </w:rPr>
        <w:t>au</w:t>
      </w:r>
      <w:r>
        <w:rPr>
          <w:rFonts w:ascii="Cambria" w:hAnsi="Cambria"/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dispoziție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1"/>
        </w:rPr>
        <w:t>colecție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03"/>
        </w:rPr>
        <w:t> </w:t>
      </w:r>
      <w:r>
        <w:rPr>
          <w:spacing w:val="-1"/>
        </w:rPr>
        <w:t>documente</w:t>
      </w:r>
      <w:r>
        <w:rPr/>
        <w:t> </w:t>
      </w:r>
      <w:r>
        <w:rPr>
          <w:spacing w:val="-1"/>
        </w:rPr>
        <w:t>din</w:t>
      </w:r>
      <w:r>
        <w:rPr/>
        <w:t> toate </w:t>
      </w:r>
      <w:r>
        <w:rPr>
          <w:spacing w:val="-1"/>
        </w:rPr>
        <w:t>domeniile</w:t>
      </w:r>
      <w:r>
        <w:rPr/>
        <w:t> </w:t>
      </w:r>
      <w:r>
        <w:rPr>
          <w:spacing w:val="-1"/>
        </w:rPr>
        <w:t>cunoașterii.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/>
          <w:sz w:val="25"/>
          <w:szCs w:val="25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6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80" w:bottom="280" w:left="880" w:right="880"/>
        </w:sectPr>
      </w:pPr>
    </w:p>
    <w:p>
      <w:pPr>
        <w:pStyle w:val="Heading1"/>
        <w:spacing w:line="240" w:lineRule="auto" w:before="163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680" coordorigin="479,479" coordsize="10953,15885">
            <v:shape style="position:absolute;left:3490;top:3058;width:4884;height:5532" type="#_x0000_t75" stroked="false">
              <v:imagedata r:id="rId32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pacing w:val="-1"/>
        </w:rPr>
        <w:t>Filiala</w:t>
      </w:r>
      <w:r>
        <w:rPr>
          <w:rFonts w:ascii="Cambria" w:hAnsi="Cambria" w:cs="Cambria" w:eastAsia="Cambria"/>
        </w:rPr>
        <w:t> </w:t>
      </w:r>
      <w:r>
        <w:rPr>
          <w:spacing w:val="-1"/>
        </w:rPr>
        <w:t>”Bibliosan”</w:t>
      </w:r>
      <w:r>
        <w:rPr>
          <w:spacing w:val="-2"/>
        </w:rPr>
        <w:t> </w:t>
      </w:r>
      <w:r>
        <w:rPr>
          <w:rFonts w:ascii="Cambria" w:hAnsi="Cambria" w:cs="Cambria" w:eastAsia="Cambria"/>
          <w:spacing w:val="-1"/>
        </w:rPr>
        <w:t>în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</w:rPr>
        <w:t>cadrul</w:t>
      </w:r>
      <w:r>
        <w:rPr>
          <w:rFonts w:ascii="Cambria" w:hAnsi="Cambria" w:cs="Cambria" w:eastAsia="Cambria"/>
          <w:spacing w:val="1"/>
        </w:rPr>
        <w:t> </w:t>
      </w:r>
      <w:r>
        <w:rPr>
          <w:rFonts w:ascii="Cambria" w:hAnsi="Cambria" w:cs="Cambria" w:eastAsia="Cambria"/>
          <w:spacing w:val="-1"/>
        </w:rPr>
        <w:t>Spitalul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Clinic </w:t>
      </w:r>
      <w:r>
        <w:rPr>
          <w:rFonts w:ascii="Cambria" w:hAnsi="Cambria" w:cs="Cambria" w:eastAsia="Cambria"/>
        </w:rPr>
        <w:t>de</w:t>
      </w:r>
      <w:r>
        <w:rPr>
          <w:rFonts w:ascii="Cambria" w:hAnsi="Cambria" w:cs="Cambria" w:eastAsia="Cambria"/>
          <w:spacing w:val="-1"/>
        </w:rPr>
        <w:t> Recuperare</w:t>
      </w:r>
      <w:r>
        <w:rPr>
          <w:rFonts w:ascii="Cambria" w:hAnsi="Cambria" w:cs="Cambria" w:eastAsia="Cambria"/>
          <w:b w:val="0"/>
          <w:bCs w:val="0"/>
        </w:rPr>
      </w:r>
    </w:p>
    <w:p>
      <w:pPr>
        <w:spacing w:line="240" w:lineRule="auto" w:before="1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05" w:firstLine="0"/>
        <w:jc w:val="both"/>
      </w:pPr>
      <w:r>
        <w:rPr/>
        <w:t>Filiala</w:t>
      </w:r>
      <w:r>
        <w:rPr>
          <w:spacing w:val="-1"/>
        </w:rPr>
        <w:t> deține</w:t>
      </w:r>
      <w:r>
        <w:rPr>
          <w:spacing w:val="2"/>
        </w:rPr>
        <w:t> </w:t>
      </w:r>
      <w:r>
        <w:rPr>
          <w:rFonts w:ascii="Cambria" w:hAnsi="Cambria"/>
          <w:spacing w:val="-1"/>
        </w:rPr>
        <w:t>peste 3</w:t>
      </w:r>
      <w:r>
        <w:rPr>
          <w:spacing w:val="-1"/>
        </w:rPr>
        <w:t>.500 </w:t>
      </w:r>
      <w:r>
        <w:rPr/>
        <w:t>volume </w:t>
      </w:r>
      <w:r>
        <w:rPr>
          <w:spacing w:val="-1"/>
        </w:rPr>
        <w:t>de </w:t>
      </w:r>
      <w:r>
        <w:rPr/>
        <w:t>beletristică,</w:t>
      </w:r>
      <w:r>
        <w:rPr>
          <w:spacing w:val="1"/>
        </w:rPr>
        <w:t> </w:t>
      </w:r>
      <w:r>
        <w:rPr>
          <w:spacing w:val="-1"/>
        </w:rPr>
        <w:t>carte </w:t>
      </w:r>
      <w:r>
        <w:rPr/>
        <w:t>cu</w:t>
      </w:r>
      <w:r>
        <w:rPr>
          <w:spacing w:val="-1"/>
        </w:rPr>
        <w:t> </w:t>
      </w:r>
      <w:r>
        <w:rPr/>
        <w:t>conţinut </w:t>
      </w:r>
      <w:r>
        <w:rPr>
          <w:spacing w:val="-1"/>
        </w:rPr>
        <w:t>medical,</w:t>
      </w:r>
      <w:r>
        <w:rPr>
          <w:spacing w:val="3"/>
        </w:rPr>
        <w:t> </w:t>
      </w:r>
      <w:r>
        <w:rPr>
          <w:spacing w:val="-1"/>
        </w:rPr>
        <w:t>literatură</w:t>
      </w:r>
      <w:r>
        <w:rPr/>
        <w:t> </w:t>
      </w:r>
      <w:r>
        <w:rPr>
          <w:spacing w:val="-1"/>
        </w:rPr>
        <w:t>de </w:t>
      </w:r>
      <w:r>
        <w:rPr/>
        <w:t>referinţă</w:t>
      </w:r>
      <w:r>
        <w:rPr>
          <w:spacing w:val="59"/>
        </w:rPr>
        <w:t> </w:t>
      </w:r>
      <w:r>
        <w:rPr/>
        <w:t>şi</w:t>
      </w:r>
      <w:r>
        <w:rPr>
          <w:spacing w:val="-1"/>
        </w:rPr>
        <w:t> </w:t>
      </w:r>
      <w:r>
        <w:rPr>
          <w:rFonts w:ascii="Cambria" w:hAnsi="Cambria"/>
        </w:rPr>
        <w:t>8</w:t>
      </w:r>
      <w:r>
        <w:rPr>
          <w:rFonts w:ascii="Cambria" w:hAnsi="Cambria"/>
          <w:spacing w:val="-1"/>
        </w:rPr>
        <w:t> </w:t>
      </w:r>
      <w:r>
        <w:rPr>
          <w:spacing w:val="-1"/>
        </w:rPr>
        <w:t>titluri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periodice</w:t>
      </w:r>
      <w:r>
        <w:rPr/>
        <w:t> și </w:t>
      </w:r>
      <w:r>
        <w:rPr>
          <w:spacing w:val="-1"/>
        </w:rPr>
        <w:t>oferă</w:t>
      </w:r>
      <w:r>
        <w:rPr/>
        <w:t> </w:t>
      </w:r>
      <w:r>
        <w:rPr>
          <w:spacing w:val="-1"/>
        </w:rPr>
        <w:t>servicii</w:t>
      </w:r>
      <w:r>
        <w:rPr/>
        <w:t> </w:t>
      </w:r>
      <w:r>
        <w:rPr>
          <w:spacing w:val="-1"/>
        </w:rPr>
        <w:t>de</w:t>
      </w:r>
      <w:r>
        <w:rPr/>
        <w:t> bibliotecă</w:t>
      </w:r>
      <w:r>
        <w:rPr>
          <w:spacing w:val="-1"/>
        </w:rPr>
        <w:t> pacienților</w:t>
      </w:r>
      <w:r>
        <w:rPr>
          <w:spacing w:val="-2"/>
        </w:rPr>
        <w:t> </w:t>
      </w:r>
      <w:r>
        <w:rPr/>
        <w:t>și </w:t>
      </w:r>
      <w:r>
        <w:rPr>
          <w:spacing w:val="-1"/>
        </w:rPr>
        <w:t>personalului</w:t>
      </w:r>
      <w:r>
        <w:rPr/>
        <w:t> </w:t>
      </w:r>
      <w:r>
        <w:rPr>
          <w:spacing w:val="-1"/>
        </w:rPr>
        <w:t>medical.</w:t>
      </w: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10"/>
        <w:rPr>
          <w:rFonts w:ascii="Cambria" w:hAnsi="Cambria" w:cs="Cambria" w:eastAsia="Cambria"/>
          <w:sz w:val="26"/>
          <w:szCs w:val="26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Rol de coordonare la</w:t>
      </w:r>
      <w:r>
        <w:rPr>
          <w:spacing w:val="-1"/>
        </w:rPr>
        <w:t> nivel</w:t>
      </w:r>
      <w:r>
        <w:rPr/>
        <w:t> judeţean</w:t>
      </w:r>
      <w:r>
        <w:rPr>
          <w:b w:val="0"/>
        </w:rPr>
      </w:r>
    </w:p>
    <w:p>
      <w:pPr>
        <w:spacing w:line="240" w:lineRule="auto" w:before="1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09" w:firstLine="0"/>
        <w:jc w:val="both"/>
        <w:rPr>
          <w:rFonts w:ascii="Cambria" w:hAnsi="Cambria" w:cs="Cambria" w:eastAsia="Cambria"/>
        </w:rPr>
      </w:pPr>
      <w:r>
        <w:rPr/>
        <w:t>Biblioteca</w:t>
      </w:r>
      <w:r>
        <w:rPr>
          <w:spacing w:val="47"/>
        </w:rPr>
        <w:t> </w:t>
      </w:r>
      <w:r>
        <w:rPr>
          <w:spacing w:val="-1"/>
        </w:rPr>
        <w:t>derulează</w:t>
      </w:r>
      <w:r>
        <w:rPr>
          <w:spacing w:val="48"/>
        </w:rPr>
        <w:t> </w:t>
      </w:r>
      <w:r>
        <w:rPr/>
        <w:t>şi</w:t>
      </w:r>
      <w:r>
        <w:rPr>
          <w:spacing w:val="46"/>
        </w:rPr>
        <w:t> </w:t>
      </w:r>
      <w:r>
        <w:rPr>
          <w:spacing w:val="-1"/>
        </w:rPr>
        <w:t>activitatea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asistenţă</w:t>
      </w:r>
      <w:r>
        <w:rPr>
          <w:spacing w:val="47"/>
        </w:rPr>
        <w:t> </w:t>
      </w:r>
      <w:r>
        <w:rPr>
          <w:spacing w:val="-1"/>
        </w:rPr>
        <w:t>metodică</w:t>
      </w:r>
      <w:r>
        <w:rPr>
          <w:spacing w:val="48"/>
        </w:rPr>
        <w:t> </w:t>
      </w:r>
      <w:r>
        <w:rPr/>
        <w:t>şi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specialitate</w:t>
      </w:r>
      <w:r>
        <w:rPr>
          <w:spacing w:val="46"/>
        </w:rPr>
        <w:t> </w:t>
      </w:r>
      <w:r>
        <w:rPr/>
        <w:t>pentru</w:t>
      </w:r>
      <w:r>
        <w:rPr>
          <w:spacing w:val="46"/>
        </w:rPr>
        <w:t> </w:t>
      </w:r>
      <w:r>
        <w:rPr>
          <w:spacing w:val="-1"/>
        </w:rPr>
        <w:t>bibliotecile</w:t>
      </w:r>
      <w:r>
        <w:rPr>
          <w:spacing w:val="85"/>
        </w:rPr>
        <w:t> </w:t>
      </w:r>
      <w:r>
        <w:rPr/>
        <w:t>publice</w:t>
      </w:r>
      <w:r>
        <w:rPr>
          <w:spacing w:val="30"/>
        </w:rPr>
        <w:t> </w:t>
      </w:r>
      <w:r>
        <w:rPr>
          <w:spacing w:val="-1"/>
        </w:rPr>
        <w:t>din</w:t>
      </w:r>
      <w:r>
        <w:rPr>
          <w:spacing w:val="31"/>
        </w:rPr>
        <w:t> </w:t>
      </w:r>
      <w:r>
        <w:rPr>
          <w:spacing w:val="-1"/>
        </w:rPr>
        <w:t>judeţul</w:t>
      </w:r>
      <w:r>
        <w:rPr>
          <w:spacing w:val="30"/>
        </w:rPr>
        <w:t> </w:t>
      </w:r>
      <w:r>
        <w:rPr/>
        <w:t>Cluj,</w:t>
      </w:r>
      <w:r>
        <w:rPr>
          <w:spacing w:val="32"/>
        </w:rPr>
        <w:t> </w:t>
      </w:r>
      <w:r>
        <w:rPr/>
        <w:t>în</w:t>
      </w:r>
      <w:r>
        <w:rPr>
          <w:spacing w:val="31"/>
        </w:rPr>
        <w:t> </w:t>
      </w:r>
      <w:r>
        <w:rPr>
          <w:spacing w:val="-1"/>
        </w:rPr>
        <w:t>cadrul</w:t>
      </w:r>
      <w:r>
        <w:rPr>
          <w:spacing w:val="29"/>
        </w:rPr>
        <w:t> </w:t>
      </w:r>
      <w:r>
        <w:rPr>
          <w:spacing w:val="-1"/>
        </w:rPr>
        <w:t>căreia</w:t>
      </w:r>
      <w:r>
        <w:rPr>
          <w:spacing w:val="31"/>
        </w:rPr>
        <w:t> </w:t>
      </w:r>
      <w:r>
        <w:rPr/>
        <w:t>pentru</w:t>
      </w:r>
      <w:r>
        <w:rPr>
          <w:spacing w:val="30"/>
        </w:rPr>
        <w:t> </w:t>
      </w:r>
      <w:r>
        <w:rPr>
          <w:spacing w:val="-1"/>
        </w:rPr>
        <w:t>bibliotecarii</w:t>
      </w:r>
      <w:r>
        <w:rPr>
          <w:spacing w:val="31"/>
        </w:rPr>
        <w:t> </w:t>
      </w:r>
      <w:r>
        <w:rPr>
          <w:spacing w:val="-1"/>
        </w:rPr>
        <w:t>din</w:t>
      </w:r>
      <w:r>
        <w:rPr>
          <w:spacing w:val="31"/>
        </w:rPr>
        <w:t> </w:t>
      </w:r>
      <w:r>
        <w:rPr/>
        <w:t>judeţ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organizează</w:t>
      </w:r>
      <w:r>
        <w:rPr>
          <w:spacing w:val="31"/>
        </w:rPr>
        <w:t> </w:t>
      </w:r>
      <w:r>
        <w:rPr/>
        <w:t>întâlniri</w:t>
      </w:r>
      <w:r>
        <w:rPr>
          <w:spacing w:val="67"/>
        </w:rPr>
        <w:t> </w:t>
      </w:r>
      <w:r>
        <w:rPr>
          <w:spacing w:val="-1"/>
        </w:rPr>
        <w:t>profesionale,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fac</w:t>
      </w:r>
      <w:r>
        <w:rPr>
          <w:spacing w:val="20"/>
        </w:rPr>
        <w:t> </w:t>
      </w:r>
      <w:r>
        <w:rPr>
          <w:spacing w:val="-1"/>
        </w:rPr>
        <w:t>cursuri</w:t>
      </w:r>
      <w:r>
        <w:rPr>
          <w:spacing w:val="21"/>
        </w:rPr>
        <w:t> </w:t>
      </w:r>
      <w:r>
        <w:rPr/>
        <w:t>pentru</w:t>
      </w:r>
      <w:r>
        <w:rPr>
          <w:spacing w:val="20"/>
        </w:rPr>
        <w:t> </w:t>
      </w:r>
      <w:r>
        <w:rPr>
          <w:spacing w:val="-1"/>
        </w:rPr>
        <w:t>scrierea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proiecte,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organizează</w:t>
      </w:r>
      <w:r>
        <w:rPr>
          <w:spacing w:val="21"/>
        </w:rPr>
        <w:t> </w:t>
      </w:r>
      <w:r>
        <w:rPr/>
        <w:t>activităţi</w:t>
      </w:r>
      <w:r>
        <w:rPr>
          <w:spacing w:val="22"/>
        </w:rPr>
        <w:t> </w:t>
      </w:r>
      <w:r>
        <w:rPr>
          <w:spacing w:val="-1"/>
        </w:rPr>
        <w:t>culturale</w:t>
      </w:r>
      <w:r>
        <w:rPr>
          <w:spacing w:val="21"/>
        </w:rPr>
        <w:t> </w:t>
      </w:r>
      <w:r>
        <w:rPr/>
        <w:t>şi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>
          <w:rFonts w:ascii="Cambria" w:hAnsi="Cambria"/>
          <w:spacing w:val="-1"/>
        </w:rPr>
        <w:t>promovare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spacing w:val="-1"/>
        </w:rPr>
        <w:t>lecturii.</w:t>
      </w:r>
    </w:p>
    <w:p>
      <w:pPr>
        <w:spacing w:line="240" w:lineRule="auto" w:before="6"/>
        <w:rPr>
          <w:rFonts w:ascii="Cambria" w:hAnsi="Cambria" w:cs="Cambria" w:eastAsia="Cambria"/>
          <w:sz w:val="27"/>
          <w:szCs w:val="27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Serviciul</w:t>
      </w:r>
      <w:r>
        <w:rPr/>
        <w:t> de bibiliotecă </w:t>
      </w:r>
      <w:r>
        <w:rPr>
          <w:spacing w:val="-1"/>
        </w:rPr>
        <w:t>mobilă</w:t>
      </w:r>
      <w:r>
        <w:rPr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13" w:firstLine="0"/>
        <w:jc w:val="both"/>
        <w:rPr>
          <w:rFonts w:ascii="Cambria" w:hAnsi="Cambria" w:cs="Cambria" w:eastAsia="Cambria"/>
        </w:rPr>
      </w:pPr>
      <w:r>
        <w:rPr>
          <w:spacing w:val="-1"/>
        </w:rPr>
        <w:t>Acesta</w:t>
      </w:r>
      <w:r>
        <w:rPr>
          <w:spacing w:val="40"/>
        </w:rPr>
        <w:t> </w:t>
      </w:r>
      <w:r>
        <w:rPr>
          <w:spacing w:val="-1"/>
        </w:rPr>
        <w:t>funcţionează</w:t>
      </w:r>
      <w:r>
        <w:rPr>
          <w:spacing w:val="41"/>
        </w:rPr>
        <w:t> </w:t>
      </w:r>
      <w:r>
        <w:rPr/>
        <w:t>ca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/>
        <w:t>bibiliotecă</w:t>
      </w:r>
      <w:r>
        <w:rPr>
          <w:spacing w:val="41"/>
        </w:rPr>
        <w:t> </w:t>
      </w:r>
      <w:r>
        <w:rPr>
          <w:spacing w:val="-1"/>
        </w:rPr>
        <w:t>itinerantă,</w:t>
      </w:r>
      <w:r>
        <w:rPr>
          <w:spacing w:val="41"/>
        </w:rPr>
        <w:t> </w:t>
      </w:r>
      <w:r>
        <w:rPr/>
        <w:t>cu</w:t>
      </w:r>
      <w:r>
        <w:rPr>
          <w:spacing w:val="40"/>
        </w:rPr>
        <w:t> </w:t>
      </w:r>
      <w:r>
        <w:rPr>
          <w:spacing w:val="-1"/>
        </w:rPr>
        <w:t>ajutorul</w:t>
      </w:r>
      <w:r>
        <w:rPr>
          <w:spacing w:val="40"/>
        </w:rPr>
        <w:t> </w:t>
      </w:r>
      <w:r>
        <w:rPr/>
        <w:t>unui</w:t>
      </w:r>
      <w:r>
        <w:rPr>
          <w:spacing w:val="40"/>
        </w:rPr>
        <w:t> </w:t>
      </w:r>
      <w:r>
        <w:rPr/>
        <w:t>bibliobus,</w:t>
      </w:r>
      <w:r>
        <w:rPr>
          <w:spacing w:val="41"/>
        </w:rPr>
        <w:t> </w:t>
      </w:r>
      <w:r>
        <w:rPr>
          <w:spacing w:val="-1"/>
        </w:rPr>
        <w:t>care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deplasează</w:t>
      </w:r>
      <w:r>
        <w:rPr>
          <w:spacing w:val="73"/>
        </w:rPr>
        <w:t> </w:t>
      </w:r>
      <w:r>
        <w:rPr>
          <w:spacing w:val="-1"/>
        </w:rPr>
        <w:t>periodic</w:t>
      </w:r>
      <w:r>
        <w:rPr>
          <w:spacing w:val="19"/>
        </w:rPr>
        <w:t> </w:t>
      </w:r>
      <w:r>
        <w:rPr/>
        <w:t>în</w:t>
      </w:r>
      <w:r>
        <w:rPr>
          <w:spacing w:val="19"/>
        </w:rPr>
        <w:t> </w:t>
      </w:r>
      <w:r>
        <w:rPr>
          <w:spacing w:val="-1"/>
        </w:rPr>
        <w:t>diverse</w:t>
      </w:r>
      <w:r>
        <w:rPr>
          <w:spacing w:val="21"/>
        </w:rPr>
        <w:t> </w:t>
      </w:r>
      <w:r>
        <w:rPr/>
        <w:t>locaţii</w:t>
      </w:r>
      <w:r>
        <w:rPr>
          <w:spacing w:val="19"/>
        </w:rPr>
        <w:t> </w:t>
      </w:r>
      <w:r>
        <w:rPr/>
        <w:t>pentru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facilita</w:t>
      </w:r>
      <w:r>
        <w:rPr>
          <w:spacing w:val="19"/>
        </w:rPr>
        <w:t> </w:t>
      </w:r>
      <w:r>
        <w:rPr/>
        <w:t>accesul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documente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bibliotecă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locuitorilor</w:t>
      </w:r>
      <w:r>
        <w:rPr>
          <w:spacing w:val="19"/>
        </w:rPr>
        <w:t> </w:t>
      </w:r>
      <w:r>
        <w:rPr>
          <w:spacing w:val="-1"/>
        </w:rPr>
        <w:t>din</w:t>
      </w:r>
      <w:r>
        <w:rPr>
          <w:spacing w:val="63"/>
        </w:rPr>
        <w:t> </w:t>
      </w:r>
      <w:r>
        <w:rPr>
          <w:rFonts w:ascii="Cambria" w:hAnsi="Cambria"/>
          <w:spacing w:val="-1"/>
        </w:rPr>
        <w:t>zonele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respective.</w:t>
      </w:r>
      <w:r>
        <w:rPr>
          <w:rFonts w:ascii="Cambria" w:hAnsi="Cambria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4"/>
        <w:rPr>
          <w:rFonts w:ascii="Cambria" w:hAnsi="Cambria" w:cs="Cambria" w:eastAsia="Cambria"/>
          <w:sz w:val="17"/>
          <w:szCs w:val="17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7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88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656" coordorigin="479,479" coordsize="10953,15885">
            <v:shape style="position:absolute;left:1351;top:1634;width:4306;height:4387" type="#_x0000_t75" stroked="false">
              <v:imagedata r:id="rId33" o:title=""/>
            </v:shape>
            <v:shape style="position:absolute;left:6190;top:1486;width:4452;height:4529" type="#_x0000_t75" stroked="false">
              <v:imagedata r:id="rId34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76" w:lineRule="auto" w:before="66"/>
        <w:ind w:left="113" w:right="106" w:firstLine="0"/>
        <w:jc w:val="both"/>
        <w:rPr>
          <w:rFonts w:ascii="Cambria" w:hAnsi="Cambria" w:cs="Cambria" w:eastAsia="Cambria"/>
        </w:rPr>
      </w:pPr>
      <w:r>
        <w:rPr>
          <w:spacing w:val="-1"/>
        </w:rPr>
        <w:t>În</w:t>
      </w:r>
      <w:r>
        <w:rPr>
          <w:spacing w:val="42"/>
        </w:rPr>
        <w:t> </w:t>
      </w:r>
      <w:r>
        <w:rPr/>
        <w:t>toate</w:t>
      </w:r>
      <w:r>
        <w:rPr>
          <w:spacing w:val="43"/>
        </w:rPr>
        <w:t> </w:t>
      </w:r>
      <w:r>
        <w:rPr/>
        <w:t>secţiile</w:t>
      </w:r>
      <w:r>
        <w:rPr>
          <w:spacing w:val="41"/>
        </w:rPr>
        <w:t> </w:t>
      </w:r>
      <w:r>
        <w:rPr>
          <w:spacing w:val="-1"/>
        </w:rPr>
        <w:t>bibliotecii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organizează</w:t>
      </w:r>
      <w:r>
        <w:rPr>
          <w:spacing w:val="42"/>
        </w:rPr>
        <w:t> </w:t>
      </w:r>
      <w:r>
        <w:rPr>
          <w:spacing w:val="-1"/>
        </w:rPr>
        <w:t>activităţi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valorificare</w:t>
      </w:r>
      <w:r>
        <w:rPr>
          <w:spacing w:val="43"/>
        </w:rPr>
        <w:t> </w:t>
      </w:r>
      <w:r>
        <w:rPr/>
        <w:t>şi</w:t>
      </w:r>
      <w:r>
        <w:rPr>
          <w:spacing w:val="43"/>
        </w:rPr>
        <w:t> </w:t>
      </w:r>
      <w:r>
        <w:rPr>
          <w:spacing w:val="-1"/>
        </w:rPr>
        <w:t>promovare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colecţiilor,</w:t>
      </w:r>
      <w:r>
        <w:rPr>
          <w:spacing w:val="95"/>
        </w:rPr>
        <w:t> </w:t>
      </w:r>
      <w:r>
        <w:rPr/>
        <w:t>activităţi</w:t>
      </w:r>
      <w:r>
        <w:rPr>
          <w:spacing w:val="12"/>
        </w:rPr>
        <w:t> </w:t>
      </w:r>
      <w:r>
        <w:rPr>
          <w:spacing w:val="-1"/>
        </w:rPr>
        <w:t>culturale</w:t>
      </w:r>
      <w:r>
        <w:rPr>
          <w:spacing w:val="12"/>
        </w:rPr>
        <w:t> </w:t>
      </w:r>
      <w:r>
        <w:rPr/>
        <w:t>şi</w:t>
      </w:r>
      <w:r>
        <w:rPr>
          <w:spacing w:val="9"/>
        </w:rPr>
        <w:t> </w:t>
      </w:r>
      <w:r>
        <w:rPr>
          <w:spacing w:val="-1"/>
        </w:rPr>
        <w:t>educative,</w:t>
      </w:r>
      <w:r>
        <w:rPr>
          <w:spacing w:val="12"/>
        </w:rPr>
        <w:t> </w:t>
      </w:r>
      <w:r>
        <w:rPr/>
        <w:t>activităţi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loisir,</w:t>
      </w:r>
      <w:r>
        <w:rPr>
          <w:spacing w:val="12"/>
        </w:rPr>
        <w:t> </w:t>
      </w:r>
      <w:r>
        <w:rPr>
          <w:spacing w:val="-1"/>
        </w:rPr>
        <w:t>activităţi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sprijinire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învăţării</w:t>
      </w:r>
      <w:r>
        <w:rPr>
          <w:spacing w:val="12"/>
        </w:rPr>
        <w:t> </w:t>
      </w:r>
      <w:r>
        <w:rPr/>
        <w:t>pe</w:t>
      </w:r>
      <w:r>
        <w:rPr>
          <w:spacing w:val="9"/>
        </w:rPr>
        <w:t> </w:t>
      </w:r>
      <w:r>
        <w:rPr/>
        <w:t>tot</w:t>
      </w:r>
      <w:r>
        <w:rPr>
          <w:spacing w:val="73"/>
        </w:rPr>
        <w:t> </w:t>
      </w:r>
      <w:r>
        <w:rPr>
          <w:spacing w:val="-1"/>
        </w:rPr>
        <w:t>parcursul</w:t>
      </w:r>
      <w:r>
        <w:rPr>
          <w:spacing w:val="-8"/>
        </w:rPr>
        <w:t> </w:t>
      </w:r>
      <w:r>
        <w:rPr>
          <w:spacing w:val="-1"/>
        </w:rPr>
        <w:t>vieţii,</w:t>
      </w:r>
      <w:r>
        <w:rPr>
          <w:spacing w:val="-6"/>
        </w:rPr>
        <w:t> </w:t>
      </w:r>
      <w:r>
        <w:rPr>
          <w:spacing w:val="-1"/>
        </w:rPr>
        <w:t>organizate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către</w:t>
      </w:r>
      <w:r>
        <w:rPr>
          <w:spacing w:val="-5"/>
        </w:rPr>
        <w:t> </w:t>
      </w:r>
      <w:r>
        <w:rPr>
          <w:spacing w:val="-1"/>
        </w:rPr>
        <w:t>bibliotecă</w:t>
      </w:r>
      <w:r>
        <w:rPr>
          <w:spacing w:val="-7"/>
        </w:rPr>
        <w:t> </w:t>
      </w:r>
      <w:r>
        <w:rPr>
          <w:spacing w:val="-1"/>
        </w:rPr>
        <w:t>împreună</w:t>
      </w:r>
      <w:r>
        <w:rPr>
          <w:spacing w:val="-7"/>
        </w:rPr>
        <w:t> </w:t>
      </w:r>
      <w:r>
        <w:rPr/>
        <w:t>cu</w:t>
      </w:r>
      <w:r>
        <w:rPr>
          <w:spacing w:val="-8"/>
        </w:rPr>
        <w:t> </w:t>
      </w:r>
      <w:r>
        <w:rPr/>
        <w:t>partenerii</w:t>
      </w:r>
      <w:r>
        <w:rPr>
          <w:spacing w:val="-10"/>
        </w:rPr>
        <w:t> </w:t>
      </w:r>
      <w:r>
        <w:rPr>
          <w:spacing w:val="-1"/>
        </w:rPr>
        <w:t>din</w:t>
      </w:r>
      <w:r>
        <w:rPr>
          <w:spacing w:val="-7"/>
        </w:rPr>
        <w:t> </w:t>
      </w:r>
      <w:r>
        <w:rPr>
          <w:spacing w:val="-1"/>
        </w:rPr>
        <w:t>municipiul</w:t>
      </w:r>
      <w:r>
        <w:rPr>
          <w:spacing w:val="-8"/>
        </w:rPr>
        <w:t> </w:t>
      </w:r>
      <w:r>
        <w:rPr/>
        <w:t>Cluj</w:t>
      </w:r>
      <w:r>
        <w:rPr>
          <w:rFonts w:ascii="Cambria" w:hAnsi="Cambria"/>
        </w:rPr>
        <w:t>-Napoca.</w:t>
      </w:r>
    </w:p>
    <w:p>
      <w:pPr>
        <w:spacing w:line="240" w:lineRule="auto" w:before="7"/>
        <w:rPr>
          <w:rFonts w:ascii="Cambria" w:hAnsi="Cambria" w:cs="Cambria" w:eastAsia="Cambria"/>
          <w:sz w:val="27"/>
          <w:szCs w:val="27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</w:t>
      </w:r>
      <w:r>
        <w:rPr/>
        <w:t> oferă </w:t>
      </w:r>
      <w:r>
        <w:rPr>
          <w:spacing w:val="-1"/>
        </w:rPr>
        <w:t>biblioteca</w:t>
      </w:r>
      <w:r>
        <w:rPr/>
        <w:t> </w:t>
      </w:r>
      <w:r>
        <w:rPr>
          <w:spacing w:val="-1"/>
        </w:rPr>
        <w:t>cititorilor</w:t>
      </w:r>
      <w:r>
        <w:rPr/>
        <w:t> </w:t>
      </w:r>
      <w:r>
        <w:rPr>
          <w:spacing w:val="-1"/>
        </w:rPr>
        <w:t>săi:</w:t>
      </w:r>
      <w:r>
        <w:rPr>
          <w:b w:val="0"/>
        </w:rPr>
      </w:r>
    </w:p>
    <w:p>
      <w:pPr>
        <w:spacing w:line="240" w:lineRule="auto" w:before="2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74" w:lineRule="auto" w:before="0" w:after="0"/>
        <w:ind w:left="834" w:right="113" w:hanging="360"/>
        <w:jc w:val="left"/>
      </w:pPr>
      <w:r>
        <w:rPr>
          <w:rFonts w:ascii="Cambria" w:hAnsi="Cambria"/>
        </w:rPr>
        <w:t>peste  </w:t>
      </w:r>
      <w:r>
        <w:rPr>
          <w:rFonts w:ascii="Cambria" w:hAnsi="Cambria"/>
          <w:spacing w:val="29"/>
        </w:rPr>
        <w:t> </w:t>
      </w:r>
      <w:r>
        <w:rPr>
          <w:rFonts w:ascii="Cambria" w:hAnsi="Cambria"/>
          <w:spacing w:val="-1"/>
        </w:rPr>
        <w:t>600.000</w:t>
      </w:r>
      <w:r>
        <w:rPr>
          <w:rFonts w:ascii="Cambria" w:hAnsi="Cambria"/>
        </w:rPr>
        <w:t>  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documente:</w:t>
      </w:r>
      <w:r>
        <w:rPr>
          <w:rFonts w:ascii="Cambria" w:hAnsi="Cambria"/>
        </w:rPr>
        <w:t>  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carte,</w:t>
      </w:r>
      <w:r>
        <w:rPr>
          <w:rFonts w:ascii="Cambria" w:hAnsi="Cambria"/>
        </w:rPr>
        <w:t>  </w:t>
      </w:r>
      <w:r>
        <w:rPr>
          <w:rFonts w:ascii="Cambria" w:hAnsi="Cambria"/>
          <w:spacing w:val="27"/>
        </w:rPr>
        <w:t> </w:t>
      </w:r>
      <w:r>
        <w:rPr>
          <w:rFonts w:ascii="Cambria" w:hAnsi="Cambria"/>
          <w:spacing w:val="-1"/>
        </w:rPr>
        <w:t>periodice,</w:t>
      </w:r>
      <w:r>
        <w:rPr>
          <w:rFonts w:ascii="Cambria" w:hAnsi="Cambria"/>
        </w:rPr>
        <w:t>  </w:t>
      </w:r>
      <w:r>
        <w:rPr>
          <w:rFonts w:ascii="Cambria" w:hAnsi="Cambria"/>
          <w:spacing w:val="30"/>
        </w:rPr>
        <w:t> </w:t>
      </w:r>
      <w:r>
        <w:rPr>
          <w:rFonts w:ascii="Cambria" w:hAnsi="Cambria"/>
          <w:spacing w:val="-1"/>
        </w:rPr>
        <w:t>documente</w:t>
      </w:r>
      <w:r>
        <w:rPr>
          <w:rFonts w:ascii="Cambria" w:hAnsi="Cambria"/>
        </w:rPr>
        <w:t>  </w:t>
      </w:r>
      <w:r>
        <w:rPr>
          <w:rFonts w:ascii="Cambria" w:hAnsi="Cambria"/>
          <w:spacing w:val="29"/>
        </w:rPr>
        <w:t> </w:t>
      </w:r>
      <w:r>
        <w:rPr>
          <w:rFonts w:ascii="Cambria" w:hAnsi="Cambria"/>
          <w:spacing w:val="-1"/>
        </w:rPr>
        <w:t>audiovizuale,</w:t>
      </w:r>
      <w:r>
        <w:rPr>
          <w:rFonts w:ascii="Cambria" w:hAnsi="Cambria"/>
        </w:rPr>
        <w:t>  </w:t>
      </w:r>
      <w:r>
        <w:rPr>
          <w:rFonts w:ascii="Cambria" w:hAnsi="Cambria"/>
          <w:spacing w:val="30"/>
        </w:rPr>
        <w:t> </w:t>
      </w:r>
      <w:r>
        <w:rPr>
          <w:rFonts w:ascii="Cambria" w:hAnsi="Cambria"/>
          <w:spacing w:val="-1"/>
        </w:rPr>
        <w:t>documente</w:t>
      </w:r>
      <w:r>
        <w:rPr>
          <w:rFonts w:ascii="Cambria" w:hAnsi="Cambria"/>
          <w:spacing w:val="73"/>
          <w:w w:val="99"/>
        </w:rPr>
        <w:t> </w:t>
      </w:r>
      <w:r>
        <w:rPr>
          <w:spacing w:val="-1"/>
        </w:rPr>
        <w:t>electronice</w:t>
      </w:r>
      <w:r>
        <w:rPr/>
        <w:t> şi alte </w:t>
      </w:r>
      <w:r>
        <w:rPr>
          <w:spacing w:val="-1"/>
        </w:rPr>
        <w:t>tipuri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documente;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3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acces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liber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la</w:t>
      </w:r>
      <w:r>
        <w:rPr>
          <w:rFonts w:ascii="Cambria"/>
          <w:spacing w:val="-4"/>
        </w:rPr>
        <w:t> </w:t>
      </w:r>
      <w:r>
        <w:rPr>
          <w:rFonts w:ascii="Cambria"/>
        </w:rPr>
        <w:t>raft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la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toate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punctele</w:t>
      </w:r>
      <w:r>
        <w:rPr>
          <w:rFonts w:ascii="Cambria"/>
          <w:spacing w:val="-2"/>
        </w:rPr>
        <w:t> </w:t>
      </w:r>
      <w:r>
        <w:rPr>
          <w:rFonts w:ascii="Cambria"/>
          <w:spacing w:val="-1"/>
        </w:rPr>
        <w:t>de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servicii;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program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constant</w:t>
      </w:r>
      <w:r>
        <w:rPr>
          <w:rFonts w:ascii="Cambria"/>
          <w:spacing w:val="-3"/>
        </w:rPr>
        <w:t> </w:t>
      </w:r>
      <w:r>
        <w:rPr>
          <w:rFonts w:ascii="Cambria"/>
        </w:rPr>
        <w:t>pe</w:t>
      </w:r>
      <w:r>
        <w:rPr>
          <w:rFonts w:ascii="Cambria"/>
          <w:spacing w:val="-2"/>
        </w:rPr>
        <w:t> </w:t>
      </w:r>
      <w:r>
        <w:rPr>
          <w:rFonts w:ascii="Cambria"/>
        </w:rPr>
        <w:t>tot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parcursul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anului;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</w:pPr>
      <w:r>
        <w:rPr/>
        <w:t>săli cu acces liber </w:t>
      </w:r>
      <w:r>
        <w:rPr>
          <w:spacing w:val="-1"/>
        </w:rPr>
        <w:t>la</w:t>
      </w:r>
      <w:r>
        <w:rPr/>
        <w:t> raft pentru</w:t>
      </w:r>
      <w:r>
        <w:rPr>
          <w:spacing w:val="-1"/>
        </w:rPr>
        <w:t> împrumutul</w:t>
      </w:r>
      <w:r>
        <w:rPr/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documente,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studiu</w:t>
      </w:r>
      <w:r>
        <w:rPr/>
        <w:t> şi </w:t>
      </w:r>
      <w:r>
        <w:rPr>
          <w:spacing w:val="-1"/>
        </w:rPr>
        <w:t>lectură</w:t>
      </w:r>
      <w:r>
        <w:rPr/>
        <w:t> pe loc;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  <w:rPr>
          <w:rFonts w:ascii="Cambria" w:hAnsi="Cambria" w:cs="Cambria" w:eastAsia="Cambria"/>
        </w:rPr>
      </w:pPr>
      <w:r>
        <w:rPr/>
        <w:t>acces</w:t>
      </w:r>
      <w:r>
        <w:rPr>
          <w:spacing w:val="-2"/>
        </w:rPr>
        <w:t> </w:t>
      </w:r>
      <w:r>
        <w:rPr/>
        <w:t>liber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colecţiile</w:t>
      </w:r>
      <w:r>
        <w:rPr>
          <w:spacing w:val="-3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documente;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 w:hAnsi="Cambria"/>
          <w:spacing w:val="-1"/>
        </w:rPr>
        <w:t>împrumut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documente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la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domiciliu;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74" w:lineRule="auto" w:before="41" w:after="0"/>
        <w:ind w:left="834" w:right="104" w:hanging="360"/>
        <w:jc w:val="left"/>
        <w:rPr>
          <w:rFonts w:ascii="Cambria" w:hAnsi="Cambria" w:cs="Cambria" w:eastAsia="Cambria"/>
        </w:rPr>
      </w:pPr>
      <w:r>
        <w:rPr>
          <w:rFonts w:ascii="Cambria" w:hAnsi="Cambria"/>
          <w:spacing w:val="-1"/>
        </w:rPr>
        <w:t>prelungirea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termenului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împrumut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prin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telefon, prin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pagina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web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spacing w:val="-1"/>
        </w:rPr>
        <w:t>bibliotecii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sau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prin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2"/>
        </w:rPr>
        <w:t>e-</w:t>
      </w:r>
      <w:r>
        <w:rPr>
          <w:rFonts w:ascii="Cambria" w:hAnsi="Cambria"/>
          <w:spacing w:val="75"/>
        </w:rPr>
        <w:t> </w:t>
      </w:r>
      <w:r>
        <w:rPr>
          <w:rFonts w:ascii="Cambria" w:hAnsi="Cambria"/>
        </w:rPr>
        <w:t>mail;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spacing w:val="-1"/>
        </w:rPr>
        <w:t>rezervări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titluri</w:t>
      </w:r>
      <w:r>
        <w:rPr/>
        <w:t> prin </w:t>
      </w:r>
      <w:r>
        <w:rPr>
          <w:spacing w:val="-1"/>
        </w:rPr>
        <w:t>telefon</w:t>
      </w:r>
      <w:r>
        <w:rPr/>
        <w:t> sau e</w:t>
      </w:r>
      <w:r>
        <w:rPr>
          <w:rFonts w:ascii="Cambria" w:hAnsi="Cambria"/>
        </w:rPr>
        <w:t>-mail;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72" w:lineRule="auto" w:before="43" w:after="0"/>
        <w:ind w:left="834" w:right="113" w:hanging="360"/>
        <w:jc w:val="left"/>
        <w:rPr>
          <w:rFonts w:ascii="Cambria" w:hAnsi="Cambria" w:cs="Cambria" w:eastAsia="Cambria"/>
        </w:rPr>
      </w:pPr>
      <w:r>
        <w:rPr>
          <w:spacing w:val="-1"/>
        </w:rPr>
        <w:t>servicii de autoîmprumut</w:t>
      </w:r>
      <w:r>
        <w:rPr/>
        <w:t> și</w:t>
      </w:r>
      <w:r>
        <w:rPr>
          <w:spacing w:val="-1"/>
        </w:rPr>
        <w:t> autorestituire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Sediul </w:t>
      </w:r>
      <w:r>
        <w:rPr/>
        <w:t>central</w:t>
      </w:r>
      <w:r>
        <w:rPr>
          <w:rFonts w:ascii="Cambria" w:hAnsi="Cambria" w:cs="Cambria" w:eastAsia="Cambria"/>
        </w:rPr>
        <w:t>,</w:t>
      </w:r>
      <w:r>
        <w:rPr>
          <w:rFonts w:ascii="Cambria" w:hAnsi="Cambria" w:cs="Cambria" w:eastAsia="Cambria"/>
          <w:spacing w:val="1"/>
        </w:rPr>
        <w:t> </w:t>
      </w:r>
      <w:r>
        <w:rPr>
          <w:rFonts w:ascii="Cambria" w:hAnsi="Cambria" w:cs="Cambria" w:eastAsia="Cambria"/>
          <w:spacing w:val="-1"/>
        </w:rPr>
        <w:t>Filiala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Zorilor</w:t>
      </w:r>
      <w:r>
        <w:rPr>
          <w:rFonts w:ascii="Cambria" w:hAnsi="Cambria" w:cs="Cambria" w:eastAsia="Cambria"/>
        </w:rPr>
        <w:t> </w:t>
      </w:r>
      <w:r>
        <w:rPr/>
        <w:t>și</w:t>
      </w:r>
      <w:r>
        <w:rPr>
          <w:spacing w:val="-1"/>
        </w:rPr>
        <w:t> </w:t>
      </w:r>
      <w:r>
        <w:rPr/>
        <w:t>Filiala</w:t>
      </w:r>
      <w:r>
        <w:rPr>
          <w:spacing w:val="-3"/>
        </w:rPr>
        <w:t> </w:t>
      </w:r>
      <w:r>
        <w:rPr>
          <w:spacing w:val="-1"/>
        </w:rPr>
        <w:t>„Traian</w:t>
      </w:r>
      <w:r>
        <w:rPr>
          <w:spacing w:val="89"/>
        </w:rPr>
        <w:t> </w:t>
      </w:r>
      <w:r>
        <w:rPr>
          <w:spacing w:val="-1"/>
        </w:rPr>
        <w:t>Brad”</w:t>
      </w:r>
      <w:r>
        <w:rPr>
          <w:rFonts w:ascii="Cambria" w:hAnsi="Cambria" w:cs="Cambria" w:eastAsia="Cambria"/>
          <w:spacing w:val="-1"/>
        </w:rPr>
        <w:t>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5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consultarea</w:t>
      </w:r>
      <w:r>
        <w:rPr>
          <w:rFonts w:ascii="Cambria"/>
          <w:spacing w:val="-5"/>
        </w:rPr>
        <w:t> </w:t>
      </w:r>
      <w:r>
        <w:rPr>
          <w:rFonts w:ascii="Cambria"/>
          <w:spacing w:val="-1"/>
        </w:rPr>
        <w:t>documentelor</w:t>
      </w:r>
      <w:r>
        <w:rPr>
          <w:rFonts w:ascii="Cambria"/>
          <w:spacing w:val="-6"/>
        </w:rPr>
        <w:t> </w:t>
      </w:r>
      <w:r>
        <w:rPr>
          <w:rFonts w:ascii="Cambria"/>
        </w:rPr>
        <w:t>pe</w:t>
      </w:r>
      <w:r>
        <w:rPr>
          <w:rFonts w:ascii="Cambria"/>
          <w:spacing w:val="-5"/>
        </w:rPr>
        <w:t> </w:t>
      </w:r>
      <w:r>
        <w:rPr>
          <w:rFonts w:ascii="Cambria"/>
          <w:spacing w:val="-1"/>
        </w:rPr>
        <w:t>loc;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acces</w:t>
      </w:r>
      <w:r>
        <w:rPr>
          <w:rFonts w:ascii="Cambria"/>
          <w:spacing w:val="-4"/>
        </w:rPr>
        <w:t> </w:t>
      </w:r>
      <w:r>
        <w:rPr>
          <w:rFonts w:ascii="Cambria"/>
        </w:rPr>
        <w:t>prin</w:t>
      </w:r>
      <w:r>
        <w:rPr>
          <w:rFonts w:ascii="Cambria"/>
          <w:spacing w:val="-2"/>
        </w:rPr>
        <w:t> </w:t>
      </w:r>
      <w:r>
        <w:rPr>
          <w:rFonts w:ascii="Cambria"/>
          <w:spacing w:val="-1"/>
        </w:rPr>
        <w:t>pagina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web</w:t>
      </w:r>
      <w:r>
        <w:rPr>
          <w:rFonts w:ascii="Cambria"/>
          <w:spacing w:val="-3"/>
        </w:rPr>
        <w:t> </w:t>
      </w:r>
      <w:r>
        <w:rPr>
          <w:rFonts w:ascii="Cambria"/>
        </w:rPr>
        <w:t>a</w:t>
      </w:r>
      <w:r>
        <w:rPr>
          <w:rFonts w:ascii="Cambria"/>
          <w:spacing w:val="-5"/>
        </w:rPr>
        <w:t> </w:t>
      </w:r>
      <w:r>
        <w:rPr>
          <w:rFonts w:ascii="Cambria"/>
          <w:spacing w:val="-1"/>
        </w:rPr>
        <w:t>bibliotecii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la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catalogul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electronic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OPAC;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acces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Internet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gratuit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pentru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public;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acces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wireless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gratuit</w:t>
      </w:r>
      <w:r>
        <w:rPr>
          <w:rFonts w:ascii="Cambria"/>
          <w:spacing w:val="47"/>
        </w:rPr>
        <w:t> </w:t>
      </w:r>
      <w:r>
        <w:rPr>
          <w:rFonts w:ascii="Cambria"/>
          <w:spacing w:val="1"/>
        </w:rPr>
        <w:t>la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Internet;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</w:pPr>
      <w:r>
        <w:rPr>
          <w:rFonts w:ascii="Cambria" w:hAnsi="Cambria"/>
          <w:spacing w:val="-1"/>
        </w:rPr>
        <w:t>92</w:t>
      </w:r>
      <w:r>
        <w:rPr>
          <w:rFonts w:ascii="Cambria" w:hAnsi="Cambria"/>
          <w:spacing w:val="-2"/>
        </w:rPr>
        <w:t> </w:t>
      </w:r>
      <w:r>
        <w:rPr/>
        <w:t>staţii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lucru </w:t>
      </w:r>
      <w:r>
        <w:rPr/>
        <w:t>pentru </w:t>
      </w:r>
      <w:r>
        <w:rPr>
          <w:spacing w:val="-1"/>
        </w:rPr>
        <w:t>utilizatori;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</w:pPr>
      <w:r>
        <w:rPr>
          <w:rFonts w:ascii="Cambria" w:hAnsi="Cambria"/>
        </w:rPr>
        <w:t>peste</w:t>
      </w:r>
      <w:r>
        <w:rPr>
          <w:rFonts w:ascii="Cambria" w:hAnsi="Cambria"/>
          <w:spacing w:val="-1"/>
        </w:rPr>
        <w:t> 400</w:t>
      </w:r>
      <w:r>
        <w:rPr>
          <w:rFonts w:ascii="Cambria" w:hAnsi="Cambria"/>
          <w:spacing w:val="-2"/>
        </w:rPr>
        <w:t> </w:t>
      </w:r>
      <w:r>
        <w:rPr>
          <w:spacing w:val="-1"/>
        </w:rPr>
        <w:t>locuri </w:t>
      </w:r>
      <w:r>
        <w:rPr/>
        <w:t>pentru </w:t>
      </w:r>
      <w:r>
        <w:rPr>
          <w:spacing w:val="-1"/>
        </w:rPr>
        <w:t>lectură </w:t>
      </w:r>
      <w:r>
        <w:rPr/>
        <w:t>şi </w:t>
      </w:r>
      <w:r>
        <w:rPr>
          <w:spacing w:val="-1"/>
        </w:rPr>
        <w:t>consultare </w:t>
      </w:r>
      <w:r>
        <w:rPr/>
        <w:t>pe</w:t>
      </w:r>
      <w:r>
        <w:rPr>
          <w:spacing w:val="-1"/>
        </w:rPr>
        <w:t> </w:t>
      </w:r>
      <w:r>
        <w:rPr/>
        <w:t>loc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documentelor;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permis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de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intrare</w:t>
      </w:r>
      <w:r>
        <w:rPr>
          <w:rFonts w:ascii="Cambria"/>
          <w:spacing w:val="-3"/>
        </w:rPr>
        <w:t> </w:t>
      </w:r>
      <w:r>
        <w:rPr>
          <w:rFonts w:ascii="Cambria"/>
        </w:rPr>
        <w:t>cu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valabilitate</w:t>
      </w:r>
      <w:r>
        <w:rPr>
          <w:rFonts w:ascii="Cambria"/>
          <w:spacing w:val="-3"/>
        </w:rPr>
        <w:t> </w:t>
      </w:r>
      <w:r>
        <w:rPr>
          <w:rFonts w:ascii="Cambria"/>
        </w:rPr>
        <w:t>5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ani;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</w:pPr>
      <w:r>
        <w:rPr>
          <w:spacing w:val="-1"/>
        </w:rPr>
        <w:t>audiţii</w:t>
      </w:r>
      <w:r>
        <w:rPr/>
        <w:t> şi </w:t>
      </w:r>
      <w:r>
        <w:rPr>
          <w:spacing w:val="-1"/>
        </w:rPr>
        <w:t>vizionări</w:t>
      </w:r>
      <w:r>
        <w:rPr/>
        <w:t> </w:t>
      </w:r>
      <w:r>
        <w:rPr>
          <w:spacing w:val="-1"/>
        </w:rPr>
        <w:t>individuale</w:t>
      </w:r>
      <w:r>
        <w:rPr/>
        <w:t> sau </w:t>
      </w:r>
      <w:r>
        <w:rPr>
          <w:spacing w:val="-1"/>
        </w:rPr>
        <w:t>colective;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</w:pPr>
      <w:r>
        <w:rPr>
          <w:rFonts w:ascii="Cambria" w:hAnsi="Cambria"/>
          <w:spacing w:val="-1"/>
        </w:rPr>
        <w:t>l</w:t>
      </w:r>
      <w:r>
        <w:rPr>
          <w:spacing w:val="-1"/>
        </w:rPr>
        <w:t>udoteci</w:t>
      </w:r>
      <w:r>
        <w:rPr/>
        <w:t> pentru</w:t>
      </w:r>
      <w:r>
        <w:rPr>
          <w:spacing w:val="-1"/>
        </w:rPr>
        <w:t> preşcolarii</w:t>
      </w:r>
      <w:r>
        <w:rPr/>
        <w:t> şi </w:t>
      </w:r>
      <w:r>
        <w:rPr>
          <w:spacing w:val="-1"/>
        </w:rPr>
        <w:t>şcolarii</w:t>
      </w:r>
      <w:r>
        <w:rPr/>
        <w:t> mici;</w:t>
      </w:r>
    </w:p>
    <w:p>
      <w:pPr>
        <w:spacing w:line="240" w:lineRule="auto" w:before="11"/>
        <w:rPr>
          <w:rFonts w:ascii="Cambria" w:hAnsi="Cambria" w:cs="Cambria" w:eastAsia="Cambria"/>
          <w:sz w:val="13"/>
          <w:szCs w:val="13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8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880" w:right="880"/>
        </w:sectPr>
      </w:pP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0" w:after="0"/>
        <w:ind w:left="834" w:right="0" w:hanging="360"/>
        <w:jc w:val="left"/>
        <w:rPr>
          <w:rFonts w:ascii="Cambria" w:hAnsi="Cambria" w:cs="Cambria" w:eastAsia="Cambria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632" coordorigin="479,479" coordsize="10953,15885"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/>
        <w:t>activităţi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voluntariat</w:t>
      </w:r>
      <w:r>
        <w:rPr>
          <w:rFonts w:ascii="Cambria" w:hAnsi="Cambria"/>
          <w:spacing w:val="-1"/>
        </w:rPr>
        <w:t>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spacing w:val="-1"/>
        </w:rPr>
        <w:t>oferirea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informaţii</w:t>
      </w:r>
      <w:r>
        <w:rPr/>
        <w:t> şi </w:t>
      </w:r>
      <w:r>
        <w:rPr>
          <w:spacing w:val="-1"/>
        </w:rPr>
        <w:t>referinţe</w:t>
      </w:r>
      <w:r>
        <w:rPr/>
        <w:t> pe loc, </w:t>
      </w:r>
      <w:r>
        <w:rPr>
          <w:spacing w:val="-1"/>
        </w:rPr>
        <w:t>prin</w:t>
      </w:r>
      <w:r>
        <w:rPr/>
        <w:t> </w:t>
      </w:r>
      <w:r>
        <w:rPr>
          <w:spacing w:val="-1"/>
        </w:rPr>
        <w:t>telefon</w:t>
      </w:r>
      <w:r>
        <w:rPr/>
        <w:t> sau prin e</w:t>
      </w:r>
      <w:r>
        <w:rPr>
          <w:rFonts w:ascii="Cambria" w:hAnsi="Cambria"/>
        </w:rPr>
        <w:t>-mail;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bibliografii</w:t>
      </w:r>
      <w:r>
        <w:rPr>
          <w:rFonts w:ascii="Cambria"/>
          <w:spacing w:val="-6"/>
        </w:rPr>
        <w:t> </w:t>
      </w:r>
      <w:r>
        <w:rPr>
          <w:rFonts w:ascii="Cambria"/>
          <w:spacing w:val="-1"/>
        </w:rPr>
        <w:t>la</w:t>
      </w:r>
      <w:r>
        <w:rPr>
          <w:rFonts w:ascii="Cambria"/>
          <w:spacing w:val="-6"/>
        </w:rPr>
        <w:t> </w:t>
      </w:r>
      <w:r>
        <w:rPr>
          <w:rFonts w:ascii="Cambria"/>
          <w:spacing w:val="-1"/>
        </w:rPr>
        <w:t>cerere;</w:t>
      </w:r>
      <w:r>
        <w:rPr>
          <w:rFonts w:ascii="Cambria"/>
        </w:rPr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</w:pPr>
      <w:r>
        <w:rPr>
          <w:rFonts w:ascii="Cambria" w:hAnsi="Cambria"/>
          <w:spacing w:val="-1"/>
        </w:rPr>
        <w:t>servicii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pent</w:t>
      </w:r>
      <w:r>
        <w:rPr/>
        <w:t>ru</w:t>
      </w:r>
      <w:r>
        <w:rPr>
          <w:spacing w:val="-1"/>
        </w:rPr>
        <w:t> persoane </w:t>
      </w:r>
      <w:r>
        <w:rPr/>
        <w:t>cu</w:t>
      </w:r>
      <w:r>
        <w:rPr>
          <w:spacing w:val="-1"/>
        </w:rPr>
        <w:t> deficienţe de vedere: împrumutul </w:t>
      </w:r>
      <w:r>
        <w:rPr/>
        <w:t>cărţilor </w:t>
      </w:r>
      <w:r>
        <w:rPr>
          <w:spacing w:val="-1"/>
        </w:rPr>
        <w:t>vorbite;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</w:pPr>
      <w:r>
        <w:rPr>
          <w:spacing w:val="-1"/>
        </w:rPr>
        <w:t>expoziţii,</w:t>
      </w:r>
      <w:r>
        <w:rPr/>
        <w:t> </w:t>
      </w:r>
      <w:r>
        <w:rPr>
          <w:spacing w:val="-1"/>
        </w:rPr>
        <w:t>activităţi</w:t>
      </w:r>
      <w:r>
        <w:rPr/>
        <w:t> </w:t>
      </w:r>
      <w:r>
        <w:rPr>
          <w:spacing w:val="-1"/>
        </w:rPr>
        <w:t>culturale</w:t>
      </w:r>
      <w:r>
        <w:rPr/>
        <w:t> şi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loisir;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3" w:after="0"/>
        <w:ind w:left="834" w:right="0" w:hanging="360"/>
        <w:jc w:val="left"/>
      </w:pPr>
      <w:r>
        <w:rPr>
          <w:spacing w:val="-1"/>
        </w:rPr>
        <w:t>servicii</w:t>
      </w:r>
      <w:r>
        <w:rPr/>
        <w:t> </w:t>
      </w:r>
      <w:r>
        <w:rPr>
          <w:spacing w:val="-1"/>
        </w:rPr>
        <w:t>externe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bibliotecă;</w:t>
      </w:r>
    </w:p>
    <w:p>
      <w:pPr>
        <w:pStyle w:val="BodyText"/>
        <w:numPr>
          <w:ilvl w:val="0"/>
          <w:numId w:val="1"/>
        </w:numPr>
        <w:tabs>
          <w:tab w:pos="835" w:val="left" w:leader="none"/>
        </w:tabs>
        <w:spacing w:line="240" w:lineRule="auto" w:before="41" w:after="0"/>
        <w:ind w:left="834" w:right="0" w:hanging="360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cursuri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de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utilizare</w:t>
      </w:r>
      <w:r>
        <w:rPr>
          <w:rFonts w:ascii="Cambria"/>
          <w:spacing w:val="-4"/>
        </w:rPr>
        <w:t> </w:t>
      </w:r>
      <w:r>
        <w:rPr>
          <w:rFonts w:ascii="Cambria"/>
        </w:rPr>
        <w:t>a</w:t>
      </w:r>
      <w:r>
        <w:rPr>
          <w:rFonts w:ascii="Cambria"/>
          <w:spacing w:val="-6"/>
        </w:rPr>
        <w:t> </w:t>
      </w:r>
      <w:r>
        <w:rPr>
          <w:rFonts w:ascii="Cambria"/>
          <w:spacing w:val="-1"/>
        </w:rPr>
        <w:t>calculatorului</w:t>
      </w:r>
      <w:r>
        <w:rPr>
          <w:rFonts w:ascii="Cambria"/>
          <w:spacing w:val="-2"/>
        </w:rPr>
        <w:t> </w:t>
      </w:r>
      <w:r>
        <w:rPr>
          <w:rFonts w:ascii="Cambria"/>
          <w:spacing w:val="-1"/>
        </w:rPr>
        <w:t>pentru</w:t>
      </w:r>
      <w:r>
        <w:rPr>
          <w:rFonts w:ascii="Cambria"/>
          <w:spacing w:val="-5"/>
        </w:rPr>
        <w:t> </w:t>
      </w:r>
      <w:r>
        <w:rPr>
          <w:rFonts w:ascii="Cambria"/>
        </w:rPr>
        <w:t>seniori.</w:t>
      </w:r>
    </w:p>
    <w:p>
      <w:pPr>
        <w:spacing w:line="240" w:lineRule="auto" w:before="1"/>
        <w:rPr>
          <w:rFonts w:ascii="Cambria" w:hAnsi="Cambria" w:cs="Cambria" w:eastAsia="Cambria"/>
          <w:sz w:val="31"/>
          <w:szCs w:val="3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Evenimente</w:t>
      </w:r>
      <w:r>
        <w:rPr/>
        <w:t> culturale</w:t>
      </w:r>
      <w:r>
        <w:rPr>
          <w:spacing w:val="-3"/>
        </w:rPr>
        <w:t> </w:t>
      </w:r>
      <w:r>
        <w:rPr>
          <w:spacing w:val="-1"/>
        </w:rPr>
        <w:t>tradiţionale</w:t>
      </w:r>
      <w:r>
        <w:rPr>
          <w:b w:val="0"/>
        </w:rPr>
      </w:r>
    </w:p>
    <w:p>
      <w:pPr>
        <w:spacing w:line="240" w:lineRule="auto" w:before="4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13" w:firstLine="0"/>
        <w:jc w:val="left"/>
        <w:rPr>
          <w:rFonts w:ascii="Cambria" w:hAnsi="Cambria" w:cs="Cambria" w:eastAsia="Cambria"/>
        </w:rPr>
      </w:pPr>
      <w:r>
        <w:rPr/>
        <w:t>Biblioteca</w:t>
      </w:r>
      <w:r>
        <w:rPr>
          <w:spacing w:val="32"/>
        </w:rPr>
        <w:t> </w:t>
      </w:r>
      <w:r>
        <w:rPr>
          <w:spacing w:val="-1"/>
        </w:rPr>
        <w:t>Județeană</w:t>
      </w:r>
      <w:r>
        <w:rPr>
          <w:spacing w:val="34"/>
        </w:rPr>
        <w:t> </w:t>
      </w:r>
      <w:r>
        <w:rPr>
          <w:spacing w:val="-1"/>
        </w:rPr>
        <w:t>“Octavian</w:t>
      </w:r>
      <w:r>
        <w:rPr>
          <w:spacing w:val="34"/>
        </w:rPr>
        <w:t> </w:t>
      </w:r>
      <w:r>
        <w:rPr>
          <w:spacing w:val="-1"/>
        </w:rPr>
        <w:t>Goga”</w:t>
      </w:r>
      <w:r>
        <w:rPr>
          <w:spacing w:val="35"/>
        </w:rPr>
        <w:t> </w:t>
      </w:r>
      <w:r>
        <w:rPr>
          <w:spacing w:val="-1"/>
        </w:rPr>
        <w:t>organizează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secțiile</w:t>
      </w:r>
      <w:r>
        <w:rPr>
          <w:spacing w:val="34"/>
        </w:rPr>
        <w:t> </w:t>
      </w:r>
      <w:r>
        <w:rPr>
          <w:spacing w:val="-1"/>
        </w:rPr>
        <w:t>din</w:t>
      </w:r>
      <w:r>
        <w:rPr>
          <w:spacing w:val="34"/>
        </w:rPr>
        <w:t> </w:t>
      </w:r>
      <w:r>
        <w:rPr>
          <w:spacing w:val="-1"/>
        </w:rPr>
        <w:t>sediul</w:t>
      </w:r>
      <w:r>
        <w:rPr>
          <w:spacing w:val="33"/>
        </w:rPr>
        <w:t> </w:t>
      </w:r>
      <w:r>
        <w:rPr/>
        <w:t>central</w:t>
      </w:r>
      <w:r>
        <w:rPr>
          <w:spacing w:val="33"/>
        </w:rPr>
        <w:t> </w:t>
      </w:r>
      <w:r>
        <w:rPr/>
        <w:t>și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filialele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cartier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/>
        <w:t>șir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Cambria" w:hAnsi="Cambria" w:cs="Cambria" w:eastAsia="Cambria"/>
          <w:i/>
          <w:spacing w:val="-1"/>
        </w:rPr>
        <w:t>activități</w:t>
      </w:r>
      <w:r>
        <w:rPr>
          <w:rFonts w:ascii="Cambria" w:hAnsi="Cambria" w:cs="Cambria" w:eastAsia="Cambria"/>
          <w:i/>
          <w:spacing w:val="-2"/>
        </w:rPr>
        <w:t> </w:t>
      </w:r>
      <w:r>
        <w:rPr>
          <w:rFonts w:ascii="Cambria" w:hAnsi="Cambria" w:cs="Cambria" w:eastAsia="Cambria"/>
          <w:i/>
          <w:spacing w:val="-1"/>
        </w:rPr>
        <w:t>culturale</w:t>
      </w:r>
      <w:r>
        <w:rPr>
          <w:rFonts w:ascii="Cambria" w:hAnsi="Cambria" w:cs="Cambria" w:eastAsia="Cambria"/>
          <w:i/>
          <w:spacing w:val="-4"/>
        </w:rPr>
        <w:t> </w:t>
      </w:r>
      <w:r>
        <w:rPr>
          <w:rFonts w:ascii="Cambria" w:hAnsi="Cambria" w:cs="Cambria" w:eastAsia="Cambria"/>
          <w:i/>
        </w:rPr>
        <w:t>tradiționale</w:t>
      </w:r>
      <w:r>
        <w:rPr>
          <w:rFonts w:ascii="Cambria" w:hAnsi="Cambria" w:cs="Cambria" w:eastAsia="Cambria"/>
        </w:rPr>
        <w:t>,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destinate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diferitelor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categorii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public: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4" w:lineRule="auto" w:before="0" w:after="0"/>
        <w:ind w:left="474" w:right="104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Ziua</w:t>
      </w:r>
      <w:r>
        <w:rPr>
          <w:rFonts w:ascii="Cambria" w:hAnsi="Cambria" w:cs="Cambria" w:eastAsia="Cambria"/>
          <w:b/>
          <w:bCs/>
          <w:i/>
          <w:spacing w:val="-2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Culturii</w:t>
      </w:r>
      <w:r>
        <w:rPr>
          <w:rFonts w:ascii="Cambria" w:hAnsi="Cambria" w:cs="Cambria" w:eastAsia="Cambria"/>
          <w:b/>
          <w:bCs/>
          <w:i/>
          <w:spacing w:val="-3"/>
        </w:rPr>
        <w:t> </w:t>
      </w:r>
      <w:r>
        <w:rPr>
          <w:rFonts w:ascii="Cambria" w:hAnsi="Cambria" w:cs="Cambria" w:eastAsia="Cambria"/>
          <w:b/>
          <w:bCs/>
          <w:i/>
        </w:rPr>
        <w:t>Naţionale –</w:t>
      </w:r>
      <w:r>
        <w:rPr>
          <w:rFonts w:ascii="Cambria" w:hAnsi="Cambria" w:cs="Cambria" w:eastAsia="Cambria"/>
          <w:b/>
          <w:bCs/>
          <w:i/>
          <w:spacing w:val="-2"/>
        </w:rPr>
        <w:t> </w:t>
      </w:r>
      <w:r>
        <w:rPr>
          <w:spacing w:val="-1"/>
        </w:rPr>
        <w:t>sărbătorită anual</w:t>
      </w:r>
      <w:r>
        <w:rPr>
          <w:spacing w:val="-2"/>
        </w:rPr>
        <w:t> </w:t>
      </w:r>
      <w:r>
        <w:rPr>
          <w:spacing w:val="-1"/>
        </w:rPr>
        <w:t>prin</w:t>
      </w:r>
      <w:r>
        <w:rPr/>
        <w:t> </w:t>
      </w:r>
      <w:r>
        <w:rPr>
          <w:rFonts w:ascii="Cambria" w:hAnsi="Cambria" w:cs="Cambria" w:eastAsia="Cambria"/>
        </w:rPr>
        <w:t>evenimente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speciale organizate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atât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la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</w:rPr>
        <w:t>sediul</w:t>
      </w:r>
      <w:r>
        <w:rPr>
          <w:rFonts w:ascii="Cambria" w:hAnsi="Cambria" w:cs="Cambria" w:eastAsia="Cambria"/>
          <w:spacing w:val="65"/>
        </w:rPr>
        <w:t> </w:t>
      </w:r>
      <w:r>
        <w:rPr/>
        <w:t>central</w:t>
      </w:r>
      <w:r>
        <w:rPr>
          <w:spacing w:val="-2"/>
        </w:rPr>
        <w:t> </w:t>
      </w:r>
      <w:r>
        <w:rPr/>
        <w:t>cât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filialele</w:t>
      </w:r>
      <w:r>
        <w:rPr>
          <w:spacing w:val="-4"/>
        </w:rPr>
        <w:t> </w:t>
      </w:r>
      <w:r>
        <w:rPr>
          <w:rFonts w:ascii="Cambria" w:hAnsi="Cambria" w:cs="Cambria" w:eastAsia="Cambria"/>
          <w:spacing w:val="-1"/>
        </w:rPr>
        <w:t>de </w:t>
      </w:r>
      <w:r>
        <w:rPr>
          <w:rFonts w:ascii="Cambria" w:hAnsi="Cambria" w:cs="Cambria" w:eastAsia="Cambria"/>
        </w:rPr>
        <w:t>cartier;</w:t>
      </w:r>
      <w:r>
        <w:rPr>
          <w:rFonts w:ascii="Cambria" w:hAnsi="Cambria" w:cs="Cambria" w:eastAsia="Cambria"/>
        </w:rPr>
      </w:r>
    </w:p>
    <w:p>
      <w:pPr>
        <w:numPr>
          <w:ilvl w:val="0"/>
          <w:numId w:val="2"/>
        </w:numPr>
        <w:tabs>
          <w:tab w:pos="475" w:val="left" w:leader="none"/>
        </w:tabs>
        <w:spacing w:line="274" w:lineRule="auto" w:before="3"/>
        <w:ind w:left="474" w:right="105" w:hanging="361"/>
        <w:jc w:val="both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Bătălia</w:t>
      </w:r>
      <w:r>
        <w:rPr>
          <w:rFonts w:ascii="Cambria" w:hAnsi="Cambria" w:cs="Cambria" w:eastAsia="Cambria"/>
          <w:b/>
          <w:bCs/>
          <w:i/>
          <w:spacing w:val="12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cărților</w:t>
      </w:r>
      <w:r>
        <w:rPr>
          <w:rFonts w:ascii="Cambria" w:hAnsi="Cambria" w:cs="Cambria" w:eastAsia="Cambria"/>
          <w:b/>
          <w:bCs/>
          <w:i/>
          <w:spacing w:val="15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–</w:t>
      </w:r>
      <w:r>
        <w:rPr>
          <w:rFonts w:ascii="Cambria" w:hAnsi="Cambria" w:cs="Cambria" w:eastAsia="Cambria"/>
          <w:b/>
          <w:bCs/>
          <w:i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concursul</w:t>
      </w:r>
      <w:r>
        <w:rPr>
          <w:rFonts w:ascii="Cambria" w:hAnsi="Cambria" w:cs="Cambria" w:eastAsia="Cambria"/>
          <w:b/>
          <w:bCs/>
          <w:i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național</w:t>
      </w:r>
      <w:r>
        <w:rPr>
          <w:rFonts w:ascii="Cambria" w:hAnsi="Cambria" w:cs="Cambria" w:eastAsia="Cambria"/>
          <w:b/>
          <w:bCs/>
          <w:i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de</w:t>
      </w:r>
      <w:r>
        <w:rPr>
          <w:rFonts w:ascii="Cambria" w:hAnsi="Cambria" w:cs="Cambria" w:eastAsia="Cambria"/>
          <w:b/>
          <w:bCs/>
          <w:i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lectură,</w:t>
      </w:r>
      <w:r>
        <w:rPr>
          <w:rFonts w:ascii="Cambria" w:hAnsi="Cambria" w:cs="Cambria" w:eastAsia="Cambria"/>
          <w:b/>
          <w:bCs/>
          <w:i/>
          <w:spacing w:val="18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se</w:t>
      </w:r>
      <w:r>
        <w:rPr>
          <w:rFonts w:ascii="Cambria" w:hAnsi="Cambria" w:cs="Cambria" w:eastAsia="Cambria"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desfășoară</w:t>
      </w:r>
      <w:r>
        <w:rPr>
          <w:rFonts w:ascii="Cambria" w:hAnsi="Cambria" w:cs="Cambria" w:eastAsia="Cambria"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anual</w:t>
      </w:r>
      <w:r>
        <w:rPr>
          <w:rFonts w:ascii="Cambria" w:hAnsi="Cambria" w:cs="Cambria" w:eastAsia="Cambria"/>
          <w:sz w:val="24"/>
          <w:szCs w:val="24"/>
        </w:rPr>
        <w:t>,</w:t>
      </w:r>
      <w:r>
        <w:rPr>
          <w:rFonts w:ascii="Cambria" w:hAnsi="Cambria" w:cs="Cambria" w:eastAsia="Cambria"/>
          <w:spacing w:val="14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are</w:t>
      </w:r>
      <w:r>
        <w:rPr>
          <w:rFonts w:ascii="Cambria" w:hAnsi="Cambria" w:cs="Cambria" w:eastAsia="Cambria"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ca</w:t>
      </w:r>
      <w:r>
        <w:rPr>
          <w:rFonts w:ascii="Cambria" w:hAnsi="Cambria" w:cs="Cambria" w:eastAsia="Cambria"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principal</w:t>
      </w:r>
      <w:r>
        <w:rPr>
          <w:rFonts w:ascii="Cambria" w:hAnsi="Cambria" w:cs="Cambria" w:eastAsia="Cambria"/>
          <w:spacing w:val="13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scop</w:t>
      </w:r>
      <w:r>
        <w:rPr>
          <w:rFonts w:ascii="Cambria" w:hAnsi="Cambria" w:cs="Cambria" w:eastAsia="Cambria"/>
          <w:spacing w:val="97"/>
          <w:w w:val="99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menţinerea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cărții </w:t>
      </w:r>
      <w:r>
        <w:rPr>
          <w:rFonts w:ascii="Cambria" w:hAnsi="Cambria" w:cs="Cambria" w:eastAsia="Cambria"/>
          <w:sz w:val="24"/>
          <w:szCs w:val="24"/>
        </w:rPr>
        <w:t>şi</w:t>
      </w:r>
      <w:r>
        <w:rPr>
          <w:rFonts w:ascii="Cambria" w:hAnsi="Cambria" w:cs="Cambria" w:eastAsia="Cambria"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lecturii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în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atenţia</w:t>
      </w:r>
      <w:r>
        <w:rPr>
          <w:rFonts w:ascii="Cambria" w:hAnsi="Cambria" w:cs="Cambria" w:eastAsia="Cambria"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tinerelor </w:t>
      </w:r>
      <w:r>
        <w:rPr>
          <w:rFonts w:ascii="Cambria" w:hAnsi="Cambria" w:cs="Cambria" w:eastAsia="Cambria"/>
          <w:sz w:val="24"/>
          <w:szCs w:val="24"/>
        </w:rPr>
        <w:t>generaţii</w:t>
      </w:r>
      <w:r>
        <w:rPr>
          <w:rFonts w:ascii="Cambria" w:hAnsi="Cambria" w:cs="Cambria" w:eastAsia="Cambria"/>
          <w:sz w:val="24"/>
          <w:szCs w:val="24"/>
        </w:rPr>
        <w:t>.</w:t>
      </w:r>
      <w:r>
        <w:rPr>
          <w:rFonts w:ascii="Cambria" w:hAnsi="Cambria" w:cs="Cambria" w:eastAsia="Cambria"/>
          <w:spacing w:val="3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Concursul</w:t>
      </w:r>
      <w:r>
        <w:rPr>
          <w:rFonts w:ascii="Cambria" w:hAnsi="Cambria" w:cs="Cambria" w:eastAsia="Cambria"/>
          <w:sz w:val="24"/>
          <w:szCs w:val="24"/>
        </w:rPr>
        <w:t> se</w:t>
      </w:r>
      <w:r>
        <w:rPr>
          <w:rFonts w:ascii="Cambria" w:hAnsi="Cambria" w:cs="Cambria" w:eastAsia="Cambria"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desfășoară</w:t>
      </w:r>
      <w:r>
        <w:rPr>
          <w:rFonts w:ascii="Cambria" w:hAnsi="Cambria" w:cs="Cambria" w:eastAsia="Cambria"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și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în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alte</w:t>
      </w:r>
      <w:r>
        <w:rPr>
          <w:rFonts w:ascii="Cambria" w:hAnsi="Cambria" w:cs="Cambria" w:eastAsia="Cambria"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18</w:t>
      </w:r>
      <w:r>
        <w:rPr>
          <w:rFonts w:ascii="Cambria" w:hAnsi="Cambria" w:cs="Cambria" w:eastAsia="Cambria"/>
          <w:spacing w:val="79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biblioteci</w:t>
      </w:r>
      <w:r>
        <w:rPr>
          <w:rFonts w:ascii="Cambria" w:hAnsi="Cambria" w:cs="Cambria" w:eastAsia="Cambria"/>
          <w:spacing w:val="-4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publice </w:t>
      </w:r>
      <w:r>
        <w:rPr>
          <w:rFonts w:ascii="Cambria" w:hAnsi="Cambria" w:cs="Cambria" w:eastAsia="Cambria"/>
          <w:spacing w:val="-1"/>
          <w:sz w:val="24"/>
          <w:szCs w:val="24"/>
        </w:rPr>
        <w:t>din</w:t>
      </w:r>
      <w:r>
        <w:rPr>
          <w:rFonts w:ascii="Cambria" w:hAnsi="Cambria" w:cs="Cambria" w:eastAsia="Cambria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ţară</w:t>
      </w:r>
      <w:r>
        <w:rPr>
          <w:rFonts w:ascii="Cambria" w:hAnsi="Cambria" w:cs="Cambria" w:eastAsia="Cambria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dar</w:t>
      </w:r>
      <w:r>
        <w:rPr>
          <w:rFonts w:ascii="Cambria" w:hAnsi="Cambria" w:cs="Cambria" w:eastAsia="Cambria"/>
          <w:sz w:val="24"/>
          <w:szCs w:val="24"/>
        </w:rPr>
        <w:t> și în Republica </w:t>
      </w:r>
      <w:r>
        <w:rPr>
          <w:rFonts w:ascii="Cambria" w:hAnsi="Cambria" w:cs="Cambria" w:eastAsia="Cambria"/>
          <w:spacing w:val="-1"/>
          <w:sz w:val="24"/>
          <w:szCs w:val="24"/>
        </w:rPr>
        <w:t>Moldova</w:t>
      </w:r>
      <w:r>
        <w:rPr>
          <w:rFonts w:ascii="Cambria" w:hAnsi="Cambria" w:cs="Cambria" w:eastAsia="Cambria"/>
          <w:spacing w:val="-1"/>
          <w:sz w:val="24"/>
          <w:szCs w:val="24"/>
        </w:rPr>
        <w:t>;</w:t>
      </w:r>
      <w:r>
        <w:rPr>
          <w:rFonts w:ascii="Cambria" w:hAnsi="Cambria" w:cs="Cambria" w:eastAsia="Cambria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5" w:lineRule="auto" w:before="3" w:after="0"/>
        <w:ind w:left="474" w:right="106" w:hanging="361"/>
        <w:jc w:val="both"/>
      </w:pPr>
      <w:r>
        <w:rPr>
          <w:rFonts w:ascii="Cambria" w:hAnsi="Cambria"/>
          <w:b/>
          <w:i/>
          <w:spacing w:val="-1"/>
        </w:rPr>
        <w:t>Ziua</w:t>
      </w:r>
      <w:r>
        <w:rPr>
          <w:rFonts w:ascii="Cambria" w:hAnsi="Cambria"/>
          <w:b/>
          <w:i/>
          <w:spacing w:val="30"/>
        </w:rPr>
        <w:t> </w:t>
      </w:r>
      <w:r>
        <w:rPr>
          <w:rFonts w:ascii="Cambria" w:hAnsi="Cambria"/>
          <w:b/>
          <w:i/>
          <w:spacing w:val="-1"/>
        </w:rPr>
        <w:t>Internațională</w:t>
      </w:r>
      <w:r>
        <w:rPr>
          <w:rFonts w:ascii="Cambria" w:hAnsi="Cambria"/>
          <w:b/>
          <w:i/>
          <w:spacing w:val="28"/>
        </w:rPr>
        <w:t> </w:t>
      </w:r>
      <w:r>
        <w:rPr>
          <w:rFonts w:ascii="Cambria" w:hAnsi="Cambria"/>
          <w:b/>
          <w:i/>
        </w:rPr>
        <w:t>a</w:t>
      </w:r>
      <w:r>
        <w:rPr>
          <w:rFonts w:ascii="Cambria" w:hAnsi="Cambria"/>
          <w:b/>
          <w:i/>
          <w:spacing w:val="28"/>
        </w:rPr>
        <w:t> </w:t>
      </w:r>
      <w:r>
        <w:rPr>
          <w:rFonts w:ascii="Cambria" w:hAnsi="Cambria"/>
          <w:b/>
          <w:i/>
          <w:spacing w:val="-1"/>
        </w:rPr>
        <w:t>Cititului</w:t>
      </w:r>
      <w:r>
        <w:rPr>
          <w:rFonts w:ascii="Cambria" w:hAnsi="Cambria"/>
          <w:b/>
          <w:i/>
          <w:spacing w:val="30"/>
        </w:rPr>
        <w:t> </w:t>
      </w:r>
      <w:r>
        <w:rPr>
          <w:rFonts w:ascii="Cambria" w:hAnsi="Cambria"/>
          <w:b/>
          <w:i/>
        </w:rPr>
        <w:t>Împreună</w:t>
      </w:r>
      <w:r>
        <w:rPr>
          <w:rFonts w:ascii="Cambria" w:hAnsi="Cambria"/>
          <w:b/>
          <w:i/>
          <w:spacing w:val="32"/>
        </w:rPr>
        <w:t> </w:t>
      </w:r>
      <w:r>
        <w:rPr/>
        <w:t>este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eveniment</w:t>
      </w:r>
      <w:r>
        <w:rPr>
          <w:spacing w:val="29"/>
        </w:rPr>
        <w:t> </w:t>
      </w:r>
      <w:r>
        <w:rPr>
          <w:spacing w:val="-1"/>
        </w:rPr>
        <w:t>global</w:t>
      </w:r>
      <w:r>
        <w:rPr>
          <w:spacing w:val="31"/>
        </w:rPr>
        <w:t> </w:t>
      </w:r>
      <w:r>
        <w:rPr>
          <w:spacing w:val="-1"/>
        </w:rPr>
        <w:t>organizat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către</w:t>
      </w:r>
      <w:r>
        <w:rPr>
          <w:spacing w:val="31"/>
        </w:rPr>
        <w:t> </w:t>
      </w:r>
      <w:r>
        <w:rPr/>
        <w:t>Lit</w:t>
      </w:r>
      <w:r>
        <w:rPr>
          <w:spacing w:val="65"/>
        </w:rPr>
        <w:t> </w:t>
      </w:r>
      <w:r>
        <w:rPr>
          <w:spacing w:val="-1"/>
        </w:rPr>
        <w:t>World</w:t>
      </w:r>
      <w:r>
        <w:rPr>
          <w:spacing w:val="40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care</w:t>
      </w:r>
      <w:r>
        <w:rPr>
          <w:spacing w:val="43"/>
        </w:rPr>
        <w:t> </w:t>
      </w:r>
      <w:r>
        <w:rPr>
          <w:spacing w:val="-1"/>
        </w:rPr>
        <w:t>participă</w:t>
      </w:r>
      <w:r>
        <w:rPr>
          <w:spacing w:val="43"/>
        </w:rPr>
        <w:t> </w:t>
      </w:r>
      <w:r>
        <w:rPr/>
        <w:t>milioane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oameni</w:t>
      </w:r>
      <w:r>
        <w:rPr>
          <w:spacing w:val="41"/>
        </w:rPr>
        <w:t> </w:t>
      </w:r>
      <w:r>
        <w:rPr>
          <w:spacing w:val="-1"/>
        </w:rPr>
        <w:t>din</w:t>
      </w:r>
      <w:r>
        <w:rPr>
          <w:spacing w:val="43"/>
        </w:rPr>
        <w:t> </w:t>
      </w:r>
      <w:r>
        <w:rPr/>
        <w:t>peste</w:t>
      </w:r>
      <w:r>
        <w:rPr>
          <w:spacing w:val="41"/>
        </w:rPr>
        <w:t> </w:t>
      </w:r>
      <w:r>
        <w:rPr>
          <w:spacing w:val="-1"/>
        </w:rPr>
        <w:t>100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țări.</w:t>
      </w:r>
      <w:r>
        <w:rPr>
          <w:spacing w:val="42"/>
        </w:rPr>
        <w:t> </w:t>
      </w:r>
      <w:r>
        <w:rPr>
          <w:spacing w:val="-1"/>
        </w:rPr>
        <w:t>Cea</w:t>
      </w:r>
      <w:r>
        <w:rPr>
          <w:spacing w:val="43"/>
        </w:rPr>
        <w:t> </w:t>
      </w:r>
      <w:r>
        <w:rPr>
          <w:spacing w:val="1"/>
        </w:rPr>
        <w:t>de</w:t>
      </w:r>
      <w:r>
        <w:rPr>
          <w:rFonts w:ascii="Cambria" w:hAnsi="Cambria"/>
          <w:spacing w:val="1"/>
        </w:rPr>
        <w:t>-</w:t>
      </w:r>
      <w:r>
        <w:rPr>
          <w:spacing w:val="1"/>
        </w:rPr>
        <w:t>a</w:t>
      </w:r>
      <w:r>
        <w:rPr>
          <w:spacing w:val="43"/>
        </w:rPr>
        <w:t> </w:t>
      </w:r>
      <w:r>
        <w:rPr/>
        <w:t>treia</w:t>
      </w:r>
      <w:r>
        <w:rPr>
          <w:spacing w:val="43"/>
        </w:rPr>
        <w:t> </w:t>
      </w:r>
      <w:r>
        <w:rPr>
          <w:spacing w:val="-1"/>
        </w:rPr>
        <w:t>ediţie</w:t>
      </w:r>
      <w:r>
        <w:rPr>
          <w:spacing w:val="40"/>
        </w:rPr>
        <w:t> </w:t>
      </w:r>
      <w:r>
        <w:rPr/>
        <w:t>a</w:t>
      </w:r>
      <w:r>
        <w:rPr>
          <w:spacing w:val="49"/>
        </w:rPr>
        <w:t> </w:t>
      </w:r>
      <w:r>
        <w:rPr>
          <w:rFonts w:ascii="Cambria" w:hAnsi="Cambria"/>
          <w:spacing w:val="-1"/>
        </w:rPr>
        <w:t>eveni</w:t>
      </w:r>
      <w:r>
        <w:rPr>
          <w:spacing w:val="-1"/>
        </w:rPr>
        <w:t>mentului coordonat</w:t>
      </w:r>
      <w:r>
        <w:rPr/>
        <w:t> la</w:t>
      </w:r>
      <w:r>
        <w:rPr>
          <w:spacing w:val="-1"/>
        </w:rPr>
        <w:t> </w:t>
      </w:r>
      <w:r>
        <w:rPr/>
        <w:t>nivel național </w:t>
      </w:r>
      <w:r>
        <w:rPr>
          <w:spacing w:val="-1"/>
        </w:rPr>
        <w:t>de </w:t>
      </w:r>
      <w:r>
        <w:rPr/>
        <w:t>grupul </w:t>
      </w:r>
      <w:r>
        <w:rPr>
          <w:spacing w:val="-1"/>
        </w:rPr>
        <w:t>Citim </w:t>
      </w:r>
      <w:r>
        <w:rPr/>
        <w:t>Împreună România a</w:t>
      </w:r>
      <w:r>
        <w:rPr>
          <w:spacing w:val="-1"/>
        </w:rPr>
        <w:t> </w:t>
      </w:r>
      <w:r>
        <w:rPr/>
        <w:t>reunit în</w:t>
      </w:r>
      <w:r>
        <w:rPr>
          <w:spacing w:val="-1"/>
        </w:rPr>
        <w:t> </w:t>
      </w:r>
      <w:r>
        <w:rPr/>
        <w:t>anul</w:t>
      </w:r>
      <w:r>
        <w:rPr>
          <w:spacing w:val="51"/>
        </w:rPr>
        <w:t> </w:t>
      </w:r>
      <w:r>
        <w:rPr>
          <w:spacing w:val="-1"/>
        </w:rPr>
        <w:t>2019 </w:t>
      </w:r>
      <w:r>
        <w:rPr/>
        <w:t>peste </w:t>
      </w:r>
      <w:r>
        <w:rPr>
          <w:spacing w:val="-1"/>
        </w:rPr>
        <w:t>600 de</w:t>
      </w:r>
      <w:r>
        <w:rPr/>
        <w:t> parteneri </w:t>
      </w:r>
      <w:r>
        <w:rPr>
          <w:spacing w:val="-1"/>
        </w:rPr>
        <w:t>din</w:t>
      </w:r>
      <w:r>
        <w:rPr/>
        <w:t> toate </w:t>
      </w:r>
      <w:r>
        <w:rPr>
          <w:spacing w:val="-1"/>
        </w:rPr>
        <w:t>județele.</w:t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4" w:lineRule="auto" w:before="0" w:after="0"/>
        <w:ind w:left="474" w:right="109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Concurs</w:t>
      </w:r>
      <w:r>
        <w:rPr>
          <w:rFonts w:ascii="Cambria" w:hAnsi="Cambria" w:cs="Cambria" w:eastAsia="Cambria"/>
          <w:b/>
          <w:bCs/>
          <w:i/>
          <w:spacing w:val="-9"/>
        </w:rPr>
        <w:t> </w:t>
      </w:r>
      <w:r>
        <w:rPr>
          <w:rFonts w:ascii="Cambria" w:hAnsi="Cambria" w:cs="Cambria" w:eastAsia="Cambria"/>
          <w:b/>
          <w:bCs/>
          <w:i/>
        </w:rPr>
        <w:t>de</w:t>
      </w:r>
      <w:r>
        <w:rPr>
          <w:rFonts w:ascii="Cambria" w:hAnsi="Cambria" w:cs="Cambria" w:eastAsia="Cambria"/>
          <w:b/>
          <w:bCs/>
          <w:i/>
          <w:spacing w:val="-7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poezie</w:t>
      </w:r>
      <w:r>
        <w:rPr>
          <w:rFonts w:ascii="Cambria" w:hAnsi="Cambria" w:cs="Cambria" w:eastAsia="Cambria"/>
          <w:b/>
          <w:bCs/>
          <w:i/>
          <w:spacing w:val="-8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on-line</w:t>
      </w:r>
      <w:r>
        <w:rPr>
          <w:rFonts w:ascii="Cambria" w:hAnsi="Cambria" w:cs="Cambria" w:eastAsia="Cambria"/>
          <w:b/>
          <w:bCs/>
          <w:i/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1"/>
        </w:rPr>
        <w:t>organizează</w:t>
      </w:r>
      <w:r>
        <w:rPr>
          <w:spacing w:val="-7"/>
        </w:rPr>
        <w:t> </w:t>
      </w:r>
      <w:r>
        <w:rPr>
          <w:spacing w:val="-1"/>
        </w:rPr>
        <w:t>anual,</w:t>
      </w:r>
      <w:r>
        <w:rPr>
          <w:spacing w:val="-6"/>
        </w:rPr>
        <w:t> </w:t>
      </w:r>
      <w:r>
        <w:rPr/>
        <w:t>în</w:t>
      </w:r>
      <w:r>
        <w:rPr>
          <w:spacing w:val="-8"/>
        </w:rPr>
        <w:t> </w:t>
      </w:r>
      <w:r>
        <w:rPr/>
        <w:t>luna</w:t>
      </w:r>
      <w:r>
        <w:rPr>
          <w:spacing w:val="-10"/>
        </w:rPr>
        <w:t> </w:t>
      </w:r>
      <w:r>
        <w:rPr>
          <w:spacing w:val="-1"/>
        </w:rPr>
        <w:t>martie,</w:t>
      </w:r>
      <w:r>
        <w:rPr>
          <w:spacing w:val="-7"/>
        </w:rPr>
        <w:t> </w:t>
      </w:r>
      <w:r>
        <w:rPr/>
        <w:t>cu</w:t>
      </w:r>
      <w:r>
        <w:rPr>
          <w:spacing w:val="-8"/>
        </w:rPr>
        <w:t> </w:t>
      </w:r>
      <w:r>
        <w:rPr>
          <w:spacing w:val="-1"/>
        </w:rPr>
        <w:t>ocazia</w:t>
      </w:r>
      <w:r>
        <w:rPr>
          <w:spacing w:val="-7"/>
        </w:rPr>
        <w:t> </w:t>
      </w:r>
      <w:r>
        <w:rPr/>
        <w:t>Zilei</w:t>
      </w:r>
      <w:r>
        <w:rPr>
          <w:spacing w:val="-8"/>
        </w:rPr>
        <w:t> </w:t>
      </w:r>
      <w:r>
        <w:rPr>
          <w:spacing w:val="-1"/>
        </w:rPr>
        <w:t>Internaţionale</w:t>
      </w:r>
      <w:r>
        <w:rPr>
          <w:spacing w:val="69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Poeziei, sărbătorită</w:t>
      </w:r>
      <w:r>
        <w:rPr>
          <w:spacing w:val="-2"/>
        </w:rPr>
        <w:t> </w:t>
      </w:r>
      <w:r>
        <w:rPr/>
        <w:t>î</w:t>
      </w:r>
      <w:r>
        <w:rPr>
          <w:rFonts w:ascii="Cambria" w:hAnsi="Cambria" w:cs="Cambria" w:eastAsia="Cambria"/>
        </w:rPr>
        <w:t>n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data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</w:rPr>
        <w:t>21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martie;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2" w:lineRule="auto" w:before="3" w:after="0"/>
        <w:ind w:left="474" w:right="105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Cenaclul</w:t>
      </w:r>
      <w:r>
        <w:rPr>
          <w:rFonts w:ascii="Cambria" w:hAnsi="Cambria" w:cs="Cambria" w:eastAsia="Cambria"/>
          <w:b/>
          <w:bCs/>
          <w:i/>
          <w:spacing w:val="-13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literar</w:t>
      </w:r>
      <w:r>
        <w:rPr>
          <w:rFonts w:ascii="Cambria" w:hAnsi="Cambria" w:cs="Cambria" w:eastAsia="Cambria"/>
          <w:b/>
          <w:bCs/>
          <w:i/>
          <w:spacing w:val="-12"/>
        </w:rPr>
        <w:t> </w:t>
      </w:r>
      <w:r>
        <w:rPr>
          <w:rFonts w:ascii="Cambria" w:hAnsi="Cambria" w:cs="Cambria" w:eastAsia="Cambria"/>
          <w:b/>
          <w:bCs/>
          <w:i/>
        </w:rPr>
        <w:t>„Traian</w:t>
      </w:r>
      <w:r>
        <w:rPr>
          <w:rFonts w:ascii="Cambria" w:hAnsi="Cambria" w:cs="Cambria" w:eastAsia="Cambria"/>
          <w:b/>
          <w:bCs/>
          <w:i/>
          <w:spacing w:val="-12"/>
        </w:rPr>
        <w:t> </w:t>
      </w:r>
      <w:r>
        <w:rPr>
          <w:rFonts w:ascii="Cambria" w:hAnsi="Cambria" w:cs="Cambria" w:eastAsia="Cambria"/>
          <w:b/>
          <w:bCs/>
          <w:i/>
        </w:rPr>
        <w:t>Brad”</w:t>
      </w:r>
      <w:r>
        <w:rPr>
          <w:rFonts w:ascii="Cambria" w:hAnsi="Cambria" w:cs="Cambria" w:eastAsia="Cambria"/>
          <w:b/>
          <w:bCs/>
          <w:i/>
          <w:spacing w:val="-10"/>
        </w:rPr>
        <w:t> </w:t>
      </w:r>
      <w:r>
        <w:rPr/>
        <w:t>–</w:t>
      </w:r>
      <w:r>
        <w:rPr>
          <w:spacing w:val="28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desfășoară</w:t>
      </w:r>
      <w:r>
        <w:rPr>
          <w:spacing w:val="-10"/>
        </w:rPr>
        <w:t> </w:t>
      </w:r>
      <w:r>
        <w:rPr/>
        <w:t>lunar</w:t>
      </w:r>
      <w:r>
        <w:rPr>
          <w:spacing w:val="-13"/>
        </w:rPr>
        <w:t> </w:t>
      </w:r>
      <w:r>
        <w:rPr/>
        <w:t>sub</w:t>
      </w:r>
      <w:r>
        <w:rPr>
          <w:spacing w:val="-10"/>
        </w:rPr>
        <w:t> </w:t>
      </w:r>
      <w:r>
        <w:rPr>
          <w:spacing w:val="-1"/>
        </w:rPr>
        <w:t>formă</w:t>
      </w:r>
      <w:r>
        <w:rPr>
          <w:spacing w:val="-10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-12"/>
        </w:rPr>
        <w:t> </w:t>
      </w:r>
      <w:r>
        <w:rPr>
          <w:rFonts w:ascii="Cambria" w:hAnsi="Cambria" w:cs="Cambria" w:eastAsia="Cambria"/>
        </w:rPr>
        <w:t>a</w:t>
      </w:r>
      <w:r>
        <w:rPr/>
        <w:t>teliere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/>
        <w:t>creaţie</w:t>
      </w:r>
      <w:r>
        <w:rPr>
          <w:rFonts w:ascii="Cambria" w:hAnsi="Cambria" w:cs="Cambria" w:eastAsia="Cambria"/>
        </w:rPr>
        <w:t>,</w:t>
      </w:r>
      <w:r>
        <w:rPr>
          <w:rFonts w:ascii="Cambria" w:hAnsi="Cambria" w:cs="Cambria" w:eastAsia="Cambria"/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Secţia</w:t>
      </w:r>
      <w:r>
        <w:rPr>
          <w:spacing w:val="59"/>
        </w:rPr>
        <w:t> </w:t>
      </w:r>
      <w:r>
        <w:rPr>
          <w:rFonts w:ascii="Cambria" w:hAnsi="Cambria" w:cs="Cambria" w:eastAsia="Cambria"/>
          <w:spacing w:val="-1"/>
        </w:rPr>
        <w:t>pentru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</w:rPr>
        <w:t>copii</w:t>
      </w:r>
      <w:r>
        <w:rPr>
          <w:rFonts w:ascii="Cambria" w:hAnsi="Cambria" w:cs="Cambria" w:eastAsia="Cambria"/>
          <w:spacing w:val="-1"/>
        </w:rPr>
        <w:t> </w:t>
      </w:r>
      <w:r>
        <w:rPr/>
        <w:t>ș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este coordonat</w:t>
      </w:r>
      <w:r>
        <w:rPr>
          <w:rFonts w:ascii="Cambria" w:hAnsi="Cambria" w:cs="Cambria" w:eastAsia="Cambria"/>
          <w:spacing w:val="5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scriitorul</w:t>
      </w:r>
      <w:r>
        <w:rPr/>
        <w:t> Victor</w:t>
      </w:r>
      <w:r>
        <w:rPr>
          <w:spacing w:val="-3"/>
        </w:rPr>
        <w:t> </w:t>
      </w:r>
      <w:r>
        <w:rPr>
          <w:spacing w:val="-1"/>
        </w:rPr>
        <w:t>Constantin</w:t>
      </w:r>
      <w:r>
        <w:rPr>
          <w:spacing w:val="-2"/>
        </w:rPr>
        <w:t> </w:t>
      </w:r>
      <w:r>
        <w:rPr>
          <w:spacing w:val="-1"/>
        </w:rPr>
        <w:t>Măruţoiu</w:t>
      </w:r>
      <w:r>
        <w:rPr>
          <w:rFonts w:ascii="Cambria" w:hAnsi="Cambria" w:cs="Cambria" w:eastAsia="Cambria"/>
          <w:spacing w:val="-1"/>
        </w:rPr>
        <w:t>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2" w:lineRule="auto" w:before="5" w:after="0"/>
        <w:ind w:left="474" w:right="103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Zilele</w:t>
      </w:r>
      <w:r>
        <w:rPr>
          <w:rFonts w:ascii="Cambria" w:hAnsi="Cambria" w:cs="Cambria" w:eastAsia="Cambria"/>
          <w:b/>
          <w:bCs/>
          <w:i/>
          <w:spacing w:val="12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bibliotecilor</w:t>
      </w:r>
      <w:r>
        <w:rPr>
          <w:rFonts w:ascii="Cambria" w:hAnsi="Cambria" w:cs="Cambria" w:eastAsia="Cambria"/>
          <w:b/>
          <w:bCs/>
          <w:i/>
          <w:spacing w:val="11"/>
        </w:rPr>
        <w:t> </w:t>
      </w:r>
      <w:r>
        <w:rPr>
          <w:rFonts w:ascii="Cambria" w:hAnsi="Cambria" w:cs="Cambria" w:eastAsia="Cambria"/>
          <w:b/>
          <w:bCs/>
          <w:i/>
          <w:spacing w:val="-2"/>
        </w:rPr>
        <w:t>de</w:t>
      </w:r>
      <w:r>
        <w:rPr>
          <w:rFonts w:ascii="Cambria" w:hAnsi="Cambria" w:cs="Cambria" w:eastAsia="Cambria"/>
          <w:b/>
          <w:bCs/>
          <w:i/>
          <w:spacing w:val="11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cartier</w:t>
      </w:r>
      <w:r>
        <w:rPr>
          <w:rFonts w:ascii="Cambria" w:hAnsi="Cambria" w:cs="Cambria" w:eastAsia="Cambria"/>
          <w:b/>
          <w:bCs/>
          <w:i/>
          <w:spacing w:val="15"/>
        </w:rPr>
        <w:t> </w:t>
      </w:r>
      <w:r>
        <w:rPr>
          <w:rFonts w:ascii="Cambria" w:hAnsi="Cambria" w:cs="Cambria" w:eastAsia="Cambria"/>
          <w:b/>
          <w:bCs/>
          <w:i/>
        </w:rPr>
        <w:t>–</w:t>
      </w:r>
      <w:r>
        <w:rPr>
          <w:rFonts w:ascii="Cambria" w:hAnsi="Cambria" w:cs="Cambria" w:eastAsia="Cambria"/>
          <w:b/>
          <w:bCs/>
          <w:i/>
          <w:spacing w:val="12"/>
        </w:rPr>
        <w:t> </w:t>
      </w:r>
      <w:r>
        <w:rPr>
          <w:rFonts w:ascii="Cambria" w:hAnsi="Cambria" w:cs="Cambria" w:eastAsia="Cambria"/>
          <w:spacing w:val="-1"/>
        </w:rPr>
        <w:t>eveniment</w:t>
      </w:r>
      <w:r>
        <w:rPr>
          <w:rFonts w:ascii="Cambria" w:hAnsi="Cambria" w:cs="Cambria" w:eastAsia="Cambria"/>
          <w:spacing w:val="12"/>
        </w:rPr>
        <w:t> </w:t>
      </w:r>
      <w:r>
        <w:rPr>
          <w:rFonts w:ascii="Cambria" w:hAnsi="Cambria" w:cs="Cambria" w:eastAsia="Cambria"/>
          <w:spacing w:val="-1"/>
        </w:rPr>
        <w:t>anual</w:t>
      </w:r>
      <w:r>
        <w:rPr>
          <w:rFonts w:ascii="Cambria" w:hAnsi="Cambria" w:cs="Cambria" w:eastAsia="Cambria"/>
          <w:spacing w:val="11"/>
        </w:rPr>
        <w:t> </w:t>
      </w:r>
      <w:r>
        <w:rPr>
          <w:rFonts w:ascii="Cambria" w:hAnsi="Cambria" w:cs="Cambria" w:eastAsia="Cambria"/>
          <w:spacing w:val="-1"/>
        </w:rPr>
        <w:t>destinat</w:t>
      </w:r>
      <w:r>
        <w:rPr>
          <w:rFonts w:ascii="Cambria" w:hAnsi="Cambria" w:cs="Cambria" w:eastAsia="Cambria"/>
          <w:spacing w:val="15"/>
        </w:rPr>
        <w:t> </w:t>
      </w:r>
      <w:r>
        <w:rPr>
          <w:spacing w:val="-1"/>
        </w:rPr>
        <w:t>tuturor</w:t>
      </w:r>
      <w:r>
        <w:rPr>
          <w:spacing w:val="10"/>
        </w:rPr>
        <w:t> </w:t>
      </w:r>
      <w:r>
        <w:rPr>
          <w:spacing w:val="-1"/>
        </w:rPr>
        <w:t>celor</w:t>
      </w:r>
      <w:r>
        <w:rPr>
          <w:spacing w:val="10"/>
        </w:rPr>
        <w:t> </w:t>
      </w:r>
      <w:r>
        <w:rPr>
          <w:spacing w:val="-1"/>
        </w:rPr>
        <w:t>interesați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carte</w:t>
      </w:r>
      <w:r>
        <w:rPr>
          <w:spacing w:val="12"/>
        </w:rPr>
        <w:t> </w:t>
      </w:r>
      <w:r>
        <w:rPr/>
        <w:t>și</w:t>
      </w:r>
      <w:r>
        <w:rPr>
          <w:spacing w:val="87"/>
        </w:rPr>
        <w:t> </w:t>
      </w:r>
      <w:r>
        <w:rPr>
          <w:spacing w:val="-1"/>
        </w:rPr>
        <w:t>cultură,</w:t>
      </w:r>
      <w:r>
        <w:rPr>
          <w:spacing w:val="-10"/>
        </w:rPr>
        <w:t> </w:t>
      </w:r>
      <w:r>
        <w:rPr>
          <w:spacing w:val="-1"/>
        </w:rPr>
        <w:t>spre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mai</w:t>
      </w:r>
      <w:r>
        <w:rPr>
          <w:spacing w:val="-10"/>
        </w:rPr>
        <w:t> </w:t>
      </w:r>
      <w:r>
        <w:rPr/>
        <w:t>bună</w:t>
      </w:r>
      <w:r>
        <w:rPr>
          <w:spacing w:val="-10"/>
        </w:rPr>
        <w:t> </w:t>
      </w:r>
      <w:r>
        <w:rPr>
          <w:spacing w:val="-1"/>
        </w:rPr>
        <w:t>cunoaștere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serviciilor,</w:t>
      </w:r>
      <w:r>
        <w:rPr>
          <w:spacing w:val="-9"/>
        </w:rPr>
        <w:t> </w:t>
      </w:r>
      <w:r>
        <w:rPr>
          <w:spacing w:val="-1"/>
        </w:rPr>
        <w:t>facilităților,</w:t>
      </w:r>
      <w:r>
        <w:rPr>
          <w:spacing w:val="-9"/>
        </w:rPr>
        <w:t> </w:t>
      </w:r>
      <w:r>
        <w:rPr>
          <w:spacing w:val="-1"/>
        </w:rPr>
        <w:t>spațiilor</w:t>
      </w:r>
      <w:r>
        <w:rPr>
          <w:spacing w:val="-11"/>
        </w:rPr>
        <w:t> </w:t>
      </w:r>
      <w:r>
        <w:rPr/>
        <w:t>și</w:t>
      </w:r>
      <w:r>
        <w:rPr>
          <w:spacing w:val="-10"/>
        </w:rPr>
        <w:t> </w:t>
      </w:r>
      <w:r>
        <w:rPr>
          <w:spacing w:val="-1"/>
        </w:rPr>
        <w:t>produselor</w:t>
      </w:r>
      <w:r>
        <w:rPr>
          <w:spacing w:val="-12"/>
        </w:rPr>
        <w:t> </w:t>
      </w:r>
      <w:r>
        <w:rPr/>
        <w:t>bibliotecii</w:t>
      </w:r>
      <w:r>
        <w:rPr>
          <w:rFonts w:ascii="Cambria" w:hAnsi="Cambria" w:cs="Cambria" w:eastAsia="Cambria"/>
        </w:rPr>
        <w:t>;</w:t>
      </w:r>
      <w:r>
        <w:rPr>
          <w:rFonts w:ascii="Cambria" w:hAnsi="Cambria" w:cs="Cambria" w:eastAsia="Cambria"/>
        </w:rPr>
      </w:r>
    </w:p>
    <w:p>
      <w:pPr>
        <w:numPr>
          <w:ilvl w:val="0"/>
          <w:numId w:val="2"/>
        </w:numPr>
        <w:tabs>
          <w:tab w:pos="475" w:val="left" w:leader="none"/>
        </w:tabs>
        <w:spacing w:line="272" w:lineRule="auto" w:before="5"/>
        <w:ind w:left="474" w:right="105" w:hanging="361"/>
        <w:jc w:val="both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Ziua</w:t>
      </w:r>
      <w:r>
        <w:rPr>
          <w:rFonts w:ascii="Cambria" w:hAnsi="Cambria" w:cs="Cambria" w:eastAsia="Cambria"/>
          <w:b/>
          <w:bCs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Internaţională</w:t>
      </w:r>
      <w:r>
        <w:rPr>
          <w:rFonts w:ascii="Cambria" w:hAnsi="Cambria" w:cs="Cambria" w:eastAsia="Cambria"/>
          <w:b/>
          <w:bCs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a</w:t>
      </w:r>
      <w:r>
        <w:rPr>
          <w:rFonts w:ascii="Cambria" w:hAnsi="Cambria" w:cs="Cambria" w:eastAsia="Cambria"/>
          <w:b/>
          <w:bCs/>
          <w:i/>
          <w:spacing w:val="5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Cărţii</w:t>
      </w:r>
      <w:r>
        <w:rPr>
          <w:rFonts w:ascii="Cambria" w:hAnsi="Cambria" w:cs="Cambria" w:eastAsia="Cambria"/>
          <w:b/>
          <w:bCs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pentru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Copii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 şi</w:t>
      </w:r>
      <w:r>
        <w:rPr>
          <w:rFonts w:ascii="Cambria" w:hAnsi="Cambria" w:cs="Cambria" w:eastAsia="Cambria"/>
          <w:b/>
          <w:bCs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Tineret</w:t>
      </w:r>
      <w:r>
        <w:rPr>
          <w:rFonts w:ascii="Cambria" w:hAnsi="Cambria" w:cs="Cambria" w:eastAsia="Cambria"/>
          <w:b/>
          <w:bCs/>
          <w:i/>
          <w:spacing w:val="5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–</w:t>
      </w:r>
      <w:r>
        <w:rPr>
          <w:rFonts w:ascii="Cambria" w:hAnsi="Cambria" w:cs="Cambria" w:eastAsia="Cambria"/>
          <w:b/>
          <w:bCs/>
          <w:i/>
          <w:spacing w:val="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marcată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anual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printr</w:t>
      </w:r>
      <w:r>
        <w:rPr>
          <w:rFonts w:ascii="Cambria" w:hAnsi="Cambria" w:cs="Cambria" w:eastAsia="Cambria"/>
          <w:spacing w:val="-1"/>
          <w:sz w:val="24"/>
          <w:szCs w:val="24"/>
        </w:rPr>
        <w:t>-o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serie</w:t>
      </w:r>
      <w:r>
        <w:rPr>
          <w:rFonts w:ascii="Cambria" w:hAnsi="Cambria" w:cs="Cambria" w:eastAsia="Cambria"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de</w:t>
      </w:r>
      <w:r>
        <w:rPr>
          <w:rFonts w:ascii="Cambria" w:hAnsi="Cambria" w:cs="Cambria" w:eastAsia="Cambria"/>
          <w:spacing w:val="95"/>
          <w:w w:val="99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activități</w:t>
      </w:r>
      <w:r>
        <w:rPr>
          <w:rFonts w:ascii="Cambria" w:hAnsi="Cambria" w:cs="Cambria" w:eastAsia="Cambria"/>
          <w:spacing w:val="-1"/>
          <w:sz w:val="24"/>
          <w:szCs w:val="24"/>
        </w:rPr>
        <w:t> dedicate</w:t>
      </w:r>
      <w:r>
        <w:rPr>
          <w:rFonts w:ascii="Cambria" w:hAnsi="Cambria" w:cs="Cambria" w:eastAsia="Cambria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copiilor</w:t>
      </w:r>
      <w:r>
        <w:rPr>
          <w:rFonts w:ascii="Cambria" w:hAnsi="Cambria" w:cs="Cambria" w:eastAsia="Cambria"/>
          <w:spacing w:val="-1"/>
          <w:sz w:val="24"/>
          <w:szCs w:val="24"/>
        </w:rPr>
        <w:t>;</w:t>
      </w:r>
      <w:r>
        <w:rPr>
          <w:rFonts w:ascii="Cambria" w:hAnsi="Cambria" w:cs="Cambria" w:eastAsia="Cambria"/>
          <w:sz w:val="24"/>
          <w:szCs w:val="24"/>
        </w:rPr>
      </w:r>
    </w:p>
    <w:p>
      <w:pPr>
        <w:numPr>
          <w:ilvl w:val="0"/>
          <w:numId w:val="2"/>
        </w:numPr>
        <w:tabs>
          <w:tab w:pos="475" w:val="left" w:leader="none"/>
        </w:tabs>
        <w:spacing w:before="5"/>
        <w:ind w:left="474" w:right="0" w:hanging="361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Ziua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mondială a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jocului</w:t>
      </w:r>
      <w:r>
        <w:rPr>
          <w:rFonts w:ascii="Cambria" w:hAnsi="Cambria" w:cs="Cambria" w:eastAsia="Cambria"/>
          <w:b/>
          <w:bCs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se </w:t>
      </w:r>
      <w:r>
        <w:rPr>
          <w:rFonts w:ascii="Cambria" w:hAnsi="Cambria" w:cs="Cambria" w:eastAsia="Cambria"/>
          <w:spacing w:val="-1"/>
          <w:sz w:val="24"/>
          <w:szCs w:val="24"/>
        </w:rPr>
        <w:t>desfășoară</w:t>
      </w:r>
      <w:r>
        <w:rPr>
          <w:rFonts w:ascii="Cambria" w:hAnsi="Cambria" w:cs="Cambria" w:eastAsia="Cambria"/>
          <w:sz w:val="24"/>
          <w:szCs w:val="24"/>
        </w:rPr>
        <w:t> anual la Filiala </w:t>
      </w:r>
      <w:r>
        <w:rPr>
          <w:rFonts w:ascii="Cambria" w:hAnsi="Cambria" w:cs="Cambria" w:eastAsia="Cambria"/>
          <w:spacing w:val="-1"/>
          <w:sz w:val="24"/>
          <w:szCs w:val="24"/>
        </w:rPr>
        <w:t>“Traian</w:t>
      </w:r>
      <w:r>
        <w:rPr>
          <w:rFonts w:ascii="Cambria" w:hAnsi="Cambria" w:cs="Cambria" w:eastAsia="Cambria"/>
          <w:sz w:val="24"/>
          <w:szCs w:val="24"/>
        </w:rPr>
        <w:t> Brad”</w:t>
      </w:r>
      <w:r>
        <w:rPr>
          <w:rFonts w:ascii="Cambria" w:hAnsi="Cambria" w:cs="Cambria" w:eastAsia="Cambria"/>
          <w:sz w:val="24"/>
          <w:szCs w:val="24"/>
        </w:rPr>
        <w:t>;</w:t>
      </w:r>
      <w:r>
        <w:rPr>
          <w:rFonts w:ascii="Cambria" w:hAnsi="Cambria" w:cs="Cambria" w:eastAsia="Cambria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5" w:lineRule="auto" w:before="42" w:after="0"/>
        <w:ind w:left="474" w:right="105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Anul</w:t>
      </w:r>
      <w:r>
        <w:rPr>
          <w:rFonts w:ascii="Cambria" w:hAnsi="Cambria" w:cs="Cambria" w:eastAsia="Cambria"/>
          <w:b/>
          <w:bCs/>
          <w:i/>
          <w:spacing w:val="9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editorial</w:t>
      </w:r>
      <w:r>
        <w:rPr>
          <w:rFonts w:ascii="Cambria" w:hAnsi="Cambria" w:cs="Cambria" w:eastAsia="Cambria"/>
          <w:b/>
          <w:bCs/>
          <w:i/>
          <w:spacing w:val="9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clujean</w:t>
      </w:r>
      <w:r>
        <w:rPr>
          <w:rFonts w:ascii="Cambria" w:hAnsi="Cambria" w:cs="Cambria" w:eastAsia="Cambria"/>
          <w:b/>
          <w:bCs/>
          <w:i/>
          <w:spacing w:val="6"/>
        </w:rPr>
        <w:t> </w:t>
      </w:r>
      <w:r>
        <w:rPr>
          <w:rFonts w:ascii="Cambria" w:hAnsi="Cambria" w:cs="Cambria" w:eastAsia="Cambria"/>
          <w:b/>
          <w:bCs/>
          <w:i/>
        </w:rPr>
        <w:t>–</w:t>
      </w:r>
      <w:r>
        <w:rPr>
          <w:rFonts w:ascii="Cambria" w:hAnsi="Cambria" w:cs="Cambria" w:eastAsia="Cambria"/>
          <w:b/>
          <w:bCs/>
          <w:i/>
          <w:spacing w:val="9"/>
        </w:rPr>
        <w:t> </w:t>
      </w:r>
      <w:r>
        <w:rPr>
          <w:rFonts w:ascii="Cambria" w:hAnsi="Cambria" w:cs="Cambria" w:eastAsia="Cambria"/>
          <w:spacing w:val="-1"/>
        </w:rPr>
        <w:t>activitate</w:t>
      </w:r>
      <w:r>
        <w:rPr>
          <w:rFonts w:ascii="Cambria" w:hAnsi="Cambria" w:cs="Cambria" w:eastAsia="Cambria"/>
          <w:spacing w:val="8"/>
        </w:rPr>
        <w:t> </w:t>
      </w:r>
      <w:r>
        <w:rPr>
          <w:rFonts w:ascii="Cambria" w:hAnsi="Cambria" w:cs="Cambria" w:eastAsia="Cambria"/>
        </w:rPr>
        <w:t>ce</w:t>
      </w:r>
      <w:r>
        <w:rPr>
          <w:rFonts w:ascii="Cambria" w:hAnsi="Cambria" w:cs="Cambria" w:eastAsia="Cambria"/>
          <w:spacing w:val="9"/>
        </w:rPr>
        <w:t> </w:t>
      </w:r>
      <w:r>
        <w:rPr>
          <w:rFonts w:ascii="Cambria" w:hAnsi="Cambria" w:cs="Cambria" w:eastAsia="Cambria"/>
          <w:spacing w:val="-1"/>
        </w:rPr>
        <w:t>are</w:t>
      </w:r>
      <w:r>
        <w:rPr>
          <w:rFonts w:ascii="Cambria" w:hAnsi="Cambria" w:cs="Cambria" w:eastAsia="Cambria"/>
          <w:spacing w:val="6"/>
        </w:rPr>
        <w:t> </w:t>
      </w:r>
      <w:r>
        <w:rPr>
          <w:rFonts w:ascii="Cambria" w:hAnsi="Cambria" w:cs="Cambria" w:eastAsia="Cambria"/>
        </w:rPr>
        <w:t>ca</w:t>
      </w:r>
      <w:r>
        <w:rPr>
          <w:rFonts w:ascii="Cambria" w:hAnsi="Cambria" w:cs="Cambria" w:eastAsia="Cambria"/>
          <w:spacing w:val="9"/>
        </w:rPr>
        <w:t> </w:t>
      </w:r>
      <w:r>
        <w:rPr>
          <w:rFonts w:ascii="Cambria" w:hAnsi="Cambria" w:cs="Cambria" w:eastAsia="Cambria"/>
          <w:spacing w:val="-1"/>
        </w:rPr>
        <w:t>scop</w:t>
      </w:r>
      <w:r>
        <w:rPr>
          <w:rFonts w:ascii="Cambria" w:hAnsi="Cambria" w:cs="Cambria" w:eastAsia="Cambria"/>
          <w:spacing w:val="11"/>
        </w:rPr>
        <w:t> </w:t>
      </w:r>
      <w:r>
        <w:rPr>
          <w:rFonts w:ascii="Cambria" w:hAnsi="Cambria" w:cs="Cambria" w:eastAsia="Cambria"/>
          <w:spacing w:val="-1"/>
        </w:rPr>
        <w:t>încurajarea</w:t>
      </w:r>
      <w:r>
        <w:rPr>
          <w:rFonts w:ascii="Cambria" w:hAnsi="Cambria" w:cs="Cambria" w:eastAsia="Cambria"/>
          <w:spacing w:val="7"/>
        </w:rPr>
        <w:t> </w:t>
      </w:r>
      <w:r>
        <w:rPr>
          <w:rFonts w:ascii="Cambria" w:hAnsi="Cambria" w:cs="Cambria" w:eastAsia="Cambria"/>
          <w:spacing w:val="-1"/>
        </w:rPr>
        <w:t>editorilor</w:t>
      </w:r>
      <w:r>
        <w:rPr>
          <w:rFonts w:ascii="Cambria" w:hAnsi="Cambria" w:cs="Cambria" w:eastAsia="Cambria"/>
          <w:spacing w:val="8"/>
        </w:rPr>
        <w:t> </w:t>
      </w:r>
      <w:r>
        <w:rPr/>
        <w:t>şi</w:t>
      </w:r>
      <w:r>
        <w:rPr>
          <w:spacing w:val="9"/>
        </w:rPr>
        <w:t> </w:t>
      </w:r>
      <w:r>
        <w:rPr>
          <w:spacing w:val="-1"/>
        </w:rPr>
        <w:t>tipografi</w:t>
      </w:r>
      <w:r>
        <w:rPr>
          <w:rFonts w:ascii="Cambria" w:hAnsi="Cambria" w:cs="Cambria" w:eastAsia="Cambria"/>
          <w:spacing w:val="-1"/>
        </w:rPr>
        <w:t>lor</w:t>
      </w:r>
      <w:r>
        <w:rPr>
          <w:rFonts w:ascii="Cambria" w:hAnsi="Cambria" w:cs="Cambria" w:eastAsia="Cambria"/>
          <w:spacing w:val="9"/>
        </w:rPr>
        <w:t> </w:t>
      </w:r>
      <w:r>
        <w:rPr>
          <w:rFonts w:ascii="Cambria" w:hAnsi="Cambria" w:cs="Cambria" w:eastAsia="Cambria"/>
          <w:spacing w:val="-1"/>
        </w:rPr>
        <w:t>clujeni</w:t>
      </w:r>
      <w:r>
        <w:rPr>
          <w:rFonts w:ascii="Cambria" w:hAnsi="Cambria" w:cs="Cambria" w:eastAsia="Cambria"/>
          <w:spacing w:val="89"/>
          <w:w w:val="99"/>
        </w:rPr>
        <w:t> </w:t>
      </w:r>
      <w:r>
        <w:rPr/>
        <w:t>să</w:t>
      </w:r>
      <w:r>
        <w:rPr>
          <w:spacing w:val="6"/>
        </w:rPr>
        <w:t> </w:t>
      </w:r>
      <w:r>
        <w:rPr/>
        <w:t>contribuie</w:t>
      </w:r>
      <w:r>
        <w:rPr>
          <w:spacing w:val="7"/>
        </w:rPr>
        <w:t> </w:t>
      </w:r>
      <w:r>
        <w:rPr/>
        <w:t>cu</w:t>
      </w:r>
      <w:r>
        <w:rPr>
          <w:spacing w:val="6"/>
        </w:rPr>
        <w:t> </w:t>
      </w:r>
      <w:r>
        <w:rPr/>
        <w:t>toate</w:t>
      </w:r>
      <w:r>
        <w:rPr>
          <w:spacing w:val="7"/>
        </w:rPr>
        <w:t> </w:t>
      </w:r>
      <w:r>
        <w:rPr>
          <w:spacing w:val="-1"/>
        </w:rPr>
        <w:t>documentele</w:t>
      </w:r>
      <w:r>
        <w:rPr>
          <w:spacing w:val="7"/>
        </w:rPr>
        <w:t> </w:t>
      </w:r>
      <w:r>
        <w:rPr/>
        <w:t>publicate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dezvoltarea</w:t>
      </w:r>
      <w:r>
        <w:rPr>
          <w:spacing w:val="7"/>
        </w:rPr>
        <w:t> </w:t>
      </w:r>
      <w:r>
        <w:rPr>
          <w:spacing w:val="-1"/>
        </w:rPr>
        <w:t>colecţiei</w:t>
      </w:r>
      <w:r>
        <w:rPr>
          <w:spacing w:val="7"/>
        </w:rPr>
        <w:t> </w:t>
      </w:r>
      <w:r>
        <w:rPr>
          <w:spacing w:val="-1"/>
        </w:rPr>
        <w:t>Depozitului</w:t>
      </w:r>
      <w:r>
        <w:rPr>
          <w:spacing w:val="6"/>
        </w:rPr>
        <w:t> </w:t>
      </w:r>
      <w:r>
        <w:rPr/>
        <w:t>Legal</w:t>
      </w:r>
      <w:r>
        <w:rPr>
          <w:spacing w:val="14"/>
        </w:rPr>
        <w:t> </w:t>
      </w:r>
      <w:r>
        <w:rPr>
          <w:rFonts w:ascii="Cambria" w:hAnsi="Cambria" w:cs="Cambria" w:eastAsia="Cambria"/>
        </w:rPr>
        <w:t>Local,</w:t>
      </w:r>
      <w:r>
        <w:rPr>
          <w:rFonts w:ascii="Cambria" w:hAnsi="Cambria" w:cs="Cambria" w:eastAsia="Cambria"/>
          <w:spacing w:val="61"/>
        </w:rPr>
        <w:t> </w:t>
      </w:r>
      <w:r>
        <w:rPr>
          <w:spacing w:val="-1"/>
        </w:rPr>
        <w:t>precum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să </w:t>
      </w:r>
      <w:r>
        <w:rPr>
          <w:rFonts w:ascii="Cambria" w:hAnsi="Cambria" w:cs="Cambria" w:eastAsia="Cambria"/>
          <w:spacing w:val="-1"/>
        </w:rPr>
        <w:t>valorifice </w:t>
      </w:r>
      <w:r>
        <w:rPr>
          <w:spacing w:val="-1"/>
        </w:rPr>
        <w:t>munca</w:t>
      </w:r>
      <w:r>
        <w:rPr/>
        <w:t> de</w:t>
      </w:r>
      <w:r>
        <w:rPr>
          <w:spacing w:val="-1"/>
        </w:rPr>
        <w:t> cercetare</w:t>
      </w:r>
      <w:r>
        <w:rPr/>
        <w:t> </w:t>
      </w:r>
      <w:r>
        <w:rPr>
          <w:spacing w:val="-1"/>
        </w:rPr>
        <w:t>bibliografică referitoare</w:t>
      </w:r>
      <w:r>
        <w:rPr/>
        <w:t> la</w:t>
      </w:r>
      <w:r>
        <w:rPr>
          <w:spacing w:val="-1"/>
        </w:rPr>
        <w:t> judeţul </w:t>
      </w:r>
      <w:r>
        <w:rPr/>
        <w:t>Cluj</w:t>
      </w:r>
      <w:r>
        <w:rPr>
          <w:rFonts w:ascii="Cambria" w:hAnsi="Cambria" w:cs="Cambria" w:eastAsia="Cambria"/>
        </w:rPr>
        <w:t>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5" w:lineRule="auto" w:before="0" w:after="0"/>
        <w:ind w:left="474" w:right="106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spacing w:val="-1"/>
        </w:rPr>
        <w:t>Concursuri</w:t>
      </w:r>
      <w:r>
        <w:rPr>
          <w:rFonts w:ascii="Cambria" w:hAnsi="Cambria" w:cs="Cambria" w:eastAsia="Cambria"/>
          <w:spacing w:val="4"/>
        </w:rPr>
        <w:t> </w:t>
      </w:r>
      <w:r>
        <w:rPr>
          <w:rFonts w:ascii="Cambria" w:hAnsi="Cambria" w:cs="Cambria" w:eastAsia="Cambria"/>
        </w:rPr>
        <w:t>cu</w:t>
      </w:r>
      <w:r>
        <w:rPr>
          <w:rFonts w:ascii="Cambria" w:hAnsi="Cambria" w:cs="Cambria" w:eastAsia="Cambria"/>
          <w:spacing w:val="1"/>
        </w:rPr>
        <w:t> </w:t>
      </w:r>
      <w:r>
        <w:rPr>
          <w:rFonts w:ascii="Cambria" w:hAnsi="Cambria" w:cs="Cambria" w:eastAsia="Cambria"/>
          <w:spacing w:val="-1"/>
        </w:rPr>
        <w:t>premii</w:t>
      </w:r>
      <w:r>
        <w:rPr>
          <w:rFonts w:ascii="Cambria" w:hAnsi="Cambria" w:cs="Cambria" w:eastAsia="Cambria"/>
          <w:spacing w:val="2"/>
        </w:rPr>
        <w:t> </w:t>
      </w:r>
      <w:r>
        <w:rPr>
          <w:rFonts w:ascii="Cambria" w:hAnsi="Cambria" w:cs="Cambria" w:eastAsia="Cambria"/>
        </w:rPr>
        <w:t>pentru</w:t>
      </w:r>
      <w:r>
        <w:rPr>
          <w:rFonts w:ascii="Cambria" w:hAnsi="Cambria" w:cs="Cambria" w:eastAsia="Cambria"/>
          <w:spacing w:val="1"/>
        </w:rPr>
        <w:t> </w:t>
      </w:r>
      <w:r>
        <w:rPr>
          <w:rFonts w:ascii="Cambria" w:hAnsi="Cambria" w:cs="Cambria" w:eastAsia="Cambria"/>
          <w:spacing w:val="-1"/>
        </w:rPr>
        <w:t>elevi</w:t>
      </w:r>
      <w:r>
        <w:rPr>
          <w:rFonts w:ascii="Cambria" w:hAnsi="Cambria" w:cs="Cambria" w:eastAsia="Cambria"/>
          <w:spacing w:val="2"/>
        </w:rPr>
        <w:t> </w:t>
      </w:r>
      <w:r>
        <w:rPr>
          <w:rFonts w:ascii="Cambria" w:hAnsi="Cambria" w:cs="Cambria" w:eastAsia="Cambria"/>
          <w:spacing w:val="-1"/>
        </w:rPr>
        <w:t>dedicate</w:t>
      </w:r>
      <w:r>
        <w:rPr>
          <w:rFonts w:ascii="Cambria" w:hAnsi="Cambria" w:cs="Cambria" w:eastAsia="Cambria"/>
          <w:spacing w:val="8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Zilei</w:t>
      </w:r>
      <w:r>
        <w:rPr>
          <w:rFonts w:ascii="Cambria" w:hAnsi="Cambria" w:cs="Cambria" w:eastAsia="Cambria"/>
          <w:b/>
          <w:bCs/>
          <w:i/>
          <w:spacing w:val="2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Europei</w:t>
      </w:r>
      <w:r>
        <w:rPr>
          <w:rFonts w:ascii="Cambria" w:hAnsi="Cambria" w:cs="Cambria" w:eastAsia="Cambria"/>
          <w:b/>
          <w:bCs/>
          <w:i/>
          <w:spacing w:val="2"/>
        </w:rPr>
        <w:t> </w:t>
      </w:r>
      <w:r>
        <w:rPr>
          <w:rFonts w:ascii="Cambria" w:hAnsi="Cambria" w:cs="Cambria" w:eastAsia="Cambria"/>
          <w:b/>
          <w:bCs/>
          <w:i/>
        </w:rPr>
        <w:t>–</w:t>
      </w:r>
      <w:r>
        <w:rPr>
          <w:rFonts w:ascii="Cambria" w:hAnsi="Cambria" w:cs="Cambria" w:eastAsia="Cambria"/>
          <w:b/>
          <w:bCs/>
          <w:i/>
          <w:spacing w:val="5"/>
        </w:rPr>
        <w:t> </w:t>
      </w:r>
      <w:r>
        <w:rPr>
          <w:rFonts w:ascii="Cambria" w:hAnsi="Cambria" w:cs="Cambria" w:eastAsia="Cambria"/>
          <w:spacing w:val="-1"/>
        </w:rPr>
        <w:t>c</w:t>
      </w:r>
      <w:r>
        <w:rPr>
          <w:spacing w:val="-1"/>
        </w:rPr>
        <w:t>oncursurile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adresează</w:t>
      </w:r>
      <w:r>
        <w:rPr>
          <w:spacing w:val="2"/>
        </w:rPr>
        <w:t> </w:t>
      </w:r>
      <w:r>
        <w:rPr/>
        <w:t>elevilor</w:t>
      </w:r>
      <w:r>
        <w:rPr>
          <w:spacing w:val="89"/>
        </w:rPr>
        <w:t> </w:t>
      </w:r>
      <w:r>
        <w:rPr>
          <w:spacing w:val="-1"/>
        </w:rPr>
        <w:t>din</w:t>
      </w:r>
      <w:r>
        <w:rPr>
          <w:spacing w:val="-13"/>
        </w:rPr>
        <w:t> </w:t>
      </w:r>
      <w:r>
        <w:rPr>
          <w:spacing w:val="-1"/>
        </w:rPr>
        <w:t>judeţul</w:t>
      </w:r>
      <w:r>
        <w:rPr>
          <w:spacing w:val="-13"/>
        </w:rPr>
        <w:t> </w:t>
      </w:r>
      <w:r>
        <w:rPr>
          <w:spacing w:val="-1"/>
        </w:rPr>
        <w:t>Cluj,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desfӑṣoarӑ</w:t>
      </w:r>
      <w:r>
        <w:rPr>
          <w:spacing w:val="-13"/>
        </w:rPr>
        <w:t> </w:t>
      </w:r>
      <w:r>
        <w:rPr/>
        <w:t>pe</w:t>
      </w:r>
      <w:r>
        <w:rPr>
          <w:spacing w:val="-13"/>
        </w:rPr>
        <w:t> </w:t>
      </w:r>
      <w:r>
        <w:rPr/>
        <w:t>trei</w:t>
      </w:r>
      <w:r>
        <w:rPr>
          <w:spacing w:val="-12"/>
        </w:rPr>
        <w:t> </w:t>
      </w:r>
      <w:r>
        <w:rPr>
          <w:spacing w:val="-1"/>
        </w:rPr>
        <w:t>categorii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vârstӑ:</w:t>
      </w:r>
      <w:r>
        <w:rPr>
          <w:spacing w:val="-13"/>
        </w:rPr>
        <w:t> </w:t>
      </w:r>
      <w:r>
        <w:rPr>
          <w:spacing w:val="-1"/>
        </w:rPr>
        <w:t>învӑṭӑ</w:t>
      </w:r>
      <w:r>
        <w:rPr>
          <w:rFonts w:ascii="Cambria" w:hAnsi="Cambria" w:cs="Cambria" w:eastAsia="Cambria"/>
          <w:spacing w:val="-1"/>
        </w:rPr>
        <w:t>mânt</w:t>
      </w:r>
      <w:r>
        <w:rPr>
          <w:rFonts w:ascii="Cambria" w:hAnsi="Cambria" w:cs="Cambria" w:eastAsia="Cambria"/>
          <w:spacing w:val="-12"/>
        </w:rPr>
        <w:t> </w:t>
      </w:r>
      <w:r>
        <w:rPr>
          <w:rFonts w:ascii="Cambria" w:hAnsi="Cambria" w:cs="Cambria" w:eastAsia="Cambria"/>
          <w:spacing w:val="-1"/>
        </w:rPr>
        <w:t>primar,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gimnazial</w:t>
      </w:r>
      <w:r>
        <w:rPr>
          <w:rFonts w:ascii="Cambria" w:hAnsi="Cambria" w:cs="Cambria" w:eastAsia="Cambria"/>
          <w:spacing w:val="-11"/>
        </w:rPr>
        <w:t> </w:t>
      </w:r>
      <w:r>
        <w:rPr/>
        <w:t>ṣ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liceal,</w:t>
      </w:r>
      <w:r>
        <w:rPr>
          <w:rFonts w:ascii="Cambria" w:hAnsi="Cambria" w:cs="Cambria" w:eastAsia="Cambria"/>
          <w:spacing w:val="92"/>
        </w:rPr>
        <w:t> </w:t>
      </w:r>
      <w:r>
        <w:rPr/>
        <w:t>şi</w:t>
      </w:r>
      <w:r>
        <w:rPr>
          <w:spacing w:val="-1"/>
        </w:rPr>
        <w:t> urmӑresc</w:t>
      </w:r>
      <w:r>
        <w:rPr/>
        <w:t> </w:t>
      </w:r>
      <w:r>
        <w:rPr>
          <w:spacing w:val="-1"/>
        </w:rPr>
        <w:t>gradul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informare</w:t>
      </w:r>
      <w:r>
        <w:rPr/>
        <w:t> a </w:t>
      </w:r>
      <w:r>
        <w:rPr>
          <w:spacing w:val="-1"/>
        </w:rPr>
        <w:t>elevilor </w:t>
      </w:r>
      <w:r>
        <w:rPr/>
        <w:t>în ceea ce priveṣte </w:t>
      </w:r>
      <w:r>
        <w:rPr>
          <w:spacing w:val="-1"/>
        </w:rPr>
        <w:t>Uniunea</w:t>
      </w:r>
      <w:r>
        <w:rPr>
          <w:spacing w:val="-2"/>
        </w:rPr>
        <w:t> </w:t>
      </w:r>
      <w:r>
        <w:rPr/>
        <w:t>Europeanӑ</w:t>
      </w:r>
      <w:r>
        <w:rPr>
          <w:rFonts w:ascii="Cambria" w:hAnsi="Cambria" w:cs="Cambria" w:eastAsia="Cambria"/>
        </w:rPr>
        <w:t>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4" w:lineRule="auto" w:before="0" w:after="0"/>
        <w:ind w:left="474" w:right="110" w:hanging="361"/>
        <w:jc w:val="both"/>
        <w:rPr>
          <w:rFonts w:ascii="Cambria" w:hAnsi="Cambria" w:cs="Cambria" w:eastAsia="Cambria"/>
        </w:rPr>
      </w:pPr>
      <w:r>
        <w:rPr>
          <w:spacing w:val="-1"/>
        </w:rPr>
        <w:t>Concursul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desene</w:t>
      </w:r>
      <w:r>
        <w:rPr>
          <w:spacing w:val="17"/>
        </w:rPr>
        <w:t> </w:t>
      </w:r>
      <w:r>
        <w:rPr/>
        <w:t>„</w:t>
      </w:r>
      <w:r>
        <w:rPr>
          <w:rFonts w:ascii="Cambria" w:hAnsi="Cambria" w:cs="Cambria" w:eastAsia="Cambria"/>
          <w:b/>
          <w:bCs/>
          <w:i/>
        </w:rPr>
        <w:t>Eroii</w:t>
      </w:r>
      <w:r>
        <w:rPr>
          <w:rFonts w:ascii="Cambria" w:hAnsi="Cambria" w:cs="Cambria" w:eastAsia="Cambria"/>
          <w:b/>
          <w:bCs/>
          <w:i/>
          <w:spacing w:val="15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cărţilor</w:t>
      </w:r>
      <w:r>
        <w:rPr>
          <w:rFonts w:ascii="Cambria" w:hAnsi="Cambria" w:cs="Cambria" w:eastAsia="Cambria"/>
          <w:b/>
          <w:bCs/>
          <w:i/>
          <w:spacing w:val="17"/>
        </w:rPr>
        <w:t> </w:t>
      </w:r>
      <w:r>
        <w:rPr>
          <w:rFonts w:ascii="Cambria" w:hAnsi="Cambria" w:cs="Cambria" w:eastAsia="Cambria"/>
          <w:b/>
          <w:bCs/>
          <w:i/>
        </w:rPr>
        <w:t>citite</w:t>
      </w:r>
      <w:r>
        <w:rPr/>
        <w:t>”</w:t>
      </w:r>
      <w:r>
        <w:rPr>
          <w:spacing w:val="18"/>
        </w:rPr>
        <w:t> </w:t>
      </w:r>
      <w:r>
        <w:rPr>
          <w:rFonts w:ascii="Cambria" w:hAnsi="Cambria" w:cs="Cambria" w:eastAsia="Cambria"/>
          <w:b/>
          <w:bCs/>
          <w:i/>
        </w:rPr>
        <w:t>–</w:t>
      </w:r>
      <w:r>
        <w:rPr>
          <w:rFonts w:ascii="Cambria" w:hAnsi="Cambria" w:cs="Cambria" w:eastAsia="Cambria"/>
          <w:b/>
          <w:bCs/>
          <w:i/>
          <w:spacing w:val="16"/>
        </w:rPr>
        <w:t> </w:t>
      </w:r>
      <w:r>
        <w:rPr>
          <w:spacing w:val="-1"/>
        </w:rPr>
        <w:t>organizat</w:t>
      </w:r>
      <w:r>
        <w:rPr>
          <w:spacing w:val="17"/>
        </w:rPr>
        <w:t> </w:t>
      </w:r>
      <w:r>
        <w:rPr/>
        <w:t>anual</w:t>
      </w:r>
      <w:r>
        <w:rPr>
          <w:spacing w:val="16"/>
        </w:rPr>
        <w:t> </w:t>
      </w:r>
      <w:r>
        <w:rPr/>
        <w:t>cu</w:t>
      </w:r>
      <w:r>
        <w:rPr>
          <w:spacing w:val="18"/>
        </w:rPr>
        <w:t> </w:t>
      </w:r>
      <w:r>
        <w:rPr/>
        <w:t>ocazia</w:t>
      </w:r>
      <w:r>
        <w:rPr>
          <w:spacing w:val="17"/>
        </w:rPr>
        <w:t> </w:t>
      </w:r>
      <w:r>
        <w:rPr/>
        <w:t>Zilei</w:t>
      </w:r>
      <w:r>
        <w:rPr>
          <w:spacing w:val="17"/>
        </w:rPr>
        <w:t> </w:t>
      </w:r>
      <w:r>
        <w:rPr>
          <w:spacing w:val="-1"/>
        </w:rPr>
        <w:t>Internaţionale</w:t>
      </w:r>
      <w:r>
        <w:rPr>
          <w:spacing w:val="16"/>
        </w:rPr>
        <w:t> </w:t>
      </w:r>
      <w:r>
        <w:rPr/>
        <w:t>a</w:t>
      </w:r>
      <w:r>
        <w:rPr>
          <w:spacing w:val="79"/>
        </w:rPr>
        <w:t> </w:t>
      </w:r>
      <w:r>
        <w:rPr>
          <w:rFonts w:ascii="Cambria" w:hAnsi="Cambria" w:cs="Cambria" w:eastAsia="Cambria"/>
          <w:spacing w:val="-1"/>
        </w:rPr>
        <w:t>Copilului,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</w:rPr>
        <w:t>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ajuns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anul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</w:rPr>
        <w:t>2019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la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</w:rPr>
        <w:t>cea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de-a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XLVIII-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ediţie</w:t>
      </w:r>
      <w:r>
        <w:rPr>
          <w:rFonts w:ascii="Cambria" w:hAnsi="Cambria" w:cs="Cambria" w:eastAsia="Cambria"/>
          <w:spacing w:val="-1"/>
        </w:rPr>
        <w:t>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5" w:lineRule="auto" w:before="3" w:after="0"/>
        <w:ind w:left="474" w:right="105" w:hanging="361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b/>
          <w:bCs/>
          <w:i/>
          <w:spacing w:val="-1"/>
        </w:rPr>
        <w:t>Nocturna</w:t>
      </w:r>
      <w:r>
        <w:rPr>
          <w:rFonts w:ascii="Cambria" w:hAnsi="Cambria" w:cs="Cambria" w:eastAsia="Cambria"/>
          <w:b/>
          <w:bCs/>
          <w:i/>
          <w:spacing w:val="-4"/>
        </w:rPr>
        <w:t> </w:t>
      </w:r>
      <w:r>
        <w:rPr>
          <w:rFonts w:ascii="Cambria" w:hAnsi="Cambria" w:cs="Cambria" w:eastAsia="Cambria"/>
          <w:b/>
          <w:bCs/>
          <w:i/>
          <w:spacing w:val="-1"/>
        </w:rPr>
        <w:t>bibliotecilor</w:t>
      </w:r>
      <w:r>
        <w:rPr>
          <w:rFonts w:ascii="Cambria" w:hAnsi="Cambria" w:cs="Cambria" w:eastAsia="Cambria"/>
          <w:b/>
          <w:bCs/>
          <w:i/>
          <w:spacing w:val="-4"/>
        </w:rPr>
        <w:t> </w:t>
      </w:r>
      <w:r>
        <w:rPr>
          <w:rFonts w:ascii="Cambria" w:hAnsi="Cambria" w:cs="Cambria" w:eastAsia="Cambria"/>
          <w:b/>
          <w:bCs/>
          <w:i/>
        </w:rPr>
        <w:t>–</w:t>
      </w:r>
      <w:r>
        <w:rPr>
          <w:rFonts w:ascii="Cambria" w:hAnsi="Cambria" w:cs="Cambria" w:eastAsia="Cambria"/>
          <w:b/>
          <w:bCs/>
          <w:i/>
          <w:spacing w:val="-3"/>
        </w:rPr>
        <w:t> </w:t>
      </w:r>
      <w:r>
        <w:rPr>
          <w:spacing w:val="-1"/>
        </w:rPr>
        <w:t>oferă</w:t>
      </w:r>
      <w:r>
        <w:rPr>
          <w:spacing w:val="-3"/>
        </w:rPr>
        <w:t> </w:t>
      </w:r>
      <w:r>
        <w:rPr>
          <w:spacing w:val="-1"/>
        </w:rPr>
        <w:t>publicului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alternativă</w:t>
      </w:r>
      <w:r>
        <w:rPr>
          <w:spacing w:val="-3"/>
        </w:rPr>
        <w:t> </w:t>
      </w:r>
      <w:r>
        <w:rPr>
          <w:spacing w:val="-1"/>
        </w:rPr>
        <w:t>agreabilă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petrecere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timpului</w:t>
      </w:r>
      <w:r>
        <w:rPr>
          <w:spacing w:val="-3"/>
        </w:rPr>
        <w:t> </w:t>
      </w:r>
      <w:r>
        <w:rPr>
          <w:spacing w:val="-1"/>
        </w:rPr>
        <w:t>liber,</w:t>
      </w:r>
      <w:r>
        <w:rPr>
          <w:spacing w:val="101"/>
        </w:rPr>
        <w:t> </w:t>
      </w:r>
      <w:r>
        <w:rPr>
          <w:rFonts w:ascii="Cambria" w:hAnsi="Cambria" w:cs="Cambria" w:eastAsia="Cambria"/>
          <w:spacing w:val="-1"/>
        </w:rPr>
        <w:t>într-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cadru</w:t>
      </w:r>
      <w:r>
        <w:rPr>
          <w:spacing w:val="13"/>
        </w:rPr>
        <w:t> </w:t>
      </w:r>
      <w:r>
        <w:rPr>
          <w:spacing w:val="-1"/>
        </w:rPr>
        <w:t>destins,</w:t>
      </w:r>
      <w:r>
        <w:rPr>
          <w:spacing w:val="12"/>
        </w:rPr>
        <w:t> </w:t>
      </w:r>
      <w:r>
        <w:rPr/>
        <w:t>în</w:t>
      </w:r>
      <w:r>
        <w:rPr>
          <w:spacing w:val="11"/>
        </w:rPr>
        <w:t> </w:t>
      </w:r>
      <w:r>
        <w:rPr>
          <w:spacing w:val="-1"/>
        </w:rPr>
        <w:t>care</w:t>
      </w:r>
      <w:r>
        <w:rPr>
          <w:spacing w:val="12"/>
        </w:rPr>
        <w:t> </w:t>
      </w:r>
      <w:r>
        <w:rPr>
          <w:spacing w:val="-1"/>
        </w:rPr>
        <w:t>utilizatorii</w:t>
      </w:r>
      <w:r>
        <w:rPr>
          <w:spacing w:val="12"/>
        </w:rPr>
        <w:t> </w:t>
      </w:r>
      <w:r>
        <w:rPr/>
        <w:t>să</w:t>
      </w:r>
      <w:r>
        <w:rPr>
          <w:spacing w:val="11"/>
        </w:rPr>
        <w:t> </w:t>
      </w:r>
      <w:r>
        <w:rPr/>
        <w:t>aibă</w:t>
      </w:r>
      <w:r>
        <w:rPr>
          <w:spacing w:val="12"/>
        </w:rPr>
        <w:t> </w:t>
      </w:r>
      <w:r>
        <w:rPr>
          <w:spacing w:val="-1"/>
        </w:rPr>
        <w:t>ocazia</w:t>
      </w:r>
      <w:r>
        <w:rPr>
          <w:spacing w:val="12"/>
        </w:rPr>
        <w:t> </w:t>
      </w:r>
      <w:r>
        <w:rPr/>
        <w:t>să</w:t>
      </w:r>
      <w:r>
        <w:rPr>
          <w:spacing w:val="12"/>
        </w:rPr>
        <w:t> </w:t>
      </w:r>
      <w:r>
        <w:rPr>
          <w:spacing w:val="-1"/>
        </w:rPr>
        <w:t>interacționeze</w:t>
      </w:r>
      <w:r>
        <w:rPr>
          <w:spacing w:val="11"/>
        </w:rPr>
        <w:t> </w:t>
      </w:r>
      <w:r>
        <w:rPr/>
        <w:t>cu</w:t>
      </w:r>
      <w:r>
        <w:rPr>
          <w:spacing w:val="11"/>
        </w:rPr>
        <w:t> </w:t>
      </w:r>
      <w:r>
        <w:rPr>
          <w:spacing w:val="-1"/>
        </w:rPr>
        <w:t>personalul</w:t>
      </w:r>
      <w:r>
        <w:rPr>
          <w:spacing w:val="101"/>
        </w:rPr>
        <w:t> </w:t>
      </w:r>
      <w:r>
        <w:rPr/>
        <w:t>bibliotecar și</w:t>
      </w:r>
      <w:r>
        <w:rPr>
          <w:spacing w:val="2"/>
        </w:rPr>
        <w:t> </w:t>
      </w:r>
      <w:r>
        <w:rPr/>
        <w:t>să</w:t>
      </w:r>
      <w:r>
        <w:rPr>
          <w:spacing w:val="2"/>
        </w:rPr>
        <w:t> </w:t>
      </w:r>
      <w:r>
        <w:rPr>
          <w:spacing w:val="-1"/>
        </w:rPr>
        <w:t>experimenteze</w:t>
      </w:r>
      <w:r>
        <w:rPr>
          <w:spacing w:val="2"/>
        </w:rPr>
        <w:t> </w:t>
      </w:r>
      <w:r>
        <w:rPr>
          <w:spacing w:val="-1"/>
        </w:rPr>
        <w:t>servicii</w:t>
      </w:r>
      <w:r>
        <w:rPr>
          <w:spacing w:val="2"/>
        </w:rPr>
        <w:t> </w:t>
      </w:r>
      <w:r>
        <w:rPr>
          <w:spacing w:val="-1"/>
        </w:rPr>
        <w:t>moderne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bibliotecă,</w:t>
      </w:r>
      <w:r>
        <w:rPr>
          <w:spacing w:val="3"/>
        </w:rPr>
        <w:t> </w:t>
      </w:r>
      <w:r>
        <w:rPr/>
        <w:t>mai</w:t>
      </w:r>
      <w:r>
        <w:rPr>
          <w:spacing w:val="2"/>
        </w:rPr>
        <w:t> </w:t>
      </w:r>
      <w:r>
        <w:rPr/>
        <w:t>puțin</w:t>
      </w:r>
      <w:r>
        <w:rPr>
          <w:spacing w:val="2"/>
        </w:rPr>
        <w:t> </w:t>
      </w:r>
      <w:r>
        <w:rPr>
          <w:spacing w:val="-1"/>
        </w:rPr>
        <w:t>cunoscute</w:t>
      </w:r>
      <w:r>
        <w:rPr>
          <w:spacing w:val="2"/>
        </w:rPr>
        <w:t> </w:t>
      </w:r>
      <w:r>
        <w:rPr/>
        <w:t>audiențe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75"/>
          <w:w w:val="99"/>
        </w:rPr>
        <w:t> </w:t>
      </w:r>
      <w:r>
        <w:rPr>
          <w:rFonts w:ascii="Cambria" w:hAnsi="Cambria" w:cs="Cambria" w:eastAsia="Cambria"/>
          <w:spacing w:val="-1"/>
        </w:rPr>
        <w:t>largi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într-</w:t>
      </w:r>
      <w:r>
        <w:rPr>
          <w:spacing w:val="-1"/>
        </w:rPr>
        <w:t>o </w:t>
      </w:r>
      <w:r>
        <w:rPr/>
        <w:t>seară</w:t>
      </w:r>
      <w:r>
        <w:rPr>
          <w:spacing w:val="-2"/>
        </w:rPr>
        <w:t> </w:t>
      </w:r>
      <w:r>
        <w:rPr>
          <w:spacing w:val="-1"/>
        </w:rPr>
        <w:t>de </w:t>
      </w:r>
      <w:r>
        <w:rPr/>
        <w:t>sâmbătă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sfârșitul</w:t>
      </w:r>
      <w:r>
        <w:rPr>
          <w:spacing w:val="-2"/>
        </w:rPr>
        <w:t> </w:t>
      </w:r>
      <w:r>
        <w:rPr>
          <w:rFonts w:ascii="Cambria" w:hAnsi="Cambria" w:cs="Cambria" w:eastAsia="Cambria"/>
          <w:spacing w:val="-1"/>
        </w:rPr>
        <w:t>lunii septembrie.</w:t>
      </w:r>
    </w:p>
    <w:p>
      <w:pPr>
        <w:spacing w:line="240" w:lineRule="auto" w:before="8"/>
        <w:rPr>
          <w:rFonts w:ascii="Cambria" w:hAnsi="Cambria" w:cs="Cambria" w:eastAsia="Cambria"/>
          <w:sz w:val="20"/>
          <w:szCs w:val="20"/>
        </w:rPr>
      </w:pPr>
    </w:p>
    <w:p>
      <w:pPr>
        <w:spacing w:before="56"/>
        <w:ind w:left="4940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9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80" w:bottom="280" w:left="880" w:right="880"/>
        </w:sectPr>
      </w:pPr>
    </w:p>
    <w:p>
      <w:pPr>
        <w:numPr>
          <w:ilvl w:val="0"/>
          <w:numId w:val="2"/>
        </w:numPr>
        <w:tabs>
          <w:tab w:pos="475" w:val="left" w:leader="none"/>
        </w:tabs>
        <w:spacing w:line="272" w:lineRule="auto" w:before="40"/>
        <w:ind w:left="474" w:right="113" w:hanging="361"/>
        <w:jc w:val="left"/>
        <w:rPr>
          <w:rFonts w:ascii="Cambria" w:hAnsi="Cambria" w:cs="Cambria" w:eastAsia="Cambria"/>
          <w:sz w:val="24"/>
          <w:szCs w:val="24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608" coordorigin="479,479" coordsize="10953,15885"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Personalităţi</w:t>
      </w:r>
      <w:r>
        <w:rPr>
          <w:rFonts w:ascii="Cambria" w:hAnsi="Cambria" w:cs="Cambria" w:eastAsia="Cambria"/>
          <w:b/>
          <w:bCs/>
          <w:i/>
          <w:spacing w:val="20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clujene</w:t>
      </w:r>
      <w:r>
        <w:rPr>
          <w:rFonts w:ascii="Cambria" w:hAnsi="Cambria" w:cs="Cambria" w:eastAsia="Cambria"/>
          <w:b/>
          <w:bCs/>
          <w:i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la</w:t>
      </w:r>
      <w:r>
        <w:rPr>
          <w:rFonts w:ascii="Cambria" w:hAnsi="Cambria" w:cs="Cambria" w:eastAsia="Cambria"/>
          <w:b/>
          <w:bCs/>
          <w:i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pacing w:val="-1"/>
          <w:sz w:val="24"/>
          <w:szCs w:val="24"/>
        </w:rPr>
        <w:t>bibliotecă</w:t>
      </w:r>
      <w:r>
        <w:rPr>
          <w:rFonts w:ascii="Cambria" w:hAnsi="Cambria" w:cs="Cambria" w:eastAsia="Cambria"/>
          <w:b/>
          <w:bCs/>
          <w:i/>
          <w:spacing w:val="24"/>
          <w:sz w:val="24"/>
          <w:szCs w:val="24"/>
        </w:rPr>
        <w:t> </w:t>
      </w:r>
      <w:r>
        <w:rPr>
          <w:rFonts w:ascii="Cambria" w:hAnsi="Cambria" w:cs="Cambria" w:eastAsia="Cambria"/>
          <w:b/>
          <w:bCs/>
          <w:i/>
          <w:sz w:val="24"/>
          <w:szCs w:val="24"/>
        </w:rPr>
        <w:t>–</w:t>
      </w:r>
      <w:r>
        <w:rPr>
          <w:rFonts w:ascii="Cambria" w:hAnsi="Cambria" w:cs="Cambria" w:eastAsia="Cambria"/>
          <w:b/>
          <w:bCs/>
          <w:i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activităţi</w:t>
      </w:r>
      <w:r>
        <w:rPr>
          <w:rFonts w:ascii="Cambria" w:hAnsi="Cambria" w:cs="Cambria" w:eastAsia="Cambria"/>
          <w:spacing w:val="2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care</w:t>
      </w:r>
      <w:r>
        <w:rPr>
          <w:rFonts w:ascii="Cambria" w:hAnsi="Cambria" w:cs="Cambria" w:eastAsia="Cambria"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aduc</w:t>
      </w:r>
      <w:r>
        <w:rPr>
          <w:rFonts w:ascii="Cambria" w:hAnsi="Cambria" w:cs="Cambria" w:eastAsia="Cambria"/>
          <w:spacing w:val="20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în</w:t>
      </w:r>
      <w:r>
        <w:rPr>
          <w:rFonts w:ascii="Cambria" w:hAnsi="Cambria" w:cs="Cambria" w:eastAsia="Cambria"/>
          <w:spacing w:val="22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atenţia</w:t>
      </w:r>
      <w:r>
        <w:rPr>
          <w:rFonts w:ascii="Cambria" w:hAnsi="Cambria" w:cs="Cambria" w:eastAsia="Cambria"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comunităţii,</w:t>
      </w:r>
      <w:r>
        <w:rPr>
          <w:rFonts w:ascii="Cambria" w:hAnsi="Cambria" w:cs="Cambria" w:eastAsia="Cambria"/>
          <w:spacing w:val="22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în</w:t>
      </w:r>
      <w:r>
        <w:rPr>
          <w:rFonts w:ascii="Cambria" w:hAnsi="Cambria" w:cs="Cambria" w:eastAsia="Cambria"/>
          <w:spacing w:val="2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special</w:t>
      </w:r>
      <w:r>
        <w:rPr>
          <w:rFonts w:ascii="Cambria" w:hAnsi="Cambria" w:cs="Cambria" w:eastAsia="Cambria"/>
          <w:spacing w:val="21"/>
          <w:sz w:val="24"/>
          <w:szCs w:val="24"/>
        </w:rPr>
        <w:t> </w:t>
      </w:r>
      <w:r>
        <w:rPr>
          <w:rFonts w:ascii="Cambria" w:hAnsi="Cambria" w:cs="Cambria" w:eastAsia="Cambria"/>
          <w:sz w:val="24"/>
          <w:szCs w:val="24"/>
        </w:rPr>
        <w:t>a</w:t>
      </w:r>
      <w:r>
        <w:rPr>
          <w:rFonts w:ascii="Cambria" w:hAnsi="Cambria" w:cs="Cambria" w:eastAsia="Cambria"/>
          <w:spacing w:val="81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elevilor</w:t>
      </w:r>
      <w:r>
        <w:rPr>
          <w:rFonts w:ascii="Cambria" w:hAnsi="Cambria" w:cs="Cambria" w:eastAsia="Cambria"/>
          <w:spacing w:val="-2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de</w:t>
      </w:r>
      <w:r>
        <w:rPr>
          <w:rFonts w:ascii="Cambria" w:hAnsi="Cambria" w:cs="Cambria" w:eastAsia="Cambria"/>
          <w:sz w:val="24"/>
          <w:szCs w:val="24"/>
        </w:rPr>
        <w:t> liceu, </w:t>
      </w:r>
      <w:r>
        <w:rPr>
          <w:rFonts w:ascii="Cambria" w:hAnsi="Cambria" w:cs="Cambria" w:eastAsia="Cambria"/>
          <w:spacing w:val="-1"/>
          <w:sz w:val="24"/>
          <w:szCs w:val="24"/>
        </w:rPr>
        <w:t>personalităţi</w:t>
      </w:r>
      <w:r>
        <w:rPr>
          <w:rFonts w:ascii="Cambria" w:hAnsi="Cambria" w:cs="Cambria" w:eastAsia="Cambria"/>
          <w:sz w:val="24"/>
          <w:szCs w:val="24"/>
        </w:rPr>
        <w:t> </w:t>
      </w:r>
      <w:r>
        <w:rPr>
          <w:rFonts w:ascii="Cambria" w:hAnsi="Cambria" w:cs="Cambria" w:eastAsia="Cambria"/>
          <w:spacing w:val="-1"/>
          <w:sz w:val="24"/>
          <w:szCs w:val="24"/>
        </w:rPr>
        <w:t>culturale</w:t>
      </w:r>
      <w:r>
        <w:rPr>
          <w:rFonts w:ascii="Cambria" w:hAnsi="Cambria" w:cs="Cambria" w:eastAsia="Cambria"/>
          <w:sz w:val="24"/>
          <w:szCs w:val="24"/>
        </w:rPr>
        <w:t> locale</w:t>
      </w:r>
      <w:r>
        <w:rPr>
          <w:rFonts w:ascii="Cambria" w:hAnsi="Cambria" w:cs="Cambria" w:eastAsia="Cambria"/>
          <w:sz w:val="24"/>
          <w:szCs w:val="24"/>
        </w:rPr>
        <w:t>;</w:t>
      </w:r>
      <w:r>
        <w:rPr>
          <w:rFonts w:ascii="Cambria" w:hAnsi="Cambria" w:cs="Cambria" w:eastAsia="Cambria"/>
          <w:sz w:val="24"/>
          <w:szCs w:val="24"/>
        </w:rPr>
      </w:r>
    </w:p>
    <w:p>
      <w:pPr>
        <w:numPr>
          <w:ilvl w:val="0"/>
          <w:numId w:val="2"/>
        </w:numPr>
        <w:tabs>
          <w:tab w:pos="475" w:val="left" w:leader="none"/>
        </w:tabs>
        <w:spacing w:before="5"/>
        <w:ind w:left="474" w:right="0" w:hanging="361"/>
        <w:jc w:val="both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/>
          <w:b/>
          <w:i/>
          <w:sz w:val="24"/>
        </w:rPr>
        <w:t>Club</w:t>
      </w:r>
      <w:r>
        <w:rPr>
          <w:rFonts w:ascii="Cambria" w:hAnsi="Cambria"/>
          <w:b/>
          <w:i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de</w:t>
      </w:r>
      <w:r>
        <w:rPr>
          <w:rFonts w:ascii="Cambria" w:hAnsi="Cambria"/>
          <w:b/>
          <w:i/>
          <w:spacing w:val="-1"/>
          <w:sz w:val="24"/>
        </w:rPr>
        <w:t> filosofie pentru</w:t>
      </w:r>
      <w:r>
        <w:rPr>
          <w:rFonts w:ascii="Cambria" w:hAnsi="Cambria"/>
          <w:b/>
          <w:i/>
          <w:spacing w:val="-3"/>
          <w:sz w:val="24"/>
        </w:rPr>
        <w:t> </w:t>
      </w:r>
      <w:r>
        <w:rPr>
          <w:rFonts w:ascii="Cambria" w:hAnsi="Cambria"/>
          <w:b/>
          <w:i/>
          <w:spacing w:val="-1"/>
          <w:sz w:val="24"/>
        </w:rPr>
        <w:t>copii</w:t>
      </w:r>
      <w:r>
        <w:rPr>
          <w:rFonts w:ascii="Cambria" w:hAnsi="Cambria"/>
          <w:b/>
          <w:i/>
          <w:spacing w:val="1"/>
          <w:sz w:val="24"/>
        </w:rPr>
        <w:t> </w:t>
      </w:r>
      <w:r>
        <w:rPr>
          <w:rFonts w:ascii="Cambria" w:hAnsi="Cambria"/>
          <w:sz w:val="24"/>
        </w:rPr>
        <w:t>în</w:t>
      </w:r>
      <w:r>
        <w:rPr>
          <w:rFonts w:ascii="Cambria" w:hAnsi="Cambria"/>
          <w:spacing w:val="-1"/>
          <w:sz w:val="24"/>
        </w:rPr>
        <w:t> colaborare cu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z w:val="24"/>
        </w:rPr>
        <w:t>Facultatea</w:t>
      </w:r>
      <w:r>
        <w:rPr>
          <w:rFonts w:ascii="Cambria" w:hAnsi="Cambria"/>
          <w:spacing w:val="-1"/>
          <w:sz w:val="24"/>
        </w:rPr>
        <w:t> de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pacing w:val="-1"/>
          <w:sz w:val="24"/>
        </w:rPr>
        <w:t>Istorie </w:t>
      </w:r>
      <w:r>
        <w:rPr>
          <w:rFonts w:ascii="Cambria" w:hAnsi="Cambria"/>
          <w:sz w:val="24"/>
        </w:rPr>
        <w:t>şi</w:t>
      </w:r>
      <w:r>
        <w:rPr>
          <w:rFonts w:ascii="Cambria" w:hAnsi="Cambria"/>
          <w:spacing w:val="-1"/>
          <w:sz w:val="24"/>
        </w:rPr>
        <w:t> Filosofie</w:t>
      </w:r>
      <w:r>
        <w:rPr>
          <w:rFonts w:ascii="Cambria" w:hAnsi="Cambria"/>
          <w:spacing w:val="2"/>
          <w:sz w:val="24"/>
        </w:rPr>
        <w:t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1"/>
          <w:sz w:val="24"/>
        </w:rPr>
        <w:t> U</w:t>
      </w:r>
      <w:r>
        <w:rPr>
          <w:rFonts w:ascii="Cambria" w:hAnsi="Cambria"/>
          <w:spacing w:val="-1"/>
          <w:sz w:val="24"/>
        </w:rPr>
        <w:t>niversității</w:t>
      </w:r>
    </w:p>
    <w:p>
      <w:pPr>
        <w:pStyle w:val="BodyText"/>
        <w:spacing w:line="240" w:lineRule="auto" w:before="42"/>
        <w:ind w:left="474" w:right="0" w:firstLine="0"/>
        <w:jc w:val="left"/>
        <w:rPr>
          <w:rFonts w:ascii="Cambria" w:hAnsi="Cambria" w:cs="Cambria" w:eastAsia="Cambria"/>
        </w:rPr>
      </w:pPr>
      <w:r>
        <w:rPr>
          <w:spacing w:val="-1"/>
        </w:rPr>
        <w:t>„</w:t>
      </w:r>
      <w:r>
        <w:rPr>
          <w:rFonts w:ascii="Cambria" w:hAnsi="Cambria" w:cs="Cambria" w:eastAsia="Cambria"/>
          <w:spacing w:val="-1"/>
        </w:rPr>
        <w:t>B</w:t>
      </w:r>
      <w:r>
        <w:rPr>
          <w:spacing w:val="-1"/>
        </w:rPr>
        <w:t>abeș</w:t>
      </w:r>
      <w:r>
        <w:rPr>
          <w:rFonts w:ascii="Cambria" w:hAnsi="Cambria" w:cs="Cambria" w:eastAsia="Cambria"/>
          <w:spacing w:val="-1"/>
        </w:rPr>
        <w:t>-Bolay</w:t>
      </w:r>
      <w:r>
        <w:rPr>
          <w:spacing w:val="-1"/>
        </w:rPr>
        <w:t>”</w:t>
      </w:r>
      <w:r>
        <w:rPr>
          <w:spacing w:val="-5"/>
        </w:rPr>
        <w:t> </w:t>
      </w:r>
      <w:r>
        <w:rPr>
          <w:rFonts w:ascii="Cambria" w:hAnsi="Cambria" w:cs="Cambria" w:eastAsia="Cambria"/>
          <w:spacing w:val="-1"/>
        </w:rPr>
        <w:t>Cluj-Napoca;</w:t>
      </w:r>
      <w:r>
        <w:rPr>
          <w:rFonts w:ascii="Cambria" w:hAnsi="Cambria" w:cs="Cambria" w:eastAsia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40" w:lineRule="auto" w:before="41" w:after="0"/>
        <w:ind w:left="474" w:right="0" w:hanging="361"/>
        <w:jc w:val="both"/>
      </w:pPr>
      <w:r>
        <w:rPr>
          <w:spacing w:val="-1"/>
        </w:rPr>
        <w:t>programe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educație</w:t>
      </w:r>
      <w:r>
        <w:rPr/>
        <w:t> </w:t>
      </w:r>
      <w:r>
        <w:rPr>
          <w:spacing w:val="-1"/>
        </w:rPr>
        <w:t>permanentă</w:t>
      </w:r>
      <w:r>
        <w:rPr/>
        <w:t> </w:t>
      </w:r>
      <w:r>
        <w:rPr>
          <w:spacing w:val="-1"/>
        </w:rPr>
        <w:t>pentru </w:t>
      </w:r>
      <w:r>
        <w:rPr/>
        <w:t>copii</w:t>
      </w:r>
      <w:r>
        <w:rPr>
          <w:spacing w:val="1"/>
        </w:rPr>
        <w:t> </w:t>
      </w:r>
      <w:r>
        <w:rPr/>
        <w:t>și </w:t>
      </w:r>
      <w:r>
        <w:rPr>
          <w:spacing w:val="-1"/>
        </w:rPr>
        <w:t>adolescenți;</w:t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40" w:lineRule="auto" w:before="43" w:after="0"/>
        <w:ind w:left="474" w:right="0" w:hanging="361"/>
        <w:jc w:val="both"/>
      </w:pPr>
      <w:r>
        <w:rPr>
          <w:spacing w:val="-1"/>
        </w:rPr>
        <w:t>programe</w:t>
      </w:r>
      <w:r>
        <w:rPr/>
        <w:t> </w:t>
      </w:r>
      <w:r>
        <w:rPr>
          <w:spacing w:val="-1"/>
        </w:rPr>
        <w:t>intergeneraționale;</w:t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40" w:lineRule="auto" w:before="41" w:after="0"/>
        <w:ind w:left="474" w:right="0" w:hanging="361"/>
        <w:jc w:val="both"/>
        <w:rPr>
          <w:rFonts w:ascii="Cambria" w:hAnsi="Cambria" w:cs="Cambria" w:eastAsia="Cambria"/>
        </w:rPr>
      </w:pPr>
      <w:r>
        <w:rPr>
          <w:spacing w:val="-1"/>
        </w:rPr>
        <w:t>expoziţii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Cambria" w:hAnsi="Cambria"/>
          <w:spacing w:val="-1"/>
        </w:rPr>
        <w:t>documente;</w:t>
      </w:r>
      <w:r>
        <w:rPr>
          <w:rFonts w:ascii="Cambria" w:hAnsi="Cambria"/>
        </w:rPr>
      </w:r>
    </w:p>
    <w:p>
      <w:pPr>
        <w:pStyle w:val="BodyText"/>
        <w:numPr>
          <w:ilvl w:val="0"/>
          <w:numId w:val="2"/>
        </w:numPr>
        <w:tabs>
          <w:tab w:pos="475" w:val="left" w:leader="none"/>
        </w:tabs>
        <w:spacing w:line="275" w:lineRule="auto" w:before="41" w:after="0"/>
        <w:ind w:left="474" w:right="110" w:hanging="361"/>
        <w:jc w:val="both"/>
        <w:rPr>
          <w:rFonts w:ascii="Cambria" w:hAnsi="Cambria" w:cs="Cambria" w:eastAsia="Cambria"/>
        </w:rPr>
      </w:pPr>
      <w:r>
        <w:rPr/>
        <w:t>activități</w:t>
      </w:r>
      <w:r>
        <w:rPr>
          <w:spacing w:val="-2"/>
        </w:rPr>
        <w:t> </w:t>
      </w:r>
      <w:r>
        <w:rPr>
          <w:spacing w:val="-1"/>
        </w:rPr>
        <w:t>outdoor</w:t>
      </w:r>
      <w:r>
        <w:rPr>
          <w:spacing w:val="-4"/>
        </w:rPr>
        <w:t> </w:t>
      </w:r>
      <w:r>
        <w:rPr/>
        <w:t>cu</w:t>
      </w:r>
      <w:r>
        <w:rPr>
          <w:spacing w:val="-4"/>
        </w:rPr>
        <w:t> </w:t>
      </w:r>
      <w:r>
        <w:rPr/>
        <w:t>ocazia</w:t>
      </w:r>
      <w:r>
        <w:rPr>
          <w:spacing w:val="-2"/>
        </w:rPr>
        <w:t> </w:t>
      </w:r>
      <w:r>
        <w:rPr>
          <w:spacing w:val="-1"/>
        </w:rPr>
        <w:t>diferitelor</w:t>
      </w:r>
      <w:r>
        <w:rPr>
          <w:spacing w:val="-4"/>
        </w:rPr>
        <w:t> </w:t>
      </w:r>
      <w:r>
        <w:rPr/>
        <w:t>evenimente</w:t>
      </w:r>
      <w:r>
        <w:rPr>
          <w:spacing w:val="-2"/>
        </w:rPr>
        <w:t> </w:t>
      </w:r>
      <w:r>
        <w:rPr>
          <w:spacing w:val="-1"/>
        </w:rPr>
        <w:t>organizate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>
          <w:spacing w:val="-1"/>
        </w:rPr>
        <w:t>municipiu,</w:t>
      </w:r>
      <w:r>
        <w:rPr>
          <w:spacing w:val="-2"/>
        </w:rPr>
        <w:t> </w:t>
      </w:r>
      <w:r>
        <w:rPr>
          <w:spacing w:val="-1"/>
        </w:rPr>
        <w:t>cum</w:t>
      </w:r>
      <w:r>
        <w:rPr>
          <w:spacing w:val="-3"/>
        </w:rPr>
        <w:t> </w:t>
      </w:r>
      <w:r>
        <w:rPr/>
        <w:t>ar</w:t>
      </w:r>
      <w:r>
        <w:rPr>
          <w:spacing w:val="-3"/>
        </w:rPr>
        <w:t> </w:t>
      </w:r>
      <w:r>
        <w:rPr/>
        <w:t>fi:</w:t>
      </w:r>
      <w:r>
        <w:rPr>
          <w:spacing w:val="-4"/>
        </w:rPr>
        <w:t> </w:t>
      </w:r>
      <w:r>
        <w:rPr>
          <w:spacing w:val="-1"/>
        </w:rPr>
        <w:t>Orășelul</w:t>
      </w:r>
      <w:r>
        <w:rPr>
          <w:spacing w:val="73"/>
        </w:rPr>
        <w:t> </w:t>
      </w:r>
      <w:r>
        <w:rPr>
          <w:rFonts w:ascii="Cambria" w:hAnsi="Cambria" w:cs="Cambria" w:eastAsia="Cambria"/>
          <w:spacing w:val="-1"/>
        </w:rPr>
        <w:t>copiilor,</w:t>
      </w:r>
      <w:r>
        <w:rPr>
          <w:rFonts w:ascii="Cambria" w:hAnsi="Cambria" w:cs="Cambria" w:eastAsia="Cambria"/>
          <w:spacing w:val="28"/>
        </w:rPr>
        <w:t> </w:t>
      </w:r>
      <w:r>
        <w:rPr>
          <w:rFonts w:ascii="Cambria" w:hAnsi="Cambria" w:cs="Cambria" w:eastAsia="Cambria"/>
          <w:spacing w:val="-1"/>
        </w:rPr>
        <w:t>Festivalul</w:t>
      </w:r>
      <w:r>
        <w:rPr>
          <w:rFonts w:ascii="Cambria" w:hAnsi="Cambria" w:cs="Cambria" w:eastAsia="Cambria"/>
          <w:spacing w:val="29"/>
        </w:rPr>
        <w:t> </w:t>
      </w:r>
      <w:r>
        <w:rPr>
          <w:spacing w:val="-1"/>
        </w:rPr>
        <w:t>„</w:t>
      </w:r>
      <w:r>
        <w:rPr>
          <w:rFonts w:ascii="Cambria" w:hAnsi="Cambria" w:cs="Cambria" w:eastAsia="Cambria"/>
          <w:spacing w:val="-1"/>
        </w:rPr>
        <w:t>Hai-</w:t>
      </w:r>
      <w:r>
        <w:rPr>
          <w:spacing w:val="-1"/>
        </w:rPr>
        <w:t>Hui</w:t>
      </w:r>
      <w:r>
        <w:rPr>
          <w:spacing w:val="28"/>
        </w:rPr>
        <w:t> </w:t>
      </w:r>
      <w:r>
        <w:rPr>
          <w:spacing w:val="-1"/>
        </w:rPr>
        <w:t>printre</w:t>
      </w:r>
      <w:r>
        <w:rPr>
          <w:spacing w:val="28"/>
        </w:rPr>
        <w:t> </w:t>
      </w:r>
      <w:r>
        <w:rPr>
          <w:spacing w:val="-1"/>
        </w:rPr>
        <w:t>povești”</w:t>
      </w:r>
      <w:r>
        <w:rPr>
          <w:rFonts w:ascii="Cambria" w:hAnsi="Cambria" w:cs="Cambria" w:eastAsia="Cambria"/>
          <w:spacing w:val="-1"/>
        </w:rPr>
        <w:t>,</w:t>
      </w:r>
      <w:r>
        <w:rPr>
          <w:rFonts w:ascii="Cambria" w:hAnsi="Cambria" w:cs="Cambria" w:eastAsia="Cambria"/>
          <w:spacing w:val="28"/>
        </w:rPr>
        <w:t> </w:t>
      </w:r>
      <w:r>
        <w:rPr>
          <w:rFonts w:ascii="Cambria" w:hAnsi="Cambria" w:cs="Cambria" w:eastAsia="Cambria"/>
          <w:spacing w:val="-1"/>
        </w:rPr>
        <w:t>Zilele</w:t>
      </w:r>
      <w:r>
        <w:rPr>
          <w:rFonts w:ascii="Cambria" w:hAnsi="Cambria" w:cs="Cambria" w:eastAsia="Cambria"/>
          <w:spacing w:val="29"/>
        </w:rPr>
        <w:t> </w:t>
      </w:r>
      <w:r>
        <w:rPr>
          <w:rFonts w:ascii="Cambria" w:hAnsi="Cambria" w:cs="Cambria" w:eastAsia="Cambria"/>
          <w:spacing w:val="-1"/>
        </w:rPr>
        <w:t>Clujului,</w:t>
      </w:r>
      <w:r>
        <w:rPr>
          <w:rFonts w:ascii="Cambria" w:hAnsi="Cambria" w:cs="Cambria" w:eastAsia="Cambria"/>
          <w:spacing w:val="29"/>
        </w:rPr>
        <w:t> </w:t>
      </w:r>
      <w:r>
        <w:rPr>
          <w:rFonts w:ascii="Cambria" w:hAnsi="Cambria" w:cs="Cambria" w:eastAsia="Cambria"/>
          <w:spacing w:val="-1"/>
        </w:rPr>
        <w:t>Napoca</w:t>
      </w:r>
      <w:r>
        <w:rPr>
          <w:rFonts w:ascii="Cambria" w:hAnsi="Cambria" w:cs="Cambria" w:eastAsia="Cambria"/>
          <w:spacing w:val="27"/>
        </w:rPr>
        <w:t> </w:t>
      </w:r>
      <w:r>
        <w:rPr>
          <w:rFonts w:ascii="Cambria" w:hAnsi="Cambria" w:cs="Cambria" w:eastAsia="Cambria"/>
          <w:spacing w:val="-1"/>
        </w:rPr>
        <w:t>Avenue,</w:t>
      </w:r>
      <w:r>
        <w:rPr>
          <w:rFonts w:ascii="Cambria" w:hAnsi="Cambria" w:cs="Cambria" w:eastAsia="Cambria"/>
          <w:spacing w:val="28"/>
        </w:rPr>
        <w:t> </w:t>
      </w:r>
      <w:r>
        <w:rPr>
          <w:rFonts w:ascii="Cambria" w:hAnsi="Cambria" w:cs="Cambria" w:eastAsia="Cambria"/>
          <w:spacing w:val="-1"/>
        </w:rPr>
        <w:t>Festivalul</w:t>
      </w:r>
      <w:r>
        <w:rPr>
          <w:rFonts w:ascii="Cambria" w:hAnsi="Cambria" w:cs="Cambria" w:eastAsia="Cambria"/>
          <w:spacing w:val="113"/>
        </w:rPr>
        <w:t> </w:t>
      </w:r>
      <w:r>
        <w:rPr>
          <w:rFonts w:ascii="Cambria" w:hAnsi="Cambria" w:cs="Cambria" w:eastAsia="Cambria"/>
          <w:spacing w:val="-1"/>
        </w:rPr>
        <w:t>WonderPuck;</w:t>
      </w:r>
      <w:r>
        <w:rPr>
          <w:rFonts w:ascii="Cambria" w:hAnsi="Cambria" w:cs="Cambria" w:eastAsia="Cambria"/>
        </w:rPr>
      </w: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2"/>
        <w:rPr>
          <w:rFonts w:ascii="Cambria" w:hAnsi="Cambria" w:cs="Cambria" w:eastAsia="Cambria"/>
          <w:sz w:val="31"/>
          <w:szCs w:val="31"/>
        </w:rPr>
      </w:pPr>
    </w:p>
    <w:p>
      <w:pPr>
        <w:pStyle w:val="Heading1"/>
        <w:spacing w:line="552" w:lineRule="auto"/>
        <w:ind w:right="1974"/>
        <w:jc w:val="left"/>
        <w:rPr>
          <w:rFonts w:ascii="Cambria" w:hAnsi="Cambria" w:cs="Cambria" w:eastAsia="Cambria"/>
          <w:b w:val="0"/>
          <w:bCs w:val="0"/>
        </w:rPr>
      </w:pPr>
      <w:r>
        <w:rPr>
          <w:spacing w:val="-1"/>
        </w:rPr>
        <w:t>Proiecte</w:t>
      </w:r>
      <w:r>
        <w:rPr/>
        <w:t> cu </w:t>
      </w:r>
      <w:r>
        <w:rPr>
          <w:spacing w:val="-1"/>
        </w:rPr>
        <w:t>finanţare</w:t>
      </w:r>
      <w:r>
        <w:rPr/>
        <w:t> </w:t>
      </w:r>
      <w:r>
        <w:rPr>
          <w:spacing w:val="-1"/>
        </w:rPr>
        <w:t>externă</w:t>
      </w:r>
      <w:r>
        <w:rPr/>
        <w:t> pentru </w:t>
      </w:r>
      <w:r>
        <w:rPr>
          <w:spacing w:val="-1"/>
        </w:rPr>
        <w:t>dezvoltarea</w:t>
      </w:r>
      <w:r>
        <w:rPr/>
        <w:t> serviciilor de bibliotecă</w:t>
      </w:r>
      <w:r>
        <w:rPr>
          <w:spacing w:val="49"/>
        </w:rPr>
        <w:t> </w:t>
      </w:r>
      <w:r>
        <w:rPr>
          <w:rFonts w:ascii="Cambria" w:hAnsi="Cambria"/>
          <w:spacing w:val="-1"/>
        </w:rPr>
        <w:t>CROSS-Creating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other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study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spaces</w:t>
      </w:r>
      <w:r>
        <w:rPr>
          <w:rFonts w:ascii="Cambria" w:hAnsi="Cambria"/>
          <w:b w:val="0"/>
        </w:rPr>
      </w:r>
    </w:p>
    <w:p>
      <w:pPr>
        <w:pStyle w:val="BodyText"/>
        <w:spacing w:line="276" w:lineRule="auto"/>
        <w:ind w:left="113" w:right="105" w:firstLine="0"/>
        <w:jc w:val="both"/>
      </w:pPr>
      <w:r>
        <w:rPr>
          <w:rFonts w:ascii="Cambria" w:hAnsi="Cambria" w:cs="Cambria" w:eastAsia="Cambria"/>
          <w:spacing w:val="-1"/>
        </w:rPr>
        <w:t>CROSS-</w:t>
      </w:r>
      <w:r>
        <w:rPr>
          <w:spacing w:val="-1"/>
        </w:rPr>
        <w:t>Creating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>
          <w:spacing w:val="-1"/>
        </w:rPr>
        <w:t>study</w:t>
      </w:r>
      <w:r>
        <w:rPr>
          <w:spacing w:val="-7"/>
        </w:rPr>
        <w:t> </w:t>
      </w:r>
      <w:r>
        <w:rPr/>
        <w:t>spaces</w:t>
      </w:r>
      <w:r>
        <w:rPr>
          <w:spacing w:val="-6"/>
        </w:rPr>
        <w:t> </w:t>
      </w:r>
      <w:r>
        <w:rPr>
          <w:spacing w:val="-1"/>
        </w:rPr>
        <w:t>(„Crearea</w:t>
      </w:r>
      <w:r>
        <w:rPr>
          <w:spacing w:val="-5"/>
        </w:rPr>
        <w:t> </w:t>
      </w:r>
      <w:r>
        <w:rPr/>
        <w:t>unor</w:t>
      </w:r>
      <w:r>
        <w:rPr>
          <w:spacing w:val="-7"/>
        </w:rPr>
        <w:t> </w:t>
      </w:r>
      <w:r>
        <w:rPr/>
        <w:t>noi</w:t>
      </w:r>
      <w:r>
        <w:rPr>
          <w:spacing w:val="-6"/>
        </w:rPr>
        <w:t> </w:t>
      </w:r>
      <w:r>
        <w:rPr>
          <w:spacing w:val="-1"/>
        </w:rPr>
        <w:t>spații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învățare”)</w:t>
      </w:r>
      <w:r>
        <w:rPr>
          <w:spacing w:val="-2"/>
        </w:rPr>
        <w:t> </w:t>
      </w:r>
      <w:r>
        <w:rPr>
          <w:rFonts w:ascii="Cambria" w:hAnsi="Cambria" w:cs="Cambria" w:eastAsia="Cambria"/>
          <w:spacing w:val="-1"/>
        </w:rPr>
        <w:t>este</w:t>
      </w:r>
      <w:r>
        <w:rPr>
          <w:rFonts w:ascii="Cambria" w:hAnsi="Cambria" w:cs="Cambria" w:eastAsia="Cambria"/>
          <w:spacing w:val="-6"/>
        </w:rPr>
        <w:t> </w:t>
      </w:r>
      <w:r>
        <w:rPr>
          <w:rFonts w:ascii="Cambria" w:hAnsi="Cambria" w:cs="Cambria" w:eastAsia="Cambria"/>
          <w:spacing w:val="-1"/>
        </w:rPr>
        <w:t>un</w:t>
      </w:r>
      <w:r>
        <w:rPr>
          <w:rFonts w:ascii="Cambria" w:hAnsi="Cambria" w:cs="Cambria" w:eastAsia="Cambria"/>
          <w:spacing w:val="-9"/>
        </w:rPr>
        <w:t> </w:t>
      </w:r>
      <w:r>
        <w:rPr>
          <w:rFonts w:ascii="Cambria" w:hAnsi="Cambria" w:cs="Cambria" w:eastAsia="Cambria"/>
          <w:spacing w:val="-1"/>
        </w:rPr>
        <w:t>proiect</w:t>
      </w:r>
      <w:r>
        <w:rPr>
          <w:rFonts w:ascii="Cambria" w:hAnsi="Cambria" w:cs="Cambria" w:eastAsia="Cambria"/>
          <w:spacing w:val="-5"/>
        </w:rPr>
        <w:t> </w:t>
      </w:r>
      <w:r>
        <w:rPr>
          <w:spacing w:val="-1"/>
        </w:rPr>
        <w:t>finanțat</w:t>
      </w:r>
      <w:r>
        <w:rPr>
          <w:spacing w:val="81"/>
        </w:rPr>
        <w:t> </w:t>
      </w:r>
      <w:r>
        <w:rPr>
          <w:spacing w:val="-1"/>
        </w:rPr>
        <w:t>prin</w:t>
      </w:r>
      <w:r>
        <w:rPr>
          <w:spacing w:val="35"/>
        </w:rPr>
        <w:t> </w:t>
      </w:r>
      <w:r>
        <w:rPr>
          <w:spacing w:val="-1"/>
        </w:rPr>
        <w:t>programul</w:t>
      </w:r>
      <w:r>
        <w:rPr>
          <w:spacing w:val="35"/>
        </w:rPr>
        <w:t> </w:t>
      </w:r>
      <w:r>
        <w:rPr>
          <w:spacing w:val="-1"/>
        </w:rPr>
        <w:t>Erasmus+,</w:t>
      </w:r>
      <w:r>
        <w:rPr>
          <w:spacing w:val="36"/>
        </w:rPr>
        <w:t> </w:t>
      </w:r>
      <w:r>
        <w:rPr>
          <w:spacing w:val="-1"/>
        </w:rPr>
        <w:t>Cooperare</w:t>
      </w:r>
      <w:r>
        <w:rPr>
          <w:spacing w:val="35"/>
        </w:rPr>
        <w:t> </w:t>
      </w:r>
      <w:r>
        <w:rPr/>
        <w:t>pentru</w:t>
      </w:r>
      <w:r>
        <w:rPr>
          <w:spacing w:val="37"/>
        </w:rPr>
        <w:t> </w:t>
      </w:r>
      <w:r>
        <w:rPr>
          <w:spacing w:val="-1"/>
        </w:rPr>
        <w:t>inovare</w:t>
      </w:r>
      <w:r>
        <w:rPr>
          <w:spacing w:val="34"/>
        </w:rPr>
        <w:t> </w:t>
      </w:r>
      <w:r>
        <w:rPr/>
        <w:t>și</w:t>
      </w:r>
      <w:r>
        <w:rPr>
          <w:spacing w:val="36"/>
        </w:rPr>
        <w:t> </w:t>
      </w:r>
      <w:r>
        <w:rPr>
          <w:spacing w:val="-1"/>
        </w:rPr>
        <w:t>schimb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bune</w:t>
      </w:r>
      <w:r>
        <w:rPr>
          <w:spacing w:val="36"/>
        </w:rPr>
        <w:t> </w:t>
      </w:r>
      <w:r>
        <w:rPr>
          <w:spacing w:val="-1"/>
        </w:rPr>
        <w:t>practici,</w:t>
      </w:r>
      <w:r>
        <w:rPr>
          <w:spacing w:val="35"/>
        </w:rPr>
        <w:t> </w:t>
      </w:r>
      <w:r>
        <w:rPr>
          <w:spacing w:val="-1"/>
        </w:rPr>
        <w:t>Parteneriate</w:t>
      </w:r>
      <w:r>
        <w:rPr>
          <w:spacing w:val="97"/>
        </w:rPr>
        <w:t> </w:t>
      </w:r>
      <w:r>
        <w:rPr>
          <w:spacing w:val="-1"/>
        </w:rPr>
        <w:t>strategice</w:t>
      </w:r>
      <w:r>
        <w:rPr/>
        <w:t> pentru</w:t>
      </w:r>
      <w:r>
        <w:rPr>
          <w:spacing w:val="-1"/>
        </w:rPr>
        <w:t> educația</w:t>
      </w:r>
      <w:r>
        <w:rPr/>
        <w:t> </w:t>
      </w:r>
      <w:r>
        <w:rPr>
          <w:spacing w:val="-1"/>
        </w:rPr>
        <w:t>adulților.</w:t>
      </w:r>
    </w:p>
    <w:p>
      <w:pPr>
        <w:pStyle w:val="BodyText"/>
        <w:spacing w:line="276" w:lineRule="auto"/>
        <w:ind w:left="113" w:right="105" w:firstLine="0"/>
        <w:jc w:val="both"/>
      </w:pPr>
      <w:r>
        <w:rPr>
          <w:rFonts w:ascii="Cambria" w:hAnsi="Cambria"/>
        </w:rPr>
        <w:t>S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desfășoară</w:t>
      </w:r>
      <w:r>
        <w:rPr>
          <w:spacing w:val="14"/>
        </w:rPr>
        <w:t> </w:t>
      </w:r>
      <w:r>
        <w:rPr/>
        <w:t>în</w:t>
      </w:r>
      <w:r>
        <w:rPr>
          <w:spacing w:val="12"/>
        </w:rPr>
        <w:t> </w:t>
      </w:r>
      <w:r>
        <w:rPr>
          <w:spacing w:val="-1"/>
        </w:rPr>
        <w:t>perioada</w:t>
      </w:r>
      <w:r>
        <w:rPr>
          <w:spacing w:val="14"/>
        </w:rPr>
        <w:t> </w:t>
      </w:r>
      <w:r>
        <w:rPr/>
        <w:t>septembrie</w:t>
      </w:r>
      <w:r>
        <w:rPr>
          <w:spacing w:val="12"/>
        </w:rPr>
        <w:t> </w:t>
      </w:r>
      <w:r>
        <w:rPr>
          <w:spacing w:val="-1"/>
        </w:rPr>
        <w:t>2019</w:t>
      </w:r>
      <w:r>
        <w:rPr>
          <w:spacing w:val="16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13"/>
        </w:rPr>
        <w:t> </w:t>
      </w:r>
      <w:r>
        <w:rPr>
          <w:spacing w:val="-1"/>
        </w:rPr>
        <w:t>august</w:t>
      </w:r>
      <w:r>
        <w:rPr>
          <w:spacing w:val="14"/>
        </w:rPr>
        <w:t> </w:t>
      </w:r>
      <w:r>
        <w:rPr>
          <w:spacing w:val="-1"/>
        </w:rPr>
        <w:t>2021</w:t>
      </w:r>
      <w:r>
        <w:rPr>
          <w:spacing w:val="13"/>
        </w:rPr>
        <w:t> </w:t>
      </w:r>
      <w:r>
        <w:rPr/>
        <w:t>și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>
          <w:spacing w:val="-1"/>
        </w:rPr>
        <w:t>coordonat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Volkshochschule</w:t>
      </w:r>
      <w:r>
        <w:rPr>
          <w:spacing w:val="67"/>
        </w:rPr>
        <w:t> </w:t>
      </w:r>
      <w:r>
        <w:rPr>
          <w:spacing w:val="-1"/>
        </w:rPr>
        <w:t>der</w:t>
      </w:r>
      <w:r>
        <w:rPr>
          <w:spacing w:val="-6"/>
        </w:rPr>
        <w:t> </w:t>
      </w:r>
      <w:r>
        <w:rPr>
          <w:spacing w:val="-1"/>
        </w:rPr>
        <w:t>Stadt</w:t>
      </w:r>
      <w:r>
        <w:rPr>
          <w:spacing w:val="-5"/>
        </w:rPr>
        <w:t> </w:t>
      </w:r>
      <w:r>
        <w:rPr>
          <w:spacing w:val="-1"/>
        </w:rPr>
        <w:t>Iserlohn</w:t>
      </w:r>
      <w:r>
        <w:rPr>
          <w:spacing w:val="-5"/>
        </w:rPr>
        <w:t> </w:t>
      </w:r>
      <w:r>
        <w:rPr>
          <w:spacing w:val="-1"/>
        </w:rPr>
        <w:t>(Centrul</w:t>
      </w:r>
      <w:r>
        <w:rPr>
          <w:spacing w:val="-6"/>
        </w:rPr>
        <w:t> </w:t>
      </w:r>
      <w:r>
        <w:rPr/>
        <w:t>pentru</w:t>
      </w:r>
      <w:r>
        <w:rPr>
          <w:spacing w:val="-6"/>
        </w:rPr>
        <w:t> </w:t>
      </w:r>
      <w:r>
        <w:rPr>
          <w:spacing w:val="-1"/>
        </w:rPr>
        <w:t>Educația</w:t>
      </w:r>
      <w:r>
        <w:rPr>
          <w:spacing w:val="-5"/>
        </w:rPr>
        <w:t> </w:t>
      </w:r>
      <w:r>
        <w:rPr/>
        <w:t>Adulților</w:t>
      </w:r>
      <w:r>
        <w:rPr>
          <w:spacing w:val="-7"/>
        </w:rPr>
        <w:t> </w:t>
      </w:r>
      <w:r>
        <w:rPr>
          <w:spacing w:val="-1"/>
        </w:rPr>
        <w:t>Iserlohn,</w:t>
      </w:r>
      <w:r>
        <w:rPr>
          <w:spacing w:val="-4"/>
        </w:rPr>
        <w:t> </w:t>
      </w:r>
      <w:r>
        <w:rPr>
          <w:spacing w:val="-1"/>
        </w:rPr>
        <w:t>Germania),</w:t>
      </w:r>
      <w:r>
        <w:rPr>
          <w:spacing w:val="-4"/>
        </w:rPr>
        <w:t> </w:t>
      </w:r>
      <w:r>
        <w:rPr>
          <w:spacing w:val="-1"/>
        </w:rPr>
        <w:t>Stadtbücherei</w:t>
      </w:r>
      <w:r>
        <w:rPr>
          <w:spacing w:val="-5"/>
        </w:rPr>
        <w:t> </w:t>
      </w:r>
      <w:r>
        <w:rPr>
          <w:spacing w:val="-1"/>
        </w:rPr>
        <w:t>Iserlohn</w:t>
      </w:r>
      <w:r>
        <w:rPr>
          <w:spacing w:val="109"/>
        </w:rPr>
        <w:t> </w:t>
      </w:r>
      <w:r>
        <w:rPr>
          <w:spacing w:val="-1"/>
        </w:rPr>
        <w:t>(Biblioteca</w:t>
      </w:r>
      <w:r>
        <w:rPr>
          <w:spacing w:val="49"/>
        </w:rPr>
        <w:t> </w:t>
      </w:r>
      <w:r>
        <w:rPr>
          <w:spacing w:val="-1"/>
        </w:rPr>
        <w:t>Orășenească</w:t>
      </w:r>
      <w:r>
        <w:rPr>
          <w:spacing w:val="50"/>
        </w:rPr>
        <w:t> </w:t>
      </w:r>
      <w:r>
        <w:rPr>
          <w:spacing w:val="-1"/>
        </w:rPr>
        <w:t>Iserlohn)</w:t>
      </w:r>
      <w:r>
        <w:rPr>
          <w:spacing w:val="50"/>
        </w:rPr>
        <w:t> </w:t>
      </w:r>
      <w:r>
        <w:rPr/>
        <w:t>și</w:t>
      </w:r>
      <w:r>
        <w:rPr>
          <w:spacing w:val="50"/>
        </w:rPr>
        <w:t> </w:t>
      </w:r>
      <w:r>
        <w:rPr>
          <w:spacing w:val="-1"/>
        </w:rPr>
        <w:t>Biroul</w:t>
      </w:r>
      <w:r>
        <w:rPr>
          <w:spacing w:val="50"/>
        </w:rPr>
        <w:t> </w:t>
      </w:r>
      <w:r>
        <w:rPr/>
        <w:t>pentru</w:t>
      </w:r>
      <w:r>
        <w:rPr>
          <w:spacing w:val="48"/>
        </w:rPr>
        <w:t> </w:t>
      </w:r>
      <w:r>
        <w:rPr>
          <w:spacing w:val="-1"/>
        </w:rPr>
        <w:t>Afaceri</w:t>
      </w:r>
      <w:r>
        <w:rPr>
          <w:spacing w:val="50"/>
        </w:rPr>
        <w:t> </w:t>
      </w:r>
      <w:r>
        <w:rPr>
          <w:spacing w:val="-1"/>
        </w:rPr>
        <w:t>Europene</w:t>
      </w:r>
      <w:r>
        <w:rPr>
          <w:spacing w:val="50"/>
        </w:rPr>
        <w:t> </w:t>
      </w:r>
      <w:r>
        <w:rPr>
          <w:spacing w:val="-1"/>
        </w:rPr>
        <w:t>Iserlohn.</w:t>
      </w:r>
      <w:r>
        <w:rPr>
          <w:spacing w:val="49"/>
        </w:rPr>
        <w:t> </w:t>
      </w:r>
      <w:r>
        <w:rPr>
          <w:spacing w:val="-1"/>
        </w:rPr>
        <w:t>Partenerii</w:t>
      </w:r>
      <w:r>
        <w:rPr>
          <w:spacing w:val="99"/>
        </w:rPr>
        <w:t> </w:t>
      </w:r>
      <w:r>
        <w:rPr>
          <w:spacing w:val="-1"/>
        </w:rPr>
        <w:t>proiectului</w:t>
      </w:r>
      <w:r>
        <w:rPr>
          <w:spacing w:val="25"/>
        </w:rPr>
        <w:t> </w:t>
      </w:r>
      <w:r>
        <w:rPr/>
        <w:t>sunt,</w:t>
      </w:r>
      <w:r>
        <w:rPr>
          <w:spacing w:val="27"/>
        </w:rPr>
        <w:t> </w:t>
      </w:r>
      <w:r>
        <w:rPr>
          <w:spacing w:val="-1"/>
        </w:rPr>
        <w:t>alături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Biblioteca</w:t>
      </w:r>
      <w:r>
        <w:rPr>
          <w:spacing w:val="26"/>
        </w:rPr>
        <w:t> </w:t>
      </w:r>
      <w:r>
        <w:rPr>
          <w:spacing w:val="-1"/>
        </w:rPr>
        <w:t>Județeană,</w:t>
      </w:r>
      <w:r>
        <w:rPr>
          <w:spacing w:val="26"/>
        </w:rPr>
        <w:t> </w:t>
      </w:r>
      <w:r>
        <w:rPr/>
        <w:t>alte</w:t>
      </w:r>
      <w:r>
        <w:rPr>
          <w:spacing w:val="26"/>
        </w:rPr>
        <w:t> </w:t>
      </w:r>
      <w:r>
        <w:rPr>
          <w:spacing w:val="-1"/>
        </w:rPr>
        <w:t>biblioteci</w:t>
      </w:r>
      <w:r>
        <w:rPr>
          <w:spacing w:val="24"/>
        </w:rPr>
        <w:t> </w:t>
      </w:r>
      <w:r>
        <w:rPr>
          <w:spacing w:val="-1"/>
        </w:rPr>
        <w:t>publice</w:t>
      </w:r>
      <w:r>
        <w:rPr>
          <w:spacing w:val="26"/>
        </w:rPr>
        <w:t> </w:t>
      </w:r>
      <w:r>
        <w:rPr/>
        <w:t>sau</w:t>
      </w:r>
      <w:r>
        <w:rPr>
          <w:spacing w:val="26"/>
        </w:rPr>
        <w:t> </w:t>
      </w:r>
      <w:r>
        <w:rPr/>
        <w:t>instituții</w:t>
      </w:r>
      <w:r>
        <w:rPr>
          <w:spacing w:val="26"/>
        </w:rPr>
        <w:t> </w:t>
      </w:r>
      <w:r>
        <w:rPr>
          <w:spacing w:val="-1"/>
        </w:rPr>
        <w:t>care</w:t>
      </w:r>
      <w:r>
        <w:rPr>
          <w:spacing w:val="26"/>
        </w:rPr>
        <w:t> </w:t>
      </w:r>
      <w:r>
        <w:rPr>
          <w:spacing w:val="-1"/>
        </w:rPr>
        <w:t>au</w:t>
      </w:r>
      <w:r>
        <w:rPr>
          <w:spacing w:val="25"/>
        </w:rPr>
        <w:t> </w:t>
      </w:r>
      <w:r>
        <w:rPr/>
        <w:t>ca</w:t>
      </w:r>
      <w:r>
        <w:rPr>
          <w:spacing w:val="75"/>
        </w:rPr>
        <w:t> </w:t>
      </w:r>
      <w:r>
        <w:rPr/>
        <w:t>obiect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activitate</w:t>
      </w:r>
      <w:r>
        <w:rPr>
          <w:spacing w:val="28"/>
        </w:rPr>
        <w:t> </w:t>
      </w:r>
      <w:r>
        <w:rPr>
          <w:spacing w:val="-1"/>
        </w:rPr>
        <w:t>educația</w:t>
      </w:r>
      <w:r>
        <w:rPr>
          <w:spacing w:val="28"/>
        </w:rPr>
        <w:t> </w:t>
      </w:r>
      <w:r>
        <w:rPr>
          <w:spacing w:val="-1"/>
        </w:rPr>
        <w:t>adulților:</w:t>
      </w:r>
      <w:r>
        <w:rPr>
          <w:spacing w:val="28"/>
        </w:rPr>
        <w:t> </w:t>
      </w:r>
      <w:r>
        <w:rPr/>
        <w:t>Primăria</w:t>
      </w:r>
      <w:r>
        <w:rPr>
          <w:spacing w:val="28"/>
        </w:rPr>
        <w:t> </w:t>
      </w:r>
      <w:r>
        <w:rPr>
          <w:spacing w:val="-1"/>
        </w:rPr>
        <w:t>Nyíregyháza</w:t>
      </w:r>
      <w:r>
        <w:rPr>
          <w:spacing w:val="33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27"/>
        </w:rPr>
        <w:t> </w:t>
      </w:r>
      <w:r>
        <w:rPr>
          <w:rFonts w:ascii="Cambria" w:hAnsi="Cambria"/>
        </w:rPr>
        <w:t>Ungaria,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Mestna</w:t>
      </w:r>
      <w:r>
        <w:rPr>
          <w:rFonts w:ascii="Cambria" w:hAnsi="Cambria"/>
          <w:spacing w:val="28"/>
        </w:rPr>
        <w:t> </w:t>
      </w:r>
      <w:r>
        <w:rPr>
          <w:rFonts w:ascii="Cambria" w:hAnsi="Cambria"/>
          <w:spacing w:val="-1"/>
        </w:rPr>
        <w:t>knjiznica</w:t>
      </w:r>
      <w:r>
        <w:rPr>
          <w:rFonts w:ascii="Cambria" w:hAnsi="Cambria"/>
          <w:spacing w:val="27"/>
        </w:rPr>
        <w:t> </w:t>
      </w:r>
      <w:r>
        <w:rPr>
          <w:rFonts w:ascii="Cambria" w:hAnsi="Cambria"/>
          <w:spacing w:val="-1"/>
        </w:rPr>
        <w:t>Kranj</w:t>
      </w:r>
      <w:r>
        <w:rPr>
          <w:rFonts w:ascii="Cambria" w:hAnsi="Cambria"/>
          <w:spacing w:val="71"/>
        </w:rPr>
        <w:t> </w:t>
      </w:r>
      <w:r>
        <w:rPr>
          <w:spacing w:val="-1"/>
        </w:rPr>
        <w:t>(Biblioteca</w:t>
      </w:r>
      <w:r>
        <w:rPr>
          <w:spacing w:val="-3"/>
        </w:rPr>
        <w:t> </w:t>
      </w:r>
      <w:r>
        <w:rPr>
          <w:spacing w:val="-1"/>
        </w:rPr>
        <w:t>Orășenească</w:t>
      </w:r>
      <w:r>
        <w:rPr>
          <w:spacing w:val="-3"/>
        </w:rPr>
        <w:t> </w:t>
      </w:r>
      <w:r>
        <w:rPr/>
        <w:t>Kranj)</w:t>
      </w:r>
      <w:r>
        <w:rPr>
          <w:spacing w:val="-2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Slovenia,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  <w:spacing w:val="-1"/>
        </w:rPr>
        <w:t>RBS-Center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fir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Altersfroen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Luxembourg,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Ayntamiento</w:t>
      </w:r>
      <w:r>
        <w:rPr>
          <w:rFonts w:ascii="Cambria" w:hAnsi="Cambria"/>
          <w:spacing w:val="73"/>
          <w:w w:val="99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  <w:spacing w:val="-1"/>
        </w:rPr>
        <w:t>Caudete</w:t>
      </w:r>
      <w:r>
        <w:rPr>
          <w:rFonts w:ascii="Cambria" w:hAnsi="Cambria"/>
          <w:spacing w:val="6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-1"/>
        </w:rPr>
        <w:t>Spania,</w:t>
      </w:r>
      <w:r>
        <w:rPr>
          <w:rFonts w:ascii="Cambria" w:hAnsi="Cambria"/>
          <w:spacing w:val="6"/>
        </w:rPr>
        <w:t> </w:t>
      </w:r>
      <w:r>
        <w:rPr>
          <w:rFonts w:ascii="Cambria" w:hAnsi="Cambria"/>
          <w:spacing w:val="-1"/>
        </w:rPr>
        <w:t>Stichting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-1"/>
        </w:rPr>
        <w:t>Werken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</w:rPr>
        <w:t>&amp;</w:t>
      </w:r>
      <w:r>
        <w:rPr>
          <w:rFonts w:ascii="Cambria" w:hAnsi="Cambria"/>
          <w:spacing w:val="6"/>
        </w:rPr>
        <w:t> </w:t>
      </w:r>
      <w:r>
        <w:rPr>
          <w:rFonts w:ascii="Cambria" w:hAnsi="Cambria"/>
        </w:rPr>
        <w:t>Leren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5"/>
        </w:rPr>
        <w:t> </w:t>
      </w:r>
      <w:r>
        <w:rPr>
          <w:spacing w:val="-1"/>
        </w:rPr>
        <w:t>Olanda.</w:t>
      </w:r>
      <w:r>
        <w:rPr>
          <w:spacing w:val="7"/>
        </w:rPr>
        <w:t> </w:t>
      </w:r>
      <w:r>
        <w:rPr/>
        <w:t>Proiectul</w:t>
      </w:r>
      <w:r>
        <w:rPr>
          <w:spacing w:val="4"/>
        </w:rPr>
        <w:t> </w:t>
      </w:r>
      <w:r>
        <w:rPr/>
        <w:t>transnațional</w:t>
      </w:r>
      <w:r>
        <w:rPr>
          <w:spacing w:val="4"/>
        </w:rPr>
        <w:t> </w:t>
      </w:r>
      <w:r>
        <w:rPr/>
        <w:t>CROSS</w:t>
      </w:r>
      <w:r>
        <w:rPr>
          <w:spacing w:val="6"/>
        </w:rPr>
        <w:t> </w:t>
      </w:r>
      <w:r>
        <w:rPr>
          <w:spacing w:val="-2"/>
        </w:rPr>
        <w:t>se</w:t>
      </w:r>
      <w:r>
        <w:rPr>
          <w:spacing w:val="53"/>
        </w:rPr>
        <w:t> </w:t>
      </w:r>
      <w:r>
        <w:rPr>
          <w:spacing w:val="-1"/>
        </w:rPr>
        <w:t>desfășoară</w:t>
      </w:r>
      <w:r>
        <w:rPr>
          <w:spacing w:val="18"/>
        </w:rPr>
        <w:t> </w:t>
      </w:r>
      <w:r>
        <w:rPr/>
        <w:t>ca</w:t>
      </w:r>
      <w:r>
        <w:rPr>
          <w:spacing w:val="19"/>
        </w:rPr>
        <w:t> </w:t>
      </w:r>
      <w:r>
        <w:rPr>
          <w:spacing w:val="-1"/>
        </w:rPr>
        <w:t>parteneriat</w:t>
      </w:r>
      <w:r>
        <w:rPr>
          <w:spacing w:val="19"/>
        </w:rPr>
        <w:t> </w:t>
      </w:r>
      <w:r>
        <w:rPr>
          <w:spacing w:val="-1"/>
        </w:rPr>
        <w:t>strategic</w:t>
      </w:r>
      <w:r>
        <w:rPr>
          <w:spacing w:val="19"/>
        </w:rPr>
        <w:t> </w:t>
      </w:r>
      <w:r>
        <w:rPr>
          <w:spacing w:val="-1"/>
        </w:rPr>
        <w:t>pentru</w:t>
      </w:r>
      <w:r>
        <w:rPr>
          <w:spacing w:val="18"/>
        </w:rPr>
        <w:t> </w:t>
      </w:r>
      <w:r>
        <w:rPr>
          <w:spacing w:val="-1"/>
        </w:rPr>
        <w:t>încurajarea</w:t>
      </w:r>
      <w:r>
        <w:rPr>
          <w:spacing w:val="19"/>
        </w:rPr>
        <w:t> </w:t>
      </w:r>
      <w:r>
        <w:rPr>
          <w:spacing w:val="-1"/>
        </w:rPr>
        <w:t>schimbului</w:t>
      </w:r>
      <w:r>
        <w:rPr>
          <w:spacing w:val="19"/>
        </w:rPr>
        <w:t> </w:t>
      </w:r>
      <w:r>
        <w:rPr>
          <w:spacing w:val="1"/>
        </w:rPr>
        <w:t>de</w:t>
      </w:r>
      <w:r>
        <w:rPr>
          <w:spacing w:val="19"/>
        </w:rPr>
        <w:t> </w:t>
      </w:r>
      <w:r>
        <w:rPr/>
        <w:t>bune</w:t>
      </w:r>
      <w:r>
        <w:rPr>
          <w:spacing w:val="19"/>
        </w:rPr>
        <w:t> </w:t>
      </w:r>
      <w:r>
        <w:rPr>
          <w:spacing w:val="-1"/>
        </w:rPr>
        <w:t>practici</w:t>
      </w:r>
      <w:r>
        <w:rPr>
          <w:spacing w:val="17"/>
        </w:rPr>
        <w:t> </w:t>
      </w:r>
      <w:r>
        <w:rPr/>
        <w:t>între</w:t>
      </w:r>
      <w:r>
        <w:rPr>
          <w:spacing w:val="18"/>
        </w:rPr>
        <w:t> </w:t>
      </w:r>
      <w:r>
        <w:rPr>
          <w:spacing w:val="-1"/>
        </w:rPr>
        <w:t>diverși</w:t>
      </w:r>
      <w:r>
        <w:rPr>
          <w:spacing w:val="115"/>
        </w:rPr>
        <w:t> </w:t>
      </w:r>
      <w:r>
        <w:rPr>
          <w:spacing w:val="-1"/>
        </w:rPr>
        <w:t>furnizori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educație</w:t>
      </w:r>
      <w:r>
        <w:rPr/>
        <w:t> pentru</w:t>
      </w:r>
      <w:r>
        <w:rPr>
          <w:spacing w:val="-1"/>
        </w:rPr>
        <w:t> adulți.</w:t>
      </w:r>
    </w:p>
    <w:p>
      <w:pPr>
        <w:pStyle w:val="BodyText"/>
        <w:spacing w:line="276" w:lineRule="auto"/>
        <w:ind w:left="113" w:right="108" w:firstLine="0"/>
        <w:jc w:val="both"/>
      </w:pPr>
      <w:r>
        <w:rPr/>
        <w:t>Scopul</w:t>
      </w:r>
      <w:r>
        <w:rPr>
          <w:spacing w:val="-10"/>
        </w:rPr>
        <w:t> </w:t>
      </w:r>
      <w:r>
        <w:rPr>
          <w:spacing w:val="-1"/>
        </w:rPr>
        <w:t>proiectului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cerceta</w:t>
      </w:r>
      <w:r>
        <w:rPr>
          <w:spacing w:val="-10"/>
        </w:rPr>
        <w:t> </w:t>
      </w:r>
      <w:r>
        <w:rPr>
          <w:spacing w:val="-1"/>
        </w:rPr>
        <w:t>condițiile</w:t>
      </w:r>
      <w:r>
        <w:rPr>
          <w:rFonts w:ascii="Cambria" w:hAnsi="Cambria"/>
          <w:spacing w:val="-1"/>
        </w:rPr>
        <w:t>-</w:t>
      </w:r>
      <w:r>
        <w:rPr>
          <w:spacing w:val="-1"/>
        </w:rPr>
        <w:t>cadru</w:t>
      </w:r>
      <w:r>
        <w:rPr>
          <w:spacing w:val="-11"/>
        </w:rPr>
        <w:t> </w:t>
      </w:r>
      <w:r>
        <w:rPr/>
        <w:t>cu</w:t>
      </w:r>
      <w:r>
        <w:rPr>
          <w:spacing w:val="-9"/>
        </w:rPr>
        <w:t> </w:t>
      </w:r>
      <w:r>
        <w:rPr>
          <w:spacing w:val="-1"/>
        </w:rPr>
        <w:t>care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confruntă</w:t>
      </w:r>
      <w:r>
        <w:rPr>
          <w:spacing w:val="-9"/>
        </w:rPr>
        <w:t> </w:t>
      </w:r>
      <w:r>
        <w:rPr/>
        <w:t>instituțiile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învățământ</w:t>
      </w:r>
      <w:r>
        <w:rPr>
          <w:spacing w:val="73"/>
        </w:rPr>
        <w:t> </w:t>
      </w:r>
      <w:r>
        <w:rPr/>
        <w:t>continuu și </w:t>
      </w:r>
      <w:r>
        <w:rPr>
          <w:spacing w:val="-1"/>
        </w:rPr>
        <w:t>de</w:t>
      </w:r>
      <w:r>
        <w:rPr/>
        <w:t> a </w:t>
      </w:r>
      <w:r>
        <w:rPr>
          <w:spacing w:val="-1"/>
        </w:rPr>
        <w:t>dezvolta</w:t>
      </w:r>
      <w:r>
        <w:rPr/>
        <w:t> noi </w:t>
      </w:r>
      <w:r>
        <w:rPr>
          <w:spacing w:val="-1"/>
        </w:rPr>
        <w:t>concepte.</w:t>
      </w:r>
    </w:p>
    <w:p>
      <w:pPr>
        <w:spacing w:line="240" w:lineRule="auto" w:before="10"/>
        <w:rPr>
          <w:rFonts w:ascii="Cambria" w:hAnsi="Cambria" w:cs="Cambria" w:eastAsia="Cambria"/>
          <w:sz w:val="27"/>
          <w:szCs w:val="27"/>
        </w:rPr>
      </w:pPr>
    </w:p>
    <w:p>
      <w:pPr>
        <w:pStyle w:val="Heading1"/>
        <w:spacing w:line="240" w:lineRule="auto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Enrich</w:t>
      </w:r>
      <w:r>
        <w:rPr>
          <w:rFonts w:ascii="Cambria"/>
          <w:spacing w:val="-10"/>
        </w:rPr>
        <w:t> </w:t>
      </w:r>
      <w:r>
        <w:rPr>
          <w:rFonts w:ascii="Cambria"/>
          <w:spacing w:val="-1"/>
        </w:rPr>
        <w:t>Europeana</w:t>
      </w:r>
      <w:r>
        <w:rPr>
          <w:rFonts w:ascii="Cambria"/>
          <w:b w:val="0"/>
        </w:rPr>
      </w:r>
    </w:p>
    <w:p>
      <w:pPr>
        <w:spacing w:line="240" w:lineRule="auto" w:before="8"/>
        <w:rPr>
          <w:rFonts w:ascii="Cambria" w:hAnsi="Cambria" w:cs="Cambria" w:eastAsia="Cambria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3" w:right="113" w:firstLine="0"/>
        <w:jc w:val="both"/>
        <w:rPr>
          <w:rFonts w:ascii="Cambria" w:hAnsi="Cambria" w:cs="Cambria" w:eastAsia="Cambria"/>
        </w:rPr>
      </w:pPr>
      <w:r>
        <w:rPr>
          <w:rFonts w:ascii="Cambria" w:hAnsi="Cambria"/>
          <w:spacing w:val="-1"/>
        </w:rPr>
        <w:t>Proiectul</w:t>
      </w:r>
      <w:r>
        <w:rPr>
          <w:rFonts w:ascii="Cambria" w:hAnsi="Cambria"/>
          <w:spacing w:val="2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-1"/>
        </w:rPr>
        <w:t>fost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  <w:spacing w:val="-1"/>
        </w:rPr>
        <w:t>lansat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1"/>
        </w:rPr>
        <w:t>în</w:t>
      </w:r>
      <w:r>
        <w:rPr>
          <w:rFonts w:ascii="Cambria" w:hAnsi="Cambria"/>
          <w:spacing w:val="6"/>
        </w:rPr>
        <w:t> </w:t>
      </w:r>
      <w:r>
        <w:rPr/>
        <w:t>1</w:t>
      </w:r>
      <w:r>
        <w:rPr>
          <w:spacing w:val="3"/>
        </w:rPr>
        <w:t> </w:t>
      </w:r>
      <w:r>
        <w:rPr/>
        <w:t>septembrie</w:t>
      </w:r>
      <w:r>
        <w:rPr>
          <w:spacing w:val="4"/>
        </w:rPr>
        <w:t> </w:t>
      </w:r>
      <w:r>
        <w:rPr>
          <w:spacing w:val="-1"/>
        </w:rPr>
        <w:t>2018</w:t>
      </w:r>
      <w:r>
        <w:rPr>
          <w:spacing w:val="3"/>
        </w:rPr>
        <w:t> </w:t>
      </w:r>
      <w:r>
        <w:rPr/>
        <w:t>și</w:t>
      </w:r>
      <w:r>
        <w:rPr>
          <w:spacing w:val="7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va</w:t>
      </w:r>
      <w:r>
        <w:rPr>
          <w:spacing w:val="5"/>
        </w:rPr>
        <w:t> </w:t>
      </w:r>
      <w:r>
        <w:rPr>
          <w:spacing w:val="-1"/>
        </w:rPr>
        <w:t>încheia</w:t>
      </w:r>
      <w:r>
        <w:rPr>
          <w:spacing w:val="4"/>
        </w:rPr>
        <w:t> </w:t>
      </w:r>
      <w:r>
        <w:rPr/>
        <w:t>în</w:t>
      </w:r>
      <w:r>
        <w:rPr>
          <w:spacing w:val="5"/>
        </w:rPr>
        <w:t> </w:t>
      </w:r>
      <w:r>
        <w:rPr>
          <w:spacing w:val="-1"/>
        </w:rPr>
        <w:t>29</w:t>
      </w:r>
      <w:r>
        <w:rPr>
          <w:spacing w:val="4"/>
        </w:rPr>
        <w:t> </w:t>
      </w:r>
      <w:r>
        <w:rPr/>
        <w:t>februarie</w:t>
      </w:r>
      <w:r>
        <w:rPr>
          <w:spacing w:val="5"/>
        </w:rPr>
        <w:t> </w:t>
      </w:r>
      <w:r>
        <w:rPr>
          <w:spacing w:val="-1"/>
        </w:rPr>
        <w:t>2020.</w:t>
      </w:r>
      <w:r>
        <w:rPr>
          <w:spacing w:val="4"/>
        </w:rPr>
        <w:t> </w:t>
      </w:r>
      <w:r>
        <w:rPr/>
        <w:t>Este</w:t>
      </w:r>
      <w:r>
        <w:rPr>
          <w:spacing w:val="5"/>
        </w:rPr>
        <w:t> </w:t>
      </w:r>
      <w:r>
        <w:rPr>
          <w:spacing w:val="-1"/>
        </w:rPr>
        <w:t>cofinanțat</w:t>
      </w:r>
      <w:r>
        <w:rPr>
          <w:spacing w:val="73"/>
        </w:rPr>
        <w:t> </w:t>
      </w:r>
      <w:r>
        <w:rPr>
          <w:rFonts w:ascii="Cambria" w:hAnsi="Cambria"/>
          <w:spacing w:val="-1"/>
        </w:rPr>
        <w:t>de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spacing w:val="-1"/>
        </w:rPr>
        <w:t>Connecting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spacing w:val="-1"/>
        </w:rPr>
        <w:t>Europe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spacing w:val="-1"/>
        </w:rPr>
        <w:t>Facility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spacing w:val="-1"/>
        </w:rPr>
        <w:t>Uniunii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  <w:spacing w:val="-1"/>
        </w:rPr>
        <w:t>Europene.</w:t>
      </w:r>
    </w:p>
    <w:p>
      <w:pPr>
        <w:pStyle w:val="BodyText"/>
        <w:spacing w:line="275" w:lineRule="auto"/>
        <w:ind w:left="113" w:right="110" w:firstLine="0"/>
        <w:jc w:val="both"/>
      </w:pPr>
      <w:r>
        <w:rPr>
          <w:spacing w:val="-1"/>
        </w:rPr>
        <w:t>Proiectul</w:t>
      </w:r>
      <w:r>
        <w:rPr>
          <w:spacing w:val="8"/>
        </w:rPr>
        <w:t> </w:t>
      </w:r>
      <w:r>
        <w:rPr/>
        <w:t>își</w:t>
      </w:r>
      <w:r>
        <w:rPr>
          <w:spacing w:val="10"/>
        </w:rPr>
        <w:t> </w:t>
      </w:r>
      <w:r>
        <w:rPr>
          <w:spacing w:val="-1"/>
        </w:rPr>
        <w:t>propune</w:t>
      </w:r>
      <w:r>
        <w:rPr>
          <w:spacing w:val="10"/>
        </w:rPr>
        <w:t> </w:t>
      </w:r>
      <w:r>
        <w:rPr>
          <w:spacing w:val="-2"/>
        </w:rPr>
        <w:t>să</w:t>
      </w:r>
      <w:r>
        <w:rPr>
          <w:spacing w:val="7"/>
        </w:rPr>
        <w:t> </w:t>
      </w:r>
      <w:r>
        <w:rPr>
          <w:spacing w:val="-1"/>
        </w:rPr>
        <w:t>dezvolte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platformă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crowdsourcing</w:t>
      </w:r>
      <w:r>
        <w:rPr>
          <w:spacing w:val="8"/>
        </w:rPr>
        <w:t> </w:t>
      </w:r>
      <w:r>
        <w:rPr>
          <w:spacing w:val="-1"/>
        </w:rPr>
        <w:t>care</w:t>
      </w:r>
      <w:r>
        <w:rPr>
          <w:spacing w:val="9"/>
        </w:rPr>
        <w:t> </w:t>
      </w:r>
      <w:r>
        <w:rPr/>
        <w:t>să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>
          <w:spacing w:val="-1"/>
        </w:rPr>
        <w:t>permită</w:t>
      </w:r>
      <w:r>
        <w:rPr>
          <w:spacing w:val="9"/>
        </w:rPr>
        <w:t> </w:t>
      </w:r>
      <w:r>
        <w:rPr>
          <w:spacing w:val="-1"/>
        </w:rPr>
        <w:t>cetățenilor</w:t>
      </w:r>
      <w:r>
        <w:rPr>
          <w:spacing w:val="8"/>
        </w:rPr>
        <w:t> </w:t>
      </w:r>
      <w:r>
        <w:rPr/>
        <w:t>să</w:t>
      </w:r>
      <w:r>
        <w:rPr>
          <w:spacing w:val="97"/>
        </w:rPr>
        <w:t> </w:t>
      </w:r>
      <w:r>
        <w:rPr>
          <w:spacing w:val="-1"/>
        </w:rPr>
        <w:t>transcrie</w:t>
      </w:r>
      <w:r>
        <w:rPr>
          <w:spacing w:val="10"/>
        </w:rPr>
        <w:t> </w:t>
      </w:r>
      <w:r>
        <w:rPr/>
        <w:t>și</w:t>
      </w:r>
      <w:r>
        <w:rPr>
          <w:spacing w:val="9"/>
        </w:rPr>
        <w:t> </w:t>
      </w:r>
      <w:r>
        <w:rPr/>
        <w:t>să</w:t>
      </w:r>
      <w:r>
        <w:rPr>
          <w:spacing w:val="7"/>
        </w:rPr>
        <w:t> </w:t>
      </w:r>
      <w:r>
        <w:rPr>
          <w:spacing w:val="-1"/>
        </w:rPr>
        <w:t>îmbogățească</w:t>
      </w:r>
      <w:r>
        <w:rPr>
          <w:spacing w:val="9"/>
        </w:rPr>
        <w:t> </w:t>
      </w:r>
      <w:r>
        <w:rPr/>
        <w:t>conținutul</w:t>
      </w:r>
      <w:r>
        <w:rPr>
          <w:spacing w:val="9"/>
        </w:rPr>
        <w:t> </w:t>
      </w:r>
      <w:r>
        <w:rPr>
          <w:spacing w:val="-1"/>
        </w:rPr>
        <w:t>cultural</w:t>
      </w:r>
      <w:r>
        <w:rPr>
          <w:spacing w:val="9"/>
        </w:rPr>
        <w:t> </w:t>
      </w:r>
      <w:r>
        <w:rPr>
          <w:spacing w:val="-1"/>
        </w:rPr>
        <w:t>din</w:t>
      </w:r>
      <w:r>
        <w:rPr>
          <w:spacing w:val="10"/>
        </w:rPr>
        <w:t> </w:t>
      </w:r>
      <w:r>
        <w:rPr>
          <w:spacing w:val="-1"/>
        </w:rPr>
        <w:t>colecțiile</w:t>
      </w:r>
      <w:r>
        <w:rPr>
          <w:spacing w:val="9"/>
        </w:rPr>
        <w:t> </w:t>
      </w:r>
      <w:r>
        <w:rPr>
          <w:spacing w:val="-1"/>
        </w:rPr>
        <w:t>Bibliotecii</w:t>
      </w:r>
      <w:r>
        <w:rPr>
          <w:spacing w:val="9"/>
        </w:rPr>
        <w:t> </w:t>
      </w:r>
      <w:r>
        <w:rPr>
          <w:spacing w:val="-1"/>
        </w:rPr>
        <w:t>Digitale</w:t>
      </w:r>
      <w:r>
        <w:rPr>
          <w:spacing w:val="7"/>
        </w:rPr>
        <w:t> </w:t>
      </w:r>
      <w:r>
        <w:rPr>
          <w:spacing w:val="-1"/>
        </w:rPr>
        <w:t>Europeana</w:t>
      </w:r>
      <w:r>
        <w:rPr>
          <w:spacing w:val="109"/>
        </w:rPr>
        <w:t> </w:t>
      </w:r>
      <w:r>
        <w:rPr>
          <w:spacing w:val="-1"/>
        </w:rPr>
        <w:t>precum </w:t>
      </w:r>
      <w:r>
        <w:rPr/>
        <w:t>și </w:t>
      </w:r>
      <w:r>
        <w:rPr>
          <w:spacing w:val="-1"/>
        </w:rPr>
        <w:t>portalurile</w:t>
      </w:r>
      <w:r>
        <w:rPr/>
        <w:t> naționale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agregare.</w:t>
      </w:r>
    </w:p>
    <w:p>
      <w:pPr>
        <w:pStyle w:val="BodyText"/>
        <w:spacing w:line="276" w:lineRule="auto" w:before="1"/>
        <w:ind w:left="113" w:right="110" w:firstLine="0"/>
        <w:jc w:val="both"/>
      </w:pPr>
      <w:r>
        <w:rPr>
          <w:spacing w:val="-1"/>
        </w:rPr>
        <w:t>Campaniile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îmbogățire</w:t>
      </w:r>
      <w:r>
        <w:rPr>
          <w:spacing w:val="14"/>
        </w:rPr>
        <w:t> </w:t>
      </w:r>
      <w:r>
        <w:rPr>
          <w:spacing w:val="-1"/>
        </w:rPr>
        <w:t>organizate</w:t>
      </w:r>
      <w:r>
        <w:rPr>
          <w:spacing w:val="14"/>
        </w:rPr>
        <w:t> </w:t>
      </w:r>
      <w:r>
        <w:rPr/>
        <w:t>în</w:t>
      </w:r>
      <w:r>
        <w:rPr>
          <w:spacing w:val="14"/>
        </w:rPr>
        <w:t> </w:t>
      </w:r>
      <w:r>
        <w:rPr>
          <w:spacing w:val="-1"/>
        </w:rPr>
        <w:t>cadrul</w:t>
      </w:r>
      <w:r>
        <w:rPr>
          <w:spacing w:val="13"/>
        </w:rPr>
        <w:t> </w:t>
      </w:r>
      <w:r>
        <w:rPr>
          <w:spacing w:val="-1"/>
        </w:rPr>
        <w:t>proiectului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concentrează</w:t>
      </w:r>
      <w:r>
        <w:rPr>
          <w:spacing w:val="14"/>
        </w:rPr>
        <w:t> </w:t>
      </w:r>
      <w:r>
        <w:rPr/>
        <w:t>pe</w:t>
      </w:r>
      <w:r>
        <w:rPr>
          <w:spacing w:val="14"/>
        </w:rPr>
        <w:t> </w:t>
      </w:r>
      <w:r>
        <w:rPr>
          <w:spacing w:val="-1"/>
        </w:rPr>
        <w:t>obiectele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>
          <w:spacing w:val="-1"/>
        </w:rPr>
        <w:t>patrimoniu</w:t>
      </w:r>
      <w:r>
        <w:rPr>
          <w:spacing w:val="3"/>
        </w:rPr>
        <w:t> </w:t>
      </w:r>
      <w:r>
        <w:rPr>
          <w:spacing w:val="-1"/>
        </w:rPr>
        <w:t>cultural</w:t>
      </w:r>
      <w:r>
        <w:rPr>
          <w:spacing w:val="3"/>
        </w:rPr>
        <w:t> </w:t>
      </w:r>
      <w:r>
        <w:rPr/>
        <w:t>scrise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mână</w:t>
      </w:r>
      <w:r>
        <w:rPr>
          <w:spacing w:val="4"/>
        </w:rPr>
        <w:t> </w:t>
      </w:r>
      <w:r>
        <w:rPr>
          <w:spacing w:val="-1"/>
        </w:rPr>
        <w:t>(de</w:t>
      </w:r>
      <w:r>
        <w:rPr>
          <w:spacing w:val="4"/>
        </w:rPr>
        <w:t> </w:t>
      </w:r>
      <w:r>
        <w:rPr/>
        <w:t>exemplu</w:t>
      </w:r>
      <w:r>
        <w:rPr>
          <w:spacing w:val="3"/>
        </w:rPr>
        <w:t> </w:t>
      </w:r>
      <w:r>
        <w:rPr>
          <w:spacing w:val="-1"/>
        </w:rPr>
        <w:t>scrisori,</w:t>
      </w:r>
      <w:r>
        <w:rPr>
          <w:spacing w:val="5"/>
        </w:rPr>
        <w:t> </w:t>
      </w:r>
      <w:r>
        <w:rPr/>
        <w:t>note,</w:t>
      </w:r>
      <w:r>
        <w:rPr>
          <w:spacing w:val="10"/>
        </w:rPr>
        <w:t> </w:t>
      </w:r>
      <w:r>
        <w:rPr>
          <w:rFonts w:ascii="Cambria" w:hAnsi="Cambria"/>
          <w:spacing w:val="-1"/>
        </w:rPr>
        <w:t>jurnale</w:t>
      </w:r>
      <w:r>
        <w:rPr>
          <w:rFonts w:ascii="Cambria" w:hAnsi="Cambria"/>
          <w:spacing w:val="2"/>
        </w:rPr>
        <w:t> </w:t>
      </w:r>
      <w:r>
        <w:rPr>
          <w:rFonts w:ascii="Cambria" w:hAnsi="Cambria"/>
        </w:rPr>
        <w:t>etc.).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-1"/>
        </w:rPr>
        <w:t>În</w:t>
      </w:r>
      <w:r>
        <w:rPr>
          <w:rFonts w:ascii="Cambria" w:hAnsi="Cambria"/>
          <w:spacing w:val="4"/>
        </w:rPr>
        <w:t> </w:t>
      </w:r>
      <w:r>
        <w:rPr>
          <w:rFonts w:ascii="Cambria" w:hAnsi="Cambria"/>
          <w:spacing w:val="-1"/>
        </w:rPr>
        <w:t>acest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</w:rPr>
        <w:t>fel,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  <w:spacing w:val="-1"/>
        </w:rPr>
        <w:t>proiectul</w:t>
      </w:r>
      <w:r>
        <w:rPr>
          <w:rFonts w:ascii="Cambria" w:hAnsi="Cambria"/>
          <w:spacing w:val="56"/>
        </w:rPr>
        <w:t> </w:t>
      </w:r>
      <w:r>
        <w:rPr/>
        <w:t>își</w:t>
      </w:r>
      <w:r>
        <w:rPr>
          <w:spacing w:val="24"/>
        </w:rPr>
        <w:t> </w:t>
      </w:r>
      <w:r>
        <w:rPr>
          <w:spacing w:val="-1"/>
        </w:rPr>
        <w:t>propune</w:t>
      </w:r>
      <w:r>
        <w:rPr>
          <w:spacing w:val="24"/>
        </w:rPr>
        <w:t> </w:t>
      </w:r>
      <w:r>
        <w:rPr/>
        <w:t>să</w:t>
      </w:r>
      <w:r>
        <w:rPr>
          <w:spacing w:val="24"/>
        </w:rPr>
        <w:t> </w:t>
      </w:r>
      <w:r>
        <w:rPr>
          <w:spacing w:val="-1"/>
        </w:rPr>
        <w:t>promoveze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implicare</w:t>
      </w:r>
      <w:r>
        <w:rPr>
          <w:spacing w:val="23"/>
        </w:rPr>
        <w:t> </w:t>
      </w:r>
      <w:r>
        <w:rPr/>
        <w:t>mai</w:t>
      </w:r>
      <w:r>
        <w:rPr>
          <w:spacing w:val="24"/>
        </w:rPr>
        <w:t> </w:t>
      </w:r>
      <w:r>
        <w:rPr>
          <w:spacing w:val="-1"/>
        </w:rPr>
        <w:t>profundă,</w:t>
      </w:r>
      <w:r>
        <w:rPr>
          <w:spacing w:val="25"/>
        </w:rPr>
        <w:t> </w:t>
      </w:r>
      <w:r>
        <w:rPr>
          <w:spacing w:val="-1"/>
        </w:rPr>
        <w:t>înțelegere</w:t>
      </w:r>
      <w:r>
        <w:rPr>
          <w:spacing w:val="23"/>
        </w:rPr>
        <w:t> </w:t>
      </w:r>
      <w:r>
        <w:rPr/>
        <w:t>și</w:t>
      </w:r>
      <w:r>
        <w:rPr>
          <w:spacing w:val="24"/>
        </w:rPr>
        <w:t> </w:t>
      </w:r>
      <w:r>
        <w:rPr/>
        <w:t>acces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patrimoniul</w:t>
      </w:r>
      <w:r>
        <w:rPr>
          <w:spacing w:val="23"/>
        </w:rPr>
        <w:t> </w:t>
      </w:r>
      <w:r>
        <w:rPr>
          <w:spacing w:val="-1"/>
        </w:rPr>
        <w:t>cultural</w:t>
      </w:r>
      <w:r>
        <w:rPr>
          <w:spacing w:val="79"/>
        </w:rPr>
        <w:t> </w:t>
      </w:r>
      <w:r>
        <w:rPr>
          <w:spacing w:val="-1"/>
        </w:rPr>
        <w:t>digital</w:t>
      </w:r>
      <w:r>
        <w:rPr>
          <w:spacing w:val="13"/>
        </w:rPr>
        <w:t> </w:t>
      </w:r>
      <w:r>
        <w:rPr>
          <w:spacing w:val="-1"/>
        </w:rPr>
        <w:t>european,</w:t>
      </w:r>
      <w:r>
        <w:rPr>
          <w:spacing w:val="15"/>
        </w:rPr>
        <w:t> </w:t>
      </w:r>
      <w:r>
        <w:rPr/>
        <w:t>cu</w:t>
      </w:r>
      <w:r>
        <w:rPr>
          <w:spacing w:val="13"/>
        </w:rPr>
        <w:t> </w:t>
      </w:r>
      <w:r>
        <w:rPr/>
        <w:t>un</w:t>
      </w:r>
      <w:r>
        <w:rPr>
          <w:spacing w:val="11"/>
        </w:rPr>
        <w:t> </w:t>
      </w:r>
      <w:r>
        <w:rPr/>
        <w:t>impact</w:t>
      </w:r>
      <w:r>
        <w:rPr>
          <w:spacing w:val="14"/>
        </w:rPr>
        <w:t> </w:t>
      </w:r>
      <w:r>
        <w:rPr>
          <w:spacing w:val="-1"/>
        </w:rPr>
        <w:t>pozitiv</w:t>
      </w:r>
      <w:r>
        <w:rPr>
          <w:spacing w:val="13"/>
        </w:rPr>
        <w:t> </w:t>
      </w:r>
      <w:r>
        <w:rPr>
          <w:spacing w:val="-1"/>
        </w:rPr>
        <w:t>pentru</w:t>
      </w:r>
      <w:r>
        <w:rPr>
          <w:spacing w:val="13"/>
        </w:rPr>
        <w:t> </w:t>
      </w:r>
      <w:r>
        <w:rPr>
          <w:spacing w:val="-1"/>
        </w:rPr>
        <w:t>cetățenii</w:t>
      </w:r>
      <w:r>
        <w:rPr>
          <w:spacing w:val="14"/>
        </w:rPr>
        <w:t> </w:t>
      </w:r>
      <w:r>
        <w:rPr>
          <w:spacing w:val="-1"/>
        </w:rPr>
        <w:t>europeni,</w:t>
      </w:r>
      <w:r>
        <w:rPr>
          <w:spacing w:val="15"/>
        </w:rPr>
        <w:t> </w:t>
      </w:r>
      <w:r>
        <w:rPr>
          <w:spacing w:val="-1"/>
        </w:rPr>
        <w:t>instituțiile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învățământ</w:t>
      </w:r>
      <w:r>
        <w:rPr>
          <w:spacing w:val="14"/>
        </w:rPr>
        <w:t> </w:t>
      </w:r>
      <w:r>
        <w:rPr>
          <w:spacing w:val="-2"/>
        </w:rPr>
        <w:t>și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7"/>
        </w:rPr>
        <w:t> </w:t>
      </w:r>
      <w:r>
        <w:rPr>
          <w:spacing w:val="-1"/>
        </w:rPr>
        <w:t>cercetare</w:t>
      </w:r>
      <w:r>
        <w:rPr/>
        <w:t> </w:t>
      </w:r>
      <w:r>
        <w:rPr>
          <w:spacing w:val="-1"/>
        </w:rPr>
        <w:t>deopotrivă.</w:t>
      </w:r>
    </w:p>
    <w:p>
      <w:pPr>
        <w:spacing w:line="240" w:lineRule="auto" w:before="1"/>
        <w:rPr>
          <w:rFonts w:ascii="Cambria" w:hAnsi="Cambria" w:cs="Cambria" w:eastAsia="Cambria"/>
          <w:sz w:val="15"/>
          <w:szCs w:val="15"/>
        </w:rPr>
      </w:pPr>
    </w:p>
    <w:p>
      <w:pPr>
        <w:spacing w:before="56"/>
        <w:ind w:left="4943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10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80" w:bottom="280" w:left="880" w:right="880"/>
        </w:sectPr>
      </w:pPr>
    </w:p>
    <w:p>
      <w:pPr>
        <w:pStyle w:val="Heading1"/>
        <w:spacing w:line="240" w:lineRule="auto" w:before="39"/>
        <w:ind w:right="0"/>
        <w:jc w:val="both"/>
        <w:rPr>
          <w:rFonts w:ascii="Cambria" w:hAnsi="Cambria" w:cs="Cambria" w:eastAsia="Cambria"/>
          <w:b w:val="0"/>
          <w:bCs w:val="0"/>
        </w:rPr>
      </w:pPr>
      <w:r>
        <w:rPr/>
        <w:pict>
          <v:group style="position:absolute;margin-left:23.93pt;margin-top:23.929983pt;width:547.65pt;height:794.25pt;mso-position-horizontal-relative:page;mso-position-vertical-relative:page;z-index:-206584" coordorigin="479,479" coordsize="10953,15885">
            <v:shape style="position:absolute;left:1450;top:4342;width:4253;height:4255" type="#_x0000_t75" stroked="false">
              <v:imagedata r:id="rId35" o:title=""/>
            </v:shape>
            <v:shape style="position:absolute;left:6646;top:4054;width:4049;height:4522" type="#_x0000_t75" stroked="false">
              <v:imagedata r:id="rId36" o:title=""/>
            </v:shape>
            <v:shape style="position:absolute;left:479;top:479;width:10952;height:15885" type="#_x0000_t75" stroked="false">
              <v:imagedata r:id="rId13" o:title=""/>
            </v:shape>
            <v:group style="position:absolute;left:954;top:16362;width:208;height:2" coordorigin="954,16362" coordsize="208,2">
              <v:shape style="position:absolute;left:954;top:16362;width:208;height:2" coordorigin="954,16362" coordsize="208,0" path="m954,16362l1161,16362e" filled="false" stroked="true" strokeweight=".140pt" strokecolor="#808080">
                <v:path arrowok="t"/>
              </v:shape>
            </v:group>
            <v:group style="position:absolute;left:954;top:16331;width:176;height:2" coordorigin="954,16331" coordsize="176,2">
              <v:shape style="position:absolute;left:954;top:16331;width:176;height:2" coordorigin="954,16331" coordsize="176,0" path="m954,16331l1129,16331e" filled="false" stroked="true" strokeweight=".140pt" strokecolor="#808080">
                <v:path arrowok="t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200,16330l1183,16330,1177,16336,1177,16353,1183,16359,1200,16359,1207,16353,1207,16336,1200,16330xe" filled="true" fillcolor="#c0c0c0" stroked="false">
                <v:path arrowok="t"/>
                <v:fill type="solid"/>
              </v:shape>
            </v:group>
            <v:group style="position:absolute;left:1177;top:16330;width:30;height:30" coordorigin="1177,16330" coordsize="30,30">
              <v:shape style="position:absolute;left:1177;top:16330;width:30;height:30" coordorigin="1177,16330" coordsize="30,30" path="m1177,16344l1177,16353,1183,16359,1192,16359,1200,16359,1207,16353,1207,16344,1207,16336,1200,16330,1192,16330,1183,16330,1177,16336,1177,16344xe" filled="false" stroked="true" strokeweight=".140pt" strokecolor="#800000">
                <v:path arrowok="t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68,16298l1152,16298,1145,16305,1145,16321,1152,16328,1168,16328,1175,16321,1175,16305,1168,16298xe" filled="true" fillcolor="#c0c0c0" stroked="false">
                <v:path arrowok="t"/>
                <v:fill type="solid"/>
              </v:shape>
            </v:group>
            <v:group style="position:absolute;left:1145;top:16298;width:31;height:30" coordorigin="1145,16298" coordsize="31,30">
              <v:shape style="position:absolute;left:1145;top:16298;width:31;height:30" coordorigin="1145,16298" coordsize="31,30" path="m1145,16313l1145,16321,1152,16328,1160,16328,1168,16328,1175,16321,1175,16313,1175,16305,1168,16298,1160,16298,1152,16298,1145,16305,1145,16313xe" filled="false" stroked="true" strokeweight=".140pt" strokecolor="#800000">
                <v:path arrowok="t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216,16283l1200,16283,1193,16289,1193,16306,1200,16312,1216,16312,1223,16306,1223,16289,1216,16283xe" filled="true" fillcolor="#c0c0c0" stroked="false">
                <v:path arrowok="t"/>
                <v:fill type="solid"/>
              </v:shape>
            </v:group>
            <v:group style="position:absolute;left:1193;top:16283;width:31;height:30" coordorigin="1193,16283" coordsize="31,30">
              <v:shape style="position:absolute;left:1193;top:16283;width:31;height:30" coordorigin="1193,16283" coordsize="31,30" path="m1193,16297l1193,16306,1200,16312,1208,16312,1216,16312,1223,16306,1223,16297,1223,16289,1216,16283,1208,16283,1200,16283,1193,16289,1193,16297xe" filled="false" stroked="true" strokeweight=".140pt" strokecolor="#800000">
                <v:path arrowok="t"/>
              </v:shape>
            </v:group>
            <v:group style="position:absolute;left:1242;top:16362;width:207;height:2" coordorigin="1242,16362" coordsize="207,2">
              <v:shape style="position:absolute;left:1242;top:16362;width:207;height:2" coordorigin="1242,16362" coordsize="207,0" path="m1242,16362l1449,16362e" filled="false" stroked="true" strokeweight=".140pt" strokecolor="#808080">
                <v:path arrowok="t"/>
              </v:shape>
            </v:group>
            <v:group style="position:absolute;left:1242;top:16331;width:175;height:2" coordorigin="1242,16331" coordsize="175,2">
              <v:shape style="position:absolute;left:1242;top:16331;width:175;height:2" coordorigin="1242,16331" coordsize="175,0" path="m1242,16331l1417,16331e" filled="false" stroked="true" strokeweight=".140pt" strokecolor="#808080">
                <v:path arrowok="t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88,16330l1472,16330,1465,16336,1465,16353,1472,16359,1488,16359,1495,16353,1495,16336,1488,16330xe" filled="true" fillcolor="#c0c0c0" stroked="false">
                <v:path arrowok="t"/>
                <v:fill type="solid"/>
              </v:shape>
            </v:group>
            <v:group style="position:absolute;left:1465;top:16330;width:30;height:30" coordorigin="1465,16330" coordsize="30,30">
              <v:shape style="position:absolute;left:1465;top:16330;width:30;height:30" coordorigin="1465,16330" coordsize="30,30" path="m1465,16344l1465,16353,1472,16359,1480,16359,1488,16359,1495,16353,1495,16344,1495,16336,1488,16330,1480,16330,1472,16330,1465,16336,1465,16344xe" filled="false" stroked="true" strokeweight=".140pt" strokecolor="#800000">
                <v:path arrowok="t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56,16298l1440,16298,1433,16305,1433,16321,1440,16328,1456,16328,1463,16321,1463,16305,1456,16298xe" filled="true" fillcolor="#c0c0c0" stroked="false">
                <v:path arrowok="t"/>
                <v:fill type="solid"/>
              </v:shape>
            </v:group>
            <v:group style="position:absolute;left:1433;top:16298;width:30;height:30" coordorigin="1433,16298" coordsize="30,30">
              <v:shape style="position:absolute;left:1433;top:16298;width:30;height:30" coordorigin="1433,16298" coordsize="30,30" path="m1433,16313l1433,16321,1440,16328,1448,16328,1456,16328,1463,16321,1463,16313,1463,16305,1456,16298,1448,16298,1440,16298,1433,16305,1433,16313xe" filled="false" stroked="true" strokeweight=".140pt" strokecolor="#800000">
                <v:path arrowok="t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504,16283l1488,16283,1481,16289,1481,16306,1488,16312,1504,16312,1511,16306,1511,16289,1504,16283xe" filled="true" fillcolor="#c0c0c0" stroked="false">
                <v:path arrowok="t"/>
                <v:fill type="solid"/>
              </v:shape>
            </v:group>
            <v:group style="position:absolute;left:1481;top:16283;width:30;height:30" coordorigin="1481,16283" coordsize="30,30">
              <v:shape style="position:absolute;left:1481;top:16283;width:30;height:30" coordorigin="1481,16283" coordsize="30,30" path="m1481,16297l1481,16306,1488,16312,1496,16312,1504,16312,1511,16306,1511,16297,1511,16289,1504,16283,1496,16283,1488,16283,1481,16289,1481,16297xe" filled="false" stroked="true" strokeweight=".140pt" strokecolor="#800000">
                <v:path arrowok="t"/>
              </v:shape>
            </v:group>
            <v:group style="position:absolute;left:1530;top:16362;width:207;height:2" coordorigin="1530,16362" coordsize="207,2">
              <v:shape style="position:absolute;left:1530;top:16362;width:207;height:2" coordorigin="1530,16362" coordsize="207,0" path="m1530,16362l1737,16362e" filled="false" stroked="true" strokeweight=".140pt" strokecolor="#808080">
                <v:path arrowok="t"/>
              </v:shape>
            </v:group>
            <v:group style="position:absolute;left:1530;top:16331;width:175;height:2" coordorigin="1530,16331" coordsize="175,2">
              <v:shape style="position:absolute;left:1530;top:16331;width:175;height:2" coordorigin="1530,16331" coordsize="175,0" path="m1530,16331l1705,16331e" filled="false" stroked="true" strokeweight=".140pt" strokecolor="#808080">
                <v:path arrowok="t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76,16330l1760,16330,1753,16336,1753,16353,1760,16359,1776,16359,1783,16353,1783,16336,1776,16330xe" filled="true" fillcolor="#c0c0c0" stroked="false">
                <v:path arrowok="t"/>
                <v:fill type="solid"/>
              </v:shape>
            </v:group>
            <v:group style="position:absolute;left:1753;top:16330;width:31;height:30" coordorigin="1753,16330" coordsize="31,30">
              <v:shape style="position:absolute;left:1753;top:16330;width:31;height:30" coordorigin="1753,16330" coordsize="31,30" path="m1753,16344l1753,16353,1760,16359,1768,16359,1776,16359,1783,16353,1783,16344,1783,16336,1776,16330,1768,16330,1760,16330,1753,16336,1753,16344xe" filled="false" stroked="true" strokeweight=".140pt" strokecolor="#800000">
                <v:path arrowok="t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45,16298l1728,16298,1721,16305,1721,16321,1728,16328,1745,16328,1751,16321,1751,16305,1745,16298xe" filled="true" fillcolor="#c0c0c0" stroked="false">
                <v:path arrowok="t"/>
                <v:fill type="solid"/>
              </v:shape>
            </v:group>
            <v:group style="position:absolute;left:1721;top:16298;width:30;height:30" coordorigin="1721,16298" coordsize="30,30">
              <v:shape style="position:absolute;left:1721;top:16298;width:30;height:30" coordorigin="1721,16298" coordsize="30,30" path="m1721,16313l1721,16321,1728,16328,1736,16328,1745,16328,1751,16321,1751,16313,1751,16305,1745,16298,1736,16298,1728,16298,1721,16305,1721,16313xe" filled="false" stroked="true" strokeweight=".140pt" strokecolor="#800000">
                <v:path arrowok="t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93,16283l1776,16283,1769,16289,1769,16306,1776,16312,1793,16312,1799,16306,1799,16289,1793,16283xe" filled="true" fillcolor="#c0c0c0" stroked="false">
                <v:path arrowok="t"/>
                <v:fill type="solid"/>
              </v:shape>
            </v:group>
            <v:group style="position:absolute;left:1769;top:16283;width:30;height:30" coordorigin="1769,16283" coordsize="30,30">
              <v:shape style="position:absolute;left:1769;top:16283;width:30;height:30" coordorigin="1769,16283" coordsize="30,30" path="m1769,16297l1769,16306,1776,16312,1784,16312,1793,16312,1799,16306,1799,16297,1799,16289,1793,16283,1784,16283,1776,16283,1769,16289,1769,16297xe" filled="false" stroked="true" strokeweight=".140pt" strokecolor="#800000">
                <v:path arrowok="t"/>
              </v:shape>
            </v:group>
            <v:group style="position:absolute;left:1818;top:16362;width:207;height:2" coordorigin="1818,16362" coordsize="207,2">
              <v:shape style="position:absolute;left:1818;top:16362;width:207;height:2" coordorigin="1818,16362" coordsize="207,0" path="m1818,16362l2025,16362e" filled="false" stroked="true" strokeweight=".140pt" strokecolor="#808080">
                <v:path arrowok="t"/>
              </v:shape>
            </v:group>
            <v:group style="position:absolute;left:1818;top:16331;width:175;height:2" coordorigin="1818,16331" coordsize="175,2">
              <v:shape style="position:absolute;left:1818;top:16331;width:175;height:2" coordorigin="1818,16331" coordsize="175,0" path="m1818,16331l1993,16331e" filled="false" stroked="true" strokeweight=".140pt" strokecolor="#808080">
                <v:path arrowok="t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64,16330l2048,16330,2041,16336,2041,16353,2048,16359,2064,16359,2071,16353,2071,16336,2064,16330xe" filled="true" fillcolor="#c0c0c0" stroked="false">
                <v:path arrowok="t"/>
                <v:fill type="solid"/>
              </v:shape>
            </v:group>
            <v:group style="position:absolute;left:2041;top:16330;width:31;height:30" coordorigin="2041,16330" coordsize="31,30">
              <v:shape style="position:absolute;left:2041;top:16330;width:31;height:30" coordorigin="2041,16330" coordsize="31,30" path="m2041,16344l2041,16353,2048,16359,2056,16359,2064,16359,2071,16353,2071,16344,2071,16336,2064,16330,2056,16330,2048,16330,2041,16336,2041,16344xe" filled="false" stroked="true" strokeweight=".140pt" strokecolor="#800000">
                <v:path arrowok="t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33,16298l2016,16298,2009,16305,2009,16321,2016,16328,2033,16328,2039,16321,2039,16305,2033,16298xe" filled="true" fillcolor="#c0c0c0" stroked="false">
                <v:path arrowok="t"/>
                <v:fill type="solid"/>
              </v:shape>
            </v:group>
            <v:group style="position:absolute;left:2009;top:16298;width:30;height:30" coordorigin="2009,16298" coordsize="30,30">
              <v:shape style="position:absolute;left:2009;top:16298;width:30;height:30" coordorigin="2009,16298" coordsize="30,30" path="m2009,16313l2009,16321,2016,16328,2024,16328,2033,16328,2039,16321,2039,16313,2039,16305,2033,16298,2024,16298,2016,16298,2009,16305,2009,16313xe" filled="false" stroked="true" strokeweight=".140pt" strokecolor="#800000">
                <v:path arrowok="t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81,16283l2064,16283,2057,16289,2057,16306,2064,16312,2081,16312,2087,16306,2087,16289,2081,16283xe" filled="true" fillcolor="#c0c0c0" stroked="false">
                <v:path arrowok="t"/>
                <v:fill type="solid"/>
              </v:shape>
            </v:group>
            <v:group style="position:absolute;left:2057;top:16283;width:30;height:30" coordorigin="2057,16283" coordsize="30,30">
              <v:shape style="position:absolute;left:2057;top:16283;width:30;height:30" coordorigin="2057,16283" coordsize="30,30" path="m2057,16297l2057,16306,2064,16312,2072,16312,2081,16312,2087,16306,2087,16297,2087,16289,2081,16283,2072,16283,2064,16283,2057,16289,2057,16297xe" filled="false" stroked="true" strokeweight=".140pt" strokecolor="#800000">
                <v:path arrowok="t"/>
              </v:shape>
            </v:group>
            <v:group style="position:absolute;left:2106;top:16362;width:207;height:2" coordorigin="2106,16362" coordsize="207,2">
              <v:shape style="position:absolute;left:2106;top:16362;width:207;height:2" coordorigin="2106,16362" coordsize="207,0" path="m2106,16362l2313,16362e" filled="false" stroked="true" strokeweight=".140pt" strokecolor="#808080">
                <v:path arrowok="t"/>
              </v:shape>
            </v:group>
            <v:group style="position:absolute;left:2106;top:16331;width:177;height:2" coordorigin="2106,16331" coordsize="177,2">
              <v:shape style="position:absolute;left:2106;top:16331;width:177;height:2" coordorigin="2106,16331" coordsize="177,0" path="m2106,16331l2283,16331e" filled="false" stroked="true" strokeweight=".140pt" strokecolor="#808080">
                <v:path arrowok="t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52,16330l2336,16330,2329,16336,2329,16353,2336,16359,2352,16359,2359,16353,2359,16336,2352,16330xe" filled="true" fillcolor="#c0c0c0" stroked="false">
                <v:path arrowok="t"/>
                <v:fill type="solid"/>
              </v:shape>
            </v:group>
            <v:group style="position:absolute;left:2329;top:16330;width:30;height:30" coordorigin="2329,16330" coordsize="30,30">
              <v:shape style="position:absolute;left:2329;top:16330;width:30;height:30" coordorigin="2329,16330" coordsize="30,30" path="m2329,16344l2329,16353,2336,16359,2344,16359,2352,16359,2359,16353,2359,16344,2359,16336,2352,16330,2344,16330,2336,16330,2329,16336,2329,16344xe" filled="false" stroked="true" strokeweight=".140pt" strokecolor="#800000">
                <v:path arrowok="t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321,16298l2304,16298,2297,16305,2297,16321,2304,16328,2321,16328,2327,16321,2327,16305,2321,16298xe" filled="true" fillcolor="#c0c0c0" stroked="false">
                <v:path arrowok="t"/>
                <v:fill type="solid"/>
              </v:shape>
            </v:group>
            <v:group style="position:absolute;left:2297;top:16298;width:30;height:30" coordorigin="2297,16298" coordsize="30,30">
              <v:shape style="position:absolute;left:2297;top:16298;width:30;height:30" coordorigin="2297,16298" coordsize="30,30" path="m2297,16313l2297,16321,2304,16328,2312,16328,2321,16328,2327,16321,2327,16313,2327,16305,2321,16298,2312,16298,2304,16298,2297,16305,2297,16313xe" filled="false" stroked="true" strokeweight=".140pt" strokecolor="#800000">
                <v:path arrowok="t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69,16283l2352,16283,2345,16289,2345,16306,2352,16312,2369,16312,2375,16306,2375,16289,2369,16283xe" filled="true" fillcolor="#c0c0c0" stroked="false">
                <v:path arrowok="t"/>
                <v:fill type="solid"/>
              </v:shape>
            </v:group>
            <v:group style="position:absolute;left:2345;top:16283;width:30;height:30" coordorigin="2345,16283" coordsize="30,30">
              <v:shape style="position:absolute;left:2345;top:16283;width:30;height:30" coordorigin="2345,16283" coordsize="30,30" path="m2345,16297l2345,16306,2352,16312,2360,16312,2369,16312,2375,16306,2375,16297,2375,16289,2369,16283,2360,16283,2352,16283,2345,16289,2345,16297xe" filled="false" stroked="true" strokeweight=".140pt" strokecolor="#800000">
                <v:path arrowok="t"/>
              </v:shape>
            </v:group>
            <v:group style="position:absolute;left:2394;top:16362;width:207;height:2" coordorigin="2394,16362" coordsize="207,2">
              <v:shape style="position:absolute;left:2394;top:16362;width:207;height:2" coordorigin="2394,16362" coordsize="207,0" path="m2394,16362l2601,16362e" filled="false" stroked="true" strokeweight=".140pt" strokecolor="#808080">
                <v:path arrowok="t"/>
              </v:shape>
            </v:group>
            <v:group style="position:absolute;left:2394;top:16331;width:175;height:2" coordorigin="2394,16331" coordsize="175,2">
              <v:shape style="position:absolute;left:2394;top:16331;width:175;height:2" coordorigin="2394,16331" coordsize="175,0" path="m2394,16331l2569,16331e" filled="false" stroked="true" strokeweight=".140pt" strokecolor="#808080">
                <v:path arrowok="t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41,16330l2624,16330,2617,16336,2617,16353,2624,16359,2641,16359,2647,16353,2647,16336,2641,16330xe" filled="true" fillcolor="#c0c0c0" stroked="false">
                <v:path arrowok="t"/>
                <v:fill type="solid"/>
              </v:shape>
            </v:group>
            <v:group style="position:absolute;left:2617;top:16330;width:30;height:30" coordorigin="2617,16330" coordsize="30,30">
              <v:shape style="position:absolute;left:2617;top:16330;width:30;height:30" coordorigin="2617,16330" coordsize="30,30" path="m2617,16344l2617,16353,2624,16359,2632,16359,2641,16359,2647,16353,2647,16344,2647,16336,2641,16330,2632,16330,2624,16330,2617,16336,2617,16344xe" filled="false" stroked="true" strokeweight=".140pt" strokecolor="#800000">
                <v:path arrowok="t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609,16298l2592,16298,2585,16305,2585,16321,2592,16328,2609,16328,2615,16321,2615,16305,2609,16298xe" filled="true" fillcolor="#c0c0c0" stroked="false">
                <v:path arrowok="t"/>
                <v:fill type="solid"/>
              </v:shape>
            </v:group>
            <v:group style="position:absolute;left:2585;top:16298;width:30;height:30" coordorigin="2585,16298" coordsize="30,30">
              <v:shape style="position:absolute;left:2585;top:16298;width:30;height:30" coordorigin="2585,16298" coordsize="30,30" path="m2585,16313l2585,16321,2592,16328,2600,16328,2609,16328,2615,16321,2615,16313,2615,16305,2609,16298,2600,16298,2592,16298,2585,16305,2585,16313xe" filled="false" stroked="true" strokeweight=".140pt" strokecolor="#800000">
                <v:path arrowok="t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57,16283l2640,16283,2633,16289,2633,16306,2640,16312,2657,16312,2663,16306,2663,16289,2657,16283xe" filled="true" fillcolor="#c0c0c0" stroked="false">
                <v:path arrowok="t"/>
                <v:fill type="solid"/>
              </v:shape>
            </v:group>
            <v:group style="position:absolute;left:2633;top:16283;width:30;height:30" coordorigin="2633,16283" coordsize="30,30">
              <v:shape style="position:absolute;left:2633;top:16283;width:30;height:30" coordorigin="2633,16283" coordsize="30,30" path="m2633,16297l2633,16306,2640,16312,2648,16312,2657,16312,2663,16306,2663,16297,2663,16289,2657,16283,2648,16283,2640,16283,2633,16289,2633,16297xe" filled="false" stroked="true" strokeweight=".140pt" strokecolor="#800000">
                <v:path arrowok="t"/>
              </v:shape>
            </v:group>
            <v:group style="position:absolute;left:2682;top:16362;width:209;height:2" coordorigin="2682,16362" coordsize="209,2">
              <v:shape style="position:absolute;left:2682;top:16362;width:209;height:2" coordorigin="2682,16362" coordsize="209,0" path="m2682,16362l2891,16362e" filled="false" stroked="true" strokeweight=".140pt" strokecolor="#808080">
                <v:path arrowok="t"/>
              </v:shape>
            </v:group>
            <v:group style="position:absolute;left:2682;top:16331;width:176;height:2" coordorigin="2682,16331" coordsize="176,2">
              <v:shape style="position:absolute;left:2682;top:16331;width:176;height:2" coordorigin="2682,16331" coordsize="176,0" path="m2682,16331l2858,16331e" filled="false" stroked="true" strokeweight=".140pt" strokecolor="#808080">
                <v:path arrowok="t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29,16330l2912,16330,2905,16336,2905,16353,2912,16359,2929,16359,2935,16353,2935,16336,2929,16330xe" filled="true" fillcolor="#c0c0c0" stroked="false">
                <v:path arrowok="t"/>
                <v:fill type="solid"/>
              </v:shape>
            </v:group>
            <v:group style="position:absolute;left:2905;top:16330;width:30;height:30" coordorigin="2905,16330" coordsize="30,30">
              <v:shape style="position:absolute;left:2905;top:16330;width:30;height:30" coordorigin="2905,16330" coordsize="30,30" path="m2905,16344l2905,16353,2912,16359,2920,16359,2929,16359,2935,16353,2935,16344,2935,16336,2929,16330,2920,16330,2912,16330,2905,16336,2905,16344xe" filled="false" stroked="true" strokeweight=".140pt" strokecolor="#800000">
                <v:path arrowok="t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97,16298l2880,16298,2873,16305,2873,16321,2880,16328,2897,16328,2903,16321,2903,16305,2897,16298xe" filled="true" fillcolor="#c0c0c0" stroked="false">
                <v:path arrowok="t"/>
                <v:fill type="solid"/>
              </v:shape>
            </v:group>
            <v:group style="position:absolute;left:2873;top:16298;width:30;height:30" coordorigin="2873,16298" coordsize="30,30">
              <v:shape style="position:absolute;left:2873;top:16298;width:30;height:30" coordorigin="2873,16298" coordsize="30,30" path="m2873,16313l2873,16321,2880,16328,2888,16328,2897,16328,2903,16321,2903,16313,2903,16305,2897,16298,2888,16298,2880,16298,2873,16305,2873,16313xe" filled="false" stroked="true" strokeweight=".140pt" strokecolor="#800000">
                <v:path arrowok="t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45,16283l2928,16283,2921,16289,2921,16306,2928,16312,2945,16312,2951,16306,2951,16289,2945,16283xe" filled="true" fillcolor="#c0c0c0" stroked="false">
                <v:path arrowok="t"/>
                <v:fill type="solid"/>
              </v:shape>
            </v:group>
            <v:group style="position:absolute;left:2921;top:16283;width:30;height:30" coordorigin="2921,16283" coordsize="30,30">
              <v:shape style="position:absolute;left:2921;top:16283;width:30;height:30" coordorigin="2921,16283" coordsize="30,30" path="m2921,16297l2921,16306,2928,16312,2936,16312,2945,16312,2951,16306,2951,16297,2951,16289,2945,16283,2936,16283,2928,16283,2921,16289,2921,16297xe" filled="false" stroked="true" strokeweight=".140pt" strokecolor="#800000">
                <v:path arrowok="t"/>
              </v:shape>
            </v:group>
            <v:group style="position:absolute;left:2970;top:16362;width:209;height:2" coordorigin="2970,16362" coordsize="209,2">
              <v:shape style="position:absolute;left:2970;top:16362;width:209;height:2" coordorigin="2970,16362" coordsize="209,0" path="m2970,16362l3179,16362e" filled="false" stroked="true" strokeweight=".140pt" strokecolor="#808080">
                <v:path arrowok="t"/>
              </v:shape>
            </v:group>
            <v:group style="position:absolute;left:2970;top:16331;width:176;height:2" coordorigin="2970,16331" coordsize="176,2">
              <v:shape style="position:absolute;left:2970;top:16331;width:176;height:2" coordorigin="2970,16331" coordsize="176,0" path="m2970,16331l3146,16331e" filled="false" stroked="true" strokeweight=".140pt" strokecolor="#808080">
                <v:path arrowok="t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217,16330l3200,16330,3193,16336,3193,16353,3200,16359,3217,16359,3223,16353,3223,16336,3217,16330xe" filled="true" fillcolor="#c0c0c0" stroked="false">
                <v:path arrowok="t"/>
                <v:fill type="solid"/>
              </v:shape>
            </v:group>
            <v:group style="position:absolute;left:3193;top:16330;width:30;height:30" coordorigin="3193,16330" coordsize="30,30">
              <v:shape style="position:absolute;left:3193;top:16330;width:30;height:30" coordorigin="3193,16330" coordsize="30,30" path="m3193,16344l3193,16353,3200,16359,3208,16359,3217,16359,3223,16353,3223,16344,3223,16336,3217,16330,3208,16330,3200,16330,3193,16336,3193,16344xe" filled="false" stroked="true" strokeweight=".140pt" strokecolor="#800000">
                <v:path arrowok="t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85,16298l3168,16298,3161,16305,3161,16321,3168,16328,3185,16328,3191,16321,3191,16305,3185,16298xe" filled="true" fillcolor="#c0c0c0" stroked="false">
                <v:path arrowok="t"/>
                <v:fill type="solid"/>
              </v:shape>
            </v:group>
            <v:group style="position:absolute;left:3161;top:16298;width:30;height:30" coordorigin="3161,16298" coordsize="30,30">
              <v:shape style="position:absolute;left:3161;top:16298;width:30;height:30" coordorigin="3161,16298" coordsize="30,30" path="m3161,16313l3161,16321,3168,16328,3176,16328,3185,16328,3191,16321,3191,16313,3191,16305,3185,16298,3176,16298,3168,16298,3161,16305,3161,16313xe" filled="false" stroked="true" strokeweight=".140pt" strokecolor="#800000">
                <v:path arrowok="t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33,16283l3216,16283,3209,16289,3209,16306,3216,16312,3233,16312,3239,16306,3239,16289,3233,16283xe" filled="true" fillcolor="#c0c0c0" stroked="false">
                <v:path arrowok="t"/>
                <v:fill type="solid"/>
              </v:shape>
            </v:group>
            <v:group style="position:absolute;left:3209;top:16283;width:30;height:30" coordorigin="3209,16283" coordsize="30,30">
              <v:shape style="position:absolute;left:3209;top:16283;width:30;height:30" coordorigin="3209,16283" coordsize="30,30" path="m3209,16297l3209,16306,3216,16312,3224,16312,3233,16312,3239,16306,3239,16297,3239,16289,3233,16283,3224,16283,3216,16283,3209,16289,3209,16297xe" filled="false" stroked="true" strokeweight=".140pt" strokecolor="#800000">
                <v:path arrowok="t"/>
              </v:shape>
            </v:group>
            <v:group style="position:absolute;left:3258;top:16362;width:207;height:2" coordorigin="3258,16362" coordsize="207,2">
              <v:shape style="position:absolute;left:3258;top:16362;width:207;height:2" coordorigin="3258,16362" coordsize="207,0" path="m3258,16362l3465,16362e" filled="false" stroked="true" strokeweight=".140pt" strokecolor="#808080">
                <v:path arrowok="t"/>
              </v:shape>
            </v:group>
            <v:group style="position:absolute;left:3258;top:16331;width:176;height:2" coordorigin="3258,16331" coordsize="176,2">
              <v:shape style="position:absolute;left:3258;top:16331;width:176;height:2" coordorigin="3258,16331" coordsize="176,0" path="m3258,16331l3434,16331e" filled="false" stroked="true" strokeweight=".140pt" strokecolor="#808080">
                <v:path arrowok="t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505,16330l3488,16330,3481,16336,3481,16353,3488,16359,3505,16359,3511,16353,3511,16336,3505,16330xe" filled="true" fillcolor="#c0c0c0" stroked="false">
                <v:path arrowok="t"/>
                <v:fill type="solid"/>
              </v:shape>
            </v:group>
            <v:group style="position:absolute;left:3481;top:16330;width:30;height:30" coordorigin="3481,16330" coordsize="30,30">
              <v:shape style="position:absolute;left:3481;top:16330;width:30;height:30" coordorigin="3481,16330" coordsize="30,30" path="m3481,16344l3481,16353,3488,16359,3496,16359,3505,16359,3511,16353,3511,16344,3511,16336,3505,16330,3496,16330,3488,16330,3481,16336,3481,16344xe" filled="false" stroked="true" strokeweight=".140pt" strokecolor="#800000">
                <v:path arrowok="t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73,16298l3456,16298,3449,16305,3449,16321,3456,16328,3473,16328,3480,16321,3480,16305,3473,16298xe" filled="true" fillcolor="#c0c0c0" stroked="false">
                <v:path arrowok="t"/>
                <v:fill type="solid"/>
              </v:shape>
            </v:group>
            <v:group style="position:absolute;left:3449;top:16298;width:31;height:30" coordorigin="3449,16298" coordsize="31,30">
              <v:shape style="position:absolute;left:3449;top:16298;width:31;height:30" coordorigin="3449,16298" coordsize="31,30" path="m3449,16313l3449,16321,3456,16328,3464,16328,3473,16328,3480,16321,3480,16313,3480,16305,3473,16298,3464,16298,3456,16298,3449,16305,3449,16313xe" filled="false" stroked="true" strokeweight=".140pt" strokecolor="#800000">
                <v:path arrowok="t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521,16283l3504,16283,3497,16289,3497,16306,3504,16312,3521,16312,3528,16306,3528,16289,3521,16283xe" filled="true" fillcolor="#c0c0c0" stroked="false">
                <v:path arrowok="t"/>
                <v:fill type="solid"/>
              </v:shape>
            </v:group>
            <v:group style="position:absolute;left:3497;top:16283;width:31;height:30" coordorigin="3497,16283" coordsize="31,30">
              <v:shape style="position:absolute;left:3497;top:16283;width:31;height:30" coordorigin="3497,16283" coordsize="31,30" path="m3497,16297l3497,16306,3504,16312,3512,16312,3521,16312,3528,16306,3528,16297,3528,16289,3521,16283,3512,16283,3504,16283,3497,16289,3497,16297xe" filled="false" stroked="true" strokeweight=".140pt" strokecolor="#800000">
                <v:path arrowok="t"/>
              </v:shape>
            </v:group>
            <v:group style="position:absolute;left:3546;top:16362;width:208;height:2" coordorigin="3546,16362" coordsize="208,2">
              <v:shape style="position:absolute;left:3546;top:16362;width:208;height:2" coordorigin="3546,16362" coordsize="208,0" path="m3546,16362l3754,16362e" filled="false" stroked="true" strokeweight=".140pt" strokecolor="#808080">
                <v:path arrowok="t"/>
              </v:shape>
            </v:group>
            <v:group style="position:absolute;left:3546;top:16331;width:176;height:2" coordorigin="3546,16331" coordsize="176,2">
              <v:shape style="position:absolute;left:3546;top:16331;width:176;height:2" coordorigin="3546,16331" coordsize="176,0" path="m3546,16331l3722,16331e" filled="false" stroked="true" strokeweight=".140pt" strokecolor="#808080">
                <v:path arrowok="t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93,16330l3776,16330,3769,16336,3769,16353,3776,16359,3793,16359,3799,16353,3799,16336,3793,16330xe" filled="true" fillcolor="#c0c0c0" stroked="false">
                <v:path arrowok="t"/>
                <v:fill type="solid"/>
              </v:shape>
            </v:group>
            <v:group style="position:absolute;left:3769;top:16330;width:30;height:30" coordorigin="3769,16330" coordsize="30,30">
              <v:shape style="position:absolute;left:3769;top:16330;width:30;height:30" coordorigin="3769,16330" coordsize="30,30" path="m3769,16344l3769,16353,3776,16359,3784,16359,3793,16359,3799,16353,3799,16344,3799,16336,3793,16330,3784,16330,3776,16330,3769,16336,3769,16344xe" filled="false" stroked="true" strokeweight=".140pt" strokecolor="#800000">
                <v:path arrowok="t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61,16298l3744,16298,3737,16305,3737,16321,3744,16328,3761,16328,3768,16321,3768,16305,3761,16298xe" filled="true" fillcolor="#c0c0c0" stroked="false">
                <v:path arrowok="t"/>
                <v:fill type="solid"/>
              </v:shape>
            </v:group>
            <v:group style="position:absolute;left:3737;top:16298;width:31;height:30" coordorigin="3737,16298" coordsize="31,30">
              <v:shape style="position:absolute;left:3737;top:16298;width:31;height:30" coordorigin="3737,16298" coordsize="31,30" path="m3737,16313l3737,16321,3744,16328,3753,16328,3761,16328,3768,16321,3768,16313,3768,16305,3761,16298,3753,16298,3744,16298,3737,16305,3737,16313xe" filled="false" stroked="true" strokeweight=".140pt" strokecolor="#800000">
                <v:path arrowok="t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809,16283l3792,16283,3785,16289,3785,16306,3792,16312,3809,16312,3816,16306,3816,16289,3809,16283xe" filled="true" fillcolor="#c0c0c0" stroked="false">
                <v:path arrowok="t"/>
                <v:fill type="solid"/>
              </v:shape>
            </v:group>
            <v:group style="position:absolute;left:3785;top:16283;width:31;height:30" coordorigin="3785,16283" coordsize="31,30">
              <v:shape style="position:absolute;left:3785;top:16283;width:31;height:30" coordorigin="3785,16283" coordsize="31,30" path="m3785,16297l3785,16306,3792,16312,3801,16312,3809,16312,3816,16306,3816,16297,3816,16289,3809,16283,3801,16283,3792,16283,3785,16289,3785,16297xe" filled="false" stroked="true" strokeweight=".140pt" strokecolor="#800000">
                <v:path arrowok="t"/>
              </v:shape>
            </v:group>
            <v:group style="position:absolute;left:3835;top:16362;width:207;height:2" coordorigin="3835,16362" coordsize="207,2">
              <v:shape style="position:absolute;left:3835;top:16362;width:207;height:2" coordorigin="3835,16362" coordsize="207,0" path="m3835,16362l4042,16362e" filled="false" stroked="true" strokeweight=".140pt" strokecolor="#808080">
                <v:path arrowok="t"/>
              </v:shape>
            </v:group>
            <v:group style="position:absolute;left:3835;top:16331;width:175;height:2" coordorigin="3835,16331" coordsize="175,2">
              <v:shape style="position:absolute;left:3835;top:16331;width:175;height:2" coordorigin="3835,16331" coordsize="175,0" path="m3835,16331l4010,16331e" filled="false" stroked="true" strokeweight=".140pt" strokecolor="#808080">
                <v:path arrowok="t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81,16330l4064,16330,4057,16336,4057,16353,4064,16359,4081,16359,4088,16353,4088,16336,4081,16330xe" filled="true" fillcolor="#c0c0c0" stroked="false">
                <v:path arrowok="t"/>
                <v:fill type="solid"/>
              </v:shape>
            </v:group>
            <v:group style="position:absolute;left:4057;top:16330;width:31;height:30" coordorigin="4057,16330" coordsize="31,30">
              <v:shape style="position:absolute;left:4057;top:16330;width:31;height:30" coordorigin="4057,16330" coordsize="31,30" path="m4057,16344l4057,16353,4064,16359,4072,16359,4081,16359,4088,16353,4088,16344,4088,16336,4081,16330,4072,16330,4064,16330,4057,16336,4057,16344xe" filled="false" stroked="true" strokeweight=".140pt" strokecolor="#800000">
                <v:path arrowok="t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49,16298l4032,16298,4026,16305,4026,16321,4032,16328,4049,16328,4056,16321,4056,16305,4049,16298xe" filled="true" fillcolor="#c0c0c0" stroked="false">
                <v:path arrowok="t"/>
                <v:fill type="solid"/>
              </v:shape>
            </v:group>
            <v:group style="position:absolute;left:4026;top:16298;width:30;height:30" coordorigin="4026,16298" coordsize="30,30">
              <v:shape style="position:absolute;left:4026;top:16298;width:30;height:30" coordorigin="4026,16298" coordsize="30,30" path="m4026,16313l4026,16321,4032,16328,4041,16328,4049,16328,4056,16321,4056,16313,4056,16305,4049,16298,4041,16298,4032,16298,4026,16305,4026,16313xe" filled="false" stroked="true" strokeweight=".140pt" strokecolor="#800000">
                <v:path arrowok="t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97,16283l4080,16283,4074,16289,4074,16306,4080,16312,4097,16312,4104,16306,4104,16289,4097,16283xe" filled="true" fillcolor="#c0c0c0" stroked="false">
                <v:path arrowok="t"/>
                <v:fill type="solid"/>
              </v:shape>
            </v:group>
            <v:group style="position:absolute;left:4074;top:16283;width:30;height:30" coordorigin="4074,16283" coordsize="30,30">
              <v:shape style="position:absolute;left:4074;top:16283;width:30;height:30" coordorigin="4074,16283" coordsize="30,30" path="m4074,16297l4074,16306,4080,16312,4089,16312,4097,16312,4104,16306,4104,16297,4104,16289,4097,16283,4089,16283,4080,16283,4074,16289,4074,16297xe" filled="false" stroked="true" strokeweight=".140pt" strokecolor="#800000">
                <v:path arrowok="t"/>
              </v:shape>
            </v:group>
            <v:group style="position:absolute;left:4123;top:16362;width:207;height:2" coordorigin="4123,16362" coordsize="207,2">
              <v:shape style="position:absolute;left:4123;top:16362;width:207;height:2" coordorigin="4123,16362" coordsize="207,0" path="m4123,16362l4330,16362e" filled="false" stroked="true" strokeweight=".140pt" strokecolor="#808080">
                <v:path arrowok="t"/>
              </v:shape>
            </v:group>
            <v:group style="position:absolute;left:4123;top:16331;width:175;height:2" coordorigin="4123,16331" coordsize="175,2">
              <v:shape style="position:absolute;left:4123;top:16331;width:175;height:2" coordorigin="4123,16331" coordsize="175,0" path="m4123,16331l4298,16331e" filled="false" stroked="true" strokeweight=".140pt" strokecolor="#808080">
                <v:path arrowok="t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69,16330l4352,16330,4345,16336,4345,16353,4352,16359,4369,16359,4376,16353,4376,16336,4369,16330xe" filled="true" fillcolor="#c0c0c0" stroked="false">
                <v:path arrowok="t"/>
                <v:fill type="solid"/>
              </v:shape>
            </v:group>
            <v:group style="position:absolute;left:4345;top:16330;width:31;height:30" coordorigin="4345,16330" coordsize="31,30">
              <v:shape style="position:absolute;left:4345;top:16330;width:31;height:30" coordorigin="4345,16330" coordsize="31,30" path="m4345,16344l4345,16353,4352,16359,4361,16359,4369,16359,4376,16353,4376,16344,4376,16336,4369,16330,4361,16330,4352,16330,4345,16336,4345,16344xe" filled="false" stroked="true" strokeweight=".140pt" strokecolor="#800000">
                <v:path arrowok="t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37,16298l4320,16298,4314,16305,4314,16321,4320,16328,4337,16328,4344,16321,4344,16305,4337,16298xe" filled="true" fillcolor="#c0c0c0" stroked="false">
                <v:path arrowok="t"/>
                <v:fill type="solid"/>
              </v:shape>
            </v:group>
            <v:group style="position:absolute;left:4314;top:16298;width:30;height:30" coordorigin="4314,16298" coordsize="30,30">
              <v:shape style="position:absolute;left:4314;top:16298;width:30;height:30" coordorigin="4314,16298" coordsize="30,30" path="m4314,16313l4314,16321,4320,16328,4329,16328,4337,16328,4344,16321,4344,16313,4344,16305,4337,16298,4329,16298,4320,16298,4314,16305,4314,16313xe" filled="false" stroked="true" strokeweight=".140pt" strokecolor="#800000">
                <v:path arrowok="t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85,16283l4368,16283,4362,16289,4362,16306,4368,16312,4385,16312,4392,16306,4392,16289,4385,16283xe" filled="true" fillcolor="#c0c0c0" stroked="false">
                <v:path arrowok="t"/>
                <v:fill type="solid"/>
              </v:shape>
            </v:group>
            <v:group style="position:absolute;left:4362;top:16283;width:30;height:30" coordorigin="4362,16283" coordsize="30,30">
              <v:shape style="position:absolute;left:4362;top:16283;width:30;height:30" coordorigin="4362,16283" coordsize="30,30" path="m4362,16297l4362,16306,4368,16312,4377,16312,4385,16312,4392,16306,4392,16297,4392,16289,4385,16283,4377,16283,4368,16283,4362,16289,4362,16297xe" filled="false" stroked="true" strokeweight=".140pt" strokecolor="#800000">
                <v:path arrowok="t"/>
              </v:shape>
            </v:group>
            <v:group style="position:absolute;left:4411;top:16362;width:207;height:2" coordorigin="4411,16362" coordsize="207,2">
              <v:shape style="position:absolute;left:4411;top:16362;width:207;height:2" coordorigin="4411,16362" coordsize="207,0" path="m4411,16362l4618,16362e" filled="false" stroked="true" strokeweight=".140pt" strokecolor="#808080">
                <v:path arrowok="t"/>
              </v:shape>
            </v:group>
            <v:group style="position:absolute;left:4411;top:16331;width:175;height:2" coordorigin="4411,16331" coordsize="175,2">
              <v:shape style="position:absolute;left:4411;top:16331;width:175;height:2" coordorigin="4411,16331" coordsize="175,0" path="m4411,16331l4586,16331e" filled="false" stroked="true" strokeweight=".140pt" strokecolor="#808080">
                <v:path arrowok="t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57,16330l4640,16330,4633,16336,4633,16353,4640,16359,4657,16359,4664,16353,4664,16336,4657,16330xe" filled="true" fillcolor="#c0c0c0" stroked="false">
                <v:path arrowok="t"/>
                <v:fill type="solid"/>
              </v:shape>
            </v:group>
            <v:group style="position:absolute;left:4633;top:16330;width:31;height:30" coordorigin="4633,16330" coordsize="31,30">
              <v:shape style="position:absolute;left:4633;top:16330;width:31;height:30" coordorigin="4633,16330" coordsize="31,30" path="m4633,16344l4633,16353,4640,16359,4649,16359,4657,16359,4664,16353,4664,16344,4664,16336,4657,16330,4649,16330,4640,16330,4633,16336,4633,16344xe" filled="false" stroked="true" strokeweight=".140pt" strokecolor="#800000">
                <v:path arrowok="t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25,16298l4608,16298,4602,16305,4602,16321,4608,16328,4625,16328,4632,16321,4632,16305,4625,16298xe" filled="true" fillcolor="#c0c0c0" stroked="false">
                <v:path arrowok="t"/>
                <v:fill type="solid"/>
              </v:shape>
            </v:group>
            <v:group style="position:absolute;left:4602;top:16298;width:30;height:30" coordorigin="4602,16298" coordsize="30,30">
              <v:shape style="position:absolute;left:4602;top:16298;width:30;height:30" coordorigin="4602,16298" coordsize="30,30" path="m4602,16313l4602,16321,4608,16328,4617,16328,4625,16328,4632,16321,4632,16313,4632,16305,4625,16298,4617,16298,4608,16298,4602,16305,4602,16313xe" filled="false" stroked="true" strokeweight=".140pt" strokecolor="#800000">
                <v:path arrowok="t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73,16283l4656,16283,4650,16289,4650,16306,4656,16312,4673,16312,4680,16306,4680,16289,4673,16283xe" filled="true" fillcolor="#c0c0c0" stroked="false">
                <v:path arrowok="t"/>
                <v:fill type="solid"/>
              </v:shape>
            </v:group>
            <v:group style="position:absolute;left:4650;top:16283;width:30;height:30" coordorigin="4650,16283" coordsize="30,30">
              <v:shape style="position:absolute;left:4650;top:16283;width:30;height:30" coordorigin="4650,16283" coordsize="30,30" path="m4650,16297l4650,16306,4656,16312,4665,16312,4673,16312,4680,16306,4680,16297,4680,16289,4673,16283,4665,16283,4656,16283,4650,16289,4650,16297xe" filled="false" stroked="true" strokeweight=".140pt" strokecolor="#800000">
                <v:path arrowok="t"/>
              </v:shape>
            </v:group>
            <v:group style="position:absolute;left:4699;top:16362;width:207;height:2" coordorigin="4699,16362" coordsize="207,2">
              <v:shape style="position:absolute;left:4699;top:16362;width:207;height:2" coordorigin="4699,16362" coordsize="207,0" path="m4699,16362l4906,16362e" filled="false" stroked="true" strokeweight=".140pt" strokecolor="#808080">
                <v:path arrowok="t"/>
              </v:shape>
            </v:group>
            <v:group style="position:absolute;left:4699;top:16331;width:177;height:2" coordorigin="4699,16331" coordsize="177,2">
              <v:shape style="position:absolute;left:4699;top:16331;width:177;height:2" coordorigin="4699,16331" coordsize="177,0" path="m4699,16331l4875,16331e" filled="false" stroked="true" strokeweight=".140pt" strokecolor="#808080">
                <v:path arrowok="t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45,16330l4928,16330,4922,16336,4922,16353,4928,16359,4945,16359,4952,16353,4952,16336,4945,16330xe" filled="true" fillcolor="#c0c0c0" stroked="false">
                <v:path arrowok="t"/>
                <v:fill type="solid"/>
              </v:shape>
            </v:group>
            <v:group style="position:absolute;left:4922;top:16330;width:30;height:30" coordorigin="4922,16330" coordsize="30,30">
              <v:shape style="position:absolute;left:4922;top:16330;width:30;height:30" coordorigin="4922,16330" coordsize="30,30" path="m4922,16344l4922,16353,4928,16359,4937,16359,4945,16359,4952,16353,4952,16344,4952,16336,4945,16330,4937,16330,4928,16330,4922,16336,4922,16344xe" filled="false" stroked="true" strokeweight=".140pt" strokecolor="#800000">
                <v:path arrowok="t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913,16298l4896,16298,4890,16305,4890,16321,4896,16328,4913,16328,4920,16321,4920,16305,4913,16298xe" filled="true" fillcolor="#c0c0c0" stroked="false">
                <v:path arrowok="t"/>
                <v:fill type="solid"/>
              </v:shape>
            </v:group>
            <v:group style="position:absolute;left:4890;top:16298;width:30;height:30" coordorigin="4890,16298" coordsize="30,30">
              <v:shape style="position:absolute;left:4890;top:16298;width:30;height:30" coordorigin="4890,16298" coordsize="30,30" path="m4890,16313l4890,16321,4896,16328,4905,16328,4913,16328,4920,16321,4920,16313,4920,16305,4913,16298,4905,16298,4896,16298,4890,16305,4890,16313xe" filled="false" stroked="true" strokeweight=".140pt" strokecolor="#800000">
                <v:path arrowok="t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61,16283l4944,16283,4938,16289,4938,16306,4944,16312,4961,16312,4968,16306,4968,16289,4961,16283xe" filled="true" fillcolor="#c0c0c0" stroked="false">
                <v:path arrowok="t"/>
                <v:fill type="solid"/>
              </v:shape>
            </v:group>
            <v:group style="position:absolute;left:4938;top:16283;width:30;height:30" coordorigin="4938,16283" coordsize="30,30">
              <v:shape style="position:absolute;left:4938;top:16283;width:30;height:30" coordorigin="4938,16283" coordsize="30,30" path="m4938,16297l4938,16306,4944,16312,4953,16312,4961,16312,4968,16306,4968,16297,4968,16289,4961,16283,4953,16283,4944,16283,4938,16289,4938,16297xe" filled="false" stroked="true" strokeweight=".140pt" strokecolor="#800000">
                <v:path arrowok="t"/>
              </v:shape>
            </v:group>
            <v:group style="position:absolute;left:4987;top:16362;width:207;height:2" coordorigin="4987,16362" coordsize="207,2">
              <v:shape style="position:absolute;left:4987;top:16362;width:207;height:2" coordorigin="4987,16362" coordsize="207,0" path="m4987,16362l5194,16362e" filled="false" stroked="true" strokeweight=".140pt" strokecolor="#808080">
                <v:path arrowok="t"/>
              </v:shape>
            </v:group>
            <v:group style="position:absolute;left:4987;top:16331;width:175;height:2" coordorigin="4987,16331" coordsize="175,2">
              <v:shape style="position:absolute;left:4987;top:16331;width:175;height:2" coordorigin="4987,16331" coordsize="175,0" path="m4987,16331l5162,16331e" filled="false" stroked="true" strokeweight=".140pt" strokecolor="#808080">
                <v:path arrowok="t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33,16330l5216,16330,5210,16336,5210,16353,5216,16359,5233,16359,5240,16353,5240,16336,5233,16330xe" filled="true" fillcolor="#c0c0c0" stroked="false">
                <v:path arrowok="t"/>
                <v:fill type="solid"/>
              </v:shape>
            </v:group>
            <v:group style="position:absolute;left:5210;top:16330;width:30;height:30" coordorigin="5210,16330" coordsize="30,30">
              <v:shape style="position:absolute;left:5210;top:16330;width:30;height:30" coordorigin="5210,16330" coordsize="30,30" path="m5210,16344l5210,16353,5216,16359,5225,16359,5233,16359,5240,16353,5240,16344,5240,16336,5233,16330,5225,16330,5216,16330,5210,16336,5210,16344xe" filled="false" stroked="true" strokeweight=".140pt" strokecolor="#800000">
                <v:path arrowok="t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201,16298l5184,16298,5178,16305,5178,16321,5184,16328,5201,16328,5208,16321,5208,16305,5201,16298xe" filled="true" fillcolor="#c0c0c0" stroked="false">
                <v:path arrowok="t"/>
                <v:fill type="solid"/>
              </v:shape>
            </v:group>
            <v:group style="position:absolute;left:5178;top:16298;width:30;height:30" coordorigin="5178,16298" coordsize="30,30">
              <v:shape style="position:absolute;left:5178;top:16298;width:30;height:30" coordorigin="5178,16298" coordsize="30,30" path="m5178,16313l5178,16321,5184,16328,5193,16328,5201,16328,5208,16321,5208,16313,5208,16305,5201,16298,5193,16298,5184,16298,5178,16305,5178,16313xe" filled="false" stroked="true" strokeweight=".140pt" strokecolor="#800000">
                <v:path arrowok="t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49,16283l5232,16283,5226,16289,5226,16306,5232,16312,5249,16312,5256,16306,5256,16289,5249,16283xe" filled="true" fillcolor="#c0c0c0" stroked="false">
                <v:path arrowok="t"/>
                <v:fill type="solid"/>
              </v:shape>
            </v:group>
            <v:group style="position:absolute;left:5226;top:16283;width:30;height:30" coordorigin="5226,16283" coordsize="30,30">
              <v:shape style="position:absolute;left:5226;top:16283;width:30;height:30" coordorigin="5226,16283" coordsize="30,30" path="m5226,16297l5226,16306,5232,16312,5241,16312,5249,16312,5256,16306,5256,16297,5256,16289,5249,16283,5241,16283,5232,16283,5226,16289,5226,16297xe" filled="false" stroked="true" strokeweight=".140pt" strokecolor="#800000">
                <v:path arrowok="t"/>
              </v:shape>
            </v:group>
            <v:group style="position:absolute;left:5275;top:16362;width:209;height:2" coordorigin="5275,16362" coordsize="209,2">
              <v:shape style="position:absolute;left:5275;top:16362;width:209;height:2" coordorigin="5275,16362" coordsize="209,0" path="m5275,16362l5483,16362e" filled="false" stroked="true" strokeweight=".140pt" strokecolor="#808080">
                <v:path arrowok="t"/>
              </v:shape>
            </v:group>
            <v:group style="position:absolute;left:5275;top:16331;width:176;height:2" coordorigin="5275,16331" coordsize="176,2">
              <v:shape style="position:absolute;left:5275;top:16331;width:176;height:2" coordorigin="5275,16331" coordsize="176,0" path="m5275,16331l5450,16331e" filled="false" stroked="true" strokeweight=".140pt" strokecolor="#808080">
                <v:path arrowok="t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521,16330l5504,16330,5498,16336,5498,16353,5504,16359,5521,16359,5528,16353,5528,16336,5521,16330xe" filled="true" fillcolor="#c0c0c0" stroked="false">
                <v:path arrowok="t"/>
                <v:fill type="solid"/>
              </v:shape>
            </v:group>
            <v:group style="position:absolute;left:5498;top:16330;width:30;height:30" coordorigin="5498,16330" coordsize="30,30">
              <v:shape style="position:absolute;left:5498;top:16330;width:30;height:30" coordorigin="5498,16330" coordsize="30,30" path="m5498,16344l5498,16353,5504,16359,5513,16359,5521,16359,5528,16353,5528,16344,5528,16336,5521,16330,5513,16330,5504,16330,5498,16336,5498,16344xe" filled="false" stroked="true" strokeweight=".140pt" strokecolor="#800000">
                <v:path arrowok="t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89,16298l5472,16298,5466,16305,5466,16321,5472,16328,5489,16328,5496,16321,5496,16305,5489,16298xe" filled="true" fillcolor="#c0c0c0" stroked="false">
                <v:path arrowok="t"/>
                <v:fill type="solid"/>
              </v:shape>
            </v:group>
            <v:group style="position:absolute;left:5466;top:16298;width:30;height:30" coordorigin="5466,16298" coordsize="30,30">
              <v:shape style="position:absolute;left:5466;top:16298;width:30;height:30" coordorigin="5466,16298" coordsize="30,30" path="m5466,16313l5466,16321,5472,16328,5481,16328,5489,16328,5496,16321,5496,16313,5496,16305,5489,16298,5481,16298,5472,16298,5466,16305,5466,16313xe" filled="false" stroked="true" strokeweight=".140pt" strokecolor="#800000">
                <v:path arrowok="t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37,16283l5520,16283,5514,16289,5514,16306,5520,16312,5537,16312,5544,16306,5544,16289,5537,16283xe" filled="true" fillcolor="#c0c0c0" stroked="false">
                <v:path arrowok="t"/>
                <v:fill type="solid"/>
              </v:shape>
            </v:group>
            <v:group style="position:absolute;left:5514;top:16283;width:30;height:30" coordorigin="5514,16283" coordsize="30,30">
              <v:shape style="position:absolute;left:5514;top:16283;width:30;height:30" coordorigin="5514,16283" coordsize="30,30" path="m5514,16297l5514,16306,5520,16312,5529,16312,5537,16312,5544,16306,5544,16297,5544,16289,5537,16283,5529,16283,5520,16283,5514,16289,5514,16297xe" filled="false" stroked="true" strokeweight=".140pt" strokecolor="#800000">
                <v:path arrowok="t"/>
              </v:shape>
            </v:group>
            <v:group style="position:absolute;left:5563;top:16362;width:209;height:2" coordorigin="5563,16362" coordsize="209,2">
              <v:shape style="position:absolute;left:5563;top:16362;width:209;height:2" coordorigin="5563,16362" coordsize="209,0" path="m5563,16362l5771,16362e" filled="false" stroked="true" strokeweight=".140pt" strokecolor="#808080">
                <v:path arrowok="t"/>
              </v:shape>
            </v:group>
            <v:group style="position:absolute;left:5563;top:16331;width:176;height:2" coordorigin="5563,16331" coordsize="176,2">
              <v:shape style="position:absolute;left:5563;top:16331;width:176;height:2" coordorigin="5563,16331" coordsize="176,0" path="m5563,16331l5738,16331e" filled="false" stroked="true" strokeweight=".140pt" strokecolor="#808080">
                <v:path arrowok="t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809,16330l5792,16330,5786,16336,5786,16353,5792,16359,5809,16359,5816,16353,5816,16336,5809,16330xe" filled="true" fillcolor="#c0c0c0" stroked="false">
                <v:path arrowok="t"/>
                <v:fill type="solid"/>
              </v:shape>
            </v:group>
            <v:group style="position:absolute;left:5786;top:16330;width:30;height:30" coordorigin="5786,16330" coordsize="30,30">
              <v:shape style="position:absolute;left:5786;top:16330;width:30;height:30" coordorigin="5786,16330" coordsize="30,30" path="m5786,16344l5786,16353,5792,16359,5801,16359,5809,16359,5816,16353,5816,16344,5816,16336,5809,16330,5801,16330,5792,16330,5786,16336,5786,16344xe" filled="false" stroked="true" strokeweight=".140pt" strokecolor="#800000">
                <v:path arrowok="t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77,16298l5760,16298,5754,16305,5754,16321,5760,16328,5777,16328,5784,16321,5784,16305,5777,16298xe" filled="true" fillcolor="#c0c0c0" stroked="false">
                <v:path arrowok="t"/>
                <v:fill type="solid"/>
              </v:shape>
            </v:group>
            <v:group style="position:absolute;left:5754;top:16298;width:31;height:30" coordorigin="5754,16298" coordsize="31,30">
              <v:shape style="position:absolute;left:5754;top:16298;width:31;height:30" coordorigin="5754,16298" coordsize="31,30" path="m5754,16313l5754,16321,5760,16328,5769,16328,5777,16328,5784,16321,5784,16313,5784,16305,5777,16298,5769,16298,5760,16298,5754,16305,5754,16313xe" filled="false" stroked="true" strokeweight=".140pt" strokecolor="#800000">
                <v:path arrowok="t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25,16283l5808,16283,5802,16289,5802,16306,5808,16312,5825,16312,5832,16306,5832,16289,5825,16283xe" filled="true" fillcolor="#c0c0c0" stroked="false">
                <v:path arrowok="t"/>
                <v:fill type="solid"/>
              </v:shape>
            </v:group>
            <v:group style="position:absolute;left:5802;top:16283;width:31;height:30" coordorigin="5802,16283" coordsize="31,30">
              <v:shape style="position:absolute;left:5802;top:16283;width:31;height:30" coordorigin="5802,16283" coordsize="31,30" path="m5802,16297l5802,16306,5808,16312,5817,16312,5825,16312,5832,16306,5832,16297,5832,16289,5825,16283,5817,16283,5808,16283,5802,16289,5802,16297xe" filled="false" stroked="true" strokeweight=".140pt" strokecolor="#800000">
                <v:path arrowok="t"/>
              </v:shape>
            </v:group>
            <v:group style="position:absolute;left:5851;top:16362;width:208;height:2" coordorigin="5851,16362" coordsize="208,2">
              <v:shape style="position:absolute;left:5851;top:16362;width:208;height:2" coordorigin="5851,16362" coordsize="208,0" path="m5851,16362l6058,16362e" filled="false" stroked="true" strokeweight=".140pt" strokecolor="#808080">
                <v:path arrowok="t"/>
              </v:shape>
            </v:group>
            <v:group style="position:absolute;left:5851;top:16331;width:176;height:2" coordorigin="5851,16331" coordsize="176,2">
              <v:shape style="position:absolute;left:5851;top:16331;width:176;height:2" coordorigin="5851,16331" coordsize="176,0" path="m5851,16331l6026,16331e" filled="false" stroked="true" strokeweight=".140pt" strokecolor="#808080">
                <v:path arrowok="t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97,16330l6080,16330,6074,16336,6074,16353,6080,16359,6097,16359,6104,16353,6104,16336,6097,16330xe" filled="true" fillcolor="#c0c0c0" stroked="false">
                <v:path arrowok="t"/>
                <v:fill type="solid"/>
              </v:shape>
            </v:group>
            <v:group style="position:absolute;left:6074;top:16330;width:30;height:30" coordorigin="6074,16330" coordsize="30,30">
              <v:shape style="position:absolute;left:6074;top:16330;width:30;height:30" coordorigin="6074,16330" coordsize="30,30" path="m6074,16344l6074,16353,6080,16359,6089,16359,6097,16359,6104,16353,6104,16344,6104,16336,6097,16330,6089,16330,6080,16330,6074,16336,6074,16344xe" filled="false" stroked="true" strokeweight=".140pt" strokecolor="#800000">
                <v:path arrowok="t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65,16298l6048,16298,6042,16305,6042,16321,6048,16328,6065,16328,6072,16321,6072,16305,6065,16298xe" filled="true" fillcolor="#c0c0c0" stroked="false">
                <v:path arrowok="t"/>
                <v:fill type="solid"/>
              </v:shape>
            </v:group>
            <v:group style="position:absolute;left:6042;top:16298;width:31;height:30" coordorigin="6042,16298" coordsize="31,30">
              <v:shape style="position:absolute;left:6042;top:16298;width:31;height:30" coordorigin="6042,16298" coordsize="31,30" path="m6042,16313l6042,16321,6048,16328,6057,16328,6065,16328,6072,16321,6072,16313,6072,16305,6065,16298,6057,16298,6048,16298,6042,16305,6042,16313xe" filled="false" stroked="true" strokeweight=".140pt" strokecolor="#800000">
                <v:path arrowok="t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113,16283l6096,16283,6090,16289,6090,16306,6096,16312,6113,16312,6120,16306,6120,16289,6113,16283xe" filled="true" fillcolor="#c0c0c0" stroked="false">
                <v:path arrowok="t"/>
                <v:fill type="solid"/>
              </v:shape>
            </v:group>
            <v:group style="position:absolute;left:6090;top:16283;width:31;height:30" coordorigin="6090,16283" coordsize="31,30">
              <v:shape style="position:absolute;left:6090;top:16283;width:31;height:30" coordorigin="6090,16283" coordsize="31,30" path="m6090,16297l6090,16306,6096,16312,6105,16312,6113,16312,6120,16306,6120,16297,6120,16289,6113,16283,6105,16283,6096,16283,6090,16289,6090,16297xe" filled="false" stroked="true" strokeweight=".140pt" strokecolor="#800000">
                <v:path arrowok="t"/>
              </v:shape>
            </v:group>
            <v:group style="position:absolute;left:6139;top:16362;width:208;height:2" coordorigin="6139,16362" coordsize="208,2">
              <v:shape style="position:absolute;left:6139;top:16362;width:208;height:2" coordorigin="6139,16362" coordsize="208,0" path="m6139,16362l6346,16362e" filled="false" stroked="true" strokeweight=".140pt" strokecolor="#808080">
                <v:path arrowok="t"/>
              </v:shape>
            </v:group>
            <v:group style="position:absolute;left:6139;top:16331;width:176;height:2" coordorigin="6139,16331" coordsize="176,2">
              <v:shape style="position:absolute;left:6139;top:16331;width:176;height:2" coordorigin="6139,16331" coordsize="176,0" path="m6139,16331l6314,16331e" filled="false" stroked="true" strokeweight=".140pt" strokecolor="#808080">
                <v:path arrowok="t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85,16330l6368,16330,6362,16336,6362,16353,6368,16359,6385,16359,6392,16353,6392,16336,6385,16330xe" filled="true" fillcolor="#c0c0c0" stroked="false">
                <v:path arrowok="t"/>
                <v:fill type="solid"/>
              </v:shape>
            </v:group>
            <v:group style="position:absolute;left:6362;top:16330;width:30;height:30" coordorigin="6362,16330" coordsize="30,30">
              <v:shape style="position:absolute;left:6362;top:16330;width:30;height:30" coordorigin="6362,16330" coordsize="30,30" path="m6362,16344l6362,16353,6368,16359,6377,16359,6385,16359,6392,16353,6392,16344,6392,16336,6385,16330,6377,16330,6368,16330,6362,16336,6362,16344xe" filled="false" stroked="true" strokeweight=".140pt" strokecolor="#800000">
                <v:path arrowok="t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53,16298l6336,16298,6330,16305,6330,16321,6336,16328,6353,16328,6360,16321,6360,16305,6353,16298xe" filled="true" fillcolor="#c0c0c0" stroked="false">
                <v:path arrowok="t"/>
                <v:fill type="solid"/>
              </v:shape>
            </v:group>
            <v:group style="position:absolute;left:6330;top:16298;width:31;height:30" coordorigin="6330,16298" coordsize="31,30">
              <v:shape style="position:absolute;left:6330;top:16298;width:31;height:30" coordorigin="6330,16298" coordsize="31,30" path="m6330,16313l6330,16321,6336,16328,6345,16328,6353,16328,6360,16321,6360,16313,6360,16305,6353,16298,6345,16298,6336,16298,6330,16305,6330,16313xe" filled="false" stroked="true" strokeweight=".140pt" strokecolor="#800000">
                <v:path arrowok="t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401,16283l6384,16283,6378,16289,6378,16306,6384,16312,6401,16312,6408,16306,6408,16289,6401,16283xe" filled="true" fillcolor="#c0c0c0" stroked="false">
                <v:path arrowok="t"/>
                <v:fill type="solid"/>
              </v:shape>
            </v:group>
            <v:group style="position:absolute;left:6378;top:16283;width:31;height:30" coordorigin="6378,16283" coordsize="31,30">
              <v:shape style="position:absolute;left:6378;top:16283;width:31;height:30" coordorigin="6378,16283" coordsize="31,30" path="m6378,16297l6378,16306,6384,16312,6393,16312,6401,16312,6408,16306,6408,16297,6408,16289,6401,16283,6393,16283,6384,16283,6378,16289,6378,16297xe" filled="false" stroked="true" strokeweight=".140pt" strokecolor="#800000">
                <v:path arrowok="t"/>
              </v:shape>
            </v:group>
            <v:group style="position:absolute;left:6427;top:16362;width:207;height:2" coordorigin="6427,16362" coordsize="207,2">
              <v:shape style="position:absolute;left:6427;top:16362;width:207;height:2" coordorigin="6427,16362" coordsize="207,0" path="m6427,16362l6634,16362e" filled="false" stroked="true" strokeweight=".140pt" strokecolor="#808080">
                <v:path arrowok="t"/>
              </v:shape>
            </v:group>
            <v:group style="position:absolute;left:6427;top:16331;width:175;height:2" coordorigin="6427,16331" coordsize="175,2">
              <v:shape style="position:absolute;left:6427;top:16331;width:175;height:2" coordorigin="6427,16331" coordsize="175,0" path="m6427,16331l6602,16331e" filled="false" stroked="true" strokeweight=".140pt" strokecolor="#808080">
                <v:path arrowok="t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73,16330l6657,16330,6650,16336,6650,16353,6657,16359,6673,16359,6680,16353,6680,16336,6673,16330xe" filled="true" fillcolor="#c0c0c0" stroked="false">
                <v:path arrowok="t"/>
                <v:fill type="solid"/>
              </v:shape>
            </v:group>
            <v:group style="position:absolute;left:6650;top:16330;width:31;height:30" coordorigin="6650,16330" coordsize="31,30">
              <v:shape style="position:absolute;left:6650;top:16330;width:31;height:30" coordorigin="6650,16330" coordsize="31,30" path="m6650,16344l6650,16353,6657,16359,6665,16359,6673,16359,6680,16353,6680,16344,6680,16336,6673,16330,6665,16330,6657,16330,6650,16336,6650,16344xe" filled="false" stroked="true" strokeweight=".140pt" strokecolor="#800000">
                <v:path arrowok="t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41,16298l6624,16298,6618,16305,6618,16321,6624,16328,6641,16328,6648,16321,6648,16305,6641,16298xe" filled="true" fillcolor="#c0c0c0" stroked="false">
                <v:path arrowok="t"/>
                <v:fill type="solid"/>
              </v:shape>
            </v:group>
            <v:group style="position:absolute;left:6618;top:16298;width:30;height:30" coordorigin="6618,16298" coordsize="30,30">
              <v:shape style="position:absolute;left:6618;top:16298;width:30;height:30" coordorigin="6618,16298" coordsize="30,30" path="m6618,16313l6618,16321,6624,16328,6633,16328,6641,16328,6648,16321,6648,16313,6648,16305,6641,16298,6633,16298,6624,16298,6618,16305,6618,16313xe" filled="false" stroked="true" strokeweight=".140pt" strokecolor="#800000">
                <v:path arrowok="t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90,16283l6672,16283,6666,16289,6666,16306,6672,16312,6690,16312,6696,16306,6696,16289,6690,16283xe" filled="true" fillcolor="#c0c0c0" stroked="false">
                <v:path arrowok="t"/>
                <v:fill type="solid"/>
              </v:shape>
            </v:group>
            <v:group style="position:absolute;left:6666;top:16283;width:30;height:30" coordorigin="6666,16283" coordsize="30,30">
              <v:shape style="position:absolute;left:6666;top:16283;width:30;height:30" coordorigin="6666,16283" coordsize="30,30" path="m6666,16297l6666,16306,6672,16312,6681,16312,6690,16312,6696,16306,6696,16297,6696,16289,6690,16283,6681,16283,6672,16283,6666,16289,6666,16297xe" filled="false" stroked="true" strokeweight=".140pt" strokecolor="#800000">
                <v:path arrowok="t"/>
              </v:shape>
            </v:group>
            <v:group style="position:absolute;left:6715;top:16362;width:207;height:2" coordorigin="6715,16362" coordsize="207,2">
              <v:shape style="position:absolute;left:6715;top:16362;width:207;height:2" coordorigin="6715,16362" coordsize="207,0" path="m6715,16362l6922,16362e" filled="false" stroked="true" strokeweight=".140pt" strokecolor="#808080">
                <v:path arrowok="t"/>
              </v:shape>
            </v:group>
            <v:group style="position:absolute;left:6715;top:16331;width:175;height:2" coordorigin="6715,16331" coordsize="175,2">
              <v:shape style="position:absolute;left:6715;top:16331;width:175;height:2" coordorigin="6715,16331" coordsize="175,0" path="m6715,16331l6890,16331e" filled="false" stroked="true" strokeweight=".140pt" strokecolor="#808080">
                <v:path arrowok="t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61,16330l6945,16330,6938,16336,6938,16353,6945,16359,6961,16359,6968,16353,6968,16336,6961,16330xe" filled="true" fillcolor="#c0c0c0" stroked="false">
                <v:path arrowok="t"/>
                <v:fill type="solid"/>
              </v:shape>
            </v:group>
            <v:group style="position:absolute;left:6938;top:16330;width:31;height:30" coordorigin="6938,16330" coordsize="31,30">
              <v:shape style="position:absolute;left:6938;top:16330;width:31;height:30" coordorigin="6938,16330" coordsize="31,30" path="m6938,16344l6938,16353,6945,16359,6953,16359,6961,16359,6968,16353,6968,16344,6968,16336,6961,16330,6953,16330,6945,16330,6938,16336,6938,16344xe" filled="false" stroked="true" strokeweight=".140pt" strokecolor="#800000">
                <v:path arrowok="t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30,16298l6912,16298,6906,16305,6906,16321,6912,16328,6930,16328,6936,16321,6936,16305,6930,16298xe" filled="true" fillcolor="#c0c0c0" stroked="false">
                <v:path arrowok="t"/>
                <v:fill type="solid"/>
              </v:shape>
            </v:group>
            <v:group style="position:absolute;left:6906;top:16298;width:30;height:30" coordorigin="6906,16298" coordsize="30,30">
              <v:shape style="position:absolute;left:6906;top:16298;width:30;height:30" coordorigin="6906,16298" coordsize="30,30" path="m6906,16313l6906,16321,6912,16328,6921,16328,6930,16328,6936,16321,6936,16313,6936,16305,6930,16298,6921,16298,6912,16298,6906,16305,6906,16313xe" filled="false" stroked="true" strokeweight=".140pt" strokecolor="#800000">
                <v:path arrowok="t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78,16283l6960,16283,6954,16289,6954,16306,6960,16312,6978,16312,6984,16306,6984,16289,6978,16283xe" filled="true" fillcolor="#c0c0c0" stroked="false">
                <v:path arrowok="t"/>
                <v:fill type="solid"/>
              </v:shape>
            </v:group>
            <v:group style="position:absolute;left:6954;top:16283;width:30;height:30" coordorigin="6954,16283" coordsize="30,30">
              <v:shape style="position:absolute;left:6954;top:16283;width:30;height:30" coordorigin="6954,16283" coordsize="30,30" path="m6954,16297l6954,16306,6960,16312,6969,16312,6978,16312,6984,16306,6984,16297,6984,16289,6978,16283,6969,16283,6960,16283,6954,16289,6954,16297xe" filled="false" stroked="true" strokeweight=".140pt" strokecolor="#800000">
                <v:path arrowok="t"/>
              </v:shape>
            </v:group>
            <v:group style="position:absolute;left:7003;top:16362;width:207;height:2" coordorigin="7003,16362" coordsize="207,2">
              <v:shape style="position:absolute;left:7003;top:16362;width:207;height:2" coordorigin="7003,16362" coordsize="207,0" path="m7003,16362l7210,16362e" filled="false" stroked="true" strokeweight=".140pt" strokecolor="#808080">
                <v:path arrowok="t"/>
              </v:shape>
            </v:group>
            <v:group style="position:absolute;left:7003;top:16331;width:177;height:2" coordorigin="7003,16331" coordsize="177,2">
              <v:shape style="position:absolute;left:7003;top:16331;width:177;height:2" coordorigin="7003,16331" coordsize="177,0" path="m7003,16331l7180,16331e" filled="false" stroked="true" strokeweight=".140pt" strokecolor="#808080">
                <v:path arrowok="t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49,16330l7233,16330,7226,16336,7226,16353,7233,16359,7249,16359,7256,16353,7256,16336,7249,16330xe" filled="true" fillcolor="#c0c0c0" stroked="false">
                <v:path arrowok="t"/>
                <v:fill type="solid"/>
              </v:shape>
            </v:group>
            <v:group style="position:absolute;left:7226;top:16330;width:30;height:30" coordorigin="7226,16330" coordsize="30,30">
              <v:shape style="position:absolute;left:7226;top:16330;width:30;height:30" coordorigin="7226,16330" coordsize="30,30" path="m7226,16344l7226,16353,7233,16359,7241,16359,7249,16359,7256,16353,7256,16344,7256,16336,7249,16330,7241,16330,7233,16330,7226,16336,7226,16344xe" filled="false" stroked="true" strokeweight=".140pt" strokecolor="#800000">
                <v:path arrowok="t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218,16298l7200,16298,7194,16305,7194,16321,7200,16328,7218,16328,7224,16321,7224,16305,7218,16298xe" filled="true" fillcolor="#c0c0c0" stroked="false">
                <v:path arrowok="t"/>
                <v:fill type="solid"/>
              </v:shape>
            </v:group>
            <v:group style="position:absolute;left:7194;top:16298;width:30;height:30" coordorigin="7194,16298" coordsize="30,30">
              <v:shape style="position:absolute;left:7194;top:16298;width:30;height:30" coordorigin="7194,16298" coordsize="30,30" path="m7194,16313l7194,16321,7200,16328,7209,16328,7218,16328,7224,16321,7224,16313,7224,16305,7218,16298,7209,16298,7200,16298,7194,16305,7194,16313xe" filled="false" stroked="true" strokeweight=".140pt" strokecolor="#800000">
                <v:path arrowok="t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66,16283l7248,16283,7242,16289,7242,16306,7248,16312,7266,16312,7272,16306,7272,16289,7266,16283xe" filled="true" fillcolor="#c0c0c0" stroked="false">
                <v:path arrowok="t"/>
                <v:fill type="solid"/>
              </v:shape>
            </v:group>
            <v:group style="position:absolute;left:7242;top:16283;width:30;height:30" coordorigin="7242,16283" coordsize="30,30">
              <v:shape style="position:absolute;left:7242;top:16283;width:30;height:30" coordorigin="7242,16283" coordsize="30,30" path="m7242,16297l7242,16306,7248,16312,7257,16312,7266,16312,7272,16306,7272,16297,7272,16289,7266,16283,7257,16283,7248,16283,7242,16289,7242,16297xe" filled="false" stroked="true" strokeweight=".140pt" strokecolor="#800000">
                <v:path arrowok="t"/>
              </v:shape>
            </v:group>
            <v:group style="position:absolute;left:7291;top:16362;width:207;height:2" coordorigin="7291,16362" coordsize="207,2">
              <v:shape style="position:absolute;left:7291;top:16362;width:207;height:2" coordorigin="7291,16362" coordsize="207,0" path="m7291,16362l7498,16362e" filled="false" stroked="true" strokeweight=".140pt" strokecolor="#808080">
                <v:path arrowok="t"/>
              </v:shape>
            </v:group>
            <v:group style="position:absolute;left:7291;top:16331;width:177;height:2" coordorigin="7291,16331" coordsize="177,2">
              <v:shape style="position:absolute;left:7291;top:16331;width:177;height:2" coordorigin="7291,16331" coordsize="177,0" path="m7291,16331l7468,16331e" filled="false" stroked="true" strokeweight=".140pt" strokecolor="#808080">
                <v:path arrowok="t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38,16330l7521,16330,7514,16336,7514,16353,7521,16359,7538,16359,7544,16353,7544,16336,7538,16330xe" filled="true" fillcolor="#c0c0c0" stroked="false">
                <v:path arrowok="t"/>
                <v:fill type="solid"/>
              </v:shape>
            </v:group>
            <v:group style="position:absolute;left:7514;top:16330;width:30;height:30" coordorigin="7514,16330" coordsize="30,30">
              <v:shape style="position:absolute;left:7514;top:16330;width:30;height:30" coordorigin="7514,16330" coordsize="30,30" path="m7514,16344l7514,16353,7521,16359,7529,16359,7538,16359,7544,16353,7544,16344,7544,16336,7538,16330,7529,16330,7521,16330,7514,16336,7514,16344xe" filled="false" stroked="true" strokeweight=".140pt" strokecolor="#800000">
                <v:path arrowok="t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506,16298l7488,16298,7482,16305,7482,16321,7488,16328,7506,16328,7512,16321,7512,16305,7506,16298xe" filled="true" fillcolor="#c0c0c0" stroked="false">
                <v:path arrowok="t"/>
                <v:fill type="solid"/>
              </v:shape>
            </v:group>
            <v:group style="position:absolute;left:7482;top:16298;width:30;height:30" coordorigin="7482,16298" coordsize="30,30">
              <v:shape style="position:absolute;left:7482;top:16298;width:30;height:30" coordorigin="7482,16298" coordsize="30,30" path="m7482,16313l7482,16321,7488,16328,7497,16328,7506,16328,7512,16321,7512,16313,7512,16305,7506,16298,7497,16298,7488,16298,7482,16305,7482,16313xe" filled="false" stroked="true" strokeweight=".140pt" strokecolor="#800000">
                <v:path arrowok="t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54,16283l7536,16283,7530,16289,7530,16306,7536,16312,7554,16312,7560,16306,7560,16289,7554,16283xe" filled="true" fillcolor="#c0c0c0" stroked="false">
                <v:path arrowok="t"/>
                <v:fill type="solid"/>
              </v:shape>
            </v:group>
            <v:group style="position:absolute;left:7530;top:16283;width:30;height:30" coordorigin="7530,16283" coordsize="30,30">
              <v:shape style="position:absolute;left:7530;top:16283;width:30;height:30" coordorigin="7530,16283" coordsize="30,30" path="m7530,16297l7530,16306,7536,16312,7545,16312,7554,16312,7560,16306,7560,16297,7560,16289,7554,16283,7545,16283,7536,16283,7530,16289,7530,16297xe" filled="false" stroked="true" strokeweight=".140pt" strokecolor="#800000">
                <v:path arrowok="t"/>
              </v:shape>
            </v:group>
            <v:group style="position:absolute;left:7579;top:16362;width:207;height:2" coordorigin="7579,16362" coordsize="207,2">
              <v:shape style="position:absolute;left:7579;top:16362;width:207;height:2" coordorigin="7579,16362" coordsize="207,0" path="m7579,16362l7786,16362e" filled="false" stroked="true" strokeweight=".140pt" strokecolor="#808080">
                <v:path arrowok="t"/>
              </v:shape>
            </v:group>
            <v:group style="position:absolute;left:7579;top:16331;width:175;height:2" coordorigin="7579,16331" coordsize="175,2">
              <v:shape style="position:absolute;left:7579;top:16331;width:175;height:2" coordorigin="7579,16331" coordsize="175,0" path="m7579,16331l7754,16331e" filled="false" stroked="true" strokeweight=".140pt" strokecolor="#808080">
                <v:path arrowok="t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26,16330l7809,16330,7802,16336,7802,16353,7809,16359,7826,16359,7832,16353,7832,16336,7826,16330xe" filled="true" fillcolor="#c0c0c0" stroked="false">
                <v:path arrowok="t"/>
                <v:fill type="solid"/>
              </v:shape>
            </v:group>
            <v:group style="position:absolute;left:7802;top:16330;width:30;height:30" coordorigin="7802,16330" coordsize="30,30">
              <v:shape style="position:absolute;left:7802;top:16330;width:30;height:30" coordorigin="7802,16330" coordsize="30,30" path="m7802,16344l7802,16353,7809,16359,7817,16359,7826,16359,7832,16353,7832,16344,7832,16336,7826,16330,7817,16330,7809,16330,7802,16336,7802,16344xe" filled="false" stroked="true" strokeweight=".140pt" strokecolor="#800000">
                <v:path arrowok="t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94,16298l7776,16298,7770,16305,7770,16321,7776,16328,7794,16328,7800,16321,7800,16305,7794,16298xe" filled="true" fillcolor="#c0c0c0" stroked="false">
                <v:path arrowok="t"/>
                <v:fill type="solid"/>
              </v:shape>
            </v:group>
            <v:group style="position:absolute;left:7770;top:16298;width:30;height:30" coordorigin="7770,16298" coordsize="30,30">
              <v:shape style="position:absolute;left:7770;top:16298;width:30;height:30" coordorigin="7770,16298" coordsize="30,30" path="m7770,16313l7770,16321,7776,16328,7785,16328,7794,16328,7800,16321,7800,16313,7800,16305,7794,16298,7785,16298,7776,16298,7770,16305,7770,16313xe" filled="false" stroked="true" strokeweight=".140pt" strokecolor="#800000">
                <v:path arrowok="t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42,16283l7824,16283,7818,16289,7818,16306,7824,16312,7842,16312,7848,16306,7848,16289,7842,16283xe" filled="true" fillcolor="#c0c0c0" stroked="false">
                <v:path arrowok="t"/>
                <v:fill type="solid"/>
              </v:shape>
            </v:group>
            <v:group style="position:absolute;left:7818;top:16283;width:30;height:30" coordorigin="7818,16283" coordsize="30,30">
              <v:shape style="position:absolute;left:7818;top:16283;width:30;height:30" coordorigin="7818,16283" coordsize="30,30" path="m7818,16297l7818,16306,7824,16312,7833,16312,7842,16312,7848,16306,7848,16297,7848,16289,7842,16283,7833,16283,7824,16283,7818,16289,7818,16297xe" filled="false" stroked="true" strokeweight=".140pt" strokecolor="#800000">
                <v:path arrowok="t"/>
              </v:shape>
            </v:group>
            <v:group style="position:absolute;left:7867;top:16362;width:209;height:2" coordorigin="7867,16362" coordsize="209,2">
              <v:shape style="position:absolute;left:7867;top:16362;width:209;height:2" coordorigin="7867,16362" coordsize="209,0" path="m7867,16362l8076,16362e" filled="false" stroked="true" strokeweight=".140pt" strokecolor="#808080">
                <v:path arrowok="t"/>
              </v:shape>
            </v:group>
            <v:group style="position:absolute;left:7867;top:16331;width:176;height:2" coordorigin="7867,16331" coordsize="176,2">
              <v:shape style="position:absolute;left:7867;top:16331;width:176;height:2" coordorigin="7867,16331" coordsize="176,0" path="m7867,16331l8043,16331e" filled="false" stroked="true" strokeweight=".140pt" strokecolor="#808080">
                <v:path arrowok="t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114,16330l8097,16330,8090,16336,8090,16353,8097,16359,8114,16359,8120,16353,8120,16336,8114,16330xe" filled="true" fillcolor="#c0c0c0" stroked="false">
                <v:path arrowok="t"/>
                <v:fill type="solid"/>
              </v:shape>
            </v:group>
            <v:group style="position:absolute;left:8090;top:16330;width:30;height:30" coordorigin="8090,16330" coordsize="30,30">
              <v:shape style="position:absolute;left:8090;top:16330;width:30;height:30" coordorigin="8090,16330" coordsize="30,30" path="m8090,16344l8090,16353,8097,16359,8105,16359,8114,16359,8120,16353,8120,16344,8120,16336,8114,16330,8105,16330,8097,16330,8090,16336,8090,16344xe" filled="false" stroked="true" strokeweight=".140pt" strokecolor="#800000">
                <v:path arrowok="t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82,16298l8064,16298,8058,16305,8058,16321,8064,16328,8082,16328,8088,16321,8088,16305,8082,16298xe" filled="true" fillcolor="#c0c0c0" stroked="false">
                <v:path arrowok="t"/>
                <v:fill type="solid"/>
              </v:shape>
            </v:group>
            <v:group style="position:absolute;left:8058;top:16298;width:30;height:30" coordorigin="8058,16298" coordsize="30,30">
              <v:shape style="position:absolute;left:8058;top:16298;width:30;height:30" coordorigin="8058,16298" coordsize="30,30" path="m8058,16313l8058,16321,8064,16328,8073,16328,8082,16328,8088,16321,8088,16313,8088,16305,8082,16298,8073,16298,8064,16298,8058,16305,8058,16313xe" filled="false" stroked="true" strokeweight=".140pt" strokecolor="#800000">
                <v:path arrowok="t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30,16283l8113,16283,8106,16289,8106,16306,8113,16312,8130,16312,8136,16306,8136,16289,8130,16283xe" filled="true" fillcolor="#c0c0c0" stroked="false">
                <v:path arrowok="t"/>
                <v:fill type="solid"/>
              </v:shape>
            </v:group>
            <v:group style="position:absolute;left:8106;top:16283;width:30;height:30" coordorigin="8106,16283" coordsize="30,30">
              <v:shape style="position:absolute;left:8106;top:16283;width:30;height:30" coordorigin="8106,16283" coordsize="30,30" path="m8106,16297l8106,16306,8113,16312,8121,16312,8130,16312,8136,16306,8136,16297,8136,16289,8130,16283,8121,16283,8113,16283,8106,16289,8106,16297xe" filled="false" stroked="true" strokeweight=".140pt" strokecolor="#800000">
                <v:path arrowok="t"/>
              </v:shape>
            </v:group>
            <v:group style="position:absolute;left:8155;top:16362;width:209;height:2" coordorigin="8155,16362" coordsize="209,2">
              <v:shape style="position:absolute;left:8155;top:16362;width:209;height:2" coordorigin="8155,16362" coordsize="209,0" path="m8155,16362l8364,16362e" filled="false" stroked="true" strokeweight=".140pt" strokecolor="#808080">
                <v:path arrowok="t"/>
              </v:shape>
            </v:group>
            <v:group style="position:absolute;left:8155;top:16331;width:176;height:2" coordorigin="8155,16331" coordsize="176,2">
              <v:shape style="position:absolute;left:8155;top:16331;width:176;height:2" coordorigin="8155,16331" coordsize="176,0" path="m8155,16331l8331,16331e" filled="false" stroked="true" strokeweight=".140pt" strokecolor="#808080">
                <v:path arrowok="t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402,16330l8385,16330,8378,16336,8378,16353,8385,16359,8402,16359,8408,16353,8408,16336,8402,16330xe" filled="true" fillcolor="#c0c0c0" stroked="false">
                <v:path arrowok="t"/>
                <v:fill type="solid"/>
              </v:shape>
            </v:group>
            <v:group style="position:absolute;left:8378;top:16330;width:30;height:30" coordorigin="8378,16330" coordsize="30,30">
              <v:shape style="position:absolute;left:8378;top:16330;width:30;height:30" coordorigin="8378,16330" coordsize="30,30" path="m8378,16344l8378,16353,8385,16359,8393,16359,8402,16359,8408,16353,8408,16344,8408,16336,8402,16330,8393,16330,8385,16330,8378,16336,8378,16344xe" filled="false" stroked="true" strokeweight=".140pt" strokecolor="#800000">
                <v:path arrowok="t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70,16298l8353,16298,8346,16305,8346,16321,8353,16328,8370,16328,8376,16321,8376,16305,8370,16298xe" filled="true" fillcolor="#c0c0c0" stroked="false">
                <v:path arrowok="t"/>
                <v:fill type="solid"/>
              </v:shape>
            </v:group>
            <v:group style="position:absolute;left:8346;top:16298;width:31;height:30" coordorigin="8346,16298" coordsize="31,30">
              <v:shape style="position:absolute;left:8346;top:16298;width:31;height:30" coordorigin="8346,16298" coordsize="31,30" path="m8346,16313l8346,16321,8353,16328,8361,16328,8370,16328,8376,16321,8376,16313,8376,16305,8370,16298,8361,16298,8353,16298,8346,16305,8346,16313xe" filled="false" stroked="true" strokeweight=".140pt" strokecolor="#800000">
                <v:path arrowok="t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418,16283l8401,16283,8394,16289,8394,16306,8401,16312,8418,16312,8424,16306,8424,16289,8418,16283xe" filled="true" fillcolor="#c0c0c0" stroked="false">
                <v:path arrowok="t"/>
                <v:fill type="solid"/>
              </v:shape>
            </v:group>
            <v:group style="position:absolute;left:8394;top:16283;width:31;height:30" coordorigin="8394,16283" coordsize="31,30">
              <v:shape style="position:absolute;left:8394;top:16283;width:31;height:30" coordorigin="8394,16283" coordsize="31,30" path="m8394,16297l8394,16306,8401,16312,8409,16312,8418,16312,8424,16306,8424,16297,8424,16289,8418,16283,8409,16283,8401,16283,8394,16289,8394,16297xe" filled="false" stroked="true" strokeweight=".140pt" strokecolor="#800000">
                <v:path arrowok="t"/>
              </v:shape>
            </v:group>
            <v:group style="position:absolute;left:8443;top:16362;width:208;height:2" coordorigin="8443,16362" coordsize="208,2">
              <v:shape style="position:absolute;left:8443;top:16362;width:208;height:2" coordorigin="8443,16362" coordsize="208,0" path="m8443,16362l8651,16362e" filled="false" stroked="true" strokeweight=".140pt" strokecolor="#808080">
                <v:path arrowok="t"/>
              </v:shape>
            </v:group>
            <v:group style="position:absolute;left:8443;top:16331;width:176;height:2" coordorigin="8443,16331" coordsize="176,2">
              <v:shape style="position:absolute;left:8443;top:16331;width:176;height:2" coordorigin="8443,16331" coordsize="176,0" path="m8443,16331l8619,16331e" filled="false" stroked="true" strokeweight=".140pt" strokecolor="#808080">
                <v:path arrowok="t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90,16330l8673,16330,8666,16336,8666,16353,8673,16359,8690,16359,8696,16353,8696,16336,8690,16330xe" filled="true" fillcolor="#c0c0c0" stroked="false">
                <v:path arrowok="t"/>
                <v:fill type="solid"/>
              </v:shape>
            </v:group>
            <v:group style="position:absolute;left:8666;top:16330;width:30;height:30" coordorigin="8666,16330" coordsize="30,30">
              <v:shape style="position:absolute;left:8666;top:16330;width:30;height:30" coordorigin="8666,16330" coordsize="30,30" path="m8666,16344l8666,16353,8673,16359,8681,16359,8690,16359,8696,16353,8696,16344,8696,16336,8690,16330,8681,16330,8673,16330,8666,16336,8666,16344xe" filled="false" stroked="true" strokeweight=".140pt" strokecolor="#800000">
                <v:path arrowok="t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58,16298l8641,16298,8634,16305,8634,16321,8641,16328,8658,16328,8664,16321,8664,16305,8658,16298xe" filled="true" fillcolor="#c0c0c0" stroked="false">
                <v:path arrowok="t"/>
                <v:fill type="solid"/>
              </v:shape>
            </v:group>
            <v:group style="position:absolute;left:8634;top:16298;width:31;height:30" coordorigin="8634,16298" coordsize="31,30">
              <v:shape style="position:absolute;left:8634;top:16298;width:31;height:30" coordorigin="8634,16298" coordsize="31,30" path="m8634,16313l8634,16321,8641,16328,8650,16328,8658,16328,8664,16321,8664,16313,8664,16305,8658,16298,8650,16298,8641,16298,8634,16305,8634,16313xe" filled="false" stroked="true" strokeweight=".140pt" strokecolor="#800000">
                <v:path arrowok="t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706,16283l8689,16283,8682,16289,8682,16306,8689,16312,8706,16312,8712,16306,8712,16289,8706,16283xe" filled="true" fillcolor="#c0c0c0" stroked="false">
                <v:path arrowok="t"/>
                <v:fill type="solid"/>
              </v:shape>
            </v:group>
            <v:group style="position:absolute;left:8682;top:16283;width:31;height:30" coordorigin="8682,16283" coordsize="31,30">
              <v:shape style="position:absolute;left:8682;top:16283;width:31;height:30" coordorigin="8682,16283" coordsize="31,30" path="m8682,16297l8682,16306,8689,16312,8698,16312,8706,16312,8712,16306,8712,16297,8712,16289,8706,16283,8698,16283,8689,16283,8682,16289,8682,16297xe" filled="false" stroked="true" strokeweight=".140pt" strokecolor="#800000">
                <v:path arrowok="t"/>
              </v:shape>
            </v:group>
            <v:group style="position:absolute;left:8731;top:16362;width:208;height:2" coordorigin="8731,16362" coordsize="208,2">
              <v:shape style="position:absolute;left:8731;top:16362;width:208;height:2" coordorigin="8731,16362" coordsize="208,0" path="m8731,16362l8939,16362e" filled="false" stroked="true" strokeweight=".140pt" strokecolor="#808080">
                <v:path arrowok="t"/>
              </v:shape>
            </v:group>
            <v:group style="position:absolute;left:8731;top:16331;width:176;height:2" coordorigin="8731,16331" coordsize="176,2">
              <v:shape style="position:absolute;left:8731;top:16331;width:176;height:2" coordorigin="8731,16331" coordsize="176,0" path="m8731,16331l8907,16331e" filled="false" stroked="true" strokeweight=".140pt" strokecolor="#808080">
                <v:path arrowok="t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78,16330l8961,16330,8954,16336,8954,16353,8961,16359,8978,16359,8984,16353,8984,16336,8978,16330xe" filled="true" fillcolor="#c0c0c0" stroked="false">
                <v:path arrowok="t"/>
                <v:fill type="solid"/>
              </v:shape>
            </v:group>
            <v:group style="position:absolute;left:8954;top:16330;width:30;height:30" coordorigin="8954,16330" coordsize="30,30">
              <v:shape style="position:absolute;left:8954;top:16330;width:30;height:30" coordorigin="8954,16330" coordsize="30,30" path="m8954,16344l8954,16353,8961,16359,8969,16359,8978,16359,8984,16353,8984,16344,8984,16336,8978,16330,8969,16330,8961,16330,8954,16336,8954,16344xe" filled="false" stroked="true" strokeweight=".140pt" strokecolor="#800000">
                <v:path arrowok="t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46,16298l8929,16298,8923,16305,8923,16321,8929,16328,8946,16328,8952,16321,8952,16305,8946,16298xe" filled="true" fillcolor="#c0c0c0" stroked="false">
                <v:path arrowok="t"/>
                <v:fill type="solid"/>
              </v:shape>
            </v:group>
            <v:group style="position:absolute;left:8923;top:16298;width:30;height:30" coordorigin="8923,16298" coordsize="30,30">
              <v:shape style="position:absolute;left:8923;top:16298;width:30;height:30" coordorigin="8923,16298" coordsize="30,30" path="m8923,16313l8923,16321,8929,16328,8938,16328,8946,16328,8952,16321,8952,16313,8952,16305,8946,16298,8938,16298,8929,16298,8923,16305,8923,16313xe" filled="false" stroked="true" strokeweight=".140pt" strokecolor="#800000">
                <v:path arrowok="t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94,16283l8977,16283,8971,16289,8971,16306,8977,16312,8994,16312,9000,16306,9000,16289,8994,16283xe" filled="true" fillcolor="#c0c0c0" stroked="false">
                <v:path arrowok="t"/>
                <v:fill type="solid"/>
              </v:shape>
            </v:group>
            <v:group style="position:absolute;left:8971;top:16283;width:30;height:30" coordorigin="8971,16283" coordsize="30,30">
              <v:shape style="position:absolute;left:8971;top:16283;width:30;height:30" coordorigin="8971,16283" coordsize="30,30" path="m8971,16297l8971,16306,8977,16312,8986,16312,8994,16312,9000,16306,9000,16297,9000,16289,8994,16283,8986,16283,8977,16283,8971,16289,8971,16297xe" filled="false" stroked="true" strokeweight=".140pt" strokecolor="#800000">
                <v:path arrowok="t"/>
              </v:shape>
            </v:group>
            <v:group style="position:absolute;left:9020;top:16362;width:208;height:2" coordorigin="9020,16362" coordsize="208,2">
              <v:shape style="position:absolute;left:9020;top:16362;width:208;height:2" coordorigin="9020,16362" coordsize="208,0" path="m9020,16362l9228,16362e" filled="false" stroked="true" strokeweight=".140pt" strokecolor="#808080">
                <v:path arrowok="t"/>
              </v:shape>
            </v:group>
            <v:group style="position:absolute;left:9020;top:16331;width:176;height:2" coordorigin="9020,16331" coordsize="176,2">
              <v:shape style="position:absolute;left:9020;top:16331;width:176;height:2" coordorigin="9020,16331" coordsize="176,0" path="m9020,16331l9195,16331e" filled="false" stroked="true" strokeweight=".140pt" strokecolor="#808080">
                <v:path arrowok="t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66,16330l9250,16330,9244,16336,9244,16353,9250,16359,9266,16359,9273,16353,9273,16336,9266,16330xe" filled="true" fillcolor="#c0c0c0" stroked="false">
                <v:path arrowok="t"/>
                <v:fill type="solid"/>
              </v:shape>
            </v:group>
            <v:group style="position:absolute;left:9244;top:16330;width:29;height:30" coordorigin="9244,16330" coordsize="29,30">
              <v:shape style="position:absolute;left:9244;top:16330;width:29;height:30" coordorigin="9244,16330" coordsize="29,30" path="m9244,16344l9244,16353,9250,16359,9258,16359,9266,16359,9273,16353,9273,16344,9273,16336,9266,16330,9258,16330,9250,16330,9244,16336,9244,16344xe" filled="false" stroked="true" strokeweight=".140pt" strokecolor="#800000">
                <v:path arrowok="t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34,16298l9218,16298,9211,16305,9211,16321,9218,16328,9234,16328,9240,16321,9240,16305,9234,16298xe" filled="true" fillcolor="#c0c0c0" stroked="false">
                <v:path arrowok="t"/>
                <v:fill type="solid"/>
              </v:shape>
            </v:group>
            <v:group style="position:absolute;left:9211;top:16298;width:30;height:30" coordorigin="9211,16298" coordsize="30,30">
              <v:shape style="position:absolute;left:9211;top:16298;width:30;height:30" coordorigin="9211,16298" coordsize="30,30" path="m9211,16313l9211,16321,9218,16328,9225,16328,9234,16328,9240,16321,9240,16313,9240,16305,9234,16298,9225,16298,9218,16298,9211,16305,9211,16313xe" filled="false" stroked="true" strokeweight=".140pt" strokecolor="#800000">
                <v:path arrowok="t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82,16283l9266,16283,9260,16289,9260,16306,9266,16312,9282,16312,9289,16306,9289,16289,9282,16283xe" filled="true" fillcolor="#c0c0c0" stroked="false">
                <v:path arrowok="t"/>
                <v:fill type="solid"/>
              </v:shape>
            </v:group>
            <v:group style="position:absolute;left:9260;top:16283;width:30;height:30" coordorigin="9260,16283" coordsize="30,30">
              <v:shape style="position:absolute;left:9260;top:16283;width:30;height:30" coordorigin="9260,16283" coordsize="30,30" path="m9260,16297l9260,16306,9266,16312,9274,16312,9282,16312,9289,16306,9289,16297,9289,16289,9282,16283,9274,16283,9266,16283,9260,16289,9260,16297xe" filled="false" stroked="true" strokeweight=".140pt" strokecolor="#800000">
                <v:path arrowok="t"/>
              </v:shape>
            </v:group>
            <v:group style="position:absolute;left:9309;top:16362;width:209;height:2" coordorigin="9309,16362" coordsize="209,2">
              <v:shape style="position:absolute;left:9309;top:16362;width:209;height:2" coordorigin="9309,16362" coordsize="209,0" path="m9309,16362l9518,16362e" filled="false" stroked="true" strokeweight=".140pt" strokecolor="#808080">
                <v:path arrowok="t"/>
              </v:shape>
            </v:group>
            <v:group style="position:absolute;left:9309;top:16331;width:177;height:2" coordorigin="9309,16331" coordsize="177,2">
              <v:shape style="position:absolute;left:9309;top:16331;width:177;height:2" coordorigin="9309,16331" coordsize="177,0" path="m9309,16331l9486,16331e" filled="false" stroked="true" strokeweight=".140pt" strokecolor="#808080">
                <v:path arrowok="t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57,16330l9540,16330,9534,16336,9534,16353,9540,16359,9557,16359,9563,16353,9563,16336,9557,16330xe" filled="true" fillcolor="#c0c0c0" stroked="false">
                <v:path arrowok="t"/>
                <v:fill type="solid"/>
              </v:shape>
            </v:group>
            <v:group style="position:absolute;left:9534;top:16330;width:29;height:30" coordorigin="9534,16330" coordsize="29,30">
              <v:shape style="position:absolute;left:9534;top:16330;width:29;height:30" coordorigin="9534,16330" coordsize="29,30" path="m9534,16344l9534,16353,9540,16359,9548,16359,9557,16359,9563,16353,9563,16344,9563,16336,9557,16330,9548,16330,9540,16330,9534,16336,9534,16344xe" filled="false" stroked="true" strokeweight=".140pt" strokecolor="#800000">
                <v:path arrowok="t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24,16298l9508,16298,9502,16305,9502,16321,9508,16328,9524,16328,9531,16321,9531,16305,9524,16298xe" filled="true" fillcolor="#c0c0c0" stroked="false">
                <v:path arrowok="t"/>
                <v:fill type="solid"/>
              </v:shape>
            </v:group>
            <v:group style="position:absolute;left:9502;top:16298;width:30;height:30" coordorigin="9502,16298" coordsize="30,30">
              <v:shape style="position:absolute;left:9502;top:16298;width:30;height:30" coordorigin="9502,16298" coordsize="30,30" path="m9502,16313l9502,16321,9508,16328,9516,16328,9524,16328,9531,16321,9531,16313,9531,16305,9524,16298,9516,16298,9508,16298,9502,16305,9502,16313xe" filled="false" stroked="true" strokeweight=".140pt" strokecolor="#800000">
                <v:path arrowok="t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73,16283l9557,16283,9550,16289,9550,16306,9557,16312,9573,16312,9579,16306,9579,16289,9573,16283xe" filled="true" fillcolor="#c0c0c0" stroked="false">
                <v:path arrowok="t"/>
                <v:fill type="solid"/>
              </v:shape>
            </v:group>
            <v:group style="position:absolute;left:9550;top:16283;width:30;height:30" coordorigin="9550,16283" coordsize="30,30">
              <v:shape style="position:absolute;left:9550;top:16283;width:30;height:30" coordorigin="9550,16283" coordsize="30,30" path="m9550,16297l9550,16306,9557,16312,9564,16312,9573,16312,9579,16306,9579,16297,9579,16289,9573,16283,9564,16283,9557,16283,9550,16289,9550,16297xe" filled="false" stroked="true" strokeweight=".140pt" strokecolor="#800000">
                <v:path arrowok="t"/>
              </v:shape>
            </v:group>
            <v:group style="position:absolute;left:9600;top:16362;width:209;height:2" coordorigin="9600,16362" coordsize="209,2">
              <v:shape style="position:absolute;left:9600;top:16362;width:209;height:2" coordorigin="9600,16362" coordsize="209,0" path="m9600,16362l9809,16362e" filled="false" stroked="true" strokeweight=".140pt" strokecolor="#808080">
                <v:path arrowok="t"/>
              </v:shape>
            </v:group>
            <v:group style="position:absolute;left:9600;top:16331;width:177;height:2" coordorigin="9600,16331" coordsize="177,2">
              <v:shape style="position:absolute;left:9600;top:16331;width:177;height:2" coordorigin="9600,16331" coordsize="177,0" path="m9600,16331l9776,16331e" filled="false" stroked="true" strokeweight=".140pt" strokecolor="#808080">
                <v:path arrowok="t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47,16330l9831,16330,9825,16336,9825,16353,9831,16359,9847,16359,9853,16353,9853,16336,9847,16330xe" filled="true" fillcolor="#c0c0c0" stroked="false">
                <v:path arrowok="t"/>
                <v:fill type="solid"/>
              </v:shape>
            </v:group>
            <v:group style="position:absolute;left:9825;top:16330;width:29;height:30" coordorigin="9825,16330" coordsize="29,30">
              <v:shape style="position:absolute;left:9825;top:16330;width:29;height:30" coordorigin="9825,16330" coordsize="29,30" path="m9825,16344l9825,16353,9831,16359,9839,16359,9847,16359,9853,16353,9853,16344,9853,16336,9847,16330,9839,16330,9831,16330,9825,16336,9825,16344xe" filled="false" stroked="true" strokeweight=".140pt" strokecolor="#800000">
                <v:path arrowok="t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815,16298l9799,16298,9792,16305,9792,16321,9799,16328,9815,16328,9821,16321,9821,16305,9815,16298xe" filled="true" fillcolor="#c0c0c0" stroked="false">
                <v:path arrowok="t"/>
                <v:fill type="solid"/>
              </v:shape>
            </v:group>
            <v:group style="position:absolute;left:9792;top:16298;width:29;height:30" coordorigin="9792,16298" coordsize="29,30">
              <v:shape style="position:absolute;left:9792;top:16298;width:29;height:30" coordorigin="9792,16298" coordsize="29,30" path="m9792,16313l9792,16321,9799,16328,9806,16328,9815,16328,9821,16321,9821,16313,9821,16305,9815,16298,9806,16298,9799,16298,9792,16305,9792,16313xe" filled="false" stroked="true" strokeweight=".140pt" strokecolor="#800000">
                <v:path arrowok="t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63,16283l9847,16283,9840,16289,9840,16306,9847,16312,9863,16312,9870,16306,9870,16289,9863,16283xe" filled="true" fillcolor="#c0c0c0" stroked="false">
                <v:path arrowok="t"/>
                <v:fill type="solid"/>
              </v:shape>
            </v:group>
            <v:group style="position:absolute;left:9840;top:16283;width:30;height:30" coordorigin="9840,16283" coordsize="30,30">
              <v:shape style="position:absolute;left:9840;top:16283;width:30;height:30" coordorigin="9840,16283" coordsize="30,30" path="m9840,16297l9840,16306,9847,16312,9855,16312,9863,16312,9870,16306,9870,16297,9870,16289,9863,16283,9855,16283,9847,16283,9840,16289,9840,16297xe" filled="false" stroked="true" strokeweight=".140pt" strokecolor="#800000">
                <v:path arrowok="t"/>
              </v:shape>
            </v:group>
            <v:group style="position:absolute;left:9890;top:16362;width:209;height:2" coordorigin="9890,16362" coordsize="209,2">
              <v:shape style="position:absolute;left:9890;top:16362;width:209;height:2" coordorigin="9890,16362" coordsize="209,0" path="m9890,16362l10099,16362e" filled="false" stroked="true" strokeweight=".140pt" strokecolor="#808080">
                <v:path arrowok="t"/>
              </v:shape>
            </v:group>
            <v:group style="position:absolute;left:9890;top:16331;width:177;height:2" coordorigin="9890,16331" coordsize="177,2">
              <v:shape style="position:absolute;left:9890;top:16331;width:177;height:2" coordorigin="9890,16331" coordsize="177,0" path="m9890,16331l10067,16331e" filled="false" stroked="true" strokeweight=".140pt" strokecolor="#808080">
                <v:path arrowok="t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38,16330l10121,16330,10115,16336,10115,16353,10121,16359,10138,16359,10144,16353,10144,16336,10138,16330xe" filled="true" fillcolor="#c0c0c0" stroked="false">
                <v:path arrowok="t"/>
                <v:fill type="solid"/>
              </v:shape>
            </v:group>
            <v:group style="position:absolute;left:10115;top:16330;width:29;height:30" coordorigin="10115,16330" coordsize="29,30">
              <v:shape style="position:absolute;left:10115;top:16330;width:29;height:30" coordorigin="10115,16330" coordsize="29,30" path="m10115,16344l10115,16353,10121,16359,10129,16359,10138,16359,10144,16353,10144,16344,10144,16336,10138,16330,10129,16330,10121,16330,10115,16336,10115,16344xe" filled="false" stroked="true" strokeweight=".140pt" strokecolor="#800000">
                <v:path arrowok="t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105,16298l10089,16298,10083,16305,10083,16321,10089,16328,10105,16328,10112,16321,10112,16305,10105,16298xe" filled="true" fillcolor="#c0c0c0" stroked="false">
                <v:path arrowok="t"/>
                <v:fill type="solid"/>
              </v:shape>
            </v:group>
            <v:group style="position:absolute;left:10083;top:16298;width:29;height:30" coordorigin="10083,16298" coordsize="29,30">
              <v:shape style="position:absolute;left:10083;top:16298;width:29;height:30" coordorigin="10083,16298" coordsize="29,30" path="m10083,16313l10083,16321,10089,16328,10097,16328,10105,16328,10112,16321,10112,16313,10112,16305,10105,16298,10097,16298,10089,16298,10083,16305,10083,16313xe" filled="false" stroked="true" strokeweight=".140pt" strokecolor="#800000">
                <v:path arrowok="t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54,16283l10138,16283,10131,16289,10131,16306,10138,16312,10154,16312,10160,16306,10160,16289,10154,16283xe" filled="true" fillcolor="#c0c0c0" stroked="false">
                <v:path arrowok="t"/>
                <v:fill type="solid"/>
              </v:shape>
            </v:group>
            <v:group style="position:absolute;left:10131;top:16283;width:30;height:30" coordorigin="10131,16283" coordsize="30,30">
              <v:shape style="position:absolute;left:10131;top:16283;width:30;height:30" coordorigin="10131,16283" coordsize="30,30" path="m10131,16297l10131,16306,10138,16312,10145,16312,10154,16312,10160,16306,10160,16297,10160,16289,10154,16283,10145,16283,10138,16283,10131,16289,10131,16297xe" filled="false" stroked="true" strokeweight=".140pt" strokecolor="#800000">
                <v:path arrowok="t"/>
              </v:shape>
            </v:group>
            <v:group style="position:absolute;left:10181;top:16362;width:209;height:2" coordorigin="10181,16362" coordsize="209,2">
              <v:shape style="position:absolute;left:10181;top:16362;width:209;height:2" coordorigin="10181,16362" coordsize="209,0" path="m10181,16362l10389,16362e" filled="false" stroked="true" strokeweight=".140pt" strokecolor="#808080">
                <v:path arrowok="t"/>
              </v:shape>
            </v:group>
            <v:group style="position:absolute;left:10181;top:16331;width:177;height:2" coordorigin="10181,16331" coordsize="177,2">
              <v:shape style="position:absolute;left:10181;top:16331;width:177;height:2" coordorigin="10181,16331" coordsize="177,0" path="m10181,16331l10357,16331e" filled="false" stroked="true" strokeweight=".140pt" strokecolor="#808080">
                <v:path arrowok="t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28,16330l10412,16330,10405,16336,10405,16353,10412,16359,10428,16359,10435,16353,10435,16336,10428,16330xe" filled="true" fillcolor="#c0c0c0" stroked="false">
                <v:path arrowok="t"/>
                <v:fill type="solid"/>
              </v:shape>
            </v:group>
            <v:group style="position:absolute;left:10405;top:16330;width:30;height:30" coordorigin="10405,16330" coordsize="30,30">
              <v:shape style="position:absolute;left:10405;top:16330;width:30;height:30" coordorigin="10405,16330" coordsize="30,30" path="m10405,16344l10405,16353,10412,16359,10419,16359,10428,16359,10435,16353,10435,16344,10435,16336,10428,16330,10419,16330,10412,16330,10405,16336,10405,16344xe" filled="false" stroked="true" strokeweight=".140pt" strokecolor="#800000">
                <v:path arrowok="t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96,16298l10380,16298,10373,16305,10373,16321,10380,16328,10396,16328,10402,16321,10402,16305,10396,16298xe" filled="true" fillcolor="#c0c0c0" stroked="false">
                <v:path arrowok="t"/>
                <v:fill type="solid"/>
              </v:shape>
            </v:group>
            <v:group style="position:absolute;left:10373;top:16298;width:29;height:30" coordorigin="10373,16298" coordsize="29,30">
              <v:shape style="position:absolute;left:10373;top:16298;width:29;height:30" coordorigin="10373,16298" coordsize="29,30" path="m10373,16313l10373,16321,10380,16328,10387,16328,10396,16328,10402,16321,10402,16313,10402,16305,10396,16298,10387,16298,10380,16298,10373,16305,10373,16313xe" filled="false" stroked="true" strokeweight=".140pt" strokecolor="#800000">
                <v:path arrowok="t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44,16283l10428,16283,10422,16289,10422,16306,10428,16312,10444,16312,10451,16306,10451,16289,10444,16283xe" filled="true" fillcolor="#c0c0c0" stroked="false">
                <v:path arrowok="t"/>
                <v:fill type="solid"/>
              </v:shape>
            </v:group>
            <v:group style="position:absolute;left:10422;top:16283;width:29;height:30" coordorigin="10422,16283" coordsize="29,30">
              <v:shape style="position:absolute;left:10422;top:16283;width:29;height:30" coordorigin="10422,16283" coordsize="29,30" path="m10422,16297l10422,16306,10428,16312,10436,16312,10444,16312,10451,16306,10451,16297,10451,16289,10444,16283,10436,16283,10428,16283,10422,16289,10422,16297xe" filled="false" stroked="true" strokeweight=".140pt" strokecolor="#800000">
                <v:path arrowok="t"/>
              </v:shape>
            </v:group>
            <v:group style="position:absolute;left:10471;top:16362;width:209;height:2" coordorigin="10471,16362" coordsize="209,2">
              <v:shape style="position:absolute;left:10471;top:16362;width:209;height:2" coordorigin="10471,16362" coordsize="209,0" path="m10471,16362l10680,16362e" filled="false" stroked="true" strokeweight=".140pt" strokecolor="#808080">
                <v:path arrowok="t"/>
              </v:shape>
            </v:group>
            <v:group style="position:absolute;left:10471;top:16331;width:177;height:2" coordorigin="10471,16331" coordsize="177,2">
              <v:shape style="position:absolute;left:10471;top:16331;width:177;height:2" coordorigin="10471,16331" coordsize="177,0" path="m10471,16331l10648,16331e" filled="false" stroked="true" strokeweight=".140pt" strokecolor="#808080">
                <v:path arrowok="t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718,16330l10703,16330,10696,16336,10696,16353,10703,16359,10718,16359,10725,16353,10725,16336,10718,16330xe" filled="true" fillcolor="#c0c0c0" stroked="false">
                <v:path arrowok="t"/>
                <v:fill type="solid"/>
              </v:shape>
            </v:group>
            <v:group style="position:absolute;left:10696;top:16330;width:30;height:30" coordorigin="10696,16330" coordsize="30,30">
              <v:shape style="position:absolute;left:10696;top:16330;width:30;height:30" coordorigin="10696,16330" coordsize="30,30" path="m10696,16344l10696,16353,10703,16359,10710,16359,10718,16359,10725,16353,10725,16344,10725,16336,10718,16330,10710,16330,10703,16330,10696,16336,10696,16344xe" filled="false" stroked="true" strokeweight=".140pt" strokecolor="#800000">
                <v:path arrowok="t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86,16298l10670,16298,10664,16305,10664,16321,10670,16328,10686,16328,10692,16321,10692,16305,10686,16298xe" filled="true" fillcolor="#c0c0c0" stroked="false">
                <v:path arrowok="t"/>
                <v:fill type="solid"/>
              </v:shape>
            </v:group>
            <v:group style="position:absolute;left:10664;top:16298;width:29;height:30" coordorigin="10664,16298" coordsize="29,30">
              <v:shape style="position:absolute;left:10664;top:16298;width:29;height:30" coordorigin="10664,16298" coordsize="29,30" path="m10664,16313l10664,16321,10670,16328,10678,16328,10686,16328,10692,16321,10692,16313,10692,16305,10686,16298,10678,16298,10670,16298,10664,16305,10664,16313xe" filled="false" stroked="true" strokeweight=".140pt" strokecolor="#800000">
                <v:path arrowok="t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35,16283l10718,16283,10712,16289,10712,16306,10718,16312,10735,16312,10741,16306,10741,16289,10735,16283xe" filled="true" fillcolor="#c0c0c0" stroked="false">
                <v:path arrowok="t"/>
                <v:fill type="solid"/>
              </v:shape>
            </v:group>
            <v:group style="position:absolute;left:10712;top:16283;width:29;height:30" coordorigin="10712,16283" coordsize="29,30">
              <v:shape style="position:absolute;left:10712;top:16283;width:29;height:30" coordorigin="10712,16283" coordsize="29,30" path="m10712,16297l10712,16306,10718,16312,10726,16312,10735,16312,10741,16306,10741,16297,10741,16289,10735,16283,10726,16283,10718,16283,10712,16289,10712,16297xe" filled="false" stroked="true" strokeweight=".140pt" strokecolor="#800000">
                <v:path arrowok="t"/>
              </v:shape>
            </v:group>
            <v:group style="position:absolute;left:10762;top:16362;width:208;height:2" coordorigin="10762,16362" coordsize="208,2">
              <v:shape style="position:absolute;left:10762;top:16362;width:208;height:2" coordorigin="10762,16362" coordsize="208,0" path="m10762,16362l10969,16362e" filled="false" stroked="true" strokeweight=".140pt" strokecolor="#808080">
                <v:path arrowok="t"/>
              </v:shape>
            </v:group>
            <v:group style="position:absolute;left:10762;top:16331;width:176;height:2" coordorigin="10762,16331" coordsize="176,2">
              <v:shape style="position:absolute;left:10762;top:16331;width:176;height:2" coordorigin="10762,16331" coordsize="176,0" path="m10762,16331l10937,16331e" filled="false" stroked="true" strokeweight=".140pt" strokecolor="#808080">
                <v:path arrowok="t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1009,16330l10993,16330,10986,16336,10986,16353,10993,16359,11009,16359,11016,16353,11016,16336,11009,16330xe" filled="true" fillcolor="#c0c0c0" stroked="false">
                <v:path arrowok="t"/>
                <v:fill type="solid"/>
              </v:shape>
            </v:group>
            <v:group style="position:absolute;left:10986;top:16330;width:30;height:30" coordorigin="10986,16330" coordsize="30,30">
              <v:shape style="position:absolute;left:10986;top:16330;width:30;height:30" coordorigin="10986,16330" coordsize="30,30" path="m10986,16344l10986,16353,10993,16359,11000,16359,11009,16359,11016,16353,11016,16344,11016,16336,11009,16330,11000,16330,10993,16330,10986,16336,10986,16344xe" filled="false" stroked="true" strokeweight=".140pt" strokecolor="#800000">
                <v:path arrowok="t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77,16298l10960,16298,10954,16305,10954,16321,10960,16328,10977,16328,10983,16321,10983,16305,10977,16298xe" filled="true" fillcolor="#c0c0c0" stroked="false">
                <v:path arrowok="t"/>
                <v:fill type="solid"/>
              </v:shape>
            </v:group>
            <v:group style="position:absolute;left:10954;top:16298;width:30;height:30" coordorigin="10954,16298" coordsize="30,30">
              <v:shape style="position:absolute;left:10954;top:16298;width:30;height:30" coordorigin="10954,16298" coordsize="30,30" path="m10954,16313l10954,16321,10960,16328,10968,16328,10977,16328,10983,16321,10983,16313,10983,16305,10977,16298,10968,16298,10960,16298,10954,16305,10954,16313xe" filled="false" stroked="true" strokeweight=".140pt" strokecolor="#800000">
                <v:path arrowok="t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25,16283l11009,16283,11003,16289,11003,16306,11009,16312,11025,16312,11031,16306,11031,16289,11025,16283xe" filled="true" fillcolor="#c0c0c0" stroked="false">
                <v:path arrowok="t"/>
                <v:fill type="solid"/>
              </v:shape>
            </v:group>
            <v:group style="position:absolute;left:11003;top:16283;width:29;height:30" coordorigin="11003,16283" coordsize="29,30">
              <v:shape style="position:absolute;left:11003;top:16283;width:29;height:30" coordorigin="11003,16283" coordsize="29,30" path="m11003,16297l11003,16306,11009,16312,11016,16312,11025,16312,11031,16306,11031,16297,11031,16289,11025,16283,11016,16283,11009,16283,11003,16289,11003,16297xe" filled="false" stroked="true" strokeweight=".140pt" strokecolor="#800000">
                <v:path arrowok="t"/>
              </v:shape>
            </v:group>
            <v:group style="position:absolute;left:11052;top:16362;width:175;height:2" coordorigin="11052,16362" coordsize="175,2">
              <v:shape style="position:absolute;left:11052;top:16362;width:175;height:2" coordorigin="11052,16362" coordsize="175,0" path="m11052,16362l11227,16362e" filled="false" stroked="true" strokeweight=".140pt" strokecolor="#808080">
                <v:path arrowok="t"/>
              </v:shape>
            </v:group>
            <v:group style="position:absolute;left:11052;top:16331;width:157;height:2" coordorigin="11052,16331" coordsize="157,2">
              <v:shape style="position:absolute;left:11052;top:16331;width:157;height:2" coordorigin="11052,16331" coordsize="157,0" path="m11052,16331l11209,16331e" filled="false" stroked="true" strokeweight=".140pt" strokecolor="#808080">
                <v:path arrowok="t"/>
              </v:shape>
            </v:group>
            <v:group style="position:absolute;left:11305;top:16221;width:125;height:141" coordorigin="11305,16221" coordsize="125,141">
              <v:shape style="position:absolute;left:11305;top:16221;width:125;height:141" coordorigin="11305,16221" coordsize="125,141" path="m11305,16362l11430,16362,11430,16221e" filled="false" stroked="true" strokeweight=".140pt" strokecolor="#808080">
                <v:path arrowok="t"/>
              </v:shape>
            </v:group>
            <v:group style="position:absolute;left:11336;top:16253;width:63;height:79" coordorigin="11336,16253" coordsize="63,79">
              <v:shape style="position:absolute;left:11336;top:16253;width:63;height:79" coordorigin="11336,16253" coordsize="63,79" path="m11336,16331l11398,16331,11398,16253e" filled="false" stroked="true" strokeweight=".140pt" strokecolor="#808080">
                <v:path arrowok="t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420,16174l11403,16174,11397,16180,11397,16197,11403,16203,11420,16203,11426,16197,11426,16180,11420,16174xe" filled="true" fillcolor="#c0c0c0" stroked="false">
                <v:path arrowok="t"/>
                <v:fill type="solid"/>
              </v:shape>
            </v:group>
            <v:group style="position:absolute;left:11397;top:16174;width:30;height:30" coordorigin="11397,16174" coordsize="30,30">
              <v:shape style="position:absolute;left:11397;top:16174;width:30;height:30" coordorigin="11397,16174" coordsize="30,30" path="m11397,16188l11397,16197,11403,16203,11412,16203,11420,16203,11426,16197,11426,16188,11426,16180,11420,16174,11412,16174,11403,16174,11397,16180,11397,16188xe" filled="false" stroked="true" strokeweight=".140pt" strokecolor="#800000">
                <v:path arrowok="t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89,16205l11372,16205,11366,16211,11366,16228,11372,16234,11389,16234,11395,16228,11395,16211,11389,16205xe" filled="true" fillcolor="#c0c0c0" stroked="false">
                <v:path arrowok="t"/>
                <v:fill type="solid"/>
              </v:shape>
            </v:group>
            <v:group style="position:absolute;left:11366;top:16205;width:30;height:30" coordorigin="11366,16205" coordsize="30,30">
              <v:shape style="position:absolute;left:11366;top:16205;width:30;height:30" coordorigin="11366,16205" coordsize="30,30" path="m11366,16219l11366,16228,11372,16234,11381,16234,11389,16234,11395,16228,11395,16219,11395,16211,11389,16205,11381,16205,11372,16205,11366,16211,11366,16219xe" filled="false" stroked="true" strokeweight=".140pt" strokecolor="#800000">
                <v:path arrowok="t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89,16142l11372,16142,11366,16149,11366,16165,11372,16172,11389,16172,11395,16165,11395,16149,11389,16142xe" filled="true" fillcolor="#c0c0c0" stroked="false">
                <v:path arrowok="t"/>
                <v:fill type="solid"/>
              </v:shape>
            </v:group>
            <v:group style="position:absolute;left:11366;top:16142;width:30;height:30" coordorigin="11366,16142" coordsize="30,30">
              <v:shape style="position:absolute;left:11366;top:16142;width:30;height:30" coordorigin="11366,16142" coordsize="30,30" path="m11366,16157l11366,16165,11372,16172,11381,16172,11389,16172,11395,16165,11395,16157,11395,16149,11389,16142,11381,16142,11372,16142,11366,16149,11366,16157xe" filled="false" stroked="true" strokeweight=".140pt" strokecolor="#800000">
                <v:path arrowok="t"/>
              </v:shape>
            </v:group>
            <v:group style="position:absolute;left:11430;top:15986;width:2;height:172" coordorigin="11430,15986" coordsize="2,172">
              <v:shape style="position:absolute;left:11430;top:15986;width:2;height:172" coordorigin="11430,15986" coordsize="0,172" path="m11430,15986l11430,16158e" filled="false" stroked="true" strokeweight=".140pt" strokecolor="#808080">
                <v:path arrowok="t"/>
              </v:shape>
            </v:group>
            <v:group style="position:absolute;left:11398;top:15988;width:2;height:140" coordorigin="11398,15988" coordsize="2,140">
              <v:shape style="position:absolute;left:11398;top:15988;width:2;height:140" coordorigin="11398,15988" coordsize="0,140" path="m11398,15988l11398,16128e" filled="false" stroked="true" strokeweight=".140pt" strokecolor="#808080">
                <v:path arrowok="t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64,16330l11247,16330,11241,16336,11241,16353,11247,16359,11264,16359,11270,16353,11270,16336,11264,16330xe" filled="true" fillcolor="#c0c0c0" stroked="false">
                <v:path arrowok="t"/>
                <v:fill type="solid"/>
              </v:shape>
            </v:group>
            <v:group style="position:absolute;left:11241;top:16330;width:30;height:30" coordorigin="11241,16330" coordsize="30,30">
              <v:shape style="position:absolute;left:11241;top:16330;width:30;height:30" coordorigin="11241,16330" coordsize="30,30" path="m11241,16344l11241,16353,11247,16359,11256,16359,11264,16359,11270,16353,11270,16344,11270,16336,11264,16330,11256,16330,11247,16330,11241,16336,11241,16344xe" filled="false" stroked="true" strokeweight=".140pt" strokecolor="#800000">
                <v:path arrowok="t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95,16298l11279,16298,11272,16305,11272,16321,11279,16328,11295,16328,11302,16321,11302,16305,11295,16298xe" filled="true" fillcolor="#c0c0c0" stroked="false">
                <v:path arrowok="t"/>
                <v:fill type="solid"/>
              </v:shape>
            </v:group>
            <v:group style="position:absolute;left:11272;top:16298;width:30;height:30" coordorigin="11272,16298" coordsize="30,30">
              <v:shape style="position:absolute;left:11272;top:16298;width:30;height:30" coordorigin="11272,16298" coordsize="30,30" path="m11272,16313l11272,16321,11279,16328,11287,16328,11295,16328,11302,16321,11302,16313,11302,16305,11295,16298,11287,16298,11279,16298,11272,16305,11272,16313xe" filled="false" stroked="true" strokeweight=".140pt" strokecolor="#800000">
                <v:path arrowok="t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49,16283l11232,16283,11226,16289,11226,16306,11232,16312,11249,16312,11255,16306,11255,16289,11249,16283xe" filled="true" fillcolor="#c0c0c0" stroked="false">
                <v:path arrowok="t"/>
                <v:fill type="solid"/>
              </v:shape>
            </v:group>
            <v:group style="position:absolute;left:11226;top:16283;width:30;height:30" coordorigin="11226,16283" coordsize="30,30">
              <v:shape style="position:absolute;left:11226;top:16283;width:30;height:30" coordorigin="11226,16283" coordsize="30,30" path="m11226,16297l11226,16306,11232,16312,11240,16312,11249,16312,11255,16306,11255,16297,11255,16289,11249,16283,11240,16283,11232,16283,11226,16289,11226,16297xe" filled="false" stroked="true" strokeweight=".140pt" strokecolor="#800000">
                <v:path arrowok="t"/>
              </v:shape>
            </v:group>
            <v:group style="position:absolute;left:11430;top:951;width:2;height:205" coordorigin="11430,951" coordsize="2,205">
              <v:shape style="position:absolute;left:11430;top:951;width:2;height:205" coordorigin="11430,951" coordsize="0,205" path="m11430,951l11430,1156e" filled="false" stroked="true" strokeweight=".140pt" strokecolor="#808080">
                <v:path arrowok="t"/>
              </v:shape>
            </v:group>
            <v:group style="position:absolute;left:11398;top:952;width:2;height:171" coordorigin="11398,952" coordsize="2,171">
              <v:shape style="position:absolute;left:11398;top:952;width:2;height:171" coordorigin="11398,952" coordsize="0,171" path="m11398,952l11398,1123e" filled="false" stroked="true" strokeweight=".140pt" strokecolor="#808080">
                <v:path arrowok="t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420,1170l11403,1170,11397,1176,11397,1193,11403,1200,11420,1200,11426,1193,11426,1176,11420,1170xe" filled="true" fillcolor="#c0c0c0" stroked="false">
                <v:path arrowok="t"/>
                <v:fill type="solid"/>
              </v:shape>
            </v:group>
            <v:group style="position:absolute;left:11397;top:1170;width:30;height:30" coordorigin="11397,1170" coordsize="30,30">
              <v:shape style="position:absolute;left:11397;top:1170;width:30;height:30" coordorigin="11397,1170" coordsize="30,30" path="m11397,1185l11397,1193,11403,1200,11412,1200,11420,1200,11426,1193,11426,1185,11426,1176,11420,1170,11412,1170,11403,1170,11397,1176,11397,1185xe" filled="false" stroked="true" strokeweight=".140pt" strokecolor="#800000">
                <v:path arrowok="t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89,1139l11372,1139,11366,1145,11366,1162,11372,1168,11389,1168,11395,1162,11395,1145,11389,1139xe" filled="true" fillcolor="#c0c0c0" stroked="false">
                <v:path arrowok="t"/>
                <v:fill type="solid"/>
              </v:shape>
            </v:group>
            <v:group style="position:absolute;left:11366;top:1139;width:30;height:30" coordorigin="11366,1139" coordsize="30,30">
              <v:shape style="position:absolute;left:11366;top:1139;width:30;height:30" coordorigin="11366,1139" coordsize="30,30" path="m11366,1153l11366,1162,11372,1168,11381,1168,11389,1168,11395,1162,11395,1153,11395,1145,11389,1139,11381,1139,11372,1139,11366,1145,11366,1153xe" filled="false" stroked="true" strokeweight=".140pt" strokecolor="#800000">
                <v:path arrowok="t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74,1186l11357,1186,11351,1192,11351,1209,11357,1215,11374,1215,11380,1209,11380,1192,11374,1186xe" filled="true" fillcolor="#c0c0c0" stroked="false">
                <v:path arrowok="t"/>
                <v:fill type="solid"/>
              </v:shape>
            </v:group>
            <v:group style="position:absolute;left:11351;top:1186;width:30;height:30" coordorigin="11351,1186" coordsize="30,30">
              <v:shape style="position:absolute;left:11351;top:1186;width:30;height:30" coordorigin="11351,1186" coordsize="30,30" path="m11351,1200l11351,1209,11357,1215,11365,1215,11374,1215,11380,1209,11380,1200,11380,1192,11374,1186,11365,1186,11357,1186,11351,1192,11351,1200xe" filled="false" stroked="true" strokeweight=".140pt" strokecolor="#800000">
                <v:path arrowok="t"/>
              </v:shape>
            </v:group>
            <v:group style="position:absolute;left:11430;top:1234;width:2;height:204" coordorigin="11430,1234" coordsize="2,204">
              <v:shape style="position:absolute;left:11430;top:1234;width:2;height:204" coordorigin="11430,1234" coordsize="0,204" path="m11430,1234l11430,1438e" filled="false" stroked="true" strokeweight=".140pt" strokecolor="#808080">
                <v:path arrowok="t"/>
              </v:shape>
            </v:group>
            <v:group style="position:absolute;left:11398;top:1235;width:2;height:171" coordorigin="11398,1235" coordsize="2,171">
              <v:shape style="position:absolute;left:11398;top:1235;width:2;height:171" coordorigin="11398,1235" coordsize="0,171" path="m11398,1235l11398,1406e" filled="false" stroked="true" strokeweight=".140pt" strokecolor="#808080">
                <v:path arrowok="t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420,1453l11403,1453,11397,1460,11397,1476,11403,1483,11420,1483,11426,1476,11426,1460,11420,1453xe" filled="true" fillcolor="#c0c0c0" stroked="false">
                <v:path arrowok="t"/>
                <v:fill type="solid"/>
              </v:shape>
            </v:group>
            <v:group style="position:absolute;left:11397;top:1453;width:30;height:30" coordorigin="11397,1453" coordsize="30,30">
              <v:shape style="position:absolute;left:11397;top:1453;width:30;height:30" coordorigin="11397,1453" coordsize="30,30" path="m11397,1468l11397,1476,11403,1483,11412,1483,11420,1483,11426,1476,11426,1468,11426,1460,11420,1453,11412,1453,11403,1453,11397,1460,11397,1468xe" filled="false" stroked="true" strokeweight=".140pt" strokecolor="#800000">
                <v:path arrowok="t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89,1422l11372,1422,11366,1428,11366,1445,11372,1451,11389,1451,11395,1445,11395,1428,11389,1422xe" filled="true" fillcolor="#c0c0c0" stroked="false">
                <v:path arrowok="t"/>
                <v:fill type="solid"/>
              </v:shape>
            </v:group>
            <v:group style="position:absolute;left:11366;top:1422;width:30;height:30" coordorigin="11366,1422" coordsize="30,30">
              <v:shape style="position:absolute;left:11366;top:1422;width:30;height:30" coordorigin="11366,1422" coordsize="30,30" path="m11366,1437l11366,1445,11372,1451,11381,1451,11389,1451,11395,1445,11395,1437,11395,1428,11389,1422,11381,1422,11372,1422,11366,1428,11366,1437xe" filled="false" stroked="true" strokeweight=".140pt" strokecolor="#800000">
                <v:path arrowok="t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74,1469l11357,1469,11351,1476,11351,1492,11357,1499,11374,1499,11380,1492,11380,1476,11374,1469xe" filled="true" fillcolor="#c0c0c0" stroked="false">
                <v:path arrowok="t"/>
                <v:fill type="solid"/>
              </v:shape>
            </v:group>
            <v:group style="position:absolute;left:11351;top:1469;width:30;height:30" coordorigin="11351,1469" coordsize="30,30">
              <v:shape style="position:absolute;left:11351;top:1469;width:30;height:30" coordorigin="11351,1469" coordsize="30,30" path="m11351,1484l11351,1492,11357,1499,11365,1499,11374,1499,11380,1492,11380,1484,11380,1476,11374,1469,11365,1469,11357,1469,11351,1476,11351,1484xe" filled="false" stroked="true" strokeweight=".140pt" strokecolor="#800000">
                <v:path arrowok="t"/>
              </v:shape>
            </v:group>
            <v:group style="position:absolute;left:11430;top:1518;width:2;height:204" coordorigin="11430,1518" coordsize="2,204">
              <v:shape style="position:absolute;left:11430;top:1518;width:2;height:204" coordorigin="11430,1518" coordsize="0,204" path="m11430,1518l11430,1721e" filled="false" stroked="true" strokeweight=".140pt" strokecolor="#808080">
                <v:path arrowok="t"/>
              </v:shape>
            </v:group>
            <v:group style="position:absolute;left:11398;top:1519;width:2;height:170" coordorigin="11398,1519" coordsize="2,170">
              <v:shape style="position:absolute;left:11398;top:1519;width:2;height:170" coordorigin="11398,1519" coordsize="0,170" path="m11398,1519l11398,1689e" filled="false" stroked="true" strokeweight=".140pt" strokecolor="#808080">
                <v:path arrowok="t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420,1737l11403,1737,11397,1743,11397,1760,11403,1766,11420,1766,11426,1760,11426,1743,11420,1737xe" filled="true" fillcolor="#c0c0c0" stroked="false">
                <v:path arrowok="t"/>
                <v:fill type="solid"/>
              </v:shape>
            </v:group>
            <v:group style="position:absolute;left:11397;top:1737;width:30;height:30" coordorigin="11397,1737" coordsize="30,30">
              <v:shape style="position:absolute;left:11397;top:1737;width:30;height:30" coordorigin="11397,1737" coordsize="30,30" path="m11397,1751l11397,1760,11403,1766,11412,1766,11420,1766,11426,1760,11426,1751,11426,1743,11420,1737,11412,1737,11403,1737,11397,1743,11397,1751xe" filled="false" stroked="true" strokeweight=".140pt" strokecolor="#800000">
                <v:path arrowok="t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89,1705l11372,1705,11366,1711,11366,1728,11372,1734,11389,1734,11395,1728,11395,1711,11389,1705xe" filled="true" fillcolor="#c0c0c0" stroked="false">
                <v:path arrowok="t"/>
                <v:fill type="solid"/>
              </v:shape>
            </v:group>
            <v:group style="position:absolute;left:11366;top:1705;width:30;height:30" coordorigin="11366,1705" coordsize="30,30">
              <v:shape style="position:absolute;left:11366;top:1705;width:30;height:30" coordorigin="11366,1705" coordsize="30,30" path="m11366,1720l11366,1728,11372,1734,11381,1734,11389,1734,11395,1728,11395,1720,11395,1711,11389,1705,11381,1705,11372,1705,11366,1711,11366,1720xe" filled="false" stroked="true" strokeweight=".140pt" strokecolor="#800000">
                <v:path arrowok="t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74,1752l11357,1752,11351,1759,11351,1776,11357,1782,11374,1782,11380,1776,11380,1759,11374,1752xe" filled="true" fillcolor="#c0c0c0" stroked="false">
                <v:path arrowok="t"/>
                <v:fill type="solid"/>
              </v:shape>
            </v:group>
            <v:group style="position:absolute;left:11351;top:1752;width:30;height:30" coordorigin="11351,1752" coordsize="30,30">
              <v:shape style="position:absolute;left:11351;top:1752;width:30;height:30" coordorigin="11351,1752" coordsize="30,30" path="m11351,1767l11351,1776,11357,1782,11365,1782,11374,1782,11380,1776,11380,1767,11380,1759,11374,1752,11365,1752,11357,1752,11351,1759,11351,1767xe" filled="false" stroked="true" strokeweight=".140pt" strokecolor="#800000">
                <v:path arrowok="t"/>
              </v:shape>
            </v:group>
            <v:group style="position:absolute;left:11430;top:1801;width:2;height:204" coordorigin="11430,1801" coordsize="2,204">
              <v:shape style="position:absolute;left:11430;top:1801;width:2;height:204" coordorigin="11430,1801" coordsize="0,204" path="m11430,1801l11430,2004e" filled="false" stroked="true" strokeweight=".140pt" strokecolor="#808080">
                <v:path arrowok="t"/>
              </v:shape>
            </v:group>
            <v:group style="position:absolute;left:11398;top:1802;width:2;height:171" coordorigin="11398,1802" coordsize="2,171">
              <v:shape style="position:absolute;left:11398;top:1802;width:2;height:171" coordorigin="11398,1802" coordsize="0,171" path="m11398,1802l11398,1973e" filled="false" stroked="true" strokeweight=".140pt" strokecolor="#808080">
                <v:path arrowok="t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420,2020l11403,2020,11397,2026,11397,2043,11403,2049,11420,2049,11426,2043,11426,2026,11420,2020xe" filled="true" fillcolor="#c0c0c0" stroked="false">
                <v:path arrowok="t"/>
                <v:fill type="solid"/>
              </v:shape>
            </v:group>
            <v:group style="position:absolute;left:11397;top:2020;width:30;height:30" coordorigin="11397,2020" coordsize="30,30">
              <v:shape style="position:absolute;left:11397;top:2020;width:30;height:30" coordorigin="11397,2020" coordsize="30,30" path="m11397,2034l11397,2043,11403,2049,11412,2049,11420,2049,11426,2043,11426,2034,11426,2026,11420,2020,11412,2020,11403,2020,11397,2026,11397,2034xe" filled="false" stroked="true" strokeweight=".140pt" strokecolor="#800000">
                <v:path arrowok="t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89,1988l11372,1988,11366,1994,11366,2011,11372,2017,11389,2017,11395,2011,11395,1994,11389,1988xe" filled="true" fillcolor="#c0c0c0" stroked="false">
                <v:path arrowok="t"/>
                <v:fill type="solid"/>
              </v:shape>
            </v:group>
            <v:group style="position:absolute;left:11366;top:1988;width:30;height:30" coordorigin="11366,1988" coordsize="30,30">
              <v:shape style="position:absolute;left:11366;top:1988;width:30;height:30" coordorigin="11366,1988" coordsize="30,30" path="m11366,2003l11366,2011,11372,2017,11381,2017,11389,2017,11395,2011,11395,2003,11395,1994,11389,1988,11381,1988,11372,1988,11366,1994,11366,2003xe" filled="false" stroked="true" strokeweight=".140pt" strokecolor="#800000">
                <v:path arrowok="t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74,2036l11357,2036,11351,2042,11351,2059,11357,2065,11374,2065,11380,2059,11380,2042,11374,2036xe" filled="true" fillcolor="#c0c0c0" stroked="false">
                <v:path arrowok="t"/>
                <v:fill type="solid"/>
              </v:shape>
            </v:group>
            <v:group style="position:absolute;left:11351;top:2036;width:30;height:30" coordorigin="11351,2036" coordsize="30,30">
              <v:shape style="position:absolute;left:11351;top:2036;width:30;height:30" coordorigin="11351,2036" coordsize="30,30" path="m11351,2050l11351,2059,11357,2065,11365,2065,11374,2065,11380,2059,11380,2050,11380,2042,11374,2036,11365,2036,11357,2036,11351,2042,11351,2050xe" filled="false" stroked="true" strokeweight=".140pt" strokecolor="#800000">
                <v:path arrowok="t"/>
              </v:shape>
            </v:group>
            <v:group style="position:absolute;left:11430;top:2084;width:2;height:204" coordorigin="11430,2084" coordsize="2,204">
              <v:shape style="position:absolute;left:11430;top:2084;width:2;height:204" coordorigin="11430,2084" coordsize="0,204" path="m11430,2084l11430,2287e" filled="false" stroked="true" strokeweight=".140pt" strokecolor="#808080">
                <v:path arrowok="t"/>
              </v:shape>
            </v:group>
            <v:group style="position:absolute;left:11398;top:2085;width:2;height:173" coordorigin="11398,2085" coordsize="2,173">
              <v:shape style="position:absolute;left:11398;top:2085;width:2;height:173" coordorigin="11398,2085" coordsize="0,173" path="m11398,2085l11398,2257e" filled="false" stroked="true" strokeweight=".140pt" strokecolor="#808080">
                <v:path arrowok="t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420,2303l11403,2303,11397,2309,11397,2326,11403,2332,11420,2332,11426,2326,11426,2309,11420,2303xe" filled="true" fillcolor="#c0c0c0" stroked="false">
                <v:path arrowok="t"/>
                <v:fill type="solid"/>
              </v:shape>
            </v:group>
            <v:group style="position:absolute;left:11397;top:2303;width:30;height:30" coordorigin="11397,2303" coordsize="30,30">
              <v:shape style="position:absolute;left:11397;top:2303;width:30;height:30" coordorigin="11397,2303" coordsize="30,30" path="m11397,2318l11397,2326,11403,2332,11412,2332,11420,2332,11426,2326,11426,2318,11426,2309,11420,2303,11412,2303,11403,2303,11397,2309,11397,2318xe" filled="false" stroked="true" strokeweight=".140pt" strokecolor="#800000">
                <v:path arrowok="t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89,2271l11372,2271,11366,2278,11366,2294,11372,2301,11389,2301,11395,2294,11395,2278,11389,2271xe" filled="true" fillcolor="#c0c0c0" stroked="false">
                <v:path arrowok="t"/>
                <v:fill type="solid"/>
              </v:shape>
            </v:group>
            <v:group style="position:absolute;left:11366;top:2271;width:30;height:30" coordorigin="11366,2271" coordsize="30,30">
              <v:shape style="position:absolute;left:11366;top:2271;width:30;height:30" coordorigin="11366,2271" coordsize="30,30" path="m11366,2286l11366,2294,11372,2301,11381,2301,11389,2301,11395,2294,11395,2286,11395,2278,11389,2271,11381,2271,11372,2271,11366,2278,11366,2286xe" filled="false" stroked="true" strokeweight=".140pt" strokecolor="#800000">
                <v:path arrowok="t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74,2319l11357,2319,11351,2325,11351,2342,11357,2348,11374,2348,11380,2342,11380,2325,11374,2319xe" filled="true" fillcolor="#c0c0c0" stroked="false">
                <v:path arrowok="t"/>
                <v:fill type="solid"/>
              </v:shape>
            </v:group>
            <v:group style="position:absolute;left:11351;top:2319;width:30;height:30" coordorigin="11351,2319" coordsize="30,30">
              <v:shape style="position:absolute;left:11351;top:2319;width:30;height:30" coordorigin="11351,2319" coordsize="30,30" path="m11351,2333l11351,2342,11357,2348,11365,2348,11374,2348,11380,2342,11380,2333,11380,2325,11374,2319,11365,2319,11357,2319,11351,2325,11351,2333xe" filled="false" stroked="true" strokeweight=".140pt" strokecolor="#800000">
                <v:path arrowok="t"/>
              </v:shape>
            </v:group>
            <v:group style="position:absolute;left:11430;top:2367;width:2;height:204" coordorigin="11430,2367" coordsize="2,204">
              <v:shape style="position:absolute;left:11430;top:2367;width:2;height:204" coordorigin="11430,2367" coordsize="0,204" path="m11430,2367l11430,2571e" filled="false" stroked="true" strokeweight=".140pt" strokecolor="#808080">
                <v:path arrowok="t"/>
              </v:shape>
            </v:group>
            <v:group style="position:absolute;left:11398;top:2368;width:2;height:173" coordorigin="11398,2368" coordsize="2,173">
              <v:shape style="position:absolute;left:11398;top:2368;width:2;height:173" coordorigin="11398,2368" coordsize="0,173" path="m11398,2368l11398,2540e" filled="false" stroked="true" strokeweight=".140pt" strokecolor="#808080">
                <v:path arrowok="t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420,2586l11403,2586,11397,2592,11397,2609,11403,2616,11420,2616,11426,2609,11426,2592,11420,2586xe" filled="true" fillcolor="#c0c0c0" stroked="false">
                <v:path arrowok="t"/>
                <v:fill type="solid"/>
              </v:shape>
            </v:group>
            <v:group style="position:absolute;left:11397;top:2586;width:30;height:30" coordorigin="11397,2586" coordsize="30,30">
              <v:shape style="position:absolute;left:11397;top:2586;width:30;height:30" coordorigin="11397,2586" coordsize="30,30" path="m11397,2601l11397,2609,11403,2616,11412,2616,11420,2616,11426,2609,11426,2601,11426,2592,11420,2586,11412,2586,11403,2586,11397,2592,11397,2601xe" filled="false" stroked="true" strokeweight=".140pt" strokecolor="#800000">
                <v:path arrowok="t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89,2555l11372,2555,11366,2561,11366,2578,11372,2584,11389,2584,11395,2578,11395,2561,11389,2555xe" filled="true" fillcolor="#c0c0c0" stroked="false">
                <v:path arrowok="t"/>
                <v:fill type="solid"/>
              </v:shape>
            </v:group>
            <v:group style="position:absolute;left:11366;top:2555;width:30;height:30" coordorigin="11366,2555" coordsize="30,30">
              <v:shape style="position:absolute;left:11366;top:2555;width:30;height:30" coordorigin="11366,2555" coordsize="30,30" path="m11366,2569l11366,2578,11372,2584,11381,2584,11389,2584,11395,2578,11395,2569,11395,2561,11389,2555,11381,2555,11372,2555,11366,2561,11366,2569xe" filled="false" stroked="true" strokeweight=".140pt" strokecolor="#800000">
                <v:path arrowok="t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74,2602l11357,2602,11351,2608,11351,2625,11357,2631,11374,2631,11380,2625,11380,2608,11374,2602xe" filled="true" fillcolor="#c0c0c0" stroked="false">
                <v:path arrowok="t"/>
                <v:fill type="solid"/>
              </v:shape>
            </v:group>
            <v:group style="position:absolute;left:11351;top:2602;width:30;height:30" coordorigin="11351,2602" coordsize="30,30">
              <v:shape style="position:absolute;left:11351;top:2602;width:30;height:30" coordorigin="11351,2602" coordsize="30,30" path="m11351,2616l11351,2625,11357,2631,11365,2631,11374,2631,11380,2625,11380,2616,11380,2608,11374,2602,11365,2602,11357,2602,11351,2608,11351,2616xe" filled="false" stroked="true" strokeweight=".140pt" strokecolor="#800000">
                <v:path arrowok="t"/>
              </v:shape>
            </v:group>
            <v:group style="position:absolute;left:11430;top:2650;width:2;height:204" coordorigin="11430,2650" coordsize="2,204">
              <v:shape style="position:absolute;left:11430;top:2650;width:2;height:204" coordorigin="11430,2650" coordsize="0,204" path="m11430,2650l11430,2854e" filled="false" stroked="true" strokeweight=".140pt" strokecolor="#808080">
                <v:path arrowok="t"/>
              </v:shape>
            </v:group>
            <v:group style="position:absolute;left:11398;top:2651;width:2;height:173" coordorigin="11398,2651" coordsize="2,173">
              <v:shape style="position:absolute;left:11398;top:2651;width:2;height:173" coordorigin="11398,2651" coordsize="0,173" path="m11398,2651l11398,2824e" filled="false" stroked="true" strokeweight=".140pt" strokecolor="#808080">
                <v:path arrowok="t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420,2869l11403,2869,11397,2876,11397,2892,11403,2899,11420,2899,11426,2892,11426,2876,11420,2869xe" filled="true" fillcolor="#c0c0c0" stroked="false">
                <v:path arrowok="t"/>
                <v:fill type="solid"/>
              </v:shape>
            </v:group>
            <v:group style="position:absolute;left:11397;top:2869;width:30;height:30" coordorigin="11397,2869" coordsize="30,30">
              <v:shape style="position:absolute;left:11397;top:2869;width:30;height:30" coordorigin="11397,2869" coordsize="30,30" path="m11397,2884l11397,2892,11403,2899,11412,2899,11420,2899,11426,2892,11426,2884,11426,2876,11420,2869,11412,2869,11403,2869,11397,2876,11397,2884xe" filled="false" stroked="true" strokeweight=".140pt" strokecolor="#800000">
                <v:path arrowok="t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89,2838l11372,2838,11366,2844,11366,2861,11372,2868,11389,2868,11395,2861,11395,2844,11389,2838xe" filled="true" fillcolor="#c0c0c0" stroked="false">
                <v:path arrowok="t"/>
                <v:fill type="solid"/>
              </v:shape>
            </v:group>
            <v:group style="position:absolute;left:11366;top:2838;width:30;height:30" coordorigin="11366,2838" coordsize="30,30">
              <v:shape style="position:absolute;left:11366;top:2838;width:30;height:30" coordorigin="11366,2838" coordsize="30,30" path="m11366,2853l11366,2861,11372,2868,11381,2868,11389,2868,11395,2861,11395,2853,11395,2844,11389,2838,11381,2838,11372,2838,11366,2844,11366,2853xe" filled="false" stroked="true" strokeweight=".140pt" strokecolor="#800000">
                <v:path arrowok="t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74,2885l11357,2885,11351,2892,11351,2908,11357,2915,11374,2915,11380,2908,11380,2892,11374,2885xe" filled="true" fillcolor="#c0c0c0" stroked="false">
                <v:path arrowok="t"/>
                <v:fill type="solid"/>
              </v:shape>
            </v:group>
            <v:group style="position:absolute;left:11351;top:2885;width:30;height:30" coordorigin="11351,2885" coordsize="30,30">
              <v:shape style="position:absolute;left:11351;top:2885;width:30;height:30" coordorigin="11351,2885" coordsize="30,30" path="m11351,2900l11351,2908,11357,2915,11365,2915,11374,2915,11380,2908,11380,2900,11380,2892,11374,2885,11365,2885,11357,2885,11351,2892,11351,2900xe" filled="false" stroked="true" strokeweight=".140pt" strokecolor="#800000">
                <v:path arrowok="t"/>
              </v:shape>
            </v:group>
            <v:group style="position:absolute;left:11430;top:2934;width:2;height:204" coordorigin="11430,2934" coordsize="2,204">
              <v:shape style="position:absolute;left:11430;top:2934;width:2;height:204" coordorigin="11430,2934" coordsize="0,204" path="m11430,2934l11430,3137e" filled="false" stroked="true" strokeweight=".140pt" strokecolor="#808080">
                <v:path arrowok="t"/>
              </v:shape>
            </v:group>
            <v:group style="position:absolute;left:11398;top:2934;width:2;height:172" coordorigin="11398,2934" coordsize="2,172">
              <v:shape style="position:absolute;left:11398;top:2934;width:2;height:172" coordorigin="11398,2934" coordsize="0,172" path="m11398,2934l11398,3106e" filled="false" stroked="true" strokeweight=".140pt" strokecolor="#808080">
                <v:path arrowok="t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420,3153l11403,3153,11397,3159,11397,3176,11403,3182,11420,3182,11426,3176,11426,3159,11420,3153xe" filled="true" fillcolor="#c0c0c0" stroked="false">
                <v:path arrowok="t"/>
                <v:fill type="solid"/>
              </v:shape>
            </v:group>
            <v:group style="position:absolute;left:11397;top:3153;width:30;height:30" coordorigin="11397,3153" coordsize="30,30">
              <v:shape style="position:absolute;left:11397;top:3153;width:30;height:30" coordorigin="11397,3153" coordsize="30,30" path="m11397,3168l11397,3176,11403,3182,11412,3182,11420,3182,11426,3176,11426,3168,11426,3159,11420,3153,11412,3153,11403,3153,11397,3159,11397,3168xe" filled="false" stroked="true" strokeweight=".140pt" strokecolor="#800000">
                <v:path arrowok="t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89,3121l11372,3121,11366,3128,11366,3144,11372,3151,11389,3151,11395,3144,11395,3128,11389,3121xe" filled="true" fillcolor="#c0c0c0" stroked="false">
                <v:path arrowok="t"/>
                <v:fill type="solid"/>
              </v:shape>
            </v:group>
            <v:group style="position:absolute;left:11366;top:3121;width:30;height:30" coordorigin="11366,3121" coordsize="30,30">
              <v:shape style="position:absolute;left:11366;top:3121;width:30;height:30" coordorigin="11366,3121" coordsize="30,30" path="m11366,3136l11366,3144,11372,3151,11381,3151,11389,3151,11395,3144,11395,3136,11395,3128,11389,3121,11381,3121,11372,3121,11366,3128,11366,3136xe" filled="false" stroked="true" strokeweight=".140pt" strokecolor="#800000">
                <v:path arrowok="t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74,3168l11357,3168,11351,3175,11351,3192,11357,3198,11374,3198,11380,3192,11380,3175,11374,3168xe" filled="true" fillcolor="#c0c0c0" stroked="false">
                <v:path arrowok="t"/>
                <v:fill type="solid"/>
              </v:shape>
            </v:group>
            <v:group style="position:absolute;left:11351;top:3168;width:30;height:30" coordorigin="11351,3168" coordsize="30,30">
              <v:shape style="position:absolute;left:11351;top:3168;width:30;height:30" coordorigin="11351,3168" coordsize="30,30" path="m11351,3183l11351,3192,11357,3198,11365,3198,11374,3198,11380,3192,11380,3183,11380,3175,11374,3168,11365,3168,11357,3168,11351,3175,11351,3183xe" filled="false" stroked="true" strokeweight=".140pt" strokecolor="#800000">
                <v:path arrowok="t"/>
              </v:shape>
            </v:group>
            <v:group style="position:absolute;left:11430;top:3217;width:2;height:204" coordorigin="11430,3217" coordsize="2,204">
              <v:shape style="position:absolute;left:11430;top:3217;width:2;height:204" coordorigin="11430,3217" coordsize="0,204" path="m11430,3217l11430,3420e" filled="false" stroked="true" strokeweight=".140pt" strokecolor="#808080">
                <v:path arrowok="t"/>
              </v:shape>
            </v:group>
            <v:group style="position:absolute;left:11398;top:3218;width:2;height:171" coordorigin="11398,3218" coordsize="2,171">
              <v:shape style="position:absolute;left:11398;top:3218;width:2;height:171" coordorigin="11398,3218" coordsize="0,171" path="m11398,3218l11398,3389e" filled="false" stroked="true" strokeweight=".140pt" strokecolor="#808080">
                <v:path arrowok="t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420,3436l11403,3436,11397,3442,11397,3459,11403,3465,11420,3465,11426,3459,11426,3442,11420,3436xe" filled="true" fillcolor="#c0c0c0" stroked="false">
                <v:path arrowok="t"/>
                <v:fill type="solid"/>
              </v:shape>
            </v:group>
            <v:group style="position:absolute;left:11397;top:3436;width:30;height:30" coordorigin="11397,3436" coordsize="30,30">
              <v:shape style="position:absolute;left:11397;top:3436;width:30;height:30" coordorigin="11397,3436" coordsize="30,30" path="m11397,3451l11397,3459,11403,3465,11412,3465,11420,3465,11426,3459,11426,3451,11426,3442,11420,3436,11412,3436,11403,3436,11397,3442,11397,3451xe" filled="false" stroked="true" strokeweight=".140pt" strokecolor="#800000">
                <v:path arrowok="t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89,3405l11372,3405,11366,3411,11366,3428,11372,3434,11389,3434,11395,3428,11395,3411,11389,3405xe" filled="true" fillcolor="#c0c0c0" stroked="false">
                <v:path arrowok="t"/>
                <v:fill type="solid"/>
              </v:shape>
            </v:group>
            <v:group style="position:absolute;left:11366;top:3405;width:30;height:30" coordorigin="11366,3405" coordsize="30,30">
              <v:shape style="position:absolute;left:11366;top:3405;width:30;height:30" coordorigin="11366,3405" coordsize="30,30" path="m11366,3419l11366,3428,11372,3434,11381,3434,11389,3434,11395,3428,11395,3419,11395,3411,11389,3405,11381,3405,11372,3405,11366,3411,11366,3419xe" filled="false" stroked="true" strokeweight=".140pt" strokecolor="#800000">
                <v:path arrowok="t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74,3452l11357,3452,11351,3458,11351,3475,11357,3481,11374,3481,11380,3475,11380,3458,11374,3452xe" filled="true" fillcolor="#c0c0c0" stroked="false">
                <v:path arrowok="t"/>
                <v:fill type="solid"/>
              </v:shape>
            </v:group>
            <v:group style="position:absolute;left:11351;top:3452;width:30;height:30" coordorigin="11351,3452" coordsize="30,30">
              <v:shape style="position:absolute;left:11351;top:3452;width:30;height:30" coordorigin="11351,3452" coordsize="30,30" path="m11351,3467l11351,3475,11357,3481,11365,3481,11374,3481,11380,3475,11380,3467,11380,3458,11374,3452,11365,3452,11357,3452,11351,3458,11351,3467xe" filled="false" stroked="true" strokeweight=".140pt" strokecolor="#800000">
                <v:path arrowok="t"/>
              </v:shape>
            </v:group>
            <v:group style="position:absolute;left:11430;top:3500;width:2;height:205" coordorigin="11430,3500" coordsize="2,205">
              <v:shape style="position:absolute;left:11430;top:3500;width:2;height:205" coordorigin="11430,3500" coordsize="0,205" path="m11430,3500l11430,3705e" filled="false" stroked="true" strokeweight=".140pt" strokecolor="#808080">
                <v:path arrowok="t"/>
              </v:shape>
            </v:group>
            <v:group style="position:absolute;left:11398;top:3501;width:2;height:171" coordorigin="11398,3501" coordsize="2,171">
              <v:shape style="position:absolute;left:11398;top:3501;width:2;height:171" coordorigin="11398,3501" coordsize="0,171" path="m11398,3501l11398,3672e" filled="false" stroked="true" strokeweight=".140pt" strokecolor="#808080">
                <v:path arrowok="t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420,3719l11403,3719,11397,3725,11397,3742,11403,3749,11420,3749,11426,3742,11426,3725,11420,3719xe" filled="true" fillcolor="#c0c0c0" stroked="false">
                <v:path arrowok="t"/>
                <v:fill type="solid"/>
              </v:shape>
            </v:group>
            <v:group style="position:absolute;left:11397;top:3719;width:30;height:30" coordorigin="11397,3719" coordsize="30,30">
              <v:shape style="position:absolute;left:11397;top:3719;width:30;height:30" coordorigin="11397,3719" coordsize="30,30" path="m11397,3734l11397,3742,11403,3749,11412,3749,11420,3749,11426,3742,11426,3734,11426,3725,11420,3719,11412,3719,11403,3719,11397,3725,11397,3734xe" filled="false" stroked="true" strokeweight=".140pt" strokecolor="#800000">
                <v:path arrowok="t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89,3688l11372,3688,11366,3694,11366,3711,11372,3717,11389,3717,11395,3711,11395,3694,11389,3688xe" filled="true" fillcolor="#c0c0c0" stroked="false">
                <v:path arrowok="t"/>
                <v:fill type="solid"/>
              </v:shape>
            </v:group>
            <v:group style="position:absolute;left:11366;top:3688;width:30;height:30" coordorigin="11366,3688" coordsize="30,30">
              <v:shape style="position:absolute;left:11366;top:3688;width:30;height:30" coordorigin="11366,3688" coordsize="30,30" path="m11366,3702l11366,3711,11372,3717,11381,3717,11389,3717,11395,3711,11395,3702,11395,3694,11389,3688,11381,3688,11372,3688,11366,3694,11366,3702xe" filled="false" stroked="true" strokeweight=".140pt" strokecolor="#800000">
                <v:path arrowok="t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74,3735l11357,3735,11351,3741,11351,3758,11357,3764,11374,3764,11380,3758,11380,3741,11374,3735xe" filled="true" fillcolor="#c0c0c0" stroked="false">
                <v:path arrowok="t"/>
                <v:fill type="solid"/>
              </v:shape>
            </v:group>
            <v:group style="position:absolute;left:11351;top:3735;width:30;height:30" coordorigin="11351,3735" coordsize="30,30">
              <v:shape style="position:absolute;left:11351;top:3735;width:30;height:30" coordorigin="11351,3735" coordsize="30,30" path="m11351,3750l11351,3758,11357,3764,11365,3764,11374,3764,11380,3758,11380,3750,11380,3741,11374,3735,11365,3735,11357,3735,11351,3741,11351,3750xe" filled="false" stroked="true" strokeweight=".140pt" strokecolor="#800000">
                <v:path arrowok="t"/>
              </v:shape>
            </v:group>
            <v:group style="position:absolute;left:11430;top:3784;width:2;height:205" coordorigin="11430,3784" coordsize="2,205">
              <v:shape style="position:absolute;left:11430;top:3784;width:2;height:205" coordorigin="11430,3784" coordsize="0,205" path="m11430,3784l11430,3988e" filled="false" stroked="true" strokeweight=".140pt" strokecolor="#808080">
                <v:path arrowok="t"/>
              </v:shape>
            </v:group>
            <v:group style="position:absolute;left:11398;top:3785;width:2;height:171" coordorigin="11398,3785" coordsize="2,171">
              <v:shape style="position:absolute;left:11398;top:3785;width:2;height:171" coordorigin="11398,3785" coordsize="0,171" path="m11398,3785l11398,3955e" filled="false" stroked="true" strokeweight=".140pt" strokecolor="#808080">
                <v:path arrowok="t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420,4002l11403,4002,11397,4009,11397,4026,11403,4032,11420,4032,11426,4026,11426,4009,11420,4002xe" filled="true" fillcolor="#c0c0c0" stroked="false">
                <v:path arrowok="t"/>
                <v:fill type="solid"/>
              </v:shape>
            </v:group>
            <v:group style="position:absolute;left:11397;top:4002;width:30;height:30" coordorigin="11397,4002" coordsize="30,30">
              <v:shape style="position:absolute;left:11397;top:4002;width:30;height:30" coordorigin="11397,4002" coordsize="30,30" path="m11397,4017l11397,4026,11403,4032,11412,4032,11420,4032,11426,4026,11426,4017,11426,4009,11420,4002,11412,4002,11403,4002,11397,4009,11397,4017xe" filled="false" stroked="true" strokeweight=".140pt" strokecolor="#800000">
                <v:path arrowok="t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89,3971l11372,3971,11366,3977,11366,3994,11372,4000,11389,4000,11395,3994,11395,3977,11389,3971xe" filled="true" fillcolor="#c0c0c0" stroked="false">
                <v:path arrowok="t"/>
                <v:fill type="solid"/>
              </v:shape>
            </v:group>
            <v:group style="position:absolute;left:11366;top:3971;width:30;height:30" coordorigin="11366,3971" coordsize="30,30">
              <v:shape style="position:absolute;left:11366;top:3971;width:30;height:30" coordorigin="11366,3971" coordsize="30,30" path="m11366,3985l11366,3994,11372,4000,11381,4000,11389,4000,11395,3994,11395,3985,11395,3977,11389,3971,11381,3971,11372,3971,11366,3977,11366,3985xe" filled="false" stroked="true" strokeweight=".140pt" strokecolor="#800000">
                <v:path arrowok="t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74,4018l11357,4018,11351,4024,11351,4041,11357,4047,11374,4047,11380,4041,11380,4024,11374,4018xe" filled="true" fillcolor="#c0c0c0" stroked="false">
                <v:path arrowok="t"/>
                <v:fill type="solid"/>
              </v:shape>
            </v:group>
            <v:group style="position:absolute;left:11351;top:4018;width:30;height:30" coordorigin="11351,4018" coordsize="30,30">
              <v:shape style="position:absolute;left:11351;top:4018;width:30;height:30" coordorigin="11351,4018" coordsize="30,30" path="m11351,4033l11351,4041,11357,4047,11365,4047,11374,4047,11380,4041,11380,4033,11380,4024,11374,4018,11365,4018,11357,4018,11351,4024,11351,4033xe" filled="false" stroked="true" strokeweight=".140pt" strokecolor="#800000">
                <v:path arrowok="t"/>
              </v:shape>
            </v:group>
            <v:group style="position:absolute;left:11430;top:4067;width:2;height:205" coordorigin="11430,4067" coordsize="2,205">
              <v:shape style="position:absolute;left:11430;top:4067;width:2;height:205" coordorigin="11430,4067" coordsize="0,205" path="m11430,4067l11430,4271e" filled="false" stroked="true" strokeweight=".140pt" strokecolor="#808080">
                <v:path arrowok="t"/>
              </v:shape>
            </v:group>
            <v:group style="position:absolute;left:11398;top:4068;width:2;height:171" coordorigin="11398,4068" coordsize="2,171">
              <v:shape style="position:absolute;left:11398;top:4068;width:2;height:171" coordorigin="11398,4068" coordsize="0,171" path="m11398,4068l11398,4239e" filled="false" stroked="true" strokeweight=".140pt" strokecolor="#808080">
                <v:path arrowok="t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420,4286l11403,4286,11397,4292,11397,4309,11403,4315,11420,4315,11426,4309,11426,4292,11420,4286xe" filled="true" fillcolor="#c0c0c0" stroked="false">
                <v:path arrowok="t"/>
                <v:fill type="solid"/>
              </v:shape>
            </v:group>
            <v:group style="position:absolute;left:11397;top:4286;width:30;height:30" coordorigin="11397,4286" coordsize="30,30">
              <v:shape style="position:absolute;left:11397;top:4286;width:30;height:30" coordorigin="11397,4286" coordsize="30,30" path="m11397,4300l11397,4309,11403,4315,11412,4315,11420,4315,11426,4309,11426,4300,11426,4292,11420,4286,11412,4286,11403,4286,11397,4292,11397,4300xe" filled="false" stroked="true" strokeweight=".140pt" strokecolor="#800000">
                <v:path arrowok="t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89,4254l11372,4254,11366,4260,11366,4277,11372,4284,11389,4284,11395,4277,11395,4260,11389,4254xe" filled="true" fillcolor="#c0c0c0" stroked="false">
                <v:path arrowok="t"/>
                <v:fill type="solid"/>
              </v:shape>
            </v:group>
            <v:group style="position:absolute;left:11366;top:4254;width:30;height:30" coordorigin="11366,4254" coordsize="30,30">
              <v:shape style="position:absolute;left:11366;top:4254;width:30;height:30" coordorigin="11366,4254" coordsize="30,30" path="m11366,4269l11366,4277,11372,4284,11381,4284,11389,4284,11395,4277,11395,4269,11395,4260,11389,4254,11381,4254,11372,4254,11366,4260,11366,4269xe" filled="false" stroked="true" strokeweight=".140pt" strokecolor="#800000">
                <v:path arrowok="t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74,4301l11357,4301,11351,4308,11351,4324,11357,4331,11374,4331,11380,4324,11380,4308,11374,4301xe" filled="true" fillcolor="#c0c0c0" stroked="false">
                <v:path arrowok="t"/>
                <v:fill type="solid"/>
              </v:shape>
            </v:group>
            <v:group style="position:absolute;left:11351;top:4301;width:30;height:30" coordorigin="11351,4301" coordsize="30,30">
              <v:shape style="position:absolute;left:11351;top:4301;width:30;height:30" coordorigin="11351,4301" coordsize="30,30" path="m11351,4316l11351,4324,11357,4331,11365,4331,11374,4331,11380,4324,11380,4316,11380,4308,11374,4301,11365,4301,11357,4301,11351,4308,11351,4316xe" filled="false" stroked="true" strokeweight=".140pt" strokecolor="#800000">
                <v:path arrowok="t"/>
              </v:shape>
            </v:group>
            <v:group style="position:absolute;left:11430;top:4350;width:2;height:204" coordorigin="11430,4350" coordsize="2,204">
              <v:shape style="position:absolute;left:11430;top:4350;width:2;height:204" coordorigin="11430,4350" coordsize="0,204" path="m11430,4350l11430,4554e" filled="false" stroked="true" strokeweight=".140pt" strokecolor="#808080">
                <v:path arrowok="t"/>
              </v:shape>
            </v:group>
            <v:group style="position:absolute;left:11398;top:4351;width:2;height:171" coordorigin="11398,4351" coordsize="2,171">
              <v:shape style="position:absolute;left:11398;top:4351;width:2;height:171" coordorigin="11398,4351" coordsize="0,171" path="m11398,4351l11398,4522e" filled="false" stroked="true" strokeweight=".140pt" strokecolor="#808080">
                <v:path arrowok="t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420,4569l11403,4569,11397,4575,11397,4592,11403,4598,11420,4598,11426,4592,11426,4575,11420,4569xe" filled="true" fillcolor="#c0c0c0" stroked="false">
                <v:path arrowok="t"/>
                <v:fill type="solid"/>
              </v:shape>
            </v:group>
            <v:group style="position:absolute;left:11397;top:4569;width:30;height:30" coordorigin="11397,4569" coordsize="30,30">
              <v:shape style="position:absolute;left:11397;top:4569;width:30;height:30" coordorigin="11397,4569" coordsize="30,30" path="m11397,4584l11397,4592,11403,4598,11412,4598,11420,4598,11426,4592,11426,4584,11426,4575,11420,4569,11412,4569,11403,4569,11397,4575,11397,4584xe" filled="false" stroked="true" strokeweight=".140pt" strokecolor="#800000">
                <v:path arrowok="t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89,4537l11372,4537,11366,4544,11366,4560,11372,4567,11389,4567,11395,4560,11395,4544,11389,4537xe" filled="true" fillcolor="#c0c0c0" stroked="false">
                <v:path arrowok="t"/>
                <v:fill type="solid"/>
              </v:shape>
            </v:group>
            <v:group style="position:absolute;left:11366;top:4537;width:30;height:30" coordorigin="11366,4537" coordsize="30,30">
              <v:shape style="position:absolute;left:11366;top:4537;width:30;height:30" coordorigin="11366,4537" coordsize="30,30" path="m11366,4552l11366,4560,11372,4567,11381,4567,11389,4567,11395,4560,11395,4552,11395,4544,11389,4537,11381,4537,11372,4537,11366,4544,11366,4552xe" filled="false" stroked="true" strokeweight=".140pt" strokecolor="#800000">
                <v:path arrowok="t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74,4584l11357,4584,11351,4591,11351,4608,11357,4614,11374,4614,11380,4608,11380,4591,11374,4584xe" filled="true" fillcolor="#c0c0c0" stroked="false">
                <v:path arrowok="t"/>
                <v:fill type="solid"/>
              </v:shape>
            </v:group>
            <v:group style="position:absolute;left:11351;top:4584;width:30;height:30" coordorigin="11351,4584" coordsize="30,30">
              <v:shape style="position:absolute;left:11351;top:4584;width:30;height:30" coordorigin="11351,4584" coordsize="30,30" path="m11351,4599l11351,4608,11357,4614,11365,4614,11374,4614,11380,4608,11380,4599,11380,4591,11374,4584,11365,4584,11357,4584,11351,4591,11351,4599xe" filled="false" stroked="true" strokeweight=".140pt" strokecolor="#800000">
                <v:path arrowok="t"/>
              </v:shape>
            </v:group>
            <v:group style="position:absolute;left:11430;top:4633;width:2;height:204" coordorigin="11430,4633" coordsize="2,204">
              <v:shape style="position:absolute;left:11430;top:4633;width:2;height:204" coordorigin="11430,4633" coordsize="0,204" path="m11430,4633l11430,4837e" filled="false" stroked="true" strokeweight=".140pt" strokecolor="#808080">
                <v:path arrowok="t"/>
              </v:shape>
            </v:group>
            <v:group style="position:absolute;left:11398;top:4635;width:2;height:170" coordorigin="11398,4635" coordsize="2,170">
              <v:shape style="position:absolute;left:11398;top:4635;width:2;height:170" coordorigin="11398,4635" coordsize="0,170" path="m11398,4635l11398,4805e" filled="false" stroked="true" strokeweight=".140pt" strokecolor="#808080">
                <v:path arrowok="t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420,4852l11403,4852,11397,4859,11397,4875,11403,4882,11420,4882,11426,4875,11426,4859,11420,4852xe" filled="true" fillcolor="#c0c0c0" stroked="false">
                <v:path arrowok="t"/>
                <v:fill type="solid"/>
              </v:shape>
            </v:group>
            <v:group style="position:absolute;left:11397;top:4852;width:30;height:30" coordorigin="11397,4852" coordsize="30,30">
              <v:shape style="position:absolute;left:11397;top:4852;width:30;height:30" coordorigin="11397,4852" coordsize="30,30" path="m11397,4867l11397,4875,11403,4882,11412,4882,11420,4882,11426,4875,11426,4867,11426,4859,11420,4852,11412,4852,11403,4852,11397,4859,11397,4867xe" filled="false" stroked="true" strokeweight=".140pt" strokecolor="#800000">
                <v:path arrowok="t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89,4821l11372,4821,11366,4827,11366,4844,11372,4850,11389,4850,11395,4844,11395,4827,11389,4821xe" filled="true" fillcolor="#c0c0c0" stroked="false">
                <v:path arrowok="t"/>
                <v:fill type="solid"/>
              </v:shape>
            </v:group>
            <v:group style="position:absolute;left:11366;top:4821;width:30;height:30" coordorigin="11366,4821" coordsize="30,30">
              <v:shape style="position:absolute;left:11366;top:4821;width:30;height:30" coordorigin="11366,4821" coordsize="30,30" path="m11366,4836l11366,4844,11372,4850,11381,4850,11389,4850,11395,4844,11395,4836,11395,4827,11389,4821,11381,4821,11372,4821,11366,4827,11366,4836xe" filled="false" stroked="true" strokeweight=".140pt" strokecolor="#800000">
                <v:path arrowok="t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74,4868l11357,4868,11351,4874,11351,4891,11357,4897,11374,4897,11380,4891,11380,4874,11374,4868xe" filled="true" fillcolor="#c0c0c0" stroked="false">
                <v:path arrowok="t"/>
                <v:fill type="solid"/>
              </v:shape>
            </v:group>
            <v:group style="position:absolute;left:11351;top:4868;width:30;height:30" coordorigin="11351,4868" coordsize="30,30">
              <v:shape style="position:absolute;left:11351;top:4868;width:30;height:30" coordorigin="11351,4868" coordsize="30,30" path="m11351,4883l11351,4891,11357,4897,11365,4897,11374,4897,11380,4891,11380,4883,11380,4874,11374,4868,11365,4868,11357,4868,11351,4874,11351,4883xe" filled="false" stroked="true" strokeweight=".140pt" strokecolor="#800000">
                <v:path arrowok="t"/>
              </v:shape>
            </v:group>
            <v:group style="position:absolute;left:11430;top:4916;width:2;height:204" coordorigin="11430,4916" coordsize="2,204">
              <v:shape style="position:absolute;left:11430;top:4916;width:2;height:204" coordorigin="11430,4916" coordsize="0,204" path="m11430,4916l11430,5120e" filled="false" stroked="true" strokeweight=".140pt" strokecolor="#808080">
                <v:path arrowok="t"/>
              </v:shape>
            </v:group>
            <v:group style="position:absolute;left:11398;top:4918;width:2;height:170" coordorigin="11398,4918" coordsize="2,170">
              <v:shape style="position:absolute;left:11398;top:4918;width:2;height:170" coordorigin="11398,4918" coordsize="0,170" path="m11398,4918l11398,5088e" filled="false" stroked="true" strokeweight=".140pt" strokecolor="#808080">
                <v:path arrowok="t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420,5136l11403,5136,11397,5142,11397,5159,11403,5165,11420,5165,11426,5159,11426,5142,11420,5136xe" filled="true" fillcolor="#c0c0c0" stroked="false">
                <v:path arrowok="t"/>
                <v:fill type="solid"/>
              </v:shape>
            </v:group>
            <v:group style="position:absolute;left:11397;top:5136;width:30;height:30" coordorigin="11397,5136" coordsize="30,30">
              <v:shape style="position:absolute;left:11397;top:5136;width:30;height:30" coordorigin="11397,5136" coordsize="30,30" path="m11397,5150l11397,5159,11403,5165,11412,5165,11420,5165,11426,5159,11426,5150,11426,5142,11420,5136,11412,5136,11403,5136,11397,5142,11397,5150xe" filled="false" stroked="true" strokeweight=".140pt" strokecolor="#800000">
                <v:path arrowok="t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89,5104l11372,5104,11366,5110,11366,5127,11372,5133,11389,5133,11395,5127,11395,5110,11389,5104xe" filled="true" fillcolor="#c0c0c0" stroked="false">
                <v:path arrowok="t"/>
                <v:fill type="solid"/>
              </v:shape>
            </v:group>
            <v:group style="position:absolute;left:11366;top:5104;width:30;height:30" coordorigin="11366,5104" coordsize="30,30">
              <v:shape style="position:absolute;left:11366;top:5104;width:30;height:30" coordorigin="11366,5104" coordsize="30,30" path="m11366,5119l11366,5127,11372,5133,11381,5133,11389,5133,11395,5127,11395,5119,11395,5110,11389,5104,11381,5104,11372,5104,11366,5110,11366,5119xe" filled="false" stroked="true" strokeweight=".140pt" strokecolor="#800000">
                <v:path arrowok="t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74,5151l11357,5151,11351,5158,11351,5174,11357,5181,11374,5181,11380,5174,11380,5158,11374,5151xe" filled="true" fillcolor="#c0c0c0" stroked="false">
                <v:path arrowok="t"/>
                <v:fill type="solid"/>
              </v:shape>
            </v:group>
            <v:group style="position:absolute;left:11351;top:5151;width:30;height:30" coordorigin="11351,5151" coordsize="30,30">
              <v:shape style="position:absolute;left:11351;top:5151;width:30;height:30" coordorigin="11351,5151" coordsize="30,30" path="m11351,5166l11351,5174,11357,5181,11365,5181,11374,5181,11380,5174,11380,5166,11380,5158,11374,5151,11365,5151,11357,5151,11351,5158,11351,5166xe" filled="false" stroked="true" strokeweight=".140pt" strokecolor="#800000">
                <v:path arrowok="t"/>
              </v:shape>
            </v:group>
            <v:group style="position:absolute;left:11430;top:5200;width:2;height:204" coordorigin="11430,5200" coordsize="2,204">
              <v:shape style="position:absolute;left:11430;top:5200;width:2;height:204" coordorigin="11430,5200" coordsize="0,204" path="m11430,5200l11430,5403e" filled="false" stroked="true" strokeweight=".140pt" strokecolor="#808080">
                <v:path arrowok="t"/>
              </v:shape>
            </v:group>
            <v:group style="position:absolute;left:11398;top:5201;width:2;height:173" coordorigin="11398,5201" coordsize="2,173">
              <v:shape style="position:absolute;left:11398;top:5201;width:2;height:173" coordorigin="11398,5201" coordsize="0,173" path="m11398,5201l11398,5373e" filled="false" stroked="true" strokeweight=".140pt" strokecolor="#808080">
                <v:path arrowok="t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420,5419l11403,5419,11397,5425,11397,5442,11403,5448,11420,5448,11426,5442,11426,5425,11420,5419xe" filled="true" fillcolor="#c0c0c0" stroked="false">
                <v:path arrowok="t"/>
                <v:fill type="solid"/>
              </v:shape>
            </v:group>
            <v:group style="position:absolute;left:11397;top:5419;width:30;height:30" coordorigin="11397,5419" coordsize="30,30">
              <v:shape style="position:absolute;left:11397;top:5419;width:30;height:30" coordorigin="11397,5419" coordsize="30,30" path="m11397,5433l11397,5442,11403,5448,11412,5448,11420,5448,11426,5442,11426,5433,11426,5425,11420,5419,11412,5419,11403,5419,11397,5425,11397,5433xe" filled="false" stroked="true" strokeweight=".140pt" strokecolor="#800000">
                <v:path arrowok="t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89,5387l11372,5387,11366,5393,11366,5410,11372,5417,11389,5417,11395,5410,11395,5393,11389,5387xe" filled="true" fillcolor="#c0c0c0" stroked="false">
                <v:path arrowok="t"/>
                <v:fill type="solid"/>
              </v:shape>
            </v:group>
            <v:group style="position:absolute;left:11366;top:5387;width:30;height:30" coordorigin="11366,5387" coordsize="30,30">
              <v:shape style="position:absolute;left:11366;top:5387;width:30;height:30" coordorigin="11366,5387" coordsize="30,30" path="m11366,5402l11366,5410,11372,5417,11381,5417,11389,5417,11395,5410,11395,5402,11395,5393,11389,5387,11381,5387,11372,5387,11366,5393,11366,5402xe" filled="false" stroked="true" strokeweight=".140pt" strokecolor="#800000">
                <v:path arrowok="t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74,5435l11357,5435,11351,5441,11351,5458,11357,5464,11374,5464,11380,5458,11380,5441,11374,5435xe" filled="true" fillcolor="#c0c0c0" stroked="false">
                <v:path arrowok="t"/>
                <v:fill type="solid"/>
              </v:shape>
            </v:group>
            <v:group style="position:absolute;left:11351;top:5435;width:30;height:30" coordorigin="11351,5435" coordsize="30,30">
              <v:shape style="position:absolute;left:11351;top:5435;width:30;height:30" coordorigin="11351,5435" coordsize="30,30" path="m11351,5449l11351,5458,11357,5464,11365,5464,11374,5464,11380,5458,11380,5449,11380,5441,11374,5435,11365,5435,11357,5435,11351,5441,11351,5449xe" filled="false" stroked="true" strokeweight=".140pt" strokecolor="#800000">
                <v:path arrowok="t"/>
              </v:shape>
            </v:group>
            <v:group style="position:absolute;left:11430;top:5483;width:2;height:204" coordorigin="11430,5483" coordsize="2,204">
              <v:shape style="position:absolute;left:11430;top:5483;width:2;height:204" coordorigin="11430,5483" coordsize="0,204" path="m11430,5483l11430,5686e" filled="false" stroked="true" strokeweight=".140pt" strokecolor="#808080">
                <v:path arrowok="t"/>
              </v:shape>
            </v:group>
            <v:group style="position:absolute;left:11398;top:5484;width:2;height:173" coordorigin="11398,5484" coordsize="2,173">
              <v:shape style="position:absolute;left:11398;top:5484;width:2;height:173" coordorigin="11398,5484" coordsize="0,173" path="m11398,5484l11398,5656e" filled="false" stroked="true" strokeweight=".140pt" strokecolor="#808080">
                <v:path arrowok="t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420,5702l11403,5702,11397,5708,11397,5725,11403,5731,11420,5731,11426,5725,11426,5708,11420,5702xe" filled="true" fillcolor="#c0c0c0" stroked="false">
                <v:path arrowok="t"/>
                <v:fill type="solid"/>
              </v:shape>
            </v:group>
            <v:group style="position:absolute;left:11397;top:5702;width:30;height:30" coordorigin="11397,5702" coordsize="30,30">
              <v:shape style="position:absolute;left:11397;top:5702;width:30;height:30" coordorigin="11397,5702" coordsize="30,30" path="m11397,5717l11397,5725,11403,5731,11412,5731,11420,5731,11426,5725,11426,5717,11426,5708,11420,5702,11412,5702,11403,5702,11397,5708,11397,5717xe" filled="false" stroked="true" strokeweight=".140pt" strokecolor="#800000">
                <v:path arrowok="t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89,5670l11372,5670,11366,5676,11366,5693,11372,5700,11389,5700,11395,5693,11395,5676,11389,5670xe" filled="true" fillcolor="#c0c0c0" stroked="false">
                <v:path arrowok="t"/>
                <v:fill type="solid"/>
              </v:shape>
            </v:group>
            <v:group style="position:absolute;left:11366;top:5670;width:30;height:30" coordorigin="11366,5670" coordsize="30,30">
              <v:shape style="position:absolute;left:11366;top:5670;width:30;height:30" coordorigin="11366,5670" coordsize="30,30" path="m11366,5685l11366,5693,11372,5700,11381,5700,11389,5700,11395,5693,11395,5685,11395,5676,11389,5670,11381,5670,11372,5670,11366,5676,11366,5685xe" filled="false" stroked="true" strokeweight=".140pt" strokecolor="#800000">
                <v:path arrowok="t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74,5718l11357,5718,11351,5724,11351,5741,11357,5747,11374,5747,11380,5741,11380,5724,11374,5718xe" filled="true" fillcolor="#c0c0c0" stroked="false">
                <v:path arrowok="t"/>
                <v:fill type="solid"/>
              </v:shape>
            </v:group>
            <v:group style="position:absolute;left:11351;top:5718;width:30;height:30" coordorigin="11351,5718" coordsize="30,30">
              <v:shape style="position:absolute;left:11351;top:5718;width:30;height:30" coordorigin="11351,5718" coordsize="30,30" path="m11351,5732l11351,5741,11357,5747,11365,5747,11374,5747,11380,5741,11380,5732,11380,5724,11374,5718,11365,5718,11357,5718,11351,5724,11351,5732xe" filled="false" stroked="true" strokeweight=".140pt" strokecolor="#800000">
                <v:path arrowok="t"/>
              </v:shape>
            </v:group>
            <v:group style="position:absolute;left:11430;top:5766;width:2;height:204" coordorigin="11430,5766" coordsize="2,204">
              <v:shape style="position:absolute;left:11430;top:5766;width:2;height:204" coordorigin="11430,5766" coordsize="0,204" path="m11430,5766l11430,5970e" filled="false" stroked="true" strokeweight=".140pt" strokecolor="#808080">
                <v:path arrowok="t"/>
              </v:shape>
            </v:group>
            <v:group style="position:absolute;left:11398;top:5767;width:2;height:173" coordorigin="11398,5767" coordsize="2,173">
              <v:shape style="position:absolute;left:11398;top:5767;width:2;height:173" coordorigin="11398,5767" coordsize="0,173" path="m11398,5767l11398,5939e" filled="false" stroked="true" strokeweight=".140pt" strokecolor="#808080">
                <v:path arrowok="t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420,5985l11403,5985,11397,5991,11397,6008,11403,6014,11420,6014,11426,6008,11426,5991,11420,5985xe" filled="true" fillcolor="#c0c0c0" stroked="false">
                <v:path arrowok="t"/>
                <v:fill type="solid"/>
              </v:shape>
            </v:group>
            <v:group style="position:absolute;left:11397;top:5985;width:30;height:30" coordorigin="11397,5985" coordsize="30,30">
              <v:shape style="position:absolute;left:11397;top:5985;width:30;height:30" coordorigin="11397,5985" coordsize="30,30" path="m11397,6000l11397,6008,11403,6014,11412,6014,11420,6014,11426,6008,11426,6000,11426,5991,11420,5985,11412,5985,11403,5985,11397,5991,11397,6000xe" filled="false" stroked="true" strokeweight=".140pt" strokecolor="#800000">
                <v:path arrowok="t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89,5954l11372,5954,11366,5960,11366,5977,11372,5983,11389,5983,11395,5977,11395,5960,11389,5954xe" filled="true" fillcolor="#c0c0c0" stroked="false">
                <v:path arrowok="t"/>
                <v:fill type="solid"/>
              </v:shape>
            </v:group>
            <v:group style="position:absolute;left:11366;top:5954;width:30;height:30" coordorigin="11366,5954" coordsize="30,30">
              <v:shape style="position:absolute;left:11366;top:5954;width:30;height:30" coordorigin="11366,5954" coordsize="30,30" path="m11366,5968l11366,5977,11372,5983,11381,5983,11389,5983,11395,5977,11395,5968,11395,5960,11389,5954,11381,5954,11372,5954,11366,5960,11366,5968xe" filled="false" stroked="true" strokeweight=".140pt" strokecolor="#800000">
                <v:path arrowok="t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74,6001l11357,6001,11351,6007,11351,6024,11357,6030,11374,6030,11380,6024,11380,6007,11374,6001xe" filled="true" fillcolor="#c0c0c0" stroked="false">
                <v:path arrowok="t"/>
                <v:fill type="solid"/>
              </v:shape>
            </v:group>
            <v:group style="position:absolute;left:11351;top:6001;width:30;height:30" coordorigin="11351,6001" coordsize="30,30">
              <v:shape style="position:absolute;left:11351;top:6001;width:30;height:30" coordorigin="11351,6001" coordsize="30,30" path="m11351,6015l11351,6024,11357,6030,11365,6030,11374,6030,11380,6024,11380,6015,11380,6007,11374,6001,11365,6001,11357,6001,11351,6007,11351,6015xe" filled="false" stroked="true" strokeweight=".140pt" strokecolor="#800000">
                <v:path arrowok="t"/>
              </v:shape>
            </v:group>
            <v:group style="position:absolute;left:11430;top:6049;width:2;height:204" coordorigin="11430,6049" coordsize="2,204">
              <v:shape style="position:absolute;left:11430;top:6049;width:2;height:204" coordorigin="11430,6049" coordsize="0,204" path="m11430,6049l11430,6253e" filled="false" stroked="true" strokeweight=".140pt" strokecolor="#808080">
                <v:path arrowok="t"/>
              </v:shape>
            </v:group>
            <v:group style="position:absolute;left:11398;top:6050;width:2;height:173" coordorigin="11398,6050" coordsize="2,173">
              <v:shape style="position:absolute;left:11398;top:6050;width:2;height:173" coordorigin="11398,6050" coordsize="0,173" path="m11398,6050l11398,6222e" filled="false" stroked="true" strokeweight=".140pt" strokecolor="#808080">
                <v:path arrowok="t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420,6268l11403,6268,11397,6275,11397,6291,11403,6298,11420,6298,11426,6291,11426,6275,11420,6268xe" filled="true" fillcolor="#c0c0c0" stroked="false">
                <v:path arrowok="t"/>
                <v:fill type="solid"/>
              </v:shape>
            </v:group>
            <v:group style="position:absolute;left:11397;top:6268;width:30;height:30" coordorigin="11397,6268" coordsize="30,30">
              <v:shape style="position:absolute;left:11397;top:6268;width:30;height:30" coordorigin="11397,6268" coordsize="30,30" path="m11397,6283l11397,6291,11403,6298,11412,6298,11420,6298,11426,6291,11426,6283,11426,6275,11420,6268,11412,6268,11403,6268,11397,6275,11397,6283xe" filled="false" stroked="true" strokeweight=".140pt" strokecolor="#800000">
                <v:path arrowok="t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89,6237l11372,6237,11366,6243,11366,6260,11372,6266,11389,6266,11395,6260,11395,6243,11389,6237xe" filled="true" fillcolor="#c0c0c0" stroked="false">
                <v:path arrowok="t"/>
                <v:fill type="solid"/>
              </v:shape>
            </v:group>
            <v:group style="position:absolute;left:11366;top:6237;width:30;height:30" coordorigin="11366,6237" coordsize="30,30">
              <v:shape style="position:absolute;left:11366;top:6237;width:30;height:30" coordorigin="11366,6237" coordsize="30,30" path="m11366,6252l11366,6260,11372,6266,11381,6266,11389,6266,11395,6260,11395,6252,11395,6243,11389,6237,11381,6237,11372,6237,11366,6243,11366,6252xe" filled="false" stroked="true" strokeweight=".140pt" strokecolor="#800000">
                <v:path arrowok="t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74,6284l11357,6284,11351,6290,11351,6307,11357,6313,11374,6313,11380,6307,11380,6290,11374,6284xe" filled="true" fillcolor="#c0c0c0" stroked="false">
                <v:path arrowok="t"/>
                <v:fill type="solid"/>
              </v:shape>
            </v:group>
            <v:group style="position:absolute;left:11351;top:6284;width:30;height:30" coordorigin="11351,6284" coordsize="30,30">
              <v:shape style="position:absolute;left:11351;top:6284;width:30;height:30" coordorigin="11351,6284" coordsize="30,30" path="m11351,6299l11351,6307,11357,6313,11365,6313,11374,6313,11380,6307,11380,6299,11380,6290,11374,6284,11365,6284,11357,6284,11351,6290,11351,6299xe" filled="false" stroked="true" strokeweight=".140pt" strokecolor="#800000">
                <v:path arrowok="t"/>
              </v:shape>
            </v:group>
            <v:group style="position:absolute;left:11430;top:6332;width:2;height:204" coordorigin="11430,6332" coordsize="2,204">
              <v:shape style="position:absolute;left:11430;top:6332;width:2;height:204" coordorigin="11430,6332" coordsize="0,204" path="m11430,6332l11430,6536e" filled="false" stroked="true" strokeweight=".140pt" strokecolor="#808080">
                <v:path arrowok="t"/>
              </v:shape>
            </v:group>
            <v:group style="position:absolute;left:11398;top:6333;width:2;height:172" coordorigin="11398,6333" coordsize="2,172">
              <v:shape style="position:absolute;left:11398;top:6333;width:2;height:172" coordorigin="11398,6333" coordsize="0,172" path="m11398,6333l11398,6505e" filled="false" stroked="true" strokeweight=".140pt" strokecolor="#808080">
                <v:path arrowok="t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420,6552l11403,6552,11397,6558,11397,6575,11403,6581,11420,6581,11426,6575,11426,6558,11420,6552xe" filled="true" fillcolor="#c0c0c0" stroked="false">
                <v:path arrowok="t"/>
                <v:fill type="solid"/>
              </v:shape>
            </v:group>
            <v:group style="position:absolute;left:11397;top:6552;width:30;height:30" coordorigin="11397,6552" coordsize="30,30">
              <v:shape style="position:absolute;left:11397;top:6552;width:30;height:30" coordorigin="11397,6552" coordsize="30,30" path="m11397,6566l11397,6575,11403,6581,11412,6581,11420,6581,11426,6575,11426,6566,11426,6558,11420,6552,11412,6552,11403,6552,11397,6558,11397,6566xe" filled="false" stroked="true" strokeweight=".140pt" strokecolor="#800000">
                <v:path arrowok="t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89,6520l11372,6520,11366,6527,11366,6543,11372,6550,11389,6550,11395,6543,11395,6527,11389,6520xe" filled="true" fillcolor="#c0c0c0" stroked="false">
                <v:path arrowok="t"/>
                <v:fill type="solid"/>
              </v:shape>
            </v:group>
            <v:group style="position:absolute;left:11366;top:6520;width:30;height:30" coordorigin="11366,6520" coordsize="30,30">
              <v:shape style="position:absolute;left:11366;top:6520;width:30;height:30" coordorigin="11366,6520" coordsize="30,30" path="m11366,6535l11366,6543,11372,6550,11381,6550,11389,6550,11395,6543,11395,6535,11395,6527,11389,6520,11381,6520,11372,6520,11366,6527,11366,6535xe" filled="false" stroked="true" strokeweight=".140pt" strokecolor="#800000">
                <v:path arrowok="t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74,6567l11357,6567,11351,6574,11351,6590,11357,6597,11374,6597,11380,6590,11380,6574,11374,6567xe" filled="true" fillcolor="#c0c0c0" stroked="false">
                <v:path arrowok="t"/>
                <v:fill type="solid"/>
              </v:shape>
            </v:group>
            <v:group style="position:absolute;left:11351;top:6567;width:30;height:30" coordorigin="11351,6567" coordsize="30,30">
              <v:shape style="position:absolute;left:11351;top:6567;width:30;height:30" coordorigin="11351,6567" coordsize="30,30" path="m11351,6582l11351,6590,11357,6597,11365,6597,11374,6597,11380,6590,11380,6582,11380,6574,11374,6567,11365,6567,11357,6567,11351,6574,11351,6582xe" filled="false" stroked="true" strokeweight=".140pt" strokecolor="#800000">
                <v:path arrowok="t"/>
              </v:shape>
            </v:group>
            <v:group style="position:absolute;left:11430;top:6616;width:2;height:205" coordorigin="11430,6616" coordsize="2,205">
              <v:shape style="position:absolute;left:11430;top:6616;width:2;height:205" coordorigin="11430,6616" coordsize="0,205" path="m11430,6616l11430,6821e" filled="false" stroked="true" strokeweight=".140pt" strokecolor="#808080">
                <v:path arrowok="t"/>
              </v:shape>
            </v:group>
            <v:group style="position:absolute;left:11398;top:6617;width:2;height:171" coordorigin="11398,6617" coordsize="2,171">
              <v:shape style="position:absolute;left:11398;top:6617;width:2;height:171" coordorigin="11398,6617" coordsize="0,171" path="m11398,6617l11398,6788e" filled="false" stroked="true" strokeweight=".140pt" strokecolor="#808080">
                <v:path arrowok="t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420,6835l11403,6835,11397,6841,11397,6858,11403,6864,11420,6864,11426,6858,11426,6841,11420,6835xe" filled="true" fillcolor="#c0c0c0" stroked="false">
                <v:path arrowok="t"/>
                <v:fill type="solid"/>
              </v:shape>
            </v:group>
            <v:group style="position:absolute;left:11397;top:6835;width:30;height:30" coordorigin="11397,6835" coordsize="30,30">
              <v:shape style="position:absolute;left:11397;top:6835;width:30;height:30" coordorigin="11397,6835" coordsize="30,30" path="m11397,6850l11397,6858,11403,6864,11412,6864,11420,6864,11426,6858,11426,6850,11426,6841,11420,6835,11412,6835,11403,6835,11397,6841,11397,6850xe" filled="false" stroked="true" strokeweight=".140pt" strokecolor="#800000">
                <v:path arrowok="t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89,6804l11372,6804,11366,6810,11366,6827,11372,6833,11389,6833,11395,6827,11395,6810,11389,6804xe" filled="true" fillcolor="#c0c0c0" stroked="false">
                <v:path arrowok="t"/>
                <v:fill type="solid"/>
              </v:shape>
            </v:group>
            <v:group style="position:absolute;left:11366;top:6804;width:30;height:30" coordorigin="11366,6804" coordsize="30,30">
              <v:shape style="position:absolute;left:11366;top:6804;width:30;height:30" coordorigin="11366,6804" coordsize="30,30" path="m11366,6818l11366,6827,11372,6833,11381,6833,11389,6833,11395,6827,11395,6818,11395,6810,11389,6804,11381,6804,11372,6804,11366,6810,11366,6818xe" filled="false" stroked="true" strokeweight=".140pt" strokecolor="#800000">
                <v:path arrowok="t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74,6851l11357,6851,11351,6857,11351,6874,11357,6880,11374,6880,11380,6874,11380,6857,11374,6851xe" filled="true" fillcolor="#c0c0c0" stroked="false">
                <v:path arrowok="t"/>
                <v:fill type="solid"/>
              </v:shape>
            </v:group>
            <v:group style="position:absolute;left:11351;top:6851;width:30;height:30" coordorigin="11351,6851" coordsize="30,30">
              <v:shape style="position:absolute;left:11351;top:6851;width:30;height:30" coordorigin="11351,6851" coordsize="30,30" path="m11351,6865l11351,6874,11357,6880,11365,6880,11374,6880,11380,6874,11380,6865,11380,6857,11374,6851,11365,6851,11357,6851,11351,6857,11351,6865xe" filled="false" stroked="true" strokeweight=".140pt" strokecolor="#800000">
                <v:path arrowok="t"/>
              </v:shape>
            </v:group>
            <v:group style="position:absolute;left:11430;top:6899;width:2;height:205" coordorigin="11430,6899" coordsize="2,205">
              <v:shape style="position:absolute;left:11430;top:6899;width:2;height:205" coordorigin="11430,6899" coordsize="0,205" path="m11430,6899l11430,7104e" filled="false" stroked="true" strokeweight=".140pt" strokecolor="#808080">
                <v:path arrowok="t"/>
              </v:shape>
            </v:group>
            <v:group style="position:absolute;left:11398;top:6900;width:2;height:171" coordorigin="11398,6900" coordsize="2,171">
              <v:shape style="position:absolute;left:11398;top:6900;width:2;height:171" coordorigin="11398,6900" coordsize="0,171" path="m11398,6900l11398,7071e" filled="false" stroked="true" strokeweight=".140pt" strokecolor="#808080">
                <v:path arrowok="t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420,7118l11403,7118,11397,7124,11397,7141,11403,7148,11420,7148,11426,7141,11426,7124,11420,7118xe" filled="true" fillcolor="#c0c0c0" stroked="false">
                <v:path arrowok="t"/>
                <v:fill type="solid"/>
              </v:shape>
            </v:group>
            <v:group style="position:absolute;left:11397;top:7118;width:30;height:30" coordorigin="11397,7118" coordsize="30,30">
              <v:shape style="position:absolute;left:11397;top:7118;width:30;height:30" coordorigin="11397,7118" coordsize="30,30" path="m11397,7133l11397,7141,11403,7148,11412,7148,11420,7148,11426,7141,11426,7133,11426,7124,11420,7118,11412,7118,11403,7118,11397,7124,11397,7133xe" filled="false" stroked="true" strokeweight=".140pt" strokecolor="#800000">
                <v:path arrowok="t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89,7087l11372,7087,11366,7093,11366,7110,11372,7116,11389,7116,11395,7110,11395,7093,11389,7087xe" filled="true" fillcolor="#c0c0c0" stroked="false">
                <v:path arrowok="t"/>
                <v:fill type="solid"/>
              </v:shape>
            </v:group>
            <v:group style="position:absolute;left:11366;top:7087;width:30;height:30" coordorigin="11366,7087" coordsize="30,30">
              <v:shape style="position:absolute;left:11366;top:7087;width:30;height:30" coordorigin="11366,7087" coordsize="30,30" path="m11366,7101l11366,7110,11372,7116,11381,7116,11389,7116,11395,7110,11395,7101,11395,7093,11389,7087,11381,7087,11372,7087,11366,7093,11366,7101xe" filled="false" stroked="true" strokeweight=".140pt" strokecolor="#800000">
                <v:path arrowok="t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74,7134l11357,7134,11351,7140,11351,7157,11357,7163,11374,7163,11380,7157,11380,7140,11374,7134xe" filled="true" fillcolor="#c0c0c0" stroked="false">
                <v:path arrowok="t"/>
                <v:fill type="solid"/>
              </v:shape>
            </v:group>
            <v:group style="position:absolute;left:11351;top:7134;width:30;height:30" coordorigin="11351,7134" coordsize="30,30">
              <v:shape style="position:absolute;left:11351;top:7134;width:30;height:30" coordorigin="11351,7134" coordsize="30,30" path="m11351,7149l11351,7157,11357,7163,11365,7163,11374,7163,11380,7157,11380,7149,11380,7140,11374,7134,11365,7134,11357,7134,11351,7140,11351,7149xe" filled="false" stroked="true" strokeweight=".140pt" strokecolor="#800000">
                <v:path arrowok="t"/>
              </v:shape>
            </v:group>
            <v:group style="position:absolute;left:11430;top:7182;width:2;height:205" coordorigin="11430,7182" coordsize="2,205">
              <v:shape style="position:absolute;left:11430;top:7182;width:2;height:205" coordorigin="11430,7182" coordsize="0,205" path="m11430,7182l11430,7387e" filled="false" stroked="true" strokeweight=".140pt" strokecolor="#808080">
                <v:path arrowok="t"/>
              </v:shape>
            </v:group>
            <v:group style="position:absolute;left:11398;top:7183;width:2;height:171" coordorigin="11398,7183" coordsize="2,171">
              <v:shape style="position:absolute;left:11398;top:7183;width:2;height:171" coordorigin="11398,7183" coordsize="0,171" path="m11398,7183l11398,7354e" filled="false" stroked="true" strokeweight=".140pt" strokecolor="#808080">
                <v:path arrowok="t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420,7402l11403,7402,11397,7408,11397,7425,11403,7431,11420,7431,11426,7425,11426,7408,11420,7402xe" filled="true" fillcolor="#c0c0c0" stroked="false">
                <v:path arrowok="t"/>
                <v:fill type="solid"/>
              </v:shape>
            </v:group>
            <v:group style="position:absolute;left:11397;top:7402;width:30;height:30" coordorigin="11397,7402" coordsize="30,30">
              <v:shape style="position:absolute;left:11397;top:7402;width:30;height:30" coordorigin="11397,7402" coordsize="30,30" path="m11397,7416l11397,7425,11403,7431,11412,7431,11420,7431,11426,7425,11426,7416,11426,7408,11420,7402,11412,7402,11403,7402,11397,7408,11397,7416xe" filled="false" stroked="true" strokeweight=".140pt" strokecolor="#800000">
                <v:path arrowok="t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89,7370l11372,7370,11366,7376,11366,7393,11372,7399,11389,7399,11395,7393,11395,7376,11389,7370xe" filled="true" fillcolor="#c0c0c0" stroked="false">
                <v:path arrowok="t"/>
                <v:fill type="solid"/>
              </v:shape>
            </v:group>
            <v:group style="position:absolute;left:11366;top:7370;width:30;height:30" coordorigin="11366,7370" coordsize="30,30">
              <v:shape style="position:absolute;left:11366;top:7370;width:30;height:30" coordorigin="11366,7370" coordsize="30,30" path="m11366,7385l11366,7393,11372,7399,11381,7399,11389,7399,11395,7393,11395,7385,11395,7376,11389,7370,11381,7370,11372,7370,11366,7376,11366,7385xe" filled="false" stroked="true" strokeweight=".140pt" strokecolor="#800000">
                <v:path arrowok="t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74,7417l11357,7417,11351,7423,11351,7440,11357,7446,11374,7446,11380,7440,11380,7423,11374,7417xe" filled="true" fillcolor="#c0c0c0" stroked="false">
                <v:path arrowok="t"/>
                <v:fill type="solid"/>
              </v:shape>
            </v:group>
            <v:group style="position:absolute;left:11351;top:7417;width:30;height:30" coordorigin="11351,7417" coordsize="30,30">
              <v:shape style="position:absolute;left:11351;top:7417;width:30;height:30" coordorigin="11351,7417" coordsize="30,30" path="m11351,7432l11351,7440,11357,7446,11365,7446,11374,7446,11380,7440,11380,7432,11380,7423,11374,7417,11365,7417,11357,7417,11351,7423,11351,7432xe" filled="false" stroked="true" strokeweight=".140pt" strokecolor="#800000">
                <v:path arrowok="t"/>
              </v:shape>
            </v:group>
            <v:group style="position:absolute;left:11430;top:7466;width:2;height:205" coordorigin="11430,7466" coordsize="2,205">
              <v:shape style="position:absolute;left:11430;top:7466;width:2;height:205" coordorigin="11430,7466" coordsize="0,205" path="m11430,7466l11430,7670e" filled="false" stroked="true" strokeweight=".140pt" strokecolor="#808080">
                <v:path arrowok="t"/>
              </v:shape>
            </v:group>
            <v:group style="position:absolute;left:11398;top:7467;width:2;height:171" coordorigin="11398,7467" coordsize="2,171">
              <v:shape style="position:absolute;left:11398;top:7467;width:2;height:171" coordorigin="11398,7467" coordsize="0,171" path="m11398,7467l11398,7638e" filled="false" stroked="true" strokeweight=".140pt" strokecolor="#808080">
                <v:path arrowok="t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420,7685l11403,7685,11397,7691,11397,7708,11403,7714,11420,7714,11426,7708,11426,7691,11420,7685xe" filled="true" fillcolor="#c0c0c0" stroked="false">
                <v:path arrowok="t"/>
                <v:fill type="solid"/>
              </v:shape>
            </v:group>
            <v:group style="position:absolute;left:11397;top:7685;width:30;height:30" coordorigin="11397,7685" coordsize="30,30">
              <v:shape style="position:absolute;left:11397;top:7685;width:30;height:30" coordorigin="11397,7685" coordsize="30,30" path="m11397,7699l11397,7708,11403,7714,11412,7714,11420,7714,11426,7708,11426,7699,11426,7691,11420,7685,11412,7685,11403,7685,11397,7691,11397,7699xe" filled="false" stroked="true" strokeweight=".140pt" strokecolor="#800000">
                <v:path arrowok="t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89,7653l11372,7653,11366,7659,11366,7676,11372,7682,11389,7682,11395,7676,11395,7659,11389,7653xe" filled="true" fillcolor="#c0c0c0" stroked="false">
                <v:path arrowok="t"/>
                <v:fill type="solid"/>
              </v:shape>
            </v:group>
            <v:group style="position:absolute;left:11366;top:7653;width:30;height:30" coordorigin="11366,7653" coordsize="30,30">
              <v:shape style="position:absolute;left:11366;top:7653;width:30;height:30" coordorigin="11366,7653" coordsize="30,30" path="m11366,7668l11366,7676,11372,7682,11381,7682,11389,7682,11395,7676,11395,7668,11395,7659,11389,7653,11381,7653,11372,7653,11366,7659,11366,7668xe" filled="false" stroked="true" strokeweight=".140pt" strokecolor="#800000">
                <v:path arrowok="t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74,7700l11357,7700,11351,7706,11351,7723,11357,7730,11374,7730,11380,7723,11380,7706,11374,7700xe" filled="true" fillcolor="#c0c0c0" stroked="false">
                <v:path arrowok="t"/>
                <v:fill type="solid"/>
              </v:shape>
            </v:group>
            <v:group style="position:absolute;left:11351;top:7700;width:30;height:30" coordorigin="11351,7700" coordsize="30,30">
              <v:shape style="position:absolute;left:11351;top:7700;width:30;height:30" coordorigin="11351,7700" coordsize="30,30" path="m11351,7715l11351,7723,11357,7730,11365,7730,11374,7730,11380,7723,11380,7715,11380,7706,11374,7700,11365,7700,11357,7700,11351,7706,11351,7715xe" filled="false" stroked="true" strokeweight=".140pt" strokecolor="#800000">
                <v:path arrowok="t"/>
              </v:shape>
            </v:group>
            <v:group style="position:absolute;left:11430;top:7749;width:2;height:204" coordorigin="11430,7749" coordsize="2,204">
              <v:shape style="position:absolute;left:11430;top:7749;width:2;height:204" coordorigin="11430,7749" coordsize="0,204" path="m11430,7749l11430,7952e" filled="false" stroked="true" strokeweight=".140pt" strokecolor="#808080">
                <v:path arrowok="t"/>
              </v:shape>
            </v:group>
            <v:group style="position:absolute;left:11398;top:7750;width:2;height:171" coordorigin="11398,7750" coordsize="2,171">
              <v:shape style="position:absolute;left:11398;top:7750;width:2;height:171" coordorigin="11398,7750" coordsize="0,171" path="m11398,7750l11398,7921e" filled="false" stroked="true" strokeweight=".140pt" strokecolor="#808080">
                <v:path arrowok="t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420,7968l11403,7968,11397,7974,11397,7991,11403,7997,11420,7997,11426,7991,11426,7974,11420,7968xe" filled="true" fillcolor="#c0c0c0" stroked="false">
                <v:path arrowok="t"/>
                <v:fill type="solid"/>
              </v:shape>
            </v:group>
            <v:group style="position:absolute;left:11397;top:7968;width:30;height:30" coordorigin="11397,7968" coordsize="30,30">
              <v:shape style="position:absolute;left:11397;top:7968;width:30;height:30" coordorigin="11397,7968" coordsize="30,30" path="m11397,7982l11397,7991,11403,7997,11412,7997,11420,7997,11426,7991,11426,7982,11426,7974,11420,7968,11412,7968,11403,7968,11397,7974,11397,7982xe" filled="false" stroked="true" strokeweight=".140pt" strokecolor="#800000">
                <v:path arrowok="t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89,7936l11372,7936,11366,7943,11366,7959,11372,7966,11389,7966,11395,7959,11395,7943,11389,7936xe" filled="true" fillcolor="#c0c0c0" stroked="false">
                <v:path arrowok="t"/>
                <v:fill type="solid"/>
              </v:shape>
            </v:group>
            <v:group style="position:absolute;left:11366;top:7936;width:30;height:30" coordorigin="11366,7936" coordsize="30,30">
              <v:shape style="position:absolute;left:11366;top:7936;width:30;height:30" coordorigin="11366,7936" coordsize="30,30" path="m11366,7951l11366,7959,11372,7966,11381,7966,11389,7966,11395,7959,11395,7951,11395,7943,11389,7936,11381,7936,11372,7936,11366,7943,11366,7951xe" filled="false" stroked="true" strokeweight=".140pt" strokecolor="#800000">
                <v:path arrowok="t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74,7983l11357,7983,11351,7990,11351,8006,11357,8013,11374,8013,11380,8006,11380,7990,11374,7983xe" filled="true" fillcolor="#c0c0c0" stroked="false">
                <v:path arrowok="t"/>
                <v:fill type="solid"/>
              </v:shape>
            </v:group>
            <v:group style="position:absolute;left:11351;top:7983;width:30;height:30" coordorigin="11351,7983" coordsize="30,30">
              <v:shape style="position:absolute;left:11351;top:7983;width:30;height:30" coordorigin="11351,7983" coordsize="30,30" path="m11351,7998l11351,8006,11357,8013,11365,8013,11374,8013,11380,8006,11380,7998,11380,7990,11374,7983,11365,7983,11357,7983,11351,7990,11351,7998xe" filled="false" stroked="true" strokeweight=".140pt" strokecolor="#800000">
                <v:path arrowok="t"/>
              </v:shape>
            </v:group>
            <v:group style="position:absolute;left:11430;top:8032;width:2;height:204" coordorigin="11430,8032" coordsize="2,204">
              <v:shape style="position:absolute;left:11430;top:8032;width:2;height:204" coordorigin="11430,8032" coordsize="0,204" path="m11430,8032l11430,8236e" filled="false" stroked="true" strokeweight=".140pt" strokecolor="#808080">
                <v:path arrowok="t"/>
              </v:shape>
            </v:group>
            <v:group style="position:absolute;left:11398;top:8034;width:2;height:170" coordorigin="11398,8034" coordsize="2,170">
              <v:shape style="position:absolute;left:11398;top:8034;width:2;height:170" coordorigin="11398,8034" coordsize="0,170" path="m11398,8034l11398,8204e" filled="false" stroked="true" strokeweight=".140pt" strokecolor="#808080">
                <v:path arrowok="t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420,8251l11403,8251,11397,8257,11397,8274,11403,8280,11420,8280,11426,8274,11426,8257,11420,8251xe" filled="true" fillcolor="#c0c0c0" stroked="false">
                <v:path arrowok="t"/>
                <v:fill type="solid"/>
              </v:shape>
            </v:group>
            <v:group style="position:absolute;left:11397;top:8251;width:30;height:30" coordorigin="11397,8251" coordsize="30,30">
              <v:shape style="position:absolute;left:11397;top:8251;width:30;height:30" coordorigin="11397,8251" coordsize="30,30" path="m11397,8266l11397,8274,11403,8280,11412,8280,11420,8280,11426,8274,11426,8266,11426,8257,11420,8251,11412,8251,11403,8251,11397,8257,11397,8266xe" filled="false" stroked="true" strokeweight=".140pt" strokecolor="#800000">
                <v:path arrowok="t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89,8220l11372,8220,11366,8226,11366,8243,11372,8249,11389,8249,11395,8243,11395,8226,11389,8220xe" filled="true" fillcolor="#c0c0c0" stroked="false">
                <v:path arrowok="t"/>
                <v:fill type="solid"/>
              </v:shape>
            </v:group>
            <v:group style="position:absolute;left:11366;top:8220;width:30;height:30" coordorigin="11366,8220" coordsize="30,30">
              <v:shape style="position:absolute;left:11366;top:8220;width:30;height:30" coordorigin="11366,8220" coordsize="30,30" path="m11366,8234l11366,8243,11372,8249,11381,8249,11389,8249,11395,8243,11395,8234,11395,8226,11389,8220,11381,8220,11372,8220,11366,8226,11366,8234xe" filled="false" stroked="true" strokeweight=".140pt" strokecolor="#800000">
                <v:path arrowok="t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74,8267l11357,8267,11351,8273,11351,8290,11357,8296,11374,8296,11380,8290,11380,8273,11374,8267xe" filled="true" fillcolor="#c0c0c0" stroked="false">
                <v:path arrowok="t"/>
                <v:fill type="solid"/>
              </v:shape>
            </v:group>
            <v:group style="position:absolute;left:11351;top:8267;width:30;height:30" coordorigin="11351,8267" coordsize="30,30">
              <v:shape style="position:absolute;left:11351;top:8267;width:30;height:30" coordorigin="11351,8267" coordsize="30,30" path="m11351,8281l11351,8290,11357,8296,11365,8296,11374,8296,11380,8290,11380,8281,11380,8273,11374,8267,11365,8267,11357,8267,11351,8273,11351,8281xe" filled="false" stroked="true" strokeweight=".140pt" strokecolor="#800000">
                <v:path arrowok="t"/>
              </v:shape>
            </v:group>
            <v:group style="position:absolute;left:11430;top:8315;width:2;height:204" coordorigin="11430,8315" coordsize="2,204">
              <v:shape style="position:absolute;left:11430;top:8315;width:2;height:204" coordorigin="11430,8315" coordsize="0,204" path="m11430,8315l11430,8519e" filled="false" stroked="true" strokeweight=".140pt" strokecolor="#808080">
                <v:path arrowok="t"/>
              </v:shape>
            </v:group>
            <v:group style="position:absolute;left:11398;top:8316;width:2;height:171" coordorigin="11398,8316" coordsize="2,171">
              <v:shape style="position:absolute;left:11398;top:8316;width:2;height:171" coordorigin="11398,8316" coordsize="0,171" path="m11398,8316l11398,8487e" filled="false" stroked="true" strokeweight=".140pt" strokecolor="#808080">
                <v:path arrowok="t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420,8534l11403,8534,11397,8541,11397,8557,11403,8564,11420,8564,11426,8557,11426,8541,11420,8534xe" filled="true" fillcolor="#c0c0c0" stroked="false">
                <v:path arrowok="t"/>
                <v:fill type="solid"/>
              </v:shape>
            </v:group>
            <v:group style="position:absolute;left:11397;top:8534;width:30;height:30" coordorigin="11397,8534" coordsize="30,30">
              <v:shape style="position:absolute;left:11397;top:8534;width:30;height:30" coordorigin="11397,8534" coordsize="30,30" path="m11397,8549l11397,8557,11403,8564,11412,8564,11420,8564,11426,8557,11426,8549,11426,8541,11420,8534,11412,8534,11403,8534,11397,8541,11397,8549xe" filled="false" stroked="true" strokeweight=".140pt" strokecolor="#800000">
                <v:path arrowok="t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89,8503l11372,8503,11366,8509,11366,8526,11372,8532,11389,8532,11395,8526,11395,8509,11389,8503xe" filled="true" fillcolor="#c0c0c0" stroked="false">
                <v:path arrowok="t"/>
                <v:fill type="solid"/>
              </v:shape>
            </v:group>
            <v:group style="position:absolute;left:11366;top:8503;width:30;height:30" coordorigin="11366,8503" coordsize="30,30">
              <v:shape style="position:absolute;left:11366;top:8503;width:30;height:30" coordorigin="11366,8503" coordsize="30,30" path="m11366,8518l11366,8526,11372,8532,11381,8532,11389,8532,11395,8526,11395,8518,11395,8509,11389,8503,11381,8503,11372,8503,11366,8509,11366,8518xe" filled="false" stroked="true" strokeweight=".140pt" strokecolor="#800000">
                <v:path arrowok="t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74,8550l11357,8550,11351,8556,11351,8573,11357,8580,11374,8580,11380,8573,11380,8556,11374,8550xe" filled="true" fillcolor="#c0c0c0" stroked="false">
                <v:path arrowok="t"/>
                <v:fill type="solid"/>
              </v:shape>
            </v:group>
            <v:group style="position:absolute;left:11351;top:8550;width:30;height:30" coordorigin="11351,8550" coordsize="30,30">
              <v:shape style="position:absolute;left:11351;top:8550;width:30;height:30" coordorigin="11351,8550" coordsize="30,30" path="m11351,8565l11351,8573,11357,8580,11365,8580,11374,8580,11380,8573,11380,8565,11380,8556,11374,8550,11365,8550,11357,8550,11351,8556,11351,8565xe" filled="false" stroked="true" strokeweight=".140pt" strokecolor="#800000">
                <v:path arrowok="t"/>
              </v:shape>
            </v:group>
            <v:group style="position:absolute;left:11430;top:8598;width:2;height:204" coordorigin="11430,8598" coordsize="2,204">
              <v:shape style="position:absolute;left:11430;top:8598;width:2;height:204" coordorigin="11430,8598" coordsize="0,204" path="m11430,8598l11430,8802e" filled="false" stroked="true" strokeweight=".140pt" strokecolor="#808080">
                <v:path arrowok="t"/>
              </v:shape>
            </v:group>
            <v:group style="position:absolute;left:11398;top:8599;width:2;height:173" coordorigin="11398,8599" coordsize="2,173">
              <v:shape style="position:absolute;left:11398;top:8599;width:2;height:173" coordorigin="11398,8599" coordsize="0,173" path="m11398,8599l11398,8772e" filled="false" stroked="true" strokeweight=".140pt" strokecolor="#808080">
                <v:path arrowok="t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420,8818l11403,8818,11397,8824,11397,8841,11403,8847,11420,8847,11426,8841,11426,8824,11420,8818xe" filled="true" fillcolor="#c0c0c0" stroked="false">
                <v:path arrowok="t"/>
                <v:fill type="solid"/>
              </v:shape>
            </v:group>
            <v:group style="position:absolute;left:11397;top:8818;width:30;height:30" coordorigin="11397,8818" coordsize="30,30">
              <v:shape style="position:absolute;left:11397;top:8818;width:30;height:30" coordorigin="11397,8818" coordsize="30,30" path="m11397,8832l11397,8841,11403,8847,11412,8847,11420,8847,11426,8841,11426,8832,11426,8824,11420,8818,11412,8818,11403,8818,11397,8824,11397,8832xe" filled="false" stroked="true" strokeweight=".140pt" strokecolor="#800000">
                <v:path arrowok="t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89,8786l11372,8786,11366,8792,11366,8809,11372,8816,11389,8816,11395,8809,11395,8792,11389,8786xe" filled="true" fillcolor="#c0c0c0" stroked="false">
                <v:path arrowok="t"/>
                <v:fill type="solid"/>
              </v:shape>
            </v:group>
            <v:group style="position:absolute;left:11366;top:8786;width:30;height:30" coordorigin="11366,8786" coordsize="30,30">
              <v:shape style="position:absolute;left:11366;top:8786;width:30;height:30" coordorigin="11366,8786" coordsize="30,30" path="m11366,8801l11366,8809,11372,8816,11381,8816,11389,8816,11395,8809,11395,8801,11395,8792,11389,8786,11381,8786,11372,8786,11366,8792,11366,8801xe" filled="false" stroked="true" strokeweight=".140pt" strokecolor="#800000">
                <v:path arrowok="t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74,8833l11357,8833,11351,8840,11351,8856,11357,8863,11374,8863,11380,8856,11380,8840,11374,8833xe" filled="true" fillcolor="#c0c0c0" stroked="false">
                <v:path arrowok="t"/>
                <v:fill type="solid"/>
              </v:shape>
            </v:group>
            <v:group style="position:absolute;left:11351;top:8833;width:30;height:30" coordorigin="11351,8833" coordsize="30,30">
              <v:shape style="position:absolute;left:11351;top:8833;width:30;height:30" coordorigin="11351,8833" coordsize="30,30" path="m11351,8848l11351,8856,11357,8863,11365,8863,11374,8863,11380,8856,11380,8848,11380,8840,11374,8833,11365,8833,11357,8833,11351,8840,11351,8848xe" filled="false" stroked="true" strokeweight=".140pt" strokecolor="#800000">
                <v:path arrowok="t"/>
              </v:shape>
            </v:group>
            <v:group style="position:absolute;left:11430;top:8882;width:2;height:204" coordorigin="11430,8882" coordsize="2,204">
              <v:shape style="position:absolute;left:11430;top:8882;width:2;height:204" coordorigin="11430,8882" coordsize="0,204" path="m11430,8882l11430,9085e" filled="false" stroked="true" strokeweight=".140pt" strokecolor="#808080">
                <v:path arrowok="t"/>
              </v:shape>
            </v:group>
            <v:group style="position:absolute;left:11398;top:8883;width:2;height:173" coordorigin="11398,8883" coordsize="2,173">
              <v:shape style="position:absolute;left:11398;top:8883;width:2;height:173" coordorigin="11398,8883" coordsize="0,173" path="m11398,8883l11398,9055e" filled="false" stroked="true" strokeweight=".140pt" strokecolor="#808080">
                <v:path arrowok="t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420,9101l11403,9101,11397,9107,11397,9124,11403,9130,11420,9130,11426,9124,11426,9107,11420,9101xe" filled="true" fillcolor="#c0c0c0" stroked="false">
                <v:path arrowok="t"/>
                <v:fill type="solid"/>
              </v:shape>
            </v:group>
            <v:group style="position:absolute;left:11397;top:9101;width:30;height:30" coordorigin="11397,9101" coordsize="30,30">
              <v:shape style="position:absolute;left:11397;top:9101;width:30;height:30" coordorigin="11397,9101" coordsize="30,30" path="m11397,9116l11397,9124,11403,9130,11412,9130,11420,9130,11426,9124,11426,9116,11426,9107,11420,9101,11412,9101,11403,9101,11397,9107,11397,9116xe" filled="false" stroked="true" strokeweight=".140pt" strokecolor="#800000">
                <v:path arrowok="t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89,9069l11372,9069,11366,9076,11366,9093,11372,9099,11389,9099,11395,9093,11395,9076,11389,9069xe" filled="true" fillcolor="#c0c0c0" stroked="false">
                <v:path arrowok="t"/>
                <v:fill type="solid"/>
              </v:shape>
            </v:group>
            <v:group style="position:absolute;left:11366;top:9069;width:30;height:30" coordorigin="11366,9069" coordsize="30,30">
              <v:shape style="position:absolute;left:11366;top:9069;width:30;height:30" coordorigin="11366,9069" coordsize="30,30" path="m11366,9084l11366,9093,11372,9099,11381,9099,11389,9099,11395,9093,11395,9084,11395,9076,11389,9069,11381,9069,11372,9069,11366,9076,11366,9084xe" filled="false" stroked="true" strokeweight=".140pt" strokecolor="#800000">
                <v:path arrowok="t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74,9117l11357,9117,11351,9123,11351,9140,11357,9146,11374,9146,11380,9140,11380,9123,11374,9117xe" filled="true" fillcolor="#c0c0c0" stroked="false">
                <v:path arrowok="t"/>
                <v:fill type="solid"/>
              </v:shape>
            </v:group>
            <v:group style="position:absolute;left:11351;top:9117;width:30;height:30" coordorigin="11351,9117" coordsize="30,30">
              <v:shape style="position:absolute;left:11351;top:9117;width:30;height:30" coordorigin="11351,9117" coordsize="30,30" path="m11351,9131l11351,9140,11357,9146,11365,9146,11374,9146,11380,9140,11380,9131,11380,9123,11374,9117,11365,9117,11357,9117,11351,9123,11351,9131xe" filled="false" stroked="true" strokeweight=".140pt" strokecolor="#800000">
                <v:path arrowok="t"/>
              </v:shape>
            </v:group>
            <v:group style="position:absolute;left:11430;top:9165;width:2;height:204" coordorigin="11430,9165" coordsize="2,204">
              <v:shape style="position:absolute;left:11430;top:9165;width:2;height:204" coordorigin="11430,9165" coordsize="0,204" path="m11430,9165l11430,9368e" filled="false" stroked="true" strokeweight=".140pt" strokecolor="#808080">
                <v:path arrowok="t"/>
              </v:shape>
            </v:group>
            <v:group style="position:absolute;left:11398;top:9166;width:2;height:173" coordorigin="11398,9166" coordsize="2,173">
              <v:shape style="position:absolute;left:11398;top:9166;width:2;height:173" coordorigin="11398,9166" coordsize="0,173" path="m11398,9166l11398,9338e" filled="false" stroked="true" strokeweight=".140pt" strokecolor="#808080">
                <v:path arrowok="t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420,9384l11403,9384,11397,9390,11397,9407,11403,9413,11420,9413,11426,9407,11426,9390,11420,9384xe" filled="true" fillcolor="#c0c0c0" stroked="false">
                <v:path arrowok="t"/>
                <v:fill type="solid"/>
              </v:shape>
            </v:group>
            <v:group style="position:absolute;left:11397;top:9384;width:30;height:30" coordorigin="11397,9384" coordsize="30,30">
              <v:shape style="position:absolute;left:11397;top:9384;width:30;height:30" coordorigin="11397,9384" coordsize="30,30" path="m11397,9399l11397,9407,11403,9413,11412,9413,11420,9413,11426,9407,11426,9399,11426,9390,11420,9384,11412,9384,11403,9384,11397,9390,11397,9399xe" filled="false" stroked="true" strokeweight=".140pt" strokecolor="#800000">
                <v:path arrowok="t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89,9353l11372,9353,11366,9359,11366,9376,11372,9382,11389,9382,11395,9376,11395,9359,11389,9353xe" filled="true" fillcolor="#c0c0c0" stroked="false">
                <v:path arrowok="t"/>
                <v:fill type="solid"/>
              </v:shape>
            </v:group>
            <v:group style="position:absolute;left:11366;top:9353;width:30;height:30" coordorigin="11366,9353" coordsize="30,30">
              <v:shape style="position:absolute;left:11366;top:9353;width:30;height:30" coordorigin="11366,9353" coordsize="30,30" path="m11366,9367l11366,9376,11372,9382,11381,9382,11389,9382,11395,9376,11395,9367,11395,9359,11389,9353,11381,9353,11372,9353,11366,9359,11366,9367xe" filled="false" stroked="true" strokeweight=".140pt" strokecolor="#800000">
                <v:path arrowok="t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74,9400l11357,9400,11351,9406,11351,9423,11357,9429,11374,9429,11380,9423,11380,9406,11374,9400xe" filled="true" fillcolor="#c0c0c0" stroked="false">
                <v:path arrowok="t"/>
                <v:fill type="solid"/>
              </v:shape>
            </v:group>
            <v:group style="position:absolute;left:11351;top:9400;width:30;height:30" coordorigin="11351,9400" coordsize="30,30">
              <v:shape style="position:absolute;left:11351;top:9400;width:30;height:30" coordorigin="11351,9400" coordsize="30,30" path="m11351,9414l11351,9423,11357,9429,11365,9429,11374,9429,11380,9423,11380,9414,11380,9406,11374,9400,11365,9400,11357,9400,11351,9406,11351,9414xe" filled="false" stroked="true" strokeweight=".140pt" strokecolor="#800000">
                <v:path arrowok="t"/>
              </v:shape>
            </v:group>
            <v:group style="position:absolute;left:11430;top:9448;width:2;height:204" coordorigin="11430,9448" coordsize="2,204">
              <v:shape style="position:absolute;left:11430;top:9448;width:2;height:204" coordorigin="11430,9448" coordsize="0,204" path="m11430,9448l11430,9652e" filled="false" stroked="true" strokeweight=".140pt" strokecolor="#808080">
                <v:path arrowok="t"/>
              </v:shape>
            </v:group>
            <v:group style="position:absolute;left:11398;top:9449;width:2;height:173" coordorigin="11398,9449" coordsize="2,173">
              <v:shape style="position:absolute;left:11398;top:9449;width:2;height:173" coordorigin="11398,9449" coordsize="0,173" path="m11398,9449l11398,9621e" filled="false" stroked="true" strokeweight=".140pt" strokecolor="#808080">
                <v:path arrowok="t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420,9667l11403,9667,11397,9673,11397,9690,11403,9696,11420,9696,11426,9690,11426,9673,11420,9667xe" filled="true" fillcolor="#c0c0c0" stroked="false">
                <v:path arrowok="t"/>
                <v:fill type="solid"/>
              </v:shape>
            </v:group>
            <v:group style="position:absolute;left:11397;top:9667;width:30;height:30" coordorigin="11397,9667" coordsize="30,30">
              <v:shape style="position:absolute;left:11397;top:9667;width:30;height:30" coordorigin="11397,9667" coordsize="30,30" path="m11397,9682l11397,9690,11403,9696,11412,9696,11420,9696,11426,9690,11426,9682,11426,9673,11420,9667,11412,9667,11403,9667,11397,9673,11397,9682xe" filled="false" stroked="true" strokeweight=".140pt" strokecolor="#800000">
                <v:path arrowok="t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89,9636l11372,9636,11366,9642,11366,9659,11372,9665,11389,9665,11395,9659,11395,9642,11389,9636xe" filled="true" fillcolor="#c0c0c0" stroked="false">
                <v:path arrowok="t"/>
                <v:fill type="solid"/>
              </v:shape>
            </v:group>
            <v:group style="position:absolute;left:11366;top:9636;width:30;height:30" coordorigin="11366,9636" coordsize="30,30">
              <v:shape style="position:absolute;left:11366;top:9636;width:30;height:30" coordorigin="11366,9636" coordsize="30,30" path="m11366,9650l11366,9659,11372,9665,11381,9665,11389,9665,11395,9659,11395,9650,11395,9642,11389,9636,11381,9636,11372,9636,11366,9642,11366,9650xe" filled="false" stroked="true" strokeweight=".140pt" strokecolor="#800000">
                <v:path arrowok="t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74,9683l11357,9683,11351,9689,11351,9706,11357,9712,11374,9712,11380,9706,11380,9689,11374,9683xe" filled="true" fillcolor="#c0c0c0" stroked="false">
                <v:path arrowok="t"/>
                <v:fill type="solid"/>
              </v:shape>
            </v:group>
            <v:group style="position:absolute;left:11351;top:9683;width:30;height:30" coordorigin="11351,9683" coordsize="30,30">
              <v:shape style="position:absolute;left:11351;top:9683;width:30;height:30" coordorigin="11351,9683" coordsize="30,30" path="m11351,9698l11351,9706,11357,9712,11365,9712,11374,9712,11380,9706,11380,9698,11380,9689,11374,9683,11365,9683,11357,9683,11351,9689,11351,9698xe" filled="false" stroked="true" strokeweight=".140pt" strokecolor="#800000">
                <v:path arrowok="t"/>
              </v:shape>
            </v:group>
            <v:group style="position:absolute;left:11430;top:9731;width:2;height:204" coordorigin="11430,9731" coordsize="2,204">
              <v:shape style="position:absolute;left:11430;top:9731;width:2;height:204" coordorigin="11430,9731" coordsize="0,204" path="m11430,9731l11430,9935e" filled="false" stroked="true" strokeweight=".140pt" strokecolor="#808080">
                <v:path arrowok="t"/>
              </v:shape>
            </v:group>
            <v:group style="position:absolute;left:11398;top:9733;width:2;height:171" coordorigin="11398,9733" coordsize="2,171">
              <v:shape style="position:absolute;left:11398;top:9733;width:2;height:171" coordorigin="11398,9733" coordsize="0,171" path="m11398,9733l11398,9904e" filled="false" stroked="true" strokeweight=".140pt" strokecolor="#808080">
                <v:path arrowok="t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420,9950l11403,9950,11397,9957,11397,9973,11403,9980,11420,9980,11426,9973,11426,9957,11420,9950xe" filled="true" fillcolor="#c0c0c0" stroked="false">
                <v:path arrowok="t"/>
                <v:fill type="solid"/>
              </v:shape>
            </v:group>
            <v:group style="position:absolute;left:11397;top:9950;width:30;height:30" coordorigin="11397,9950" coordsize="30,30">
              <v:shape style="position:absolute;left:11397;top:9950;width:30;height:30" coordorigin="11397,9950" coordsize="30,30" path="m11397,9965l11397,9973,11403,9980,11412,9980,11420,9980,11426,9973,11426,9965,11426,9957,11420,9950,11412,9950,11403,9950,11397,9957,11397,9965xe" filled="false" stroked="true" strokeweight=".140pt" strokecolor="#800000">
                <v:path arrowok="t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89,9919l11372,9919,11366,9925,11366,9942,11372,9948,11389,9948,11395,9942,11395,9925,11389,9919xe" filled="true" fillcolor="#c0c0c0" stroked="false">
                <v:path arrowok="t"/>
                <v:fill type="solid"/>
              </v:shape>
            </v:group>
            <v:group style="position:absolute;left:11366;top:9919;width:30;height:30" coordorigin="11366,9919" coordsize="30,30">
              <v:shape style="position:absolute;left:11366;top:9919;width:30;height:30" coordorigin="11366,9919" coordsize="30,30" path="m11366,9934l11366,9942,11372,9948,11381,9948,11389,9948,11395,9942,11395,9934,11395,9925,11389,9919,11381,9919,11372,9919,11366,9925,11366,9934xe" filled="false" stroked="true" strokeweight=".140pt" strokecolor="#800000">
                <v:path arrowok="t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74,9966l11357,9966,11351,9972,11351,9989,11357,9996,11374,9996,11380,9989,11380,9972,11374,9966xe" filled="true" fillcolor="#c0c0c0" stroked="false">
                <v:path arrowok="t"/>
                <v:fill type="solid"/>
              </v:shape>
            </v:group>
            <v:group style="position:absolute;left:11351;top:9966;width:30;height:30" coordorigin="11351,9966" coordsize="30,30">
              <v:shape style="position:absolute;left:11351;top:9966;width:30;height:30" coordorigin="11351,9966" coordsize="30,30" path="m11351,9981l11351,9989,11357,9996,11365,9996,11374,9996,11380,9989,11380,9981,11380,9972,11374,9966,11365,9966,11357,9966,11351,9972,11351,9981xe" filled="false" stroked="true" strokeweight=".140pt" strokecolor="#800000">
                <v:path arrowok="t"/>
              </v:shape>
            </v:group>
            <v:group style="position:absolute;left:11430;top:10014;width:2;height:205" coordorigin="11430,10014" coordsize="2,205">
              <v:shape style="position:absolute;left:11430;top:10014;width:2;height:205" coordorigin="11430,10014" coordsize="0,205" path="m11430,10014l11430,10219e" filled="false" stroked="true" strokeweight=".140pt" strokecolor="#808080">
                <v:path arrowok="t"/>
              </v:shape>
            </v:group>
            <v:group style="position:absolute;left:11398;top:10016;width:2;height:171" coordorigin="11398,10016" coordsize="2,171">
              <v:shape style="position:absolute;left:11398;top:10016;width:2;height:171" coordorigin="11398,10016" coordsize="0,171" path="m11398,10016l11398,10187e" filled="false" stroked="true" strokeweight=".140pt" strokecolor="#808080">
                <v:path arrowok="t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420,10234l11403,10234,11397,10240,11397,10257,11403,10263,11420,10263,11426,10257,11426,10240,11420,10234xe" filled="true" fillcolor="#c0c0c0" stroked="false">
                <v:path arrowok="t"/>
                <v:fill type="solid"/>
              </v:shape>
            </v:group>
            <v:group style="position:absolute;left:11397;top:10234;width:30;height:30" coordorigin="11397,10234" coordsize="30,30">
              <v:shape style="position:absolute;left:11397;top:10234;width:30;height:30" coordorigin="11397,10234" coordsize="30,30" path="m11397,10248l11397,10257,11403,10263,11412,10263,11420,10263,11426,10257,11426,10248,11426,10240,11420,10234,11412,10234,11403,10234,11397,10240,11397,10248xe" filled="false" stroked="true" strokeweight=".140pt" strokecolor="#800000">
                <v:path arrowok="t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89,10202l11372,10202,11366,10209,11366,10225,11372,10232,11389,10232,11395,10225,11395,10209,11389,10202xe" filled="true" fillcolor="#c0c0c0" stroked="false">
                <v:path arrowok="t"/>
                <v:fill type="solid"/>
              </v:shape>
            </v:group>
            <v:group style="position:absolute;left:11366;top:10202;width:30;height:30" coordorigin="11366,10202" coordsize="30,30">
              <v:shape style="position:absolute;left:11366;top:10202;width:30;height:30" coordorigin="11366,10202" coordsize="30,30" path="m11366,10217l11366,10225,11372,10232,11381,10232,11389,10232,11395,10225,11395,10217,11395,10209,11389,10202,11381,10202,11372,10202,11366,10209,11366,10217xe" filled="false" stroked="true" strokeweight=".140pt" strokecolor="#800000">
                <v:path arrowok="t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74,10249l11357,10249,11351,10256,11351,10272,11357,10279,11374,10279,11380,10272,11380,10256,11374,10249xe" filled="true" fillcolor="#c0c0c0" stroked="false">
                <v:path arrowok="t"/>
                <v:fill type="solid"/>
              </v:shape>
            </v:group>
            <v:group style="position:absolute;left:11351;top:10249;width:30;height:30" coordorigin="11351,10249" coordsize="30,30">
              <v:shape style="position:absolute;left:11351;top:10249;width:30;height:30" coordorigin="11351,10249" coordsize="30,30" path="m11351,10264l11351,10272,11357,10279,11365,10279,11374,10279,11380,10272,11380,10264,11380,10256,11374,10249,11365,10249,11357,10249,11351,10256,11351,10264xe" filled="false" stroked="true" strokeweight=".140pt" strokecolor="#800000">
                <v:path arrowok="t"/>
              </v:shape>
            </v:group>
            <v:group style="position:absolute;left:11430;top:10298;width:2;height:205" coordorigin="11430,10298" coordsize="2,205">
              <v:shape style="position:absolute;left:11430;top:10298;width:2;height:205" coordorigin="11430,10298" coordsize="0,205" path="m11430,10298l11430,10503e" filled="false" stroked="true" strokeweight=".140pt" strokecolor="#808080">
                <v:path arrowok="t"/>
              </v:shape>
            </v:group>
            <v:group style="position:absolute;left:11398;top:10299;width:2;height:171" coordorigin="11398,10299" coordsize="2,171">
              <v:shape style="position:absolute;left:11398;top:10299;width:2;height:171" coordorigin="11398,10299" coordsize="0,171" path="m11398,10299l11398,10470e" filled="false" stroked="true" strokeweight=".140pt" strokecolor="#808080">
                <v:path arrowok="t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420,10517l11403,10517,11397,10524,11397,10540,11403,10547,11420,10547,11426,10540,11426,10524,11420,10517xe" filled="true" fillcolor="#c0c0c0" stroked="false">
                <v:path arrowok="t"/>
                <v:fill type="solid"/>
              </v:shape>
            </v:group>
            <v:group style="position:absolute;left:11397;top:10517;width:30;height:30" coordorigin="11397,10517" coordsize="30,30">
              <v:shape style="position:absolute;left:11397;top:10517;width:30;height:30" coordorigin="11397,10517" coordsize="30,30" path="m11397,10532l11397,10540,11403,10547,11412,10547,11420,10547,11426,10540,11426,10532,11426,10524,11420,10517,11412,10517,11403,10517,11397,10524,11397,10532xe" filled="false" stroked="true" strokeweight=".140pt" strokecolor="#800000">
                <v:path arrowok="t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89,10486l11372,10486,11366,10492,11366,10509,11372,10515,11389,10515,11395,10509,11395,10492,11389,10486xe" filled="true" fillcolor="#c0c0c0" stroked="false">
                <v:path arrowok="t"/>
                <v:fill type="solid"/>
              </v:shape>
            </v:group>
            <v:group style="position:absolute;left:11366;top:10486;width:30;height:30" coordorigin="11366,10486" coordsize="30,30">
              <v:shape style="position:absolute;left:11366;top:10486;width:30;height:30" coordorigin="11366,10486" coordsize="30,30" path="m11366,10500l11366,10509,11372,10515,11381,10515,11389,10515,11395,10509,11395,10500,11395,10492,11389,10486,11381,10486,11372,10486,11366,10492,11366,10500xe" filled="false" stroked="true" strokeweight=".140pt" strokecolor="#800000">
                <v:path arrowok="t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74,10533l11357,10533,11351,10539,11351,10556,11357,10562,11374,10562,11380,10556,11380,10539,11374,10533xe" filled="true" fillcolor="#c0c0c0" stroked="false">
                <v:path arrowok="t"/>
                <v:fill type="solid"/>
              </v:shape>
            </v:group>
            <v:group style="position:absolute;left:11351;top:10533;width:30;height:30" coordorigin="11351,10533" coordsize="30,30">
              <v:shape style="position:absolute;left:11351;top:10533;width:30;height:30" coordorigin="11351,10533" coordsize="30,30" path="m11351,10548l11351,10556,11357,10562,11365,10562,11374,10562,11380,10556,11380,10548,11380,10539,11374,10533,11365,10533,11357,10533,11351,10539,11351,10548xe" filled="false" stroked="true" strokeweight=".140pt" strokecolor="#800000">
                <v:path arrowok="t"/>
              </v:shape>
            </v:group>
            <v:group style="position:absolute;left:11430;top:10581;width:2;height:205" coordorigin="11430,10581" coordsize="2,205">
              <v:shape style="position:absolute;left:11430;top:10581;width:2;height:205" coordorigin="11430,10581" coordsize="0,205" path="m11430,10581l11430,10786e" filled="false" stroked="true" strokeweight=".140pt" strokecolor="#808080">
                <v:path arrowok="t"/>
              </v:shape>
            </v:group>
            <v:group style="position:absolute;left:11398;top:10582;width:2;height:171" coordorigin="11398,10582" coordsize="2,171">
              <v:shape style="position:absolute;left:11398;top:10582;width:2;height:171" coordorigin="11398,10582" coordsize="0,171" path="m11398,10582l11398,10753e" filled="false" stroked="true" strokeweight=".140pt" strokecolor="#808080">
                <v:path arrowok="t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420,10800l11403,10800,11397,10807,11397,10824,11403,10830,11420,10830,11426,10824,11426,10807,11420,10800xe" filled="true" fillcolor="#c0c0c0" stroked="false">
                <v:path arrowok="t"/>
                <v:fill type="solid"/>
              </v:shape>
            </v:group>
            <v:group style="position:absolute;left:11397;top:10800;width:30;height:30" coordorigin="11397,10800" coordsize="30,30">
              <v:shape style="position:absolute;left:11397;top:10800;width:30;height:30" coordorigin="11397,10800" coordsize="30,30" path="m11397,10815l11397,10824,11403,10830,11412,10830,11420,10830,11426,10824,11426,10815,11426,10807,11420,10800,11412,10800,11403,10800,11397,10807,11397,10815xe" filled="false" stroked="true" strokeweight=".140pt" strokecolor="#800000">
                <v:path arrowok="t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89,10769l11372,10769,11366,10775,11366,10792,11372,10798,11389,10798,11395,10792,11395,10775,11389,10769xe" filled="true" fillcolor="#c0c0c0" stroked="false">
                <v:path arrowok="t"/>
                <v:fill type="solid"/>
              </v:shape>
            </v:group>
            <v:group style="position:absolute;left:11366;top:10769;width:30;height:30" coordorigin="11366,10769" coordsize="30,30">
              <v:shape style="position:absolute;left:11366;top:10769;width:30;height:30" coordorigin="11366,10769" coordsize="30,30" path="m11366,10784l11366,10792,11372,10798,11381,10798,11389,10798,11395,10792,11395,10784,11395,10775,11389,10769,11381,10769,11372,10769,11366,10775,11366,10784xe" filled="false" stroked="true" strokeweight=".140pt" strokecolor="#800000">
                <v:path arrowok="t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74,10816l11357,10816,11351,10822,11351,10839,11357,10845,11374,10845,11380,10839,11380,10822,11374,10816xe" filled="true" fillcolor="#c0c0c0" stroked="false">
                <v:path arrowok="t"/>
                <v:fill type="solid"/>
              </v:shape>
            </v:group>
            <v:group style="position:absolute;left:11351;top:10816;width:30;height:30" coordorigin="11351,10816" coordsize="30,30">
              <v:shape style="position:absolute;left:11351;top:10816;width:30;height:30" coordorigin="11351,10816" coordsize="30,30" path="m11351,10831l11351,10839,11357,10845,11365,10845,11374,10845,11380,10839,11380,10831,11380,10822,11374,10816,11365,10816,11357,10816,11351,10822,11351,10831xe" filled="false" stroked="true" strokeweight=".140pt" strokecolor="#800000">
                <v:path arrowok="t"/>
              </v:shape>
            </v:group>
            <v:group style="position:absolute;left:11430;top:10865;width:2;height:204" coordorigin="11430,10865" coordsize="2,204">
              <v:shape style="position:absolute;left:11430;top:10865;width:2;height:204" coordorigin="11430,10865" coordsize="0,204" path="m11430,10865l11430,11068e" filled="false" stroked="true" strokeweight=".140pt" strokecolor="#808080">
                <v:path arrowok="t"/>
              </v:shape>
            </v:group>
            <v:group style="position:absolute;left:11398;top:10866;width:2;height:171" coordorigin="11398,10866" coordsize="2,171">
              <v:shape style="position:absolute;left:11398;top:10866;width:2;height:171" coordorigin="11398,10866" coordsize="0,171" path="m11398,10866l11398,11036e" filled="false" stroked="true" strokeweight=".140pt" strokecolor="#808080">
                <v:path arrowok="t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420,11084l11403,11084,11397,11090,11397,11107,11403,11113,11420,11113,11426,11107,11426,11090,11420,11084xe" filled="true" fillcolor="#c0c0c0" stroked="false">
                <v:path arrowok="t"/>
                <v:fill type="solid"/>
              </v:shape>
            </v:group>
            <v:group style="position:absolute;left:11397;top:11084;width:30;height:30" coordorigin="11397,11084" coordsize="30,30">
              <v:shape style="position:absolute;left:11397;top:11084;width:30;height:30" coordorigin="11397,11084" coordsize="30,30" path="m11397,11098l11397,11107,11403,11113,11412,11113,11420,11113,11426,11107,11426,11098,11426,11090,11420,11084,11412,11084,11403,11084,11397,11090,11397,11098xe" filled="false" stroked="true" strokeweight=".140pt" strokecolor="#800000">
                <v:path arrowok="t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89,11052l11372,11052,11366,11058,11366,11075,11372,11081,11389,11081,11395,11075,11395,11058,11389,11052xe" filled="true" fillcolor="#c0c0c0" stroked="false">
                <v:path arrowok="t"/>
                <v:fill type="solid"/>
              </v:shape>
            </v:group>
            <v:group style="position:absolute;left:11366;top:11052;width:30;height:30" coordorigin="11366,11052" coordsize="30,30">
              <v:shape style="position:absolute;left:11366;top:11052;width:30;height:30" coordorigin="11366,11052" coordsize="30,30" path="m11366,11067l11366,11075,11372,11081,11381,11081,11389,11081,11395,11075,11395,11067,11395,11058,11389,11052,11381,11052,11372,11052,11366,11058,11366,11067xe" filled="false" stroked="true" strokeweight=".140pt" strokecolor="#800000">
                <v:path arrowok="t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74,11099l11357,11099,11351,11106,11351,11122,11357,11129,11374,11129,11380,11122,11380,11106,11374,11099xe" filled="true" fillcolor="#c0c0c0" stroked="false">
                <v:path arrowok="t"/>
                <v:fill type="solid"/>
              </v:shape>
            </v:group>
            <v:group style="position:absolute;left:11351;top:11099;width:30;height:30" coordorigin="11351,11099" coordsize="30,30">
              <v:shape style="position:absolute;left:11351;top:11099;width:30;height:30" coordorigin="11351,11099" coordsize="30,30" path="m11351,11114l11351,11122,11357,11129,11365,11129,11374,11129,11380,11122,11380,11114,11380,11106,11374,11099,11365,11099,11357,11099,11351,11106,11351,11114xe" filled="false" stroked="true" strokeweight=".140pt" strokecolor="#800000">
                <v:path arrowok="t"/>
              </v:shape>
            </v:group>
            <v:group style="position:absolute;left:11430;top:11148;width:2;height:204" coordorigin="11430,11148" coordsize="2,204">
              <v:shape style="position:absolute;left:11430;top:11148;width:2;height:204" coordorigin="11430,11148" coordsize="0,204" path="m11430,11148l11430,11351e" filled="false" stroked="true" strokeweight=".140pt" strokecolor="#808080">
                <v:path arrowok="t"/>
              </v:shape>
            </v:group>
            <v:group style="position:absolute;left:11398;top:11150;width:2;height:170" coordorigin="11398,11150" coordsize="2,170">
              <v:shape style="position:absolute;left:11398;top:11150;width:2;height:170" coordorigin="11398,11150" coordsize="0,170" path="m11398,11150l11398,11320e" filled="false" stroked="true" strokeweight=".140pt" strokecolor="#808080">
                <v:path arrowok="t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420,11367l11403,11367,11397,11373,11397,11390,11403,11396,11420,11396,11426,11390,11426,11373,11420,11367xe" filled="true" fillcolor="#c0c0c0" stroked="false">
                <v:path arrowok="t"/>
                <v:fill type="solid"/>
              </v:shape>
            </v:group>
            <v:group style="position:absolute;left:11397;top:11367;width:30;height:30" coordorigin="11397,11367" coordsize="30,30">
              <v:shape style="position:absolute;left:11397;top:11367;width:30;height:30" coordorigin="11397,11367" coordsize="30,30" path="m11397,11381l11397,11390,11403,11396,11412,11396,11420,11396,11426,11390,11426,11381,11426,11373,11420,11367,11412,11367,11403,11367,11397,11373,11397,11381xe" filled="false" stroked="true" strokeweight=".140pt" strokecolor="#800000">
                <v:path arrowok="t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89,11335l11372,11335,11366,11341,11366,11358,11372,11364,11389,11364,11395,11358,11395,11341,11389,11335xe" filled="true" fillcolor="#c0c0c0" stroked="false">
                <v:path arrowok="t"/>
                <v:fill type="solid"/>
              </v:shape>
            </v:group>
            <v:group style="position:absolute;left:11366;top:11335;width:30;height:30" coordorigin="11366,11335" coordsize="30,30">
              <v:shape style="position:absolute;left:11366;top:11335;width:30;height:30" coordorigin="11366,11335" coordsize="30,30" path="m11366,11350l11366,11358,11372,11364,11381,11364,11389,11364,11395,11358,11395,11350,11395,11341,11389,11335,11381,11335,11372,11335,11366,11341,11366,11350xe" filled="false" stroked="true" strokeweight=".140pt" strokecolor="#800000">
                <v:path arrowok="t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74,11382l11357,11382,11351,11389,11351,11406,11357,11412,11374,11412,11380,11406,11380,11389,11374,11382xe" filled="true" fillcolor="#c0c0c0" stroked="false">
                <v:path arrowok="t"/>
                <v:fill type="solid"/>
              </v:shape>
            </v:group>
            <v:group style="position:absolute;left:11351;top:11382;width:30;height:30" coordorigin="11351,11382" coordsize="30,30">
              <v:shape style="position:absolute;left:11351;top:11382;width:30;height:30" coordorigin="11351,11382" coordsize="30,30" path="m11351,11397l11351,11406,11357,11412,11365,11412,11374,11412,11380,11406,11380,11397,11380,11389,11374,11382,11365,11382,11357,11382,11351,11389,11351,11397xe" filled="false" stroked="true" strokeweight=".140pt" strokecolor="#800000">
                <v:path arrowok="t"/>
              </v:shape>
            </v:group>
            <v:group style="position:absolute;left:11430;top:11431;width:2;height:204" coordorigin="11430,11431" coordsize="2,204">
              <v:shape style="position:absolute;left:11430;top:11431;width:2;height:204" coordorigin="11430,11431" coordsize="0,204" path="m11430,11431l11430,11634e" filled="false" stroked="true" strokeweight=".140pt" strokecolor="#808080">
                <v:path arrowok="t"/>
              </v:shape>
            </v:group>
            <v:group style="position:absolute;left:11398;top:11433;width:2;height:170" coordorigin="11398,11433" coordsize="2,170">
              <v:shape style="position:absolute;left:11398;top:11433;width:2;height:170" coordorigin="11398,11433" coordsize="0,170" path="m11398,11433l11398,11603e" filled="false" stroked="true" strokeweight=".140pt" strokecolor="#808080">
                <v:path arrowok="t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420,11650l11403,11650,11397,11656,11397,11673,11403,11679,11420,11679,11426,11673,11426,11656,11420,11650xe" filled="true" fillcolor="#c0c0c0" stroked="false">
                <v:path arrowok="t"/>
                <v:fill type="solid"/>
              </v:shape>
            </v:group>
            <v:group style="position:absolute;left:11397;top:11650;width:30;height:30" coordorigin="11397,11650" coordsize="30,30">
              <v:shape style="position:absolute;left:11397;top:11650;width:30;height:30" coordorigin="11397,11650" coordsize="30,30" path="m11397,11664l11397,11673,11403,11679,11412,11679,11420,11679,11426,11673,11426,11664,11426,11656,11420,11650,11412,11650,11403,11650,11397,11656,11397,11664xe" filled="false" stroked="true" strokeweight=".140pt" strokecolor="#800000">
                <v:path arrowok="t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89,11618l11372,11618,11366,11625,11366,11641,11372,11648,11389,11648,11395,11641,11395,11625,11389,11618xe" filled="true" fillcolor="#c0c0c0" stroked="false">
                <v:path arrowok="t"/>
                <v:fill type="solid"/>
              </v:shape>
            </v:group>
            <v:group style="position:absolute;left:11366;top:11618;width:30;height:30" coordorigin="11366,11618" coordsize="30,30">
              <v:shape style="position:absolute;left:11366;top:11618;width:30;height:30" coordorigin="11366,11618" coordsize="30,30" path="m11366,11633l11366,11641,11372,11648,11381,11648,11389,11648,11395,11641,11395,11633,11395,11625,11389,11618,11381,11618,11372,11618,11366,11625,11366,11633xe" filled="false" stroked="true" strokeweight=".140pt" strokecolor="#800000">
                <v:path arrowok="t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74,11666l11357,11666,11351,11672,11351,11689,11357,11695,11374,11695,11380,11689,11380,11672,11374,11666xe" filled="true" fillcolor="#c0c0c0" stroked="false">
                <v:path arrowok="t"/>
                <v:fill type="solid"/>
              </v:shape>
            </v:group>
            <v:group style="position:absolute;left:11351;top:11666;width:30;height:30" coordorigin="11351,11666" coordsize="30,30">
              <v:shape style="position:absolute;left:11351;top:11666;width:30;height:30" coordorigin="11351,11666" coordsize="30,30" path="m11351,11680l11351,11689,11357,11695,11365,11695,11374,11695,11380,11689,11380,11680,11380,11672,11374,11666,11365,11666,11357,11666,11351,11672,11351,11680xe" filled="false" stroked="true" strokeweight=".140pt" strokecolor="#800000">
                <v:path arrowok="t"/>
              </v:shape>
            </v:group>
            <v:group style="position:absolute;left:11430;top:11714;width:2;height:204" coordorigin="11430,11714" coordsize="2,204">
              <v:shape style="position:absolute;left:11430;top:11714;width:2;height:204" coordorigin="11430,11714" coordsize="0,204" path="m11430,11714l11430,11918e" filled="false" stroked="true" strokeweight=".140pt" strokecolor="#808080">
                <v:path arrowok="t"/>
              </v:shape>
            </v:group>
            <v:group style="position:absolute;left:11398;top:11715;width:2;height:173" coordorigin="11398,11715" coordsize="2,173">
              <v:shape style="position:absolute;left:11398;top:11715;width:2;height:173" coordorigin="11398,11715" coordsize="0,173" path="m11398,11715l11398,11887e" filled="false" stroked="true" strokeweight=".140pt" strokecolor="#808080">
                <v:path arrowok="t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420,11933l11403,11933,11397,11940,11397,11956,11403,11963,11420,11963,11426,11956,11426,11940,11420,11933xe" filled="true" fillcolor="#c0c0c0" stroked="false">
                <v:path arrowok="t"/>
                <v:fill type="solid"/>
              </v:shape>
            </v:group>
            <v:group style="position:absolute;left:11397;top:11933;width:30;height:30" coordorigin="11397,11933" coordsize="30,30">
              <v:shape style="position:absolute;left:11397;top:11933;width:30;height:30" coordorigin="11397,11933" coordsize="30,30" path="m11397,11948l11397,11956,11403,11963,11412,11963,11420,11963,11426,11956,11426,11948,11426,11940,11420,11933,11412,11933,11403,11933,11397,11940,11397,11948xe" filled="false" stroked="true" strokeweight=".140pt" strokecolor="#800000">
                <v:path arrowok="t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89,11902l11372,11902,11366,11908,11366,11925,11372,11931,11389,11931,11395,11925,11395,11908,11389,11902xe" filled="true" fillcolor="#c0c0c0" stroked="false">
                <v:path arrowok="t"/>
                <v:fill type="solid"/>
              </v:shape>
            </v:group>
            <v:group style="position:absolute;left:11366;top:11902;width:30;height:30" coordorigin="11366,11902" coordsize="30,30">
              <v:shape style="position:absolute;left:11366;top:11902;width:30;height:30" coordorigin="11366,11902" coordsize="30,30" path="m11366,11916l11366,11925,11372,11931,11381,11931,11389,11931,11395,11925,11395,11916,11395,11908,11389,11902,11381,11902,11372,11902,11366,11908,11366,11916xe" filled="false" stroked="true" strokeweight=".140pt" strokecolor="#800000">
                <v:path arrowok="t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74,11949l11357,11949,11351,11955,11351,11972,11357,11978,11374,11978,11380,11972,11380,11955,11374,11949xe" filled="true" fillcolor="#c0c0c0" stroked="false">
                <v:path arrowok="t"/>
                <v:fill type="solid"/>
              </v:shape>
            </v:group>
            <v:group style="position:absolute;left:11351;top:11949;width:30;height:30" coordorigin="11351,11949" coordsize="30,30">
              <v:shape style="position:absolute;left:11351;top:11949;width:30;height:30" coordorigin="11351,11949" coordsize="30,30" path="m11351,11964l11351,11972,11357,11978,11365,11978,11374,11978,11380,11972,11380,11964,11380,11955,11374,11949,11365,11949,11357,11949,11351,11955,11351,11964xe" filled="false" stroked="true" strokeweight=".140pt" strokecolor="#800000">
                <v:path arrowok="t"/>
              </v:shape>
            </v:group>
            <v:group style="position:absolute;left:11430;top:11997;width:2;height:204" coordorigin="11430,11997" coordsize="2,204">
              <v:shape style="position:absolute;left:11430;top:11997;width:2;height:204" coordorigin="11430,11997" coordsize="0,204" path="m11430,11997l11430,12201e" filled="false" stroked="true" strokeweight=".140pt" strokecolor="#808080">
                <v:path arrowok="t"/>
              </v:shape>
            </v:group>
            <v:group style="position:absolute;left:11398;top:11998;width:2;height:173" coordorigin="11398,11998" coordsize="2,173">
              <v:shape style="position:absolute;left:11398;top:11998;width:2;height:173" coordorigin="11398,11998" coordsize="0,173" path="m11398,11998l11398,12171e" filled="false" stroked="true" strokeweight=".140pt" strokecolor="#808080">
                <v:path arrowok="t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420,12216l11403,12216,11397,12223,11397,12240,11403,12246,11420,12246,11426,12240,11426,12223,11420,12216xe" filled="true" fillcolor="#c0c0c0" stroked="false">
                <v:path arrowok="t"/>
                <v:fill type="solid"/>
              </v:shape>
            </v:group>
            <v:group style="position:absolute;left:11397;top:12216;width:30;height:30" coordorigin="11397,12216" coordsize="30,30">
              <v:shape style="position:absolute;left:11397;top:12216;width:30;height:30" coordorigin="11397,12216" coordsize="30,30" path="m11397,12231l11397,12240,11403,12246,11412,12246,11420,12246,11426,12240,11426,12231,11426,12223,11420,12216,11412,12216,11403,12216,11397,12223,11397,12231xe" filled="false" stroked="true" strokeweight=".140pt" strokecolor="#800000">
                <v:path arrowok="t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89,12185l11372,12185,11366,12191,11366,12208,11372,12215,11389,12215,11395,12208,11395,12191,11389,12185xe" filled="true" fillcolor="#c0c0c0" stroked="false">
                <v:path arrowok="t"/>
                <v:fill type="solid"/>
              </v:shape>
            </v:group>
            <v:group style="position:absolute;left:11366;top:12185;width:30;height:30" coordorigin="11366,12185" coordsize="30,30">
              <v:shape style="position:absolute;left:11366;top:12185;width:30;height:30" coordorigin="11366,12185" coordsize="30,30" path="m11366,12200l11366,12208,11372,12215,11381,12215,11389,12215,11395,12208,11395,12200,11395,12191,11389,12185,11381,12185,11372,12185,11366,12191,11366,12200xe" filled="false" stroked="true" strokeweight=".140pt" strokecolor="#800000">
                <v:path arrowok="t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74,12232l11357,12232,11351,12239,11351,12255,11357,12262,11374,12262,11380,12255,11380,12239,11374,12232xe" filled="true" fillcolor="#c0c0c0" stroked="false">
                <v:path arrowok="t"/>
                <v:fill type="solid"/>
              </v:shape>
            </v:group>
            <v:group style="position:absolute;left:11351;top:12232;width:30;height:30" coordorigin="11351,12232" coordsize="30,30">
              <v:shape style="position:absolute;left:11351;top:12232;width:30;height:30" coordorigin="11351,12232" coordsize="30,30" path="m11351,12247l11351,12255,11357,12262,11365,12262,11374,12262,11380,12255,11380,12247,11380,12239,11374,12232,11365,12232,11357,12232,11351,12239,11351,12247xe" filled="false" stroked="true" strokeweight=".140pt" strokecolor="#800000">
                <v:path arrowok="t"/>
              </v:shape>
            </v:group>
            <v:group style="position:absolute;left:11430;top:12281;width:2;height:204" coordorigin="11430,12281" coordsize="2,204">
              <v:shape style="position:absolute;left:11430;top:12281;width:2;height:204" coordorigin="11430,12281" coordsize="0,204" path="m11430,12281l11430,12484e" filled="false" stroked="true" strokeweight=".140pt" strokecolor="#808080">
                <v:path arrowok="t"/>
              </v:shape>
            </v:group>
            <v:group style="position:absolute;left:11398;top:12282;width:2;height:173" coordorigin="11398,12282" coordsize="2,173">
              <v:shape style="position:absolute;left:11398;top:12282;width:2;height:173" coordorigin="11398,12282" coordsize="0,173" path="m11398,12282l11398,12454e" filled="false" stroked="true" strokeweight=".140pt" strokecolor="#808080">
                <v:path arrowok="t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420,12500l11403,12500,11397,12506,11397,12523,11403,12529,11420,12529,11426,12523,11426,12506,11420,12500xe" filled="true" fillcolor="#c0c0c0" stroked="false">
                <v:path arrowok="t"/>
                <v:fill type="solid"/>
              </v:shape>
            </v:group>
            <v:group style="position:absolute;left:11397;top:12500;width:30;height:30" coordorigin="11397,12500" coordsize="30,30">
              <v:shape style="position:absolute;left:11397;top:12500;width:30;height:30" coordorigin="11397,12500" coordsize="30,30" path="m11397,12515l11397,12523,11403,12529,11412,12529,11420,12529,11426,12523,11426,12515,11426,12506,11420,12500,11412,12500,11403,12500,11397,12506,11397,12515xe" filled="false" stroked="true" strokeweight=".140pt" strokecolor="#800000">
                <v:path arrowok="t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89,12468l11372,12468,11366,12475,11366,12492,11372,12498,11389,12498,11395,12492,11395,12475,11389,12468xe" filled="true" fillcolor="#c0c0c0" stroked="false">
                <v:path arrowok="t"/>
                <v:fill type="solid"/>
              </v:shape>
            </v:group>
            <v:group style="position:absolute;left:11366;top:12468;width:30;height:30" coordorigin="11366,12468" coordsize="30,30">
              <v:shape style="position:absolute;left:11366;top:12468;width:30;height:30" coordorigin="11366,12468" coordsize="30,30" path="m11366,12483l11366,12492,11372,12498,11381,12498,11389,12498,11395,12492,11395,12483,11395,12475,11389,12468,11381,12468,11372,12468,11366,12475,11366,12483xe" filled="false" stroked="true" strokeweight=".140pt" strokecolor="#800000">
                <v:path arrowok="t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74,12516l11357,12516,11351,12522,11351,12539,11357,12545,11374,12545,11380,12539,11380,12522,11374,12516xe" filled="true" fillcolor="#c0c0c0" stroked="false">
                <v:path arrowok="t"/>
                <v:fill type="solid"/>
              </v:shape>
            </v:group>
            <v:group style="position:absolute;left:11351;top:12516;width:30;height:30" coordorigin="11351,12516" coordsize="30,30">
              <v:shape style="position:absolute;left:11351;top:12516;width:30;height:30" coordorigin="11351,12516" coordsize="30,30" path="m11351,12530l11351,12539,11357,12545,11365,12545,11374,12545,11380,12539,11380,12530,11380,12522,11374,12516,11365,12516,11357,12516,11351,12522,11351,12530xe" filled="false" stroked="true" strokeweight=".140pt" strokecolor="#800000">
                <v:path arrowok="t"/>
              </v:shape>
            </v:group>
            <v:group style="position:absolute;left:11430;top:12564;width:2;height:204" coordorigin="11430,12564" coordsize="2,204">
              <v:shape style="position:absolute;left:11430;top:12564;width:2;height:204" coordorigin="11430,12564" coordsize="0,204" path="m11430,12564l11430,12767e" filled="false" stroked="true" strokeweight=".140pt" strokecolor="#808080">
                <v:path arrowok="t"/>
              </v:shape>
            </v:group>
            <v:group style="position:absolute;left:11398;top:12565;width:2;height:173" coordorigin="11398,12565" coordsize="2,173">
              <v:shape style="position:absolute;left:11398;top:12565;width:2;height:173" coordorigin="11398,12565" coordsize="0,173" path="m11398,12565l11398,12737e" filled="false" stroked="true" strokeweight=".140pt" strokecolor="#808080">
                <v:path arrowok="t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420,12783l11403,12783,11397,12789,11397,12806,11403,12812,11420,12812,11426,12806,11426,12789,11420,12783xe" filled="true" fillcolor="#c0c0c0" stroked="false">
                <v:path arrowok="t"/>
                <v:fill type="solid"/>
              </v:shape>
            </v:group>
            <v:group style="position:absolute;left:11397;top:12783;width:30;height:30" coordorigin="11397,12783" coordsize="30,30">
              <v:shape style="position:absolute;left:11397;top:12783;width:30;height:30" coordorigin="11397,12783" coordsize="30,30" path="m11397,12798l11397,12806,11403,12812,11412,12812,11420,12812,11426,12806,11426,12798,11426,12789,11420,12783,11412,12783,11403,12783,11397,12789,11397,12798xe" filled="false" stroked="true" strokeweight=".140pt" strokecolor="#800000">
                <v:path arrowok="t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89,12752l11372,12752,11366,12758,11366,12775,11372,12781,11389,12781,11395,12775,11395,12758,11389,12752xe" filled="true" fillcolor="#c0c0c0" stroked="false">
                <v:path arrowok="t"/>
                <v:fill type="solid"/>
              </v:shape>
            </v:group>
            <v:group style="position:absolute;left:11366;top:12752;width:30;height:30" coordorigin="11366,12752" coordsize="30,30">
              <v:shape style="position:absolute;left:11366;top:12752;width:30;height:30" coordorigin="11366,12752" coordsize="30,30" path="m11366,12766l11366,12775,11372,12781,11381,12781,11389,12781,11395,12775,11395,12766,11395,12758,11389,12752,11381,12752,11372,12752,11366,12758,11366,12766xe" filled="false" stroked="true" strokeweight=".140pt" strokecolor="#800000">
                <v:path arrowok="t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74,12799l11357,12799,11351,12805,11351,12822,11357,12828,11374,12828,11380,12822,11380,12805,11374,12799xe" filled="true" fillcolor="#c0c0c0" stroked="false">
                <v:path arrowok="t"/>
                <v:fill type="solid"/>
              </v:shape>
            </v:group>
            <v:group style="position:absolute;left:11351;top:12799;width:30;height:30" coordorigin="11351,12799" coordsize="30,30">
              <v:shape style="position:absolute;left:11351;top:12799;width:30;height:30" coordorigin="11351,12799" coordsize="30,30" path="m11351,12814l11351,12822,11357,12828,11365,12828,11374,12828,11380,12822,11380,12814,11380,12805,11374,12799,11365,12799,11357,12799,11351,12805,11351,12814xe" filled="false" stroked="true" strokeweight=".140pt" strokecolor="#800000">
                <v:path arrowok="t"/>
              </v:shape>
            </v:group>
            <v:group style="position:absolute;left:11430;top:12847;width:2;height:204" coordorigin="11430,12847" coordsize="2,204">
              <v:shape style="position:absolute;left:11430;top:12847;width:2;height:204" coordorigin="11430,12847" coordsize="0,204" path="m11430,12847l11430,13050e" filled="false" stroked="true" strokeweight=".140pt" strokecolor="#808080">
                <v:path arrowok="t"/>
              </v:shape>
            </v:group>
            <v:group style="position:absolute;left:11398;top:12848;width:2;height:172" coordorigin="11398,12848" coordsize="2,172">
              <v:shape style="position:absolute;left:11398;top:12848;width:2;height:172" coordorigin="11398,12848" coordsize="0,172" path="m11398,12848l11398,13019e" filled="false" stroked="true" strokeweight=".140pt" strokecolor="#808080">
                <v:path arrowok="t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420,13066l11403,13066,11397,13072,11397,13089,11403,13095,11420,13095,11426,13089,11426,13072,11420,13066xe" filled="true" fillcolor="#c0c0c0" stroked="false">
                <v:path arrowok="t"/>
                <v:fill type="solid"/>
              </v:shape>
            </v:group>
            <v:group style="position:absolute;left:11397;top:13066;width:30;height:30" coordorigin="11397,13066" coordsize="30,30">
              <v:shape style="position:absolute;left:11397;top:13066;width:30;height:30" coordorigin="11397,13066" coordsize="30,30" path="m11397,13081l11397,13089,11403,13095,11412,13095,11420,13095,11426,13089,11426,13081,11426,13072,11420,13066,11412,13066,11403,13066,11397,13072,11397,13081xe" filled="false" stroked="true" strokeweight=".140pt" strokecolor="#800000">
                <v:path arrowok="t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89,13035l11372,13035,11366,13041,11366,13058,11372,13064,11389,13064,11395,13058,11395,13041,11389,13035xe" filled="true" fillcolor="#c0c0c0" stroked="false">
                <v:path arrowok="t"/>
                <v:fill type="solid"/>
              </v:shape>
            </v:group>
            <v:group style="position:absolute;left:11366;top:13035;width:30;height:30" coordorigin="11366,13035" coordsize="30,30">
              <v:shape style="position:absolute;left:11366;top:13035;width:30;height:30" coordorigin="11366,13035" coordsize="30,30" path="m11366,13049l11366,13058,11372,13064,11381,13064,11389,13064,11395,13058,11395,13049,11395,13041,11389,13035,11381,13035,11372,13035,11366,13041,11366,13049xe" filled="false" stroked="true" strokeweight=".140pt" strokecolor="#800000">
                <v:path arrowok="t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74,13082l11357,13082,11351,13088,11351,13105,11357,13111,11374,13111,11380,13105,11380,13088,11374,13082xe" filled="true" fillcolor="#c0c0c0" stroked="false">
                <v:path arrowok="t"/>
                <v:fill type="solid"/>
              </v:shape>
            </v:group>
            <v:group style="position:absolute;left:11351;top:13082;width:30;height:30" coordorigin="11351,13082" coordsize="30,30">
              <v:shape style="position:absolute;left:11351;top:13082;width:30;height:30" coordorigin="11351,13082" coordsize="30,30" path="m11351,13097l11351,13105,11357,13111,11365,13111,11374,13111,11380,13105,11380,13097,11380,13088,11374,13082,11365,13082,11357,13082,11351,13088,11351,13097xe" filled="false" stroked="true" strokeweight=".140pt" strokecolor="#800000">
                <v:path arrowok="t"/>
              </v:shape>
            </v:group>
            <v:group style="position:absolute;left:11430;top:13130;width:2;height:205" coordorigin="11430,13130" coordsize="2,205">
              <v:shape style="position:absolute;left:11430;top:13130;width:2;height:205" coordorigin="11430,13130" coordsize="0,205" path="m11430,13130l11430,13335e" filled="false" stroked="true" strokeweight=".140pt" strokecolor="#808080">
                <v:path arrowok="t"/>
              </v:shape>
            </v:group>
            <v:group style="position:absolute;left:11398;top:13132;width:2;height:172" coordorigin="11398,13132" coordsize="2,172">
              <v:shape style="position:absolute;left:11398;top:13132;width:2;height:172" coordorigin="11398,13132" coordsize="0,172" path="m11398,13132l11398,13303e" filled="false" stroked="true" strokeweight=".140pt" strokecolor="#808080">
                <v:path arrowok="t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420,13351l11403,13351,11397,13357,11397,13374,11403,13380,11420,13380,11426,13374,11426,13357,11420,13351xe" filled="true" fillcolor="#c0c0c0" stroked="false">
                <v:path arrowok="t"/>
                <v:fill type="solid"/>
              </v:shape>
            </v:group>
            <v:group style="position:absolute;left:11397;top:13351;width:30;height:30" coordorigin="11397,13351" coordsize="30,30">
              <v:shape style="position:absolute;left:11397;top:13351;width:30;height:30" coordorigin="11397,13351" coordsize="30,30" path="m11397,13365l11397,13374,11403,13380,11412,13380,11420,13380,11426,13374,11426,13365,11426,13357,11420,13351,11412,13351,11403,13351,11397,13357,11397,13365xe" filled="false" stroked="true" strokeweight=".140pt" strokecolor="#800000">
                <v:path arrowok="t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89,13319l11372,13319,11366,13325,11366,13342,11372,13348,11389,13348,11395,13342,11395,13325,11389,13319xe" filled="true" fillcolor="#c0c0c0" stroked="false">
                <v:path arrowok="t"/>
                <v:fill type="solid"/>
              </v:shape>
            </v:group>
            <v:group style="position:absolute;left:11366;top:13319;width:30;height:30" coordorigin="11366,13319" coordsize="30,30">
              <v:shape style="position:absolute;left:11366;top:13319;width:30;height:30" coordorigin="11366,13319" coordsize="30,30" path="m11366,13333l11366,13342,11372,13348,11381,13348,11389,13348,11395,13342,11395,13333,11395,13325,11389,13319,11381,13319,11372,13319,11366,13325,11366,13333xe" filled="false" stroked="true" strokeweight=".140pt" strokecolor="#800000">
                <v:path arrowok="t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74,13367l11357,13367,11351,13373,11351,13390,11357,13396,11374,13396,11380,13390,11380,13373,11374,13367xe" filled="true" fillcolor="#c0c0c0" stroked="false">
                <v:path arrowok="t"/>
                <v:fill type="solid"/>
              </v:shape>
            </v:group>
            <v:group style="position:absolute;left:11351;top:13367;width:30;height:30" coordorigin="11351,13367" coordsize="30,30">
              <v:shape style="position:absolute;left:11351;top:13367;width:30;height:30" coordorigin="11351,13367" coordsize="30,30" path="m11351,13381l11351,13390,11357,13396,11365,13396,11374,13396,11380,13390,11380,13381,11380,13373,11374,13367,11365,13367,11357,13367,11351,13373,11351,13381xe" filled="false" stroked="true" strokeweight=".140pt" strokecolor="#800000">
                <v:path arrowok="t"/>
              </v:shape>
            </v:group>
            <v:group style="position:absolute;left:11430;top:13415;width:2;height:207" coordorigin="11430,13415" coordsize="2,207">
              <v:shape style="position:absolute;left:11430;top:13415;width:2;height:207" coordorigin="11430,13415" coordsize="0,207" path="m11430,13415l11430,13622e" filled="false" stroked="true" strokeweight=".140pt" strokecolor="#808080">
                <v:path arrowok="t"/>
              </v:shape>
            </v:group>
            <v:group style="position:absolute;left:11398;top:13416;width:2;height:173" coordorigin="11398,13416" coordsize="2,173">
              <v:shape style="position:absolute;left:11398;top:13416;width:2;height:173" coordorigin="11398,13416" coordsize="0,173" path="m11398,13416l11398,13589e" filled="false" stroked="true" strokeweight=".140pt" strokecolor="#808080">
                <v:path arrowok="t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420,13636l11403,13636,11397,13643,11397,13659,11403,13666,11420,13666,11426,13659,11426,13643,11420,13636xe" filled="true" fillcolor="#c0c0c0" stroked="false">
                <v:path arrowok="t"/>
                <v:fill type="solid"/>
              </v:shape>
            </v:group>
            <v:group style="position:absolute;left:11397;top:13636;width:30;height:30" coordorigin="11397,13636" coordsize="30,30">
              <v:shape style="position:absolute;left:11397;top:13636;width:30;height:30" coordorigin="11397,13636" coordsize="30,30" path="m11397,13651l11397,13659,11403,13666,11412,13666,11420,13666,11426,13659,11426,13651,11426,13643,11420,13636,11412,13636,11403,13636,11397,13643,11397,13651xe" filled="false" stroked="true" strokeweight=".140pt" strokecolor="#800000">
                <v:path arrowok="t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89,13604l11372,13604,11366,13611,11366,13628,11372,13634,11389,13634,11395,13628,11395,13611,11389,13604xe" filled="true" fillcolor="#c0c0c0" stroked="false">
                <v:path arrowok="t"/>
                <v:fill type="solid"/>
              </v:shape>
            </v:group>
            <v:group style="position:absolute;left:11366;top:13604;width:30;height:30" coordorigin="11366,13604" coordsize="30,30">
              <v:shape style="position:absolute;left:11366;top:13604;width:30;height:30" coordorigin="11366,13604" coordsize="30,30" path="m11366,13619l11366,13628,11372,13634,11381,13634,11389,13634,11395,13628,11395,13619,11395,13611,11389,13604,11381,13604,11372,13604,11366,13611,11366,13619xe" filled="false" stroked="true" strokeweight=".140pt" strokecolor="#800000">
                <v:path arrowok="t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74,13652l11357,13652,11351,13658,11351,13675,11357,13681,11374,13681,11380,13675,11380,13658,11374,13652xe" filled="true" fillcolor="#c0c0c0" stroked="false">
                <v:path arrowok="t"/>
                <v:fill type="solid"/>
              </v:shape>
            </v:group>
            <v:group style="position:absolute;left:11351;top:13652;width:30;height:30" coordorigin="11351,13652" coordsize="30,30">
              <v:shape style="position:absolute;left:11351;top:13652;width:30;height:30" coordorigin="11351,13652" coordsize="30,30" path="m11351,13667l11351,13675,11357,13681,11365,13681,11374,13681,11380,13675,11380,13667,11380,13658,11374,13652,11365,13652,11357,13652,11351,13658,11351,13667xe" filled="false" stroked="true" strokeweight=".140pt" strokecolor="#800000">
                <v:path arrowok="t"/>
              </v:shape>
            </v:group>
            <v:group style="position:absolute;left:11430;top:13701;width:2;height:207" coordorigin="11430,13701" coordsize="2,207">
              <v:shape style="position:absolute;left:11430;top:13701;width:2;height:207" coordorigin="11430,13701" coordsize="0,207" path="m11430,13701l11430,13907e" filled="false" stroked="true" strokeweight=".140pt" strokecolor="#808080">
                <v:path arrowok="t"/>
              </v:shape>
            </v:group>
            <v:group style="position:absolute;left:11398;top:13702;width:2;height:174" coordorigin="11398,13702" coordsize="2,174">
              <v:shape style="position:absolute;left:11398;top:13702;width:2;height:174" coordorigin="11398,13702" coordsize="0,174" path="m11398,13702l11398,13876e" filled="false" stroked="true" strokeweight=".140pt" strokecolor="#808080">
                <v:path arrowok="t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420,13922l11403,13922,11397,13928,11397,13945,11403,13951,11420,13951,11426,13945,11426,13928,11420,13922xe" filled="true" fillcolor="#c0c0c0" stroked="false">
                <v:path arrowok="t"/>
                <v:fill type="solid"/>
              </v:shape>
            </v:group>
            <v:group style="position:absolute;left:11397;top:13922;width:30;height:30" coordorigin="11397,13922" coordsize="30,30">
              <v:shape style="position:absolute;left:11397;top:13922;width:30;height:30" coordorigin="11397,13922" coordsize="30,30" path="m11397,13937l11397,13945,11403,13951,11412,13951,11420,13951,11426,13945,11426,13937,11426,13928,11420,13922,11412,13922,11403,13922,11397,13928,11397,13937xe" filled="false" stroked="true" strokeweight=".140pt" strokecolor="#800000">
                <v:path arrowok="t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89,13890l11372,13890,11366,13896,11366,13913,11372,13920,11389,13920,11395,13913,11395,13896,11389,13890xe" filled="true" fillcolor="#c0c0c0" stroked="false">
                <v:path arrowok="t"/>
                <v:fill type="solid"/>
              </v:shape>
            </v:group>
            <v:group style="position:absolute;left:11366;top:13890;width:30;height:30" coordorigin="11366,13890" coordsize="30,30">
              <v:shape style="position:absolute;left:11366;top:13890;width:30;height:30" coordorigin="11366,13890" coordsize="30,30" path="m11366,13905l11366,13913,11372,13920,11381,13920,11389,13920,11395,13913,11395,13905,11395,13896,11389,13890,11381,13890,11372,13890,11366,13896,11366,13905xe" filled="false" stroked="true" strokeweight=".140pt" strokecolor="#800000">
                <v:path arrowok="t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74,13938l11357,13938,11351,13944,11351,13961,11357,13968,11374,13968,11380,13961,11380,13944,11374,13938xe" filled="true" fillcolor="#c0c0c0" stroked="false">
                <v:path arrowok="t"/>
                <v:fill type="solid"/>
              </v:shape>
            </v:group>
            <v:group style="position:absolute;left:11351;top:13938;width:30;height:30" coordorigin="11351,13938" coordsize="30,30">
              <v:shape style="position:absolute;left:11351;top:13938;width:30;height:30" coordorigin="11351,13938" coordsize="30,30" path="m11351,13953l11351,13961,11357,13968,11365,13968,11374,13968,11380,13961,11380,13953,11380,13944,11374,13938,11365,13938,11357,13938,11351,13944,11351,13953xe" filled="false" stroked="true" strokeweight=".140pt" strokecolor="#800000">
                <v:path arrowok="t"/>
              </v:shape>
            </v:group>
            <v:group style="position:absolute;left:11430;top:13986;width:2;height:206" coordorigin="11430,13986" coordsize="2,206">
              <v:shape style="position:absolute;left:11430;top:13986;width:2;height:206" coordorigin="11430,13986" coordsize="0,206" path="m11430,13986l11430,14192e" filled="false" stroked="true" strokeweight=".140pt" strokecolor="#808080">
                <v:path arrowok="t"/>
              </v:shape>
            </v:group>
            <v:group style="position:absolute;left:11398;top:13987;width:2;height:173" coordorigin="11398,13987" coordsize="2,173">
              <v:shape style="position:absolute;left:11398;top:13987;width:2;height:173" coordorigin="11398,13987" coordsize="0,173" path="m11398,13987l11398,14160e" filled="false" stroked="true" strokeweight=".140pt" strokecolor="#808080">
                <v:path arrowok="t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420,14208l11403,14208,11397,14214,11397,14231,11403,14237,11420,14237,11426,14231,11426,14214,11420,14208xe" filled="true" fillcolor="#c0c0c0" stroked="false">
                <v:path arrowok="t"/>
                <v:fill type="solid"/>
              </v:shape>
            </v:group>
            <v:group style="position:absolute;left:11397;top:14208;width:30;height:30" coordorigin="11397,14208" coordsize="30,30">
              <v:shape style="position:absolute;left:11397;top:14208;width:30;height:30" coordorigin="11397,14208" coordsize="30,30" path="m11397,14222l11397,14231,11403,14237,11412,14237,11420,14237,11426,14231,11426,14222,11426,14214,11420,14208,11412,14208,11403,14208,11397,14214,11397,14222xe" filled="false" stroked="true" strokeweight=".140pt" strokecolor="#800000">
                <v:path arrowok="t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89,14176l11372,14176,11366,14182,11366,14199,11372,14205,11389,14205,11395,14199,11395,14182,11389,14176xe" filled="true" fillcolor="#c0c0c0" stroked="false">
                <v:path arrowok="t"/>
                <v:fill type="solid"/>
              </v:shape>
            </v:group>
            <v:group style="position:absolute;left:11366;top:14176;width:30;height:30" coordorigin="11366,14176" coordsize="30,30">
              <v:shape style="position:absolute;left:11366;top:14176;width:30;height:30" coordorigin="11366,14176" coordsize="30,30" path="m11366,14191l11366,14199,11372,14205,11381,14205,11389,14205,11395,14199,11395,14191,11395,14182,11389,14176,11381,14176,11372,14176,11366,14182,11366,14191xe" filled="false" stroked="true" strokeweight=".140pt" strokecolor="#800000">
                <v:path arrowok="t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74,14223l11357,14223,11351,14230,11351,14246,11357,14253,11374,14253,11380,14246,11380,14230,11374,14223xe" filled="true" fillcolor="#c0c0c0" stroked="false">
                <v:path arrowok="t"/>
                <v:fill type="solid"/>
              </v:shape>
            </v:group>
            <v:group style="position:absolute;left:11351;top:14223;width:30;height:30" coordorigin="11351,14223" coordsize="30,30">
              <v:shape style="position:absolute;left:11351;top:14223;width:30;height:30" coordorigin="11351,14223" coordsize="30,30" path="m11351,14238l11351,14246,11357,14253,11365,14253,11374,14253,11380,14246,11380,14238,11380,14230,11374,14223,11365,14223,11357,14223,11351,14230,11351,14238xe" filled="false" stroked="true" strokeweight=".140pt" strokecolor="#800000">
                <v:path arrowok="t"/>
              </v:shape>
            </v:group>
            <v:group style="position:absolute;left:11430;top:14272;width:2;height:206" coordorigin="11430,14272" coordsize="2,206">
              <v:shape style="position:absolute;left:11430;top:14272;width:2;height:206" coordorigin="11430,14272" coordsize="0,206" path="m11430,14272l11430,14478e" filled="false" stroked="true" strokeweight=".140pt" strokecolor="#808080">
                <v:path arrowok="t"/>
              </v:shape>
            </v:group>
            <v:group style="position:absolute;left:11398;top:14274;width:2;height:172" coordorigin="11398,14274" coordsize="2,172">
              <v:shape style="position:absolute;left:11398;top:14274;width:2;height:172" coordorigin="11398,14274" coordsize="0,172" path="m11398,14274l11398,14445e" filled="false" stroked="true" strokeweight=".140pt" strokecolor="#808080">
                <v:path arrowok="t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420,14493l11403,14493,11397,14499,11397,14516,11403,14523,11420,14523,11426,14516,11426,14499,11420,14493xe" filled="true" fillcolor="#c0c0c0" stroked="false">
                <v:path arrowok="t"/>
                <v:fill type="solid"/>
              </v:shape>
            </v:group>
            <v:group style="position:absolute;left:11397;top:14493;width:30;height:30" coordorigin="11397,14493" coordsize="30,30">
              <v:shape style="position:absolute;left:11397;top:14493;width:30;height:30" coordorigin="11397,14493" coordsize="30,30" path="m11397,14508l11397,14516,11403,14523,11412,14523,11420,14523,11426,14516,11426,14508,11426,14499,11420,14493,11412,14493,11403,14493,11397,14499,11397,14508xe" filled="false" stroked="true" strokeweight=".140pt" strokecolor="#800000">
                <v:path arrowok="t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89,14461l11372,14461,11366,14468,11366,14484,11372,14491,11389,14491,11395,14484,11395,14468,11389,14461xe" filled="true" fillcolor="#c0c0c0" stroked="false">
                <v:path arrowok="t"/>
                <v:fill type="solid"/>
              </v:shape>
            </v:group>
            <v:group style="position:absolute;left:11366;top:14461;width:30;height:30" coordorigin="11366,14461" coordsize="30,30">
              <v:shape style="position:absolute;left:11366;top:14461;width:30;height:30" coordorigin="11366,14461" coordsize="30,30" path="m11366,14476l11366,14484,11372,14491,11381,14491,11389,14491,11395,14484,11395,14476,11395,14468,11389,14461,11381,14461,11372,14461,11366,14468,11366,14476xe" filled="false" stroked="true" strokeweight=".140pt" strokecolor="#800000">
                <v:path arrowok="t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74,14509l11357,14509,11351,14515,11351,14532,11357,14539,11374,14539,11380,14532,11380,14515,11374,14509xe" filled="true" fillcolor="#c0c0c0" stroked="false">
                <v:path arrowok="t"/>
                <v:fill type="solid"/>
              </v:shape>
            </v:group>
            <v:group style="position:absolute;left:11351;top:14509;width:30;height:30" coordorigin="11351,14509" coordsize="30,30">
              <v:shape style="position:absolute;left:11351;top:14509;width:30;height:30" coordorigin="11351,14509" coordsize="30,30" path="m11351,14524l11351,14532,11357,14539,11365,14539,11374,14539,11380,14532,11380,14524,11380,14515,11374,14509,11365,14509,11357,14509,11351,14515,11351,14524xe" filled="false" stroked="true" strokeweight=".140pt" strokecolor="#800000">
                <v:path arrowok="t"/>
              </v:shape>
            </v:group>
            <v:group style="position:absolute;left:11430;top:14558;width:2;height:207" coordorigin="11430,14558" coordsize="2,207">
              <v:shape style="position:absolute;left:11430;top:14558;width:2;height:207" coordorigin="11430,14558" coordsize="0,207" path="m11430,14558l11430,14764e" filled="false" stroked="true" strokeweight=".140pt" strokecolor="#808080">
                <v:path arrowok="t"/>
              </v:shape>
            </v:group>
            <v:group style="position:absolute;left:11398;top:14560;width:2;height:173" coordorigin="11398,14560" coordsize="2,173">
              <v:shape style="position:absolute;left:11398;top:14560;width:2;height:173" coordorigin="11398,14560" coordsize="0,173" path="m11398,14560l11398,14732e" filled="false" stroked="true" strokeweight=".140pt" strokecolor="#808080">
                <v:path arrowok="t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420,14779l11403,14779,11397,14785,11397,14802,11403,14808,11420,14808,11426,14802,11426,14785,11420,14779xe" filled="true" fillcolor="#c0c0c0" stroked="false">
                <v:path arrowok="t"/>
                <v:fill type="solid"/>
              </v:shape>
            </v:group>
            <v:group style="position:absolute;left:11397;top:14779;width:30;height:30" coordorigin="11397,14779" coordsize="30,30">
              <v:shape style="position:absolute;left:11397;top:14779;width:30;height:30" coordorigin="11397,14779" coordsize="30,30" path="m11397,14794l11397,14802,11403,14808,11412,14808,11420,14808,11426,14802,11426,14794,11426,14785,11420,14779,11412,14779,11403,14779,11397,14785,11397,14794xe" filled="false" stroked="true" strokeweight=".140pt" strokecolor="#800000">
                <v:path arrowok="t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89,14747l11372,14747,11366,14753,11366,14770,11372,14777,11389,14777,11395,14770,11395,14753,11389,14747xe" filled="true" fillcolor="#c0c0c0" stroked="false">
                <v:path arrowok="t"/>
                <v:fill type="solid"/>
              </v:shape>
            </v:group>
            <v:group style="position:absolute;left:11366;top:14747;width:30;height:30" coordorigin="11366,14747" coordsize="30,30">
              <v:shape style="position:absolute;left:11366;top:14747;width:30;height:30" coordorigin="11366,14747" coordsize="30,30" path="m11366,14762l11366,14770,11372,14777,11381,14777,11389,14777,11395,14770,11395,14762,11395,14753,11389,14747,11381,14747,11372,14747,11366,14753,11366,14762xe" filled="false" stroked="true" strokeweight=".140pt" strokecolor="#800000">
                <v:path arrowok="t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74,14795l11357,14795,11351,14801,11351,14818,11357,14824,11374,14824,11380,14818,11380,14801,11374,14795xe" filled="true" fillcolor="#c0c0c0" stroked="false">
                <v:path arrowok="t"/>
                <v:fill type="solid"/>
              </v:shape>
            </v:group>
            <v:group style="position:absolute;left:11351;top:14795;width:30;height:30" coordorigin="11351,14795" coordsize="30,30">
              <v:shape style="position:absolute;left:11351;top:14795;width:30;height:30" coordorigin="11351,14795" coordsize="30,30" path="m11351,14809l11351,14818,11357,14824,11365,14824,11374,14824,11380,14818,11380,14809,11380,14801,11374,14795,11365,14795,11357,14795,11351,14801,11351,14809xe" filled="false" stroked="true" strokeweight=".140pt" strokecolor="#800000">
                <v:path arrowok="t"/>
              </v:shape>
            </v:group>
            <v:group style="position:absolute;left:11430;top:14843;width:2;height:207" coordorigin="11430,14843" coordsize="2,207">
              <v:shape style="position:absolute;left:11430;top:14843;width:2;height:207" coordorigin="11430,14843" coordsize="0,207" path="m11430,14843l11430,15050e" filled="false" stroked="true" strokeweight=".140pt" strokecolor="#808080">
                <v:path arrowok="t"/>
              </v:shape>
            </v:group>
            <v:group style="position:absolute;left:11398;top:14844;width:2;height:174" coordorigin="11398,14844" coordsize="2,174">
              <v:shape style="position:absolute;left:11398;top:14844;width:2;height:174" coordorigin="11398,14844" coordsize="0,174" path="m11398,14844l11398,15018e" filled="false" stroked="true" strokeweight=".140pt" strokecolor="#808080">
                <v:path arrowok="t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420,15064l11403,15064,11397,15071,11397,15088,11403,15094,11420,15094,11426,15088,11426,15071,11420,15064xe" filled="true" fillcolor="#c0c0c0" stroked="false">
                <v:path arrowok="t"/>
                <v:fill type="solid"/>
              </v:shape>
            </v:group>
            <v:group style="position:absolute;left:11397;top:15064;width:30;height:30" coordorigin="11397,15064" coordsize="30,30">
              <v:shape style="position:absolute;left:11397;top:15064;width:30;height:30" coordorigin="11397,15064" coordsize="30,30" path="m11397,15079l11397,15088,11403,15094,11412,15094,11420,15094,11426,15088,11426,15079,11426,15071,11420,15064,11412,15064,11403,15064,11397,15071,11397,15079xe" filled="false" stroked="true" strokeweight=".140pt" strokecolor="#800000">
                <v:path arrowok="t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89,15033l11372,15033,11366,15039,11366,15056,11372,15062,11389,15062,11395,15056,11395,15039,11389,15033xe" filled="true" fillcolor="#c0c0c0" stroked="false">
                <v:path arrowok="t"/>
                <v:fill type="solid"/>
              </v:shape>
            </v:group>
            <v:group style="position:absolute;left:11366;top:15033;width:30;height:30" coordorigin="11366,15033" coordsize="30,30">
              <v:shape style="position:absolute;left:11366;top:15033;width:30;height:30" coordorigin="11366,15033" coordsize="30,30" path="m11366,15048l11366,15056,11372,15062,11381,15062,11389,15062,11395,15056,11395,15048,11395,15039,11389,15033,11381,15033,11372,15033,11366,15039,11366,15048xe" filled="false" stroked="true" strokeweight=".140pt" strokecolor="#800000">
                <v:path arrowok="t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74,15080l11357,15080,11351,15086,11351,15104,11357,15110,11374,15110,11380,15104,11380,15086,11374,15080xe" filled="true" fillcolor="#c0c0c0" stroked="false">
                <v:path arrowok="t"/>
                <v:fill type="solid"/>
              </v:shape>
            </v:group>
            <v:group style="position:absolute;left:11351;top:15080;width:30;height:30" coordorigin="11351,15080" coordsize="30,30">
              <v:shape style="position:absolute;left:11351;top:15080;width:30;height:30" coordorigin="11351,15080" coordsize="30,30" path="m11351,15095l11351,15104,11357,15110,11365,15110,11374,15110,11380,15104,11380,15095,11380,15086,11374,15080,11365,15080,11357,15080,11351,15086,11351,15095xe" filled="false" stroked="true" strokeweight=".140pt" strokecolor="#800000">
                <v:path arrowok="t"/>
              </v:shape>
            </v:group>
            <v:group style="position:absolute;left:11430;top:15129;width:2;height:206" coordorigin="11430,15129" coordsize="2,206">
              <v:shape style="position:absolute;left:11430;top:15129;width:2;height:206" coordorigin="11430,15129" coordsize="0,206" path="m11430,15129l11430,15334e" filled="false" stroked="true" strokeweight=".140pt" strokecolor="#808080">
                <v:path arrowok="t"/>
              </v:shape>
            </v:group>
            <v:group style="position:absolute;left:11398;top:15130;width:2;height:174" coordorigin="11398,15130" coordsize="2,174">
              <v:shape style="position:absolute;left:11398;top:15130;width:2;height:174" coordorigin="11398,15130" coordsize="0,174" path="m11398,15130l11398,15304e" filled="false" stroked="true" strokeweight=".140pt" strokecolor="#808080">
                <v:path arrowok="t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420,15350l11403,15350,11397,15356,11397,15373,11403,15380,11420,15380,11426,15373,11426,15356,11420,15350xe" filled="true" fillcolor="#c0c0c0" stroked="false">
                <v:path arrowok="t"/>
                <v:fill type="solid"/>
              </v:shape>
            </v:group>
            <v:group style="position:absolute;left:11397;top:15350;width:30;height:30" coordorigin="11397,15350" coordsize="30,30">
              <v:shape style="position:absolute;left:11397;top:15350;width:30;height:30" coordorigin="11397,15350" coordsize="30,30" path="m11397,15365l11397,15373,11403,15380,11412,15380,11420,15380,11426,15373,11426,15365,11426,15356,11420,15350,11412,15350,11403,15350,11397,15356,11397,15365xe" filled="false" stroked="true" strokeweight=".140pt" strokecolor="#800000">
                <v:path arrowok="t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89,15318l11372,15318,11366,15324,11366,15342,11372,15348,11389,15348,11395,15342,11395,15324,11389,15318xe" filled="true" fillcolor="#c0c0c0" stroked="false">
                <v:path arrowok="t"/>
                <v:fill type="solid"/>
              </v:shape>
            </v:group>
            <v:group style="position:absolute;left:11366;top:15318;width:30;height:30" coordorigin="11366,15318" coordsize="30,30">
              <v:shape style="position:absolute;left:11366;top:15318;width:30;height:30" coordorigin="11366,15318" coordsize="30,30" path="m11366,15333l11366,15342,11372,15348,11381,15348,11389,15348,11395,15342,11395,15333,11395,15324,11389,15318,11381,15318,11372,15318,11366,15324,11366,15333xe" filled="false" stroked="true" strokeweight=".140pt" strokecolor="#800000">
                <v:path arrowok="t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74,15366l11357,15366,11351,15372,11351,15389,11357,15396,11374,15396,11380,15389,11380,15372,11374,15366xe" filled="true" fillcolor="#c0c0c0" stroked="false">
                <v:path arrowok="t"/>
                <v:fill type="solid"/>
              </v:shape>
            </v:group>
            <v:group style="position:absolute;left:11351;top:15366;width:30;height:30" coordorigin="11351,15366" coordsize="30,30">
              <v:shape style="position:absolute;left:11351;top:15366;width:30;height:30" coordorigin="11351,15366" coordsize="30,30" path="m11351,15381l11351,15389,11357,15396,11365,15396,11374,15396,11380,15389,11380,15381,11380,15372,11374,15366,11365,15366,11357,15366,11351,15372,11351,15381xe" filled="false" stroked="true" strokeweight=".140pt" strokecolor="#800000">
                <v:path arrowok="t"/>
              </v:shape>
            </v:group>
            <v:group style="position:absolute;left:11430;top:15414;width:2;height:206" coordorigin="11430,15414" coordsize="2,206">
              <v:shape style="position:absolute;left:11430;top:15414;width:2;height:206" coordorigin="11430,15414" coordsize="0,206" path="m11430,15414l11430,15620e" filled="false" stroked="true" strokeweight=".140pt" strokecolor="#808080">
                <v:path arrowok="t"/>
              </v:shape>
            </v:group>
            <v:group style="position:absolute;left:11398;top:15416;width:2;height:173" coordorigin="11398,15416" coordsize="2,173">
              <v:shape style="position:absolute;left:11398;top:15416;width:2;height:173" coordorigin="11398,15416" coordsize="0,173" path="m11398,15416l11398,15588e" filled="false" stroked="true" strokeweight=".140pt" strokecolor="#808080">
                <v:path arrowok="t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420,15636l11403,15636,11397,15642,11397,15659,11403,15665,11420,15665,11426,15659,11426,15642,11420,15636xe" filled="true" fillcolor="#c0c0c0" stroked="false">
                <v:path arrowok="t"/>
                <v:fill type="solid"/>
              </v:shape>
            </v:group>
            <v:group style="position:absolute;left:11397;top:15636;width:30;height:30" coordorigin="11397,15636" coordsize="30,30">
              <v:shape style="position:absolute;left:11397;top:15636;width:30;height:30" coordorigin="11397,15636" coordsize="30,30" path="m11397,15650l11397,15659,11403,15665,11412,15665,11420,15665,11426,15659,11426,15650,11426,15642,11420,15636,11412,15636,11403,15636,11397,15642,11397,15650xe" filled="false" stroked="true" strokeweight=".140pt" strokecolor="#800000">
                <v:path arrowok="t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89,15604l11372,15604,11366,15610,11366,15627,11372,15634,11389,15634,11395,15627,11395,15610,11389,15604xe" filled="true" fillcolor="#c0c0c0" stroked="false">
                <v:path arrowok="t"/>
                <v:fill type="solid"/>
              </v:shape>
            </v:group>
            <v:group style="position:absolute;left:11366;top:15604;width:30;height:30" coordorigin="11366,15604" coordsize="30,30">
              <v:shape style="position:absolute;left:11366;top:15604;width:30;height:30" coordorigin="11366,15604" coordsize="30,30" path="m11366,15619l11366,15627,11372,15634,11381,15634,11389,15634,11395,15627,11395,15619,11395,15610,11389,15604,11381,15604,11372,15604,11366,15610,11366,15619xe" filled="false" stroked="true" strokeweight=".140pt" strokecolor="#800000">
                <v:path arrowok="t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74,15651l11357,15651,11351,15658,11351,15675,11357,15681,11374,15681,11380,15675,11380,15658,11374,15651xe" filled="true" fillcolor="#c0c0c0" stroked="false">
                <v:path arrowok="t"/>
                <v:fill type="solid"/>
              </v:shape>
            </v:group>
            <v:group style="position:absolute;left:11351;top:15651;width:30;height:30" coordorigin="11351,15651" coordsize="30,30">
              <v:shape style="position:absolute;left:11351;top:15651;width:30;height:30" coordorigin="11351,15651" coordsize="30,30" path="m11351,15666l11351,15675,11357,15681,11365,15681,11374,15681,11380,15675,11380,15666,11380,15658,11374,15651,11365,15651,11357,15651,11351,15658,11351,15666xe" filled="false" stroked="true" strokeweight=".140pt" strokecolor="#800000">
                <v:path arrowok="t"/>
              </v:shape>
            </v:group>
            <v:group style="position:absolute;left:11430;top:15700;width:2;height:206" coordorigin="11430,15700" coordsize="2,206">
              <v:shape style="position:absolute;left:11430;top:15700;width:2;height:206" coordorigin="11430,15700" coordsize="0,206" path="m11430,15700l11430,15906e" filled="false" stroked="true" strokeweight=".140pt" strokecolor="#808080">
                <v:path arrowok="t"/>
              </v:shape>
            </v:group>
            <v:group style="position:absolute;left:11398;top:15702;width:2;height:173" coordorigin="11398,15702" coordsize="2,173">
              <v:shape style="position:absolute;left:11398;top:15702;width:2;height:173" coordorigin="11398,15702" coordsize="0,173" path="m11398,15702l11398,15874e" filled="false" stroked="true" strokeweight=".140pt" strokecolor="#808080">
                <v:path arrowok="t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420,15921l11403,15921,11397,15928,11397,15945,11403,15951,11420,15951,11426,15945,11426,15928,11420,15921xe" filled="true" fillcolor="#c0c0c0" stroked="false">
                <v:path arrowok="t"/>
                <v:fill type="solid"/>
              </v:shape>
            </v:group>
            <v:group style="position:absolute;left:11397;top:15921;width:30;height:30" coordorigin="11397,15921" coordsize="30,30">
              <v:shape style="position:absolute;left:11397;top:15921;width:30;height:30" coordorigin="11397,15921" coordsize="30,30" path="m11397,15936l11397,15945,11403,15951,11412,15951,11420,15951,11426,15945,11426,15936,11426,15928,11420,15921,11412,15921,11403,15921,11397,15928,11397,15936xe" filled="false" stroked="true" strokeweight=".140pt" strokecolor="#800000">
                <v:path arrowok="t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89,15889l11372,15889,11366,15896,11366,15913,11372,15919,11389,15919,11395,15913,11395,15896,11389,15889xe" filled="true" fillcolor="#c0c0c0" stroked="false">
                <v:path arrowok="t"/>
                <v:fill type="solid"/>
              </v:shape>
            </v:group>
            <v:group style="position:absolute;left:11366;top:15889;width:30;height:30" coordorigin="11366,15889" coordsize="30,30">
              <v:shape style="position:absolute;left:11366;top:15889;width:30;height:30" coordorigin="11366,15889" coordsize="30,30" path="m11366,15904l11366,15913,11372,15919,11381,15919,11389,15919,11395,15913,11395,15904,11395,15896,11389,15889,11381,15889,11372,15889,11366,15896,11366,15904xe" filled="false" stroked="true" strokeweight=".140pt" strokecolor="#800000">
                <v:path arrowok="t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74,15937l11357,15937,11351,15944,11351,15960,11357,15967,11374,15967,11380,15960,11380,15944,11374,15937xe" filled="true" fillcolor="#c0c0c0" stroked="false">
                <v:path arrowok="t"/>
                <v:fill type="solid"/>
              </v:shape>
            </v:group>
            <v:group style="position:absolute;left:11351;top:15937;width:30;height:30" coordorigin="11351,15937" coordsize="30,30">
              <v:shape style="position:absolute;left:11351;top:15937;width:30;height:30" coordorigin="11351,15937" coordsize="30,30" path="m11351,15952l11351,15960,11357,15967,11365,15967,11374,15967,11380,15960,11380,15952,11380,15944,11374,15937,11365,15937,11357,15937,11351,15944,11351,15952xe" filled="false" stroked="true" strokeweight=".140pt" strokecolor="#800000">
                <v:path arrowok="t"/>
              </v:shape>
            </v:group>
            <w10:wrap type="none"/>
          </v:group>
        </w:pict>
      </w:r>
      <w:r>
        <w:rPr>
          <w:rFonts w:ascii="Cambria"/>
          <w:spacing w:val="-1"/>
        </w:rPr>
        <w:t>American</w:t>
      </w:r>
      <w:r>
        <w:rPr>
          <w:rFonts w:ascii="Cambria"/>
          <w:spacing w:val="-10"/>
        </w:rPr>
        <w:t> </w:t>
      </w:r>
      <w:r>
        <w:rPr>
          <w:rFonts w:ascii="Cambria"/>
          <w:spacing w:val="-1"/>
        </w:rPr>
        <w:t>Corner</w:t>
      </w:r>
      <w:r>
        <w:rPr>
          <w:rFonts w:ascii="Cambria"/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6" w:lineRule="auto"/>
        <w:ind w:left="113" w:right="105" w:firstLine="0"/>
        <w:jc w:val="both"/>
        <w:rPr>
          <w:rFonts w:ascii="Cambria" w:hAnsi="Cambria" w:cs="Cambria" w:eastAsia="Cambria"/>
        </w:rPr>
      </w:pPr>
      <w:r>
        <w:rPr>
          <w:rFonts w:ascii="Cambria" w:hAnsi="Cambria" w:cs="Cambria" w:eastAsia="Cambria"/>
          <w:spacing w:val="-1"/>
        </w:rPr>
        <w:t>Deschis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Biblioteca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Jude</w:t>
      </w:r>
      <w:r>
        <w:rPr>
          <w:spacing w:val="-1"/>
        </w:rPr>
        <w:t>ṭeanӑ</w:t>
      </w:r>
      <w:r>
        <w:rPr>
          <w:spacing w:val="-3"/>
        </w:rPr>
        <w:t> </w:t>
      </w:r>
      <w:r>
        <w:rPr>
          <w:spacing w:val="-1"/>
        </w:rPr>
        <w:t>„Octavian</w:t>
      </w:r>
      <w:r>
        <w:rPr>
          <w:spacing w:val="-4"/>
        </w:rPr>
        <w:t> </w:t>
      </w:r>
      <w:r>
        <w:rPr>
          <w:spacing w:val="-1"/>
        </w:rPr>
        <w:t>Goga”</w:t>
      </w:r>
      <w:r>
        <w:rPr>
          <w:spacing w:val="-3"/>
        </w:rPr>
        <w:t> </w:t>
      </w:r>
      <w:r>
        <w:rPr/>
        <w:t>în</w:t>
      </w:r>
      <w:r>
        <w:rPr>
          <w:spacing w:val="-3"/>
        </w:rPr>
        <w:t> </w:t>
      </w:r>
      <w:r>
        <w:rPr>
          <w:spacing w:val="-1"/>
        </w:rPr>
        <w:t>anul</w:t>
      </w:r>
      <w:r>
        <w:rPr>
          <w:spacing w:val="-4"/>
        </w:rPr>
        <w:t> </w:t>
      </w:r>
      <w:r>
        <w:rPr>
          <w:spacing w:val="-1"/>
        </w:rPr>
        <w:t>2006,</w:t>
      </w:r>
      <w:r>
        <w:rPr>
          <w:spacing w:val="-3"/>
        </w:rPr>
        <w:t> </w:t>
      </w:r>
      <w:r>
        <w:rPr/>
        <w:t>în</w:t>
      </w:r>
      <w:r>
        <w:rPr>
          <w:spacing w:val="-4"/>
        </w:rPr>
        <w:t> </w:t>
      </w:r>
      <w:r>
        <w:rPr>
          <w:spacing w:val="-1"/>
        </w:rPr>
        <w:t>colaborare</w:t>
      </w:r>
      <w:r>
        <w:rPr>
          <w:spacing w:val="-4"/>
        </w:rPr>
        <w:t> </w:t>
      </w:r>
      <w:r>
        <w:rPr/>
        <w:t>cu</w:t>
      </w:r>
      <w:r>
        <w:rPr>
          <w:spacing w:val="-5"/>
        </w:rPr>
        <w:t> </w:t>
      </w:r>
      <w:r>
        <w:rPr>
          <w:spacing w:val="-1"/>
        </w:rPr>
        <w:t>Ambasada</w:t>
      </w:r>
      <w:r>
        <w:rPr>
          <w:spacing w:val="-3"/>
        </w:rPr>
        <w:t> </w:t>
      </w:r>
      <w:r>
        <w:rPr>
          <w:spacing w:val="-1"/>
        </w:rPr>
        <w:t>Statelor</w:t>
      </w:r>
      <w:r>
        <w:rPr>
          <w:spacing w:val="91"/>
        </w:rPr>
        <w:t> </w:t>
      </w:r>
      <w:r>
        <w:rPr>
          <w:rFonts w:ascii="Cambria" w:hAnsi="Cambria" w:cs="Cambria" w:eastAsia="Cambria"/>
        </w:rPr>
        <w:t>Unite</w:t>
      </w:r>
      <w:r>
        <w:rPr>
          <w:rFonts w:ascii="Cambria" w:hAnsi="Cambria" w:cs="Cambria" w:eastAsia="Cambria"/>
          <w:spacing w:val="23"/>
        </w:rPr>
        <w:t> </w:t>
      </w:r>
      <w:r>
        <w:rPr>
          <w:rFonts w:ascii="Cambria" w:hAnsi="Cambria" w:cs="Cambria" w:eastAsia="Cambria"/>
          <w:spacing w:val="-1"/>
        </w:rPr>
        <w:t>ale</w:t>
      </w:r>
      <w:r>
        <w:rPr>
          <w:rFonts w:ascii="Cambria" w:hAnsi="Cambria" w:cs="Cambria" w:eastAsia="Cambria"/>
          <w:spacing w:val="21"/>
        </w:rPr>
        <w:t> </w:t>
      </w:r>
      <w:r>
        <w:rPr>
          <w:rFonts w:ascii="Cambria" w:hAnsi="Cambria" w:cs="Cambria" w:eastAsia="Cambria"/>
          <w:spacing w:val="-1"/>
        </w:rPr>
        <w:t>Americii</w:t>
      </w:r>
      <w:r>
        <w:rPr>
          <w:rFonts w:ascii="Cambria" w:hAnsi="Cambria" w:cs="Cambria" w:eastAsia="Cambria"/>
          <w:spacing w:val="24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21"/>
        </w:rPr>
        <w:t> </w:t>
      </w:r>
      <w:r>
        <w:rPr>
          <w:rFonts w:ascii="Cambria" w:hAnsi="Cambria" w:cs="Cambria" w:eastAsia="Cambria"/>
          <w:spacing w:val="-1"/>
        </w:rPr>
        <w:t>România,</w:t>
      </w:r>
      <w:r>
        <w:rPr>
          <w:rFonts w:ascii="Cambria" w:hAnsi="Cambria" w:cs="Cambria" w:eastAsia="Cambria"/>
          <w:spacing w:val="25"/>
        </w:rPr>
        <w:t> </w:t>
      </w:r>
      <w:r>
        <w:rPr>
          <w:rFonts w:ascii="Cambria" w:hAnsi="Cambria" w:cs="Cambria" w:eastAsia="Cambria"/>
          <w:spacing w:val="-1"/>
        </w:rPr>
        <w:t>American</w:t>
      </w:r>
      <w:r>
        <w:rPr>
          <w:rFonts w:ascii="Cambria" w:hAnsi="Cambria" w:cs="Cambria" w:eastAsia="Cambria"/>
          <w:spacing w:val="24"/>
        </w:rPr>
        <w:t> </w:t>
      </w:r>
      <w:r>
        <w:rPr>
          <w:rFonts w:ascii="Cambria" w:hAnsi="Cambria" w:cs="Cambria" w:eastAsia="Cambria"/>
          <w:spacing w:val="-1"/>
        </w:rPr>
        <w:t>Corner</w:t>
      </w:r>
      <w:r>
        <w:rPr>
          <w:rFonts w:ascii="Cambria" w:hAnsi="Cambria" w:cs="Cambria" w:eastAsia="Cambria"/>
          <w:spacing w:val="23"/>
        </w:rPr>
        <w:t> </w:t>
      </w:r>
      <w:r>
        <w:rPr>
          <w:rFonts w:ascii="Cambria" w:hAnsi="Cambria" w:cs="Cambria" w:eastAsia="Cambria"/>
        </w:rPr>
        <w:t>Cluj-</w:t>
      </w:r>
      <w:r>
        <w:rPr/>
        <w:t>Napoca</w:t>
      </w:r>
      <w:r>
        <w:rPr>
          <w:spacing w:val="23"/>
        </w:rPr>
        <w:t> </w:t>
      </w:r>
      <w:r>
        <w:rPr>
          <w:spacing w:val="-1"/>
        </w:rPr>
        <w:t>oferӑ</w:t>
      </w:r>
      <w:r>
        <w:rPr>
          <w:spacing w:val="24"/>
        </w:rPr>
        <w:t> </w:t>
      </w:r>
      <w:r>
        <w:rPr>
          <w:spacing w:val="-1"/>
        </w:rPr>
        <w:t>documente,</w:t>
      </w:r>
      <w:r>
        <w:rPr>
          <w:spacing w:val="24"/>
        </w:rPr>
        <w:t> </w:t>
      </w:r>
      <w:r>
        <w:rPr>
          <w:spacing w:val="-1"/>
        </w:rPr>
        <w:t>servicii</w:t>
      </w:r>
      <w:r>
        <w:rPr>
          <w:spacing w:val="26"/>
        </w:rPr>
        <w:t> </w:t>
      </w:r>
      <w:r>
        <w:rPr/>
        <w:t>ṣ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71"/>
          <w:w w:val="99"/>
        </w:rPr>
        <w:t> </w:t>
      </w:r>
      <w:r>
        <w:rPr>
          <w:rFonts w:ascii="Cambria" w:hAnsi="Cambria" w:cs="Cambria" w:eastAsia="Cambria"/>
          <w:spacing w:val="-1"/>
        </w:rPr>
        <w:t>informa</w:t>
      </w:r>
      <w:r>
        <w:rPr>
          <w:spacing w:val="-1"/>
        </w:rPr>
        <w:t>ṭ</w:t>
      </w:r>
      <w:r>
        <w:rPr>
          <w:rFonts w:ascii="Cambria" w:hAnsi="Cambria" w:cs="Cambria" w:eastAsia="Cambria"/>
          <w:spacing w:val="-1"/>
        </w:rPr>
        <w:t>ii</w:t>
      </w:r>
      <w:r>
        <w:rPr>
          <w:rFonts w:ascii="Cambria" w:hAnsi="Cambria" w:cs="Cambria" w:eastAsia="Cambria"/>
          <w:spacing w:val="-12"/>
        </w:rPr>
        <w:t> </w:t>
      </w:r>
      <w:r>
        <w:rPr>
          <w:rFonts w:ascii="Cambria" w:hAnsi="Cambria" w:cs="Cambria" w:eastAsia="Cambria"/>
          <w:spacing w:val="-1"/>
        </w:rPr>
        <w:t>referitoare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la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Statele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Unite,</w:t>
      </w:r>
      <w:r>
        <w:rPr>
          <w:rFonts w:ascii="Cambria" w:hAnsi="Cambria" w:cs="Cambria" w:eastAsia="Cambria"/>
          <w:spacing w:val="-9"/>
        </w:rPr>
        <w:t> </w:t>
      </w:r>
      <w:r>
        <w:rPr>
          <w:spacing w:val="-1"/>
        </w:rPr>
        <w:t>organizeazӑ</w:t>
      </w:r>
      <w:r>
        <w:rPr>
          <w:spacing w:val="-13"/>
        </w:rPr>
        <w:t> </w:t>
      </w:r>
      <w:r>
        <w:rPr/>
        <w:t>activitӑṭ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-13"/>
        </w:rPr>
        <w:t> </w:t>
      </w:r>
      <w:r>
        <w:rPr/>
        <w:t>ṣ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evenimente</w:t>
      </w:r>
      <w:r>
        <w:rPr>
          <w:rFonts w:ascii="Cambria" w:hAnsi="Cambria" w:cs="Cambria" w:eastAsia="Cambria"/>
          <w:spacing w:val="-12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promovare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</w:rPr>
        <w:t>a</w:t>
      </w:r>
      <w:r>
        <w:rPr>
          <w:rFonts w:ascii="Cambria" w:hAnsi="Cambria" w:cs="Cambria" w:eastAsia="Cambria"/>
          <w:spacing w:val="-13"/>
        </w:rPr>
        <w:t> </w:t>
      </w:r>
      <w:r>
        <w:rPr>
          <w:rFonts w:ascii="Cambria" w:hAnsi="Cambria" w:cs="Cambria" w:eastAsia="Cambria"/>
          <w:spacing w:val="-1"/>
        </w:rPr>
        <w:t>culturii</w:t>
      </w:r>
      <w:r>
        <w:rPr>
          <w:rFonts w:ascii="Cambria" w:hAnsi="Cambria" w:cs="Cambria" w:eastAsia="Cambria"/>
          <w:spacing w:val="89"/>
          <w:w w:val="99"/>
        </w:rPr>
        <w:t> </w:t>
      </w:r>
      <w:r>
        <w:rPr/>
        <w:t>ṣ</w:t>
      </w:r>
      <w:r>
        <w:rPr>
          <w:rFonts w:ascii="Cambria" w:hAnsi="Cambria" w:cs="Cambria" w:eastAsia="Cambria"/>
        </w:rPr>
        <w:t>i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</w:rPr>
        <w:t>civiliza</w:t>
      </w:r>
      <w:r>
        <w:rPr/>
        <w:t>ṭ</w:t>
      </w:r>
      <w:r>
        <w:rPr>
          <w:rFonts w:ascii="Cambria" w:hAnsi="Cambria" w:cs="Cambria" w:eastAsia="Cambria"/>
        </w:rPr>
        <w:t>iei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americane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pentru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  <w:spacing w:val="-1"/>
        </w:rPr>
        <w:t>toate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vârstele,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contribuie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la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dezvoltarea </w:t>
      </w:r>
      <w:r>
        <w:rPr>
          <w:rFonts w:ascii="Cambria" w:hAnsi="Cambria" w:cs="Cambria" w:eastAsia="Cambria"/>
        </w:rPr>
        <w:t>rela</w:t>
      </w:r>
      <w:r>
        <w:rPr/>
        <w:t>ṭiilor</w:t>
      </w:r>
      <w:r>
        <w:rPr>
          <w:spacing w:val="-4"/>
        </w:rPr>
        <w:t> </w:t>
      </w:r>
      <w:r>
        <w:rPr>
          <w:spacing w:val="-1"/>
        </w:rPr>
        <w:t>dintre</w:t>
      </w:r>
      <w:r>
        <w:rPr>
          <w:spacing w:val="-3"/>
        </w:rPr>
        <w:t> </w:t>
      </w:r>
      <w:r>
        <w:rPr/>
        <w:t>cele</w:t>
      </w:r>
      <w:r>
        <w:rPr>
          <w:spacing w:val="-2"/>
        </w:rPr>
        <w:t> </w:t>
      </w:r>
      <w:r>
        <w:rPr/>
        <w:t>douӑ</w:t>
      </w:r>
      <w:r>
        <w:rPr>
          <w:spacing w:val="83"/>
        </w:rPr>
        <w:t> </w:t>
      </w:r>
      <w:r>
        <w:rPr>
          <w:spacing w:val="-1"/>
        </w:rPr>
        <w:t>ṭӑri.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bucurӑ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finanṭ</w:t>
      </w:r>
      <w:r>
        <w:rPr>
          <w:rFonts w:ascii="Cambria" w:hAnsi="Cambria" w:cs="Cambria" w:eastAsia="Cambria"/>
          <w:spacing w:val="-1"/>
        </w:rPr>
        <w:t>are</w:t>
      </w:r>
      <w:r>
        <w:rPr>
          <w:rFonts w:ascii="Cambria" w:hAnsi="Cambria" w:cs="Cambria" w:eastAsia="Cambria"/>
          <w:spacing w:val="-7"/>
        </w:rPr>
        <w:t> </w:t>
      </w:r>
      <w:r>
        <w:rPr>
          <w:rFonts w:ascii="Cambria" w:hAnsi="Cambria" w:cs="Cambria" w:eastAsia="Cambria"/>
          <w:spacing w:val="-1"/>
        </w:rPr>
        <w:t>din</w:t>
      </w:r>
      <w:r>
        <w:rPr>
          <w:rFonts w:ascii="Cambria" w:hAnsi="Cambria" w:cs="Cambria" w:eastAsia="Cambria"/>
          <w:spacing w:val="-7"/>
        </w:rPr>
        <w:t> </w:t>
      </w:r>
      <w:r>
        <w:rPr>
          <w:rFonts w:ascii="Cambria" w:hAnsi="Cambria" w:cs="Cambria" w:eastAsia="Cambria"/>
          <w:spacing w:val="-1"/>
        </w:rPr>
        <w:t>partea</w:t>
      </w:r>
      <w:r>
        <w:rPr>
          <w:rFonts w:ascii="Cambria" w:hAnsi="Cambria" w:cs="Cambria" w:eastAsia="Cambria"/>
          <w:spacing w:val="-6"/>
        </w:rPr>
        <w:t> </w:t>
      </w:r>
      <w:r>
        <w:rPr>
          <w:rFonts w:ascii="Cambria" w:hAnsi="Cambria" w:cs="Cambria" w:eastAsia="Cambria"/>
          <w:spacing w:val="-1"/>
        </w:rPr>
        <w:t>Departamentului</w:t>
      </w:r>
      <w:r>
        <w:rPr>
          <w:rFonts w:ascii="Cambria" w:hAnsi="Cambria" w:cs="Cambria" w:eastAsia="Cambria"/>
          <w:spacing w:val="-7"/>
        </w:rPr>
        <w:t> </w:t>
      </w:r>
      <w:r>
        <w:rPr>
          <w:rFonts w:ascii="Cambria" w:hAnsi="Cambria" w:cs="Cambria" w:eastAsia="Cambria"/>
          <w:spacing w:val="-1"/>
        </w:rPr>
        <w:t>de</w:t>
      </w:r>
      <w:r>
        <w:rPr>
          <w:rFonts w:ascii="Cambria" w:hAnsi="Cambria" w:cs="Cambria" w:eastAsia="Cambria"/>
          <w:spacing w:val="-7"/>
        </w:rPr>
        <w:t> </w:t>
      </w:r>
      <w:r>
        <w:rPr>
          <w:rFonts w:ascii="Cambria" w:hAnsi="Cambria" w:cs="Cambria" w:eastAsia="Cambria"/>
          <w:spacing w:val="-1"/>
        </w:rPr>
        <w:t>Stat</w:t>
      </w:r>
      <w:r>
        <w:rPr>
          <w:rFonts w:ascii="Cambria" w:hAnsi="Cambria" w:cs="Cambria" w:eastAsia="Cambria"/>
          <w:spacing w:val="-7"/>
        </w:rPr>
        <w:t> </w:t>
      </w:r>
      <w:r>
        <w:rPr>
          <w:rFonts w:ascii="Cambria" w:hAnsi="Cambria" w:cs="Cambria" w:eastAsia="Cambria"/>
          <w:spacing w:val="-1"/>
        </w:rPr>
        <w:t>American,</w:t>
      </w:r>
      <w:r>
        <w:rPr>
          <w:rFonts w:ascii="Cambria" w:hAnsi="Cambria" w:cs="Cambria" w:eastAsia="Cambria"/>
          <w:spacing w:val="-6"/>
        </w:rPr>
        <w:t> </w:t>
      </w:r>
      <w:r>
        <w:rPr>
          <w:rFonts w:ascii="Cambria" w:hAnsi="Cambria" w:cs="Cambria" w:eastAsia="Cambria"/>
          <w:spacing w:val="-1"/>
        </w:rPr>
        <w:t>prin</w:t>
      </w:r>
      <w:r>
        <w:rPr>
          <w:rFonts w:ascii="Cambria" w:hAnsi="Cambria" w:cs="Cambria" w:eastAsia="Cambria"/>
          <w:spacing w:val="-9"/>
        </w:rPr>
        <w:t> </w:t>
      </w:r>
      <w:r>
        <w:rPr>
          <w:rFonts w:ascii="Cambria" w:hAnsi="Cambria" w:cs="Cambria" w:eastAsia="Cambria"/>
          <w:spacing w:val="-1"/>
        </w:rPr>
        <w:t>Ambasada</w:t>
      </w:r>
      <w:r>
        <w:rPr>
          <w:rFonts w:ascii="Cambria" w:hAnsi="Cambria" w:cs="Cambria" w:eastAsia="Cambria"/>
          <w:spacing w:val="-6"/>
        </w:rPr>
        <w:t> </w:t>
      </w:r>
      <w:r>
        <w:rPr>
          <w:rFonts w:ascii="Cambria" w:hAnsi="Cambria" w:cs="Cambria" w:eastAsia="Cambria"/>
          <w:spacing w:val="-1"/>
        </w:rPr>
        <w:t>Statelor</w:t>
      </w:r>
      <w:r>
        <w:rPr>
          <w:rFonts w:ascii="Cambria" w:hAnsi="Cambria" w:cs="Cambria" w:eastAsia="Cambria"/>
          <w:spacing w:val="89"/>
          <w:w w:val="99"/>
        </w:rPr>
        <w:t> </w:t>
      </w:r>
      <w:r>
        <w:rPr>
          <w:rFonts w:ascii="Cambria" w:hAnsi="Cambria" w:cs="Cambria" w:eastAsia="Cambria"/>
        </w:rPr>
        <w:t>Unite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ale</w:t>
      </w:r>
      <w:r>
        <w:rPr>
          <w:rFonts w:ascii="Cambria" w:hAnsi="Cambria" w:cs="Cambria" w:eastAsia="Cambria"/>
          <w:spacing w:val="-2"/>
        </w:rPr>
        <w:t> </w:t>
      </w:r>
      <w:r>
        <w:rPr>
          <w:rFonts w:ascii="Cambria" w:hAnsi="Cambria" w:cs="Cambria" w:eastAsia="Cambria"/>
          <w:spacing w:val="-1"/>
        </w:rPr>
        <w:t>Americii</w:t>
      </w:r>
      <w:r>
        <w:rPr>
          <w:rFonts w:ascii="Cambria" w:hAnsi="Cambria" w:cs="Cambria" w:eastAsia="Cambria"/>
          <w:spacing w:val="-4"/>
        </w:rPr>
        <w:t> </w:t>
      </w:r>
      <w:r>
        <w:rPr>
          <w:rFonts w:ascii="Cambria" w:hAnsi="Cambria" w:cs="Cambria" w:eastAsia="Cambria"/>
        </w:rPr>
        <w:t>în</w:t>
      </w:r>
      <w:r>
        <w:rPr>
          <w:rFonts w:ascii="Cambria" w:hAnsi="Cambria" w:cs="Cambria" w:eastAsia="Cambria"/>
          <w:spacing w:val="-3"/>
        </w:rPr>
        <w:t> </w:t>
      </w:r>
      <w:r>
        <w:rPr>
          <w:rFonts w:ascii="Cambria" w:hAnsi="Cambria" w:cs="Cambria" w:eastAsia="Cambria"/>
          <w:spacing w:val="-1"/>
        </w:rPr>
        <w:t>România.</w:t>
      </w:r>
      <w:r>
        <w:rPr>
          <w:rFonts w:ascii="Cambria" w:hAnsi="Cambria" w:cs="Cambria" w:eastAsia="Cambria"/>
        </w:rPr>
      </w: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11"/>
        <w:rPr>
          <w:rFonts w:ascii="Cambria" w:hAnsi="Cambria" w:cs="Cambria" w:eastAsia="Cambria"/>
          <w:sz w:val="21"/>
          <w:szCs w:val="21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Proiectul</w:t>
      </w:r>
      <w:r>
        <w:rPr/>
        <w:t> de </w:t>
      </w:r>
      <w:r>
        <w:rPr>
          <w:spacing w:val="-1"/>
        </w:rPr>
        <w:t>colaborare</w:t>
      </w:r>
      <w:r>
        <w:rPr/>
        <w:t> cu </w:t>
      </w:r>
      <w:r>
        <w:rPr>
          <w:spacing w:val="-1"/>
        </w:rPr>
        <w:t>Organizaţia</w:t>
      </w:r>
      <w:r>
        <w:rPr>
          <w:spacing w:val="-2"/>
        </w:rPr>
        <w:t> </w:t>
      </w:r>
      <w:r>
        <w:rPr>
          <w:spacing w:val="-1"/>
        </w:rPr>
        <w:t>Mondială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Proprietăţii Intelectuale</w:t>
      </w:r>
      <w:r>
        <w:rPr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31"/>
          <w:szCs w:val="31"/>
        </w:rPr>
      </w:pPr>
    </w:p>
    <w:p>
      <w:pPr>
        <w:pStyle w:val="BodyText"/>
        <w:spacing w:line="275" w:lineRule="auto"/>
        <w:ind w:left="113" w:right="108" w:firstLine="0"/>
        <w:jc w:val="both"/>
        <w:rPr>
          <w:rFonts w:ascii="Cambria" w:hAnsi="Cambria" w:cs="Cambria" w:eastAsia="Cambria"/>
        </w:rPr>
      </w:pPr>
      <w:r>
        <w:rPr>
          <w:spacing w:val="-1"/>
        </w:rPr>
        <w:t>Potrivit</w:t>
      </w:r>
      <w:r>
        <w:rPr>
          <w:spacing w:val="2"/>
        </w:rPr>
        <w:t> </w:t>
      </w:r>
      <w:r>
        <w:rPr>
          <w:spacing w:val="-1"/>
        </w:rPr>
        <w:t>protocolului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colaborare</w:t>
      </w:r>
      <w:r>
        <w:rPr>
          <w:spacing w:val="2"/>
        </w:rPr>
        <w:t> </w:t>
      </w:r>
      <w:r>
        <w:rPr>
          <w:spacing w:val="-1"/>
        </w:rPr>
        <w:t>încheiat</w:t>
      </w:r>
      <w:r>
        <w:rPr>
          <w:spacing w:val="2"/>
        </w:rPr>
        <w:t> </w:t>
      </w:r>
      <w:r>
        <w:rPr>
          <w:spacing w:val="-1"/>
        </w:rPr>
        <w:t>între</w:t>
      </w:r>
      <w:r>
        <w:rPr>
          <w:spacing w:val="2"/>
        </w:rPr>
        <w:t> </w:t>
      </w:r>
      <w:r>
        <w:rPr/>
        <w:t>cele</w:t>
      </w:r>
      <w:r>
        <w:rPr>
          <w:spacing w:val="2"/>
        </w:rPr>
        <w:t> </w:t>
      </w:r>
      <w:r>
        <w:rPr>
          <w:spacing w:val="-1"/>
        </w:rPr>
        <w:t>două</w:t>
      </w:r>
      <w:r>
        <w:rPr>
          <w:spacing w:val="2"/>
        </w:rPr>
        <w:t> </w:t>
      </w:r>
      <w:r>
        <w:rPr>
          <w:spacing w:val="-1"/>
        </w:rPr>
        <w:t>instituţii,</w:t>
      </w:r>
      <w:r>
        <w:rPr>
          <w:spacing w:val="3"/>
        </w:rPr>
        <w:t> </w:t>
      </w:r>
      <w:r>
        <w:rPr>
          <w:spacing w:val="-1"/>
        </w:rPr>
        <w:t>publicaţiile</w:t>
      </w:r>
      <w:r>
        <w:rPr>
          <w:spacing w:val="2"/>
        </w:rPr>
        <w:t> </w:t>
      </w:r>
      <w:r>
        <w:rPr/>
        <w:t>trimise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OMPI</w:t>
      </w:r>
      <w:r>
        <w:rPr>
          <w:spacing w:val="99"/>
        </w:rPr>
        <w:t> </w:t>
      </w:r>
      <w:r>
        <w:rPr>
          <w:rFonts w:ascii="Cambria" w:hAnsi="Cambria"/>
        </w:rPr>
        <w:t>cu</w:t>
      </w:r>
      <w:r>
        <w:rPr>
          <w:rFonts w:ascii="Cambria" w:hAnsi="Cambria"/>
          <w:spacing w:val="21"/>
        </w:rPr>
        <w:t> </w:t>
      </w:r>
      <w:r>
        <w:rPr>
          <w:rFonts w:ascii="Cambria" w:hAnsi="Cambria"/>
          <w:spacing w:val="-1"/>
        </w:rPr>
        <w:t>titlu</w:t>
      </w:r>
      <w:r>
        <w:rPr>
          <w:rFonts w:ascii="Cambria" w:hAnsi="Cambria"/>
          <w:spacing w:val="22"/>
        </w:rPr>
        <w:t> </w:t>
      </w:r>
      <w:r>
        <w:rPr>
          <w:rFonts w:ascii="Cambria" w:hAnsi="Cambria"/>
          <w:spacing w:val="-1"/>
        </w:rPr>
        <w:t>gratuit</w:t>
      </w:r>
      <w:r>
        <w:rPr>
          <w:rFonts w:ascii="Cambria" w:hAnsi="Cambria"/>
          <w:spacing w:val="24"/>
        </w:rPr>
        <w:t> </w:t>
      </w:r>
      <w:r>
        <w:rPr>
          <w:rFonts w:ascii="Cambria" w:hAnsi="Cambria"/>
        </w:rPr>
        <w:t>-</w:t>
      </w:r>
      <w:r>
        <w:rPr>
          <w:rFonts w:ascii="Cambria" w:hAnsi="Cambria"/>
          <w:spacing w:val="22"/>
        </w:rPr>
        <w:t> </w:t>
      </w:r>
      <w:r>
        <w:rPr>
          <w:spacing w:val="-1"/>
        </w:rPr>
        <w:t>cărţi,</w:t>
      </w:r>
      <w:r>
        <w:rPr>
          <w:spacing w:val="19"/>
        </w:rPr>
        <w:t> </w:t>
      </w:r>
      <w:r>
        <w:rPr>
          <w:spacing w:val="-1"/>
        </w:rPr>
        <w:t>broşuri,</w:t>
      </w:r>
      <w:r>
        <w:rPr>
          <w:spacing w:val="24"/>
        </w:rPr>
        <w:t> </w:t>
      </w:r>
      <w:r>
        <w:rPr>
          <w:spacing w:val="-1"/>
        </w:rPr>
        <w:t>periodice,</w:t>
      </w:r>
      <w:r>
        <w:rPr>
          <w:spacing w:val="23"/>
        </w:rPr>
        <w:t> </w:t>
      </w:r>
      <w:r>
        <w:rPr>
          <w:spacing w:val="-1"/>
        </w:rPr>
        <w:t>documente</w:t>
      </w:r>
      <w:r>
        <w:rPr>
          <w:spacing w:val="23"/>
        </w:rPr>
        <w:t> </w:t>
      </w:r>
      <w:r>
        <w:rPr>
          <w:spacing w:val="-1"/>
        </w:rPr>
        <w:t>electronice</w:t>
      </w:r>
      <w:r>
        <w:rPr>
          <w:spacing w:val="23"/>
        </w:rPr>
        <w:t> </w:t>
      </w:r>
      <w:r>
        <w:rPr>
          <w:spacing w:val="-1"/>
        </w:rPr>
        <w:t>(CD</w:t>
      </w:r>
      <w:r>
        <w:rPr>
          <w:rFonts w:ascii="Cambria" w:hAnsi="Cambria"/>
          <w:spacing w:val="-1"/>
        </w:rPr>
        <w:t>-uri,</w:t>
      </w:r>
      <w:r>
        <w:rPr>
          <w:rFonts w:ascii="Cambria" w:hAnsi="Cambria"/>
          <w:spacing w:val="24"/>
        </w:rPr>
        <w:t> </w:t>
      </w:r>
      <w:r>
        <w:rPr>
          <w:rFonts w:ascii="Cambria" w:hAnsi="Cambria"/>
          <w:spacing w:val="-1"/>
        </w:rPr>
        <w:t>DVD-uri)</w:t>
      </w:r>
      <w:r>
        <w:rPr>
          <w:rFonts w:ascii="Cambria" w:hAnsi="Cambria"/>
          <w:spacing w:val="23"/>
        </w:rPr>
        <w:t> </w:t>
      </w:r>
      <w:r>
        <w:rPr>
          <w:rFonts w:ascii="Cambria" w:hAnsi="Cambria"/>
        </w:rPr>
        <w:t>sunt</w:t>
      </w:r>
      <w:r>
        <w:rPr>
          <w:rFonts w:ascii="Cambria" w:hAnsi="Cambria"/>
          <w:spacing w:val="22"/>
        </w:rPr>
        <w:t> </w:t>
      </w:r>
      <w:r>
        <w:rPr>
          <w:rFonts w:ascii="Cambria" w:hAnsi="Cambria"/>
          <w:spacing w:val="-1"/>
        </w:rPr>
        <w:t>puse</w:t>
      </w:r>
      <w:r>
        <w:rPr>
          <w:rFonts w:ascii="Cambria" w:hAnsi="Cambria"/>
          <w:spacing w:val="22"/>
        </w:rPr>
        <w:t> </w:t>
      </w:r>
      <w:r>
        <w:rPr>
          <w:rFonts w:ascii="Cambria" w:hAnsi="Cambria"/>
          <w:spacing w:val="-1"/>
        </w:rPr>
        <w:t>la</w:t>
      </w:r>
      <w:r>
        <w:rPr>
          <w:rFonts w:ascii="Cambria" w:hAnsi="Cambria"/>
          <w:spacing w:val="84"/>
        </w:rPr>
        <w:t> </w:t>
      </w:r>
      <w:r>
        <w:rPr>
          <w:spacing w:val="-1"/>
        </w:rPr>
        <w:t>dispoziţie</w:t>
      </w:r>
      <w:r>
        <w:rPr>
          <w:spacing w:val="-2"/>
        </w:rPr>
        <w:t> </w:t>
      </w:r>
      <w:r>
        <w:rPr>
          <w:rFonts w:ascii="Cambria" w:hAnsi="Cambria"/>
          <w:spacing w:val="-1"/>
        </w:rPr>
        <w:t>utilizatorilor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în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mod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spacing w:val="-1"/>
        </w:rPr>
        <w:t>gratuit.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24"/>
          <w:szCs w:val="24"/>
        </w:rPr>
      </w:pPr>
    </w:p>
    <w:p>
      <w:pPr>
        <w:spacing w:before="56"/>
        <w:ind w:left="4943" w:right="493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11</w:t>
      </w:r>
    </w:p>
    <w:sectPr>
      <w:pgSz w:w="11910" w:h="16840"/>
      <w:pgMar w:top="1380" w:bottom="280" w:left="8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474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44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1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34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6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3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34" w:hanging="360"/>
    </w:pPr>
    <w:rPr>
      <w:rFonts w:ascii="Cambria" w:hAnsi="Cambria" w:eastAsia="Cambria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Cambria" w:hAnsi="Cambria" w:eastAsia="Cambr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</dc:creator>
  <dcterms:created xsi:type="dcterms:W3CDTF">2020-06-02T14:30:04Z</dcterms:created>
  <dcterms:modified xsi:type="dcterms:W3CDTF">2020-06-02T14:30:04Z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LastSaved">
    <vt:filetime>2020-06-02T00:00:00Z</vt:filetime>
  </property>
</Properties>
</file>