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150E5" w14:textId="649FF22E" w:rsidR="00DA0D48" w:rsidRDefault="00C75528" w:rsidP="001B4A1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mbria" w:hAnsi="Cambria"/>
          <w:b/>
          <w:lang w:val="ro-RO"/>
        </w:rPr>
      </w:pPr>
      <w:r w:rsidRPr="00C90100">
        <w:rPr>
          <w:rFonts w:ascii="Montserrat Light" w:hAnsi="Montserrat Light"/>
          <w:b/>
          <w:bCs/>
          <w:lang w:val="ro-RO"/>
        </w:rPr>
        <w:t xml:space="preserve"> </w:t>
      </w:r>
      <w:r w:rsidRPr="00987375">
        <w:rPr>
          <w:rFonts w:ascii="Montserrat Light" w:hAnsi="Montserrat Light"/>
          <w:sz w:val="22"/>
          <w:szCs w:val="22"/>
          <w:lang w:val="ro-RO"/>
        </w:rPr>
        <w:t xml:space="preserve">     </w:t>
      </w:r>
    </w:p>
    <w:p w14:paraId="45F07990" w14:textId="77777777" w:rsidR="001B4A1B" w:rsidRPr="001F4B51" w:rsidRDefault="001B4A1B" w:rsidP="001B4A1B">
      <w:pPr>
        <w:spacing w:line="240" w:lineRule="auto"/>
        <w:jc w:val="right"/>
        <w:rPr>
          <w:rFonts w:ascii="Montserrat Light" w:hAnsi="Montserrat Light"/>
          <w:b/>
          <w:lang w:val="fr-FR"/>
        </w:rPr>
      </w:pPr>
      <w:bookmarkStart w:id="0" w:name="_lo1dgo7s1ifp" w:colFirst="0" w:colLast="0"/>
      <w:bookmarkStart w:id="1" w:name="_Hlk62539599"/>
      <w:bookmarkEnd w:id="0"/>
      <w:proofErr w:type="spellStart"/>
      <w:r w:rsidRPr="001F4B51">
        <w:rPr>
          <w:rFonts w:ascii="Montserrat Light" w:hAnsi="Montserrat Light"/>
          <w:b/>
          <w:lang w:val="fr-FR"/>
        </w:rPr>
        <w:t>Anexa</w:t>
      </w:r>
      <w:proofErr w:type="spellEnd"/>
      <w:r w:rsidRPr="001F4B51">
        <w:rPr>
          <w:rFonts w:ascii="Montserrat Light" w:hAnsi="Montserrat Light"/>
          <w:b/>
          <w:lang w:val="fr-FR"/>
        </w:rPr>
        <w:t xml:space="preserve"> nr. 2</w:t>
      </w:r>
    </w:p>
    <w:p w14:paraId="357452F8" w14:textId="77777777" w:rsidR="001B4A1B" w:rsidRDefault="001B4A1B" w:rsidP="001B4A1B">
      <w:pPr>
        <w:autoSpaceDE w:val="0"/>
        <w:autoSpaceDN w:val="0"/>
        <w:adjustRightInd w:val="0"/>
        <w:spacing w:line="240" w:lineRule="auto"/>
        <w:jc w:val="right"/>
        <w:rPr>
          <w:rFonts w:ascii="Montserrat Light" w:hAnsi="Montserrat Light"/>
          <w:b/>
          <w:lang w:val="fr-FR"/>
        </w:rPr>
      </w:pPr>
      <w:r w:rsidRPr="001F4B51">
        <w:rPr>
          <w:rFonts w:ascii="Montserrat Light" w:hAnsi="Montserrat Light"/>
          <w:b/>
          <w:lang w:val="fr-FR"/>
        </w:rPr>
        <w:tab/>
      </w:r>
      <w:r w:rsidRPr="001F4B51">
        <w:rPr>
          <w:rFonts w:ascii="Montserrat Light" w:hAnsi="Montserrat Light"/>
          <w:b/>
          <w:lang w:val="fr-FR"/>
        </w:rPr>
        <w:tab/>
        <w:t xml:space="preserve">                                             </w:t>
      </w:r>
      <w:r w:rsidRPr="001F4B51">
        <w:rPr>
          <w:rFonts w:ascii="Montserrat Light" w:hAnsi="Montserrat Light"/>
          <w:b/>
          <w:lang w:val="fr-FR"/>
        </w:rPr>
        <w:tab/>
        <w:t xml:space="preserve">                       </w:t>
      </w:r>
      <w:proofErr w:type="gramStart"/>
      <w:r w:rsidRPr="001F4B51">
        <w:rPr>
          <w:rFonts w:ascii="Montserrat Light" w:hAnsi="Montserrat Light"/>
          <w:b/>
          <w:lang w:val="fr-FR"/>
        </w:rPr>
        <w:t>la</w:t>
      </w:r>
      <w:proofErr w:type="gramEnd"/>
      <w:r w:rsidRPr="001F4B51">
        <w:rPr>
          <w:rFonts w:ascii="Montserrat Light" w:hAnsi="Montserrat Light"/>
          <w:b/>
          <w:lang w:val="fr-FR"/>
        </w:rPr>
        <w:t xml:space="preserve"> </w:t>
      </w:r>
      <w:proofErr w:type="spellStart"/>
      <w:r w:rsidRPr="001F4B51">
        <w:rPr>
          <w:rFonts w:ascii="Montserrat Light" w:hAnsi="Montserrat Light"/>
          <w:b/>
          <w:lang w:val="fr-FR"/>
        </w:rPr>
        <w:t>Hotărârea</w:t>
      </w:r>
      <w:proofErr w:type="spellEnd"/>
      <w:r w:rsidRPr="001F4B51">
        <w:rPr>
          <w:rFonts w:ascii="Montserrat Light" w:hAnsi="Montserrat Light"/>
          <w:b/>
          <w:lang w:val="fr-FR"/>
        </w:rPr>
        <w:t xml:space="preserve"> nr. </w:t>
      </w:r>
      <w:proofErr w:type="gramStart"/>
      <w:r w:rsidRPr="001F4B51">
        <w:rPr>
          <w:rFonts w:ascii="Montserrat Light" w:hAnsi="Montserrat Light"/>
          <w:b/>
          <w:lang w:val="fr-FR"/>
        </w:rPr>
        <w:t>….</w:t>
      </w:r>
      <w:proofErr w:type="gramEnd"/>
      <w:r w:rsidRPr="001F4B51">
        <w:rPr>
          <w:rFonts w:ascii="Montserrat Light" w:hAnsi="Montserrat Light"/>
          <w:b/>
          <w:lang w:val="fr-FR"/>
        </w:rPr>
        <w:t>/202</w:t>
      </w:r>
      <w:r>
        <w:rPr>
          <w:rFonts w:ascii="Montserrat Light" w:hAnsi="Montserrat Light"/>
          <w:b/>
          <w:lang w:val="fr-FR"/>
        </w:rPr>
        <w:t>3</w:t>
      </w:r>
    </w:p>
    <w:p w14:paraId="4A9FBCC6" w14:textId="77777777" w:rsidR="001B4A1B" w:rsidRDefault="001B4A1B" w:rsidP="001B4A1B">
      <w:pPr>
        <w:spacing w:line="240" w:lineRule="auto"/>
        <w:jc w:val="right"/>
        <w:rPr>
          <w:rFonts w:ascii="Montserrat Light" w:hAnsi="Montserrat Light"/>
          <w:b/>
          <w:lang w:val="fr-FR"/>
        </w:rPr>
      </w:pPr>
      <w:r w:rsidRPr="001F4B51">
        <w:rPr>
          <w:rFonts w:ascii="Montserrat Light" w:hAnsi="Montserrat Light"/>
          <w:b/>
          <w:bCs/>
          <w:lang w:val="ro-RO"/>
        </w:rPr>
        <w:tab/>
      </w:r>
      <w:bookmarkStart w:id="2" w:name="_Hlk68854833"/>
      <w:bookmarkEnd w:id="1"/>
    </w:p>
    <w:p w14:paraId="6D19D91C" w14:textId="77777777" w:rsidR="001B4A1B" w:rsidRDefault="001B4A1B" w:rsidP="001B4A1B">
      <w:pPr>
        <w:autoSpaceDE w:val="0"/>
        <w:autoSpaceDN w:val="0"/>
        <w:adjustRightInd w:val="0"/>
        <w:spacing w:line="240" w:lineRule="auto"/>
        <w:jc w:val="right"/>
        <w:rPr>
          <w:rFonts w:ascii="Montserrat Light" w:hAnsi="Montserrat Light"/>
          <w:b/>
          <w:lang w:val="fr-FR"/>
        </w:rPr>
      </w:pPr>
    </w:p>
    <w:p w14:paraId="13AAF791" w14:textId="77777777" w:rsidR="001B4A1B" w:rsidRPr="001F4B51" w:rsidRDefault="001B4A1B" w:rsidP="001B4A1B">
      <w:pPr>
        <w:autoSpaceDE w:val="0"/>
        <w:autoSpaceDN w:val="0"/>
        <w:adjustRightInd w:val="0"/>
        <w:spacing w:line="240" w:lineRule="auto"/>
        <w:jc w:val="right"/>
        <w:rPr>
          <w:rFonts w:ascii="Montserrat Light" w:hAnsi="Montserrat Light"/>
          <w:b/>
          <w:lang w:val="fr-FR"/>
        </w:rPr>
      </w:pPr>
    </w:p>
    <w:bookmarkEnd w:id="2"/>
    <w:p w14:paraId="20E83AD6" w14:textId="77777777" w:rsidR="001B4A1B" w:rsidRPr="001F4B51" w:rsidRDefault="001B4A1B" w:rsidP="001B4A1B">
      <w:pPr>
        <w:spacing w:line="240" w:lineRule="auto"/>
        <w:rPr>
          <w:rFonts w:ascii="Montserrat Light" w:hAnsi="Montserrat Light"/>
          <w:b/>
          <w:bCs/>
          <w:lang w:val="ro-RO"/>
        </w:rPr>
      </w:pPr>
    </w:p>
    <w:tbl>
      <w:tblPr>
        <w:tblW w:w="9540" w:type="dxa"/>
        <w:tblLook w:val="04A0" w:firstRow="1" w:lastRow="0" w:firstColumn="1" w:lastColumn="0" w:noHBand="0" w:noVBand="1"/>
      </w:tblPr>
      <w:tblGrid>
        <w:gridCol w:w="618"/>
        <w:gridCol w:w="1182"/>
        <w:gridCol w:w="7740"/>
      </w:tblGrid>
      <w:tr w:rsidR="001B4A1B" w:rsidRPr="001F4B51" w14:paraId="6313239E" w14:textId="77777777" w:rsidTr="004A7FC5">
        <w:trPr>
          <w:trHeight w:val="315"/>
        </w:trPr>
        <w:tc>
          <w:tcPr>
            <w:tcW w:w="95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25F053" w14:textId="77777777" w:rsidR="001B4A1B" w:rsidRDefault="001B4A1B" w:rsidP="00251F14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P</w:t>
            </w:r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rogram 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privind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lucrări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/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servicii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de 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întreținere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și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reparații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</w:p>
          <w:p w14:paraId="328145B1" w14:textId="77777777" w:rsidR="001B4A1B" w:rsidRPr="001F4B51" w:rsidRDefault="001B4A1B" w:rsidP="00251F14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a 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drumurilor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județene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în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anul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202</w:t>
            </w: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3</w:t>
            </w:r>
          </w:p>
          <w:p w14:paraId="245B7137" w14:textId="77777777" w:rsidR="001B4A1B" w:rsidRPr="001F4B51" w:rsidRDefault="001B4A1B" w:rsidP="00251F14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</w:tc>
      </w:tr>
      <w:tr w:rsidR="001B4A1B" w:rsidRPr="001F4B51" w14:paraId="7FFB462E" w14:textId="77777777" w:rsidTr="004A7FC5">
        <w:trPr>
          <w:trHeight w:val="502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4A600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Nr. </w:t>
            </w:r>
            <w:proofErr w:type="spellStart"/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>crt</w:t>
            </w:r>
            <w:proofErr w:type="spellEnd"/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>.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52E18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>Indicativ</w:t>
            </w:r>
            <w:proofErr w:type="spellEnd"/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A2008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>Traseu</w:t>
            </w:r>
            <w:proofErr w:type="spellEnd"/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drum </w:t>
            </w:r>
            <w:proofErr w:type="spellStart"/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>județean</w:t>
            </w:r>
            <w:proofErr w:type="spellEnd"/>
          </w:p>
        </w:tc>
      </w:tr>
      <w:tr w:rsidR="001B4A1B" w:rsidRPr="001F4B51" w14:paraId="6860DA01" w14:textId="77777777" w:rsidTr="004A7FC5">
        <w:trPr>
          <w:trHeight w:val="259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5C05EA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FFCF86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DJ103G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D1596F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Alba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Podeni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Moldovenești</w:t>
            </w:r>
            <w:proofErr w:type="spellEnd"/>
          </w:p>
        </w:tc>
      </w:tr>
      <w:tr w:rsidR="001B4A1B" w:rsidRPr="001F4B51" w14:paraId="03EA3DAF" w14:textId="77777777" w:rsidTr="004A7FC5">
        <w:trPr>
          <w:trHeight w:val="241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6983AA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90F97F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45195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 DN75-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Cheia-Cheile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Turzii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 -</w:t>
            </w:r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Săndulești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-DJ107L</w:t>
            </w:r>
          </w:p>
        </w:tc>
      </w:tr>
      <w:tr w:rsidR="001B4A1B" w:rsidRPr="001F4B51" w14:paraId="59175AB8" w14:textId="77777777" w:rsidTr="004A7FC5">
        <w:trPr>
          <w:trHeight w:val="313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C4D079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228FB5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3FA12F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Tureni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Aiton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Gheorgheni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Cluj-Napoca</w:t>
            </w:r>
          </w:p>
        </w:tc>
      </w:tr>
      <w:tr w:rsidR="001B4A1B" w:rsidRPr="001F4B51" w14:paraId="6AC2812F" w14:textId="77777777" w:rsidTr="004A7FC5">
        <w:trPr>
          <w:trHeight w:val="260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0002C1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A87A1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DJ103H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60E1C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DN1(E60)-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Bologa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Săcuieu</w:t>
            </w:r>
            <w:proofErr w:type="spellEnd"/>
          </w:p>
        </w:tc>
      </w:tr>
      <w:tr w:rsidR="001B4A1B" w:rsidRPr="001F4B51" w14:paraId="3646DEE7" w14:textId="77777777" w:rsidTr="004A7FC5">
        <w:trPr>
          <w:trHeight w:val="25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2E2C58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BFF97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DJ103I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D26A5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 DJ103G- Cabana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Cheile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Turzii</w:t>
            </w:r>
            <w:proofErr w:type="spellEnd"/>
          </w:p>
        </w:tc>
      </w:tr>
      <w:tr w:rsidR="001B4A1B" w:rsidRPr="001F4B51" w14:paraId="5251B7E9" w14:textId="77777777" w:rsidTr="004A7FC5">
        <w:trPr>
          <w:trHeight w:val="251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7E2267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9E9DE2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DJ103J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FC1F8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 DN1R-Alunișu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Săcuieu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(DJ103H) </w:t>
            </w:r>
          </w:p>
        </w:tc>
      </w:tr>
      <w:tr w:rsidR="001B4A1B" w:rsidRPr="001F4B51" w14:paraId="4CC5D766" w14:textId="77777777" w:rsidTr="004A7FC5">
        <w:trPr>
          <w:trHeight w:val="332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4093EE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1BE4AC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46A21C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Săcuieu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(DJ103H)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Vișagu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-Cabana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Vlădeasa</w:t>
            </w:r>
            <w:proofErr w:type="spellEnd"/>
          </w:p>
        </w:tc>
      </w:tr>
      <w:tr w:rsidR="001B4A1B" w:rsidRPr="001F4B51" w14:paraId="6ACC3F31" w14:textId="77777777" w:rsidTr="004A7FC5">
        <w:trPr>
          <w:trHeight w:val="34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CE54BF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5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3A0B38C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DJ103K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14FA1F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DN1(E60)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Căpușu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Mare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Rișca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(DJ103L)-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Beliș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(DN1R)</w:t>
            </w:r>
          </w:p>
        </w:tc>
      </w:tr>
      <w:tr w:rsidR="001B4A1B" w:rsidRPr="001F4B51" w14:paraId="642153A0" w14:textId="77777777" w:rsidTr="004A7FC5">
        <w:trPr>
          <w:trHeight w:val="269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8A1230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6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8C9907F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DJ103L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B9208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Mănăstiren-Rișca</w:t>
            </w:r>
            <w:proofErr w:type="spellEnd"/>
          </w:p>
        </w:tc>
      </w:tr>
      <w:tr w:rsidR="001B4A1B" w:rsidRPr="001F4B51" w14:paraId="115ECC20" w14:textId="77777777" w:rsidTr="004A7FC5">
        <w:trPr>
          <w:trHeight w:val="260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D91FBA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7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46F863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DJ103M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7DACE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Vâlcele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Rediu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Aiton</w:t>
            </w:r>
            <w:proofErr w:type="spellEnd"/>
          </w:p>
        </w:tc>
      </w:tr>
      <w:tr w:rsidR="001B4A1B" w:rsidRPr="001F4B51" w14:paraId="59CF53E1" w14:textId="77777777" w:rsidTr="004A7FC5">
        <w:trPr>
          <w:trHeight w:val="332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CC98F8F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8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955A0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DJ103N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ABD32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Șaula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Sălaj</w:t>
            </w:r>
            <w:proofErr w:type="spellEnd"/>
          </w:p>
        </w:tc>
      </w:tr>
      <w:tr w:rsidR="001B4A1B" w:rsidRPr="001F4B51" w14:paraId="5CE8FD62" w14:textId="77777777" w:rsidTr="004A7FC5">
        <w:trPr>
          <w:trHeight w:val="269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1D1D61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9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A0F647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DJ103T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8EB60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DN1 (E60)-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Feleacu</w:t>
            </w:r>
            <w:proofErr w:type="spellEnd"/>
          </w:p>
        </w:tc>
      </w:tr>
      <w:tr w:rsidR="001B4A1B" w:rsidRPr="001F4B51" w14:paraId="3268B7BC" w14:textId="77777777" w:rsidTr="004A7FC5">
        <w:trPr>
          <w:trHeight w:val="350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14D7B4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10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47F5B7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DJ103V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E4A3B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Someșu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Rece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Stolna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-Vlaha-Vălișoara-DJ107L</w:t>
            </w:r>
          </w:p>
        </w:tc>
      </w:tr>
      <w:tr w:rsidR="001B4A1B" w:rsidRPr="001F4B51" w14:paraId="765524AC" w14:textId="77777777" w:rsidTr="004A7FC5">
        <w:trPr>
          <w:trHeight w:val="260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65D797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11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B0ABA9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DJ103Z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A4978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Sălicea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(DJ107R)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Micești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Tureni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(DJ103G)</w:t>
            </w:r>
          </w:p>
        </w:tc>
      </w:tr>
      <w:tr w:rsidR="001B4A1B" w:rsidRPr="001F4B51" w14:paraId="11E45746" w14:textId="77777777" w:rsidTr="004A7FC5">
        <w:trPr>
          <w:trHeight w:val="332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B6CE18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12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13F7F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DJ105S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1D94D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Centura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Ocolitoare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Pata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Boju</w:t>
            </w:r>
            <w:proofErr w:type="spellEnd"/>
          </w:p>
        </w:tc>
      </w:tr>
      <w:tr w:rsidR="001B4A1B" w:rsidRPr="001F4B51" w14:paraId="7E194619" w14:textId="77777777" w:rsidTr="004A7FC5">
        <w:trPr>
          <w:trHeight w:val="296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F4D75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13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F7212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DJ105T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C0376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Cluj-Napoca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Corușu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Săliștea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Nouă-Săliștea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Veche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 Berindu-DN1F</w:t>
            </w:r>
          </w:p>
        </w:tc>
      </w:tr>
      <w:tr w:rsidR="001B4A1B" w:rsidRPr="001F4B51" w14:paraId="07E3C6BB" w14:textId="77777777" w:rsidTr="004A7FC5">
        <w:trPr>
          <w:trHeight w:val="25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AA3205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14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1BD1B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DJ107F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4930D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Alba-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Luncani</w:t>
            </w:r>
            <w:proofErr w:type="spellEnd"/>
          </w:p>
        </w:tc>
      </w:tr>
      <w:tr w:rsidR="001B4A1B" w:rsidRPr="001F4B51" w14:paraId="49AA6035" w14:textId="77777777" w:rsidTr="004A7FC5">
        <w:trPr>
          <w:trHeight w:val="242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84BBBF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15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75D56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DJ107J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87D95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Săvădisla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(</w:t>
            </w:r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>DJ107M)-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Finișel-Plopi-Valea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Ierii-Cerc</w:t>
            </w:r>
            <w:proofErr w:type="spellEnd"/>
          </w:p>
        </w:tc>
      </w:tr>
      <w:tr w:rsidR="001B4A1B" w:rsidRPr="001F4B51" w14:paraId="03AE055C" w14:textId="77777777" w:rsidTr="004A7FC5">
        <w:trPr>
          <w:trHeight w:val="23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839BDA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16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2E695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DJ107L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8B2F9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Turda-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Petrești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Jos-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Crăiești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-Lita (DJ107M)</w:t>
            </w:r>
          </w:p>
        </w:tc>
      </w:tr>
      <w:tr w:rsidR="001B4A1B" w:rsidRPr="001F4B51" w14:paraId="0DA72362" w14:textId="77777777" w:rsidTr="004A7FC5">
        <w:trPr>
          <w:trHeight w:val="57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1048C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17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9C5CB0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DJ107M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0A63E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Luna de Sus (DN1)-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Vlaha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Săvădisla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-Lita-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Băișoara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Iara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Buru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Alba</w:t>
            </w:r>
          </w:p>
        </w:tc>
      </w:tr>
      <w:tr w:rsidR="001B4A1B" w:rsidRPr="001F4B51" w14:paraId="00C773E0" w14:textId="77777777" w:rsidTr="004A7FC5">
        <w:trPr>
          <w:trHeight w:val="269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051C4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18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F199F3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DJ107N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FCC96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Băișoara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(DJ107M)-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Moara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Pădure-Valea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Ierii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(DJ107J)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Plopi</w:t>
            </w:r>
            <w:proofErr w:type="spellEnd"/>
          </w:p>
        </w:tc>
      </w:tr>
      <w:tr w:rsidR="001B4A1B" w:rsidRPr="001F4B51" w14:paraId="0DEB9FC7" w14:textId="77777777" w:rsidTr="004A7FC5">
        <w:trPr>
          <w:trHeight w:val="251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EB50AB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2695DD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40A44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Plopi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Gura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Râșca-Someșul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Rece (DJ107P)</w:t>
            </w:r>
          </w:p>
        </w:tc>
      </w:tr>
      <w:tr w:rsidR="001B4A1B" w:rsidRPr="001F4B51" w14:paraId="58F5FB30" w14:textId="77777777" w:rsidTr="004A7FC5">
        <w:trPr>
          <w:trHeight w:val="25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5D473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19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C8121F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DJ107P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0070D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(DN1)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Gilău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Someșu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Rece-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Someșu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Cald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 Mărișel-DN1R</w:t>
            </w:r>
          </w:p>
        </w:tc>
      </w:tr>
      <w:tr w:rsidR="001B4A1B" w:rsidRPr="001F4B51" w14:paraId="5145A10D" w14:textId="77777777" w:rsidTr="004A7FC5">
        <w:trPr>
          <w:trHeight w:val="242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B24FC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20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AB825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DJ107R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B4705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Cluj-Napoca-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Sălicea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Ciurila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Intersecție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DJ107L</w:t>
            </w:r>
          </w:p>
        </w:tc>
      </w:tr>
      <w:tr w:rsidR="001B4A1B" w:rsidRPr="001F4B51" w14:paraId="7509BDE1" w14:textId="77777777" w:rsidTr="004A7FC5">
        <w:trPr>
          <w:trHeight w:val="431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740507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95B5F1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5BAD0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Filea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Jos (DJ107L)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Săcel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(DJ107M)-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Băișoara-Muntele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Băișorii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-Cabana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Băișoara-Muntele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Mare</w:t>
            </w:r>
          </w:p>
        </w:tc>
      </w:tr>
      <w:tr w:rsidR="001B4A1B" w:rsidRPr="001F4B51" w14:paraId="3E85FC1C" w14:textId="77777777" w:rsidTr="004A7FC5">
        <w:trPr>
          <w:trHeight w:val="25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1C666D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21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64E52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DJ107S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B8043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Gura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Râșca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Măguri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Răcătău</w:t>
            </w:r>
            <w:proofErr w:type="spellEnd"/>
          </w:p>
        </w:tc>
      </w:tr>
      <w:tr w:rsidR="001B4A1B" w:rsidRPr="001F4B51" w14:paraId="38A05D8F" w14:textId="77777777" w:rsidTr="004A7FC5">
        <w:trPr>
          <w:trHeight w:val="43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25810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22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AD3047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DJ107T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5F21C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Mărișel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Măguri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Răcătău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Măguri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Pârâul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Dumitreasa-Lunca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Diacului-limită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Alba</w:t>
            </w:r>
          </w:p>
        </w:tc>
      </w:tr>
      <w:tr w:rsidR="001B4A1B" w:rsidRPr="001F4B51" w14:paraId="55E6C1DE" w14:textId="77777777" w:rsidTr="004A7FC5">
        <w:trPr>
          <w:trHeight w:val="23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B32179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23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BC07B4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 108A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46819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Ciucea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(DN1)-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Sălaj</w:t>
            </w:r>
            <w:proofErr w:type="spellEnd"/>
          </w:p>
        </w:tc>
      </w:tr>
      <w:tr w:rsidR="001B4A1B" w:rsidRPr="001F4B51" w14:paraId="1E329EE3" w14:textId="77777777" w:rsidTr="004A7FC5">
        <w:trPr>
          <w:trHeight w:val="23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A8421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24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1FBF0B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DJ108B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4DF16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Sălaj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Pustuța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Bobâlna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-Maia-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Șoncutu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Mic-Dej</w:t>
            </w:r>
          </w:p>
        </w:tc>
      </w:tr>
      <w:tr w:rsidR="001B4A1B" w:rsidRPr="001F4B51" w14:paraId="32FC12E5" w14:textId="77777777" w:rsidTr="004A7FC5">
        <w:trPr>
          <w:trHeight w:val="494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706333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25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3E7D37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DJ108C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A9750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 DN1J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Gârbău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Aghireșu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Leghia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DN1(E60)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Ardeova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Mănăstireni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Călata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Mărgău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Răchițele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-Doda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Pilii</w:t>
            </w:r>
            <w:proofErr w:type="spellEnd"/>
          </w:p>
        </w:tc>
      </w:tr>
      <w:tr w:rsidR="001B4A1B" w:rsidRPr="001F4B51" w14:paraId="7791D755" w14:textId="77777777" w:rsidTr="004A7FC5">
        <w:trPr>
          <w:trHeight w:val="30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B6DA44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26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42E28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DJ108K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F9F0A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Bihor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Baraj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Drăgan</w:t>
            </w:r>
            <w:proofErr w:type="spellEnd"/>
          </w:p>
        </w:tc>
      </w:tr>
      <w:tr w:rsidR="001B4A1B" w:rsidRPr="001F4B51" w14:paraId="315C9A2E" w14:textId="77777777" w:rsidTr="004A7FC5">
        <w:trPr>
          <w:trHeight w:val="80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0FEDF9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27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CD3E27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DJ108N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A2F34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Aghireșu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Sălaj</w:t>
            </w:r>
            <w:proofErr w:type="spellEnd"/>
          </w:p>
        </w:tc>
      </w:tr>
      <w:tr w:rsidR="001B4A1B" w:rsidRPr="001F4B51" w14:paraId="383AAE98" w14:textId="77777777" w:rsidTr="004A7FC5">
        <w:trPr>
          <w:trHeight w:val="30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8939BF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28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D2667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DJ109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B184A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Răscruci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(DN1C)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Borșa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Foldora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Așchileu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Mic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Sălaj</w:t>
            </w:r>
            <w:proofErr w:type="spellEnd"/>
          </w:p>
        </w:tc>
      </w:tr>
      <w:tr w:rsidR="001B4A1B" w:rsidRPr="001F4B51" w14:paraId="1B326A1F" w14:textId="77777777" w:rsidTr="004A7FC5">
        <w:trPr>
          <w:trHeight w:val="48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E48D25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29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BA144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DJ109A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A86B8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Chinteni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Vultureni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Dealu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Jurcii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(DJ108B)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Ciubanca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S</w:t>
            </w:r>
            <w:r w:rsidRPr="001F4B51">
              <w:rPr>
                <w:rFonts w:ascii="Montserrat Light" w:eastAsia="Times New Roman" w:hAnsi="Montserrat Light"/>
                <w:lang w:val="ro-RO"/>
              </w:rPr>
              <w:t>ă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laj</w:t>
            </w:r>
            <w:proofErr w:type="spellEnd"/>
          </w:p>
        </w:tc>
      </w:tr>
      <w:tr w:rsidR="001B4A1B" w:rsidRPr="001F4B51" w14:paraId="65EEC459" w14:textId="77777777" w:rsidTr="004A7FC5">
        <w:trPr>
          <w:trHeight w:val="48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1DEAB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lastRenderedPageBreak/>
              <w:t>30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EC19AC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DJ109B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5BEF0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Fundătura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(DN1C)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Lujerdiu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Cornești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Tiocu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Sus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Oșorhel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(DJ108B)</w:t>
            </w:r>
          </w:p>
        </w:tc>
      </w:tr>
      <w:tr w:rsidR="001B4A1B" w:rsidRPr="001F4B51" w14:paraId="1B726A2C" w14:textId="77777777" w:rsidTr="004A7FC5">
        <w:trPr>
          <w:trHeight w:val="25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093F5D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31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74A473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DJ109C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9ADF3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Gherla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Fizeșu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Gherlii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Țaga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Sucutard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Cămărașu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(DN16)</w:t>
            </w:r>
          </w:p>
        </w:tc>
      </w:tr>
      <w:tr w:rsidR="001B4A1B" w:rsidRPr="001F4B51" w14:paraId="00BB6E79" w14:textId="77777777" w:rsidTr="004A7FC5">
        <w:trPr>
          <w:trHeight w:val="43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D73C75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32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DB32A5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DJ109D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6B843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DJ109C-Nicula - Sic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Coasta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Vișea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Jucu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Sus - DN1C 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Jucu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Herghelie</w:t>
            </w:r>
            <w:proofErr w:type="spellEnd"/>
          </w:p>
        </w:tc>
      </w:tr>
      <w:tr w:rsidR="001B4A1B" w:rsidRPr="001F4B51" w14:paraId="182DFC67" w14:textId="77777777" w:rsidTr="004A7FC5">
        <w:trPr>
          <w:trHeight w:val="34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189D88C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33</w:t>
            </w:r>
          </w:p>
        </w:tc>
        <w:tc>
          <w:tcPr>
            <w:tcW w:w="11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453C5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DJ109E</w:t>
            </w:r>
          </w:p>
        </w:tc>
        <w:tc>
          <w:tcPr>
            <w:tcW w:w="7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29A86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Dej (DJ 108B)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Cetan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Vad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Valea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Groșilor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Sălaj</w:t>
            </w:r>
            <w:proofErr w:type="spellEnd"/>
          </w:p>
        </w:tc>
      </w:tr>
      <w:tr w:rsidR="001B4A1B" w:rsidRPr="001F4B51" w14:paraId="69339A4B" w14:textId="77777777" w:rsidTr="004A7FC5">
        <w:trPr>
          <w:trHeight w:val="251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738C52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34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7F0127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DJ109S</w:t>
            </w:r>
          </w:p>
        </w:tc>
        <w:tc>
          <w:tcPr>
            <w:tcW w:w="7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00C93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Vechea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 109</w:t>
            </w:r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A)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Deușu</w:t>
            </w:r>
            <w:proofErr w:type="spellEnd"/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Sânmărtin</w:t>
            </w:r>
            <w:proofErr w:type="spellEnd"/>
          </w:p>
        </w:tc>
      </w:tr>
      <w:tr w:rsidR="001B4A1B" w:rsidRPr="001F4B51" w14:paraId="178B1F8F" w14:textId="77777777" w:rsidTr="004A7FC5">
        <w:trPr>
          <w:trHeight w:val="152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BB3175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0928A1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C8846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Sânmărtin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Giula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Borșa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(DJ109)</w:t>
            </w:r>
          </w:p>
        </w:tc>
      </w:tr>
      <w:tr w:rsidR="001B4A1B" w:rsidRPr="001F4B51" w14:paraId="06100D9B" w14:textId="77777777" w:rsidTr="004A7FC5">
        <w:trPr>
          <w:trHeight w:val="23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466BC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35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A12E9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DJ109T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8568B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Nicula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(DJ109D)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Mănăstirea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Nicula</w:t>
            </w:r>
            <w:proofErr w:type="spellEnd"/>
          </w:p>
        </w:tc>
      </w:tr>
      <w:tr w:rsidR="001B4A1B" w:rsidRPr="001F4B51" w14:paraId="7B343FCF" w14:textId="77777777" w:rsidTr="004A7FC5">
        <w:trPr>
          <w:trHeight w:val="23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0E698D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36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98296C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DJ109V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DDF60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Pădureni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Satu Lung - DJ109S (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Giula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)</w:t>
            </w:r>
          </w:p>
        </w:tc>
      </w:tr>
      <w:tr w:rsidR="001B4A1B" w:rsidRPr="001F4B51" w14:paraId="04B6A917" w14:textId="77777777" w:rsidTr="004A7FC5">
        <w:trPr>
          <w:trHeight w:val="269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E80DD2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37</w:t>
            </w:r>
          </w:p>
        </w:tc>
        <w:tc>
          <w:tcPr>
            <w:tcW w:w="11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B15C9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DJ109Z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38E504" w14:textId="77777777" w:rsidR="001B4A1B" w:rsidRPr="00E637CF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ro-RO"/>
              </w:rPr>
            </w:pP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Coasta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(DJ109D)-T</w:t>
            </w:r>
            <w:r>
              <w:rPr>
                <w:rFonts w:ascii="Montserrat Light" w:eastAsia="Times New Roman" w:hAnsi="Montserrat Light"/>
                <w:lang w:val="ro-RO"/>
              </w:rPr>
              <w:t>ăușeni-DJ161K</w:t>
            </w:r>
          </w:p>
        </w:tc>
      </w:tr>
      <w:tr w:rsidR="001B4A1B" w:rsidRPr="001F4B51" w14:paraId="18ED2637" w14:textId="77777777" w:rsidTr="004A7FC5">
        <w:trPr>
          <w:trHeight w:val="269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E819AA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7D1663C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38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FE161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DJ150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A3547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Viișoara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Frata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Mociu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(DN16)</w:t>
            </w:r>
          </w:p>
        </w:tc>
      </w:tr>
      <w:tr w:rsidR="001B4A1B" w:rsidRPr="001F4B51" w14:paraId="21C036C9" w14:textId="77777777" w:rsidTr="004A7FC5">
        <w:trPr>
          <w:trHeight w:val="251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DFC78C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FF72F3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DAECE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Mociu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(DN16)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Chesău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Pălatca</w:t>
            </w:r>
            <w:proofErr w:type="spellEnd"/>
          </w:p>
        </w:tc>
      </w:tr>
      <w:tr w:rsidR="001B4A1B" w:rsidRPr="001F4B51" w14:paraId="267CF0B3" w14:textId="77777777" w:rsidTr="004A7FC5">
        <w:trPr>
          <w:trHeight w:val="287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6028C1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39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C45A3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DJ150A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C5DB5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Luna (DN15)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Aeroport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Luna</w:t>
            </w:r>
          </w:p>
        </w:tc>
      </w:tr>
      <w:tr w:rsidR="001B4A1B" w:rsidRPr="001F4B51" w14:paraId="75E32C86" w14:textId="77777777" w:rsidTr="004A7FC5">
        <w:trPr>
          <w:trHeight w:val="260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22AD72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40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8D8C2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DJ151C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466D7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Mureș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Tritenii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Sus - DJ150</w:t>
            </w:r>
          </w:p>
        </w:tc>
      </w:tr>
      <w:tr w:rsidR="001B4A1B" w:rsidRPr="001F4B51" w14:paraId="0846D36E" w14:textId="77777777" w:rsidTr="004A7FC5">
        <w:trPr>
          <w:trHeight w:val="251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73001E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77C599B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41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2A6CE0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3BE18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DN16 -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Gădălin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Bonțida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DN1C</w:t>
            </w:r>
          </w:p>
        </w:tc>
      </w:tr>
      <w:tr w:rsidR="001B4A1B" w:rsidRPr="001F4B51" w14:paraId="37FF9519" w14:textId="77777777" w:rsidTr="004A7FC5">
        <w:trPr>
          <w:trHeight w:val="161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29D3F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FB57CA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7AF46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DN1C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Dăbâca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Panticeu</w:t>
            </w:r>
            <w:proofErr w:type="spellEnd"/>
          </w:p>
        </w:tc>
      </w:tr>
      <w:tr w:rsidR="001B4A1B" w:rsidRPr="001F4B51" w14:paraId="64D25A55" w14:textId="77777777" w:rsidTr="004A7FC5">
        <w:trPr>
          <w:trHeight w:val="152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07AD0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885FAA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ED9DF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Panticeu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Sărata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Sălaj</w:t>
            </w:r>
            <w:proofErr w:type="spellEnd"/>
          </w:p>
        </w:tc>
      </w:tr>
      <w:tr w:rsidR="001B4A1B" w:rsidRPr="001F4B51" w14:paraId="6FF44066" w14:textId="77777777" w:rsidTr="004A7FC5">
        <w:trPr>
          <w:trHeight w:val="143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4E058E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5DBF709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42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44ED5E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DJ161A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6FD2BC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Apahida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Cojocna</w:t>
            </w:r>
            <w:proofErr w:type="spellEnd"/>
          </w:p>
        </w:tc>
      </w:tr>
      <w:tr w:rsidR="001B4A1B" w:rsidRPr="001F4B51" w14:paraId="40F724C9" w14:textId="77777777" w:rsidTr="004A7FC5">
        <w:trPr>
          <w:trHeight w:val="305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577B8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F2B725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CD59B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Cojocna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Iuriu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Câmpie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Ceanu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Mare (DJ150)</w:t>
            </w:r>
          </w:p>
        </w:tc>
      </w:tr>
      <w:tr w:rsidR="001B4A1B" w:rsidRPr="001F4B51" w14:paraId="547181EE" w14:textId="77777777" w:rsidTr="004A7FC5">
        <w:trPr>
          <w:trHeight w:val="179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44AF70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2AF4AB3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43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759B36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DJ161B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4530E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Ceanu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Mare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Andici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Ploscoș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-Turda</w:t>
            </w:r>
          </w:p>
        </w:tc>
      </w:tr>
      <w:tr w:rsidR="001B4A1B" w:rsidRPr="001F4B51" w14:paraId="3EFA439E" w14:textId="77777777" w:rsidTr="004A7FC5">
        <w:trPr>
          <w:trHeight w:val="170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925EE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74F9CC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3E8ED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Turda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Bogata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Călărași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Călărași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Gara</w:t>
            </w:r>
            <w:proofErr w:type="spellEnd"/>
          </w:p>
        </w:tc>
      </w:tr>
      <w:tr w:rsidR="001B4A1B" w:rsidRPr="001F4B51" w14:paraId="285B3452" w14:textId="77777777" w:rsidTr="004A7FC5">
        <w:trPr>
          <w:trHeight w:val="251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200CDC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13E2384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44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89613D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DJ161C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834E2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Iclod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(DN1C)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Aluniș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Corneni</w:t>
            </w:r>
            <w:proofErr w:type="spellEnd"/>
          </w:p>
        </w:tc>
      </w:tr>
      <w:tr w:rsidR="001B4A1B" w:rsidRPr="001F4B51" w14:paraId="42798544" w14:textId="77777777" w:rsidTr="004A7FC5">
        <w:trPr>
          <w:trHeight w:val="251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F3000F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E562A3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9EA05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Corneni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Pintic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Ocna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Dejului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Dej</w:t>
            </w:r>
          </w:p>
        </w:tc>
      </w:tr>
      <w:tr w:rsidR="001B4A1B" w:rsidRPr="001F4B51" w14:paraId="3A8B4362" w14:textId="77777777" w:rsidTr="004A7FC5">
        <w:trPr>
          <w:trHeight w:val="503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AFA57DF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45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109DB8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DJ161D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36C75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Jichișu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Sus - Dej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Mănăstirea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Nireș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Unguraș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Valea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Ungurașului</w:t>
            </w:r>
            <w:proofErr w:type="spellEnd"/>
          </w:p>
        </w:tc>
      </w:tr>
      <w:tr w:rsidR="001B4A1B" w:rsidRPr="001F4B51" w14:paraId="6C6E0B01" w14:textId="77777777" w:rsidTr="004A7FC5">
        <w:trPr>
          <w:trHeight w:val="233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A4CAB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C01863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873E4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Ceaba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Sânmărtin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DJ109C</w:t>
            </w:r>
          </w:p>
        </w:tc>
      </w:tr>
      <w:tr w:rsidR="001B4A1B" w:rsidRPr="001F4B51" w14:paraId="0BBBB0CE" w14:textId="77777777" w:rsidTr="004A7FC5">
        <w:trPr>
          <w:trHeight w:val="224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4A9091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46</w:t>
            </w:r>
          </w:p>
          <w:p w14:paraId="73CEAE90" w14:textId="66EEB292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0BCA2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DJ161E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569C6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Târgușor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Diviciorii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Mari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Habadoc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</w:p>
        </w:tc>
      </w:tr>
      <w:tr w:rsidR="001B4A1B" w:rsidRPr="001F4B51" w14:paraId="3B167495" w14:textId="77777777" w:rsidTr="004A7FC5">
        <w:trPr>
          <w:trHeight w:val="215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7A931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B69EBC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86953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Hababoc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Buza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Feldioara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Valea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Caldă-DJ109C</w:t>
            </w:r>
          </w:p>
        </w:tc>
      </w:tr>
      <w:tr w:rsidR="001B4A1B" w:rsidRPr="001F4B51" w14:paraId="19EADCBF" w14:textId="77777777" w:rsidTr="004A7FC5">
        <w:trPr>
          <w:trHeight w:val="197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78354AA" w14:textId="781093D6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</w:t>
            </w:r>
            <w:r w:rsidR="00B40E27">
              <w:rPr>
                <w:rFonts w:ascii="Montserrat Light" w:eastAsia="Times New Roman" w:hAnsi="Montserrat Light"/>
                <w:lang w:val="en-US"/>
              </w:rPr>
              <w:t>7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53E41C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DJ161F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62E4A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Valea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Caldă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(DJ161E)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Cătina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Bistrița-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Năsăud</w:t>
            </w:r>
            <w:proofErr w:type="spellEnd"/>
          </w:p>
        </w:tc>
      </w:tr>
      <w:tr w:rsidR="001B4A1B" w:rsidRPr="001F4B51" w14:paraId="2035C00F" w14:textId="77777777" w:rsidTr="004A7FC5">
        <w:trPr>
          <w:trHeight w:val="287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2234B73" w14:textId="59DA2B13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</w:t>
            </w:r>
            <w:r w:rsidR="00B40E27">
              <w:rPr>
                <w:rFonts w:ascii="Montserrat Light" w:eastAsia="Times New Roman" w:hAnsi="Montserrat Light"/>
                <w:lang w:val="en-US"/>
              </w:rPr>
              <w:t>8</w:t>
            </w:r>
          </w:p>
        </w:tc>
        <w:tc>
          <w:tcPr>
            <w:tcW w:w="11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12603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DJ161G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028F0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Sucutard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 xml:space="preserve">– 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Pălatca</w:t>
            </w:r>
            <w:proofErr w:type="spellEnd"/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Vaida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Cămărașu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DN16- DN16 -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Căianu</w:t>
            </w:r>
            <w:proofErr w:type="spellEnd"/>
          </w:p>
        </w:tc>
      </w:tr>
      <w:tr w:rsidR="001B4A1B" w:rsidRPr="001F4B51" w14:paraId="66F12B30" w14:textId="77777777" w:rsidTr="004A7FC5">
        <w:trPr>
          <w:trHeight w:val="25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915C20F" w14:textId="026BB68C" w:rsidR="001B4A1B" w:rsidRPr="001F4B51" w:rsidRDefault="00B40E27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49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2C2A5A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DJ161H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598FD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DN16 -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Suatu</w:t>
            </w:r>
            <w:proofErr w:type="spellEnd"/>
          </w:p>
        </w:tc>
      </w:tr>
      <w:tr w:rsidR="001B4A1B" w:rsidRPr="001F4B51" w14:paraId="30CD7051" w14:textId="77777777" w:rsidTr="004A7FC5">
        <w:trPr>
          <w:trHeight w:val="25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D12ADB9" w14:textId="29EF09E1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>
              <w:rPr>
                <w:rFonts w:ascii="Montserrat Light" w:eastAsia="Times New Roman" w:hAnsi="Montserrat Light"/>
                <w:lang w:val="en-US"/>
              </w:rPr>
              <w:t>0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9F718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DJ161J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D2B09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DN16 (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Zorenii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Vale)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Roșieni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Geaca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(</w:t>
            </w:r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>DJ109C)</w:t>
            </w:r>
          </w:p>
        </w:tc>
      </w:tr>
      <w:tr w:rsidR="001B4A1B" w:rsidRPr="001F4B51" w14:paraId="6E5520B1" w14:textId="77777777" w:rsidTr="004A7FC5">
        <w:trPr>
          <w:trHeight w:val="512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45A96A3" w14:textId="7DFE6A70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>
              <w:rPr>
                <w:rFonts w:ascii="Montserrat Light" w:eastAsia="Times New Roman" w:hAnsi="Montserrat Light"/>
                <w:lang w:val="en-US"/>
              </w:rPr>
              <w:t>1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51C26F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DJ161K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9CE04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DN16 (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Căianu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Vamă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Bărăi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Sava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Mureșenii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Cămpie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Chiriș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(</w:t>
            </w:r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>DJ161G)</w:t>
            </w:r>
          </w:p>
        </w:tc>
      </w:tr>
      <w:tr w:rsidR="001B4A1B" w:rsidRPr="001F4B51" w14:paraId="28A0CB19" w14:textId="77777777" w:rsidTr="004A7FC5">
        <w:trPr>
          <w:trHeight w:val="23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2D40DC7" w14:textId="39D60601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>
              <w:rPr>
                <w:rFonts w:ascii="Montserrat Light" w:eastAsia="Times New Roman" w:hAnsi="Montserrat Light"/>
                <w:lang w:val="en-US"/>
              </w:rPr>
              <w:t>2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C215F4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DJ161Z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51651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proofErr w:type="gramStart"/>
            <w:r>
              <w:rPr>
                <w:rFonts w:ascii="Montserrat Light" w:eastAsia="Times New Roman" w:hAnsi="Montserrat Light"/>
                <w:lang w:val="en-US"/>
              </w:rPr>
              <w:t>Petea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>(</w:t>
            </w:r>
            <w:proofErr w:type="gramEnd"/>
            <w:r>
              <w:rPr>
                <w:rFonts w:ascii="Montserrat Light" w:eastAsia="Times New Roman" w:hAnsi="Montserrat Light"/>
                <w:lang w:val="en-US"/>
              </w:rPr>
              <w:t>DJ161G)-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Legii-Geaca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(DJ109C)</w:t>
            </w:r>
          </w:p>
        </w:tc>
      </w:tr>
      <w:tr w:rsidR="001B4A1B" w:rsidRPr="001F4B51" w14:paraId="3F98FC85" w14:textId="77777777" w:rsidTr="004A7FC5">
        <w:trPr>
          <w:trHeight w:val="23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B9C5573" w14:textId="40E4C278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>
              <w:rPr>
                <w:rFonts w:ascii="Montserrat Light" w:eastAsia="Times New Roman" w:hAnsi="Montserrat Light"/>
                <w:lang w:val="en-US"/>
              </w:rPr>
              <w:t>3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786EEAC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DJ170B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7F2AC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Topa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Mică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(DN1F)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Așchileu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Mic (DJ109)</w:t>
            </w:r>
          </w:p>
        </w:tc>
      </w:tr>
      <w:tr w:rsidR="001B4A1B" w:rsidRPr="001F4B51" w14:paraId="11E2CD2D" w14:textId="77777777" w:rsidTr="004A7FC5">
        <w:trPr>
          <w:trHeight w:val="134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B1C4731" w14:textId="1EED39AE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>
              <w:rPr>
                <w:rFonts w:ascii="Montserrat Light" w:eastAsia="Times New Roman" w:hAnsi="Montserrat Light"/>
                <w:lang w:val="en-US"/>
              </w:rPr>
              <w:t>4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6E40A9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DJ172A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76994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Bistrița-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Năsăud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Țaga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(</w:t>
            </w:r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>DJ109C)</w:t>
            </w:r>
          </w:p>
        </w:tc>
      </w:tr>
      <w:tr w:rsidR="001B4A1B" w:rsidRPr="001F4B51" w14:paraId="6C09D3E5" w14:textId="77777777" w:rsidTr="004A7FC5">
        <w:trPr>
          <w:trHeight w:val="48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4E5FA69" w14:textId="2B87C5A8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>
              <w:rPr>
                <w:rFonts w:ascii="Montserrat Light" w:eastAsia="Times New Roman" w:hAnsi="Montserrat Light"/>
                <w:lang w:val="en-US"/>
              </w:rPr>
              <w:t>5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C4576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DJ172F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5ABCC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Gherla-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Mintiu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Gherlii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Petrești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Salatiu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Mănăstirea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Sânmărghita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Bistrița-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Năsăud</w:t>
            </w:r>
            <w:proofErr w:type="spellEnd"/>
          </w:p>
        </w:tc>
      </w:tr>
      <w:tr w:rsidR="001B4A1B" w:rsidRPr="001F4B51" w14:paraId="13C6779D" w14:textId="77777777" w:rsidTr="004A7FC5">
        <w:trPr>
          <w:trHeight w:val="21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12E6B6" w14:textId="7D32EE20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>
              <w:rPr>
                <w:rFonts w:ascii="Montserrat Light" w:eastAsia="Times New Roman" w:hAnsi="Montserrat Light"/>
                <w:lang w:val="en-US"/>
              </w:rPr>
              <w:t>6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29AAF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DJ182E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9066D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Chiuiești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 (</w:t>
            </w:r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DN18B)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Mănăstirea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Cășiel</w:t>
            </w:r>
            <w:proofErr w:type="spellEnd"/>
          </w:p>
        </w:tc>
      </w:tr>
      <w:tr w:rsidR="001B4A1B" w:rsidRPr="001F4B51" w14:paraId="678335EC" w14:textId="77777777" w:rsidTr="004A7FC5">
        <w:trPr>
          <w:trHeight w:val="48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FE78FA9" w14:textId="0EB18598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>
              <w:rPr>
                <w:rFonts w:ascii="Montserrat Light" w:eastAsia="Times New Roman" w:hAnsi="Montserrat Light"/>
                <w:lang w:val="en-US"/>
              </w:rPr>
              <w:t>7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17F272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DJ182F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0CE39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Cuzdrioara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 (</w:t>
            </w:r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DN17)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Valea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Gârboului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Gârboul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Dejului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DN18B( 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Rugăsești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)</w:t>
            </w:r>
          </w:p>
        </w:tc>
      </w:tr>
      <w:tr w:rsidR="001B4A1B" w:rsidRPr="001F4B51" w14:paraId="195B4C85" w14:textId="77777777" w:rsidTr="004A7FC5">
        <w:trPr>
          <w:trHeight w:val="197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FB88F81" w14:textId="71811312" w:rsidR="001B4A1B" w:rsidRPr="001F4B51" w:rsidRDefault="00B40E27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58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666098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DJ191D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8751D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Sălaj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DJ108A(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Vânători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)</w:t>
            </w:r>
          </w:p>
        </w:tc>
      </w:tr>
      <w:tr w:rsidR="001B4A1B" w:rsidRPr="001F4B51" w14:paraId="3E8420EF" w14:textId="77777777" w:rsidTr="004A7FC5">
        <w:trPr>
          <w:trHeight w:val="197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E93529F" w14:textId="6EE41CA9" w:rsidR="001B4A1B" w:rsidRPr="001F4B51" w:rsidRDefault="00B40E27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59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4D5827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DJ763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FAEDD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Bihor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Ic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Ponor - Doda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Pilii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(DJ108C)</w:t>
            </w:r>
          </w:p>
        </w:tc>
      </w:tr>
      <w:tr w:rsidR="001B4A1B" w:rsidRPr="001F4B51" w14:paraId="779BACAE" w14:textId="77777777" w:rsidTr="004A7FC5">
        <w:trPr>
          <w:trHeight w:val="32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DF04F02" w14:textId="04DA7156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6</w:t>
            </w:r>
            <w:r w:rsidR="00B40E27">
              <w:rPr>
                <w:rFonts w:ascii="Montserrat Light" w:eastAsia="Times New Roman" w:hAnsi="Montserrat Light"/>
                <w:lang w:val="en-US"/>
              </w:rPr>
              <w:t>0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713E5E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DJ764B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68AC0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DN1 -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Valea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Drăganului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Lunca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Vișagului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Baraj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ac. </w:t>
            </w:r>
            <w:proofErr w:type="spellStart"/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Drăgan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(</w:t>
            </w:r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>DJ108K)</w:t>
            </w:r>
          </w:p>
        </w:tc>
      </w:tr>
      <w:tr w:rsidR="001B4A1B" w:rsidRPr="001F4B51" w14:paraId="04845AC9" w14:textId="77777777" w:rsidTr="004A7FC5">
        <w:trPr>
          <w:trHeight w:val="32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A3C74E4" w14:textId="218853F6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6</w:t>
            </w:r>
            <w:r w:rsidR="00B40E27">
              <w:rPr>
                <w:rFonts w:ascii="Montserrat Light" w:eastAsia="Times New Roman" w:hAnsi="Montserrat Light"/>
                <w:lang w:val="en-US"/>
              </w:rPr>
              <w:t>1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C5D150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DJ161Z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FCDBA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Petea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(DJ161G)-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Legii-Geaca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(DJ109C)</w:t>
            </w:r>
          </w:p>
        </w:tc>
      </w:tr>
      <w:tr w:rsidR="001B4A1B" w:rsidRPr="001F4B51" w14:paraId="5F91487A" w14:textId="77777777" w:rsidTr="004A7FC5">
        <w:trPr>
          <w:trHeight w:val="32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49B89D0" w14:textId="3F8AF7DF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F36550">
              <w:rPr>
                <w:rFonts w:ascii="Montserrat Light" w:eastAsia="Times New Roman" w:hAnsi="Montserrat Light"/>
                <w:lang w:val="en-US"/>
              </w:rPr>
              <w:t>6</w:t>
            </w:r>
            <w:r w:rsidR="00B40E27">
              <w:rPr>
                <w:rFonts w:ascii="Montserrat Light" w:eastAsia="Times New Roman" w:hAnsi="Montserrat Light"/>
                <w:lang w:val="en-US"/>
              </w:rPr>
              <w:t>2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E02E4A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DJ109Z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09B5D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proofErr w:type="gramStart"/>
            <w:r>
              <w:rPr>
                <w:rFonts w:ascii="Montserrat Light" w:eastAsia="Times New Roman" w:hAnsi="Montserrat Light"/>
                <w:lang w:val="en-US"/>
              </w:rPr>
              <w:t>Coasta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>(</w:t>
            </w:r>
            <w:proofErr w:type="gramEnd"/>
            <w:r>
              <w:rPr>
                <w:rFonts w:ascii="Montserrat Light" w:eastAsia="Times New Roman" w:hAnsi="Montserrat Light"/>
                <w:lang w:val="en-US"/>
              </w:rPr>
              <w:t>DJ109D)-Tăușeni-DJ161K</w:t>
            </w:r>
          </w:p>
        </w:tc>
      </w:tr>
      <w:tr w:rsidR="001B4A1B" w:rsidRPr="001F4B51" w14:paraId="0766739E" w14:textId="77777777" w:rsidTr="004A7FC5">
        <w:trPr>
          <w:trHeight w:val="377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3964E94" w14:textId="1E714109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6</w:t>
            </w:r>
            <w:r w:rsidR="00B40E27">
              <w:rPr>
                <w:rFonts w:ascii="Montserrat Light" w:eastAsia="Times New Roman" w:hAnsi="Montserrat Light"/>
                <w:lang w:val="en-US"/>
              </w:rPr>
              <w:t>3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85170F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Incinta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platforma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Clujana</w:t>
            </w:r>
            <w:proofErr w:type="spellEnd"/>
          </w:p>
        </w:tc>
      </w:tr>
      <w:tr w:rsidR="001B4A1B" w:rsidRPr="001F4B51" w14:paraId="12D6EADE" w14:textId="77777777" w:rsidTr="004A7FC5">
        <w:trPr>
          <w:trHeight w:val="223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06E325E" w14:textId="07B2B909" w:rsidR="001B4A1B" w:rsidRPr="00F36550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lastRenderedPageBreak/>
              <w:t>6</w:t>
            </w:r>
            <w:r w:rsidR="00B40E27">
              <w:rPr>
                <w:rFonts w:ascii="Montserrat Light" w:eastAsia="Times New Roman" w:hAnsi="Montserrat Light"/>
                <w:lang w:val="en-US"/>
              </w:rPr>
              <w:t>4</w:t>
            </w:r>
          </w:p>
          <w:p w14:paraId="1E8EFBF2" w14:textId="77777777" w:rsidR="001B4A1B" w:rsidRPr="00F36550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642471" w14:textId="77777777" w:rsidR="001B4A1B" w:rsidRPr="00F36550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Lucrări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de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refacere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a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drumurilor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județene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afectate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ca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urmare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a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calamităţilor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naturale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produse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în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anii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2020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2021:</w:t>
            </w:r>
          </w:p>
        </w:tc>
      </w:tr>
      <w:tr w:rsidR="001B4A1B" w:rsidRPr="001F4B51" w14:paraId="2F194ED1" w14:textId="77777777" w:rsidTr="004A7FC5">
        <w:trPr>
          <w:trHeight w:val="295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9FD006B" w14:textId="77777777" w:rsidR="001B4A1B" w:rsidRPr="00F36550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A05E46F" w14:textId="77777777" w:rsidR="001B4A1B" w:rsidRPr="00F36550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F36550">
              <w:rPr>
                <w:rFonts w:ascii="Montserrat Light" w:eastAsia="Times New Roman" w:hAnsi="Montserrat Light"/>
                <w:lang w:val="en-US"/>
              </w:rPr>
              <w:t xml:space="preserve">HG 778/2021: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Refacere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corpul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drumului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DJ 161C L = 0,03 km;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Refacere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drum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judeţean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DJ 107R L = 11,3 km</w:t>
            </w:r>
          </w:p>
        </w:tc>
      </w:tr>
      <w:tr w:rsidR="001B4A1B" w:rsidRPr="001F4B51" w14:paraId="578CF8D8" w14:textId="77777777" w:rsidTr="004A7FC5">
        <w:trPr>
          <w:trHeight w:val="250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8F16F41" w14:textId="77777777" w:rsidR="001B4A1B" w:rsidRPr="00F53A49" w:rsidRDefault="001B4A1B" w:rsidP="00251F14">
            <w:pPr>
              <w:spacing w:line="240" w:lineRule="auto"/>
              <w:rPr>
                <w:rFonts w:ascii="Montserrat Light" w:eastAsia="Times New Roman" w:hAnsi="Montserrat Light"/>
                <w:color w:val="0070C0"/>
                <w:lang w:val="en-US"/>
              </w:rPr>
            </w:pP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460DD1" w14:textId="77777777" w:rsidR="001B4A1B" w:rsidRPr="00F36550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F36550">
              <w:rPr>
                <w:rFonts w:ascii="Montserrat Light" w:eastAsia="Times New Roman" w:hAnsi="Montserrat Light"/>
                <w:lang w:val="en-US"/>
              </w:rPr>
              <w:t xml:space="preserve">HG 992/2021: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Refacere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drum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Județean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DJ107P, DJ 103V, DJ107</w:t>
            </w:r>
            <w:proofErr w:type="gramStart"/>
            <w:r w:rsidRPr="00F36550">
              <w:rPr>
                <w:rFonts w:ascii="Montserrat Light" w:eastAsia="Times New Roman" w:hAnsi="Montserrat Light"/>
                <w:lang w:val="en-US"/>
              </w:rPr>
              <w:t>J ,</w:t>
            </w:r>
            <w:proofErr w:type="gram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L= 1,2 km;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Refacere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drum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Județean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DJ107 L, DJ107J, DJ 107N , L= 7,5 km;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Refacere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8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podețe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pe DJ 107J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si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DJ 107L</w:t>
            </w:r>
          </w:p>
        </w:tc>
      </w:tr>
      <w:tr w:rsidR="001B4A1B" w:rsidRPr="001F4B51" w14:paraId="5016C9C5" w14:textId="77777777" w:rsidTr="004A7FC5">
        <w:trPr>
          <w:trHeight w:val="29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6336237" w14:textId="0C9A6F8B" w:rsidR="001B4A1B" w:rsidRPr="00F36550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6</w:t>
            </w:r>
            <w:r w:rsidR="00B40E27">
              <w:rPr>
                <w:rFonts w:ascii="Montserrat Light" w:eastAsia="Times New Roman" w:hAnsi="Montserrat Light"/>
                <w:lang w:val="en-US"/>
              </w:rPr>
              <w:t>5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4BB97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Servicii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deszăpezire</w:t>
            </w:r>
            <w:proofErr w:type="spellEnd"/>
          </w:p>
        </w:tc>
      </w:tr>
      <w:tr w:rsidR="001B4A1B" w:rsidRPr="001F4B51" w14:paraId="1601C8C9" w14:textId="77777777" w:rsidTr="004A7FC5">
        <w:trPr>
          <w:trHeight w:val="37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547659B" w14:textId="288D6BED" w:rsidR="001B4A1B" w:rsidRPr="00F36550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6</w:t>
            </w:r>
            <w:r w:rsidR="00B40E27">
              <w:rPr>
                <w:rFonts w:ascii="Montserrat Light" w:eastAsia="Times New Roman" w:hAnsi="Montserrat Light"/>
                <w:lang w:val="en-US"/>
              </w:rPr>
              <w:t>6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11B96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Intreținere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drumuri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pietruite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,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asigurarea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funcționalității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scurgerii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apelor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prin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lucrări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întreținere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accese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la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proprietăți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,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podețe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drumuri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laterale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,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șanțuri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betonate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),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etc</w:t>
            </w:r>
            <w:proofErr w:type="spellEnd"/>
          </w:p>
        </w:tc>
      </w:tr>
      <w:tr w:rsidR="001B4A1B" w:rsidRPr="001F4B51" w14:paraId="198AE1AF" w14:textId="77777777" w:rsidTr="004A7FC5">
        <w:trPr>
          <w:trHeight w:val="322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D8074F3" w14:textId="164472BE" w:rsidR="001B4A1B" w:rsidRPr="00F36550" w:rsidRDefault="00B40E27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67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137561" w14:textId="77777777" w:rsidR="001B4A1B" w:rsidRPr="00B66B58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ro-RO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Siguranța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circulației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marcaje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indicatoare</w:t>
            </w:r>
            <w:proofErr w:type="spellEnd"/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)</w:t>
            </w:r>
            <w:r>
              <w:rPr>
                <w:rFonts w:ascii="Montserrat Light" w:eastAsia="Times New Roman" w:hAnsi="Montserrat Light"/>
                <w:lang w:val="en-US"/>
              </w:rPr>
              <w:t>;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Inspec</w:t>
            </w:r>
            <w:proofErr w:type="spellEnd"/>
            <w:r>
              <w:rPr>
                <w:rFonts w:ascii="Montserrat Light" w:eastAsia="Times New Roman" w:hAnsi="Montserrat Light"/>
                <w:lang w:val="ro-RO"/>
              </w:rPr>
              <w:t>ție</w:t>
            </w:r>
            <w:proofErr w:type="gramEnd"/>
            <w:r>
              <w:rPr>
                <w:rFonts w:ascii="Montserrat Light" w:eastAsia="Times New Roman" w:hAnsi="Montserrat Light"/>
                <w:lang w:val="ro-RO"/>
              </w:rPr>
              <w:t xml:space="preserve"> de siguranță rutieră</w:t>
            </w:r>
          </w:p>
        </w:tc>
      </w:tr>
      <w:tr w:rsidR="001B4A1B" w:rsidRPr="001F4B51" w14:paraId="5B054981" w14:textId="77777777" w:rsidTr="004A7FC5">
        <w:trPr>
          <w:trHeight w:val="15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000A915" w14:textId="4F2BC2F8" w:rsidR="001B4A1B" w:rsidRPr="00F36550" w:rsidRDefault="00045A35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68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63281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Servicii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F36550">
              <w:rPr>
                <w:rFonts w:ascii="Montserrat Light" w:eastAsia="Times New Roman" w:hAnsi="Montserrat Light"/>
                <w:lang w:val="en-US"/>
              </w:rPr>
              <w:t xml:space="preserve">de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cadastru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publicitate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imobiliară</w:t>
            </w:r>
            <w:proofErr w:type="spellEnd"/>
          </w:p>
        </w:tc>
      </w:tr>
      <w:tr w:rsidR="001B4A1B" w:rsidRPr="001F4B51" w14:paraId="115056B9" w14:textId="77777777" w:rsidTr="004A7FC5">
        <w:trPr>
          <w:trHeight w:val="565"/>
        </w:trPr>
        <w:tc>
          <w:tcPr>
            <w:tcW w:w="95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1B10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proofErr w:type="gramStart"/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>TOTAL :</w:t>
            </w:r>
            <w:proofErr w:type="gramEnd"/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  </w:t>
            </w: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4</w:t>
            </w:r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>0.0</w:t>
            </w: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00</w:t>
            </w:r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.000,00 lei </w:t>
            </w:r>
            <w:proofErr w:type="spellStart"/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>inclusiv</w:t>
            </w:r>
            <w:proofErr w:type="spellEnd"/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TVA</w:t>
            </w:r>
          </w:p>
        </w:tc>
      </w:tr>
    </w:tbl>
    <w:p w14:paraId="521BA54A" w14:textId="77777777" w:rsidR="001B4A1B" w:rsidRPr="001F4B51" w:rsidRDefault="001B4A1B" w:rsidP="001B4A1B">
      <w:pPr>
        <w:spacing w:line="240" w:lineRule="auto"/>
        <w:rPr>
          <w:rFonts w:ascii="Montserrat Light" w:hAnsi="Montserrat Light"/>
          <w:b/>
          <w:bCs/>
          <w:lang w:val="ro-RO"/>
        </w:rPr>
      </w:pPr>
    </w:p>
    <w:p w14:paraId="09A0D690" w14:textId="77777777" w:rsidR="001B4A1B" w:rsidRPr="001F4B51" w:rsidRDefault="001B4A1B" w:rsidP="001B4A1B">
      <w:pPr>
        <w:spacing w:line="240" w:lineRule="auto"/>
        <w:rPr>
          <w:rFonts w:ascii="Montserrat Light" w:hAnsi="Montserrat Light"/>
          <w:b/>
          <w:bCs/>
          <w:lang w:val="ro-RO"/>
        </w:rPr>
      </w:pPr>
    </w:p>
    <w:p w14:paraId="7A53FB25" w14:textId="77777777" w:rsidR="001B4A1B" w:rsidRDefault="001B4A1B" w:rsidP="001B4A1B">
      <w:pPr>
        <w:spacing w:line="240" w:lineRule="auto"/>
        <w:jc w:val="center"/>
        <w:rPr>
          <w:rFonts w:ascii="Montserrat Light" w:hAnsi="Montserrat Light"/>
          <w:b/>
          <w:bCs/>
          <w:noProof/>
          <w:lang w:val="ro-RO" w:eastAsia="ro-RO"/>
        </w:rPr>
      </w:pPr>
      <w:r w:rsidRPr="001F4B51">
        <w:rPr>
          <w:rFonts w:ascii="Montserrat Light" w:hAnsi="Montserrat Light"/>
          <w:b/>
          <w:bCs/>
          <w:noProof/>
          <w:lang w:val="ro-RO" w:eastAsia="ro-RO"/>
        </w:rPr>
        <w:t xml:space="preserve">                                                                   </w:t>
      </w:r>
      <w:r>
        <w:rPr>
          <w:rFonts w:ascii="Montserrat Light" w:hAnsi="Montserrat Light"/>
          <w:b/>
          <w:bCs/>
          <w:noProof/>
          <w:lang w:val="ro-RO" w:eastAsia="ro-RO"/>
        </w:rPr>
        <w:t xml:space="preserve">         </w:t>
      </w:r>
    </w:p>
    <w:p w14:paraId="02D6BA6C" w14:textId="77777777" w:rsidR="001B4A1B" w:rsidRPr="001F4B51" w:rsidRDefault="001B4A1B" w:rsidP="001B4A1B">
      <w:pPr>
        <w:spacing w:line="240" w:lineRule="auto"/>
        <w:jc w:val="center"/>
        <w:rPr>
          <w:rFonts w:ascii="Montserrat Light" w:hAnsi="Montserrat Light"/>
          <w:b/>
          <w:bCs/>
          <w:noProof/>
          <w:lang w:val="ro-RO" w:eastAsia="ro-RO"/>
        </w:rPr>
      </w:pPr>
      <w:r>
        <w:rPr>
          <w:rFonts w:ascii="Montserrat Light" w:hAnsi="Montserrat Light"/>
          <w:b/>
          <w:bCs/>
          <w:noProof/>
          <w:lang w:val="ro-RO" w:eastAsia="ro-RO"/>
        </w:rPr>
        <w:t xml:space="preserve">                                                                         </w:t>
      </w:r>
      <w:r w:rsidRPr="001F4B51">
        <w:rPr>
          <w:rFonts w:ascii="Montserrat Light" w:hAnsi="Montserrat Light"/>
          <w:b/>
          <w:bCs/>
          <w:noProof/>
          <w:lang w:val="ro-RO" w:eastAsia="ro-RO"/>
        </w:rPr>
        <w:t>Contrasemnează</w:t>
      </w:r>
    </w:p>
    <w:p w14:paraId="02BA7E01" w14:textId="77777777" w:rsidR="001B4A1B" w:rsidRPr="001F4B51" w:rsidRDefault="001B4A1B" w:rsidP="001B4A1B">
      <w:p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bCs/>
          <w:noProof/>
          <w:lang w:val="ro-RO" w:eastAsia="ro-RO"/>
        </w:rPr>
      </w:pPr>
      <w:r w:rsidRPr="001F4B51">
        <w:rPr>
          <w:rFonts w:ascii="Montserrat Light" w:hAnsi="Montserrat Light"/>
          <w:b/>
          <w:bCs/>
          <w:noProof/>
          <w:lang w:val="ro-RO" w:eastAsia="ro-RO"/>
        </w:rPr>
        <w:t xml:space="preserve">          PREŞEDINTE,</w:t>
      </w:r>
      <w:r w:rsidRPr="001F4B51">
        <w:rPr>
          <w:rFonts w:ascii="Montserrat Light" w:hAnsi="Montserrat Light"/>
          <w:b/>
          <w:bCs/>
          <w:noProof/>
          <w:lang w:val="ro-RO" w:eastAsia="ro-RO"/>
        </w:rPr>
        <w:tab/>
      </w:r>
      <w:r w:rsidRPr="001F4B51">
        <w:rPr>
          <w:rFonts w:ascii="Montserrat Light" w:hAnsi="Montserrat Light"/>
          <w:b/>
          <w:bCs/>
          <w:noProof/>
          <w:lang w:val="ro-RO" w:eastAsia="ro-RO"/>
        </w:rPr>
        <w:tab/>
      </w:r>
      <w:r w:rsidRPr="001F4B51">
        <w:rPr>
          <w:rFonts w:ascii="Montserrat Light" w:hAnsi="Montserrat Light"/>
          <w:b/>
          <w:bCs/>
          <w:noProof/>
          <w:lang w:val="ro-RO" w:eastAsia="ro-RO"/>
        </w:rPr>
        <w:tab/>
        <w:t xml:space="preserve">       </w:t>
      </w:r>
      <w:r>
        <w:rPr>
          <w:rFonts w:ascii="Montserrat Light" w:hAnsi="Montserrat Light"/>
          <w:b/>
          <w:bCs/>
          <w:noProof/>
          <w:lang w:val="ro-RO" w:eastAsia="ro-RO"/>
        </w:rPr>
        <w:t xml:space="preserve">             </w:t>
      </w:r>
      <w:r w:rsidRPr="001F4B51">
        <w:rPr>
          <w:rFonts w:ascii="Montserrat Light" w:hAnsi="Montserrat Light"/>
          <w:b/>
          <w:bCs/>
          <w:noProof/>
          <w:lang w:val="ro-RO" w:eastAsia="ro-RO"/>
        </w:rPr>
        <w:t xml:space="preserve"> SECRETAR GENERAL AL JUDEŢULUI,</w:t>
      </w:r>
    </w:p>
    <w:p w14:paraId="4780ABC1" w14:textId="77777777" w:rsidR="001B4A1B" w:rsidRPr="001F4B51" w:rsidRDefault="001B4A1B" w:rsidP="001B4A1B">
      <w:pPr>
        <w:autoSpaceDE w:val="0"/>
        <w:autoSpaceDN w:val="0"/>
        <w:adjustRightInd w:val="0"/>
        <w:spacing w:line="240" w:lineRule="auto"/>
        <w:rPr>
          <w:rFonts w:ascii="Montserrat Light" w:hAnsi="Montserrat Light"/>
          <w:noProof/>
          <w:lang w:val="ro-RO" w:eastAsia="ro-RO"/>
        </w:rPr>
      </w:pPr>
      <w:r w:rsidRPr="001F4B51">
        <w:rPr>
          <w:rFonts w:ascii="Montserrat Light" w:hAnsi="Montserrat Light"/>
          <w:b/>
          <w:bCs/>
          <w:noProof/>
          <w:lang w:val="ro-RO" w:eastAsia="ro-RO"/>
        </w:rPr>
        <w:t xml:space="preserve">   </w:t>
      </w:r>
      <w:r w:rsidRPr="001F4B51">
        <w:rPr>
          <w:rFonts w:ascii="Montserrat Light" w:hAnsi="Montserrat Light"/>
          <w:b/>
          <w:bCs/>
          <w:noProof/>
          <w:lang w:val="ro-RO" w:eastAsia="ro-RO"/>
        </w:rPr>
        <w:tab/>
      </w:r>
      <w:r w:rsidRPr="001F4B51">
        <w:rPr>
          <w:rFonts w:ascii="Montserrat Light" w:hAnsi="Montserrat Light"/>
          <w:noProof/>
          <w:lang w:val="ro-RO" w:eastAsia="ro-RO"/>
        </w:rPr>
        <w:t xml:space="preserve">  Alin Tişe                                                                 </w:t>
      </w:r>
      <w:r>
        <w:rPr>
          <w:rFonts w:ascii="Montserrat Light" w:hAnsi="Montserrat Light"/>
          <w:noProof/>
          <w:lang w:val="ro-RO" w:eastAsia="ro-RO"/>
        </w:rPr>
        <w:t xml:space="preserve">              </w:t>
      </w:r>
      <w:r w:rsidRPr="001F4B51">
        <w:rPr>
          <w:rFonts w:ascii="Montserrat Light" w:hAnsi="Montserrat Light"/>
          <w:noProof/>
          <w:lang w:val="ro-RO" w:eastAsia="ro-RO"/>
        </w:rPr>
        <w:t>Simona Gaci</w:t>
      </w:r>
    </w:p>
    <w:p w14:paraId="2E49EF37" w14:textId="77777777" w:rsidR="001B4A1B" w:rsidRPr="001F4B51" w:rsidRDefault="001B4A1B" w:rsidP="001B4A1B">
      <w:p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bCs/>
          <w:noProof/>
          <w:lang w:val="ro-RO" w:eastAsia="ro-RO"/>
        </w:rPr>
      </w:pPr>
    </w:p>
    <w:p w14:paraId="656AD696" w14:textId="77777777" w:rsidR="001B4A1B" w:rsidRDefault="001B4A1B" w:rsidP="001B4A1B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</w:p>
    <w:p w14:paraId="4EB72EE1" w14:textId="77777777" w:rsidR="001B4A1B" w:rsidRPr="001F4B51" w:rsidRDefault="001B4A1B" w:rsidP="001B4A1B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  <w:r w:rsidRPr="001F4B51">
        <w:rPr>
          <w:rFonts w:ascii="Montserrat Light" w:eastAsia="Times New Roman" w:hAnsi="Montserrat Light" w:cs="Times New Roman"/>
          <w:b/>
          <w:bCs/>
          <w:noProof/>
          <w:lang w:val="en-US"/>
        </w:rPr>
        <w:t>INIȚIATOR,</w:t>
      </w:r>
    </w:p>
    <w:p w14:paraId="648E4747" w14:textId="77777777" w:rsidR="001B4A1B" w:rsidRPr="001F4B51" w:rsidRDefault="001B4A1B" w:rsidP="001B4A1B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  <w:r w:rsidRPr="001F4B51">
        <w:rPr>
          <w:rFonts w:ascii="Montserrat Light" w:eastAsia="Times New Roman" w:hAnsi="Montserrat Light" w:cs="Times New Roman"/>
          <w:b/>
          <w:bCs/>
          <w:noProof/>
          <w:lang w:val="en-US"/>
        </w:rPr>
        <w:t>PREȘEDINTE</w:t>
      </w:r>
    </w:p>
    <w:p w14:paraId="41514AF4" w14:textId="77777777" w:rsidR="001B4A1B" w:rsidRPr="00F53A49" w:rsidRDefault="001B4A1B" w:rsidP="001B4A1B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noProof/>
          <w:lang w:val="en-US"/>
        </w:rPr>
        <w:sectPr w:rsidR="001B4A1B" w:rsidRPr="00F53A49" w:rsidSect="001B4A1B">
          <w:headerReference w:type="default" r:id="rId7"/>
          <w:type w:val="continuous"/>
          <w:pgSz w:w="11909" w:h="16834"/>
          <w:pgMar w:top="1170" w:right="929" w:bottom="540" w:left="1530" w:header="270" w:footer="198" w:gutter="0"/>
          <w:pgNumType w:start="1"/>
          <w:cols w:space="720"/>
        </w:sectPr>
      </w:pPr>
      <w:r w:rsidRPr="00F53A49">
        <w:rPr>
          <w:rFonts w:ascii="Montserrat Light" w:eastAsia="Times New Roman" w:hAnsi="Montserrat Light" w:cs="Times New Roman"/>
          <w:noProof/>
          <w:lang w:val="en-US"/>
        </w:rPr>
        <w:t>Alin Tișe</w:t>
      </w:r>
    </w:p>
    <w:p w14:paraId="41818107" w14:textId="7D1B7C6E" w:rsidR="006137CD" w:rsidRPr="000A527A" w:rsidRDefault="006137CD" w:rsidP="000A527A"/>
    <w:sectPr w:rsidR="006137CD" w:rsidRPr="000A527A" w:rsidSect="002362A5">
      <w:footerReference w:type="default" r:id="rId8"/>
      <w:headerReference w:type="first" r:id="rId9"/>
      <w:footerReference w:type="first" r:id="rId10"/>
      <w:type w:val="continuous"/>
      <w:pgSz w:w="11909" w:h="16834" w:code="9"/>
      <w:pgMar w:top="1350" w:right="835" w:bottom="142" w:left="1350" w:header="30" w:footer="32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BE7F7" w14:textId="77777777" w:rsidR="00FF5927" w:rsidRDefault="00FF5927">
      <w:pPr>
        <w:spacing w:line="240" w:lineRule="auto"/>
      </w:pPr>
      <w:r>
        <w:separator/>
      </w:r>
    </w:p>
  </w:endnote>
  <w:endnote w:type="continuationSeparator" w:id="0">
    <w:p w14:paraId="29D1C68A" w14:textId="77777777" w:rsidR="00FF5927" w:rsidRDefault="00FF59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9EEC8" w14:textId="77777777" w:rsidR="009A037D" w:rsidRPr="007F476A" w:rsidRDefault="009A037D" w:rsidP="009A037D">
    <w:pPr>
      <w:jc w:val="both"/>
      <w:rPr>
        <w:rFonts w:ascii="Montserrat" w:hAnsi="Montserrat" w:cs="Calibri"/>
        <w:color w:val="6F859D"/>
        <w:sz w:val="14"/>
        <w:szCs w:val="14"/>
        <w:lang w:val="en"/>
      </w:rPr>
    </w:pP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În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temeiul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Regulamentului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(UE) nr. 2016/679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protecţia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persoanelor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fizice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în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ceea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priveşte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prelucrarea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datelor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caracter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personal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şi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libera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circulaţie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gramStart"/>
    <w:r w:rsidRPr="007F476A">
      <w:rPr>
        <w:rFonts w:ascii="Montserrat" w:hAnsi="Montserrat" w:cs="Calibri"/>
        <w:color w:val="6F859D"/>
        <w:sz w:val="14"/>
        <w:szCs w:val="14"/>
        <w:lang w:val="en"/>
      </w:rPr>
      <w:t>a</w:t>
    </w:r>
    <w:proofErr w:type="gram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acestor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date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şi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de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abrogare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a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Directivei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95/46/CE (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Regulamentul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general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protecţia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datelor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)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și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Legii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nr. 190/2018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Consiliul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Județean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Cluj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prelucrează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date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caracter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personal,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asigurarea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securității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și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confidențialității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acestora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>.</w:t>
    </w:r>
  </w:p>
  <w:p w14:paraId="44AA6485" w14:textId="77777777" w:rsidR="009A037D" w:rsidRPr="00563E49" w:rsidRDefault="009A037D" w:rsidP="009A037D">
    <w:pPr>
      <w:jc w:val="both"/>
      <w:rPr>
        <w:rFonts w:ascii="Montserrat" w:hAnsi="Montserrat" w:cs="Calibri"/>
        <w:color w:val="6F859D"/>
        <w:sz w:val="8"/>
        <w:szCs w:val="8"/>
        <w:lang w:val="en"/>
      </w:rPr>
    </w:pPr>
  </w:p>
  <w:p w14:paraId="57DF1184" w14:textId="77777777" w:rsidR="009A037D" w:rsidRDefault="009A037D" w:rsidP="009A037D">
    <w:r w:rsidRPr="00564CF4">
      <w:rPr>
        <w:rFonts w:ascii="Montserrat" w:hAnsi="Montserrat"/>
        <w:noProof/>
      </w:rPr>
      <w:drawing>
        <wp:anchor distT="0" distB="0" distL="0" distR="0" simplePos="0" relativeHeight="251670528" behindDoc="0" locked="0" layoutInCell="1" hidden="0" allowOverlap="1" wp14:anchorId="23AFCE92" wp14:editId="2A9473CF">
          <wp:simplePos x="0" y="0"/>
          <wp:positionH relativeFrom="margin">
            <wp:posOffset>3393440</wp:posOffset>
          </wp:positionH>
          <wp:positionV relativeFrom="paragraph">
            <wp:posOffset>226695</wp:posOffset>
          </wp:positionV>
          <wp:extent cx="2778760" cy="421005"/>
          <wp:effectExtent l="0" t="0" r="254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C2B8B97" wp14:editId="4D96ECF5">
          <wp:extent cx="685800" cy="732034"/>
          <wp:effectExtent l="0" t="0" r="0" b="0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C2B238" w14:textId="77777777" w:rsidR="009A037D" w:rsidRPr="009A037D" w:rsidRDefault="009A037D" w:rsidP="009A03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EE58" w14:textId="66F97A99" w:rsidR="001E224C" w:rsidRPr="007F476A" w:rsidRDefault="001E224C" w:rsidP="001E224C">
    <w:pPr>
      <w:jc w:val="both"/>
      <w:rPr>
        <w:rFonts w:ascii="Montserrat" w:hAnsi="Montserrat" w:cs="Calibri"/>
        <w:color w:val="6F859D"/>
        <w:sz w:val="14"/>
        <w:szCs w:val="14"/>
        <w:lang w:val="en"/>
      </w:rPr>
    </w:pP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În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temeiul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Regulamentului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(UE) nr. 2016/679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protecţia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persoanelor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fizice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în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ceea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priveşte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prelucrarea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datelor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caracter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personal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şi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libera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circulaţie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gramStart"/>
    <w:r w:rsidRPr="007F476A">
      <w:rPr>
        <w:rFonts w:ascii="Montserrat" w:hAnsi="Montserrat" w:cs="Calibri"/>
        <w:color w:val="6F859D"/>
        <w:sz w:val="14"/>
        <w:szCs w:val="14"/>
        <w:lang w:val="en"/>
      </w:rPr>
      <w:t>a</w:t>
    </w:r>
    <w:proofErr w:type="gram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acestor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date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şi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de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abrogare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a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Directivei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95/46/CE (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Regulamentul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general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protecţia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datelor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)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și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Legii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nr. 190/2018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Consiliul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Județean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Cluj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prelucrează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date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caracter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personal,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asigurarea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securității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și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confidențialității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acestora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>.</w:t>
    </w:r>
  </w:p>
  <w:p w14:paraId="0BE135D3" w14:textId="77777777" w:rsidR="006137CD" w:rsidRPr="00563E49" w:rsidRDefault="006137CD" w:rsidP="001E224C">
    <w:pPr>
      <w:jc w:val="both"/>
      <w:rPr>
        <w:rFonts w:ascii="Montserrat" w:hAnsi="Montserrat" w:cs="Calibri"/>
        <w:color w:val="6F859D"/>
        <w:sz w:val="8"/>
        <w:szCs w:val="8"/>
        <w:lang w:val="en"/>
      </w:rPr>
    </w:pPr>
  </w:p>
  <w:p w14:paraId="0EC619FA" w14:textId="636D7665" w:rsidR="00B6338D" w:rsidRDefault="002362A5" w:rsidP="00563E49">
    <w:r w:rsidRPr="00564CF4">
      <w:rPr>
        <w:rFonts w:ascii="Montserrat" w:hAnsi="Montserrat"/>
        <w:noProof/>
      </w:rPr>
      <w:drawing>
        <wp:anchor distT="0" distB="0" distL="0" distR="0" simplePos="0" relativeHeight="251668480" behindDoc="0" locked="0" layoutInCell="1" hidden="0" allowOverlap="1" wp14:anchorId="2370B865" wp14:editId="73AD876B">
          <wp:simplePos x="0" y="0"/>
          <wp:positionH relativeFrom="margin">
            <wp:posOffset>3393440</wp:posOffset>
          </wp:positionH>
          <wp:positionV relativeFrom="paragraph">
            <wp:posOffset>226695</wp:posOffset>
          </wp:positionV>
          <wp:extent cx="2778760" cy="421005"/>
          <wp:effectExtent l="0" t="0" r="2540" b="0"/>
          <wp:wrapSquare wrapText="bothSides" distT="0" distB="0" distL="0" distR="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41C7EFD" wp14:editId="02EB1B4F">
          <wp:extent cx="685800" cy="73203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B8F98" w14:textId="77777777" w:rsidR="00FF5927" w:rsidRDefault="00FF5927">
      <w:pPr>
        <w:spacing w:line="240" w:lineRule="auto"/>
      </w:pPr>
      <w:r>
        <w:separator/>
      </w:r>
    </w:p>
  </w:footnote>
  <w:footnote w:type="continuationSeparator" w:id="0">
    <w:p w14:paraId="2D8A1C83" w14:textId="77777777" w:rsidR="00FF5927" w:rsidRDefault="00FF59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55C83" w14:textId="77777777" w:rsidR="001B4A1B" w:rsidRDefault="001B4A1B">
    <w:r>
      <w:rPr>
        <w:noProof/>
      </w:rPr>
      <w:drawing>
        <wp:anchor distT="0" distB="0" distL="0" distR="0" simplePos="0" relativeHeight="251672576" behindDoc="0" locked="0" layoutInCell="1" hidden="0" allowOverlap="1" wp14:anchorId="7945ED0C" wp14:editId="0AA3DD66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3600" behindDoc="0" locked="0" layoutInCell="1" hidden="0" allowOverlap="1" wp14:anchorId="4B71453B" wp14:editId="5379C498">
          <wp:simplePos x="0" y="0"/>
          <wp:positionH relativeFrom="column">
            <wp:posOffset>3838575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04299" w14:textId="17A072BB" w:rsidR="00B6338D" w:rsidRPr="00A3269E" w:rsidRDefault="005B1AA8" w:rsidP="005B1AA8">
    <w:pPr>
      <w:pStyle w:val="Header"/>
      <w:tabs>
        <w:tab w:val="clear" w:pos="4680"/>
        <w:tab w:val="clear" w:pos="9360"/>
        <w:tab w:val="center" w:pos="4770"/>
        <w:tab w:val="right" w:pos="9720"/>
      </w:tabs>
      <w:spacing w:after="20"/>
      <w:rPr>
        <w:rFonts w:ascii="Montserrat" w:hAnsi="Montserrat"/>
      </w:rPr>
    </w:pPr>
    <w:r w:rsidRPr="00A3269E">
      <w:rPr>
        <w:rFonts w:ascii="Montserrat" w:hAnsi="Montserrat"/>
        <w:noProof/>
      </w:rPr>
      <w:drawing>
        <wp:anchor distT="0" distB="0" distL="0" distR="0" simplePos="0" relativeHeight="251664384" behindDoc="0" locked="0" layoutInCell="1" hidden="0" allowOverlap="1" wp14:anchorId="728C9EDF" wp14:editId="48D0D9B9">
          <wp:simplePos x="0" y="0"/>
          <wp:positionH relativeFrom="column">
            <wp:posOffset>0</wp:posOffset>
          </wp:positionH>
          <wp:positionV relativeFrom="paragraph">
            <wp:posOffset>175260</wp:posOffset>
          </wp:positionV>
          <wp:extent cx="2661920" cy="566420"/>
          <wp:effectExtent l="0" t="0" r="5080" b="5080"/>
          <wp:wrapTopAndBottom distT="0" distB="0"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1920" cy="566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6338D" w:rsidRPr="00A3269E">
      <w:rPr>
        <w:rFonts w:ascii="Montserrat" w:hAnsi="Montserrat"/>
        <w:noProof/>
      </w:rPr>
      <w:drawing>
        <wp:anchor distT="0" distB="0" distL="0" distR="0" simplePos="0" relativeHeight="251666432" behindDoc="0" locked="0" layoutInCell="1" hidden="0" allowOverlap="1" wp14:anchorId="73953C7C" wp14:editId="015E237D">
          <wp:simplePos x="0" y="0"/>
          <wp:positionH relativeFrom="column">
            <wp:posOffset>4099560</wp:posOffset>
          </wp:positionH>
          <wp:positionV relativeFrom="paragraph">
            <wp:posOffset>124460</wp:posOffset>
          </wp:positionV>
          <wp:extent cx="2047875" cy="571500"/>
          <wp:effectExtent l="0" t="0" r="9525" b="0"/>
          <wp:wrapSquare wrapText="bothSides" distT="0" distB="0" distL="0" distR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93863"/>
    <w:multiLevelType w:val="hybridMultilevel"/>
    <w:tmpl w:val="C4EC467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D473B"/>
    <w:multiLevelType w:val="hybridMultilevel"/>
    <w:tmpl w:val="4218FDE6"/>
    <w:lvl w:ilvl="0" w:tplc="FA1A7A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D5443"/>
    <w:multiLevelType w:val="hybridMultilevel"/>
    <w:tmpl w:val="A484FD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87CF4"/>
    <w:multiLevelType w:val="hybridMultilevel"/>
    <w:tmpl w:val="E1A638D6"/>
    <w:lvl w:ilvl="0" w:tplc="59D0D2BA">
      <w:numFmt w:val="bullet"/>
      <w:lvlText w:val="-"/>
      <w:lvlJc w:val="left"/>
      <w:pPr>
        <w:ind w:left="1354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4" w15:restartNumberingAfterBreak="0">
    <w:nsid w:val="20FB6D77"/>
    <w:multiLevelType w:val="hybridMultilevel"/>
    <w:tmpl w:val="99FCCC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13A25"/>
    <w:multiLevelType w:val="hybridMultilevel"/>
    <w:tmpl w:val="9A683524"/>
    <w:lvl w:ilvl="0" w:tplc="35DC9630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8C06C53"/>
    <w:multiLevelType w:val="hybridMultilevel"/>
    <w:tmpl w:val="236E867C"/>
    <w:lvl w:ilvl="0" w:tplc="63263E3C">
      <w:start w:val="19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82BE4FC0">
      <w:start w:val="1"/>
      <w:numFmt w:val="bullet"/>
      <w:lvlText w:val=""/>
      <w:lvlJc w:val="left"/>
      <w:pPr>
        <w:ind w:left="1980" w:hanging="360"/>
      </w:pPr>
      <w:rPr>
        <w:rFonts w:ascii="Symbol" w:hAnsi="Symbol" w:hint="default"/>
        <w:i/>
        <w:iCs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B462D17"/>
    <w:multiLevelType w:val="hybridMultilevel"/>
    <w:tmpl w:val="F9FE5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092132"/>
    <w:multiLevelType w:val="multilevel"/>
    <w:tmpl w:val="AA46DE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59F1476A"/>
    <w:multiLevelType w:val="hybridMultilevel"/>
    <w:tmpl w:val="644E5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276621">
    <w:abstractNumId w:val="0"/>
  </w:num>
  <w:num w:numId="2" w16cid:durableId="776369727">
    <w:abstractNumId w:val="3"/>
  </w:num>
  <w:num w:numId="3" w16cid:durableId="1227105024">
    <w:abstractNumId w:val="4"/>
  </w:num>
  <w:num w:numId="4" w16cid:durableId="155851369">
    <w:abstractNumId w:val="7"/>
  </w:num>
  <w:num w:numId="5" w16cid:durableId="706762476">
    <w:abstractNumId w:val="8"/>
  </w:num>
  <w:num w:numId="6" w16cid:durableId="463888411">
    <w:abstractNumId w:val="5"/>
  </w:num>
  <w:num w:numId="7" w16cid:durableId="1873768149">
    <w:abstractNumId w:val="1"/>
  </w:num>
  <w:num w:numId="8" w16cid:durableId="1637561246">
    <w:abstractNumId w:val="6"/>
  </w:num>
  <w:num w:numId="9" w16cid:durableId="17895446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07969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410"/>
    <w:rsid w:val="00045A35"/>
    <w:rsid w:val="000573CE"/>
    <w:rsid w:val="00074011"/>
    <w:rsid w:val="0008032A"/>
    <w:rsid w:val="00096E71"/>
    <w:rsid w:val="000A527A"/>
    <w:rsid w:val="00111822"/>
    <w:rsid w:val="00163527"/>
    <w:rsid w:val="00171DF2"/>
    <w:rsid w:val="0017437D"/>
    <w:rsid w:val="0017576C"/>
    <w:rsid w:val="001B2E69"/>
    <w:rsid w:val="001B4A1B"/>
    <w:rsid w:val="001C6331"/>
    <w:rsid w:val="001C6EA8"/>
    <w:rsid w:val="001D5DC5"/>
    <w:rsid w:val="001E224C"/>
    <w:rsid w:val="001F7494"/>
    <w:rsid w:val="00201ED0"/>
    <w:rsid w:val="00220DE7"/>
    <w:rsid w:val="00231E46"/>
    <w:rsid w:val="002362A5"/>
    <w:rsid w:val="002820FB"/>
    <w:rsid w:val="002844E3"/>
    <w:rsid w:val="002A1848"/>
    <w:rsid w:val="002B5DD7"/>
    <w:rsid w:val="002C4650"/>
    <w:rsid w:val="002D7073"/>
    <w:rsid w:val="00392A50"/>
    <w:rsid w:val="003A01B0"/>
    <w:rsid w:val="00412BF4"/>
    <w:rsid w:val="004378CC"/>
    <w:rsid w:val="004769C1"/>
    <w:rsid w:val="004A7FC5"/>
    <w:rsid w:val="004D2410"/>
    <w:rsid w:val="004D4BB5"/>
    <w:rsid w:val="004E3620"/>
    <w:rsid w:val="0050149E"/>
    <w:rsid w:val="00513CD9"/>
    <w:rsid w:val="00526C03"/>
    <w:rsid w:val="00544112"/>
    <w:rsid w:val="00545805"/>
    <w:rsid w:val="00545943"/>
    <w:rsid w:val="00561D92"/>
    <w:rsid w:val="005622CE"/>
    <w:rsid w:val="00563E49"/>
    <w:rsid w:val="00564CF4"/>
    <w:rsid w:val="005951FD"/>
    <w:rsid w:val="005A5CE7"/>
    <w:rsid w:val="005A7F44"/>
    <w:rsid w:val="005B1AA8"/>
    <w:rsid w:val="005D22B3"/>
    <w:rsid w:val="00612602"/>
    <w:rsid w:val="006137CD"/>
    <w:rsid w:val="00616C94"/>
    <w:rsid w:val="00650FE2"/>
    <w:rsid w:val="006704CD"/>
    <w:rsid w:val="006765F7"/>
    <w:rsid w:val="00680F7B"/>
    <w:rsid w:val="00682FF3"/>
    <w:rsid w:val="006864B5"/>
    <w:rsid w:val="006A30F9"/>
    <w:rsid w:val="006A716A"/>
    <w:rsid w:val="006D1161"/>
    <w:rsid w:val="0070127E"/>
    <w:rsid w:val="00725F09"/>
    <w:rsid w:val="00756A9A"/>
    <w:rsid w:val="007904CF"/>
    <w:rsid w:val="007951E1"/>
    <w:rsid w:val="00795A81"/>
    <w:rsid w:val="007A3A84"/>
    <w:rsid w:val="007D45BC"/>
    <w:rsid w:val="007F1D0B"/>
    <w:rsid w:val="007F476A"/>
    <w:rsid w:val="008279CE"/>
    <w:rsid w:val="008439F0"/>
    <w:rsid w:val="00852482"/>
    <w:rsid w:val="00864DDE"/>
    <w:rsid w:val="00885C6D"/>
    <w:rsid w:val="008904AD"/>
    <w:rsid w:val="00894ACA"/>
    <w:rsid w:val="00894E69"/>
    <w:rsid w:val="008A42A6"/>
    <w:rsid w:val="008A6FD2"/>
    <w:rsid w:val="008C0FA7"/>
    <w:rsid w:val="008C192F"/>
    <w:rsid w:val="008E29CB"/>
    <w:rsid w:val="00904BD5"/>
    <w:rsid w:val="0093462E"/>
    <w:rsid w:val="009548DB"/>
    <w:rsid w:val="0096589D"/>
    <w:rsid w:val="00995BF6"/>
    <w:rsid w:val="009A037D"/>
    <w:rsid w:val="009A3529"/>
    <w:rsid w:val="009A4178"/>
    <w:rsid w:val="009B483F"/>
    <w:rsid w:val="009C550C"/>
    <w:rsid w:val="009E5E56"/>
    <w:rsid w:val="00A12DF7"/>
    <w:rsid w:val="00A20920"/>
    <w:rsid w:val="00A3269E"/>
    <w:rsid w:val="00A34D74"/>
    <w:rsid w:val="00A4081F"/>
    <w:rsid w:val="00A460BB"/>
    <w:rsid w:val="00A54D8A"/>
    <w:rsid w:val="00A977FA"/>
    <w:rsid w:val="00AA74D1"/>
    <w:rsid w:val="00AE10FB"/>
    <w:rsid w:val="00AF19CA"/>
    <w:rsid w:val="00B137D3"/>
    <w:rsid w:val="00B204E4"/>
    <w:rsid w:val="00B40E27"/>
    <w:rsid w:val="00B4713E"/>
    <w:rsid w:val="00B6338D"/>
    <w:rsid w:val="00BA2ED5"/>
    <w:rsid w:val="00BA4647"/>
    <w:rsid w:val="00BD6A38"/>
    <w:rsid w:val="00BE3747"/>
    <w:rsid w:val="00BF0D65"/>
    <w:rsid w:val="00BF2BBD"/>
    <w:rsid w:val="00C042B7"/>
    <w:rsid w:val="00C11E61"/>
    <w:rsid w:val="00C33C40"/>
    <w:rsid w:val="00C35067"/>
    <w:rsid w:val="00C416DF"/>
    <w:rsid w:val="00C667EE"/>
    <w:rsid w:val="00C75528"/>
    <w:rsid w:val="00CB60C8"/>
    <w:rsid w:val="00CD6C66"/>
    <w:rsid w:val="00D05A15"/>
    <w:rsid w:val="00D11F9A"/>
    <w:rsid w:val="00D16E55"/>
    <w:rsid w:val="00D31268"/>
    <w:rsid w:val="00D34F9A"/>
    <w:rsid w:val="00D60C62"/>
    <w:rsid w:val="00D73361"/>
    <w:rsid w:val="00DA0D48"/>
    <w:rsid w:val="00DA75F0"/>
    <w:rsid w:val="00DC37B4"/>
    <w:rsid w:val="00DF4BFD"/>
    <w:rsid w:val="00E1118E"/>
    <w:rsid w:val="00E97C85"/>
    <w:rsid w:val="00EA3D1E"/>
    <w:rsid w:val="00EC33D6"/>
    <w:rsid w:val="00F06EAB"/>
    <w:rsid w:val="00F32D23"/>
    <w:rsid w:val="00F545C7"/>
    <w:rsid w:val="00F75944"/>
    <w:rsid w:val="00F84BF1"/>
    <w:rsid w:val="00F9282C"/>
    <w:rsid w:val="00FB105A"/>
    <w:rsid w:val="00FB748F"/>
    <w:rsid w:val="00FB75D1"/>
    <w:rsid w:val="00FC448F"/>
    <w:rsid w:val="00FD2F72"/>
    <w:rsid w:val="00FE10F3"/>
    <w:rsid w:val="00FF5927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6E66D"/>
  <w15:docId w15:val="{E4E117C6-202D-45F7-81D1-F23C992F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aliases w:val="Fejléc 2,Titre secondaire (2),Section Char,L2 Char,Section head Char,SH Char,Section,L2,Section head,SH,sous-chapitre,a Titlu 2,a Titlu 2 Char,PA Major Section,h2,h21,Major,Project 2,RFS 2,numbered indent 2,ni2,level2,A"/>
    <w:basedOn w:val="Normal"/>
    <w:next w:val="Normal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aliases w:val="Heading 3 - SF,Heading 3-SF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character" w:styleId="Hyperlink">
    <w:name w:val="Hyperlink"/>
    <w:basedOn w:val="DefaultParagraphFont"/>
    <w:uiPriority w:val="99"/>
    <w:unhideWhenUsed/>
    <w:rsid w:val="00AA74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74D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0FE2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B204E4"/>
    <w:pPr>
      <w:spacing w:line="240" w:lineRule="auto"/>
      <w:jc w:val="both"/>
    </w:pPr>
    <w:rPr>
      <w:rFonts w:ascii="Cambria" w:eastAsiaTheme="minorHAnsi" w:hAnsi="Cambria" w:cs="Times New Roman (Body CS)"/>
      <w:sz w:val="24"/>
      <w:szCs w:val="24"/>
      <w:lang w:val="ro-RO"/>
    </w:rPr>
  </w:style>
  <w:style w:type="character" w:styleId="Strong">
    <w:name w:val="Strong"/>
    <w:basedOn w:val="DefaultParagraphFont"/>
    <w:uiPriority w:val="22"/>
    <w:qFormat/>
    <w:rsid w:val="00B204E4"/>
    <w:rPr>
      <w:b/>
      <w:bCs/>
    </w:rPr>
  </w:style>
  <w:style w:type="paragraph" w:styleId="NormalWeb">
    <w:name w:val="Normal (Web)"/>
    <w:basedOn w:val="Normal"/>
    <w:uiPriority w:val="99"/>
    <w:unhideWhenUsed/>
    <w:rsid w:val="00C75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9804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  <w:div w:id="2132645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  <w:div w:id="1954827464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</w:divsChild>
    </w:div>
    <w:div w:id="7963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6646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69103110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  <w:divsChild>
            <w:div w:id="991980974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2543009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10240876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46040263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006593833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702763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  <w:div w:id="2111507569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232882760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56380497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59605631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807316451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</w:divsChild>
    </w:div>
    <w:div w:id="9676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7268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58501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129903599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11801420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052226948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88927181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9152244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34142129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7610802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78078598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10476295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2143572323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78927337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54804432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606227475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386444975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40704624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48141598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8853007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41855766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0361049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  <w:div w:id="18527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612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328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448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53085050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1892770516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8307672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40229128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6846804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416706307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00578662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60064798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2337808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1904365601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733436247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894199997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79471761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2781070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5745283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27326281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</w:divsChild>
    </w:div>
    <w:div w:id="14245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luca.Hategan\Desktop\Birotica\Coala%20Cu%20Antet_Template%20CJC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Coala Cu Antet_Template CJCJ</Template>
  <TotalTime>85</TotalTime>
  <Pages>3</Pages>
  <Words>848</Words>
  <Characters>4837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 Hategan</dc:creator>
  <cp:lastModifiedBy>Gabriela Martis</cp:lastModifiedBy>
  <cp:revision>12</cp:revision>
  <cp:lastPrinted>2022-10-05T05:36:00Z</cp:lastPrinted>
  <dcterms:created xsi:type="dcterms:W3CDTF">2022-12-13T07:49:00Z</dcterms:created>
  <dcterms:modified xsi:type="dcterms:W3CDTF">2023-01-19T07:20:00Z</dcterms:modified>
</cp:coreProperties>
</file>