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150E5" w14:textId="649FF22E" w:rsidR="00DA0D48" w:rsidRDefault="00C75528" w:rsidP="001B4A1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/>
          <w:b/>
          <w:lang w:val="ro-RO"/>
        </w:rPr>
      </w:pPr>
      <w:r w:rsidRPr="00C90100">
        <w:rPr>
          <w:rFonts w:ascii="Montserrat Light" w:hAnsi="Montserrat Light"/>
          <w:b/>
          <w:bCs/>
          <w:lang w:val="ro-RO"/>
        </w:rPr>
        <w:t xml:space="preserve"> </w:t>
      </w:r>
      <w:r w:rsidRPr="00987375">
        <w:rPr>
          <w:rFonts w:ascii="Montserrat Light" w:hAnsi="Montserrat Light"/>
          <w:sz w:val="22"/>
          <w:szCs w:val="22"/>
          <w:lang w:val="ro-RO"/>
        </w:rPr>
        <w:t xml:space="preserve">     </w:t>
      </w:r>
    </w:p>
    <w:p w14:paraId="45F07990" w14:textId="77777777" w:rsidR="001B4A1B" w:rsidRPr="001F4B51" w:rsidRDefault="001B4A1B" w:rsidP="001B4A1B">
      <w:pPr>
        <w:spacing w:line="240" w:lineRule="auto"/>
        <w:jc w:val="right"/>
        <w:rPr>
          <w:rFonts w:ascii="Montserrat Light" w:hAnsi="Montserrat Light"/>
          <w:b/>
          <w:lang w:val="fr-FR"/>
        </w:rPr>
      </w:pPr>
      <w:bookmarkStart w:id="0" w:name="_lo1dgo7s1ifp" w:colFirst="0" w:colLast="0"/>
      <w:bookmarkStart w:id="1" w:name="_Hlk62539599"/>
      <w:bookmarkEnd w:id="0"/>
      <w:proofErr w:type="spellStart"/>
      <w:r w:rsidRPr="001F4B51">
        <w:rPr>
          <w:rFonts w:ascii="Montserrat Light" w:hAnsi="Montserrat Light"/>
          <w:b/>
          <w:lang w:val="fr-FR"/>
        </w:rPr>
        <w:t>Anexa</w:t>
      </w:r>
      <w:proofErr w:type="spellEnd"/>
      <w:r w:rsidRPr="001F4B51">
        <w:rPr>
          <w:rFonts w:ascii="Montserrat Light" w:hAnsi="Montserrat Light"/>
          <w:b/>
          <w:lang w:val="fr-FR"/>
        </w:rPr>
        <w:t xml:space="preserve"> nr. 2</w:t>
      </w:r>
    </w:p>
    <w:p w14:paraId="357452F8" w14:textId="4ED827C1" w:rsidR="001B4A1B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 Light" w:hAnsi="Montserrat Light"/>
          <w:b/>
          <w:lang w:val="fr-FR"/>
        </w:rPr>
      </w:pPr>
      <w:r w:rsidRPr="001F4B51">
        <w:rPr>
          <w:rFonts w:ascii="Montserrat Light" w:hAnsi="Montserrat Light"/>
          <w:b/>
          <w:lang w:val="fr-FR"/>
        </w:rPr>
        <w:tab/>
      </w:r>
      <w:r w:rsidRPr="001F4B51">
        <w:rPr>
          <w:rFonts w:ascii="Montserrat Light" w:hAnsi="Montserrat Light"/>
          <w:b/>
          <w:lang w:val="fr-FR"/>
        </w:rPr>
        <w:tab/>
        <w:t xml:space="preserve">                                             </w:t>
      </w:r>
      <w:r w:rsidRPr="001F4B51">
        <w:rPr>
          <w:rFonts w:ascii="Montserrat Light" w:hAnsi="Montserrat Light"/>
          <w:b/>
          <w:lang w:val="fr-FR"/>
        </w:rPr>
        <w:tab/>
        <w:t xml:space="preserve">                       </w:t>
      </w:r>
      <w:proofErr w:type="gramStart"/>
      <w:r w:rsidRPr="001F4B51">
        <w:rPr>
          <w:rFonts w:ascii="Montserrat Light" w:hAnsi="Montserrat Light"/>
          <w:b/>
          <w:lang w:val="fr-FR"/>
        </w:rPr>
        <w:t>la</w:t>
      </w:r>
      <w:proofErr w:type="gramEnd"/>
      <w:r w:rsidRPr="001F4B51">
        <w:rPr>
          <w:rFonts w:ascii="Montserrat Light" w:hAnsi="Montserrat Light"/>
          <w:b/>
          <w:lang w:val="fr-FR"/>
        </w:rPr>
        <w:t xml:space="preserve"> </w:t>
      </w:r>
      <w:proofErr w:type="spellStart"/>
      <w:r w:rsidRPr="001F4B51">
        <w:rPr>
          <w:rFonts w:ascii="Montserrat Light" w:hAnsi="Montserrat Light"/>
          <w:b/>
          <w:lang w:val="fr-FR"/>
        </w:rPr>
        <w:t>Hotărârea</w:t>
      </w:r>
      <w:proofErr w:type="spellEnd"/>
      <w:r w:rsidRPr="001F4B51">
        <w:rPr>
          <w:rFonts w:ascii="Montserrat Light" w:hAnsi="Montserrat Light"/>
          <w:b/>
          <w:lang w:val="fr-FR"/>
        </w:rPr>
        <w:t xml:space="preserve"> nr. </w:t>
      </w:r>
      <w:proofErr w:type="gramStart"/>
      <w:r w:rsidRPr="001F4B51">
        <w:rPr>
          <w:rFonts w:ascii="Montserrat Light" w:hAnsi="Montserrat Light"/>
          <w:b/>
          <w:lang w:val="fr-FR"/>
        </w:rPr>
        <w:t>….</w:t>
      </w:r>
      <w:proofErr w:type="gramEnd"/>
      <w:r w:rsidRPr="001F4B51">
        <w:rPr>
          <w:rFonts w:ascii="Montserrat Light" w:hAnsi="Montserrat Light"/>
          <w:b/>
          <w:lang w:val="fr-FR"/>
        </w:rPr>
        <w:t>/202</w:t>
      </w:r>
      <w:r w:rsidR="00A61B8D">
        <w:rPr>
          <w:rFonts w:ascii="Montserrat Light" w:hAnsi="Montserrat Light"/>
          <w:b/>
          <w:lang w:val="fr-FR"/>
        </w:rPr>
        <w:t>5</w:t>
      </w:r>
    </w:p>
    <w:p w14:paraId="4A9FBCC6" w14:textId="77777777" w:rsidR="001B4A1B" w:rsidRDefault="001B4A1B" w:rsidP="001B4A1B">
      <w:pPr>
        <w:spacing w:line="240" w:lineRule="auto"/>
        <w:jc w:val="right"/>
        <w:rPr>
          <w:rFonts w:ascii="Montserrat Light" w:hAnsi="Montserrat Light"/>
          <w:b/>
          <w:lang w:val="fr-FR"/>
        </w:rPr>
      </w:pPr>
      <w:r w:rsidRPr="001F4B51">
        <w:rPr>
          <w:rFonts w:ascii="Montserrat Light" w:hAnsi="Montserrat Light"/>
          <w:b/>
          <w:bCs/>
          <w:lang w:val="ro-RO"/>
        </w:rPr>
        <w:tab/>
      </w:r>
      <w:bookmarkStart w:id="2" w:name="_Hlk68854833"/>
      <w:bookmarkEnd w:id="1"/>
    </w:p>
    <w:p w14:paraId="6D19D91C" w14:textId="77777777" w:rsidR="001B4A1B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 Light" w:hAnsi="Montserrat Light"/>
          <w:b/>
          <w:lang w:val="fr-FR"/>
        </w:rPr>
      </w:pPr>
    </w:p>
    <w:p w14:paraId="13AAF79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jc w:val="right"/>
        <w:rPr>
          <w:rFonts w:ascii="Montserrat Light" w:hAnsi="Montserrat Light"/>
          <w:b/>
          <w:lang w:val="fr-FR"/>
        </w:rPr>
      </w:pPr>
    </w:p>
    <w:bookmarkEnd w:id="2"/>
    <w:p w14:paraId="20E83AD6" w14:textId="77777777" w:rsidR="001B4A1B" w:rsidRPr="001F4B51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tbl>
      <w:tblPr>
        <w:tblW w:w="9540" w:type="dxa"/>
        <w:tblLook w:val="04A0" w:firstRow="1" w:lastRow="0" w:firstColumn="1" w:lastColumn="0" w:noHBand="0" w:noVBand="1"/>
      </w:tblPr>
      <w:tblGrid>
        <w:gridCol w:w="618"/>
        <w:gridCol w:w="1182"/>
        <w:gridCol w:w="7740"/>
      </w:tblGrid>
      <w:tr w:rsidR="001B4A1B" w:rsidRPr="001F4B51" w14:paraId="6313239E" w14:textId="77777777" w:rsidTr="00251F14">
        <w:trPr>
          <w:trHeight w:val="315"/>
        </w:trPr>
        <w:tc>
          <w:tcPr>
            <w:tcW w:w="9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5F053" w14:textId="77777777" w:rsidR="001B4A1B" w:rsidRDefault="001B4A1B" w:rsidP="00251F14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P</w:t>
            </w:r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rogram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privind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lucrări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/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servicii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de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întreținere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și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reparații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</w:p>
          <w:p w14:paraId="328145B1" w14:textId="4314C731" w:rsidR="001B4A1B" w:rsidRPr="001F4B51" w:rsidRDefault="001B4A1B" w:rsidP="00251F14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a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drumurilor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județene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în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>anul</w:t>
            </w:r>
            <w:proofErr w:type="spellEnd"/>
            <w:r w:rsidRPr="004622A3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202</w:t>
            </w:r>
            <w:r w:rsidR="00A61B8D">
              <w:rPr>
                <w:rFonts w:ascii="Montserrat Light" w:eastAsia="Times New Roman" w:hAnsi="Montserrat Light"/>
                <w:b/>
                <w:bCs/>
                <w:lang w:val="en-US"/>
              </w:rPr>
              <w:t>5</w:t>
            </w:r>
          </w:p>
          <w:p w14:paraId="245B7137" w14:textId="77777777" w:rsidR="001B4A1B" w:rsidRPr="001F4B51" w:rsidRDefault="001B4A1B" w:rsidP="00251F14">
            <w:pPr>
              <w:spacing w:line="240" w:lineRule="auto"/>
              <w:jc w:val="center"/>
              <w:rPr>
                <w:rFonts w:ascii="Montserrat Light" w:eastAsia="Times New Roman" w:hAnsi="Montserrat Light"/>
                <w:b/>
                <w:bCs/>
                <w:lang w:val="en-US"/>
              </w:rPr>
            </w:pPr>
          </w:p>
        </w:tc>
      </w:tr>
      <w:tr w:rsidR="001B4A1B" w:rsidRPr="001F4B51" w14:paraId="7FFB462E" w14:textId="77777777" w:rsidTr="00251F14">
        <w:trPr>
          <w:trHeight w:val="502"/>
        </w:trPr>
        <w:tc>
          <w:tcPr>
            <w:tcW w:w="6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4A60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Nr. </w:t>
            </w: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crt</w:t>
            </w:r>
            <w:proofErr w:type="spell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.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7052E1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Indicativ</w:t>
            </w:r>
            <w:proofErr w:type="spellEnd"/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6A2008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Traseu</w:t>
            </w:r>
            <w:proofErr w:type="spell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drum </w:t>
            </w:r>
            <w:proofErr w:type="spell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județean</w:t>
            </w:r>
            <w:proofErr w:type="spellEnd"/>
          </w:p>
        </w:tc>
      </w:tr>
      <w:tr w:rsidR="001B4A1B" w:rsidRPr="001F4B51" w14:paraId="6860DA01" w14:textId="77777777" w:rsidTr="00251F14">
        <w:trPr>
          <w:trHeight w:val="259"/>
        </w:trPr>
        <w:tc>
          <w:tcPr>
            <w:tcW w:w="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C05EA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FCF86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DJ103G</w:t>
            </w: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6D1596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Podeni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Moldovenești</w:t>
            </w:r>
            <w:proofErr w:type="spellEnd"/>
          </w:p>
        </w:tc>
      </w:tr>
      <w:tr w:rsidR="001B4A1B" w:rsidRPr="001F4B51" w14:paraId="03EA3DAF" w14:textId="77777777" w:rsidTr="00251F14">
        <w:trPr>
          <w:trHeight w:val="241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6983AA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90F97F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645195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DN75-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Cheia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-Cheile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Turzii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 -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Săndulești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-DJ107L</w:t>
            </w:r>
          </w:p>
        </w:tc>
      </w:tr>
      <w:tr w:rsidR="001B4A1B" w:rsidRPr="001F4B51" w14:paraId="59175AB8" w14:textId="77777777" w:rsidTr="00251F14">
        <w:trPr>
          <w:trHeight w:val="313"/>
        </w:trPr>
        <w:tc>
          <w:tcPr>
            <w:tcW w:w="6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C4D079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228FB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93FA12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Aiton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Gheorgheni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Cluj-Napoca</w:t>
            </w:r>
          </w:p>
        </w:tc>
      </w:tr>
      <w:tr w:rsidR="001B4A1B" w:rsidRPr="001F4B51" w14:paraId="6AC2812F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002C1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A87A1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DJ103H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760E1C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DN1(E60)- Bologa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</w:p>
        </w:tc>
      </w:tr>
      <w:tr w:rsidR="001B4A1B" w:rsidRPr="001F4B51" w14:paraId="3646DEE7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2E2C58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BFF97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DJ103I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D26A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DJ103G- Cabana Cheile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Turzii</w:t>
            </w:r>
            <w:proofErr w:type="spellEnd"/>
          </w:p>
        </w:tc>
      </w:tr>
      <w:tr w:rsidR="001B4A1B" w:rsidRPr="001F4B51" w14:paraId="5251B7E9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E2267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E9DE2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BFC1F8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DN1R-Alunișu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(DJ103H) </w:t>
            </w:r>
          </w:p>
        </w:tc>
      </w:tr>
      <w:tr w:rsidR="001B4A1B" w:rsidRPr="001F4B51" w14:paraId="4CC5D766" w14:textId="77777777" w:rsidTr="00251F14">
        <w:trPr>
          <w:trHeight w:val="332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24093EE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1BE4AC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C46A21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Săcuieu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(DJ103H)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Vișagu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-Cabana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Vlădeasa</w:t>
            </w:r>
            <w:proofErr w:type="spellEnd"/>
          </w:p>
        </w:tc>
      </w:tr>
      <w:tr w:rsidR="001B4A1B" w:rsidRPr="001F4B51" w14:paraId="6ACC3F31" w14:textId="77777777" w:rsidTr="00251F14">
        <w:trPr>
          <w:trHeight w:val="34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E54BF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A0B38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14FA1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DN1(E60)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Căpușu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Rișca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(DJ103L)-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Beliș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(DN1R)</w:t>
            </w:r>
          </w:p>
        </w:tc>
      </w:tr>
      <w:tr w:rsidR="001B4A1B" w:rsidRPr="001F4B51" w14:paraId="642153A0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8A123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C9907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DJ103L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7B9208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Mănăstiren-Rișca</w:t>
            </w:r>
            <w:proofErr w:type="spellEnd"/>
          </w:p>
        </w:tc>
      </w:tr>
      <w:tr w:rsidR="001B4A1B" w:rsidRPr="001F4B51" w14:paraId="115ECC20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91FBA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6F863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DJ103M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57DACE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Vâlcele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Rediu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Aiton</w:t>
            </w:r>
          </w:p>
        </w:tc>
      </w:tr>
      <w:tr w:rsidR="001B4A1B" w:rsidRPr="001F4B51" w14:paraId="59CF53E1" w14:textId="77777777" w:rsidTr="00251F14">
        <w:trPr>
          <w:trHeight w:val="33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C98F8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955A0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BABD32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Șaula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5CE8FD62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D1D61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0F647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8EB60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 (E60)-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Feleacu</w:t>
            </w:r>
            <w:proofErr w:type="spellEnd"/>
          </w:p>
        </w:tc>
      </w:tr>
      <w:tr w:rsidR="001B4A1B" w:rsidRPr="001F4B51" w14:paraId="3268B7BC" w14:textId="77777777" w:rsidTr="00251F14">
        <w:trPr>
          <w:trHeight w:val="35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4D7B4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7F5B7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DJ103V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4E4A3B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Someșu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Rece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Stolna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-Vlaha-Vălișoara-DJ107L</w:t>
            </w:r>
          </w:p>
        </w:tc>
      </w:tr>
      <w:tr w:rsidR="001B4A1B" w:rsidRPr="001F4B51" w14:paraId="765524AC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5D797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0ABA9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DJ103Z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A497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Sălicea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(DJ107R)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Micești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(DJ103G)</w:t>
            </w:r>
          </w:p>
        </w:tc>
      </w:tr>
      <w:tr w:rsidR="001B4A1B" w:rsidRPr="001F4B51" w14:paraId="11E45746" w14:textId="77777777" w:rsidTr="00251F14">
        <w:trPr>
          <w:trHeight w:val="33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6CE1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13F7F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DJ105S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81D94D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Centura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Ocolitoare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Pata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Boju</w:t>
            </w:r>
            <w:proofErr w:type="spellEnd"/>
          </w:p>
        </w:tc>
      </w:tr>
      <w:tr w:rsidR="001B4A1B" w:rsidRPr="001F4B51" w14:paraId="7E194619" w14:textId="77777777" w:rsidTr="00251F14">
        <w:trPr>
          <w:trHeight w:val="296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F4D75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F7212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DJ105T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9C0376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Cluj-Napoca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Corușu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Săliștea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Nouă-Săliștea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Veche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 Berindu-DN1F</w:t>
            </w:r>
          </w:p>
        </w:tc>
      </w:tr>
      <w:tr w:rsidR="001B4A1B" w:rsidRPr="001F4B51" w14:paraId="07E3C6BB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AA3205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1BD1B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4930D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Luncani</w:t>
            </w:r>
            <w:proofErr w:type="spellEnd"/>
          </w:p>
        </w:tc>
      </w:tr>
      <w:tr w:rsidR="001B4A1B" w:rsidRPr="001F4B51" w14:paraId="49AA6035" w14:textId="77777777" w:rsidTr="00251F14">
        <w:trPr>
          <w:trHeight w:val="24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4BBBF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75D56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87D9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Săvădisla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DJ107M)-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Finișel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Plopi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Ierii-Cerc</w:t>
            </w:r>
            <w:proofErr w:type="spellEnd"/>
          </w:p>
        </w:tc>
      </w:tr>
      <w:tr w:rsidR="001B4A1B" w:rsidRPr="001F4B51" w14:paraId="03AE055C" w14:textId="77777777" w:rsidTr="00251F14">
        <w:trPr>
          <w:trHeight w:val="23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39BDA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16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A2E69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DJ107L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B2F9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Turda-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Petrești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Jos-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Crăiești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-Lita (DJ107M)</w:t>
            </w:r>
          </w:p>
        </w:tc>
      </w:tr>
      <w:tr w:rsidR="001B4A1B" w:rsidRPr="001F4B51" w14:paraId="0DA72362" w14:textId="77777777" w:rsidTr="00251F14">
        <w:trPr>
          <w:trHeight w:val="57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61048C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C5CB0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DJ107M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40A63E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Luna de Sus (DN1)-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Vlaha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Săvădisla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-Lita-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Iara - Buru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</w:t>
            </w:r>
          </w:p>
        </w:tc>
      </w:tr>
      <w:tr w:rsidR="001B4A1B" w:rsidRPr="001F4B51" w14:paraId="00C773E0" w14:textId="77777777" w:rsidTr="00251F14">
        <w:trPr>
          <w:trHeight w:val="26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60051C4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18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199F3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FCC96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(DJ107M)-Moara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Pădure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Ierii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(DJ107J)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Plopi</w:t>
            </w:r>
            <w:proofErr w:type="spellEnd"/>
          </w:p>
        </w:tc>
      </w:tr>
      <w:tr w:rsidR="001B4A1B" w:rsidRPr="001F4B51" w14:paraId="0DEB9FC7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7EB50AB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2695DD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40A44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Plopi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Gura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Râșca-Someșul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Rece (DJ107P)</w:t>
            </w:r>
          </w:p>
        </w:tc>
      </w:tr>
      <w:tr w:rsidR="001B4A1B" w:rsidRPr="001F4B51" w14:paraId="58F5FB30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5D47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8121F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DJ107P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0070D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(DN1)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Gilău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Someșu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Rece-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Someșu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Cald- Mărișel-DN1R</w:t>
            </w:r>
          </w:p>
        </w:tc>
      </w:tr>
      <w:tr w:rsidR="001B4A1B" w:rsidRPr="001F4B51" w14:paraId="5145A10D" w14:textId="77777777" w:rsidTr="00251F14">
        <w:trPr>
          <w:trHeight w:val="242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B24FC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20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AB825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DJ107R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CB470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Cluj-Napoca-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Sălicea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Ciurila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Intersecție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DJ107L</w:t>
            </w:r>
          </w:p>
        </w:tc>
      </w:tr>
      <w:tr w:rsidR="001B4A1B" w:rsidRPr="001F4B51" w14:paraId="7509BDE1" w14:textId="77777777" w:rsidTr="00251F14">
        <w:trPr>
          <w:trHeight w:val="43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740507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95B5F1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15BAD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Filea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Jos (DJ107L)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Săcel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(DJ107M)-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Băișoara-Muntele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-Cabana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Băișoara-Muntele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</w:t>
            </w:r>
          </w:p>
        </w:tc>
      </w:tr>
      <w:tr w:rsidR="001B4A1B" w:rsidRPr="001F4B51" w14:paraId="3E85FC1C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1C666D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364E52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DJ107S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0B804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Gura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Râșca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Măguri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Răcătău</w:t>
            </w:r>
            <w:proofErr w:type="spellEnd"/>
          </w:p>
        </w:tc>
      </w:tr>
      <w:tr w:rsidR="001B4A1B" w:rsidRPr="001F4B51" w14:paraId="38A05D8F" w14:textId="77777777" w:rsidTr="00251F14">
        <w:trPr>
          <w:trHeight w:val="43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25810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AD3047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DJ107T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C5F21C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Mărișel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Măguri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Răcătău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Măguri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Pârâul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Dumitreasa-Lunca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Diacului-limită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Alba</w:t>
            </w:r>
          </w:p>
        </w:tc>
      </w:tr>
      <w:tr w:rsidR="001B4A1B" w:rsidRPr="001F4B51" w14:paraId="55E6C1DE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B32179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BC07B4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 108A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246819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Ciucea (DN1)-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1E329EE3" w14:textId="77777777" w:rsidTr="00CE36C7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A8421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1FBF0B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4DF16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Pustuța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Bobâlna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-Maia-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Șoncutu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Mic-Dej</w:t>
            </w:r>
          </w:p>
        </w:tc>
      </w:tr>
      <w:tr w:rsidR="001B4A1B" w:rsidRPr="001F4B51" w14:paraId="32FC12E5" w14:textId="77777777" w:rsidTr="00CE36C7">
        <w:trPr>
          <w:trHeight w:val="49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06333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lastRenderedPageBreak/>
              <w:t>25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E7D37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DJ108C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A9750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DN1J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Gârbău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Aghireșu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Leghia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DN1(E60)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Ardeova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Călata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Mărgău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Răchițele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-Doda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Pilii</w:t>
            </w:r>
            <w:proofErr w:type="spellEnd"/>
          </w:p>
        </w:tc>
      </w:tr>
      <w:tr w:rsidR="001B4A1B" w:rsidRPr="001F4B51" w14:paraId="7791D755" w14:textId="77777777" w:rsidTr="00251F14">
        <w:trPr>
          <w:trHeight w:val="30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6DA44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842E28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8F9F0A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Bihor - Baraj Drăgan</w:t>
            </w:r>
          </w:p>
        </w:tc>
      </w:tr>
      <w:tr w:rsidR="001B4A1B" w:rsidRPr="001F4B51" w14:paraId="315C9A2E" w14:textId="77777777" w:rsidTr="00251F14">
        <w:trPr>
          <w:trHeight w:val="8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FEDF9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D3E27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DJ108N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7A2F34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Aghireșu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383AAE98" w14:textId="77777777" w:rsidTr="00251F14">
        <w:trPr>
          <w:trHeight w:val="30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8939BF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1D2667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B184A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Răscruci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(DN1C)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Borșa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Foldora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Așchileu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Mic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1B326A1F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48D25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29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BA144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FA86B8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Chinteni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Vultureni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Dealu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Jurcii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(DJ108B)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Ciubanca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S</w:t>
            </w:r>
            <w:r w:rsidRPr="001F4B51">
              <w:rPr>
                <w:rFonts w:ascii="Montserrat Light" w:eastAsia="Times New Roman" w:hAnsi="Montserrat Light"/>
                <w:lang w:val="ro-RO"/>
              </w:rPr>
              <w:t>ă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laj</w:t>
            </w:r>
            <w:proofErr w:type="spellEnd"/>
          </w:p>
        </w:tc>
      </w:tr>
      <w:tr w:rsidR="001B4A1B" w:rsidRPr="001F4B51" w14:paraId="65EEC459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1DEAB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EC19AC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5BEF0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Fundătura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(DN1C) – Lujerdiu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Cornești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Tiocu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Oșorhel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(DJ108B)</w:t>
            </w:r>
          </w:p>
        </w:tc>
      </w:tr>
      <w:tr w:rsidR="001B4A1B" w:rsidRPr="001F4B51" w14:paraId="1B726A2C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093F5D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4A473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79ADF3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Gherla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Fizeșu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Gherlii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Țaga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Sucutard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Cămărașu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(DN16)</w:t>
            </w:r>
          </w:p>
        </w:tc>
      </w:tr>
      <w:tr w:rsidR="001B4A1B" w:rsidRPr="001F4B51" w14:paraId="00BB6E79" w14:textId="77777777" w:rsidTr="00251F14">
        <w:trPr>
          <w:trHeight w:val="43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73C75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B32A5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DJ109D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B84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DJ109C-Nicula - Sic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Coasta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Vișea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Jucu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DN1C 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Jucu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Herghelie</w:t>
            </w:r>
            <w:proofErr w:type="spellEnd"/>
          </w:p>
        </w:tc>
      </w:tr>
      <w:tr w:rsidR="001B4A1B" w:rsidRPr="001F4B51" w14:paraId="182DFC67" w14:textId="77777777" w:rsidTr="00251F14">
        <w:trPr>
          <w:trHeight w:val="34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89D88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33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53C5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DJ109E</w:t>
            </w:r>
          </w:p>
        </w:tc>
        <w:tc>
          <w:tcPr>
            <w:tcW w:w="77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B29A86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Dej (DJ 108B) – Cetan – Vad - 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Groșilor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69339A4B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738C52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34</w:t>
            </w:r>
          </w:p>
        </w:tc>
        <w:tc>
          <w:tcPr>
            <w:tcW w:w="11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0127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DJ109S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C93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Vechea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 109</w:t>
            </w:r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A)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Deușu</w:t>
            </w:r>
            <w:proofErr w:type="spellEnd"/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Sânmărtin</w:t>
            </w:r>
            <w:proofErr w:type="spellEnd"/>
          </w:p>
        </w:tc>
      </w:tr>
      <w:tr w:rsidR="001B4A1B" w:rsidRPr="001F4B51" w14:paraId="178B1F8F" w14:textId="77777777" w:rsidTr="00251F14">
        <w:trPr>
          <w:trHeight w:val="152"/>
        </w:trPr>
        <w:tc>
          <w:tcPr>
            <w:tcW w:w="61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B317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8A1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0C8846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Sânmărtin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Giula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Borșa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(DJ109)</w:t>
            </w:r>
          </w:p>
        </w:tc>
      </w:tr>
      <w:tr w:rsidR="001B4A1B" w:rsidRPr="001F4B51" w14:paraId="06100D9B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466BC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A12E9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DJ109T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18568B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Nicula (DJ109D)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Nicula</w:t>
            </w:r>
          </w:p>
        </w:tc>
      </w:tr>
      <w:tr w:rsidR="001B4A1B" w:rsidRPr="001F4B51" w14:paraId="7B343FCF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E698D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98296C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DJ109V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1DDF60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Pădureni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Satu Lung - DJ109S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Giula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</w:p>
        </w:tc>
      </w:tr>
      <w:tr w:rsidR="001B4A1B" w:rsidRPr="001F4B51" w14:paraId="04B6A917" w14:textId="77777777" w:rsidTr="00251F14">
        <w:trPr>
          <w:trHeight w:val="269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E80DD2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37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0B15C9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3F38E504" w14:textId="77777777" w:rsidR="001B4A1B" w:rsidRPr="00E637CF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Coasta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(DJ109D)-T</w:t>
            </w:r>
            <w:r>
              <w:rPr>
                <w:rFonts w:ascii="Montserrat Light" w:eastAsia="Times New Roman" w:hAnsi="Montserrat Light"/>
                <w:lang w:val="ro-RO"/>
              </w:rPr>
              <w:t>ăușeni-DJ161K</w:t>
            </w:r>
          </w:p>
        </w:tc>
      </w:tr>
      <w:tr w:rsidR="001B4A1B" w:rsidRPr="001F4B51" w14:paraId="18ED2637" w14:textId="77777777" w:rsidTr="00251F14">
        <w:trPr>
          <w:trHeight w:val="26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E819AA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D1663C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38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EFE161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DJ150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4A3547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Viișoara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Frata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Mociu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(DN16)</w:t>
            </w:r>
          </w:p>
        </w:tc>
      </w:tr>
      <w:tr w:rsidR="001B4A1B" w:rsidRPr="001F4B51" w14:paraId="21C036C9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DFC78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FF72F3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DAECE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Mociu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(DN16)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Chesău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Pălatca</w:t>
            </w:r>
            <w:proofErr w:type="spellEnd"/>
          </w:p>
        </w:tc>
      </w:tr>
      <w:tr w:rsidR="001B4A1B" w:rsidRPr="001F4B51" w14:paraId="267CF0B3" w14:textId="77777777" w:rsidTr="00251F14">
        <w:trPr>
          <w:trHeight w:val="28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028C1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39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C45A3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DJ150A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9C5DB5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Luna (DN15)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Aeroport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Luna</w:t>
            </w:r>
          </w:p>
        </w:tc>
      </w:tr>
      <w:tr w:rsidR="001B4A1B" w:rsidRPr="001F4B51" w14:paraId="75E32C86" w14:textId="77777777" w:rsidTr="00251F14">
        <w:trPr>
          <w:trHeight w:val="260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2AD72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8D8C2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DJ151C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31466D7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Mureș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Tritenii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DJ150</w:t>
            </w:r>
          </w:p>
        </w:tc>
      </w:tr>
      <w:tr w:rsidR="001B4A1B" w:rsidRPr="001F4B51" w14:paraId="0846D36E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73001E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77C599B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41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A6CE0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43BE18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DN16 -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Gădălin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Bonțida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DN1C</w:t>
            </w:r>
          </w:p>
        </w:tc>
      </w:tr>
      <w:tr w:rsidR="001B4A1B" w:rsidRPr="001F4B51" w14:paraId="37FF9519" w14:textId="77777777" w:rsidTr="00251F14">
        <w:trPr>
          <w:trHeight w:val="16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029D3F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FB57CA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07AF46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DN1C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Dăbâca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Panticeu</w:t>
            </w:r>
            <w:proofErr w:type="spellEnd"/>
          </w:p>
        </w:tc>
      </w:tr>
      <w:tr w:rsidR="001B4A1B" w:rsidRPr="001F4B51" w14:paraId="64D25A55" w14:textId="77777777" w:rsidTr="00251F14">
        <w:trPr>
          <w:trHeight w:val="152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07AD0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3885FAA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6ED9DF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Panticeu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Sărata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</w:p>
        </w:tc>
      </w:tr>
      <w:tr w:rsidR="001B4A1B" w:rsidRPr="001F4B51" w14:paraId="6FF44066" w14:textId="77777777" w:rsidTr="00251F14">
        <w:trPr>
          <w:trHeight w:val="143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4E058E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5DBF709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42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44ED5E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6FD2B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Apahida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Cojocna</w:t>
            </w:r>
            <w:proofErr w:type="spellEnd"/>
          </w:p>
        </w:tc>
      </w:tr>
      <w:tr w:rsidR="001B4A1B" w:rsidRPr="001F4B51" w14:paraId="40F724C9" w14:textId="77777777" w:rsidTr="00251F14">
        <w:trPr>
          <w:trHeight w:val="305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577B8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F2B725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CD59B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Cojocna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Iuriu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Câmpie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Ceanu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 (DJ150)</w:t>
            </w:r>
          </w:p>
        </w:tc>
      </w:tr>
      <w:tr w:rsidR="001B4A1B" w:rsidRPr="001F4B51" w14:paraId="547181EE" w14:textId="77777777" w:rsidTr="00251F14">
        <w:trPr>
          <w:trHeight w:val="179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4AF70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2AF4AB3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43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759B36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74530E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Ceanu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Mare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Andici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Ploscoș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-Turda</w:t>
            </w:r>
          </w:p>
        </w:tc>
      </w:tr>
      <w:tr w:rsidR="001B4A1B" w:rsidRPr="001F4B51" w14:paraId="3EFA439E" w14:textId="77777777" w:rsidTr="00251F14">
        <w:trPr>
          <w:trHeight w:val="170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925EE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74F9CC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43E8ED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Turda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Bogata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Călărași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Călărași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Gara</w:t>
            </w:r>
          </w:p>
        </w:tc>
      </w:tr>
      <w:tr w:rsidR="001B4A1B" w:rsidRPr="001F4B51" w14:paraId="285B3452" w14:textId="77777777" w:rsidTr="00251F14">
        <w:trPr>
          <w:trHeight w:val="251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200CDC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  <w:p w14:paraId="13E2384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44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9613D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DJ161C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0834E2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Iclod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(DN1C)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Aluniș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Corneni</w:t>
            </w:r>
            <w:proofErr w:type="spellEnd"/>
          </w:p>
        </w:tc>
      </w:tr>
      <w:tr w:rsidR="001B4A1B" w:rsidRPr="001F4B51" w14:paraId="42798544" w14:textId="77777777" w:rsidTr="00251F14">
        <w:trPr>
          <w:trHeight w:val="251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F3000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E562A3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A9EA05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Corneni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Pintic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Ocna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Dejului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Dej</w:t>
            </w:r>
          </w:p>
        </w:tc>
      </w:tr>
      <w:tr w:rsidR="001B4A1B" w:rsidRPr="001F4B51" w14:paraId="3A8B4362" w14:textId="77777777" w:rsidTr="00251F14">
        <w:trPr>
          <w:trHeight w:val="503"/>
        </w:trPr>
        <w:tc>
          <w:tcPr>
            <w:tcW w:w="618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</w:tcPr>
          <w:p w14:paraId="4AFA57D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45</w:t>
            </w: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109DB82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DJ161D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236C75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Jichișu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Sus - Dej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Nireș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Unguraș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Ungurașului</w:t>
            </w:r>
            <w:proofErr w:type="spellEnd"/>
          </w:p>
        </w:tc>
      </w:tr>
      <w:tr w:rsidR="001B4A1B" w:rsidRPr="001F4B51" w14:paraId="6C6E0B01" w14:textId="77777777" w:rsidTr="00251F14">
        <w:trPr>
          <w:trHeight w:val="233"/>
        </w:trPr>
        <w:tc>
          <w:tcPr>
            <w:tcW w:w="618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BA4CAB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4C01863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1873E4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Ceaba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Sânmărtin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DJ109C</w:t>
            </w:r>
          </w:p>
        </w:tc>
      </w:tr>
      <w:tr w:rsidR="001B4A1B" w:rsidRPr="001F4B51" w14:paraId="0BBBB0CE" w14:textId="77777777" w:rsidTr="00251F14">
        <w:trPr>
          <w:trHeight w:val="224"/>
        </w:trPr>
        <w:tc>
          <w:tcPr>
            <w:tcW w:w="618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A9091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46</w:t>
            </w:r>
          </w:p>
          <w:p w14:paraId="73CEAE90" w14:textId="66EEB292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0BCA2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DJ161E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569C6B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Târgușor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Diviciorii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Mari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Habadoc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</w:p>
        </w:tc>
      </w:tr>
      <w:tr w:rsidR="001B4A1B" w:rsidRPr="001F4B51" w14:paraId="3B167495" w14:textId="77777777" w:rsidTr="00251F14">
        <w:trPr>
          <w:trHeight w:val="215"/>
        </w:trPr>
        <w:tc>
          <w:tcPr>
            <w:tcW w:w="6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7A931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118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0B69EBC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986953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Hababoc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Buza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Feldioara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Valea Caldă-DJ109C</w:t>
            </w:r>
          </w:p>
        </w:tc>
      </w:tr>
      <w:tr w:rsidR="001B4A1B" w:rsidRPr="001F4B51" w14:paraId="19EADCBF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78354AA" w14:textId="781093D6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53E41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162E4A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Caldă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(DJ161E)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Cătina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Bistrița-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Năsăud</w:t>
            </w:r>
            <w:proofErr w:type="spellEnd"/>
          </w:p>
        </w:tc>
      </w:tr>
      <w:tr w:rsidR="001B4A1B" w:rsidRPr="001F4B51" w14:paraId="2035C00F" w14:textId="77777777" w:rsidTr="00251F14">
        <w:trPr>
          <w:trHeight w:val="28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2234B73" w14:textId="59DA2B13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4</w:t>
            </w:r>
            <w:r w:rsidR="00B40E27"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118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12603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DJ161G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F028F0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Sucutard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 xml:space="preserve">– 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Pălatca</w:t>
            </w:r>
            <w:proofErr w:type="spellEnd"/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Vaida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Cămărașu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DN16- DN16 -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Căianu</w:t>
            </w:r>
            <w:proofErr w:type="spellEnd"/>
          </w:p>
        </w:tc>
      </w:tr>
      <w:tr w:rsidR="001B4A1B" w:rsidRPr="001F4B51" w14:paraId="66F12B30" w14:textId="77777777" w:rsidTr="00251F14">
        <w:trPr>
          <w:trHeight w:val="25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915C20F" w14:textId="026BB68C" w:rsidR="001B4A1B" w:rsidRPr="001F4B51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49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C2A5A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DJ161H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98FD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DN16 -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Suatu</w:t>
            </w:r>
            <w:proofErr w:type="spellEnd"/>
          </w:p>
        </w:tc>
      </w:tr>
      <w:tr w:rsidR="001B4A1B" w:rsidRPr="001F4B51" w14:paraId="30CD7051" w14:textId="77777777" w:rsidTr="00251F14">
        <w:trPr>
          <w:trHeight w:val="2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D12ADB9" w14:textId="29EF09E1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09F718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DJ161J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FD2B09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DN16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Zorenii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Vale)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Roșieni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Geaca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DJ109C)</w:t>
            </w:r>
          </w:p>
        </w:tc>
      </w:tr>
      <w:tr w:rsidR="001B4A1B" w:rsidRPr="001F4B51" w14:paraId="6E5520B1" w14:textId="77777777" w:rsidTr="00251F14">
        <w:trPr>
          <w:trHeight w:val="51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45A96A3" w14:textId="7DFE6A70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51C26F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DJ161K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59CE04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DN16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Căianu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Vamă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Bărăi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Sava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Mureșenii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Cămpie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Chiriș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DJ161G)</w:t>
            </w:r>
          </w:p>
        </w:tc>
      </w:tr>
      <w:tr w:rsidR="001B4A1B" w:rsidRPr="001F4B51" w14:paraId="28A0CB19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2D40DC7" w14:textId="39D60601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C215F4A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751651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>
              <w:rPr>
                <w:rFonts w:ascii="Montserrat Light" w:eastAsia="Times New Roman" w:hAnsi="Montserrat Light"/>
                <w:lang w:val="en-US"/>
              </w:rPr>
              <w:t>Petea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>
              <w:rPr>
                <w:rFonts w:ascii="Montserrat Light" w:eastAsia="Times New Roman" w:hAnsi="Montserrat Light"/>
                <w:lang w:val="en-US"/>
              </w:rPr>
              <w:t>DJ161G)-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Legii-Geaca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(DJ109C)</w:t>
            </w:r>
          </w:p>
        </w:tc>
      </w:tr>
      <w:tr w:rsidR="001B4A1B" w:rsidRPr="001F4B51" w14:paraId="3F98FC85" w14:textId="77777777" w:rsidTr="00251F14">
        <w:trPr>
          <w:trHeight w:val="23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B9C5573" w14:textId="40E4C278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786EEAC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DJ170B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E7F2AC8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Topa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Mică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(DN1F)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Așchileu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Mic (DJ109)</w:t>
            </w:r>
          </w:p>
        </w:tc>
      </w:tr>
      <w:tr w:rsidR="001B4A1B" w:rsidRPr="001F4B51" w14:paraId="11E2CD2D" w14:textId="77777777" w:rsidTr="00597A52">
        <w:trPr>
          <w:trHeight w:val="134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B1C4731" w14:textId="1EED39AE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E40A9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DJ172A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5769945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Bistrița-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Năsăud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Țaga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DJ109C)</w:t>
            </w:r>
          </w:p>
        </w:tc>
      </w:tr>
      <w:tr w:rsidR="001B4A1B" w:rsidRPr="001F4B51" w14:paraId="6C09D3E5" w14:textId="77777777" w:rsidTr="00597A52">
        <w:trPr>
          <w:trHeight w:val="48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4E5FA69" w14:textId="2B87C5A8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lastRenderedPageBreak/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C4576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DJ172F</w:t>
            </w:r>
          </w:p>
        </w:tc>
        <w:tc>
          <w:tcPr>
            <w:tcW w:w="7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ABCC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Gherla-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Mintiu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Gherlii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Petrești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Salatiu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Sânmărghita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Bistrița-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Năsăud</w:t>
            </w:r>
            <w:proofErr w:type="spellEnd"/>
          </w:p>
        </w:tc>
      </w:tr>
      <w:tr w:rsidR="001B4A1B" w:rsidRPr="001F4B51" w14:paraId="13C6779D" w14:textId="77777777" w:rsidTr="00251F14">
        <w:trPr>
          <w:trHeight w:val="21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012E6B6" w14:textId="7D32EE20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029AAF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DJ182E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99066D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Chiuiești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 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DN18B)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Mănăstirea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Cășiel</w:t>
            </w:r>
            <w:proofErr w:type="spellEnd"/>
          </w:p>
        </w:tc>
      </w:tr>
      <w:tr w:rsidR="001B4A1B" w:rsidRPr="001F4B51" w14:paraId="678335EC" w14:textId="77777777" w:rsidTr="00251F14">
        <w:trPr>
          <w:trHeight w:val="48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FE78FA9" w14:textId="0EB18598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5</w:t>
            </w:r>
            <w:r w:rsidR="00B40E27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7F272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DJ182F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0CE391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Cuzdrioara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 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DN17) - 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Gârboului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Gârboul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Dejului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DN18B( 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Rugăsești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</w:p>
        </w:tc>
      </w:tr>
      <w:tr w:rsidR="001B4A1B" w:rsidRPr="001F4B51" w14:paraId="195B4C85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FB88F81" w14:textId="71811312" w:rsidR="001B4A1B" w:rsidRPr="001F4B51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58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666098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DJ191D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38751D6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Sălaj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DJ108A(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Vânători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</w:p>
        </w:tc>
      </w:tr>
      <w:tr w:rsidR="001B4A1B" w:rsidRPr="001F4B51" w14:paraId="3E8420EF" w14:textId="77777777" w:rsidTr="00251F14">
        <w:trPr>
          <w:trHeight w:val="19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E93529F" w14:textId="6EE41CA9" w:rsidR="001B4A1B" w:rsidRPr="001F4B51" w:rsidRDefault="00B40E27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59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4D58277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DJ763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DFAEDD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limită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județ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Bihor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Ic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Ponor - Doda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Pilii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(DJ108C)</w:t>
            </w:r>
          </w:p>
        </w:tc>
      </w:tr>
      <w:tr w:rsidR="001B4A1B" w:rsidRPr="001F4B51" w14:paraId="779BACAE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04F02" w14:textId="04DA7156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713E5EE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>DJ764B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168AC03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1F4B51">
              <w:rPr>
                <w:rFonts w:ascii="Montserrat Light" w:eastAsia="Times New Roman" w:hAnsi="Montserrat Light"/>
                <w:lang w:val="en-US"/>
              </w:rPr>
              <w:t xml:space="preserve">DN1 - Valea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Drăganului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Lunca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Vișagului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- Baraj ac. </w:t>
            </w:r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Drăgan(</w:t>
            </w:r>
            <w:proofErr w:type="gramEnd"/>
            <w:r w:rsidRPr="001F4B51">
              <w:rPr>
                <w:rFonts w:ascii="Montserrat Light" w:eastAsia="Times New Roman" w:hAnsi="Montserrat Light"/>
                <w:lang w:val="en-US"/>
              </w:rPr>
              <w:t>DJ108K)</w:t>
            </w:r>
          </w:p>
        </w:tc>
      </w:tr>
      <w:tr w:rsidR="001B4A1B" w:rsidRPr="001F4B51" w14:paraId="04845AC9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2A3C74E4" w14:textId="218853F6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5D1509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DJ161Z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9FCDBAD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Petea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(DJ161G)-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Legii-Geaca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 xml:space="preserve"> (DJ109C)</w:t>
            </w:r>
          </w:p>
        </w:tc>
      </w:tr>
      <w:tr w:rsidR="001B4A1B" w:rsidRPr="001F4B51" w14:paraId="5F91487A" w14:textId="77777777" w:rsidTr="00251F14">
        <w:trPr>
          <w:trHeight w:val="323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49B89D0" w14:textId="3F8AF7DF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 w:rsidRPr="00F36550"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E02E4A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DJ109Z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009B5D4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proofErr w:type="gramStart"/>
            <w:r>
              <w:rPr>
                <w:rFonts w:ascii="Montserrat Light" w:eastAsia="Times New Roman" w:hAnsi="Montserrat Light"/>
                <w:lang w:val="en-US"/>
              </w:rPr>
              <w:t>Coasta</w:t>
            </w:r>
            <w:proofErr w:type="spellEnd"/>
            <w:r>
              <w:rPr>
                <w:rFonts w:ascii="Montserrat Light" w:eastAsia="Times New Roman" w:hAnsi="Montserrat Light"/>
                <w:lang w:val="en-US"/>
              </w:rPr>
              <w:t>(</w:t>
            </w:r>
            <w:proofErr w:type="gramEnd"/>
            <w:r>
              <w:rPr>
                <w:rFonts w:ascii="Montserrat Light" w:eastAsia="Times New Roman" w:hAnsi="Montserrat Light"/>
                <w:lang w:val="en-US"/>
              </w:rPr>
              <w:t>DJ109D)-Tăușeni-DJ161K</w:t>
            </w:r>
          </w:p>
        </w:tc>
      </w:tr>
      <w:tr w:rsidR="001B4A1B" w:rsidRPr="001F4B51" w14:paraId="0766739E" w14:textId="77777777" w:rsidTr="00251F14">
        <w:trPr>
          <w:trHeight w:val="377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3964E94" w14:textId="1E714109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B40E27">
              <w:rPr>
                <w:rFonts w:ascii="Montserrat Light" w:eastAsia="Times New Roman" w:hAnsi="Montserrat Light"/>
                <w:lang w:val="en-US"/>
              </w:rPr>
              <w:t>3</w:t>
            </w:r>
          </w:p>
        </w:tc>
        <w:tc>
          <w:tcPr>
            <w:tcW w:w="89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85170F0" w14:textId="77777777" w:rsidR="001B4A1B" w:rsidRPr="001F4B51" w:rsidRDefault="001B4A1B" w:rsidP="00251F14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Incinta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–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platforma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Clujana</w:t>
            </w:r>
            <w:proofErr w:type="spellEnd"/>
          </w:p>
        </w:tc>
      </w:tr>
      <w:tr w:rsidR="00087B58" w:rsidRPr="001F4B51" w14:paraId="5016C9C5" w14:textId="77777777" w:rsidTr="00251F14">
        <w:trPr>
          <w:trHeight w:val="29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36237" w14:textId="6BF8B979" w:rsidR="00087B58" w:rsidRPr="00F36550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2655E2">
              <w:rPr>
                <w:rFonts w:ascii="Montserrat Light" w:eastAsia="Times New Roman" w:hAnsi="Montserrat Light"/>
                <w:lang w:val="en-US"/>
              </w:rPr>
              <w:t>4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14:paraId="0C4BB977" w14:textId="77777777" w:rsidR="00087B58" w:rsidRPr="001F4B51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Servicii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deszăpezire</w:t>
            </w:r>
            <w:proofErr w:type="spellEnd"/>
          </w:p>
        </w:tc>
      </w:tr>
      <w:tr w:rsidR="00087B58" w:rsidRPr="001F4B51" w14:paraId="1601C8C9" w14:textId="77777777" w:rsidTr="00251F14">
        <w:trPr>
          <w:trHeight w:val="375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547659B" w14:textId="3D4AC245" w:rsidR="00087B58" w:rsidRPr="00F36550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9A0585"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F11B962" w14:textId="77777777" w:rsidR="00087B58" w:rsidRPr="001F4B51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Intreținere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pietruite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asigurarea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funcționalității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scurgerii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apelor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prin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lucrări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de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întreținere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accese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la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proprietăți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podețe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drumuri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laterale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șanțuri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betonate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),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etc</w:t>
            </w:r>
            <w:proofErr w:type="spellEnd"/>
          </w:p>
        </w:tc>
      </w:tr>
      <w:tr w:rsidR="00087B58" w:rsidRPr="001F4B51" w14:paraId="198AE1AF" w14:textId="77777777" w:rsidTr="00251F14">
        <w:trPr>
          <w:trHeight w:val="322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5D8074F3" w14:textId="6FF0B73F" w:rsidR="00087B58" w:rsidRPr="00F36550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9A0585">
              <w:rPr>
                <w:rFonts w:ascii="Montserrat Light" w:eastAsia="Times New Roman" w:hAnsi="Montserrat Light"/>
                <w:lang w:val="en-US"/>
              </w:rPr>
              <w:t>6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24137561" w14:textId="77777777" w:rsidR="00087B58" w:rsidRPr="00B66B58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ro-RO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Siguranța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circulației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(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marcaje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indicatoare</w:t>
            </w:r>
            <w:proofErr w:type="spellEnd"/>
            <w:proofErr w:type="gramStart"/>
            <w:r w:rsidRPr="001F4B51">
              <w:rPr>
                <w:rFonts w:ascii="Montserrat Light" w:eastAsia="Times New Roman" w:hAnsi="Montserrat Light"/>
                <w:lang w:val="en-US"/>
              </w:rPr>
              <w:t>)</w:t>
            </w:r>
            <w:r>
              <w:rPr>
                <w:rFonts w:ascii="Montserrat Light" w:eastAsia="Times New Roman" w:hAnsi="Montserrat Light"/>
                <w:lang w:val="en-US"/>
              </w:rPr>
              <w:t>;</w:t>
            </w: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Inspec</w:t>
            </w:r>
            <w:proofErr w:type="spellEnd"/>
            <w:r>
              <w:rPr>
                <w:rFonts w:ascii="Montserrat Light" w:eastAsia="Times New Roman" w:hAnsi="Montserrat Light"/>
                <w:lang w:val="ro-RO"/>
              </w:rPr>
              <w:t>ție</w:t>
            </w:r>
            <w:proofErr w:type="gramEnd"/>
            <w:r>
              <w:rPr>
                <w:rFonts w:ascii="Montserrat Light" w:eastAsia="Times New Roman" w:hAnsi="Montserrat Light"/>
                <w:lang w:val="ro-RO"/>
              </w:rPr>
              <w:t xml:space="preserve"> de siguranță rutieră</w:t>
            </w:r>
          </w:p>
        </w:tc>
      </w:tr>
      <w:tr w:rsidR="00087B58" w:rsidRPr="001F4B51" w14:paraId="5B054981" w14:textId="77777777" w:rsidTr="00251F14">
        <w:trPr>
          <w:trHeight w:val="1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000A915" w14:textId="6B010122" w:rsidR="00087B58" w:rsidRPr="00F36550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</w:t>
            </w:r>
            <w:r w:rsidR="009A0585"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632814" w14:textId="77777777" w:rsidR="00087B58" w:rsidRPr="001F4B51" w:rsidRDefault="00087B58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 w:rsidRPr="001F4B51">
              <w:rPr>
                <w:rFonts w:ascii="Montserrat Light" w:eastAsia="Times New Roman" w:hAnsi="Montserrat Light"/>
                <w:lang w:val="en-US"/>
              </w:rPr>
              <w:t>Servicii</w:t>
            </w:r>
            <w:proofErr w:type="spellEnd"/>
            <w:r w:rsidRPr="001F4B51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r w:rsidRPr="00F36550">
              <w:rPr>
                <w:rFonts w:ascii="Montserrat Light" w:eastAsia="Times New Roman" w:hAnsi="Montserrat Light"/>
                <w:lang w:val="en-US"/>
              </w:rPr>
              <w:t xml:space="preserve">de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cadastru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și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publicitate</w:t>
            </w:r>
            <w:proofErr w:type="spellEnd"/>
            <w:r w:rsidRPr="00F36550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Pr="00F36550">
              <w:rPr>
                <w:rFonts w:ascii="Montserrat Light" w:eastAsia="Times New Roman" w:hAnsi="Montserrat Light"/>
                <w:lang w:val="en-US"/>
              </w:rPr>
              <w:t>imobiliară</w:t>
            </w:r>
            <w:proofErr w:type="spellEnd"/>
          </w:p>
        </w:tc>
      </w:tr>
      <w:tr w:rsidR="009A0585" w:rsidRPr="001F4B51" w14:paraId="04BA4764" w14:textId="77777777" w:rsidTr="00251F14">
        <w:trPr>
          <w:trHeight w:val="151"/>
        </w:trPr>
        <w:tc>
          <w:tcPr>
            <w:tcW w:w="6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5C48FD0" w14:textId="07FB13F7" w:rsidR="009A0585" w:rsidRDefault="00AB55CE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68</w:t>
            </w:r>
          </w:p>
        </w:tc>
        <w:tc>
          <w:tcPr>
            <w:tcW w:w="892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CDDD94" w14:textId="221E0775" w:rsidR="009A0585" w:rsidRPr="001F4B51" w:rsidRDefault="00D0437F" w:rsidP="00087B58">
            <w:pPr>
              <w:spacing w:line="240" w:lineRule="auto"/>
              <w:rPr>
                <w:rFonts w:ascii="Montserrat Light" w:eastAsia="Times New Roman" w:hAnsi="Montserrat Light"/>
                <w:lang w:val="en-US"/>
              </w:rPr>
            </w:pPr>
            <w:proofErr w:type="spellStart"/>
            <w:r>
              <w:rPr>
                <w:rFonts w:ascii="Montserrat Light" w:eastAsia="Times New Roman" w:hAnsi="Montserrat Light"/>
                <w:lang w:val="en-US"/>
              </w:rPr>
              <w:t>R</w:t>
            </w:r>
            <w:r w:rsidR="007C1179">
              <w:rPr>
                <w:rFonts w:ascii="Montserrat Light" w:eastAsia="Times New Roman" w:hAnsi="Montserrat Light"/>
                <w:lang w:val="en-US"/>
              </w:rPr>
              <w:t>ec</w:t>
            </w:r>
            <w:r w:rsidR="0000233D">
              <w:rPr>
                <w:rFonts w:ascii="Montserrat Light" w:eastAsia="Times New Roman" w:hAnsi="Montserrat Light"/>
                <w:lang w:val="en-US"/>
              </w:rPr>
              <w:t>ensă</w:t>
            </w:r>
            <w:r w:rsidR="00155805">
              <w:rPr>
                <w:rFonts w:ascii="Montserrat Light" w:eastAsia="Times New Roman" w:hAnsi="Montserrat Light"/>
                <w:lang w:val="en-US"/>
              </w:rPr>
              <w:t>mântul</w:t>
            </w:r>
            <w:proofErr w:type="spellEnd"/>
            <w:r w:rsidR="00155805">
              <w:rPr>
                <w:rFonts w:ascii="Montserrat Light" w:eastAsia="Times New Roman" w:hAnsi="Montserrat Light"/>
                <w:lang w:val="en-US"/>
              </w:rPr>
              <w:t xml:space="preserve"> </w:t>
            </w:r>
            <w:proofErr w:type="spellStart"/>
            <w:r w:rsidR="00155805">
              <w:rPr>
                <w:rFonts w:ascii="Montserrat Light" w:eastAsia="Times New Roman" w:hAnsi="Montserrat Light"/>
                <w:lang w:val="en-US"/>
              </w:rPr>
              <w:t>circu</w:t>
            </w:r>
            <w:r w:rsidR="006465F4">
              <w:rPr>
                <w:rFonts w:ascii="Montserrat Light" w:eastAsia="Times New Roman" w:hAnsi="Montserrat Light"/>
                <w:lang w:val="en-US"/>
              </w:rPr>
              <w:t>la</w:t>
            </w:r>
            <w:r w:rsidR="004F36CD">
              <w:rPr>
                <w:rFonts w:ascii="Montserrat Light" w:eastAsia="Times New Roman" w:hAnsi="Montserrat Light"/>
                <w:lang w:val="en-US"/>
              </w:rPr>
              <w:t>ției</w:t>
            </w:r>
            <w:proofErr w:type="spellEnd"/>
          </w:p>
        </w:tc>
      </w:tr>
      <w:tr w:rsidR="00087B58" w:rsidRPr="001F4B51" w14:paraId="115056B9" w14:textId="77777777" w:rsidTr="00251F14">
        <w:trPr>
          <w:trHeight w:val="565"/>
        </w:trPr>
        <w:tc>
          <w:tcPr>
            <w:tcW w:w="9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E1B101" w14:textId="21FBA259" w:rsidR="00087B58" w:rsidRPr="001F4B51" w:rsidRDefault="00087B58" w:rsidP="00087B58">
            <w:pPr>
              <w:spacing w:line="240" w:lineRule="auto"/>
              <w:rPr>
                <w:rFonts w:ascii="Montserrat Light" w:eastAsia="Times New Roman" w:hAnsi="Montserrat Light"/>
                <w:b/>
                <w:bCs/>
                <w:lang w:val="en-US"/>
              </w:rPr>
            </w:pPr>
            <w:proofErr w:type="gramStart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TOTAL :</w:t>
            </w:r>
            <w:proofErr w:type="gramEnd"/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  </w:t>
            </w:r>
            <w:r w:rsidR="004F36CD">
              <w:rPr>
                <w:rFonts w:ascii="Montserrat Light" w:eastAsia="Times New Roman" w:hAnsi="Montserrat Light"/>
                <w:b/>
                <w:bCs/>
                <w:lang w:val="en-US"/>
              </w:rPr>
              <w:t>6</w:t>
            </w:r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0.0</w:t>
            </w:r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00</w:t>
            </w:r>
            <w:r w:rsidRPr="001F4B51">
              <w:rPr>
                <w:rFonts w:ascii="Montserrat Light" w:eastAsia="Times New Roman" w:hAnsi="Montserrat Light"/>
                <w:b/>
                <w:bCs/>
                <w:lang w:val="en-US"/>
              </w:rPr>
              <w:t>.000,00 lei inclusiv TVA</w:t>
            </w:r>
          </w:p>
        </w:tc>
      </w:tr>
    </w:tbl>
    <w:p w14:paraId="521BA54A" w14:textId="77777777" w:rsidR="001B4A1B" w:rsidRPr="001F4B51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09A0D690" w14:textId="77777777" w:rsidR="001B4A1B" w:rsidRPr="001F4B51" w:rsidRDefault="001B4A1B" w:rsidP="001B4A1B">
      <w:pPr>
        <w:spacing w:line="240" w:lineRule="auto"/>
        <w:rPr>
          <w:rFonts w:ascii="Montserrat Light" w:hAnsi="Montserrat Light"/>
          <w:b/>
          <w:bCs/>
          <w:lang w:val="ro-RO"/>
        </w:rPr>
      </w:pPr>
    </w:p>
    <w:p w14:paraId="7A53FB25" w14:textId="77777777" w:rsidR="001B4A1B" w:rsidRDefault="001B4A1B" w:rsidP="001B4A1B">
      <w:pPr>
        <w:spacing w:line="240" w:lineRule="auto"/>
        <w:jc w:val="center"/>
        <w:rPr>
          <w:rFonts w:ascii="Montserrat Light" w:hAnsi="Montserrat Light"/>
          <w:b/>
          <w:bCs/>
          <w:noProof/>
          <w:lang w:val="ro-RO" w:eastAsia="ro-RO"/>
        </w:rPr>
      </w:pP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                                                                  </w:t>
      </w:r>
      <w:r>
        <w:rPr>
          <w:rFonts w:ascii="Montserrat Light" w:hAnsi="Montserrat Light"/>
          <w:b/>
          <w:bCs/>
          <w:noProof/>
          <w:lang w:val="ro-RO" w:eastAsia="ro-RO"/>
        </w:rPr>
        <w:t xml:space="preserve">         </w:t>
      </w:r>
    </w:p>
    <w:p w14:paraId="02D6BA6C" w14:textId="77777777" w:rsidR="001B4A1B" w:rsidRPr="001F4B51" w:rsidRDefault="001B4A1B" w:rsidP="001B4A1B">
      <w:pPr>
        <w:spacing w:line="240" w:lineRule="auto"/>
        <w:jc w:val="center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                                                               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>Contrasemnează</w:t>
      </w:r>
    </w:p>
    <w:p w14:paraId="02BA7E0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         PREŞEDINTE,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  <w:t xml:space="preserve">       </w:t>
      </w: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   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SECRETAR GENERAL AL JUDEŢULUI,</w:t>
      </w:r>
    </w:p>
    <w:p w14:paraId="4780ABC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noProof/>
          <w:lang w:val="ro-RO" w:eastAsia="ro-RO"/>
        </w:rPr>
      </w:pPr>
      <w:r w:rsidRPr="001F4B51">
        <w:rPr>
          <w:rFonts w:ascii="Montserrat Light" w:hAnsi="Montserrat Light"/>
          <w:b/>
          <w:bCs/>
          <w:noProof/>
          <w:lang w:val="ro-RO" w:eastAsia="ro-RO"/>
        </w:rPr>
        <w:t xml:space="preserve">   </w:t>
      </w:r>
      <w:r w:rsidRPr="001F4B51">
        <w:rPr>
          <w:rFonts w:ascii="Montserrat Light" w:hAnsi="Montserrat Light"/>
          <w:b/>
          <w:bCs/>
          <w:noProof/>
          <w:lang w:val="ro-RO" w:eastAsia="ro-RO"/>
        </w:rPr>
        <w:tab/>
      </w:r>
      <w:r w:rsidRPr="001F4B51">
        <w:rPr>
          <w:rFonts w:ascii="Montserrat Light" w:hAnsi="Montserrat Light"/>
          <w:noProof/>
          <w:lang w:val="ro-RO" w:eastAsia="ro-RO"/>
        </w:rPr>
        <w:t xml:space="preserve">  Alin Tişe                                                                 </w:t>
      </w:r>
      <w:r>
        <w:rPr>
          <w:rFonts w:ascii="Montserrat Light" w:hAnsi="Montserrat Light"/>
          <w:noProof/>
          <w:lang w:val="ro-RO" w:eastAsia="ro-RO"/>
        </w:rPr>
        <w:t xml:space="preserve">              </w:t>
      </w:r>
      <w:r w:rsidRPr="001F4B51">
        <w:rPr>
          <w:rFonts w:ascii="Montserrat Light" w:hAnsi="Montserrat Light"/>
          <w:noProof/>
          <w:lang w:val="ro-RO" w:eastAsia="ro-RO"/>
        </w:rPr>
        <w:t>Simona Gaci</w:t>
      </w:r>
    </w:p>
    <w:p w14:paraId="2E49EF37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</w:p>
    <w:p w14:paraId="656AD696" w14:textId="77777777" w:rsidR="001B4A1B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</w:p>
    <w:p w14:paraId="4EB72EE1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 w:rsidRPr="001F4B51">
        <w:rPr>
          <w:rFonts w:ascii="Montserrat Light" w:eastAsia="Times New Roman" w:hAnsi="Montserrat Light" w:cs="Times New Roman"/>
          <w:b/>
          <w:bCs/>
          <w:noProof/>
          <w:lang w:val="en-US"/>
        </w:rPr>
        <w:t>INIȚIATOR,</w:t>
      </w:r>
    </w:p>
    <w:p w14:paraId="648E4747" w14:textId="77777777" w:rsidR="001B4A1B" w:rsidRPr="001F4B51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 w:rsidRPr="001F4B51">
        <w:rPr>
          <w:rFonts w:ascii="Montserrat Light" w:eastAsia="Times New Roman" w:hAnsi="Montserrat Light" w:cs="Times New Roman"/>
          <w:b/>
          <w:bCs/>
          <w:noProof/>
          <w:lang w:val="en-US"/>
        </w:rPr>
        <w:t>PREȘEDINTE</w:t>
      </w:r>
    </w:p>
    <w:p w14:paraId="41514AF4" w14:textId="77777777" w:rsidR="001B4A1B" w:rsidRPr="00F53A49" w:rsidRDefault="001B4A1B" w:rsidP="001B4A1B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noProof/>
          <w:lang w:val="en-US"/>
        </w:rPr>
        <w:sectPr w:rsidR="001B4A1B" w:rsidRPr="00F53A49" w:rsidSect="001B4A1B">
          <w:headerReference w:type="default" r:id="rId7"/>
          <w:footerReference w:type="default" r:id="rId8"/>
          <w:type w:val="continuous"/>
          <w:pgSz w:w="11909" w:h="16834"/>
          <w:pgMar w:top="1170" w:right="929" w:bottom="540" w:left="1530" w:header="270" w:footer="198" w:gutter="0"/>
          <w:pgNumType w:start="1"/>
          <w:cols w:space="720"/>
        </w:sectPr>
      </w:pPr>
      <w:r w:rsidRPr="00F53A49">
        <w:rPr>
          <w:rFonts w:ascii="Montserrat Light" w:eastAsia="Times New Roman" w:hAnsi="Montserrat Light" w:cs="Times New Roman"/>
          <w:noProof/>
          <w:lang w:val="en-US"/>
        </w:rPr>
        <w:t>Alin Tișe</w:t>
      </w:r>
    </w:p>
    <w:p w14:paraId="41818107" w14:textId="7D1B7C6E" w:rsidR="006137CD" w:rsidRPr="000A527A" w:rsidRDefault="006137CD" w:rsidP="000A527A"/>
    <w:sectPr w:rsidR="006137CD" w:rsidRPr="000A527A" w:rsidSect="002362A5">
      <w:footerReference w:type="default" r:id="rId9"/>
      <w:headerReference w:type="first" r:id="rId10"/>
      <w:footerReference w:type="first" r:id="rId11"/>
      <w:type w:val="continuous"/>
      <w:pgSz w:w="11909" w:h="16834" w:code="9"/>
      <w:pgMar w:top="1350" w:right="835" w:bottom="142" w:left="1350" w:header="30" w:footer="32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FD1EA" w14:textId="77777777" w:rsidR="00DA4EA3" w:rsidRDefault="00DA4EA3">
      <w:pPr>
        <w:spacing w:line="240" w:lineRule="auto"/>
      </w:pPr>
      <w:r>
        <w:separator/>
      </w:r>
    </w:p>
  </w:endnote>
  <w:endnote w:type="continuationSeparator" w:id="0">
    <w:p w14:paraId="60F004A4" w14:textId="77777777" w:rsidR="00DA4EA3" w:rsidRDefault="00DA4E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FE276" w14:textId="77777777" w:rsidR="001B4A1B" w:rsidRPr="007F476A" w:rsidRDefault="001B4A1B" w:rsidP="001B4A1B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7F476A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Consiliul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59AFC399" w14:textId="77777777" w:rsidR="001B4A1B" w:rsidRPr="00563E49" w:rsidRDefault="001B4A1B" w:rsidP="001B4A1B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46EFB2CD" w14:textId="77777777" w:rsidR="001B4A1B" w:rsidRDefault="001B4A1B" w:rsidP="001B4A1B">
    <w:r w:rsidRPr="00564CF4">
      <w:rPr>
        <w:rFonts w:ascii="Montserrat" w:hAnsi="Montserrat"/>
        <w:noProof/>
      </w:rPr>
      <w:drawing>
        <wp:anchor distT="0" distB="0" distL="0" distR="0" simplePos="0" relativeHeight="251675648" behindDoc="0" locked="0" layoutInCell="1" hidden="0" allowOverlap="1" wp14:anchorId="74AB43BA" wp14:editId="69522DEE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0B8EAF1" wp14:editId="2119CD1C">
          <wp:extent cx="685800" cy="732034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ECBB4B" w14:textId="77777777" w:rsidR="001B4A1B" w:rsidRPr="001B4A1B" w:rsidRDefault="001B4A1B" w:rsidP="001B4A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9EEC8" w14:textId="77777777" w:rsidR="009A037D" w:rsidRPr="007F476A" w:rsidRDefault="009A037D" w:rsidP="009A037D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7F476A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Consiliul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44AA6485" w14:textId="77777777" w:rsidR="009A037D" w:rsidRPr="00563E49" w:rsidRDefault="009A037D" w:rsidP="009A037D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57DF1184" w14:textId="77777777" w:rsidR="009A037D" w:rsidRDefault="009A037D" w:rsidP="009A037D">
    <w:r w:rsidRPr="00564CF4">
      <w:rPr>
        <w:rFonts w:ascii="Montserrat" w:hAnsi="Montserrat"/>
        <w:noProof/>
      </w:rPr>
      <w:drawing>
        <wp:anchor distT="0" distB="0" distL="0" distR="0" simplePos="0" relativeHeight="251670528" behindDoc="0" locked="0" layoutInCell="1" hidden="0" allowOverlap="1" wp14:anchorId="23AFCE92" wp14:editId="2A9473CF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C2B8B97" wp14:editId="4D96ECF5">
          <wp:extent cx="685800" cy="732034"/>
          <wp:effectExtent l="0" t="0" r="0" b="0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C2B238" w14:textId="77777777" w:rsidR="009A037D" w:rsidRPr="009A037D" w:rsidRDefault="009A037D" w:rsidP="009A03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EEE58" w14:textId="66F97A99" w:rsidR="001E224C" w:rsidRPr="007F476A" w:rsidRDefault="001E224C" w:rsidP="001E224C">
    <w:pPr>
      <w:jc w:val="both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7F476A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nr. 190/2018 Consiliul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7F476A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7F476A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0BE135D3" w14:textId="77777777" w:rsidR="006137CD" w:rsidRPr="00563E49" w:rsidRDefault="006137CD" w:rsidP="001E224C">
    <w:pPr>
      <w:jc w:val="both"/>
      <w:rPr>
        <w:rFonts w:ascii="Montserrat" w:hAnsi="Montserrat" w:cs="Calibri"/>
        <w:color w:val="6F859D"/>
        <w:sz w:val="8"/>
        <w:szCs w:val="8"/>
        <w:lang w:val="en"/>
      </w:rPr>
    </w:pPr>
  </w:p>
  <w:p w14:paraId="0EC619FA" w14:textId="636D7665" w:rsidR="00B6338D" w:rsidRDefault="002362A5" w:rsidP="00563E49">
    <w:r w:rsidRPr="00564CF4">
      <w:rPr>
        <w:rFonts w:ascii="Montserrat" w:hAnsi="Montserrat"/>
        <w:noProof/>
      </w:rPr>
      <w:drawing>
        <wp:anchor distT="0" distB="0" distL="0" distR="0" simplePos="0" relativeHeight="251668480" behindDoc="0" locked="0" layoutInCell="1" hidden="0" allowOverlap="1" wp14:anchorId="2370B865" wp14:editId="73AD876B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41C7EFD" wp14:editId="02EB1B4F">
          <wp:extent cx="685800" cy="73203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2C37F" w14:textId="77777777" w:rsidR="00DA4EA3" w:rsidRDefault="00DA4EA3">
      <w:pPr>
        <w:spacing w:line="240" w:lineRule="auto"/>
      </w:pPr>
      <w:r>
        <w:separator/>
      </w:r>
    </w:p>
  </w:footnote>
  <w:footnote w:type="continuationSeparator" w:id="0">
    <w:p w14:paraId="09F5B7F6" w14:textId="77777777" w:rsidR="00DA4EA3" w:rsidRDefault="00DA4E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55C83" w14:textId="77777777" w:rsidR="001B4A1B" w:rsidRDefault="001B4A1B">
    <w:r>
      <w:rPr>
        <w:noProof/>
      </w:rPr>
      <w:drawing>
        <wp:anchor distT="0" distB="0" distL="0" distR="0" simplePos="0" relativeHeight="251672576" behindDoc="0" locked="0" layoutInCell="1" hidden="0" allowOverlap="1" wp14:anchorId="7945ED0C" wp14:editId="0AA3DD66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3600" behindDoc="0" locked="0" layoutInCell="1" hidden="0" allowOverlap="1" wp14:anchorId="4B71453B" wp14:editId="5379C498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04299" w14:textId="17A072BB" w:rsidR="00B6338D" w:rsidRPr="00A3269E" w:rsidRDefault="005B1AA8" w:rsidP="005B1AA8">
    <w:pPr>
      <w:pStyle w:val="Header"/>
      <w:tabs>
        <w:tab w:val="clear" w:pos="4680"/>
        <w:tab w:val="clear" w:pos="9360"/>
        <w:tab w:val="center" w:pos="4770"/>
        <w:tab w:val="right" w:pos="9720"/>
      </w:tabs>
      <w:spacing w:after="20"/>
      <w:rPr>
        <w:rFonts w:ascii="Montserrat" w:hAnsi="Montserrat"/>
      </w:rPr>
    </w:pPr>
    <w:r w:rsidRPr="00A3269E">
      <w:rPr>
        <w:rFonts w:ascii="Montserrat" w:hAnsi="Montserrat"/>
        <w:noProof/>
      </w:rPr>
      <w:drawing>
        <wp:anchor distT="0" distB="0" distL="0" distR="0" simplePos="0" relativeHeight="251664384" behindDoc="0" locked="0" layoutInCell="1" hidden="0" allowOverlap="1" wp14:anchorId="728C9EDF" wp14:editId="48D0D9B9">
          <wp:simplePos x="0" y="0"/>
          <wp:positionH relativeFrom="column">
            <wp:posOffset>0</wp:posOffset>
          </wp:positionH>
          <wp:positionV relativeFrom="paragraph">
            <wp:posOffset>175260</wp:posOffset>
          </wp:positionV>
          <wp:extent cx="2661920" cy="566420"/>
          <wp:effectExtent l="0" t="0" r="5080" b="5080"/>
          <wp:wrapTopAndBottom distT="0" distB="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1920" cy="56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6338D" w:rsidRPr="00A3269E">
      <w:rPr>
        <w:rFonts w:ascii="Montserrat" w:hAnsi="Montserrat"/>
        <w:noProof/>
      </w:rPr>
      <w:drawing>
        <wp:anchor distT="0" distB="0" distL="0" distR="0" simplePos="0" relativeHeight="251666432" behindDoc="0" locked="0" layoutInCell="1" hidden="0" allowOverlap="1" wp14:anchorId="73953C7C" wp14:editId="015E237D">
          <wp:simplePos x="0" y="0"/>
          <wp:positionH relativeFrom="column">
            <wp:posOffset>4099560</wp:posOffset>
          </wp:positionH>
          <wp:positionV relativeFrom="paragraph">
            <wp:posOffset>124460</wp:posOffset>
          </wp:positionV>
          <wp:extent cx="2047875" cy="571500"/>
          <wp:effectExtent l="0" t="0" r="9525" b="0"/>
          <wp:wrapSquare wrapText="bothSides" distT="0" distB="0" distL="0" distR="0"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93863"/>
    <w:multiLevelType w:val="hybridMultilevel"/>
    <w:tmpl w:val="C4EC467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D473B"/>
    <w:multiLevelType w:val="hybridMultilevel"/>
    <w:tmpl w:val="4218FDE6"/>
    <w:lvl w:ilvl="0" w:tplc="FA1A7A9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5443"/>
    <w:multiLevelType w:val="hybridMultilevel"/>
    <w:tmpl w:val="A484FD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87CF4"/>
    <w:multiLevelType w:val="hybridMultilevel"/>
    <w:tmpl w:val="E1A638D6"/>
    <w:lvl w:ilvl="0" w:tplc="59D0D2BA">
      <w:numFmt w:val="bullet"/>
      <w:lvlText w:val="-"/>
      <w:lvlJc w:val="left"/>
      <w:pPr>
        <w:ind w:left="135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4" w15:restartNumberingAfterBreak="0">
    <w:nsid w:val="20FB6D77"/>
    <w:multiLevelType w:val="hybridMultilevel"/>
    <w:tmpl w:val="99FCC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13A25"/>
    <w:multiLevelType w:val="hybridMultilevel"/>
    <w:tmpl w:val="9A683524"/>
    <w:lvl w:ilvl="0" w:tplc="35DC9630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8C06C53"/>
    <w:multiLevelType w:val="hybridMultilevel"/>
    <w:tmpl w:val="236E867C"/>
    <w:lvl w:ilvl="0" w:tplc="63263E3C">
      <w:start w:val="19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82BE4FC0">
      <w:start w:val="1"/>
      <w:numFmt w:val="bullet"/>
      <w:lvlText w:val=""/>
      <w:lvlJc w:val="left"/>
      <w:pPr>
        <w:ind w:left="1980" w:hanging="360"/>
      </w:pPr>
      <w:rPr>
        <w:rFonts w:ascii="Symbol" w:hAnsi="Symbol" w:hint="default"/>
        <w:i/>
        <w:iCs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B462D17"/>
    <w:multiLevelType w:val="hybridMultilevel"/>
    <w:tmpl w:val="F9FE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092132"/>
    <w:multiLevelType w:val="multilevel"/>
    <w:tmpl w:val="AA46DE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59F1476A"/>
    <w:multiLevelType w:val="hybridMultilevel"/>
    <w:tmpl w:val="644E5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276621">
    <w:abstractNumId w:val="0"/>
  </w:num>
  <w:num w:numId="2" w16cid:durableId="776369727">
    <w:abstractNumId w:val="3"/>
  </w:num>
  <w:num w:numId="3" w16cid:durableId="1227105024">
    <w:abstractNumId w:val="4"/>
  </w:num>
  <w:num w:numId="4" w16cid:durableId="155851369">
    <w:abstractNumId w:val="7"/>
  </w:num>
  <w:num w:numId="5" w16cid:durableId="706762476">
    <w:abstractNumId w:val="8"/>
  </w:num>
  <w:num w:numId="6" w16cid:durableId="463888411">
    <w:abstractNumId w:val="5"/>
  </w:num>
  <w:num w:numId="7" w16cid:durableId="1873768149">
    <w:abstractNumId w:val="1"/>
  </w:num>
  <w:num w:numId="8" w16cid:durableId="1637561246">
    <w:abstractNumId w:val="6"/>
  </w:num>
  <w:num w:numId="9" w16cid:durableId="17895446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0796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10"/>
    <w:rsid w:val="0000233D"/>
    <w:rsid w:val="000211D3"/>
    <w:rsid w:val="00045A35"/>
    <w:rsid w:val="000573CE"/>
    <w:rsid w:val="00074011"/>
    <w:rsid w:val="0008032A"/>
    <w:rsid w:val="00087B58"/>
    <w:rsid w:val="00093F88"/>
    <w:rsid w:val="00096E71"/>
    <w:rsid w:val="000A527A"/>
    <w:rsid w:val="00111822"/>
    <w:rsid w:val="00155805"/>
    <w:rsid w:val="00163527"/>
    <w:rsid w:val="0017437D"/>
    <w:rsid w:val="0017576C"/>
    <w:rsid w:val="001B2E69"/>
    <w:rsid w:val="001B4A1B"/>
    <w:rsid w:val="001C6331"/>
    <w:rsid w:val="001C6EA8"/>
    <w:rsid w:val="001D5DC5"/>
    <w:rsid w:val="001E224C"/>
    <w:rsid w:val="001F7494"/>
    <w:rsid w:val="00201ED0"/>
    <w:rsid w:val="00220DE7"/>
    <w:rsid w:val="00231E46"/>
    <w:rsid w:val="002362A5"/>
    <w:rsid w:val="002655E2"/>
    <w:rsid w:val="002820FB"/>
    <w:rsid w:val="002844E3"/>
    <w:rsid w:val="002853F2"/>
    <w:rsid w:val="002A1848"/>
    <w:rsid w:val="002B5DD7"/>
    <w:rsid w:val="002C4650"/>
    <w:rsid w:val="002D7073"/>
    <w:rsid w:val="0031761F"/>
    <w:rsid w:val="00392A50"/>
    <w:rsid w:val="003A01B0"/>
    <w:rsid w:val="00412BF4"/>
    <w:rsid w:val="004378CC"/>
    <w:rsid w:val="004769C1"/>
    <w:rsid w:val="004A6371"/>
    <w:rsid w:val="004D2410"/>
    <w:rsid w:val="004D4BB5"/>
    <w:rsid w:val="004E3620"/>
    <w:rsid w:val="004F36CD"/>
    <w:rsid w:val="0050149E"/>
    <w:rsid w:val="005057EF"/>
    <w:rsid w:val="00513CD9"/>
    <w:rsid w:val="00526C03"/>
    <w:rsid w:val="00544112"/>
    <w:rsid w:val="00545805"/>
    <w:rsid w:val="00545943"/>
    <w:rsid w:val="00561D92"/>
    <w:rsid w:val="005622CE"/>
    <w:rsid w:val="00563E49"/>
    <w:rsid w:val="00564CF4"/>
    <w:rsid w:val="005951FD"/>
    <w:rsid w:val="00597A52"/>
    <w:rsid w:val="005A5CE7"/>
    <w:rsid w:val="005A7F44"/>
    <w:rsid w:val="005B1AA8"/>
    <w:rsid w:val="005D22B3"/>
    <w:rsid w:val="00612602"/>
    <w:rsid w:val="006137CD"/>
    <w:rsid w:val="00616C94"/>
    <w:rsid w:val="006465F4"/>
    <w:rsid w:val="00650FE2"/>
    <w:rsid w:val="006704CD"/>
    <w:rsid w:val="006765F7"/>
    <w:rsid w:val="00680F7B"/>
    <w:rsid w:val="00682FF3"/>
    <w:rsid w:val="006864B5"/>
    <w:rsid w:val="006A30F9"/>
    <w:rsid w:val="006A716A"/>
    <w:rsid w:val="006D1161"/>
    <w:rsid w:val="0070127E"/>
    <w:rsid w:val="00725F09"/>
    <w:rsid w:val="00756A9A"/>
    <w:rsid w:val="007904CF"/>
    <w:rsid w:val="007951E1"/>
    <w:rsid w:val="00795A81"/>
    <w:rsid w:val="007A3A84"/>
    <w:rsid w:val="007C1179"/>
    <w:rsid w:val="007D45BC"/>
    <w:rsid w:val="007F1D0B"/>
    <w:rsid w:val="007F476A"/>
    <w:rsid w:val="008279CE"/>
    <w:rsid w:val="008439F0"/>
    <w:rsid w:val="00852482"/>
    <w:rsid w:val="00864DDE"/>
    <w:rsid w:val="00885C6D"/>
    <w:rsid w:val="008904AD"/>
    <w:rsid w:val="00894ACA"/>
    <w:rsid w:val="00894E69"/>
    <w:rsid w:val="008A42A6"/>
    <w:rsid w:val="008A6FD2"/>
    <w:rsid w:val="008C0FA7"/>
    <w:rsid w:val="008C192F"/>
    <w:rsid w:val="008E29CB"/>
    <w:rsid w:val="00904BD5"/>
    <w:rsid w:val="0093462E"/>
    <w:rsid w:val="009548DB"/>
    <w:rsid w:val="0096589D"/>
    <w:rsid w:val="00995BF6"/>
    <w:rsid w:val="009A037D"/>
    <w:rsid w:val="009A0585"/>
    <w:rsid w:val="009A3529"/>
    <w:rsid w:val="009A4178"/>
    <w:rsid w:val="009B483F"/>
    <w:rsid w:val="009C550C"/>
    <w:rsid w:val="009E5E56"/>
    <w:rsid w:val="00A12DF7"/>
    <w:rsid w:val="00A20920"/>
    <w:rsid w:val="00A3269E"/>
    <w:rsid w:val="00A34D74"/>
    <w:rsid w:val="00A4081F"/>
    <w:rsid w:val="00A460BB"/>
    <w:rsid w:val="00A54D8A"/>
    <w:rsid w:val="00A61B8D"/>
    <w:rsid w:val="00A977FA"/>
    <w:rsid w:val="00AA74D1"/>
    <w:rsid w:val="00AB55CE"/>
    <w:rsid w:val="00AE10FB"/>
    <w:rsid w:val="00AF19CA"/>
    <w:rsid w:val="00B137D3"/>
    <w:rsid w:val="00B204E4"/>
    <w:rsid w:val="00B40E27"/>
    <w:rsid w:val="00B4713E"/>
    <w:rsid w:val="00B6338D"/>
    <w:rsid w:val="00BA2ED5"/>
    <w:rsid w:val="00BA4647"/>
    <w:rsid w:val="00BD6A38"/>
    <w:rsid w:val="00BE3747"/>
    <w:rsid w:val="00BF0D65"/>
    <w:rsid w:val="00BF2BBD"/>
    <w:rsid w:val="00C042B7"/>
    <w:rsid w:val="00C11E61"/>
    <w:rsid w:val="00C33C40"/>
    <w:rsid w:val="00C35067"/>
    <w:rsid w:val="00C416DF"/>
    <w:rsid w:val="00C667EE"/>
    <w:rsid w:val="00C75528"/>
    <w:rsid w:val="00CB60C8"/>
    <w:rsid w:val="00CD6C66"/>
    <w:rsid w:val="00CE36C7"/>
    <w:rsid w:val="00D0437F"/>
    <w:rsid w:val="00D05A15"/>
    <w:rsid w:val="00D11F9A"/>
    <w:rsid w:val="00D16E55"/>
    <w:rsid w:val="00D31268"/>
    <w:rsid w:val="00D34F9A"/>
    <w:rsid w:val="00D60C62"/>
    <w:rsid w:val="00D73361"/>
    <w:rsid w:val="00DA0D48"/>
    <w:rsid w:val="00DA4EA3"/>
    <w:rsid w:val="00DA75F0"/>
    <w:rsid w:val="00DC37B4"/>
    <w:rsid w:val="00DF4BFD"/>
    <w:rsid w:val="00E1118E"/>
    <w:rsid w:val="00E97C85"/>
    <w:rsid w:val="00EA3D1E"/>
    <w:rsid w:val="00EC33D6"/>
    <w:rsid w:val="00F06EAB"/>
    <w:rsid w:val="00F32D23"/>
    <w:rsid w:val="00F545C7"/>
    <w:rsid w:val="00F84BF1"/>
    <w:rsid w:val="00F9282C"/>
    <w:rsid w:val="00FB105A"/>
    <w:rsid w:val="00FB748F"/>
    <w:rsid w:val="00FB75D1"/>
    <w:rsid w:val="00FC448F"/>
    <w:rsid w:val="00FD2F72"/>
    <w:rsid w:val="00FE10F3"/>
    <w:rsid w:val="00FF5927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6E66D"/>
  <w15:docId w15:val="{E4E117C6-202D-45F7-81D1-F23C992F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aliases w:val="Fejléc 2,Titre secondaire (2),Section Char,L2 Char,Section head Char,SH Char,Section,L2,Section head,SH,sous-chapitre,a Titlu 2,a Titlu 2 Char,PA Major Section,h2,h21,Major,Project 2,RFS 2,numbered indent 2,ni2,level2,A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aliases w:val="Heading 3 - SF,Heading 3-SF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character" w:styleId="Hyperlink">
    <w:name w:val="Hyperlink"/>
    <w:basedOn w:val="DefaultParagraphFont"/>
    <w:uiPriority w:val="99"/>
    <w:unhideWhenUsed/>
    <w:rsid w:val="00AA74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74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0FE2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B204E4"/>
    <w:pPr>
      <w:spacing w:line="240" w:lineRule="auto"/>
      <w:jc w:val="both"/>
    </w:pPr>
    <w:rPr>
      <w:rFonts w:ascii="Cambria" w:eastAsiaTheme="minorHAnsi" w:hAnsi="Cambria" w:cs="Times New Roman (Body CS)"/>
      <w:sz w:val="24"/>
      <w:szCs w:val="24"/>
      <w:lang w:val="ro-RO"/>
    </w:rPr>
  </w:style>
  <w:style w:type="character" w:styleId="Strong">
    <w:name w:val="Strong"/>
    <w:basedOn w:val="DefaultParagraphFont"/>
    <w:uiPriority w:val="22"/>
    <w:qFormat/>
    <w:rsid w:val="00B204E4"/>
    <w:rPr>
      <w:b/>
      <w:bCs/>
    </w:rPr>
  </w:style>
  <w:style w:type="paragraph" w:styleId="NormalWeb">
    <w:name w:val="Normal (Web)"/>
    <w:basedOn w:val="Normal"/>
    <w:uiPriority w:val="99"/>
    <w:unhideWhenUsed/>
    <w:rsid w:val="00C75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980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2132645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  <w:div w:id="1954827464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0" w:color="FEFEFE"/>
            <w:bottom w:val="dotted" w:sz="8" w:space="0" w:color="FEFEFE"/>
            <w:right w:val="dotted" w:sz="8" w:space="0" w:color="FEFEFE"/>
          </w:divBdr>
        </w:div>
      </w:divsChild>
    </w:div>
    <w:div w:id="7963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6646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69103110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  <w:divsChild>
            <w:div w:id="99198097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543009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24087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4604026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006593833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02763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2111507569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232882760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56380497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596056315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  <w:div w:id="1807316451">
          <w:marLeft w:val="0"/>
          <w:marRight w:val="0"/>
          <w:marTop w:val="0"/>
          <w:marBottom w:val="0"/>
          <w:divBdr>
            <w:top w:val="dotted" w:sz="8" w:space="0" w:color="FEFEFE"/>
            <w:left w:val="dotted" w:sz="8" w:space="19" w:color="FEFEFE"/>
            <w:bottom w:val="dotted" w:sz="8" w:space="0" w:color="FEFEFE"/>
            <w:right w:val="dotted" w:sz="8" w:space="0" w:color="FEFEFE"/>
          </w:divBdr>
        </w:div>
      </w:divsChild>
    </w:div>
    <w:div w:id="9676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726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5850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29903599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11801420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052226948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8927181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915224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3414212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7610802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78078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10476295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2143572323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78927337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54804432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6062274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1386444975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704624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48141598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8853007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855766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0361049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  <w:div w:id="18527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6128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3286">
              <w:marLeft w:val="0"/>
              <w:marRight w:val="0"/>
              <w:marTop w:val="144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44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53085050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1892770516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  <w:div w:id="283076724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0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402291280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6846804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41670630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00578662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60064798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223378082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  <w:divsChild>
                <w:div w:id="1904365601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  <w:div w:id="733436247">
                  <w:marLeft w:val="0"/>
                  <w:marRight w:val="0"/>
                  <w:marTop w:val="0"/>
                  <w:marBottom w:val="0"/>
                  <w:divBdr>
                    <w:top w:val="dotted" w:sz="8" w:space="0" w:color="FEFEFE"/>
                    <w:left w:val="dotted" w:sz="8" w:space="19" w:color="FEFEFE"/>
                    <w:bottom w:val="dotted" w:sz="8" w:space="0" w:color="FEFEFE"/>
                    <w:right w:val="dotted" w:sz="8" w:space="0" w:color="FEFEFE"/>
                  </w:divBdr>
                </w:div>
              </w:divsChild>
            </w:div>
            <w:div w:id="894199997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79471761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927810705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857452836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  <w:div w:id="1327326281">
              <w:marLeft w:val="0"/>
              <w:marRight w:val="0"/>
              <w:marTop w:val="0"/>
              <w:marBottom w:val="0"/>
              <w:divBdr>
                <w:top w:val="dotted" w:sz="8" w:space="0" w:color="FEFEFE"/>
                <w:left w:val="dotted" w:sz="8" w:space="19" w:color="FEFEFE"/>
                <w:bottom w:val="dotted" w:sz="8" w:space="0" w:color="FEFEFE"/>
                <w:right w:val="dotted" w:sz="8" w:space="0" w:color="FEFEFE"/>
              </w:divBdr>
            </w:div>
          </w:divsChild>
        </w:div>
      </w:divsChild>
    </w:div>
    <w:div w:id="14245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luca.Hategan\Desktop\Birotica\Coala%20Cu%20Antet_Template%20CJC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Coala Cu Antet_Template CJCJ</Template>
  <TotalTime>97</TotalTime>
  <Pages>3</Pages>
  <Words>793</Words>
  <Characters>4521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 Hategan</dc:creator>
  <cp:lastModifiedBy>Gabriela Martis</cp:lastModifiedBy>
  <cp:revision>26</cp:revision>
  <cp:lastPrinted>2022-10-05T05:36:00Z</cp:lastPrinted>
  <dcterms:created xsi:type="dcterms:W3CDTF">2022-12-13T07:49:00Z</dcterms:created>
  <dcterms:modified xsi:type="dcterms:W3CDTF">2025-02-27T10:05:00Z</dcterms:modified>
</cp:coreProperties>
</file>