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3D" w:rsidRDefault="0015413D" w:rsidP="00D27FE3">
      <w:pPr>
        <w:spacing w:line="360" w:lineRule="auto"/>
        <w:ind w:left="-360" w:right="454"/>
        <w:jc w:val="both"/>
        <w:rPr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89pt;margin-top:99pt;width:2in;height:18pt;z-index:251693568" fillcolor="#069" strokecolor="#069">
            <v:shadow on="t" type="perspective" color="#c7dfd3" opacity="52429f" origin="-.5,-.5" offset="-26pt,-36pt" matrix="1.25,,,1.25"/>
            <v:textpath style="font-family:&quot;Times New Roman&quot;;font-weight:bold;v-text-kern:t" trim="t" fitpath="t" string="В.П.Кикоть"/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7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hcy;&amp;iukcy;&amp;mcy;&amp;iukcy;&amp;chcy;&amp;ncy;&amp;iukcy; &amp;mcy;&amp;acy;&amp;lcy;&amp;yucy;&amp;ncy;&amp;kcy;&amp;icy;&quot;" style="position:absolute;left:0;text-align:left;margin-left:108pt;margin-top:468pt;width:243pt;height:3in;z-index:251697664;visibility:visible">
            <v:imagedata r:id="rId7" o:title=""/>
            <w10:wrap type="square"/>
          </v:shape>
        </w:pict>
      </w:r>
      <w:r>
        <w:rPr>
          <w:noProof/>
        </w:rPr>
        <w:pict>
          <v:shape id="_x0000_s1028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hcy;&amp;iukcy;&amp;mcy;&amp;iukcy;&amp;yacy; &amp;vcy; &amp;mcy;&amp;acy;&amp;lcy;&amp;yucy;&amp;ncy;&amp;kcy;&amp;acy;&amp;khcy;&quot;" style="position:absolute;left:0;text-align:left;margin-left:324pt;margin-top:351pt;width:146pt;height:103.65pt;z-index:251699712;visibility:visible">
            <v:imagedata r:id="rId8" o:title=""/>
            <w10:wrap type="square"/>
          </v:shape>
        </w:pict>
      </w:r>
      <w:r>
        <w:rPr>
          <w:noProof/>
        </w:rPr>
        <w:pict>
          <v:shape id="_x0000_s1029" type="#_x0000_t75" style="position:absolute;left:0;text-align:left;margin-left:45pt;margin-top:351pt;width:135pt;height:112.35pt;z-index:251696640;visibility:visible">
            <v:imagedata r:id="rId9" o:title=""/>
            <w10:wrap type="square"/>
          </v:shape>
        </w:pict>
      </w:r>
      <w:r>
        <w:rPr>
          <w:noProof/>
        </w:rPr>
        <w:pict>
          <v:shape id="_x0000_s1030" type="#_x0000_t136" style="position:absolute;left:0;text-align:left;margin-left:63pt;margin-top:189pt;width:378pt;height:126pt;z-index:251695616" fillcolor="teal" strokecolor="teal">
            <v:shadow on="t" type="perspective" color="#c7dfd3" opacity="52429f" origin="-.5,-.5" offset="-26pt,-36pt" matrix="1.25,,,1.25"/>
            <v:textpath style="font-family:&quot;Book Antiqua&quot;;font-weight:bold;v-text-kern:t" trim="t" fitpath="t" string="РОБОЧИЙ ЗОШИТ&#10;З  ХІМІЇ&#10;&quot;МЕТАЛІЧНІ ЕЛЕМЕНТИ, ЇХ СПОЛУКИ&quot;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-81pt;margin-top:-63pt;width:600.3pt;height:854.9pt;z-index:251692544">
            <v:imagedata r:id="rId10" o:title=""/>
            <w10:wrap type="square"/>
          </v:shape>
          <o:OLEObject Type="Embed" ProgID="PowerPoint.Slide.8" ShapeID="_x0000_s1031" DrawAspect="Content" ObjectID="_1564813791" r:id="rId11"/>
        </w:pict>
      </w:r>
      <w:r>
        <w:rPr>
          <w:noProof/>
        </w:rPr>
        <w:pict>
          <v:shape id="_x0000_s1032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hcy;&amp;iukcy;&amp;mcy;&amp;iukcy;&amp;yacy; &amp;vcy; &amp;mcy;&amp;acy;&amp;lcy;&amp;yucy;&amp;ncy;&amp;kcy;&amp;acy;&amp;khcy;&quot;" style="position:absolute;left:0;text-align:left;margin-left:9pt;margin-top:45pt;width:142pt;height:105.1pt;z-index:251698688;visibility:visible">
            <v:imagedata r:id="rId12" o:title=""/>
            <w10:wrap type="square"/>
          </v:shape>
        </w:pict>
      </w:r>
      <w:r>
        <w:rPr>
          <w:noProof/>
        </w:rPr>
        <w:pict>
          <v:shape id="_x0000_s1033" type="#_x0000_t75" style="position:absolute;left:0;text-align:left;margin-left:369pt;margin-top:54pt;width:122pt;height:99pt;z-index:251700736;visibility:visible">
            <v:imagedata r:id="rId13" o:title=""/>
            <w10:wrap type="square"/>
          </v:shape>
        </w:pict>
      </w:r>
      <w:r>
        <w:rPr>
          <w:noProof/>
        </w:rPr>
        <w:pict>
          <v:shape id="_x0000_s1034" type="#_x0000_t136" style="position:absolute;left:0;text-align:left;margin-left:1in;margin-top:-27pt;width:367.5pt;height:45pt;z-index:251694592" fillcolor="#036" strokecolor="#036">
            <v:shadow on="t" type="perspective" color="#c7dfd3" opacity="52429f" origin="-.5,-.5" offset="-26pt,-36pt" matrix="1.25,,,1.25"/>
            <v:textpath style="font-family:&quot;Times New Roman&quot;;v-text-kern:t" trim="t" fitpath="t" string="Державний навчальний заклад&#10;&quot;Черкаський професійний автодорожній ліцей&quot;"/>
            <w10:wrap type="square"/>
          </v:shape>
        </w:pict>
      </w:r>
      <w:r>
        <w:rPr>
          <w:noProof/>
        </w:rPr>
        <w:pict>
          <v:shape id="Рисунок 2" o:spid="_x0000_i1027" type="#_x0000_t75" alt="&amp;Pcy;&amp;ocy;&amp;vcy;’&amp;yacy;&amp;zcy;&amp;acy;&amp;ncy;&amp;iecy; &amp;zcy;&amp;ocy;&amp;bcy;&amp;rcy;&amp;acy;&amp;zhcy;&amp;iecy;&amp;ncy;&amp;ncy;&amp;yacy;" style="width:60pt;height:66pt;visibility:visible">
            <v:imagedata r:id="rId14" r:href="rId15"/>
          </v:shape>
        </w:pict>
      </w:r>
      <w:r w:rsidRPr="00E8740A">
        <w:object w:dxaOrig="7185" w:dyaOrig="5404">
          <v:shape id="_x0000_i1028" type="#_x0000_t75" style="width:359.25pt;height:267.75pt" o:ole="">
            <v:imagedata r:id="rId10" o:title=""/>
          </v:shape>
          <o:OLEObject Type="Embed" ProgID="PowerPoint.Slide.8" ShapeID="_x0000_i1028" DrawAspect="Content" ObjectID="_1564813790" r:id="rId16"/>
        </w:object>
      </w:r>
      <w:r>
        <w:rPr>
          <w:lang w:val="en-US"/>
        </w:rPr>
        <w:tab/>
        <w:t xml:space="preserve">              </w:t>
      </w:r>
    </w:p>
    <w:p w:rsidR="0015413D" w:rsidRDefault="0015413D" w:rsidP="00CE5662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az-Cyrl-AZ"/>
        </w:rPr>
      </w:pPr>
      <w:r w:rsidRPr="006D4339">
        <w:rPr>
          <w:rFonts w:ascii="Times New Roman" w:hAnsi="Times New Roman"/>
          <w:sz w:val="28"/>
          <w:szCs w:val="28"/>
          <w:lang w:val="az-Cyrl-AZ"/>
        </w:rPr>
        <w:t xml:space="preserve">        </w:t>
      </w:r>
      <w:r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704A67">
        <w:rPr>
          <w:rFonts w:ascii="Times New Roman" w:hAnsi="Times New Roman"/>
          <w:bCs/>
          <w:sz w:val="28"/>
          <w:szCs w:val="28"/>
          <w:lang w:val="az-Cyrl-AZ"/>
        </w:rPr>
        <w:t>Робочий</w:t>
      </w:r>
      <w:r w:rsidRPr="00704A67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704A67">
        <w:rPr>
          <w:rFonts w:ascii="Times New Roman" w:hAnsi="Times New Roman"/>
          <w:bCs/>
          <w:sz w:val="28"/>
          <w:szCs w:val="28"/>
          <w:lang w:val="az-Cyrl-AZ"/>
        </w:rPr>
        <w:t>зошит</w:t>
      </w:r>
      <w:r w:rsidRPr="00704A67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704A67">
        <w:rPr>
          <w:rFonts w:ascii="Times New Roman" w:hAnsi="Times New Roman"/>
          <w:bCs/>
          <w:sz w:val="28"/>
          <w:szCs w:val="28"/>
          <w:lang w:val="az-Cyrl-AZ"/>
        </w:rPr>
        <w:t>з</w:t>
      </w:r>
      <w:r w:rsidRPr="00704A67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704A67">
        <w:rPr>
          <w:rFonts w:ascii="Times New Roman" w:hAnsi="Times New Roman"/>
          <w:bCs/>
          <w:sz w:val="28"/>
          <w:szCs w:val="28"/>
          <w:lang w:val="az-Cyrl-AZ"/>
        </w:rPr>
        <w:t>хімії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04A67">
        <w:rPr>
          <w:rFonts w:ascii="Times New Roman" w:hAnsi="Times New Roman"/>
          <w:sz w:val="28"/>
          <w:szCs w:val="28"/>
          <w:lang w:val="az-Cyrl-AZ"/>
        </w:rPr>
        <w:t xml:space="preserve">містить завдання, необхідні для закріплення і розвитку знань, умінь і навичок учнів, передбачених програмою </w:t>
      </w:r>
      <w:r>
        <w:rPr>
          <w:rFonts w:ascii="Times New Roman" w:hAnsi="Times New Roman"/>
          <w:sz w:val="28"/>
          <w:szCs w:val="28"/>
          <w:lang w:val="uk-UA"/>
        </w:rPr>
        <w:t xml:space="preserve">10 класу. Можна використовувати учням, як дидактичний засіб під час уроків при вивченні теми «Металічні елементи, їх сполуки». </w:t>
      </w:r>
      <w:r w:rsidRPr="006D4339">
        <w:rPr>
          <w:rFonts w:ascii="Times New Roman" w:hAnsi="Times New Roman"/>
          <w:sz w:val="28"/>
          <w:szCs w:val="28"/>
        </w:rPr>
        <w:t xml:space="preserve"> </w:t>
      </w:r>
      <w:r w:rsidRPr="006D4339">
        <w:rPr>
          <w:rFonts w:ascii="Times New Roman" w:hAnsi="Times New Roman"/>
          <w:sz w:val="28"/>
          <w:szCs w:val="28"/>
          <w:lang w:val="az-Cyrl-AZ"/>
        </w:rPr>
        <w:t xml:space="preserve">         </w:t>
      </w:r>
    </w:p>
    <w:p w:rsidR="0015413D" w:rsidRDefault="0015413D" w:rsidP="00CE5662">
      <w:pPr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D4339">
        <w:rPr>
          <w:rFonts w:ascii="Times New Roman" w:hAnsi="Times New Roman"/>
          <w:sz w:val="28"/>
          <w:szCs w:val="28"/>
          <w:lang w:val="az-Cyrl-AZ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Робочий з</w:t>
      </w:r>
      <w:r w:rsidRPr="00F07AE0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шит містить навчальні матеріали: </w:t>
      </w:r>
      <w:r w:rsidRPr="00F07AE0">
        <w:rPr>
          <w:rFonts w:ascii="Times New Roman" w:hAnsi="Times New Roman"/>
          <w:sz w:val="28"/>
          <w:szCs w:val="28"/>
          <w:lang w:val="uk-UA"/>
        </w:rPr>
        <w:t xml:space="preserve"> лабораторні досліди, завдання </w:t>
      </w:r>
      <w:r w:rsidRPr="00F07AE0">
        <w:rPr>
          <w:rFonts w:ascii="Times New Roman" w:hAnsi="Times New Roman"/>
          <w:sz w:val="28"/>
          <w:szCs w:val="28"/>
          <w:lang w:val="az-Cyrl-AZ"/>
        </w:rPr>
        <w:t xml:space="preserve">  </w:t>
      </w:r>
      <w:r w:rsidRPr="00F07AE0">
        <w:rPr>
          <w:rFonts w:ascii="Times New Roman" w:hAnsi="Times New Roman"/>
          <w:sz w:val="28"/>
          <w:szCs w:val="28"/>
          <w:lang w:val="uk-UA"/>
        </w:rPr>
        <w:t>різного типу з викорис</w:t>
      </w:r>
      <w:r>
        <w:rPr>
          <w:rFonts w:ascii="Times New Roman" w:hAnsi="Times New Roman"/>
          <w:sz w:val="28"/>
          <w:szCs w:val="28"/>
          <w:lang w:val="uk-UA"/>
        </w:rPr>
        <w:t>танням малюнків, схем і таблиць</w:t>
      </w:r>
      <w:r w:rsidRPr="00F07AE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з теми, </w:t>
      </w:r>
      <w:r w:rsidRPr="00F07AE0">
        <w:rPr>
          <w:rFonts w:ascii="Times New Roman" w:hAnsi="Times New Roman"/>
          <w:sz w:val="28"/>
          <w:szCs w:val="28"/>
          <w:lang w:val="uk-UA"/>
        </w:rPr>
        <w:t xml:space="preserve">які сприяють розвитку аналітичного мислення, економлять час для вивчення нового матеріалу. </w:t>
      </w:r>
    </w:p>
    <w:p w:rsidR="0015413D" w:rsidRPr="00CE70E5" w:rsidRDefault="0015413D" w:rsidP="0096722E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CE70E5" w:rsidRDefault="0015413D" w:rsidP="0096722E">
      <w:pPr>
        <w:jc w:val="center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Pr="00CE70E5" w:rsidRDefault="0015413D" w:rsidP="007121B7">
      <w:pPr>
        <w:jc w:val="center"/>
        <w:rPr>
          <w:rFonts w:ascii="Times New Roman" w:hAnsi="Times New Roman"/>
          <w:sz w:val="28"/>
          <w:szCs w:val="28"/>
          <w:lang w:val="az-Cyrl-AZ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7121B7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15413D" w:rsidRPr="00420D5C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bookmarkStart w:id="0" w:name="_GoBack"/>
      <w:bookmarkEnd w:id="0"/>
      <w:r w:rsidRPr="00420D5C">
        <w:rPr>
          <w:rFonts w:ascii="Times New Roman" w:hAnsi="Times New Roman"/>
          <w:b/>
          <w:sz w:val="32"/>
          <w:szCs w:val="32"/>
          <w:lang w:val="uk-UA"/>
        </w:rPr>
        <w:t>Зміст</w:t>
      </w:r>
    </w:p>
    <w:p w:rsidR="0015413D" w:rsidRPr="00A60DD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az-Cyrl-AZ"/>
        </w:rPr>
        <w:t>1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Загальна характеристика металічних елементів за їх положенням     у періодичній системі та будовою атомів</w:t>
      </w:r>
      <w:r>
        <w:rPr>
          <w:rFonts w:ascii="Times New Roman" w:hAnsi="Times New Roman"/>
          <w:b/>
          <w:sz w:val="28"/>
          <w:szCs w:val="28"/>
          <w:lang w:val="az-Cyrl-AZ"/>
        </w:rPr>
        <w:t>.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 Метали – прості речовини ……………………..…..</w:t>
      </w:r>
      <w:r>
        <w:rPr>
          <w:rFonts w:ascii="Times New Roman" w:hAnsi="Times New Roman"/>
          <w:b/>
          <w:sz w:val="28"/>
          <w:szCs w:val="28"/>
          <w:lang w:val="az-Cyrl-AZ"/>
        </w:rPr>
        <w:t>...................................................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4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az-Cyrl-AZ"/>
        </w:rPr>
        <w:t>2.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 Металічний зв’язок, металічні кристалічні гратки</w:t>
      </w:r>
      <w:r>
        <w:rPr>
          <w:rFonts w:ascii="Times New Roman" w:hAnsi="Times New Roman"/>
          <w:b/>
          <w:sz w:val="28"/>
          <w:szCs w:val="28"/>
          <w:lang w:val="az-Cyrl-AZ"/>
        </w:rPr>
        <w:t>.....................  7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az-Cyrl-AZ"/>
        </w:rPr>
        <w:t>3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. Загальні фізичні властивості металів. Поширеність металічних елементів у природі 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 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……………………………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……………………    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9</w:t>
      </w:r>
    </w:p>
    <w:p w:rsidR="0015413D" w:rsidRPr="0022573E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az-Cyrl-AZ"/>
        </w:rPr>
        <w:t>4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</w:t>
      </w:r>
      <w:r w:rsidRPr="00A60DDC">
        <w:rPr>
          <w:b/>
          <w:sz w:val="28"/>
          <w:szCs w:val="28"/>
          <w:lang w:val="az-Cyrl-AZ"/>
        </w:rPr>
        <w:t xml:space="preserve">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Загал</w:t>
      </w:r>
      <w:r>
        <w:rPr>
          <w:rFonts w:ascii="Times New Roman" w:hAnsi="Times New Roman"/>
          <w:b/>
          <w:sz w:val="28"/>
          <w:szCs w:val="28"/>
          <w:lang w:val="az-Cyrl-AZ"/>
        </w:rPr>
        <w:t>ьні хімічні властивості металів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az-Cyrl-AZ"/>
        </w:rPr>
        <w:t>………………………….... 15</w:t>
      </w:r>
    </w:p>
    <w:p w:rsidR="0015413D" w:rsidRPr="0022573E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>Урок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22573E">
        <w:rPr>
          <w:rFonts w:ascii="Times New Roman" w:hAnsi="Times New Roman"/>
          <w:b/>
          <w:sz w:val="28"/>
          <w:szCs w:val="28"/>
          <w:lang w:val="az-Cyrl-AZ"/>
        </w:rPr>
        <w:t>5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</w:t>
      </w:r>
      <w:r w:rsidRPr="0022573E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Корозія металів, захист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 від корозії</w:t>
      </w:r>
      <w:r>
        <w:rPr>
          <w:rFonts w:ascii="Times New Roman" w:hAnsi="Times New Roman"/>
          <w:b/>
          <w:sz w:val="28"/>
          <w:szCs w:val="28"/>
          <w:lang w:val="uk-UA"/>
        </w:rPr>
        <w:t>……………………………….17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>Урок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22573E">
        <w:rPr>
          <w:rFonts w:ascii="Times New Roman" w:hAnsi="Times New Roman"/>
          <w:b/>
          <w:sz w:val="28"/>
          <w:szCs w:val="28"/>
          <w:lang w:val="az-Cyrl-AZ"/>
        </w:rPr>
        <w:t>6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. Лужні елементи. Фізичні та хімічні властивості простих речовин, основний характер їх оксидів та гідроксидів, біологічна роль елементів </w:t>
      </w:r>
      <w:r>
        <w:rPr>
          <w:rFonts w:ascii="Times New Roman" w:hAnsi="Times New Roman"/>
          <w:b/>
          <w:sz w:val="28"/>
          <w:szCs w:val="28"/>
          <w:lang w:val="az-Cyrl-AZ"/>
        </w:rPr>
        <w:t>..................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……………………………………………...…………………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  21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uk-UA"/>
        </w:rPr>
        <w:t>7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. Лужноземельні елементи та Магній. Фізичні та хімічні властивості простих речовин, основний характер їх оксидів та гідроксидів, біологічна роль елементів 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 .........................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………………………………………….......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.....................  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26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uk-UA"/>
        </w:rPr>
        <w:t>8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Поняття про твердість води (постійну, тимчасову) і методи її усунення (зменшення).……………………………………………..…</w:t>
      </w:r>
      <w:r>
        <w:rPr>
          <w:rFonts w:ascii="Times New Roman" w:hAnsi="Times New Roman"/>
          <w:b/>
          <w:sz w:val="28"/>
          <w:szCs w:val="28"/>
          <w:lang w:val="az-Cyrl-AZ"/>
        </w:rPr>
        <w:t>..  32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uk-UA"/>
        </w:rPr>
        <w:t>9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Алюміній як хімічний елемент і проста речовина. Фізичні та хімічні властивості алюмінію ……………………………………........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36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>
        <w:rPr>
          <w:rFonts w:ascii="Times New Roman" w:hAnsi="Times New Roman"/>
          <w:b/>
          <w:sz w:val="28"/>
          <w:szCs w:val="28"/>
          <w:lang w:val="az-Cyrl-AZ"/>
        </w:rPr>
        <w:t>Урок 10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Амфотерні   властивості   алюміній   оксиду   і   алюміній   гідроксиду …………………………………………….……...…….……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39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lang w:val="az-Cyrl-AZ"/>
        </w:rPr>
        <w:t>11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Ферум як представник металічних елементів побічних підгруп. Фізичні  та  хімічні  властивості  заліза,  сполуки  Феруму  (ІІ)  і Феруму  (ІІІ).……………………………………...………………..…….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42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>Урок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12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Металічні руди. Загальні методи добування металів. Метали і сплави в сучасній техніці …………………………………..…………..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48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>Урок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13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</w:t>
      </w:r>
      <w:r w:rsidRPr="00A60DDC">
        <w:rPr>
          <w:b/>
          <w:sz w:val="28"/>
          <w:szCs w:val="28"/>
          <w:lang w:val="az-Cyrl-AZ"/>
        </w:rPr>
        <w:t xml:space="preserve">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Застосування алюмінію, заліза та їх сплавів. Розвиток металургійних виробництв в Україні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  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.…………………………..…...…</w:t>
      </w:r>
      <w:r>
        <w:rPr>
          <w:rFonts w:ascii="Times New Roman" w:hAnsi="Times New Roman"/>
          <w:b/>
          <w:sz w:val="28"/>
          <w:szCs w:val="28"/>
          <w:lang w:val="az-Cyrl-AZ"/>
        </w:rPr>
        <w:t>................................................................. 52</w:t>
      </w:r>
    </w:p>
    <w:p w:rsidR="0015413D" w:rsidRPr="00A60DDC" w:rsidRDefault="0015413D" w:rsidP="001E4DAF">
      <w:pPr>
        <w:spacing w:after="0" w:line="340" w:lineRule="exact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A60DDC">
        <w:rPr>
          <w:rFonts w:ascii="Times New Roman" w:hAnsi="Times New Roman"/>
          <w:b/>
          <w:sz w:val="28"/>
          <w:szCs w:val="28"/>
          <w:lang w:val="az-Cyrl-AZ"/>
        </w:rPr>
        <w:t>Урок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14</w:t>
      </w:r>
      <w:r w:rsidRPr="00A60DDC">
        <w:rPr>
          <w:rFonts w:ascii="Times New Roman" w:hAnsi="Times New Roman"/>
          <w:b/>
          <w:sz w:val="28"/>
          <w:szCs w:val="28"/>
          <w:lang w:val="az-Cyrl-AZ"/>
        </w:rPr>
        <w:t>. Охорона навколишнього середовища під час виробництва і застосування металів ……………………………………………….…..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55</w:t>
      </w:r>
    </w:p>
    <w:p w:rsidR="0015413D" w:rsidRPr="00A60DD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A60DDC" w:rsidRDefault="0015413D">
      <w:pPr>
        <w:rPr>
          <w:b/>
          <w:sz w:val="28"/>
          <w:szCs w:val="28"/>
          <w:lang w:val="az-Cyrl-AZ"/>
        </w:rPr>
      </w:pPr>
    </w:p>
    <w:p w:rsidR="0015413D" w:rsidRPr="00A60DDC" w:rsidRDefault="0015413D">
      <w:pPr>
        <w:rPr>
          <w:b/>
          <w:sz w:val="28"/>
          <w:szCs w:val="28"/>
          <w:lang w:val="az-Cyrl-AZ"/>
        </w:rPr>
      </w:pPr>
    </w:p>
    <w:p w:rsidR="0015413D" w:rsidRPr="00A60DDC" w:rsidRDefault="0015413D">
      <w:pPr>
        <w:rPr>
          <w:b/>
          <w:sz w:val="28"/>
          <w:szCs w:val="28"/>
          <w:lang w:val="az-Cyrl-AZ"/>
        </w:rPr>
      </w:pPr>
    </w:p>
    <w:p w:rsidR="0015413D" w:rsidRPr="00A60DDC" w:rsidRDefault="0015413D" w:rsidP="00B34E7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1</w:t>
      </w:r>
      <w:r w:rsidRPr="00A60DDC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</w:t>
      </w:r>
      <w:r w:rsidRPr="00A60DDC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A60DDC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A60DDC" w:rsidRDefault="0015413D" w:rsidP="001E4DAF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B819F2" w:rsidRDefault="0015413D" w:rsidP="00367AEF">
      <w:pPr>
        <w:rPr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A60DDC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A60DDC">
        <w:rPr>
          <w:rFonts w:ascii="Times New Roman" w:hAnsi="Times New Roman"/>
          <w:b/>
          <w:sz w:val="28"/>
          <w:szCs w:val="28"/>
          <w:lang w:val="uk-UA"/>
        </w:rPr>
        <w:t xml:space="preserve">Загальна характеристика </w:t>
      </w:r>
      <w:r w:rsidRPr="00367AEF">
        <w:rPr>
          <w:rFonts w:ascii="Times New Roman" w:hAnsi="Times New Roman"/>
          <w:b/>
          <w:sz w:val="28"/>
          <w:szCs w:val="28"/>
          <w:lang w:val="uk-UA"/>
        </w:rPr>
        <w:t xml:space="preserve">металічних елементів за їх положенням у періодичній системі та будовою атомів. </w:t>
      </w:r>
      <w:r w:rsidRPr="00367AEF">
        <w:rPr>
          <w:rFonts w:ascii="Times New Roman" w:hAnsi="Times New Roman"/>
          <w:b/>
          <w:spacing w:val="-10"/>
          <w:kern w:val="19"/>
          <w:sz w:val="28"/>
          <w:szCs w:val="28"/>
          <w:lang w:val="uk-UA"/>
        </w:rPr>
        <w:t>М</w:t>
      </w:r>
      <w:r w:rsidRPr="00367AEF">
        <w:rPr>
          <w:rFonts w:ascii="Times New Roman" w:hAnsi="Times New Roman"/>
          <w:b/>
          <w:spacing w:val="-11"/>
          <w:kern w:val="19"/>
          <w:sz w:val="28"/>
          <w:szCs w:val="28"/>
          <w:lang w:val="uk-UA"/>
        </w:rPr>
        <w:t>е</w:t>
      </w:r>
      <w:r w:rsidRPr="00367AEF">
        <w:rPr>
          <w:rFonts w:ascii="Times New Roman" w:hAnsi="Times New Roman"/>
          <w:b/>
          <w:spacing w:val="-2"/>
          <w:kern w:val="19"/>
          <w:sz w:val="28"/>
          <w:szCs w:val="28"/>
          <w:lang w:val="uk-UA"/>
        </w:rPr>
        <w:t>тали як прості речовин</w:t>
      </w:r>
      <w:r w:rsidRPr="00367AEF">
        <w:rPr>
          <w:rFonts w:ascii="Times New Roman" w:hAnsi="Times New Roman"/>
          <w:b/>
          <w:sz w:val="28"/>
          <w:szCs w:val="28"/>
          <w:lang w:val="uk-UA"/>
        </w:rPr>
        <w:t>и</w:t>
      </w:r>
      <w:r w:rsidRPr="00367AEF">
        <w:rPr>
          <w:b/>
          <w:lang w:val="uk-UA"/>
        </w:rPr>
        <w:t>.</w:t>
      </w:r>
    </w:p>
    <w:p w:rsidR="0015413D" w:rsidRPr="00A60DD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60DDC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A60DDC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A60DDC" w:rsidRDefault="0015413D" w:rsidP="001E4DA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A60DDC">
        <w:rPr>
          <w:rFonts w:ascii="Times New Roman" w:hAnsi="Times New Roman"/>
          <w:b/>
          <w:i/>
          <w:sz w:val="28"/>
          <w:szCs w:val="28"/>
          <w:lang w:val="uk-UA"/>
        </w:rPr>
        <w:t>І. Місце металічних елементів у періодичній системі, будова атомів.</w:t>
      </w:r>
    </w:p>
    <w:p w:rsidR="0015413D" w:rsidRPr="009D6D93" w:rsidRDefault="0015413D" w:rsidP="001E4DAF">
      <w:pPr>
        <w:spacing w:after="0" w:line="360" w:lineRule="auto"/>
        <w:rPr>
          <w:rFonts w:ascii="Times New Roman" w:hAnsi="Times New Roman"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noProof/>
        </w:rPr>
        <w:pict>
          <v:rect id="Rectangle 152" o:spid="_x0000_s1035" style="position:absolute;margin-left:-9pt;margin-top:1.7pt;width:459pt;height:153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" filled="f">
            <v:stroke dashstyle="dashDot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6" o:spid="_x0000_s1036" type="#_x0000_t32" style="position:absolute;margin-left:106.9pt;margin-top:16.7pt;width:140.25pt;height:81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fnJwIAAEUEAAAOAAAAZHJzL2Uyb0RvYy54bWysU02P2jAQvVfqf7B8h8Q0s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"/>
        </w:pict>
      </w:r>
      <w:r>
        <w:rPr>
          <w:noProof/>
        </w:rPr>
        <w:pict>
          <v:shape id="AutoShape 153" o:spid="_x0000_s1037" type="#_x0000_t32" style="position:absolute;margin-left:39.4pt;margin-top:16.7pt;width:36pt;height:0;z-index:2516188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NrIAIAAD4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"/>
        </w:pict>
      </w:r>
      <w:r>
        <w:rPr>
          <w:noProof/>
        </w:rPr>
        <w:pict>
          <v:oval id="Oval 148" o:spid="_x0000_s1038" style="position:absolute;margin-left:7.9pt;margin-top:2.45pt;width:31.5pt;height:30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"/>
        </w:pict>
      </w:r>
      <w:r>
        <w:rPr>
          <w:noProof/>
        </w:rPr>
        <w:pict>
          <v:oval id="Oval 151" o:spid="_x0000_s1039" style="position:absolute;margin-left:75.4pt;margin-top:2.45pt;width:31.5pt;height:30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"/>
        </w:pict>
      </w:r>
      <w:r>
        <w:rPr>
          <w:noProof/>
        </w:rPr>
        <w:pict>
          <v:oval id="Oval 149" o:spid="_x0000_s1040" style="position:absolute;margin-left:7.9pt;margin-top:97.7pt;width:31.5pt;height:30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"/>
        </w:pic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noProof/>
        </w:rPr>
        <w:pict>
          <v:shape id="AutoShape 154" o:spid="_x0000_s1041" type="#_x0000_t32" style="position:absolute;margin-left:23.65pt;margin-top:13.5pt;width:0;height:65.25pt;z-index:2516198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lQHwIAAD4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"/>
        </w:pic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noProof/>
        </w:rPr>
        <w:pict>
          <v:shape id="AutoShape 155" o:spid="_x0000_s1042" type="#_x0000_t32" style="position:absolute;margin-left:39.4pt;margin-top:17.1pt;width:192pt;height:0;z-index:2516208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DJIAIAAD8EAAAOAAAAZHJzL2Uyb0RvYy54bWysU82O2yAQvlfqOyDuie2sky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"/>
        </w:pict>
      </w:r>
      <w:r>
        <w:rPr>
          <w:noProof/>
        </w:rPr>
        <w:pict>
          <v:oval id="Oval 150" o:spid="_x0000_s1043" style="position:absolute;margin-left:231.4pt;margin-top:2.85pt;width:31.5pt;height:30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"/>
        </w:pic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Pr="00842855" w:rsidRDefault="0015413D" w:rsidP="001E4DAF">
      <w:pPr>
        <w:spacing w:after="0" w:line="360" w:lineRule="auto"/>
        <w:rPr>
          <w:rFonts w:ascii="Times New Roman" w:hAnsi="Times New Roman"/>
          <w:b/>
          <w:sz w:val="14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3"/>
        <w:gridCol w:w="2884"/>
        <w:gridCol w:w="2885"/>
      </w:tblGrid>
      <w:tr w:rsidR="0015413D" w:rsidRPr="00A60DDC" w:rsidTr="00852843">
        <w:trPr>
          <w:trHeight w:val="1232"/>
        </w:trPr>
        <w:tc>
          <w:tcPr>
            <w:tcW w:w="3373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84" w:type="dxa"/>
            <w:shd w:val="clear" w:color="auto" w:fill="92CDDC"/>
            <w:vAlign w:val="center"/>
          </w:tcPr>
          <w:p w:rsidR="0015413D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У головній підгрупі </w:t>
            </w:r>
            <w:r w:rsidRPr="00A60D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sym w:font="Wingdings 3" w:char="F024"/>
            </w:r>
          </w:p>
        </w:tc>
        <w:tc>
          <w:tcPr>
            <w:tcW w:w="2885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У періоді  </w:t>
            </w:r>
            <w:r w:rsidRPr="00A60DD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sym w:font="Wingdings 3" w:char="F067"/>
            </w:r>
          </w:p>
        </w:tc>
      </w:tr>
      <w:tr w:rsidR="0015413D" w:rsidRPr="00A60DDC" w:rsidTr="00852843">
        <w:trPr>
          <w:trHeight w:val="519"/>
        </w:trPr>
        <w:tc>
          <w:tcPr>
            <w:tcW w:w="3373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число електронів на зовнішньому рівні</w:t>
            </w:r>
          </w:p>
        </w:tc>
        <w:tc>
          <w:tcPr>
            <w:tcW w:w="2884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85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A60DDC" w:rsidTr="00852843">
        <w:trPr>
          <w:trHeight w:val="519"/>
        </w:trPr>
        <w:tc>
          <w:tcPr>
            <w:tcW w:w="3373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радіус атома</w:t>
            </w:r>
          </w:p>
        </w:tc>
        <w:tc>
          <w:tcPr>
            <w:tcW w:w="2884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85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A60DDC" w:rsidTr="00852843">
        <w:trPr>
          <w:trHeight w:val="519"/>
        </w:trPr>
        <w:tc>
          <w:tcPr>
            <w:tcW w:w="3373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електронегативність</w:t>
            </w:r>
          </w:p>
        </w:tc>
        <w:tc>
          <w:tcPr>
            <w:tcW w:w="2884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85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A60DDC" w:rsidTr="00852843">
        <w:trPr>
          <w:trHeight w:val="519"/>
        </w:trPr>
        <w:tc>
          <w:tcPr>
            <w:tcW w:w="3373" w:type="dxa"/>
            <w:shd w:val="clear" w:color="auto" w:fill="92CDDC"/>
            <w:vAlign w:val="center"/>
          </w:tcPr>
          <w:p w:rsidR="0015413D" w:rsidRPr="00A60DDC" w:rsidRDefault="0015413D" w:rsidP="0085284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A60DD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металічні властивості</w:t>
            </w:r>
          </w:p>
        </w:tc>
        <w:tc>
          <w:tcPr>
            <w:tcW w:w="2884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885" w:type="dxa"/>
            <w:vAlign w:val="center"/>
          </w:tcPr>
          <w:p w:rsidR="0015413D" w:rsidRPr="00A60DDC" w:rsidRDefault="0015413D" w:rsidP="00852843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Pr="00A60DDC" w:rsidRDefault="0015413D" w:rsidP="00852843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A60DD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60DDC">
        <w:rPr>
          <w:rFonts w:ascii="Times New Roman" w:hAnsi="Times New Roman"/>
          <w:b/>
          <w:sz w:val="28"/>
          <w:szCs w:val="28"/>
          <w:lang w:val="uk-UA"/>
        </w:rPr>
        <w:t xml:space="preserve">Атоми металів мають порівняно _____________________________ радіуси. На зовнішньому енергетичному рівні ____________ електрони. Тому для утворення стабільної конфігурації їм вигідніше _______________________, а </w:t>
      </w:r>
      <w:r>
        <w:rPr>
          <w:rFonts w:ascii="Times New Roman" w:hAnsi="Times New Roman"/>
          <w:b/>
          <w:sz w:val="28"/>
          <w:szCs w:val="28"/>
          <w:lang w:val="uk-UA"/>
        </w:rPr>
        <w:t>не __________________________</w:t>
      </w:r>
      <w:r w:rsidRPr="00A60DDC">
        <w:rPr>
          <w:rFonts w:ascii="Times New Roman" w:hAnsi="Times New Roman"/>
          <w:b/>
          <w:sz w:val="28"/>
          <w:szCs w:val="28"/>
          <w:lang w:val="uk-UA"/>
        </w:rPr>
        <w:t xml:space="preserve"> електрони.</w:t>
      </w:r>
    </w:p>
    <w:p w:rsidR="0015413D" w:rsidRPr="00A60DD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A60DDC">
        <w:rPr>
          <w:rFonts w:ascii="Times New Roman" w:hAnsi="Times New Roman"/>
          <w:b/>
          <w:sz w:val="28"/>
          <w:szCs w:val="28"/>
          <w:lang w:val="uk-UA"/>
        </w:rPr>
        <w:t xml:space="preserve">Висновок: </w:t>
      </w:r>
      <w:r w:rsidRPr="00A60DDC">
        <w:rPr>
          <w:rFonts w:ascii="Times New Roman" w:hAnsi="Times New Roman"/>
          <w:sz w:val="28"/>
          <w:szCs w:val="28"/>
          <w:lang w:val="uk-UA"/>
        </w:rPr>
        <w:t xml:space="preserve">_______________________________________________________ _________________________________________________________________ </w:t>
      </w:r>
    </w:p>
    <w:p w:rsidR="0015413D" w:rsidRPr="00B34E7C" w:rsidRDefault="0015413D" w:rsidP="00367AEF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І</w:t>
      </w:r>
      <w:r w:rsidRPr="00B34E7C">
        <w:rPr>
          <w:rFonts w:ascii="Times New Roman" w:hAnsi="Times New Roman"/>
          <w:b/>
          <w:i/>
          <w:sz w:val="28"/>
          <w:szCs w:val="28"/>
          <w:lang w:val="uk-UA"/>
        </w:rPr>
        <w:t>І. Метали – прості речовини</w:t>
      </w:r>
    </w:p>
    <w:p w:rsidR="0015413D" w:rsidRDefault="0015413D" w:rsidP="00367AEF">
      <w:pPr>
        <w:jc w:val="center"/>
        <w:rPr>
          <w:lang w:val="uk-UA"/>
        </w:rPr>
      </w:pPr>
      <w:r>
        <w:rPr>
          <w:noProof/>
        </w:rPr>
        <w:pict>
          <v:shape id="Рисунок 4" o:spid="_x0000_i1029" type="#_x0000_t75" alt="http://image.slidesharecdn.com/random-141214084842-conversion-gate01/95/-4-638.jpg?cb=1418546971" style="width:297pt;height:204.75pt;visibility:visible">
            <v:imagedata r:id="rId17" r:href="rId18"/>
          </v:shape>
        </w:pict>
      </w:r>
    </w:p>
    <w:p w:rsidR="0015413D" w:rsidRDefault="0015413D" w:rsidP="00367AEF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A70DC">
        <w:rPr>
          <w:rFonts w:ascii="Times New Roman" w:hAnsi="Times New Roman"/>
          <w:b/>
          <w:sz w:val="28"/>
          <w:szCs w:val="28"/>
          <w:lang w:val="uk-UA"/>
        </w:rPr>
        <w:t>Приклади металів, назви яких не збігаються з назвою елемента</w:t>
      </w:r>
    </w:p>
    <w:tbl>
      <w:tblPr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ook w:val="00A0"/>
      </w:tblPr>
      <w:tblGrid>
        <w:gridCol w:w="3041"/>
        <w:gridCol w:w="3042"/>
        <w:gridCol w:w="3043"/>
      </w:tblGrid>
      <w:tr w:rsidR="0015413D" w:rsidRPr="00085827" w:rsidTr="00245FF2">
        <w:trPr>
          <w:trHeight w:val="651"/>
        </w:trPr>
        <w:tc>
          <w:tcPr>
            <w:tcW w:w="3041" w:type="dxa"/>
            <w:vMerge w:val="restart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34E7C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Назва металу</w:t>
            </w:r>
          </w:p>
        </w:tc>
        <w:tc>
          <w:tcPr>
            <w:tcW w:w="6085" w:type="dxa"/>
            <w:gridSpan w:val="2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34E7C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Хімічний елемент</w:t>
            </w:r>
          </w:p>
        </w:tc>
      </w:tr>
      <w:tr w:rsidR="0015413D" w:rsidRPr="00085827" w:rsidTr="00B00E89">
        <w:trPr>
          <w:trHeight w:val="147"/>
        </w:trPr>
        <w:tc>
          <w:tcPr>
            <w:tcW w:w="3041" w:type="dxa"/>
            <w:vMerge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Символ</w:t>
            </w:r>
          </w:p>
        </w:tc>
        <w:tc>
          <w:tcPr>
            <w:tcW w:w="3043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D3DFE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Fe</w:t>
            </w:r>
          </w:p>
        </w:tc>
        <w:tc>
          <w:tcPr>
            <w:tcW w:w="3043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A7BFD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Cu</w:t>
            </w:r>
          </w:p>
        </w:tc>
        <w:tc>
          <w:tcPr>
            <w:tcW w:w="3043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D3DFE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Ag</w:t>
            </w:r>
          </w:p>
        </w:tc>
        <w:tc>
          <w:tcPr>
            <w:tcW w:w="3043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A7BFD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Hg</w:t>
            </w:r>
          </w:p>
        </w:tc>
        <w:tc>
          <w:tcPr>
            <w:tcW w:w="3043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D3DFE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Pb</w:t>
            </w:r>
          </w:p>
        </w:tc>
        <w:tc>
          <w:tcPr>
            <w:tcW w:w="3043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A7BFD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Sn</w:t>
            </w:r>
          </w:p>
        </w:tc>
        <w:tc>
          <w:tcPr>
            <w:tcW w:w="3043" w:type="dxa"/>
            <w:shd w:val="clear" w:color="auto" w:fill="A7BFD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00E89">
        <w:trPr>
          <w:trHeight w:val="406"/>
        </w:trPr>
        <w:tc>
          <w:tcPr>
            <w:tcW w:w="3041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042" w:type="dxa"/>
            <w:shd w:val="clear" w:color="auto" w:fill="D3DFEE"/>
            <w:vAlign w:val="center"/>
          </w:tcPr>
          <w:p w:rsidR="0015413D" w:rsidRPr="00420D5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420D5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Au</w:t>
            </w:r>
          </w:p>
        </w:tc>
        <w:tc>
          <w:tcPr>
            <w:tcW w:w="3043" w:type="dxa"/>
            <w:shd w:val="clear" w:color="auto" w:fill="D3DFEE"/>
            <w:vAlign w:val="center"/>
          </w:tcPr>
          <w:p w:rsidR="0015413D" w:rsidRPr="00B34E7C" w:rsidRDefault="0015413D" w:rsidP="00245FF2">
            <w:pPr>
              <w:spacing w:after="0" w:line="48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B34E7C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34E7C">
        <w:rPr>
          <w:rFonts w:ascii="Times New Roman" w:hAnsi="Times New Roman"/>
          <w:sz w:val="28"/>
          <w:szCs w:val="28"/>
          <w:lang w:val="uk-UA"/>
        </w:rPr>
        <w:t>Напишіть електронно-графічну будову атомів металічних елементів: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t>Літій</w:t>
      </w:r>
      <w:r>
        <w:rPr>
          <w:rFonts w:ascii="Times New Roman" w:hAnsi="Times New Roman"/>
          <w:b/>
          <w:sz w:val="28"/>
          <w:szCs w:val="28"/>
          <w:lang w:val="uk-UA"/>
        </w:rPr>
        <w:t>----------------------------------------------------------------------------------------</w: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t>Алюміній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----------------------------------------------------------------------------------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t>Кальцій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------------------------------------------------------------------------------------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B34E7C">
        <w:rPr>
          <w:rFonts w:ascii="Times New Roman" w:hAnsi="Times New Roman"/>
          <w:b/>
          <w:sz w:val="28"/>
          <w:szCs w:val="28"/>
          <w:lang w:val="az-Cyrl-AZ"/>
        </w:rPr>
        <w:t>Ферум</w:t>
      </w:r>
      <w:r>
        <w:rPr>
          <w:rFonts w:ascii="Times New Roman" w:hAnsi="Times New Roman"/>
          <w:b/>
          <w:sz w:val="28"/>
          <w:szCs w:val="28"/>
          <w:lang w:val="az-Cyrl-AZ"/>
        </w:rPr>
        <w:t>--------------------------------------------------------------------------------------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t>Цинк</w:t>
      </w:r>
      <w:r>
        <w:rPr>
          <w:rFonts w:ascii="Times New Roman" w:hAnsi="Times New Roman"/>
          <w:b/>
          <w:sz w:val="28"/>
          <w:szCs w:val="28"/>
          <w:lang w:val="uk-UA"/>
        </w:rPr>
        <w:t>----------------------------------------------------------------------------------------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>
      <w:pPr>
        <w:rPr>
          <w:sz w:val="28"/>
          <w:szCs w:val="28"/>
          <w:lang w:val="uk-UA"/>
        </w:rPr>
      </w:pPr>
    </w:p>
    <w:p w:rsidR="0015413D" w:rsidRPr="00B34E7C" w:rsidRDefault="0015413D">
      <w:pPr>
        <w:rPr>
          <w:sz w:val="28"/>
          <w:szCs w:val="28"/>
          <w:lang w:val="uk-UA"/>
        </w:rPr>
      </w:pPr>
      <w:r>
        <w:rPr>
          <w:noProof/>
        </w:rPr>
        <w:pict>
          <v:shape id="Рисунок 24" o:spid="_x0000_s1044" type="#_x0000_t75" alt="&amp;YAcy;&amp;dcy;&amp;rcy;&amp;ocy; &amp;Acy;&amp;tcy;&amp;ocy;&amp;mcy;&amp;acy;, &amp;Acy;&amp;tcy;&amp;ocy;&amp;mcy;&amp;ncy;&amp;ocy;&amp;iecy; &amp;YAcy;&amp;dcy;&amp;rcy;&amp;ocy;, &amp;Acy;&amp;tcy;&amp;ocy;&amp;mcy;, &amp;Acy;&amp;tcy;&amp;ocy;&amp;mcy;&amp;ncy;&amp;acy;&amp;yacy;" style="position:absolute;margin-left:108pt;margin-top:8.8pt;width:175pt;height:159.65pt;z-index:251687424;visibility:visible">
            <v:imagedata r:id="rId19" o:title=""/>
            <w10:wrap type="square"/>
          </v:shape>
        </w:pict>
      </w:r>
    </w:p>
    <w:p w:rsidR="0015413D" w:rsidRPr="00B34E7C" w:rsidRDefault="0015413D">
      <w:pPr>
        <w:rPr>
          <w:sz w:val="28"/>
          <w:szCs w:val="28"/>
          <w:lang w:val="uk-UA"/>
        </w:rPr>
      </w:pPr>
    </w:p>
    <w:p w:rsidR="0015413D" w:rsidRPr="00B34E7C" w:rsidRDefault="0015413D">
      <w:pPr>
        <w:rPr>
          <w:sz w:val="28"/>
          <w:szCs w:val="28"/>
          <w:lang w:val="uk-UA"/>
        </w:rPr>
      </w:pPr>
    </w:p>
    <w:p w:rsidR="0015413D" w:rsidRPr="00B34E7C" w:rsidRDefault="0015413D">
      <w:pPr>
        <w:rPr>
          <w:sz w:val="28"/>
          <w:szCs w:val="28"/>
          <w:lang w:val="uk-UA"/>
        </w:rPr>
      </w:pPr>
    </w:p>
    <w:p w:rsidR="0015413D" w:rsidRPr="001E4DAF" w:rsidRDefault="0015413D">
      <w:pPr>
        <w:rPr>
          <w:lang w:val="uk-UA"/>
        </w:rPr>
      </w:pPr>
    </w:p>
    <w:p w:rsidR="0015413D" w:rsidRPr="006F4478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6F4478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6F4478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B34E7C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B34E7C" w:rsidRDefault="0015413D" w:rsidP="00B34E7C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2</w:t>
      </w:r>
      <w:r w:rsidRPr="00B34E7C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</w:t>
      </w:r>
      <w:r w:rsidRPr="00B34E7C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B34E7C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B34E7C" w:rsidRDefault="0015413D" w:rsidP="001E4DAF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u w:val="single"/>
          <w:lang w:val="uk-UA"/>
        </w:rPr>
        <w:t>Тема</w:t>
      </w:r>
      <w:r w:rsidRPr="00420D5C">
        <w:rPr>
          <w:rFonts w:ascii="Times New Roman" w:hAnsi="Times New Roman"/>
          <w:b/>
          <w:sz w:val="28"/>
          <w:szCs w:val="28"/>
          <w:u w:val="single"/>
          <w:lang w:val="az-Latn-AZ"/>
        </w:rPr>
        <w:t>:</w:t>
      </w:r>
      <w:r w:rsidRPr="00420D5C">
        <w:rPr>
          <w:rFonts w:ascii="Times New Roman" w:hAnsi="Times New Roman"/>
          <w:i/>
          <w:sz w:val="28"/>
          <w:szCs w:val="28"/>
          <w:lang w:val="az-Latn-AZ"/>
        </w:rPr>
        <w:t xml:space="preserve"> </w:t>
      </w:r>
      <w:r w:rsidRPr="00420D5C">
        <w:rPr>
          <w:rFonts w:ascii="Times New Roman" w:hAnsi="Times New Roman"/>
          <w:b/>
          <w:sz w:val="28"/>
          <w:szCs w:val="28"/>
          <w:lang w:val="az-Latn-AZ"/>
        </w:rPr>
        <w:t>Металічний зв’язок, металічні кристалічні гратки.</w: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B34E7C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І</w:t>
      </w:r>
      <w:r w:rsidRPr="00B34E7C">
        <w:rPr>
          <w:rFonts w:ascii="Times New Roman" w:hAnsi="Times New Roman"/>
          <w:b/>
          <w:i/>
          <w:sz w:val="28"/>
          <w:szCs w:val="28"/>
          <w:lang w:val="uk-UA"/>
        </w:rPr>
        <w:t>. Металічний зв’язок.</w:t>
      </w:r>
    </w:p>
    <w:p w:rsidR="0015413D" w:rsidRPr="005B1932" w:rsidRDefault="0015413D" w:rsidP="001E4DAF">
      <w:pPr>
        <w:spacing w:after="0" w:line="360" w:lineRule="auto"/>
        <w:rPr>
          <w:rFonts w:ascii="Times New Roman" w:hAnsi="Times New Roman"/>
          <w:b/>
        </w:rPr>
      </w:pPr>
      <w:r>
        <w:rPr>
          <w:noProof/>
        </w:rPr>
        <w:pict>
          <v:shape id="_x0000_s1045" type="#_x0000_t75" style="position:absolute;margin-left:81pt;margin-top:11.85pt;width:4in;height:207pt;z-index:251690496;visibility:visible">
            <v:imagedata r:id="rId20" o:title=""/>
            <w10:wrap type="square"/>
          </v:shape>
        </w:pict>
      </w:r>
    </w:p>
    <w:p w:rsidR="0015413D" w:rsidRDefault="0015413D" w:rsidP="00420D5C">
      <w:pPr>
        <w:spacing w:after="0" w:line="360" w:lineRule="auto"/>
        <w:jc w:val="center"/>
        <w:rPr>
          <w:rFonts w:ascii="Times New Roman" w:hAnsi="Times New Roman"/>
          <w:b/>
          <w:lang w:val="uk-UA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lang w:val="uk-UA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367AEF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</w:rPr>
      </w:pPr>
      <w:r w:rsidRPr="00B34E7C">
        <w:rPr>
          <w:rFonts w:ascii="Times New Roman" w:hAnsi="Times New Roman"/>
          <w:b/>
          <w:i/>
          <w:sz w:val="28"/>
          <w:szCs w:val="28"/>
          <w:lang w:val="uk-UA"/>
        </w:rPr>
        <w:t>Металічний зв’язок</w:t>
      </w: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 –</w:t>
      </w:r>
      <w:r>
        <w:rPr>
          <w:rFonts w:ascii="Times New Roman" w:hAnsi="Times New Roman"/>
          <w:b/>
          <w:lang w:val="uk-UA"/>
        </w:rPr>
        <w:t xml:space="preserve"> </w:t>
      </w:r>
      <w:r>
        <w:rPr>
          <w:rFonts w:ascii="Times New Roman" w:hAnsi="Times New Roman"/>
          <w:lang w:val="uk-UA"/>
        </w:rPr>
        <w:t>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413D" w:rsidRPr="00A84F79" w:rsidRDefault="0015413D" w:rsidP="001E4DAF">
      <w:pPr>
        <w:spacing w:after="0" w:line="360" w:lineRule="auto"/>
        <w:rPr>
          <w:rFonts w:ascii="Times New Roman" w:hAnsi="Times New Roman"/>
          <w:sz w:val="10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17"/>
        <w:gridCol w:w="5751"/>
      </w:tblGrid>
      <w:tr w:rsidR="0015413D" w:rsidRPr="00085827" w:rsidTr="00852843">
        <w:trPr>
          <w:trHeight w:val="492"/>
        </w:trPr>
        <w:tc>
          <w:tcPr>
            <w:tcW w:w="3717" w:type="dxa"/>
            <w:shd w:val="clear" w:color="auto" w:fill="92CDDC"/>
            <w:vAlign w:val="center"/>
          </w:tcPr>
          <w:p w:rsidR="0015413D" w:rsidRPr="00B34E7C" w:rsidRDefault="0015413D" w:rsidP="0008582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Характеристика</w:t>
            </w:r>
          </w:p>
        </w:tc>
        <w:tc>
          <w:tcPr>
            <w:tcW w:w="5751" w:type="dxa"/>
            <w:shd w:val="clear" w:color="auto" w:fill="92CDDC"/>
            <w:vAlign w:val="center"/>
          </w:tcPr>
          <w:p w:rsidR="0015413D" w:rsidRPr="00B34E7C" w:rsidRDefault="0015413D" w:rsidP="0008582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Наслідок</w:t>
            </w:r>
          </w:p>
        </w:tc>
      </w:tr>
      <w:tr w:rsidR="0015413D" w:rsidRPr="00085827" w:rsidTr="007121B7">
        <w:trPr>
          <w:trHeight w:val="1114"/>
        </w:trPr>
        <w:tc>
          <w:tcPr>
            <w:tcW w:w="3717" w:type="dxa"/>
            <w:shd w:val="clear" w:color="auto" w:fill="92CDDC"/>
          </w:tcPr>
          <w:p w:rsidR="0015413D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  <w:p w:rsidR="0015413D" w:rsidRPr="00B34E7C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Наявність вільних електронів у гратці</w:t>
            </w:r>
          </w:p>
        </w:tc>
        <w:tc>
          <w:tcPr>
            <w:tcW w:w="5751" w:type="dxa"/>
          </w:tcPr>
          <w:p w:rsidR="0015413D" w:rsidRPr="00B34E7C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085827" w:rsidTr="007121B7">
        <w:trPr>
          <w:trHeight w:val="2259"/>
        </w:trPr>
        <w:tc>
          <w:tcPr>
            <w:tcW w:w="3717" w:type="dxa"/>
            <w:shd w:val="clear" w:color="auto" w:fill="92CDDC"/>
          </w:tcPr>
          <w:p w:rsidR="0015413D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  <w:p w:rsidR="0015413D" w:rsidRPr="00B34E7C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B34E7C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Йони та атоми металу безпосередньо не пов’язані, а їхні шари можуть окремо переміщуватись один відносно одного</w:t>
            </w:r>
          </w:p>
        </w:tc>
        <w:tc>
          <w:tcPr>
            <w:tcW w:w="5751" w:type="dxa"/>
          </w:tcPr>
          <w:p w:rsidR="0015413D" w:rsidRPr="00B34E7C" w:rsidRDefault="0015413D" w:rsidP="00085827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413D" w:rsidRPr="00B34E7C" w:rsidRDefault="0015413D" w:rsidP="00B34E7C">
      <w:pPr>
        <w:spacing w:after="0"/>
        <w:rPr>
          <w:rFonts w:ascii="Times New Roman" w:hAnsi="Times New Roman"/>
          <w:b/>
          <w:i/>
          <w:sz w:val="28"/>
          <w:szCs w:val="28"/>
          <w:lang w:val="az-Cyrl-AZ"/>
        </w:rPr>
      </w:pPr>
      <w:r>
        <w:rPr>
          <w:rFonts w:ascii="Times New Roman" w:hAnsi="Times New Roman"/>
          <w:b/>
          <w:i/>
          <w:sz w:val="28"/>
          <w:szCs w:val="28"/>
          <w:lang w:val="az-Cyrl-AZ"/>
        </w:rPr>
        <w:t>ІІ</w:t>
      </w:r>
      <w:r w:rsidRPr="00B34E7C">
        <w:rPr>
          <w:rFonts w:ascii="Times New Roman" w:hAnsi="Times New Roman"/>
          <w:b/>
          <w:i/>
          <w:sz w:val="28"/>
          <w:szCs w:val="28"/>
          <w:lang w:val="az-Cyrl-AZ"/>
        </w:rPr>
        <w:t>. Металічні кристалічні гратки</w: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15413D" w:rsidRDefault="0015413D" w:rsidP="00DA70D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5" o:spid="_x0000_i1030" type="#_x0000_t75" alt="http://image.slidesharecdn.com/random-141214084842-conversion-gate01/95/-5-638.jpg?cb=1418546971" style="width:249pt;height:176.25pt;visibility:visible">
            <v:imagedata r:id="rId21" r:href="rId22"/>
          </v:shape>
        </w:pict>
      </w:r>
    </w:p>
    <w:p w:rsidR="0015413D" w:rsidRPr="00B34E7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B34E7C">
        <w:rPr>
          <w:rFonts w:ascii="Times New Roman" w:hAnsi="Times New Roman"/>
          <w:sz w:val="28"/>
          <w:szCs w:val="28"/>
          <w:lang w:val="az-Cyrl-AZ"/>
        </w:rPr>
        <w:t>Чисті метали у твердому стані мають ________________________________ ______________________________. У вузлах їх кристалічних граток у певному геометричному порядку розташовані _________________________ _______________________________, а усуспільнені електрони вільно ________________________________________________________________.</w:t>
      </w:r>
    </w:p>
    <w:p w:rsidR="0015413D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34E7C" w:rsidRDefault="0015413D" w:rsidP="001E4D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Типи кристалічних </w:t>
      </w:r>
      <w:r w:rsidRPr="00B34E7C">
        <w:rPr>
          <w:rFonts w:ascii="Times New Roman" w:hAnsi="Times New Roman"/>
          <w:b/>
          <w:sz w:val="28"/>
          <w:szCs w:val="28"/>
          <w:lang w:val="az-Cyrl-AZ"/>
        </w:rPr>
        <w:t>граток</w:t>
      </w: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 металів</w:t>
      </w:r>
    </w:p>
    <w:p w:rsidR="0015413D" w:rsidRDefault="0015413D" w:rsidP="001E4DAF">
      <w:pPr>
        <w:spacing w:after="0" w:line="360" w:lineRule="auto"/>
        <w:jc w:val="center"/>
        <w:rPr>
          <w:rFonts w:ascii="Times New Roman" w:hAnsi="Times New Roman"/>
          <w:b/>
          <w:lang w:val="uk-UA"/>
        </w:rPr>
      </w:pPr>
      <w:r w:rsidRPr="00DE51CD">
        <w:rPr>
          <w:rFonts w:ascii="Times New Roman" w:hAnsi="Times New Roman"/>
          <w:b/>
          <w:noProof/>
        </w:rPr>
        <w:pict>
          <v:shape id="_x0000_i1031" type="#_x0000_t75" style="width:351.75pt;height:105.75pt;visibility:visible">
            <v:imagedata r:id="rId23" o:title=""/>
          </v:shape>
        </w:pict>
      </w:r>
    </w:p>
    <w:p w:rsidR="0015413D" w:rsidRDefault="0015413D" w:rsidP="001E4DAF">
      <w:pPr>
        <w:spacing w:after="0" w:line="360" w:lineRule="auto"/>
        <w:jc w:val="center"/>
        <w:rPr>
          <w:rFonts w:ascii="Times New Roman" w:hAnsi="Times New Roman"/>
          <w:b/>
          <w:lang w:val="uk-UA"/>
        </w:rPr>
      </w:pPr>
    </w:p>
    <w:p w:rsidR="0015413D" w:rsidRDefault="0015413D" w:rsidP="00367AE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__________________          ___________________       ___________________</w:t>
      </w:r>
    </w:p>
    <w:p w:rsidR="0015413D" w:rsidRDefault="0015413D" w:rsidP="00367AE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__________________          ___________________       ___________________</w:t>
      </w:r>
    </w:p>
    <w:p w:rsidR="0015413D" w:rsidRDefault="0015413D" w:rsidP="00367AEF">
      <w:pPr>
        <w:spacing w:after="0" w:line="360" w:lineRule="auto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__________________          ___________________       ___________________</w:t>
      </w:r>
    </w:p>
    <w:p w:rsidR="0015413D" w:rsidRPr="00D11B4B" w:rsidRDefault="0015413D" w:rsidP="001E4DAF">
      <w:pPr>
        <w:spacing w:after="0" w:line="360" w:lineRule="auto"/>
        <w:rPr>
          <w:rFonts w:ascii="Times New Roman" w:hAnsi="Times New Roman"/>
          <w:b/>
          <w:sz w:val="12"/>
          <w:lang w:val="uk-UA"/>
        </w:rPr>
      </w:pPr>
    </w:p>
    <w:p w:rsidR="0015413D" w:rsidRPr="00B34E7C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B34E7C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B34E7C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B34E7C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7121B7" w:rsidRDefault="0015413D" w:rsidP="001E4DAF">
      <w:p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21B7">
        <w:rPr>
          <w:rFonts w:ascii="Times New Roman" w:hAnsi="Times New Roman"/>
          <w:b/>
          <w:i/>
          <w:sz w:val="28"/>
          <w:szCs w:val="28"/>
          <w:lang w:val="uk-UA"/>
        </w:rPr>
        <w:t>Які метали існують в природі у вільному стані?</w:t>
      </w:r>
    </w:p>
    <w:p w:rsidR="0015413D" w:rsidRPr="007121B7" w:rsidRDefault="0015413D" w:rsidP="001E4DAF">
      <w:pPr>
        <w:rPr>
          <w:rFonts w:ascii="Times New Roman" w:hAnsi="Times New Roman"/>
          <w:b/>
          <w:i/>
          <w:lang w:val="uk-UA"/>
        </w:rPr>
      </w:pPr>
      <w:r w:rsidRPr="007121B7">
        <w:rPr>
          <w:rFonts w:ascii="Times New Roman" w:hAnsi="Times New Roman"/>
          <w:b/>
          <w:i/>
          <w:lang w:val="uk-UA"/>
        </w:rPr>
        <w:t>__________________________________________________________________________________________________________________________________________________________________________</w:t>
      </w:r>
      <w:r w:rsidRPr="007121B7">
        <w:rPr>
          <w:rFonts w:ascii="Times New Roman" w:hAnsi="Times New Roman"/>
          <w:b/>
          <w:i/>
        </w:rPr>
        <w:t xml:space="preserve"> </w:t>
      </w:r>
    </w:p>
    <w:p w:rsidR="0015413D" w:rsidRPr="00165FD2" w:rsidRDefault="0015413D" w:rsidP="00B00E89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lang w:val="uk-UA"/>
        </w:rPr>
        <w:t xml:space="preserve"> </w:t>
      </w:r>
      <w:r w:rsidRPr="00165FD2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3</w:t>
      </w: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</w:t>
      </w:r>
      <w:r w:rsidRPr="00165FD2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165FD2" w:rsidRDefault="0015413D" w:rsidP="001E4DAF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165FD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165FD2">
        <w:rPr>
          <w:rFonts w:ascii="Times New Roman" w:hAnsi="Times New Roman"/>
          <w:b/>
          <w:sz w:val="28"/>
          <w:szCs w:val="28"/>
          <w:lang w:val="uk-UA"/>
        </w:rPr>
        <w:t>Загальні фізичні властивості металів. Поширеність металічних елементів у природі</w:t>
      </w: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165FD2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5413D" w:rsidRPr="00165FD2" w:rsidRDefault="0015413D" w:rsidP="00165FD2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>І. Фізичні властивості</w:t>
      </w:r>
      <w:r w:rsidRPr="00165FD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 xml:space="preserve"> металів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uk-UA"/>
        </w:rPr>
        <w:t>Агрегатний стан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uk-UA"/>
        </w:rPr>
        <w:t>Колір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5FD2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_________________________________________________________________________________________________________________________________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___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>Блиск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__</w:t>
      </w: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15413D" w:rsidRDefault="0015413D" w:rsidP="007535F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</w:rPr>
        <w:pict>
          <v:shape id="Рисунок 7" o:spid="_x0000_i1032" type="#_x0000_t75" alt="http://image.slidesharecdn.com/random-141214084842-conversion-gate01/95/-7-638.jpg?cb=1418546971" style="width:297pt;height:194.25pt;visibility:visible">
            <v:imagedata r:id="rId24" r:href="rId25"/>
          </v:shape>
        </w:pic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>Твердість.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Найтвердіші 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М’які ___________________________________________________________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__</w:t>
      </w:r>
    </w:p>
    <w:p w:rsidR="0015413D" w:rsidRPr="00DA70D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>Тепло- та електропровідність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(за рахунок вільних електронів) _________</w:t>
      </w:r>
      <w:r w:rsidRPr="00165FD2">
        <w:rPr>
          <w:rFonts w:ascii="Times New Roman" w:hAnsi="Times New Roman"/>
          <w:sz w:val="28"/>
          <w:szCs w:val="28"/>
        </w:rPr>
        <w:t>__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_________________________________________________________________________________________________________________________________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___</w:t>
      </w:r>
    </w:p>
    <w:p w:rsidR="0015413D" w:rsidRPr="00DA70D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5413D" w:rsidRDefault="0015413D" w:rsidP="0095207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8" o:spid="_x0000_i1033" type="#_x0000_t75" alt="http://image.slidesharecdn.com/random-150102053902-conversion-gate01/95/-7-638.jpg?cb=1420177766" style="width:273pt;height:204.75pt;visibility:visible">
            <v:imagedata r:id="rId26" r:href="rId27"/>
          </v:shape>
        </w:pic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 xml:space="preserve">Температура плавлення. 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Метали з </w:t>
      </w:r>
      <w:r w:rsidRPr="00165FD2">
        <w:rPr>
          <w:rFonts w:ascii="Times New Roman" w:hAnsi="Times New Roman"/>
          <w:i/>
          <w:sz w:val="28"/>
          <w:szCs w:val="28"/>
          <w:lang w:val="az-Cyrl-AZ"/>
        </w:rPr>
        <w:t>t</w:t>
      </w:r>
      <w:r w:rsidRPr="00165FD2">
        <w:rPr>
          <w:rFonts w:ascii="Times New Roman" w:hAnsi="Times New Roman"/>
          <w:i/>
          <w:sz w:val="28"/>
          <w:szCs w:val="28"/>
          <w:vertAlign w:val="subscript"/>
          <w:lang w:val="az-Cyrl-AZ"/>
        </w:rPr>
        <w:t>пл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&gt; 1000 </w:t>
      </w:r>
      <w:r w:rsidRPr="00165FD2">
        <w:rPr>
          <w:rFonts w:ascii="Times New Roman" w:hAnsi="Times New Roman"/>
          <w:sz w:val="28"/>
          <w:szCs w:val="28"/>
          <w:vertAlign w:val="superscript"/>
          <w:lang w:val="az-Cyrl-AZ"/>
        </w:rPr>
        <w:t>о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С вважають тугоплавкими, з </w:t>
      </w:r>
      <w:r w:rsidRPr="00165FD2">
        <w:rPr>
          <w:rFonts w:ascii="Times New Roman" w:hAnsi="Times New Roman"/>
          <w:i/>
          <w:sz w:val="28"/>
          <w:szCs w:val="28"/>
          <w:lang w:val="az-Cyrl-AZ"/>
        </w:rPr>
        <w:t>t</w:t>
      </w:r>
      <w:r w:rsidRPr="00165FD2">
        <w:rPr>
          <w:rFonts w:ascii="Times New Roman" w:hAnsi="Times New Roman"/>
          <w:i/>
          <w:sz w:val="28"/>
          <w:szCs w:val="28"/>
          <w:vertAlign w:val="subscript"/>
          <w:lang w:val="az-Cyrl-AZ"/>
        </w:rPr>
        <w:t>пл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&lt; 1000 </w:t>
      </w:r>
      <w:r w:rsidRPr="00165FD2">
        <w:rPr>
          <w:rFonts w:ascii="Times New Roman" w:hAnsi="Times New Roman"/>
          <w:sz w:val="28"/>
          <w:szCs w:val="28"/>
          <w:vertAlign w:val="superscript"/>
          <w:lang w:val="az-Cyrl-AZ"/>
        </w:rPr>
        <w:t>о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С – легкоплавкими. 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Найбільш тугоплавкий 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Легкоплавкі _____________________________________________________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>Температура кипіння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165FD2">
        <w:rPr>
          <w:rFonts w:ascii="Times New Roman" w:hAnsi="Times New Roman"/>
          <w:b/>
          <w:sz w:val="28"/>
          <w:szCs w:val="28"/>
          <w:lang w:val="az-Cyrl-AZ"/>
        </w:rPr>
        <w:t>Пластичність</w:t>
      </w:r>
      <w:r w:rsidRPr="00165FD2">
        <w:rPr>
          <w:rFonts w:ascii="Times New Roman" w:hAnsi="Times New Roman"/>
          <w:sz w:val="28"/>
          <w:szCs w:val="28"/>
          <w:lang w:val="az-Cyrl-AZ"/>
        </w:rPr>
        <w:t xml:space="preserve"> – здатність змінювати форму під дією фізичних навантажень (кування, згинання). 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Йони безпосередньо один з одним не зв’язані, тому окремі їх шари можуть зміщатися один відносно одного. Чим більше число вільних електронів, тим міцніший зв’язок та менша пластичність.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Найпластичніші __________________________________________________</w:t>
      </w:r>
    </w:p>
    <w:p w:rsidR="0015413D" w:rsidRPr="00165FD2" w:rsidRDefault="0015413D" w:rsidP="001E4DAF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165FD2">
        <w:rPr>
          <w:rFonts w:ascii="Times New Roman" w:hAnsi="Times New Roman"/>
          <w:sz w:val="28"/>
          <w:szCs w:val="28"/>
          <w:lang w:val="az-Cyrl-AZ"/>
        </w:rPr>
        <w:t>Найменш пластичні (крихкі) _______________________________________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sz w:val="28"/>
          <w:szCs w:val="28"/>
          <w:lang w:val="uk-UA"/>
        </w:rPr>
        <w:t>Густина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5FD2">
        <w:rPr>
          <w:rFonts w:ascii="Times New Roman" w:hAnsi="Times New Roman"/>
          <w:sz w:val="28"/>
          <w:szCs w:val="28"/>
          <w:lang w:val="uk-UA"/>
        </w:rPr>
        <w:t xml:space="preserve">Легкі (ρ </w:t>
      </w:r>
      <w:r w:rsidRPr="00165FD2">
        <w:rPr>
          <w:rFonts w:ascii="Times New Roman" w:hAnsi="Times New Roman"/>
          <w:sz w:val="28"/>
          <w:szCs w:val="28"/>
        </w:rPr>
        <w:t>&lt;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5 г/см</w:t>
      </w:r>
      <w:r w:rsidRPr="00165FD2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65FD2">
        <w:rPr>
          <w:rFonts w:ascii="Times New Roman" w:hAnsi="Times New Roman"/>
          <w:sz w:val="28"/>
          <w:szCs w:val="28"/>
          <w:lang w:val="uk-UA"/>
        </w:rPr>
        <w:t>) _________________________________________________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</w:p>
    <w:p w:rsidR="0015413D" w:rsidRPr="00165FD2" w:rsidRDefault="0015413D" w:rsidP="001E4DAF">
      <w:pPr>
        <w:spacing w:after="0" w:line="360" w:lineRule="auto"/>
        <w:rPr>
          <w:rFonts w:ascii="Times New Roman" w:hAnsi="Times New Roman"/>
        </w:rPr>
      </w:pPr>
      <w:r w:rsidRPr="00165FD2">
        <w:rPr>
          <w:rFonts w:ascii="Times New Roman" w:hAnsi="Times New Roman"/>
          <w:sz w:val="28"/>
          <w:szCs w:val="28"/>
          <w:lang w:val="uk-UA"/>
        </w:rPr>
        <w:t xml:space="preserve">Важкі (ρ </w:t>
      </w:r>
      <w:r w:rsidRPr="00165FD2">
        <w:rPr>
          <w:rFonts w:ascii="Times New Roman" w:hAnsi="Times New Roman"/>
          <w:sz w:val="28"/>
          <w:szCs w:val="28"/>
        </w:rPr>
        <w:t>&gt;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5 г/см</w:t>
      </w:r>
      <w:r w:rsidRPr="00165FD2">
        <w:rPr>
          <w:rFonts w:ascii="Times New Roman" w:hAnsi="Times New Roman"/>
          <w:sz w:val="28"/>
          <w:szCs w:val="28"/>
          <w:vertAlign w:val="superscript"/>
          <w:lang w:val="uk-UA"/>
        </w:rPr>
        <w:t>3</w:t>
      </w:r>
      <w:r w:rsidRPr="00165FD2">
        <w:rPr>
          <w:rFonts w:ascii="Times New Roman" w:hAnsi="Times New Roman"/>
          <w:sz w:val="28"/>
          <w:szCs w:val="28"/>
          <w:lang w:val="uk-UA"/>
        </w:rPr>
        <w:t>) ________________________________________________</w:t>
      </w:r>
      <w:r w:rsidRPr="00165FD2">
        <w:rPr>
          <w:rFonts w:ascii="Times New Roman" w:hAnsi="Times New Roman"/>
          <w:sz w:val="28"/>
          <w:szCs w:val="28"/>
        </w:rPr>
        <w:t>_</w:t>
      </w:r>
    </w:p>
    <w:p w:rsidR="0015413D" w:rsidRPr="00DA70DC" w:rsidRDefault="0015413D" w:rsidP="001E4DAF">
      <w:pPr>
        <w:spacing w:after="0" w:line="360" w:lineRule="auto"/>
        <w:rPr>
          <w:rFonts w:ascii="Times New Roman" w:hAnsi="Times New Roman"/>
        </w:rPr>
      </w:pPr>
    </w:p>
    <w:p w:rsidR="0015413D" w:rsidRPr="006F4478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shape id="_x0000_s1046" type="#_x0000_t75" style="position:absolute;margin-left:152.4pt;margin-top:8.35pt;width:123.3pt;height:118.5pt;rotation:259828fd;z-index:251691520;visibility:visible">
            <v:imagedata r:id="rId28" o:title=""/>
            <w10:wrap type="square"/>
          </v:shape>
        </w:pict>
      </w:r>
    </w:p>
    <w:p w:rsidR="0015413D" w:rsidRPr="006F4478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5413D" w:rsidRPr="006F4478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5413D" w:rsidRPr="006F4478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5413D" w:rsidRPr="006F4478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15413D" w:rsidRPr="00165FD2" w:rsidRDefault="0015413D" w:rsidP="00165FD2">
      <w:pPr>
        <w:spacing w:after="0"/>
        <w:rPr>
          <w:rFonts w:ascii="Times New Roman" w:hAnsi="Times New Roman"/>
          <w:b/>
          <w:i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>2. Металічні елементи у природі</w:t>
      </w:r>
    </w:p>
    <w:p w:rsidR="0015413D" w:rsidRPr="00DA70DC" w:rsidRDefault="0015413D" w:rsidP="001E4DAF">
      <w:pPr>
        <w:spacing w:after="0"/>
        <w:rPr>
          <w:rFonts w:ascii="Times New Roman" w:hAnsi="Times New Roman"/>
          <w:sz w:val="28"/>
          <w:szCs w:val="28"/>
        </w:rPr>
      </w:pPr>
    </w:p>
    <w:p w:rsidR="0015413D" w:rsidRDefault="0015413D" w:rsidP="00952075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9" o:spid="_x0000_i1034" type="#_x0000_t75" alt="http://svitppt.com.ua/images/38/37788/770/img6.jpg" style="width:285pt;height:219pt;visibility:visible">
            <v:imagedata r:id="rId29" r:href="rId30"/>
          </v:shape>
        </w:pict>
      </w:r>
    </w:p>
    <w:p w:rsidR="0015413D" w:rsidRPr="00165FD2" w:rsidRDefault="0015413D" w:rsidP="001E4DA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bCs/>
          <w:iCs/>
          <w:sz w:val="28"/>
          <w:szCs w:val="28"/>
          <w:lang w:val="uk-UA"/>
        </w:rPr>
        <w:t>Лабораторний  дослід  №</w:t>
      </w: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6</w:t>
      </w:r>
    </w:p>
    <w:p w:rsidR="0015413D" w:rsidRPr="00165FD2" w:rsidRDefault="0015413D" w:rsidP="001E4DAF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15413D" w:rsidRPr="00165FD2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Тема: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65FD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65FD2">
        <w:rPr>
          <w:rFonts w:ascii="Times New Roman" w:hAnsi="Times New Roman"/>
          <w:sz w:val="28"/>
          <w:szCs w:val="28"/>
          <w:lang w:val="uk-UA"/>
        </w:rPr>
        <w:t>Ознайомлення зі зразками металів.</w:t>
      </w:r>
    </w:p>
    <w:p w:rsidR="0015413D" w:rsidRPr="00165FD2" w:rsidRDefault="0015413D" w:rsidP="001E4DAF">
      <w:pPr>
        <w:spacing w:after="0"/>
        <w:ind w:left="709" w:hanging="709"/>
        <w:rPr>
          <w:rFonts w:ascii="Times New Roman" w:hAnsi="Times New Roman"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 w:rsidRPr="00165FD2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 ознайомитися зі зразками найпоширеніших металів та вивчити їхні фізичні властивості, як простих речовин.</w:t>
      </w:r>
    </w:p>
    <w:p w:rsidR="0015413D" w:rsidRPr="00165FD2" w:rsidRDefault="0015413D" w:rsidP="001E4DAF">
      <w:pPr>
        <w:spacing w:after="0"/>
        <w:ind w:left="709" w:hanging="709"/>
        <w:rPr>
          <w:rFonts w:ascii="Times New Roman" w:hAnsi="Times New Roman"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i/>
          <w:sz w:val="28"/>
          <w:szCs w:val="28"/>
          <w:lang w:val="uk-UA"/>
        </w:rPr>
        <w:t>Обладнання та реактиви:</w:t>
      </w:r>
      <w:r w:rsidRPr="00165FD2">
        <w:rPr>
          <w:rFonts w:ascii="Times New Roman" w:hAnsi="Times New Roman"/>
          <w:sz w:val="28"/>
          <w:szCs w:val="28"/>
          <w:lang w:val="uk-UA"/>
        </w:rPr>
        <w:t xml:space="preserve"> зразки металів, додатки 1, 2.</w:t>
      </w:r>
    </w:p>
    <w:p w:rsidR="0015413D" w:rsidRPr="00165FD2" w:rsidRDefault="0015413D" w:rsidP="001E4DA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165FD2" w:rsidRDefault="0015413D" w:rsidP="001E4DA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165FD2">
        <w:rPr>
          <w:rFonts w:ascii="Times New Roman" w:hAnsi="Times New Roman"/>
          <w:b/>
          <w:bCs/>
          <w:iCs/>
          <w:sz w:val="28"/>
          <w:szCs w:val="28"/>
          <w:lang w:val="uk-UA"/>
        </w:rPr>
        <w:t>Хід роботи</w:t>
      </w:r>
    </w:p>
    <w:p w:rsidR="0015413D" w:rsidRPr="00165FD2" w:rsidRDefault="0015413D" w:rsidP="001E4DAF">
      <w:pPr>
        <w:spacing w:after="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165FD2" w:rsidRDefault="0015413D" w:rsidP="001E4DAF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165FD2">
        <w:rPr>
          <w:rFonts w:ascii="Times New Roman" w:hAnsi="Times New Roman"/>
          <w:sz w:val="28"/>
          <w:szCs w:val="28"/>
          <w:lang w:val="uk-UA"/>
        </w:rPr>
        <w:t xml:space="preserve">          Розгляньте видані вам зразки металів. Опишіть їх фізичні властивості за поданим планом.</w:t>
      </w:r>
    </w:p>
    <w:p w:rsidR="0015413D" w:rsidRPr="00165FD2" w:rsidRDefault="0015413D" w:rsidP="001E4DAF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3321"/>
        <w:gridCol w:w="5798"/>
      </w:tblGrid>
      <w:tr w:rsidR="0015413D" w:rsidRPr="00085827" w:rsidTr="00165FD2">
        <w:trPr>
          <w:trHeight w:val="416"/>
        </w:trPr>
        <w:tc>
          <w:tcPr>
            <w:tcW w:w="9119" w:type="dxa"/>
            <w:gridSpan w:val="2"/>
            <w:shd w:val="clear" w:color="auto" w:fill="4F81BD"/>
            <w:vAlign w:val="center"/>
          </w:tcPr>
          <w:p w:rsidR="0015413D" w:rsidRPr="00165FD2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Цинк</w:t>
            </w: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Агрегатний стан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Колір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Блиск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Пластичність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Тепло- та електропровідність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Твердість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Густина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Температура плавлення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Температура кипіння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</w:tbl>
    <w:p w:rsidR="0015413D" w:rsidRPr="004149DF" w:rsidRDefault="0015413D" w:rsidP="001E4DAF">
      <w:pPr>
        <w:spacing w:after="0"/>
        <w:rPr>
          <w:rFonts w:ascii="Times New Roman" w:hAnsi="Times New Roman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3321"/>
        <w:gridCol w:w="5798"/>
      </w:tblGrid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4F81BD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</w:p>
        </w:tc>
        <w:tc>
          <w:tcPr>
            <w:tcW w:w="5798" w:type="dxa"/>
            <w:tcBorders>
              <w:left w:val="nil"/>
            </w:tcBorders>
            <w:shd w:val="clear" w:color="auto" w:fill="4F81BD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az-Latn-AZ"/>
              </w:rPr>
              <w:t>Алюміній</w:t>
            </w:r>
          </w:p>
        </w:tc>
      </w:tr>
      <w:tr w:rsidR="0015413D" w:rsidRPr="00085827" w:rsidTr="00165FD2">
        <w:trPr>
          <w:trHeight w:val="416"/>
        </w:trPr>
        <w:tc>
          <w:tcPr>
            <w:tcW w:w="9119" w:type="dxa"/>
            <w:gridSpan w:val="2"/>
            <w:shd w:val="clear" w:color="auto" w:fill="D3DFEE"/>
            <w:vAlign w:val="center"/>
          </w:tcPr>
          <w:p w:rsidR="0015413D" w:rsidRPr="00165FD2" w:rsidRDefault="0015413D" w:rsidP="00165FD2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Агрегатний стан</w:t>
            </w: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Колір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Блиск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Пластичність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Тепло- та електропровідність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Твердість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Густина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Температура плавлення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085827" w:rsidTr="00165FD2">
        <w:trPr>
          <w:trHeight w:val="416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lang w:val="uk-UA"/>
              </w:rPr>
            </w:pPr>
            <w:r w:rsidRPr="00085827">
              <w:rPr>
                <w:rFonts w:ascii="Times New Roman" w:hAnsi="Times New Roman"/>
                <w:b/>
                <w:bCs/>
                <w:lang w:val="uk-UA"/>
              </w:rPr>
              <w:t>Температура кипіння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9119" w:type="dxa"/>
            <w:gridSpan w:val="2"/>
            <w:shd w:val="clear" w:color="auto" w:fill="4F81BD"/>
            <w:vAlign w:val="center"/>
          </w:tcPr>
          <w:p w:rsidR="0015413D" w:rsidRPr="00165FD2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Мідь</w:t>
            </w: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Агрегатний стан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Блиск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Пластичність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Тепло- та електропровідність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Твердість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Густина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Температура плавлення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165FD2" w:rsidTr="00165FD2">
        <w:trPr>
          <w:trHeight w:val="480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165FD2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Температура кипіння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165FD2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Pr="00165FD2" w:rsidRDefault="0015413D" w:rsidP="001E4DAF">
      <w:pPr>
        <w:spacing w:after="0"/>
        <w:rPr>
          <w:rFonts w:ascii="Times New Roman" w:hAnsi="Times New Roman"/>
          <w:bCs/>
          <w:iCs/>
          <w:sz w:val="28"/>
          <w:szCs w:val="28"/>
          <w:lang w:val="uk-UA"/>
        </w:rPr>
      </w:pPr>
    </w:p>
    <w:p w:rsidR="0015413D" w:rsidRPr="00165FD2" w:rsidRDefault="0015413D" w:rsidP="001E4DAF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7" o:spid="_x0000_s1047" type="#_x0000_t75" style="position:absolute;margin-left:135pt;margin-top:14.9pt;width:140.6pt;height:125.8pt;z-index:251688448;visibility:visible">
            <v:imagedata r:id="rId31" o:title=""/>
            <w10:wrap type="square"/>
          </v:shape>
        </w:pict>
      </w:r>
    </w:p>
    <w:p w:rsidR="0015413D" w:rsidRPr="00165FD2" w:rsidRDefault="0015413D" w:rsidP="001E4DAF">
      <w:pPr>
        <w:tabs>
          <w:tab w:val="left" w:pos="1608"/>
        </w:tabs>
        <w:rPr>
          <w:sz w:val="28"/>
          <w:szCs w:val="28"/>
          <w:lang w:val="en-US"/>
        </w:rPr>
      </w:pPr>
    </w:p>
    <w:p w:rsidR="0015413D" w:rsidRPr="00165FD2" w:rsidRDefault="0015413D" w:rsidP="001E4DAF">
      <w:pPr>
        <w:tabs>
          <w:tab w:val="left" w:pos="1608"/>
        </w:tabs>
        <w:rPr>
          <w:sz w:val="28"/>
          <w:szCs w:val="28"/>
          <w:lang w:val="en-US"/>
        </w:rPr>
      </w:pPr>
    </w:p>
    <w:p w:rsidR="0015413D" w:rsidRPr="00165FD2" w:rsidRDefault="0015413D" w:rsidP="001E4DAF">
      <w:pPr>
        <w:spacing w:after="0"/>
        <w:rPr>
          <w:rFonts w:ascii="Times New Roman" w:hAnsi="Times New Roman"/>
          <w:bCs/>
          <w:iCs/>
          <w:sz w:val="28"/>
          <w:szCs w:val="28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3321"/>
        <w:gridCol w:w="5799"/>
      </w:tblGrid>
      <w:tr w:rsidR="0015413D" w:rsidRPr="00FC1938" w:rsidTr="00FC1938">
        <w:trPr>
          <w:trHeight w:val="485"/>
        </w:trPr>
        <w:tc>
          <w:tcPr>
            <w:tcW w:w="9120" w:type="dxa"/>
            <w:gridSpan w:val="2"/>
            <w:shd w:val="clear" w:color="auto" w:fill="4F81BD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az-Latn-AZ"/>
              </w:rPr>
              <w:t>Залізо</w:t>
            </w: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Агрегатний стан</w:t>
            </w:r>
          </w:p>
        </w:tc>
        <w:tc>
          <w:tcPr>
            <w:tcW w:w="5799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Колір</w:t>
            </w:r>
          </w:p>
        </w:tc>
        <w:tc>
          <w:tcPr>
            <w:tcW w:w="5799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Блиск</w:t>
            </w:r>
          </w:p>
        </w:tc>
        <w:tc>
          <w:tcPr>
            <w:tcW w:w="5799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Пластичність</w:t>
            </w:r>
          </w:p>
        </w:tc>
        <w:tc>
          <w:tcPr>
            <w:tcW w:w="5799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Тепло- та електропровідність</w:t>
            </w:r>
          </w:p>
        </w:tc>
        <w:tc>
          <w:tcPr>
            <w:tcW w:w="5799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Твердість</w:t>
            </w:r>
          </w:p>
        </w:tc>
        <w:tc>
          <w:tcPr>
            <w:tcW w:w="5799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Густина</w:t>
            </w:r>
          </w:p>
        </w:tc>
        <w:tc>
          <w:tcPr>
            <w:tcW w:w="5799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Температура плавлення</w:t>
            </w:r>
          </w:p>
        </w:tc>
        <w:tc>
          <w:tcPr>
            <w:tcW w:w="5799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85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Latn-AZ"/>
              </w:rPr>
              <w:t>Температура кипіння</w:t>
            </w:r>
          </w:p>
        </w:tc>
        <w:tc>
          <w:tcPr>
            <w:tcW w:w="5799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Latn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9119" w:type="dxa"/>
            <w:gridSpan w:val="2"/>
            <w:shd w:val="clear" w:color="auto" w:fill="4F81BD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FC1938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Свинець</w:t>
            </w: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Агрегатний стан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Колір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Блиск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Пластичність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Тепло- та електропровідність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Твердість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Густина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Температура плавлення</w:t>
            </w:r>
          </w:p>
        </w:tc>
        <w:tc>
          <w:tcPr>
            <w:tcW w:w="5798" w:type="dxa"/>
            <w:tcBorders>
              <w:left w:val="nil"/>
            </w:tcBorders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  <w:tr w:rsidR="0015413D" w:rsidRPr="00FC1938" w:rsidTr="00FC1938">
        <w:trPr>
          <w:trHeight w:val="491"/>
        </w:trPr>
        <w:tc>
          <w:tcPr>
            <w:tcW w:w="3321" w:type="dxa"/>
            <w:tcBorders>
              <w:righ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</w:pPr>
            <w:r w:rsidRPr="00FC1938">
              <w:rPr>
                <w:rFonts w:ascii="Times New Roman" w:hAnsi="Times New Roman"/>
                <w:b/>
                <w:bCs/>
                <w:sz w:val="28"/>
                <w:szCs w:val="28"/>
                <w:lang w:val="az-Cyrl-AZ"/>
              </w:rPr>
              <w:t>Температура кипіння</w:t>
            </w:r>
          </w:p>
        </w:tc>
        <w:tc>
          <w:tcPr>
            <w:tcW w:w="5798" w:type="dxa"/>
            <w:tcBorders>
              <w:left w:val="nil"/>
            </w:tcBorders>
            <w:shd w:val="clear" w:color="auto" w:fill="D3DFEE"/>
            <w:vAlign w:val="center"/>
          </w:tcPr>
          <w:p w:rsidR="0015413D" w:rsidRPr="00FC1938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az-Cyrl-AZ"/>
              </w:rPr>
            </w:pPr>
          </w:p>
        </w:tc>
      </w:tr>
    </w:tbl>
    <w:p w:rsidR="0015413D" w:rsidRDefault="0015413D" w:rsidP="001E4DAF">
      <w:pPr>
        <w:tabs>
          <w:tab w:val="left" w:pos="1608"/>
        </w:tabs>
        <w:rPr>
          <w:sz w:val="28"/>
          <w:szCs w:val="28"/>
          <w:lang w:val="en-US"/>
        </w:rPr>
      </w:pPr>
    </w:p>
    <w:p w:rsidR="0015413D" w:rsidRPr="002B4768" w:rsidRDefault="0015413D" w:rsidP="001E4DAF">
      <w:pPr>
        <w:tabs>
          <w:tab w:val="left" w:pos="1608"/>
        </w:tabs>
        <w:rPr>
          <w:sz w:val="28"/>
          <w:szCs w:val="28"/>
          <w:lang w:val="en-US"/>
        </w:rPr>
      </w:pPr>
      <w:r>
        <w:rPr>
          <w:noProof/>
        </w:rPr>
        <w:pict>
          <v:shape id="Рисунок 28" o:spid="_x0000_s1048" type="#_x0000_t75" style="position:absolute;margin-left:135pt;margin-top:12.75pt;width:2in;height:119.85pt;z-index:251689472;visibility:visible">
            <v:imagedata r:id="rId32" o:title=""/>
            <w10:wrap type="square"/>
          </v:shape>
        </w:pict>
      </w:r>
    </w:p>
    <w:p w:rsidR="0015413D" w:rsidRPr="00FC1938" w:rsidRDefault="0015413D" w:rsidP="001E4DAF">
      <w:pPr>
        <w:tabs>
          <w:tab w:val="left" w:pos="1608"/>
        </w:tabs>
        <w:rPr>
          <w:sz w:val="28"/>
          <w:szCs w:val="28"/>
          <w:lang w:val="az-Cyrl-AZ"/>
        </w:rPr>
      </w:pPr>
    </w:p>
    <w:p w:rsidR="0015413D" w:rsidRPr="00FC1938" w:rsidRDefault="0015413D" w:rsidP="001E4DAF">
      <w:pPr>
        <w:tabs>
          <w:tab w:val="left" w:pos="1608"/>
        </w:tabs>
        <w:rPr>
          <w:sz w:val="28"/>
          <w:szCs w:val="28"/>
          <w:lang w:val="az-Cyrl-AZ"/>
        </w:rPr>
      </w:pPr>
    </w:p>
    <w:p w:rsidR="0015413D" w:rsidRPr="00FC1938" w:rsidRDefault="0015413D" w:rsidP="001E4DAF">
      <w:pPr>
        <w:tabs>
          <w:tab w:val="left" w:pos="1608"/>
        </w:tabs>
        <w:rPr>
          <w:sz w:val="28"/>
          <w:szCs w:val="28"/>
        </w:rPr>
      </w:pPr>
    </w:p>
    <w:p w:rsidR="0015413D" w:rsidRDefault="0015413D" w:rsidP="001E4DAF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FC1938">
        <w:rPr>
          <w:rFonts w:ascii="Times New Roman" w:hAnsi="Times New Roman"/>
          <w:b/>
          <w:bCs/>
          <w:iCs/>
          <w:sz w:val="28"/>
          <w:szCs w:val="28"/>
          <w:lang w:val="uk-UA"/>
        </w:rPr>
        <w:t>Висновок:</w:t>
      </w:r>
      <w:r w:rsidRPr="00FC1938">
        <w:rPr>
          <w:rFonts w:ascii="Times New Roman" w:hAnsi="Times New Roman"/>
          <w:bCs/>
          <w:iCs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20D5C">
        <w:rPr>
          <w:rFonts w:ascii="Times New Roman" w:hAnsi="Times New Roman"/>
          <w:bCs/>
          <w:iCs/>
          <w:sz w:val="28"/>
          <w:szCs w:val="28"/>
        </w:rPr>
        <w:t>_____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FC1938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1) Чому в радіотехніці для виготовлення точних приладів використовують срібло й мідь?</w:t>
      </w: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20D5C">
        <w:rPr>
          <w:rFonts w:ascii="Times New Roman" w:hAnsi="Times New Roman"/>
          <w:sz w:val="28"/>
          <w:szCs w:val="28"/>
        </w:rPr>
        <w:t>____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2) З якого металу найбільш вигідно виготовляти опалювальні системи? Відповідь обґрунтуйте.</w:t>
      </w: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20D5C"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3) Як змінюється металічний характер елементів у рядах:</w:t>
      </w:r>
    </w:p>
    <w:p w:rsidR="0015413D" w:rsidRPr="00420D5C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 xml:space="preserve">а) </w:t>
      </w:r>
      <w:r w:rsidRPr="00FC1938">
        <w:rPr>
          <w:rFonts w:ascii="Times New Roman" w:hAnsi="Times New Roman"/>
          <w:b/>
          <w:sz w:val="28"/>
          <w:szCs w:val="28"/>
          <w:lang w:val="da-DK"/>
        </w:rPr>
        <w:t>Na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da-DK"/>
        </w:rPr>
        <w:t>Mg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da-DK"/>
        </w:rPr>
        <w:t>Si</w:t>
      </w:r>
      <w:r w:rsidRPr="00FC1938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</w:t>
      </w:r>
      <w:r w:rsidRPr="00420D5C">
        <w:rPr>
          <w:rFonts w:ascii="Times New Roman" w:hAnsi="Times New Roman"/>
          <w:sz w:val="28"/>
          <w:szCs w:val="28"/>
          <w:lang w:val="uk-UA"/>
        </w:rPr>
        <w:t>_</w:t>
      </w:r>
      <w:r w:rsidRPr="00FC1938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</w:t>
      </w:r>
      <w:r w:rsidRPr="00420D5C"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FC1938" w:rsidRDefault="0015413D" w:rsidP="001E4DAF">
      <w:pPr>
        <w:spacing w:after="0" w:line="360" w:lineRule="auto"/>
        <w:jc w:val="center"/>
        <w:rPr>
          <w:sz w:val="28"/>
          <w:szCs w:val="28"/>
          <w:lang w:val="en-US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 xml:space="preserve">б) </w:t>
      </w:r>
      <w:r w:rsidRPr="00FC1938">
        <w:rPr>
          <w:rFonts w:ascii="Times New Roman" w:hAnsi="Times New Roman"/>
          <w:b/>
          <w:sz w:val="28"/>
          <w:szCs w:val="28"/>
          <w:lang w:val="en-US"/>
        </w:rPr>
        <w:t>Be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en-US"/>
        </w:rPr>
        <w:t>Mg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en-US"/>
        </w:rPr>
        <w:t>Sr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Pr="00FC1938">
        <w:rPr>
          <w:rFonts w:ascii="Times New Roman" w:hAnsi="Times New Roman"/>
          <w:b/>
          <w:sz w:val="28"/>
          <w:szCs w:val="28"/>
          <w:lang w:val="en-US"/>
        </w:rPr>
        <w:t>Ba</w:t>
      </w:r>
      <w:r w:rsidRPr="00FC1938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 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</w:t>
      </w:r>
      <w:r w:rsidRPr="00FC1938">
        <w:rPr>
          <w:rFonts w:ascii="Times New Roman" w:hAnsi="Times New Roman"/>
          <w:sz w:val="28"/>
          <w:szCs w:val="28"/>
          <w:lang w:val="uk-UA"/>
        </w:rPr>
        <w:t>_____________________________________________________________</w:t>
      </w:r>
      <w:r>
        <w:rPr>
          <w:rFonts w:ascii="Times New Roman" w:hAnsi="Times New Roman"/>
          <w:sz w:val="28"/>
          <w:szCs w:val="28"/>
          <w:lang w:val="en-US"/>
        </w:rPr>
        <w:t>_______</w:t>
      </w:r>
    </w:p>
    <w:p w:rsidR="0015413D" w:rsidRDefault="0015413D" w:rsidP="00B00E89">
      <w:pPr>
        <w:spacing w:after="0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15413D" w:rsidRPr="00FC1938" w:rsidRDefault="0015413D" w:rsidP="00B00E8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Pr="00FC1938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</w:t>
      </w:r>
      <w:r w:rsidRPr="00FC1938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FC1938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FC1938" w:rsidRDefault="0015413D" w:rsidP="001E4DAF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FC1938" w:rsidRDefault="0015413D" w:rsidP="001E4DAF">
      <w:pPr>
        <w:spacing w:after="0" w:line="360" w:lineRule="auto"/>
        <w:ind w:left="709" w:hanging="709"/>
        <w:rPr>
          <w:rFonts w:ascii="Times New Roman" w:hAnsi="Times New Roman"/>
          <w:b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FC193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>Загальні хімічні властивості металів. Корозія металів, захист від корозії.</w:t>
      </w:r>
    </w:p>
    <w:p w:rsidR="0015413D" w:rsidRPr="00FC1938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Завдання на повторення вивченого матеріалу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sz w:val="28"/>
          <w:szCs w:val="28"/>
          <w:lang w:val="uk-UA"/>
        </w:rPr>
        <w:t>Які фізичні властивості мають наступні метали: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C1938">
        <w:rPr>
          <w:rFonts w:ascii="Times New Roman" w:hAnsi="Times New Roman"/>
          <w:b/>
          <w:sz w:val="28"/>
          <w:szCs w:val="28"/>
          <w:lang w:val="en-US"/>
        </w:rPr>
        <w:t>Na</w:t>
      </w:r>
      <w:r w:rsidRPr="00FC1938">
        <w:rPr>
          <w:rFonts w:ascii="Times New Roman" w:hAnsi="Times New Roman"/>
          <w:sz w:val="28"/>
          <w:szCs w:val="28"/>
        </w:rPr>
        <w:t xml:space="preserve"> _____________________________________________________________ ________________________________________________________________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C1938">
        <w:rPr>
          <w:rFonts w:ascii="Times New Roman" w:hAnsi="Times New Roman"/>
          <w:b/>
          <w:sz w:val="28"/>
          <w:szCs w:val="28"/>
          <w:lang w:val="en-US"/>
        </w:rPr>
        <w:t>Au</w:t>
      </w:r>
      <w:r w:rsidRPr="00FC1938">
        <w:rPr>
          <w:rFonts w:ascii="Times New Roman" w:hAnsi="Times New Roman"/>
          <w:sz w:val="28"/>
          <w:szCs w:val="28"/>
        </w:rPr>
        <w:t xml:space="preserve"> _____________________________________________________________ ________________________________________________________________</w:t>
      </w: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FC1938" w:rsidRDefault="0015413D" w:rsidP="001E4DAF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FC1938" w:rsidRDefault="0015413D" w:rsidP="001E4DA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FC1938" w:rsidRDefault="0015413D" w:rsidP="00FC193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i/>
          <w:sz w:val="28"/>
          <w:szCs w:val="28"/>
          <w:lang w:val="uk-UA"/>
        </w:rPr>
        <w:t>І. Хімічні властивості металів</w:t>
      </w:r>
    </w:p>
    <w:p w:rsidR="0015413D" w:rsidRPr="00E24468" w:rsidRDefault="0015413D" w:rsidP="001E4DAF">
      <w:pPr>
        <w:spacing w:after="0" w:line="360" w:lineRule="auto"/>
        <w:rPr>
          <w:rFonts w:ascii="Times New Roman" w:hAnsi="Times New Roman"/>
          <w:b/>
          <w:sz w:val="6"/>
          <w:lang w:val="uk-U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42"/>
        <w:gridCol w:w="1999"/>
        <w:gridCol w:w="1765"/>
        <w:gridCol w:w="2006"/>
        <w:gridCol w:w="1732"/>
      </w:tblGrid>
      <w:tr w:rsidR="0015413D" w:rsidRPr="00E2332E" w:rsidTr="00FC1938">
        <w:trPr>
          <w:trHeight w:val="774"/>
        </w:trPr>
        <w:tc>
          <w:tcPr>
            <w:tcW w:w="1442" w:type="dxa"/>
            <w:shd w:val="clear" w:color="auto" w:fill="92CDDC"/>
          </w:tcPr>
          <w:p w:rsidR="0015413D" w:rsidRPr="00085827" w:rsidRDefault="0015413D" w:rsidP="00085827">
            <w:pPr>
              <w:spacing w:after="0" w:line="360" w:lineRule="auto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7502" w:type="dxa"/>
            <w:gridSpan w:val="4"/>
            <w:shd w:val="clear" w:color="auto" w:fill="92CDDC"/>
          </w:tcPr>
          <w:p w:rsidR="0015413D" w:rsidRPr="00085827" w:rsidRDefault="0015413D" w:rsidP="00085827">
            <w:pPr>
              <w:spacing w:after="0" w:line="360" w:lineRule="auto"/>
              <w:rPr>
                <w:rFonts w:ascii="Times New Roman" w:hAnsi="Times New Roman"/>
                <w:sz w:val="12"/>
                <w:lang w:val="uk-UA"/>
              </w:rPr>
            </w:pPr>
            <w:r>
              <w:rPr>
                <w:noProof/>
              </w:rPr>
              <w:pict>
                <v:shape id="AutoShape 190" o:spid="_x0000_s1049" type="#_x0000_t32" style="position:absolute;margin-left:184.45pt;margin-top:-.6pt;width:0;height:27.25pt;flip:y;z-index:251628032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">
                  <v:stroke dashstyle="dash"/>
                </v:shape>
              </w:pict>
            </w:r>
            <w:r>
              <w:rPr>
                <w:noProof/>
              </w:rPr>
              <w:pict>
                <v:shape id="AutoShape 192" o:spid="_x0000_s1050" type="#_x0000_t32" style="position:absolute;margin-left:197.95pt;margin-top:-.6pt;width:0;height:27.25pt;flip:y;z-index:25163008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">
                  <v:stroke dashstyle="dash"/>
                </v:shape>
              </w:pict>
            </w:r>
            <w:r>
              <w:rPr>
                <w:noProof/>
              </w:rPr>
              <w:pict>
                <v:shape id="AutoShape 191" o:spid="_x0000_s1051" type="#_x0000_t32" style="position:absolute;margin-left:257.2pt;margin-top:.15pt;width:0;height:27.25pt;flip:y;z-index:25162905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">
                  <v:stroke dashstyle="dash"/>
                </v:shape>
              </w:pict>
            </w:r>
            <w:r>
              <w:rPr>
                <w:noProof/>
              </w:rPr>
              <w:pict>
                <v:shape id="AutoShape 189" o:spid="_x0000_s1052" type="#_x0000_t32" style="position:absolute;margin-left:65.95pt;margin-top:.15pt;width:0;height:27.25pt;flip:y;z-index:25162700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">
                  <v:stroke dashstyle="dash"/>
                </v:shape>
              </w:pic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</w:p>
          <w:p w:rsidR="0015413D" w:rsidRPr="00085827" w:rsidRDefault="0015413D" w:rsidP="00085827">
            <w:pPr>
              <w:spacing w:after="0" w:line="360" w:lineRule="auto"/>
              <w:rPr>
                <w:rFonts w:ascii="Times New Roman" w:hAnsi="Times New Roman"/>
                <w:sz w:val="20"/>
                <w:lang w:val="uk-UA"/>
              </w:rPr>
            </w:pPr>
            <w:r>
              <w:rPr>
                <w:noProof/>
              </w:rPr>
              <w:pict>
                <v:shape id="AutoShape 187" o:spid="_x0000_s1053" type="#_x0000_t32" style="position:absolute;margin-left:151.45pt;margin-top:16.3pt;width:46.5pt;height:11.75pt;flip:y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"/>
              </w:pict>
            </w:r>
            <w:r>
              <w:rPr>
                <w:noProof/>
              </w:rPr>
              <w:pict>
                <v:shape id="AutoShape 188" o:spid="_x0000_s1054" type="#_x0000_t32" style="position:absolute;margin-left:65.95pt;margin-top:17.05pt;width:12pt;height:11pt;flip:x y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"/>
              </w:pict>
            </w:r>
            <w:r>
              <w:rPr>
                <w:noProof/>
              </w:rPr>
              <w:pict>
                <v:shape id="AutoShape 186" o:spid="_x0000_s1055" type="#_x0000_t32" style="position:absolute;margin-left:235.45pt;margin-top:17.05pt;width:21.75pt;height:11pt;flip:y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"/>
              </w:pict>
            </w:r>
            <w:r>
              <w:rPr>
                <w:noProof/>
              </w:rPr>
              <w:pict>
                <v:shape id="AutoShape 185" o:spid="_x0000_s1056" type="#_x0000_t32" style="position:absolute;margin-left:.45pt;margin-top:17.05pt;width:296.25pt;height:0;flip:x;z-index:2516229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KuPgIAAGw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" strokeweight="1.5pt">
                  <v:stroke endarrow="block"/>
                </v:shape>
              </w:pic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Li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K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Ca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Na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Mg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  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Al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Mn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Zn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Cr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Fe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Ni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Sn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Pb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  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H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   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Cu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Hg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Ag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      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Pt</w:t>
            </w:r>
            <w:r w:rsidRPr="00085827">
              <w:rPr>
                <w:rFonts w:ascii="Times New Roman" w:hAnsi="Times New Roman"/>
                <w:sz w:val="20"/>
                <w:lang w:val="uk-UA"/>
              </w:rPr>
              <w:t xml:space="preserve"> </w:t>
            </w:r>
            <w:r w:rsidRPr="00085827">
              <w:rPr>
                <w:rFonts w:ascii="Times New Roman" w:hAnsi="Times New Roman"/>
                <w:sz w:val="20"/>
                <w:lang w:val="en-US"/>
              </w:rPr>
              <w:t>Au</w:t>
            </w:r>
          </w:p>
        </w:tc>
      </w:tr>
      <w:tr w:rsidR="0015413D" w:rsidRPr="00085827" w:rsidTr="00FC1938">
        <w:trPr>
          <w:trHeight w:val="828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з киснем повітря</w:t>
            </w:r>
          </w:p>
        </w:tc>
        <w:tc>
          <w:tcPr>
            <w:tcW w:w="1999" w:type="dxa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швидко окиснюються на повітрі</w:t>
            </w:r>
          </w:p>
        </w:tc>
        <w:tc>
          <w:tcPr>
            <w:tcW w:w="3771" w:type="dxa"/>
            <w:gridSpan w:val="2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повільно окиснюються за звичайної температури або при нагріванні</w:t>
            </w:r>
          </w:p>
        </w:tc>
        <w:tc>
          <w:tcPr>
            <w:tcW w:w="1732" w:type="dxa"/>
            <w:shd w:val="clear" w:color="auto" w:fill="FC8F84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не окиснюються</w:t>
            </w:r>
          </w:p>
        </w:tc>
      </w:tr>
      <w:tr w:rsidR="0015413D" w:rsidRPr="00085827" w:rsidTr="00FC1938">
        <w:trPr>
          <w:trHeight w:val="556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з галогенами</w:t>
            </w:r>
          </w:p>
        </w:tc>
        <w:tc>
          <w:tcPr>
            <w:tcW w:w="7502" w:type="dxa"/>
            <w:gridSpan w:val="4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реагують залежно від активності</w:t>
            </w:r>
          </w:p>
        </w:tc>
      </w:tr>
      <w:tr w:rsidR="0015413D" w:rsidRPr="00085827" w:rsidTr="00FC1938">
        <w:trPr>
          <w:trHeight w:val="424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із сіркою</w:t>
            </w:r>
          </w:p>
        </w:tc>
        <w:tc>
          <w:tcPr>
            <w:tcW w:w="5770" w:type="dxa"/>
            <w:gridSpan w:val="3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реагують за високої температури</w:t>
            </w:r>
          </w:p>
        </w:tc>
        <w:tc>
          <w:tcPr>
            <w:tcW w:w="1732" w:type="dxa"/>
            <w:shd w:val="clear" w:color="auto" w:fill="FC8F84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не реагують</w:t>
            </w:r>
          </w:p>
        </w:tc>
      </w:tr>
      <w:tr w:rsidR="0015413D" w:rsidRPr="00085827" w:rsidTr="00FC1938">
        <w:trPr>
          <w:trHeight w:val="416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з азотом</w:t>
            </w:r>
          </w:p>
        </w:tc>
        <w:tc>
          <w:tcPr>
            <w:tcW w:w="1999" w:type="dxa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реагують</w:t>
            </w:r>
          </w:p>
        </w:tc>
        <w:tc>
          <w:tcPr>
            <w:tcW w:w="5503" w:type="dxa"/>
            <w:gridSpan w:val="3"/>
            <w:shd w:val="clear" w:color="auto" w:fill="FC8F84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не реагують</w:t>
            </w:r>
          </w:p>
        </w:tc>
      </w:tr>
      <w:tr w:rsidR="0015413D" w:rsidRPr="00085827" w:rsidTr="00FC1938">
        <w:trPr>
          <w:trHeight w:val="1539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з водою</w:t>
            </w:r>
          </w:p>
        </w:tc>
        <w:tc>
          <w:tcPr>
            <w:tcW w:w="1999" w:type="dxa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активно реагують з утворенням лугу та виділенням Н</w:t>
            </w:r>
            <w:r w:rsidRPr="00FC1938">
              <w:rPr>
                <w:rFonts w:ascii="Times New Roman" w:hAnsi="Times New Roman"/>
                <w:sz w:val="20"/>
                <w:vertAlign w:val="subscript"/>
                <w:lang w:val="az-Cyrl-AZ"/>
              </w:rPr>
              <w:t>2</w:t>
            </w:r>
            <w:r w:rsidRPr="00FC1938">
              <w:rPr>
                <w:rFonts w:ascii="Times New Roman" w:hAnsi="Times New Roman"/>
                <w:sz w:val="20"/>
                <w:szCs w:val="20"/>
                <w:lang w:val="az-Cyrl-AZ"/>
              </w:rPr>
              <w:sym w:font="Wingdings 3" w:char="F023"/>
            </w:r>
          </w:p>
        </w:tc>
        <w:tc>
          <w:tcPr>
            <w:tcW w:w="1765" w:type="dxa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реагують при нагріванні, утворюється оксид та виділяється Н</w:t>
            </w:r>
            <w:r w:rsidRPr="00FC1938">
              <w:rPr>
                <w:rFonts w:ascii="Times New Roman" w:hAnsi="Times New Roman"/>
                <w:sz w:val="20"/>
                <w:vertAlign w:val="subscript"/>
                <w:lang w:val="az-Cyrl-AZ"/>
              </w:rPr>
              <w:t>2</w:t>
            </w:r>
            <w:r w:rsidRPr="00FC1938">
              <w:rPr>
                <w:rFonts w:ascii="Times New Roman" w:hAnsi="Times New Roman"/>
                <w:sz w:val="20"/>
                <w:szCs w:val="20"/>
                <w:lang w:val="az-Cyrl-AZ"/>
              </w:rPr>
              <w:sym w:font="Wingdings 3" w:char="F023"/>
            </w:r>
          </w:p>
        </w:tc>
        <w:tc>
          <w:tcPr>
            <w:tcW w:w="3738" w:type="dxa"/>
            <w:gridSpan w:val="2"/>
            <w:shd w:val="clear" w:color="auto" w:fill="FC8F84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не реагують</w:t>
            </w:r>
          </w:p>
        </w:tc>
      </w:tr>
      <w:tr w:rsidR="0015413D" w:rsidRPr="00085827" w:rsidTr="00FC1938">
        <w:trPr>
          <w:trHeight w:val="1122"/>
        </w:trPr>
        <w:tc>
          <w:tcPr>
            <w:tcW w:w="1442" w:type="dxa"/>
            <w:shd w:val="clear" w:color="auto" w:fill="92CDDC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з кислотами</w:t>
            </w:r>
          </w:p>
        </w:tc>
        <w:tc>
          <w:tcPr>
            <w:tcW w:w="3764" w:type="dxa"/>
            <w:gridSpan w:val="2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витиснюють водень з розчинів кислот (крім HNO</w:t>
            </w:r>
            <w:r w:rsidRPr="00FC1938">
              <w:rPr>
                <w:rFonts w:ascii="Times New Roman" w:hAnsi="Times New Roman"/>
                <w:sz w:val="20"/>
                <w:vertAlign w:val="subscript"/>
                <w:lang w:val="az-Cyrl-AZ"/>
              </w:rPr>
              <w:t>3</w:t>
            </w:r>
            <w:r w:rsidRPr="00FC1938">
              <w:rPr>
                <w:rFonts w:ascii="Times New Roman" w:hAnsi="Times New Roman"/>
                <w:sz w:val="20"/>
                <w:lang w:val="az-Cyrl-AZ"/>
              </w:rPr>
              <w:t>), утворюючи солі</w:t>
            </w:r>
          </w:p>
        </w:tc>
        <w:tc>
          <w:tcPr>
            <w:tcW w:w="2006" w:type="dxa"/>
            <w:shd w:val="clear" w:color="auto" w:fill="A6F67E"/>
            <w:vAlign w:val="center"/>
          </w:tcPr>
          <w:p w:rsidR="0015413D" w:rsidRPr="00FC1938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az-Cyrl-AZ"/>
              </w:rPr>
            </w:pPr>
            <w:r w:rsidRPr="00FC1938">
              <w:rPr>
                <w:rFonts w:ascii="Times New Roman" w:hAnsi="Times New Roman"/>
                <w:sz w:val="20"/>
                <w:lang w:val="az-Cyrl-AZ"/>
              </w:rPr>
              <w:t>реагують з HNO</w:t>
            </w:r>
            <w:r w:rsidRPr="00FC1938">
              <w:rPr>
                <w:rFonts w:ascii="Times New Roman" w:hAnsi="Times New Roman"/>
                <w:sz w:val="20"/>
                <w:vertAlign w:val="subscript"/>
                <w:lang w:val="az-Cyrl-AZ"/>
              </w:rPr>
              <w:t>3</w:t>
            </w:r>
            <w:r w:rsidRPr="00FC1938">
              <w:rPr>
                <w:rFonts w:ascii="Times New Roman" w:hAnsi="Times New Roman"/>
                <w:sz w:val="20"/>
                <w:lang w:val="az-Cyrl-AZ"/>
              </w:rPr>
              <w:t xml:space="preserve"> та з концентрованою H</w:t>
            </w:r>
            <w:r w:rsidRPr="00FC1938">
              <w:rPr>
                <w:rFonts w:ascii="Times New Roman" w:hAnsi="Times New Roman"/>
                <w:sz w:val="20"/>
                <w:vertAlign w:val="subscript"/>
                <w:lang w:val="az-Cyrl-AZ"/>
              </w:rPr>
              <w:t>2</w:t>
            </w:r>
            <w:r w:rsidRPr="00FC1938">
              <w:rPr>
                <w:rFonts w:ascii="Times New Roman" w:hAnsi="Times New Roman"/>
                <w:sz w:val="20"/>
                <w:lang w:val="az-Cyrl-AZ"/>
              </w:rPr>
              <w:t>S</w:t>
            </w:r>
          </w:p>
        </w:tc>
        <w:tc>
          <w:tcPr>
            <w:tcW w:w="1732" w:type="dxa"/>
            <w:shd w:val="clear" w:color="auto" w:fill="FC8F84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uk-UA"/>
              </w:rPr>
            </w:pPr>
            <w:r w:rsidRPr="00085827">
              <w:rPr>
                <w:rFonts w:ascii="Times New Roman" w:hAnsi="Times New Roman"/>
                <w:sz w:val="20"/>
                <w:lang w:val="uk-UA"/>
              </w:rPr>
              <w:t>не реагують</w:t>
            </w:r>
          </w:p>
        </w:tc>
      </w:tr>
    </w:tbl>
    <w:p w:rsidR="0015413D" w:rsidRDefault="0015413D" w:rsidP="001E4DAF">
      <w:pPr>
        <w:tabs>
          <w:tab w:val="left" w:pos="1608"/>
        </w:tabs>
        <w:rPr>
          <w:lang w:val="en-US"/>
        </w:rPr>
      </w:pPr>
    </w:p>
    <w:p w:rsidR="0015413D" w:rsidRPr="00FC1938" w:rsidRDefault="0015413D" w:rsidP="001E4DAF">
      <w:pPr>
        <w:spacing w:after="0"/>
        <w:rPr>
          <w:rFonts w:ascii="Times New Roman" w:hAnsi="Times New Roman"/>
          <w:b/>
          <w:sz w:val="28"/>
          <w:szCs w:val="28"/>
          <w:lang w:val="az-Latn-AZ"/>
        </w:rPr>
      </w:pPr>
      <w:r w:rsidRPr="00FC1938">
        <w:rPr>
          <w:rFonts w:ascii="Times New Roman" w:hAnsi="Times New Roman"/>
          <w:b/>
          <w:sz w:val="28"/>
          <w:szCs w:val="28"/>
          <w:lang w:val="az-Latn-AZ"/>
        </w:rPr>
        <w:sym w:font="Wingdings" w:char="F040"/>
      </w:r>
      <w:r w:rsidRPr="00FC1938">
        <w:rPr>
          <w:rFonts w:ascii="Times New Roman" w:hAnsi="Times New Roman"/>
          <w:b/>
          <w:sz w:val="28"/>
          <w:szCs w:val="28"/>
          <w:lang w:val="az-Latn-AZ"/>
        </w:rPr>
        <w:t xml:space="preserve"> Завдання на закріплення матеріалу</w:t>
      </w: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</w:p>
    <w:p w:rsidR="0015413D" w:rsidRPr="00FC1938" w:rsidRDefault="0015413D" w:rsidP="001E4DA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>Які метали взаємодіють з розчинами кислот?</w:t>
      </w:r>
    </w:p>
    <w:p w:rsidR="0015413D" w:rsidRPr="00326654" w:rsidRDefault="0015413D" w:rsidP="00326654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>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iCs/>
          <w:sz w:val="28"/>
          <w:szCs w:val="28"/>
          <w:lang w:val="az-Latn-AZ"/>
        </w:rPr>
        <w:t>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___</w:t>
      </w:r>
    </w:p>
    <w:p w:rsidR="0015413D" w:rsidRPr="00FC1938" w:rsidRDefault="0015413D" w:rsidP="00326654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bCs/>
          <w:iCs/>
          <w:sz w:val="28"/>
          <w:szCs w:val="28"/>
          <w:lang w:val="az-Latn-AZ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 xml:space="preserve">2.   За яким принципом розташовані метали в електрохімічному ряді напруг  металів? </w:t>
      </w: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hAnsi="Times New Roman"/>
          <w:bCs/>
          <w:iCs/>
          <w:sz w:val="28"/>
          <w:szCs w:val="28"/>
          <w:lang w:val="az-Latn-AZ"/>
        </w:rPr>
      </w:pPr>
    </w:p>
    <w:p w:rsidR="0015413D" w:rsidRPr="00FC1938" w:rsidRDefault="0015413D" w:rsidP="001E4DAF">
      <w:pPr>
        <w:spacing w:after="0" w:line="360" w:lineRule="auto"/>
        <w:ind w:left="57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Latn-AZ"/>
        </w:rPr>
        <w:t>______</w:t>
      </w:r>
    </w:p>
    <w:p w:rsidR="0015413D" w:rsidRPr="00FC1938" w:rsidRDefault="0015413D" w:rsidP="001E4DAF">
      <w:pPr>
        <w:shd w:val="clear" w:color="auto" w:fill="FFFFFF"/>
        <w:tabs>
          <w:tab w:val="left" w:pos="576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ab/>
      </w: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contextualSpacing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  <w:r>
        <w:rPr>
          <w:rFonts w:ascii="Times New Roman" w:hAnsi="Times New Roman"/>
          <w:bCs/>
          <w:iCs/>
          <w:sz w:val="28"/>
          <w:szCs w:val="28"/>
          <w:lang w:val="az-Latn-AZ"/>
        </w:rPr>
        <w:t xml:space="preserve">3. </w:t>
      </w: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>Метали в окисно-відновних реакціях є окисниками чи відновниками? Чому?</w:t>
      </w: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left="417" w:right="57"/>
        <w:contextualSpacing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iCs/>
          <w:sz w:val="28"/>
          <w:szCs w:val="28"/>
          <w:lang w:val="az-Latn-AZ"/>
        </w:rPr>
        <w:t>____________</w:t>
      </w: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</w:p>
    <w:p w:rsidR="0015413D" w:rsidRPr="00FC1938" w:rsidRDefault="0015413D" w:rsidP="001E4DAF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Latn-AZ"/>
        </w:rPr>
      </w:pPr>
      <w:r w:rsidRPr="00FC1938">
        <w:rPr>
          <w:rFonts w:ascii="Times New Roman" w:hAnsi="Times New Roman"/>
          <w:bCs/>
          <w:iCs/>
          <w:sz w:val="28"/>
          <w:szCs w:val="28"/>
          <w:lang w:val="az-Latn-AZ"/>
        </w:rPr>
        <w:t>4. Продовжить рівняння можливих реакцій</w:t>
      </w:r>
    </w:p>
    <w:p w:rsidR="0015413D" w:rsidRPr="00FC1938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Mg + O</w:t>
      </w:r>
      <w:r w:rsidRPr="00FC1938">
        <w:rPr>
          <w:rFonts w:ascii="Times New Roman" w:hAnsi="Times New Roman"/>
          <w:sz w:val="28"/>
          <w:szCs w:val="28"/>
          <w:vertAlign w:val="subscript"/>
          <w:lang w:val="az-Latn-AZ"/>
        </w:rPr>
        <w:t>2</w:t>
      </w:r>
      <w:r w:rsidRPr="00FC1938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_____________________________________________</w:t>
      </w:r>
    </w:p>
    <w:p w:rsidR="0015413D" w:rsidRPr="00FC1938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Pt + O</w:t>
      </w:r>
      <w:r w:rsidRPr="00FC1938">
        <w:rPr>
          <w:rFonts w:ascii="Times New Roman" w:hAnsi="Times New Roman"/>
          <w:sz w:val="28"/>
          <w:szCs w:val="28"/>
          <w:vertAlign w:val="subscript"/>
          <w:lang w:val="az-Latn-AZ"/>
        </w:rPr>
        <w:t>2</w:t>
      </w:r>
      <w:r w:rsidRPr="00FC1938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____________________________________________</w:t>
      </w:r>
    </w:p>
    <w:p w:rsidR="0015413D" w:rsidRPr="00FC1938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Au + Cl</w:t>
      </w:r>
      <w:r w:rsidRPr="00FC1938">
        <w:rPr>
          <w:rFonts w:ascii="Times New Roman" w:hAnsi="Times New Roman"/>
          <w:sz w:val="28"/>
          <w:szCs w:val="28"/>
          <w:vertAlign w:val="subscript"/>
          <w:lang w:val="az-Latn-AZ"/>
        </w:rPr>
        <w:t>2</w:t>
      </w:r>
      <w:r w:rsidRPr="00FC1938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____________________________________________</w:t>
      </w:r>
    </w:p>
    <w:p w:rsidR="0015413D" w:rsidRPr="00FC1938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 xml:space="preserve">Cu + S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</w:t>
      </w:r>
    </w:p>
    <w:p w:rsidR="0015413D" w:rsidRPr="00FC1938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Na + N</w:t>
      </w:r>
      <w:r w:rsidRPr="00FC1938">
        <w:rPr>
          <w:rFonts w:ascii="Times New Roman" w:hAnsi="Times New Roman"/>
          <w:sz w:val="28"/>
          <w:szCs w:val="28"/>
          <w:vertAlign w:val="subscript"/>
          <w:lang w:val="az-Latn-AZ"/>
        </w:rPr>
        <w:t>2</w:t>
      </w:r>
      <w:r w:rsidRPr="00FC1938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</w:t>
      </w:r>
    </w:p>
    <w:p w:rsidR="0015413D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C1938">
        <w:rPr>
          <w:rFonts w:ascii="Times New Roman" w:hAnsi="Times New Roman"/>
          <w:sz w:val="28"/>
          <w:szCs w:val="28"/>
          <w:lang w:val="az-Latn-AZ"/>
        </w:rPr>
        <w:t>Fe + N</w:t>
      </w:r>
      <w:r w:rsidRPr="00FC1938">
        <w:rPr>
          <w:rFonts w:ascii="Times New Roman" w:hAnsi="Times New Roman"/>
          <w:sz w:val="28"/>
          <w:szCs w:val="28"/>
          <w:vertAlign w:val="subscript"/>
          <w:lang w:val="az-Latn-AZ"/>
        </w:rPr>
        <w:t>2</w:t>
      </w:r>
      <w:r w:rsidRPr="00FC1938">
        <w:rPr>
          <w:rFonts w:ascii="Times New Roman" w:hAnsi="Times New Roman"/>
          <w:sz w:val="28"/>
          <w:szCs w:val="28"/>
          <w:lang w:val="az-Latn-AZ"/>
        </w:rPr>
        <w:t xml:space="preserve"> </w:t>
      </w:r>
      <w:r w:rsidRPr="00FC1938">
        <w:rPr>
          <w:rFonts w:ascii="Times New Roman" w:hAnsi="Times New Roman"/>
          <w:sz w:val="28"/>
          <w:szCs w:val="28"/>
          <w:lang w:val="az-Latn-AZ"/>
        </w:rPr>
        <w:sym w:font="Wingdings 3" w:char="F067"/>
      </w:r>
      <w:r w:rsidRPr="00FC1938">
        <w:rPr>
          <w:rFonts w:ascii="Times New Roman" w:hAnsi="Times New Roman"/>
          <w:sz w:val="28"/>
          <w:szCs w:val="28"/>
          <w:lang w:val="az-Latn-AZ"/>
        </w:rPr>
        <w:t>______________</w:t>
      </w:r>
      <w:r>
        <w:rPr>
          <w:rFonts w:ascii="Times New Roman" w:hAnsi="Times New Roman"/>
          <w:sz w:val="28"/>
          <w:szCs w:val="28"/>
          <w:lang w:val="az-Latn-AZ"/>
        </w:rPr>
        <w:t>____________________________________________</w:t>
      </w:r>
    </w:p>
    <w:p w:rsidR="0015413D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0E27B7" w:rsidRDefault="0015413D" w:rsidP="007121B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0" o:spid="_x0000_i1035" type="#_x0000_t75" alt="http://board.salle.com.ua/i/1728/172821/695847_2015061232.jpg" style="width:122.25pt;height:102pt;visibility:visible">
            <v:imagedata r:id="rId33" r:href="rId34"/>
          </v:shape>
        </w:pict>
      </w:r>
    </w:p>
    <w:p w:rsidR="0015413D" w:rsidRPr="00FC1938" w:rsidRDefault="0015413D" w:rsidP="00B00E89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5</w:t>
      </w:r>
      <w:r w:rsidRPr="00FC1938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</w:t>
      </w:r>
      <w:r w:rsidRPr="00FC1938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FC1938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FC1938" w:rsidRDefault="0015413D" w:rsidP="00B00E89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Default="0015413D" w:rsidP="00B00E89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FC193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FC1938">
        <w:rPr>
          <w:rFonts w:ascii="Times New Roman" w:hAnsi="Times New Roman"/>
          <w:b/>
          <w:sz w:val="28"/>
          <w:szCs w:val="28"/>
          <w:lang w:val="uk-UA"/>
        </w:rPr>
        <w:t>Корозія металів, захист від корозії.</w:t>
      </w:r>
    </w:p>
    <w:p w:rsidR="0015413D" w:rsidRDefault="0015413D" w:rsidP="00A6618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FC1938" w:rsidRDefault="0015413D" w:rsidP="00B00E89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FC1938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FC1938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B00E89" w:rsidRDefault="0015413D" w:rsidP="00A6618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</w:p>
    <w:p w:rsidR="0015413D" w:rsidRPr="00B00E89" w:rsidRDefault="0015413D" w:rsidP="00B00E89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B00E89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І. Корозія металів</w:t>
      </w:r>
    </w:p>
    <w:p w:rsidR="0015413D" w:rsidRPr="00FC1938" w:rsidRDefault="0015413D" w:rsidP="00A6618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az-Latn-AZ"/>
        </w:rPr>
      </w:pPr>
    </w:p>
    <w:p w:rsidR="0015413D" w:rsidRPr="00420D5C" w:rsidRDefault="0015413D" w:rsidP="00A66188">
      <w:pPr>
        <w:spacing w:after="0" w:line="360" w:lineRule="auto"/>
        <w:rPr>
          <w:rFonts w:ascii="Times New Roman" w:hAnsi="Times New Roman"/>
        </w:rPr>
      </w:pPr>
      <w:r>
        <w:rPr>
          <w:noProof/>
        </w:rPr>
        <w:pict>
          <v:shape id="Рисунок 5" o:spid="_x0000_s1057" type="#_x0000_t75" style="position:absolute;margin-left:306pt;margin-top:4.75pt;width:153pt;height:111.05pt;z-index:-251684352;visibility:visible" wrapcoords="-106 0 -106 21454 21600 21454 21600 0 -106 0">
            <v:imagedata r:id="rId35" o:title=""/>
            <w10:wrap type="tight"/>
          </v:shape>
        </w:pict>
      </w:r>
      <w:r w:rsidRPr="00FC1938">
        <w:rPr>
          <w:rFonts w:ascii="Times New Roman" w:hAnsi="Times New Roman"/>
          <w:sz w:val="28"/>
          <w:szCs w:val="28"/>
          <w:lang w:val="uk-UA"/>
        </w:rPr>
        <w:t>Корозія металів – це</w:t>
      </w:r>
      <w:r>
        <w:rPr>
          <w:rFonts w:ascii="Times New Roman" w:hAnsi="Times New Roman"/>
          <w:lang w:val="uk-UA"/>
        </w:rPr>
        <w:t xml:space="preserve"> __________________________</w:t>
      </w:r>
      <w:r w:rsidRPr="00420D5C">
        <w:rPr>
          <w:rFonts w:ascii="Times New Roman" w:hAnsi="Times New Roman"/>
        </w:rPr>
        <w:t>__</w:t>
      </w:r>
      <w:r>
        <w:rPr>
          <w:rFonts w:ascii="Times New Roman" w:hAnsi="Times New Roman"/>
          <w:lang w:val="uk-UA"/>
        </w:rPr>
        <w:t xml:space="preserve"> ____________________________________________</w:t>
      </w:r>
      <w:r w:rsidRPr="00420D5C">
        <w:rPr>
          <w:rFonts w:ascii="Times New Roman" w:hAnsi="Times New Roman"/>
        </w:rPr>
        <w:t>_______</w:t>
      </w:r>
      <w:r>
        <w:rPr>
          <w:rFonts w:ascii="Times New Roman" w:hAnsi="Times New Roman"/>
          <w:lang w:val="uk-UA"/>
        </w:rPr>
        <w:t xml:space="preserve"> </w:t>
      </w:r>
      <w:r w:rsidRPr="00420D5C">
        <w:rPr>
          <w:rFonts w:ascii="Times New Roman" w:hAnsi="Times New Roman"/>
        </w:rPr>
        <w:t>_______</w:t>
      </w:r>
      <w:r>
        <w:rPr>
          <w:rFonts w:ascii="Times New Roman" w:hAnsi="Times New Roman"/>
          <w:lang w:val="uk-UA"/>
        </w:rPr>
        <w:t>____________________________________________ ____________________________________________</w:t>
      </w:r>
      <w:r w:rsidRPr="00420D5C">
        <w:rPr>
          <w:rFonts w:ascii="Times New Roman" w:hAnsi="Times New Roman"/>
        </w:rPr>
        <w:t>_______</w:t>
      </w: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roundrect id="AutoShape 202" o:spid="_x0000_s1058" style="position:absolute;margin-left:100.9pt;margin-top:13.75pt;width:214.1pt;height:44.2pt;z-index:251633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" fillcolor="#e5dfec">
            <v:textbox>
              <w:txbxContent>
                <w:p w:rsidR="0015413D" w:rsidRPr="00B537A1" w:rsidRDefault="0015413D" w:rsidP="00A661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Види корозії</w:t>
                  </w:r>
                </w:p>
              </w:txbxContent>
            </v:textbox>
          </v:roundrect>
        </w:pict>
      </w: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 id="AutoShape 201" o:spid="_x0000_s1059" style="position:absolute;margin-left:153pt;margin-top:-.25pt;width:97.5pt;height:117pt;rotation:-8880786fd;z-index:2516311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" adj="0,,0" path="al16677,,11753,5828,14843,5828,14843,14843,5828,14843,5828,11753l,16677r5828,4923l5828,18510r12682,l18510,5828xe" fillcolor="#dbe5f1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54805862,0;38624056,22452775;19152632,45279294;0,64249353;19152632,83215559;39991176,71311093;60829662,46881934;70984401,22452775" o:connectangles="270,180,270,180,90,90,0,0" textboxrect="2170,14843,18510,18510"/>
            <v:handles>
              <v:h position="@3,#0" polar="10800,10800"/>
              <v:h position="#2,#1" polar="10800,10800" radiusrange="0,10800"/>
            </v:handles>
          </v:shape>
        </w:pict>
      </w: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Pr="00420D5C" w:rsidRDefault="0015413D" w:rsidP="00A66188">
      <w:pPr>
        <w:spacing w:after="0"/>
        <w:rPr>
          <w:rFonts w:ascii="Times New Roman" w:hAnsi="Times New Roman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AutoShape 204" o:spid="_x0000_s1060" type="#_x0000_t114" style="position:absolute;margin-left:234pt;margin-top:6pt;width:189pt;height:285.45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" fillcolor="#eaf1dd">
            <v:textbox>
              <w:txbxContent>
                <w:p w:rsidR="0015413D" w:rsidRPr="00B537A1" w:rsidRDefault="0015413D" w:rsidP="00A661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Електрохімічна</w:t>
                  </w:r>
                </w:p>
                <w:p w:rsidR="0015413D" w:rsidRPr="00EC2C9E" w:rsidRDefault="0015413D" w:rsidP="00A66188">
                  <w:pPr>
                    <w:jc w:val="center"/>
                    <w:rPr>
                      <w:sz w:val="36"/>
                      <w:lang w:val="uk-UA"/>
                    </w:rPr>
                  </w:pPr>
                  <w:r w:rsidRPr="00EC2C9E">
                    <w:rPr>
                      <w:sz w:val="32"/>
                      <w:lang w:val="uk-UA"/>
                    </w:rPr>
                    <w:t>_____________________________________________________________________________________________________________________________</w:t>
                  </w:r>
                  <w:r>
                    <w:rPr>
                      <w:sz w:val="32"/>
                      <w:lang w:val="uk-UA"/>
                    </w:rPr>
                    <w:t>___________________________________</w:t>
                  </w:r>
                  <w:r w:rsidRPr="00EC2C9E">
                    <w:rPr>
                      <w:sz w:val="32"/>
                      <w:lang w:val="uk-UA"/>
                    </w:rPr>
                    <w:t>__________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03" o:spid="_x0000_s1061" type="#_x0000_t114" style="position:absolute;margin-left:4.9pt;margin-top:6pt;width:184.1pt;height:285.4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" fillcolor="#eaf1dd">
            <v:textbox>
              <w:txbxContent>
                <w:p w:rsidR="0015413D" w:rsidRPr="00B537A1" w:rsidRDefault="0015413D" w:rsidP="00A661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Хімічна</w:t>
                  </w:r>
                </w:p>
                <w:p w:rsidR="0015413D" w:rsidRPr="00EC2C9E" w:rsidRDefault="0015413D" w:rsidP="00A66188">
                  <w:pPr>
                    <w:jc w:val="center"/>
                    <w:rPr>
                      <w:sz w:val="32"/>
                      <w:lang w:val="uk-UA"/>
                    </w:rPr>
                  </w:pPr>
                  <w:r w:rsidRPr="00EC2C9E">
                    <w:rPr>
                      <w:sz w:val="32"/>
                      <w:lang w:val="uk-UA"/>
                    </w:rPr>
                    <w:t>______________________________________________________________________________________________________________________________________</w:t>
                  </w:r>
                  <w:r>
                    <w:rPr>
                      <w:sz w:val="32"/>
                      <w:lang w:val="uk-UA"/>
                    </w:rPr>
                    <w:t>___________________________________</w:t>
                  </w:r>
                  <w:r w:rsidRPr="00EC2C9E">
                    <w:rPr>
                      <w:sz w:val="32"/>
                      <w:lang w:val="uk-UA"/>
                    </w:rPr>
                    <w:t>_</w:t>
                  </w:r>
                </w:p>
              </w:txbxContent>
            </v:textbox>
          </v:shape>
        </w:pict>
      </w: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Pr="00B537A1" w:rsidRDefault="0015413D" w:rsidP="00B537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537A1">
        <w:rPr>
          <w:rFonts w:ascii="Times New Roman" w:hAnsi="Times New Roman"/>
          <w:b/>
          <w:sz w:val="28"/>
          <w:szCs w:val="28"/>
          <w:lang w:val="uk-UA"/>
        </w:rPr>
        <w:t>Кругообіг металів у природі можна зобразити за допомогою такої схеми:</w:t>
      </w:r>
    </w:p>
    <w:p w:rsidR="0015413D" w:rsidRPr="00B537A1" w:rsidRDefault="0015413D" w:rsidP="00B537A1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  <w:r>
        <w:rPr>
          <w:noProof/>
        </w:rPr>
        <w:pict>
          <v:group id="Group 205" o:spid="_x0000_s1062" style="position:absolute;left:0;text-align:left;margin-left:1in;margin-top:7.95pt;width:286.5pt;height:104.95pt;z-index:251636224" coordorigin="585,1005" coordsize="5730,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">
            <v:oval id="Oval 206" o:spid="_x0000_s1063" style="position:absolute;left:1365;top:1005;width:4950;height:1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/>
            <v:oval id="Oval 207" o:spid="_x0000_s1064" style="position:absolute;left:585;top:1545;width:2145;height: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"/>
            <v:group id="Group 208" o:spid="_x0000_s1065" style="position:absolute;left:1620;top:2430;width:300;height:240" coordorigin="1620,2430" coordsize="3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AutoShape 209" o:spid="_x0000_s1066" type="#_x0000_t32" style="position:absolute;left:1620;top:2430;width:105;height:24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<v:shape id="AutoShape 210" o:spid="_x0000_s1067" type="#_x0000_t32" style="position:absolute;left:1620;top:2430;width:300;height:1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</v:group>
            <v:group id="Group 211" o:spid="_x0000_s1068" style="position:absolute;left:5745;top:1305;width:300;height:240;flip:x y" coordorigin="1620,2430" coordsize="3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">
              <v:shape id="AutoShape 212" o:spid="_x0000_s1069" type="#_x0000_t32" style="position:absolute;left:1620;top:2430;width:105;height:24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<v:shape id="AutoShape 213" o:spid="_x0000_s1070" type="#_x0000_t32" style="position:absolute;left:1620;top:2430;width:300;height:10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/>
            </v:group>
          </v:group>
        </w:pict>
      </w: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  <w:r>
        <w:rPr>
          <w:noProof/>
        </w:rPr>
        <w:pict>
          <v:oval id="Oval 214" o:spid="_x0000_s1071" style="position:absolute;left:0;text-align:left;margin-left:4in;margin-top:5.9pt;width:107.25pt;height:44.2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"/>
        </w:pict>
      </w:r>
    </w:p>
    <w:p w:rsidR="0015413D" w:rsidRPr="00420D5C" w:rsidRDefault="0015413D" w:rsidP="00B537A1">
      <w:pPr>
        <w:spacing w:after="0"/>
        <w:jc w:val="center"/>
        <w:rPr>
          <w:rFonts w:ascii="Times New Roman" w:hAnsi="Times New Roman"/>
        </w:rPr>
      </w:pP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Pr="00AC5852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B537A1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Pr="00FC29B7" w:rsidRDefault="0015413D" w:rsidP="00A66188">
      <w:pPr>
        <w:spacing w:after="0"/>
        <w:rPr>
          <w:rFonts w:ascii="Times New Roman" w:hAnsi="Times New Roman"/>
          <w:sz w:val="12"/>
          <w:lang w:val="uk-UA"/>
        </w:rPr>
      </w:pPr>
    </w:p>
    <w:p w:rsidR="0015413D" w:rsidRDefault="0015413D" w:rsidP="00A66188">
      <w:pPr>
        <w:spacing w:after="0"/>
        <w:ind w:right="-141"/>
        <w:rPr>
          <w:rFonts w:ascii="Times New Roman" w:hAnsi="Times New Roman"/>
          <w:lang w:val="uk-UA"/>
        </w:rPr>
      </w:pPr>
      <w:r w:rsidRPr="00B537A1">
        <w:rPr>
          <w:rFonts w:ascii="Times New Roman" w:hAnsi="Times New Roman"/>
          <w:b/>
          <w:sz w:val="28"/>
          <w:szCs w:val="28"/>
          <w:lang w:val="uk-UA"/>
        </w:rPr>
        <w:t>Процеси, які відбуваються на поверхні заліза або сталі при контакті з водою</w:t>
      </w:r>
      <w:r>
        <w:rPr>
          <w:rFonts w:ascii="Times New Roman" w:hAnsi="Times New Roman"/>
          <w:lang w:val="uk-UA"/>
        </w:rPr>
        <w:t>:</w:t>
      </w:r>
    </w:p>
    <w:p w:rsidR="0015413D" w:rsidRDefault="0015413D" w:rsidP="00A66188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jc w:val="center"/>
        <w:rPr>
          <w:rFonts w:ascii="Times New Roman" w:hAnsi="Times New Roman"/>
          <w:lang w:val="uk-UA"/>
        </w:rPr>
      </w:pPr>
      <w:r w:rsidRPr="00DE51CD">
        <w:rPr>
          <w:rFonts w:ascii="Times New Roman" w:hAnsi="Times New Roman"/>
          <w:noProof/>
        </w:rPr>
        <w:pict>
          <v:shape id="_x0000_i1036" type="#_x0000_t75" style="width:413.25pt;height:291.75pt;visibility:visible">
            <v:imagedata r:id="rId36" o:title="" gain="117029f" blacklevel="-3277f"/>
          </v:shape>
        </w:pict>
      </w:r>
    </w:p>
    <w:p w:rsidR="0015413D" w:rsidRDefault="0015413D" w:rsidP="00A66188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15413D" w:rsidRPr="00B537A1" w:rsidRDefault="0015413D" w:rsidP="002B4768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B537A1">
        <w:rPr>
          <w:rFonts w:ascii="Times New Roman" w:hAnsi="Times New Roman"/>
          <w:sz w:val="28"/>
          <w:szCs w:val="28"/>
          <w:lang w:val="az-Cyrl-AZ"/>
        </w:rPr>
        <w:t>Дві напівреакції окисно-відновного процесу іржавіння:</w:t>
      </w:r>
    </w:p>
    <w:p w:rsidR="0015413D" w:rsidRPr="002E298E" w:rsidRDefault="0015413D" w:rsidP="002B4768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B537A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B537A1" w:rsidRDefault="0015413D" w:rsidP="002B4768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B537A1">
        <w:rPr>
          <w:rFonts w:ascii="Times New Roman" w:hAnsi="Times New Roman"/>
          <w:sz w:val="28"/>
          <w:szCs w:val="28"/>
          <w:lang w:val="az-Cyrl-AZ"/>
        </w:rPr>
        <w:t>Сумарне рівняння реакції корозії заліза:</w:t>
      </w:r>
    </w:p>
    <w:p w:rsidR="0015413D" w:rsidRPr="002E298E" w:rsidRDefault="0015413D" w:rsidP="002B4768">
      <w:pPr>
        <w:spacing w:after="0" w:line="360" w:lineRule="auto"/>
        <w:rPr>
          <w:rFonts w:ascii="Times New Roman" w:hAnsi="Times New Roman"/>
        </w:rPr>
      </w:pPr>
      <w:r w:rsidRPr="00B537A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</w:t>
      </w:r>
    </w:p>
    <w:p w:rsidR="0015413D" w:rsidRPr="00A60DDC" w:rsidRDefault="0015413D" w:rsidP="002B4768">
      <w:pPr>
        <w:tabs>
          <w:tab w:val="left" w:pos="1608"/>
        </w:tabs>
        <w:spacing w:line="360" w:lineRule="auto"/>
      </w:pPr>
    </w:p>
    <w:p w:rsidR="0015413D" w:rsidRPr="00A2143F" w:rsidRDefault="0015413D" w:rsidP="00A2143F">
      <w:pPr>
        <w:rPr>
          <w:rFonts w:ascii="Times New Roman" w:hAnsi="Times New Roman"/>
          <w:b/>
          <w:i/>
          <w:sz w:val="28"/>
          <w:szCs w:val="28"/>
          <w:lang w:val="uk-UA"/>
        </w:rPr>
      </w:pPr>
      <w:r w:rsidRPr="00A2143F">
        <w:rPr>
          <w:rFonts w:ascii="Times New Roman" w:hAnsi="Times New Roman"/>
          <w:b/>
          <w:i/>
          <w:sz w:val="28"/>
          <w:szCs w:val="28"/>
          <w:lang w:val="uk-UA"/>
        </w:rPr>
        <w:t>ІІ. Способи захисту від корозії</w: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roundrect id="AutoShape 222" o:spid="_x0000_s1072" style="position:absolute;margin-left:1in;margin-top:0;width:285.25pt;height:41.95pt;z-index:2516864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" fillcolor="#fabf8f">
            <v:textbox>
              <w:txbxContent>
                <w:p w:rsidR="0015413D" w:rsidRPr="00B537A1" w:rsidRDefault="0015413D" w:rsidP="00DA5B9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Способи захисту від корозії</w:t>
                  </w:r>
                </w:p>
              </w:txbxContent>
            </v:textbox>
          </v:roundrect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 id="AutoShape 215" o:spid="_x0000_s1073" type="#_x0000_t114" style="position:absolute;margin-left:2.65pt;margin-top:13.6pt;width:141.35pt;height:233.2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" fillcolor="#e5dfec">
            <v:textbox>
              <w:txbxContent>
                <w:p w:rsidR="0015413D" w:rsidRPr="00B537A1" w:rsidRDefault="0015413D" w:rsidP="00DA5B9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Захисні покриття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220" o:spid="_x0000_s1074" type="#_x0000_t55" style="position:absolute;margin-left:124.5pt;margin-top:38.85pt;width:97.9pt;height:22.9pt;rotation:6781255fd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" fillcolor="#daeef3"/>
        </w:pict>
      </w:r>
      <w:r>
        <w:rPr>
          <w:noProof/>
        </w:rPr>
        <w:pict>
          <v:shape id="AutoShape 221" o:spid="_x0000_s1075" type="#_x0000_t55" style="position:absolute;margin-left:178.5pt;margin-top:38.85pt;width:97.9pt;height:22.9pt;rotation:6930972fd;flip:x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" fillcolor="#daeef3"/>
        </w:pict>
      </w:r>
      <w:r>
        <w:rPr>
          <w:noProof/>
        </w:rPr>
        <w:pict>
          <v:shape id="AutoShape 217" o:spid="_x0000_s1076" type="#_x0000_t114" style="position:absolute;margin-left:261pt;margin-top:13.6pt;width:2in;height:233.25pt;flip:x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" fillcolor="#e5dfec">
            <v:textbox>
              <w:txbxContent>
                <w:p w:rsidR="0015413D" w:rsidRPr="00B537A1" w:rsidRDefault="0015413D" w:rsidP="00DA5B9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Зміна складу середовища</w:t>
                  </w:r>
                </w:p>
              </w:txbxContent>
            </v:textbox>
          </v:shape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 id="AutoShape 219" o:spid="_x0000_s1077" type="#_x0000_t55" style="position:absolute;margin-left:157.7pt;margin-top:44.4pt;width:97.9pt;height:35.25pt;rotation:90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" fillcolor="#daeef3"/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 id="AutoShape 216" o:spid="_x0000_s1078" type="#_x0000_t114" style="position:absolute;margin-left:45pt;margin-top:8.15pt;width:2in;height:233.2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" fillcolor="#e5dfec">
            <v:textbox>
              <w:txbxContent>
                <w:p w:rsidR="0015413D" w:rsidRPr="00AC5852" w:rsidRDefault="0015413D" w:rsidP="00DA5B90">
                  <w:pPr>
                    <w:jc w:val="center"/>
                    <w:rPr>
                      <w:sz w:val="24"/>
                      <w:szCs w:val="24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Електрохімічні методи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218" o:spid="_x0000_s1079" type="#_x0000_t114" style="position:absolute;margin-left:225pt;margin-top:10.65pt;width:2in;height:233.25pt;flip:x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" fillcolor="#e5dfec">
            <v:textbox>
              <w:txbxContent>
                <w:p w:rsidR="0015413D" w:rsidRPr="00B537A1" w:rsidRDefault="0015413D" w:rsidP="00DA5B9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</w:pPr>
                  <w:r w:rsidRPr="00B537A1"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  <w:lang w:val="uk-UA"/>
                    </w:rPr>
                    <w:t>Сплави, стійкі проти корозії</w:t>
                  </w:r>
                </w:p>
              </w:txbxContent>
            </v:textbox>
          </v:shape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Pr="00A60DDC" w:rsidRDefault="0015413D" w:rsidP="00DA5B90">
      <w:pPr>
        <w:spacing w:after="0"/>
        <w:rPr>
          <w:rFonts w:ascii="Times New Roman" w:hAnsi="Times New Roman"/>
        </w:rPr>
      </w:pPr>
    </w:p>
    <w:p w:rsidR="0015413D" w:rsidRPr="00A60DDC" w:rsidRDefault="0015413D" w:rsidP="00DA5B90">
      <w:pPr>
        <w:spacing w:after="0"/>
        <w:rPr>
          <w:rFonts w:ascii="Times New Roman" w:hAnsi="Times New Roman"/>
        </w:rPr>
      </w:pPr>
    </w:p>
    <w:p w:rsidR="0015413D" w:rsidRPr="00B00E89" w:rsidRDefault="0015413D" w:rsidP="00B00E8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00E89">
        <w:rPr>
          <w:rFonts w:ascii="Times New Roman" w:hAnsi="Times New Roman"/>
          <w:sz w:val="28"/>
          <w:szCs w:val="28"/>
          <w:lang w:val="uk-UA"/>
        </w:rPr>
        <w:t>Цинкові блоки використовують для захисту від корозії нафтовидобувних платформ у морях: корозія з дорогих складних сталевих конструкцій переводиться на шматки металу, які легко замінити. Цей процес ілюструє схема:</w: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/>
        <w:jc w:val="center"/>
        <w:rPr>
          <w:rFonts w:ascii="Times New Roman" w:hAnsi="Times New Roman"/>
          <w:lang w:val="uk-UA"/>
        </w:rPr>
      </w:pPr>
      <w:r w:rsidRPr="00DE51CD">
        <w:rPr>
          <w:rFonts w:ascii="Times New Roman" w:hAnsi="Times New Roman"/>
          <w:noProof/>
        </w:rPr>
        <w:pict>
          <v:shape id="_x0000_i1037" type="#_x0000_t75" style="width:349.5pt;height:219pt;visibility:visible">
            <v:imagedata r:id="rId37" o:title="" gain="142470f" blacklevel="-6554f"/>
          </v:shape>
        </w:pict>
      </w:r>
    </w:p>
    <w:p w:rsidR="0015413D" w:rsidRDefault="0015413D" w:rsidP="00A66188">
      <w:pPr>
        <w:spacing w:after="0"/>
        <w:jc w:val="center"/>
        <w:rPr>
          <w:rFonts w:ascii="Times New Roman" w:hAnsi="Times New Roman"/>
          <w:lang w:val="uk-UA"/>
        </w:rPr>
      </w:pPr>
    </w:p>
    <w:p w:rsidR="0015413D" w:rsidRDefault="0015413D" w:rsidP="00A66188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00E89" w:rsidRDefault="0015413D" w:rsidP="00A66188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00E89">
        <w:rPr>
          <w:rFonts w:ascii="Times New Roman" w:hAnsi="Times New Roman"/>
          <w:b/>
          <w:sz w:val="28"/>
          <w:szCs w:val="28"/>
          <w:lang w:val="uk-UA"/>
        </w:rPr>
        <w:t>Дайте відповіді на питання:</w:t>
      </w:r>
    </w:p>
    <w:p w:rsidR="0015413D" w:rsidRPr="00B00E89" w:rsidRDefault="0015413D" w:rsidP="00B00E8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0E89">
        <w:rPr>
          <w:rFonts w:ascii="Times New Roman" w:hAnsi="Times New Roman"/>
          <w:sz w:val="28"/>
          <w:szCs w:val="28"/>
          <w:lang w:val="uk-UA"/>
        </w:rPr>
        <w:t>1) Який метод захисту від корозії використовується в даному прикладі?</w:t>
      </w:r>
    </w:p>
    <w:p w:rsidR="0015413D" w:rsidRPr="00B00E89" w:rsidRDefault="0015413D" w:rsidP="00B00E8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0E89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</w:t>
      </w:r>
    </w:p>
    <w:p w:rsidR="0015413D" w:rsidRPr="00B00E89" w:rsidRDefault="0015413D" w:rsidP="00B00E8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0E89">
        <w:rPr>
          <w:rFonts w:ascii="Times New Roman" w:hAnsi="Times New Roman"/>
          <w:sz w:val="28"/>
          <w:szCs w:val="28"/>
          <w:lang w:val="uk-UA"/>
        </w:rPr>
        <w:t>2) Чи можна замість цинку використати інший метал? Відповідь обґрунтуйте.</w:t>
      </w:r>
    </w:p>
    <w:p w:rsidR="0015413D" w:rsidRDefault="0015413D" w:rsidP="00B00E89">
      <w:pPr>
        <w:spacing w:line="360" w:lineRule="auto"/>
        <w:jc w:val="center"/>
        <w:rPr>
          <w:rFonts w:ascii="Times New Roman" w:hAnsi="Times New Roman"/>
          <w:lang w:val="uk-UA"/>
        </w:rPr>
      </w:pPr>
      <w:r w:rsidRPr="00B00E89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A60DDC" w:rsidRDefault="0015413D" w:rsidP="0022771C">
      <w:pPr>
        <w:tabs>
          <w:tab w:val="left" w:pos="1608"/>
        </w:tabs>
        <w:spacing w:line="360" w:lineRule="auto"/>
        <w:jc w:val="center"/>
      </w:pPr>
      <w:r>
        <w:rPr>
          <w:noProof/>
        </w:rPr>
        <w:pict>
          <v:shape id="Рисунок 13" o:spid="_x0000_i1038" type="#_x0000_t75" alt="Science-sport" style="width:169.5pt;height:183.75pt;visibility:visible">
            <v:imagedata r:id="rId38" o:title=""/>
          </v:shape>
        </w:pict>
      </w:r>
    </w:p>
    <w:p w:rsidR="0015413D" w:rsidRPr="00A60DDC" w:rsidRDefault="0015413D" w:rsidP="00B00E89">
      <w:pPr>
        <w:tabs>
          <w:tab w:val="left" w:pos="1608"/>
        </w:tabs>
        <w:spacing w:line="360" w:lineRule="auto"/>
      </w:pPr>
    </w:p>
    <w:p w:rsidR="0015413D" w:rsidRPr="0022573E" w:rsidRDefault="0015413D" w:rsidP="00A2143F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sz w:val="28"/>
          <w:szCs w:val="28"/>
          <w:u w:val="single"/>
          <w:lang w:val="uk-UA"/>
        </w:rPr>
        <w:t>Урок 6</w:t>
      </w: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 </w:t>
      </w:r>
      <w:r w:rsidRPr="0022573E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22573E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22573E" w:rsidRDefault="0015413D" w:rsidP="00A66188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22573E" w:rsidRDefault="0015413D" w:rsidP="00A66188">
      <w:pPr>
        <w:spacing w:after="0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22573E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22573E">
        <w:rPr>
          <w:rFonts w:ascii="Times New Roman" w:hAnsi="Times New Roman"/>
          <w:b/>
          <w:sz w:val="28"/>
          <w:szCs w:val="28"/>
          <w:lang w:val="uk-UA"/>
        </w:rPr>
        <w:t>Лужні елементи. Фізичні та хімічні властивості простих речовин, основний характер їх оксидів та гідроксидів, біологічна роль елементів.</w:t>
      </w:r>
    </w:p>
    <w:p w:rsidR="0015413D" w:rsidRPr="0022573E" w:rsidRDefault="0015413D" w:rsidP="00A66188">
      <w:pPr>
        <w:spacing w:after="0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22573E">
        <w:rPr>
          <w:rFonts w:ascii="Times New Roman" w:hAnsi="Times New Roman"/>
          <w:b/>
          <w:sz w:val="28"/>
          <w:szCs w:val="28"/>
          <w:lang w:val="uk-UA"/>
        </w:rPr>
        <w:t xml:space="preserve"> Завдання на повторення вивченого матеріалу</w:t>
      </w:r>
    </w:p>
    <w:p w:rsidR="0015413D" w:rsidRPr="0022573E" w:rsidRDefault="0015413D" w:rsidP="00A6618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Допишіть рівняння окисно-відновних реакцій, укажіть окисник та відновник:</w:t>
      </w:r>
    </w:p>
    <w:p w:rsidR="0015413D" w:rsidRDefault="0015413D" w:rsidP="00A6618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22573E" w:rsidRDefault="0015413D" w:rsidP="00A6618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2573E">
        <w:rPr>
          <w:rFonts w:ascii="Times New Roman" w:hAnsi="Times New Roman"/>
          <w:sz w:val="28"/>
          <w:szCs w:val="28"/>
          <w:lang w:val="en-US"/>
        </w:rPr>
        <w:t>Mg</w:t>
      </w:r>
      <w:r w:rsidRPr="0022573E">
        <w:rPr>
          <w:rFonts w:ascii="Times New Roman" w:hAnsi="Times New Roman"/>
          <w:sz w:val="28"/>
          <w:szCs w:val="28"/>
        </w:rPr>
        <w:t xml:space="preserve"> + </w:t>
      </w:r>
      <w:r w:rsidRPr="0022573E">
        <w:rPr>
          <w:rFonts w:ascii="Times New Roman" w:hAnsi="Times New Roman"/>
          <w:sz w:val="28"/>
          <w:szCs w:val="28"/>
          <w:lang w:val="en-US"/>
        </w:rPr>
        <w:t>N</w:t>
      </w:r>
      <w:r w:rsidRPr="0022573E">
        <w:rPr>
          <w:rFonts w:ascii="Times New Roman" w:hAnsi="Times New Roman"/>
          <w:sz w:val="28"/>
          <w:szCs w:val="28"/>
          <w:vertAlign w:val="subscript"/>
        </w:rPr>
        <w:t>2</w:t>
      </w:r>
      <w:r w:rsidRPr="0022573E">
        <w:rPr>
          <w:rFonts w:ascii="Times New Roman" w:hAnsi="Times New Roman"/>
          <w:sz w:val="28"/>
          <w:szCs w:val="28"/>
        </w:rPr>
        <w:t xml:space="preserve"> </w:t>
      </w:r>
      <w:r w:rsidRPr="0022573E">
        <w:rPr>
          <w:rFonts w:ascii="Times New Roman" w:hAnsi="Times New Roman"/>
          <w:sz w:val="28"/>
          <w:szCs w:val="28"/>
          <w:lang w:val="en-US"/>
        </w:rPr>
        <w:sym w:font="Wingdings 3" w:char="F067"/>
      </w:r>
    </w:p>
    <w:p w:rsidR="0015413D" w:rsidRPr="0022573E" w:rsidRDefault="0015413D" w:rsidP="00351C67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  <w:lang w:val="uk-UA"/>
        </w:rPr>
      </w:pPr>
      <w:r w:rsidRPr="0022573E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</w:t>
      </w:r>
    </w:p>
    <w:p w:rsidR="0015413D" w:rsidRPr="00351C67" w:rsidRDefault="0015413D" w:rsidP="00A66188">
      <w:pPr>
        <w:spacing w:after="0" w:line="240" w:lineRule="auto"/>
        <w:rPr>
          <w:rFonts w:ascii="Times New Roman" w:hAnsi="Times New Roman"/>
          <w:sz w:val="28"/>
          <w:szCs w:val="28"/>
          <w:lang w:val="az-Cyrl-AZ"/>
        </w:rPr>
      </w:pPr>
      <w:r w:rsidRPr="0022573E">
        <w:rPr>
          <w:rFonts w:ascii="Times New Roman" w:hAnsi="Times New Roman"/>
          <w:sz w:val="28"/>
          <w:szCs w:val="28"/>
          <w:lang w:val="en-US"/>
        </w:rPr>
        <w:t>Al</w:t>
      </w:r>
      <w:r w:rsidRPr="0022573E">
        <w:rPr>
          <w:rFonts w:ascii="Times New Roman" w:hAnsi="Times New Roman"/>
          <w:sz w:val="28"/>
          <w:szCs w:val="28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az-Cyrl-AZ"/>
        </w:rPr>
        <w:t>+ Cl</w:t>
      </w:r>
      <w:r w:rsidRPr="00351C67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51C67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az-Cyrl-AZ"/>
        </w:rPr>
        <w:sym w:font="Wingdings 3" w:char="F067"/>
      </w:r>
    </w:p>
    <w:p w:rsidR="0015413D" w:rsidRDefault="0015413D" w:rsidP="00A66188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__________________________________________________________________________________</w:t>
      </w:r>
    </w:p>
    <w:p w:rsidR="0015413D" w:rsidRDefault="0015413D" w:rsidP="00A66188">
      <w:pPr>
        <w:pStyle w:val="1"/>
        <w:shd w:val="clear" w:color="auto" w:fill="auto"/>
        <w:spacing w:line="276" w:lineRule="auto"/>
        <w:ind w:right="40"/>
        <w:rPr>
          <w:rFonts w:ascii="Times New Roman" w:hAnsi="Times New Roman" w:cs="Times New Roman"/>
          <w:lang w:val="uk-UA"/>
        </w:rPr>
      </w:pP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22573E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22573E">
        <w:rPr>
          <w:rFonts w:ascii="Times New Roman" w:hAnsi="Times New Roman"/>
          <w:b/>
          <w:i/>
          <w:sz w:val="28"/>
          <w:szCs w:val="28"/>
          <w:u w:val="single"/>
        </w:rPr>
        <w:t>1</w:t>
      </w:r>
      <w:r w:rsidRPr="0022573E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. Лужні елементи Натрій і Калій</w:t>
      </w: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>Положення в періодичній системі, будова атома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0"/>
        <w:gridCol w:w="1190"/>
        <w:gridCol w:w="1057"/>
        <w:gridCol w:w="689"/>
        <w:gridCol w:w="689"/>
        <w:gridCol w:w="689"/>
        <w:gridCol w:w="689"/>
        <w:gridCol w:w="3469"/>
      </w:tblGrid>
      <w:tr w:rsidR="0015413D" w:rsidRPr="0022573E" w:rsidTr="00351C67">
        <w:trPr>
          <w:trHeight w:val="514"/>
        </w:trPr>
        <w:tc>
          <w:tcPr>
            <w:tcW w:w="660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1190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період</w:t>
            </w:r>
          </w:p>
        </w:tc>
        <w:tc>
          <w:tcPr>
            <w:tcW w:w="1057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група</w:t>
            </w:r>
          </w:p>
        </w:tc>
        <w:tc>
          <w:tcPr>
            <w:tcW w:w="689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Ar</w:t>
            </w:r>
          </w:p>
        </w:tc>
        <w:tc>
          <w:tcPr>
            <w:tcW w:w="689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</w:t>
            </w:r>
          </w:p>
        </w:tc>
        <w:tc>
          <w:tcPr>
            <w:tcW w:w="689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p</w:t>
            </w:r>
          </w:p>
        </w:tc>
        <w:tc>
          <w:tcPr>
            <w:tcW w:w="689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3469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схема будови атома</w:t>
            </w:r>
          </w:p>
        </w:tc>
      </w:tr>
      <w:tr w:rsidR="0015413D" w:rsidRPr="0022573E" w:rsidTr="00351C67">
        <w:trPr>
          <w:trHeight w:val="514"/>
        </w:trPr>
        <w:tc>
          <w:tcPr>
            <w:tcW w:w="660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2573E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</w:p>
        </w:tc>
        <w:tc>
          <w:tcPr>
            <w:tcW w:w="1190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57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46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514"/>
        </w:trPr>
        <w:tc>
          <w:tcPr>
            <w:tcW w:w="660" w:type="dxa"/>
            <w:shd w:val="clear" w:color="auto" w:fill="A6F67E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</w:p>
        </w:tc>
        <w:tc>
          <w:tcPr>
            <w:tcW w:w="1190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57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68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469" w:type="dxa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ІІ. </w:t>
      </w:r>
      <w:r w:rsidRPr="00351C67">
        <w:rPr>
          <w:rFonts w:ascii="Times New Roman" w:hAnsi="Times New Roman"/>
          <w:b/>
          <w:i/>
          <w:sz w:val="28"/>
          <w:szCs w:val="28"/>
          <w:lang w:val="uk-UA"/>
        </w:rPr>
        <w:t>Фізичні властивості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43"/>
        <w:gridCol w:w="3043"/>
        <w:gridCol w:w="3047"/>
      </w:tblGrid>
      <w:tr w:rsidR="0015413D" w:rsidRPr="0022573E" w:rsidTr="00852843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Na</w:t>
            </w:r>
          </w:p>
        </w:tc>
        <w:tc>
          <w:tcPr>
            <w:tcW w:w="3044" w:type="dxa"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K</w:t>
            </w:r>
          </w:p>
        </w:tc>
      </w:tr>
      <w:tr w:rsidR="0015413D" w:rsidRPr="0022573E" w:rsidTr="00852843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Агрегатний стан</w:t>
            </w:r>
          </w:p>
        </w:tc>
        <w:tc>
          <w:tcPr>
            <w:tcW w:w="3040" w:type="dxa"/>
            <w:tcBorders>
              <w:right w:val="single" w:sz="4" w:space="0" w:color="auto"/>
            </w:tcBorders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tcBorders>
              <w:left w:val="single" w:sz="4" w:space="0" w:color="auto"/>
            </w:tcBorders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22573E" w:rsidTr="00852843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3040" w:type="dxa"/>
            <w:tcBorders>
              <w:righ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tcBorders>
              <w:lef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852843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Блиск</w:t>
            </w:r>
          </w:p>
        </w:tc>
        <w:tc>
          <w:tcPr>
            <w:tcW w:w="3040" w:type="dxa"/>
            <w:tcBorders>
              <w:righ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tcBorders>
              <w:lef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852843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Твердість</w:t>
            </w:r>
          </w:p>
        </w:tc>
        <w:tc>
          <w:tcPr>
            <w:tcW w:w="3040" w:type="dxa"/>
            <w:tcBorders>
              <w:righ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47" w:type="dxa"/>
            <w:tcBorders>
              <w:left w:val="single" w:sz="4" w:space="0" w:color="auto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424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Густина</w:t>
            </w:r>
          </w:p>
        </w:tc>
        <w:tc>
          <w:tcPr>
            <w:tcW w:w="3043" w:type="dxa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44" w:type="dxa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D23569">
        <w:trPr>
          <w:trHeight w:val="879"/>
        </w:trPr>
        <w:tc>
          <w:tcPr>
            <w:tcW w:w="3043" w:type="dxa"/>
            <w:shd w:val="clear" w:color="auto" w:fill="B6DDE8"/>
            <w:vAlign w:val="center"/>
          </w:tcPr>
          <w:p w:rsidR="0015413D" w:rsidRPr="00326654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Температура плавлення</w:t>
            </w:r>
          </w:p>
        </w:tc>
        <w:tc>
          <w:tcPr>
            <w:tcW w:w="3043" w:type="dxa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044" w:type="dxa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Pr="0022573E" w:rsidRDefault="0015413D" w:rsidP="00A6618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Default="0015413D" w:rsidP="00A66188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</w:p>
    <w:p w:rsidR="0015413D" w:rsidRPr="0022573E" w:rsidRDefault="0015413D" w:rsidP="00A66188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i/>
          <w:noProof/>
          <w:sz w:val="28"/>
          <w:szCs w:val="28"/>
          <w:lang w:val="uk-UA"/>
        </w:rPr>
        <w:t>Лабораторний дослід №10</w:t>
      </w:r>
    </w:p>
    <w:p w:rsidR="0015413D" w:rsidRPr="0022573E" w:rsidRDefault="0015413D" w:rsidP="00A66188">
      <w:pPr>
        <w:spacing w:after="0"/>
        <w:ind w:left="709" w:hanging="709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>
        <w:rPr>
          <w:noProof/>
        </w:rPr>
        <w:pict>
          <v:shape id="Рисунок 14" o:spid="_x0000_s1080" type="#_x0000_t75" style="position:absolute;left:0;text-align:left;margin-left:348.5pt;margin-top:3.8pt;width:116.95pt;height:83.35pt;z-index:-251678208;visibility:visible" wrapcoords="-138 -195 -138 21600 21738 21600 21738 -195 -138 -195" stroked="t" strokecolor="#4f81bd">
            <v:imagedata r:id="rId39" o:title=""/>
            <w10:wrap type="tight"/>
          </v:shape>
        </w:pict>
      </w:r>
    </w:p>
    <w:p w:rsidR="0015413D" w:rsidRPr="0022573E" w:rsidRDefault="0015413D" w:rsidP="00A66188">
      <w:pPr>
        <w:spacing w:after="0"/>
        <w:ind w:left="709" w:hanging="709"/>
        <w:rPr>
          <w:rFonts w:ascii="Times New Roman" w:hAnsi="Times New Roman"/>
          <w:b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Тема:</w:t>
      </w:r>
      <w:r w:rsidRPr="0022573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2573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2573E">
        <w:rPr>
          <w:rFonts w:ascii="Times New Roman" w:hAnsi="Times New Roman"/>
          <w:sz w:val="28"/>
          <w:szCs w:val="28"/>
          <w:lang w:val="uk-UA"/>
        </w:rPr>
        <w:t>Ознайомлення зі зразками сполук Натрію і Калію.</w:t>
      </w:r>
    </w:p>
    <w:p w:rsidR="0015413D" w:rsidRPr="0022573E" w:rsidRDefault="0015413D" w:rsidP="00A66188">
      <w:pPr>
        <w:spacing w:after="0"/>
        <w:ind w:left="709" w:hanging="709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 w:rsidRPr="0022573E">
        <w:rPr>
          <w:rFonts w:ascii="Times New Roman" w:hAnsi="Times New Roman"/>
          <w:b/>
          <w:sz w:val="28"/>
          <w:szCs w:val="28"/>
          <w:lang w:val="uk-UA"/>
        </w:rPr>
        <w:t>:</w:t>
      </w:r>
      <w:r w:rsidRPr="0022573E">
        <w:rPr>
          <w:rFonts w:ascii="Times New Roman" w:hAnsi="Times New Roman"/>
          <w:sz w:val="28"/>
          <w:szCs w:val="28"/>
          <w:lang w:val="uk-UA"/>
        </w:rPr>
        <w:t xml:space="preserve">  ознайомитися зі зразками основних природних сполук Натрію і Калію, визначити основні місця родовищ цих сполук, а також їхнє використання.</w:t>
      </w:r>
    </w:p>
    <w:p w:rsidR="0015413D" w:rsidRPr="0022573E" w:rsidRDefault="0015413D" w:rsidP="00A66188">
      <w:pPr>
        <w:spacing w:after="0"/>
        <w:ind w:left="709" w:hanging="709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>Обладнання та реактиви:</w:t>
      </w:r>
      <w:r w:rsidRPr="0022573E">
        <w:rPr>
          <w:rFonts w:ascii="Times New Roman" w:hAnsi="Times New Roman"/>
          <w:sz w:val="28"/>
          <w:szCs w:val="28"/>
          <w:lang w:val="uk-UA"/>
        </w:rPr>
        <w:t xml:space="preserve"> зразки сполук Натрію і Калію.</w:t>
      </w:r>
    </w:p>
    <w:p w:rsidR="0015413D" w:rsidRPr="0022573E" w:rsidRDefault="0015413D" w:rsidP="00A66188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22573E" w:rsidRDefault="0015413D" w:rsidP="00A66188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bCs/>
          <w:iCs/>
          <w:sz w:val="28"/>
          <w:szCs w:val="28"/>
          <w:lang w:val="uk-UA"/>
        </w:rPr>
        <w:t>Хід роботи</w:t>
      </w:r>
    </w:p>
    <w:p w:rsidR="0015413D" w:rsidRPr="0022573E" w:rsidRDefault="0015413D" w:rsidP="00A66188">
      <w:pPr>
        <w:spacing w:after="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22573E" w:rsidRDefault="0015413D" w:rsidP="00A6618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 xml:space="preserve">          Розгляньте видані вам зразки сполук Натрію і Калію. Заповніть таблицю</w:t>
      </w:r>
    </w:p>
    <w:p w:rsidR="0015413D" w:rsidRPr="0022573E" w:rsidRDefault="0015413D" w:rsidP="00A6618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2660"/>
        <w:gridCol w:w="6628"/>
      </w:tblGrid>
      <w:tr w:rsidR="0015413D" w:rsidRPr="0022573E" w:rsidTr="00351C67">
        <w:trPr>
          <w:trHeight w:val="454"/>
        </w:trPr>
        <w:tc>
          <w:tcPr>
            <w:tcW w:w="9288" w:type="dxa"/>
            <w:gridSpan w:val="2"/>
            <w:shd w:val="clear" w:color="auto" w:fill="4F81BD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Кам’яна сіль</w:t>
            </w: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454"/>
        </w:trPr>
        <w:tc>
          <w:tcPr>
            <w:tcW w:w="9288" w:type="dxa"/>
            <w:gridSpan w:val="2"/>
            <w:shd w:val="clear" w:color="auto" w:fill="4F81BD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Глауберова сіль</w:t>
            </w: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454"/>
        </w:trPr>
        <w:tc>
          <w:tcPr>
            <w:tcW w:w="9288" w:type="dxa"/>
            <w:gridSpan w:val="2"/>
            <w:shd w:val="clear" w:color="auto" w:fill="4F81BD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Сильвініт</w:t>
            </w: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454"/>
        </w:trPr>
        <w:tc>
          <w:tcPr>
            <w:tcW w:w="9288" w:type="dxa"/>
            <w:gridSpan w:val="2"/>
            <w:shd w:val="clear" w:color="auto" w:fill="4F81BD"/>
            <w:vAlign w:val="center"/>
          </w:tcPr>
          <w:p w:rsidR="0015413D" w:rsidRPr="0022573E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Калійна селітра</w:t>
            </w: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628" w:type="dxa"/>
            <w:tcBorders>
              <w:left w:val="nil"/>
            </w:tcBorders>
            <w:shd w:val="clear" w:color="auto" w:fill="D3DFEE"/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22573E" w:rsidTr="00351C67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22573E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6628" w:type="dxa"/>
            <w:tcBorders>
              <w:left w:val="nil"/>
            </w:tcBorders>
            <w:vAlign w:val="center"/>
          </w:tcPr>
          <w:p w:rsidR="0015413D" w:rsidRPr="0022573E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22573E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>Висновок: _______________________________________________________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_</w:t>
      </w:r>
      <w:r w:rsidRPr="0022573E">
        <w:rPr>
          <w:rFonts w:ascii="Times New Roman" w:hAnsi="Times New Roman"/>
          <w:b/>
          <w:i/>
          <w:sz w:val="28"/>
          <w:szCs w:val="28"/>
          <w:lang w:val="uk-UA"/>
        </w:rPr>
        <w:t xml:space="preserve"> 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__</w:t>
      </w:r>
    </w:p>
    <w:p w:rsidR="0015413D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351C67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ІІІ. </w:t>
      </w:r>
      <w:r w:rsidRPr="00351C67">
        <w:rPr>
          <w:rFonts w:ascii="Times New Roman" w:hAnsi="Times New Roman"/>
          <w:b/>
          <w:i/>
          <w:sz w:val="28"/>
          <w:szCs w:val="28"/>
          <w:lang w:val="uk-UA"/>
        </w:rPr>
        <w:t>Загальні хімічні властивості лужних металів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Лужні метали належать до найбільш активних у хімічному відношенні елементів.</w:t>
      </w:r>
    </w:p>
    <w:p w:rsidR="0015413D" w:rsidRPr="00351C67" w:rsidRDefault="0015413D" w:rsidP="0022573E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51C67">
        <w:rPr>
          <w:rFonts w:ascii="Times New Roman" w:hAnsi="Times New Roman"/>
          <w:b/>
          <w:sz w:val="28"/>
          <w:szCs w:val="28"/>
          <w:lang w:val="uk-UA"/>
        </w:rPr>
        <w:t>1) Взаємодія з киснем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Тільки Літій згоряє на повітрі з утворенням оксиду Ме</w:t>
      </w:r>
      <w:r w:rsidRPr="002257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2573E">
        <w:rPr>
          <w:rFonts w:ascii="Times New Roman" w:hAnsi="Times New Roman"/>
          <w:sz w:val="28"/>
          <w:szCs w:val="28"/>
          <w:lang w:val="uk-UA"/>
        </w:rPr>
        <w:t>О: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Інші лужні метали утворюють пероксиди Ме</w:t>
      </w:r>
      <w:r w:rsidRPr="002257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2573E">
        <w:rPr>
          <w:rFonts w:ascii="Times New Roman" w:hAnsi="Times New Roman"/>
          <w:sz w:val="28"/>
          <w:szCs w:val="28"/>
          <w:lang w:val="uk-UA"/>
        </w:rPr>
        <w:t>О</w:t>
      </w:r>
      <w:r w:rsidRPr="0022573E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22573E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>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2</w:t>
      </w:r>
      <w:r w:rsidRPr="00351C67">
        <w:rPr>
          <w:rFonts w:ascii="Times New Roman" w:hAnsi="Times New Roman"/>
          <w:b/>
          <w:sz w:val="28"/>
          <w:szCs w:val="28"/>
          <w:lang w:val="uk-UA"/>
        </w:rPr>
        <w:t>) Взаємодія з іншими неметалами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воднем (при нагріванні; утворюються гідриди):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галогенами (</w:t>
      </w:r>
      <w:r w:rsidRPr="00351C67">
        <w:rPr>
          <w:rFonts w:ascii="Times New Roman" w:hAnsi="Times New Roman"/>
          <w:sz w:val="28"/>
          <w:szCs w:val="28"/>
          <w:lang w:val="az-Cyrl-AZ"/>
        </w:rPr>
        <w:t>утворюються галогеніди):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сіркою (утворюються сульфіди):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азотом (утворюються нітриди):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фосфором (утворюються фосфіди):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вуглецем (утворюються карбіди):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22573E" w:rsidRDefault="0015413D" w:rsidP="0022573E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22573E">
        <w:rPr>
          <w:rFonts w:ascii="Times New Roman" w:hAnsi="Times New Roman"/>
          <w:sz w:val="28"/>
          <w:szCs w:val="28"/>
          <w:lang w:val="uk-UA"/>
        </w:rPr>
        <w:t>З кремнієм (утворюються силіциди):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D23569" w:rsidRDefault="0015413D" w:rsidP="00351C6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sz w:val="28"/>
          <w:szCs w:val="28"/>
          <w:lang w:val="uk-UA"/>
        </w:rPr>
        <w:t>3) Взаємодія з водою (утворюються луги та водень):</w:t>
      </w:r>
      <w:r>
        <w:rPr>
          <w:rFonts w:ascii="Times New Roman" w:hAnsi="Times New Roman"/>
          <w:b/>
          <w:sz w:val="28"/>
          <w:szCs w:val="28"/>
          <w:lang w:val="uk-UA"/>
        </w:rPr>
        <w:t>___________________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D23569" w:rsidRDefault="0015413D" w:rsidP="00351C6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sz w:val="28"/>
          <w:szCs w:val="28"/>
          <w:lang w:val="uk-UA"/>
        </w:rPr>
        <w:t>4) Взаємодія лужних металів з кислотами відбувається із вибухом, тому такі реакції не проводяться.</w:t>
      </w:r>
    </w:p>
    <w:p w:rsidR="0015413D" w:rsidRPr="00351C67" w:rsidRDefault="0015413D" w:rsidP="00351C67">
      <w:pPr>
        <w:spacing w:after="0" w:line="360" w:lineRule="auto"/>
        <w:ind w:firstLine="284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У розчинах кислот Натрій і Калій спочатку реагують з водою, а потім утворений луг взаємодіє з кислотою.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351C67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2. Оксиди Натрію й Калію, їх властивості.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Тверді речовини, мають сильно виражені основні властивості: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1) Взаємодія з водою: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2) Взаємодія з кислотами: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3) Взаємодія з кислотними оксидами:</w:t>
      </w:r>
    </w:p>
    <w:p w:rsidR="0015413D" w:rsidRDefault="0015413D" w:rsidP="00351C67">
      <w:pPr>
        <w:spacing w:after="0" w:line="360" w:lineRule="auto"/>
        <w:rPr>
          <w:rFonts w:ascii="Times New Roman" w:hAnsi="Times New Roman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Default="0015413D" w:rsidP="00A66188">
      <w:pPr>
        <w:spacing w:after="0" w:line="360" w:lineRule="auto"/>
        <w:rPr>
          <w:rFonts w:ascii="Times New Roman" w:hAnsi="Times New Roman"/>
          <w:b/>
          <w:i/>
          <w:u w:val="single"/>
          <w:lang w:val="uk-UA"/>
        </w:rPr>
      </w:pP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351C67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3. Гідроксиди Натрію й Калію, їх властивості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 xml:space="preserve">Тверді безбарвні речовини, без запаху, добре розчиняються у воді з виділенням великої кількості теплоти, милкі на дотик. 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Луги виявляють типові властивості розчинних основ: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1)  Електролітична дисоціація:</w:t>
      </w:r>
    </w:p>
    <w:p w:rsidR="0015413D" w:rsidRDefault="0015413D" w:rsidP="00351C67">
      <w:pPr>
        <w:spacing w:after="0" w:line="360" w:lineRule="auto"/>
        <w:rPr>
          <w:rFonts w:ascii="Times New Roman" w:hAnsi="Times New Roman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2) Взаємодія з кислотними оксидами: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3) Взаємодія з кислотами: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4) Взаємодія із солями: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351C67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4. Застосування солей. Калійні добрива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Калійні добрива – це 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Застосовуються 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Як калійні добрива використовують 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_______________________________</w:t>
      </w:r>
      <w:r w:rsidRPr="00351C67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51C67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351C67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51C67">
        <w:rPr>
          <w:rFonts w:ascii="Times New Roman" w:hAnsi="Times New Roman"/>
          <w:sz w:val="28"/>
          <w:szCs w:val="28"/>
          <w:lang w:val="uk-UA"/>
        </w:rPr>
        <w:t>Здійсніть перетворення:</w:t>
      </w:r>
    </w:p>
    <w:p w:rsidR="0015413D" w:rsidRPr="00351C67" w:rsidRDefault="0015413D" w:rsidP="00351C6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  <w:lang w:val="pl-PL"/>
        </w:rPr>
        <w:t>Na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pl-PL"/>
        </w:rPr>
        <w:t>Na</w:t>
      </w:r>
      <w:r w:rsidRPr="00351C67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351C67">
        <w:rPr>
          <w:rFonts w:ascii="Times New Roman" w:hAnsi="Times New Roman"/>
          <w:sz w:val="28"/>
          <w:szCs w:val="28"/>
          <w:lang w:val="pl-PL"/>
        </w:rPr>
        <w:t>O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351C67">
        <w:rPr>
          <w:rFonts w:ascii="Times New Roman" w:hAnsi="Times New Roman"/>
          <w:sz w:val="28"/>
          <w:szCs w:val="28"/>
          <w:lang w:val="pl-PL"/>
        </w:rPr>
        <w:t>NaOH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51C67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351C67">
        <w:rPr>
          <w:rFonts w:ascii="Times New Roman" w:hAnsi="Times New Roman"/>
          <w:sz w:val="28"/>
          <w:szCs w:val="28"/>
          <w:lang w:val="pl-PL"/>
        </w:rPr>
        <w:t xml:space="preserve"> Na</w:t>
      </w:r>
      <w:r w:rsidRPr="00351C67">
        <w:rPr>
          <w:rFonts w:ascii="Times New Roman" w:hAnsi="Times New Roman"/>
          <w:sz w:val="28"/>
          <w:szCs w:val="28"/>
          <w:vertAlign w:val="subscript"/>
          <w:lang w:val="pl-PL"/>
        </w:rPr>
        <w:t>2</w:t>
      </w:r>
      <w:r w:rsidRPr="00351C67">
        <w:rPr>
          <w:rFonts w:ascii="Times New Roman" w:hAnsi="Times New Roman"/>
          <w:sz w:val="28"/>
          <w:szCs w:val="28"/>
          <w:lang w:val="pl-PL"/>
        </w:rPr>
        <w:t>S</w:t>
      </w:r>
    </w:p>
    <w:p w:rsidR="0015413D" w:rsidRPr="0022771C" w:rsidRDefault="0015413D" w:rsidP="00351C67">
      <w:pPr>
        <w:spacing w:after="0" w:line="360" w:lineRule="auto"/>
        <w:rPr>
          <w:lang w:val="uk-UA"/>
        </w:rPr>
      </w:pPr>
      <w:r>
        <w:rPr>
          <w:rFonts w:ascii="Times New Roman" w:hAnsi="Times New Roman"/>
          <w:sz w:val="28"/>
          <w:lang w:val="uk-UA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15413D" w:rsidRDefault="0015413D" w:rsidP="002277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Default="0015413D" w:rsidP="002277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b/>
          <w:sz w:val="28"/>
          <w:szCs w:val="28"/>
          <w:u w:val="single"/>
          <w:lang w:val="uk-UA"/>
        </w:rPr>
        <w:t>Урок 7</w:t>
      </w:r>
      <w:r w:rsidRPr="00351C67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 </w:t>
      </w:r>
      <w:r w:rsidRPr="00351C67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351C67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351C67" w:rsidRDefault="0015413D" w:rsidP="00351C67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351C67" w:rsidRDefault="0015413D" w:rsidP="00351C67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  <w:r w:rsidRPr="00351C67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351C6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351C67">
        <w:rPr>
          <w:rFonts w:ascii="Times New Roman" w:hAnsi="Times New Roman"/>
          <w:b/>
          <w:sz w:val="28"/>
          <w:szCs w:val="28"/>
          <w:lang w:val="uk-UA"/>
        </w:rPr>
        <w:t>Лужноземельні елементи та Магній. Фізичні та хімічні властивості простих речовин, основний характер їх оксидів та гідроксидів, біологічна роль елементів.</w:t>
      </w:r>
    </w:p>
    <w:p w:rsidR="0015413D" w:rsidRPr="00351C67" w:rsidRDefault="0015413D" w:rsidP="00351C67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351C67">
        <w:rPr>
          <w:rFonts w:ascii="Times New Roman" w:hAnsi="Times New Roman"/>
          <w:b/>
          <w:sz w:val="28"/>
          <w:szCs w:val="28"/>
          <w:lang w:val="uk-UA"/>
        </w:rPr>
        <w:t xml:space="preserve"> Завдання на повторення вивченого матеріалу</w:t>
      </w:r>
    </w:p>
    <w:p w:rsidR="0015413D" w:rsidRPr="00351C67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51C67">
        <w:rPr>
          <w:rFonts w:ascii="Times New Roman" w:hAnsi="Times New Roman"/>
          <w:sz w:val="28"/>
          <w:szCs w:val="28"/>
          <w:lang w:val="az-Cyrl-AZ"/>
        </w:rPr>
        <w:t>Підтвердіть основний характер калій гідроксиду. Запишіть рівняння відповідних реакцій</w:t>
      </w:r>
      <w:r w:rsidRPr="00351C67">
        <w:rPr>
          <w:rFonts w:ascii="Times New Roman" w:hAnsi="Times New Roman"/>
          <w:sz w:val="28"/>
          <w:szCs w:val="28"/>
          <w:lang w:val="uk-UA"/>
        </w:rPr>
        <w:t>:</w:t>
      </w:r>
    </w:p>
    <w:p w:rsidR="0015413D" w:rsidRPr="00D23569" w:rsidRDefault="0015413D" w:rsidP="00351C67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51C6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51C67">
        <w:rPr>
          <w:rFonts w:ascii="Times New Roman" w:hAnsi="Times New Roman"/>
          <w:sz w:val="28"/>
          <w:szCs w:val="28"/>
          <w:lang w:val="uk-UA"/>
        </w:rPr>
        <w:t>____</w:t>
      </w:r>
      <w:r w:rsidRPr="00351C67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09538A" w:rsidRDefault="0015413D" w:rsidP="00A66188">
      <w:pPr>
        <w:spacing w:after="0" w:line="360" w:lineRule="auto"/>
        <w:rPr>
          <w:rFonts w:ascii="Times New Roman" w:hAnsi="Times New Roman"/>
          <w:b/>
          <w:sz w:val="8"/>
        </w:rPr>
      </w:pPr>
    </w:p>
    <w:p w:rsidR="0015413D" w:rsidRPr="00D23569" w:rsidRDefault="0015413D" w:rsidP="00D23569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D23569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D23569" w:rsidRDefault="0015413D" w:rsidP="00D23569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i/>
          <w:sz w:val="28"/>
          <w:szCs w:val="28"/>
          <w:lang w:val="uk-UA"/>
        </w:rPr>
        <w:t>1. Положення в періодичній системі, будова атома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45"/>
        <w:gridCol w:w="1206"/>
        <w:gridCol w:w="1071"/>
        <w:gridCol w:w="698"/>
        <w:gridCol w:w="698"/>
        <w:gridCol w:w="698"/>
        <w:gridCol w:w="698"/>
        <w:gridCol w:w="3517"/>
      </w:tblGrid>
      <w:tr w:rsidR="0015413D" w:rsidRPr="00326654" w:rsidTr="00D23569">
        <w:trPr>
          <w:trHeight w:val="446"/>
        </w:trPr>
        <w:tc>
          <w:tcPr>
            <w:tcW w:w="745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1206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період</w:t>
            </w:r>
          </w:p>
        </w:tc>
        <w:tc>
          <w:tcPr>
            <w:tcW w:w="1071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група</w:t>
            </w:r>
          </w:p>
        </w:tc>
        <w:tc>
          <w:tcPr>
            <w:tcW w:w="698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Ar</w:t>
            </w:r>
          </w:p>
        </w:tc>
        <w:tc>
          <w:tcPr>
            <w:tcW w:w="698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e</w:t>
            </w:r>
          </w:p>
        </w:tc>
        <w:tc>
          <w:tcPr>
            <w:tcW w:w="698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p</w:t>
            </w:r>
          </w:p>
        </w:tc>
        <w:tc>
          <w:tcPr>
            <w:tcW w:w="698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n</w:t>
            </w:r>
          </w:p>
        </w:tc>
        <w:tc>
          <w:tcPr>
            <w:tcW w:w="3517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схема будови атома</w:t>
            </w:r>
          </w:p>
        </w:tc>
      </w:tr>
      <w:tr w:rsidR="0015413D" w:rsidRPr="00326654" w:rsidTr="00D23569">
        <w:trPr>
          <w:trHeight w:val="446"/>
        </w:trPr>
        <w:tc>
          <w:tcPr>
            <w:tcW w:w="745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Сa</w:t>
            </w:r>
          </w:p>
        </w:tc>
        <w:tc>
          <w:tcPr>
            <w:tcW w:w="1206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1071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3517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</w:tr>
      <w:tr w:rsidR="0015413D" w:rsidRPr="00326654" w:rsidTr="00D23569">
        <w:trPr>
          <w:trHeight w:val="446"/>
        </w:trPr>
        <w:tc>
          <w:tcPr>
            <w:tcW w:w="745" w:type="dxa"/>
            <w:shd w:val="clear" w:color="auto" w:fill="A6F67E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Mg</w:t>
            </w:r>
          </w:p>
        </w:tc>
        <w:tc>
          <w:tcPr>
            <w:tcW w:w="1206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1071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698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  <w:tc>
          <w:tcPr>
            <w:tcW w:w="3517" w:type="dxa"/>
          </w:tcPr>
          <w:p w:rsidR="0015413D" w:rsidRPr="00326654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</w:p>
        </w:tc>
      </w:tr>
    </w:tbl>
    <w:p w:rsidR="0015413D" w:rsidRPr="00326654" w:rsidRDefault="0015413D" w:rsidP="00D23569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D23569" w:rsidRDefault="0015413D" w:rsidP="00D23569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i/>
          <w:sz w:val="28"/>
          <w:szCs w:val="28"/>
          <w:lang w:val="uk-UA"/>
        </w:rPr>
        <w:t>2.Фізичні властивості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64"/>
        <w:gridCol w:w="3164"/>
        <w:gridCol w:w="2960"/>
      </w:tblGrid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</w:t>
            </w:r>
          </w:p>
        </w:tc>
        <w:tc>
          <w:tcPr>
            <w:tcW w:w="2960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Mg</w:t>
            </w: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Агрегатний стан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Блиск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Твердість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Густина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15413D" w:rsidRPr="00326654" w:rsidTr="00D23569">
        <w:trPr>
          <w:trHeight w:val="362"/>
        </w:trPr>
        <w:tc>
          <w:tcPr>
            <w:tcW w:w="3164" w:type="dxa"/>
            <w:shd w:val="clear" w:color="auto" w:fill="B6DDE8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Температура плавлення</w:t>
            </w:r>
          </w:p>
        </w:tc>
        <w:tc>
          <w:tcPr>
            <w:tcW w:w="3164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960" w:type="dxa"/>
            <w:vAlign w:val="center"/>
          </w:tcPr>
          <w:p w:rsidR="0015413D" w:rsidRPr="00326654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413D" w:rsidRPr="00D23569" w:rsidRDefault="0015413D" w:rsidP="00A66188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i/>
          <w:noProof/>
          <w:sz w:val="28"/>
          <w:szCs w:val="28"/>
          <w:lang w:val="uk-UA"/>
        </w:rPr>
        <w:t>Лабораторний дослід №11</w:t>
      </w:r>
    </w:p>
    <w:p w:rsidR="0015413D" w:rsidRPr="00D23569" w:rsidRDefault="0015413D" w:rsidP="00A66188">
      <w:pPr>
        <w:spacing w:after="0"/>
        <w:ind w:left="709" w:hanging="709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15413D" w:rsidRPr="00D23569" w:rsidRDefault="0015413D" w:rsidP="00D23569">
      <w:pPr>
        <w:spacing w:after="0" w:line="360" w:lineRule="auto"/>
        <w:ind w:left="709" w:hanging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Рисунок 13" o:spid="_x0000_s1081" type="#_x0000_t75" style="position:absolute;left:0;text-align:left;margin-left:378pt;margin-top:11.35pt;width:99pt;height:90pt;z-index:-251677184;visibility:visible" wrapcoords="-164 -180 -164 21600 21764 21600 21764 -180 -164 -180" stroked="t" strokecolor="#7f7f7f">
            <v:imagedata r:id="rId40" o:title=""/>
            <w10:wrap type="tight"/>
          </v:shape>
        </w:pict>
      </w:r>
      <w:r w:rsidRPr="00D2356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Тема:</w:t>
      </w:r>
      <w:r w:rsidRPr="00D2356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2356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23569">
        <w:rPr>
          <w:rFonts w:ascii="Times New Roman" w:hAnsi="Times New Roman"/>
          <w:sz w:val="28"/>
          <w:szCs w:val="28"/>
          <w:lang w:val="uk-UA"/>
        </w:rPr>
        <w:t>Ознайомлення зі зразками сполук Кальцію і Магнію.</w:t>
      </w:r>
      <w:r w:rsidRPr="00D23569">
        <w:rPr>
          <w:rFonts w:ascii="Times New Roman" w:hAnsi="Times New Roman"/>
          <w:b/>
          <w:i/>
          <w:noProof/>
          <w:sz w:val="28"/>
          <w:szCs w:val="28"/>
        </w:rPr>
        <w:t xml:space="preserve"> </w:t>
      </w:r>
    </w:p>
    <w:p w:rsidR="0015413D" w:rsidRPr="00D23569" w:rsidRDefault="0015413D" w:rsidP="00D23569">
      <w:p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 w:rsidRPr="00D23569">
        <w:rPr>
          <w:rFonts w:ascii="Times New Roman" w:hAnsi="Times New Roman"/>
          <w:b/>
          <w:sz w:val="28"/>
          <w:szCs w:val="28"/>
          <w:lang w:val="uk-UA"/>
        </w:rPr>
        <w:t>:</w:t>
      </w:r>
      <w:r w:rsidRPr="00D23569">
        <w:rPr>
          <w:rFonts w:ascii="Times New Roman" w:hAnsi="Times New Roman"/>
          <w:sz w:val="28"/>
          <w:szCs w:val="28"/>
          <w:lang w:val="uk-UA"/>
        </w:rPr>
        <w:t xml:space="preserve">  ознайомитися зі зразками основних природних сполук Кальцію і Магнію, визначити основні місця родовищ цих сполук, а також їхнє використання.</w:t>
      </w:r>
    </w:p>
    <w:p w:rsidR="0015413D" w:rsidRPr="00D23569" w:rsidRDefault="0015413D" w:rsidP="00D23569">
      <w:pPr>
        <w:spacing w:after="0" w:line="360" w:lineRule="auto"/>
        <w:ind w:left="709" w:hanging="709"/>
        <w:rPr>
          <w:rFonts w:ascii="Times New Roman" w:hAnsi="Times New Roman"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i/>
          <w:sz w:val="28"/>
          <w:szCs w:val="28"/>
          <w:lang w:val="uk-UA"/>
        </w:rPr>
        <w:t>Обладнання та реактиви:</w:t>
      </w:r>
      <w:r w:rsidRPr="00D23569">
        <w:rPr>
          <w:rFonts w:ascii="Times New Roman" w:hAnsi="Times New Roman"/>
          <w:sz w:val="28"/>
          <w:szCs w:val="28"/>
          <w:lang w:val="uk-UA"/>
        </w:rPr>
        <w:t xml:space="preserve"> зразки сполук Кальцію і Магнію.</w:t>
      </w:r>
    </w:p>
    <w:p w:rsidR="0015413D" w:rsidRDefault="0015413D" w:rsidP="00D23569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</w:p>
    <w:p w:rsidR="0015413D" w:rsidRPr="00D23569" w:rsidRDefault="0015413D" w:rsidP="00D23569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D23569">
        <w:rPr>
          <w:rFonts w:ascii="Times New Roman" w:hAnsi="Times New Roman"/>
          <w:b/>
          <w:bCs/>
          <w:iCs/>
          <w:sz w:val="28"/>
          <w:szCs w:val="28"/>
          <w:lang w:val="uk-UA"/>
        </w:rPr>
        <w:t>Хід роботи</w:t>
      </w:r>
    </w:p>
    <w:p w:rsidR="0015413D" w:rsidRPr="00D23569" w:rsidRDefault="0015413D" w:rsidP="00A66188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D23569">
        <w:rPr>
          <w:rFonts w:ascii="Times New Roman" w:hAnsi="Times New Roman"/>
          <w:sz w:val="28"/>
          <w:szCs w:val="28"/>
          <w:lang w:val="uk-UA"/>
        </w:rPr>
        <w:t xml:space="preserve">          Розгляньте видані вам зразки сполук Кальцію і Магнію. Заповніть таблицю</w:t>
      </w:r>
    </w:p>
    <w:p w:rsidR="0015413D" w:rsidRPr="00D23569" w:rsidRDefault="0015413D" w:rsidP="00A6618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3307"/>
        <w:gridCol w:w="5845"/>
      </w:tblGrid>
      <w:tr w:rsidR="0015413D" w:rsidRPr="00D23569" w:rsidTr="00D23569">
        <w:trPr>
          <w:trHeight w:val="454"/>
        </w:trPr>
        <w:tc>
          <w:tcPr>
            <w:tcW w:w="9152" w:type="dxa"/>
            <w:gridSpan w:val="2"/>
            <w:shd w:val="clear" w:color="auto" w:fill="4F81BD"/>
            <w:vAlign w:val="center"/>
          </w:tcPr>
          <w:p w:rsidR="0015413D" w:rsidRPr="00D23569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Крейда</w:t>
            </w: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454"/>
        </w:trPr>
        <w:tc>
          <w:tcPr>
            <w:tcW w:w="9152" w:type="dxa"/>
            <w:gridSpan w:val="2"/>
            <w:shd w:val="clear" w:color="auto" w:fill="4F81BD"/>
            <w:vAlign w:val="center"/>
          </w:tcPr>
          <w:p w:rsidR="0015413D" w:rsidRPr="00D23569" w:rsidRDefault="0015413D" w:rsidP="00D23569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i/>
                <w:color w:val="FFFFFF"/>
                <w:sz w:val="28"/>
                <w:szCs w:val="28"/>
                <w:lang w:val="uk-UA"/>
              </w:rPr>
              <w:t>Гіпс</w:t>
            </w: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D23569" w:rsidTr="00D23569">
        <w:trPr>
          <w:trHeight w:val="623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D23569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D23569" w:rsidRDefault="0015413D" w:rsidP="00D2356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085827" w:rsidTr="00BE0D3B">
        <w:trPr>
          <w:trHeight w:val="454"/>
        </w:trPr>
        <w:tc>
          <w:tcPr>
            <w:tcW w:w="9152" w:type="dxa"/>
            <w:gridSpan w:val="2"/>
            <w:shd w:val="clear" w:color="auto" w:fill="4F81BD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4"/>
                <w:lang w:val="uk-UA"/>
              </w:rPr>
            </w:pPr>
            <w:r w:rsidRPr="00085827">
              <w:rPr>
                <w:rFonts w:ascii="Times New Roman" w:hAnsi="Times New Roman"/>
                <w:b/>
                <w:bCs/>
                <w:i/>
                <w:color w:val="FFFFFF"/>
                <w:sz w:val="28"/>
                <w:lang w:val="uk-UA"/>
              </w:rPr>
              <w:t>Доломіт</w:t>
            </w:r>
          </w:p>
        </w:tc>
      </w:tr>
      <w:tr w:rsidR="0015413D" w:rsidRPr="00085827" w:rsidTr="00BE0D3B">
        <w:trPr>
          <w:trHeight w:val="624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BE0D3B">
        <w:trPr>
          <w:trHeight w:val="624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BE0D3B">
        <w:trPr>
          <w:trHeight w:val="624"/>
        </w:trPr>
        <w:tc>
          <w:tcPr>
            <w:tcW w:w="3307" w:type="dxa"/>
            <w:tcBorders>
              <w:right w:val="nil"/>
            </w:tcBorders>
            <w:shd w:val="clear" w:color="auto" w:fill="D3DFEE"/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5845" w:type="dxa"/>
            <w:tcBorders>
              <w:left w:val="nil"/>
            </w:tcBorders>
            <w:shd w:val="clear" w:color="auto" w:fill="D3DFEE"/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BE0D3B">
        <w:trPr>
          <w:trHeight w:val="624"/>
        </w:trPr>
        <w:tc>
          <w:tcPr>
            <w:tcW w:w="3307" w:type="dxa"/>
            <w:tcBorders>
              <w:right w:val="nil"/>
            </w:tcBorders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5845" w:type="dxa"/>
            <w:tcBorders>
              <w:left w:val="nil"/>
            </w:tcBorders>
            <w:vAlign w:val="center"/>
          </w:tcPr>
          <w:p w:rsidR="0015413D" w:rsidRPr="00085827" w:rsidRDefault="0015413D" w:rsidP="00085827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</w:p>
        </w:tc>
      </w:tr>
    </w:tbl>
    <w:p w:rsidR="0015413D" w:rsidRPr="00B82E62" w:rsidRDefault="0015413D" w:rsidP="00A66188">
      <w:pPr>
        <w:spacing w:after="0" w:line="360" w:lineRule="auto"/>
        <w:rPr>
          <w:rFonts w:ascii="Times New Roman" w:hAnsi="Times New Roman"/>
          <w:b/>
          <w:i/>
          <w:sz w:val="12"/>
          <w:lang w:val="uk-UA"/>
        </w:rPr>
      </w:pPr>
    </w:p>
    <w:tbl>
      <w:tblPr>
        <w:tblW w:w="0" w:type="auto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0A0"/>
      </w:tblPr>
      <w:tblGrid>
        <w:gridCol w:w="2660"/>
        <w:gridCol w:w="6448"/>
      </w:tblGrid>
      <w:tr w:rsidR="0015413D" w:rsidRPr="00085827" w:rsidTr="00BE0D3B">
        <w:trPr>
          <w:trHeight w:val="454"/>
        </w:trPr>
        <w:tc>
          <w:tcPr>
            <w:tcW w:w="9108" w:type="dxa"/>
            <w:gridSpan w:val="2"/>
            <w:shd w:val="clear" w:color="auto" w:fill="4F81BD"/>
            <w:vAlign w:val="center"/>
          </w:tcPr>
          <w:p w:rsidR="0015413D" w:rsidRPr="00085827" w:rsidRDefault="0015413D" w:rsidP="000858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FFFF"/>
                <w:sz w:val="24"/>
                <w:lang w:val="uk-UA"/>
              </w:rPr>
            </w:pPr>
            <w:r w:rsidRPr="00085827">
              <w:rPr>
                <w:rFonts w:ascii="Times New Roman" w:hAnsi="Times New Roman"/>
                <w:b/>
                <w:bCs/>
                <w:i/>
                <w:color w:val="FFFFFF"/>
                <w:sz w:val="28"/>
                <w:lang w:val="uk-UA"/>
              </w:rPr>
              <w:t>Магнезит</w:t>
            </w:r>
          </w:p>
        </w:tc>
      </w:tr>
      <w:tr w:rsidR="0015413D" w:rsidRPr="00BE0D3B" w:rsidTr="00BE0D3B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BE0D3B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Основні місця родовищ</w:t>
            </w:r>
          </w:p>
        </w:tc>
        <w:tc>
          <w:tcPr>
            <w:tcW w:w="6448" w:type="dxa"/>
            <w:tcBorders>
              <w:left w:val="nil"/>
            </w:tcBorders>
            <w:shd w:val="clear" w:color="auto" w:fill="D3DFEE"/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BE0D3B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Формула</w:t>
            </w:r>
          </w:p>
        </w:tc>
        <w:tc>
          <w:tcPr>
            <w:tcW w:w="6448" w:type="dxa"/>
            <w:tcBorders>
              <w:left w:val="nil"/>
            </w:tcBorders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624"/>
        </w:trPr>
        <w:tc>
          <w:tcPr>
            <w:tcW w:w="2660" w:type="dxa"/>
            <w:tcBorders>
              <w:right w:val="nil"/>
            </w:tcBorders>
            <w:shd w:val="clear" w:color="auto" w:fill="D3DFEE"/>
            <w:vAlign w:val="center"/>
          </w:tcPr>
          <w:p w:rsidR="0015413D" w:rsidRPr="00BE0D3B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448" w:type="dxa"/>
            <w:tcBorders>
              <w:left w:val="nil"/>
            </w:tcBorders>
            <w:shd w:val="clear" w:color="auto" w:fill="D3DFEE"/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624"/>
        </w:trPr>
        <w:tc>
          <w:tcPr>
            <w:tcW w:w="2660" w:type="dxa"/>
            <w:tcBorders>
              <w:right w:val="nil"/>
            </w:tcBorders>
            <w:vAlign w:val="center"/>
          </w:tcPr>
          <w:p w:rsidR="0015413D" w:rsidRPr="00BE0D3B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Застосування</w:t>
            </w:r>
          </w:p>
        </w:tc>
        <w:tc>
          <w:tcPr>
            <w:tcW w:w="6448" w:type="dxa"/>
            <w:tcBorders>
              <w:left w:val="nil"/>
            </w:tcBorders>
            <w:vAlign w:val="center"/>
          </w:tcPr>
          <w:p w:rsidR="0015413D" w:rsidRPr="00BE0D3B" w:rsidRDefault="0015413D" w:rsidP="000858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15413D" w:rsidRPr="00BE0D3B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</w:rPr>
        <w:pict>
          <v:shape id="Рисунок 1" o:spid="_x0000_s1082" type="#_x0000_t75" alt="http://yak-prosto.com/images/7/1/yak-vidobuvati-vapnyak.jpg" style="position:absolute;margin-left:369pt;margin-top:24.15pt;width:91.95pt;height:67.7pt;z-index:-251676160;visibility:visible;mso-position-horizontal-relative:text;mso-position-vertical-relative:text">
            <v:imagedata r:id="rId41" o:title=""/>
            <w10:wrap type="square"/>
          </v:shape>
        </w:pict>
      </w:r>
    </w:p>
    <w:p w:rsidR="0015413D" w:rsidRDefault="0015413D" w:rsidP="00A66188">
      <w:pPr>
        <w:spacing w:after="0" w:line="360" w:lineRule="auto"/>
        <w:rPr>
          <w:rFonts w:ascii="Times New Roman" w:hAnsi="Times New Roman"/>
          <w:b/>
          <w:i/>
          <w:lang w:val="uk-UA"/>
        </w:rPr>
      </w:pPr>
      <w:r w:rsidRPr="00BE0D3B">
        <w:rPr>
          <w:rFonts w:ascii="Times New Roman" w:hAnsi="Times New Roman"/>
          <w:b/>
          <w:i/>
          <w:sz w:val="28"/>
          <w:szCs w:val="28"/>
          <w:lang w:val="uk-UA"/>
        </w:rPr>
        <w:t>Висновок:</w:t>
      </w:r>
      <w:r>
        <w:rPr>
          <w:rFonts w:ascii="Times New Roman" w:hAnsi="Times New Roman"/>
          <w:b/>
          <w:i/>
          <w:lang w:val="uk-UA"/>
        </w:rPr>
        <w:t xml:space="preserve"> _____________________________________________________ ___________________________________________________________________________________________________________________________________________________________________________________________________</w:t>
      </w:r>
    </w:p>
    <w:p w:rsidR="0015413D" w:rsidRPr="0062042A" w:rsidRDefault="0015413D" w:rsidP="00A66188">
      <w:pPr>
        <w:spacing w:after="0" w:line="360" w:lineRule="auto"/>
        <w:rPr>
          <w:rFonts w:ascii="Times New Roman" w:hAnsi="Times New Roman"/>
          <w:sz w:val="16"/>
          <w:lang w:val="uk-UA"/>
        </w:rPr>
      </w:pPr>
    </w:p>
    <w:p w:rsidR="0015413D" w:rsidRPr="00BE0D3B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BE0D3B">
        <w:rPr>
          <w:rFonts w:ascii="Times New Roman" w:hAnsi="Times New Roman"/>
          <w:b/>
          <w:i/>
          <w:sz w:val="28"/>
          <w:szCs w:val="28"/>
          <w:lang w:val="uk-UA"/>
        </w:rPr>
        <w:t>3. Хімічні властивості</w:t>
      </w:r>
    </w:p>
    <w:p w:rsidR="0015413D" w:rsidRPr="00BE0D3B" w:rsidRDefault="0015413D" w:rsidP="00A66188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E0D3B">
        <w:rPr>
          <w:rFonts w:ascii="Times New Roman" w:hAnsi="Times New Roman"/>
          <w:color w:val="000000"/>
          <w:sz w:val="28"/>
          <w:szCs w:val="28"/>
          <w:lang w:val="uk-UA"/>
        </w:rPr>
        <w:t>Лужноземельні метали виявляють властивості активних відновників,  набувають ступеня окиснення + 2.</w:t>
      </w:r>
    </w:p>
    <w:tbl>
      <w:tblPr>
        <w:tblW w:w="90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678"/>
        <w:gridCol w:w="3330"/>
      </w:tblGrid>
      <w:tr w:rsidR="0015413D" w:rsidRPr="00BE0D3B" w:rsidTr="00BE0D3B">
        <w:trPr>
          <w:trHeight w:val="41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BE0D3B" w:rsidRDefault="0015413D" w:rsidP="00A661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uk-UA"/>
              </w:rPr>
              <w:t>Взаємодія з простими речовинами</w:t>
            </w:r>
          </w:p>
        </w:tc>
      </w:tr>
      <w:tr w:rsidR="0015413D" w:rsidRPr="00BE0D3B" w:rsidTr="00BE0D3B">
        <w:trPr>
          <w:trHeight w:val="397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 З киснем повітря 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</w:t>
            </w:r>
            <w:r w:rsidRPr="003266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   </w:t>
            </w:r>
            <w:hyperlink r:id="rId42" w:tooltip="Оксиди неметалічних елементів. Сульфатна кислота і сульфати" w:history="1">
              <w:r w:rsidRPr="00326654">
                <w:rPr>
                  <w:rFonts w:ascii="Times New Roman" w:hAnsi="Times New Roman"/>
                  <w:b/>
                  <w:bCs/>
                  <w:sz w:val="28"/>
                  <w:szCs w:val="28"/>
                  <w:lang w:val="uk-UA"/>
                </w:rPr>
                <w:t>Оксиди</w:t>
              </w:r>
            </w:hyperlink>
          </w:p>
        </w:tc>
      </w:tr>
      <w:tr w:rsidR="0015413D" w:rsidRPr="00BE0D3B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408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З сіркою при нагріванні 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   Сульфіди</w:t>
            </w:r>
          </w:p>
        </w:tc>
      </w:tr>
      <w:tr w:rsidR="0015413D" w:rsidRPr="00BE0D3B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397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az-Cyrl-AZ"/>
              </w:rPr>
              <w:t>  З галогенами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az-Cyrl-AZ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az-Cyrl-AZ"/>
              </w:rPr>
              <w:t>    Галогеніди</w:t>
            </w:r>
          </w:p>
        </w:tc>
      </w:tr>
      <w:tr w:rsidR="0015413D" w:rsidRPr="00BE0D3B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az-Cyrl-AZ"/>
              </w:rPr>
            </w:pPr>
          </w:p>
        </w:tc>
      </w:tr>
      <w:tr w:rsidR="0015413D" w:rsidRPr="00BE0D3B" w:rsidTr="00BE0D3B">
        <w:trPr>
          <w:trHeight w:val="398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З азотом при нагріванні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   Нітриди</w:t>
            </w:r>
          </w:p>
        </w:tc>
      </w:tr>
      <w:tr w:rsidR="0015413D" w:rsidRPr="00BE0D3B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408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З фосфором при  t</w:t>
            </w: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vertAlign w:val="superscript"/>
                <w:lang w:val="uk-UA"/>
              </w:rPr>
              <w:t>0</w:t>
            </w: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   Фосфіди</w:t>
            </w:r>
          </w:p>
        </w:tc>
      </w:tr>
      <w:tr w:rsidR="0015413D" w:rsidRPr="00BE0D3B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5413D" w:rsidRPr="00BE0D3B" w:rsidTr="00BE0D3B">
        <w:trPr>
          <w:trHeight w:val="397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З воднем при нагріванні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A6618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   Гідриди</w:t>
            </w:r>
          </w:p>
        </w:tc>
      </w:tr>
      <w:tr w:rsidR="0015413D" w:rsidRPr="00085827" w:rsidTr="00BE0D3B">
        <w:trPr>
          <w:trHeight w:val="523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6C6400" w:rsidRDefault="0015413D" w:rsidP="00A661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37"/>
                <w:lang w:val="uk-UA"/>
              </w:rPr>
            </w:pPr>
          </w:p>
        </w:tc>
      </w:tr>
      <w:tr w:rsidR="0015413D" w:rsidRPr="00085827" w:rsidTr="00BE0D3B">
        <w:trPr>
          <w:trHeight w:val="397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BE0D3B" w:rsidRDefault="0015413D" w:rsidP="00A6618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lang w:val="uk-UA"/>
              </w:rPr>
            </w:pPr>
            <w:r w:rsidRPr="00BE0D3B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  <w:lang w:val="uk-UA"/>
              </w:rPr>
              <w:t>Взаємодія із складними речовинами</w:t>
            </w:r>
          </w:p>
        </w:tc>
      </w:tr>
      <w:tr w:rsidR="0015413D" w:rsidRPr="00085827" w:rsidTr="00BE0D3B">
        <w:trPr>
          <w:trHeight w:val="552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240" w:lineRule="auto"/>
              <w:ind w:left="150" w:right="141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Магній повільно розчиняється у воді киплячій, решта металів енергійно-взаємодіють з водою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360" w:lineRule="auto"/>
              <w:ind w:left="142" w:hanging="142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  Гідроксид і водень</w:t>
            </w:r>
          </w:p>
        </w:tc>
      </w:tr>
      <w:tr w:rsidR="0015413D" w:rsidRPr="00085827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</w:tr>
      <w:tr w:rsidR="0015413D" w:rsidRPr="00085827" w:rsidTr="00BE0D3B">
        <w:trPr>
          <w:trHeight w:val="402"/>
        </w:trPr>
        <w:tc>
          <w:tcPr>
            <w:tcW w:w="56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 Усі метали розчиняються в сильних кислотах 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326654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   Сіль і водень</w:t>
            </w:r>
          </w:p>
        </w:tc>
      </w:tr>
      <w:tr w:rsidR="0015413D" w:rsidRPr="00085827" w:rsidTr="00BE0D3B">
        <w:trPr>
          <w:trHeight w:val="794"/>
        </w:trPr>
        <w:tc>
          <w:tcPr>
            <w:tcW w:w="9008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413D" w:rsidRPr="00326654" w:rsidRDefault="0015413D" w:rsidP="000A3452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37"/>
                <w:lang w:val="uk-UA"/>
              </w:rPr>
            </w:pPr>
          </w:p>
        </w:tc>
      </w:tr>
    </w:tbl>
    <w:p w:rsidR="0015413D" w:rsidRDefault="0015413D" w:rsidP="001E4DAF">
      <w:pPr>
        <w:tabs>
          <w:tab w:val="left" w:pos="1608"/>
        </w:tabs>
        <w:rPr>
          <w:lang w:val="en-US"/>
        </w:rPr>
      </w:pPr>
    </w:p>
    <w:p w:rsidR="0015413D" w:rsidRPr="00BE0D3B" w:rsidRDefault="0015413D" w:rsidP="00A66188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BE0D3B">
        <w:rPr>
          <w:rFonts w:ascii="Times New Roman" w:hAnsi="Times New Roman"/>
          <w:b/>
          <w:i/>
          <w:sz w:val="28"/>
          <w:szCs w:val="28"/>
          <w:lang w:val="uk-UA"/>
        </w:rPr>
        <w:t>4. Оксиди</w:t>
      </w:r>
    </w:p>
    <w:p w:rsidR="0015413D" w:rsidRDefault="0015413D" w:rsidP="00A6618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63" o:spid="_x0000_s1083" type="#_x0000_t75" alt="http://subject.com.ua/textbook/chemistry/10klas/10klas.files/image434.jpg" style="position:absolute;left:0;text-align:left;margin-left:387pt;margin-top:3.35pt;width:1in;height:63pt;z-index:251641344;visibility:visible">
            <v:imagedata r:id="rId43" o:title="" cropbottom="7022f" cropright="34123f"/>
            <w10:wrap type="square"/>
          </v:shape>
        </w:pict>
      </w:r>
      <w:r w:rsidRPr="00BE0D3B">
        <w:rPr>
          <w:rFonts w:ascii="Times New Roman" w:hAnsi="Times New Roman"/>
          <w:sz w:val="28"/>
          <w:szCs w:val="28"/>
          <w:lang w:val="uk-UA"/>
        </w:rPr>
        <w:t xml:space="preserve">Кальцій оксид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BE0D3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______________________________________</w:t>
      </w:r>
    </w:p>
    <w:p w:rsidR="0015413D" w:rsidRDefault="0015413D" w:rsidP="00A6618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</w:t>
      </w:r>
      <w:r w:rsidRPr="00BE0D3B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15413D" w:rsidRDefault="0015413D" w:rsidP="00A6618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Магній оксид - 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  <w:r w:rsidRPr="00BE0D3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5413D" w:rsidRPr="00BE0D3B" w:rsidRDefault="0015413D" w:rsidP="00A6618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64" o:spid="_x0000_s1084" type="#_x0000_t75" alt="http://subject.com.ua/textbook/chemistry/10klas/10klas.files/image434.jpg" style="position:absolute;left:0;text-align:left;margin-left:387pt;margin-top:2.9pt;width:1in;height:1in;z-index:251642368;visibility:visible">
            <v:imagedata r:id="rId43" o:title="" cropbottom="7022f" cropleft="34762f"/>
            <w10:wrap type="square"/>
          </v:shape>
        </w:pict>
      </w:r>
      <w:r w:rsidRPr="00BE0D3B">
        <w:rPr>
          <w:rFonts w:ascii="Times New Roman" w:hAnsi="Times New Roman"/>
          <w:sz w:val="28"/>
          <w:szCs w:val="28"/>
          <w:lang w:val="uk-UA"/>
        </w:rPr>
        <w:t>Це білі тверді кристалічні речовини. Завдяки більшій міцності їх кристалічних ґраток порівняно з оксидами лужних елементів вони мають вищі температури плавлення і більшу густину.</w:t>
      </w:r>
    </w:p>
    <w:p w:rsidR="0015413D" w:rsidRPr="00BE0D3B" w:rsidRDefault="0015413D" w:rsidP="00A6618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BE0D3B" w:rsidRDefault="0015413D" w:rsidP="00A66188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Добування оксидів Магнію і Кальцію в лабораторії та промисловості проводять випалюванням карбонатів:</w:t>
      </w:r>
    </w:p>
    <w:p w:rsidR="0015413D" w:rsidRPr="0009538A" w:rsidRDefault="0015413D" w:rsidP="00BE0D3B">
      <w:pPr>
        <w:spacing w:after="0" w:line="36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__________________________________________________________________________________________________________________________________________________________________________</w:t>
      </w:r>
    </w:p>
    <w:p w:rsidR="0015413D" w:rsidRPr="0009538A" w:rsidRDefault="0015413D" w:rsidP="00BE0D3B">
      <w:pPr>
        <w:spacing w:after="0" w:line="360" w:lineRule="auto"/>
        <w:ind w:firstLine="567"/>
        <w:jc w:val="both"/>
        <w:rPr>
          <w:rFonts w:ascii="Times New Roman" w:hAnsi="Times New Roman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Хімічні властивості оксидів Магнію та Кальцію зумовлені їх приналежністю до класу основних оксидів: вони взаємодіють з кислотами, кислотними й амфотерними оксидами та амфотерними гідроксидами</w:t>
      </w:r>
      <w:r>
        <w:rPr>
          <w:rFonts w:ascii="Times New Roman" w:hAnsi="Times New Roman"/>
          <w:lang w:val="uk-UA"/>
        </w:rPr>
        <w:t>:</w:t>
      </w:r>
    </w:p>
    <w:p w:rsidR="0015413D" w:rsidRDefault="0015413D" w:rsidP="00BE0D3B">
      <w:pPr>
        <w:spacing w:after="0" w:line="360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413D" w:rsidRPr="00BE0D3B" w:rsidRDefault="0015413D" w:rsidP="00A66188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Магній оксид у реакції з водою малоактивний. Під час реакції кальцій оксиду з водою виділяється велика кількість теплоти. Ця реакція називається гашенням вапна:</w:t>
      </w:r>
    </w:p>
    <w:p w:rsidR="0015413D" w:rsidRPr="00BE0D3B" w:rsidRDefault="0015413D" w:rsidP="00A66188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</w:t>
      </w:r>
    </w:p>
    <w:p w:rsidR="0015413D" w:rsidRPr="00BE0D3B" w:rsidRDefault="0015413D" w:rsidP="00BE0D3B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BE0D3B">
        <w:rPr>
          <w:rFonts w:ascii="Times New Roman" w:hAnsi="Times New Roman"/>
          <w:b/>
          <w:i/>
          <w:sz w:val="28"/>
          <w:szCs w:val="28"/>
          <w:lang w:val="uk-UA"/>
        </w:rPr>
        <w:t>5. Гідроксиди</w:t>
      </w:r>
    </w:p>
    <w:p w:rsidR="0015413D" w:rsidRDefault="0015413D" w:rsidP="00BE0D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Гідроксиди Магнію ___________________ та Кальцію __________________ є типовими основами, з них кальцій гідроксид належить до лугів. Це білі, тверді, кристалічні речовини. Магній гідроксид — нерозчинний у холодній воді, кальцій гідроксид — малорозчинний. Прозорий розчин кальцій гідроксиду називають _____________________________________________, а водну суспензію сполуки - 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BE0D3B" w:rsidRDefault="0015413D" w:rsidP="00BE0D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Для магній і кальцій гідроксидів характерні типові реакції класу основ: вони взаємодіють з кислотними й амфотерними оксидами, амфотерними гідроксидами, кислотами, солями:</w:t>
      </w:r>
    </w:p>
    <w:p w:rsidR="0015413D" w:rsidRPr="00BE0D3B" w:rsidRDefault="0015413D" w:rsidP="00BE0D3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</w:t>
      </w:r>
    </w:p>
    <w:p w:rsidR="0015413D" w:rsidRPr="000A3452" w:rsidRDefault="0015413D" w:rsidP="00BE0D3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При пропусканні карбон (IV) оксиду крізь вапняну воду утворюються карбонати і гідрогенкарбонати, які легко взаємоперетворюються:</w:t>
      </w:r>
    </w:p>
    <w:p w:rsidR="0015413D" w:rsidRPr="00BE0D3B" w:rsidRDefault="0015413D" w:rsidP="00BE0D3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BE0D3B" w:rsidRDefault="0015413D" w:rsidP="00BE0D3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На відміну від гідроксидів Натрію і Калію гідроксиди Магнію та Кальцію розкладаються при нагріванні:</w:t>
      </w:r>
    </w:p>
    <w:p w:rsidR="0015413D" w:rsidRPr="00BE0D3B" w:rsidRDefault="0015413D" w:rsidP="00BE0D3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E0D3B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BE0D3B" w:rsidRDefault="0015413D" w:rsidP="00BE0D3B">
      <w:pPr>
        <w:spacing w:after="0" w:line="360" w:lineRule="auto"/>
        <w:jc w:val="center"/>
        <w:rPr>
          <w:sz w:val="28"/>
          <w:szCs w:val="28"/>
          <w:lang w:val="uk-UA"/>
        </w:rPr>
      </w:pPr>
    </w:p>
    <w:p w:rsidR="0015413D" w:rsidRPr="000A3452" w:rsidRDefault="0015413D" w:rsidP="00716ED5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0A3452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0A3452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0A3452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Напишіть застосування речовин:</w:t>
      </w:r>
    </w:p>
    <w:p w:rsidR="0015413D" w:rsidRPr="00FA4645" w:rsidRDefault="0015413D" w:rsidP="00716ED5">
      <w:pPr>
        <w:spacing w:after="0" w:line="360" w:lineRule="auto"/>
        <w:rPr>
          <w:rFonts w:ascii="Times New Roman" w:hAnsi="Times New Roman"/>
          <w:sz w:val="2"/>
          <w:lang w:val="uk-UA"/>
        </w:rPr>
      </w:pPr>
    </w:p>
    <w:p w:rsidR="0015413D" w:rsidRDefault="0015413D" w:rsidP="000A3452">
      <w:pPr>
        <w:spacing w:after="0" w:line="360" w:lineRule="auto"/>
        <w:rPr>
          <w:rFonts w:ascii="Times New Roman" w:hAnsi="Times New Roman"/>
          <w:sz w:val="28"/>
          <w:lang w:val="uk-UA"/>
        </w:rPr>
      </w:pPr>
      <w:r w:rsidRPr="004E2263">
        <w:rPr>
          <w:rFonts w:ascii="Times New Roman" w:hAnsi="Times New Roman"/>
          <w:sz w:val="28"/>
          <w:lang w:val="uk-UA"/>
        </w:rPr>
        <w:t>Кальцій оксид</w:t>
      </w:r>
      <w:r>
        <w:rPr>
          <w:rFonts w:ascii="Times New Roman" w:hAnsi="Times New Roman"/>
          <w:sz w:val="28"/>
          <w:lang w:val="uk-UA"/>
        </w:rPr>
        <w:t>______________________________________________________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15413D" w:rsidRDefault="0015413D" w:rsidP="000A3452">
      <w:pPr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Магній оксид ______________________________________________________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15413D" w:rsidRDefault="0015413D" w:rsidP="000A3452">
      <w:pPr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Кальцій гідроксид __________________________________________________ ______________________________________________________________________________________________________________________________________________________________________________________________________ </w:t>
      </w:r>
    </w:p>
    <w:p w:rsidR="0015413D" w:rsidRPr="004E2263" w:rsidRDefault="0015413D" w:rsidP="000A3452">
      <w:pPr>
        <w:spacing w:after="0" w:line="360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Магній гідроксид 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:rsidR="0015413D" w:rsidRDefault="0015413D" w:rsidP="004A5ED5">
      <w:pPr>
        <w:tabs>
          <w:tab w:val="left" w:pos="1608"/>
        </w:tabs>
        <w:spacing w:line="360" w:lineRule="auto"/>
        <w:jc w:val="center"/>
        <w:rPr>
          <w:lang w:val="uk-UA"/>
        </w:rPr>
      </w:pPr>
      <w:r>
        <w:rPr>
          <w:noProof/>
        </w:rPr>
        <w:pict>
          <v:shape id="Рисунок 14" o:spid="_x0000_i1039" type="#_x0000_t75" alt="0010-045-Sovremennaja-neorganicheskaja-khimija-khimija-prekursorov" style="width:133.5pt;height:116.25pt;visibility:visible">
            <v:imagedata r:id="rId44" o:title=""/>
          </v:shape>
        </w:pic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sz w:val="28"/>
          <w:szCs w:val="28"/>
          <w:u w:val="single"/>
          <w:lang w:val="uk-UA"/>
        </w:rPr>
        <w:t>Урок 8</w:t>
      </w:r>
      <w:r w:rsidRPr="000A3452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 </w:t>
      </w:r>
      <w:r w:rsidRPr="000A3452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0A3452" w:rsidRDefault="0015413D" w:rsidP="000A3452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0A3452" w:rsidRDefault="0015413D" w:rsidP="000A3452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0A3452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A3452">
        <w:rPr>
          <w:rFonts w:ascii="Times New Roman" w:hAnsi="Times New Roman"/>
          <w:b/>
          <w:sz w:val="28"/>
          <w:szCs w:val="28"/>
          <w:lang w:val="uk-UA"/>
        </w:rPr>
        <w:t>Поняття про твердість води (постійну, тимчасову) і методи її усунення (зменшення).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0A3452">
        <w:rPr>
          <w:rFonts w:ascii="Times New Roman" w:hAnsi="Times New Roman"/>
          <w:b/>
          <w:sz w:val="28"/>
          <w:szCs w:val="28"/>
          <w:lang w:val="uk-UA"/>
        </w:rPr>
        <w:t xml:space="preserve"> Завдання на повторення вивченого матеріалу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Здійсніть перетворення:</w:t>
      </w:r>
    </w:p>
    <w:p w:rsidR="0015413D" w:rsidRPr="000A3452" w:rsidRDefault="0015413D" w:rsidP="000A345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К</w:t>
      </w:r>
      <w:r w:rsidRPr="000A3452">
        <w:rPr>
          <w:rFonts w:ascii="Times New Roman" w:hAnsi="Times New Roman"/>
          <w:sz w:val="28"/>
          <w:szCs w:val="28"/>
          <w:vertAlign w:val="subscript"/>
          <w:lang w:val="uk-UA"/>
        </w:rPr>
        <w:t>2</w:t>
      </w:r>
      <w:r w:rsidRPr="000A3452">
        <w:rPr>
          <w:rFonts w:ascii="Times New Roman" w:hAnsi="Times New Roman"/>
          <w:sz w:val="28"/>
          <w:szCs w:val="28"/>
          <w:lang w:val="pl-PL"/>
        </w:rPr>
        <w:t>O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К</w:t>
      </w:r>
      <w:r w:rsidRPr="000A3452">
        <w:rPr>
          <w:rFonts w:ascii="Times New Roman" w:hAnsi="Times New Roman"/>
          <w:sz w:val="28"/>
          <w:szCs w:val="28"/>
          <w:lang w:val="pl-PL"/>
        </w:rPr>
        <w:t>Cl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К</w:t>
      </w:r>
      <w:r w:rsidRPr="000A3452">
        <w:rPr>
          <w:rFonts w:ascii="Times New Roman" w:hAnsi="Times New Roman"/>
          <w:sz w:val="28"/>
          <w:szCs w:val="28"/>
          <w:lang w:val="pl-PL"/>
        </w:rPr>
        <w:t>OH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0A3452">
        <w:rPr>
          <w:rFonts w:ascii="Times New Roman" w:hAnsi="Times New Roman"/>
          <w:sz w:val="28"/>
          <w:szCs w:val="28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uk-UA"/>
        </w:rPr>
        <w:t>К</w:t>
      </w:r>
      <w:r w:rsidRPr="000A3452">
        <w:rPr>
          <w:rFonts w:ascii="Times New Roman" w:hAnsi="Times New Roman"/>
          <w:sz w:val="28"/>
          <w:szCs w:val="28"/>
          <w:vertAlign w:val="subscript"/>
        </w:rPr>
        <w:t>2</w:t>
      </w:r>
      <w:r w:rsidRPr="000A3452">
        <w:rPr>
          <w:rFonts w:ascii="Times New Roman" w:hAnsi="Times New Roman"/>
          <w:sz w:val="28"/>
          <w:szCs w:val="28"/>
          <w:lang w:val="pl-PL"/>
        </w:rPr>
        <w:t>SO</w:t>
      </w:r>
      <w:r w:rsidRPr="000A3452">
        <w:rPr>
          <w:rFonts w:ascii="Times New Roman" w:hAnsi="Times New Roman"/>
          <w:sz w:val="28"/>
          <w:szCs w:val="28"/>
          <w:vertAlign w:val="subscript"/>
        </w:rPr>
        <w:t>4</w:t>
      </w:r>
      <w:r w:rsidRPr="000A3452">
        <w:rPr>
          <w:rFonts w:ascii="Times New Roman" w:hAnsi="Times New Roman"/>
          <w:sz w:val="28"/>
          <w:szCs w:val="28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0A3452">
        <w:rPr>
          <w:rFonts w:ascii="Times New Roman" w:hAnsi="Times New Roman"/>
          <w:sz w:val="28"/>
          <w:szCs w:val="28"/>
        </w:rPr>
        <w:t xml:space="preserve"> </w:t>
      </w:r>
      <w:r w:rsidRPr="000A3452">
        <w:rPr>
          <w:rFonts w:ascii="Times New Roman" w:hAnsi="Times New Roman"/>
          <w:sz w:val="28"/>
          <w:szCs w:val="28"/>
          <w:lang w:val="uk-UA"/>
        </w:rPr>
        <w:t>К</w:t>
      </w:r>
      <w:r w:rsidRPr="000A3452">
        <w:rPr>
          <w:rFonts w:ascii="Times New Roman" w:hAnsi="Times New Roman"/>
          <w:sz w:val="28"/>
          <w:szCs w:val="28"/>
          <w:lang w:val="pl-PL"/>
        </w:rPr>
        <w:t>NO</w:t>
      </w:r>
      <w:r w:rsidRPr="000A3452">
        <w:rPr>
          <w:rFonts w:ascii="Times New Roman" w:hAnsi="Times New Roman"/>
          <w:sz w:val="28"/>
          <w:szCs w:val="28"/>
          <w:vertAlign w:val="subscript"/>
        </w:rPr>
        <w:t>3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452">
        <w:rPr>
          <w:rFonts w:ascii="Times New Roman" w:hAnsi="Times New Roman"/>
          <w:sz w:val="28"/>
          <w:szCs w:val="28"/>
          <w:lang w:val="uk-UA"/>
        </w:rPr>
        <w:t>____</w:t>
      </w:r>
      <w:r w:rsidRPr="000A3452">
        <w:rPr>
          <w:rFonts w:ascii="Times New Roman" w:hAnsi="Times New Roman"/>
          <w:sz w:val="28"/>
          <w:szCs w:val="28"/>
        </w:rPr>
        <w:t>______________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0A3452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3F0E1E" w:rsidRDefault="0015413D" w:rsidP="00716ED5">
      <w:pPr>
        <w:spacing w:after="0" w:line="360" w:lineRule="auto"/>
        <w:rPr>
          <w:rFonts w:ascii="Times New Roman" w:hAnsi="Times New Roman"/>
          <w:b/>
          <w:i/>
          <w:sz w:val="14"/>
          <w:lang w:val="uk-UA"/>
        </w:rPr>
      </w:pP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47DBC">
        <w:rPr>
          <w:rFonts w:ascii="Times New Roman" w:hAnsi="Times New Roman"/>
          <w:b/>
          <w:i/>
          <w:lang w:val="uk-UA"/>
        </w:rPr>
        <w:t xml:space="preserve"> </w:t>
      </w:r>
      <w:r w:rsidRPr="000A3452">
        <w:rPr>
          <w:rFonts w:ascii="Times New Roman" w:hAnsi="Times New Roman"/>
          <w:b/>
          <w:i/>
          <w:sz w:val="28"/>
          <w:szCs w:val="28"/>
          <w:lang w:val="uk-UA"/>
        </w:rPr>
        <w:t>1. Твердість води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u w:val="single"/>
          <w:lang w:val="uk-UA"/>
        </w:rPr>
        <w:t>Твердість води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— ___________________________________________ ________________________________________________________________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Вода, що містить йони Магнію Mg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і Кальцію Са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>, називається __________________________________. Однією з таких є джерельна вода. Вода, в якій цих йонів немає або їх вміст незначний - __________________. Це дощова вода. У воді катіони Кальцію Са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і Магнію Mg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можуть міститися разом з аніонами гідрогенкарбонатів НСО</w:t>
      </w:r>
      <w:r w:rsidRPr="000A3452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2-</w:t>
      </w:r>
      <w:r w:rsidRPr="000A3452">
        <w:rPr>
          <w:rFonts w:ascii="Times New Roman" w:hAnsi="Times New Roman"/>
          <w:sz w:val="28"/>
          <w:szCs w:val="28"/>
          <w:lang w:val="az-Cyrl-AZ"/>
        </w:rPr>
        <w:t>, сульфатів SO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2-</w:t>
      </w:r>
      <w:r w:rsidRPr="000A3452">
        <w:rPr>
          <w:rFonts w:ascii="Times New Roman" w:hAnsi="Times New Roman"/>
          <w:sz w:val="28"/>
          <w:szCs w:val="28"/>
          <w:lang w:val="az-Cyrl-AZ"/>
        </w:rPr>
        <w:t>, хлоридів СІ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-</w:t>
      </w:r>
      <w:r w:rsidRPr="000A3452">
        <w:rPr>
          <w:rFonts w:ascii="Times New Roman" w:hAnsi="Times New Roman"/>
          <w:sz w:val="28"/>
          <w:szCs w:val="28"/>
          <w:lang w:val="az-Cyrl-AZ"/>
        </w:rPr>
        <w:t>. Залежно від аніонів, які переважають у воді, розрізняють:</w:t>
      </w:r>
    </w:p>
    <w:p w:rsidR="0015413D" w:rsidRDefault="0015413D" w:rsidP="000A3452">
      <w:pPr>
        <w:spacing w:after="0" w:line="360" w:lineRule="auto"/>
        <w:jc w:val="both"/>
        <w:rPr>
          <w:rFonts w:ascii="Times New Roman" w:hAnsi="Times New Roman"/>
          <w:lang w:val="uk-UA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az-Latn-AZ"/>
        </w:rPr>
        <w:t>Тимчасова (карбонатна) твердість води зумовлена наявністю 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lang w:val="uk-UA"/>
        </w:rPr>
      </w:pPr>
      <w:r w:rsidRPr="000A3452">
        <w:rPr>
          <w:rFonts w:ascii="Times New Roman" w:hAnsi="Times New Roman"/>
          <w:sz w:val="28"/>
          <w:szCs w:val="28"/>
          <w:lang w:val="az-Latn-AZ"/>
        </w:rPr>
        <w:t>Постійна (некарбонатна) твердість води зумовлена наявністю 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0A3452" w:rsidRDefault="0015413D" w:rsidP="00716ED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65" o:spid="_x0000_s1085" type="#_x0000_t75" alt="http://subject.com.ua/textbook/chemistry/10klas/10klas.files/image443.jpg" style="position:absolute;left:0;text-align:left;margin-left:272.05pt;margin-top:16.3pt;width:80.45pt;height:129.95pt;z-index:-251673088;visibility:visible" wrapcoords="-202 0 -202 21475 21600 21475 21600 0 -202 0">
            <v:imagedata r:id="rId45" o:title="" cropright="6164f"/>
            <w10:wrap type="tight"/>
          </v:shape>
        </w:pict>
      </w:r>
      <w:r w:rsidRPr="000A3452">
        <w:rPr>
          <w:rFonts w:ascii="Times New Roman" w:hAnsi="Times New Roman"/>
          <w:sz w:val="28"/>
          <w:szCs w:val="28"/>
          <w:lang w:val="uk-UA"/>
        </w:rPr>
        <w:t>Сумарну тимчасову і постійну твердість води називають загальною. Тверда вода непридатна для застосування в техніці та побуті. Внаслідок використання такої води в двигунах внутрішнього згоряння, парових котлах, трубах, пральних машинах внутрішні стінки і механізми покриваються шаром накипу, який майже не проводить теплоту. Тому можливе перегрівання цих апаратів, прискорюється їх спрацювання, трапляються аварії, збільшуються затрати енергії.</w:t>
      </w:r>
    </w:p>
    <w:p w:rsidR="0015413D" w:rsidRDefault="0015413D" w:rsidP="00716ED5">
      <w:pPr>
        <w:spacing w:after="0" w:line="360" w:lineRule="auto"/>
        <w:ind w:firstLine="567"/>
        <w:jc w:val="both"/>
        <w:rPr>
          <w:rFonts w:ascii="Times New Roman" w:hAnsi="Times New Roman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Під час прання в твердій воді збільшується витрата мила, на тканині осаджуються нерозчинні солі Кальцію і Магнію, які погіршують зовнішній вигляд речей (жовтіння), з’являється неприємний запах. У твердій воді погано розварюються овочі, оскільки пектин утворює на стінках клітин нерозчинні солі Кальцію і Магнію</w:t>
      </w:r>
      <w:r w:rsidRPr="00B70AFC">
        <w:rPr>
          <w:rFonts w:ascii="Times New Roman" w:hAnsi="Times New Roman"/>
          <w:lang w:val="uk-UA"/>
        </w:rPr>
        <w:t>.</w:t>
      </w:r>
    </w:p>
    <w:p w:rsidR="0015413D" w:rsidRPr="000A3452" w:rsidRDefault="0015413D" w:rsidP="000A345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A3452">
        <w:rPr>
          <w:rFonts w:ascii="Times New Roman" w:hAnsi="Times New Roman"/>
          <w:b/>
          <w:i/>
          <w:sz w:val="28"/>
          <w:szCs w:val="28"/>
          <w:lang w:val="uk-UA"/>
        </w:rPr>
        <w:t xml:space="preserve">2. Способи усунення твердості води. 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Для усунення твердості води, тобто її пом’якшення, з води потрібно 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Тимчасову твердість води усувають кип’ятінням: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_________________________________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або за допомогою спеціальних добавок, що містять соду:</w:t>
      </w:r>
    </w:p>
    <w:p w:rsidR="0015413D" w:rsidRPr="000A3452" w:rsidRDefault="0015413D" w:rsidP="000A345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0A3452" w:rsidRDefault="0015413D" w:rsidP="000A34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Постійну твердість води, зумовлену сульфатами та хлоридами Кальцію і Магнію, неможливо усунути кип’ятінням, оскільки ці солі не розкладаються. Назва «постійна твердість» походить саме від того, що її не можна усунути простим нагріванням води. Її усувають введенням у воду деяких реагентів:</w:t>
      </w:r>
    </w:p>
    <w:p w:rsidR="0015413D" w:rsidRPr="000A3452" w:rsidRDefault="0015413D" w:rsidP="00716ED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A3452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  <w:r w:rsidRPr="000A3452">
        <w:rPr>
          <w:rFonts w:ascii="Times New Roman" w:hAnsi="Times New Roman"/>
          <w:sz w:val="28"/>
          <w:szCs w:val="28"/>
          <w:lang w:val="uk-UA"/>
        </w:rPr>
        <w:t xml:space="preserve"> Одночасно усувається як тимчасова, так і постійна, тобто загальна твердість води. </w:t>
      </w:r>
    </w:p>
    <w:p w:rsidR="0015413D" w:rsidRDefault="0015413D" w:rsidP="00716ED5">
      <w:pPr>
        <w:spacing w:after="0" w:line="360" w:lineRule="auto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413D" w:rsidRDefault="0015413D" w:rsidP="00716ED5">
      <w:pPr>
        <w:spacing w:after="0" w:line="360" w:lineRule="auto"/>
        <w:rPr>
          <w:rFonts w:ascii="Times New Roman" w:hAnsi="Times New Roman"/>
          <w:lang w:val="uk-UA"/>
        </w:rPr>
      </w:pPr>
      <w:r>
        <w:rPr>
          <w:noProof/>
        </w:rPr>
        <w:pict>
          <v:shape id="Рисунок 4" o:spid="_x0000_s1086" type="#_x0000_t75" alt="http://subject.com.ua/textbook/chemistry/10klas/10klas.files/image446.jpg" style="position:absolute;margin-left:1.3pt;margin-top:16.65pt;width:115.1pt;height:91.6pt;z-index:-251672064;visibility:visible" wrapcoords="-141 0 -141 21423 21600 21423 21600 0 -141 0">
            <v:imagedata r:id="rId46" o:title=""/>
            <w10:wrap type="tight"/>
          </v:shape>
        </w:pict>
      </w:r>
    </w:p>
    <w:p w:rsidR="0015413D" w:rsidRPr="000A3452" w:rsidRDefault="0015413D" w:rsidP="00716ED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Сучасний спосіб пом’якшення води заснований на використанні катіонітів.</w:t>
      </w:r>
    </w:p>
    <w:p w:rsidR="0015413D" w:rsidRPr="000A3452" w:rsidRDefault="0015413D" w:rsidP="00716ED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Катіоніти — це тверді речовини, нерозчинні у воді, до складу яких входять рухливі катіони Na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+</w:t>
      </w:r>
      <w:r w:rsidRPr="000A3452">
        <w:rPr>
          <w:rFonts w:ascii="Times New Roman" w:hAnsi="Times New Roman"/>
          <w:sz w:val="28"/>
          <w:szCs w:val="28"/>
          <w:lang w:val="az-Cyrl-AZ"/>
        </w:rPr>
        <w:t>. Спрощено їх зображують так: Na</w:t>
      </w:r>
      <w:r w:rsidRPr="000A3452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0A3452">
        <w:rPr>
          <w:rFonts w:ascii="Times New Roman" w:hAnsi="Times New Roman"/>
          <w:sz w:val="28"/>
          <w:szCs w:val="28"/>
          <w:lang w:val="az-Cyrl-AZ"/>
        </w:rPr>
        <w:t>R. Катіони Na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можуть обмінюватися на катіони навколишнього середовища, наприклад, Са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і Mg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>. Під час пропускання води крізь колонку з катіонітом йони Са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і Mg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2+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затримуються в ньому, а катіони Na</w:t>
      </w:r>
      <w:r w:rsidRPr="000A3452">
        <w:rPr>
          <w:rFonts w:ascii="Times New Roman" w:hAnsi="Times New Roman"/>
          <w:sz w:val="28"/>
          <w:szCs w:val="28"/>
          <w:vertAlign w:val="superscript"/>
          <w:lang w:val="az-Cyrl-AZ"/>
        </w:rPr>
        <w:t>+</w:t>
      </w:r>
      <w:r w:rsidRPr="000A3452">
        <w:rPr>
          <w:rFonts w:ascii="Times New Roman" w:hAnsi="Times New Roman"/>
          <w:sz w:val="28"/>
          <w:szCs w:val="28"/>
          <w:lang w:val="az-Cyrl-AZ"/>
        </w:rPr>
        <w:t xml:space="preserve"> з катіоніту переходять у воду:</w:t>
      </w:r>
    </w:p>
    <w:p w:rsidR="0015413D" w:rsidRPr="000A3452" w:rsidRDefault="0015413D" w:rsidP="00716ED5">
      <w:pPr>
        <w:spacing w:after="0" w:line="48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</w:t>
      </w:r>
    </w:p>
    <w:p w:rsidR="0015413D" w:rsidRPr="000A3452" w:rsidRDefault="0015413D" w:rsidP="00716ED5">
      <w:pPr>
        <w:tabs>
          <w:tab w:val="left" w:pos="1608"/>
        </w:tabs>
        <w:rPr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Катіоніт періодично регенерують, промиваючи його концентрованим</w:t>
      </w:r>
    </w:p>
    <w:p w:rsidR="0015413D" w:rsidRDefault="0015413D" w:rsidP="00716ED5">
      <w:pPr>
        <w:spacing w:after="0"/>
        <w:jc w:val="center"/>
        <w:rPr>
          <w:rFonts w:ascii="Times New Roman" w:hAnsi="Times New Roman"/>
          <w:b/>
          <w:bCs/>
          <w:i/>
          <w:iCs/>
          <w:lang w:val="uk-UA"/>
        </w:rPr>
      </w:pPr>
    </w:p>
    <w:p w:rsidR="0015413D" w:rsidRPr="000A3452" w:rsidRDefault="0015413D" w:rsidP="00716ED5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0A3452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Лабораторний  дослід  № 12</w:t>
      </w:r>
    </w:p>
    <w:p w:rsidR="0015413D" w:rsidRPr="000A3452" w:rsidRDefault="0015413D" w:rsidP="00716ED5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</w:p>
    <w:p w:rsidR="0015413D" w:rsidRPr="000A3452" w:rsidRDefault="0015413D" w:rsidP="00716ED5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0A3452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Тема: </w:t>
      </w:r>
      <w:r w:rsidRPr="000A3452">
        <w:rPr>
          <w:rFonts w:ascii="Times New Roman" w:hAnsi="Times New Roman"/>
          <w:bCs/>
          <w:iCs/>
          <w:sz w:val="28"/>
          <w:szCs w:val="28"/>
          <w:lang w:val="az-Cyrl-AZ"/>
        </w:rPr>
        <w:t>Усунення накипу з поверхні побутових приладів</w:t>
      </w:r>
    </w:p>
    <w:p w:rsidR="0015413D" w:rsidRPr="000A3452" w:rsidRDefault="0015413D" w:rsidP="00716ED5">
      <w:pPr>
        <w:spacing w:after="0"/>
        <w:ind w:left="567" w:hanging="567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0A3452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Мета: </w:t>
      </w:r>
      <w:r w:rsidRPr="000A3452">
        <w:rPr>
          <w:rFonts w:ascii="Times New Roman" w:hAnsi="Times New Roman"/>
          <w:bCs/>
          <w:iCs/>
          <w:sz w:val="28"/>
          <w:szCs w:val="28"/>
          <w:lang w:val="az-Cyrl-AZ"/>
        </w:rPr>
        <w:t>навчитись усувати накип з поверхні побутових приладів у домашніх умовах.</w:t>
      </w:r>
    </w:p>
    <w:p w:rsidR="0015413D" w:rsidRPr="000A3452" w:rsidRDefault="0015413D" w:rsidP="00716ED5">
      <w:pPr>
        <w:spacing w:after="0"/>
        <w:ind w:left="567" w:hanging="567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0A3452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Реактиви та обладнання: </w:t>
      </w:r>
      <w:r w:rsidRPr="000A3452">
        <w:rPr>
          <w:rFonts w:ascii="Times New Roman" w:hAnsi="Times New Roman"/>
          <w:bCs/>
          <w:iCs/>
          <w:sz w:val="28"/>
          <w:szCs w:val="28"/>
          <w:lang w:val="az-Cyrl-AZ"/>
        </w:rPr>
        <w:t>оцет (9-відсотковий), сода, побутовий прилад , на стінках якого є накип, вода, нагрівальний прилад.</w:t>
      </w:r>
    </w:p>
    <w:p w:rsidR="0015413D" w:rsidRPr="000A3452" w:rsidRDefault="0015413D" w:rsidP="00716ED5">
      <w:pPr>
        <w:spacing w:after="0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Default="0015413D" w:rsidP="00716ED5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  <w:r w:rsidRPr="000A3452">
        <w:rPr>
          <w:rFonts w:ascii="Times New Roman" w:hAnsi="Times New Roman"/>
          <w:b/>
          <w:bCs/>
          <w:iCs/>
          <w:sz w:val="28"/>
          <w:szCs w:val="28"/>
          <w:lang w:val="az-Cyrl-AZ"/>
        </w:rPr>
        <w:t>Хід роботи</w:t>
      </w:r>
    </w:p>
    <w:p w:rsidR="0015413D" w:rsidRPr="000A3452" w:rsidRDefault="0015413D" w:rsidP="00716ED5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1. У побутовий прилад налийте воду та додайте оцет. Поставте на нагрівальний прилад. Доведіть воду до кипіння та кип’ятіть 15-20 хвилин. Що спостерігаєте?</w:t>
      </w:r>
    </w:p>
    <w:p w:rsidR="0015413D" w:rsidRPr="000A3452" w:rsidRDefault="0015413D" w:rsidP="000A3452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0A3452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40AC1">
        <w:rPr>
          <w:rFonts w:ascii="Times New Roman" w:hAnsi="Times New Roman"/>
          <w:sz w:val="28"/>
          <w:szCs w:val="28"/>
          <w:lang w:val="az-Cyrl-AZ"/>
        </w:rPr>
        <w:t>2. Напишіть відповідні рівняння реакцій у йонно-молекулярній формі: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40AC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__________________________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40AC1">
        <w:rPr>
          <w:rFonts w:ascii="Times New Roman" w:hAnsi="Times New Roman"/>
          <w:b/>
          <w:sz w:val="28"/>
          <w:szCs w:val="28"/>
          <w:lang w:val="uk-UA"/>
        </w:rPr>
        <w:t>Висновок:</w:t>
      </w:r>
      <w:r w:rsidRPr="00340AC1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</w:t>
      </w:r>
      <w:r w:rsidRPr="00340AC1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40AC1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340AC1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40AC1">
        <w:rPr>
          <w:rFonts w:ascii="Times New Roman" w:hAnsi="Times New Roman"/>
          <w:sz w:val="28"/>
          <w:szCs w:val="28"/>
          <w:lang w:val="uk-UA"/>
        </w:rPr>
        <w:t xml:space="preserve">1) Здійсніть перетворення: </w:t>
      </w:r>
    </w:p>
    <w:p w:rsidR="0015413D" w:rsidRPr="00340AC1" w:rsidRDefault="0015413D" w:rsidP="00340AC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Cyrl-AZ"/>
        </w:rPr>
      </w:pPr>
      <w:r w:rsidRPr="00340AC1">
        <w:rPr>
          <w:rFonts w:ascii="Times New Roman" w:hAnsi="Times New Roman"/>
          <w:sz w:val="28"/>
          <w:szCs w:val="28"/>
          <w:lang w:val="az-Cyrl-AZ"/>
        </w:rPr>
        <w:t>Са → СаО → Са(ОН)</w:t>
      </w:r>
      <w:r w:rsidRPr="00340AC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40AC1">
        <w:rPr>
          <w:rFonts w:ascii="Times New Roman" w:hAnsi="Times New Roman"/>
          <w:sz w:val="28"/>
          <w:szCs w:val="28"/>
          <w:lang w:val="az-Cyrl-AZ"/>
        </w:rPr>
        <w:t xml:space="preserve"> → СаCl</w:t>
      </w:r>
      <w:r w:rsidRPr="00340AC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40AC1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340AC1">
        <w:rPr>
          <w:rFonts w:ascii="Times New Roman" w:hAnsi="Times New Roman"/>
          <w:sz w:val="28"/>
          <w:szCs w:val="28"/>
          <w:lang w:val="uk-UA"/>
        </w:rPr>
        <w:t>2) Назвіть елемент за такими даними: знаходиться у ІІ групі періодичної системи, масова частка елемента в його гідроксиді дорівнює 54,05%.</w:t>
      </w:r>
    </w:p>
    <w:p w:rsidR="0015413D" w:rsidRPr="00340AC1" w:rsidRDefault="0015413D" w:rsidP="00340AC1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67" o:spid="_x0000_s1087" type="#_x0000_t75" style="position:absolute;margin-left:146.7pt;margin-top:8.95pt;width:149.25pt;height:134.7pt;z-index:251701760;visibility:visible">
            <v:imagedata r:id="rId47" o:title=""/>
            <w10:wrap type="square" side="right"/>
          </v:shape>
        </w:pict>
      </w:r>
    </w:p>
    <w:p w:rsidR="0015413D" w:rsidRDefault="0015413D" w:rsidP="00716ED5">
      <w:pPr>
        <w:spacing w:after="0"/>
        <w:jc w:val="right"/>
        <w:rPr>
          <w:rFonts w:ascii="Times New Roman" w:hAnsi="Times New Roman"/>
          <w:b/>
          <w:i/>
          <w:u w:val="single"/>
          <w:lang w:val="uk-UA"/>
        </w:rPr>
      </w:pPr>
    </w:p>
    <w:p w:rsidR="0015413D" w:rsidRPr="00326654" w:rsidRDefault="0015413D" w:rsidP="002B4768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fldChar w:fldCharType="begin"/>
      </w:r>
      <w:r>
        <w:instrText xml:space="preserve"> INCLUDEPICTURE "http://i042.radikal.ru/1106/7f/c889125612c8.jpg" \* MERGEFORMATINET </w:instrText>
      </w:r>
      <w:r>
        <w:fldChar w:fldCharType="end"/>
      </w:r>
      <w:r>
        <w:rPr>
          <w:rFonts w:ascii="Times New Roman" w:hAnsi="Times New Roman"/>
          <w:b/>
          <w:sz w:val="28"/>
          <w:szCs w:val="28"/>
          <w:u w:val="single"/>
          <w:lang w:val="az-Cyrl-AZ"/>
        </w:rPr>
        <w:br w:type="textWrapping" w:clear="all"/>
        <w:t xml:space="preserve">Урок </w:t>
      </w:r>
      <w:r w:rsidRPr="002B4768">
        <w:rPr>
          <w:rFonts w:ascii="Times New Roman" w:hAnsi="Times New Roman"/>
          <w:b/>
          <w:sz w:val="28"/>
          <w:szCs w:val="28"/>
          <w:u w:val="single"/>
          <w:lang w:val="az-Cyrl-AZ"/>
        </w:rPr>
        <w:t>9</w:t>
      </w:r>
      <w:r w:rsidRPr="00326654">
        <w:rPr>
          <w:rFonts w:ascii="Times New Roman" w:hAnsi="Times New Roman"/>
          <w:b/>
          <w:i/>
          <w:sz w:val="28"/>
          <w:szCs w:val="28"/>
          <w:u w:val="single"/>
          <w:lang w:val="az-Cyrl-AZ"/>
        </w:rPr>
        <w:t xml:space="preserve"> </w:t>
      </w: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 xml:space="preserve">                                       </w:t>
      </w:r>
      <w:r w:rsidRPr="00326654">
        <w:rPr>
          <w:rFonts w:ascii="Times New Roman" w:hAnsi="Times New Roman"/>
          <w:i/>
          <w:sz w:val="28"/>
          <w:szCs w:val="28"/>
          <w:lang w:val="az-Cyrl-AZ"/>
        </w:rPr>
        <w:t>Дата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________________________________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2B4768">
        <w:rPr>
          <w:rFonts w:ascii="Times New Roman" w:hAnsi="Times New Roman"/>
          <w:b/>
          <w:sz w:val="28"/>
          <w:szCs w:val="28"/>
          <w:u w:val="single"/>
          <w:lang w:val="az-Cyrl-AZ"/>
        </w:rPr>
        <w:t>Тема:</w:t>
      </w:r>
      <w:r w:rsidRPr="00326654">
        <w:rPr>
          <w:rFonts w:ascii="Times New Roman" w:hAnsi="Times New Roman"/>
          <w:i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>Алюміній як хімічний елемент і проста речовина. Фізичні та хімічні властивості алюмінію.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повторення вивченого матеріалу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Здійсніть перетворення: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Са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Са(ОН)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СаСО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Са(НСО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>)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СаСО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" w:char="F026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Вивчення нового матеріалу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1. Положення Алюмінію в періодичній системі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Період _______, група ________, підгрупа 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Електронна будова: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>
        <w:rPr>
          <w:noProof/>
        </w:rPr>
        <w:pict>
          <v:shape id="Рисунок 12" o:spid="_x0000_s1088" type="#_x0000_t75" style="position:absolute;margin-left:256.75pt;margin-top:18.8pt;width:83.35pt;height:69.75pt;z-index:-251671040;visibility:visible" wrapcoords="-195 -232 -195 21600 21795 21600 21795 -232 -195 -232" stroked="t" strokecolor="#376092">
            <v:imagedata r:id="rId48" o:title="" cropleft="5797f" cropright="6054f"/>
            <w10:wrap type="tight"/>
          </v:shape>
        </w:pict>
      </w: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2. Фізичні властивості Алюмінію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Агрегатний стан____________________________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Колір_____________________________________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Густина 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Температура плавлення 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3. Природні сполуки Алюмінію</w:t>
      </w:r>
    </w:p>
    <w:p w:rsidR="0015413D" w:rsidRPr="00326654" w:rsidRDefault="0015413D" w:rsidP="00326654">
      <w:pPr>
        <w:spacing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10" o:spid="_x0000_s1089" type="#_x0000_t75" alt="http://upload.wikimedia.org/wikipedia/commons/a/a9/Kaolinite.jpg" style="position:absolute;margin-left:304.9pt;margin-top:24.8pt;width:48.8pt;height:40.5pt;z-index:-251668992;visibility:visible" wrapcoords="-332 0 -332 21200 21600 21200 21600 0 -332 0">
            <v:imagedata r:id="rId49" o:title=""/>
            <w10:wrap type="tight"/>
          </v:shape>
        </w:pict>
      </w:r>
      <w:r w:rsidRPr="00326654">
        <w:rPr>
          <w:rFonts w:ascii="Times New Roman" w:hAnsi="Times New Roman"/>
          <w:sz w:val="28"/>
          <w:szCs w:val="28"/>
          <w:lang w:val="az-Cyrl-AZ"/>
        </w:rPr>
        <w:t>Найпоширеніший металічний елемент (8% складу земної кори)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Каолініт_____________________________________________</w:t>
      </w:r>
      <w:r w:rsidRPr="00326654">
        <w:rPr>
          <w:b/>
          <w:sz w:val="28"/>
          <w:szCs w:val="28"/>
          <w:lang w:val="az-Cyrl-AZ"/>
        </w:rPr>
        <w:t xml:space="preserve"> 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70" o:spid="_x0000_s1090" type="#_x0000_t75" alt="http://jeland.ru/sites/default/files/mineral/corundum/Corundum-1.jpg" style="position:absolute;margin-left:1.1pt;margin-top:13.15pt;width:50.25pt;height:41.25pt;z-index:-251667968;visibility:visible" wrapcoords="-322 -393 -322 21600 21922 21600 21922 -393 -322 -393" stroked="t" strokecolor="#7f7f7f">
            <v:imagedata r:id="rId50" o:title=""/>
            <w10:wrap type="tight"/>
          </v:shape>
        </w:pic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Корунд </w:t>
      </w: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16" o:spid="_x0000_s1091" type="#_x0000_t75" alt="http://upload.wikimedia.org/wikipedia/commons/c/ce/Feldspar_1659.jpg" style="position:absolute;margin-left:244.45pt;margin-top:7.05pt;width:48.75pt;height:41.25pt;z-index:-251666944;visibility:visible" wrapcoords="-332 -393 -332 21600 21932 21600 21932 -393 -332 -393" stroked="t" strokecolor="#7f7f7f">
            <v:imagedata r:id="rId51" o:title=""/>
            <w10:wrap type="tight"/>
          </v:shape>
        </w:pic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Польовий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ш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>пат</w:t>
      </w:r>
      <w:r>
        <w:rPr>
          <w:rFonts w:ascii="Times New Roman" w:hAnsi="Times New Roman"/>
          <w:sz w:val="28"/>
          <w:szCs w:val="28"/>
          <w:lang w:val="az-Cyrl-AZ"/>
        </w:rPr>
        <w:t>________</w:t>
      </w: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</w:t>
      </w:r>
      <w:r w:rsidRPr="00326654">
        <w:rPr>
          <w:sz w:val="28"/>
          <w:szCs w:val="28"/>
          <w:lang w:val="az-Cyrl-AZ"/>
        </w:rPr>
        <w:t xml:space="preserve"> 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>
        <w:rPr>
          <w:noProof/>
        </w:rPr>
        <w:pict>
          <v:shape id="Рисунок 7" o:spid="_x0000_s1092" type="#_x0000_t75" alt="http://www.ecosystema.ru/08nature/min/2_5_2_7.jpg" style="position:absolute;margin-left:1.15pt;margin-top:10.55pt;width:52.5pt;height:38.25pt;z-index:-251670016;visibility:visible" wrapcoords="-309 0 -309 21176 21600 21176 21600 0 -309 0">
            <v:imagedata r:id="rId52" o:title=""/>
            <w10:wrap type="tight"/>
          </v:shape>
        </w:pic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Боксит</w:t>
      </w: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19" o:spid="_x0000_s1093" type="#_x0000_t75" alt="http://www.johnbetts-fineminerals.com/jhbnyc/mineralmuseum/55072.jpg" style="position:absolute;margin-left:242.25pt;margin-top:7.8pt;width:49.1pt;height:38.25pt;z-index:-251665920;visibility:visible" wrapcoords="-332 0 -332 21176 21600 21176 21600 0 -332 0">
            <v:imagedata r:id="rId53" o:title=""/>
            <w10:wrap type="tight"/>
          </v:shape>
        </w:pic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Кріоліт_____________________________________________</w:t>
      </w:r>
      <w:r w:rsidRPr="00326654">
        <w:rPr>
          <w:b/>
          <w:sz w:val="28"/>
          <w:szCs w:val="28"/>
          <w:lang w:val="az-Cyrl-AZ"/>
        </w:rPr>
        <w:t xml:space="preserve"> 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4. Способи одержання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Одержують електролізом Al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sz w:val="28"/>
          <w:szCs w:val="28"/>
          <w:lang w:val="az-Cyrl-AZ"/>
        </w:rPr>
        <w:t>O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у розплавленому кріоліті за температури близько 1000 </w:t>
      </w:r>
      <w:r w:rsidRPr="00326654">
        <w:rPr>
          <w:rFonts w:ascii="Times New Roman" w:hAnsi="Times New Roman"/>
          <w:sz w:val="28"/>
          <w:szCs w:val="28"/>
          <w:vertAlign w:val="superscript"/>
          <w:lang w:val="az-Cyrl-AZ"/>
        </w:rPr>
        <w:t>о</w:t>
      </w:r>
      <w:r w:rsidRPr="00326654">
        <w:rPr>
          <w:rFonts w:ascii="Times New Roman" w:hAnsi="Times New Roman"/>
          <w:sz w:val="28"/>
          <w:szCs w:val="28"/>
          <w:lang w:val="az-Cyrl-AZ"/>
        </w:rPr>
        <w:t>С.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5. Хімічні властивості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1) Взаємодія з неметалами: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галогенами 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киснем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азотом 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сіркою 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вуглецем 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2) Взаємодія з водою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– реагує тільки після руйнування оксидної плівки:</w:t>
      </w:r>
    </w:p>
    <w:p w:rsidR="0015413D" w:rsidRPr="00326654" w:rsidRDefault="0015413D" w:rsidP="00326654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3) Взаємодія з кислотами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розбавленими розчинами: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 концентрованими HNO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i H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sz w:val="28"/>
          <w:szCs w:val="28"/>
          <w:lang w:val="az-Cyrl-AZ"/>
        </w:rPr>
        <w:t>SO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4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на холоді не взаємодіють (пасивують),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при нагріванні: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4) Взаємодія з солями менш активних металів у розчині</w:t>
      </w:r>
      <w:r w:rsidRPr="00326654">
        <w:rPr>
          <w:rFonts w:ascii="Times New Roman" w:hAnsi="Times New Roman"/>
          <w:sz w:val="28"/>
          <w:szCs w:val="28"/>
          <w:lang w:val="az-Cyrl-AZ"/>
        </w:rPr>
        <w:t>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>5) Взаємодія з лугами при нагріванні</w:t>
      </w:r>
      <w:r w:rsidRPr="00326654">
        <w:rPr>
          <w:rFonts w:ascii="Times New Roman" w:hAnsi="Times New Roman"/>
          <w:sz w:val="28"/>
          <w:szCs w:val="28"/>
          <w:lang w:val="az-Cyrl-AZ"/>
        </w:rPr>
        <w:t>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закріплення матеріалу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Які з поданих речовин будуть реагувати з алюмінієм?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а) сульфатна кислота (розбавлена):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б) калій гідроксид: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в) купрум хлорид: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 xml:space="preserve"> г) нітратна кислота:</w:t>
      </w:r>
    </w:p>
    <w:p w:rsidR="0015413D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7121B7" w:rsidRDefault="0015413D" w:rsidP="007121B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15" o:spid="_x0000_i1040" type="#_x0000_t75" alt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hcy;&amp;iukcy;&amp;mcy;&amp;iukcy;&amp;chcy;&amp;ncy;&amp;iukcy; &amp;mcy;&amp;acy;&amp;lcy;&amp;yucy;&amp;ncy;&amp;kcy;&amp;icy;&quot;" style="width:204.75pt;height:153pt;visibility:visible">
            <v:imagedata r:id="rId54" o:title=""/>
          </v:shape>
        </w:pict>
      </w:r>
    </w:p>
    <w:p w:rsidR="0015413D" w:rsidRDefault="0015413D" w:rsidP="00E70F2A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  <w:lang w:val="az-Cyrl-AZ"/>
        </w:rPr>
      </w:pPr>
    </w:p>
    <w:p w:rsidR="0015413D" w:rsidRPr="00326654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rFonts w:ascii="Times New Roman" w:hAnsi="Times New Roman"/>
          <w:b/>
          <w:sz w:val="28"/>
          <w:szCs w:val="28"/>
          <w:u w:val="single"/>
          <w:lang w:val="az-Cyrl-AZ"/>
        </w:rPr>
        <w:t>Урок 1</w:t>
      </w:r>
      <w:r w:rsidRPr="00E70F2A">
        <w:rPr>
          <w:rFonts w:ascii="Times New Roman" w:hAnsi="Times New Roman"/>
          <w:b/>
          <w:sz w:val="28"/>
          <w:szCs w:val="28"/>
          <w:u w:val="single"/>
          <w:lang w:val="az-Cyrl-AZ"/>
        </w:rPr>
        <w:t>0</w:t>
      </w:r>
      <w:r w:rsidRPr="00326654">
        <w:rPr>
          <w:rFonts w:ascii="Times New Roman" w:hAnsi="Times New Roman"/>
          <w:b/>
          <w:i/>
          <w:sz w:val="28"/>
          <w:szCs w:val="28"/>
          <w:u w:val="single"/>
          <w:lang w:val="az-Cyrl-AZ"/>
        </w:rPr>
        <w:t xml:space="preserve"> </w:t>
      </w: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 xml:space="preserve">                                       </w:t>
      </w:r>
      <w:r w:rsidRPr="00326654">
        <w:rPr>
          <w:rFonts w:ascii="Times New Roman" w:hAnsi="Times New Roman"/>
          <w:i/>
          <w:sz w:val="28"/>
          <w:szCs w:val="28"/>
          <w:lang w:val="az-Cyrl-AZ"/>
        </w:rPr>
        <w:t>Дата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________________________________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  <w:r w:rsidRPr="00E70F2A">
        <w:rPr>
          <w:rFonts w:ascii="Times New Roman" w:hAnsi="Times New Roman"/>
          <w:b/>
          <w:sz w:val="28"/>
          <w:szCs w:val="28"/>
          <w:u w:val="single"/>
          <w:lang w:val="az-Cyrl-AZ"/>
        </w:rPr>
        <w:t>Тема</w:t>
      </w:r>
      <w:r w:rsidRPr="00326654">
        <w:rPr>
          <w:rFonts w:ascii="Times New Roman" w:hAnsi="Times New Roman"/>
          <w:i/>
          <w:sz w:val="28"/>
          <w:szCs w:val="28"/>
          <w:lang w:val="az-Cyrl-AZ"/>
        </w:rPr>
        <w:t xml:space="preserve">: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>Амфотерні властивості алюміній оксиду і алюміній гідроксиду.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повторення вивченого матеріалу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Здійсніть перетворення: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Al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Al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>O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AlCl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Al(OH)</w:t>
      </w:r>
      <w:r w:rsidRPr="00326654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sz w:val="28"/>
          <w:szCs w:val="28"/>
          <w:lang w:val="az-Cyrl-AZ"/>
        </w:rPr>
        <w:sym w:font="Wingdings" w:char="F026"/>
      </w:r>
      <w:r w:rsidRPr="00326654">
        <w:rPr>
          <w:rFonts w:ascii="Times New Roman" w:hAnsi="Times New Roman"/>
          <w:b/>
          <w:sz w:val="28"/>
          <w:szCs w:val="28"/>
          <w:lang w:val="az-Cyrl-AZ"/>
        </w:rPr>
        <w:t xml:space="preserve"> Вивчення нового матеріалу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74" o:spid="_x0000_s1094" type="#_x0000_t75" alt="http://subject.com.ua/textbook/chemistry/10klas/10klas.files/image459.jpg" style="position:absolute;left:0;text-align:left;margin-left:190.55pt;margin-top:14.7pt;width:162.1pt;height:47.65pt;z-index:-251663872;visibility:visible" wrapcoords="-100 0 -100 21262 21600 21262 21600 0 -100 0">
            <v:imagedata r:id="rId55" o:title="" cropbottom="4820f"/>
            <w10:wrap type="tight"/>
          </v:shape>
        </w:pic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1. Алюміній оксид</w:t>
      </w:r>
    </w:p>
    <w:p w:rsidR="0015413D" w:rsidRPr="00326654" w:rsidRDefault="0015413D" w:rsidP="00326654">
      <w:pPr>
        <w:spacing w:after="0" w:line="360" w:lineRule="auto"/>
        <w:ind w:right="2041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Al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sz w:val="28"/>
          <w:szCs w:val="28"/>
          <w:lang w:val="az-Cyrl-AZ"/>
        </w:rPr>
        <w:t>O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– біла тугоплавка речовина, нерозчинна у воді, t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пл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= 2050 </w:t>
      </w:r>
      <w:r w:rsidRPr="00326654">
        <w:rPr>
          <w:rFonts w:ascii="Times New Roman" w:hAnsi="Times New Roman"/>
          <w:sz w:val="28"/>
          <w:szCs w:val="28"/>
          <w:vertAlign w:val="superscript"/>
          <w:lang w:val="az-Cyrl-AZ"/>
        </w:rPr>
        <w:t>о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С. </w:t>
      </w:r>
    </w:p>
    <w:p w:rsidR="0015413D" w:rsidRPr="00326654" w:rsidRDefault="0015413D" w:rsidP="00326654">
      <w:pPr>
        <w:spacing w:after="0" w:line="360" w:lineRule="auto"/>
        <w:ind w:right="57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У природі Аl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326654">
        <w:rPr>
          <w:rFonts w:ascii="Times New Roman" w:hAnsi="Times New Roman"/>
          <w:sz w:val="28"/>
          <w:szCs w:val="28"/>
          <w:lang w:val="az-Cyrl-AZ"/>
        </w:rPr>
        <w:t>O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трапляється у вигляді мінералу корунду, який має дуже високу твердість. Залежно від домішок його прозорі кристали можуть набувати червоного, синього, зеленого, помаранчевого кольору.</w:t>
      </w:r>
    </w:p>
    <w:p w:rsidR="0015413D" w:rsidRPr="00326654" w:rsidRDefault="0015413D" w:rsidP="00326654">
      <w:pPr>
        <w:spacing w:after="0" w:line="360" w:lineRule="auto"/>
        <w:ind w:right="2041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ind w:right="2041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Проявляє амфотерні властивості: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>
        <w:rPr>
          <w:noProof/>
        </w:rPr>
        <w:pict>
          <v:shape id="Рисунок 11" o:spid="_x0000_s1095" type="#_x0000_t75" style="position:absolute;margin-left:290.25pt;margin-top:7.35pt;width:65.05pt;height:43.9pt;z-index:-251664896;visibility:visible" wrapcoords="-248 0 -248 21234 21600 21234 21600 0 -248 0">
            <v:imagedata r:id="rId56" o:title=""/>
            <w10:wrap type="tight"/>
          </v:shape>
        </w:pict>
      </w:r>
      <w:r w:rsidRPr="00326654">
        <w:rPr>
          <w:rFonts w:ascii="Times New Roman" w:hAnsi="Times New Roman"/>
          <w:b/>
          <w:i/>
          <w:sz w:val="28"/>
          <w:szCs w:val="28"/>
          <w:lang w:val="az-Cyrl-AZ"/>
        </w:rPr>
        <w:t>2. Алюміній гідроксид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Al(OH)</w:t>
      </w:r>
      <w:r w:rsidRPr="00326654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326654">
        <w:rPr>
          <w:rFonts w:ascii="Times New Roman" w:hAnsi="Times New Roman"/>
          <w:sz w:val="28"/>
          <w:szCs w:val="28"/>
          <w:lang w:val="az-Cyrl-AZ"/>
        </w:rPr>
        <w:t xml:space="preserve"> –  біла драглиста речовина, нерозчинна у воді.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Проявляє амфотерні властивості.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Лабораторний  дослід  № 13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Тема: </w:t>
      </w:r>
      <w:r w:rsidRPr="00326654">
        <w:rPr>
          <w:rFonts w:ascii="Times New Roman" w:hAnsi="Times New Roman"/>
          <w:bCs/>
          <w:iCs/>
          <w:sz w:val="28"/>
          <w:szCs w:val="28"/>
          <w:lang w:val="az-Cyrl-AZ"/>
        </w:rPr>
        <w:t>Добування алюміній гідроксиду і доведення його амфотерності</w:t>
      </w:r>
      <w:r w:rsidRPr="00326654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.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Мета: </w:t>
      </w:r>
      <w:r w:rsidRPr="00326654">
        <w:rPr>
          <w:rFonts w:ascii="Times New Roman" w:hAnsi="Times New Roman"/>
          <w:bCs/>
          <w:iCs/>
          <w:sz w:val="28"/>
          <w:szCs w:val="28"/>
          <w:lang w:val="az-Cyrl-AZ"/>
        </w:rPr>
        <w:t>ознайомитись з лабораторним методом добування алюміній гідроксиду та вивчити його властивості як амфотерної сполуки.</w:t>
      </w:r>
    </w:p>
    <w:p w:rsidR="0015413D" w:rsidRPr="00326654" w:rsidRDefault="0015413D" w:rsidP="00326654">
      <w:pPr>
        <w:spacing w:after="0" w:line="360" w:lineRule="auto"/>
        <w:ind w:left="567" w:hanging="567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Реактиви та обладнання: </w:t>
      </w:r>
      <w:r w:rsidRPr="00326654">
        <w:rPr>
          <w:rFonts w:ascii="Times New Roman" w:hAnsi="Times New Roman"/>
          <w:bCs/>
          <w:iCs/>
          <w:sz w:val="28"/>
          <w:szCs w:val="28"/>
          <w:lang w:val="az-Cyrl-AZ"/>
        </w:rPr>
        <w:t>штатив з пробірками,  хлоридна кислота, розчини алюміній хлориду, натрій гідроксиду.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bCs/>
          <w:iCs/>
          <w:sz w:val="28"/>
          <w:szCs w:val="28"/>
          <w:lang w:val="az-Cyrl-AZ"/>
        </w:rPr>
        <w:t>Хід роботи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iCs/>
          <w:sz w:val="28"/>
          <w:szCs w:val="28"/>
          <w:lang w:val="az-Cyrl-AZ"/>
        </w:rPr>
        <w:t>1.  Добування алюміній гідроксиду.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У пробірку наливаємо 2-3 мл розчину алюміній хлориду і невеликими порціями добавляємо розчин натрій гідроксиду до появи змін. Що спостерігаєте?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Запишіть рівняння реакції у молекулярній, повній та скороченій іонних формах.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Добутий осад ділимо на дві частини для наступного досліду.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326654">
        <w:rPr>
          <w:rFonts w:ascii="Times New Roman" w:hAnsi="Times New Roman"/>
          <w:b/>
          <w:i/>
          <w:iCs/>
          <w:sz w:val="28"/>
          <w:szCs w:val="28"/>
          <w:lang w:val="az-Cyrl-AZ"/>
        </w:rPr>
        <w:t>2.  Дослідження відношення алюміній гідроксиду до кислот і лугів.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А) У першу пробірку до алюміній гідроксиду доливаємо  хлоридну кислоту. Вміст пробірки  збовтуємо. Що спостерігаєте?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Запишіть рівняння реакції у молекулярній, повній та скороченій іонних формах.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__________________________________________________________</w:t>
      </w:r>
    </w:p>
    <w:p w:rsidR="0015413D" w:rsidRPr="002E298E" w:rsidRDefault="0015413D" w:rsidP="00326654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</w:t>
      </w:r>
      <w:r w:rsidRPr="002E298E">
        <w:rPr>
          <w:rFonts w:ascii="Times New Roman" w:hAnsi="Times New Roman"/>
          <w:sz w:val="28"/>
          <w:szCs w:val="28"/>
        </w:rPr>
        <w:t>___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Б) У другу пробірку до алюміній гідроксиду додаємо луг, при цьому щоразу струшуючи пробірку. Що спостерігаєте?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</w:t>
      </w:r>
    </w:p>
    <w:p w:rsidR="0015413D" w:rsidRPr="00326654" w:rsidRDefault="0015413D" w:rsidP="00326654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Запишіть рівняння реакції у молекулярній, повній та скороченій іонних формах.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</w:t>
      </w:r>
    </w:p>
    <w:p w:rsidR="0015413D" w:rsidRPr="00326654" w:rsidRDefault="0015413D" w:rsidP="00326654">
      <w:pPr>
        <w:spacing w:after="0" w:line="360" w:lineRule="auto"/>
        <w:jc w:val="center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326654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_____________________</w:t>
      </w:r>
    </w:p>
    <w:p w:rsidR="0015413D" w:rsidRPr="00B04CBA" w:rsidRDefault="0015413D" w:rsidP="00B04CB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B04CBA">
        <w:rPr>
          <w:rFonts w:ascii="Times New Roman" w:hAnsi="Times New Roman"/>
          <w:b/>
          <w:i/>
          <w:sz w:val="28"/>
          <w:szCs w:val="28"/>
          <w:lang w:val="uk-UA"/>
        </w:rPr>
        <w:t>Дайте відповіді на питання: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1. Які властивості має алюміній гідроксид?</w:t>
      </w:r>
      <w:r w:rsidRPr="00B04CBA">
        <w:rPr>
          <w:rFonts w:ascii="Times New Roman" w:hAnsi="Times New Roman"/>
          <w:sz w:val="28"/>
          <w:szCs w:val="28"/>
          <w:lang w:val="uk-UA"/>
        </w:rPr>
        <w:br/>
        <w:t>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2. Як пояснити амфотерні властивості алюміній гідроксиду згідно з його положенням у періодичній системі хімічних елементів?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B04CBA">
        <w:rPr>
          <w:rFonts w:ascii="Times New Roman" w:hAnsi="Times New Roman"/>
          <w:bCs/>
          <w:iCs/>
          <w:sz w:val="28"/>
          <w:szCs w:val="28"/>
          <w:lang w:val="uk-UA"/>
        </w:rPr>
        <w:t>3. Амфотерні сполуки – це  сполуки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___________________________________</w:t>
      </w:r>
      <w:r w:rsidRPr="00B04CBA">
        <w:rPr>
          <w:rFonts w:ascii="Times New Roman" w:hAnsi="Times New Roman"/>
          <w:bCs/>
          <w:iCs/>
          <w:sz w:val="28"/>
          <w:szCs w:val="28"/>
          <w:lang w:val="uk-UA"/>
        </w:rPr>
        <w:t xml:space="preserve"> ________________________________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</w:t>
      </w:r>
      <w:r w:rsidRPr="00B04CBA"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B04CBA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Висновок:</w:t>
      </w:r>
      <w:r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_________________________________________________________</w:t>
      </w:r>
    </w:p>
    <w:p w:rsidR="0015413D" w:rsidRPr="008731BC" w:rsidRDefault="0015413D" w:rsidP="00B04CBA">
      <w:pPr>
        <w:spacing w:after="0" w:line="360" w:lineRule="auto"/>
        <w:rPr>
          <w:rFonts w:ascii="Times New Roman" w:hAnsi="Times New Roman"/>
          <w:sz w:val="2"/>
        </w:rPr>
      </w:pPr>
      <w:r w:rsidRPr="00B04CBA"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04CBA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B04CBA">
        <w:rPr>
          <w:rFonts w:ascii="Times New Roman" w:hAnsi="Times New Roman"/>
          <w:b/>
          <w:sz w:val="28"/>
          <w:szCs w:val="28"/>
          <w:lang w:val="uk-UA"/>
        </w:rPr>
        <w:t xml:space="preserve"> Завдання на закріплення матеріалу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Які з наступних речовин будуть реагувати з алюміній оксидом?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а) вода; б) сульфатна кислота; в) калій гідроксид; г) нітратна кислота.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а) _____________________________________________________________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б) _____________________________________________________________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в) _____________________________________________________________</w:t>
      </w:r>
    </w:p>
    <w:p w:rsidR="0015413D" w:rsidRPr="00B04CBA" w:rsidRDefault="0015413D" w:rsidP="00B04CB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B04CBA">
        <w:rPr>
          <w:rFonts w:ascii="Times New Roman" w:hAnsi="Times New Roman"/>
          <w:sz w:val="28"/>
          <w:szCs w:val="28"/>
          <w:lang w:val="uk-UA"/>
        </w:rPr>
        <w:t>г) _____________________________________________________________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9734F5">
        <w:rPr>
          <w:rFonts w:ascii="Times New Roman" w:hAnsi="Times New Roman"/>
          <w:b/>
          <w:sz w:val="28"/>
          <w:szCs w:val="28"/>
          <w:u w:val="single"/>
          <w:lang w:val="uk-UA"/>
        </w:rPr>
        <w:t>1</w:t>
      </w:r>
      <w:r w:rsidRPr="00E70F2A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      </w:t>
      </w:r>
      <w:r w:rsidRPr="00E70F2A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E70F2A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E70F2A" w:rsidRDefault="0015413D" w:rsidP="00E70F2A">
      <w:pPr>
        <w:spacing w:after="0" w:line="360" w:lineRule="auto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9734F5" w:rsidRDefault="0015413D" w:rsidP="009734F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E70F2A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>Ферум як представник металічних елементів побічних підгруп. Фізичні та хімічні властивості заліза, сполуки Феруму (ІІ) і Феруму (ІІІ).</w:t>
      </w:r>
    </w:p>
    <w:p w:rsidR="0015413D" w:rsidRPr="00E70F2A" w:rsidRDefault="0015413D" w:rsidP="00E70F2A">
      <w:pPr>
        <w:spacing w:after="0" w:line="360" w:lineRule="auto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b/>
          <w:sz w:val="28"/>
          <w:szCs w:val="28"/>
          <w:lang w:val="uk-UA"/>
        </w:rPr>
        <w:sym w:font="Wingdings" w:char="F040"/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Завдання на повторення вивченого матеріалу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Здійсніть перетворення:</w:t>
      </w:r>
    </w:p>
    <w:p w:rsidR="0015413D" w:rsidRPr="00E70F2A" w:rsidRDefault="0015413D" w:rsidP="00E70F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70F2A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sym w:font="Wingdings 3" w:char="F067"/>
      </w:r>
      <w:r w:rsidRPr="00E70F2A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E70F2A">
        <w:rPr>
          <w:rFonts w:ascii="Times New Roman" w:hAnsi="Times New Roman"/>
          <w:b/>
          <w:sz w:val="28"/>
          <w:szCs w:val="28"/>
          <w:vertAlign w:val="subscript"/>
          <w:lang w:val="uk-UA"/>
        </w:rPr>
        <w:t>2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O</w:t>
      </w:r>
      <w:r w:rsidRPr="00E70F2A">
        <w:rPr>
          <w:rFonts w:ascii="Times New Roman" w:hAnsi="Times New Roman"/>
          <w:b/>
          <w:sz w:val="28"/>
          <w:szCs w:val="28"/>
          <w:vertAlign w:val="subscript"/>
          <w:lang w:val="uk-UA"/>
        </w:rPr>
        <w:t>3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sym w:font="Wingdings 3" w:char="F067"/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>С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l</w:t>
      </w:r>
      <w:r w:rsidRPr="00E70F2A">
        <w:rPr>
          <w:rFonts w:ascii="Times New Roman" w:hAnsi="Times New Roman"/>
          <w:b/>
          <w:sz w:val="28"/>
          <w:szCs w:val="28"/>
          <w:vertAlign w:val="subscript"/>
          <w:lang w:val="uk-UA"/>
        </w:rPr>
        <w:t>3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sym w:font="Wingdings 3" w:char="F067"/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>(О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H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>)</w:t>
      </w:r>
      <w:r w:rsidRPr="00E70F2A">
        <w:rPr>
          <w:rFonts w:ascii="Times New Roman" w:hAnsi="Times New Roman"/>
          <w:b/>
          <w:sz w:val="28"/>
          <w:szCs w:val="28"/>
          <w:vertAlign w:val="subscript"/>
          <w:lang w:val="uk-UA"/>
        </w:rPr>
        <w:t>3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sym w:font="Wingdings 3" w:char="F067"/>
      </w:r>
      <w:r w:rsidRPr="00E70F2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N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>а</w:t>
      </w:r>
      <w:r w:rsidRPr="00E70F2A">
        <w:rPr>
          <w:rFonts w:ascii="Times New Roman" w:hAnsi="Times New Roman"/>
          <w:b/>
          <w:sz w:val="28"/>
          <w:szCs w:val="28"/>
          <w:lang w:val="da-DK"/>
        </w:rPr>
        <w:t>Al</w:t>
      </w:r>
      <w:r w:rsidRPr="00E70F2A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E70F2A">
        <w:rPr>
          <w:rFonts w:ascii="Times New Roman" w:hAnsi="Times New Roman"/>
          <w:b/>
          <w:sz w:val="28"/>
          <w:szCs w:val="28"/>
          <w:vertAlign w:val="subscript"/>
          <w:lang w:val="uk-UA"/>
        </w:rPr>
        <w:t>2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" w:char="F026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Вивчення нового матеріалу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i/>
          <w:sz w:val="28"/>
          <w:szCs w:val="28"/>
          <w:lang w:val="az-Cyrl-AZ"/>
        </w:rPr>
        <w:t>1. Положення Феруму в періодичній системі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Період _______, група ________, підгрупа _____________________________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Електронна будова: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i/>
          <w:sz w:val="28"/>
          <w:szCs w:val="28"/>
          <w:lang w:val="az-Cyrl-AZ"/>
        </w:rPr>
        <w:t>2. Фізичні властивості Феруму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15" o:spid="_x0000_s1096" type="#_x0000_t75" style="position:absolute;margin-left:251.65pt;margin-top:-.05pt;width:91pt;height:68.25pt;z-index:-251662848;visibility:visible" wrapcoords="-179 0 -179 21363 21600 21363 21600 0 -179 0">
            <v:imagedata r:id="rId57" o:title="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>Агрегатний стан_____________________________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Колір______________________________________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Густина ____________________________________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Температура плавлення _______________________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</w:t>
      </w:r>
    </w:p>
    <w:p w:rsidR="0015413D" w:rsidRPr="00E70F2A" w:rsidRDefault="0015413D" w:rsidP="00E70F2A">
      <w:pPr>
        <w:tabs>
          <w:tab w:val="left" w:pos="187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E70F2A">
        <w:rPr>
          <w:rFonts w:ascii="Times New Roman" w:hAnsi="Times New Roman"/>
          <w:b/>
          <w:i/>
          <w:sz w:val="28"/>
          <w:szCs w:val="28"/>
          <w:lang w:val="uk-UA"/>
        </w:rPr>
        <w:t>3. Природні сполуки Феруму</w:t>
      </w:r>
    </w:p>
    <w:p w:rsidR="0015413D" w:rsidRPr="00E70F2A" w:rsidRDefault="0015413D" w:rsidP="00E70F2A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Один з найпоширеніших металічних елементів (8% складу земної кори)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2" o:spid="_x0000_s1097" type="#_x0000_t75" alt="http://upload.wikimedia.org/wikipedia/commons/thumb/3/3a/Magnetit_(01tm).JPG/235px-Magnetit_(01tm).JPG" style="position:absolute;margin-left:1.75pt;margin-top:.25pt;width:50.85pt;height:45pt;z-index:-251661824;visibility:visible" wrapcoords="-318 0 -318 21240 21600 21240 21600 0 -318 0">
            <v:imagedata r:id="rId58" o:title=""/>
            <w10:wrap type="tight"/>
          </v:shape>
        </w:pict>
      </w:r>
      <w:r w:rsidRPr="00E70F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Магнітний залізняк____________________________________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5" o:spid="_x0000_s1098" type="#_x0000_t75" style="position:absolute;margin-left:240.75pt;margin-top:12.55pt;width:51.75pt;height:49.5pt;z-index:-251660800;visibility:visible" wrapcoords="-313 -327 -313 21600 21913 21600 21913 -327 -313 -327" stroked="t" strokecolor="#7f7f7f">
            <v:imagedata r:id="rId59" o:title=""/>
            <w10:wrap type="tight"/>
          </v:shape>
        </w:pic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Червоний залізняк, гематит_____________________________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6" o:spid="_x0000_s1099" type="#_x0000_t75" alt="http://svitppt.com.ua/images/17/16478/960/img9.jpg" style="position:absolute;margin-left:1.75pt;margin-top:16.8pt;width:52.5pt;height:48.75pt;z-index:-251659776;visibility:visible" wrapcoords="-309 0 -309 21268 21600 21268 21600 0 -309 0">
            <v:imagedata r:id="rId60" o:title="" croptop="21117f" cropbottom="15019f" cropleft="21845f" cropright="23318f"/>
            <w10:wrap type="tight"/>
          </v:shape>
        </w:pict>
      </w:r>
      <w:r w:rsidRPr="00E70F2A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 xml:space="preserve"> Бурий залізняк, лимоніт________________________________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29" o:spid="_x0000_s1100" type="#_x0000_t75" alt="http://www.catalogmineralov.ru/pic/2007/112733030306.jpg" style="position:absolute;margin-left:305.5pt;margin-top:1.6pt;width:48.75pt;height:43.5pt;z-index:-251658752;visibility:visible" wrapcoords="-332 0 -332 21228 21600 21228 21600 0 -332 0">
            <v:imagedata r:id="rId61" o:title="" croptop="7700f" cropbottom="1311f" cropleft="1802f"/>
            <w10:wrap type="tight"/>
          </v:shape>
        </w:pic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Шпатовий залізняк, сидерит____________________________</w:t>
      </w:r>
      <w:r w:rsidRPr="00E70F2A">
        <w:rPr>
          <w:rFonts w:ascii="Times New Roman" w:hAnsi="Times New Roman"/>
          <w:sz w:val="28"/>
          <w:szCs w:val="28"/>
        </w:rPr>
        <w:t xml:space="preserve"> 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32" o:spid="_x0000_s1101" type="#_x0000_t75" style="position:absolute;margin-left:1.75pt;margin-top:7.15pt;width:52.5pt;height:42pt;z-index:-251657728;visibility:visible" wrapcoords="-309 -386 -309 21600 21909 21600 21909 -386 -309 -386" stroked="t" strokecolor="#7f7f7f">
            <v:imagedata r:id="rId62" o:title=""/>
            <w10:wrap type="tight"/>
          </v:shape>
        </w:pict>
      </w:r>
      <w:r w:rsidRPr="00E70F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Пірит, залізний колчедан_______________________________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E70F2A">
        <w:rPr>
          <w:rFonts w:ascii="Times New Roman" w:hAnsi="Times New Roman"/>
          <w:b/>
          <w:i/>
          <w:sz w:val="28"/>
          <w:szCs w:val="28"/>
          <w:lang w:val="uk-UA"/>
        </w:rPr>
        <w:t>4. Способи одержання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Відновлення воднем:</w:t>
      </w:r>
      <w:r w:rsidRPr="002E298E">
        <w:rPr>
          <w:rFonts w:ascii="Times New Roman" w:hAnsi="Times New Roman"/>
          <w:sz w:val="28"/>
          <w:szCs w:val="28"/>
        </w:rPr>
        <w:t xml:space="preserve"> _____________________________________________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Алюмотермія:</w:t>
      </w:r>
      <w:r w:rsidRPr="002E298E">
        <w:rPr>
          <w:rFonts w:ascii="Times New Roman" w:hAnsi="Times New Roman"/>
          <w:sz w:val="28"/>
          <w:szCs w:val="28"/>
        </w:rPr>
        <w:t xml:space="preserve"> ___________________________________________________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Відновлення за участі С, СО:</w:t>
      </w:r>
      <w:r w:rsidRPr="00E70F2A">
        <w:rPr>
          <w:rFonts w:ascii="Times New Roman" w:hAnsi="Times New Roman"/>
          <w:sz w:val="28"/>
          <w:szCs w:val="28"/>
        </w:rPr>
        <w:t xml:space="preserve"> _______________________________________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</w:t>
      </w:r>
      <w:r w:rsidRPr="002E298E">
        <w:rPr>
          <w:rFonts w:ascii="Times New Roman" w:hAnsi="Times New Roman"/>
          <w:sz w:val="28"/>
          <w:szCs w:val="28"/>
        </w:rPr>
        <w:t>_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E70F2A">
        <w:rPr>
          <w:rFonts w:ascii="Times New Roman" w:hAnsi="Times New Roman"/>
          <w:b/>
          <w:i/>
          <w:sz w:val="28"/>
          <w:szCs w:val="28"/>
          <w:lang w:val="uk-UA"/>
        </w:rPr>
        <w:t>5. Хімічні властивості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1) У вологому повітрі та  воді за умови достатнього доступу кисню швидко іржавіє, вкриваючись бурим нальотом:</w:t>
      </w:r>
    </w:p>
    <w:p w:rsidR="0015413D" w:rsidRPr="00E70F2A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E70F2A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У разі нестачі кисню утворюється змішаний оксид:</w:t>
      </w:r>
    </w:p>
    <w:p w:rsidR="0015413D" w:rsidRPr="002E298E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E70F2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2) Взаємодія з неметалами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з киснем:________________________________________________________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з сильними окисниками (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</w:rPr>
        <w:t xml:space="preserve"> – </w:t>
      </w:r>
      <w:r w:rsidRPr="009734F5">
        <w:rPr>
          <w:rFonts w:ascii="Times New Roman" w:hAnsi="Times New Roman"/>
          <w:sz w:val="28"/>
          <w:szCs w:val="28"/>
          <w:lang w:val="uk-UA"/>
        </w:rPr>
        <w:t>3</w:t>
      </w:r>
      <w:r w:rsidRPr="009734F5">
        <w:rPr>
          <w:rFonts w:ascii="Times New Roman" w:hAnsi="Times New Roman"/>
          <w:sz w:val="28"/>
          <w:szCs w:val="28"/>
          <w:lang w:val="en-US"/>
        </w:rPr>
        <w:t>e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  <w:vertAlign w:val="superscript"/>
        </w:rPr>
        <w:t>3+</w:t>
      </w:r>
      <w:r w:rsidRPr="009734F5">
        <w:rPr>
          <w:rFonts w:ascii="Times New Roman" w:hAnsi="Times New Roman"/>
          <w:sz w:val="28"/>
          <w:szCs w:val="28"/>
        </w:rPr>
        <w:t>)</w:t>
      </w:r>
      <w:r w:rsidRPr="009734F5">
        <w:rPr>
          <w:rFonts w:ascii="Times New Roman" w:hAnsi="Times New Roman"/>
          <w:sz w:val="28"/>
          <w:szCs w:val="28"/>
          <w:lang w:val="uk-UA"/>
        </w:rPr>
        <w:t>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Із слабкими окисниками (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</w:rPr>
        <w:t xml:space="preserve"> – 2</w:t>
      </w:r>
      <w:r w:rsidRPr="009734F5">
        <w:rPr>
          <w:rFonts w:ascii="Times New Roman" w:hAnsi="Times New Roman"/>
          <w:sz w:val="28"/>
          <w:szCs w:val="28"/>
          <w:lang w:val="en-US"/>
        </w:rPr>
        <w:t>e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9734F5">
        <w:rPr>
          <w:rFonts w:ascii="Times New Roman" w:hAnsi="Times New Roman"/>
          <w:sz w:val="28"/>
          <w:szCs w:val="28"/>
          <w:vertAlign w:val="superscript"/>
        </w:rPr>
        <w:t>+</w:t>
      </w:r>
      <w:r w:rsidRPr="009734F5">
        <w:rPr>
          <w:rFonts w:ascii="Times New Roman" w:hAnsi="Times New Roman"/>
          <w:sz w:val="28"/>
          <w:szCs w:val="28"/>
        </w:rPr>
        <w:t>)</w:t>
      </w:r>
      <w:r w:rsidRPr="009734F5">
        <w:rPr>
          <w:rFonts w:ascii="Times New Roman" w:hAnsi="Times New Roman"/>
          <w:sz w:val="28"/>
          <w:szCs w:val="28"/>
          <w:lang w:val="uk-UA"/>
        </w:rPr>
        <w:t>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3) Взаємодія із солями менш активних металів (за високої температури):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4) Взаємодія з кислотами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з розбавленими розчинами (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</w:rPr>
        <w:t xml:space="preserve"> – 2</w:t>
      </w:r>
      <w:r w:rsidRPr="009734F5">
        <w:rPr>
          <w:rFonts w:ascii="Times New Roman" w:hAnsi="Times New Roman"/>
          <w:sz w:val="28"/>
          <w:szCs w:val="28"/>
          <w:lang w:val="en-US"/>
        </w:rPr>
        <w:t>e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9734F5">
        <w:rPr>
          <w:rFonts w:ascii="Times New Roman" w:hAnsi="Times New Roman"/>
          <w:sz w:val="28"/>
          <w:szCs w:val="28"/>
          <w:vertAlign w:val="superscript"/>
        </w:rPr>
        <w:t>+</w:t>
      </w:r>
      <w:r w:rsidRPr="009734F5">
        <w:rPr>
          <w:rFonts w:ascii="Times New Roman" w:hAnsi="Times New Roman"/>
          <w:sz w:val="28"/>
          <w:szCs w:val="28"/>
        </w:rPr>
        <w:t>)</w:t>
      </w:r>
      <w:r w:rsidRPr="009734F5">
        <w:rPr>
          <w:rFonts w:ascii="Times New Roman" w:hAnsi="Times New Roman"/>
          <w:sz w:val="28"/>
          <w:szCs w:val="28"/>
          <w:lang w:val="uk-UA"/>
        </w:rPr>
        <w:t>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 xml:space="preserve">з концентрованими </w:t>
      </w:r>
      <w:r w:rsidRPr="009734F5">
        <w:rPr>
          <w:rFonts w:ascii="Times New Roman" w:hAnsi="Times New Roman"/>
          <w:sz w:val="28"/>
          <w:szCs w:val="28"/>
          <w:lang w:val="en-US"/>
        </w:rPr>
        <w:t>HNO</w:t>
      </w:r>
      <w:r w:rsidRPr="009734F5">
        <w:rPr>
          <w:rFonts w:ascii="Times New Roman" w:hAnsi="Times New Roman"/>
          <w:sz w:val="28"/>
          <w:szCs w:val="28"/>
          <w:vertAlign w:val="subscript"/>
        </w:rPr>
        <w:t>3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i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H</w:t>
      </w:r>
      <w:r w:rsidRPr="009734F5">
        <w:rPr>
          <w:rFonts w:ascii="Times New Roman" w:hAnsi="Times New Roman"/>
          <w:sz w:val="28"/>
          <w:szCs w:val="28"/>
          <w:vertAlign w:val="subscript"/>
        </w:rPr>
        <w:t>2</w:t>
      </w:r>
      <w:r w:rsidRPr="009734F5">
        <w:rPr>
          <w:rFonts w:ascii="Times New Roman" w:hAnsi="Times New Roman"/>
          <w:sz w:val="28"/>
          <w:szCs w:val="28"/>
          <w:lang w:val="en-US"/>
        </w:rPr>
        <w:t>SO</w:t>
      </w:r>
      <w:r w:rsidRPr="009734F5">
        <w:rPr>
          <w:rFonts w:ascii="Times New Roman" w:hAnsi="Times New Roman"/>
          <w:sz w:val="28"/>
          <w:szCs w:val="28"/>
          <w:vertAlign w:val="subscript"/>
        </w:rPr>
        <w:t>4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uk-UA"/>
        </w:rPr>
        <w:t>на холоді не взаємодіють (пасивують),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при нагріванні (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</w:rPr>
        <w:t xml:space="preserve"> – </w:t>
      </w:r>
      <w:r w:rsidRPr="009734F5">
        <w:rPr>
          <w:rFonts w:ascii="Times New Roman" w:hAnsi="Times New Roman"/>
          <w:sz w:val="28"/>
          <w:szCs w:val="28"/>
          <w:lang w:val="uk-UA"/>
        </w:rPr>
        <w:t>3</w:t>
      </w:r>
      <w:r w:rsidRPr="009734F5">
        <w:rPr>
          <w:rFonts w:ascii="Times New Roman" w:hAnsi="Times New Roman"/>
          <w:sz w:val="28"/>
          <w:szCs w:val="28"/>
          <w:lang w:val="en-US"/>
        </w:rPr>
        <w:t>e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sym w:font="Wingdings 3" w:char="F067"/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en-US"/>
        </w:rPr>
        <w:t>Fe</w:t>
      </w:r>
      <w:r w:rsidRPr="009734F5">
        <w:rPr>
          <w:rFonts w:ascii="Times New Roman" w:hAnsi="Times New Roman"/>
          <w:sz w:val="28"/>
          <w:szCs w:val="28"/>
          <w:vertAlign w:val="superscript"/>
        </w:rPr>
        <w:t>3+</w:t>
      </w:r>
      <w:r w:rsidRPr="009734F5">
        <w:rPr>
          <w:rFonts w:ascii="Times New Roman" w:hAnsi="Times New Roman"/>
          <w:sz w:val="28"/>
          <w:szCs w:val="28"/>
        </w:rPr>
        <w:t>)</w:t>
      </w:r>
      <w:r w:rsidRPr="009734F5">
        <w:rPr>
          <w:rFonts w:ascii="Times New Roman" w:hAnsi="Times New Roman"/>
          <w:sz w:val="28"/>
          <w:szCs w:val="28"/>
          <w:lang w:val="uk-UA"/>
        </w:rPr>
        <w:t>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i/>
          <w:sz w:val="28"/>
          <w:szCs w:val="28"/>
          <w:lang w:val="az-Cyrl-AZ"/>
        </w:rPr>
        <w:t>6. Оксиди Феруму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36" o:spid="_x0000_s1102" type="#_x0000_t75" style="position:absolute;margin-left:275pt;margin-top:2.45pt;width:69pt;height:51.5pt;z-index:-251655680;visibility:visible" wrapcoords="-235 -313 -235 21600 21835 21600 21835 -313 -235 -313" stroked="t" strokecolor="#7f7f7f">
            <v:imagedata r:id="rId63" o:title="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FeO – тверда речовина чорного кольору, нерозчинна у воді.</w:t>
      </w:r>
      <w:r w:rsidRPr="009734F5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az-Cyrl-AZ"/>
        </w:rPr>
        <w:t xml:space="preserve"> 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Проявляє основні властивості: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35" o:spid="_x0000_s1103" type="#_x0000_t75" style="position:absolute;margin-left:274.9pt;margin-top:1.95pt;width:69pt;height:51.75pt;z-index:-251656704;visibility:visible" wrapcoords="-235 -313 -235 21600 21835 21600 21835 -313 -235 -313" stroked="t" strokecolor="#7f7f7f">
            <v:imagedata r:id="rId64" o:title="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>Fe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9734F5">
        <w:rPr>
          <w:rFonts w:ascii="Times New Roman" w:hAnsi="Times New Roman"/>
          <w:sz w:val="28"/>
          <w:szCs w:val="28"/>
          <w:lang w:val="az-Cyrl-AZ"/>
        </w:rPr>
        <w:t>O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– тверда речовина коричневого кольору, нерозчинна у воді.</w:t>
      </w:r>
    </w:p>
    <w:p w:rsidR="0015413D" w:rsidRPr="009734F5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Проявляє амфотерні властивості:</w:t>
      </w:r>
    </w:p>
    <w:p w:rsidR="0015413D" w:rsidRPr="002E298E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716ED5">
      <w:pPr>
        <w:tabs>
          <w:tab w:val="left" w:pos="1870"/>
        </w:tabs>
        <w:rPr>
          <w:sz w:val="28"/>
          <w:szCs w:val="28"/>
          <w:lang w:val="az-Cyrl-AZ"/>
        </w:rPr>
      </w:pP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i/>
          <w:sz w:val="28"/>
          <w:szCs w:val="28"/>
          <w:lang w:val="az-Cyrl-AZ"/>
        </w:rPr>
        <w:t>7. Гідроксиди Феруму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84" o:spid="_x0000_s1104" type="#_x0000_t75" alt="http://subject.com.ua/textbook/chemistry/10klas/10klas.files/image475.jpg" style="position:absolute;margin-left:-3.5pt;margin-top:.25pt;width:37.5pt;height:50.8pt;z-index:-251654656;visibility:visible" wrapcoords="-432 -318 -432 21600 22032 21600 22032 -318 -432 -318" stroked="t" strokecolor="#7f7f7f">
            <v:imagedata r:id="rId65" o:title="" croptop="2030f" cropbottom="6090f" cropright="36629f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>Fe(OH)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– тверда речовина зеленуватого кольору, нерозчинна у воді.</w:t>
      </w:r>
      <w:r w:rsidRPr="009734F5">
        <w:rPr>
          <w:sz w:val="28"/>
          <w:szCs w:val="28"/>
          <w:lang w:val="az-Cyrl-AZ"/>
        </w:rPr>
        <w:t xml:space="preserve"> 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Проявляє типові властивості основ.</w:t>
      </w:r>
    </w:p>
    <w:p w:rsidR="0015413D" w:rsidRPr="002E298E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85" o:spid="_x0000_s1105" type="#_x0000_t75" alt="http://subject.com.ua/textbook/chemistry/10klas/10klas.files/image475.jpg" style="position:absolute;margin-left:-2.5pt;margin-top:7.4pt;width:36.5pt;height:51.75pt;z-index:-251653632;visibility:visible" wrapcoords="-441 -313 -441 21600 22041 21600 22041 -313 -441 -313" stroked="t" strokecolor="#7f7f7f">
            <v:imagedata r:id="rId65" o:title="" croptop="2030f" cropbottom="7250f" cropleft="38411f"/>
            <w10:wrap type="tight"/>
          </v:shape>
        </w:pic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Fe(OH)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– тверда речовина бурого кольору, нерозчинна у воді.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Проявляє амфотерні властивості.</w:t>
      </w:r>
    </w:p>
    <w:p w:rsidR="0015413D" w:rsidRPr="002E298E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i/>
          <w:sz w:val="28"/>
          <w:szCs w:val="28"/>
          <w:lang w:val="az-Cyrl-AZ"/>
        </w:rPr>
        <w:t>8. Солі Феруму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86" o:spid="_x0000_s1106" type="#_x0000_t75" style="position:absolute;margin-left:1.75pt;margin-top:-.2pt;width:89.8pt;height:73.5pt;z-index:-251651584;visibility:visible" wrapcoords="-180 0 -180 21380 21600 21380 21600 0 -180 0">
            <v:imagedata r:id="rId66" o:title="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>Солі Феруму (ІІ) – світло-зеленого кольору.</w:t>
      </w:r>
    </w:p>
    <w:p w:rsidR="0015413D" w:rsidRPr="002E298E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FeSO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4</w:t>
      </w:r>
      <w:r w:rsidRPr="009734F5">
        <w:rPr>
          <w:rFonts w:ascii="Times New Roman" w:hAnsi="Times New Roman"/>
          <w:sz w:val="28"/>
          <w:szCs w:val="28"/>
          <w:lang w:val="az-Cyrl-AZ"/>
        </w:rPr>
        <w:sym w:font="Wingdings 2" w:char="F096"/>
      </w:r>
      <w:r w:rsidRPr="009734F5">
        <w:rPr>
          <w:rFonts w:ascii="Times New Roman" w:hAnsi="Times New Roman"/>
          <w:sz w:val="28"/>
          <w:szCs w:val="28"/>
          <w:lang w:val="az-Cyrl-AZ"/>
        </w:rPr>
        <w:t>7H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9734F5">
        <w:rPr>
          <w:rFonts w:ascii="Times New Roman" w:hAnsi="Times New Roman"/>
          <w:sz w:val="28"/>
          <w:szCs w:val="28"/>
          <w:lang w:val="az-Cyrl-AZ"/>
        </w:rPr>
        <w:t>O ___________________________________</w:t>
      </w:r>
      <w:r w:rsidRPr="002E298E">
        <w:rPr>
          <w:rFonts w:ascii="Times New Roman" w:hAnsi="Times New Roman"/>
          <w:sz w:val="28"/>
          <w:szCs w:val="28"/>
          <w:lang w:val="az-Cyrl-AZ"/>
        </w:rPr>
        <w:t>_____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______________________________________________</w:t>
      </w:r>
      <w:r w:rsidRPr="002E298E">
        <w:rPr>
          <w:rFonts w:ascii="Times New Roman" w:hAnsi="Times New Roman"/>
          <w:sz w:val="28"/>
          <w:szCs w:val="28"/>
          <w:lang w:val="az-Cyrl-AZ"/>
        </w:rPr>
        <w:t>_____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9" o:spid="_x0000_s1107" type="#_x0000_t75" style="position:absolute;margin-left:262pt;margin-top:2.65pt;width:90pt;height:67.5pt;z-index:-251652608;visibility:visible" wrapcoords="-180 -240 -180 21600 21780 21600 21780 -240 -180 -240" stroked="t" strokecolor="#984807">
            <v:imagedata r:id="rId67" o:title=""/>
            <w10:wrap type="tight"/>
          </v:shape>
        </w:pict>
      </w:r>
      <w:r w:rsidRPr="009734F5">
        <w:rPr>
          <w:rFonts w:ascii="Times New Roman" w:hAnsi="Times New Roman"/>
          <w:sz w:val="28"/>
          <w:szCs w:val="28"/>
          <w:lang w:val="az-Cyrl-AZ"/>
        </w:rPr>
        <w:t>Солі Феруму (ІІІ) – жовто-бурого кольору.</w:t>
      </w:r>
    </w:p>
    <w:p w:rsidR="0015413D" w:rsidRPr="00134387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FeCl</w:t>
      </w:r>
      <w:r w:rsidRPr="009734F5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</w:t>
      </w: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_____________________________________________</w:t>
      </w:r>
      <w:r w:rsidRPr="00134387">
        <w:rPr>
          <w:rFonts w:ascii="Times New Roman" w:hAnsi="Times New Roman"/>
          <w:sz w:val="28"/>
          <w:szCs w:val="28"/>
          <w:lang w:val="az-Cyrl-AZ"/>
        </w:rPr>
        <w:t>_____________________</w:t>
      </w:r>
    </w:p>
    <w:p w:rsidR="0015413D" w:rsidRPr="009734F5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Солі Феруму (ІІ) й Феруму (ІІІ) розкладаються в процесі нагрівання:</w:t>
      </w:r>
    </w:p>
    <w:p w:rsidR="0015413D" w:rsidRPr="002E298E" w:rsidRDefault="0015413D" w:rsidP="009734F5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8731BC" w:rsidRDefault="0015413D" w:rsidP="000440C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</w:p>
    <w:p w:rsidR="0015413D" w:rsidRPr="008731BC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</w:p>
    <w:p w:rsidR="0015413D" w:rsidRPr="008731BC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Лабораторний  дослід  №  14</w:t>
      </w: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7" w:firstLine="57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Cs/>
          <w:sz w:val="28"/>
          <w:szCs w:val="28"/>
          <w:lang w:val="az-Cyrl-AZ"/>
        </w:rPr>
        <w:t>Тема:</w:t>
      </w: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Добування  ферум (ІІ) гідроксиду і ферум (ІІІ) гідроксиду   </w:t>
      </w:r>
      <w:r>
        <w:rPr>
          <w:rFonts w:ascii="Times New Roman" w:hAnsi="Times New Roman"/>
          <w:sz w:val="28"/>
          <w:szCs w:val="28"/>
          <w:lang w:val="az-Cyrl-AZ"/>
        </w:rPr>
        <w:t>реакцією</w:t>
      </w:r>
      <w:r w:rsidRPr="009734F5">
        <w:rPr>
          <w:rFonts w:ascii="Times New Roman" w:hAnsi="Times New Roman"/>
          <w:sz w:val="28"/>
          <w:szCs w:val="28"/>
          <w:lang w:val="az-Cyrl-AZ"/>
        </w:rPr>
        <w:t xml:space="preserve">     обміну.</w:t>
      </w: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7" w:firstLine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Cs/>
          <w:sz w:val="28"/>
          <w:szCs w:val="28"/>
          <w:lang w:val="az-Cyrl-AZ"/>
        </w:rPr>
        <w:t>Мета:</w:t>
      </w: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 xml:space="preserve"> закріпити вміння добувати нерозчинні основи у лабораторних умовах на прикладі ферум (ІІ) гідроксиду та ферум (ІІІ) гідроксиду.</w:t>
      </w: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right="57" w:firstLine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Cs/>
          <w:sz w:val="28"/>
          <w:szCs w:val="28"/>
          <w:lang w:val="az-Cyrl-AZ"/>
        </w:rPr>
        <w:t>Обладнання та реактиви</w:t>
      </w: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>: штатив з</w:t>
      </w:r>
      <w:r>
        <w:rPr>
          <w:rFonts w:ascii="Times New Roman" w:hAnsi="Times New Roman"/>
          <w:bCs/>
          <w:iCs/>
          <w:sz w:val="28"/>
          <w:szCs w:val="28"/>
          <w:lang w:val="az-Cyrl-AZ"/>
        </w:rPr>
        <w:t xml:space="preserve"> пробірками, розчини ферум (ІІ)</w:t>
      </w: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 xml:space="preserve"> сульфату (хлориду), ферум (ІІІ) сульфату (хлориду), натрій гідроксиду, </w:t>
      </w: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709" w:right="57" w:hanging="652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>сульфатної кислоти; хлоридна кислота.</w:t>
      </w:r>
    </w:p>
    <w:p w:rsidR="0015413D" w:rsidRPr="009734F5" w:rsidRDefault="0015413D" w:rsidP="009734F5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center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Cs/>
          <w:sz w:val="28"/>
          <w:szCs w:val="28"/>
          <w:lang w:val="az-Cyrl-AZ"/>
        </w:rPr>
        <w:t>Хід роботи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І.    Добування  ферум (ІІ) гідроксиду.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right="57" w:hanging="283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Pr="009734F5" w:rsidRDefault="0015413D" w:rsidP="00134387">
      <w:pPr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>Налийте у пробірку 1 мл ферум (ІІ) сульфату (хлориду) і додайте краплями натрій гідроксид. Що спостерігаєте?</w:t>
      </w:r>
    </w:p>
    <w:p w:rsidR="0015413D" w:rsidRPr="002E298E" w:rsidRDefault="0015413D" w:rsidP="009734F5">
      <w:pPr>
        <w:shd w:val="clear" w:color="auto" w:fill="FFFFFF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________</w:t>
      </w:r>
    </w:p>
    <w:p w:rsidR="0015413D" w:rsidRPr="009734F5" w:rsidRDefault="0015413D" w:rsidP="00134387">
      <w:pPr>
        <w:shd w:val="clear" w:color="auto" w:fill="FFFFFF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Запишіть рівняння реакції у молекулярній, повній та скороченій іонних формах.</w:t>
      </w:r>
    </w:p>
    <w:p w:rsidR="0015413D" w:rsidRPr="002E298E" w:rsidRDefault="0015413D" w:rsidP="009734F5">
      <w:pPr>
        <w:shd w:val="clear" w:color="auto" w:fill="FFFFFF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___________________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right="57" w:hanging="283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>ІІ.    Добування ферум (ІІІ) гідроксиду.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right="57" w:hanging="283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>Налийте у пробірку 1 мл ферум (ІІІ) сульфату (хлориду) і додайте краплями натрій гідроксид. Що спостерігаєте?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</w:t>
      </w:r>
      <w:r w:rsidRPr="009734F5">
        <w:rPr>
          <w:rFonts w:ascii="Times New Roman" w:hAnsi="Times New Roman"/>
          <w:sz w:val="28"/>
          <w:szCs w:val="28"/>
        </w:rPr>
        <w:t>________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Запишіть рівняння реакції у молекулярн</w:t>
      </w:r>
      <w:r>
        <w:rPr>
          <w:rFonts w:ascii="Times New Roman" w:hAnsi="Times New Roman"/>
          <w:sz w:val="28"/>
          <w:szCs w:val="28"/>
          <w:lang w:val="az-Cyrl-AZ"/>
        </w:rPr>
        <w:t>ій, повній та скороченій іонних</w:t>
      </w:r>
      <w:r w:rsidRPr="009734F5">
        <w:rPr>
          <w:rFonts w:ascii="Times New Roman" w:hAnsi="Times New Roman"/>
          <w:sz w:val="28"/>
          <w:szCs w:val="28"/>
        </w:rPr>
        <w:t xml:space="preserve"> </w:t>
      </w:r>
      <w:r w:rsidRPr="009734F5">
        <w:rPr>
          <w:rFonts w:ascii="Times New Roman" w:hAnsi="Times New Roman"/>
          <w:sz w:val="28"/>
          <w:szCs w:val="28"/>
          <w:lang w:val="az-Cyrl-AZ"/>
        </w:rPr>
        <w:t>формах.</w:t>
      </w:r>
    </w:p>
    <w:p w:rsidR="0015413D" w:rsidRPr="002E298E" w:rsidRDefault="0015413D" w:rsidP="009734F5">
      <w:pPr>
        <w:shd w:val="clear" w:color="auto" w:fill="FFFFFF"/>
        <w:autoSpaceDE w:val="0"/>
        <w:autoSpaceDN w:val="0"/>
        <w:adjustRightInd w:val="0"/>
        <w:spacing w:after="0" w:line="36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____________</w:t>
      </w:r>
    </w:p>
    <w:p w:rsidR="0015413D" w:rsidRPr="009734F5" w:rsidRDefault="0015413D" w:rsidP="009734F5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hAnsi="Times New Roman"/>
          <w:b/>
          <w:bCs/>
          <w:iCs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bCs/>
          <w:iCs/>
          <w:sz w:val="28"/>
          <w:szCs w:val="28"/>
          <w:lang w:val="az-Cyrl-AZ"/>
        </w:rPr>
        <w:t>Висновок:</w:t>
      </w:r>
    </w:p>
    <w:p w:rsidR="0015413D" w:rsidRPr="002E298E" w:rsidRDefault="0015413D" w:rsidP="009734F5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734F5">
        <w:rPr>
          <w:rFonts w:ascii="Times New Roman" w:hAnsi="Times New Roman"/>
          <w:bCs/>
          <w:iCs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bCs/>
          <w:iCs/>
          <w:sz w:val="28"/>
          <w:szCs w:val="28"/>
        </w:rPr>
        <w:t>___</w:t>
      </w:r>
    </w:p>
    <w:p w:rsidR="0015413D" w:rsidRPr="009734F5" w:rsidRDefault="0015413D" w:rsidP="009734F5">
      <w:pPr>
        <w:spacing w:after="0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закріплення матеріалу</w:t>
      </w:r>
    </w:p>
    <w:p w:rsidR="0015413D" w:rsidRPr="009734F5" w:rsidRDefault="0015413D" w:rsidP="009734F5">
      <w:pPr>
        <w:spacing w:after="0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1. Здійсніть перетворення:</w:t>
      </w: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Fe 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FeSO</w:t>
      </w:r>
      <w:r w:rsidRPr="009734F5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4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Fe(ОH)</w:t>
      </w:r>
      <w:r w:rsidRPr="009734F5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2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Fe(NO</w:t>
      </w:r>
      <w:r w:rsidRPr="009734F5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3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>)</w:t>
      </w:r>
      <w:r w:rsidRPr="009734F5">
        <w:rPr>
          <w:rFonts w:ascii="Times New Roman" w:hAnsi="Times New Roman"/>
          <w:b/>
          <w:sz w:val="28"/>
          <w:szCs w:val="28"/>
          <w:vertAlign w:val="subscript"/>
          <w:lang w:val="az-Cyrl-AZ"/>
        </w:rPr>
        <w:t>2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</w:t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sym w:font="Wingdings 3" w:char="F067"/>
      </w:r>
      <w:r w:rsidRPr="009734F5">
        <w:rPr>
          <w:rFonts w:ascii="Times New Roman" w:hAnsi="Times New Roman"/>
          <w:b/>
          <w:sz w:val="28"/>
          <w:szCs w:val="28"/>
          <w:lang w:val="az-Cyrl-AZ"/>
        </w:rPr>
        <w:t xml:space="preserve"> FeO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____</w:t>
      </w: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2. Напишіть рівняння реакцій у молекулярній та йонній формах між:</w:t>
      </w: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а) ферум (ІІІ) хлоридом та натрій гідроксидом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</w:t>
      </w:r>
    </w:p>
    <w:p w:rsidR="0015413D" w:rsidRPr="009734F5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б) ферум (ІІ) оксидом та нітратною кислотою</w:t>
      </w:r>
    </w:p>
    <w:p w:rsidR="0015413D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9734F5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</w:t>
      </w:r>
    </w:p>
    <w:p w:rsidR="0015413D" w:rsidRPr="000440CD" w:rsidRDefault="0015413D" w:rsidP="000440CD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pict>
          <v:shape id="Рисунок 16" o:spid="_x0000_i1041" type="#_x0000_t75" alt="illjustracii-wirdou-21" style="width:144.75pt;height:105.75pt;visibility:visible">
            <v:imagedata r:id="rId68" o:title=""/>
          </v:shape>
        </w:pict>
      </w:r>
    </w:p>
    <w:p w:rsidR="0015413D" w:rsidRDefault="0015413D" w:rsidP="001343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134387">
        <w:rPr>
          <w:rFonts w:ascii="Times New Roman" w:hAnsi="Times New Roman"/>
          <w:b/>
          <w:sz w:val="28"/>
          <w:szCs w:val="28"/>
          <w:u w:val="single"/>
          <w:lang w:val="az-Cyrl-AZ"/>
        </w:rPr>
        <w:t>2</w:t>
      </w:r>
      <w:r w:rsidRPr="00134387">
        <w:rPr>
          <w:rFonts w:ascii="Times New Roman" w:hAnsi="Times New Roman"/>
          <w:b/>
          <w:i/>
          <w:sz w:val="28"/>
          <w:szCs w:val="28"/>
          <w:u w:val="single"/>
          <w:lang w:val="az-Cyrl-AZ"/>
        </w:rPr>
        <w:t xml:space="preserve"> </w:t>
      </w: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 xml:space="preserve">                                       </w:t>
      </w:r>
      <w:r w:rsidRPr="00134387">
        <w:rPr>
          <w:rFonts w:ascii="Times New Roman" w:hAnsi="Times New Roman"/>
          <w:i/>
          <w:sz w:val="28"/>
          <w:szCs w:val="28"/>
          <w:lang w:val="az-Cyrl-AZ"/>
        </w:rPr>
        <w:t>Дата</w:t>
      </w:r>
      <w:r w:rsidRPr="00134387">
        <w:rPr>
          <w:rFonts w:ascii="Times New Roman" w:hAnsi="Times New Roman"/>
          <w:sz w:val="28"/>
          <w:szCs w:val="28"/>
          <w:lang w:val="az-Cyrl-AZ"/>
        </w:rPr>
        <w:t xml:space="preserve"> ________________________________</w:t>
      </w:r>
    </w:p>
    <w:p w:rsidR="0015413D" w:rsidRPr="00134387" w:rsidRDefault="0015413D" w:rsidP="00134387">
      <w:pPr>
        <w:spacing w:after="0" w:line="36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az-Cyrl-AZ"/>
        </w:rPr>
      </w:pPr>
    </w:p>
    <w:p w:rsidR="0015413D" w:rsidRPr="00134387" w:rsidRDefault="0015413D" w:rsidP="00134387">
      <w:pPr>
        <w:spacing w:after="0" w:line="360" w:lineRule="auto"/>
        <w:ind w:left="567" w:hanging="567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sz w:val="28"/>
          <w:szCs w:val="28"/>
          <w:u w:val="single"/>
          <w:lang w:val="az-Cyrl-AZ"/>
        </w:rPr>
        <w:t>Тема:</w:t>
      </w:r>
      <w:r w:rsidRPr="00134387">
        <w:rPr>
          <w:rFonts w:ascii="Times New Roman" w:hAnsi="Times New Roman"/>
          <w:i/>
          <w:sz w:val="28"/>
          <w:szCs w:val="28"/>
          <w:lang w:val="az-Cyrl-AZ"/>
        </w:rPr>
        <w:t xml:space="preserve"> </w:t>
      </w:r>
      <w:r w:rsidRPr="00134387">
        <w:rPr>
          <w:rFonts w:ascii="Times New Roman" w:hAnsi="Times New Roman"/>
          <w:b/>
          <w:sz w:val="28"/>
          <w:szCs w:val="28"/>
          <w:lang w:val="az-Cyrl-AZ"/>
        </w:rPr>
        <w:t xml:space="preserve">Металічні руди. Загальні методи добування металів. Метали і сплави в сучасній техніці. 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134387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повторення вивченого матеріалу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Допишіть рівняння окисно-відновних реакцій, укажіть окисник та відновник: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 xml:space="preserve">Na + S </w:t>
      </w:r>
      <w:r w:rsidRPr="00134387">
        <w:rPr>
          <w:rFonts w:ascii="Times New Roman" w:hAnsi="Times New Roman"/>
          <w:sz w:val="28"/>
          <w:szCs w:val="28"/>
          <w:lang w:val="az-Cyrl-AZ"/>
        </w:rPr>
        <w:sym w:font="Wingdings 3" w:char="F067"/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________________________________________________________________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</w:t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____________________</w:t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____________________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 xml:space="preserve">Al + C </w:t>
      </w:r>
      <w:r w:rsidRPr="00134387">
        <w:rPr>
          <w:rFonts w:ascii="Times New Roman" w:hAnsi="Times New Roman"/>
          <w:sz w:val="28"/>
          <w:szCs w:val="28"/>
          <w:lang w:val="az-Cyrl-AZ"/>
        </w:rPr>
        <w:sym w:font="Wingdings 3" w:char="F067"/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________________________________________________________________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</w:t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____________________</w:t>
      </w:r>
    </w:p>
    <w:p w:rsidR="0015413D" w:rsidRPr="00134387" w:rsidRDefault="0015413D" w:rsidP="000440CD">
      <w:pPr>
        <w:pStyle w:val="1"/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  <w:lang w:val="az-Cyrl-AZ"/>
        </w:rPr>
        <w:t>_______________________</w:t>
      </w:r>
      <w:r w:rsidRPr="00134387">
        <w:rPr>
          <w:rFonts w:ascii="Times New Roman" w:hAnsi="Times New Roman" w:cs="Times New Roman"/>
          <w:sz w:val="28"/>
          <w:szCs w:val="28"/>
        </w:rPr>
        <w:t>____________________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sz w:val="28"/>
          <w:szCs w:val="28"/>
          <w:lang w:val="az-Cyrl-AZ"/>
        </w:rPr>
        <w:sym w:font="Wingdings" w:char="F026"/>
      </w:r>
      <w:r w:rsidRPr="00134387">
        <w:rPr>
          <w:rFonts w:ascii="Times New Roman" w:hAnsi="Times New Roman"/>
          <w:b/>
          <w:sz w:val="28"/>
          <w:szCs w:val="28"/>
          <w:lang w:val="az-Cyrl-AZ"/>
        </w:rPr>
        <w:t xml:space="preserve"> Вивчення нового матеріалу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>1. Металічні руди</w:t>
      </w:r>
    </w:p>
    <w:p w:rsidR="0015413D" w:rsidRPr="00134387" w:rsidRDefault="0015413D" w:rsidP="00134387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Природні сполуки металів називають ____________________________. Природні мінеральні утворення, з яких технологічно можливо й економічно доцільно добувати метали, називають _____________________. До складу руди крім корисних мінералів входить ______________________ ___________________________ (слово «руда» колись означало «кров»). Здебільшого вміст металів у рудах невисокий, тому руду попередньо _________________________ (обробкою руди видаляють пусту породу, тому вміст корисної сполуки збільшується). Добутий після збагачення продукт називають _____________________________.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bCs/>
          <w:i/>
          <w:iCs/>
          <w:sz w:val="28"/>
          <w:szCs w:val="28"/>
          <w:lang w:val="az-Cyrl-AZ"/>
        </w:rPr>
        <w:t xml:space="preserve">2. </w:t>
      </w: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>Загальні способи добування металів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>Лабораторні методи добування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1) Відновлення оксидів металів воднем (не дуже активні метали, які з воднем не взаємодіють):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2) Розкладання оксидів важких металів: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3) Витіснення металів з їх солей більш активними металами: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>Добування металів у промисловості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1) Відновлення оксидів металів вуглецем або кремнієм: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2) Відновлення оксидів металів карбон (ІІ) оксидом: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3) Відновлення металів з оксидів більш активними металами в розплавах (металотермія):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4) Електроліз – окисно-відновний процес на електродах під дією постійного електричного струму: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електроліз розплаву – добування _____________________________________</w:t>
      </w:r>
      <w:r w:rsidRPr="00134387">
        <w:rPr>
          <w:rFonts w:ascii="Times New Roman" w:hAnsi="Times New Roman"/>
          <w:sz w:val="28"/>
          <w:szCs w:val="28"/>
        </w:rPr>
        <w:t>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 w:rsidRPr="00134387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sz w:val="28"/>
          <w:szCs w:val="28"/>
          <w:lang w:val="az-Cyrl-AZ"/>
        </w:rPr>
        <w:t>електроліз розчину – добування _____________________________________ __________________________________________________________________________________________________________________________________</w:t>
      </w:r>
      <w:r w:rsidRPr="00134387">
        <w:rPr>
          <w:rFonts w:ascii="Times New Roman" w:hAnsi="Times New Roman"/>
          <w:sz w:val="28"/>
          <w:szCs w:val="28"/>
        </w:rPr>
        <w:t>__</w:t>
      </w:r>
    </w:p>
    <w:p w:rsidR="0015413D" w:rsidRPr="008731BC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134387">
        <w:rPr>
          <w:rFonts w:ascii="Times New Roman" w:hAnsi="Times New Roman"/>
          <w:b/>
          <w:i/>
          <w:sz w:val="28"/>
          <w:szCs w:val="28"/>
          <w:lang w:val="az-Cyrl-AZ"/>
        </w:rPr>
        <w:t>3. Поняття про сплави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4387">
        <w:rPr>
          <w:rFonts w:ascii="Times New Roman" w:hAnsi="Times New Roman"/>
          <w:b/>
          <w:sz w:val="28"/>
          <w:szCs w:val="28"/>
          <w:lang w:val="az-Cyrl-AZ"/>
        </w:rPr>
        <w:t xml:space="preserve">Сплав </w:t>
      </w:r>
      <w:r w:rsidRPr="00134387">
        <w:rPr>
          <w:rFonts w:ascii="Times New Roman" w:hAnsi="Times New Roman"/>
          <w:sz w:val="28"/>
          <w:szCs w:val="28"/>
          <w:lang w:val="az-Cyrl-AZ"/>
        </w:rPr>
        <w:t>– це  _______________________________________________________ __________________________________________________________________________________________________________________________________</w:t>
      </w:r>
      <w:r w:rsidRPr="00134387">
        <w:rPr>
          <w:rFonts w:ascii="Times New Roman" w:hAnsi="Times New Roman"/>
          <w:sz w:val="28"/>
          <w:szCs w:val="28"/>
        </w:rPr>
        <w:t>__</w: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88" o:spid="_x0000_s1108" type="#_x0000_t75" style="position:absolute;left:0;text-align:left;margin-left:1.15pt;margin-top:10.1pt;width:69pt;height:57pt;z-index:-251650560;visibility:visible" wrapcoords="-235 -284 -235 21600 21835 21600 21835 -284 -235 -284" stroked="t" strokecolor="#984807">
            <v:imagedata r:id="rId69" o:title=""/>
            <w10:wrap type="tight"/>
          </v:shape>
        </w:pict>
      </w:r>
    </w:p>
    <w:p w:rsidR="0015413D" w:rsidRPr="00134387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F4F">
        <w:rPr>
          <w:rFonts w:ascii="Times New Roman" w:hAnsi="Times New Roman"/>
          <w:b/>
          <w:sz w:val="28"/>
          <w:szCs w:val="28"/>
          <w:lang w:val="az-Cyrl-AZ"/>
        </w:rPr>
        <w:t>Латунь</w:t>
      </w:r>
      <w:r w:rsidRPr="00134387">
        <w:rPr>
          <w:rFonts w:ascii="Times New Roman" w:hAnsi="Times New Roman"/>
          <w:sz w:val="28"/>
          <w:szCs w:val="28"/>
          <w:lang w:val="az-Cyrl-AZ"/>
        </w:rPr>
        <w:t xml:space="preserve"> – це сплав __________________________________ __________________________________________________ __________________________________________________</w:t>
      </w:r>
      <w:r w:rsidRPr="00134387">
        <w:rPr>
          <w:rFonts w:ascii="Times New Roman" w:hAnsi="Times New Roman"/>
          <w:sz w:val="28"/>
          <w:szCs w:val="28"/>
        </w:rPr>
        <w:t>________________</w:t>
      </w: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7" o:spid="_x0000_s1109" type="#_x0000_t75" style="position:absolute;margin-left:286.15pt;margin-top:1.75pt;width:69pt;height:49.05pt;z-index:-251649536;visibility:visible" wrapcoords="-235 -332 -235 21600 21835 21600 21835 -332 -235 -332" stroked="t" strokecolor="#984807">
            <v:imagedata r:id="rId70" o:title=""/>
            <w10:wrap type="tight"/>
          </v:shape>
        </w:pict>
      </w:r>
      <w:r w:rsidRPr="00134387">
        <w:rPr>
          <w:rFonts w:ascii="Times New Roman" w:hAnsi="Times New Roman"/>
          <w:b/>
          <w:sz w:val="28"/>
          <w:szCs w:val="28"/>
          <w:lang w:val="uk-UA"/>
        </w:rPr>
        <w:t>Бронза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– це сплав __________________________________ __________________________________________________ __________________________________________________</w:t>
      </w: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 id="Рисунок 18" o:spid="_x0000_s1110" type="#_x0000_t75" style="position:absolute;margin-left:1.15pt;margin-top:.25pt;width:72.75pt;height:53.25pt;z-index:-251648512;visibility:visible" wrapcoords="-223 0 -223 21296 21600 21296 21600 0 -223 0">
            <v:imagedata r:id="rId71" o:title=""/>
            <w10:wrap type="tight"/>
          </v:shape>
        </w:pic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4387">
        <w:rPr>
          <w:rFonts w:ascii="Times New Roman" w:hAnsi="Times New Roman"/>
          <w:b/>
          <w:sz w:val="28"/>
          <w:szCs w:val="28"/>
          <w:lang w:val="uk-UA"/>
        </w:rPr>
        <w:t>Третник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– це сплав ________________________________ _________________________________________________ _________________________________________________</w:t>
      </w: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sz w:val="28"/>
          <w:szCs w:val="28"/>
          <w:lang w:val="uk-UA"/>
        </w:rPr>
        <w:t>Чавун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– це сплав __________________________________ </w:t>
      </w:r>
      <w:r>
        <w:rPr>
          <w:noProof/>
        </w:rPr>
        <w:pict>
          <v:shape id="Рисунок 91" o:spid="_x0000_s1111" type="#_x0000_t75" style="position:absolute;margin-left:284.65pt;margin-top:.3pt;width:71.25pt;height:51.75pt;z-index:-251647488;visibility:visible;mso-position-horizontal-relative:text;mso-position-vertical-relative:text" wrapcoords="-227 0 -227 21287 21600 21287 21600 0 -227 0">
            <v:imagedata r:id="rId72" o:title=""/>
            <w10:wrap type="tight"/>
          </v:shape>
        </w:pic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_________________________________________________ _________________________________________________</w:t>
      </w:r>
    </w:p>
    <w:p w:rsidR="0015413D" w:rsidRPr="00134387" w:rsidRDefault="0015413D" w:rsidP="00716ED5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5413D" w:rsidRPr="00134387" w:rsidRDefault="0015413D" w:rsidP="00D04F4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1" o:spid="_x0000_s1112" type="#_x0000_t75" style="position:absolute;margin-left:1.15pt;margin-top:.3pt;width:72.75pt;height:54.75pt;z-index:-251646464;visibility:visible" wrapcoords="-223 0 -223 21304 21600 21304 21600 0 -223 0">
            <v:imagedata r:id="rId73" o:title=""/>
            <w10:wrap type="tight"/>
          </v:shape>
        </w:pic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4387">
        <w:rPr>
          <w:rFonts w:ascii="Times New Roman" w:hAnsi="Times New Roman"/>
          <w:b/>
          <w:sz w:val="28"/>
          <w:szCs w:val="28"/>
          <w:lang w:val="uk-UA"/>
        </w:rPr>
        <w:t>Сталь –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це сплав __________________________________</w:t>
      </w:r>
      <w:r w:rsidRPr="008731BC">
        <w:rPr>
          <w:rFonts w:ascii="Times New Roman" w:hAnsi="Times New Roman"/>
          <w:sz w:val="28"/>
          <w:szCs w:val="28"/>
        </w:rPr>
        <w:t>____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__________________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</w:t>
      </w:r>
      <w:r w:rsidRPr="00134387">
        <w:rPr>
          <w:rFonts w:ascii="Times New Roman" w:hAnsi="Times New Roman"/>
          <w:sz w:val="28"/>
          <w:szCs w:val="28"/>
        </w:rPr>
        <w:t>______</w:t>
      </w:r>
    </w:p>
    <w:p w:rsidR="0015413D" w:rsidRPr="008731BC" w:rsidRDefault="0015413D" w:rsidP="00D04F4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4F4F">
        <w:rPr>
          <w:rFonts w:ascii="Times New Roman" w:hAnsi="Times New Roman"/>
          <w:b/>
          <w:sz w:val="28"/>
          <w:szCs w:val="28"/>
          <w:lang w:val="uk-UA"/>
        </w:rPr>
        <w:t>Леговані сталі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– це сталі __________</w:t>
      </w:r>
      <w:r>
        <w:rPr>
          <w:rFonts w:ascii="Times New Roman" w:hAnsi="Times New Roman"/>
          <w:sz w:val="28"/>
          <w:szCs w:val="28"/>
          <w:lang w:val="uk-UA"/>
        </w:rPr>
        <w:t>_______________________________</w:t>
      </w:r>
      <w:r w:rsidRPr="008731BC">
        <w:rPr>
          <w:rFonts w:ascii="Times New Roman" w:hAnsi="Times New Roman"/>
          <w:sz w:val="28"/>
          <w:szCs w:val="28"/>
        </w:rPr>
        <w:t>______________</w:t>
      </w:r>
      <w:r w:rsidRPr="00134387">
        <w:rPr>
          <w:rFonts w:ascii="Times New Roman" w:hAnsi="Times New Roman"/>
          <w:sz w:val="28"/>
          <w:szCs w:val="28"/>
          <w:lang w:val="uk-UA"/>
        </w:rPr>
        <w:t>__________________________________________</w:t>
      </w:r>
      <w:r w:rsidRPr="00134387">
        <w:rPr>
          <w:rFonts w:ascii="Times New Roman" w:hAnsi="Times New Roman"/>
          <w:sz w:val="28"/>
          <w:szCs w:val="28"/>
        </w:rPr>
        <w:t>__</w:t>
      </w:r>
      <w:r w:rsidRPr="008731BC">
        <w:rPr>
          <w:rFonts w:ascii="Times New Roman" w:hAnsi="Times New Roman"/>
          <w:sz w:val="28"/>
          <w:szCs w:val="28"/>
        </w:rPr>
        <w:t>_________________________________</w:t>
      </w:r>
    </w:p>
    <w:p w:rsidR="0015413D" w:rsidRPr="002E298E" w:rsidRDefault="0015413D" w:rsidP="0013438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F4F">
        <w:rPr>
          <w:rFonts w:ascii="Times New Roman" w:hAnsi="Times New Roman"/>
          <w:b/>
          <w:sz w:val="28"/>
          <w:szCs w:val="28"/>
          <w:lang w:val="uk-UA"/>
        </w:rPr>
        <w:t>Іржостійка сталь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– це сталь ________________________________________ _________________________________________________________________________________________________________________________________</w:t>
      </w:r>
      <w:r w:rsidRPr="002E298E">
        <w:rPr>
          <w:rFonts w:ascii="Times New Roman" w:hAnsi="Times New Roman"/>
          <w:sz w:val="28"/>
          <w:szCs w:val="28"/>
        </w:rPr>
        <w:t>___</w:t>
      </w:r>
    </w:p>
    <w:p w:rsidR="0015413D" w:rsidRPr="00134387" w:rsidRDefault="0015413D" w:rsidP="00716ED5">
      <w:pPr>
        <w:tabs>
          <w:tab w:val="left" w:pos="1870"/>
        </w:tabs>
        <w:rPr>
          <w:sz w:val="28"/>
          <w:szCs w:val="28"/>
        </w:rPr>
      </w:pPr>
    </w:p>
    <w:p w:rsidR="0015413D" w:rsidRPr="00134387" w:rsidRDefault="0015413D" w:rsidP="00716ED5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bCs/>
          <w:iCs/>
          <w:sz w:val="28"/>
          <w:szCs w:val="28"/>
          <w:lang w:val="uk-UA"/>
        </w:rPr>
        <w:t>Лабораторний  дослід  № 15</w:t>
      </w:r>
    </w:p>
    <w:p w:rsidR="0015413D" w:rsidRPr="00134387" w:rsidRDefault="0015413D" w:rsidP="00716ED5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</w:p>
    <w:p w:rsidR="0015413D" w:rsidRPr="00134387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Тема: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438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34387">
        <w:rPr>
          <w:rFonts w:ascii="Times New Roman" w:hAnsi="Times New Roman"/>
          <w:sz w:val="28"/>
          <w:szCs w:val="28"/>
          <w:lang w:val="uk-UA"/>
        </w:rPr>
        <w:t>Ознайомлення зі зразками сплавів металів.</w:t>
      </w:r>
    </w:p>
    <w:p w:rsidR="0015413D" w:rsidRPr="00134387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i/>
          <w:sz w:val="28"/>
          <w:szCs w:val="28"/>
          <w:lang w:val="uk-UA"/>
        </w:rPr>
        <w:t>Мета</w:t>
      </w:r>
      <w:r w:rsidRPr="00134387">
        <w:rPr>
          <w:rFonts w:ascii="Times New Roman" w:hAnsi="Times New Roman"/>
          <w:b/>
          <w:sz w:val="28"/>
          <w:szCs w:val="28"/>
          <w:lang w:val="uk-UA"/>
        </w:rPr>
        <w:t>: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 ознайомитися зі зразками найпоширеніших сплавів металів, </w:t>
      </w:r>
      <w:r>
        <w:rPr>
          <w:rFonts w:ascii="Times New Roman" w:hAnsi="Times New Roman"/>
          <w:sz w:val="28"/>
          <w:szCs w:val="28"/>
          <w:lang w:val="uk-UA"/>
        </w:rPr>
        <w:t>вивчити</w:t>
      </w:r>
      <w:r w:rsidRPr="00D04F4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34387">
        <w:rPr>
          <w:rFonts w:ascii="Times New Roman" w:hAnsi="Times New Roman"/>
          <w:sz w:val="28"/>
          <w:szCs w:val="28"/>
          <w:lang w:val="uk-UA"/>
        </w:rPr>
        <w:t>та порівняти їхній хімічний склад, фізичні властивості.</w:t>
      </w:r>
    </w:p>
    <w:p w:rsidR="0015413D" w:rsidRPr="00134387" w:rsidRDefault="0015413D" w:rsidP="00D04F4F">
      <w:p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i/>
          <w:sz w:val="28"/>
          <w:szCs w:val="28"/>
          <w:lang w:val="uk-UA"/>
        </w:rPr>
        <w:t>Обладнання та реактиви:</w:t>
      </w:r>
      <w:r w:rsidRPr="00134387">
        <w:rPr>
          <w:rFonts w:ascii="Times New Roman" w:hAnsi="Times New Roman"/>
          <w:sz w:val="28"/>
          <w:szCs w:val="28"/>
          <w:lang w:val="uk-UA"/>
        </w:rPr>
        <w:t xml:space="preserve"> зразки сплавів, довідкова література.</w:t>
      </w:r>
    </w:p>
    <w:p w:rsidR="0015413D" w:rsidRPr="00134387" w:rsidRDefault="0015413D" w:rsidP="00716ED5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134387">
        <w:rPr>
          <w:rFonts w:ascii="Times New Roman" w:hAnsi="Times New Roman"/>
          <w:b/>
          <w:bCs/>
          <w:iCs/>
          <w:sz w:val="28"/>
          <w:szCs w:val="28"/>
          <w:lang w:val="uk-UA"/>
        </w:rPr>
        <w:t>Хід роботи</w:t>
      </w:r>
    </w:p>
    <w:p w:rsidR="0015413D" w:rsidRPr="00134387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34387">
        <w:rPr>
          <w:rFonts w:ascii="Times New Roman" w:hAnsi="Times New Roman"/>
          <w:sz w:val="28"/>
          <w:szCs w:val="28"/>
          <w:lang w:val="uk-UA"/>
        </w:rPr>
        <w:t>Розгляньте видані вам зразки сплавів металів. Опишіть їх зовнішній вигляд, вкажіть формулу (за допомогою довідника або підручника).</w:t>
      </w:r>
    </w:p>
    <w:p w:rsidR="0015413D" w:rsidRPr="003D3E6F" w:rsidRDefault="0015413D" w:rsidP="00716ED5">
      <w:pPr>
        <w:spacing w:after="0"/>
        <w:rPr>
          <w:rFonts w:ascii="Times New Roman" w:hAnsi="Times New Roman"/>
          <w:sz w:val="12"/>
          <w:lang w:val="uk-UA"/>
        </w:rPr>
      </w:pPr>
    </w:p>
    <w:tbl>
      <w:tblPr>
        <w:tblW w:w="0" w:type="auto"/>
        <w:tblInd w:w="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88"/>
        <w:gridCol w:w="1589"/>
        <w:gridCol w:w="1265"/>
        <w:gridCol w:w="1131"/>
        <w:gridCol w:w="1693"/>
        <w:gridCol w:w="1693"/>
      </w:tblGrid>
      <w:tr w:rsidR="0015413D" w:rsidRPr="00085827" w:rsidTr="00134387">
        <w:trPr>
          <w:trHeight w:val="794"/>
        </w:trPr>
        <w:tc>
          <w:tcPr>
            <w:tcW w:w="1488" w:type="dxa"/>
            <w:vMerge w:val="restart"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04F4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 сплаву</w:t>
            </w:r>
          </w:p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89" w:type="dxa"/>
            <w:vMerge w:val="restart"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04F4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Хімічний склад</w:t>
            </w:r>
          </w:p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5599" w:type="dxa"/>
            <w:gridSpan w:val="4"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04F4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Зовнішній</w:t>
            </w:r>
          </w:p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04F4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вигляд</w:t>
            </w:r>
          </w:p>
        </w:tc>
      </w:tr>
      <w:tr w:rsidR="0015413D" w:rsidRPr="00085827" w:rsidTr="00134387">
        <w:trPr>
          <w:trHeight w:val="608"/>
        </w:trPr>
        <w:tc>
          <w:tcPr>
            <w:tcW w:w="1488" w:type="dxa"/>
            <w:vMerge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589" w:type="dxa"/>
            <w:vMerge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65" w:type="dxa"/>
            <w:shd w:val="clear" w:color="auto" w:fill="DBE5F1"/>
            <w:vAlign w:val="center"/>
          </w:tcPr>
          <w:p w:rsidR="0015413D" w:rsidRPr="00D04F4F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D04F4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колір</w:t>
            </w:r>
          </w:p>
        </w:tc>
        <w:tc>
          <w:tcPr>
            <w:tcW w:w="1131" w:type="dxa"/>
            <w:shd w:val="clear" w:color="auto" w:fill="DBE5F1"/>
            <w:vAlign w:val="center"/>
          </w:tcPr>
          <w:p w:rsidR="0015413D" w:rsidRPr="00134387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134387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блиск</w:t>
            </w:r>
          </w:p>
        </w:tc>
        <w:tc>
          <w:tcPr>
            <w:tcW w:w="1601" w:type="dxa"/>
            <w:shd w:val="clear" w:color="auto" w:fill="DBE5F1"/>
            <w:vAlign w:val="center"/>
          </w:tcPr>
          <w:p w:rsidR="0015413D" w:rsidRPr="00134387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134387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тепло-провідність</w:t>
            </w:r>
          </w:p>
        </w:tc>
        <w:tc>
          <w:tcPr>
            <w:tcW w:w="1601" w:type="dxa"/>
            <w:shd w:val="clear" w:color="auto" w:fill="DBE5F1"/>
            <w:vAlign w:val="center"/>
          </w:tcPr>
          <w:p w:rsidR="0015413D" w:rsidRPr="00134387" w:rsidRDefault="0015413D" w:rsidP="003268C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az-Cyrl-AZ"/>
              </w:rPr>
            </w:pPr>
            <w:r w:rsidRPr="00134387">
              <w:rPr>
                <w:rFonts w:ascii="Times New Roman" w:hAnsi="Times New Roman"/>
                <w:b/>
                <w:sz w:val="28"/>
                <w:szCs w:val="28"/>
                <w:lang w:val="az-Cyrl-AZ"/>
              </w:rPr>
              <w:t>електро-провідність</w:t>
            </w:r>
          </w:p>
        </w:tc>
      </w:tr>
      <w:tr w:rsidR="0015413D" w:rsidRPr="00085827" w:rsidTr="00D04F4F">
        <w:trPr>
          <w:trHeight w:val="771"/>
        </w:trPr>
        <w:tc>
          <w:tcPr>
            <w:tcW w:w="1488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</w:pPr>
            <w:r w:rsidRPr="00D04F4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  <w:t>Дюралю-міній</w:t>
            </w:r>
          </w:p>
        </w:tc>
        <w:tc>
          <w:tcPr>
            <w:tcW w:w="1589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265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13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134387">
        <w:trPr>
          <w:trHeight w:val="727"/>
        </w:trPr>
        <w:tc>
          <w:tcPr>
            <w:tcW w:w="1488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</w:pPr>
            <w:r w:rsidRPr="00D04F4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  <w:t>Латунь</w:t>
            </w:r>
          </w:p>
        </w:tc>
        <w:tc>
          <w:tcPr>
            <w:tcW w:w="1589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265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13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0440CD">
        <w:trPr>
          <w:trHeight w:val="547"/>
        </w:trPr>
        <w:tc>
          <w:tcPr>
            <w:tcW w:w="1488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</w:pPr>
            <w:r w:rsidRPr="00D04F4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  <w:t>Бронза</w:t>
            </w:r>
          </w:p>
        </w:tc>
        <w:tc>
          <w:tcPr>
            <w:tcW w:w="1589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265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13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</w:tr>
      <w:tr w:rsidR="0015413D" w:rsidRPr="00085827" w:rsidTr="00D04F4F">
        <w:trPr>
          <w:trHeight w:val="663"/>
        </w:trPr>
        <w:tc>
          <w:tcPr>
            <w:tcW w:w="1488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</w:pPr>
            <w:r w:rsidRPr="00D04F4F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az-Cyrl-AZ"/>
              </w:rPr>
              <w:t>Нержа-віюча сталь</w:t>
            </w:r>
          </w:p>
        </w:tc>
        <w:tc>
          <w:tcPr>
            <w:tcW w:w="1589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265" w:type="dxa"/>
          </w:tcPr>
          <w:p w:rsidR="0015413D" w:rsidRPr="00D04F4F" w:rsidRDefault="0015413D" w:rsidP="003268C6">
            <w:pPr>
              <w:spacing w:after="0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13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601" w:type="dxa"/>
          </w:tcPr>
          <w:p w:rsidR="0015413D" w:rsidRPr="00085827" w:rsidRDefault="0015413D" w:rsidP="003268C6">
            <w:pPr>
              <w:spacing w:after="0"/>
              <w:rPr>
                <w:rFonts w:ascii="Times New Roman" w:hAnsi="Times New Roman"/>
                <w:lang w:val="uk-UA"/>
              </w:rPr>
            </w:pPr>
          </w:p>
        </w:tc>
      </w:tr>
    </w:tbl>
    <w:p w:rsidR="0015413D" w:rsidRPr="003D3E6F" w:rsidRDefault="0015413D" w:rsidP="00716ED5">
      <w:pPr>
        <w:spacing w:after="0"/>
        <w:rPr>
          <w:rFonts w:ascii="Times New Roman" w:hAnsi="Times New Roman"/>
          <w:bCs/>
          <w:iCs/>
          <w:sz w:val="10"/>
          <w:lang w:val="uk-UA"/>
        </w:rPr>
      </w:pPr>
    </w:p>
    <w:p w:rsidR="0015413D" w:rsidRPr="000440CD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04F4F">
        <w:rPr>
          <w:rFonts w:ascii="Times New Roman" w:hAnsi="Times New Roman"/>
          <w:b/>
          <w:bCs/>
          <w:iCs/>
          <w:sz w:val="28"/>
          <w:szCs w:val="28"/>
          <w:lang w:val="uk-UA"/>
        </w:rPr>
        <w:t>Висновок:</w:t>
      </w:r>
      <w:r w:rsidRPr="00D04F4F">
        <w:rPr>
          <w:rFonts w:ascii="Times New Roman" w:hAnsi="Times New Roman"/>
          <w:bCs/>
          <w:iCs/>
          <w:sz w:val="28"/>
          <w:szCs w:val="28"/>
          <w:lang w:val="uk-UA"/>
        </w:rPr>
        <w:t xml:space="preserve"> __________________________________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_______________________________</w:t>
      </w:r>
      <w:r w:rsidRPr="00D04F4F"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_______________________________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>_____________________________</w:t>
      </w:r>
    </w:p>
    <w:p w:rsidR="0015413D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15413D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sz w:val="28"/>
          <w:szCs w:val="28"/>
          <w:u w:val="single"/>
          <w:lang w:val="az-Cyrl-AZ"/>
        </w:rPr>
        <w:t xml:space="preserve">Урок </w:t>
      </w:r>
      <w:r>
        <w:rPr>
          <w:rFonts w:ascii="Times New Roman" w:hAnsi="Times New Roman"/>
          <w:b/>
          <w:sz w:val="28"/>
          <w:szCs w:val="28"/>
          <w:u w:val="single"/>
        </w:rPr>
        <w:t>1</w:t>
      </w:r>
      <w:r w:rsidRPr="00D04F4F">
        <w:rPr>
          <w:rFonts w:ascii="Times New Roman" w:hAnsi="Times New Roman"/>
          <w:b/>
          <w:sz w:val="28"/>
          <w:szCs w:val="28"/>
          <w:u w:val="single"/>
          <w:lang w:val="az-Cyrl-AZ"/>
        </w:rPr>
        <w:t>3</w:t>
      </w:r>
      <w:r w:rsidRPr="00D04F4F">
        <w:rPr>
          <w:rFonts w:ascii="Times New Roman" w:hAnsi="Times New Roman"/>
          <w:b/>
          <w:i/>
          <w:sz w:val="28"/>
          <w:szCs w:val="28"/>
          <w:u w:val="single"/>
          <w:lang w:val="az-Cyrl-AZ"/>
        </w:rPr>
        <w:t xml:space="preserve"> </w:t>
      </w:r>
      <w:r w:rsidRPr="00D04F4F">
        <w:rPr>
          <w:rFonts w:ascii="Times New Roman" w:hAnsi="Times New Roman"/>
          <w:b/>
          <w:i/>
          <w:sz w:val="28"/>
          <w:szCs w:val="28"/>
          <w:lang w:val="az-Cyrl-AZ"/>
        </w:rPr>
        <w:t xml:space="preserve">                                        </w:t>
      </w:r>
      <w:r w:rsidRPr="00D04F4F">
        <w:rPr>
          <w:rFonts w:ascii="Times New Roman" w:hAnsi="Times New Roman"/>
          <w:i/>
          <w:sz w:val="28"/>
          <w:szCs w:val="28"/>
          <w:lang w:val="az-Cyrl-AZ"/>
        </w:rPr>
        <w:t>Дата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________________________________</w:t>
      </w:r>
    </w:p>
    <w:p w:rsidR="0015413D" w:rsidRPr="00D04F4F" w:rsidRDefault="0015413D" w:rsidP="00D04F4F">
      <w:pPr>
        <w:spacing w:after="0" w:line="360" w:lineRule="auto"/>
        <w:ind w:left="567" w:hanging="567"/>
        <w:jc w:val="both"/>
        <w:rPr>
          <w:rFonts w:ascii="Times New Roman" w:hAnsi="Times New Roman"/>
          <w:i/>
          <w:sz w:val="28"/>
          <w:szCs w:val="28"/>
          <w:lang w:val="az-Cyrl-AZ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sz w:val="28"/>
          <w:szCs w:val="28"/>
          <w:u w:val="single"/>
          <w:lang w:val="az-Cyrl-AZ"/>
        </w:rPr>
        <w:t>Тема:</w:t>
      </w:r>
      <w:r w:rsidRPr="00D04F4F">
        <w:rPr>
          <w:rFonts w:ascii="Times New Roman" w:hAnsi="Times New Roman"/>
          <w:i/>
          <w:sz w:val="28"/>
          <w:szCs w:val="28"/>
          <w:lang w:val="az-Cyrl-AZ"/>
        </w:rPr>
        <w:t xml:space="preserve"> </w:t>
      </w:r>
      <w:r w:rsidRPr="00D04F4F">
        <w:rPr>
          <w:rFonts w:ascii="Times New Roman" w:hAnsi="Times New Roman"/>
          <w:b/>
          <w:sz w:val="28"/>
          <w:szCs w:val="28"/>
          <w:lang w:val="az-Cyrl-AZ"/>
        </w:rPr>
        <w:t>Застосування алюмінію,</w:t>
      </w:r>
      <w:r>
        <w:rPr>
          <w:rFonts w:ascii="Times New Roman" w:hAnsi="Times New Roman"/>
          <w:b/>
          <w:sz w:val="28"/>
          <w:szCs w:val="28"/>
          <w:lang w:val="az-Cyrl-AZ"/>
        </w:rPr>
        <w:t xml:space="preserve"> заліза та їх сплавів. Розвиток</w:t>
      </w:r>
      <w:r w:rsidRPr="00D04F4F">
        <w:rPr>
          <w:rFonts w:ascii="Times New Roman" w:hAnsi="Times New Roman"/>
          <w:b/>
          <w:sz w:val="28"/>
          <w:szCs w:val="28"/>
        </w:rPr>
        <w:t xml:space="preserve"> </w:t>
      </w:r>
      <w:r w:rsidRPr="00D04F4F">
        <w:rPr>
          <w:rFonts w:ascii="Times New Roman" w:hAnsi="Times New Roman"/>
          <w:b/>
          <w:sz w:val="28"/>
          <w:szCs w:val="28"/>
          <w:lang w:val="az-Cyrl-AZ"/>
        </w:rPr>
        <w:t>металургійних виробництв в Україні.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D04F4F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повторення вивченого матеріалу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Допишіть рівняння реакцій: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Al   +   Fe</w:t>
      </w:r>
      <w:r w:rsidRPr="00D04F4F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D04F4F">
        <w:rPr>
          <w:rFonts w:ascii="Times New Roman" w:hAnsi="Times New Roman"/>
          <w:sz w:val="28"/>
          <w:szCs w:val="28"/>
          <w:lang w:val="az-Cyrl-AZ"/>
        </w:rPr>
        <w:t>O</w:t>
      </w:r>
      <w:r w:rsidRPr="00D04F4F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D04F4F">
        <w:rPr>
          <w:rFonts w:ascii="Times New Roman" w:hAnsi="Times New Roman"/>
          <w:sz w:val="28"/>
          <w:szCs w:val="28"/>
          <w:lang w:val="az-Cyrl-AZ"/>
        </w:rPr>
        <w:sym w:font="Wingdings 3" w:char="F067"/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MnO</w:t>
      </w:r>
      <w:r w:rsidRPr="00D04F4F">
        <w:rPr>
          <w:rFonts w:ascii="Times New Roman" w:hAnsi="Times New Roman"/>
          <w:sz w:val="28"/>
          <w:szCs w:val="28"/>
          <w:vertAlign w:val="subscript"/>
          <w:lang w:val="az-Cyrl-AZ"/>
        </w:rPr>
        <w:t xml:space="preserve">2    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+   Mg </w:t>
      </w:r>
      <w:r w:rsidRPr="00D04F4F">
        <w:rPr>
          <w:rFonts w:ascii="Times New Roman" w:hAnsi="Times New Roman"/>
          <w:sz w:val="28"/>
          <w:szCs w:val="28"/>
          <w:lang w:val="az-Cyrl-AZ"/>
        </w:rPr>
        <w:sym w:font="Wingdings 3" w:char="F067"/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___________________________________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 xml:space="preserve">Fe O   +   Si </w:t>
      </w:r>
      <w:r w:rsidRPr="00D04F4F">
        <w:rPr>
          <w:rFonts w:ascii="Times New Roman" w:hAnsi="Times New Roman"/>
          <w:sz w:val="28"/>
          <w:szCs w:val="28"/>
          <w:lang w:val="az-Cyrl-AZ"/>
        </w:rPr>
        <w:sym w:font="Wingdings 3" w:char="F067"/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_____________________________________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sz w:val="28"/>
          <w:szCs w:val="28"/>
          <w:lang w:val="az-Cyrl-AZ"/>
        </w:rPr>
        <w:sym w:font="Wingdings" w:char="F026"/>
      </w:r>
      <w:r w:rsidRPr="00D04F4F">
        <w:rPr>
          <w:rFonts w:ascii="Times New Roman" w:hAnsi="Times New Roman"/>
          <w:b/>
          <w:sz w:val="28"/>
          <w:szCs w:val="28"/>
          <w:lang w:val="az-Cyrl-AZ"/>
        </w:rPr>
        <w:t xml:space="preserve"> Вивчення нового матеріалу</w:t>
      </w:r>
    </w:p>
    <w:p w:rsidR="0015413D" w:rsidRPr="002E298E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i/>
          <w:sz w:val="28"/>
          <w:szCs w:val="28"/>
          <w:lang w:val="az-Cyrl-AZ"/>
        </w:rPr>
        <w:t>1. Використання заліза та його сплавів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Залізо рідко застосовується в чистому вигляді, а лише у сплавах — _________________________________________________________________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Переважна більшість залізних сплавів містить вуглець. Розплавлене залізо розчиняє до 4 % вуглецю. Під час тверднення розплаву атоми Карбону вкорінюються в кристалічні ґратки заліза. Решта розчиненого в розплавленому залізі вуглецю виділяється під час тверднення у вигляді графіту і ферум карбіду Fe</w:t>
      </w:r>
      <w:r w:rsidRPr="00D04F4F">
        <w:rPr>
          <w:rFonts w:ascii="Times New Roman" w:hAnsi="Times New Roman"/>
          <w:sz w:val="28"/>
          <w:szCs w:val="28"/>
          <w:vertAlign w:val="subscript"/>
          <w:lang w:val="az-Cyrl-AZ"/>
        </w:rPr>
        <w:t>3</w:t>
      </w:r>
      <w:r w:rsidRPr="00D04F4F">
        <w:rPr>
          <w:rFonts w:ascii="Times New Roman" w:hAnsi="Times New Roman"/>
          <w:sz w:val="28"/>
          <w:szCs w:val="28"/>
          <w:lang w:val="az-Cyrl-AZ"/>
        </w:rPr>
        <w:t>C, який надає твердості й крихкості чавуну.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93" o:spid="_x0000_s1113" type="#_x0000_t75" style="position:absolute;left:0;text-align:left;margin-left:4in;margin-top:32.9pt;width:70.5pt;height:52.35pt;z-index:-251645440;visibility:visible" wrapcoords="-230 0 -230 21291 21600 21291 21600 0 -230 0">
            <v:imagedata r:id="rId72" o:title=""/>
            <w10:wrap type="tight"/>
          </v:shape>
        </w:pict>
      </w:r>
      <w:r w:rsidRPr="00D04F4F">
        <w:rPr>
          <w:rFonts w:ascii="Times New Roman" w:hAnsi="Times New Roman"/>
          <w:sz w:val="28"/>
          <w:szCs w:val="28"/>
          <w:lang w:val="az-Cyrl-AZ"/>
        </w:rPr>
        <w:t>Серед чавунів розрізняють ___________________________________ ___________________________________. Ливарний чавун використовується для _______________________________ _________________, а переробний — переплавляється на сталь, оскільки має високу твердість і не піддається обробці.</w:t>
      </w:r>
      <w:r w:rsidRPr="00D04F4F">
        <w:rPr>
          <w:rFonts w:ascii="Times New Roman" w:hAnsi="Times New Roman"/>
          <w:noProof/>
          <w:sz w:val="28"/>
          <w:szCs w:val="28"/>
          <w:lang w:val="az-Cyrl-AZ"/>
        </w:rPr>
        <w:t xml:space="preserve"> 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94" o:spid="_x0000_s1114" type="#_x0000_t75" style="position:absolute;left:0;text-align:left;margin-left:-1.5pt;margin-top:28.55pt;width:72.35pt;height:54.2pt;z-index:-251644416;visibility:visible" wrapcoords="-225 0 -225 21300 21600 21300 21600 0 -225 0">
            <v:imagedata r:id="rId73" o:title=""/>
            <w10:wrap type="tight"/>
          </v:shape>
        </w:pict>
      </w:r>
      <w:r w:rsidRPr="00D04F4F">
        <w:rPr>
          <w:rFonts w:ascii="Times New Roman" w:hAnsi="Times New Roman"/>
          <w:sz w:val="28"/>
          <w:szCs w:val="28"/>
          <w:lang w:val="az-Cyrl-AZ"/>
        </w:rPr>
        <w:t>Сталі поділяються на ____________________________ (сплави заліза з вуглецем) і ___________________________, які містять легуючі добавки, тобто домішки інших металів, що надають сталі цінних властивостей. Так, ______________________ надає сталі ковкості, пружності, стійкості під час гартування, _____________________________________— твердості й жаротривкості. _______________________________________, тобто нержавіючі, сталі стійкі до корозії. Навіть незначні домішки рідкісних металів надають сталі нових властивостей.</w:t>
      </w:r>
      <w:r w:rsidRPr="00D04F4F">
        <w:rPr>
          <w:rFonts w:ascii="Times New Roman" w:hAnsi="Times New Roman"/>
          <w:noProof/>
          <w:sz w:val="28"/>
          <w:szCs w:val="28"/>
          <w:lang w:val="az-Cyrl-AZ"/>
        </w:rPr>
        <w:t xml:space="preserve"> 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Шкідливими для сталі є домішки ______________________________, бо роблять її крихкою.</w:t>
      </w:r>
    </w:p>
    <w:p w:rsidR="0015413D" w:rsidRPr="00D04F4F" w:rsidRDefault="0015413D" w:rsidP="00D04F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Нині створено сплави з ефектом пам’яті форми (на основі _________________________________________. Вироби певної форми з таких сплавів після багаторазової деформації у процесі нагрівання відновлюють свою форму.</w:t>
      </w:r>
    </w:p>
    <w:p w:rsidR="0015413D" w:rsidRPr="002E298E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i/>
          <w:sz w:val="28"/>
          <w:szCs w:val="28"/>
          <w:lang w:val="az-Cyrl-AZ"/>
        </w:rPr>
        <w:t>2. Використання алюмінію та його сплавів</w:t>
      </w:r>
    </w:p>
    <w:p w:rsidR="0015413D" w:rsidRPr="00D04F4F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>
        <w:rPr>
          <w:noProof/>
        </w:rPr>
        <w:pict>
          <v:shape id="Рисунок 95" o:spid="_x0000_s1115" type="#_x0000_t75" style="position:absolute;left:0;text-align:left;margin-left:218.9pt;margin-top:22.2pt;width:139.65pt;height:74.8pt;z-index:251675136;visibility:visible">
            <v:imagedata r:id="rId74" o:title=""/>
            <w10:wrap type="square"/>
          </v:shape>
        </w:pict>
      </w:r>
    </w:p>
    <w:p w:rsidR="0015413D" w:rsidRPr="002E298E" w:rsidRDefault="0015413D" w:rsidP="00D04F4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 id="Рисунок 3" o:spid="_x0000_s1116" type="#_x0000_t75" alt="http://domovyk.com/files/images/articles/38/mid37.jpg" style="position:absolute;left:0;text-align:left;margin-left:189.75pt;margin-top:273.55pt;width:97.6pt;height:67.3pt;z-index:-251643392;visibility:visible">
            <v:imagedata r:id="rId75" o:title=""/>
            <w10:wrap type="square"/>
          </v:shape>
        </w:pict>
      </w:r>
      <w:r>
        <w:rPr>
          <w:noProof/>
        </w:rPr>
        <w:pict>
          <v:shape id="Рисунок 8" o:spid="_x0000_s1117" type="#_x0000_t75" style="position:absolute;left:0;text-align:left;margin-left:0;margin-top:123.8pt;width:109.75pt;height:1in;z-index:251674112;visibility:visible">
            <v:imagedata r:id="rId76" o:title="" croptop="3069f" cropbottom="39653f" cropleft="1013f" cropright="1315f"/>
            <w10:wrap type="square"/>
          </v:shape>
        </w:pic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Фізичні та хімічні властивості алюмінію зумовили його широке застосування в техніці. Значним споживачем алюмінію є авіаційна </w:t>
      </w:r>
      <w:r>
        <w:rPr>
          <w:rFonts w:ascii="Times New Roman" w:hAnsi="Times New Roman"/>
          <w:sz w:val="28"/>
          <w:szCs w:val="28"/>
          <w:lang w:val="az-Cyrl-AZ"/>
        </w:rPr>
        <w:t>галузь</w:t>
      </w:r>
      <w:r w:rsidRPr="00D04F4F">
        <w:rPr>
          <w:rFonts w:ascii="Times New Roman" w:hAnsi="Times New Roman"/>
          <w:sz w:val="28"/>
          <w:szCs w:val="28"/>
          <w:lang w:val="az-Cyrl-AZ"/>
        </w:rPr>
        <w:t>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______________________________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літа</w:t>
      </w:r>
      <w:r>
        <w:rPr>
          <w:rFonts w:ascii="Times New Roman" w:hAnsi="Times New Roman"/>
          <w:sz w:val="28"/>
          <w:szCs w:val="28"/>
          <w:lang w:val="az-Cyrl-AZ"/>
        </w:rPr>
        <w:t>ка складається з алюмінію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</w:t>
      </w:r>
      <w:r>
        <w:rPr>
          <w:rFonts w:ascii="Times New Roman" w:hAnsi="Times New Roman"/>
          <w:sz w:val="28"/>
          <w:szCs w:val="28"/>
          <w:lang w:val="az-Cyrl-AZ"/>
        </w:rPr>
        <w:t xml:space="preserve">та його сплавів, </w:t>
      </w:r>
      <w:r w:rsidRPr="00D04F4F">
        <w:rPr>
          <w:rFonts w:ascii="Times New Roman" w:hAnsi="Times New Roman"/>
          <w:sz w:val="28"/>
          <w:szCs w:val="28"/>
          <w:lang w:val="az-Cyrl-AZ"/>
        </w:rPr>
        <w:t>авіаційний</w:t>
      </w:r>
      <w:r>
        <w:rPr>
          <w:rFonts w:ascii="Times New Roman" w:hAnsi="Times New Roman"/>
          <w:sz w:val="28"/>
          <w:szCs w:val="28"/>
          <w:lang w:val="az-Cyrl-AZ"/>
        </w:rPr>
        <w:t xml:space="preserve"> двигун </w:t>
      </w:r>
      <w:r w:rsidRPr="00D04F4F">
        <w:rPr>
          <w:rFonts w:ascii="Times New Roman" w:hAnsi="Times New Roman"/>
          <w:sz w:val="28"/>
          <w:szCs w:val="28"/>
          <w:lang w:val="az-Cyrl-AZ"/>
        </w:rPr>
        <w:fldChar w:fldCharType="begin"/>
      </w:r>
      <w:r w:rsidRPr="00D04F4F">
        <w:rPr>
          <w:rFonts w:ascii="Times New Roman" w:hAnsi="Times New Roman"/>
          <w:sz w:val="28"/>
          <w:szCs w:val="28"/>
          <w:lang w:val="az-Cyrl-AZ"/>
        </w:rPr>
        <w:instrText xml:space="preserve"> QUOTE  </w:instrText>
      </w:r>
      <w:r w:rsidRPr="00D04F4F">
        <w:rPr>
          <w:rFonts w:ascii="Times New Roman" w:hAnsi="Times New Roman"/>
          <w:sz w:val="28"/>
          <w:szCs w:val="28"/>
          <w:lang w:val="az-Cyrl-AZ"/>
        </w:rPr>
        <w:fldChar w:fldCharType="end"/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  зі сплавів алюмінію.</w:t>
      </w:r>
      <w:r>
        <w:rPr>
          <w:rFonts w:ascii="Times New Roman" w:hAnsi="Times New Roman"/>
          <w:sz w:val="28"/>
          <w:szCs w:val="28"/>
          <w:lang w:val="az-Cyrl-AZ"/>
        </w:rPr>
        <w:t xml:space="preserve"> </w:t>
      </w:r>
      <w:r w:rsidRPr="00D04F4F">
        <w:rPr>
          <w:rFonts w:ascii="Times New Roman" w:hAnsi="Times New Roman"/>
          <w:sz w:val="28"/>
          <w:szCs w:val="28"/>
          <w:lang w:val="az-Cyrl-AZ"/>
        </w:rPr>
        <w:t>Тому алюміній називають “крилатим” металом. З алюмінію виготовляють _________________________________________: при однаковій електричній провідності їх маса у два рази менша, ніж відповідних виробів з міді.</w:t>
      </w:r>
    </w:p>
    <w:p w:rsidR="0015413D" w:rsidRPr="008731BC" w:rsidRDefault="0015413D" w:rsidP="00D04F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 xml:space="preserve"> _</w:t>
      </w:r>
      <w:r>
        <w:rPr>
          <w:rFonts w:ascii="Times New Roman" w:hAnsi="Times New Roman"/>
          <w:sz w:val="28"/>
          <w:szCs w:val="28"/>
          <w:lang w:val="az-Cyrl-AZ"/>
        </w:rPr>
        <w:t>______________</w:t>
      </w:r>
    </w:p>
    <w:p w:rsidR="0015413D" w:rsidRPr="00D04F4F" w:rsidRDefault="0015413D" w:rsidP="000440CD">
      <w:pPr>
        <w:spacing w:after="0" w:line="360" w:lineRule="auto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 xml:space="preserve"> З алюмінію виготовляють упаковку _____________________________________________________. Для туриста найкращий ______________ алюмінієвий — у ньому швидко закипає вода.</w:t>
      </w:r>
    </w:p>
    <w:p w:rsidR="0015413D" w:rsidRPr="00D04F4F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Порошок алюмінію є основою при виготовленні _________________ _____________________________ для захисту залізних виробів від корозії.</w:t>
      </w:r>
    </w:p>
    <w:p w:rsidR="0015413D" w:rsidRPr="00BA5B51" w:rsidRDefault="0015413D" w:rsidP="00D04F4F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val="az-Cyrl-AZ"/>
        </w:rPr>
      </w:pPr>
      <w:r w:rsidRPr="00D04F4F">
        <w:rPr>
          <w:rFonts w:ascii="Times New Roman" w:hAnsi="Times New Roman"/>
          <w:b/>
          <w:i/>
          <w:sz w:val="28"/>
          <w:szCs w:val="28"/>
          <w:lang w:val="az-Cyrl-AZ"/>
        </w:rPr>
        <w:t>3. Розвиток металургійних виробництв в Україні</w:t>
      </w:r>
    </w:p>
    <w:p w:rsidR="0015413D" w:rsidRPr="00D04F4F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Виробництво заліза на території України відоме з 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</w:t>
      </w:r>
    </w:p>
    <w:p w:rsidR="0015413D" w:rsidRPr="00D04F4F" w:rsidRDefault="0015413D" w:rsidP="00D04F4F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За часів Київської Русі набув поширення сиро</w:t>
      </w:r>
      <w:r>
        <w:rPr>
          <w:rFonts w:ascii="Times New Roman" w:hAnsi="Times New Roman"/>
          <w:sz w:val="28"/>
          <w:szCs w:val="28"/>
          <w:lang w:val="az-Cyrl-AZ"/>
        </w:rPr>
        <w:t xml:space="preserve">дутний процес добування заліза, </w:t>
      </w:r>
      <w:r w:rsidRPr="00D04F4F">
        <w:rPr>
          <w:rFonts w:ascii="Times New Roman" w:hAnsi="Times New Roman"/>
          <w:sz w:val="28"/>
          <w:szCs w:val="28"/>
          <w:lang w:val="az-Cyrl-AZ"/>
        </w:rPr>
        <w:t xml:space="preserve">тобто </w:t>
      </w:r>
      <w:r>
        <w:rPr>
          <w:rFonts w:ascii="Times New Roman" w:hAnsi="Times New Roman"/>
          <w:sz w:val="28"/>
          <w:szCs w:val="28"/>
          <w:lang w:val="az-Cyrl-AZ"/>
        </w:rPr>
        <w:t>________</w:t>
      </w:r>
      <w:r w:rsidRPr="00D04F4F">
        <w:rPr>
          <w:rFonts w:ascii="Times New Roman" w:hAnsi="Times New Roman"/>
          <w:sz w:val="28"/>
          <w:szCs w:val="28"/>
          <w:lang w:val="az-Cyrl-AZ"/>
        </w:rPr>
        <w:t>____________________________________________ _________________________________________________________________</w:t>
      </w:r>
    </w:p>
    <w:p w:rsidR="0015413D" w:rsidRPr="00D04F4F" w:rsidRDefault="0015413D" w:rsidP="00D04F4F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>У XIV — XVIII ст. на Поліссі, Прикарпатті, в Галичині, на Київщині здійснювалося виробництво металу______________________________ __________________________________________________________________ Наприкінці XVIII ст. на Поліссі з’явилися перші ______________________ _______________, в яких з  місцевих руд (зокрема, з болотних — лимоніту) виплавляли _____________________________________________________ _________________________________________________________________.</w:t>
      </w:r>
    </w:p>
    <w:p w:rsidR="0015413D" w:rsidRPr="00D04F4F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 xml:space="preserve">Заводське виробництво чорних металів в Україні набуло розвитку в _________________________________________________________________, одночасно з промисловою розробкою покладів ________________________ _________________________________________________________________ _________________________________________________________________ Перша доменна піч, що працювала на кам’яному вугіллі, була споруджена _______________________________________________________________ </w:t>
      </w:r>
    </w:p>
    <w:p w:rsidR="0015413D" w:rsidRPr="00D04F4F" w:rsidRDefault="0015413D" w:rsidP="00D04F4F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D04F4F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D04F4F">
        <w:rPr>
          <w:rFonts w:ascii="Times New Roman" w:hAnsi="Times New Roman"/>
          <w:sz w:val="28"/>
          <w:szCs w:val="28"/>
          <w:lang w:val="az-Cyrl-AZ"/>
        </w:rPr>
        <w:t xml:space="preserve">Починаючи з 80-х років ХІХ ст. великі металургійні заводи, які використовували кокс, з’явились у ___________________________________ _______________________________________________________________ </w:t>
      </w:r>
    </w:p>
    <w:p w:rsidR="0015413D" w:rsidRDefault="0015413D" w:rsidP="00BA5B51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15413D" w:rsidRPr="00BA5B51" w:rsidRDefault="0015413D" w:rsidP="00BA5B51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BA5B51">
        <w:rPr>
          <w:rFonts w:ascii="Times New Roman" w:hAnsi="Times New Roman"/>
          <w:b/>
          <w:sz w:val="28"/>
          <w:szCs w:val="28"/>
          <w:u w:val="single"/>
          <w:lang w:val="uk-UA"/>
        </w:rPr>
        <w:t>Урок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1</w:t>
      </w:r>
      <w:r w:rsidRPr="00BA5B51">
        <w:rPr>
          <w:rFonts w:ascii="Times New Roman" w:hAnsi="Times New Roman"/>
          <w:b/>
          <w:sz w:val="28"/>
          <w:szCs w:val="28"/>
          <w:u w:val="single"/>
          <w:lang w:val="uk-UA"/>
        </w:rPr>
        <w:t>4</w:t>
      </w:r>
      <w:r w:rsidRPr="00BA5B51"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BA5B51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                       </w:t>
      </w:r>
      <w:r w:rsidRPr="00BA5B51">
        <w:rPr>
          <w:rFonts w:ascii="Times New Roman" w:hAnsi="Times New Roman"/>
          <w:i/>
          <w:sz w:val="28"/>
          <w:szCs w:val="28"/>
          <w:lang w:val="uk-UA"/>
        </w:rPr>
        <w:t>Дата</w:t>
      </w:r>
      <w:r w:rsidRPr="00BA5B51">
        <w:rPr>
          <w:rFonts w:ascii="Times New Roman" w:hAnsi="Times New Roman"/>
          <w:sz w:val="28"/>
          <w:szCs w:val="28"/>
          <w:lang w:val="uk-UA"/>
        </w:rPr>
        <w:t xml:space="preserve"> ________________________________</w:t>
      </w:r>
    </w:p>
    <w:p w:rsidR="0015413D" w:rsidRPr="00BA5B51" w:rsidRDefault="0015413D" w:rsidP="00DA5B90">
      <w:pPr>
        <w:spacing w:after="0"/>
        <w:ind w:left="567" w:hanging="567"/>
        <w:rPr>
          <w:rFonts w:ascii="Times New Roman" w:hAnsi="Times New Roman"/>
          <w:i/>
          <w:sz w:val="28"/>
          <w:szCs w:val="28"/>
          <w:lang w:val="uk-UA"/>
        </w:rPr>
      </w:pPr>
    </w:p>
    <w:p w:rsidR="0015413D" w:rsidRPr="00BA5B51" w:rsidRDefault="0015413D" w:rsidP="00DA5B90">
      <w:pPr>
        <w:spacing w:after="0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  <w:r w:rsidRPr="00BA5B51">
        <w:rPr>
          <w:rFonts w:ascii="Times New Roman" w:hAnsi="Times New Roman"/>
          <w:b/>
          <w:sz w:val="28"/>
          <w:szCs w:val="28"/>
          <w:u w:val="single"/>
          <w:lang w:val="uk-UA"/>
        </w:rPr>
        <w:t>Тема:</w:t>
      </w:r>
      <w:r w:rsidRPr="00BA5B5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BA5B51">
        <w:rPr>
          <w:rFonts w:ascii="Times New Roman" w:hAnsi="Times New Roman"/>
          <w:b/>
          <w:sz w:val="28"/>
          <w:szCs w:val="28"/>
          <w:lang w:val="uk-UA"/>
        </w:rPr>
        <w:t xml:space="preserve">Охорона навколишнього середовища під час виробництва і застосування металів. </w:t>
      </w:r>
    </w:p>
    <w:p w:rsidR="0015413D" w:rsidRPr="00BA5B51" w:rsidRDefault="0015413D" w:rsidP="00DA5B90">
      <w:pPr>
        <w:spacing w:after="0"/>
        <w:ind w:left="567" w:hanging="567"/>
        <w:rPr>
          <w:rFonts w:ascii="Times New Roman" w:hAnsi="Times New Roman"/>
          <w:b/>
          <w:sz w:val="28"/>
          <w:szCs w:val="28"/>
          <w:lang w:val="uk-UA"/>
        </w:rPr>
      </w:pPr>
    </w:p>
    <w:p w:rsidR="0015413D" w:rsidRPr="00BA5B51" w:rsidRDefault="0015413D" w:rsidP="00DA5B90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BA5B51">
        <w:rPr>
          <w:rFonts w:ascii="Times New Roman" w:hAnsi="Times New Roman"/>
          <w:b/>
          <w:sz w:val="28"/>
          <w:szCs w:val="28"/>
          <w:lang w:val="en-US"/>
        </w:rPr>
        <w:sym w:font="Wingdings" w:char="F026"/>
      </w:r>
      <w:r w:rsidRPr="00BA5B51">
        <w:rPr>
          <w:rFonts w:ascii="Times New Roman" w:hAnsi="Times New Roman"/>
          <w:b/>
          <w:sz w:val="28"/>
          <w:szCs w:val="28"/>
          <w:lang w:val="uk-UA"/>
        </w:rPr>
        <w:t xml:space="preserve"> Вивчення нового матеріалу</w:t>
      </w:r>
    </w:p>
    <w:p w:rsidR="0015413D" w:rsidRPr="00BA5B51" w:rsidRDefault="0015413D" w:rsidP="00DA5B90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pict>
          <v:shape id="Рисунок 98" o:spid="_x0000_s1118" type="#_x0000_t75" style="position:absolute;margin-left:324pt;margin-top:18.3pt;width:137.25pt;height:206.25pt;z-index:-251640320;visibility:visible" wrapcoords="-118 0 -118 21521 21600 21521 21600 0 -118 0">
            <v:imagedata r:id="rId77" o:title=""/>
            <w10:wrap type="tight"/>
          </v:shape>
        </w:pict>
      </w:r>
    </w:p>
    <w:p w:rsidR="0015413D" w:rsidRPr="00BA5B51" w:rsidRDefault="0015413D" w:rsidP="00BA5B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 xml:space="preserve"> Металургійні заводи дуже забруднюють довкілля. Видобування й обробка руди, підготовка сировини і завантаження її в доменні печі супроводжуються утворенням великої кількості пилу. Сама доменна піч також є традиційним джерелом забруднення, бо вміст оксидів СО і СО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 xml:space="preserve"> у відхідних газах дуже високий.</w:t>
      </w:r>
    </w:p>
    <w:p w:rsidR="0015413D" w:rsidRPr="00BA5B51" w:rsidRDefault="0015413D" w:rsidP="00BA5B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Серйозним забрудником довкілля є коксові печі, де виробляється металургійний кокс. Під час їх завантаження повітря забруднюється пилом і парою. Крім того, у повітря виділяються гази (Н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>S, SO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>, СО та ін.), вони мають неприємний запах і шкідливі для здоров’я людини.</w:t>
      </w:r>
    </w:p>
    <w:p w:rsidR="0015413D" w:rsidRPr="00BA5B51" w:rsidRDefault="0015413D" w:rsidP="00BA5B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Нині металурги працюють над тим, щоб кокс замінити воднем. Тоді з печей не виділятимуться шкідливі гази, а лише водяна пара, яку можна легко</w:t>
      </w:r>
      <w:r w:rsidRPr="00BA5B51">
        <w:rPr>
          <w:rFonts w:ascii="Times New Roman" w:hAnsi="Times New Roman"/>
          <w:lang w:val="az-Cyrl-AZ"/>
        </w:rPr>
        <w:t xml:space="preserve"> </w:t>
      </w:r>
      <w:r w:rsidRPr="00BA5B51">
        <w:rPr>
          <w:rFonts w:ascii="Times New Roman" w:hAnsi="Times New Roman"/>
          <w:sz w:val="28"/>
          <w:szCs w:val="28"/>
          <w:lang w:val="az-Cyrl-AZ"/>
        </w:rPr>
        <w:t>сконденсувати.</w:t>
      </w:r>
    </w:p>
    <w:p w:rsidR="0015413D" w:rsidRPr="00BA5B51" w:rsidRDefault="0015413D" w:rsidP="00BA5B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Дуже перспективним є застосування водню у кольоровій металургії, наприклад для переробки мідних руд.</w:t>
      </w:r>
    </w:p>
    <w:p w:rsidR="0015413D" w:rsidRPr="00BA5B51" w:rsidRDefault="0015413D" w:rsidP="00BA5B51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BA5B51">
        <w:rPr>
          <w:rFonts w:ascii="Times New Roman" w:hAnsi="Times New Roman"/>
          <w:sz w:val="28"/>
          <w:szCs w:val="28"/>
          <w:lang w:val="az-Cyrl-AZ"/>
        </w:rPr>
        <w:t xml:space="preserve"> Напишіть рівняння реакцій випалювання мідного блиску Сu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 xml:space="preserve">S і відновлення коксом міді з добутого оксиду. </w:t>
      </w:r>
    </w:p>
    <w:p w:rsidR="0015413D" w:rsidRPr="00BA5B51" w:rsidRDefault="0015413D" w:rsidP="00DA5B9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A5B51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</w:t>
      </w:r>
    </w:p>
    <w:p w:rsidR="0015413D" w:rsidRPr="00BA5B51" w:rsidRDefault="0015413D" w:rsidP="00BA5B51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BA5B51">
        <w:rPr>
          <w:rFonts w:ascii="Times New Roman" w:hAnsi="Times New Roman"/>
          <w:sz w:val="28"/>
          <w:szCs w:val="28"/>
          <w:lang w:val="uk-UA"/>
        </w:rPr>
        <w:t xml:space="preserve">Які шкідливі для здоров’я продукти при цьому утворюються? </w:t>
      </w:r>
    </w:p>
    <w:p w:rsidR="0015413D" w:rsidRDefault="0015413D" w:rsidP="00DA5B90">
      <w:pPr>
        <w:spacing w:line="360" w:lineRule="auto"/>
        <w:jc w:val="center"/>
        <w:rPr>
          <w:rFonts w:ascii="Times New Roman" w:hAnsi="Times New Roman"/>
          <w:lang w:val="uk-UA"/>
        </w:rPr>
      </w:pPr>
      <w:r w:rsidRPr="00BA5B51"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uk-UA"/>
        </w:rPr>
        <w:t>___</w:t>
      </w:r>
    </w:p>
    <w:p w:rsidR="0015413D" w:rsidRPr="00BA5B51" w:rsidRDefault="0015413D" w:rsidP="00BA5B51">
      <w:pPr>
        <w:spacing w:after="0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 xml:space="preserve">Замініть кокс на водень і напишіть рівняння можливої реакції. 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BA5B51" w:rsidRDefault="0015413D" w:rsidP="00BA5B51">
      <w:pPr>
        <w:spacing w:after="0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Який висновок можна зробити, порівнюючи застосування цих відновників?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  <w:lang w:val="az-Cyrl-AZ"/>
        </w:rPr>
        <w:t>__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У процесі добування сталі у сталеплавильних печах, особливо в конвертерах, виділяється багато димових газів, що містять отруйний чадний газ СО. На сучасних заводах установлюють фільтри, пило- та газовловлювачі та інші очисні споруди для утилізації виробничих відходів, деякі з них переробляються. Так, після очищення металургійні відхідні гази використовують як цінне паливо (чому?).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Важливим способом боротьби із забрудненням довкілля є впровадження безвідхідної металургії. Розроблено спосіб безпосереднього добування сталі з руди, без доменного процесу, тобто прямого відновлення заліза. Як відновники застосовуються водень або природний газ. Утворюється губчасте залізо, з якого в електропечах виплавляється сталь.</w:t>
      </w:r>
    </w:p>
    <w:p w:rsidR="0015413D" w:rsidRPr="00BA5B51" w:rsidRDefault="0015413D" w:rsidP="00BA5B51">
      <w:pPr>
        <w:spacing w:after="0"/>
        <w:jc w:val="both"/>
        <w:rPr>
          <w:rFonts w:ascii="Times New Roman" w:hAnsi="Times New Roman"/>
          <w:sz w:val="28"/>
          <w:szCs w:val="28"/>
          <w:lang w:val="az-Cyrl-AZ"/>
        </w:rPr>
      </w:pPr>
      <w:r>
        <w:rPr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157" o:spid="_x0000_s1119" type="#_x0000_t80" style="position:absolute;left:0;text-align:left;margin-left:9.25pt;margin-top:4.5pt;width:413.75pt;height:46.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" adj="13243,7807,15910,9184" fillcolor="#fbd4b4">
            <v:textbox>
              <w:txbxContent>
                <w:p w:rsidR="0015413D" w:rsidRPr="00BA5B51" w:rsidRDefault="0015413D" w:rsidP="00DA5B9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</w:pPr>
                  <w:r w:rsidRPr="00BA5B51">
                    <w:rPr>
                      <w:rFonts w:ascii="Times New Roman" w:hAnsi="Times New Roman"/>
                      <w:b/>
                      <w:sz w:val="28"/>
                      <w:szCs w:val="28"/>
                      <w:lang w:val="uk-UA"/>
                    </w:rPr>
                    <w:t>Заходи, направлені на збереження довкілля у металургії</w:t>
                  </w:r>
                </w:p>
              </w:txbxContent>
            </v:textbox>
          </v:shape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  <w:r>
        <w:rPr>
          <w:noProof/>
        </w:rPr>
        <w:pict>
          <v:shape id="AutoShape 158" o:spid="_x0000_s1120" type="#_x0000_t114" style="position:absolute;margin-left:9.25pt;margin-top:7.35pt;width:413.75pt;height:165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" fillcolor="#e5dfec">
            <v:textbox>
              <w:txbxContent>
                <w:p w:rsidR="0015413D" w:rsidRPr="00613673" w:rsidRDefault="0015413D" w:rsidP="00DA5B90">
                  <w:pPr>
                    <w:spacing w:line="360" w:lineRule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Default="0015413D" w:rsidP="00DA5B90">
      <w:pPr>
        <w:spacing w:after="0"/>
        <w:rPr>
          <w:rFonts w:ascii="Times New Roman" w:hAnsi="Times New Roman"/>
          <w:lang w:val="uk-UA"/>
        </w:rPr>
      </w:pP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az-Cyrl-AZ"/>
        </w:rPr>
      </w:pPr>
      <w:r w:rsidRPr="00BA5B51">
        <w:rPr>
          <w:rFonts w:ascii="Times New Roman" w:hAnsi="Times New Roman"/>
          <w:b/>
          <w:sz w:val="28"/>
          <w:szCs w:val="28"/>
          <w:lang w:val="az-Cyrl-AZ"/>
        </w:rPr>
        <w:sym w:font="Wingdings" w:char="F040"/>
      </w:r>
      <w:r w:rsidRPr="00BA5B51">
        <w:rPr>
          <w:rFonts w:ascii="Times New Roman" w:hAnsi="Times New Roman"/>
          <w:b/>
          <w:sz w:val="28"/>
          <w:szCs w:val="28"/>
          <w:lang w:val="az-Cyrl-AZ"/>
        </w:rPr>
        <w:t xml:space="preserve"> Завдання на закріплення матеріалу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b/>
          <w:sz w:val="28"/>
          <w:szCs w:val="28"/>
          <w:u w:val="single"/>
          <w:lang w:val="az-Cyrl-AZ"/>
        </w:rPr>
        <w:t>Задача</w:t>
      </w:r>
      <w:r w:rsidRPr="00BA5B51">
        <w:rPr>
          <w:rFonts w:ascii="Times New Roman" w:hAnsi="Times New Roman"/>
          <w:sz w:val="28"/>
          <w:szCs w:val="28"/>
          <w:lang w:val="az-Cyrl-AZ"/>
        </w:rPr>
        <w:t>.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У процесі одержання золота з руд ціанідним способом подрібнену руду бідних порід обробляють слабким розчином (0,03-0,2 %) натрій ціаніду. Золото переходить у розчин, утворюючи комплексну сполуку Ауруму (І):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О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 xml:space="preserve"> + 4Au + 8NaCN + 2H2О = 4Na[Au(CN)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>] + 4NaОH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З розчину золото виділяють металевим цинком: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2Na[Au(CN)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>] + Zn = Na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2</w:t>
      </w:r>
      <w:r w:rsidRPr="00BA5B51">
        <w:rPr>
          <w:rFonts w:ascii="Times New Roman" w:hAnsi="Times New Roman"/>
          <w:sz w:val="28"/>
          <w:szCs w:val="28"/>
          <w:lang w:val="az-Cyrl-AZ"/>
        </w:rPr>
        <w:t>[Zn(CN)</w:t>
      </w:r>
      <w:r w:rsidRPr="00BA5B51">
        <w:rPr>
          <w:rFonts w:ascii="Times New Roman" w:hAnsi="Times New Roman"/>
          <w:sz w:val="28"/>
          <w:szCs w:val="28"/>
          <w:vertAlign w:val="subscript"/>
          <w:lang w:val="az-Cyrl-AZ"/>
        </w:rPr>
        <w:t>4</w:t>
      </w:r>
      <w:r w:rsidRPr="00BA5B51">
        <w:rPr>
          <w:rFonts w:ascii="Times New Roman" w:hAnsi="Times New Roman"/>
          <w:sz w:val="28"/>
          <w:szCs w:val="28"/>
          <w:lang w:val="az-Cyrl-AZ"/>
        </w:rPr>
        <w:t>] + 2Au</w:t>
      </w: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</w:p>
    <w:p w:rsidR="0015413D" w:rsidRPr="00BA5B51" w:rsidRDefault="0015413D" w:rsidP="00BA5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az-Cyrl-AZ"/>
        </w:rPr>
      </w:pPr>
      <w:r w:rsidRPr="00BA5B51">
        <w:rPr>
          <w:rFonts w:ascii="Times New Roman" w:hAnsi="Times New Roman"/>
          <w:sz w:val="28"/>
          <w:szCs w:val="28"/>
          <w:lang w:val="az-Cyrl-AZ"/>
        </w:rPr>
        <w:t>Обчисліть масу розчину натрій ціаніду з масовою часткою 0,2 % і масу цинку, необхідні для одержання 112 г золота.</w:t>
      </w:r>
    </w:p>
    <w:p w:rsidR="0015413D" w:rsidRDefault="0015413D" w:rsidP="00DA5B90">
      <w:pPr>
        <w:spacing w:after="0"/>
        <w:jc w:val="center"/>
        <w:rPr>
          <w:rFonts w:ascii="Times New Roman" w:hAnsi="Times New Roman"/>
          <w:b/>
          <w:lang w:val="uk-UA"/>
        </w:rPr>
      </w:pPr>
    </w:p>
    <w:p w:rsidR="0015413D" w:rsidRDefault="0015413D" w:rsidP="00DA5B90">
      <w:pPr>
        <w:spacing w:after="0" w:line="360" w:lineRule="auto"/>
        <w:jc w:val="center"/>
        <w:rPr>
          <w:rFonts w:ascii="Times New Roman" w:hAnsi="Times New Roman"/>
          <w:lang w:val="uk-UA"/>
        </w:rPr>
      </w:pPr>
    </w:p>
    <w:p w:rsidR="0015413D" w:rsidRPr="004B39C8" w:rsidRDefault="0015413D" w:rsidP="004B39C8">
      <w:pPr>
        <w:tabs>
          <w:tab w:val="left" w:pos="3778"/>
        </w:tabs>
        <w:jc w:val="center"/>
      </w:pPr>
      <w:r>
        <w:rPr>
          <w:noProof/>
        </w:rPr>
        <w:pict>
          <v:shape id="Рисунок 18" o:spid="_x0000_i1042" type="#_x0000_t75" style="width:197.25pt;height:161.25pt;visibility:visible">
            <v:imagedata r:id="rId78" o:title=""/>
          </v:shape>
        </w:pict>
      </w:r>
    </w:p>
    <w:sectPr w:rsidR="0015413D" w:rsidRPr="004B39C8" w:rsidSect="00827FD1">
      <w:footerReference w:type="default" r:id="rId7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13D" w:rsidRDefault="0015413D" w:rsidP="00827FD1">
      <w:pPr>
        <w:spacing w:after="0" w:line="240" w:lineRule="auto"/>
      </w:pPr>
      <w:r>
        <w:separator/>
      </w:r>
    </w:p>
  </w:endnote>
  <w:endnote w:type="continuationSeparator" w:id="0">
    <w:p w:rsidR="0015413D" w:rsidRDefault="0015413D" w:rsidP="0082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13D" w:rsidRDefault="0015413D">
    <w:pPr>
      <w:pStyle w:val="Footer"/>
      <w:jc w:val="right"/>
    </w:pPr>
    <w:fldSimple w:instr="PAGE   \* MERGEFORMAT">
      <w:r>
        <w:rPr>
          <w:noProof/>
        </w:rPr>
        <w:t>7</w:t>
      </w:r>
    </w:fldSimple>
  </w:p>
  <w:p w:rsidR="0015413D" w:rsidRDefault="001541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13D" w:rsidRDefault="0015413D" w:rsidP="00827FD1">
      <w:pPr>
        <w:spacing w:after="0" w:line="240" w:lineRule="auto"/>
      </w:pPr>
      <w:r>
        <w:separator/>
      </w:r>
    </w:p>
  </w:footnote>
  <w:footnote w:type="continuationSeparator" w:id="0">
    <w:p w:rsidR="0015413D" w:rsidRDefault="0015413D" w:rsidP="00827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359D6"/>
    <w:multiLevelType w:val="hybridMultilevel"/>
    <w:tmpl w:val="A48AAC06"/>
    <w:lvl w:ilvl="0" w:tplc="DD4C5B6C">
      <w:start w:val="1"/>
      <w:numFmt w:val="decimal"/>
      <w:lvlText w:val="%1."/>
      <w:lvlJc w:val="left"/>
      <w:pPr>
        <w:ind w:left="4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  <w:rPr>
        <w:rFonts w:cs="Times New Roman"/>
      </w:rPr>
    </w:lvl>
  </w:abstractNum>
  <w:abstractNum w:abstractNumId="1">
    <w:nsid w:val="6BDD58FF"/>
    <w:multiLevelType w:val="hybridMultilevel"/>
    <w:tmpl w:val="14A66EC8"/>
    <w:lvl w:ilvl="0" w:tplc="0CEC16E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4DAF"/>
    <w:rsid w:val="0001122D"/>
    <w:rsid w:val="00011F16"/>
    <w:rsid w:val="000440CD"/>
    <w:rsid w:val="00046A7C"/>
    <w:rsid w:val="00047DBC"/>
    <w:rsid w:val="000640C7"/>
    <w:rsid w:val="00065096"/>
    <w:rsid w:val="000741BB"/>
    <w:rsid w:val="00077956"/>
    <w:rsid w:val="00077BCD"/>
    <w:rsid w:val="00085827"/>
    <w:rsid w:val="0009538A"/>
    <w:rsid w:val="000A3452"/>
    <w:rsid w:val="000E27B7"/>
    <w:rsid w:val="000E7DFD"/>
    <w:rsid w:val="000F06BB"/>
    <w:rsid w:val="00134387"/>
    <w:rsid w:val="0015413D"/>
    <w:rsid w:val="00165FD2"/>
    <w:rsid w:val="00183407"/>
    <w:rsid w:val="001A42A4"/>
    <w:rsid w:val="001E3C5F"/>
    <w:rsid w:val="001E4DAF"/>
    <w:rsid w:val="00200AAD"/>
    <w:rsid w:val="0020510B"/>
    <w:rsid w:val="002120BE"/>
    <w:rsid w:val="00217532"/>
    <w:rsid w:val="00221CF7"/>
    <w:rsid w:val="0022573E"/>
    <w:rsid w:val="0022771C"/>
    <w:rsid w:val="00231414"/>
    <w:rsid w:val="002325F3"/>
    <w:rsid w:val="00237EE2"/>
    <w:rsid w:val="00241BC7"/>
    <w:rsid w:val="00244FC0"/>
    <w:rsid w:val="00245FF2"/>
    <w:rsid w:val="002533AC"/>
    <w:rsid w:val="00270B23"/>
    <w:rsid w:val="00272B35"/>
    <w:rsid w:val="002752C7"/>
    <w:rsid w:val="00276FFB"/>
    <w:rsid w:val="0029140C"/>
    <w:rsid w:val="00296C43"/>
    <w:rsid w:val="002B32F8"/>
    <w:rsid w:val="002B3DE8"/>
    <w:rsid w:val="002B4768"/>
    <w:rsid w:val="002E298E"/>
    <w:rsid w:val="002E6ECC"/>
    <w:rsid w:val="002F40EF"/>
    <w:rsid w:val="00303C2A"/>
    <w:rsid w:val="00315145"/>
    <w:rsid w:val="00315D29"/>
    <w:rsid w:val="00326654"/>
    <w:rsid w:val="003268C6"/>
    <w:rsid w:val="003404A7"/>
    <w:rsid w:val="00340AC1"/>
    <w:rsid w:val="00351C67"/>
    <w:rsid w:val="0035257E"/>
    <w:rsid w:val="00367AEF"/>
    <w:rsid w:val="003A4E95"/>
    <w:rsid w:val="003C2919"/>
    <w:rsid w:val="003D3E6F"/>
    <w:rsid w:val="003F0E1E"/>
    <w:rsid w:val="003F35CB"/>
    <w:rsid w:val="003F3A5F"/>
    <w:rsid w:val="004149DF"/>
    <w:rsid w:val="00420D5C"/>
    <w:rsid w:val="004262DF"/>
    <w:rsid w:val="004360D3"/>
    <w:rsid w:val="00443F0A"/>
    <w:rsid w:val="00453357"/>
    <w:rsid w:val="0045527E"/>
    <w:rsid w:val="00474F47"/>
    <w:rsid w:val="004A5ED5"/>
    <w:rsid w:val="004A6480"/>
    <w:rsid w:val="004B39C8"/>
    <w:rsid w:val="004B4875"/>
    <w:rsid w:val="004C733F"/>
    <w:rsid w:val="004D0602"/>
    <w:rsid w:val="004E2263"/>
    <w:rsid w:val="004F0AC9"/>
    <w:rsid w:val="004F4380"/>
    <w:rsid w:val="00503816"/>
    <w:rsid w:val="005060AA"/>
    <w:rsid w:val="00511304"/>
    <w:rsid w:val="00522599"/>
    <w:rsid w:val="005242D6"/>
    <w:rsid w:val="0054380A"/>
    <w:rsid w:val="00553566"/>
    <w:rsid w:val="00565AA9"/>
    <w:rsid w:val="005B1932"/>
    <w:rsid w:val="005B553E"/>
    <w:rsid w:val="00613673"/>
    <w:rsid w:val="00613CEB"/>
    <w:rsid w:val="0062042A"/>
    <w:rsid w:val="006250F3"/>
    <w:rsid w:val="00662259"/>
    <w:rsid w:val="006678C6"/>
    <w:rsid w:val="00680FAA"/>
    <w:rsid w:val="006B2B21"/>
    <w:rsid w:val="006C6400"/>
    <w:rsid w:val="006D4339"/>
    <w:rsid w:val="006E7D34"/>
    <w:rsid w:val="006F4478"/>
    <w:rsid w:val="00704A67"/>
    <w:rsid w:val="007121B7"/>
    <w:rsid w:val="00716ED5"/>
    <w:rsid w:val="00717824"/>
    <w:rsid w:val="00723F0D"/>
    <w:rsid w:val="00724C0F"/>
    <w:rsid w:val="00736F44"/>
    <w:rsid w:val="00741436"/>
    <w:rsid w:val="00742BDF"/>
    <w:rsid w:val="007535F7"/>
    <w:rsid w:val="007B088C"/>
    <w:rsid w:val="007E526A"/>
    <w:rsid w:val="007E6BEC"/>
    <w:rsid w:val="007F1860"/>
    <w:rsid w:val="00816CC2"/>
    <w:rsid w:val="00827FD1"/>
    <w:rsid w:val="0083625B"/>
    <w:rsid w:val="00842855"/>
    <w:rsid w:val="00844CCB"/>
    <w:rsid w:val="00850F42"/>
    <w:rsid w:val="00852843"/>
    <w:rsid w:val="00853625"/>
    <w:rsid w:val="00853935"/>
    <w:rsid w:val="00855D54"/>
    <w:rsid w:val="00857B99"/>
    <w:rsid w:val="00861341"/>
    <w:rsid w:val="008731BC"/>
    <w:rsid w:val="00894B34"/>
    <w:rsid w:val="008B4933"/>
    <w:rsid w:val="008C2E77"/>
    <w:rsid w:val="008D478D"/>
    <w:rsid w:val="008D498F"/>
    <w:rsid w:val="009274F7"/>
    <w:rsid w:val="00932B84"/>
    <w:rsid w:val="00942B9F"/>
    <w:rsid w:val="00952075"/>
    <w:rsid w:val="0096722E"/>
    <w:rsid w:val="009734F5"/>
    <w:rsid w:val="00974766"/>
    <w:rsid w:val="00980770"/>
    <w:rsid w:val="00994599"/>
    <w:rsid w:val="009A28BF"/>
    <w:rsid w:val="009C37EF"/>
    <w:rsid w:val="009D2609"/>
    <w:rsid w:val="009D3381"/>
    <w:rsid w:val="009D4DD7"/>
    <w:rsid w:val="009D6D93"/>
    <w:rsid w:val="009F1089"/>
    <w:rsid w:val="00A00C77"/>
    <w:rsid w:val="00A04C8B"/>
    <w:rsid w:val="00A12E5B"/>
    <w:rsid w:val="00A15246"/>
    <w:rsid w:val="00A2143F"/>
    <w:rsid w:val="00A228DF"/>
    <w:rsid w:val="00A35299"/>
    <w:rsid w:val="00A379FB"/>
    <w:rsid w:val="00A466B8"/>
    <w:rsid w:val="00A5313C"/>
    <w:rsid w:val="00A60DDC"/>
    <w:rsid w:val="00A66188"/>
    <w:rsid w:val="00A731BC"/>
    <w:rsid w:val="00A84F79"/>
    <w:rsid w:val="00A936B3"/>
    <w:rsid w:val="00AA41EF"/>
    <w:rsid w:val="00AB45E5"/>
    <w:rsid w:val="00AC5852"/>
    <w:rsid w:val="00AC7002"/>
    <w:rsid w:val="00AD6D40"/>
    <w:rsid w:val="00AD7CF1"/>
    <w:rsid w:val="00AE2612"/>
    <w:rsid w:val="00B00E89"/>
    <w:rsid w:val="00B04CBA"/>
    <w:rsid w:val="00B34E7C"/>
    <w:rsid w:val="00B37145"/>
    <w:rsid w:val="00B46DB1"/>
    <w:rsid w:val="00B50F5A"/>
    <w:rsid w:val="00B537A1"/>
    <w:rsid w:val="00B70AFC"/>
    <w:rsid w:val="00B819F2"/>
    <w:rsid w:val="00B82E62"/>
    <w:rsid w:val="00BA5B51"/>
    <w:rsid w:val="00BA5FF8"/>
    <w:rsid w:val="00BB7DC5"/>
    <w:rsid w:val="00BE0AFF"/>
    <w:rsid w:val="00BE0D3B"/>
    <w:rsid w:val="00BE1D6B"/>
    <w:rsid w:val="00BE7B14"/>
    <w:rsid w:val="00C15197"/>
    <w:rsid w:val="00C30659"/>
    <w:rsid w:val="00C37A48"/>
    <w:rsid w:val="00C60159"/>
    <w:rsid w:val="00C672C3"/>
    <w:rsid w:val="00C95155"/>
    <w:rsid w:val="00CA0034"/>
    <w:rsid w:val="00CA55D0"/>
    <w:rsid w:val="00CB28AB"/>
    <w:rsid w:val="00CB7474"/>
    <w:rsid w:val="00CC6050"/>
    <w:rsid w:val="00CD4533"/>
    <w:rsid w:val="00CE5662"/>
    <w:rsid w:val="00CE70E5"/>
    <w:rsid w:val="00CF107B"/>
    <w:rsid w:val="00D01154"/>
    <w:rsid w:val="00D04F4F"/>
    <w:rsid w:val="00D0770F"/>
    <w:rsid w:val="00D11B4B"/>
    <w:rsid w:val="00D22ECD"/>
    <w:rsid w:val="00D23569"/>
    <w:rsid w:val="00D240CE"/>
    <w:rsid w:val="00D27FE3"/>
    <w:rsid w:val="00D55D51"/>
    <w:rsid w:val="00D579BE"/>
    <w:rsid w:val="00D7007B"/>
    <w:rsid w:val="00D742BE"/>
    <w:rsid w:val="00DA5AFC"/>
    <w:rsid w:val="00DA5B90"/>
    <w:rsid w:val="00DA6EF8"/>
    <w:rsid w:val="00DA70DC"/>
    <w:rsid w:val="00DB1176"/>
    <w:rsid w:val="00DC5D24"/>
    <w:rsid w:val="00DD27A2"/>
    <w:rsid w:val="00DD72F0"/>
    <w:rsid w:val="00DE51CD"/>
    <w:rsid w:val="00DF2F41"/>
    <w:rsid w:val="00E10E8F"/>
    <w:rsid w:val="00E2332E"/>
    <w:rsid w:val="00E24468"/>
    <w:rsid w:val="00E4685C"/>
    <w:rsid w:val="00E52A62"/>
    <w:rsid w:val="00E600AE"/>
    <w:rsid w:val="00E64544"/>
    <w:rsid w:val="00E66F51"/>
    <w:rsid w:val="00E7075F"/>
    <w:rsid w:val="00E70F2A"/>
    <w:rsid w:val="00E72F40"/>
    <w:rsid w:val="00E7357A"/>
    <w:rsid w:val="00E8740A"/>
    <w:rsid w:val="00E96D29"/>
    <w:rsid w:val="00EB3977"/>
    <w:rsid w:val="00EC2C9E"/>
    <w:rsid w:val="00EC3504"/>
    <w:rsid w:val="00F07AE0"/>
    <w:rsid w:val="00F07D2E"/>
    <w:rsid w:val="00F7594B"/>
    <w:rsid w:val="00F832D6"/>
    <w:rsid w:val="00F839D1"/>
    <w:rsid w:val="00F87B32"/>
    <w:rsid w:val="00F917CC"/>
    <w:rsid w:val="00FA2297"/>
    <w:rsid w:val="00FA35ED"/>
    <w:rsid w:val="00FA4645"/>
    <w:rsid w:val="00FB11EC"/>
    <w:rsid w:val="00FC1938"/>
    <w:rsid w:val="00FC29B7"/>
    <w:rsid w:val="00FC3CA2"/>
    <w:rsid w:val="00FC594E"/>
    <w:rsid w:val="00FD52CF"/>
    <w:rsid w:val="00FD6AAF"/>
    <w:rsid w:val="00FF1298"/>
    <w:rsid w:val="00FF12B6"/>
    <w:rsid w:val="00FF7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icrosoft Sans Serif" w:hAnsi="Times New Roman" w:cs="Microsoft Sans Serif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DA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E4DAF"/>
    <w:pPr>
      <w:spacing w:after="0" w:line="240" w:lineRule="auto"/>
    </w:pPr>
    <w:rPr>
      <w:rFonts w:ascii="Tahoma" w:eastAsia="Microsoft Sans Serif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4DAF"/>
    <w:rPr>
      <w:rFonts w:ascii="Tahoma" w:hAnsi="Tahoma" w:cs="Times New Roman"/>
      <w:color w:val="auto"/>
      <w:sz w:val="16"/>
      <w:lang w:eastAsia="ru-RU"/>
    </w:rPr>
  </w:style>
  <w:style w:type="table" w:styleId="TableGrid">
    <w:name w:val="Table Grid"/>
    <w:basedOn w:val="TableNormal"/>
    <w:uiPriority w:val="99"/>
    <w:rsid w:val="001E4DAF"/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1">
    <w:name w:val="Medium Grid 1 Accent 1"/>
    <w:basedOn w:val="TableNormal"/>
    <w:uiPriority w:val="99"/>
    <w:rsid w:val="001E4DAF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customStyle="1" w:styleId="1-11">
    <w:name w:val="Средняя заливка 1 - Акцент 11"/>
    <w:uiPriority w:val="99"/>
    <w:rsid w:val="001E4DAF"/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сновной текст1"/>
    <w:basedOn w:val="Normal"/>
    <w:uiPriority w:val="99"/>
    <w:rsid w:val="00A66188"/>
    <w:pPr>
      <w:shd w:val="clear" w:color="auto" w:fill="FFFFFF"/>
      <w:spacing w:after="180" w:line="312" w:lineRule="exact"/>
      <w:jc w:val="both"/>
    </w:pPr>
    <w:rPr>
      <w:rFonts w:ascii="Century Schoolbook" w:eastAsia="Microsoft Sans Serif" w:hAnsi="Century Schoolbook" w:cs="Century Schoolbook"/>
    </w:rPr>
  </w:style>
  <w:style w:type="paragraph" w:styleId="Header">
    <w:name w:val="header"/>
    <w:basedOn w:val="Normal"/>
    <w:link w:val="HeaderChar"/>
    <w:uiPriority w:val="99"/>
    <w:rsid w:val="00827FD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27FD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827FD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27FD1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4991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9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1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9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9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9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49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9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9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9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99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9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499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9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9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9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http://image.slidesharecdn.com/random-141214084842-conversion-gate01/95/-4-638.jpg?cb=1418546971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11.jpeg"/><Relationship Id="rId34" Type="http://schemas.openxmlformats.org/officeDocument/2006/relationships/image" Target="http://board.salle.com.ua/i/1728/172821/695847_2015061232.jpg" TargetMode="External"/><Relationship Id="rId42" Type="http://schemas.openxmlformats.org/officeDocument/2006/relationships/hyperlink" Target="http://school.xvatit.com/index.php?title=%D0%9E%D0%BA%D1%81%D0%B8%D0%B4%D0%B8_%D0%BD%D0%B5%D0%BC%D0%B5%D1%82%D0%B0%D0%BB%D1%96%D1%87%D0%BD%D0%B8%D1%85_%D0%B5%D0%BB%D0%B5%D0%BC%D0%B5%D0%BD%D1%82%D1%96%D0%B2._%D0%A1%D1%83%D0%BB%D1%8C%D1%84%D0%B0%D1%82%D0%BD%D0%B0_%D0%BA%D0%B8%D1%81%D0%BB%D0%BE%D1%82%D0%B0_%D1%96_%D1%81%D1%83%D0%BB%D1%8C%D1%84%D0%B0%D1%82%D0%B8" TargetMode="External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image" Target="media/image1.jpeg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0" Type="http://schemas.openxmlformats.org/officeDocument/2006/relationships/image" Target="media/image4.emf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http://image.slidesharecdn.com/random-141214084842-conversion-gate01/95/-5-638.jpg?cb=1418546971" TargetMode="External"/><Relationship Id="rId27" Type="http://schemas.openxmlformats.org/officeDocument/2006/relationships/image" Target="http://image.slidesharecdn.com/random-150102053902-conversion-gate01/95/-7-638.jpg?cb=1420177766" TargetMode="External"/><Relationship Id="rId30" Type="http://schemas.openxmlformats.org/officeDocument/2006/relationships/image" Target="http://svitppt.com.ua/images/38/37788/770/img6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http://image.slidesharecdn.com/random-141214084842-conversion-gate01/95/-7-638.jpg?cb=1418546971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https://encrypted-tbn0.gstatic.com/images?q=tbn:ANd9GcTfE4SCxRunWdsfPD8T3_0tIyEvoPEw5nWddMekngiVzp-WGmHX3u6gV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3.jpe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57</Pages>
  <Words>9162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8</cp:revision>
  <dcterms:created xsi:type="dcterms:W3CDTF">2017-05-03T10:09:00Z</dcterms:created>
  <dcterms:modified xsi:type="dcterms:W3CDTF">2017-08-21T06:43:00Z</dcterms:modified>
</cp:coreProperties>
</file>