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391" w:rsidRPr="00F443EF" w:rsidRDefault="00AA0391" w:rsidP="00BA31D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A0391" w:rsidRPr="00B122B2" w:rsidRDefault="00AA0391" w:rsidP="00EB722F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122B2">
        <w:rPr>
          <w:rFonts w:ascii="Times New Roman" w:hAnsi="Times New Roman"/>
          <w:b/>
          <w:sz w:val="28"/>
          <w:szCs w:val="28"/>
          <w:lang w:val="uk-UA"/>
        </w:rPr>
        <w:t>Країни-карлики Європи</w:t>
      </w:r>
    </w:p>
    <w:p w:rsidR="00AA0391" w:rsidRPr="00B122B2" w:rsidRDefault="00AA0391" w:rsidP="00B122B2">
      <w:pPr>
        <w:pStyle w:val="ListParagraph"/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B122B2">
        <w:rPr>
          <w:rFonts w:ascii="Times New Roman" w:hAnsi="Times New Roman"/>
          <w:b/>
          <w:sz w:val="28"/>
          <w:szCs w:val="28"/>
          <w:lang w:val="uk-UA"/>
        </w:rPr>
        <w:t xml:space="preserve">Мета: </w:t>
      </w:r>
    </w:p>
    <w:p w:rsidR="00AA0391" w:rsidRPr="00B122B2" w:rsidRDefault="00AA0391" w:rsidP="00B122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122B2">
        <w:rPr>
          <w:rFonts w:ascii="Times New Roman" w:hAnsi="Times New Roman"/>
          <w:sz w:val="28"/>
          <w:szCs w:val="28"/>
          <w:lang w:val="uk-UA"/>
        </w:rPr>
        <w:t>поглиблення та розширення знань про держави Західної Європи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AA0391" w:rsidRPr="00B122B2" w:rsidRDefault="00AA0391" w:rsidP="00B122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122B2">
        <w:rPr>
          <w:rFonts w:ascii="Times New Roman" w:hAnsi="Times New Roman"/>
          <w:sz w:val="28"/>
          <w:szCs w:val="28"/>
          <w:lang w:val="uk-UA"/>
        </w:rPr>
        <w:t>стимулювання творчої активності учнів шляхом самостійного вибору форм і методів навчально-пізнавальної діяльності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AA0391" w:rsidRPr="00B122B2" w:rsidRDefault="00AA0391" w:rsidP="00B122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122B2">
        <w:rPr>
          <w:rFonts w:ascii="Times New Roman" w:hAnsi="Times New Roman"/>
          <w:sz w:val="28"/>
          <w:szCs w:val="28"/>
          <w:lang w:val="uk-UA"/>
        </w:rPr>
        <w:t>розвиток вміння прац</w:t>
      </w:r>
      <w:r>
        <w:rPr>
          <w:rFonts w:ascii="Times New Roman" w:hAnsi="Times New Roman"/>
          <w:sz w:val="28"/>
          <w:szCs w:val="28"/>
          <w:lang w:val="uk-UA"/>
        </w:rPr>
        <w:t>ювати з різними джерелами знань;</w:t>
      </w:r>
    </w:p>
    <w:p w:rsidR="00AA0391" w:rsidRPr="00B122B2" w:rsidRDefault="00AA0391" w:rsidP="00B122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122B2">
        <w:rPr>
          <w:rFonts w:ascii="Times New Roman" w:hAnsi="Times New Roman"/>
          <w:sz w:val="28"/>
          <w:szCs w:val="28"/>
          <w:lang w:val="uk-UA"/>
        </w:rPr>
        <w:t>розвивати навички монологічного мовлення, формувати навички ведення екскурсії, захисту проектів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AA0391" w:rsidRPr="00B122B2" w:rsidRDefault="00AA0391" w:rsidP="00B122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122B2">
        <w:rPr>
          <w:rFonts w:ascii="Times New Roman" w:hAnsi="Times New Roman"/>
          <w:sz w:val="28"/>
          <w:szCs w:val="28"/>
          <w:lang w:val="uk-UA"/>
        </w:rPr>
        <w:t>виховувати почуття поваги до іншої країни, її народу і традицій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A0391" w:rsidRDefault="00AA0391" w:rsidP="00EB722F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122B2">
        <w:rPr>
          <w:rFonts w:ascii="Times New Roman" w:hAnsi="Times New Roman"/>
          <w:b/>
          <w:sz w:val="28"/>
          <w:szCs w:val="28"/>
          <w:lang w:val="uk-UA"/>
        </w:rPr>
        <w:t>Методи:</w:t>
      </w:r>
      <w:r>
        <w:rPr>
          <w:rFonts w:ascii="Times New Roman" w:hAnsi="Times New Roman"/>
          <w:sz w:val="28"/>
          <w:szCs w:val="28"/>
          <w:lang w:val="uk-UA"/>
        </w:rPr>
        <w:t xml:space="preserve"> частково-пошуковий, дослідницький, віртуальна екскурсія.</w:t>
      </w:r>
    </w:p>
    <w:p w:rsidR="00AA0391" w:rsidRDefault="00AA0391" w:rsidP="00EB722F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122B2">
        <w:rPr>
          <w:rFonts w:ascii="Times New Roman" w:hAnsi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/>
          <w:sz w:val="28"/>
          <w:szCs w:val="28"/>
          <w:lang w:val="uk-UA"/>
        </w:rPr>
        <w:t xml:space="preserve"> політична карта Європи, презентації проектів, комп’ютер, інтерактивна дошка, книжкова виставка.</w:t>
      </w:r>
    </w:p>
    <w:p w:rsidR="00AA0391" w:rsidRDefault="00AA0391" w:rsidP="00EB722F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122B2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/>
          <w:sz w:val="28"/>
          <w:szCs w:val="28"/>
          <w:lang w:val="uk-UA"/>
        </w:rPr>
        <w:t xml:space="preserve"> урок-мандрівка, засвоєння нових знань з використанням інтерактивних методів навчання.</w:t>
      </w:r>
    </w:p>
    <w:p w:rsidR="00AA0391" w:rsidRPr="00B122B2" w:rsidRDefault="00AA0391" w:rsidP="00B122B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122B2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AA0391" w:rsidRDefault="00AA0391" w:rsidP="00B122B2">
      <w:pPr>
        <w:spacing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Географію слід вивчати історично, </w:t>
      </w:r>
    </w:p>
    <w:p w:rsidR="00AA0391" w:rsidRDefault="00AA0391" w:rsidP="00B122B2">
      <w:pPr>
        <w:spacing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історію – географічно.</w:t>
      </w:r>
    </w:p>
    <w:p w:rsidR="00AA0391" w:rsidRDefault="00AA0391" w:rsidP="00B122B2">
      <w:pPr>
        <w:spacing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Геродот</w:t>
      </w:r>
    </w:p>
    <w:p w:rsidR="00AA0391" w:rsidRPr="00B122B2" w:rsidRDefault="00AA0391" w:rsidP="00EB722F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B122B2">
        <w:rPr>
          <w:rFonts w:ascii="Times New Roman" w:hAnsi="Times New Roman"/>
          <w:b/>
          <w:sz w:val="28"/>
          <w:szCs w:val="28"/>
          <w:lang w:val="uk-UA"/>
        </w:rPr>
        <w:t>Організаційний момент</w:t>
      </w:r>
    </w:p>
    <w:p w:rsidR="00AA0391" w:rsidRPr="00B122B2" w:rsidRDefault="00AA0391" w:rsidP="00EB722F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B122B2">
        <w:rPr>
          <w:rFonts w:ascii="Times New Roman" w:hAnsi="Times New Roman"/>
          <w:b/>
          <w:sz w:val="28"/>
          <w:szCs w:val="28"/>
          <w:lang w:val="uk-UA"/>
        </w:rPr>
        <w:t>Мотивація навчальної діяльності</w:t>
      </w:r>
    </w:p>
    <w:p w:rsidR="00AA0391" w:rsidRDefault="00AA0391" w:rsidP="00EB722F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Учитель: Україна прагне ввійти до складу Європейського Союзу і вирішувати разом з ним політичні, економічні, культурні питання. Ми налагодили туристичні зв’язки з країнами Європи. Є в Європі держави, територія яких така мала, що їх важко знайти на карті. Але кожна з них має свою історію, закони, традиції, особливості у житті населення. </w:t>
      </w:r>
    </w:p>
    <w:p w:rsidR="00AA0391" w:rsidRDefault="00AA0391" w:rsidP="002C05C2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Учень: Туристична агенція «Євротур» пропонує вам віртуальну подорож країнами-карликами Європи. Кожен гід-учень представляє презентацію свого дослідницько-пізнавального проекту та візитну картку країни (випереджальне завдання).</w:t>
      </w:r>
    </w:p>
    <w:p w:rsidR="00AA0391" w:rsidRPr="002C05C2" w:rsidRDefault="00AA0391" w:rsidP="002C05C2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2C05C2">
        <w:rPr>
          <w:rFonts w:ascii="Times New Roman" w:hAnsi="Times New Roman"/>
          <w:b/>
          <w:sz w:val="28"/>
          <w:szCs w:val="28"/>
          <w:lang w:val="uk-UA"/>
        </w:rPr>
        <w:t>Вивчення нового матеріалу.</w:t>
      </w:r>
    </w:p>
    <w:p w:rsidR="00AA0391" w:rsidRPr="00324D25" w:rsidRDefault="00AA0391" w:rsidP="007F5500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324D25">
        <w:rPr>
          <w:rFonts w:ascii="Times New Roman" w:hAnsi="Times New Roman"/>
          <w:b/>
          <w:sz w:val="28"/>
          <w:szCs w:val="28"/>
          <w:u w:val="single"/>
          <w:lang w:val="uk-UA"/>
        </w:rPr>
        <w:t>Ватикан (держава-місто Ватикан)</w:t>
      </w:r>
    </w:p>
    <w:p w:rsidR="00AA0391" w:rsidRPr="00B122B2" w:rsidRDefault="00AA0391" w:rsidP="007F5500">
      <w:pPr>
        <w:spacing w:before="240"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B122B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0,</w:t>
      </w:r>
      <w:r>
        <w:rPr>
          <w:rFonts w:ascii="Times New Roman" w:hAnsi="Times New Roman"/>
          <w:sz w:val="28"/>
          <w:szCs w:val="28"/>
          <w:lang w:val="uk-UA"/>
        </w:rPr>
        <w:t>44</w:t>
      </w:r>
      <w:r w:rsidRPr="00B122B2">
        <w:t xml:space="preserve"> </w:t>
      </w:r>
      <w:r w:rsidRPr="00B122B2">
        <w:rPr>
          <w:rFonts w:ascii="Times New Roman" w:hAnsi="Times New Roman"/>
          <w:sz w:val="28"/>
          <w:szCs w:val="28"/>
          <w:lang w:val="uk-UA"/>
        </w:rPr>
        <w:t>км²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A0391" w:rsidRDefault="00AA0391" w:rsidP="00B122B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Населення: 1 тис.чол.</w:t>
      </w:r>
    </w:p>
    <w:p w:rsidR="00AA0391" w:rsidRDefault="00AA0391" w:rsidP="00B122B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Рік утворення: 1929 р.</w:t>
      </w:r>
    </w:p>
    <w:p w:rsidR="00AA0391" w:rsidRDefault="00AA0391" w:rsidP="00B122B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Довжина кордонів: </w:t>
      </w:r>
      <w:smartTag w:uri="urn:schemas-microsoft-com:office:smarttags" w:element="metricconverter">
        <w:smartTagPr>
          <w:attr w:name="ProductID" w:val="3,2 км"/>
        </w:smartTagPr>
        <w:r>
          <w:rPr>
            <w:rFonts w:ascii="Times New Roman" w:hAnsi="Times New Roman"/>
            <w:sz w:val="28"/>
            <w:szCs w:val="28"/>
            <w:lang w:val="uk-UA"/>
          </w:rPr>
          <w:t>3,2 км</w:t>
        </w:r>
      </w:smartTag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A0391" w:rsidRDefault="00AA0391" w:rsidP="00B122B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Мова: латинська, італійська.</w:t>
      </w:r>
    </w:p>
    <w:p w:rsidR="00AA0391" w:rsidRDefault="00AA0391" w:rsidP="00B122B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Валюта: євро.</w:t>
      </w:r>
    </w:p>
    <w:p w:rsidR="00AA0391" w:rsidRDefault="00AA0391" w:rsidP="00B122B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Форма правління: теократична монархія. Папа Римський – Франциск.</w:t>
      </w:r>
    </w:p>
    <w:p w:rsidR="00AA0391" w:rsidRDefault="00AA0391" w:rsidP="00B122B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Економіка: продаж поштових марок та сувенірів, має акції мультинаціональних компаній світу.</w:t>
      </w:r>
    </w:p>
    <w:p w:rsidR="00AA0391" w:rsidRPr="00B122B2" w:rsidRDefault="00AA0391" w:rsidP="00B122B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Pr="00EB722F" w:rsidRDefault="00AA0391" w:rsidP="00B122B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margin-left:234.4pt;margin-top:8pt;width:233.4pt;height:172pt;z-index:-251665408;visibility:visible">
            <v:imagedata r:id="rId7" o:title="" croptop="10689f" cropbottom="8061f" cropleft="12221f" cropright="2893f"/>
          </v:shape>
        </w:pict>
      </w:r>
      <w:r>
        <w:rPr>
          <w:noProof/>
        </w:rPr>
        <w:pict>
          <v:shape id="Рисунок 8" o:spid="_x0000_s1027" type="#_x0000_t75" style="position:absolute;margin-left:-7.55pt;margin-top:7.95pt;width:231.5pt;height:171.55pt;z-index:-251664384;visibility:visible">
            <v:imagedata r:id="rId8" o:title="" croptop="10338f" cropbottom="7885f" cropleft="12226f" cropright="2657f"/>
          </v:shape>
        </w:pict>
      </w:r>
    </w:p>
    <w:p w:rsidR="00AA0391" w:rsidRDefault="00AA0391" w:rsidP="00EB722F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EB722F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EB722F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EB722F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EB722F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EB722F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DB250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DB2500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324D25">
        <w:rPr>
          <w:rFonts w:ascii="Times New Roman" w:hAnsi="Times New Roman"/>
          <w:b/>
          <w:sz w:val="28"/>
          <w:szCs w:val="28"/>
          <w:u w:val="single"/>
          <w:lang w:val="uk-UA"/>
        </w:rPr>
        <w:t>Ліхтенштейн (князівство Ліхтенштейн)</w:t>
      </w: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Столиця: Вадуц.</w:t>
      </w:r>
    </w:p>
    <w:p w:rsidR="00AA0391" w:rsidRPr="00DB2500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DB2500">
        <w:rPr>
          <w:rFonts w:ascii="Times New Roman" w:hAnsi="Times New Roman"/>
          <w:sz w:val="28"/>
          <w:szCs w:val="28"/>
          <w:lang w:val="uk-UA"/>
        </w:rPr>
        <w:t>=160</w:t>
      </w:r>
      <w:r w:rsidRPr="00324D2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22B2">
        <w:rPr>
          <w:rFonts w:ascii="Times New Roman" w:hAnsi="Times New Roman"/>
          <w:sz w:val="28"/>
          <w:szCs w:val="28"/>
          <w:lang w:val="uk-UA"/>
        </w:rPr>
        <w:t>км²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Наслення: 32 тис. чол.</w:t>
      </w: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Мова: німецька.</w:t>
      </w: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Релігія: католики 87% .</w:t>
      </w: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Форма правління: конституційна монархія (глава держави – князь, законодавча влада – парламент).</w:t>
      </w: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Член ООН.</w:t>
      </w: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Економіка: світовий лідер з виробництва зубних протезів стоматообладнання, приладобудування, точне машинобудування, туризм.</w:t>
      </w: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17" o:spid="_x0000_s1028" type="#_x0000_t75" style="position:absolute;margin-left:234.45pt;margin-top:.15pt;width:234.05pt;height:166pt;z-index:-251662336;visibility:visible">
            <v:imagedata r:id="rId9" o:title="" croptop="16997f" cropbottom="11390f" cropleft="12030f" cropright="1819f"/>
          </v:shape>
        </w:pict>
      </w:r>
      <w:r>
        <w:rPr>
          <w:noProof/>
        </w:rPr>
        <w:pict>
          <v:shape id="Рисунок 14" o:spid="_x0000_s1029" type="#_x0000_t75" style="position:absolute;margin-left:-7.55pt;margin-top:.15pt;width:231.5pt;height:166pt;z-index:-251663360;visibility:visible">
            <v:imagedata r:id="rId10" o:title="" croptop="16822f" cropbottom="11741f" cropleft="11680f" cropright="1678f"/>
          </v:shape>
        </w:pict>
      </w: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324D2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DB2500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7F5500">
        <w:rPr>
          <w:rFonts w:ascii="Times New Roman" w:hAnsi="Times New Roman"/>
          <w:b/>
          <w:sz w:val="28"/>
          <w:szCs w:val="28"/>
          <w:u w:val="single"/>
          <w:lang w:val="uk-UA"/>
        </w:rPr>
        <w:t>Люксембург ( Велике герцогство Люксембурзьке)</w:t>
      </w:r>
    </w:p>
    <w:p w:rsidR="00AA0391" w:rsidRDefault="00AA0391" w:rsidP="007F5500">
      <w:pPr>
        <w:spacing w:before="240"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Столиця: Люксембург (в перекладі – «маленький замок»)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7F5500">
        <w:rPr>
          <w:rFonts w:ascii="Times New Roman" w:hAnsi="Times New Roman"/>
          <w:sz w:val="28"/>
          <w:szCs w:val="28"/>
        </w:rPr>
        <w:t>=12 586</w:t>
      </w:r>
      <w:r w:rsidRPr="007F55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22B2">
        <w:rPr>
          <w:rFonts w:ascii="Times New Roman" w:hAnsi="Times New Roman"/>
          <w:sz w:val="28"/>
          <w:szCs w:val="28"/>
          <w:lang w:val="uk-UA"/>
        </w:rPr>
        <w:t>км²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A0391" w:rsidRPr="007F5500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Населення: 438 тис.чол.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Мова: німецька, французька, люксембурзька.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Релігія: католицизм.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Форма правління: конституційна монархія (глава держави – герцог).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Входить до ООН, НАТО, країн Бенілюксу.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Економіка: перше місце в світі по виплавці сталі на душу населення – «сталеве герцогство», розвиток і експорт фінансових послуг, філії понад 200 банків, туризм.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26" o:spid="_x0000_s1030" type="#_x0000_t75" style="position:absolute;margin-left:234.45pt;margin-top:4.4pt;width:225.5pt;height:171pt;z-index:-251660288;visibility:visible">
            <v:imagedata r:id="rId11" o:title="" croptop="9988f" cropbottom="7535f" cropleft="12587f" cropright="2863f"/>
          </v:shape>
        </w:pict>
      </w:r>
      <w:r>
        <w:rPr>
          <w:noProof/>
        </w:rPr>
        <w:pict>
          <v:shape id="Рисунок 23" o:spid="_x0000_s1031" type="#_x0000_t75" style="position:absolute;margin-left:-4.55pt;margin-top:4.4pt;width:229pt;height:171pt;z-index:-251661312;visibility:visible">
            <v:imagedata r:id="rId12" o:title="" croptop="9988f" cropbottom="7535f" cropleft="11960f" cropright="2305f"/>
          </v:shape>
        </w:pic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DB25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AA0391" w:rsidRPr="00DB2500" w:rsidRDefault="00AA0391" w:rsidP="00DB25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DB2500">
        <w:rPr>
          <w:rFonts w:ascii="Times New Roman" w:hAnsi="Times New Roman"/>
          <w:b/>
          <w:sz w:val="28"/>
          <w:szCs w:val="28"/>
          <w:u w:val="single"/>
          <w:lang w:val="uk-UA"/>
        </w:rPr>
        <w:t>Андорра (князівство Андорра)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Столиця: Андорра-ла-Велья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=465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22B2">
        <w:rPr>
          <w:rFonts w:ascii="Times New Roman" w:hAnsi="Times New Roman"/>
          <w:sz w:val="28"/>
          <w:szCs w:val="28"/>
          <w:lang w:val="uk-UA"/>
        </w:rPr>
        <w:t>км²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Населення: 83,8 тис.чол.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Мова: каталонська, іспанська, французька.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Форма правління: князівство. З 1993 року – республіка під протекторатами Франції та Іспанії.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Валюта: євро.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Економіка: туризм (гірськолижні курорти), вовняні, тютюнові вироби. </w: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29" o:spid="_x0000_s1032" type="#_x0000_t75" style="position:absolute;margin-left:247.45pt;margin-top:3.15pt;width:240.5pt;height:179pt;z-index:-251659264;visibility:visible">
            <v:imagedata r:id="rId13" o:title="" croptop="9813f" cropbottom="7360f" cropleft="11960f" cropright="2098f"/>
          </v:shape>
        </w:pict>
      </w:r>
      <w:r>
        <w:rPr>
          <w:noProof/>
        </w:rPr>
        <w:pict>
          <v:shape id="Рисунок 32" o:spid="_x0000_s1033" type="#_x0000_t75" style="position:absolute;margin-left:-3.05pt;margin-top:3.35pt;width:237.5pt;height:179pt;z-index:-251658240;visibility:visible">
            <v:imagedata r:id="rId14" o:title="" croptop="10163f" cropbottom="7360f" cropleft="12380f" cropright="2378f"/>
          </v:shape>
        </w:pict>
      </w: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7F5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Pr="00F443EF" w:rsidRDefault="00AA0391" w:rsidP="009C30B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Pr="00F443EF" w:rsidRDefault="00AA0391" w:rsidP="009C30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AA0391" w:rsidRDefault="00AA0391" w:rsidP="009C30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DB2500">
        <w:rPr>
          <w:rFonts w:ascii="Times New Roman" w:hAnsi="Times New Roman"/>
          <w:b/>
          <w:sz w:val="28"/>
          <w:szCs w:val="28"/>
          <w:u w:val="single"/>
          <w:lang w:val="uk-UA"/>
        </w:rPr>
        <w:t>Сан-Марино (Республіка Сан-Марино)</w:t>
      </w:r>
    </w:p>
    <w:p w:rsidR="00AA0391" w:rsidRDefault="00AA0391" w:rsidP="00DB25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AA0391" w:rsidRDefault="00AA0391" w:rsidP="00DB2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Столиця: Сан-Марино.</w:t>
      </w:r>
    </w:p>
    <w:p w:rsidR="00AA0391" w:rsidRDefault="00AA0391" w:rsidP="00DB2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DB2500">
        <w:rPr>
          <w:rFonts w:ascii="Times New Roman" w:hAnsi="Times New Roman"/>
          <w:sz w:val="28"/>
          <w:szCs w:val="28"/>
        </w:rPr>
        <w:t>=61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22B2">
        <w:rPr>
          <w:rFonts w:ascii="Times New Roman" w:hAnsi="Times New Roman"/>
          <w:sz w:val="28"/>
          <w:szCs w:val="28"/>
          <w:lang w:val="uk-UA"/>
        </w:rPr>
        <w:t>км²</w:t>
      </w:r>
      <w:r>
        <w:rPr>
          <w:rFonts w:ascii="Times New Roman" w:hAnsi="Times New Roman"/>
          <w:sz w:val="28"/>
          <w:szCs w:val="28"/>
          <w:lang w:val="uk-UA"/>
        </w:rPr>
        <w:t>, анклав.</w:t>
      </w:r>
    </w:p>
    <w:p w:rsidR="00AA0391" w:rsidRDefault="00AA0391" w:rsidP="00DB2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Населення: 24 тис.чол.</w:t>
      </w:r>
    </w:p>
    <w:p w:rsidR="00AA0391" w:rsidRDefault="00AA0391" w:rsidP="00DB2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Релігія: католицизм.</w:t>
      </w:r>
    </w:p>
    <w:p w:rsidR="00AA0391" w:rsidRDefault="00AA0391" w:rsidP="00DB2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Мова: італійська.</w:t>
      </w:r>
    </w:p>
    <w:p w:rsidR="00AA0391" w:rsidRDefault="00AA0391" w:rsidP="00DB250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Член ООН з 1992 року. </w:t>
      </w:r>
    </w:p>
    <w:p w:rsidR="00AA0391" w:rsidRPr="00EA300E" w:rsidRDefault="00AA0391" w:rsidP="00EA300E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Цікаві факти: </w:t>
      </w:r>
      <w:r w:rsidRPr="00EA300E">
        <w:rPr>
          <w:rFonts w:ascii="Times New Roman" w:hAnsi="Times New Roman"/>
          <w:sz w:val="28"/>
          <w:szCs w:val="28"/>
          <w:lang w:val="uk-UA"/>
        </w:rPr>
        <w:t>Сан-Марино користується власною системою літочислення, починаючи з моменту проголошення країни, зараз у ній лише 171 703 рік.Мешканці країни говорять, що її ширина однакова з висотою гори Тітано.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Форма правління: республіка.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Економіка: виноробство, легка промисловість, випуск марок, туризм.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41" o:spid="_x0000_s1034" type="#_x0000_t75" style="position:absolute;margin-left:235.45pt;margin-top:11.7pt;width:199.5pt;height:149.5pt;z-index:-251656192;visibility:visible">
            <v:imagedata r:id="rId15" o:title="" croptop="12792f" cropbottom="7535f" cropleft="13779f" cropright="3707f"/>
          </v:shape>
        </w:pict>
      </w:r>
      <w:r>
        <w:rPr>
          <w:noProof/>
        </w:rPr>
        <w:pict>
          <v:shape id="Рисунок 38" o:spid="_x0000_s1035" type="#_x0000_t75" style="position:absolute;margin-left:.45pt;margin-top:11.7pt;width:199.5pt;height:149.35pt;z-index:-251657216;visibility:visible">
            <v:imagedata r:id="rId16" o:title="" croptop="12967f" cropbottom="7360f" cropleft="13608f" cropright="3917f"/>
          </v:shape>
        </w:pic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AA0391" w:rsidRPr="00047D94" w:rsidRDefault="00AA0391" w:rsidP="00047D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047D94">
        <w:rPr>
          <w:rFonts w:ascii="Times New Roman" w:hAnsi="Times New Roman"/>
          <w:b/>
          <w:sz w:val="28"/>
          <w:szCs w:val="28"/>
          <w:u w:val="single"/>
          <w:lang w:val="uk-UA"/>
        </w:rPr>
        <w:t>Монако (Князівство Монако)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Столиця: Монако.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EA300E">
        <w:rPr>
          <w:rFonts w:ascii="Times New Roman" w:hAnsi="Times New Roman"/>
          <w:sz w:val="28"/>
          <w:szCs w:val="28"/>
        </w:rPr>
        <w:t xml:space="preserve">=1,92 </w:t>
      </w:r>
      <w:r w:rsidRPr="00B122B2">
        <w:rPr>
          <w:rFonts w:ascii="Times New Roman" w:hAnsi="Times New Roman"/>
          <w:sz w:val="28"/>
          <w:szCs w:val="28"/>
          <w:lang w:val="uk-UA"/>
        </w:rPr>
        <w:t>км²</w:t>
      </w:r>
      <w:r>
        <w:rPr>
          <w:rFonts w:ascii="Times New Roman" w:hAnsi="Times New Roman"/>
          <w:sz w:val="28"/>
          <w:szCs w:val="28"/>
          <w:lang w:val="uk-UA"/>
        </w:rPr>
        <w:t>, напіванклав.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Довжина кордонів: </w:t>
      </w:r>
      <w:smartTag w:uri="urn:schemas-microsoft-com:office:smarttags" w:element="metricconverter">
        <w:smartTagPr>
          <w:attr w:name="ProductID" w:val="4,4 км"/>
        </w:smartTagPr>
        <w:r>
          <w:rPr>
            <w:rFonts w:ascii="Times New Roman" w:hAnsi="Times New Roman"/>
            <w:sz w:val="28"/>
            <w:szCs w:val="28"/>
            <w:lang w:val="uk-UA"/>
          </w:rPr>
          <w:t>4,4 км</w:t>
        </w:r>
      </w:smartTag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Населення: 31, 9 тис.чол.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Релігія: католицизм.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Мова: французька офіційна, монегасська (діалект французької та італійської).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Форма правління: конституційна монархія (глава держави – князь).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Валюта: євро.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Економіка: фармацевтична, електронна галузі, туризм, «формула-1», гральний бізнес.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47" o:spid="_x0000_s1036" type="#_x0000_t75" style="position:absolute;margin-left:248.45pt;margin-top:12.25pt;width:198.15pt;height:149.5pt;z-index:-251654144;visibility:visible" stroked="t" strokecolor="#0d0d0d">
            <v:imagedata r:id="rId17" o:title="" croptop="9813f" cropbottom="8236f" cropleft="12240f" cropright="2794f"/>
          </v:shape>
        </w:pict>
      </w:r>
      <w:r>
        <w:rPr>
          <w:noProof/>
        </w:rPr>
        <w:pict>
          <v:shape id="Рисунок 44" o:spid="_x0000_s1037" type="#_x0000_t75" style="position:absolute;margin-left:-4.55pt;margin-top:12.25pt;width:200.45pt;height:149.5pt;z-index:-251655168;visibility:visible" stroked="t" strokecolor="#0d0d0d">
            <v:imagedata r:id="rId18" o:title="" croptop="9988f" cropbottom="8411f" cropleft="12380f" cropright="2476f"/>
          </v:shape>
        </w:pic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6742B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Pr="00F443EF" w:rsidRDefault="00AA0391" w:rsidP="006742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A0391" w:rsidRPr="00EA300E" w:rsidRDefault="00AA0391" w:rsidP="006742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EA300E">
        <w:rPr>
          <w:rFonts w:ascii="Times New Roman" w:hAnsi="Times New Roman"/>
          <w:b/>
          <w:sz w:val="28"/>
          <w:szCs w:val="28"/>
          <w:u w:val="single"/>
          <w:lang w:val="uk-UA"/>
        </w:rPr>
        <w:t>Мальта (Республіка Мальта)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Столиця: Валетта.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EA300E">
        <w:rPr>
          <w:rFonts w:ascii="Times New Roman" w:hAnsi="Times New Roman"/>
          <w:sz w:val="28"/>
          <w:szCs w:val="28"/>
        </w:rPr>
        <w:t xml:space="preserve">=316 </w:t>
      </w:r>
      <w:r w:rsidRPr="00B122B2">
        <w:rPr>
          <w:rFonts w:ascii="Times New Roman" w:hAnsi="Times New Roman"/>
          <w:sz w:val="28"/>
          <w:szCs w:val="28"/>
          <w:lang w:val="uk-UA"/>
        </w:rPr>
        <w:t>км²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Населення: 400 тис.чол.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я: католицизм.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Мова: мальт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йська, англ</w:t>
      </w:r>
      <w:r>
        <w:rPr>
          <w:rFonts w:ascii="Times New Roman" w:hAnsi="Times New Roman"/>
          <w:sz w:val="28"/>
          <w:szCs w:val="28"/>
          <w:lang w:val="uk-UA"/>
        </w:rPr>
        <w:t>ійська.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Форма правління: парламентська республіка.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Економіка: туризм, судно будівництво, текстильна, взуттєва галузі промисловості, експорт меду.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53" o:spid="_x0000_s1038" type="#_x0000_t75" style="position:absolute;margin-left:248.45pt;margin-top:13.3pt;width:227.5pt;height:169pt;z-index:-251652096;visibility:visible">
            <v:imagedata r:id="rId19" o:title="" croptop="9988f" cropbottom="7710f" cropleft="11960f" cropright="2427f"/>
          </v:shape>
        </w:pict>
      </w:r>
      <w:r>
        <w:rPr>
          <w:noProof/>
        </w:rPr>
        <w:pict>
          <v:shape id="Рисунок 50" o:spid="_x0000_s1039" type="#_x0000_t75" style="position:absolute;margin-left:-4.55pt;margin-top:13.3pt;width:228pt;height:169pt;z-index:-251653120;visibility:visible">
            <v:imagedata r:id="rId20" o:title="" croptop="10514f" cropbottom="7885f" cropleft="12380f" cropright="2617f"/>
          </v:shape>
        </w:pic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FD48F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D48F9">
        <w:rPr>
          <w:rFonts w:ascii="Times New Roman" w:hAnsi="Times New Roman"/>
          <w:b/>
          <w:sz w:val="28"/>
          <w:szCs w:val="28"/>
          <w:lang w:val="uk-UA"/>
        </w:rPr>
        <w:t>Підбиття підсумків уроку.</w:t>
      </w:r>
    </w:p>
    <w:p w:rsidR="00AA0391" w:rsidRDefault="00AA0391" w:rsidP="00FD48F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D48F9">
        <w:rPr>
          <w:rFonts w:ascii="Times New Roman" w:hAnsi="Times New Roman"/>
          <w:sz w:val="28"/>
          <w:szCs w:val="28"/>
          <w:lang w:val="uk-UA"/>
        </w:rPr>
        <w:t xml:space="preserve">Виділіть </w:t>
      </w:r>
      <w:r>
        <w:rPr>
          <w:rFonts w:ascii="Times New Roman" w:hAnsi="Times New Roman"/>
          <w:sz w:val="28"/>
          <w:szCs w:val="28"/>
          <w:lang w:val="uk-UA"/>
        </w:rPr>
        <w:t xml:space="preserve">загальні риси розвитку країн-карликів. </w:t>
      </w:r>
    </w:p>
    <w:p w:rsidR="00AA0391" w:rsidRDefault="00AA0391" w:rsidP="00FD48F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Прийом «Мікрофон»</w:t>
      </w:r>
    </w:p>
    <w:p w:rsidR="00AA0391" w:rsidRPr="00FD48F9" w:rsidRDefault="00AA0391" w:rsidP="00FD48F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D48F9">
        <w:rPr>
          <w:rFonts w:ascii="Times New Roman" w:hAnsi="Times New Roman"/>
          <w:sz w:val="28"/>
          <w:szCs w:val="28"/>
          <w:lang w:val="uk-UA"/>
        </w:rPr>
        <w:t>Мають невелику площу – міні-країни, країни-карлики.</w:t>
      </w:r>
    </w:p>
    <w:p w:rsidR="00AA0391" w:rsidRPr="00FD48F9" w:rsidRDefault="00AA0391" w:rsidP="00FD48F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D48F9">
        <w:rPr>
          <w:rFonts w:ascii="Times New Roman" w:hAnsi="Times New Roman"/>
          <w:sz w:val="28"/>
          <w:szCs w:val="28"/>
          <w:lang w:val="uk-UA"/>
        </w:rPr>
        <w:t>Розвиток традиційних галузей господарства.</w:t>
      </w:r>
    </w:p>
    <w:p w:rsidR="00AA0391" w:rsidRPr="00FD48F9" w:rsidRDefault="00AA0391" w:rsidP="00FD48F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D48F9">
        <w:rPr>
          <w:rFonts w:ascii="Times New Roman" w:hAnsi="Times New Roman"/>
          <w:sz w:val="28"/>
          <w:szCs w:val="28"/>
          <w:lang w:val="uk-UA"/>
        </w:rPr>
        <w:t>Залучення інвестицій розвинутих країн та пільговий митний режим.</w:t>
      </w:r>
    </w:p>
    <w:p w:rsidR="00AA0391" w:rsidRPr="00FD48F9" w:rsidRDefault="00AA0391" w:rsidP="00FD48F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D48F9">
        <w:rPr>
          <w:rFonts w:ascii="Times New Roman" w:hAnsi="Times New Roman"/>
          <w:sz w:val="28"/>
          <w:szCs w:val="28"/>
          <w:lang w:val="uk-UA"/>
        </w:rPr>
        <w:t>Високий рівень розвитку сфери послуг – туризму.</w:t>
      </w:r>
    </w:p>
    <w:p w:rsidR="00AA0391" w:rsidRPr="00FD48F9" w:rsidRDefault="00AA0391" w:rsidP="00FD48F9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Обмін думками.</w:t>
      </w:r>
    </w:p>
    <w:p w:rsidR="00AA0391" w:rsidRPr="00F443EF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Визначення кращого гіда-екскурсовода.</w:t>
      </w:r>
    </w:p>
    <w:p w:rsidR="00AA0391" w:rsidRPr="00706F0C" w:rsidRDefault="00AA0391" w:rsidP="00F443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0391" w:rsidRPr="00F443EF" w:rsidRDefault="00AA0391" w:rsidP="00F443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443EF">
        <w:rPr>
          <w:rFonts w:ascii="Times New Roman" w:hAnsi="Times New Roman"/>
          <w:sz w:val="28"/>
          <w:szCs w:val="28"/>
        </w:rPr>
        <w:t>Географічний диктант</w:t>
      </w:r>
    </w:p>
    <w:p w:rsidR="00AA0391" w:rsidRPr="00F443EF" w:rsidRDefault="00AA0391" w:rsidP="00F443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443EF">
        <w:rPr>
          <w:rFonts w:ascii="Times New Roman" w:hAnsi="Times New Roman"/>
          <w:sz w:val="28"/>
          <w:szCs w:val="28"/>
        </w:rPr>
        <w:t>« Так чи ні »</w:t>
      </w:r>
    </w:p>
    <w:p w:rsidR="00AA0391" w:rsidRPr="00F443EF" w:rsidRDefault="00AA0391" w:rsidP="00F443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43EF">
        <w:rPr>
          <w:rFonts w:ascii="Times New Roman" w:hAnsi="Times New Roman"/>
          <w:sz w:val="28"/>
          <w:szCs w:val="28"/>
        </w:rPr>
        <w:t>1.</w:t>
      </w:r>
      <w:r w:rsidRPr="00F443EF">
        <w:rPr>
          <w:rFonts w:ascii="Times New Roman" w:hAnsi="Times New Roman"/>
          <w:sz w:val="28"/>
          <w:szCs w:val="28"/>
        </w:rPr>
        <w:tab/>
        <w:t>Чи є Ватикан теократичною монархією ?</w:t>
      </w:r>
    </w:p>
    <w:p w:rsidR="00AA0391" w:rsidRPr="00F443EF" w:rsidRDefault="00AA0391" w:rsidP="00F443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43EF">
        <w:rPr>
          <w:rFonts w:ascii="Times New Roman" w:hAnsi="Times New Roman"/>
          <w:sz w:val="28"/>
          <w:szCs w:val="28"/>
        </w:rPr>
        <w:t>2.</w:t>
      </w:r>
      <w:r w:rsidRPr="00F443EF">
        <w:rPr>
          <w:rFonts w:ascii="Times New Roman" w:hAnsi="Times New Roman"/>
          <w:sz w:val="28"/>
          <w:szCs w:val="28"/>
        </w:rPr>
        <w:tab/>
        <w:t>Чи є Монако Герцогством ?</w:t>
      </w:r>
    </w:p>
    <w:p w:rsidR="00AA0391" w:rsidRPr="00F443EF" w:rsidRDefault="00AA0391" w:rsidP="00F443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43EF">
        <w:rPr>
          <w:rFonts w:ascii="Times New Roman" w:hAnsi="Times New Roman"/>
          <w:sz w:val="28"/>
          <w:szCs w:val="28"/>
        </w:rPr>
        <w:t>3.</w:t>
      </w:r>
      <w:r w:rsidRPr="00F443EF">
        <w:rPr>
          <w:rFonts w:ascii="Times New Roman" w:hAnsi="Times New Roman"/>
          <w:sz w:val="28"/>
          <w:szCs w:val="28"/>
        </w:rPr>
        <w:tab/>
        <w:t>Чи є Мальта членом Британської Співдружності націй ?</w:t>
      </w:r>
    </w:p>
    <w:p w:rsidR="00AA0391" w:rsidRPr="00F443EF" w:rsidRDefault="00AA0391" w:rsidP="00F443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43EF">
        <w:rPr>
          <w:rFonts w:ascii="Times New Roman" w:hAnsi="Times New Roman"/>
          <w:sz w:val="28"/>
          <w:szCs w:val="28"/>
        </w:rPr>
        <w:t>4.</w:t>
      </w:r>
      <w:r w:rsidRPr="00F443EF">
        <w:rPr>
          <w:rFonts w:ascii="Times New Roman" w:hAnsi="Times New Roman"/>
          <w:sz w:val="28"/>
          <w:szCs w:val="28"/>
        </w:rPr>
        <w:tab/>
        <w:t xml:space="preserve">Чи є Сан – Марино найдавнішою республікою у світі ? </w:t>
      </w:r>
    </w:p>
    <w:p w:rsidR="00AA0391" w:rsidRPr="00F443EF" w:rsidRDefault="00AA0391" w:rsidP="00F443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43EF">
        <w:rPr>
          <w:rFonts w:ascii="Times New Roman" w:hAnsi="Times New Roman"/>
          <w:sz w:val="28"/>
          <w:szCs w:val="28"/>
        </w:rPr>
        <w:t>5.</w:t>
      </w:r>
      <w:r w:rsidRPr="00F443EF">
        <w:rPr>
          <w:rFonts w:ascii="Times New Roman" w:hAnsi="Times New Roman"/>
          <w:sz w:val="28"/>
          <w:szCs w:val="28"/>
        </w:rPr>
        <w:tab/>
        <w:t>Чи вірно , що мальтійська мова є діалектом арабської мови ?</w:t>
      </w:r>
    </w:p>
    <w:p w:rsidR="00AA0391" w:rsidRPr="00F443EF" w:rsidRDefault="00AA0391" w:rsidP="00F443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43EF">
        <w:rPr>
          <w:rFonts w:ascii="Times New Roman" w:hAnsi="Times New Roman"/>
          <w:sz w:val="28"/>
          <w:szCs w:val="28"/>
        </w:rPr>
        <w:t>6.</w:t>
      </w:r>
      <w:r w:rsidRPr="00F443EF">
        <w:rPr>
          <w:rFonts w:ascii="Times New Roman" w:hAnsi="Times New Roman"/>
          <w:sz w:val="28"/>
          <w:szCs w:val="28"/>
        </w:rPr>
        <w:tab/>
        <w:t>Чи вірно , що в Андоррі є два офіційних глави держави ?</w:t>
      </w:r>
    </w:p>
    <w:p w:rsidR="00AA0391" w:rsidRPr="00F443EF" w:rsidRDefault="00AA0391" w:rsidP="00F443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43EF">
        <w:rPr>
          <w:rFonts w:ascii="Times New Roman" w:hAnsi="Times New Roman"/>
          <w:sz w:val="28"/>
          <w:szCs w:val="28"/>
        </w:rPr>
        <w:t>7.</w:t>
      </w:r>
      <w:r w:rsidRPr="00F443EF">
        <w:rPr>
          <w:rFonts w:ascii="Times New Roman" w:hAnsi="Times New Roman"/>
          <w:sz w:val="28"/>
          <w:szCs w:val="28"/>
        </w:rPr>
        <w:tab/>
        <w:t>Чи є Ліхтенштейн князівством ?</w:t>
      </w:r>
    </w:p>
    <w:p w:rsidR="00AA0391" w:rsidRPr="00F443EF" w:rsidRDefault="00AA0391" w:rsidP="00F443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43EF">
        <w:rPr>
          <w:rFonts w:ascii="Times New Roman" w:hAnsi="Times New Roman"/>
          <w:sz w:val="28"/>
          <w:szCs w:val="28"/>
        </w:rPr>
        <w:t>8.</w:t>
      </w:r>
      <w:r w:rsidRPr="00F443EF">
        <w:rPr>
          <w:rFonts w:ascii="Times New Roman" w:hAnsi="Times New Roman"/>
          <w:sz w:val="28"/>
          <w:szCs w:val="28"/>
        </w:rPr>
        <w:tab/>
        <w:t>Чи вірно , що Ватикан – один з найбільших капіталовкладників світу ?</w:t>
      </w:r>
    </w:p>
    <w:p w:rsidR="00AA0391" w:rsidRPr="00F443EF" w:rsidRDefault="00AA0391" w:rsidP="00F443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43EF">
        <w:rPr>
          <w:rFonts w:ascii="Times New Roman" w:hAnsi="Times New Roman"/>
          <w:sz w:val="28"/>
          <w:szCs w:val="28"/>
        </w:rPr>
        <w:t>9.</w:t>
      </w:r>
      <w:r w:rsidRPr="00F443EF">
        <w:rPr>
          <w:rFonts w:ascii="Times New Roman" w:hAnsi="Times New Roman"/>
          <w:sz w:val="28"/>
          <w:szCs w:val="28"/>
        </w:rPr>
        <w:tab/>
        <w:t>Чи вірно , що Ліхтенштейн анклав ?</w:t>
      </w:r>
    </w:p>
    <w:p w:rsidR="00AA0391" w:rsidRPr="009C30B3" w:rsidRDefault="00AA0391" w:rsidP="00F443E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F443EF">
        <w:rPr>
          <w:rFonts w:ascii="Times New Roman" w:hAnsi="Times New Roman"/>
          <w:sz w:val="28"/>
          <w:szCs w:val="28"/>
          <w:lang w:val="en-US"/>
        </w:rPr>
        <w:t>10.</w:t>
      </w:r>
      <w:r w:rsidRPr="00F443EF">
        <w:rPr>
          <w:rFonts w:ascii="Times New Roman" w:hAnsi="Times New Roman"/>
          <w:sz w:val="28"/>
          <w:szCs w:val="28"/>
          <w:lang w:val="en-US"/>
        </w:rPr>
        <w:tab/>
        <w:t>Чи є Андорра мікропротекторатом ?</w:t>
      </w:r>
    </w:p>
    <w:p w:rsidR="00AA0391" w:rsidRPr="006742BD" w:rsidRDefault="00AA0391" w:rsidP="006742B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6742BD">
        <w:rPr>
          <w:rFonts w:ascii="Times New Roman" w:hAnsi="Times New Roman"/>
          <w:b/>
          <w:sz w:val="28"/>
          <w:szCs w:val="28"/>
          <w:lang w:val="uk-UA"/>
        </w:rPr>
        <w:t>Домашнє завдання</w:t>
      </w:r>
    </w:p>
    <w:p w:rsidR="00AA0391" w:rsidRPr="00706F0C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На контурній карті Європи підписати країни-карлики.</w:t>
      </w:r>
    </w:p>
    <w:p w:rsidR="00AA0391" w:rsidRPr="00706F0C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додатковою інформацією звертатися за адресою :</w:t>
      </w:r>
    </w:p>
    <w:p w:rsidR="00AA0391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hyperlink r:id="rId21" w:history="1">
        <w:r w:rsidRPr="003D3EF5">
          <w:rPr>
            <w:rStyle w:val="Hyperlink"/>
            <w:rFonts w:ascii="Times New Roman" w:hAnsi="Times New Roman"/>
            <w:sz w:val="28"/>
            <w:szCs w:val="28"/>
            <w:lang w:val="uk-UA"/>
          </w:rPr>
          <w:t>http://geographygulkina.blogspot.com</w:t>
        </w:r>
      </w:hyperlink>
    </w:p>
    <w:p w:rsidR="00AA0391" w:rsidRPr="00706F0C" w:rsidRDefault="00AA0391" w:rsidP="00047D9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EC26ED">
        <w:rPr>
          <w:rFonts w:ascii="Times New Roman" w:hAnsi="Times New Roman"/>
          <w:noProof/>
          <w:sz w:val="28"/>
          <w:szCs w:val="28"/>
        </w:rPr>
        <w:pict>
          <v:shape id="Рисунок 1" o:spid="_x0000_i1025" type="#_x0000_t75" style="width:315.75pt;height:234.75pt;visibility:visible">
            <v:imagedata r:id="rId22" o:title="" croptop="1924f" cropbottom="2627f"/>
          </v:shape>
        </w:pict>
      </w:r>
    </w:p>
    <w:sectPr w:rsidR="00AA0391" w:rsidRPr="00706F0C" w:rsidSect="00304D0D">
      <w:footerReference w:type="default" r:id="rId2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391" w:rsidRDefault="00AA0391" w:rsidP="00304D0D">
      <w:pPr>
        <w:spacing w:after="0" w:line="240" w:lineRule="auto"/>
      </w:pPr>
      <w:r>
        <w:separator/>
      </w:r>
    </w:p>
  </w:endnote>
  <w:endnote w:type="continuationSeparator" w:id="0">
    <w:p w:rsidR="00AA0391" w:rsidRDefault="00AA0391" w:rsidP="0030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391" w:rsidRDefault="00AA0391">
    <w:pPr>
      <w:pStyle w:val="Footer"/>
      <w:jc w:val="right"/>
    </w:pPr>
    <w:fldSimple w:instr=" PAGE   \* MERGEFORMAT ">
      <w:r>
        <w:rPr>
          <w:noProof/>
        </w:rPr>
        <w:t>4</w:t>
      </w:r>
    </w:fldSimple>
  </w:p>
  <w:p w:rsidR="00AA0391" w:rsidRDefault="00AA03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391" w:rsidRDefault="00AA0391" w:rsidP="00304D0D">
      <w:pPr>
        <w:spacing w:after="0" w:line="240" w:lineRule="auto"/>
      </w:pPr>
      <w:r>
        <w:separator/>
      </w:r>
    </w:p>
  </w:footnote>
  <w:footnote w:type="continuationSeparator" w:id="0">
    <w:p w:rsidR="00AA0391" w:rsidRDefault="00AA0391" w:rsidP="00304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0EF2"/>
    <w:multiLevelType w:val="hybridMultilevel"/>
    <w:tmpl w:val="2B769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4480E"/>
    <w:multiLevelType w:val="hybridMultilevel"/>
    <w:tmpl w:val="F84E6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601F9"/>
    <w:multiLevelType w:val="hybridMultilevel"/>
    <w:tmpl w:val="92D47CA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14214"/>
    <w:multiLevelType w:val="hybridMultilevel"/>
    <w:tmpl w:val="63CAC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FF4346"/>
    <w:multiLevelType w:val="hybridMultilevel"/>
    <w:tmpl w:val="4C10676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7862B8"/>
    <w:multiLevelType w:val="hybridMultilevel"/>
    <w:tmpl w:val="F890700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537D5"/>
    <w:multiLevelType w:val="hybridMultilevel"/>
    <w:tmpl w:val="5F5E0142"/>
    <w:lvl w:ilvl="0" w:tplc="04190013">
      <w:start w:val="1"/>
      <w:numFmt w:val="upperRoman"/>
      <w:lvlText w:val="%1."/>
      <w:lvlJc w:val="righ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7">
    <w:nsid w:val="52D44CA6"/>
    <w:multiLevelType w:val="hybridMultilevel"/>
    <w:tmpl w:val="92C4F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F819E0"/>
    <w:multiLevelType w:val="hybridMultilevel"/>
    <w:tmpl w:val="BF1E7E4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31D2"/>
    <w:rsid w:val="00047D94"/>
    <w:rsid w:val="0026442B"/>
    <w:rsid w:val="002C05C2"/>
    <w:rsid w:val="00304D0D"/>
    <w:rsid w:val="00324D25"/>
    <w:rsid w:val="003933F2"/>
    <w:rsid w:val="003D3EF5"/>
    <w:rsid w:val="003F597E"/>
    <w:rsid w:val="006742BD"/>
    <w:rsid w:val="006C71DF"/>
    <w:rsid w:val="00706F0C"/>
    <w:rsid w:val="00783BC7"/>
    <w:rsid w:val="007F5500"/>
    <w:rsid w:val="009C30B3"/>
    <w:rsid w:val="00AA0391"/>
    <w:rsid w:val="00B122B2"/>
    <w:rsid w:val="00B5587C"/>
    <w:rsid w:val="00BA31D2"/>
    <w:rsid w:val="00CB2BC2"/>
    <w:rsid w:val="00D34D46"/>
    <w:rsid w:val="00DB2500"/>
    <w:rsid w:val="00E57F46"/>
    <w:rsid w:val="00EA300E"/>
    <w:rsid w:val="00EB722F"/>
    <w:rsid w:val="00EC26ED"/>
    <w:rsid w:val="00F443EF"/>
    <w:rsid w:val="00FD4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97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A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31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B72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304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04D0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04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04D0D"/>
    <w:rPr>
      <w:rFonts w:cs="Times New Roman"/>
    </w:rPr>
  </w:style>
  <w:style w:type="character" w:styleId="Hyperlink">
    <w:name w:val="Hyperlink"/>
    <w:basedOn w:val="DefaultParagraphFont"/>
    <w:uiPriority w:val="99"/>
    <w:rsid w:val="00706F0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geographygulkina.blogspot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130</TotalTime>
  <Pages>6</Pages>
  <Words>770</Words>
  <Characters>4394</Characters>
  <Application>Microsoft Office Outlook</Application>
  <DocSecurity>0</DocSecurity>
  <Lines>0</Lines>
  <Paragraphs>0</Paragraphs>
  <ScaleCrop>false</ScaleCrop>
  <Company>Skhool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2016-04-07T11:59:00Z</dcterms:created>
  <dcterms:modified xsi:type="dcterms:W3CDTF">2017-10-27T05:30:00Z</dcterms:modified>
</cp:coreProperties>
</file>