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10E" w:rsidRPr="006C1743" w:rsidRDefault="0003210E" w:rsidP="006C174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922D02">
        <w:rPr>
          <w:rFonts w:ascii="Times New Roman" w:hAnsi="Times New Roman"/>
          <w:b/>
          <w:color w:val="0070C0"/>
          <w:sz w:val="28"/>
          <w:szCs w:val="28"/>
        </w:rPr>
        <w:t>Тема уроку:</w:t>
      </w:r>
      <w:r w:rsidRPr="006C1743"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6C1743">
        <w:rPr>
          <w:rFonts w:ascii="Times New Roman" w:hAnsi="Times New Roman"/>
          <w:sz w:val="28"/>
          <w:szCs w:val="28"/>
          <w:lang w:val="uk-UA"/>
        </w:rPr>
        <w:t>Додавання і віднімання чисел 0, 1, 2.</w:t>
      </w:r>
    </w:p>
    <w:p w:rsidR="0003210E" w:rsidRPr="006C1743" w:rsidRDefault="0003210E" w:rsidP="006C174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6C1743">
        <w:rPr>
          <w:rFonts w:ascii="Times New Roman" w:hAnsi="Times New Roman"/>
          <w:color w:val="0070C0"/>
          <w:sz w:val="28"/>
          <w:szCs w:val="28"/>
          <w:lang w:val="uk-UA"/>
        </w:rPr>
        <w:t xml:space="preserve">Мета: </w:t>
      </w:r>
      <w:r w:rsidRPr="006C1743">
        <w:rPr>
          <w:rFonts w:ascii="Times New Roman" w:hAnsi="Times New Roman"/>
          <w:sz w:val="28"/>
          <w:szCs w:val="28"/>
          <w:lang w:val="uk-UA"/>
        </w:rPr>
        <w:t>формувати в учнів обчислювальні н6авики.</w:t>
      </w:r>
    </w:p>
    <w:p w:rsidR="0003210E" w:rsidRDefault="0003210E" w:rsidP="006C174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922D02">
        <w:rPr>
          <w:rFonts w:ascii="Times New Roman" w:hAnsi="Times New Roman"/>
          <w:b/>
          <w:color w:val="0070C0"/>
          <w:sz w:val="28"/>
          <w:szCs w:val="28"/>
          <w:lang w:val="uk-UA"/>
        </w:rPr>
        <w:t>Дидактична задача:</w:t>
      </w:r>
      <w:r w:rsidRPr="006C1743">
        <w:rPr>
          <w:rFonts w:ascii="Times New Roman" w:hAnsi="Times New Roman"/>
          <w:color w:val="0070C0"/>
          <w:sz w:val="28"/>
          <w:szCs w:val="28"/>
          <w:lang w:val="uk-UA"/>
        </w:rPr>
        <w:t xml:space="preserve"> </w:t>
      </w:r>
      <w:r w:rsidRPr="006C1743">
        <w:rPr>
          <w:rFonts w:ascii="Times New Roman" w:hAnsi="Times New Roman"/>
          <w:sz w:val="28"/>
          <w:szCs w:val="28"/>
          <w:lang w:val="uk-UA"/>
        </w:rPr>
        <w:t xml:space="preserve">формувати вміння складати схему та рівності до </w:t>
      </w:r>
      <w:r>
        <w:rPr>
          <w:rFonts w:ascii="Times New Roman" w:hAnsi="Times New Roman"/>
          <w:sz w:val="28"/>
          <w:szCs w:val="28"/>
          <w:lang w:val="uk-UA"/>
        </w:rPr>
        <w:t>сюжетного малюнку, учити складати до схеми дві рівності та плюс, та дві на мінус, закріпити знання складу чисел, плюс і числа 1, плюс і числа 0, та однакових чисел; формувати вміння додавати та віднімати 2.</w:t>
      </w:r>
    </w:p>
    <w:p w:rsidR="0003210E" w:rsidRDefault="0003210E" w:rsidP="006C1743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922D02">
        <w:rPr>
          <w:rFonts w:ascii="Times New Roman" w:hAnsi="Times New Roman"/>
          <w:b/>
          <w:color w:val="0070C0"/>
          <w:sz w:val="28"/>
          <w:szCs w:val="28"/>
          <w:lang w:val="uk-UA"/>
        </w:rPr>
        <w:t>Розвивальна задача:</w:t>
      </w:r>
      <w:r w:rsidRPr="00922D02">
        <w:rPr>
          <w:rFonts w:ascii="Times New Roman" w:hAnsi="Times New Roman"/>
          <w:color w:val="0070C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розвивати в учнів логічне мислення.  </w:t>
      </w:r>
    </w:p>
    <w:p w:rsidR="0003210E" w:rsidRDefault="0003210E" w:rsidP="006C1743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3210E" w:rsidRPr="00922D02" w:rsidRDefault="0003210E" w:rsidP="00922D0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22D02">
        <w:rPr>
          <w:rFonts w:ascii="Times New Roman" w:hAnsi="Times New Roman"/>
          <w:b/>
          <w:sz w:val="28"/>
          <w:szCs w:val="28"/>
          <w:lang w:val="uk-UA"/>
        </w:rPr>
        <w:t>Хід уроку.</w:t>
      </w:r>
    </w:p>
    <w:p w:rsidR="0003210E" w:rsidRDefault="0003210E" w:rsidP="00922D02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3210E" w:rsidRPr="00922D02" w:rsidRDefault="0003210E" w:rsidP="00922D02">
      <w:pPr>
        <w:spacing w:after="0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922D02">
        <w:rPr>
          <w:rFonts w:ascii="Times New Roman" w:hAnsi="Times New Roman"/>
          <w:b/>
          <w:color w:val="00B050"/>
          <w:sz w:val="28"/>
          <w:szCs w:val="28"/>
          <w:lang w:val="uk-UA"/>
        </w:rPr>
        <w:t>І. Мотивація навчально-пізнавальної діяльності учнів.</w:t>
      </w:r>
    </w:p>
    <w:p w:rsidR="0003210E" w:rsidRDefault="0003210E" w:rsidP="00922D02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Сьогодні, як і на попередньому уроку, ми повторимо і вдосконалимо те, чому вже навчилися. Тому дуже уважно «прислухайтеся» до себе, щоб наприкінці уроку підбити підсумки та намітити шляхи подальшої роботи над собою.</w:t>
      </w:r>
    </w:p>
    <w:p w:rsidR="0003210E" w:rsidRPr="00922D02" w:rsidRDefault="0003210E" w:rsidP="00922D02">
      <w:pPr>
        <w:spacing w:after="0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922D02">
        <w:rPr>
          <w:rFonts w:ascii="Times New Roman" w:hAnsi="Times New Roman"/>
          <w:b/>
          <w:color w:val="00B050"/>
          <w:sz w:val="28"/>
          <w:szCs w:val="28"/>
          <w:lang w:val="uk-UA"/>
        </w:rPr>
        <w:t>ІІ. Актуалізація опорних знань.</w:t>
      </w:r>
      <w:r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 </w:t>
      </w:r>
    </w:p>
    <w:p w:rsidR="0003210E" w:rsidRDefault="0003210E" w:rsidP="00922D0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922D02">
        <w:rPr>
          <w:rFonts w:ascii="Times New Roman" w:hAnsi="Times New Roman"/>
          <w:sz w:val="28"/>
          <w:szCs w:val="28"/>
          <w:u w:val="single"/>
          <w:lang w:val="uk-UA"/>
        </w:rPr>
        <w:t>Зоровий диктант.</w:t>
      </w: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Запам’ятайте геометричні фігури, назвіть їх та замалюйте на окремому аркуші.</w:t>
      </w:r>
    </w:p>
    <w:p w:rsidR="0003210E" w:rsidRPr="00922D02" w:rsidRDefault="0003210E" w:rsidP="00922D0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922D02">
        <w:rPr>
          <w:rFonts w:ascii="Times New Roman" w:hAnsi="Times New Roman"/>
          <w:sz w:val="28"/>
          <w:szCs w:val="28"/>
          <w:u w:val="single"/>
          <w:lang w:val="uk-UA"/>
        </w:rPr>
        <w:t>Усне опитування.</w:t>
      </w: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А). Числа у поряд &gt;, &lt;, </w:t>
      </w: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Б). Назвіть найменші числа, чому нуль не найменше число?</w:t>
      </w: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В) Як називаються числа які додаються?</w:t>
      </w: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Актуалізація  знань про розміщення чисел на числовому промені.</w:t>
      </w: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Завдання №1</w:t>
      </w: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5.15pt;width:467.35pt;height:79.85pt;z-index:251658240">
            <v:imagedata r:id="rId5" o:title="" gain="41943f" blacklevel="5898f"/>
          </v:shape>
        </w:pict>
      </w: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922D0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Усна лічба.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Завдання №2.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27" type="#_x0000_t75" style="position:absolute;left:0;text-align:left;margin-left:-9pt;margin-top:1.55pt;width:466.05pt;height:136.8pt;z-index:251659264">
            <v:imagedata r:id="rId6" o:title=""/>
          </v:shape>
        </w:pic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Pr="007D3CA4" w:rsidRDefault="0003210E" w:rsidP="007D3CA4">
      <w:pPr>
        <w:pStyle w:val="ListParagraph"/>
        <w:spacing w:after="0"/>
        <w:ind w:left="0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7D3CA4">
        <w:rPr>
          <w:rFonts w:ascii="Times New Roman" w:hAnsi="Times New Roman"/>
          <w:b/>
          <w:color w:val="00B050"/>
          <w:sz w:val="28"/>
          <w:szCs w:val="28"/>
          <w:lang w:val="uk-UA"/>
        </w:rPr>
        <w:t>ІІІ. Закріплення вивченого, формування вмінь і навичок.</w:t>
      </w:r>
    </w:p>
    <w:p w:rsidR="0003210E" w:rsidRDefault="0003210E" w:rsidP="007D3C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Закріплення складу чисел. Склад числа 10.</w:t>
      </w:r>
    </w:p>
    <w:p w:rsidR="0003210E" w:rsidRDefault="0003210E" w:rsidP="007D3C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вмінь додавати і віднімати число 2.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28" type="#_x0000_t75" style="position:absolute;left:0;text-align:left;margin-left:-9pt;margin-top:16.45pt;width:468pt;height:159.05pt;z-index:-251656192">
            <v:imagedata r:id="rId7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>Завдання №3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вмінь добирати до виразу сюжетний малюнок.</w:t>
      </w:r>
    </w:p>
    <w:p w:rsidR="0003210E" w:rsidRDefault="0003210E" w:rsidP="007D3C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вмінь добирати до сюжетного малюнка схему та вираз.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Завдання №4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29" type="#_x0000_t75" style="position:absolute;left:0;text-align:left;margin-left:0;margin-top:.8pt;width:468pt;height:178.7pt;z-index:251661312">
            <v:imagedata r:id="rId8" o:title=""/>
          </v:shape>
        </w:pic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вмінь складати за сюжетним малюнком рівність та схему.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Завдання №5. </w:t>
      </w:r>
      <w:r w:rsidRPr="007D3CA4">
        <w:rPr>
          <w:rFonts w:ascii="Times New Roman" w:hAnsi="Times New Roman"/>
          <w:i/>
          <w:sz w:val="28"/>
          <w:szCs w:val="28"/>
          <w:lang w:val="uk-UA"/>
        </w:rPr>
        <w:t>(самостійна робота)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30" type="#_x0000_t75" style="position:absolute;left:0;text-align:left;margin-left:-9pt;margin-top:3.6pt;width:466.7pt;height:225pt;z-index:251662336">
            <v:imagedata r:id="rId9" o:title=""/>
          </v:shape>
        </w:pic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вмінь складати рівності за схемами.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31" type="#_x0000_t75" style="position:absolute;left:0;text-align:left;margin-left:0;margin-top:17.5pt;width:467.35pt;height:210.1pt;z-index:251663360">
            <v:imagedata r:id="rId10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Завдання №6 </w:t>
      </w:r>
      <w:r w:rsidRPr="007D3CA4">
        <w:rPr>
          <w:rFonts w:ascii="Times New Roman" w:hAnsi="Times New Roman"/>
          <w:i/>
          <w:sz w:val="28"/>
          <w:szCs w:val="28"/>
          <w:lang w:val="uk-UA"/>
        </w:rPr>
        <w:t>(самостійна робота)</w:t>
      </w: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Default="0003210E" w:rsidP="007D3C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вмінь складати рівності на додавання і віднімання за складом числа (8, 9) /числовий промінь/ - усно.</w:t>
      </w:r>
    </w:p>
    <w:p w:rsidR="0003210E" w:rsidRDefault="0003210E" w:rsidP="007D3C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Узагальнення способів додавання і віднімання 0.</w:t>
      </w:r>
    </w:p>
    <w:p w:rsidR="0003210E" w:rsidRDefault="0003210E" w:rsidP="0068766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А+О,  С-С, Н-О, О+У – чарівник перетворив деякі числа на букви, звільніть їх від чар.</w:t>
      </w:r>
    </w:p>
    <w:p w:rsidR="0003210E" w:rsidRDefault="0003210E" w:rsidP="0068766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Розвиток логічного мислення.</w:t>
      </w:r>
    </w:p>
    <w:p w:rsidR="0003210E" w:rsidRDefault="0003210E" w:rsidP="0068766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7+2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6+0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9-0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8-1</w:t>
      </w:r>
    </w:p>
    <w:p w:rsidR="0003210E" w:rsidRDefault="0003210E" w:rsidP="0068766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7+1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6+1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9-1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8-0</w:t>
      </w:r>
    </w:p>
    <w:p w:rsidR="0003210E" w:rsidRDefault="0003210E" w:rsidP="0068766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7+0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6+2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9-2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8-2</w:t>
      </w:r>
    </w:p>
    <w:p w:rsidR="0003210E" w:rsidRDefault="0003210E" w:rsidP="0068766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32" type="#_x0000_t75" style="position:absolute;left:0;text-align:left;margin-left:0;margin-top:15.2pt;width:466.7pt;height:80.5pt;z-index:251664384">
            <v:imagedata r:id="rId11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87662">
        <w:rPr>
          <w:rFonts w:ascii="Times New Roman" w:hAnsi="Times New Roman"/>
          <w:sz w:val="28"/>
          <w:szCs w:val="28"/>
          <w:lang w:val="uk-UA"/>
        </w:rPr>
        <w:t>Завдання №</w:t>
      </w:r>
      <w:r>
        <w:rPr>
          <w:rFonts w:ascii="Times New Roman" w:hAnsi="Times New Roman"/>
          <w:sz w:val="28"/>
          <w:szCs w:val="28"/>
          <w:lang w:val="uk-UA"/>
        </w:rPr>
        <w:t xml:space="preserve">7 </w:t>
      </w:r>
      <w:r w:rsidRPr="00687662">
        <w:rPr>
          <w:rFonts w:ascii="Times New Roman" w:hAnsi="Times New Roman"/>
          <w:i/>
          <w:sz w:val="28"/>
          <w:szCs w:val="28"/>
          <w:lang w:val="uk-UA"/>
        </w:rPr>
        <w:t>(самостійна робота)</w:t>
      </w:r>
    </w:p>
    <w:p w:rsidR="0003210E" w:rsidRDefault="0003210E" w:rsidP="00095A7E">
      <w:pPr>
        <w:pStyle w:val="ListParagraph"/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3210E" w:rsidRDefault="0003210E" w:rsidP="00095A7E">
      <w:pPr>
        <w:pStyle w:val="ListParagraph"/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3210E" w:rsidRDefault="0003210E" w:rsidP="00095A7E">
      <w:pPr>
        <w:pStyle w:val="ListParagraph"/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3210E" w:rsidRDefault="0003210E" w:rsidP="00095A7E">
      <w:pPr>
        <w:pStyle w:val="ListParagraph"/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3210E" w:rsidRDefault="0003210E" w:rsidP="00095A7E">
      <w:pPr>
        <w:pStyle w:val="ListParagraph"/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3210E" w:rsidRPr="00687662" w:rsidRDefault="0003210E" w:rsidP="00687662">
      <w:pPr>
        <w:pStyle w:val="ListParagraph"/>
        <w:spacing w:after="0"/>
        <w:ind w:left="0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/>
          <w:b/>
          <w:color w:val="00B050"/>
          <w:sz w:val="28"/>
          <w:szCs w:val="28"/>
          <w:lang w:val="uk-UA"/>
        </w:rPr>
        <w:t>І</w:t>
      </w:r>
      <w:r>
        <w:rPr>
          <w:rFonts w:ascii="Times New Roman" w:hAnsi="Times New Roman"/>
          <w:b/>
          <w:color w:val="00B050"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. Рефлексія навчально пізнавальної діяльності. Підведемо підсумок. Кожний розкаже про свої досягнення. Вибір слова: </w:t>
      </w:r>
      <w:r>
        <w:rPr>
          <w:rFonts w:ascii="Times New Roman" w:hAnsi="Times New Roman"/>
          <w:sz w:val="28"/>
          <w:szCs w:val="28"/>
          <w:lang w:val="uk-UA"/>
        </w:rPr>
        <w:t>«Я знаю…», «Я вмію…», «Я можу пояснити…», «Я прагну…», «Я хочу досягти…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 </w:t>
      </w:r>
    </w:p>
    <w:p w:rsidR="0003210E" w:rsidRPr="00687662" w:rsidRDefault="0003210E" w:rsidP="00687662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210E" w:rsidRPr="00922D02" w:rsidRDefault="0003210E" w:rsidP="007D3CA4">
      <w:pPr>
        <w:pStyle w:val="ListParagraph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sectPr w:rsidR="0003210E" w:rsidRPr="00922D02" w:rsidSect="00510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B1976"/>
    <w:multiLevelType w:val="hybridMultilevel"/>
    <w:tmpl w:val="F03A6D08"/>
    <w:lvl w:ilvl="0" w:tplc="4BBA7C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8F32E27"/>
    <w:multiLevelType w:val="hybridMultilevel"/>
    <w:tmpl w:val="123E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1743"/>
    <w:rsid w:val="0003210E"/>
    <w:rsid w:val="00095A7E"/>
    <w:rsid w:val="003B3C54"/>
    <w:rsid w:val="005102EE"/>
    <w:rsid w:val="00687662"/>
    <w:rsid w:val="00697727"/>
    <w:rsid w:val="006C1743"/>
    <w:rsid w:val="007D3CA4"/>
    <w:rsid w:val="00922D02"/>
    <w:rsid w:val="00BF71B2"/>
    <w:rsid w:val="00DD1656"/>
    <w:rsid w:val="00F41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2E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22D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92</TotalTime>
  <Pages>3</Pages>
  <Words>323</Words>
  <Characters>1845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</cp:lastModifiedBy>
  <cp:revision>2</cp:revision>
  <cp:lastPrinted>2018-03-03T07:32:00Z</cp:lastPrinted>
  <dcterms:created xsi:type="dcterms:W3CDTF">2018-03-02T18:18:00Z</dcterms:created>
  <dcterms:modified xsi:type="dcterms:W3CDTF">2018-03-03T07:33:00Z</dcterms:modified>
</cp:coreProperties>
</file>