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798" w:rsidRPr="001B58E6" w:rsidRDefault="00495798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95798" w:rsidRPr="00D53C98" w:rsidRDefault="00495798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495798" w:rsidRPr="00D53C98" w:rsidRDefault="00495798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Василенко Вікторії Анатоліївни, головного спеціаліста відділу по роботі зі зверненнями громадян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95798" w:rsidRPr="006B5459" w:rsidRDefault="00495798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Василенко Вікторії Анатоліївни не </w:t>
      </w:r>
      <w:r w:rsidRPr="00D53C98">
        <w:rPr>
          <w:rFonts w:ascii="Times New Roman" w:hAnsi="Times New Roman"/>
          <w:sz w:val="28"/>
          <w:szCs w:val="28"/>
        </w:rPr>
        <w:t xml:space="preserve">застосовуються заборони, передбачені частиною третьою або четвертою статті 1 Закону України «Про очищення влади». </w:t>
      </w:r>
    </w:p>
    <w:sectPr w:rsidR="00495798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798" w:rsidRDefault="00495798" w:rsidP="00F17C84">
      <w:r>
        <w:separator/>
      </w:r>
    </w:p>
  </w:endnote>
  <w:endnote w:type="continuationSeparator" w:id="1">
    <w:p w:rsidR="00495798" w:rsidRDefault="00495798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798" w:rsidRDefault="00495798" w:rsidP="00F17C84">
      <w:r>
        <w:separator/>
      </w:r>
    </w:p>
  </w:footnote>
  <w:footnote w:type="continuationSeparator" w:id="1">
    <w:p w:rsidR="00495798" w:rsidRDefault="00495798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98" w:rsidRDefault="00495798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5798" w:rsidRDefault="0049579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98" w:rsidRDefault="00495798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95798" w:rsidRDefault="0049579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005E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4620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6ACC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923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5798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C229F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5732D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4D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5337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4167"/>
    <w:rsid w:val="00B67E56"/>
    <w:rsid w:val="00B7459A"/>
    <w:rsid w:val="00B772AD"/>
    <w:rsid w:val="00B7733B"/>
    <w:rsid w:val="00B804A8"/>
    <w:rsid w:val="00B82F67"/>
    <w:rsid w:val="00B876E8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2776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11E3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2B5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1</Pages>
  <Words>147</Words>
  <Characters>843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13</cp:revision>
  <cp:lastPrinted>2016-04-11T14:37:00Z</cp:lastPrinted>
  <dcterms:created xsi:type="dcterms:W3CDTF">2015-12-16T14:17:00Z</dcterms:created>
  <dcterms:modified xsi:type="dcterms:W3CDTF">2016-04-11T14:46:00Z</dcterms:modified>
</cp:coreProperties>
</file>