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F1A" w:rsidRPr="001B58E6" w:rsidRDefault="00511F1A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511F1A" w:rsidRPr="00D53C98" w:rsidRDefault="00511F1A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511F1A" w:rsidRPr="00D53C98" w:rsidRDefault="00511F1A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 xml:space="preserve">Охотіної Ганни Василівни, головного спеціаліста сектору з реєстрації та обробки кореспонденції загального відділу 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11F1A" w:rsidRPr="006B5459" w:rsidRDefault="00511F1A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Охотіної Ганни Василівни </w:t>
      </w:r>
      <w:r w:rsidRPr="00D53C9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sectPr w:rsidR="00511F1A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F1A" w:rsidRDefault="00511F1A" w:rsidP="00F17C84">
      <w:r>
        <w:separator/>
      </w:r>
    </w:p>
  </w:endnote>
  <w:endnote w:type="continuationSeparator" w:id="1">
    <w:p w:rsidR="00511F1A" w:rsidRDefault="00511F1A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F1A" w:rsidRDefault="00511F1A" w:rsidP="00F17C84">
      <w:r>
        <w:separator/>
      </w:r>
    </w:p>
  </w:footnote>
  <w:footnote w:type="continuationSeparator" w:id="1">
    <w:p w:rsidR="00511F1A" w:rsidRDefault="00511F1A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1A" w:rsidRDefault="00511F1A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11F1A" w:rsidRDefault="00511F1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1A" w:rsidRDefault="00511F1A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511F1A" w:rsidRDefault="00511F1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06F1"/>
    <w:rsid w:val="00041F9B"/>
    <w:rsid w:val="00047FFA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97FC6"/>
    <w:rsid w:val="000A3DB2"/>
    <w:rsid w:val="000B0D63"/>
    <w:rsid w:val="000B1DF3"/>
    <w:rsid w:val="000B543D"/>
    <w:rsid w:val="000C173C"/>
    <w:rsid w:val="000C2741"/>
    <w:rsid w:val="000C7879"/>
    <w:rsid w:val="000D24C8"/>
    <w:rsid w:val="000D2748"/>
    <w:rsid w:val="000D3148"/>
    <w:rsid w:val="000D4A1E"/>
    <w:rsid w:val="000D54AF"/>
    <w:rsid w:val="000D5A8A"/>
    <w:rsid w:val="000D684E"/>
    <w:rsid w:val="000E12CB"/>
    <w:rsid w:val="000E2B28"/>
    <w:rsid w:val="000E318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D7639"/>
    <w:rsid w:val="001E19D0"/>
    <w:rsid w:val="001E4B4F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1FDD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32FC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2530F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1F1A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38C6"/>
    <w:rsid w:val="0058446A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732AB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4477C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5EB9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068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4E4B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2CE5"/>
    <w:rsid w:val="00D83274"/>
    <w:rsid w:val="00D84123"/>
    <w:rsid w:val="00D87AD8"/>
    <w:rsid w:val="00D927D3"/>
    <w:rsid w:val="00D9309B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321C1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0417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</TotalTime>
  <Pages>1</Pages>
  <Words>149</Words>
  <Characters>853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11</cp:revision>
  <cp:lastPrinted>2016-02-23T09:31:00Z</cp:lastPrinted>
  <dcterms:created xsi:type="dcterms:W3CDTF">2015-12-16T14:17:00Z</dcterms:created>
  <dcterms:modified xsi:type="dcterms:W3CDTF">2016-04-11T14:51:00Z</dcterms:modified>
</cp:coreProperties>
</file>