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48B" w:rsidRPr="001B58E6" w:rsidRDefault="0039048B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9048B" w:rsidRPr="00D53C98" w:rsidRDefault="0039048B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39048B" w:rsidRPr="00D53C98" w:rsidRDefault="0039048B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 xml:space="preserve">Петрової Людмили Леонідівни, головного спеціаліста-бухгалтера сектора по плануванню і використанню бюджетних коштів відділу бухгалтерського обліку та звітності виконавчого комітету </w:t>
      </w:r>
      <w:r w:rsidRPr="00D53C98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9048B" w:rsidRPr="006B5459" w:rsidRDefault="0039048B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Петрової Людмили Леонідівни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39048B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48B" w:rsidRDefault="0039048B" w:rsidP="00F17C84">
      <w:r>
        <w:separator/>
      </w:r>
    </w:p>
  </w:endnote>
  <w:endnote w:type="continuationSeparator" w:id="1">
    <w:p w:rsidR="0039048B" w:rsidRDefault="0039048B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48B" w:rsidRDefault="0039048B" w:rsidP="00F17C84">
      <w:r>
        <w:separator/>
      </w:r>
    </w:p>
  </w:footnote>
  <w:footnote w:type="continuationSeparator" w:id="1">
    <w:p w:rsidR="0039048B" w:rsidRDefault="0039048B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8B" w:rsidRDefault="0039048B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048B" w:rsidRDefault="0039048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8B" w:rsidRDefault="0039048B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9048B" w:rsidRDefault="0039048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4AF"/>
    <w:rsid w:val="000D5A8A"/>
    <w:rsid w:val="000D684E"/>
    <w:rsid w:val="000E12CB"/>
    <w:rsid w:val="000E2B28"/>
    <w:rsid w:val="000E3182"/>
    <w:rsid w:val="000F192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526E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048B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46D3"/>
    <w:rsid w:val="005654B7"/>
    <w:rsid w:val="00565FEC"/>
    <w:rsid w:val="0056654D"/>
    <w:rsid w:val="00571368"/>
    <w:rsid w:val="00572271"/>
    <w:rsid w:val="00574E82"/>
    <w:rsid w:val="005758E0"/>
    <w:rsid w:val="0058043E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0B9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6745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884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6B7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408B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07E1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34760"/>
    <w:rsid w:val="00C43EA6"/>
    <w:rsid w:val="00C4577F"/>
    <w:rsid w:val="00C4710E"/>
    <w:rsid w:val="00C47551"/>
    <w:rsid w:val="00C50DB5"/>
    <w:rsid w:val="00C51BB6"/>
    <w:rsid w:val="00C5202E"/>
    <w:rsid w:val="00C521CD"/>
    <w:rsid w:val="00C524D1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0A39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28BF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042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098D"/>
    <w:rsid w:val="00FC7ABB"/>
    <w:rsid w:val="00FD289B"/>
    <w:rsid w:val="00FE532F"/>
    <w:rsid w:val="00FE6304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eastAsia="Times New Roman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1</Pages>
  <Words>156</Words>
  <Characters>895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11</cp:revision>
  <cp:lastPrinted>2016-04-12T12:07:00Z</cp:lastPrinted>
  <dcterms:created xsi:type="dcterms:W3CDTF">2015-12-16T14:17:00Z</dcterms:created>
  <dcterms:modified xsi:type="dcterms:W3CDTF">2016-04-12T12:08:00Z</dcterms:modified>
</cp:coreProperties>
</file>