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4B" w:rsidRPr="001B58E6" w:rsidRDefault="0097114B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7114B" w:rsidRPr="00D53C98" w:rsidRDefault="0097114B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97114B" w:rsidRPr="00D53C98" w:rsidRDefault="0097114B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Авраменко Наталії Олексіївни, начальника відділу по роботі зі зверненнями громадян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7114B" w:rsidRPr="006B5459" w:rsidRDefault="0097114B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Авраменко Наталії Олексіївни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97114B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14B" w:rsidRDefault="0097114B" w:rsidP="00F17C84">
      <w:r>
        <w:separator/>
      </w:r>
    </w:p>
  </w:endnote>
  <w:endnote w:type="continuationSeparator" w:id="1">
    <w:p w:rsidR="0097114B" w:rsidRDefault="0097114B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14B" w:rsidRDefault="0097114B" w:rsidP="00F17C84">
      <w:r>
        <w:separator/>
      </w:r>
    </w:p>
  </w:footnote>
  <w:footnote w:type="continuationSeparator" w:id="1">
    <w:p w:rsidR="0097114B" w:rsidRDefault="0097114B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4B" w:rsidRDefault="0097114B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114B" w:rsidRDefault="0097114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4B" w:rsidRDefault="0097114B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7114B" w:rsidRDefault="0097114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C78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005E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8633C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114B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5337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2B5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EFF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1</Pages>
  <Words>145</Words>
  <Characters>830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11</cp:revision>
  <cp:lastPrinted>2016-02-23T09:31:00Z</cp:lastPrinted>
  <dcterms:created xsi:type="dcterms:W3CDTF">2015-12-16T14:17:00Z</dcterms:created>
  <dcterms:modified xsi:type="dcterms:W3CDTF">2016-03-26T09:52:00Z</dcterms:modified>
</cp:coreProperties>
</file>