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8C5" w:rsidRPr="001B58E6" w:rsidRDefault="000828C5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828C5" w:rsidRPr="00D53C98" w:rsidRDefault="000828C5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0828C5" w:rsidRPr="00D53C98" w:rsidRDefault="000828C5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Подолянця Ігоря Володимировича, начальника загального відділу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828C5" w:rsidRPr="006B5459" w:rsidRDefault="000828C5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Подолянця Ігоря  Володимировича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0828C5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8C5" w:rsidRDefault="000828C5" w:rsidP="00F17C84">
      <w:r>
        <w:separator/>
      </w:r>
    </w:p>
  </w:endnote>
  <w:endnote w:type="continuationSeparator" w:id="1">
    <w:p w:rsidR="000828C5" w:rsidRDefault="000828C5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8C5" w:rsidRDefault="000828C5" w:rsidP="00F17C84">
      <w:r>
        <w:separator/>
      </w:r>
    </w:p>
  </w:footnote>
  <w:footnote w:type="continuationSeparator" w:id="1">
    <w:p w:rsidR="000828C5" w:rsidRDefault="000828C5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C5" w:rsidRDefault="000828C5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828C5" w:rsidRDefault="000828C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C5" w:rsidRDefault="000828C5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828C5" w:rsidRDefault="000828C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28C5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1FDD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4BAC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732AB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4477C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194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57E92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1</Pages>
  <Words>142</Words>
  <Characters>815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8</cp:revision>
  <cp:lastPrinted>2016-02-23T09:31:00Z</cp:lastPrinted>
  <dcterms:created xsi:type="dcterms:W3CDTF">2015-12-16T14:17:00Z</dcterms:created>
  <dcterms:modified xsi:type="dcterms:W3CDTF">2016-03-26T10:01:00Z</dcterms:modified>
</cp:coreProperties>
</file>