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C05" w:rsidRPr="001B58E6" w:rsidRDefault="001B4C05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1B4C05" w:rsidRPr="00D53C98" w:rsidRDefault="001B4C05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1B4C05" w:rsidRPr="00D53C98" w:rsidRDefault="001B4C05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Савченко Олени Костянтинівни, начальника управління по забезпеченню роботи Запорізької міс</w:t>
      </w:r>
      <w:r w:rsidRPr="00D53C98">
        <w:rPr>
          <w:rFonts w:ascii="Times New Roman" w:hAnsi="Times New Roman"/>
          <w:color w:val="000000"/>
          <w:sz w:val="28"/>
          <w:szCs w:val="28"/>
        </w:rPr>
        <w:t>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B4C05" w:rsidRPr="006B5459" w:rsidRDefault="001B4C05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Савченко Олени Костянтинівни не </w:t>
      </w:r>
      <w:r w:rsidRPr="00D53C98">
        <w:rPr>
          <w:rFonts w:ascii="Times New Roman" w:hAnsi="Times New Roman"/>
          <w:sz w:val="28"/>
          <w:szCs w:val="28"/>
        </w:rPr>
        <w:t xml:space="preserve">застосовуються заборони, передбачені частиною третьою або четвертою статті 1 Закону України «Про очищення влади». </w:t>
      </w:r>
    </w:p>
    <w:sectPr w:rsidR="001B4C05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4C05" w:rsidRDefault="001B4C05" w:rsidP="00F17C84">
      <w:r>
        <w:separator/>
      </w:r>
    </w:p>
  </w:endnote>
  <w:endnote w:type="continuationSeparator" w:id="1">
    <w:p w:rsidR="001B4C05" w:rsidRDefault="001B4C05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4C05" w:rsidRDefault="001B4C05" w:rsidP="00F17C84">
      <w:r>
        <w:separator/>
      </w:r>
    </w:p>
  </w:footnote>
  <w:footnote w:type="continuationSeparator" w:id="1">
    <w:p w:rsidR="001B4C05" w:rsidRDefault="001B4C05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05" w:rsidRDefault="001B4C05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4C05" w:rsidRDefault="001B4C0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05" w:rsidRDefault="001B4C05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B4C05" w:rsidRDefault="001B4C0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39B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005E"/>
    <w:rsid w:val="00132150"/>
    <w:rsid w:val="00132B5A"/>
    <w:rsid w:val="00133AA5"/>
    <w:rsid w:val="00134853"/>
    <w:rsid w:val="00135862"/>
    <w:rsid w:val="0013595C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4C05"/>
    <w:rsid w:val="001B567A"/>
    <w:rsid w:val="001B58E6"/>
    <w:rsid w:val="001C5BBA"/>
    <w:rsid w:val="001D2F48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6ACC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2F02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2322"/>
    <w:rsid w:val="00406ABE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5330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C229F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4456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5337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5205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0820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2776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47A7B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1C23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2B5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1</Pages>
  <Words>141</Words>
  <Characters>805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14</cp:revision>
  <cp:lastPrinted>2016-02-23T09:31:00Z</cp:lastPrinted>
  <dcterms:created xsi:type="dcterms:W3CDTF">2015-12-16T14:17:00Z</dcterms:created>
  <dcterms:modified xsi:type="dcterms:W3CDTF">2016-03-26T10:03:00Z</dcterms:modified>
</cp:coreProperties>
</file>