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24" w:rsidRPr="001B58E6" w:rsidRDefault="00150D24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50D24" w:rsidRPr="00D53C98" w:rsidRDefault="00150D24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150D24" w:rsidRPr="00D53C98" w:rsidRDefault="00150D24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Зарілової Ілони Григорівни, головного спеціаліста загального відділу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50D24" w:rsidRPr="006B5459" w:rsidRDefault="00150D24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Зарілової Ілони Григорівни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150D24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D24" w:rsidRDefault="00150D24" w:rsidP="00F17C84">
      <w:r>
        <w:separator/>
      </w:r>
    </w:p>
  </w:endnote>
  <w:endnote w:type="continuationSeparator" w:id="1">
    <w:p w:rsidR="00150D24" w:rsidRDefault="00150D24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D24" w:rsidRDefault="00150D24" w:rsidP="00F17C84">
      <w:r>
        <w:separator/>
      </w:r>
    </w:p>
  </w:footnote>
  <w:footnote w:type="continuationSeparator" w:id="1">
    <w:p w:rsidR="00150D24" w:rsidRDefault="00150D24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24" w:rsidRDefault="00150D24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0D24" w:rsidRDefault="00150D2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24" w:rsidRDefault="00150D24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50D24" w:rsidRDefault="00150D2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A7D"/>
    <w:rsid w:val="00146FC1"/>
    <w:rsid w:val="00150D24"/>
    <w:rsid w:val="00155EF8"/>
    <w:rsid w:val="0015612D"/>
    <w:rsid w:val="00164FCE"/>
    <w:rsid w:val="00172296"/>
    <w:rsid w:val="00172D4A"/>
    <w:rsid w:val="001764AC"/>
    <w:rsid w:val="001957C6"/>
    <w:rsid w:val="00197957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1FDD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732AB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662CD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4477C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1</Pages>
  <Words>143</Words>
  <Characters>816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8</cp:revision>
  <cp:lastPrinted>2016-02-23T09:31:00Z</cp:lastPrinted>
  <dcterms:created xsi:type="dcterms:W3CDTF">2015-12-16T14:17:00Z</dcterms:created>
  <dcterms:modified xsi:type="dcterms:W3CDTF">2016-03-26T10:23:00Z</dcterms:modified>
</cp:coreProperties>
</file>