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770AAC">
        <w:rPr>
          <w:sz w:val="28"/>
          <w:szCs w:val="28"/>
          <w:lang w:val="uk-UA"/>
        </w:rPr>
        <w:t>Проект №</w:t>
      </w:r>
      <w:r w:rsidR="00D61D25">
        <w:rPr>
          <w:sz w:val="28"/>
          <w:szCs w:val="28"/>
          <w:lang w:val="uk-UA"/>
        </w:rPr>
        <w:t>26</w:t>
      </w:r>
      <w:r w:rsidRPr="00770AAC">
        <w:rPr>
          <w:sz w:val="28"/>
          <w:szCs w:val="28"/>
          <w:lang w:val="uk-UA"/>
        </w:rPr>
        <w:t xml:space="preserve"> </w:t>
      </w:r>
    </w:p>
    <w:p w:rsidR="00997F73" w:rsidRPr="003F4339" w:rsidRDefault="00D61D25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3F4339">
        <w:rPr>
          <w:sz w:val="28"/>
          <w:szCs w:val="28"/>
          <w:lang w:val="uk-UA"/>
        </w:rPr>
        <w:t>27.</w:t>
      </w:r>
      <w:r w:rsidR="00997F73" w:rsidRPr="003F4339">
        <w:rPr>
          <w:sz w:val="28"/>
          <w:szCs w:val="28"/>
          <w:lang w:val="uk-UA"/>
        </w:rPr>
        <w:t>0</w:t>
      </w:r>
      <w:r w:rsidR="007B4B55" w:rsidRPr="003F4339">
        <w:rPr>
          <w:sz w:val="28"/>
          <w:szCs w:val="28"/>
        </w:rPr>
        <w:t>9</w:t>
      </w:r>
      <w:r w:rsidR="00997F73" w:rsidRPr="003F4339">
        <w:rPr>
          <w:sz w:val="28"/>
          <w:szCs w:val="28"/>
          <w:lang w:val="uk-UA"/>
        </w:rPr>
        <w:t>.2017</w:t>
      </w:r>
    </w:p>
    <w:p w:rsidR="00B909BC" w:rsidRPr="003F4339" w:rsidRDefault="00B909BC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3F4339">
        <w:rPr>
          <w:sz w:val="28"/>
          <w:szCs w:val="28"/>
          <w:lang w:val="uk-UA"/>
        </w:rPr>
        <w:t>Варіант 2</w:t>
      </w:r>
    </w:p>
    <w:p w:rsidR="00997F73" w:rsidRPr="003F4339" w:rsidRDefault="00997F73" w:rsidP="00997F73">
      <w:pPr>
        <w:jc w:val="center"/>
        <w:rPr>
          <w:b/>
          <w:sz w:val="28"/>
          <w:szCs w:val="28"/>
          <w:lang w:val="uk-UA"/>
        </w:rPr>
      </w:pPr>
      <w:r w:rsidRPr="003F4339">
        <w:rPr>
          <w:b/>
          <w:sz w:val="28"/>
          <w:szCs w:val="28"/>
          <w:lang w:val="uk-UA"/>
        </w:rPr>
        <w:t>Україна</w:t>
      </w:r>
    </w:p>
    <w:p w:rsidR="00997F73" w:rsidRPr="003F4339" w:rsidRDefault="00997F73" w:rsidP="00997F73">
      <w:pPr>
        <w:pStyle w:val="1"/>
        <w:jc w:val="center"/>
        <w:rPr>
          <w:b/>
          <w:szCs w:val="28"/>
        </w:rPr>
      </w:pPr>
      <w:r w:rsidRPr="003F4339">
        <w:rPr>
          <w:b/>
          <w:szCs w:val="28"/>
        </w:rPr>
        <w:t>ЗАПОРІЗЬКА МІСЬКА РАДА</w:t>
      </w:r>
    </w:p>
    <w:p w:rsidR="00997F73" w:rsidRPr="003F4339" w:rsidRDefault="00997F73" w:rsidP="00997F73">
      <w:pPr>
        <w:jc w:val="center"/>
        <w:rPr>
          <w:b/>
          <w:sz w:val="28"/>
          <w:szCs w:val="28"/>
          <w:lang w:val="uk-UA"/>
        </w:rPr>
      </w:pPr>
      <w:r w:rsidRPr="003F4339">
        <w:rPr>
          <w:b/>
          <w:sz w:val="28"/>
          <w:szCs w:val="28"/>
          <w:lang w:val="uk-UA"/>
        </w:rPr>
        <w:t>сьомого скликання</w:t>
      </w:r>
    </w:p>
    <w:p w:rsidR="00997F73" w:rsidRPr="003F4339" w:rsidRDefault="00997F73" w:rsidP="00997F73">
      <w:pPr>
        <w:jc w:val="center"/>
        <w:rPr>
          <w:b/>
          <w:sz w:val="28"/>
          <w:szCs w:val="28"/>
          <w:lang w:val="uk-UA"/>
        </w:rPr>
      </w:pPr>
      <w:r w:rsidRPr="003F4339">
        <w:rPr>
          <w:b/>
          <w:sz w:val="28"/>
          <w:szCs w:val="28"/>
          <w:lang w:val="uk-UA"/>
        </w:rPr>
        <w:t>___________сесія</w:t>
      </w:r>
    </w:p>
    <w:p w:rsidR="00997F73" w:rsidRPr="003F4339" w:rsidRDefault="00997F73" w:rsidP="00997F73">
      <w:pPr>
        <w:jc w:val="center"/>
        <w:rPr>
          <w:b/>
          <w:sz w:val="28"/>
          <w:szCs w:val="28"/>
          <w:lang w:val="uk-UA"/>
        </w:rPr>
      </w:pPr>
    </w:p>
    <w:p w:rsidR="00997F73" w:rsidRPr="003F4339" w:rsidRDefault="00997F73" w:rsidP="00997F73">
      <w:pPr>
        <w:jc w:val="center"/>
        <w:rPr>
          <w:b/>
          <w:sz w:val="28"/>
          <w:szCs w:val="28"/>
          <w:lang w:val="uk-UA"/>
        </w:rPr>
      </w:pPr>
      <w:r w:rsidRPr="003F4339">
        <w:rPr>
          <w:b/>
          <w:sz w:val="28"/>
          <w:szCs w:val="28"/>
          <w:lang w:val="uk-UA"/>
        </w:rPr>
        <w:t>Р І Ш Е Н Н Я</w:t>
      </w:r>
    </w:p>
    <w:p w:rsidR="00997F73" w:rsidRPr="00C9701E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97F73" w:rsidRPr="00FF5ECE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82C6E" w:rsidRPr="000F48C8" w:rsidRDefault="00982C6E" w:rsidP="00982C6E">
      <w:pPr>
        <w:spacing w:line="240" w:lineRule="exact"/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 xml:space="preserve">Про внесення змін до </w:t>
      </w:r>
      <w:r w:rsidR="005643F6" w:rsidRPr="000F48C8">
        <w:rPr>
          <w:sz w:val="28"/>
          <w:szCs w:val="28"/>
          <w:lang w:val="uk-UA"/>
        </w:rPr>
        <w:t>рішення міської</w:t>
      </w:r>
      <w:r w:rsidR="00784B63" w:rsidRPr="000F48C8">
        <w:rPr>
          <w:sz w:val="28"/>
          <w:szCs w:val="28"/>
          <w:lang w:val="uk-UA"/>
        </w:rPr>
        <w:t xml:space="preserve"> ради </w:t>
      </w:r>
      <w:r w:rsidR="0078534F" w:rsidRPr="000F48C8">
        <w:rPr>
          <w:sz w:val="28"/>
          <w:szCs w:val="28"/>
          <w:lang w:val="uk-UA"/>
        </w:rPr>
        <w:t>від 2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.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2.2016 №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2 «</w:t>
      </w:r>
      <w:r w:rsidR="0078534F" w:rsidRPr="000F48C8">
        <w:rPr>
          <w:sz w:val="28"/>
          <w:szCs w:val="27"/>
          <w:lang w:val="uk-UA"/>
        </w:rPr>
        <w:t xml:space="preserve">Про затвердження </w:t>
      </w:r>
      <w:r w:rsidR="0078534F" w:rsidRPr="000F48C8">
        <w:rPr>
          <w:sz w:val="28"/>
          <w:szCs w:val="28"/>
          <w:lang w:val="uk-UA"/>
        </w:rPr>
        <w:t>«Програми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78534F" w:rsidRPr="000F48C8">
        <w:rPr>
          <w:sz w:val="28"/>
          <w:szCs w:val="28"/>
          <w:lang w:val="uk-UA"/>
        </w:rPr>
        <w:t xml:space="preserve"> рік»</w:t>
      </w:r>
      <w:r w:rsidR="00C85751">
        <w:rPr>
          <w:sz w:val="28"/>
          <w:szCs w:val="28"/>
          <w:lang w:val="uk-UA"/>
        </w:rPr>
        <w:t xml:space="preserve"> (зі змінами)</w:t>
      </w:r>
    </w:p>
    <w:p w:rsidR="001A3C4C" w:rsidRPr="000F48C8" w:rsidRDefault="001A3C4C" w:rsidP="001A3C4C">
      <w:pPr>
        <w:spacing w:line="240" w:lineRule="exact"/>
        <w:jc w:val="both"/>
        <w:rPr>
          <w:sz w:val="28"/>
          <w:szCs w:val="28"/>
          <w:lang w:val="uk-UA"/>
        </w:rPr>
      </w:pPr>
    </w:p>
    <w:p w:rsidR="00911152" w:rsidRPr="000F48C8" w:rsidRDefault="00911152" w:rsidP="001A3C4C">
      <w:pPr>
        <w:spacing w:line="240" w:lineRule="exact"/>
        <w:jc w:val="both"/>
        <w:rPr>
          <w:sz w:val="28"/>
          <w:szCs w:val="28"/>
          <w:lang w:val="uk-UA"/>
        </w:rPr>
      </w:pPr>
    </w:p>
    <w:p w:rsidR="001A3C4C" w:rsidRPr="000F48C8" w:rsidRDefault="001A3C4C" w:rsidP="001A3C4C">
      <w:pPr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ab/>
        <w:t xml:space="preserve">Керуючись Бюджетним кодексом України, Законами України «Основи законодавства України про охорону здоров’я» та «Про місцеве самоврядування в Україні», з метою забезпечення ефективного </w:t>
      </w:r>
      <w:r w:rsidR="00FF3F81" w:rsidRPr="000F48C8">
        <w:rPr>
          <w:sz w:val="28"/>
          <w:szCs w:val="28"/>
          <w:lang w:val="uk-UA"/>
        </w:rPr>
        <w:t>функціонування</w:t>
      </w:r>
      <w:r w:rsidRPr="000F48C8">
        <w:rPr>
          <w:sz w:val="28"/>
          <w:szCs w:val="28"/>
          <w:lang w:val="uk-UA"/>
        </w:rPr>
        <w:t xml:space="preserve"> системи охорони здоров’я Запорізька міська рада</w:t>
      </w:r>
    </w:p>
    <w:p w:rsidR="001A3C4C" w:rsidRPr="000F48C8" w:rsidRDefault="001A3C4C" w:rsidP="001A3C4C">
      <w:pPr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>ВИРІШИЛА:</w:t>
      </w:r>
    </w:p>
    <w:p w:rsidR="00A24DA6" w:rsidRPr="000F48C8" w:rsidRDefault="00552D26" w:rsidP="00A24DA6">
      <w:pPr>
        <w:ind w:firstLine="709"/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. Внести зміни до рішення міської ради від 2</w:t>
      </w:r>
      <w:r w:rsidR="0083416E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.</w:t>
      </w:r>
      <w:r w:rsidR="0083416E">
        <w:rPr>
          <w:sz w:val="28"/>
          <w:szCs w:val="28"/>
          <w:lang w:val="uk-UA"/>
        </w:rPr>
        <w:t>12</w:t>
      </w:r>
      <w:r w:rsidR="00A24DA6" w:rsidRPr="000F48C8">
        <w:rPr>
          <w:sz w:val="28"/>
          <w:szCs w:val="28"/>
          <w:lang w:val="uk-UA"/>
        </w:rPr>
        <w:t>.2016 №</w:t>
      </w:r>
      <w:r w:rsidR="0083416E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2 «</w:t>
      </w:r>
      <w:r w:rsidR="00A24DA6" w:rsidRPr="000F48C8">
        <w:rPr>
          <w:sz w:val="28"/>
          <w:szCs w:val="27"/>
          <w:lang w:val="uk-UA"/>
        </w:rPr>
        <w:t xml:space="preserve">Про затвердження </w:t>
      </w:r>
      <w:r w:rsidR="00A24DA6" w:rsidRPr="000F48C8">
        <w:rPr>
          <w:sz w:val="28"/>
          <w:szCs w:val="28"/>
          <w:lang w:val="uk-UA"/>
        </w:rPr>
        <w:t>«Програми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A24DA6" w:rsidRPr="000F48C8">
        <w:rPr>
          <w:sz w:val="28"/>
          <w:szCs w:val="28"/>
          <w:lang w:val="uk-UA"/>
        </w:rPr>
        <w:t xml:space="preserve"> рік» та викласти у новій редакції «Програм</w:t>
      </w:r>
      <w:r w:rsidR="00784B63" w:rsidRPr="000F48C8">
        <w:rPr>
          <w:sz w:val="28"/>
          <w:szCs w:val="28"/>
          <w:lang w:val="uk-UA"/>
        </w:rPr>
        <w:t>у</w:t>
      </w:r>
      <w:r w:rsidR="00A24DA6" w:rsidRPr="000F48C8">
        <w:rPr>
          <w:sz w:val="28"/>
          <w:szCs w:val="28"/>
          <w:lang w:val="uk-UA"/>
        </w:rPr>
        <w:t xml:space="preserve">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A24DA6" w:rsidRPr="000F48C8">
        <w:rPr>
          <w:sz w:val="28"/>
          <w:szCs w:val="28"/>
          <w:lang w:val="uk-UA"/>
        </w:rPr>
        <w:t xml:space="preserve"> рік» (додаток).</w:t>
      </w:r>
    </w:p>
    <w:p w:rsidR="00FE6F49" w:rsidRPr="000F48C8" w:rsidRDefault="00552D26" w:rsidP="00FE6F49">
      <w:pPr>
        <w:ind w:firstLine="709"/>
        <w:jc w:val="both"/>
        <w:rPr>
          <w:sz w:val="28"/>
          <w:szCs w:val="27"/>
          <w:lang w:val="uk-UA"/>
        </w:rPr>
      </w:pPr>
      <w:r w:rsidRPr="000F48C8">
        <w:rPr>
          <w:sz w:val="28"/>
          <w:szCs w:val="27"/>
          <w:lang w:val="uk-UA"/>
        </w:rPr>
        <w:t>2</w:t>
      </w:r>
      <w:r w:rsidR="00FE6F49" w:rsidRPr="000F48C8">
        <w:rPr>
          <w:sz w:val="28"/>
          <w:szCs w:val="27"/>
          <w:lang w:val="uk-UA"/>
        </w:rPr>
        <w:t>. Контроль за виконанням рішен</w:t>
      </w:r>
      <w:r w:rsidR="0078534F" w:rsidRPr="000F48C8">
        <w:rPr>
          <w:sz w:val="28"/>
          <w:szCs w:val="27"/>
          <w:lang w:val="uk-UA"/>
        </w:rPr>
        <w:t>ь</w:t>
      </w:r>
      <w:r w:rsidR="00FE6F49" w:rsidRPr="000F48C8">
        <w:rPr>
          <w:sz w:val="28"/>
          <w:szCs w:val="27"/>
          <w:lang w:val="uk-UA"/>
        </w:rPr>
        <w:t xml:space="preserve"> покласти на заступника міського голови з питань діяльності виконавчих органів ради </w:t>
      </w:r>
      <w:r w:rsidR="00FE6F49" w:rsidRPr="000F48C8">
        <w:rPr>
          <w:sz w:val="28"/>
          <w:szCs w:val="28"/>
          <w:lang w:val="uk-UA"/>
        </w:rPr>
        <w:t>Пустоварова А.І.</w:t>
      </w:r>
      <w:r w:rsidR="00FE6F49" w:rsidRPr="000F48C8">
        <w:rPr>
          <w:sz w:val="28"/>
          <w:szCs w:val="27"/>
          <w:lang w:val="uk-UA"/>
        </w:rPr>
        <w:t xml:space="preserve"> та постійну комісію міської ради з питань охорони здоров’я та соціального захисту населення (Маляренко А.Є.).</w:t>
      </w:r>
    </w:p>
    <w:p w:rsidR="00FE6F49" w:rsidRPr="000F48C8" w:rsidRDefault="00FE6F49" w:rsidP="00FE6F49">
      <w:pPr>
        <w:jc w:val="both"/>
        <w:rPr>
          <w:sz w:val="28"/>
          <w:szCs w:val="27"/>
          <w:lang w:val="uk-UA"/>
        </w:rPr>
      </w:pPr>
    </w:p>
    <w:p w:rsidR="00FE6F49" w:rsidRPr="000F48C8" w:rsidRDefault="00FE6F49" w:rsidP="00FE6F49">
      <w:pPr>
        <w:jc w:val="both"/>
        <w:rPr>
          <w:sz w:val="28"/>
          <w:szCs w:val="27"/>
          <w:lang w:val="uk-UA"/>
        </w:rPr>
      </w:pPr>
    </w:p>
    <w:p w:rsidR="00FE6F49" w:rsidRPr="000F48C8" w:rsidRDefault="00FE6F49" w:rsidP="00FE6F49">
      <w:pPr>
        <w:rPr>
          <w:bCs/>
          <w:sz w:val="28"/>
          <w:szCs w:val="27"/>
          <w:lang w:val="uk-UA"/>
        </w:rPr>
      </w:pPr>
      <w:r w:rsidRPr="000F48C8">
        <w:rPr>
          <w:bCs/>
          <w:sz w:val="28"/>
          <w:szCs w:val="27"/>
          <w:lang w:val="uk-UA"/>
        </w:rPr>
        <w:t>Міський голова</w:t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="003B31E2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>В.В.Буряк</w:t>
      </w:r>
    </w:p>
    <w:p w:rsidR="00FE6F49" w:rsidRPr="000856AF" w:rsidRDefault="00FE6F49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FE6F49" w:rsidRPr="000856AF" w:rsidRDefault="00FE6F49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856AF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856AF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E65A1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E65A1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E153AD" w:rsidRPr="000E65A1" w:rsidRDefault="00E153AD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05702A" w:rsidRPr="000E65A1" w:rsidRDefault="0005702A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05702A" w:rsidRPr="000E65A1" w:rsidRDefault="0005702A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D5FF0" w:rsidRPr="008B3A09" w:rsidRDefault="005D5FF0" w:rsidP="005D5FF0">
      <w:pPr>
        <w:tabs>
          <w:tab w:val="left" w:pos="4120"/>
        </w:tabs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>Проект рішення підготовлений</w:t>
      </w:r>
      <w:r w:rsidRPr="008B3A09">
        <w:rPr>
          <w:sz w:val="28"/>
          <w:szCs w:val="27"/>
          <w:lang w:val="uk-UA"/>
        </w:rPr>
        <w:tab/>
      </w:r>
    </w:p>
    <w:p w:rsidR="005D5FF0" w:rsidRPr="008B3A09" w:rsidRDefault="005D5FF0" w:rsidP="005D5FF0">
      <w:pPr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>департаментом охорони здоров’я</w:t>
      </w:r>
    </w:p>
    <w:p w:rsidR="005D5FF0" w:rsidRPr="008B3A09" w:rsidRDefault="005D5FF0" w:rsidP="005D5FF0">
      <w:pPr>
        <w:tabs>
          <w:tab w:val="left" w:pos="4020"/>
        </w:tabs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 xml:space="preserve">міської ради </w:t>
      </w:r>
      <w:r w:rsidRPr="008B3A09">
        <w:rPr>
          <w:sz w:val="28"/>
          <w:szCs w:val="27"/>
          <w:lang w:val="uk-UA"/>
        </w:rPr>
        <w:tab/>
      </w:r>
    </w:p>
    <w:p w:rsidR="005D5FF0" w:rsidRPr="008B3A09" w:rsidRDefault="005D5FF0" w:rsidP="005D5FF0">
      <w:pPr>
        <w:spacing w:line="240" w:lineRule="exact"/>
        <w:jc w:val="both"/>
        <w:rPr>
          <w:sz w:val="28"/>
          <w:szCs w:val="28"/>
          <w:lang w:val="uk-UA"/>
        </w:rPr>
      </w:pPr>
    </w:p>
    <w:p w:rsidR="005D5FF0" w:rsidRPr="008B3A09" w:rsidRDefault="005D5FF0" w:rsidP="005D5FF0">
      <w:pPr>
        <w:jc w:val="both"/>
        <w:rPr>
          <w:sz w:val="28"/>
          <w:szCs w:val="28"/>
          <w:lang w:val="uk-UA"/>
        </w:rPr>
      </w:pPr>
      <w:r w:rsidRPr="008B3A09">
        <w:rPr>
          <w:sz w:val="28"/>
          <w:szCs w:val="28"/>
          <w:lang w:val="uk-UA"/>
        </w:rPr>
        <w:t xml:space="preserve">Директор департаменту </w:t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  <w:t>В.В.Ушакова</w:t>
      </w:r>
    </w:p>
    <w:p w:rsidR="005D5FF0" w:rsidRPr="008B3A09" w:rsidRDefault="005D5FF0" w:rsidP="005D5FF0">
      <w:pPr>
        <w:jc w:val="both"/>
        <w:rPr>
          <w:sz w:val="28"/>
          <w:szCs w:val="28"/>
          <w:lang w:val="uk-UA"/>
        </w:rPr>
      </w:pPr>
    </w:p>
    <w:p w:rsidR="005D5FF0" w:rsidRPr="008B3A09" w:rsidRDefault="005D5FF0" w:rsidP="005D5FF0">
      <w:pPr>
        <w:jc w:val="both"/>
        <w:rPr>
          <w:sz w:val="28"/>
          <w:szCs w:val="28"/>
          <w:lang w:val="uk-UA"/>
        </w:rPr>
      </w:pPr>
    </w:p>
    <w:p w:rsidR="005D5FF0" w:rsidRPr="008B3A09" w:rsidRDefault="005D5FF0" w:rsidP="005D5FF0">
      <w:pPr>
        <w:jc w:val="both"/>
        <w:rPr>
          <w:sz w:val="28"/>
          <w:szCs w:val="28"/>
          <w:lang w:val="uk-UA"/>
        </w:rPr>
      </w:pPr>
    </w:p>
    <w:p w:rsidR="005D5FF0" w:rsidRDefault="005D5FF0" w:rsidP="005D5FF0">
      <w:pPr>
        <w:jc w:val="both"/>
        <w:rPr>
          <w:sz w:val="26"/>
          <w:szCs w:val="26"/>
          <w:lang w:val="uk-UA"/>
        </w:rPr>
      </w:pPr>
    </w:p>
    <w:p w:rsidR="002F7CAE" w:rsidRDefault="002F7CAE" w:rsidP="005D5FF0">
      <w:pPr>
        <w:jc w:val="both"/>
        <w:rPr>
          <w:sz w:val="26"/>
          <w:szCs w:val="26"/>
          <w:lang w:val="uk-UA"/>
        </w:rPr>
      </w:pPr>
    </w:p>
    <w:p w:rsidR="005D5FF0" w:rsidRPr="00E24B36" w:rsidRDefault="005D5FF0" w:rsidP="005D5FF0">
      <w:pPr>
        <w:jc w:val="both"/>
        <w:rPr>
          <w:sz w:val="26"/>
          <w:szCs w:val="26"/>
          <w:lang w:val="uk-UA"/>
        </w:rPr>
      </w:pPr>
    </w:p>
    <w:p w:rsidR="0005702A" w:rsidRPr="008B3A09" w:rsidRDefault="0005702A" w:rsidP="00970B61">
      <w:pPr>
        <w:jc w:val="both"/>
        <w:rPr>
          <w:sz w:val="28"/>
          <w:szCs w:val="28"/>
          <w:lang w:val="uk-UA"/>
        </w:rPr>
      </w:pPr>
    </w:p>
    <w:p w:rsidR="001A17CD" w:rsidRPr="00BD4D99" w:rsidRDefault="001A17CD" w:rsidP="001A17CD">
      <w:pPr>
        <w:jc w:val="center"/>
        <w:rPr>
          <w:b/>
          <w:sz w:val="28"/>
          <w:szCs w:val="28"/>
          <w:lang w:val="uk-UA"/>
        </w:rPr>
      </w:pPr>
      <w:r w:rsidRPr="00BD4D99">
        <w:rPr>
          <w:b/>
          <w:sz w:val="28"/>
          <w:szCs w:val="28"/>
          <w:lang w:val="uk-UA"/>
        </w:rPr>
        <w:t>Пояснювальна записка</w:t>
      </w:r>
    </w:p>
    <w:p w:rsidR="001A17CD" w:rsidRPr="009D0886" w:rsidRDefault="001A17CD" w:rsidP="001A17CD">
      <w:pPr>
        <w:jc w:val="center"/>
        <w:rPr>
          <w:sz w:val="28"/>
          <w:szCs w:val="28"/>
          <w:lang w:val="uk-UA"/>
        </w:rPr>
      </w:pPr>
      <w:r w:rsidRPr="00BD4D99">
        <w:rPr>
          <w:b/>
          <w:bCs/>
          <w:sz w:val="28"/>
          <w:szCs w:val="28"/>
          <w:lang w:val="uk-UA"/>
        </w:rPr>
        <w:t xml:space="preserve">до </w:t>
      </w:r>
      <w:r w:rsidRPr="009D0886">
        <w:rPr>
          <w:b/>
          <w:bCs/>
          <w:sz w:val="28"/>
          <w:szCs w:val="28"/>
          <w:lang w:val="uk-UA"/>
        </w:rPr>
        <w:t xml:space="preserve">проекту рішення сесії Запорізької міської ради </w:t>
      </w:r>
      <w:r w:rsidRPr="009D0886">
        <w:rPr>
          <w:b/>
          <w:sz w:val="28"/>
          <w:szCs w:val="28"/>
          <w:lang w:val="uk-UA"/>
        </w:rPr>
        <w:t>Про внесення змін до рішення міської ради від 21.12.2016 №12«Про затвердження «Програми розвитку первинної медико-санітарної допомоги міста Запоріжжя на 2017рік» (зі змінами)</w:t>
      </w:r>
    </w:p>
    <w:p w:rsidR="001A17CD" w:rsidRPr="009D0886" w:rsidRDefault="001A17CD" w:rsidP="001A17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  <w:highlight w:val="yellow"/>
          <w:lang w:val="uk-UA"/>
        </w:rPr>
      </w:pPr>
    </w:p>
    <w:p w:rsidR="001A17CD" w:rsidRPr="008D4409" w:rsidRDefault="001A17CD" w:rsidP="001A17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Мережа закладів охорони здоров'я первинного рівня надання медичної допомоги м. Запоріжжя складається з 8 центрів первинної медико-санітарної допомоги, до складу яких входять 72 амбулаторії сімейного лікаря, в тому числі відокремлених – 31. Крім того, на базі КУ «Міська лікарня №7» функціонує 2 амбулаторії сімейного лікаря. Заклади охорони здоров'я первинного рівня надання медичної допомоги м. Запоріжжя обслуговують населення в кількості 756 927 чоловік. Перші 2 центри були створені в Шевченківському районі міста в серпні 2013 року, інші 6 розпочали функціонувати з січня 2014 року.</w:t>
      </w:r>
    </w:p>
    <w:p w:rsidR="001A17CD" w:rsidRPr="008D4409" w:rsidRDefault="001A17CD" w:rsidP="001A17C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В Програму внесені наступні зміни:</w:t>
      </w:r>
    </w:p>
    <w:p w:rsidR="00F34437" w:rsidRPr="008D4409" w:rsidRDefault="00F34437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По заходу «Придбання медикаментів для забезпечення якісної та своєчасної медичної допомоги в медичних закладах міста первинного рівня» зменшуються видатки на суму 249,141 тис.грн. за рахунок економії коштів після проведення торгів.</w:t>
      </w:r>
    </w:p>
    <w:p w:rsidR="00F34437" w:rsidRPr="008D4409" w:rsidRDefault="00F34437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 xml:space="preserve">По заходу «Придбання туберкуліну для проведення туберкулінодіагностики дітей міста» зменшуються видатки на суму </w:t>
      </w:r>
      <w:r w:rsidR="00DB350A" w:rsidRPr="008D4409">
        <w:rPr>
          <w:sz w:val="28"/>
          <w:szCs w:val="28"/>
          <w:lang w:val="uk-UA"/>
        </w:rPr>
        <w:t>70,066</w:t>
      </w:r>
      <w:r w:rsidRPr="008D4409">
        <w:rPr>
          <w:sz w:val="28"/>
          <w:szCs w:val="28"/>
          <w:lang w:val="uk-UA"/>
        </w:rPr>
        <w:t> тис.грн. за рахунок економії коштів після проведення торгів.</w:t>
      </w:r>
    </w:p>
    <w:p w:rsidR="00DB350A" w:rsidRPr="008D4409" w:rsidRDefault="00DB350A" w:rsidP="00DB350A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По заходу «Придбання ферментних препаратів для лікування хворих на муковісцидоз» зменшуються видатки на суму 165,721 тис.грн. за рахунок економії коштів після проведення торгів.</w:t>
      </w:r>
    </w:p>
    <w:p w:rsidR="00F34437" w:rsidRPr="008D4409" w:rsidRDefault="00DB350A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 xml:space="preserve">По заходу «Придбання імуносупресивних препаратів для лікування хворих з пересадженими органами» зменшуються видатки на суму 1348,860 тис.грн. </w:t>
      </w:r>
      <w:r w:rsidR="006A7489" w:rsidRPr="008D4409">
        <w:rPr>
          <w:sz w:val="28"/>
          <w:szCs w:val="28"/>
          <w:lang w:val="uk-UA"/>
        </w:rPr>
        <w:t xml:space="preserve">економія виникла </w:t>
      </w:r>
      <w:r w:rsidRPr="008D4409">
        <w:rPr>
          <w:sz w:val="28"/>
          <w:szCs w:val="28"/>
          <w:lang w:val="uk-UA"/>
        </w:rPr>
        <w:t xml:space="preserve">за рахунок </w:t>
      </w:r>
      <w:r w:rsidR="006A7489" w:rsidRPr="008D4409">
        <w:rPr>
          <w:sz w:val="28"/>
          <w:szCs w:val="28"/>
          <w:lang w:val="uk-UA"/>
        </w:rPr>
        <w:t>централізованої поставки</w:t>
      </w:r>
      <w:r w:rsidRPr="008D4409">
        <w:rPr>
          <w:sz w:val="28"/>
          <w:szCs w:val="28"/>
          <w:lang w:val="uk-UA"/>
        </w:rPr>
        <w:t>.</w:t>
      </w:r>
    </w:p>
    <w:p w:rsidR="00DB350A" w:rsidRPr="008D4409" w:rsidRDefault="00DB350A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По заходу «Придбання сумішей для лікувального харчування хворих на фенілкетонурію» зменшуються видатки на суму 23,052 тис.грн. за рахунок економії коштів після проведення торгів.</w:t>
      </w:r>
    </w:p>
    <w:p w:rsidR="00DB350A" w:rsidRPr="008D4409" w:rsidRDefault="00DB350A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По заходу «Придбання обладнання довгострокового користування» зменшуються видатки на суму 1,248 тис.грн. за рахунок економії коштів після проведення торгів.</w:t>
      </w:r>
    </w:p>
    <w:p w:rsidR="006A7489" w:rsidRPr="008D4409" w:rsidRDefault="003C7967" w:rsidP="006A7489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 xml:space="preserve">По заходу «Проведення капітальних ремонтів приміщень та обладнання центрів первинної медико-санітарної допомоги» в цілому збільшуються видатки на </w:t>
      </w:r>
      <w:r w:rsidR="006A7489" w:rsidRPr="008D4409">
        <w:rPr>
          <w:sz w:val="28"/>
          <w:szCs w:val="28"/>
          <w:lang w:val="uk-UA"/>
        </w:rPr>
        <w:t>1139,777 тис.грн., а саме:</w:t>
      </w:r>
    </w:p>
    <w:p w:rsidR="006A7489" w:rsidRPr="008D4409" w:rsidRDefault="006A7489" w:rsidP="006A7489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зменшуються видатки по об’єкту «Капітальний ремонт приміщення КЗ «Центр первинної медико-санітарної допомоги №4» (амб.№5) м. Запоріжжя, вул.Історична,65» на 0,267 тис.грн. (роботи завершені, економія коштів після закінчення робіт);</w:t>
      </w:r>
    </w:p>
    <w:p w:rsidR="00521F05" w:rsidRPr="008D4409" w:rsidRDefault="00521F05" w:rsidP="006A7489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збільшуються видатки на 1140,044 тис.грн</w:t>
      </w:r>
      <w:r w:rsidR="008D4409">
        <w:rPr>
          <w:sz w:val="28"/>
          <w:szCs w:val="28"/>
          <w:lang w:val="uk-UA"/>
        </w:rPr>
        <w:t>.</w:t>
      </w:r>
      <w:bookmarkStart w:id="0" w:name="_GoBack"/>
      <w:bookmarkEnd w:id="0"/>
      <w:r w:rsidRPr="008D4409">
        <w:rPr>
          <w:sz w:val="28"/>
          <w:szCs w:val="28"/>
          <w:lang w:val="uk-UA"/>
        </w:rPr>
        <w:t>:</w:t>
      </w:r>
    </w:p>
    <w:p w:rsidR="003C7967" w:rsidRPr="008D4409" w:rsidRDefault="00521F05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</w:t>
      </w:r>
      <w:r w:rsidR="006A736E" w:rsidRPr="008D4409">
        <w:rPr>
          <w:sz w:val="28"/>
          <w:szCs w:val="28"/>
          <w:lang w:val="uk-UA"/>
        </w:rPr>
        <w:t>«Капітальний ремонт приміщення КЗ</w:t>
      </w:r>
      <w:r w:rsidR="0081352D" w:rsidRPr="008D4409">
        <w:rPr>
          <w:sz w:val="28"/>
          <w:szCs w:val="28"/>
          <w:lang w:val="uk-UA"/>
        </w:rPr>
        <w:t xml:space="preserve"> «</w:t>
      </w:r>
      <w:r w:rsidR="006A736E" w:rsidRPr="008D4409">
        <w:rPr>
          <w:sz w:val="28"/>
          <w:szCs w:val="28"/>
          <w:lang w:val="uk-UA"/>
        </w:rPr>
        <w:t>Центр первинної медико-санітарної допомоги №9</w:t>
      </w:r>
      <w:r w:rsidR="0081352D" w:rsidRPr="008D4409">
        <w:rPr>
          <w:sz w:val="28"/>
          <w:szCs w:val="28"/>
          <w:lang w:val="uk-UA"/>
        </w:rPr>
        <w:t>»</w:t>
      </w:r>
      <w:r w:rsidR="006A736E" w:rsidRPr="008D4409">
        <w:rPr>
          <w:sz w:val="28"/>
          <w:szCs w:val="28"/>
          <w:lang w:val="uk-UA"/>
        </w:rPr>
        <w:t xml:space="preserve"> (амб.№7), м.Запоріжжя, вул.Істоміна, 17» </w:t>
      </w:r>
      <w:r w:rsidRPr="008D4409">
        <w:rPr>
          <w:sz w:val="28"/>
          <w:szCs w:val="28"/>
          <w:lang w:val="uk-UA"/>
        </w:rPr>
        <w:t>- 300,0 тис.грн. для завершення робіт в поточному році (додаткові роботи)</w:t>
      </w:r>
      <w:r w:rsidR="006A736E" w:rsidRPr="008D4409">
        <w:rPr>
          <w:sz w:val="28"/>
          <w:szCs w:val="28"/>
          <w:lang w:val="uk-UA"/>
        </w:rPr>
        <w:t>;</w:t>
      </w:r>
    </w:p>
    <w:p w:rsidR="006A736E" w:rsidRPr="008D4409" w:rsidRDefault="006A736E" w:rsidP="00F3443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 xml:space="preserve">- «Капітальний ремонт реєстратури амб.№1-4 КЗ </w:t>
      </w:r>
      <w:r w:rsidR="0081352D" w:rsidRPr="008D4409">
        <w:rPr>
          <w:sz w:val="28"/>
          <w:szCs w:val="28"/>
          <w:lang w:val="uk-UA"/>
        </w:rPr>
        <w:t>«</w:t>
      </w:r>
      <w:r w:rsidRPr="008D4409">
        <w:rPr>
          <w:sz w:val="28"/>
          <w:szCs w:val="28"/>
          <w:lang w:val="uk-UA"/>
        </w:rPr>
        <w:t>Центр первинної медико-санітарної допомоги №4</w:t>
      </w:r>
      <w:r w:rsidR="0081352D" w:rsidRPr="008D4409">
        <w:rPr>
          <w:sz w:val="28"/>
          <w:szCs w:val="28"/>
          <w:lang w:val="uk-UA"/>
        </w:rPr>
        <w:t>»,</w:t>
      </w:r>
      <w:r w:rsidRPr="008D4409">
        <w:rPr>
          <w:sz w:val="28"/>
          <w:szCs w:val="28"/>
          <w:lang w:val="uk-UA"/>
        </w:rPr>
        <w:t xml:space="preserve"> вул.Перспективна» </w:t>
      </w:r>
      <w:r w:rsidR="00521F05" w:rsidRPr="008D4409">
        <w:rPr>
          <w:sz w:val="28"/>
          <w:szCs w:val="28"/>
          <w:lang w:val="uk-UA"/>
        </w:rPr>
        <w:t>- 215,044 тис.грн. (</w:t>
      </w:r>
      <w:r w:rsidRPr="008D4409">
        <w:rPr>
          <w:sz w:val="28"/>
          <w:szCs w:val="28"/>
          <w:lang w:val="uk-UA"/>
        </w:rPr>
        <w:t xml:space="preserve">для </w:t>
      </w:r>
      <w:r w:rsidRPr="008D4409">
        <w:rPr>
          <w:sz w:val="28"/>
          <w:szCs w:val="28"/>
          <w:lang w:val="uk-UA"/>
        </w:rPr>
        <w:lastRenderedPageBreak/>
        <w:t>усунення аварійної ситуації по заміні мереж водопостачання та водовідведення</w:t>
      </w:r>
      <w:r w:rsidR="00521F05" w:rsidRPr="008D4409">
        <w:rPr>
          <w:sz w:val="28"/>
          <w:szCs w:val="28"/>
          <w:lang w:val="uk-UA"/>
        </w:rPr>
        <w:t>)</w:t>
      </w:r>
      <w:r w:rsidRPr="008D4409">
        <w:rPr>
          <w:sz w:val="28"/>
          <w:szCs w:val="28"/>
          <w:lang w:val="uk-UA"/>
        </w:rPr>
        <w:t>;</w:t>
      </w:r>
    </w:p>
    <w:p w:rsidR="00521F05" w:rsidRPr="008D4409" w:rsidRDefault="006A736E" w:rsidP="00521F05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</w:t>
      </w:r>
      <w:r w:rsidR="0081352D" w:rsidRPr="008D4409">
        <w:rPr>
          <w:sz w:val="28"/>
          <w:szCs w:val="28"/>
          <w:lang w:val="uk-UA"/>
        </w:rPr>
        <w:t xml:space="preserve">«Капітальний ремонт приміщення КЗ «Центр первинної медико-санітарної допомоги №9» (амб.№10) м. Запоріжжя, вул.Ладозька,17» </w:t>
      </w:r>
      <w:r w:rsidR="00521F05" w:rsidRPr="008D4409">
        <w:rPr>
          <w:sz w:val="28"/>
          <w:szCs w:val="28"/>
          <w:lang w:val="uk-UA"/>
        </w:rPr>
        <w:t xml:space="preserve">- </w:t>
      </w:r>
      <w:r w:rsidR="0081352D" w:rsidRPr="008D4409">
        <w:rPr>
          <w:sz w:val="28"/>
          <w:szCs w:val="28"/>
          <w:lang w:val="uk-UA"/>
        </w:rPr>
        <w:t xml:space="preserve">625,0 тис.грн. </w:t>
      </w:r>
      <w:r w:rsidR="00521F05" w:rsidRPr="008D4409">
        <w:rPr>
          <w:sz w:val="28"/>
          <w:szCs w:val="28"/>
          <w:lang w:val="uk-UA"/>
        </w:rPr>
        <w:t>для завершення робіт в поточному році (додаткові роботи).</w:t>
      </w:r>
    </w:p>
    <w:p w:rsidR="00FC28D7" w:rsidRPr="008D4409" w:rsidRDefault="0081352D" w:rsidP="00FC28D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 xml:space="preserve">По заходу «Реконструкція будівель, інженерних мереж, відділень (амбулаторій),  розширення мережі відокремлених сімейних амбулаторій, зокрема у віддалених районах міста» </w:t>
      </w:r>
      <w:r w:rsidR="00FC28D7" w:rsidRPr="008D4409">
        <w:rPr>
          <w:sz w:val="28"/>
          <w:szCs w:val="28"/>
          <w:lang w:val="uk-UA"/>
        </w:rPr>
        <w:t>в цілому зменшуються видатки на 12,528 тис.грн., в тому числі:</w:t>
      </w:r>
    </w:p>
    <w:p w:rsidR="0081352D" w:rsidRPr="008D4409" w:rsidRDefault="00FC28D7" w:rsidP="00FC28D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по об’єкту «Термомодернізація будівлі комунального закладу «Центр первинної медико-санітарної допомоги №2» по вул.Авраменко, 4 в Шевченківському районі м.Запоріжжя – реконструкція» зменшуються на 286,622 тис.грн. в зв’язку з необхідністю коригування проекту в частині проведення додаткових робіт (заміна мереж опалення, системи вентиляції та пожежогасіння) з послідуючим проведенням відкритих торгів</w:t>
      </w:r>
      <w:r w:rsidR="00FE7FFB" w:rsidRPr="008D4409">
        <w:rPr>
          <w:sz w:val="28"/>
          <w:szCs w:val="28"/>
          <w:lang w:val="uk-UA"/>
        </w:rPr>
        <w:t>)</w:t>
      </w:r>
      <w:r w:rsidRPr="008D4409">
        <w:rPr>
          <w:sz w:val="28"/>
          <w:szCs w:val="28"/>
          <w:lang w:val="uk-UA"/>
        </w:rPr>
        <w:t>;</w:t>
      </w:r>
    </w:p>
    <w:p w:rsidR="00FC28D7" w:rsidRPr="008D4409" w:rsidRDefault="00FC28D7" w:rsidP="00FC28D7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по об’єкту «Реконструкція прибудови до житлової будівлі під амбулаторію сімейного лікаря по вул. Дорошенко, 3 в Хортицькому районі» зменшуються на 325,906 тис.грн. в зв’язку</w:t>
      </w:r>
      <w:r w:rsidRPr="008D4409">
        <w:rPr>
          <w:sz w:val="28"/>
          <w:szCs w:val="28"/>
        </w:rPr>
        <w:t xml:space="preserve"> </w:t>
      </w:r>
      <w:r w:rsidRPr="008D4409">
        <w:rPr>
          <w:sz w:val="28"/>
          <w:szCs w:val="28"/>
          <w:lang w:val="uk-UA"/>
        </w:rPr>
        <w:t>із затримкою в отриманні технічних умов на підключення приміщення до електричних мереж, проект своєчасно не було відкориговано</w:t>
      </w:r>
      <w:r w:rsidR="00FE7FFB" w:rsidRPr="008D4409">
        <w:rPr>
          <w:sz w:val="28"/>
          <w:szCs w:val="28"/>
          <w:lang w:val="uk-UA"/>
        </w:rPr>
        <w:t>;</w:t>
      </w:r>
    </w:p>
    <w:p w:rsidR="0094524F" w:rsidRPr="008D4409" w:rsidRDefault="0094524F" w:rsidP="001A17C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- по об’єкту «Термомодернізація будівлі комунального закладу «Запорізький центр первинної медико-санітарної допомоги №5» по вул.Запорозького Козацтва, 25 в Хортицькому районі м.Запоріжжя – реконструкція» збільшуються на 600,0 тис.грн. для проведення додаткових робіт по завершенн</w:t>
      </w:r>
      <w:r w:rsidR="00FE7FFB" w:rsidRPr="008D4409">
        <w:rPr>
          <w:sz w:val="28"/>
          <w:szCs w:val="28"/>
          <w:lang w:val="uk-UA"/>
        </w:rPr>
        <w:t>ю</w:t>
      </w:r>
      <w:r w:rsidRPr="008D4409">
        <w:rPr>
          <w:sz w:val="28"/>
          <w:szCs w:val="28"/>
          <w:lang w:val="uk-UA"/>
        </w:rPr>
        <w:t xml:space="preserve"> утеплення фасаду закладу.</w:t>
      </w:r>
    </w:p>
    <w:p w:rsidR="001A17CD" w:rsidRPr="008D4409" w:rsidRDefault="001A17CD" w:rsidP="001A17CD">
      <w:pPr>
        <w:ind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В цілому видатки на виконання заходів програми з</w:t>
      </w:r>
      <w:r w:rsidR="0094524F" w:rsidRPr="008D4409">
        <w:rPr>
          <w:sz w:val="28"/>
          <w:szCs w:val="28"/>
          <w:lang w:val="uk-UA"/>
        </w:rPr>
        <w:t xml:space="preserve">меншуються </w:t>
      </w:r>
      <w:r w:rsidRPr="008D4409">
        <w:rPr>
          <w:sz w:val="28"/>
          <w:szCs w:val="28"/>
          <w:lang w:val="uk-UA"/>
        </w:rPr>
        <w:t xml:space="preserve">на </w:t>
      </w:r>
      <w:r w:rsidR="0094524F" w:rsidRPr="008D4409">
        <w:rPr>
          <w:sz w:val="28"/>
          <w:szCs w:val="28"/>
          <w:lang w:val="uk-UA"/>
        </w:rPr>
        <w:t>730,839</w:t>
      </w:r>
      <w:r w:rsidRPr="008D4409">
        <w:rPr>
          <w:sz w:val="28"/>
          <w:szCs w:val="28"/>
          <w:lang w:val="uk-UA"/>
        </w:rPr>
        <w:t> тис.грн.</w:t>
      </w:r>
    </w:p>
    <w:p w:rsidR="001A17CD" w:rsidRPr="008D4409" w:rsidRDefault="001A17CD" w:rsidP="001A17CD">
      <w:pPr>
        <w:ind w:firstLine="709"/>
        <w:jc w:val="both"/>
        <w:rPr>
          <w:sz w:val="28"/>
          <w:szCs w:val="28"/>
          <w:lang w:val="uk-UA"/>
        </w:rPr>
      </w:pPr>
      <w:r w:rsidRPr="008D4409">
        <w:rPr>
          <w:sz w:val="28"/>
          <w:szCs w:val="28"/>
          <w:lang w:val="uk-UA"/>
        </w:rPr>
        <w:t>Департамент охорони здоров’я міської ради просить підтримати підготовлений проект рішення «Про внесення змін до рішення міської ради від 21.12.2016 №12 «Про затвердження «Програми розвитку первинної медико-санітарної допомоги міста Запоріжжя на 2017 рік» (зі змінами).</w:t>
      </w:r>
    </w:p>
    <w:p w:rsidR="001A17CD" w:rsidRPr="008D4409" w:rsidRDefault="001A17CD" w:rsidP="001A17CD">
      <w:pPr>
        <w:jc w:val="both"/>
        <w:rPr>
          <w:sz w:val="28"/>
          <w:szCs w:val="28"/>
          <w:lang w:val="uk-UA"/>
        </w:rPr>
      </w:pPr>
    </w:p>
    <w:p w:rsidR="001A17CD" w:rsidRPr="008D4409" w:rsidRDefault="001A17CD" w:rsidP="001A17CD">
      <w:pPr>
        <w:jc w:val="both"/>
        <w:rPr>
          <w:sz w:val="28"/>
          <w:szCs w:val="28"/>
          <w:lang w:val="uk-UA"/>
        </w:rPr>
      </w:pPr>
    </w:p>
    <w:p w:rsidR="001A17CD" w:rsidRPr="008D4409" w:rsidRDefault="001A17CD" w:rsidP="001A17CD">
      <w:pPr>
        <w:widowControl w:val="0"/>
        <w:rPr>
          <w:sz w:val="28"/>
          <w:szCs w:val="28"/>
          <w:highlight w:val="yellow"/>
          <w:lang w:val="uk-UA"/>
        </w:rPr>
      </w:pPr>
      <w:r w:rsidRPr="008D4409">
        <w:rPr>
          <w:sz w:val="28"/>
          <w:szCs w:val="28"/>
          <w:lang w:val="uk-UA"/>
        </w:rPr>
        <w:t xml:space="preserve">Директор департаменту </w:t>
      </w:r>
      <w:r w:rsidRPr="008D4409">
        <w:rPr>
          <w:sz w:val="28"/>
          <w:szCs w:val="28"/>
          <w:lang w:val="uk-UA"/>
        </w:rPr>
        <w:tab/>
      </w:r>
      <w:r w:rsidRPr="008D4409">
        <w:rPr>
          <w:sz w:val="28"/>
          <w:szCs w:val="28"/>
          <w:lang w:val="uk-UA"/>
        </w:rPr>
        <w:tab/>
      </w:r>
      <w:r w:rsidRPr="008D4409">
        <w:rPr>
          <w:sz w:val="28"/>
          <w:szCs w:val="28"/>
        </w:rPr>
        <w:tab/>
      </w:r>
      <w:r w:rsidRPr="008D4409">
        <w:rPr>
          <w:sz w:val="28"/>
          <w:szCs w:val="28"/>
        </w:rPr>
        <w:tab/>
      </w:r>
      <w:r w:rsidRPr="008D4409">
        <w:rPr>
          <w:sz w:val="28"/>
          <w:szCs w:val="28"/>
        </w:rPr>
        <w:tab/>
      </w:r>
      <w:r w:rsidRPr="008D4409">
        <w:rPr>
          <w:sz w:val="28"/>
          <w:szCs w:val="28"/>
        </w:rPr>
        <w:tab/>
      </w:r>
      <w:r w:rsidRPr="008D4409">
        <w:rPr>
          <w:sz w:val="28"/>
          <w:szCs w:val="28"/>
        </w:rPr>
        <w:tab/>
      </w:r>
      <w:r w:rsidRPr="008D4409">
        <w:rPr>
          <w:sz w:val="28"/>
          <w:szCs w:val="28"/>
          <w:lang w:val="uk-UA"/>
        </w:rPr>
        <w:t>В.В.Ушакова</w:t>
      </w:r>
    </w:p>
    <w:p w:rsidR="001A17CD" w:rsidRPr="006E52FA" w:rsidRDefault="001A17CD" w:rsidP="001A17CD"/>
    <w:p w:rsidR="00BD5850" w:rsidRPr="009D77D8" w:rsidRDefault="00BD5850" w:rsidP="001A17CD">
      <w:pPr>
        <w:jc w:val="center"/>
        <w:rPr>
          <w:sz w:val="28"/>
          <w:szCs w:val="28"/>
          <w:highlight w:val="yellow"/>
          <w:lang w:val="uk-UA"/>
        </w:rPr>
      </w:pPr>
    </w:p>
    <w:sectPr w:rsidR="00BD5850" w:rsidRPr="009D77D8" w:rsidSect="003773FC">
      <w:headerReference w:type="even" r:id="rId8"/>
      <w:pgSz w:w="11906" w:h="16838"/>
      <w:pgMar w:top="567" w:right="567" w:bottom="29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4E6" w:rsidRDefault="009324E6">
      <w:r>
        <w:separator/>
      </w:r>
    </w:p>
  </w:endnote>
  <w:endnote w:type="continuationSeparator" w:id="0">
    <w:p w:rsidR="009324E6" w:rsidRDefault="0093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4E6" w:rsidRDefault="009324E6">
      <w:r>
        <w:separator/>
      </w:r>
    </w:p>
  </w:footnote>
  <w:footnote w:type="continuationSeparator" w:id="0">
    <w:p w:rsidR="009324E6" w:rsidRDefault="00932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51" w:rsidRDefault="004812A3" w:rsidP="00E64F0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6A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6A51" w:rsidRDefault="00BD6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F615A"/>
    <w:multiLevelType w:val="hybridMultilevel"/>
    <w:tmpl w:val="1BF042C0"/>
    <w:lvl w:ilvl="0" w:tplc="307C6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F604F"/>
    <w:multiLevelType w:val="hybridMultilevel"/>
    <w:tmpl w:val="620CBA28"/>
    <w:lvl w:ilvl="0" w:tplc="754A0C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4F5CA0"/>
    <w:multiLevelType w:val="hybridMultilevel"/>
    <w:tmpl w:val="51B2745E"/>
    <w:lvl w:ilvl="0" w:tplc="D1B217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041CC"/>
    <w:multiLevelType w:val="hybridMultilevel"/>
    <w:tmpl w:val="5D469F4A"/>
    <w:lvl w:ilvl="0" w:tplc="761208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E3E"/>
    <w:rsid w:val="000032FF"/>
    <w:rsid w:val="00005469"/>
    <w:rsid w:val="0000596A"/>
    <w:rsid w:val="00006459"/>
    <w:rsid w:val="0000677F"/>
    <w:rsid w:val="00012000"/>
    <w:rsid w:val="00016477"/>
    <w:rsid w:val="00022E26"/>
    <w:rsid w:val="00023219"/>
    <w:rsid w:val="00024F14"/>
    <w:rsid w:val="000301C3"/>
    <w:rsid w:val="00033EA5"/>
    <w:rsid w:val="0003641B"/>
    <w:rsid w:val="00042172"/>
    <w:rsid w:val="00043A5B"/>
    <w:rsid w:val="00046EE5"/>
    <w:rsid w:val="000470B4"/>
    <w:rsid w:val="00051F11"/>
    <w:rsid w:val="00053443"/>
    <w:rsid w:val="000547AE"/>
    <w:rsid w:val="0005589F"/>
    <w:rsid w:val="0005660A"/>
    <w:rsid w:val="0005702A"/>
    <w:rsid w:val="0006089E"/>
    <w:rsid w:val="00060CD2"/>
    <w:rsid w:val="00061D50"/>
    <w:rsid w:val="00062E99"/>
    <w:rsid w:val="00063071"/>
    <w:rsid w:val="000639AC"/>
    <w:rsid w:val="000711C6"/>
    <w:rsid w:val="00081057"/>
    <w:rsid w:val="00081D57"/>
    <w:rsid w:val="00083A91"/>
    <w:rsid w:val="000856AF"/>
    <w:rsid w:val="00085A5A"/>
    <w:rsid w:val="00086813"/>
    <w:rsid w:val="000933A5"/>
    <w:rsid w:val="00093C3F"/>
    <w:rsid w:val="00095544"/>
    <w:rsid w:val="000961BD"/>
    <w:rsid w:val="0009685C"/>
    <w:rsid w:val="000970B7"/>
    <w:rsid w:val="000A0ADD"/>
    <w:rsid w:val="000A25C3"/>
    <w:rsid w:val="000A4337"/>
    <w:rsid w:val="000B2546"/>
    <w:rsid w:val="000B6DDF"/>
    <w:rsid w:val="000C3B0B"/>
    <w:rsid w:val="000D140C"/>
    <w:rsid w:val="000D3E16"/>
    <w:rsid w:val="000D4634"/>
    <w:rsid w:val="000E1F1A"/>
    <w:rsid w:val="000E2A1C"/>
    <w:rsid w:val="000E4738"/>
    <w:rsid w:val="000E65A1"/>
    <w:rsid w:val="000E67AE"/>
    <w:rsid w:val="000F0F95"/>
    <w:rsid w:val="000F32C3"/>
    <w:rsid w:val="000F405B"/>
    <w:rsid w:val="000F48C8"/>
    <w:rsid w:val="000F5810"/>
    <w:rsid w:val="00100D3C"/>
    <w:rsid w:val="0010133B"/>
    <w:rsid w:val="00102491"/>
    <w:rsid w:val="001035A3"/>
    <w:rsid w:val="00103D5E"/>
    <w:rsid w:val="0010678E"/>
    <w:rsid w:val="001113DD"/>
    <w:rsid w:val="00115CD4"/>
    <w:rsid w:val="00116AAB"/>
    <w:rsid w:val="00123FC7"/>
    <w:rsid w:val="00131558"/>
    <w:rsid w:val="001352E2"/>
    <w:rsid w:val="00135D7D"/>
    <w:rsid w:val="00142B3F"/>
    <w:rsid w:val="00144F41"/>
    <w:rsid w:val="00147DFA"/>
    <w:rsid w:val="00151455"/>
    <w:rsid w:val="00153D82"/>
    <w:rsid w:val="001557CF"/>
    <w:rsid w:val="00155888"/>
    <w:rsid w:val="0015755F"/>
    <w:rsid w:val="001649FF"/>
    <w:rsid w:val="00165CFE"/>
    <w:rsid w:val="00170FC4"/>
    <w:rsid w:val="00174537"/>
    <w:rsid w:val="00174BC2"/>
    <w:rsid w:val="00181220"/>
    <w:rsid w:val="00182217"/>
    <w:rsid w:val="0019217C"/>
    <w:rsid w:val="00193BAC"/>
    <w:rsid w:val="001975B5"/>
    <w:rsid w:val="001A11B9"/>
    <w:rsid w:val="001A17CD"/>
    <w:rsid w:val="001A3C4C"/>
    <w:rsid w:val="001A54C9"/>
    <w:rsid w:val="001B36EA"/>
    <w:rsid w:val="001B456D"/>
    <w:rsid w:val="001B45DB"/>
    <w:rsid w:val="001B5286"/>
    <w:rsid w:val="001C293C"/>
    <w:rsid w:val="001C501C"/>
    <w:rsid w:val="001C7B25"/>
    <w:rsid w:val="001D0077"/>
    <w:rsid w:val="001D54E8"/>
    <w:rsid w:val="001D60A9"/>
    <w:rsid w:val="001E058E"/>
    <w:rsid w:val="001E1FA5"/>
    <w:rsid w:val="001E2088"/>
    <w:rsid w:val="001E29E8"/>
    <w:rsid w:val="001E2BEF"/>
    <w:rsid w:val="001E3517"/>
    <w:rsid w:val="001E35C6"/>
    <w:rsid w:val="001E4A05"/>
    <w:rsid w:val="001E6889"/>
    <w:rsid w:val="001F09AF"/>
    <w:rsid w:val="001F5C78"/>
    <w:rsid w:val="00200295"/>
    <w:rsid w:val="0020184C"/>
    <w:rsid w:val="00201E92"/>
    <w:rsid w:val="002023EB"/>
    <w:rsid w:val="002034DA"/>
    <w:rsid w:val="00211E54"/>
    <w:rsid w:val="002174F5"/>
    <w:rsid w:val="0022077B"/>
    <w:rsid w:val="00220E8D"/>
    <w:rsid w:val="00221C58"/>
    <w:rsid w:val="00222EC2"/>
    <w:rsid w:val="0022641D"/>
    <w:rsid w:val="00231DDE"/>
    <w:rsid w:val="00250390"/>
    <w:rsid w:val="00251C12"/>
    <w:rsid w:val="00251E61"/>
    <w:rsid w:val="0025450C"/>
    <w:rsid w:val="00254800"/>
    <w:rsid w:val="00254F9A"/>
    <w:rsid w:val="00260F31"/>
    <w:rsid w:val="00266422"/>
    <w:rsid w:val="00267575"/>
    <w:rsid w:val="00267E46"/>
    <w:rsid w:val="00270D25"/>
    <w:rsid w:val="00275394"/>
    <w:rsid w:val="002757D0"/>
    <w:rsid w:val="002764ED"/>
    <w:rsid w:val="00277EC2"/>
    <w:rsid w:val="00280751"/>
    <w:rsid w:val="002821D3"/>
    <w:rsid w:val="00283809"/>
    <w:rsid w:val="00286025"/>
    <w:rsid w:val="002862C0"/>
    <w:rsid w:val="00290B15"/>
    <w:rsid w:val="00295E2E"/>
    <w:rsid w:val="002A2457"/>
    <w:rsid w:val="002A567F"/>
    <w:rsid w:val="002A5A2D"/>
    <w:rsid w:val="002B0F69"/>
    <w:rsid w:val="002B225D"/>
    <w:rsid w:val="002B7117"/>
    <w:rsid w:val="002C080A"/>
    <w:rsid w:val="002C235E"/>
    <w:rsid w:val="002C3D8C"/>
    <w:rsid w:val="002C63EE"/>
    <w:rsid w:val="002C6EB6"/>
    <w:rsid w:val="002D1598"/>
    <w:rsid w:val="002D3770"/>
    <w:rsid w:val="002D5476"/>
    <w:rsid w:val="002D7495"/>
    <w:rsid w:val="002E1800"/>
    <w:rsid w:val="002F0939"/>
    <w:rsid w:val="002F7C7A"/>
    <w:rsid w:val="002F7CAE"/>
    <w:rsid w:val="00300D0F"/>
    <w:rsid w:val="00304256"/>
    <w:rsid w:val="00312D6E"/>
    <w:rsid w:val="003161F6"/>
    <w:rsid w:val="00321229"/>
    <w:rsid w:val="00324112"/>
    <w:rsid w:val="00326B7C"/>
    <w:rsid w:val="003272DB"/>
    <w:rsid w:val="0033014E"/>
    <w:rsid w:val="00333CB2"/>
    <w:rsid w:val="0033683C"/>
    <w:rsid w:val="00340AEE"/>
    <w:rsid w:val="00346586"/>
    <w:rsid w:val="0034690C"/>
    <w:rsid w:val="0034725D"/>
    <w:rsid w:val="00350528"/>
    <w:rsid w:val="00353182"/>
    <w:rsid w:val="00361A5F"/>
    <w:rsid w:val="00361CF1"/>
    <w:rsid w:val="0036216F"/>
    <w:rsid w:val="00363C99"/>
    <w:rsid w:val="0036589E"/>
    <w:rsid w:val="003716D9"/>
    <w:rsid w:val="00371D02"/>
    <w:rsid w:val="003743ED"/>
    <w:rsid w:val="00375BFA"/>
    <w:rsid w:val="003763A4"/>
    <w:rsid w:val="003773FC"/>
    <w:rsid w:val="003838E7"/>
    <w:rsid w:val="00385DF0"/>
    <w:rsid w:val="00385F25"/>
    <w:rsid w:val="00386614"/>
    <w:rsid w:val="003878FE"/>
    <w:rsid w:val="00387F58"/>
    <w:rsid w:val="00392207"/>
    <w:rsid w:val="003960E0"/>
    <w:rsid w:val="003A06F6"/>
    <w:rsid w:val="003A33B2"/>
    <w:rsid w:val="003A3D78"/>
    <w:rsid w:val="003A4BEF"/>
    <w:rsid w:val="003A6A8E"/>
    <w:rsid w:val="003B1816"/>
    <w:rsid w:val="003B22CE"/>
    <w:rsid w:val="003B31E2"/>
    <w:rsid w:val="003B589F"/>
    <w:rsid w:val="003C0479"/>
    <w:rsid w:val="003C7967"/>
    <w:rsid w:val="003D17BF"/>
    <w:rsid w:val="003D19D3"/>
    <w:rsid w:val="003D46B4"/>
    <w:rsid w:val="003D6923"/>
    <w:rsid w:val="003D6E20"/>
    <w:rsid w:val="003D7950"/>
    <w:rsid w:val="003E11BE"/>
    <w:rsid w:val="003E28D0"/>
    <w:rsid w:val="003F007F"/>
    <w:rsid w:val="003F0254"/>
    <w:rsid w:val="003F0C46"/>
    <w:rsid w:val="003F334C"/>
    <w:rsid w:val="003F4339"/>
    <w:rsid w:val="003F536E"/>
    <w:rsid w:val="003F55AE"/>
    <w:rsid w:val="003F6B2C"/>
    <w:rsid w:val="004052EF"/>
    <w:rsid w:val="00410D0B"/>
    <w:rsid w:val="00410F61"/>
    <w:rsid w:val="004119A5"/>
    <w:rsid w:val="00411CE7"/>
    <w:rsid w:val="00417373"/>
    <w:rsid w:val="00420C0C"/>
    <w:rsid w:val="00420F6E"/>
    <w:rsid w:val="00421ECD"/>
    <w:rsid w:val="00440839"/>
    <w:rsid w:val="00442454"/>
    <w:rsid w:val="00446902"/>
    <w:rsid w:val="004472B6"/>
    <w:rsid w:val="00451513"/>
    <w:rsid w:val="00451CCE"/>
    <w:rsid w:val="00451E02"/>
    <w:rsid w:val="00454697"/>
    <w:rsid w:val="00457906"/>
    <w:rsid w:val="00460104"/>
    <w:rsid w:val="004621F6"/>
    <w:rsid w:val="004634B4"/>
    <w:rsid w:val="004644B0"/>
    <w:rsid w:val="0047154A"/>
    <w:rsid w:val="00471B14"/>
    <w:rsid w:val="00472D18"/>
    <w:rsid w:val="004733AC"/>
    <w:rsid w:val="0047442D"/>
    <w:rsid w:val="004757DF"/>
    <w:rsid w:val="00476D46"/>
    <w:rsid w:val="0047779E"/>
    <w:rsid w:val="00477AC8"/>
    <w:rsid w:val="004812A3"/>
    <w:rsid w:val="0048245B"/>
    <w:rsid w:val="00482E2C"/>
    <w:rsid w:val="004847D3"/>
    <w:rsid w:val="004857B7"/>
    <w:rsid w:val="004860CF"/>
    <w:rsid w:val="0048736C"/>
    <w:rsid w:val="004875D6"/>
    <w:rsid w:val="00492F38"/>
    <w:rsid w:val="00493EA4"/>
    <w:rsid w:val="004956AC"/>
    <w:rsid w:val="00495AA2"/>
    <w:rsid w:val="00496F8D"/>
    <w:rsid w:val="004A1B7B"/>
    <w:rsid w:val="004A3802"/>
    <w:rsid w:val="004A55B0"/>
    <w:rsid w:val="004A72A5"/>
    <w:rsid w:val="004B604E"/>
    <w:rsid w:val="004C0296"/>
    <w:rsid w:val="004C3307"/>
    <w:rsid w:val="004C61B2"/>
    <w:rsid w:val="004D141B"/>
    <w:rsid w:val="004D3F66"/>
    <w:rsid w:val="004E0264"/>
    <w:rsid w:val="004E1B17"/>
    <w:rsid w:val="004E2AE0"/>
    <w:rsid w:val="004E3D12"/>
    <w:rsid w:val="004F29F2"/>
    <w:rsid w:val="004F7218"/>
    <w:rsid w:val="004F74EC"/>
    <w:rsid w:val="00502085"/>
    <w:rsid w:val="00505561"/>
    <w:rsid w:val="00512D3B"/>
    <w:rsid w:val="00521F05"/>
    <w:rsid w:val="0052214E"/>
    <w:rsid w:val="00522D76"/>
    <w:rsid w:val="00522E6A"/>
    <w:rsid w:val="00524560"/>
    <w:rsid w:val="00524886"/>
    <w:rsid w:val="00525FE5"/>
    <w:rsid w:val="00527D1D"/>
    <w:rsid w:val="00532DC8"/>
    <w:rsid w:val="00534D74"/>
    <w:rsid w:val="00536B32"/>
    <w:rsid w:val="00541524"/>
    <w:rsid w:val="00542382"/>
    <w:rsid w:val="0054295C"/>
    <w:rsid w:val="005451ED"/>
    <w:rsid w:val="0054606F"/>
    <w:rsid w:val="00552D26"/>
    <w:rsid w:val="00554DDA"/>
    <w:rsid w:val="00554EB5"/>
    <w:rsid w:val="005569E2"/>
    <w:rsid w:val="005643F6"/>
    <w:rsid w:val="00565098"/>
    <w:rsid w:val="005662E3"/>
    <w:rsid w:val="00574675"/>
    <w:rsid w:val="00574749"/>
    <w:rsid w:val="005777E4"/>
    <w:rsid w:val="00577FB8"/>
    <w:rsid w:val="00581C41"/>
    <w:rsid w:val="00582FB1"/>
    <w:rsid w:val="005843BD"/>
    <w:rsid w:val="00585D64"/>
    <w:rsid w:val="005864A2"/>
    <w:rsid w:val="00590113"/>
    <w:rsid w:val="00590960"/>
    <w:rsid w:val="00591E7F"/>
    <w:rsid w:val="00591FBD"/>
    <w:rsid w:val="005949CB"/>
    <w:rsid w:val="00595450"/>
    <w:rsid w:val="005A33E6"/>
    <w:rsid w:val="005A40F0"/>
    <w:rsid w:val="005B1473"/>
    <w:rsid w:val="005B2698"/>
    <w:rsid w:val="005B3A8D"/>
    <w:rsid w:val="005B3D89"/>
    <w:rsid w:val="005B6324"/>
    <w:rsid w:val="005B7124"/>
    <w:rsid w:val="005B7AA1"/>
    <w:rsid w:val="005C19F1"/>
    <w:rsid w:val="005C3741"/>
    <w:rsid w:val="005C554B"/>
    <w:rsid w:val="005D145B"/>
    <w:rsid w:val="005D4762"/>
    <w:rsid w:val="005D5FF0"/>
    <w:rsid w:val="005D6D42"/>
    <w:rsid w:val="005D7543"/>
    <w:rsid w:val="005E2B13"/>
    <w:rsid w:val="005E62DF"/>
    <w:rsid w:val="005F011E"/>
    <w:rsid w:val="005F0C1D"/>
    <w:rsid w:val="005F0D5E"/>
    <w:rsid w:val="005F1210"/>
    <w:rsid w:val="005F2670"/>
    <w:rsid w:val="005F3D5E"/>
    <w:rsid w:val="005F3D95"/>
    <w:rsid w:val="005F7757"/>
    <w:rsid w:val="00601AD1"/>
    <w:rsid w:val="0060407D"/>
    <w:rsid w:val="00604479"/>
    <w:rsid w:val="00604C3F"/>
    <w:rsid w:val="006076BC"/>
    <w:rsid w:val="00612183"/>
    <w:rsid w:val="0062064A"/>
    <w:rsid w:val="006243B3"/>
    <w:rsid w:val="006252C2"/>
    <w:rsid w:val="00625901"/>
    <w:rsid w:val="0063060A"/>
    <w:rsid w:val="00631939"/>
    <w:rsid w:val="006360E0"/>
    <w:rsid w:val="00637520"/>
    <w:rsid w:val="00640B50"/>
    <w:rsid w:val="00642886"/>
    <w:rsid w:val="0064412A"/>
    <w:rsid w:val="006458AF"/>
    <w:rsid w:val="006500F2"/>
    <w:rsid w:val="00650756"/>
    <w:rsid w:val="006521AD"/>
    <w:rsid w:val="00653B7F"/>
    <w:rsid w:val="00654A4C"/>
    <w:rsid w:val="0066000E"/>
    <w:rsid w:val="00665EF1"/>
    <w:rsid w:val="006662A0"/>
    <w:rsid w:val="0066642A"/>
    <w:rsid w:val="00667A67"/>
    <w:rsid w:val="00673B66"/>
    <w:rsid w:val="0068789E"/>
    <w:rsid w:val="00692A4C"/>
    <w:rsid w:val="00697549"/>
    <w:rsid w:val="006975B6"/>
    <w:rsid w:val="006A2A42"/>
    <w:rsid w:val="006A5114"/>
    <w:rsid w:val="006A5FBC"/>
    <w:rsid w:val="006A736E"/>
    <w:rsid w:val="006A7489"/>
    <w:rsid w:val="006B3314"/>
    <w:rsid w:val="006B4E80"/>
    <w:rsid w:val="006B5BC0"/>
    <w:rsid w:val="006B5E8E"/>
    <w:rsid w:val="006B78A9"/>
    <w:rsid w:val="006C0AF9"/>
    <w:rsid w:val="006D198E"/>
    <w:rsid w:val="006D4CCF"/>
    <w:rsid w:val="006D6B31"/>
    <w:rsid w:val="006E3A81"/>
    <w:rsid w:val="006E3F4C"/>
    <w:rsid w:val="006E51F1"/>
    <w:rsid w:val="006F3E8F"/>
    <w:rsid w:val="006F45CE"/>
    <w:rsid w:val="006F57B3"/>
    <w:rsid w:val="006F6FAB"/>
    <w:rsid w:val="006F733E"/>
    <w:rsid w:val="007005C5"/>
    <w:rsid w:val="00700B1C"/>
    <w:rsid w:val="007020B2"/>
    <w:rsid w:val="007027DE"/>
    <w:rsid w:val="007029EE"/>
    <w:rsid w:val="00703C91"/>
    <w:rsid w:val="00705443"/>
    <w:rsid w:val="00715B3A"/>
    <w:rsid w:val="0071725F"/>
    <w:rsid w:val="007201F1"/>
    <w:rsid w:val="00721407"/>
    <w:rsid w:val="0072414A"/>
    <w:rsid w:val="00724627"/>
    <w:rsid w:val="0072486D"/>
    <w:rsid w:val="0072600F"/>
    <w:rsid w:val="00730D3A"/>
    <w:rsid w:val="007345B9"/>
    <w:rsid w:val="007345FD"/>
    <w:rsid w:val="00742C02"/>
    <w:rsid w:val="007436C5"/>
    <w:rsid w:val="0074524A"/>
    <w:rsid w:val="007477D7"/>
    <w:rsid w:val="00752F47"/>
    <w:rsid w:val="00755D6E"/>
    <w:rsid w:val="00766494"/>
    <w:rsid w:val="007678FD"/>
    <w:rsid w:val="00770AC5"/>
    <w:rsid w:val="00777292"/>
    <w:rsid w:val="00777668"/>
    <w:rsid w:val="00781B5F"/>
    <w:rsid w:val="00781D51"/>
    <w:rsid w:val="00784B63"/>
    <w:rsid w:val="0078534F"/>
    <w:rsid w:val="0078564E"/>
    <w:rsid w:val="00791F34"/>
    <w:rsid w:val="00792906"/>
    <w:rsid w:val="0079394F"/>
    <w:rsid w:val="00795201"/>
    <w:rsid w:val="007973E1"/>
    <w:rsid w:val="007A1A34"/>
    <w:rsid w:val="007A1FA1"/>
    <w:rsid w:val="007A4B1B"/>
    <w:rsid w:val="007A79E6"/>
    <w:rsid w:val="007B165D"/>
    <w:rsid w:val="007B2028"/>
    <w:rsid w:val="007B3766"/>
    <w:rsid w:val="007B4B55"/>
    <w:rsid w:val="007B576B"/>
    <w:rsid w:val="007B65D4"/>
    <w:rsid w:val="007C08FC"/>
    <w:rsid w:val="007C1884"/>
    <w:rsid w:val="007C36DD"/>
    <w:rsid w:val="007C4964"/>
    <w:rsid w:val="007D14E6"/>
    <w:rsid w:val="007D3944"/>
    <w:rsid w:val="007D63FB"/>
    <w:rsid w:val="007F0BCB"/>
    <w:rsid w:val="007F1A86"/>
    <w:rsid w:val="007F22C6"/>
    <w:rsid w:val="007F5A2F"/>
    <w:rsid w:val="007F68E0"/>
    <w:rsid w:val="008014EF"/>
    <w:rsid w:val="00803409"/>
    <w:rsid w:val="00804276"/>
    <w:rsid w:val="00804684"/>
    <w:rsid w:val="0080734C"/>
    <w:rsid w:val="008079E1"/>
    <w:rsid w:val="0081055D"/>
    <w:rsid w:val="00810B89"/>
    <w:rsid w:val="00812F80"/>
    <w:rsid w:val="008131FA"/>
    <w:rsid w:val="0081352D"/>
    <w:rsid w:val="00813DFC"/>
    <w:rsid w:val="00815880"/>
    <w:rsid w:val="00816B92"/>
    <w:rsid w:val="00816E28"/>
    <w:rsid w:val="008222F9"/>
    <w:rsid w:val="0082386C"/>
    <w:rsid w:val="00826326"/>
    <w:rsid w:val="00826709"/>
    <w:rsid w:val="00826F8D"/>
    <w:rsid w:val="0083416E"/>
    <w:rsid w:val="008375EF"/>
    <w:rsid w:val="0084295D"/>
    <w:rsid w:val="00846BC3"/>
    <w:rsid w:val="00847FA4"/>
    <w:rsid w:val="00851250"/>
    <w:rsid w:val="00851684"/>
    <w:rsid w:val="0085558C"/>
    <w:rsid w:val="008578F8"/>
    <w:rsid w:val="00864DC3"/>
    <w:rsid w:val="00865B8A"/>
    <w:rsid w:val="00865F44"/>
    <w:rsid w:val="00866591"/>
    <w:rsid w:val="008676F8"/>
    <w:rsid w:val="0086788E"/>
    <w:rsid w:val="008742FB"/>
    <w:rsid w:val="00882101"/>
    <w:rsid w:val="00882301"/>
    <w:rsid w:val="00884C67"/>
    <w:rsid w:val="0088717C"/>
    <w:rsid w:val="00887EAB"/>
    <w:rsid w:val="00890DDA"/>
    <w:rsid w:val="008973CA"/>
    <w:rsid w:val="008A0D74"/>
    <w:rsid w:val="008A4AE0"/>
    <w:rsid w:val="008A63B3"/>
    <w:rsid w:val="008A76A3"/>
    <w:rsid w:val="008B122C"/>
    <w:rsid w:val="008B3A09"/>
    <w:rsid w:val="008B5EAD"/>
    <w:rsid w:val="008C16AD"/>
    <w:rsid w:val="008C2233"/>
    <w:rsid w:val="008C3C30"/>
    <w:rsid w:val="008C5C74"/>
    <w:rsid w:val="008C76A9"/>
    <w:rsid w:val="008D31DD"/>
    <w:rsid w:val="008D4409"/>
    <w:rsid w:val="008D449F"/>
    <w:rsid w:val="008D53D5"/>
    <w:rsid w:val="008E0117"/>
    <w:rsid w:val="008E18B1"/>
    <w:rsid w:val="008E3731"/>
    <w:rsid w:val="008E37CC"/>
    <w:rsid w:val="008E525D"/>
    <w:rsid w:val="008E5E33"/>
    <w:rsid w:val="008E6499"/>
    <w:rsid w:val="008E64E2"/>
    <w:rsid w:val="008F33EC"/>
    <w:rsid w:val="008F44E5"/>
    <w:rsid w:val="008F66F9"/>
    <w:rsid w:val="008F7852"/>
    <w:rsid w:val="008F7927"/>
    <w:rsid w:val="008F7DE3"/>
    <w:rsid w:val="00902923"/>
    <w:rsid w:val="009063EB"/>
    <w:rsid w:val="009105D9"/>
    <w:rsid w:val="00911152"/>
    <w:rsid w:val="00920520"/>
    <w:rsid w:val="009276A9"/>
    <w:rsid w:val="00931E1D"/>
    <w:rsid w:val="009324E6"/>
    <w:rsid w:val="00942F87"/>
    <w:rsid w:val="00944742"/>
    <w:rsid w:val="0094524F"/>
    <w:rsid w:val="009452ED"/>
    <w:rsid w:val="0094610E"/>
    <w:rsid w:val="00954DD9"/>
    <w:rsid w:val="009550CA"/>
    <w:rsid w:val="009579DF"/>
    <w:rsid w:val="00957D8A"/>
    <w:rsid w:val="00960C5F"/>
    <w:rsid w:val="009616AB"/>
    <w:rsid w:val="0096694D"/>
    <w:rsid w:val="00970B61"/>
    <w:rsid w:val="00971582"/>
    <w:rsid w:val="0097522D"/>
    <w:rsid w:val="009753C8"/>
    <w:rsid w:val="00975812"/>
    <w:rsid w:val="00982C6E"/>
    <w:rsid w:val="009840B1"/>
    <w:rsid w:val="00984AF3"/>
    <w:rsid w:val="00985DFB"/>
    <w:rsid w:val="00991834"/>
    <w:rsid w:val="009948CB"/>
    <w:rsid w:val="00996A99"/>
    <w:rsid w:val="00997330"/>
    <w:rsid w:val="00997F73"/>
    <w:rsid w:val="009A181C"/>
    <w:rsid w:val="009A4151"/>
    <w:rsid w:val="009A48B0"/>
    <w:rsid w:val="009B3432"/>
    <w:rsid w:val="009C0A4B"/>
    <w:rsid w:val="009C3F37"/>
    <w:rsid w:val="009C4BBB"/>
    <w:rsid w:val="009C58A6"/>
    <w:rsid w:val="009C6347"/>
    <w:rsid w:val="009C6ED7"/>
    <w:rsid w:val="009D276D"/>
    <w:rsid w:val="009D2B33"/>
    <w:rsid w:val="009D3E52"/>
    <w:rsid w:val="009D77D8"/>
    <w:rsid w:val="009E4647"/>
    <w:rsid w:val="009E6717"/>
    <w:rsid w:val="009E778E"/>
    <w:rsid w:val="009F0FA4"/>
    <w:rsid w:val="009F1D7A"/>
    <w:rsid w:val="009F7E41"/>
    <w:rsid w:val="00A04886"/>
    <w:rsid w:val="00A048EE"/>
    <w:rsid w:val="00A13B30"/>
    <w:rsid w:val="00A15CC0"/>
    <w:rsid w:val="00A1622B"/>
    <w:rsid w:val="00A20F1A"/>
    <w:rsid w:val="00A21D06"/>
    <w:rsid w:val="00A23493"/>
    <w:rsid w:val="00A24DA6"/>
    <w:rsid w:val="00A2546A"/>
    <w:rsid w:val="00A32AD1"/>
    <w:rsid w:val="00A333E2"/>
    <w:rsid w:val="00A355EA"/>
    <w:rsid w:val="00A40106"/>
    <w:rsid w:val="00A41E2E"/>
    <w:rsid w:val="00A42908"/>
    <w:rsid w:val="00A430E9"/>
    <w:rsid w:val="00A43ADA"/>
    <w:rsid w:val="00A463F1"/>
    <w:rsid w:val="00A524CE"/>
    <w:rsid w:val="00A52ED8"/>
    <w:rsid w:val="00A630A0"/>
    <w:rsid w:val="00A67B84"/>
    <w:rsid w:val="00A7123D"/>
    <w:rsid w:val="00A74DE0"/>
    <w:rsid w:val="00A750E8"/>
    <w:rsid w:val="00A75EC7"/>
    <w:rsid w:val="00A7656C"/>
    <w:rsid w:val="00A766C6"/>
    <w:rsid w:val="00A83BD7"/>
    <w:rsid w:val="00A842C9"/>
    <w:rsid w:val="00A86764"/>
    <w:rsid w:val="00A90D04"/>
    <w:rsid w:val="00A91687"/>
    <w:rsid w:val="00A950B9"/>
    <w:rsid w:val="00AA2425"/>
    <w:rsid w:val="00AA6BD7"/>
    <w:rsid w:val="00AB1F0E"/>
    <w:rsid w:val="00AB2D93"/>
    <w:rsid w:val="00AB4AB4"/>
    <w:rsid w:val="00AB6DC1"/>
    <w:rsid w:val="00AB7AC7"/>
    <w:rsid w:val="00AC11C1"/>
    <w:rsid w:val="00AD0AF9"/>
    <w:rsid w:val="00AD262C"/>
    <w:rsid w:val="00AD292C"/>
    <w:rsid w:val="00AD3155"/>
    <w:rsid w:val="00AD335D"/>
    <w:rsid w:val="00AD3B08"/>
    <w:rsid w:val="00AE0C77"/>
    <w:rsid w:val="00AF2DAF"/>
    <w:rsid w:val="00AF3B77"/>
    <w:rsid w:val="00B02CD1"/>
    <w:rsid w:val="00B06520"/>
    <w:rsid w:val="00B07C25"/>
    <w:rsid w:val="00B07FC6"/>
    <w:rsid w:val="00B127DF"/>
    <w:rsid w:val="00B16650"/>
    <w:rsid w:val="00B17748"/>
    <w:rsid w:val="00B246C2"/>
    <w:rsid w:val="00B24A78"/>
    <w:rsid w:val="00B307D0"/>
    <w:rsid w:val="00B360F4"/>
    <w:rsid w:val="00B53765"/>
    <w:rsid w:val="00B540F4"/>
    <w:rsid w:val="00B57111"/>
    <w:rsid w:val="00B62D40"/>
    <w:rsid w:val="00B64E3E"/>
    <w:rsid w:val="00B650A3"/>
    <w:rsid w:val="00B65300"/>
    <w:rsid w:val="00B65E32"/>
    <w:rsid w:val="00B6632E"/>
    <w:rsid w:val="00B67B9C"/>
    <w:rsid w:val="00B707F1"/>
    <w:rsid w:val="00B71F7F"/>
    <w:rsid w:val="00B72BB2"/>
    <w:rsid w:val="00B751CF"/>
    <w:rsid w:val="00B75B33"/>
    <w:rsid w:val="00B7676A"/>
    <w:rsid w:val="00B77B9E"/>
    <w:rsid w:val="00B8292E"/>
    <w:rsid w:val="00B84C5B"/>
    <w:rsid w:val="00B86770"/>
    <w:rsid w:val="00B86F5D"/>
    <w:rsid w:val="00B87FF1"/>
    <w:rsid w:val="00B909BC"/>
    <w:rsid w:val="00B9258E"/>
    <w:rsid w:val="00B928B7"/>
    <w:rsid w:val="00B92D80"/>
    <w:rsid w:val="00B9633D"/>
    <w:rsid w:val="00B96CB7"/>
    <w:rsid w:val="00B97A5E"/>
    <w:rsid w:val="00BA0B1C"/>
    <w:rsid w:val="00BA21D5"/>
    <w:rsid w:val="00BA4DCC"/>
    <w:rsid w:val="00BA5E4E"/>
    <w:rsid w:val="00BA7D8A"/>
    <w:rsid w:val="00BA7F10"/>
    <w:rsid w:val="00BB1E72"/>
    <w:rsid w:val="00BB5214"/>
    <w:rsid w:val="00BC0312"/>
    <w:rsid w:val="00BC1243"/>
    <w:rsid w:val="00BC6378"/>
    <w:rsid w:val="00BC7EC1"/>
    <w:rsid w:val="00BD0A5A"/>
    <w:rsid w:val="00BD106B"/>
    <w:rsid w:val="00BD4BE9"/>
    <w:rsid w:val="00BD4D99"/>
    <w:rsid w:val="00BD5850"/>
    <w:rsid w:val="00BD5CEF"/>
    <w:rsid w:val="00BD6A51"/>
    <w:rsid w:val="00BE0B62"/>
    <w:rsid w:val="00BE370C"/>
    <w:rsid w:val="00BE41B0"/>
    <w:rsid w:val="00BE57F3"/>
    <w:rsid w:val="00BE61FE"/>
    <w:rsid w:val="00BF0658"/>
    <w:rsid w:val="00BF3C48"/>
    <w:rsid w:val="00BF4C54"/>
    <w:rsid w:val="00BF76FC"/>
    <w:rsid w:val="00C05E1D"/>
    <w:rsid w:val="00C11259"/>
    <w:rsid w:val="00C14A70"/>
    <w:rsid w:val="00C16AE2"/>
    <w:rsid w:val="00C21424"/>
    <w:rsid w:val="00C27B45"/>
    <w:rsid w:val="00C30B08"/>
    <w:rsid w:val="00C42D67"/>
    <w:rsid w:val="00C45BE9"/>
    <w:rsid w:val="00C4688F"/>
    <w:rsid w:val="00C46906"/>
    <w:rsid w:val="00C52EC0"/>
    <w:rsid w:val="00C53127"/>
    <w:rsid w:val="00C56FCA"/>
    <w:rsid w:val="00C6043E"/>
    <w:rsid w:val="00C61789"/>
    <w:rsid w:val="00C619AC"/>
    <w:rsid w:val="00C63B1C"/>
    <w:rsid w:val="00C66BCC"/>
    <w:rsid w:val="00C701DD"/>
    <w:rsid w:val="00C733F2"/>
    <w:rsid w:val="00C74E99"/>
    <w:rsid w:val="00C80C29"/>
    <w:rsid w:val="00C83576"/>
    <w:rsid w:val="00C85751"/>
    <w:rsid w:val="00C85E54"/>
    <w:rsid w:val="00C866CD"/>
    <w:rsid w:val="00C910E5"/>
    <w:rsid w:val="00C95DF0"/>
    <w:rsid w:val="00C9701E"/>
    <w:rsid w:val="00C97496"/>
    <w:rsid w:val="00C9753B"/>
    <w:rsid w:val="00CA1345"/>
    <w:rsid w:val="00CA1708"/>
    <w:rsid w:val="00CA19A9"/>
    <w:rsid w:val="00CA2B45"/>
    <w:rsid w:val="00CB0AF5"/>
    <w:rsid w:val="00CB1CEF"/>
    <w:rsid w:val="00CB281F"/>
    <w:rsid w:val="00CB6A3A"/>
    <w:rsid w:val="00CC2BA8"/>
    <w:rsid w:val="00CC3605"/>
    <w:rsid w:val="00CC3C29"/>
    <w:rsid w:val="00CC45CA"/>
    <w:rsid w:val="00CC5959"/>
    <w:rsid w:val="00CD3BD6"/>
    <w:rsid w:val="00CD5CD7"/>
    <w:rsid w:val="00CE7395"/>
    <w:rsid w:val="00CE7E54"/>
    <w:rsid w:val="00CF369B"/>
    <w:rsid w:val="00CF5AD8"/>
    <w:rsid w:val="00CF5CFD"/>
    <w:rsid w:val="00CF6626"/>
    <w:rsid w:val="00CF6AD5"/>
    <w:rsid w:val="00D0150F"/>
    <w:rsid w:val="00D016CF"/>
    <w:rsid w:val="00D03FBB"/>
    <w:rsid w:val="00D044E0"/>
    <w:rsid w:val="00D06790"/>
    <w:rsid w:val="00D06FF6"/>
    <w:rsid w:val="00D1017C"/>
    <w:rsid w:val="00D126D5"/>
    <w:rsid w:val="00D12B8A"/>
    <w:rsid w:val="00D139B8"/>
    <w:rsid w:val="00D13DE2"/>
    <w:rsid w:val="00D140A9"/>
    <w:rsid w:val="00D20FDB"/>
    <w:rsid w:val="00D23BAF"/>
    <w:rsid w:val="00D24492"/>
    <w:rsid w:val="00D27ECE"/>
    <w:rsid w:val="00D301E7"/>
    <w:rsid w:val="00D324EC"/>
    <w:rsid w:val="00D34447"/>
    <w:rsid w:val="00D34E9B"/>
    <w:rsid w:val="00D3500E"/>
    <w:rsid w:val="00D353CC"/>
    <w:rsid w:val="00D36D4E"/>
    <w:rsid w:val="00D4039F"/>
    <w:rsid w:val="00D4076B"/>
    <w:rsid w:val="00D40DE7"/>
    <w:rsid w:val="00D4239C"/>
    <w:rsid w:val="00D435BD"/>
    <w:rsid w:val="00D44C5C"/>
    <w:rsid w:val="00D4541E"/>
    <w:rsid w:val="00D46FB6"/>
    <w:rsid w:val="00D47874"/>
    <w:rsid w:val="00D5112D"/>
    <w:rsid w:val="00D521D3"/>
    <w:rsid w:val="00D540B6"/>
    <w:rsid w:val="00D55471"/>
    <w:rsid w:val="00D6095A"/>
    <w:rsid w:val="00D60E43"/>
    <w:rsid w:val="00D61D25"/>
    <w:rsid w:val="00D62B79"/>
    <w:rsid w:val="00D6423C"/>
    <w:rsid w:val="00D64E63"/>
    <w:rsid w:val="00D670C3"/>
    <w:rsid w:val="00D72FB2"/>
    <w:rsid w:val="00D739EF"/>
    <w:rsid w:val="00D7416D"/>
    <w:rsid w:val="00D74D7B"/>
    <w:rsid w:val="00D7760D"/>
    <w:rsid w:val="00D81396"/>
    <w:rsid w:val="00D840E6"/>
    <w:rsid w:val="00D874EE"/>
    <w:rsid w:val="00D92B98"/>
    <w:rsid w:val="00D92DBB"/>
    <w:rsid w:val="00D93A85"/>
    <w:rsid w:val="00D964E9"/>
    <w:rsid w:val="00D97A86"/>
    <w:rsid w:val="00D97DC7"/>
    <w:rsid w:val="00DA4EB1"/>
    <w:rsid w:val="00DA701F"/>
    <w:rsid w:val="00DB08DD"/>
    <w:rsid w:val="00DB1CDC"/>
    <w:rsid w:val="00DB29E1"/>
    <w:rsid w:val="00DB350A"/>
    <w:rsid w:val="00DC000F"/>
    <w:rsid w:val="00DC1494"/>
    <w:rsid w:val="00DC225B"/>
    <w:rsid w:val="00DC36F2"/>
    <w:rsid w:val="00DD04EA"/>
    <w:rsid w:val="00DD06CF"/>
    <w:rsid w:val="00DD0F4A"/>
    <w:rsid w:val="00DE1AE6"/>
    <w:rsid w:val="00DE2519"/>
    <w:rsid w:val="00DF42B0"/>
    <w:rsid w:val="00DF44DE"/>
    <w:rsid w:val="00DF5326"/>
    <w:rsid w:val="00DF54E4"/>
    <w:rsid w:val="00DF5DAC"/>
    <w:rsid w:val="00E01376"/>
    <w:rsid w:val="00E014C3"/>
    <w:rsid w:val="00E01791"/>
    <w:rsid w:val="00E068D6"/>
    <w:rsid w:val="00E10B55"/>
    <w:rsid w:val="00E14AC1"/>
    <w:rsid w:val="00E153AD"/>
    <w:rsid w:val="00E17C9C"/>
    <w:rsid w:val="00E20F5D"/>
    <w:rsid w:val="00E26157"/>
    <w:rsid w:val="00E26AD6"/>
    <w:rsid w:val="00E27B62"/>
    <w:rsid w:val="00E331F2"/>
    <w:rsid w:val="00E33C8D"/>
    <w:rsid w:val="00E36F32"/>
    <w:rsid w:val="00E374CB"/>
    <w:rsid w:val="00E37950"/>
    <w:rsid w:val="00E409A9"/>
    <w:rsid w:val="00E40D59"/>
    <w:rsid w:val="00E452C7"/>
    <w:rsid w:val="00E45C1A"/>
    <w:rsid w:val="00E570A1"/>
    <w:rsid w:val="00E5748E"/>
    <w:rsid w:val="00E575C6"/>
    <w:rsid w:val="00E575F2"/>
    <w:rsid w:val="00E6058C"/>
    <w:rsid w:val="00E624B5"/>
    <w:rsid w:val="00E64345"/>
    <w:rsid w:val="00E64F02"/>
    <w:rsid w:val="00E740F2"/>
    <w:rsid w:val="00E7755F"/>
    <w:rsid w:val="00E80D25"/>
    <w:rsid w:val="00E8189E"/>
    <w:rsid w:val="00E83529"/>
    <w:rsid w:val="00E9192B"/>
    <w:rsid w:val="00E93862"/>
    <w:rsid w:val="00E961A9"/>
    <w:rsid w:val="00EA2172"/>
    <w:rsid w:val="00EA40B9"/>
    <w:rsid w:val="00EA7A21"/>
    <w:rsid w:val="00EB201D"/>
    <w:rsid w:val="00EC3111"/>
    <w:rsid w:val="00EC3E93"/>
    <w:rsid w:val="00EC43AF"/>
    <w:rsid w:val="00EC4704"/>
    <w:rsid w:val="00EC491D"/>
    <w:rsid w:val="00EC616A"/>
    <w:rsid w:val="00ED2F14"/>
    <w:rsid w:val="00ED4790"/>
    <w:rsid w:val="00ED48FB"/>
    <w:rsid w:val="00ED4B93"/>
    <w:rsid w:val="00ED7BF9"/>
    <w:rsid w:val="00EE00EF"/>
    <w:rsid w:val="00EE0318"/>
    <w:rsid w:val="00EE0D4B"/>
    <w:rsid w:val="00EE14C8"/>
    <w:rsid w:val="00EE4F2D"/>
    <w:rsid w:val="00EF33D0"/>
    <w:rsid w:val="00F000B3"/>
    <w:rsid w:val="00F01420"/>
    <w:rsid w:val="00F038C4"/>
    <w:rsid w:val="00F03EDE"/>
    <w:rsid w:val="00F0456E"/>
    <w:rsid w:val="00F046EC"/>
    <w:rsid w:val="00F04FD6"/>
    <w:rsid w:val="00F05E45"/>
    <w:rsid w:val="00F06FC5"/>
    <w:rsid w:val="00F128AC"/>
    <w:rsid w:val="00F1765F"/>
    <w:rsid w:val="00F23780"/>
    <w:rsid w:val="00F265DB"/>
    <w:rsid w:val="00F341AA"/>
    <w:rsid w:val="00F34437"/>
    <w:rsid w:val="00F34B8A"/>
    <w:rsid w:val="00F46D93"/>
    <w:rsid w:val="00F52D03"/>
    <w:rsid w:val="00F53B79"/>
    <w:rsid w:val="00F63832"/>
    <w:rsid w:val="00F645A1"/>
    <w:rsid w:val="00F64B4C"/>
    <w:rsid w:val="00F6556C"/>
    <w:rsid w:val="00F6682F"/>
    <w:rsid w:val="00F66F1D"/>
    <w:rsid w:val="00F70D34"/>
    <w:rsid w:val="00F71D84"/>
    <w:rsid w:val="00F73965"/>
    <w:rsid w:val="00F73F34"/>
    <w:rsid w:val="00F7594E"/>
    <w:rsid w:val="00F8241A"/>
    <w:rsid w:val="00F8549E"/>
    <w:rsid w:val="00F862FE"/>
    <w:rsid w:val="00F912F2"/>
    <w:rsid w:val="00F913F6"/>
    <w:rsid w:val="00F92A75"/>
    <w:rsid w:val="00F9555C"/>
    <w:rsid w:val="00F97497"/>
    <w:rsid w:val="00F97694"/>
    <w:rsid w:val="00FA0854"/>
    <w:rsid w:val="00FA23D3"/>
    <w:rsid w:val="00FA65A1"/>
    <w:rsid w:val="00FB0D81"/>
    <w:rsid w:val="00FB630C"/>
    <w:rsid w:val="00FB774F"/>
    <w:rsid w:val="00FC0473"/>
    <w:rsid w:val="00FC273A"/>
    <w:rsid w:val="00FC28D7"/>
    <w:rsid w:val="00FC3018"/>
    <w:rsid w:val="00FC3386"/>
    <w:rsid w:val="00FC409C"/>
    <w:rsid w:val="00FC493C"/>
    <w:rsid w:val="00FC617A"/>
    <w:rsid w:val="00FD5856"/>
    <w:rsid w:val="00FE0378"/>
    <w:rsid w:val="00FE176C"/>
    <w:rsid w:val="00FE24CC"/>
    <w:rsid w:val="00FE6F49"/>
    <w:rsid w:val="00FE7FDC"/>
    <w:rsid w:val="00FE7FFB"/>
    <w:rsid w:val="00FF368C"/>
    <w:rsid w:val="00FF3F81"/>
    <w:rsid w:val="00FF63BE"/>
    <w:rsid w:val="00FF6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6E0A2"/>
  <w15:docId w15:val="{EE287E1B-B83C-4710-9DF9-ECFBCF4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F10"/>
  </w:style>
  <w:style w:type="paragraph" w:styleId="1">
    <w:name w:val="heading 1"/>
    <w:basedOn w:val="a"/>
    <w:next w:val="a"/>
    <w:qFormat/>
    <w:rsid w:val="00BA7F10"/>
    <w:pPr>
      <w:keepNext/>
      <w:spacing w:line="360" w:lineRule="exact"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rsid w:val="00BA7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CA2B4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F10"/>
    <w:pPr>
      <w:jc w:val="both"/>
    </w:pPr>
    <w:rPr>
      <w:sz w:val="28"/>
      <w:lang w:val="uk-UA"/>
    </w:rPr>
  </w:style>
  <w:style w:type="paragraph" w:styleId="a4">
    <w:name w:val="Balloon Text"/>
    <w:basedOn w:val="a"/>
    <w:semiHidden/>
    <w:rsid w:val="00BA7F10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CA2B4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Body Text Indent"/>
    <w:basedOn w:val="a"/>
    <w:link w:val="a7"/>
    <w:rsid w:val="00E01376"/>
    <w:pPr>
      <w:spacing w:after="120"/>
      <w:ind w:left="283"/>
    </w:pPr>
  </w:style>
  <w:style w:type="paragraph" w:styleId="a8">
    <w:name w:val="Title"/>
    <w:basedOn w:val="a"/>
    <w:qFormat/>
    <w:rsid w:val="00E01376"/>
    <w:pPr>
      <w:jc w:val="center"/>
    </w:pPr>
    <w:rPr>
      <w:sz w:val="28"/>
      <w:lang w:val="uk-UA"/>
    </w:rPr>
  </w:style>
  <w:style w:type="character" w:styleId="a9">
    <w:name w:val="page number"/>
    <w:basedOn w:val="a0"/>
    <w:rsid w:val="00CA1708"/>
  </w:style>
  <w:style w:type="paragraph" w:customStyle="1" w:styleId="aa">
    <w:name w:val="Знак"/>
    <w:basedOn w:val="a"/>
    <w:rsid w:val="0034690C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7F22C6"/>
    <w:rPr>
      <w:rFonts w:ascii="Verdana" w:hAnsi="Verdana" w:cs="Verdana"/>
      <w:lang w:val="en-US" w:eastAsia="en-US"/>
    </w:rPr>
  </w:style>
  <w:style w:type="paragraph" w:customStyle="1" w:styleId="CharCharCharChar">
    <w:name w:val="Char Знак Знак Char Знак Знак Char Знак Знак Char Знак Знак"/>
    <w:basedOn w:val="a"/>
    <w:rsid w:val="00182217"/>
    <w:rPr>
      <w:rFonts w:ascii="Verdana" w:hAnsi="Verdana" w:cs="Verdana"/>
      <w:lang w:val="en-US" w:eastAsia="en-US"/>
    </w:rPr>
  </w:style>
  <w:style w:type="paragraph" w:styleId="ac">
    <w:name w:val="footer"/>
    <w:basedOn w:val="a"/>
    <w:rsid w:val="002A5A2D"/>
    <w:pPr>
      <w:tabs>
        <w:tab w:val="center" w:pos="4677"/>
        <w:tab w:val="right" w:pos="9355"/>
      </w:tabs>
    </w:pPr>
  </w:style>
  <w:style w:type="paragraph" w:customStyle="1" w:styleId="Style9">
    <w:name w:val="Style9"/>
    <w:basedOn w:val="a"/>
    <w:rsid w:val="003E11BE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13">
    <w:name w:val="Font Style13"/>
    <w:rsid w:val="003E11BE"/>
    <w:rPr>
      <w:rFonts w:ascii="Times New Roman" w:hAnsi="Times New Roman" w:cs="Times New Roman"/>
      <w:sz w:val="24"/>
      <w:szCs w:val="24"/>
    </w:rPr>
  </w:style>
  <w:style w:type="paragraph" w:customStyle="1" w:styleId="ad">
    <w:name w:val="Знак Знак Знак Знак"/>
    <w:basedOn w:val="a"/>
    <w:rsid w:val="003F0254"/>
    <w:rPr>
      <w:rFonts w:ascii="Verdana" w:hAnsi="Verdana" w:cs="Verdana"/>
      <w:lang w:val="en-US" w:eastAsia="en-US"/>
    </w:rPr>
  </w:style>
  <w:style w:type="paragraph" w:customStyle="1" w:styleId="ae">
    <w:name w:val="Знак Знак"/>
    <w:basedOn w:val="a"/>
    <w:rsid w:val="003878FE"/>
    <w:rPr>
      <w:rFonts w:ascii="Verdana" w:hAnsi="Verdana" w:cs="Verdana"/>
      <w:lang w:val="en-US" w:eastAsia="en-US"/>
    </w:rPr>
  </w:style>
  <w:style w:type="paragraph" w:customStyle="1" w:styleId="af">
    <w:name w:val="Знак"/>
    <w:basedOn w:val="a"/>
    <w:rsid w:val="009A181C"/>
    <w:rPr>
      <w:rFonts w:ascii="Verdana" w:hAnsi="Verdana" w:cs="Verdana"/>
      <w:lang w:val="en-US" w:eastAsia="en-US"/>
    </w:rPr>
  </w:style>
  <w:style w:type="paragraph" w:customStyle="1" w:styleId="af0">
    <w:name w:val="Знак"/>
    <w:basedOn w:val="a"/>
    <w:rsid w:val="000032FF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4C0296"/>
    <w:pPr>
      <w:ind w:left="720"/>
      <w:contextualSpacing/>
    </w:pPr>
  </w:style>
  <w:style w:type="paragraph" w:customStyle="1" w:styleId="Style7">
    <w:name w:val="Style7"/>
    <w:basedOn w:val="a"/>
    <w:rsid w:val="007A1FA1"/>
    <w:pPr>
      <w:widowControl w:val="0"/>
      <w:autoSpaceDE w:val="0"/>
      <w:autoSpaceDN w:val="0"/>
      <w:adjustRightInd w:val="0"/>
      <w:spacing w:line="216" w:lineRule="exact"/>
      <w:ind w:firstLine="475"/>
      <w:jc w:val="both"/>
    </w:pPr>
    <w:rPr>
      <w:sz w:val="24"/>
      <w:szCs w:val="24"/>
    </w:rPr>
  </w:style>
  <w:style w:type="paragraph" w:customStyle="1" w:styleId="af2">
    <w:name w:val="Знак Знак Знак Знак"/>
    <w:basedOn w:val="a"/>
    <w:rsid w:val="00FE6F49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552D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ий HTML Знак"/>
    <w:basedOn w:val="a0"/>
    <w:link w:val="HTML"/>
    <w:rsid w:val="00552D26"/>
    <w:rPr>
      <w:rFonts w:ascii="Courier New" w:hAnsi="Courier New"/>
    </w:rPr>
  </w:style>
  <w:style w:type="character" w:customStyle="1" w:styleId="a7">
    <w:name w:val="Основний текст з відступом Знак"/>
    <w:basedOn w:val="a0"/>
    <w:link w:val="a6"/>
    <w:rsid w:val="0057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1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D988B-5FA8-45B6-A76C-897143B8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Лист.dot</Template>
  <TotalTime>494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</vt:vector>
  </TitlesOfParts>
  <Company>Городское управление здрав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міської Програми забезпечення мешканців міста Запоріжжя, хворих на хронічну ниркову недостатність, препаратом сандімун на 2003 рік</dc:title>
  <dc:creator>Таня</dc:creator>
  <cp:lastModifiedBy>Пользователь Windows</cp:lastModifiedBy>
  <cp:revision>70</cp:revision>
  <cp:lastPrinted>2017-10-17T09:20:00Z</cp:lastPrinted>
  <dcterms:created xsi:type="dcterms:W3CDTF">2017-02-28T14:55:00Z</dcterms:created>
  <dcterms:modified xsi:type="dcterms:W3CDTF">2017-10-17T09:22:00Z</dcterms:modified>
</cp:coreProperties>
</file>