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7C2" w:rsidRPr="001B58E6" w:rsidRDefault="006827C2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827C2" w:rsidRPr="00D53C98" w:rsidRDefault="006827C2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6827C2" w:rsidRPr="00D53C98" w:rsidRDefault="006827C2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Ветушко Анастасії Васил</w:t>
      </w:r>
      <w:r w:rsidRPr="00AC1D70">
        <w:rPr>
          <w:rFonts w:ascii="Times New Roman" w:hAnsi="Times New Roman"/>
          <w:sz w:val="28"/>
          <w:szCs w:val="28"/>
        </w:rPr>
        <w:t xml:space="preserve">івни, </w:t>
      </w:r>
      <w:r>
        <w:rPr>
          <w:rFonts w:ascii="Times New Roman" w:hAnsi="Times New Roman"/>
          <w:sz w:val="28"/>
          <w:szCs w:val="28"/>
        </w:rPr>
        <w:t xml:space="preserve">спеціаліста І категорії загального </w:t>
      </w:r>
      <w:r w:rsidRPr="00AC1D70">
        <w:rPr>
          <w:rFonts w:ascii="Times New Roman" w:hAnsi="Times New Roman"/>
          <w:sz w:val="28"/>
          <w:szCs w:val="28"/>
        </w:rPr>
        <w:t xml:space="preserve">відділу </w:t>
      </w:r>
      <w:r>
        <w:rPr>
          <w:rFonts w:ascii="Times New Roman" w:hAnsi="Times New Roman"/>
          <w:sz w:val="28"/>
          <w:szCs w:val="28"/>
        </w:rPr>
        <w:t xml:space="preserve">виконавчого комітету </w:t>
      </w:r>
      <w:r w:rsidRPr="00AC1D70">
        <w:rPr>
          <w:rFonts w:ascii="Times New Roman" w:hAnsi="Times New Roman"/>
          <w:sz w:val="28"/>
          <w:szCs w:val="28"/>
        </w:rPr>
        <w:t>Запорізької міської ради</w:t>
      </w:r>
      <w:r w:rsidRPr="00AC1D70"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827C2" w:rsidRPr="006B5459" w:rsidRDefault="006827C2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Ветушко Анастасії Василі</w:t>
      </w:r>
      <w:r w:rsidRPr="00AC1D70">
        <w:rPr>
          <w:rFonts w:ascii="Times New Roman" w:hAnsi="Times New Roman"/>
          <w:sz w:val="28"/>
          <w:szCs w:val="28"/>
        </w:rPr>
        <w:t>вни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6827C2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7C2" w:rsidRDefault="006827C2" w:rsidP="00F17C84">
      <w:r>
        <w:separator/>
      </w:r>
    </w:p>
  </w:endnote>
  <w:endnote w:type="continuationSeparator" w:id="1">
    <w:p w:rsidR="006827C2" w:rsidRDefault="006827C2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7C2" w:rsidRDefault="006827C2" w:rsidP="00F17C84">
      <w:r>
        <w:separator/>
      </w:r>
    </w:p>
  </w:footnote>
  <w:footnote w:type="continuationSeparator" w:id="1">
    <w:p w:rsidR="006827C2" w:rsidRDefault="006827C2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C2" w:rsidRDefault="006827C2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27C2" w:rsidRDefault="006827C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C2" w:rsidRDefault="006827C2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827C2" w:rsidRDefault="006827C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0C61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C2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5EE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1D70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169B5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3AB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CF5AB7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3B5F"/>
    <w:rsid w:val="00DD5E10"/>
    <w:rsid w:val="00DD7375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C24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143</Words>
  <Characters>820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6</cp:revision>
  <cp:lastPrinted>2015-12-16T14:42:00Z</cp:lastPrinted>
  <dcterms:created xsi:type="dcterms:W3CDTF">2015-12-16T14:17:00Z</dcterms:created>
  <dcterms:modified xsi:type="dcterms:W3CDTF">2016-03-22T15:39:00Z</dcterms:modified>
</cp:coreProperties>
</file>