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31" w:rsidRPr="001B58E6" w:rsidRDefault="00694331" w:rsidP="00E63562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94331" w:rsidRPr="004C5FE7" w:rsidRDefault="00694331" w:rsidP="00E63562">
      <w:pPr>
        <w:pStyle w:val="a"/>
        <w:spacing w:before="0"/>
        <w:rPr>
          <w:rFonts w:ascii="Times New Roman" w:hAnsi="Times New Roman"/>
          <w:sz w:val="20"/>
        </w:rPr>
      </w:pPr>
    </w:p>
    <w:p w:rsidR="00694331" w:rsidRPr="002E5C82" w:rsidRDefault="00694331" w:rsidP="00E6356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A534E3">
        <w:rPr>
          <w:rFonts w:ascii="Times New Roman" w:hAnsi="Times New Roman"/>
          <w:color w:val="000000"/>
          <w:sz w:val="28"/>
          <w:szCs w:val="28"/>
        </w:rPr>
        <w:t>Борисенко Вікторії Іванівни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534E3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A534E3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534E3">
        <w:rPr>
          <w:rFonts w:ascii="Times New Roman" w:hAnsi="Times New Roman"/>
          <w:color w:val="000000"/>
          <w:sz w:val="28"/>
          <w:szCs w:val="28"/>
        </w:rPr>
        <w:t xml:space="preserve"> територіального відділу освіти, молоді та спорту Шевченківського району управління освіти і науки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55D9">
        <w:rPr>
          <w:rFonts w:ascii="Times New Roman" w:hAnsi="Times New Roman"/>
          <w:color w:val="000000"/>
          <w:sz w:val="28"/>
          <w:szCs w:val="28"/>
        </w:rPr>
        <w:t>департамент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DA55D9">
        <w:rPr>
          <w:rFonts w:ascii="Times New Roman" w:hAnsi="Times New Roman"/>
          <w:color w:val="000000"/>
          <w:sz w:val="28"/>
          <w:szCs w:val="28"/>
        </w:rPr>
        <w:t xml:space="preserve"> освіти і науки, молоді та спорту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694331" w:rsidRDefault="00694331" w:rsidP="00E63562">
      <w:pPr>
        <w:pStyle w:val="a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A534E3">
        <w:rPr>
          <w:rFonts w:ascii="Times New Roman" w:hAnsi="Times New Roman"/>
          <w:color w:val="000000"/>
          <w:sz w:val="28"/>
          <w:szCs w:val="28"/>
        </w:rPr>
        <w:t>Борисенко Вікторії Іванівни</w:t>
      </w:r>
      <w:bookmarkStart w:id="0" w:name="_GoBack"/>
      <w:bookmarkEnd w:id="0"/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sectPr w:rsidR="00694331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331" w:rsidRDefault="00694331">
      <w:r>
        <w:separator/>
      </w:r>
    </w:p>
  </w:endnote>
  <w:endnote w:type="continuationSeparator" w:id="1">
    <w:p w:rsidR="00694331" w:rsidRDefault="0069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331" w:rsidRDefault="00694331">
      <w:r>
        <w:separator/>
      </w:r>
    </w:p>
  </w:footnote>
  <w:footnote w:type="continuationSeparator" w:id="1">
    <w:p w:rsidR="00694331" w:rsidRDefault="006943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31" w:rsidRDefault="00694331" w:rsidP="001547C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94331" w:rsidRDefault="0069433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31" w:rsidRDefault="00694331" w:rsidP="001547C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694331" w:rsidRDefault="0069433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3562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47CE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595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8E6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5C82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4DDC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5FE7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331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B7D40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467F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5724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688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548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4E3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46F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75B6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6D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55D9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37D7"/>
    <w:rsid w:val="00E064A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562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4148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E63562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E63562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E63562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E6356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63562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E6356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A4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84E"/>
    <w:rPr>
      <w:sz w:val="0"/>
      <w:szCs w:val="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158</Words>
  <Characters>906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2016-05-06T10:24:00Z</cp:lastPrinted>
  <dcterms:created xsi:type="dcterms:W3CDTF">2016-04-20T13:47:00Z</dcterms:created>
  <dcterms:modified xsi:type="dcterms:W3CDTF">2016-05-06T10:24:00Z</dcterms:modified>
</cp:coreProperties>
</file>