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B8F" w:rsidRPr="001B58E6" w:rsidRDefault="00D51B8F" w:rsidP="00E63562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D51B8F" w:rsidRPr="004C5FE7" w:rsidRDefault="00D51B8F" w:rsidP="00E63562">
      <w:pPr>
        <w:pStyle w:val="a"/>
        <w:spacing w:before="0"/>
        <w:rPr>
          <w:rFonts w:ascii="Times New Roman" w:hAnsi="Times New Roman"/>
          <w:sz w:val="20"/>
        </w:rPr>
      </w:pPr>
    </w:p>
    <w:p w:rsidR="00D51B8F" w:rsidRPr="002E5C82" w:rsidRDefault="00D51B8F" w:rsidP="00E6356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BA4D3E">
        <w:rPr>
          <w:rFonts w:ascii="Times New Roman" w:hAnsi="Times New Roman"/>
          <w:color w:val="000000"/>
          <w:sz w:val="28"/>
          <w:szCs w:val="28"/>
        </w:rPr>
        <w:t>Савицького Олексія Сергійовича</w:t>
      </w:r>
      <w:r>
        <w:rPr>
          <w:rFonts w:ascii="Times New Roman" w:hAnsi="Times New Roman"/>
          <w:color w:val="000000"/>
          <w:sz w:val="28"/>
          <w:szCs w:val="28"/>
        </w:rPr>
        <w:t>, заступника начальника</w:t>
      </w:r>
      <w:r w:rsidRPr="00DA55D9">
        <w:rPr>
          <w:rFonts w:ascii="Times New Roman" w:hAnsi="Times New Roman"/>
          <w:color w:val="000000"/>
          <w:sz w:val="28"/>
          <w:szCs w:val="28"/>
        </w:rPr>
        <w:t xml:space="preserve"> відділу по роботі з молоддю та сім’єю та позашкільної виховної роботи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55D9">
        <w:rPr>
          <w:rFonts w:ascii="Times New Roman" w:hAnsi="Times New Roman"/>
          <w:color w:val="000000"/>
          <w:sz w:val="28"/>
          <w:szCs w:val="28"/>
        </w:rPr>
        <w:t>департамент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DA55D9">
        <w:rPr>
          <w:rFonts w:ascii="Times New Roman" w:hAnsi="Times New Roman"/>
          <w:color w:val="000000"/>
          <w:sz w:val="28"/>
          <w:szCs w:val="28"/>
        </w:rPr>
        <w:t xml:space="preserve"> освіти і науки, молоді та спорту Запорізької міської ради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D51B8F" w:rsidRDefault="00D51B8F" w:rsidP="00E63562">
      <w:pPr>
        <w:pStyle w:val="a"/>
        <w:jc w:val="both"/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BA4D3E">
        <w:rPr>
          <w:rFonts w:ascii="Times New Roman" w:hAnsi="Times New Roman"/>
          <w:color w:val="000000"/>
          <w:sz w:val="28"/>
          <w:szCs w:val="28"/>
        </w:rPr>
        <w:t>Савицького Олексія Сергійовича</w:t>
      </w:r>
      <w:bookmarkStart w:id="0" w:name="_GoBack"/>
      <w:bookmarkEnd w:id="0"/>
      <w:r w:rsidRPr="002E5C82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sectPr w:rsidR="00D51B8F" w:rsidSect="001547C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1B8F" w:rsidRDefault="00D51B8F">
      <w:r>
        <w:separator/>
      </w:r>
    </w:p>
  </w:endnote>
  <w:endnote w:type="continuationSeparator" w:id="1">
    <w:p w:rsidR="00D51B8F" w:rsidRDefault="00D51B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1B8F" w:rsidRDefault="00D51B8F">
      <w:r>
        <w:separator/>
      </w:r>
    </w:p>
  </w:footnote>
  <w:footnote w:type="continuationSeparator" w:id="1">
    <w:p w:rsidR="00D51B8F" w:rsidRDefault="00D51B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8F" w:rsidRDefault="00D51B8F" w:rsidP="001547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B8F" w:rsidRDefault="00D51B8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B8F" w:rsidRDefault="00D51B8F" w:rsidP="001547C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51B8F" w:rsidRDefault="00D51B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3562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03E8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47CE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595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8E6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5C82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4DDC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5FE7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12A4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688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548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58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464C6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4D3E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C2E"/>
    <w:rsid w:val="00CF6E24"/>
    <w:rsid w:val="00D00A5F"/>
    <w:rsid w:val="00D01B40"/>
    <w:rsid w:val="00D02920"/>
    <w:rsid w:val="00D02C94"/>
    <w:rsid w:val="00D041FB"/>
    <w:rsid w:val="00D0520D"/>
    <w:rsid w:val="00D075B6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1B8F"/>
    <w:rsid w:val="00D5316D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A55D9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64A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562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4148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E63562"/>
    <w:rPr>
      <w:rFonts w:ascii="Antiqua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E63562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E63562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E6356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63562"/>
    <w:rPr>
      <w:rFonts w:ascii="Antiqua" w:eastAsia="Times New Roman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E6356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80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639"/>
    <w:rPr>
      <w:sz w:val="0"/>
      <w:szCs w:val="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155</Words>
  <Characters>887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2016-05-06T10:23:00Z</cp:lastPrinted>
  <dcterms:created xsi:type="dcterms:W3CDTF">2016-04-20T13:47:00Z</dcterms:created>
  <dcterms:modified xsi:type="dcterms:W3CDTF">2016-05-06T10:23:00Z</dcterms:modified>
</cp:coreProperties>
</file>