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C24" w:rsidRPr="001B58E6" w:rsidRDefault="00B27C24" w:rsidP="00E63562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B27C24" w:rsidRPr="004C5FE7" w:rsidRDefault="00B27C24" w:rsidP="00E63562">
      <w:pPr>
        <w:pStyle w:val="a"/>
        <w:spacing w:before="0"/>
        <w:rPr>
          <w:rFonts w:ascii="Times New Roman" w:hAnsi="Times New Roman"/>
          <w:sz w:val="20"/>
        </w:rPr>
      </w:pPr>
    </w:p>
    <w:p w:rsidR="00B27C24" w:rsidRPr="002E5C82" w:rsidRDefault="00B27C24" w:rsidP="00E63562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8A5E8D">
        <w:rPr>
          <w:rFonts w:ascii="Times New Roman" w:hAnsi="Times New Roman"/>
          <w:color w:val="000000"/>
          <w:sz w:val="28"/>
          <w:szCs w:val="28"/>
        </w:rPr>
        <w:t>Породько Лілії Володимирівни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DA55D9">
        <w:rPr>
          <w:rFonts w:ascii="Times New Roman" w:hAnsi="Times New Roman"/>
          <w:color w:val="000000"/>
          <w:sz w:val="28"/>
          <w:szCs w:val="28"/>
        </w:rPr>
        <w:t>головн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DA55D9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DA55D9">
        <w:rPr>
          <w:rFonts w:ascii="Times New Roman" w:hAnsi="Times New Roman"/>
          <w:color w:val="000000"/>
          <w:sz w:val="28"/>
          <w:szCs w:val="28"/>
        </w:rPr>
        <w:t xml:space="preserve"> відділу по роботі з молоддю та сім’єю та позашкільної виховної роботи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55D9">
        <w:rPr>
          <w:rFonts w:ascii="Times New Roman" w:hAnsi="Times New Roman"/>
          <w:color w:val="000000"/>
          <w:sz w:val="28"/>
          <w:szCs w:val="28"/>
        </w:rPr>
        <w:t>департамент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 w:rsidRPr="00DA55D9">
        <w:rPr>
          <w:rFonts w:ascii="Times New Roman" w:hAnsi="Times New Roman"/>
          <w:color w:val="000000"/>
          <w:sz w:val="28"/>
          <w:szCs w:val="28"/>
        </w:rPr>
        <w:t xml:space="preserve"> освіти і науки, молоді та спорту Запорізької міської ради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B27C24" w:rsidRDefault="00B27C24" w:rsidP="00E63562">
      <w:pPr>
        <w:pStyle w:val="a"/>
        <w:jc w:val="both"/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8A5E8D">
        <w:rPr>
          <w:rFonts w:ascii="Times New Roman" w:hAnsi="Times New Roman"/>
          <w:color w:val="000000"/>
          <w:sz w:val="28"/>
          <w:szCs w:val="28"/>
        </w:rPr>
        <w:t>Породько Лілії Володимирівни</w:t>
      </w:r>
      <w:bookmarkStart w:id="0" w:name="_GoBack"/>
      <w:bookmarkEnd w:id="0"/>
      <w:r w:rsidRPr="002E5C8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sectPr w:rsidR="00B27C24" w:rsidSect="001547CE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7C24" w:rsidRDefault="00B27C24">
      <w:r>
        <w:separator/>
      </w:r>
    </w:p>
  </w:endnote>
  <w:endnote w:type="continuationSeparator" w:id="1">
    <w:p w:rsidR="00B27C24" w:rsidRDefault="00B27C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7C24" w:rsidRDefault="00B27C24">
      <w:r>
        <w:separator/>
      </w:r>
    </w:p>
  </w:footnote>
  <w:footnote w:type="continuationSeparator" w:id="1">
    <w:p w:rsidR="00B27C24" w:rsidRDefault="00B27C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C24" w:rsidRDefault="00B27C24" w:rsidP="001547C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27C24" w:rsidRDefault="00B27C2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C24" w:rsidRDefault="00B27C24" w:rsidP="001547C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B27C24" w:rsidRDefault="00B27C2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3562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47CE"/>
    <w:rsid w:val="00155B47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595"/>
    <w:rsid w:val="00185D9D"/>
    <w:rsid w:val="00187128"/>
    <w:rsid w:val="00190F7E"/>
    <w:rsid w:val="0019406D"/>
    <w:rsid w:val="00194A65"/>
    <w:rsid w:val="00194FE4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8E6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5C82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4E82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5FE7"/>
    <w:rsid w:val="004C611D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2F7B"/>
    <w:rsid w:val="005838C6"/>
    <w:rsid w:val="00584D64"/>
    <w:rsid w:val="00586333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53FD"/>
    <w:rsid w:val="005C5534"/>
    <w:rsid w:val="005C6C58"/>
    <w:rsid w:val="005C7C62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48AE"/>
    <w:rsid w:val="006451AA"/>
    <w:rsid w:val="00646BBC"/>
    <w:rsid w:val="0065105A"/>
    <w:rsid w:val="00651674"/>
    <w:rsid w:val="006523EF"/>
    <w:rsid w:val="00652F9B"/>
    <w:rsid w:val="00654036"/>
    <w:rsid w:val="00654C1A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19ED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8D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548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27C24"/>
    <w:rsid w:val="00B325BD"/>
    <w:rsid w:val="00B35DAC"/>
    <w:rsid w:val="00B37770"/>
    <w:rsid w:val="00B37FBA"/>
    <w:rsid w:val="00B40A39"/>
    <w:rsid w:val="00B423F3"/>
    <w:rsid w:val="00B4253A"/>
    <w:rsid w:val="00B42BEA"/>
    <w:rsid w:val="00B464C6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55C8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0D97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C2E"/>
    <w:rsid w:val="00CF6E24"/>
    <w:rsid w:val="00D00A5F"/>
    <w:rsid w:val="00D01B40"/>
    <w:rsid w:val="00D02920"/>
    <w:rsid w:val="00D02C94"/>
    <w:rsid w:val="00D041FB"/>
    <w:rsid w:val="00D0520D"/>
    <w:rsid w:val="00D075B6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6D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A55D9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562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AFE"/>
    <w:rsid w:val="00E95432"/>
    <w:rsid w:val="00E97348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4E25"/>
    <w:rsid w:val="00F67E41"/>
    <w:rsid w:val="00F722AF"/>
    <w:rsid w:val="00F7528A"/>
    <w:rsid w:val="00F75EB4"/>
    <w:rsid w:val="00F764B2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E63562"/>
    <w:rPr>
      <w:rFonts w:ascii="Antiqua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E63562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E63562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E63562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63562"/>
    <w:rPr>
      <w:rFonts w:ascii="Antiqua" w:eastAsia="Times New Roman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E63562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04E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E9A"/>
    <w:rPr>
      <w:sz w:val="0"/>
      <w:szCs w:val="0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154</Words>
  <Characters>884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2016-05-06T10:21:00Z</cp:lastPrinted>
  <dcterms:created xsi:type="dcterms:W3CDTF">2016-04-20T13:47:00Z</dcterms:created>
  <dcterms:modified xsi:type="dcterms:W3CDTF">2016-05-06T10:21:00Z</dcterms:modified>
</cp:coreProperties>
</file>