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CD" w:rsidRPr="001B58E6" w:rsidRDefault="00767BCD" w:rsidP="00E63562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67BCD" w:rsidRPr="004C5FE7" w:rsidRDefault="00767BCD" w:rsidP="00E63562">
      <w:pPr>
        <w:pStyle w:val="a"/>
        <w:spacing w:before="0"/>
        <w:rPr>
          <w:rFonts w:ascii="Times New Roman" w:hAnsi="Times New Roman"/>
          <w:sz w:val="20"/>
        </w:rPr>
      </w:pPr>
    </w:p>
    <w:p w:rsidR="00767BCD" w:rsidRPr="002E5C82" w:rsidRDefault="00767BCD" w:rsidP="00E6356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E864AA">
        <w:rPr>
          <w:rFonts w:ascii="Times New Roman" w:hAnsi="Times New Roman"/>
          <w:color w:val="000000"/>
          <w:sz w:val="28"/>
          <w:szCs w:val="28"/>
        </w:rPr>
        <w:t>Коренкової Юлії Сергіївни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A55D9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DA55D9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DA55D9">
        <w:rPr>
          <w:rFonts w:ascii="Times New Roman" w:hAnsi="Times New Roman"/>
          <w:color w:val="000000"/>
          <w:sz w:val="28"/>
          <w:szCs w:val="28"/>
        </w:rPr>
        <w:t xml:space="preserve"> відділу по роботі з молоддю та сім’єю та позашкільної виховної роботи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55D9">
        <w:rPr>
          <w:rFonts w:ascii="Times New Roman" w:hAnsi="Times New Roman"/>
          <w:color w:val="000000"/>
          <w:sz w:val="28"/>
          <w:szCs w:val="28"/>
        </w:rPr>
        <w:t>департамент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DA55D9">
        <w:rPr>
          <w:rFonts w:ascii="Times New Roman" w:hAnsi="Times New Roman"/>
          <w:color w:val="000000"/>
          <w:sz w:val="28"/>
          <w:szCs w:val="28"/>
        </w:rPr>
        <w:t xml:space="preserve"> освіти і науки, молоді та спорту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767BCD" w:rsidRDefault="00767BCD" w:rsidP="00E63562">
      <w:pPr>
        <w:pStyle w:val="a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E864AA">
        <w:rPr>
          <w:rFonts w:ascii="Times New Roman" w:hAnsi="Times New Roman"/>
          <w:color w:val="000000"/>
          <w:sz w:val="28"/>
          <w:szCs w:val="28"/>
        </w:rPr>
        <w:t>Коренкової Юлії Сергіївни</w:t>
      </w:r>
      <w:bookmarkStart w:id="0" w:name="_GoBack"/>
      <w:bookmarkEnd w:id="0"/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sectPr w:rsidR="00767BCD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BCD" w:rsidRDefault="00767BCD">
      <w:r>
        <w:separator/>
      </w:r>
    </w:p>
  </w:endnote>
  <w:endnote w:type="continuationSeparator" w:id="1">
    <w:p w:rsidR="00767BCD" w:rsidRDefault="00767B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BCD" w:rsidRDefault="00767BCD">
      <w:r>
        <w:separator/>
      </w:r>
    </w:p>
  </w:footnote>
  <w:footnote w:type="continuationSeparator" w:id="1">
    <w:p w:rsidR="00767BCD" w:rsidRDefault="00767B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CD" w:rsidRDefault="00767BCD" w:rsidP="001547C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7BCD" w:rsidRDefault="00767BC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CD" w:rsidRDefault="00767BCD" w:rsidP="001547C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67BCD" w:rsidRDefault="00767BC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3562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47CE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595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8E6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34BA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5C82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5FE7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67BCD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688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548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2DC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75B6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6D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55D9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562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4AA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22F2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E63562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E63562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E63562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E6356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63562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E6356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30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711"/>
    <w:rPr>
      <w:sz w:val="0"/>
      <w:szCs w:val="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154</Words>
  <Characters>878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2016-05-06T10:22:00Z</cp:lastPrinted>
  <dcterms:created xsi:type="dcterms:W3CDTF">2016-04-20T13:47:00Z</dcterms:created>
  <dcterms:modified xsi:type="dcterms:W3CDTF">2016-05-06T10:23:00Z</dcterms:modified>
</cp:coreProperties>
</file>