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E1E" w:rsidRPr="00C63D77" w:rsidRDefault="00435E1E" w:rsidP="00836970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35E1E" w:rsidRPr="00C63D77" w:rsidRDefault="00435E1E" w:rsidP="00836970">
      <w:pPr>
        <w:pStyle w:val="a"/>
        <w:spacing w:before="0"/>
        <w:rPr>
          <w:rFonts w:ascii="Times New Roman" w:hAnsi="Times New Roman"/>
          <w:sz w:val="20"/>
        </w:rPr>
      </w:pPr>
    </w:p>
    <w:p w:rsidR="00435E1E" w:rsidRPr="00C63D77" w:rsidRDefault="00435E1E" w:rsidP="00836970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Галки Алли Іванівни</w:t>
      </w:r>
      <w:r w:rsidRPr="00F3531E">
        <w:rPr>
          <w:rFonts w:ascii="Times New Roman" w:hAnsi="Times New Roman"/>
          <w:color w:val="000000"/>
          <w:sz w:val="28"/>
          <w:szCs w:val="28"/>
        </w:rPr>
        <w:t>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головного спеціаліста відділу планування капітальних вкладень та державних закупівель департаменту економічного розвитку Запорізької міської ради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435E1E" w:rsidRPr="00C63D77" w:rsidRDefault="00435E1E" w:rsidP="00836970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Галки Алли Іванівни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435E1E" w:rsidRPr="006B5459" w:rsidRDefault="00435E1E" w:rsidP="00836970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435E1E" w:rsidRDefault="00435E1E" w:rsidP="00836970"/>
    <w:p w:rsidR="00435E1E" w:rsidRDefault="00435E1E" w:rsidP="00836970"/>
    <w:p w:rsidR="00435E1E" w:rsidRDefault="00435E1E" w:rsidP="00836970"/>
    <w:p w:rsidR="00435E1E" w:rsidRDefault="00435E1E" w:rsidP="00836970"/>
    <w:p w:rsidR="00435E1E" w:rsidRDefault="00435E1E" w:rsidP="00836970"/>
    <w:p w:rsidR="00435E1E" w:rsidRDefault="00435E1E" w:rsidP="00836970"/>
    <w:p w:rsidR="00435E1E" w:rsidRDefault="00435E1E" w:rsidP="00836970"/>
    <w:p w:rsidR="00435E1E" w:rsidRDefault="00435E1E" w:rsidP="00836970"/>
    <w:p w:rsidR="00435E1E" w:rsidRDefault="00435E1E" w:rsidP="00836970"/>
    <w:p w:rsidR="00435E1E" w:rsidRDefault="00435E1E" w:rsidP="00836970"/>
    <w:p w:rsidR="00435E1E" w:rsidRDefault="00435E1E" w:rsidP="00836970"/>
    <w:p w:rsidR="00435E1E" w:rsidRDefault="00435E1E" w:rsidP="00836970"/>
    <w:p w:rsidR="00435E1E" w:rsidRDefault="00435E1E"/>
    <w:sectPr w:rsidR="00435E1E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E1E" w:rsidRDefault="00435E1E" w:rsidP="00550990">
      <w:r>
        <w:separator/>
      </w:r>
    </w:p>
  </w:endnote>
  <w:endnote w:type="continuationSeparator" w:id="1">
    <w:p w:rsidR="00435E1E" w:rsidRDefault="00435E1E" w:rsidP="00550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E1E" w:rsidRDefault="00435E1E" w:rsidP="00550990">
      <w:r>
        <w:separator/>
      </w:r>
    </w:p>
  </w:footnote>
  <w:footnote w:type="continuationSeparator" w:id="1">
    <w:p w:rsidR="00435E1E" w:rsidRDefault="00435E1E" w:rsidP="005509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1E" w:rsidRDefault="00435E1E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5E1E" w:rsidRDefault="00435E1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E1E" w:rsidRDefault="00435E1E" w:rsidP="0058658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35E1E" w:rsidRDefault="00435E1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6970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5E1E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5B83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0990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86588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5459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6970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3D77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727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2B8F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836970"/>
    <w:rPr>
      <w:rFonts w:ascii="Antiqua" w:eastAsia="Times New Roman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836970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836970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8369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36970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83697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151</Words>
  <Characters>867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2016-03-23T12:41:00Z</dcterms:created>
  <dcterms:modified xsi:type="dcterms:W3CDTF">2016-05-12T05:35:00Z</dcterms:modified>
</cp:coreProperties>
</file>