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E85" w:rsidRPr="00C63D77" w:rsidRDefault="00B36E85" w:rsidP="00836970">
      <w:pPr>
        <w:pStyle w:val="a0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C63D77">
        <w:rPr>
          <w:rFonts w:ascii="Times New Roman" w:hAnsi="Times New Roman"/>
          <w:b w:val="0"/>
          <w:sz w:val="28"/>
          <w:szCs w:val="28"/>
        </w:rPr>
        <w:t>ДОВІДКА</w:t>
      </w:r>
      <w:r w:rsidRPr="00C63D77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C63D77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B36E85" w:rsidRPr="00C63D77" w:rsidRDefault="00B36E85" w:rsidP="00836970">
      <w:pPr>
        <w:pStyle w:val="a"/>
        <w:spacing w:before="0"/>
        <w:rPr>
          <w:rFonts w:ascii="Times New Roman" w:hAnsi="Times New Roman"/>
          <w:sz w:val="20"/>
        </w:rPr>
      </w:pPr>
    </w:p>
    <w:p w:rsidR="00B36E85" w:rsidRPr="00C63D77" w:rsidRDefault="00B36E85" w:rsidP="00836970">
      <w:pPr>
        <w:pStyle w:val="a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sz w:val="28"/>
          <w:szCs w:val="28"/>
        </w:rPr>
        <w:t>Чорний-Швець Ірини Іванівни</w:t>
      </w:r>
      <w:r w:rsidRPr="00F3531E">
        <w:rPr>
          <w:rFonts w:ascii="Times New Roman" w:hAnsi="Times New Roman"/>
          <w:color w:val="000000"/>
          <w:sz w:val="28"/>
          <w:szCs w:val="28"/>
        </w:rPr>
        <w:t>,</w:t>
      </w:r>
      <w:r w:rsidRPr="00CA172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головного спеціаліста-бухгалтера відділу бухгалтерського обліку та звітності департаменту фінансової та бюджетної політики Запорізької міської ради</w:t>
      </w:r>
      <w:r w:rsidRPr="00C63D77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B36E85" w:rsidRPr="00C63D77" w:rsidRDefault="00B36E85" w:rsidP="00836970">
      <w:pPr>
        <w:pStyle w:val="a"/>
        <w:jc w:val="both"/>
        <w:rPr>
          <w:rFonts w:ascii="Times New Roman" w:hAnsi="Times New Roman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sz w:val="28"/>
          <w:szCs w:val="28"/>
        </w:rPr>
        <w:t>Чорний-Швець Ірини Іванівни</w:t>
      </w:r>
      <w:r w:rsidRPr="00C63D77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B36E85" w:rsidRPr="006B5459" w:rsidRDefault="00B36E85" w:rsidP="00836970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B36E85" w:rsidRDefault="00B36E85" w:rsidP="00836970"/>
    <w:p w:rsidR="00B36E85" w:rsidRDefault="00B36E85" w:rsidP="00836970"/>
    <w:p w:rsidR="00B36E85" w:rsidRDefault="00B36E85" w:rsidP="00836970"/>
    <w:p w:rsidR="00B36E85" w:rsidRDefault="00B36E85" w:rsidP="00836970"/>
    <w:p w:rsidR="00B36E85" w:rsidRDefault="00B36E85" w:rsidP="00836970"/>
    <w:p w:rsidR="00B36E85" w:rsidRDefault="00B36E85" w:rsidP="00836970"/>
    <w:p w:rsidR="00B36E85" w:rsidRDefault="00B36E85" w:rsidP="00836970"/>
    <w:p w:rsidR="00B36E85" w:rsidRDefault="00B36E85" w:rsidP="00836970"/>
    <w:p w:rsidR="00B36E85" w:rsidRDefault="00B36E85" w:rsidP="00836970"/>
    <w:p w:rsidR="00B36E85" w:rsidRDefault="00B36E85" w:rsidP="00836970"/>
    <w:p w:rsidR="00B36E85" w:rsidRDefault="00B36E85" w:rsidP="00836970"/>
    <w:p w:rsidR="00B36E85" w:rsidRDefault="00B36E85" w:rsidP="00836970"/>
    <w:p w:rsidR="00B36E85" w:rsidRDefault="00B36E85"/>
    <w:sectPr w:rsidR="00B36E85" w:rsidSect="0058658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6E85" w:rsidRDefault="00B36E85" w:rsidP="0003435A">
      <w:r>
        <w:separator/>
      </w:r>
    </w:p>
  </w:endnote>
  <w:endnote w:type="continuationSeparator" w:id="1">
    <w:p w:rsidR="00B36E85" w:rsidRDefault="00B36E85" w:rsidP="000343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6E85" w:rsidRDefault="00B36E85" w:rsidP="0003435A">
      <w:r>
        <w:separator/>
      </w:r>
    </w:p>
  </w:footnote>
  <w:footnote w:type="continuationSeparator" w:id="1">
    <w:p w:rsidR="00B36E85" w:rsidRDefault="00B36E85" w:rsidP="000343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E85" w:rsidRDefault="00B36E85" w:rsidP="0058658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36E85" w:rsidRDefault="00B36E8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E85" w:rsidRDefault="00B36E85" w:rsidP="0058658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B36E85" w:rsidRDefault="00B36E8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6970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3435A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86588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6512"/>
    <w:rsid w:val="00607000"/>
    <w:rsid w:val="006072F3"/>
    <w:rsid w:val="00611E9A"/>
    <w:rsid w:val="00615A18"/>
    <w:rsid w:val="00617103"/>
    <w:rsid w:val="00622F5C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5459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25DB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6970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6E85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3D77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727"/>
    <w:rsid w:val="00CA1BC3"/>
    <w:rsid w:val="00CA1F33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31E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Звичайний"/>
    <w:qFormat/>
    <w:rsid w:val="00836970"/>
    <w:rPr>
      <w:rFonts w:ascii="Antiqua" w:eastAsia="Times New Roman" w:hAnsi="Antiqua"/>
      <w:sz w:val="26"/>
      <w:szCs w:val="20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Нормальний текст"/>
    <w:basedOn w:val="Normal"/>
    <w:uiPriority w:val="99"/>
    <w:rsid w:val="00836970"/>
    <w:pPr>
      <w:spacing w:before="120"/>
      <w:ind w:firstLine="567"/>
    </w:pPr>
  </w:style>
  <w:style w:type="paragraph" w:customStyle="1" w:styleId="a0">
    <w:name w:val="Назва документа"/>
    <w:basedOn w:val="Normal"/>
    <w:next w:val="a"/>
    <w:uiPriority w:val="99"/>
    <w:rsid w:val="00836970"/>
    <w:pPr>
      <w:keepNext/>
      <w:keepLines/>
      <w:spacing w:before="240" w:after="240"/>
      <w:jc w:val="center"/>
    </w:pPr>
    <w:rPr>
      <w:b/>
    </w:rPr>
  </w:style>
  <w:style w:type="paragraph" w:styleId="Header">
    <w:name w:val="header"/>
    <w:basedOn w:val="Normal"/>
    <w:link w:val="HeaderChar"/>
    <w:uiPriority w:val="99"/>
    <w:rsid w:val="0083697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36970"/>
    <w:rPr>
      <w:rFonts w:ascii="Antiqua" w:hAnsi="Antiqua" w:cs="Times New Roman"/>
      <w:sz w:val="20"/>
      <w:szCs w:val="20"/>
      <w:lang w:val="uk-UA" w:eastAsia="ru-RU"/>
    </w:rPr>
  </w:style>
  <w:style w:type="character" w:styleId="PageNumber">
    <w:name w:val="page number"/>
    <w:basedOn w:val="DefaultParagraphFont"/>
    <w:uiPriority w:val="99"/>
    <w:rsid w:val="0083697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154</Words>
  <Characters>882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2016-03-23T12:41:00Z</dcterms:created>
  <dcterms:modified xsi:type="dcterms:W3CDTF">2016-05-12T06:34:00Z</dcterms:modified>
</cp:coreProperties>
</file>