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A56" w:rsidRPr="00C63D77" w:rsidRDefault="00591A56" w:rsidP="00836970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591A56" w:rsidRPr="00C63D77" w:rsidRDefault="00591A56" w:rsidP="00836970">
      <w:pPr>
        <w:pStyle w:val="a"/>
        <w:spacing w:before="0"/>
        <w:rPr>
          <w:rFonts w:ascii="Times New Roman" w:hAnsi="Times New Roman"/>
          <w:sz w:val="20"/>
        </w:rPr>
      </w:pPr>
    </w:p>
    <w:p w:rsidR="00591A56" w:rsidRPr="00C63D77" w:rsidRDefault="00591A56" w:rsidP="00836970">
      <w:pPr>
        <w:pStyle w:val="a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>Міх Наталі Федорівни</w:t>
      </w:r>
      <w:r w:rsidRPr="00F3531E">
        <w:rPr>
          <w:rFonts w:ascii="Times New Roman" w:hAnsi="Times New Roman"/>
          <w:color w:val="000000"/>
          <w:sz w:val="28"/>
          <w:szCs w:val="28"/>
        </w:rPr>
        <w:t>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заступника начальника загального відділу районної адміністрації Запорізької міської ради по Хортицькому району</w:t>
      </w:r>
      <w:r w:rsidRPr="00C63D77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591A56" w:rsidRPr="00C63D77" w:rsidRDefault="00591A56" w:rsidP="00836970">
      <w:pPr>
        <w:pStyle w:val="a"/>
        <w:jc w:val="both"/>
        <w:rPr>
          <w:rFonts w:ascii="Times New Roman" w:hAnsi="Times New Roman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>Міх Наталі Федорівни</w:t>
      </w:r>
      <w:r w:rsidRPr="00C63D77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591A56" w:rsidRPr="006B5459" w:rsidRDefault="00591A56" w:rsidP="00836970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591A56" w:rsidRDefault="00591A56" w:rsidP="00836970"/>
    <w:p w:rsidR="00591A56" w:rsidRDefault="00591A56" w:rsidP="00836970"/>
    <w:p w:rsidR="00591A56" w:rsidRDefault="00591A56" w:rsidP="00836970"/>
    <w:p w:rsidR="00591A56" w:rsidRDefault="00591A56" w:rsidP="00836970"/>
    <w:p w:rsidR="00591A56" w:rsidRDefault="00591A56" w:rsidP="00836970"/>
    <w:p w:rsidR="00591A56" w:rsidRDefault="00591A56" w:rsidP="00836970"/>
    <w:p w:rsidR="00591A56" w:rsidRDefault="00591A56" w:rsidP="00836970"/>
    <w:p w:rsidR="00591A56" w:rsidRDefault="00591A56" w:rsidP="00836970"/>
    <w:p w:rsidR="00591A56" w:rsidRDefault="00591A56" w:rsidP="00836970"/>
    <w:p w:rsidR="00591A56" w:rsidRDefault="00591A56" w:rsidP="00836970"/>
    <w:p w:rsidR="00591A56" w:rsidRDefault="00591A56" w:rsidP="00836970"/>
    <w:p w:rsidR="00591A56" w:rsidRDefault="00591A56" w:rsidP="00836970"/>
    <w:p w:rsidR="00591A56" w:rsidRDefault="00591A56"/>
    <w:sectPr w:rsidR="00591A56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1A56" w:rsidRDefault="00591A56" w:rsidP="00A14FE3">
      <w:r>
        <w:separator/>
      </w:r>
    </w:p>
  </w:endnote>
  <w:endnote w:type="continuationSeparator" w:id="1">
    <w:p w:rsidR="00591A56" w:rsidRDefault="00591A56" w:rsidP="00A14F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1A56" w:rsidRDefault="00591A56" w:rsidP="00A14FE3">
      <w:r>
        <w:separator/>
      </w:r>
    </w:p>
  </w:footnote>
  <w:footnote w:type="continuationSeparator" w:id="1">
    <w:p w:rsidR="00591A56" w:rsidRDefault="00591A56" w:rsidP="00A14F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A56" w:rsidRDefault="00591A56" w:rsidP="0058658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1A56" w:rsidRDefault="00591A5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A56" w:rsidRDefault="00591A56" w:rsidP="0058658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591A56" w:rsidRDefault="00591A5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6970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86588"/>
    <w:rsid w:val="00591A56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5459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6970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3ABE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4FE3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0AA7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3D77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727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2A70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31E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836970"/>
    <w:rPr>
      <w:rFonts w:ascii="Antiqua" w:eastAsia="Times New Roman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836970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836970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83697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36970"/>
    <w:rPr>
      <w:rFonts w:ascii="Antiqua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83697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147</Words>
  <Characters>838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2016-03-23T12:41:00Z</dcterms:created>
  <dcterms:modified xsi:type="dcterms:W3CDTF">2016-05-12T07:04:00Z</dcterms:modified>
</cp:coreProperties>
</file>