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3B" w:rsidRPr="00C63D77" w:rsidRDefault="00136C3B" w:rsidP="00836970">
      <w:pPr>
        <w:pStyle w:val="a0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C63D77">
        <w:rPr>
          <w:rFonts w:ascii="Times New Roman" w:hAnsi="Times New Roman"/>
          <w:b w:val="0"/>
          <w:sz w:val="28"/>
          <w:szCs w:val="28"/>
        </w:rPr>
        <w:t>ДОВІДКА</w:t>
      </w:r>
      <w:r w:rsidRPr="00C63D77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C63D77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b w:val="0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136C3B" w:rsidRPr="00C63D77" w:rsidRDefault="00136C3B" w:rsidP="00836970">
      <w:pPr>
        <w:pStyle w:val="a"/>
        <w:spacing w:before="0"/>
        <w:rPr>
          <w:rFonts w:ascii="Times New Roman" w:hAnsi="Times New Roman"/>
          <w:sz w:val="20"/>
        </w:rPr>
      </w:pPr>
    </w:p>
    <w:p w:rsidR="00136C3B" w:rsidRPr="00C63D77" w:rsidRDefault="00136C3B" w:rsidP="00836970">
      <w:pPr>
        <w:pStyle w:val="a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C63D77">
        <w:rPr>
          <w:rFonts w:ascii="Times New Roman" w:hAnsi="Times New Roman"/>
          <w:sz w:val="28"/>
          <w:szCs w:val="28"/>
          <w:lang w:val="ru-RU"/>
        </w:rPr>
        <w:t>«</w:t>
      </w:r>
      <w:r w:rsidRPr="00C63D77">
        <w:rPr>
          <w:rFonts w:ascii="Times New Roman" w:hAnsi="Times New Roman"/>
          <w:sz w:val="28"/>
          <w:szCs w:val="28"/>
        </w:rPr>
        <w:t>Про очищення влади</w:t>
      </w:r>
      <w:r w:rsidRPr="00C63D77">
        <w:rPr>
          <w:rFonts w:ascii="Times New Roman" w:hAnsi="Times New Roman"/>
          <w:sz w:val="28"/>
          <w:szCs w:val="28"/>
          <w:lang w:val="ru-RU"/>
        </w:rPr>
        <w:t>»</w:t>
      </w:r>
      <w:r w:rsidRPr="00C63D77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>
        <w:rPr>
          <w:rFonts w:ascii="Times New Roman" w:hAnsi="Times New Roman"/>
          <w:sz w:val="28"/>
          <w:szCs w:val="28"/>
        </w:rPr>
        <w:t>Жуковської Світлани Броніславівни</w:t>
      </w:r>
      <w:r w:rsidRPr="00F3531E">
        <w:rPr>
          <w:rFonts w:ascii="Times New Roman" w:hAnsi="Times New Roman"/>
          <w:color w:val="000000"/>
          <w:sz w:val="28"/>
          <w:szCs w:val="28"/>
        </w:rPr>
        <w:t>,</w:t>
      </w:r>
      <w:r w:rsidRPr="00CA172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головного спеціаліста територіального відділу освіти, молоді та спорту Орджонікідзевського району управління освіти і науки департаменту освіти і науки, молоді та спорту Запорізької міської ради</w:t>
      </w:r>
      <w:r w:rsidRPr="00C63D77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136C3B" w:rsidRPr="00C63D77" w:rsidRDefault="00136C3B" w:rsidP="00836970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C63D77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 до</w:t>
      </w:r>
      <w:r w:rsidRPr="002D791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Жуковської Світлани Броніславівни</w:t>
      </w:r>
      <w:r w:rsidRPr="00C63D77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очищення влади». </w:t>
      </w:r>
    </w:p>
    <w:p w:rsidR="00136C3B" w:rsidRPr="006B5459" w:rsidRDefault="00136C3B" w:rsidP="00836970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136C3B" w:rsidRDefault="00136C3B" w:rsidP="00836970"/>
    <w:p w:rsidR="00136C3B" w:rsidRDefault="00136C3B" w:rsidP="00836970"/>
    <w:p w:rsidR="00136C3B" w:rsidRDefault="00136C3B" w:rsidP="00836970"/>
    <w:p w:rsidR="00136C3B" w:rsidRDefault="00136C3B" w:rsidP="00836970"/>
    <w:p w:rsidR="00136C3B" w:rsidRDefault="00136C3B" w:rsidP="00836970"/>
    <w:p w:rsidR="00136C3B" w:rsidRDefault="00136C3B" w:rsidP="00836970"/>
    <w:p w:rsidR="00136C3B" w:rsidRDefault="00136C3B" w:rsidP="00836970"/>
    <w:p w:rsidR="00136C3B" w:rsidRDefault="00136C3B" w:rsidP="00836970"/>
    <w:p w:rsidR="00136C3B" w:rsidRDefault="00136C3B" w:rsidP="00836970"/>
    <w:p w:rsidR="00136C3B" w:rsidRDefault="00136C3B" w:rsidP="00836970"/>
    <w:p w:rsidR="00136C3B" w:rsidRDefault="00136C3B" w:rsidP="00836970"/>
    <w:p w:rsidR="00136C3B" w:rsidRDefault="00136C3B" w:rsidP="00836970"/>
    <w:p w:rsidR="00136C3B" w:rsidRDefault="00136C3B"/>
    <w:sectPr w:rsidR="00136C3B" w:rsidSect="0058658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C3B" w:rsidRDefault="00136C3B" w:rsidP="008435B0">
      <w:r>
        <w:separator/>
      </w:r>
    </w:p>
  </w:endnote>
  <w:endnote w:type="continuationSeparator" w:id="1">
    <w:p w:rsidR="00136C3B" w:rsidRDefault="00136C3B" w:rsidP="00843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C3B" w:rsidRDefault="00136C3B" w:rsidP="008435B0">
      <w:r>
        <w:separator/>
      </w:r>
    </w:p>
  </w:footnote>
  <w:footnote w:type="continuationSeparator" w:id="1">
    <w:p w:rsidR="00136C3B" w:rsidRDefault="00136C3B" w:rsidP="008435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C3B" w:rsidRDefault="00136C3B" w:rsidP="005865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36C3B" w:rsidRDefault="00136C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C3B" w:rsidRDefault="00136C3B" w:rsidP="0058658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136C3B" w:rsidRDefault="00136C3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6970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30AB"/>
    <w:rsid w:val="00093F52"/>
    <w:rsid w:val="00097F39"/>
    <w:rsid w:val="000A1FFB"/>
    <w:rsid w:val="000A3DB2"/>
    <w:rsid w:val="000B0C37"/>
    <w:rsid w:val="000B0D63"/>
    <w:rsid w:val="000B19D1"/>
    <w:rsid w:val="000B1DF3"/>
    <w:rsid w:val="000B321D"/>
    <w:rsid w:val="000B52B9"/>
    <w:rsid w:val="000B543D"/>
    <w:rsid w:val="000B6541"/>
    <w:rsid w:val="000C173C"/>
    <w:rsid w:val="000C1ACC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6C3B"/>
    <w:rsid w:val="00137699"/>
    <w:rsid w:val="00140EC7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D9D"/>
    <w:rsid w:val="00187128"/>
    <w:rsid w:val="00190F7E"/>
    <w:rsid w:val="00194A65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5BBA"/>
    <w:rsid w:val="001C6F77"/>
    <w:rsid w:val="001D1A46"/>
    <w:rsid w:val="001D260E"/>
    <w:rsid w:val="001D634E"/>
    <w:rsid w:val="001D720F"/>
    <w:rsid w:val="001E19D0"/>
    <w:rsid w:val="001E4B4F"/>
    <w:rsid w:val="001E7FF8"/>
    <w:rsid w:val="001F7F4D"/>
    <w:rsid w:val="00204BBA"/>
    <w:rsid w:val="00204E2B"/>
    <w:rsid w:val="002079EF"/>
    <w:rsid w:val="00212F69"/>
    <w:rsid w:val="002137BA"/>
    <w:rsid w:val="00215897"/>
    <w:rsid w:val="00217C32"/>
    <w:rsid w:val="0022070E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72EF"/>
    <w:rsid w:val="002D791E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3751"/>
    <w:rsid w:val="003B4F50"/>
    <w:rsid w:val="003B57DC"/>
    <w:rsid w:val="003B609E"/>
    <w:rsid w:val="003B64D2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2144"/>
    <w:rsid w:val="003E4E2D"/>
    <w:rsid w:val="003E5579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7E9"/>
    <w:rsid w:val="00406F00"/>
    <w:rsid w:val="004070AA"/>
    <w:rsid w:val="00407901"/>
    <w:rsid w:val="00407AEC"/>
    <w:rsid w:val="00410511"/>
    <w:rsid w:val="00410668"/>
    <w:rsid w:val="004106CD"/>
    <w:rsid w:val="0041392C"/>
    <w:rsid w:val="0041525B"/>
    <w:rsid w:val="004152B3"/>
    <w:rsid w:val="004211C4"/>
    <w:rsid w:val="004225BE"/>
    <w:rsid w:val="00423042"/>
    <w:rsid w:val="00423F78"/>
    <w:rsid w:val="0043092E"/>
    <w:rsid w:val="00431E53"/>
    <w:rsid w:val="00432080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7A67"/>
    <w:rsid w:val="00480175"/>
    <w:rsid w:val="00483A71"/>
    <w:rsid w:val="00484E04"/>
    <w:rsid w:val="00485D8E"/>
    <w:rsid w:val="00490021"/>
    <w:rsid w:val="00490F11"/>
    <w:rsid w:val="0049103C"/>
    <w:rsid w:val="00491E4F"/>
    <w:rsid w:val="00491FC4"/>
    <w:rsid w:val="004969AD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05CDC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34CA"/>
    <w:rsid w:val="00574E82"/>
    <w:rsid w:val="005751EE"/>
    <w:rsid w:val="005758E0"/>
    <w:rsid w:val="00582F7B"/>
    <w:rsid w:val="005838C6"/>
    <w:rsid w:val="00584D64"/>
    <w:rsid w:val="00586588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53FD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5459"/>
    <w:rsid w:val="00606048"/>
    <w:rsid w:val="00607000"/>
    <w:rsid w:val="006072F3"/>
    <w:rsid w:val="00611E9A"/>
    <w:rsid w:val="00615A18"/>
    <w:rsid w:val="00617103"/>
    <w:rsid w:val="00622F5C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05A"/>
    <w:rsid w:val="00651674"/>
    <w:rsid w:val="006523EF"/>
    <w:rsid w:val="00654036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5459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C719A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7421"/>
    <w:rsid w:val="00771361"/>
    <w:rsid w:val="0077230C"/>
    <w:rsid w:val="00777D5E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6877"/>
    <w:rsid w:val="007B7F27"/>
    <w:rsid w:val="007C1F07"/>
    <w:rsid w:val="007C3294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6E96"/>
    <w:rsid w:val="007F032F"/>
    <w:rsid w:val="007F2398"/>
    <w:rsid w:val="007F24B6"/>
    <w:rsid w:val="007F2584"/>
    <w:rsid w:val="007F358A"/>
    <w:rsid w:val="007F36B9"/>
    <w:rsid w:val="007F402C"/>
    <w:rsid w:val="007F5910"/>
    <w:rsid w:val="007F60A9"/>
    <w:rsid w:val="007F648F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0645"/>
    <w:rsid w:val="0083265C"/>
    <w:rsid w:val="00836356"/>
    <w:rsid w:val="0083669C"/>
    <w:rsid w:val="00836970"/>
    <w:rsid w:val="00837663"/>
    <w:rsid w:val="00842882"/>
    <w:rsid w:val="008435B0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14ED"/>
    <w:rsid w:val="008918FB"/>
    <w:rsid w:val="0089364C"/>
    <w:rsid w:val="00894DD8"/>
    <w:rsid w:val="00894F0E"/>
    <w:rsid w:val="00895181"/>
    <w:rsid w:val="00895402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5ED2"/>
    <w:rsid w:val="008A6DC9"/>
    <w:rsid w:val="008B1428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3915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2B7D"/>
    <w:rsid w:val="0094347E"/>
    <w:rsid w:val="00944A97"/>
    <w:rsid w:val="0094797A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ACB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48F5"/>
    <w:rsid w:val="009F5721"/>
    <w:rsid w:val="009F792F"/>
    <w:rsid w:val="009F7F00"/>
    <w:rsid w:val="009F7F5C"/>
    <w:rsid w:val="00A0209B"/>
    <w:rsid w:val="00A0778A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5685"/>
    <w:rsid w:val="00A35DC9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A229F"/>
    <w:rsid w:val="00AA22F5"/>
    <w:rsid w:val="00AB3264"/>
    <w:rsid w:val="00AB5EB6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887"/>
    <w:rsid w:val="00B02769"/>
    <w:rsid w:val="00B0362B"/>
    <w:rsid w:val="00B03EEC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7770"/>
    <w:rsid w:val="00B37FBA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7B2B"/>
    <w:rsid w:val="00B57D80"/>
    <w:rsid w:val="00B6082B"/>
    <w:rsid w:val="00B61292"/>
    <w:rsid w:val="00B67E56"/>
    <w:rsid w:val="00B7223F"/>
    <w:rsid w:val="00B730B3"/>
    <w:rsid w:val="00B7459A"/>
    <w:rsid w:val="00B772AD"/>
    <w:rsid w:val="00B7733B"/>
    <w:rsid w:val="00B774D2"/>
    <w:rsid w:val="00B804A8"/>
    <w:rsid w:val="00B808F8"/>
    <w:rsid w:val="00B82F67"/>
    <w:rsid w:val="00B83763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6C90"/>
    <w:rsid w:val="00BC099A"/>
    <w:rsid w:val="00BC09BB"/>
    <w:rsid w:val="00BC18A5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A0A"/>
    <w:rsid w:val="00BF7D1E"/>
    <w:rsid w:val="00C02CF5"/>
    <w:rsid w:val="00C03A18"/>
    <w:rsid w:val="00C04454"/>
    <w:rsid w:val="00C05179"/>
    <w:rsid w:val="00C07266"/>
    <w:rsid w:val="00C078D7"/>
    <w:rsid w:val="00C10A09"/>
    <w:rsid w:val="00C10BEB"/>
    <w:rsid w:val="00C13954"/>
    <w:rsid w:val="00C13F6C"/>
    <w:rsid w:val="00C15493"/>
    <w:rsid w:val="00C15A06"/>
    <w:rsid w:val="00C2138B"/>
    <w:rsid w:val="00C2161E"/>
    <w:rsid w:val="00C22099"/>
    <w:rsid w:val="00C23651"/>
    <w:rsid w:val="00C25285"/>
    <w:rsid w:val="00C26927"/>
    <w:rsid w:val="00C2729A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45A3"/>
    <w:rsid w:val="00C56321"/>
    <w:rsid w:val="00C600B9"/>
    <w:rsid w:val="00C61343"/>
    <w:rsid w:val="00C615DD"/>
    <w:rsid w:val="00C6192C"/>
    <w:rsid w:val="00C61F7A"/>
    <w:rsid w:val="00C63D77"/>
    <w:rsid w:val="00C65AD7"/>
    <w:rsid w:val="00C668A1"/>
    <w:rsid w:val="00C67396"/>
    <w:rsid w:val="00C67701"/>
    <w:rsid w:val="00C6796A"/>
    <w:rsid w:val="00C67DCC"/>
    <w:rsid w:val="00C7243E"/>
    <w:rsid w:val="00C72496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727"/>
    <w:rsid w:val="00CA1BC3"/>
    <w:rsid w:val="00CA1F33"/>
    <w:rsid w:val="00CA4081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E24"/>
    <w:rsid w:val="00D00A5F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0A71"/>
    <w:rsid w:val="00D4173C"/>
    <w:rsid w:val="00D43B43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80BCF"/>
    <w:rsid w:val="00D81733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484C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07AF2"/>
    <w:rsid w:val="00E14E1E"/>
    <w:rsid w:val="00E15C83"/>
    <w:rsid w:val="00E20197"/>
    <w:rsid w:val="00E21E7E"/>
    <w:rsid w:val="00E27BA1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191B"/>
    <w:rsid w:val="00E93AFE"/>
    <w:rsid w:val="00E95432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90A"/>
    <w:rsid w:val="00EF6BFE"/>
    <w:rsid w:val="00EF7017"/>
    <w:rsid w:val="00EF7D1A"/>
    <w:rsid w:val="00EF7E04"/>
    <w:rsid w:val="00F00BB1"/>
    <w:rsid w:val="00F02E11"/>
    <w:rsid w:val="00F04BD7"/>
    <w:rsid w:val="00F1063F"/>
    <w:rsid w:val="00F10E48"/>
    <w:rsid w:val="00F11342"/>
    <w:rsid w:val="00F11825"/>
    <w:rsid w:val="00F120FA"/>
    <w:rsid w:val="00F12273"/>
    <w:rsid w:val="00F12421"/>
    <w:rsid w:val="00F13791"/>
    <w:rsid w:val="00F165DA"/>
    <w:rsid w:val="00F25301"/>
    <w:rsid w:val="00F278F7"/>
    <w:rsid w:val="00F30B3D"/>
    <w:rsid w:val="00F30B68"/>
    <w:rsid w:val="00F31AC1"/>
    <w:rsid w:val="00F31DFB"/>
    <w:rsid w:val="00F3426C"/>
    <w:rsid w:val="00F34CF7"/>
    <w:rsid w:val="00F3522A"/>
    <w:rsid w:val="00F3531E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7E41"/>
    <w:rsid w:val="00F722AF"/>
    <w:rsid w:val="00F7528A"/>
    <w:rsid w:val="00F75EB4"/>
    <w:rsid w:val="00F764B2"/>
    <w:rsid w:val="00F770BA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1F5D"/>
    <w:rsid w:val="00FB3C99"/>
    <w:rsid w:val="00FB650A"/>
    <w:rsid w:val="00FC19E5"/>
    <w:rsid w:val="00FC46EC"/>
    <w:rsid w:val="00FC5FE1"/>
    <w:rsid w:val="00FC7ABB"/>
    <w:rsid w:val="00FD0A3F"/>
    <w:rsid w:val="00FD289B"/>
    <w:rsid w:val="00FD2D13"/>
    <w:rsid w:val="00FE0627"/>
    <w:rsid w:val="00FE102D"/>
    <w:rsid w:val="00FE532F"/>
    <w:rsid w:val="00FF049D"/>
    <w:rsid w:val="00FF0CF8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836970"/>
    <w:rPr>
      <w:rFonts w:ascii="Antiqua" w:eastAsia="Times New Roman" w:hAnsi="Antiqua"/>
      <w:sz w:val="26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ий текст"/>
    <w:basedOn w:val="Normal"/>
    <w:uiPriority w:val="99"/>
    <w:rsid w:val="00836970"/>
    <w:pPr>
      <w:spacing w:before="120"/>
      <w:ind w:firstLine="567"/>
    </w:pPr>
  </w:style>
  <w:style w:type="paragraph" w:customStyle="1" w:styleId="a0">
    <w:name w:val="Назва документа"/>
    <w:basedOn w:val="Normal"/>
    <w:next w:val="a"/>
    <w:uiPriority w:val="99"/>
    <w:rsid w:val="00836970"/>
    <w:pPr>
      <w:keepNext/>
      <w:keepLines/>
      <w:spacing w:before="240" w:after="240"/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83697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36970"/>
    <w:rPr>
      <w:rFonts w:ascii="Antiqua" w:hAnsi="Antiqua" w:cs="Times New Roman"/>
      <w:sz w:val="20"/>
      <w:szCs w:val="20"/>
      <w:lang w:val="uk-UA" w:eastAsia="ru-RU"/>
    </w:rPr>
  </w:style>
  <w:style w:type="character" w:styleId="PageNumber">
    <w:name w:val="page number"/>
    <w:basedOn w:val="DefaultParagraphFont"/>
    <w:uiPriority w:val="99"/>
    <w:rsid w:val="0083697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163</Words>
  <Characters>932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2016-03-23T12:41:00Z</dcterms:created>
  <dcterms:modified xsi:type="dcterms:W3CDTF">2016-05-12T08:48:00Z</dcterms:modified>
</cp:coreProperties>
</file>