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861" w:rsidRPr="00C63D77" w:rsidRDefault="00620861" w:rsidP="00836970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20861" w:rsidRPr="00C63D77" w:rsidRDefault="00620861" w:rsidP="00836970">
      <w:pPr>
        <w:pStyle w:val="a"/>
        <w:spacing w:before="0"/>
        <w:rPr>
          <w:rFonts w:ascii="Times New Roman" w:hAnsi="Times New Roman"/>
          <w:sz w:val="20"/>
        </w:rPr>
      </w:pPr>
    </w:p>
    <w:p w:rsidR="00620861" w:rsidRPr="0043170B" w:rsidRDefault="00620861" w:rsidP="0043170B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3170B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43170B">
        <w:rPr>
          <w:rFonts w:ascii="Times New Roman" w:hAnsi="Times New Roman"/>
          <w:sz w:val="28"/>
          <w:szCs w:val="28"/>
          <w:lang w:val="ru-RU"/>
        </w:rPr>
        <w:t>«</w:t>
      </w:r>
      <w:r w:rsidRPr="0043170B">
        <w:rPr>
          <w:rFonts w:ascii="Times New Roman" w:hAnsi="Times New Roman"/>
          <w:sz w:val="28"/>
          <w:szCs w:val="28"/>
        </w:rPr>
        <w:t>Про очищення влади</w:t>
      </w:r>
      <w:r w:rsidRPr="0043170B">
        <w:rPr>
          <w:rFonts w:ascii="Times New Roman" w:hAnsi="Times New Roman"/>
          <w:sz w:val="28"/>
          <w:szCs w:val="28"/>
          <w:lang w:val="ru-RU"/>
        </w:rPr>
        <w:t>»</w:t>
      </w:r>
      <w:r w:rsidRPr="0043170B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43170B">
        <w:rPr>
          <w:rFonts w:ascii="Times New Roman" w:hAnsi="Times New Roman"/>
          <w:sz w:val="28"/>
          <w:szCs w:val="28"/>
          <w:lang w:val="ru-RU"/>
        </w:rPr>
        <w:t>«</w:t>
      </w:r>
      <w:r w:rsidRPr="0043170B">
        <w:rPr>
          <w:rFonts w:ascii="Times New Roman" w:hAnsi="Times New Roman"/>
          <w:sz w:val="28"/>
          <w:szCs w:val="28"/>
        </w:rPr>
        <w:t>Про очищення влади</w:t>
      </w:r>
      <w:r w:rsidRPr="0043170B">
        <w:rPr>
          <w:rFonts w:ascii="Times New Roman" w:hAnsi="Times New Roman"/>
          <w:sz w:val="28"/>
          <w:szCs w:val="28"/>
          <w:lang w:val="ru-RU"/>
        </w:rPr>
        <w:t>»</w:t>
      </w:r>
      <w:r w:rsidRPr="0043170B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Гончаренка Миколи Миколайовича</w:t>
      </w:r>
      <w:r w:rsidRPr="0043170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61197C">
        <w:rPr>
          <w:rFonts w:ascii="Times New Roman" w:hAnsi="Times New Roman"/>
          <w:color w:val="000000"/>
          <w:spacing w:val="-6"/>
          <w:sz w:val="28"/>
          <w:szCs w:val="28"/>
        </w:rPr>
        <w:t>головн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>ого</w:t>
      </w:r>
      <w:r w:rsidRPr="0061197C">
        <w:rPr>
          <w:rFonts w:ascii="Times New Roman" w:hAnsi="Times New Roman"/>
          <w:color w:val="000000"/>
          <w:spacing w:val="-6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>а</w:t>
      </w:r>
      <w:r w:rsidRPr="0061197C">
        <w:rPr>
          <w:rFonts w:ascii="Times New Roman" w:hAnsi="Times New Roman"/>
          <w:color w:val="000000"/>
          <w:spacing w:val="-6"/>
          <w:sz w:val="28"/>
          <w:szCs w:val="28"/>
        </w:rPr>
        <w:t xml:space="preserve"> відділу містобудівного моніторингу та містобудівного кадастру</w:t>
      </w:r>
      <w:r w:rsidRPr="007761E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департаменту архітектури та містобудування Запорізької міської ради</w:t>
      </w:r>
      <w:r w:rsidRPr="0043170B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620861" w:rsidRPr="00C63D77" w:rsidRDefault="00620861" w:rsidP="00836970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Гончаренка Миколи Миколайовича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620861" w:rsidRPr="006B5459" w:rsidRDefault="00620861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620861" w:rsidRDefault="00620861" w:rsidP="00836970"/>
    <w:p w:rsidR="00620861" w:rsidRDefault="00620861" w:rsidP="00836970"/>
    <w:p w:rsidR="00620861" w:rsidRDefault="00620861" w:rsidP="00836970"/>
    <w:p w:rsidR="00620861" w:rsidRDefault="00620861" w:rsidP="00836970"/>
    <w:p w:rsidR="00620861" w:rsidRDefault="00620861" w:rsidP="00836970"/>
    <w:p w:rsidR="00620861" w:rsidRDefault="00620861" w:rsidP="00836970"/>
    <w:p w:rsidR="00620861" w:rsidRDefault="00620861" w:rsidP="00836970"/>
    <w:p w:rsidR="00620861" w:rsidRDefault="00620861" w:rsidP="00836970"/>
    <w:p w:rsidR="00620861" w:rsidRDefault="00620861" w:rsidP="00836970"/>
    <w:p w:rsidR="00620861" w:rsidRDefault="00620861" w:rsidP="00836970"/>
    <w:p w:rsidR="00620861" w:rsidRDefault="00620861" w:rsidP="00836970"/>
    <w:p w:rsidR="00620861" w:rsidRDefault="00620861" w:rsidP="00836970"/>
    <w:p w:rsidR="00620861" w:rsidRDefault="00620861"/>
    <w:sectPr w:rsidR="00620861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861" w:rsidRDefault="00620861" w:rsidP="00A76789">
      <w:r>
        <w:separator/>
      </w:r>
    </w:p>
  </w:endnote>
  <w:endnote w:type="continuationSeparator" w:id="1">
    <w:p w:rsidR="00620861" w:rsidRDefault="00620861" w:rsidP="00A76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861" w:rsidRDefault="00620861" w:rsidP="00A76789">
      <w:r>
        <w:separator/>
      </w:r>
    </w:p>
  </w:footnote>
  <w:footnote w:type="continuationSeparator" w:id="1">
    <w:p w:rsidR="00620861" w:rsidRDefault="00620861" w:rsidP="00A767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861" w:rsidRDefault="00620861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0861" w:rsidRDefault="0062086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861" w:rsidRDefault="00620861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20861" w:rsidRDefault="0062086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18B9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4BF8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70B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97C"/>
    <w:rsid w:val="00611E9A"/>
    <w:rsid w:val="00615A18"/>
    <w:rsid w:val="00617103"/>
    <w:rsid w:val="00620861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61EE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6789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078A7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5F0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B96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836970"/>
    <w:rPr>
      <w:rFonts w:ascii="Antiqua" w:eastAsia="Times New Roman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836970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156</Words>
  <Characters>890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2016-03-23T12:41:00Z</dcterms:created>
  <dcterms:modified xsi:type="dcterms:W3CDTF">2016-05-12T13:52:00Z</dcterms:modified>
</cp:coreProperties>
</file>