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E2F" w:rsidRPr="001B58E6" w:rsidRDefault="00012E2F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012E2F" w:rsidRPr="00D53C98" w:rsidRDefault="00012E2F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012E2F" w:rsidRPr="00D53C98" w:rsidRDefault="00012E2F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Снігур Ірини Володимирівни, головного спеціаліста відділу по роботі із зверненнями громадян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12E2F" w:rsidRPr="006B5459" w:rsidRDefault="00012E2F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Снігур Ірини Володимирівни не </w:t>
      </w:r>
      <w:r w:rsidRPr="00D53C98">
        <w:rPr>
          <w:rFonts w:ascii="Times New Roman" w:hAnsi="Times New Roman"/>
          <w:sz w:val="28"/>
          <w:szCs w:val="28"/>
        </w:rPr>
        <w:t xml:space="preserve">застосовуються заборони, передбачені частиною третьою або четвертою статті 1 Закону України «Про очищення влади». </w:t>
      </w:r>
    </w:p>
    <w:sectPr w:rsidR="00012E2F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E2F" w:rsidRDefault="00012E2F" w:rsidP="00F17C84">
      <w:r>
        <w:separator/>
      </w:r>
    </w:p>
  </w:endnote>
  <w:endnote w:type="continuationSeparator" w:id="1">
    <w:p w:rsidR="00012E2F" w:rsidRDefault="00012E2F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E2F" w:rsidRDefault="00012E2F" w:rsidP="00F17C84">
      <w:r>
        <w:separator/>
      </w:r>
    </w:p>
  </w:footnote>
  <w:footnote w:type="continuationSeparator" w:id="1">
    <w:p w:rsidR="00012E2F" w:rsidRDefault="00012E2F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2F" w:rsidRDefault="00012E2F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2E2F" w:rsidRDefault="00012E2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E2F" w:rsidRDefault="00012E2F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12E2F" w:rsidRDefault="00012E2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2E2F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192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005E"/>
    <w:rsid w:val="00132150"/>
    <w:rsid w:val="00132B5A"/>
    <w:rsid w:val="00133AA5"/>
    <w:rsid w:val="00134853"/>
    <w:rsid w:val="00135862"/>
    <w:rsid w:val="0013595C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6ACC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54E50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2322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043E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C229F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4456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5337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5205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0820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2776"/>
    <w:rsid w:val="00C26927"/>
    <w:rsid w:val="00C30080"/>
    <w:rsid w:val="00C30649"/>
    <w:rsid w:val="00C33E9A"/>
    <w:rsid w:val="00C34760"/>
    <w:rsid w:val="00C43EA6"/>
    <w:rsid w:val="00C4577F"/>
    <w:rsid w:val="00C4710E"/>
    <w:rsid w:val="00C47551"/>
    <w:rsid w:val="00C47A7B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2B5"/>
    <w:rsid w:val="00E9181C"/>
    <w:rsid w:val="00E93AFE"/>
    <w:rsid w:val="00EA0F80"/>
    <w:rsid w:val="00EA1970"/>
    <w:rsid w:val="00EA797C"/>
    <w:rsid w:val="00EB2BB6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324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1</Pages>
  <Words>146</Words>
  <Characters>836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13</cp:revision>
  <cp:lastPrinted>2016-02-23T09:31:00Z</cp:lastPrinted>
  <dcterms:created xsi:type="dcterms:W3CDTF">2015-12-16T14:17:00Z</dcterms:created>
  <dcterms:modified xsi:type="dcterms:W3CDTF">2016-03-26T10:33:00Z</dcterms:modified>
</cp:coreProperties>
</file>