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8F9" w:rsidRPr="00445170" w:rsidRDefault="003758F9" w:rsidP="00445170">
      <w:pPr>
        <w:jc w:val="center"/>
        <w:rPr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 xml:space="preserve">Пояснювальна записка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 xml:space="preserve">до проекту рішення міської ради «Про внесення змін до </w:t>
      </w:r>
      <w:r w:rsidRPr="00445170">
        <w:rPr>
          <w:bCs/>
          <w:sz w:val="26"/>
          <w:szCs w:val="26"/>
          <w:lang w:val="uk-UA"/>
        </w:rPr>
        <w:t xml:space="preserve">Міської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 xml:space="preserve">програми надання шефської допомоги військовим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 xml:space="preserve">комісаріатам, військовим частинам Збройних Сил України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>і Національної гвардії України та покращення матеріально-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 xml:space="preserve">технічного стану органів Національної поліції України,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 xml:space="preserve">Служби безпеки України на 2017 рік, затвердженої рішенням </w:t>
      </w:r>
    </w:p>
    <w:p w:rsidR="003758F9" w:rsidRPr="00445170" w:rsidRDefault="003758F9" w:rsidP="00445170">
      <w:pPr>
        <w:jc w:val="center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>міської ради від 29.02.2017 №57» (зі змінами)</w:t>
      </w:r>
    </w:p>
    <w:p w:rsidR="003758F9" w:rsidRDefault="003758F9" w:rsidP="008C38EA">
      <w:pPr>
        <w:ind w:firstLine="709"/>
        <w:jc w:val="both"/>
        <w:rPr>
          <w:sz w:val="26"/>
          <w:szCs w:val="26"/>
          <w:lang w:val="uk-UA"/>
        </w:rPr>
      </w:pPr>
    </w:p>
    <w:p w:rsidR="003758F9" w:rsidRDefault="003758F9" w:rsidP="008C38EA">
      <w:pPr>
        <w:ind w:firstLine="709"/>
        <w:jc w:val="both"/>
        <w:rPr>
          <w:sz w:val="26"/>
          <w:szCs w:val="26"/>
          <w:lang w:val="uk-UA"/>
        </w:rPr>
      </w:pPr>
    </w:p>
    <w:p w:rsidR="003758F9" w:rsidRPr="00163674" w:rsidRDefault="003758F9" w:rsidP="00445170">
      <w:pPr>
        <w:ind w:firstLine="709"/>
        <w:jc w:val="both"/>
        <w:rPr>
          <w:sz w:val="26"/>
          <w:szCs w:val="26"/>
          <w:lang w:val="uk-UA"/>
        </w:rPr>
      </w:pPr>
    </w:p>
    <w:p w:rsidR="003758F9" w:rsidRPr="00445170" w:rsidRDefault="003758F9" w:rsidP="00445170">
      <w:pPr>
        <w:ind w:firstLine="567"/>
        <w:jc w:val="both"/>
        <w:rPr>
          <w:bCs/>
          <w:sz w:val="26"/>
          <w:szCs w:val="26"/>
          <w:lang w:val="uk-UA"/>
        </w:rPr>
      </w:pPr>
      <w:r w:rsidRPr="00445170">
        <w:rPr>
          <w:bCs/>
          <w:sz w:val="26"/>
          <w:szCs w:val="26"/>
          <w:lang w:val="uk-UA"/>
        </w:rPr>
        <w:t xml:space="preserve">Враховуючи звернення, що надійшло від Управління патрульної поліції в                  м. Запоріжжі, пропонується збільшити розмір субвенції на придбання автотранспорту та покращення матеріально-технічної бази на 400,0 тис.грн. </w:t>
      </w:r>
    </w:p>
    <w:p w:rsidR="003758F9" w:rsidRPr="00445170" w:rsidRDefault="003758F9" w:rsidP="00445170">
      <w:pPr>
        <w:ind w:firstLine="567"/>
        <w:jc w:val="both"/>
        <w:rPr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>З метою поліпшення матеріально-технічної бази, враховуючи економію коштів субвенції, що виділена Дніпровському відділу поліції м. Запоріжжя, пропонується перерозподілити економію в сумі 306,808 тис.грн. на придбання лафету для моторного човна, фар-шукачів для оснащення моторного човна, автозапчастин.</w:t>
      </w:r>
    </w:p>
    <w:p w:rsidR="003758F9" w:rsidRPr="00445170" w:rsidRDefault="003758F9" w:rsidP="00445170">
      <w:pPr>
        <w:ind w:firstLine="567"/>
        <w:jc w:val="both"/>
        <w:rPr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 xml:space="preserve">На підставі звернення Центрального об’єднаного районного військового комісаріату пропонується збільшити обсяг субвенції на 159,635 тис.грн. для придбання будівельних матеріалів та заміни перекриття даху військового комісаріату. </w:t>
      </w:r>
    </w:p>
    <w:p w:rsidR="003758F9" w:rsidRPr="00445170" w:rsidRDefault="003758F9" w:rsidP="00445170">
      <w:pPr>
        <w:ind w:firstLine="567"/>
        <w:jc w:val="both"/>
        <w:rPr>
          <w:bCs/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>Загальна сума видатків на виконання заходів програми збільшиться на                  559,635 тис.грн. і складатиме 8 744 ,925 тис.грн.</w:t>
      </w:r>
    </w:p>
    <w:p w:rsidR="003758F9" w:rsidRPr="00445170" w:rsidRDefault="003758F9" w:rsidP="00445170">
      <w:pPr>
        <w:ind w:firstLine="567"/>
        <w:jc w:val="both"/>
        <w:rPr>
          <w:bCs/>
          <w:sz w:val="26"/>
          <w:szCs w:val="26"/>
        </w:rPr>
      </w:pPr>
    </w:p>
    <w:p w:rsidR="003758F9" w:rsidRPr="00445170" w:rsidRDefault="003758F9" w:rsidP="00445170">
      <w:pPr>
        <w:ind w:firstLine="567"/>
        <w:jc w:val="both"/>
        <w:rPr>
          <w:bCs/>
          <w:sz w:val="26"/>
          <w:szCs w:val="26"/>
        </w:rPr>
      </w:pPr>
    </w:p>
    <w:p w:rsidR="003758F9" w:rsidRPr="00445170" w:rsidRDefault="003758F9" w:rsidP="00445170">
      <w:pPr>
        <w:ind w:firstLine="567"/>
        <w:jc w:val="both"/>
        <w:rPr>
          <w:bCs/>
          <w:sz w:val="26"/>
          <w:szCs w:val="26"/>
        </w:rPr>
      </w:pPr>
    </w:p>
    <w:p w:rsidR="003758F9" w:rsidRPr="00445170" w:rsidRDefault="003758F9" w:rsidP="00445170">
      <w:pPr>
        <w:ind w:firstLine="567"/>
        <w:jc w:val="both"/>
        <w:rPr>
          <w:sz w:val="26"/>
          <w:szCs w:val="26"/>
          <w:lang w:val="uk-UA"/>
        </w:rPr>
      </w:pPr>
      <w:r w:rsidRPr="00445170">
        <w:rPr>
          <w:sz w:val="26"/>
          <w:szCs w:val="26"/>
          <w:lang w:val="uk-UA"/>
        </w:rPr>
        <w:t xml:space="preserve">Керуючий справами </w:t>
      </w:r>
    </w:p>
    <w:p w:rsidR="003758F9" w:rsidRPr="00445170" w:rsidRDefault="003758F9" w:rsidP="00445170">
      <w:pPr>
        <w:ind w:firstLine="567"/>
        <w:jc w:val="both"/>
        <w:rPr>
          <w:sz w:val="26"/>
          <w:szCs w:val="26"/>
        </w:rPr>
      </w:pPr>
      <w:r w:rsidRPr="00445170">
        <w:rPr>
          <w:sz w:val="26"/>
          <w:szCs w:val="26"/>
          <w:lang w:val="uk-UA"/>
        </w:rPr>
        <w:t xml:space="preserve">виконкому ради  </w:t>
      </w:r>
      <w:r>
        <w:rPr>
          <w:sz w:val="26"/>
          <w:szCs w:val="26"/>
          <w:lang w:val="uk-UA"/>
        </w:rPr>
        <w:t xml:space="preserve">                               </w:t>
      </w:r>
      <w:r w:rsidRPr="00445170">
        <w:rPr>
          <w:sz w:val="26"/>
          <w:szCs w:val="26"/>
          <w:lang w:val="uk-UA"/>
        </w:rPr>
        <w:tab/>
        <w:t xml:space="preserve">                                    </w:t>
      </w:r>
      <w:r w:rsidRPr="00445170">
        <w:rPr>
          <w:sz w:val="26"/>
          <w:szCs w:val="26"/>
        </w:rPr>
        <w:t>Р.А.Омельянович</w:t>
      </w:r>
    </w:p>
    <w:p w:rsidR="003758F9" w:rsidRPr="003E5339" w:rsidRDefault="003758F9" w:rsidP="001E38D9">
      <w:pPr>
        <w:spacing w:line="240" w:lineRule="exact"/>
        <w:jc w:val="both"/>
        <w:rPr>
          <w:sz w:val="26"/>
          <w:szCs w:val="26"/>
        </w:rPr>
      </w:pPr>
    </w:p>
    <w:sectPr w:rsidR="003758F9" w:rsidRPr="003E5339" w:rsidSect="00834CE3">
      <w:headerReference w:type="default" r:id="rId7"/>
      <w:pgSz w:w="11906" w:h="16838"/>
      <w:pgMar w:top="851" w:right="567" w:bottom="851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58F9" w:rsidRDefault="003758F9">
      <w:r>
        <w:separator/>
      </w:r>
    </w:p>
  </w:endnote>
  <w:endnote w:type="continuationSeparator" w:id="0">
    <w:p w:rsidR="003758F9" w:rsidRDefault="00375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58F9" w:rsidRDefault="003758F9">
      <w:r>
        <w:separator/>
      </w:r>
    </w:p>
  </w:footnote>
  <w:footnote w:type="continuationSeparator" w:id="0">
    <w:p w:rsidR="003758F9" w:rsidRDefault="00375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F9" w:rsidRDefault="003758F9" w:rsidP="00A35A71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758F9" w:rsidRDefault="003758F9">
    <w:pPr>
      <w:pStyle w:val="Header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054D086"/>
    <w:lvl w:ilvl="0">
      <w:numFmt w:val="bullet"/>
      <w:lvlText w:val="*"/>
      <w:lvlJc w:val="left"/>
    </w:lvl>
  </w:abstractNum>
  <w:abstractNum w:abstractNumId="1">
    <w:nsid w:val="12795299"/>
    <w:multiLevelType w:val="hybridMultilevel"/>
    <w:tmpl w:val="05EEBBBA"/>
    <w:lvl w:ilvl="0" w:tplc="75D6066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D7257E1"/>
    <w:multiLevelType w:val="hybridMultilevel"/>
    <w:tmpl w:val="68AE6C42"/>
    <w:lvl w:ilvl="0" w:tplc="C5D87380">
      <w:start w:val="3"/>
      <w:numFmt w:val="bullet"/>
      <w:lvlText w:val="-"/>
      <w:lvlJc w:val="left"/>
      <w:pPr>
        <w:tabs>
          <w:tab w:val="num" w:pos="1645"/>
        </w:tabs>
        <w:ind w:left="164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">
    <w:nsid w:val="25026989"/>
    <w:multiLevelType w:val="hybridMultilevel"/>
    <w:tmpl w:val="D3A870F2"/>
    <w:lvl w:ilvl="0" w:tplc="6DD605C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D867A6C"/>
    <w:multiLevelType w:val="hybridMultilevel"/>
    <w:tmpl w:val="4B7E86CE"/>
    <w:lvl w:ilvl="0" w:tplc="EFCAB304">
      <w:numFmt w:val="bullet"/>
      <w:lvlText w:val="-"/>
      <w:lvlJc w:val="left"/>
      <w:pPr>
        <w:tabs>
          <w:tab w:val="num" w:pos="1803"/>
        </w:tabs>
        <w:ind w:left="1803" w:hanging="1095"/>
      </w:pPr>
      <w:rPr>
        <w:rFonts w:ascii="Courier New" w:eastAsia="Times New Roman" w:hAnsi="Courier New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43A725DA"/>
    <w:multiLevelType w:val="hybridMultilevel"/>
    <w:tmpl w:val="9A62341A"/>
    <w:lvl w:ilvl="0" w:tplc="08AC21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7F250D"/>
    <w:multiLevelType w:val="hybridMultilevel"/>
    <w:tmpl w:val="7B1C43B4"/>
    <w:lvl w:ilvl="0" w:tplc="950C67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5E26EAD"/>
    <w:multiLevelType w:val="hybridMultilevel"/>
    <w:tmpl w:val="1F1A8D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5A71"/>
    <w:rsid w:val="00000C8D"/>
    <w:rsid w:val="0000179E"/>
    <w:rsid w:val="00002BA7"/>
    <w:rsid w:val="00012DC0"/>
    <w:rsid w:val="000132CB"/>
    <w:rsid w:val="00022B6D"/>
    <w:rsid w:val="00024D73"/>
    <w:rsid w:val="00027425"/>
    <w:rsid w:val="0003468C"/>
    <w:rsid w:val="000357BC"/>
    <w:rsid w:val="0003763E"/>
    <w:rsid w:val="000402D7"/>
    <w:rsid w:val="00040DF0"/>
    <w:rsid w:val="00043D8A"/>
    <w:rsid w:val="00047AF0"/>
    <w:rsid w:val="00050BCD"/>
    <w:rsid w:val="0005480A"/>
    <w:rsid w:val="000731F2"/>
    <w:rsid w:val="0007686D"/>
    <w:rsid w:val="000862F3"/>
    <w:rsid w:val="000A36D1"/>
    <w:rsid w:val="000C2063"/>
    <w:rsid w:val="000C37F9"/>
    <w:rsid w:val="000C6AD2"/>
    <w:rsid w:val="000D3010"/>
    <w:rsid w:val="000E51B1"/>
    <w:rsid w:val="000F136D"/>
    <w:rsid w:val="000F15AD"/>
    <w:rsid w:val="000F28EA"/>
    <w:rsid w:val="001050ED"/>
    <w:rsid w:val="00124047"/>
    <w:rsid w:val="001242BB"/>
    <w:rsid w:val="00126F80"/>
    <w:rsid w:val="00130032"/>
    <w:rsid w:val="00134108"/>
    <w:rsid w:val="00134EAD"/>
    <w:rsid w:val="00135DCA"/>
    <w:rsid w:val="0013606C"/>
    <w:rsid w:val="0014058E"/>
    <w:rsid w:val="00143707"/>
    <w:rsid w:val="00143A5B"/>
    <w:rsid w:val="00146E31"/>
    <w:rsid w:val="00146F10"/>
    <w:rsid w:val="0015498B"/>
    <w:rsid w:val="00156537"/>
    <w:rsid w:val="00163674"/>
    <w:rsid w:val="00167D49"/>
    <w:rsid w:val="0017249F"/>
    <w:rsid w:val="00173313"/>
    <w:rsid w:val="0017688F"/>
    <w:rsid w:val="00177762"/>
    <w:rsid w:val="0018003F"/>
    <w:rsid w:val="00182D61"/>
    <w:rsid w:val="001873DF"/>
    <w:rsid w:val="00192E32"/>
    <w:rsid w:val="00196706"/>
    <w:rsid w:val="001A4BCC"/>
    <w:rsid w:val="001A4C10"/>
    <w:rsid w:val="001B04D4"/>
    <w:rsid w:val="001B1145"/>
    <w:rsid w:val="001B4AAD"/>
    <w:rsid w:val="001B5341"/>
    <w:rsid w:val="001B7C41"/>
    <w:rsid w:val="001C16A0"/>
    <w:rsid w:val="001C449D"/>
    <w:rsid w:val="001D0C02"/>
    <w:rsid w:val="001D1EF7"/>
    <w:rsid w:val="001D6BC6"/>
    <w:rsid w:val="001E12E7"/>
    <w:rsid w:val="001E38D9"/>
    <w:rsid w:val="001E657C"/>
    <w:rsid w:val="001E73A4"/>
    <w:rsid w:val="001F02C3"/>
    <w:rsid w:val="001F0C60"/>
    <w:rsid w:val="001F3E70"/>
    <w:rsid w:val="00200462"/>
    <w:rsid w:val="0020593F"/>
    <w:rsid w:val="00212AA8"/>
    <w:rsid w:val="00212C1A"/>
    <w:rsid w:val="00213454"/>
    <w:rsid w:val="002149DB"/>
    <w:rsid w:val="00216BD2"/>
    <w:rsid w:val="00222947"/>
    <w:rsid w:val="00227DB0"/>
    <w:rsid w:val="00230FAB"/>
    <w:rsid w:val="0023299F"/>
    <w:rsid w:val="00233DAB"/>
    <w:rsid w:val="00237687"/>
    <w:rsid w:val="00237BD6"/>
    <w:rsid w:val="002427CC"/>
    <w:rsid w:val="002434CA"/>
    <w:rsid w:val="00243B6C"/>
    <w:rsid w:val="002442C6"/>
    <w:rsid w:val="002454A7"/>
    <w:rsid w:val="0025122B"/>
    <w:rsid w:val="00252AEB"/>
    <w:rsid w:val="002564FF"/>
    <w:rsid w:val="00257D7F"/>
    <w:rsid w:val="0026170B"/>
    <w:rsid w:val="00261B2B"/>
    <w:rsid w:val="002659F6"/>
    <w:rsid w:val="00271035"/>
    <w:rsid w:val="00271D52"/>
    <w:rsid w:val="00281706"/>
    <w:rsid w:val="002836E5"/>
    <w:rsid w:val="002921C4"/>
    <w:rsid w:val="0029562E"/>
    <w:rsid w:val="00296794"/>
    <w:rsid w:val="00297848"/>
    <w:rsid w:val="002979C6"/>
    <w:rsid w:val="002A6E6D"/>
    <w:rsid w:val="002B2FFA"/>
    <w:rsid w:val="002B686C"/>
    <w:rsid w:val="002C026A"/>
    <w:rsid w:val="002C5CED"/>
    <w:rsid w:val="002D0208"/>
    <w:rsid w:val="002D10A9"/>
    <w:rsid w:val="002D1EDB"/>
    <w:rsid w:val="002D6AE6"/>
    <w:rsid w:val="002D6CC2"/>
    <w:rsid w:val="002E4B37"/>
    <w:rsid w:val="002E640B"/>
    <w:rsid w:val="002F047F"/>
    <w:rsid w:val="002F055A"/>
    <w:rsid w:val="002F0997"/>
    <w:rsid w:val="002F77FB"/>
    <w:rsid w:val="002F78FC"/>
    <w:rsid w:val="00314201"/>
    <w:rsid w:val="0031761C"/>
    <w:rsid w:val="003248A2"/>
    <w:rsid w:val="00325FA3"/>
    <w:rsid w:val="00330EAD"/>
    <w:rsid w:val="00331590"/>
    <w:rsid w:val="00334436"/>
    <w:rsid w:val="0034024F"/>
    <w:rsid w:val="0034105D"/>
    <w:rsid w:val="00341BD2"/>
    <w:rsid w:val="00342073"/>
    <w:rsid w:val="003432F3"/>
    <w:rsid w:val="00346968"/>
    <w:rsid w:val="00350A91"/>
    <w:rsid w:val="00353517"/>
    <w:rsid w:val="00355BC9"/>
    <w:rsid w:val="00356121"/>
    <w:rsid w:val="003564EE"/>
    <w:rsid w:val="00360512"/>
    <w:rsid w:val="003663A2"/>
    <w:rsid w:val="003664A8"/>
    <w:rsid w:val="003701B4"/>
    <w:rsid w:val="003704B2"/>
    <w:rsid w:val="003758F9"/>
    <w:rsid w:val="003861A9"/>
    <w:rsid w:val="00386E83"/>
    <w:rsid w:val="00387211"/>
    <w:rsid w:val="00390250"/>
    <w:rsid w:val="00394EA9"/>
    <w:rsid w:val="003959FA"/>
    <w:rsid w:val="00396F1E"/>
    <w:rsid w:val="003A5889"/>
    <w:rsid w:val="003B2533"/>
    <w:rsid w:val="003B25D2"/>
    <w:rsid w:val="003B5EC5"/>
    <w:rsid w:val="003C08A4"/>
    <w:rsid w:val="003C154C"/>
    <w:rsid w:val="003C50D9"/>
    <w:rsid w:val="003C61A0"/>
    <w:rsid w:val="003C65CC"/>
    <w:rsid w:val="003E047B"/>
    <w:rsid w:val="003E1EE2"/>
    <w:rsid w:val="003E3134"/>
    <w:rsid w:val="003E3D82"/>
    <w:rsid w:val="003E5339"/>
    <w:rsid w:val="003F3C47"/>
    <w:rsid w:val="003F48BE"/>
    <w:rsid w:val="003F52FA"/>
    <w:rsid w:val="003F6ED2"/>
    <w:rsid w:val="0040122E"/>
    <w:rsid w:val="004019BF"/>
    <w:rsid w:val="00406040"/>
    <w:rsid w:val="004103D6"/>
    <w:rsid w:val="004162A3"/>
    <w:rsid w:val="004356D3"/>
    <w:rsid w:val="00442AF9"/>
    <w:rsid w:val="00442E57"/>
    <w:rsid w:val="00445170"/>
    <w:rsid w:val="00445944"/>
    <w:rsid w:val="00456674"/>
    <w:rsid w:val="00461A65"/>
    <w:rsid w:val="00461D0E"/>
    <w:rsid w:val="00464CCE"/>
    <w:rsid w:val="0046785F"/>
    <w:rsid w:val="00473D47"/>
    <w:rsid w:val="00474BF9"/>
    <w:rsid w:val="00474F54"/>
    <w:rsid w:val="004755A2"/>
    <w:rsid w:val="00476385"/>
    <w:rsid w:val="00476E13"/>
    <w:rsid w:val="004776E3"/>
    <w:rsid w:val="00484886"/>
    <w:rsid w:val="00490239"/>
    <w:rsid w:val="004A06F2"/>
    <w:rsid w:val="004A0742"/>
    <w:rsid w:val="004A2B8E"/>
    <w:rsid w:val="004A7C07"/>
    <w:rsid w:val="004E3907"/>
    <w:rsid w:val="004E4CB6"/>
    <w:rsid w:val="004E5C54"/>
    <w:rsid w:val="004F14BF"/>
    <w:rsid w:val="004F66EE"/>
    <w:rsid w:val="00500A23"/>
    <w:rsid w:val="005026C8"/>
    <w:rsid w:val="00502C95"/>
    <w:rsid w:val="00504575"/>
    <w:rsid w:val="00504CBC"/>
    <w:rsid w:val="00504FB7"/>
    <w:rsid w:val="005068AE"/>
    <w:rsid w:val="0051302F"/>
    <w:rsid w:val="0051318F"/>
    <w:rsid w:val="00516C33"/>
    <w:rsid w:val="005171FC"/>
    <w:rsid w:val="00537770"/>
    <w:rsid w:val="00537EAA"/>
    <w:rsid w:val="0054416F"/>
    <w:rsid w:val="005454B6"/>
    <w:rsid w:val="00550A80"/>
    <w:rsid w:val="005527C6"/>
    <w:rsid w:val="00565F2A"/>
    <w:rsid w:val="00570BE7"/>
    <w:rsid w:val="00573C52"/>
    <w:rsid w:val="00582F5C"/>
    <w:rsid w:val="00584740"/>
    <w:rsid w:val="00585B47"/>
    <w:rsid w:val="00586430"/>
    <w:rsid w:val="0059269C"/>
    <w:rsid w:val="005A1D78"/>
    <w:rsid w:val="005A2910"/>
    <w:rsid w:val="005A6FA7"/>
    <w:rsid w:val="005A7D63"/>
    <w:rsid w:val="005B0A0A"/>
    <w:rsid w:val="005B0CD5"/>
    <w:rsid w:val="005B2E32"/>
    <w:rsid w:val="005B492F"/>
    <w:rsid w:val="005B4B8C"/>
    <w:rsid w:val="005B7EAD"/>
    <w:rsid w:val="005C173F"/>
    <w:rsid w:val="005C212A"/>
    <w:rsid w:val="005C425A"/>
    <w:rsid w:val="005D1897"/>
    <w:rsid w:val="005D7E41"/>
    <w:rsid w:val="005E02AC"/>
    <w:rsid w:val="005E3E8C"/>
    <w:rsid w:val="005F0620"/>
    <w:rsid w:val="005F0ECE"/>
    <w:rsid w:val="005F4A3F"/>
    <w:rsid w:val="00600DA6"/>
    <w:rsid w:val="00602A7F"/>
    <w:rsid w:val="00605715"/>
    <w:rsid w:val="00606580"/>
    <w:rsid w:val="00607D2B"/>
    <w:rsid w:val="00620944"/>
    <w:rsid w:val="00621811"/>
    <w:rsid w:val="006226CF"/>
    <w:rsid w:val="00622D30"/>
    <w:rsid w:val="00623E16"/>
    <w:rsid w:val="0063213C"/>
    <w:rsid w:val="00633339"/>
    <w:rsid w:val="00640947"/>
    <w:rsid w:val="0064433D"/>
    <w:rsid w:val="006508EB"/>
    <w:rsid w:val="006550FA"/>
    <w:rsid w:val="00661891"/>
    <w:rsid w:val="0066409D"/>
    <w:rsid w:val="00666348"/>
    <w:rsid w:val="00666B4B"/>
    <w:rsid w:val="00672314"/>
    <w:rsid w:val="0067659F"/>
    <w:rsid w:val="00683377"/>
    <w:rsid w:val="00684C54"/>
    <w:rsid w:val="0068767A"/>
    <w:rsid w:val="006900DF"/>
    <w:rsid w:val="00690F96"/>
    <w:rsid w:val="00694F2A"/>
    <w:rsid w:val="00695EC5"/>
    <w:rsid w:val="006A01E8"/>
    <w:rsid w:val="006A2A5E"/>
    <w:rsid w:val="006A4ED5"/>
    <w:rsid w:val="006A5890"/>
    <w:rsid w:val="006A5D31"/>
    <w:rsid w:val="006B1607"/>
    <w:rsid w:val="006B1C87"/>
    <w:rsid w:val="006B743F"/>
    <w:rsid w:val="006B7F83"/>
    <w:rsid w:val="006C59BF"/>
    <w:rsid w:val="006D29BB"/>
    <w:rsid w:val="006D64FF"/>
    <w:rsid w:val="006E1076"/>
    <w:rsid w:val="006E20A3"/>
    <w:rsid w:val="006E7DCA"/>
    <w:rsid w:val="00701BC5"/>
    <w:rsid w:val="007020D6"/>
    <w:rsid w:val="00702342"/>
    <w:rsid w:val="0070267D"/>
    <w:rsid w:val="007044E7"/>
    <w:rsid w:val="00707769"/>
    <w:rsid w:val="00712870"/>
    <w:rsid w:val="00723037"/>
    <w:rsid w:val="007369D7"/>
    <w:rsid w:val="0074183C"/>
    <w:rsid w:val="00744A0E"/>
    <w:rsid w:val="00746287"/>
    <w:rsid w:val="0076231E"/>
    <w:rsid w:val="00775F69"/>
    <w:rsid w:val="007762C0"/>
    <w:rsid w:val="00783C9D"/>
    <w:rsid w:val="0078586C"/>
    <w:rsid w:val="00792865"/>
    <w:rsid w:val="007942EB"/>
    <w:rsid w:val="007A03A8"/>
    <w:rsid w:val="007A6B64"/>
    <w:rsid w:val="007B171E"/>
    <w:rsid w:val="007B180C"/>
    <w:rsid w:val="007B2A80"/>
    <w:rsid w:val="007B2DA0"/>
    <w:rsid w:val="007B4F83"/>
    <w:rsid w:val="007B563A"/>
    <w:rsid w:val="007C3534"/>
    <w:rsid w:val="007D2D7E"/>
    <w:rsid w:val="007D5D04"/>
    <w:rsid w:val="007E14F6"/>
    <w:rsid w:val="007E5578"/>
    <w:rsid w:val="007F64F4"/>
    <w:rsid w:val="00811CED"/>
    <w:rsid w:val="00816089"/>
    <w:rsid w:val="00823D28"/>
    <w:rsid w:val="008247CC"/>
    <w:rsid w:val="00832BB4"/>
    <w:rsid w:val="00834216"/>
    <w:rsid w:val="00834CE3"/>
    <w:rsid w:val="00834D3A"/>
    <w:rsid w:val="00844F9F"/>
    <w:rsid w:val="008541C8"/>
    <w:rsid w:val="00856361"/>
    <w:rsid w:val="00862B55"/>
    <w:rsid w:val="00864D54"/>
    <w:rsid w:val="00867D9D"/>
    <w:rsid w:val="0087190C"/>
    <w:rsid w:val="00871EE1"/>
    <w:rsid w:val="00877C41"/>
    <w:rsid w:val="008871E4"/>
    <w:rsid w:val="0089369C"/>
    <w:rsid w:val="008941F8"/>
    <w:rsid w:val="008A139D"/>
    <w:rsid w:val="008A751E"/>
    <w:rsid w:val="008B5142"/>
    <w:rsid w:val="008B7AAB"/>
    <w:rsid w:val="008C19D7"/>
    <w:rsid w:val="008C251A"/>
    <w:rsid w:val="008C2570"/>
    <w:rsid w:val="008C2D50"/>
    <w:rsid w:val="008C38EA"/>
    <w:rsid w:val="008C5648"/>
    <w:rsid w:val="008C7005"/>
    <w:rsid w:val="008C7DC4"/>
    <w:rsid w:val="008D5EE9"/>
    <w:rsid w:val="008D6259"/>
    <w:rsid w:val="008D6A65"/>
    <w:rsid w:val="008D6BE9"/>
    <w:rsid w:val="008E00F2"/>
    <w:rsid w:val="008F100B"/>
    <w:rsid w:val="008F1867"/>
    <w:rsid w:val="008F19CA"/>
    <w:rsid w:val="008F5EFF"/>
    <w:rsid w:val="008F607B"/>
    <w:rsid w:val="00902816"/>
    <w:rsid w:val="0090406A"/>
    <w:rsid w:val="00905596"/>
    <w:rsid w:val="0090697A"/>
    <w:rsid w:val="00911705"/>
    <w:rsid w:val="0091363E"/>
    <w:rsid w:val="009175CC"/>
    <w:rsid w:val="0092260F"/>
    <w:rsid w:val="00923BBC"/>
    <w:rsid w:val="00925598"/>
    <w:rsid w:val="00925C94"/>
    <w:rsid w:val="00927AF0"/>
    <w:rsid w:val="00927D6B"/>
    <w:rsid w:val="00936C3C"/>
    <w:rsid w:val="009416D4"/>
    <w:rsid w:val="00941784"/>
    <w:rsid w:val="00943E56"/>
    <w:rsid w:val="00944036"/>
    <w:rsid w:val="00952A5F"/>
    <w:rsid w:val="00954899"/>
    <w:rsid w:val="0095735E"/>
    <w:rsid w:val="00962EEE"/>
    <w:rsid w:val="0096729A"/>
    <w:rsid w:val="00971C3E"/>
    <w:rsid w:val="009731AB"/>
    <w:rsid w:val="0097596C"/>
    <w:rsid w:val="00980C9E"/>
    <w:rsid w:val="009825DD"/>
    <w:rsid w:val="009846B7"/>
    <w:rsid w:val="0099598D"/>
    <w:rsid w:val="009961E6"/>
    <w:rsid w:val="009A0C08"/>
    <w:rsid w:val="009A149F"/>
    <w:rsid w:val="009A47A1"/>
    <w:rsid w:val="009B0D38"/>
    <w:rsid w:val="009C7041"/>
    <w:rsid w:val="009D168F"/>
    <w:rsid w:val="009D1C10"/>
    <w:rsid w:val="009D5E97"/>
    <w:rsid w:val="009F651A"/>
    <w:rsid w:val="00A0182A"/>
    <w:rsid w:val="00A027EC"/>
    <w:rsid w:val="00A07F3F"/>
    <w:rsid w:val="00A16642"/>
    <w:rsid w:val="00A1744D"/>
    <w:rsid w:val="00A25AD1"/>
    <w:rsid w:val="00A3045D"/>
    <w:rsid w:val="00A34A93"/>
    <w:rsid w:val="00A35A71"/>
    <w:rsid w:val="00A35C66"/>
    <w:rsid w:val="00A35D5C"/>
    <w:rsid w:val="00A441E0"/>
    <w:rsid w:val="00A52E3D"/>
    <w:rsid w:val="00A53C36"/>
    <w:rsid w:val="00A6051C"/>
    <w:rsid w:val="00A60E27"/>
    <w:rsid w:val="00A613F8"/>
    <w:rsid w:val="00A62909"/>
    <w:rsid w:val="00A6507D"/>
    <w:rsid w:val="00A6798B"/>
    <w:rsid w:val="00A70854"/>
    <w:rsid w:val="00A714BC"/>
    <w:rsid w:val="00A71A8B"/>
    <w:rsid w:val="00A74188"/>
    <w:rsid w:val="00A81D29"/>
    <w:rsid w:val="00A828EA"/>
    <w:rsid w:val="00A857F4"/>
    <w:rsid w:val="00A85898"/>
    <w:rsid w:val="00A85B6B"/>
    <w:rsid w:val="00A85ED6"/>
    <w:rsid w:val="00A906D0"/>
    <w:rsid w:val="00A90C89"/>
    <w:rsid w:val="00A92384"/>
    <w:rsid w:val="00A9610E"/>
    <w:rsid w:val="00AA069D"/>
    <w:rsid w:val="00AA2252"/>
    <w:rsid w:val="00AA4670"/>
    <w:rsid w:val="00AB58EE"/>
    <w:rsid w:val="00AB6A9B"/>
    <w:rsid w:val="00AC1537"/>
    <w:rsid w:val="00AC3DCE"/>
    <w:rsid w:val="00AC743A"/>
    <w:rsid w:val="00AD1486"/>
    <w:rsid w:val="00AD2140"/>
    <w:rsid w:val="00AD4A9C"/>
    <w:rsid w:val="00AD54AC"/>
    <w:rsid w:val="00AE376E"/>
    <w:rsid w:val="00AE37CA"/>
    <w:rsid w:val="00AE5893"/>
    <w:rsid w:val="00AF1E05"/>
    <w:rsid w:val="00AF37B0"/>
    <w:rsid w:val="00B01CA7"/>
    <w:rsid w:val="00B02C18"/>
    <w:rsid w:val="00B035D1"/>
    <w:rsid w:val="00B04600"/>
    <w:rsid w:val="00B106B5"/>
    <w:rsid w:val="00B16153"/>
    <w:rsid w:val="00B276E4"/>
    <w:rsid w:val="00B33D2E"/>
    <w:rsid w:val="00B3687B"/>
    <w:rsid w:val="00B37619"/>
    <w:rsid w:val="00B41DBD"/>
    <w:rsid w:val="00B4394D"/>
    <w:rsid w:val="00B52286"/>
    <w:rsid w:val="00B53E39"/>
    <w:rsid w:val="00B54631"/>
    <w:rsid w:val="00B5531D"/>
    <w:rsid w:val="00B55FFA"/>
    <w:rsid w:val="00B5791A"/>
    <w:rsid w:val="00B64E82"/>
    <w:rsid w:val="00B66DCD"/>
    <w:rsid w:val="00B70F34"/>
    <w:rsid w:val="00B80460"/>
    <w:rsid w:val="00B8131E"/>
    <w:rsid w:val="00B845DC"/>
    <w:rsid w:val="00B870F9"/>
    <w:rsid w:val="00B8765E"/>
    <w:rsid w:val="00B95AD7"/>
    <w:rsid w:val="00B9725C"/>
    <w:rsid w:val="00BA0081"/>
    <w:rsid w:val="00BA1CBC"/>
    <w:rsid w:val="00BA2CD1"/>
    <w:rsid w:val="00BA487B"/>
    <w:rsid w:val="00BA5C0B"/>
    <w:rsid w:val="00BA63A8"/>
    <w:rsid w:val="00BA71D8"/>
    <w:rsid w:val="00BB1BED"/>
    <w:rsid w:val="00BB2096"/>
    <w:rsid w:val="00BB5793"/>
    <w:rsid w:val="00BC2887"/>
    <w:rsid w:val="00BC476B"/>
    <w:rsid w:val="00BC5465"/>
    <w:rsid w:val="00BD3B0F"/>
    <w:rsid w:val="00BD3C0A"/>
    <w:rsid w:val="00BD79B3"/>
    <w:rsid w:val="00BE7559"/>
    <w:rsid w:val="00BE7A6B"/>
    <w:rsid w:val="00BF099E"/>
    <w:rsid w:val="00BF1DD1"/>
    <w:rsid w:val="00BF6066"/>
    <w:rsid w:val="00BF6898"/>
    <w:rsid w:val="00BF6CF2"/>
    <w:rsid w:val="00BF6EBB"/>
    <w:rsid w:val="00C065B0"/>
    <w:rsid w:val="00C06DDC"/>
    <w:rsid w:val="00C07688"/>
    <w:rsid w:val="00C14438"/>
    <w:rsid w:val="00C21B17"/>
    <w:rsid w:val="00C22323"/>
    <w:rsid w:val="00C313C4"/>
    <w:rsid w:val="00C366BA"/>
    <w:rsid w:val="00C377DD"/>
    <w:rsid w:val="00C37A98"/>
    <w:rsid w:val="00C42D00"/>
    <w:rsid w:val="00C42DFA"/>
    <w:rsid w:val="00C43166"/>
    <w:rsid w:val="00C46567"/>
    <w:rsid w:val="00C46ABD"/>
    <w:rsid w:val="00C46E5A"/>
    <w:rsid w:val="00C50AB6"/>
    <w:rsid w:val="00C51983"/>
    <w:rsid w:val="00C52FBB"/>
    <w:rsid w:val="00C53906"/>
    <w:rsid w:val="00C55870"/>
    <w:rsid w:val="00C558CE"/>
    <w:rsid w:val="00C56D9D"/>
    <w:rsid w:val="00C66D50"/>
    <w:rsid w:val="00C70B10"/>
    <w:rsid w:val="00C70F28"/>
    <w:rsid w:val="00C70FB3"/>
    <w:rsid w:val="00C80118"/>
    <w:rsid w:val="00C81ACF"/>
    <w:rsid w:val="00C82F30"/>
    <w:rsid w:val="00C83CDD"/>
    <w:rsid w:val="00C862C0"/>
    <w:rsid w:val="00C876A4"/>
    <w:rsid w:val="00C9252E"/>
    <w:rsid w:val="00C92FE9"/>
    <w:rsid w:val="00C935A1"/>
    <w:rsid w:val="00C95375"/>
    <w:rsid w:val="00C97706"/>
    <w:rsid w:val="00C9773F"/>
    <w:rsid w:val="00CA5521"/>
    <w:rsid w:val="00CB4BD7"/>
    <w:rsid w:val="00CB65CA"/>
    <w:rsid w:val="00CC3E86"/>
    <w:rsid w:val="00CC5130"/>
    <w:rsid w:val="00CD28A8"/>
    <w:rsid w:val="00CE1341"/>
    <w:rsid w:val="00CE408F"/>
    <w:rsid w:val="00CE4ECA"/>
    <w:rsid w:val="00CE6B5E"/>
    <w:rsid w:val="00CF230E"/>
    <w:rsid w:val="00CF50FA"/>
    <w:rsid w:val="00D01E18"/>
    <w:rsid w:val="00D22637"/>
    <w:rsid w:val="00D31866"/>
    <w:rsid w:val="00D32214"/>
    <w:rsid w:val="00D36008"/>
    <w:rsid w:val="00D36C9B"/>
    <w:rsid w:val="00D46C19"/>
    <w:rsid w:val="00D50E90"/>
    <w:rsid w:val="00D543A4"/>
    <w:rsid w:val="00D55B2F"/>
    <w:rsid w:val="00D62525"/>
    <w:rsid w:val="00D628B6"/>
    <w:rsid w:val="00D7761E"/>
    <w:rsid w:val="00D811E1"/>
    <w:rsid w:val="00D81601"/>
    <w:rsid w:val="00D821B1"/>
    <w:rsid w:val="00D821C1"/>
    <w:rsid w:val="00D872D7"/>
    <w:rsid w:val="00D87C54"/>
    <w:rsid w:val="00D958ED"/>
    <w:rsid w:val="00D9765F"/>
    <w:rsid w:val="00DA1F4E"/>
    <w:rsid w:val="00DA5F66"/>
    <w:rsid w:val="00DA7E85"/>
    <w:rsid w:val="00DB0348"/>
    <w:rsid w:val="00DB44B6"/>
    <w:rsid w:val="00DC14F8"/>
    <w:rsid w:val="00DC3D9B"/>
    <w:rsid w:val="00DD5AF6"/>
    <w:rsid w:val="00DD6C24"/>
    <w:rsid w:val="00DE2BD8"/>
    <w:rsid w:val="00DE31E0"/>
    <w:rsid w:val="00DE3937"/>
    <w:rsid w:val="00DE79F8"/>
    <w:rsid w:val="00DF3A5E"/>
    <w:rsid w:val="00DF67A0"/>
    <w:rsid w:val="00E1447B"/>
    <w:rsid w:val="00E20E27"/>
    <w:rsid w:val="00E2244E"/>
    <w:rsid w:val="00E24A6A"/>
    <w:rsid w:val="00E24B3A"/>
    <w:rsid w:val="00E27E40"/>
    <w:rsid w:val="00E300E6"/>
    <w:rsid w:val="00E317F1"/>
    <w:rsid w:val="00E33EF9"/>
    <w:rsid w:val="00E46F63"/>
    <w:rsid w:val="00E47433"/>
    <w:rsid w:val="00E604E8"/>
    <w:rsid w:val="00E60C75"/>
    <w:rsid w:val="00E7190B"/>
    <w:rsid w:val="00E74302"/>
    <w:rsid w:val="00E76571"/>
    <w:rsid w:val="00E77611"/>
    <w:rsid w:val="00E77C69"/>
    <w:rsid w:val="00E85136"/>
    <w:rsid w:val="00EA0D26"/>
    <w:rsid w:val="00EA4522"/>
    <w:rsid w:val="00EA4EC5"/>
    <w:rsid w:val="00EB41CC"/>
    <w:rsid w:val="00EB43D8"/>
    <w:rsid w:val="00EC4322"/>
    <w:rsid w:val="00EC740E"/>
    <w:rsid w:val="00ED67F7"/>
    <w:rsid w:val="00ED7357"/>
    <w:rsid w:val="00EF01BA"/>
    <w:rsid w:val="00EF33F6"/>
    <w:rsid w:val="00EF3D04"/>
    <w:rsid w:val="00EF471B"/>
    <w:rsid w:val="00EF63F2"/>
    <w:rsid w:val="00EF697B"/>
    <w:rsid w:val="00EF6C05"/>
    <w:rsid w:val="00F01362"/>
    <w:rsid w:val="00F014B7"/>
    <w:rsid w:val="00F10B85"/>
    <w:rsid w:val="00F17782"/>
    <w:rsid w:val="00F20FDA"/>
    <w:rsid w:val="00F220B5"/>
    <w:rsid w:val="00F2210F"/>
    <w:rsid w:val="00F22C63"/>
    <w:rsid w:val="00F331F5"/>
    <w:rsid w:val="00F36D68"/>
    <w:rsid w:val="00F42C62"/>
    <w:rsid w:val="00F43B1E"/>
    <w:rsid w:val="00F44895"/>
    <w:rsid w:val="00F45CDE"/>
    <w:rsid w:val="00F518C7"/>
    <w:rsid w:val="00F536AE"/>
    <w:rsid w:val="00F539D2"/>
    <w:rsid w:val="00F57D76"/>
    <w:rsid w:val="00F70FE0"/>
    <w:rsid w:val="00F72906"/>
    <w:rsid w:val="00F73B49"/>
    <w:rsid w:val="00F74704"/>
    <w:rsid w:val="00F818B0"/>
    <w:rsid w:val="00F87AF4"/>
    <w:rsid w:val="00F91B92"/>
    <w:rsid w:val="00F9633A"/>
    <w:rsid w:val="00FA3293"/>
    <w:rsid w:val="00FA3DC4"/>
    <w:rsid w:val="00FA62AE"/>
    <w:rsid w:val="00FC207E"/>
    <w:rsid w:val="00FD036B"/>
    <w:rsid w:val="00FD12CB"/>
    <w:rsid w:val="00FD2C7B"/>
    <w:rsid w:val="00FD6C96"/>
    <w:rsid w:val="00FE135C"/>
    <w:rsid w:val="00FE7D58"/>
    <w:rsid w:val="00FF2861"/>
    <w:rsid w:val="00FF369F"/>
    <w:rsid w:val="00FF6971"/>
    <w:rsid w:val="00FF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A7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35A7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5A71"/>
    <w:rPr>
      <w:rFonts w:cs="Times New Roman"/>
      <w:sz w:val="24"/>
      <w:szCs w:val="24"/>
      <w:lang w:val="ru-RU" w:eastAsia="ru-RU" w:bidi="ar-SA"/>
    </w:rPr>
  </w:style>
  <w:style w:type="character" w:styleId="PageNumber">
    <w:name w:val="page number"/>
    <w:basedOn w:val="DefaultParagraphFont"/>
    <w:uiPriority w:val="99"/>
    <w:rsid w:val="00A35A71"/>
    <w:rPr>
      <w:rFonts w:cs="Times New Roman"/>
    </w:rPr>
  </w:style>
  <w:style w:type="paragraph" w:styleId="ListParagraph">
    <w:name w:val="List Paragraph"/>
    <w:basedOn w:val="Normal"/>
    <w:uiPriority w:val="99"/>
    <w:qFormat/>
    <w:rsid w:val="00A35A7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">
    <w:name w:val="Знак Знак Знак Знак Знак Знак Знак"/>
    <w:basedOn w:val="Normal"/>
    <w:uiPriority w:val="99"/>
    <w:rsid w:val="00A35A71"/>
    <w:rPr>
      <w:rFonts w:ascii="Verdana" w:hAnsi="Verdana" w:cs="Verdana"/>
      <w:sz w:val="20"/>
      <w:szCs w:val="20"/>
      <w:lang w:val="uk-UA" w:eastAsia="en-US"/>
    </w:rPr>
  </w:style>
  <w:style w:type="paragraph" w:customStyle="1" w:styleId="2">
    <w:name w:val="Знак Знак2 Знак Знак Знак Знак"/>
    <w:basedOn w:val="Normal"/>
    <w:uiPriority w:val="99"/>
    <w:rsid w:val="00936C3C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Знак1 Знак Знак Знак"/>
    <w:basedOn w:val="Normal"/>
    <w:uiPriority w:val="99"/>
    <w:rsid w:val="00BF6CF2"/>
    <w:rPr>
      <w:rFonts w:ascii="Verdana" w:hAnsi="Verdana" w:cs="Verdana"/>
      <w:sz w:val="20"/>
      <w:szCs w:val="20"/>
      <w:lang w:val="en-US" w:eastAsia="en-US"/>
    </w:rPr>
  </w:style>
  <w:style w:type="paragraph" w:customStyle="1" w:styleId="a0">
    <w:name w:val="Знак Знак Знак Знак Знак Знак Знак Знак Знак Знак"/>
    <w:basedOn w:val="Normal"/>
    <w:uiPriority w:val="99"/>
    <w:rsid w:val="00BF6CF2"/>
    <w:rPr>
      <w:rFonts w:ascii="Verdana" w:hAnsi="Verdana" w:cs="Verdan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C14438"/>
    <w:pPr>
      <w:spacing w:line="288" w:lineRule="auto"/>
      <w:ind w:firstLine="700"/>
      <w:jc w:val="both"/>
    </w:pPr>
    <w:rPr>
      <w:sz w:val="28"/>
      <w:szCs w:val="28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52E3D"/>
    <w:rPr>
      <w:sz w:val="28"/>
      <w:lang w:val="uk-UA"/>
    </w:rPr>
  </w:style>
  <w:style w:type="paragraph" w:styleId="BodyTextIndent3">
    <w:name w:val="Body Text Indent 3"/>
    <w:basedOn w:val="Normal"/>
    <w:link w:val="BodyTextIndent3Char"/>
    <w:uiPriority w:val="99"/>
    <w:rsid w:val="00C14438"/>
    <w:pPr>
      <w:spacing w:after="120"/>
      <w:ind w:left="283"/>
    </w:pPr>
    <w:rPr>
      <w:sz w:val="16"/>
      <w:szCs w:val="16"/>
      <w:lang w:val="uk-U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30F7"/>
    <w:rPr>
      <w:sz w:val="16"/>
      <w:szCs w:val="16"/>
    </w:rPr>
  </w:style>
  <w:style w:type="paragraph" w:styleId="NormalWeb">
    <w:name w:val="Normal (Web)"/>
    <w:basedOn w:val="Normal"/>
    <w:uiPriority w:val="99"/>
    <w:rsid w:val="00C14438"/>
    <w:pPr>
      <w:spacing w:before="100" w:beforeAutospacing="1" w:after="100" w:afterAutospacing="1"/>
    </w:pPr>
  </w:style>
  <w:style w:type="paragraph" w:customStyle="1" w:styleId="a1">
    <w:name w:val="Знак"/>
    <w:basedOn w:val="Normal"/>
    <w:uiPriority w:val="99"/>
    <w:rsid w:val="00E76571"/>
    <w:rPr>
      <w:rFonts w:ascii="Verdana" w:hAnsi="Verdana" w:cs="Verdana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66409D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F30F7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394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94EA9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783C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783C9D"/>
    <w:rPr>
      <w:rFonts w:ascii="Courier New" w:hAnsi="Courier New" w:cs="Courier New"/>
    </w:rPr>
  </w:style>
  <w:style w:type="paragraph" w:styleId="Title">
    <w:name w:val="Title"/>
    <w:basedOn w:val="Normal"/>
    <w:link w:val="TitleChar"/>
    <w:uiPriority w:val="99"/>
    <w:qFormat/>
    <w:rsid w:val="007B4F83"/>
    <w:pPr>
      <w:ind w:left="2124" w:firstLine="708"/>
      <w:jc w:val="center"/>
    </w:pPr>
    <w:rPr>
      <w:b/>
      <w:bCs/>
      <w:u w:val="single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7B4F83"/>
    <w:rPr>
      <w:rFonts w:cs="Times New Roman"/>
      <w:b/>
      <w:bCs/>
      <w:sz w:val="24"/>
      <w:szCs w:val="24"/>
      <w:u w:val="single"/>
      <w:lang w:val="uk-UA"/>
    </w:rPr>
  </w:style>
  <w:style w:type="paragraph" w:styleId="Footer">
    <w:name w:val="footer"/>
    <w:basedOn w:val="Normal"/>
    <w:link w:val="FooterChar"/>
    <w:uiPriority w:val="99"/>
    <w:rsid w:val="00834CE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4CE3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47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169</TotalTime>
  <Pages>1</Pages>
  <Words>213</Words>
  <Characters>1215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14</cp:revision>
  <cp:lastPrinted>2017-08-09T11:16:00Z</cp:lastPrinted>
  <dcterms:created xsi:type="dcterms:W3CDTF">2017-03-16T09:34:00Z</dcterms:created>
  <dcterms:modified xsi:type="dcterms:W3CDTF">2017-08-09T11:20:00Z</dcterms:modified>
</cp:coreProperties>
</file>