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F73" w:rsidRPr="00770AAC" w:rsidRDefault="00997F73" w:rsidP="00997F73">
      <w:pPr>
        <w:tabs>
          <w:tab w:val="left" w:pos="7797"/>
        </w:tabs>
        <w:ind w:left="7797"/>
        <w:jc w:val="both"/>
        <w:rPr>
          <w:sz w:val="28"/>
          <w:szCs w:val="28"/>
          <w:lang w:val="uk-UA"/>
        </w:rPr>
      </w:pPr>
      <w:r w:rsidRPr="00770AAC">
        <w:rPr>
          <w:sz w:val="28"/>
          <w:szCs w:val="28"/>
          <w:lang w:val="uk-UA"/>
        </w:rPr>
        <w:t xml:space="preserve">Проект № </w:t>
      </w:r>
      <w:r>
        <w:rPr>
          <w:sz w:val="28"/>
          <w:szCs w:val="28"/>
          <w:lang w:val="uk-UA"/>
        </w:rPr>
        <w:t>21</w:t>
      </w:r>
    </w:p>
    <w:p w:rsidR="00997F73" w:rsidRDefault="00997F73" w:rsidP="00997F73">
      <w:pPr>
        <w:tabs>
          <w:tab w:val="left" w:pos="7797"/>
        </w:tabs>
        <w:ind w:left="779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</w:t>
      </w:r>
      <w:r w:rsidRPr="00770AAC">
        <w:rPr>
          <w:sz w:val="28"/>
          <w:szCs w:val="28"/>
          <w:lang w:val="uk-UA"/>
        </w:rPr>
        <w:t>.0</w:t>
      </w:r>
      <w:r>
        <w:rPr>
          <w:sz w:val="28"/>
          <w:szCs w:val="28"/>
          <w:lang w:val="uk-UA"/>
        </w:rPr>
        <w:t>7</w:t>
      </w:r>
      <w:r w:rsidRPr="00770AAC">
        <w:rPr>
          <w:sz w:val="28"/>
          <w:szCs w:val="28"/>
          <w:lang w:val="uk-UA"/>
        </w:rPr>
        <w:t>.2017</w:t>
      </w:r>
    </w:p>
    <w:p w:rsidR="00997F73" w:rsidRPr="00770AAC" w:rsidRDefault="00997F73" w:rsidP="00997F73">
      <w:pPr>
        <w:tabs>
          <w:tab w:val="left" w:pos="7797"/>
        </w:tabs>
        <w:ind w:left="779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(варіант</w:t>
      </w:r>
      <w:r w:rsidR="00884AE7">
        <w:rPr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sz w:val="28"/>
          <w:szCs w:val="28"/>
          <w:lang w:val="uk-UA"/>
        </w:rPr>
        <w:t>2)</w:t>
      </w:r>
    </w:p>
    <w:p w:rsidR="00997F73" w:rsidRPr="00474826" w:rsidRDefault="00997F73" w:rsidP="00997F73">
      <w:pPr>
        <w:jc w:val="center"/>
        <w:rPr>
          <w:b/>
          <w:sz w:val="28"/>
          <w:szCs w:val="28"/>
          <w:lang w:val="uk-UA"/>
        </w:rPr>
      </w:pPr>
      <w:r w:rsidRPr="00474826">
        <w:rPr>
          <w:b/>
          <w:sz w:val="28"/>
          <w:szCs w:val="28"/>
          <w:lang w:val="uk-UA"/>
        </w:rPr>
        <w:t>Україна</w:t>
      </w:r>
    </w:p>
    <w:p w:rsidR="00997F73" w:rsidRPr="00474826" w:rsidRDefault="00997F73" w:rsidP="00997F73">
      <w:pPr>
        <w:pStyle w:val="1"/>
        <w:jc w:val="center"/>
        <w:rPr>
          <w:b/>
          <w:szCs w:val="28"/>
        </w:rPr>
      </w:pPr>
      <w:r w:rsidRPr="00474826">
        <w:rPr>
          <w:b/>
          <w:szCs w:val="28"/>
        </w:rPr>
        <w:t>ЗАПОРІЗЬКА МІСЬКА РАДА</w:t>
      </w:r>
    </w:p>
    <w:p w:rsidR="00997F73" w:rsidRPr="00474826" w:rsidRDefault="00997F73" w:rsidP="00997F73">
      <w:pPr>
        <w:jc w:val="center"/>
        <w:rPr>
          <w:b/>
          <w:sz w:val="28"/>
          <w:szCs w:val="28"/>
          <w:lang w:val="uk-UA"/>
        </w:rPr>
      </w:pPr>
      <w:r w:rsidRPr="00474826">
        <w:rPr>
          <w:b/>
          <w:sz w:val="28"/>
          <w:szCs w:val="28"/>
          <w:lang w:val="uk-UA"/>
        </w:rPr>
        <w:t>сьомого скликання</w:t>
      </w:r>
    </w:p>
    <w:p w:rsidR="00997F73" w:rsidRPr="00474826" w:rsidRDefault="00997F73" w:rsidP="00997F73">
      <w:pPr>
        <w:jc w:val="center"/>
        <w:rPr>
          <w:b/>
          <w:sz w:val="28"/>
          <w:szCs w:val="28"/>
          <w:lang w:val="uk-UA"/>
        </w:rPr>
      </w:pPr>
      <w:r w:rsidRPr="00474826">
        <w:rPr>
          <w:b/>
          <w:sz w:val="28"/>
          <w:szCs w:val="28"/>
          <w:lang w:val="uk-UA"/>
        </w:rPr>
        <w:t>___________сесія</w:t>
      </w:r>
    </w:p>
    <w:p w:rsidR="00997F73" w:rsidRPr="00474826" w:rsidRDefault="00997F73" w:rsidP="00997F73">
      <w:pPr>
        <w:jc w:val="center"/>
        <w:rPr>
          <w:b/>
          <w:sz w:val="28"/>
          <w:szCs w:val="28"/>
          <w:lang w:val="uk-UA"/>
        </w:rPr>
      </w:pPr>
    </w:p>
    <w:p w:rsidR="00997F73" w:rsidRPr="00474826" w:rsidRDefault="00997F73" w:rsidP="00997F73">
      <w:pPr>
        <w:jc w:val="center"/>
        <w:rPr>
          <w:b/>
          <w:sz w:val="28"/>
          <w:szCs w:val="28"/>
          <w:lang w:val="uk-UA"/>
        </w:rPr>
      </w:pPr>
      <w:r w:rsidRPr="00474826">
        <w:rPr>
          <w:b/>
          <w:sz w:val="28"/>
          <w:szCs w:val="28"/>
          <w:lang w:val="uk-UA"/>
        </w:rPr>
        <w:t>Р І Ш Е Н Н Я</w:t>
      </w:r>
    </w:p>
    <w:p w:rsidR="00997F73" w:rsidRPr="00474826" w:rsidRDefault="00997F73" w:rsidP="00997F73">
      <w:pPr>
        <w:spacing w:line="200" w:lineRule="exact"/>
        <w:jc w:val="both"/>
        <w:rPr>
          <w:sz w:val="28"/>
          <w:szCs w:val="28"/>
          <w:lang w:val="uk-UA"/>
        </w:rPr>
      </w:pPr>
    </w:p>
    <w:p w:rsidR="00997F73" w:rsidRPr="00474826" w:rsidRDefault="00997F73" w:rsidP="00997F73">
      <w:pPr>
        <w:spacing w:line="200" w:lineRule="exact"/>
        <w:jc w:val="both"/>
        <w:rPr>
          <w:sz w:val="28"/>
          <w:szCs w:val="28"/>
          <w:lang w:val="uk-UA"/>
        </w:rPr>
      </w:pPr>
    </w:p>
    <w:p w:rsidR="00982C6E" w:rsidRPr="000F48C8" w:rsidRDefault="00982C6E" w:rsidP="00982C6E">
      <w:pPr>
        <w:spacing w:line="240" w:lineRule="exact"/>
        <w:jc w:val="both"/>
        <w:rPr>
          <w:sz w:val="28"/>
          <w:szCs w:val="28"/>
          <w:lang w:val="uk-UA"/>
        </w:rPr>
      </w:pPr>
      <w:r w:rsidRPr="000F48C8">
        <w:rPr>
          <w:sz w:val="28"/>
          <w:szCs w:val="28"/>
          <w:lang w:val="uk-UA"/>
        </w:rPr>
        <w:t xml:space="preserve">Про внесення змін до </w:t>
      </w:r>
      <w:r w:rsidR="005643F6" w:rsidRPr="000F48C8">
        <w:rPr>
          <w:sz w:val="28"/>
          <w:szCs w:val="28"/>
          <w:lang w:val="uk-UA"/>
        </w:rPr>
        <w:t>рішення міської</w:t>
      </w:r>
      <w:r w:rsidR="00784B63" w:rsidRPr="000F48C8">
        <w:rPr>
          <w:sz w:val="28"/>
          <w:szCs w:val="28"/>
          <w:lang w:val="uk-UA"/>
        </w:rPr>
        <w:t xml:space="preserve"> ради </w:t>
      </w:r>
      <w:r w:rsidR="0078534F" w:rsidRPr="000F48C8">
        <w:rPr>
          <w:sz w:val="28"/>
          <w:szCs w:val="28"/>
          <w:lang w:val="uk-UA"/>
        </w:rPr>
        <w:t>від 2</w:t>
      </w:r>
      <w:r w:rsidR="004644B0">
        <w:rPr>
          <w:sz w:val="28"/>
          <w:szCs w:val="28"/>
          <w:lang w:val="uk-UA"/>
        </w:rPr>
        <w:t>1</w:t>
      </w:r>
      <w:r w:rsidR="0078534F" w:rsidRPr="000F48C8">
        <w:rPr>
          <w:sz w:val="28"/>
          <w:szCs w:val="28"/>
          <w:lang w:val="uk-UA"/>
        </w:rPr>
        <w:t>.</w:t>
      </w:r>
      <w:r w:rsidR="004644B0">
        <w:rPr>
          <w:sz w:val="28"/>
          <w:szCs w:val="28"/>
          <w:lang w:val="uk-UA"/>
        </w:rPr>
        <w:t>1</w:t>
      </w:r>
      <w:r w:rsidR="0078534F" w:rsidRPr="000F48C8">
        <w:rPr>
          <w:sz w:val="28"/>
          <w:szCs w:val="28"/>
          <w:lang w:val="uk-UA"/>
        </w:rPr>
        <w:t>2.2016 №</w:t>
      </w:r>
      <w:r w:rsidR="004644B0">
        <w:rPr>
          <w:sz w:val="28"/>
          <w:szCs w:val="28"/>
          <w:lang w:val="uk-UA"/>
        </w:rPr>
        <w:t>1</w:t>
      </w:r>
      <w:r w:rsidR="0078534F" w:rsidRPr="000F48C8">
        <w:rPr>
          <w:sz w:val="28"/>
          <w:szCs w:val="28"/>
          <w:lang w:val="uk-UA"/>
        </w:rPr>
        <w:t>2 «</w:t>
      </w:r>
      <w:r w:rsidR="0078534F" w:rsidRPr="000F48C8">
        <w:rPr>
          <w:sz w:val="28"/>
          <w:szCs w:val="27"/>
          <w:lang w:val="uk-UA"/>
        </w:rPr>
        <w:t xml:space="preserve">Про затвердження </w:t>
      </w:r>
      <w:r w:rsidR="0078534F" w:rsidRPr="000F48C8">
        <w:rPr>
          <w:sz w:val="28"/>
          <w:szCs w:val="28"/>
          <w:lang w:val="uk-UA"/>
        </w:rPr>
        <w:t>«Програми розвитку первинної медико-санітарної допомоги міста Запоріжжя  на 201</w:t>
      </w:r>
      <w:r w:rsidR="00B127DF">
        <w:rPr>
          <w:sz w:val="28"/>
          <w:szCs w:val="28"/>
          <w:lang w:val="uk-UA"/>
        </w:rPr>
        <w:t>7</w:t>
      </w:r>
      <w:r w:rsidR="0078534F" w:rsidRPr="000F48C8">
        <w:rPr>
          <w:sz w:val="28"/>
          <w:szCs w:val="28"/>
          <w:lang w:val="uk-UA"/>
        </w:rPr>
        <w:t xml:space="preserve"> рік»</w:t>
      </w:r>
      <w:r w:rsidR="00C85751">
        <w:rPr>
          <w:sz w:val="28"/>
          <w:szCs w:val="28"/>
          <w:lang w:val="uk-UA"/>
        </w:rPr>
        <w:t xml:space="preserve"> (зі змінами)</w:t>
      </w:r>
    </w:p>
    <w:p w:rsidR="001A3C4C" w:rsidRPr="000F48C8" w:rsidRDefault="001A3C4C" w:rsidP="001A3C4C">
      <w:pPr>
        <w:spacing w:line="240" w:lineRule="exact"/>
        <w:jc w:val="both"/>
        <w:rPr>
          <w:sz w:val="28"/>
          <w:szCs w:val="28"/>
          <w:lang w:val="uk-UA"/>
        </w:rPr>
      </w:pPr>
    </w:p>
    <w:p w:rsidR="00911152" w:rsidRPr="000F48C8" w:rsidRDefault="00911152" w:rsidP="001A3C4C">
      <w:pPr>
        <w:spacing w:line="240" w:lineRule="exact"/>
        <w:jc w:val="both"/>
        <w:rPr>
          <w:sz w:val="28"/>
          <w:szCs w:val="28"/>
          <w:lang w:val="uk-UA"/>
        </w:rPr>
      </w:pPr>
    </w:p>
    <w:p w:rsidR="001A3C4C" w:rsidRPr="000F48C8" w:rsidRDefault="001A3C4C" w:rsidP="001A3C4C">
      <w:pPr>
        <w:jc w:val="both"/>
        <w:rPr>
          <w:sz w:val="28"/>
          <w:szCs w:val="28"/>
          <w:lang w:val="uk-UA"/>
        </w:rPr>
      </w:pPr>
      <w:r w:rsidRPr="000F48C8">
        <w:rPr>
          <w:sz w:val="28"/>
          <w:szCs w:val="28"/>
          <w:lang w:val="uk-UA"/>
        </w:rPr>
        <w:tab/>
        <w:t xml:space="preserve">Керуючись Бюджетним кодексом України, Законами України «Основи законодавства України про охорону здоров’я» та «Про місцеве самоврядування в Україні», з метою забезпечення ефективного </w:t>
      </w:r>
      <w:r w:rsidR="00FF3F81" w:rsidRPr="000F48C8">
        <w:rPr>
          <w:sz w:val="28"/>
          <w:szCs w:val="28"/>
          <w:lang w:val="uk-UA"/>
        </w:rPr>
        <w:t>функціонування</w:t>
      </w:r>
      <w:r w:rsidRPr="000F48C8">
        <w:rPr>
          <w:sz w:val="28"/>
          <w:szCs w:val="28"/>
          <w:lang w:val="uk-UA"/>
        </w:rPr>
        <w:t xml:space="preserve"> системи охорони здоров’я Запорізька міська рада</w:t>
      </w:r>
    </w:p>
    <w:p w:rsidR="001A3C4C" w:rsidRPr="000F48C8" w:rsidRDefault="001A3C4C" w:rsidP="001A3C4C">
      <w:pPr>
        <w:jc w:val="both"/>
        <w:rPr>
          <w:sz w:val="28"/>
          <w:szCs w:val="28"/>
          <w:lang w:val="uk-UA"/>
        </w:rPr>
      </w:pPr>
      <w:r w:rsidRPr="000F48C8">
        <w:rPr>
          <w:sz w:val="28"/>
          <w:szCs w:val="28"/>
          <w:lang w:val="uk-UA"/>
        </w:rPr>
        <w:t>ВИРІШИЛА:</w:t>
      </w:r>
    </w:p>
    <w:p w:rsidR="00A24DA6" w:rsidRPr="000F48C8" w:rsidRDefault="00552D26" w:rsidP="00A24DA6">
      <w:pPr>
        <w:ind w:firstLine="709"/>
        <w:jc w:val="both"/>
        <w:rPr>
          <w:sz w:val="28"/>
          <w:szCs w:val="28"/>
          <w:lang w:val="uk-UA"/>
        </w:rPr>
      </w:pPr>
      <w:r w:rsidRPr="000F48C8">
        <w:rPr>
          <w:sz w:val="28"/>
          <w:szCs w:val="28"/>
          <w:lang w:val="uk-UA"/>
        </w:rPr>
        <w:t>1</w:t>
      </w:r>
      <w:r w:rsidR="00A24DA6" w:rsidRPr="000F48C8">
        <w:rPr>
          <w:sz w:val="28"/>
          <w:szCs w:val="28"/>
          <w:lang w:val="uk-UA"/>
        </w:rPr>
        <w:t>. Внести зміни до рішення міської ради від 2</w:t>
      </w:r>
      <w:r w:rsidR="0083416E">
        <w:rPr>
          <w:sz w:val="28"/>
          <w:szCs w:val="28"/>
          <w:lang w:val="uk-UA"/>
        </w:rPr>
        <w:t>1</w:t>
      </w:r>
      <w:r w:rsidR="00A24DA6" w:rsidRPr="000F48C8">
        <w:rPr>
          <w:sz w:val="28"/>
          <w:szCs w:val="28"/>
          <w:lang w:val="uk-UA"/>
        </w:rPr>
        <w:t>.</w:t>
      </w:r>
      <w:r w:rsidR="0083416E">
        <w:rPr>
          <w:sz w:val="28"/>
          <w:szCs w:val="28"/>
          <w:lang w:val="uk-UA"/>
        </w:rPr>
        <w:t>12</w:t>
      </w:r>
      <w:r w:rsidR="00A24DA6" w:rsidRPr="000F48C8">
        <w:rPr>
          <w:sz w:val="28"/>
          <w:szCs w:val="28"/>
          <w:lang w:val="uk-UA"/>
        </w:rPr>
        <w:t>.2016 №</w:t>
      </w:r>
      <w:r w:rsidR="0083416E">
        <w:rPr>
          <w:sz w:val="28"/>
          <w:szCs w:val="28"/>
          <w:lang w:val="uk-UA"/>
        </w:rPr>
        <w:t>1</w:t>
      </w:r>
      <w:r w:rsidR="00A24DA6" w:rsidRPr="000F48C8">
        <w:rPr>
          <w:sz w:val="28"/>
          <w:szCs w:val="28"/>
          <w:lang w:val="uk-UA"/>
        </w:rPr>
        <w:t>2 «</w:t>
      </w:r>
      <w:r w:rsidR="00A24DA6" w:rsidRPr="000F48C8">
        <w:rPr>
          <w:sz w:val="28"/>
          <w:szCs w:val="27"/>
          <w:lang w:val="uk-UA"/>
        </w:rPr>
        <w:t xml:space="preserve">Про затвердження </w:t>
      </w:r>
      <w:r w:rsidR="00A24DA6" w:rsidRPr="000F48C8">
        <w:rPr>
          <w:sz w:val="28"/>
          <w:szCs w:val="28"/>
          <w:lang w:val="uk-UA"/>
        </w:rPr>
        <w:t>«Програми розвитку первинної медико-санітарної допомоги міста Запоріжжя  на 201</w:t>
      </w:r>
      <w:r w:rsidR="00B127DF">
        <w:rPr>
          <w:sz w:val="28"/>
          <w:szCs w:val="28"/>
          <w:lang w:val="uk-UA"/>
        </w:rPr>
        <w:t>7</w:t>
      </w:r>
      <w:r w:rsidR="00A24DA6" w:rsidRPr="000F48C8">
        <w:rPr>
          <w:sz w:val="28"/>
          <w:szCs w:val="28"/>
          <w:lang w:val="uk-UA"/>
        </w:rPr>
        <w:t xml:space="preserve"> рік» та викласти у новій редакції «Програм</w:t>
      </w:r>
      <w:r w:rsidR="00784B63" w:rsidRPr="000F48C8">
        <w:rPr>
          <w:sz w:val="28"/>
          <w:szCs w:val="28"/>
          <w:lang w:val="uk-UA"/>
        </w:rPr>
        <w:t>у</w:t>
      </w:r>
      <w:r w:rsidR="00A24DA6" w:rsidRPr="000F48C8">
        <w:rPr>
          <w:sz w:val="28"/>
          <w:szCs w:val="28"/>
          <w:lang w:val="uk-UA"/>
        </w:rPr>
        <w:t xml:space="preserve"> розвитку первинної медико-санітарної допомоги міста Запоріжжя  на 201</w:t>
      </w:r>
      <w:r w:rsidR="00B127DF">
        <w:rPr>
          <w:sz w:val="28"/>
          <w:szCs w:val="28"/>
          <w:lang w:val="uk-UA"/>
        </w:rPr>
        <w:t>7</w:t>
      </w:r>
      <w:r w:rsidR="00A24DA6" w:rsidRPr="000F48C8">
        <w:rPr>
          <w:sz w:val="28"/>
          <w:szCs w:val="28"/>
          <w:lang w:val="uk-UA"/>
        </w:rPr>
        <w:t xml:space="preserve"> рік» (додаток).</w:t>
      </w:r>
    </w:p>
    <w:p w:rsidR="00FE6F49" w:rsidRPr="000F48C8" w:rsidRDefault="00552D26" w:rsidP="00FE6F49">
      <w:pPr>
        <w:ind w:firstLine="709"/>
        <w:jc w:val="both"/>
        <w:rPr>
          <w:sz w:val="28"/>
          <w:szCs w:val="27"/>
          <w:lang w:val="uk-UA"/>
        </w:rPr>
      </w:pPr>
      <w:r w:rsidRPr="000F48C8">
        <w:rPr>
          <w:sz w:val="28"/>
          <w:szCs w:val="27"/>
          <w:lang w:val="uk-UA"/>
        </w:rPr>
        <w:t>2</w:t>
      </w:r>
      <w:r w:rsidR="00FE6F49" w:rsidRPr="000F48C8">
        <w:rPr>
          <w:sz w:val="28"/>
          <w:szCs w:val="27"/>
          <w:lang w:val="uk-UA"/>
        </w:rPr>
        <w:t>. Контроль за виконанням рішен</w:t>
      </w:r>
      <w:r w:rsidR="0078534F" w:rsidRPr="000F48C8">
        <w:rPr>
          <w:sz w:val="28"/>
          <w:szCs w:val="27"/>
          <w:lang w:val="uk-UA"/>
        </w:rPr>
        <w:t>ь</w:t>
      </w:r>
      <w:r w:rsidR="00FE6F49" w:rsidRPr="000F48C8">
        <w:rPr>
          <w:sz w:val="28"/>
          <w:szCs w:val="27"/>
          <w:lang w:val="uk-UA"/>
        </w:rPr>
        <w:t xml:space="preserve"> покласти на заступника міського голови з питань діяльності виконавчих органів ради </w:t>
      </w:r>
      <w:r w:rsidR="00FE6F49" w:rsidRPr="000F48C8">
        <w:rPr>
          <w:sz w:val="28"/>
          <w:szCs w:val="28"/>
          <w:lang w:val="uk-UA"/>
        </w:rPr>
        <w:t>Пустоварова А.І.</w:t>
      </w:r>
      <w:r w:rsidR="00FE6F49" w:rsidRPr="000F48C8">
        <w:rPr>
          <w:sz w:val="28"/>
          <w:szCs w:val="27"/>
          <w:lang w:val="uk-UA"/>
        </w:rPr>
        <w:t xml:space="preserve"> та постійну комісію міської ради з питань охорони здоров’я та соціального захисту населення (Маляренко А.Є.).</w:t>
      </w:r>
    </w:p>
    <w:p w:rsidR="00FE6F49" w:rsidRPr="000F48C8" w:rsidRDefault="00FE6F49" w:rsidP="00FE6F49">
      <w:pPr>
        <w:jc w:val="both"/>
        <w:rPr>
          <w:sz w:val="28"/>
          <w:szCs w:val="27"/>
          <w:lang w:val="uk-UA"/>
        </w:rPr>
      </w:pPr>
    </w:p>
    <w:p w:rsidR="00FE6F49" w:rsidRPr="000F48C8" w:rsidRDefault="00FE6F49" w:rsidP="00FE6F49">
      <w:pPr>
        <w:jc w:val="both"/>
        <w:rPr>
          <w:sz w:val="28"/>
          <w:szCs w:val="27"/>
          <w:lang w:val="uk-UA"/>
        </w:rPr>
      </w:pPr>
    </w:p>
    <w:p w:rsidR="00FE6F49" w:rsidRPr="000F48C8" w:rsidRDefault="00FE6F49" w:rsidP="00FE6F49">
      <w:pPr>
        <w:rPr>
          <w:bCs/>
          <w:sz w:val="28"/>
          <w:szCs w:val="27"/>
          <w:lang w:val="uk-UA"/>
        </w:rPr>
      </w:pPr>
      <w:r w:rsidRPr="000F48C8">
        <w:rPr>
          <w:bCs/>
          <w:sz w:val="28"/>
          <w:szCs w:val="27"/>
          <w:lang w:val="uk-UA"/>
        </w:rPr>
        <w:t>Міський голова</w:t>
      </w:r>
      <w:r w:rsidRPr="000F48C8">
        <w:rPr>
          <w:bCs/>
          <w:sz w:val="28"/>
          <w:szCs w:val="27"/>
          <w:lang w:val="uk-UA"/>
        </w:rPr>
        <w:tab/>
      </w:r>
      <w:r w:rsidRPr="000F48C8">
        <w:rPr>
          <w:bCs/>
          <w:sz w:val="28"/>
          <w:szCs w:val="27"/>
          <w:lang w:val="uk-UA"/>
        </w:rPr>
        <w:tab/>
      </w:r>
      <w:r w:rsidRPr="000F48C8">
        <w:rPr>
          <w:bCs/>
          <w:sz w:val="28"/>
          <w:szCs w:val="27"/>
          <w:lang w:val="uk-UA"/>
        </w:rPr>
        <w:tab/>
      </w:r>
      <w:r w:rsidRPr="000F48C8">
        <w:rPr>
          <w:bCs/>
          <w:sz w:val="28"/>
          <w:szCs w:val="27"/>
          <w:lang w:val="uk-UA"/>
        </w:rPr>
        <w:tab/>
      </w:r>
      <w:r w:rsidRPr="000F48C8">
        <w:rPr>
          <w:bCs/>
          <w:sz w:val="28"/>
          <w:szCs w:val="27"/>
          <w:lang w:val="uk-UA"/>
        </w:rPr>
        <w:tab/>
      </w:r>
      <w:r w:rsidRPr="000F48C8">
        <w:rPr>
          <w:bCs/>
          <w:sz w:val="28"/>
          <w:szCs w:val="27"/>
          <w:lang w:val="uk-UA"/>
        </w:rPr>
        <w:tab/>
      </w:r>
      <w:r w:rsidRPr="000F48C8">
        <w:rPr>
          <w:bCs/>
          <w:sz w:val="28"/>
          <w:szCs w:val="27"/>
          <w:lang w:val="uk-UA"/>
        </w:rPr>
        <w:tab/>
      </w:r>
      <w:r w:rsidRPr="000F48C8">
        <w:rPr>
          <w:bCs/>
          <w:sz w:val="28"/>
          <w:szCs w:val="27"/>
          <w:lang w:val="uk-UA"/>
        </w:rPr>
        <w:tab/>
      </w:r>
      <w:r w:rsidR="003B31E2">
        <w:rPr>
          <w:bCs/>
          <w:sz w:val="28"/>
          <w:szCs w:val="27"/>
          <w:lang w:val="uk-UA"/>
        </w:rPr>
        <w:tab/>
      </w:r>
      <w:r w:rsidRPr="000F48C8">
        <w:rPr>
          <w:bCs/>
          <w:sz w:val="28"/>
          <w:szCs w:val="27"/>
          <w:lang w:val="uk-UA"/>
        </w:rPr>
        <w:t>В.В.Буряк</w:t>
      </w:r>
    </w:p>
    <w:p w:rsidR="00FE6F49" w:rsidRPr="000856AF" w:rsidRDefault="00FE6F49" w:rsidP="00FE6F49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FE6F49" w:rsidRPr="000856AF" w:rsidRDefault="00FE6F49" w:rsidP="00FE6F49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552D26" w:rsidRPr="000856AF" w:rsidRDefault="00552D26" w:rsidP="00FE6F49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552D26" w:rsidRPr="000856AF" w:rsidRDefault="00552D26" w:rsidP="00FE6F49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552D26" w:rsidRPr="000E65A1" w:rsidRDefault="00552D26" w:rsidP="00FE6F49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552D26" w:rsidRPr="000E65A1" w:rsidRDefault="00552D26" w:rsidP="00FE6F49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E153AD" w:rsidRPr="000E65A1" w:rsidRDefault="00E153AD" w:rsidP="00FE6F49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05702A" w:rsidRPr="000E65A1" w:rsidRDefault="0005702A" w:rsidP="00FE6F49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05702A" w:rsidRPr="000E65A1" w:rsidRDefault="0005702A" w:rsidP="00FE6F49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5662E3" w:rsidRPr="00E2615A" w:rsidRDefault="005662E3" w:rsidP="005662E3">
      <w:pPr>
        <w:tabs>
          <w:tab w:val="left" w:pos="4120"/>
        </w:tabs>
        <w:spacing w:line="240" w:lineRule="exact"/>
        <w:jc w:val="both"/>
        <w:rPr>
          <w:sz w:val="28"/>
          <w:szCs w:val="27"/>
          <w:lang w:val="uk-UA"/>
        </w:rPr>
      </w:pPr>
      <w:r w:rsidRPr="00E2615A">
        <w:rPr>
          <w:sz w:val="28"/>
          <w:szCs w:val="27"/>
          <w:lang w:val="uk-UA"/>
        </w:rPr>
        <w:t>Проект рішення підготовлений</w:t>
      </w:r>
      <w:r w:rsidRPr="00E2615A">
        <w:rPr>
          <w:sz w:val="28"/>
          <w:szCs w:val="27"/>
          <w:lang w:val="uk-UA"/>
        </w:rPr>
        <w:tab/>
      </w:r>
    </w:p>
    <w:p w:rsidR="005662E3" w:rsidRPr="00E2615A" w:rsidRDefault="005662E3" w:rsidP="005662E3">
      <w:pPr>
        <w:spacing w:line="240" w:lineRule="exact"/>
        <w:jc w:val="both"/>
        <w:rPr>
          <w:sz w:val="28"/>
          <w:szCs w:val="27"/>
          <w:lang w:val="uk-UA"/>
        </w:rPr>
      </w:pPr>
      <w:r w:rsidRPr="00E2615A">
        <w:rPr>
          <w:sz w:val="28"/>
          <w:szCs w:val="27"/>
          <w:lang w:val="uk-UA"/>
        </w:rPr>
        <w:t>департаментом охорони здоров’я</w:t>
      </w:r>
    </w:p>
    <w:p w:rsidR="005662E3" w:rsidRPr="00E2615A" w:rsidRDefault="005662E3" w:rsidP="005662E3">
      <w:pPr>
        <w:tabs>
          <w:tab w:val="left" w:pos="4020"/>
        </w:tabs>
        <w:spacing w:line="240" w:lineRule="exact"/>
        <w:jc w:val="both"/>
        <w:rPr>
          <w:sz w:val="28"/>
          <w:szCs w:val="27"/>
          <w:lang w:val="uk-UA"/>
        </w:rPr>
      </w:pPr>
      <w:r w:rsidRPr="00E2615A">
        <w:rPr>
          <w:sz w:val="28"/>
          <w:szCs w:val="27"/>
          <w:lang w:val="uk-UA"/>
        </w:rPr>
        <w:t xml:space="preserve">міської ради </w:t>
      </w:r>
      <w:r w:rsidRPr="00E2615A">
        <w:rPr>
          <w:sz w:val="28"/>
          <w:szCs w:val="27"/>
          <w:lang w:val="uk-UA"/>
        </w:rPr>
        <w:tab/>
      </w:r>
    </w:p>
    <w:p w:rsidR="005662E3" w:rsidRPr="00E2615A" w:rsidRDefault="005662E3" w:rsidP="005662E3">
      <w:pPr>
        <w:spacing w:line="240" w:lineRule="exact"/>
        <w:jc w:val="both"/>
        <w:rPr>
          <w:sz w:val="28"/>
          <w:szCs w:val="27"/>
          <w:lang w:val="uk-UA"/>
        </w:rPr>
      </w:pPr>
    </w:p>
    <w:p w:rsidR="00997F73" w:rsidRPr="008A5603" w:rsidRDefault="00997F73" w:rsidP="00997F73">
      <w:pPr>
        <w:tabs>
          <w:tab w:val="left" w:pos="0"/>
        </w:tabs>
        <w:spacing w:line="240" w:lineRule="exact"/>
        <w:jc w:val="both"/>
        <w:rPr>
          <w:sz w:val="28"/>
          <w:szCs w:val="28"/>
          <w:lang w:val="uk-UA"/>
        </w:rPr>
      </w:pPr>
      <w:r w:rsidRPr="0091211E">
        <w:rPr>
          <w:sz w:val="28"/>
          <w:szCs w:val="28"/>
        </w:rPr>
        <w:t>Заступник директора департаменту</w:t>
      </w:r>
      <w:r>
        <w:rPr>
          <w:sz w:val="28"/>
          <w:szCs w:val="28"/>
          <w:lang w:val="uk-UA"/>
        </w:rPr>
        <w:t xml:space="preserve"> з</w:t>
      </w:r>
    </w:p>
    <w:p w:rsidR="00997F73" w:rsidRPr="0091211E" w:rsidRDefault="00997F73" w:rsidP="00997F73">
      <w:pPr>
        <w:tabs>
          <w:tab w:val="left" w:pos="0"/>
        </w:tabs>
        <w:spacing w:line="240" w:lineRule="exact"/>
        <w:jc w:val="both"/>
        <w:rPr>
          <w:sz w:val="28"/>
          <w:szCs w:val="28"/>
          <w:lang w:val="uk-UA"/>
        </w:rPr>
      </w:pPr>
      <w:r w:rsidRPr="0091211E">
        <w:rPr>
          <w:sz w:val="28"/>
          <w:szCs w:val="28"/>
          <w:lang w:val="uk-UA"/>
        </w:rPr>
        <w:t>економічних питань</w:t>
      </w:r>
      <w:r w:rsidRPr="0091211E">
        <w:rPr>
          <w:sz w:val="28"/>
          <w:szCs w:val="28"/>
        </w:rPr>
        <w:t xml:space="preserve">-начальник </w:t>
      </w:r>
      <w:r w:rsidRPr="0091211E">
        <w:rPr>
          <w:sz w:val="28"/>
          <w:szCs w:val="28"/>
          <w:lang w:val="uk-UA"/>
        </w:rPr>
        <w:t>в</w:t>
      </w:r>
      <w:r w:rsidRPr="0091211E">
        <w:rPr>
          <w:sz w:val="28"/>
          <w:szCs w:val="28"/>
        </w:rPr>
        <w:t>ідділ</w:t>
      </w:r>
      <w:r w:rsidRPr="0091211E">
        <w:rPr>
          <w:sz w:val="28"/>
          <w:szCs w:val="28"/>
          <w:lang w:val="uk-UA"/>
        </w:rPr>
        <w:t>у</w:t>
      </w:r>
    </w:p>
    <w:p w:rsidR="00997F73" w:rsidRDefault="00997F73" w:rsidP="00997F73">
      <w:pPr>
        <w:tabs>
          <w:tab w:val="left" w:pos="0"/>
        </w:tabs>
        <w:spacing w:line="240" w:lineRule="exact"/>
        <w:jc w:val="both"/>
        <w:rPr>
          <w:sz w:val="28"/>
          <w:szCs w:val="28"/>
          <w:lang w:val="uk-UA"/>
        </w:rPr>
      </w:pPr>
      <w:r w:rsidRPr="0091211E">
        <w:rPr>
          <w:sz w:val="28"/>
          <w:szCs w:val="28"/>
        </w:rPr>
        <w:t>фінансового та</w:t>
      </w:r>
      <w:r w:rsidRPr="0091211E">
        <w:rPr>
          <w:sz w:val="28"/>
          <w:szCs w:val="28"/>
          <w:lang w:val="uk-UA"/>
        </w:rPr>
        <w:t xml:space="preserve"> </w:t>
      </w:r>
      <w:r w:rsidRPr="0091211E">
        <w:rPr>
          <w:sz w:val="28"/>
          <w:szCs w:val="28"/>
        </w:rPr>
        <w:t>матеріально</w:t>
      </w:r>
      <w:r w:rsidRPr="0091211E">
        <w:rPr>
          <w:sz w:val="28"/>
          <w:szCs w:val="28"/>
          <w:lang w:val="uk-UA"/>
        </w:rPr>
        <w:t>-</w:t>
      </w:r>
    </w:p>
    <w:p w:rsidR="00997F73" w:rsidRPr="0091211E" w:rsidRDefault="00997F73" w:rsidP="00997F73">
      <w:pPr>
        <w:tabs>
          <w:tab w:val="left" w:pos="0"/>
        </w:tabs>
        <w:spacing w:line="240" w:lineRule="exact"/>
        <w:jc w:val="both"/>
        <w:rPr>
          <w:sz w:val="28"/>
          <w:szCs w:val="28"/>
          <w:lang w:val="uk-UA"/>
        </w:rPr>
      </w:pPr>
      <w:r w:rsidRPr="0091211E">
        <w:rPr>
          <w:sz w:val="28"/>
          <w:szCs w:val="28"/>
        </w:rPr>
        <w:t>технічного</w:t>
      </w:r>
      <w:r>
        <w:rPr>
          <w:sz w:val="28"/>
          <w:szCs w:val="28"/>
          <w:lang w:val="uk-UA"/>
        </w:rPr>
        <w:t xml:space="preserve"> </w:t>
      </w:r>
      <w:r w:rsidRPr="0091211E">
        <w:rPr>
          <w:sz w:val="28"/>
          <w:szCs w:val="28"/>
        </w:rPr>
        <w:t>забезпечення</w:t>
      </w:r>
      <w:r w:rsidRPr="0091211E">
        <w:rPr>
          <w:sz w:val="28"/>
          <w:szCs w:val="28"/>
          <w:lang w:val="uk-UA"/>
        </w:rPr>
        <w:tab/>
      </w:r>
      <w:r w:rsidRPr="0091211E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91211E">
        <w:rPr>
          <w:sz w:val="28"/>
          <w:szCs w:val="28"/>
          <w:lang w:val="uk-UA"/>
        </w:rPr>
        <w:tab/>
        <w:t>І.Г.Завоюра</w:t>
      </w:r>
    </w:p>
    <w:p w:rsidR="00FC3386" w:rsidRPr="008B3A09" w:rsidRDefault="00FC3386" w:rsidP="00FC3386">
      <w:pPr>
        <w:jc w:val="both"/>
        <w:rPr>
          <w:sz w:val="28"/>
          <w:szCs w:val="28"/>
          <w:lang w:val="uk-UA"/>
        </w:rPr>
      </w:pPr>
    </w:p>
    <w:p w:rsidR="00123FC7" w:rsidRPr="008B3A09" w:rsidRDefault="00123FC7" w:rsidP="00970B61">
      <w:pPr>
        <w:jc w:val="both"/>
        <w:rPr>
          <w:sz w:val="28"/>
          <w:szCs w:val="28"/>
          <w:lang w:val="uk-UA"/>
        </w:rPr>
      </w:pPr>
    </w:p>
    <w:p w:rsidR="00B127DF" w:rsidRPr="008B3A09" w:rsidRDefault="00B127DF" w:rsidP="00970B61">
      <w:pPr>
        <w:jc w:val="both"/>
        <w:rPr>
          <w:sz w:val="28"/>
          <w:szCs w:val="28"/>
          <w:lang w:val="uk-UA"/>
        </w:rPr>
      </w:pPr>
    </w:p>
    <w:p w:rsidR="0005702A" w:rsidRPr="008B3A09" w:rsidRDefault="0005702A" w:rsidP="00970B61">
      <w:pPr>
        <w:jc w:val="both"/>
        <w:rPr>
          <w:sz w:val="28"/>
          <w:szCs w:val="28"/>
          <w:lang w:val="uk-UA"/>
        </w:rPr>
      </w:pPr>
    </w:p>
    <w:p w:rsidR="00411CE7" w:rsidRPr="00BD4D99" w:rsidRDefault="00411CE7" w:rsidP="00411CE7">
      <w:pPr>
        <w:jc w:val="center"/>
        <w:rPr>
          <w:b/>
          <w:sz w:val="28"/>
          <w:szCs w:val="28"/>
          <w:lang w:val="uk-UA"/>
        </w:rPr>
      </w:pPr>
      <w:r w:rsidRPr="00BD4D99">
        <w:rPr>
          <w:b/>
          <w:sz w:val="28"/>
          <w:szCs w:val="28"/>
          <w:lang w:val="uk-UA"/>
        </w:rPr>
        <w:lastRenderedPageBreak/>
        <w:t>Пояснювальна записка</w:t>
      </w:r>
    </w:p>
    <w:p w:rsidR="00411CE7" w:rsidRPr="00BD4D99" w:rsidRDefault="00411CE7" w:rsidP="00411CE7">
      <w:pPr>
        <w:jc w:val="center"/>
        <w:rPr>
          <w:sz w:val="28"/>
          <w:szCs w:val="28"/>
          <w:lang w:val="uk-UA"/>
        </w:rPr>
      </w:pPr>
      <w:r w:rsidRPr="00BD4D99">
        <w:rPr>
          <w:b/>
          <w:bCs/>
          <w:sz w:val="28"/>
          <w:szCs w:val="28"/>
          <w:lang w:val="uk-UA"/>
        </w:rPr>
        <w:t xml:space="preserve">до проекту рішення сесії Запорізької міської ради </w:t>
      </w:r>
      <w:r w:rsidRPr="00BD4D99">
        <w:rPr>
          <w:b/>
          <w:sz w:val="28"/>
          <w:szCs w:val="28"/>
          <w:lang w:val="uk-UA"/>
        </w:rPr>
        <w:t xml:space="preserve">Про внесення змін до рішення міської ради від </w:t>
      </w:r>
      <w:r w:rsidR="0083416E" w:rsidRPr="00BD4D99">
        <w:rPr>
          <w:b/>
          <w:sz w:val="28"/>
          <w:szCs w:val="28"/>
          <w:lang w:val="uk-UA"/>
        </w:rPr>
        <w:t>21.12.2016 №12</w:t>
      </w:r>
      <w:r w:rsidRPr="00BD4D99">
        <w:rPr>
          <w:b/>
          <w:sz w:val="28"/>
          <w:szCs w:val="28"/>
          <w:lang w:val="uk-UA"/>
        </w:rPr>
        <w:t>«Про затвердження «Програми розвитку первинної медико-санітарної допомоги міста Запоріжжя на 201</w:t>
      </w:r>
      <w:r w:rsidR="004644B0" w:rsidRPr="00BD4D99">
        <w:rPr>
          <w:b/>
          <w:sz w:val="28"/>
          <w:szCs w:val="28"/>
          <w:lang w:val="uk-UA"/>
        </w:rPr>
        <w:t>7</w:t>
      </w:r>
      <w:r w:rsidR="00BD5850" w:rsidRPr="00BD4D99">
        <w:rPr>
          <w:b/>
          <w:sz w:val="28"/>
          <w:szCs w:val="28"/>
          <w:lang w:val="uk-UA"/>
        </w:rPr>
        <w:t>р</w:t>
      </w:r>
      <w:r w:rsidRPr="00BD4D99">
        <w:rPr>
          <w:b/>
          <w:sz w:val="28"/>
          <w:szCs w:val="28"/>
          <w:lang w:val="uk-UA"/>
        </w:rPr>
        <w:t xml:space="preserve">ік» </w:t>
      </w:r>
      <w:r w:rsidR="00251C12" w:rsidRPr="00BD4D99">
        <w:rPr>
          <w:b/>
          <w:sz w:val="28"/>
          <w:szCs w:val="28"/>
          <w:lang w:val="uk-UA"/>
        </w:rPr>
        <w:t>(зі змінами)</w:t>
      </w:r>
    </w:p>
    <w:p w:rsidR="00385F25" w:rsidRPr="00BD4D99" w:rsidRDefault="00385F25" w:rsidP="00BD58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  <w:highlight w:val="yellow"/>
          <w:lang w:val="uk-UA"/>
        </w:rPr>
      </w:pPr>
    </w:p>
    <w:p w:rsidR="00FF63BE" w:rsidRPr="002D7495" w:rsidRDefault="00FF63BE" w:rsidP="00FF63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  <w:lang w:val="uk-UA"/>
        </w:rPr>
      </w:pPr>
      <w:r w:rsidRPr="00BD4D99">
        <w:rPr>
          <w:sz w:val="28"/>
          <w:szCs w:val="28"/>
          <w:lang w:val="uk-UA"/>
        </w:rPr>
        <w:t xml:space="preserve">Мережа закладів охорони здоров'я первинного рівня надання медичної допомоги м. </w:t>
      </w:r>
      <w:r w:rsidRPr="002D7495">
        <w:rPr>
          <w:sz w:val="28"/>
          <w:szCs w:val="28"/>
          <w:lang w:val="uk-UA"/>
        </w:rPr>
        <w:t>Запоріжжя складається з 8 центрів первинної медико-санітарної допомоги, до складу яких входять 72 амбулаторії сімейного лікаря, в тому числі відокремлених – 31. Крім того, на базі КУ «Міська лікарня №7» функціонує 2 амбулаторії сімейного лікаря. Заклади охорони здоров'я первинного рівня надання медичної допомоги м. Запоріжжя обслуговують населення в кількості 756 927 чоловік. Перші 2 центри були створені в Шевченківському районі міста в серпні 2013 року, інші 6 розпочали функціонувати з січня 2014 року.</w:t>
      </w:r>
    </w:p>
    <w:p w:rsidR="007345B9" w:rsidRPr="002D7495" w:rsidRDefault="007345B9" w:rsidP="007345B9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2D7495">
        <w:rPr>
          <w:sz w:val="28"/>
          <w:szCs w:val="28"/>
          <w:lang w:val="uk-UA"/>
        </w:rPr>
        <w:t>В Програму внесені наступні зміни:</w:t>
      </w:r>
    </w:p>
    <w:p w:rsidR="005E62DF" w:rsidRPr="002D7495" w:rsidRDefault="00085A5A" w:rsidP="005E62DF">
      <w:pPr>
        <w:ind w:firstLine="709"/>
        <w:jc w:val="both"/>
        <w:rPr>
          <w:sz w:val="28"/>
          <w:szCs w:val="28"/>
          <w:lang w:val="uk-UA"/>
        </w:rPr>
      </w:pPr>
      <w:r w:rsidRPr="002D7495">
        <w:rPr>
          <w:sz w:val="28"/>
          <w:szCs w:val="28"/>
          <w:lang w:val="uk-UA"/>
        </w:rPr>
        <w:t xml:space="preserve">По заходу «Придбання обладнання довгострокового користування» </w:t>
      </w:r>
      <w:r w:rsidR="005E62DF" w:rsidRPr="002D7495">
        <w:rPr>
          <w:sz w:val="28"/>
          <w:szCs w:val="28"/>
          <w:lang w:val="uk-UA"/>
        </w:rPr>
        <w:t>збільшуються видатки на 2</w:t>
      </w:r>
      <w:r w:rsidR="00A13B30" w:rsidRPr="002D7495">
        <w:rPr>
          <w:sz w:val="28"/>
          <w:szCs w:val="28"/>
          <w:lang w:val="uk-UA"/>
        </w:rPr>
        <w:t>4</w:t>
      </w:r>
      <w:r w:rsidR="005E62DF" w:rsidRPr="002D7495">
        <w:rPr>
          <w:sz w:val="28"/>
          <w:szCs w:val="28"/>
          <w:lang w:val="uk-UA"/>
        </w:rPr>
        <w:t xml:space="preserve">0,0 тис.грн. </w:t>
      </w:r>
      <w:r w:rsidR="004A3802" w:rsidRPr="002D7495">
        <w:rPr>
          <w:sz w:val="28"/>
          <w:szCs w:val="28"/>
          <w:lang w:val="uk-UA"/>
        </w:rPr>
        <w:t xml:space="preserve">для придбання 24 рідкокристалічних панелі з розподільною здатністю </w:t>
      </w:r>
      <w:r w:rsidR="004A3802" w:rsidRPr="002D7495">
        <w:rPr>
          <w:sz w:val="28"/>
          <w:szCs w:val="28"/>
          <w:lang w:val="en-US"/>
        </w:rPr>
        <w:t>FULL</w:t>
      </w:r>
      <w:r w:rsidR="004A3802" w:rsidRPr="002D7495">
        <w:rPr>
          <w:sz w:val="28"/>
          <w:szCs w:val="28"/>
          <w:lang w:val="uk-UA"/>
        </w:rPr>
        <w:t xml:space="preserve"> </w:t>
      </w:r>
      <w:r w:rsidR="004A3802" w:rsidRPr="002D7495">
        <w:rPr>
          <w:sz w:val="28"/>
          <w:szCs w:val="28"/>
          <w:lang w:val="en-US"/>
        </w:rPr>
        <w:t>HD</w:t>
      </w:r>
      <w:r w:rsidR="004A3802" w:rsidRPr="002D7495">
        <w:rPr>
          <w:sz w:val="28"/>
          <w:szCs w:val="28"/>
          <w:lang w:val="uk-UA"/>
        </w:rPr>
        <w:t xml:space="preserve"> для інформування пацієнтів про графіки прийму лікарів, наявності медичних препаратів для пільгової категорії населення, методи профілактики, діагностики та лікування основних захворювань, в тому числі соціально небезпечних тощо</w:t>
      </w:r>
      <w:r w:rsidR="00CC45CA" w:rsidRPr="002D7495">
        <w:rPr>
          <w:sz w:val="28"/>
          <w:szCs w:val="28"/>
          <w:lang w:val="uk-UA"/>
        </w:rPr>
        <w:t>.</w:t>
      </w:r>
    </w:p>
    <w:p w:rsidR="00BB1E72" w:rsidRPr="00A67B84" w:rsidRDefault="00085A5A" w:rsidP="00BB1E72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2D7495">
        <w:rPr>
          <w:sz w:val="28"/>
          <w:szCs w:val="28"/>
          <w:lang w:val="uk-UA"/>
        </w:rPr>
        <w:t xml:space="preserve">По заходу «Проведення капітальних ремонтів приміщень та обладнання центрів первинної медико-санітарної допомоги» </w:t>
      </w:r>
      <w:r w:rsidR="003D19D3" w:rsidRPr="002D7495">
        <w:rPr>
          <w:sz w:val="28"/>
          <w:szCs w:val="28"/>
          <w:lang w:val="uk-UA"/>
        </w:rPr>
        <w:t>збільшуються видатки</w:t>
      </w:r>
      <w:r w:rsidR="00BB1E72" w:rsidRPr="002D7495">
        <w:rPr>
          <w:sz w:val="28"/>
          <w:szCs w:val="28"/>
          <w:lang w:val="uk-UA"/>
        </w:rPr>
        <w:t xml:space="preserve"> в цілому на </w:t>
      </w:r>
      <w:r w:rsidR="00BB1E72" w:rsidRPr="00A67B84">
        <w:rPr>
          <w:sz w:val="28"/>
          <w:szCs w:val="28"/>
          <w:lang w:val="uk-UA"/>
        </w:rPr>
        <w:t>2248,030тис.грн. по наступним об’єктам:</w:t>
      </w:r>
    </w:p>
    <w:p w:rsidR="00BB1E72" w:rsidRPr="00A67B84" w:rsidRDefault="00BB1E72" w:rsidP="003D19D3">
      <w:pPr>
        <w:ind w:firstLine="709"/>
        <w:jc w:val="both"/>
        <w:rPr>
          <w:sz w:val="28"/>
          <w:szCs w:val="28"/>
          <w:lang w:val="uk-UA"/>
        </w:rPr>
      </w:pPr>
      <w:r w:rsidRPr="00A67B84">
        <w:rPr>
          <w:sz w:val="28"/>
          <w:szCs w:val="28"/>
          <w:lang w:val="uk-UA"/>
        </w:rPr>
        <w:t>- капітальний ремонт на 2 та 3 поверхах амбулаторій №1,4 КЗ</w:t>
      </w:r>
      <w:r w:rsidR="00D540B6" w:rsidRPr="00A67B84">
        <w:rPr>
          <w:sz w:val="28"/>
          <w:szCs w:val="28"/>
          <w:lang w:val="uk-UA"/>
        </w:rPr>
        <w:t xml:space="preserve"> «</w:t>
      </w:r>
      <w:r w:rsidRPr="00A67B84">
        <w:rPr>
          <w:sz w:val="28"/>
          <w:szCs w:val="28"/>
          <w:lang w:val="uk-UA"/>
        </w:rPr>
        <w:t>Центр первинної медико-санітарної допомоги №10 бул. Шевченко ,25</w:t>
      </w:r>
      <w:r w:rsidR="00D540B6" w:rsidRPr="00A67B84">
        <w:rPr>
          <w:sz w:val="28"/>
          <w:szCs w:val="28"/>
          <w:lang w:val="uk-UA"/>
        </w:rPr>
        <w:t>»</w:t>
      </w:r>
      <w:r w:rsidRPr="00A67B84">
        <w:rPr>
          <w:sz w:val="28"/>
          <w:szCs w:val="28"/>
          <w:lang w:val="uk-UA"/>
        </w:rPr>
        <w:t xml:space="preserve"> зменшуються видатки на 92,515 тис.грн.</w:t>
      </w:r>
      <w:r w:rsidR="00BD4D99" w:rsidRPr="00A67B84">
        <w:rPr>
          <w:sz w:val="28"/>
          <w:szCs w:val="28"/>
          <w:lang w:val="uk-UA"/>
        </w:rPr>
        <w:t xml:space="preserve"> в зв’язку з економією, яка </w:t>
      </w:r>
      <w:r w:rsidR="00F01420" w:rsidRPr="00A67B84">
        <w:rPr>
          <w:sz w:val="28"/>
          <w:szCs w:val="28"/>
          <w:lang w:val="uk-UA"/>
        </w:rPr>
        <w:t>склалася після закінчення робіт;</w:t>
      </w:r>
    </w:p>
    <w:p w:rsidR="00085A5A" w:rsidRPr="00A67B84" w:rsidRDefault="00BB1E72" w:rsidP="003D19D3">
      <w:pPr>
        <w:ind w:firstLine="709"/>
        <w:jc w:val="both"/>
        <w:rPr>
          <w:sz w:val="28"/>
          <w:szCs w:val="28"/>
          <w:lang w:val="uk-UA"/>
        </w:rPr>
      </w:pPr>
      <w:r w:rsidRPr="00A67B84">
        <w:rPr>
          <w:sz w:val="28"/>
          <w:szCs w:val="28"/>
          <w:lang w:val="uk-UA"/>
        </w:rPr>
        <w:t>- капітальний ремонт в нежитловому приміщенні КЗ «Центр первинної медико-санітарної допомоги №6» (амбулаторія №10) по вул.Автозаводська, 8б збільшуються видатки на</w:t>
      </w:r>
      <w:r w:rsidR="003D19D3" w:rsidRPr="00A67B84">
        <w:rPr>
          <w:sz w:val="28"/>
          <w:szCs w:val="28"/>
          <w:lang w:val="uk-UA"/>
        </w:rPr>
        <w:t xml:space="preserve"> 2340,545 тис.грн. (в т</w:t>
      </w:r>
      <w:r w:rsidR="000711C6" w:rsidRPr="00A67B84">
        <w:rPr>
          <w:sz w:val="28"/>
          <w:szCs w:val="28"/>
          <w:lang w:val="uk-UA"/>
        </w:rPr>
        <w:t>ому числі</w:t>
      </w:r>
      <w:r w:rsidR="003D19D3" w:rsidRPr="00A67B84">
        <w:rPr>
          <w:sz w:val="28"/>
          <w:szCs w:val="28"/>
          <w:lang w:val="uk-UA"/>
        </w:rPr>
        <w:t xml:space="preserve"> </w:t>
      </w:r>
      <w:r w:rsidR="00A67B84" w:rsidRPr="00A67B84">
        <w:rPr>
          <w:sz w:val="28"/>
          <w:szCs w:val="28"/>
          <w:lang w:val="uk-UA"/>
        </w:rPr>
        <w:t>за рахунок субвенції з державного бюджету місцевим бюджетам на здійснення заходів щодо соціально-економічного розвитку</w:t>
      </w:r>
      <w:r w:rsidR="003D19D3" w:rsidRPr="00A67B84">
        <w:rPr>
          <w:sz w:val="28"/>
          <w:szCs w:val="28"/>
          <w:lang w:val="uk-UA"/>
        </w:rPr>
        <w:t xml:space="preserve"> 2272,374 тис.грн.).</w:t>
      </w:r>
    </w:p>
    <w:p w:rsidR="006A2A42" w:rsidRPr="00A67B84" w:rsidRDefault="00085A5A" w:rsidP="00FA0854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A67B84">
        <w:rPr>
          <w:sz w:val="28"/>
          <w:szCs w:val="28"/>
          <w:lang w:val="uk-UA"/>
        </w:rPr>
        <w:t xml:space="preserve">По заходу «Реконструкція будівель, інженерних мереж, відділень (амбулаторій), розширення мережі відокремлених сімейних амбулаторій, зокрема у віддалених районах міста» </w:t>
      </w:r>
      <w:r w:rsidR="006A2A42" w:rsidRPr="00A67B84">
        <w:rPr>
          <w:sz w:val="28"/>
          <w:szCs w:val="28"/>
          <w:lang w:val="uk-UA"/>
        </w:rPr>
        <w:t xml:space="preserve">в цілому </w:t>
      </w:r>
      <w:r w:rsidRPr="00A67B84">
        <w:rPr>
          <w:sz w:val="28"/>
          <w:szCs w:val="28"/>
          <w:lang w:val="uk-UA"/>
        </w:rPr>
        <w:t xml:space="preserve">зменшуються видатки на </w:t>
      </w:r>
      <w:r w:rsidR="000711C6" w:rsidRPr="00A67B84">
        <w:rPr>
          <w:sz w:val="28"/>
          <w:szCs w:val="28"/>
          <w:lang w:val="uk-UA"/>
        </w:rPr>
        <w:t xml:space="preserve">суму </w:t>
      </w:r>
      <w:r w:rsidR="006A2A42" w:rsidRPr="00A67B84">
        <w:rPr>
          <w:sz w:val="28"/>
          <w:szCs w:val="28"/>
          <w:lang w:val="uk-UA"/>
        </w:rPr>
        <w:t>2</w:t>
      </w:r>
      <w:r w:rsidR="000711C6" w:rsidRPr="00A67B84">
        <w:rPr>
          <w:sz w:val="28"/>
          <w:szCs w:val="28"/>
          <w:lang w:val="uk-UA"/>
        </w:rPr>
        <w:t>600,0</w:t>
      </w:r>
      <w:r w:rsidRPr="00A67B84">
        <w:rPr>
          <w:sz w:val="28"/>
          <w:szCs w:val="28"/>
          <w:lang w:val="uk-UA"/>
        </w:rPr>
        <w:t xml:space="preserve"> тис.грн</w:t>
      </w:r>
      <w:r w:rsidR="00CF6626" w:rsidRPr="00A67B84">
        <w:rPr>
          <w:sz w:val="28"/>
          <w:szCs w:val="28"/>
          <w:lang w:val="uk-UA"/>
        </w:rPr>
        <w:t>.</w:t>
      </w:r>
      <w:r w:rsidR="003D19D3" w:rsidRPr="00A67B84">
        <w:rPr>
          <w:sz w:val="28"/>
          <w:szCs w:val="28"/>
          <w:lang w:val="uk-UA"/>
        </w:rPr>
        <w:t xml:space="preserve"> </w:t>
      </w:r>
      <w:r w:rsidR="000711C6" w:rsidRPr="00A67B84">
        <w:rPr>
          <w:sz w:val="28"/>
          <w:szCs w:val="28"/>
          <w:lang w:val="uk-UA"/>
        </w:rPr>
        <w:t xml:space="preserve">по </w:t>
      </w:r>
      <w:r w:rsidR="006A2A42" w:rsidRPr="00A67B84">
        <w:rPr>
          <w:sz w:val="28"/>
          <w:szCs w:val="28"/>
          <w:lang w:val="uk-UA"/>
        </w:rPr>
        <w:t xml:space="preserve">наступним </w:t>
      </w:r>
      <w:r w:rsidR="000711C6" w:rsidRPr="00A67B84">
        <w:rPr>
          <w:sz w:val="28"/>
          <w:szCs w:val="28"/>
          <w:lang w:val="uk-UA"/>
        </w:rPr>
        <w:t>об’єкт</w:t>
      </w:r>
      <w:r w:rsidR="006A2A42" w:rsidRPr="00A67B84">
        <w:rPr>
          <w:sz w:val="28"/>
          <w:szCs w:val="28"/>
          <w:lang w:val="uk-UA"/>
        </w:rPr>
        <w:t>ам:</w:t>
      </w:r>
    </w:p>
    <w:p w:rsidR="001E1FA5" w:rsidRPr="002D7495" w:rsidRDefault="006A2A42" w:rsidP="00FA0854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A67B84">
        <w:rPr>
          <w:sz w:val="28"/>
          <w:szCs w:val="28"/>
          <w:lang w:val="uk-UA"/>
        </w:rPr>
        <w:t>- </w:t>
      </w:r>
      <w:r w:rsidR="000711C6" w:rsidRPr="00A67B84">
        <w:rPr>
          <w:sz w:val="28"/>
          <w:szCs w:val="28"/>
          <w:lang w:val="uk-UA"/>
        </w:rPr>
        <w:t>«</w:t>
      </w:r>
      <w:r w:rsidR="00410D0B" w:rsidRPr="00A67B84">
        <w:rPr>
          <w:sz w:val="28"/>
          <w:szCs w:val="28"/>
          <w:lang w:val="uk-UA"/>
        </w:rPr>
        <w:t>Термомодернізація будівлі комунального закладу «Центр первинної медико-санітарної допомоги №2» по вул.Авраменко, 4 в Шевченківському районі м.Запоріжжя - реконструкція</w:t>
      </w:r>
      <w:r w:rsidR="001E1FA5" w:rsidRPr="002D7495">
        <w:rPr>
          <w:sz w:val="28"/>
          <w:szCs w:val="28"/>
          <w:lang w:val="uk-UA"/>
        </w:rPr>
        <w:t>»</w:t>
      </w:r>
      <w:r w:rsidR="000711C6" w:rsidRPr="002D7495">
        <w:rPr>
          <w:sz w:val="28"/>
          <w:szCs w:val="28"/>
          <w:lang w:val="uk-UA"/>
        </w:rPr>
        <w:t xml:space="preserve"> </w:t>
      </w:r>
      <w:r w:rsidRPr="002D7495">
        <w:rPr>
          <w:sz w:val="28"/>
          <w:szCs w:val="28"/>
          <w:lang w:val="uk-UA"/>
        </w:rPr>
        <w:t>зменшуються видатки на 1</w:t>
      </w:r>
      <w:r w:rsidR="00410D0B" w:rsidRPr="002D7495">
        <w:rPr>
          <w:sz w:val="28"/>
          <w:szCs w:val="28"/>
          <w:lang w:val="uk-UA"/>
        </w:rPr>
        <w:t>0</w:t>
      </w:r>
      <w:r w:rsidRPr="002D7495">
        <w:rPr>
          <w:sz w:val="28"/>
          <w:szCs w:val="28"/>
          <w:lang w:val="uk-UA"/>
        </w:rPr>
        <w:t>00,0 тис.грн.</w:t>
      </w:r>
      <w:r w:rsidR="00457906" w:rsidRPr="002D7495">
        <w:rPr>
          <w:sz w:val="28"/>
          <w:szCs w:val="28"/>
          <w:lang w:val="uk-UA"/>
        </w:rPr>
        <w:t xml:space="preserve"> у зв’язку з необхідністю проведення коригування проекту в частині модернізації системи теплозабезпечення будівлі;</w:t>
      </w:r>
    </w:p>
    <w:p w:rsidR="00410D0B" w:rsidRPr="002D7495" w:rsidRDefault="00410D0B" w:rsidP="00410D0B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2D7495">
        <w:rPr>
          <w:sz w:val="28"/>
          <w:szCs w:val="28"/>
          <w:lang w:val="uk-UA"/>
        </w:rPr>
        <w:t>- «Реконструкція частини будівлі під амбулаторію сімейного лікаря по вул.Воронезька, 10 в Хортицькому районі м.Запоріжжя» зменшуються видатки на 1600,0 тис.грн. в зв’язку з тим, що роботи не розпочаті через відсутність експертизи відкоригованої проектно-кошторисної документації</w:t>
      </w:r>
      <w:r w:rsidR="00D540B6" w:rsidRPr="002D7495">
        <w:rPr>
          <w:sz w:val="28"/>
          <w:szCs w:val="28"/>
          <w:lang w:val="uk-UA"/>
        </w:rPr>
        <w:t>.</w:t>
      </w:r>
    </w:p>
    <w:p w:rsidR="000711C6" w:rsidRPr="002D7495" w:rsidRDefault="00FA0854" w:rsidP="00FA0854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2D7495">
        <w:rPr>
          <w:sz w:val="28"/>
          <w:szCs w:val="28"/>
          <w:lang w:val="uk-UA"/>
        </w:rPr>
        <w:t>По заходу «Придбання медикаментів для забезпечення якісної та своєчасної медичної допомоги в медичних закладах міста первинного рівня» з</w:t>
      </w:r>
      <w:r w:rsidR="0082386C" w:rsidRPr="002D7495">
        <w:rPr>
          <w:sz w:val="28"/>
          <w:szCs w:val="28"/>
          <w:lang w:val="uk-UA"/>
        </w:rPr>
        <w:t>більшую</w:t>
      </w:r>
      <w:r w:rsidRPr="002D7495">
        <w:rPr>
          <w:sz w:val="28"/>
          <w:szCs w:val="28"/>
          <w:lang w:val="uk-UA"/>
        </w:rPr>
        <w:t xml:space="preserve">ться видатки </w:t>
      </w:r>
      <w:r w:rsidR="000711C6" w:rsidRPr="002D7495">
        <w:rPr>
          <w:sz w:val="28"/>
          <w:szCs w:val="28"/>
          <w:lang w:val="uk-UA"/>
        </w:rPr>
        <w:t>в цілому на суму 1029,884 тис.грн., а саме:</w:t>
      </w:r>
    </w:p>
    <w:p w:rsidR="00FA0854" w:rsidRPr="002D7495" w:rsidRDefault="000711C6" w:rsidP="00FA0854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2D7495">
        <w:rPr>
          <w:sz w:val="28"/>
          <w:szCs w:val="28"/>
          <w:lang w:val="uk-UA"/>
        </w:rPr>
        <w:lastRenderedPageBreak/>
        <w:t>-</w:t>
      </w:r>
      <w:r w:rsidR="00B7676A" w:rsidRPr="002D7495">
        <w:rPr>
          <w:sz w:val="28"/>
          <w:szCs w:val="28"/>
          <w:lang w:val="uk-UA"/>
        </w:rPr>
        <w:t> </w:t>
      </w:r>
      <w:r w:rsidR="00CF6626" w:rsidRPr="002D7495">
        <w:rPr>
          <w:sz w:val="28"/>
          <w:szCs w:val="28"/>
          <w:lang w:val="uk-UA"/>
        </w:rPr>
        <w:t xml:space="preserve">збільшуються видатки </w:t>
      </w:r>
      <w:r w:rsidR="0082386C" w:rsidRPr="002D7495">
        <w:rPr>
          <w:sz w:val="28"/>
          <w:szCs w:val="28"/>
          <w:lang w:val="uk-UA"/>
        </w:rPr>
        <w:t xml:space="preserve">для </w:t>
      </w:r>
      <w:r w:rsidR="00AB7AC7" w:rsidRPr="002D7495">
        <w:rPr>
          <w:sz w:val="28"/>
          <w:szCs w:val="28"/>
          <w:lang w:val="uk-UA"/>
        </w:rPr>
        <w:t>придбання препаратів імуноглобуліну для дітей Щукліних</w:t>
      </w:r>
      <w:r w:rsidRPr="002D7495">
        <w:rPr>
          <w:sz w:val="28"/>
          <w:szCs w:val="28"/>
          <w:lang w:val="uk-UA"/>
        </w:rPr>
        <w:t xml:space="preserve"> </w:t>
      </w:r>
      <w:r w:rsidR="00CF6626" w:rsidRPr="002D7495">
        <w:rPr>
          <w:sz w:val="28"/>
          <w:szCs w:val="28"/>
          <w:lang w:val="uk-UA"/>
        </w:rPr>
        <w:t>для КЗ «Запорізький центр первинної медико-санітарної допомоги №5» на</w:t>
      </w:r>
      <w:r w:rsidRPr="002D7495">
        <w:rPr>
          <w:sz w:val="28"/>
          <w:szCs w:val="28"/>
          <w:lang w:val="uk-UA"/>
        </w:rPr>
        <w:t xml:space="preserve"> 138,088 тис. грн.</w:t>
      </w:r>
      <w:r w:rsidR="00CF6626" w:rsidRPr="002D7495">
        <w:rPr>
          <w:sz w:val="28"/>
          <w:szCs w:val="28"/>
          <w:lang w:val="uk-UA"/>
        </w:rPr>
        <w:t>;</w:t>
      </w:r>
    </w:p>
    <w:p w:rsidR="000711C6" w:rsidRPr="002D7495" w:rsidRDefault="000711C6" w:rsidP="003D6E20">
      <w:pPr>
        <w:ind w:firstLine="720"/>
        <w:jc w:val="both"/>
        <w:rPr>
          <w:sz w:val="28"/>
          <w:szCs w:val="28"/>
          <w:lang w:val="uk-UA"/>
        </w:rPr>
      </w:pPr>
      <w:r w:rsidRPr="002D7495">
        <w:rPr>
          <w:sz w:val="28"/>
          <w:szCs w:val="28"/>
          <w:lang w:val="uk-UA"/>
        </w:rPr>
        <w:t>-</w:t>
      </w:r>
      <w:r w:rsidR="00B7676A" w:rsidRPr="002D7495">
        <w:rPr>
          <w:sz w:val="28"/>
          <w:szCs w:val="28"/>
          <w:lang w:val="uk-UA"/>
        </w:rPr>
        <w:t> </w:t>
      </w:r>
      <w:r w:rsidR="00CF6626" w:rsidRPr="002D7495">
        <w:rPr>
          <w:sz w:val="28"/>
          <w:szCs w:val="28"/>
          <w:lang w:val="uk-UA"/>
        </w:rPr>
        <w:t xml:space="preserve">збільшуються видатки для придбання </w:t>
      </w:r>
      <w:r w:rsidRPr="002D7495">
        <w:rPr>
          <w:sz w:val="28"/>
          <w:szCs w:val="28"/>
          <w:lang w:val="uk-UA"/>
        </w:rPr>
        <w:t>вакцини проти грип</w:t>
      </w:r>
      <w:r w:rsidR="00BF3C48" w:rsidRPr="002D7495">
        <w:rPr>
          <w:sz w:val="28"/>
          <w:szCs w:val="28"/>
          <w:lang w:val="uk-UA"/>
        </w:rPr>
        <w:t>у</w:t>
      </w:r>
      <w:r w:rsidRPr="002D7495">
        <w:rPr>
          <w:sz w:val="28"/>
          <w:szCs w:val="28"/>
          <w:lang w:val="uk-UA"/>
        </w:rPr>
        <w:t xml:space="preserve"> </w:t>
      </w:r>
      <w:r w:rsidR="00CF6626" w:rsidRPr="002D7495">
        <w:rPr>
          <w:sz w:val="28"/>
          <w:szCs w:val="28"/>
          <w:lang w:val="uk-UA"/>
        </w:rPr>
        <w:t>«</w:t>
      </w:r>
      <w:r w:rsidRPr="002D7495">
        <w:rPr>
          <w:sz w:val="28"/>
          <w:szCs w:val="28"/>
          <w:lang w:val="uk-UA"/>
        </w:rPr>
        <w:t>Джісі Флю</w:t>
      </w:r>
      <w:r w:rsidR="00CF6626" w:rsidRPr="002D7495">
        <w:rPr>
          <w:sz w:val="28"/>
          <w:szCs w:val="28"/>
          <w:lang w:val="uk-UA"/>
        </w:rPr>
        <w:t>»</w:t>
      </w:r>
      <w:r w:rsidRPr="002D7495">
        <w:rPr>
          <w:sz w:val="28"/>
          <w:szCs w:val="28"/>
          <w:lang w:val="uk-UA"/>
        </w:rPr>
        <w:t xml:space="preserve"> </w:t>
      </w:r>
      <w:r w:rsidR="00F01420" w:rsidRPr="002D7495">
        <w:rPr>
          <w:sz w:val="28"/>
          <w:szCs w:val="28"/>
          <w:lang w:val="uk-UA"/>
        </w:rPr>
        <w:t xml:space="preserve">для проведення </w:t>
      </w:r>
      <w:r w:rsidR="003D6E20" w:rsidRPr="002D7495">
        <w:rPr>
          <w:sz w:val="28"/>
          <w:szCs w:val="28"/>
          <w:lang w:val="uk-UA"/>
        </w:rPr>
        <w:t>вакцинацій</w:t>
      </w:r>
      <w:r w:rsidR="00F01420" w:rsidRPr="002D7495">
        <w:rPr>
          <w:sz w:val="28"/>
          <w:szCs w:val="28"/>
          <w:lang w:val="uk-UA"/>
        </w:rPr>
        <w:t xml:space="preserve"> медичним працівникам, працівникам освіти, культури та соціального захисту населення, які відносяться до групи риз</w:t>
      </w:r>
      <w:r w:rsidR="003D6E20" w:rsidRPr="002D7495">
        <w:rPr>
          <w:sz w:val="28"/>
          <w:szCs w:val="28"/>
          <w:lang w:val="uk-UA"/>
        </w:rPr>
        <w:t>ику (5621 особа)</w:t>
      </w:r>
      <w:r w:rsidR="003D6E20" w:rsidRPr="002D7495">
        <w:rPr>
          <w:bCs/>
          <w:sz w:val="28"/>
          <w:szCs w:val="28"/>
          <w:lang w:val="uk-UA"/>
        </w:rPr>
        <w:t xml:space="preserve"> </w:t>
      </w:r>
      <w:r w:rsidR="00CF6626" w:rsidRPr="002D7495">
        <w:rPr>
          <w:sz w:val="28"/>
          <w:szCs w:val="28"/>
          <w:lang w:val="uk-UA"/>
        </w:rPr>
        <w:t xml:space="preserve">на </w:t>
      </w:r>
      <w:r w:rsidR="003D6E20" w:rsidRPr="002D7495">
        <w:rPr>
          <w:sz w:val="28"/>
          <w:szCs w:val="28"/>
          <w:lang w:val="uk-UA"/>
        </w:rPr>
        <w:t>768,453</w:t>
      </w:r>
      <w:r w:rsidRPr="002D7495">
        <w:rPr>
          <w:sz w:val="28"/>
          <w:szCs w:val="28"/>
          <w:lang w:val="uk-UA"/>
        </w:rPr>
        <w:t xml:space="preserve"> тис. грн.</w:t>
      </w:r>
      <w:r w:rsidR="00CF6626" w:rsidRPr="002D7495">
        <w:rPr>
          <w:sz w:val="28"/>
          <w:szCs w:val="28"/>
          <w:lang w:val="uk-UA"/>
        </w:rPr>
        <w:t>;</w:t>
      </w:r>
    </w:p>
    <w:p w:rsidR="00BF3C48" w:rsidRPr="002D7495" w:rsidRDefault="00BF3C48" w:rsidP="00BF3C48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2D7495">
        <w:rPr>
          <w:sz w:val="28"/>
          <w:szCs w:val="28"/>
          <w:lang w:val="uk-UA"/>
        </w:rPr>
        <w:t>-</w:t>
      </w:r>
      <w:r w:rsidR="00B7676A" w:rsidRPr="002D7495">
        <w:rPr>
          <w:sz w:val="28"/>
          <w:szCs w:val="28"/>
          <w:lang w:val="uk-UA"/>
        </w:rPr>
        <w:t> </w:t>
      </w:r>
      <w:r w:rsidR="00CF6626" w:rsidRPr="002D7495">
        <w:rPr>
          <w:sz w:val="28"/>
          <w:szCs w:val="28"/>
          <w:lang w:val="uk-UA"/>
        </w:rPr>
        <w:t xml:space="preserve">збільшуються видатки </w:t>
      </w:r>
      <w:r w:rsidRPr="002D7495">
        <w:rPr>
          <w:sz w:val="28"/>
          <w:szCs w:val="28"/>
          <w:lang w:val="uk-UA"/>
        </w:rPr>
        <w:t xml:space="preserve">для придбання наркотичних засобів для </w:t>
      </w:r>
      <w:r w:rsidR="00B7676A" w:rsidRPr="002D7495">
        <w:rPr>
          <w:sz w:val="28"/>
          <w:szCs w:val="28"/>
          <w:lang w:val="uk-UA"/>
        </w:rPr>
        <w:t xml:space="preserve">забезпечення </w:t>
      </w:r>
      <w:r w:rsidRPr="002D7495">
        <w:rPr>
          <w:sz w:val="28"/>
          <w:szCs w:val="28"/>
          <w:lang w:val="uk-UA"/>
        </w:rPr>
        <w:t>онко</w:t>
      </w:r>
      <w:r w:rsidR="00B7676A" w:rsidRPr="002D7495">
        <w:rPr>
          <w:sz w:val="28"/>
          <w:szCs w:val="28"/>
          <w:lang w:val="uk-UA"/>
        </w:rPr>
        <w:t>логічних хворих</w:t>
      </w:r>
      <w:r w:rsidRPr="002D7495">
        <w:rPr>
          <w:sz w:val="28"/>
          <w:szCs w:val="28"/>
          <w:lang w:val="uk-UA"/>
        </w:rPr>
        <w:t xml:space="preserve"> для КЗ</w:t>
      </w:r>
      <w:r w:rsidR="00270D25" w:rsidRPr="002D7495">
        <w:rPr>
          <w:sz w:val="28"/>
          <w:szCs w:val="28"/>
          <w:lang w:val="uk-UA"/>
        </w:rPr>
        <w:t xml:space="preserve"> «</w:t>
      </w:r>
      <w:r w:rsidRPr="002D7495">
        <w:rPr>
          <w:sz w:val="28"/>
          <w:szCs w:val="28"/>
          <w:lang w:val="uk-UA"/>
        </w:rPr>
        <w:t>Центр первинної медико-санітарної допомоги №</w:t>
      </w:r>
      <w:r w:rsidR="00631939" w:rsidRPr="002D7495">
        <w:rPr>
          <w:sz w:val="28"/>
          <w:szCs w:val="28"/>
          <w:lang w:val="uk-UA"/>
        </w:rPr>
        <w:t>2</w:t>
      </w:r>
      <w:r w:rsidR="00270D25" w:rsidRPr="002D7495">
        <w:rPr>
          <w:sz w:val="28"/>
          <w:szCs w:val="28"/>
          <w:lang w:val="uk-UA"/>
        </w:rPr>
        <w:t>»</w:t>
      </w:r>
      <w:r w:rsidR="00631939" w:rsidRPr="002D7495">
        <w:rPr>
          <w:sz w:val="28"/>
          <w:szCs w:val="28"/>
          <w:lang w:val="uk-UA"/>
        </w:rPr>
        <w:t xml:space="preserve"> </w:t>
      </w:r>
      <w:r w:rsidR="00CF6626" w:rsidRPr="002D7495">
        <w:rPr>
          <w:sz w:val="28"/>
          <w:szCs w:val="28"/>
          <w:lang w:val="uk-UA"/>
        </w:rPr>
        <w:t>на</w:t>
      </w:r>
      <w:r w:rsidR="00631939" w:rsidRPr="002D7495">
        <w:rPr>
          <w:sz w:val="28"/>
          <w:szCs w:val="28"/>
          <w:lang w:val="uk-UA"/>
        </w:rPr>
        <w:t xml:space="preserve"> 123,343 тис. грн.</w:t>
      </w:r>
      <w:r w:rsidR="003D6E20" w:rsidRPr="002D7495">
        <w:rPr>
          <w:sz w:val="28"/>
          <w:szCs w:val="28"/>
          <w:lang w:val="uk-UA"/>
        </w:rPr>
        <w:t xml:space="preserve"> у зв’язку із збільшенням онкологічних хворих та кількості введень ін’єкцій за показаннями.</w:t>
      </w:r>
    </w:p>
    <w:p w:rsidR="006A2A42" w:rsidRPr="002D7495" w:rsidRDefault="006A2A42" w:rsidP="006A2A42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2D7495">
        <w:rPr>
          <w:sz w:val="28"/>
          <w:szCs w:val="28"/>
          <w:lang w:val="uk-UA"/>
        </w:rPr>
        <w:t>По заходу «Придбання імуносупресивних препаратів для лікування хворих з пересадженими органами» зменшуються видатки на суму 2198,441тис.грн.</w:t>
      </w:r>
      <w:r w:rsidR="00457906" w:rsidRPr="002D7495">
        <w:rPr>
          <w:sz w:val="28"/>
          <w:szCs w:val="28"/>
          <w:lang w:val="uk-UA"/>
        </w:rPr>
        <w:t xml:space="preserve"> за рахунок економії коштів.</w:t>
      </w:r>
    </w:p>
    <w:p w:rsidR="00085A5A" w:rsidRPr="002D7495" w:rsidRDefault="00085A5A" w:rsidP="00085A5A">
      <w:pPr>
        <w:ind w:firstLine="709"/>
        <w:jc w:val="both"/>
        <w:rPr>
          <w:sz w:val="28"/>
          <w:szCs w:val="28"/>
          <w:lang w:val="uk-UA"/>
        </w:rPr>
      </w:pPr>
      <w:r w:rsidRPr="002D7495">
        <w:rPr>
          <w:sz w:val="28"/>
          <w:szCs w:val="28"/>
          <w:lang w:val="uk-UA"/>
        </w:rPr>
        <w:t>В цілому видатки на виконання заходів програми з</w:t>
      </w:r>
      <w:r w:rsidR="006A2A42" w:rsidRPr="002D7495">
        <w:rPr>
          <w:sz w:val="28"/>
          <w:szCs w:val="28"/>
          <w:lang w:val="uk-UA"/>
        </w:rPr>
        <w:t>мен</w:t>
      </w:r>
      <w:r w:rsidRPr="002D7495">
        <w:rPr>
          <w:sz w:val="28"/>
          <w:szCs w:val="28"/>
          <w:lang w:val="uk-UA"/>
        </w:rPr>
        <w:t xml:space="preserve">шуються на </w:t>
      </w:r>
      <w:r w:rsidR="006A2A42" w:rsidRPr="002D7495">
        <w:rPr>
          <w:sz w:val="28"/>
          <w:szCs w:val="28"/>
          <w:lang w:val="uk-UA"/>
        </w:rPr>
        <w:t>1</w:t>
      </w:r>
      <w:r w:rsidR="00BD4D99" w:rsidRPr="002D7495">
        <w:rPr>
          <w:sz w:val="28"/>
          <w:szCs w:val="28"/>
          <w:lang w:val="uk-UA"/>
        </w:rPr>
        <w:t>280,527</w:t>
      </w:r>
      <w:r w:rsidRPr="002D7495">
        <w:rPr>
          <w:sz w:val="28"/>
          <w:szCs w:val="28"/>
          <w:lang w:val="uk-UA"/>
        </w:rPr>
        <w:t xml:space="preserve"> тис.грн.</w:t>
      </w:r>
    </w:p>
    <w:p w:rsidR="00FF63BE" w:rsidRPr="002D7495" w:rsidRDefault="00FF63BE" w:rsidP="00FF63BE">
      <w:pPr>
        <w:ind w:firstLine="709"/>
        <w:jc w:val="both"/>
        <w:rPr>
          <w:sz w:val="28"/>
          <w:szCs w:val="28"/>
          <w:lang w:val="uk-UA"/>
        </w:rPr>
      </w:pPr>
      <w:r w:rsidRPr="002D7495">
        <w:rPr>
          <w:sz w:val="28"/>
          <w:szCs w:val="28"/>
          <w:lang w:val="uk-UA"/>
        </w:rPr>
        <w:t>Департамент охорони здоров’я міської ради просить підтримати підготовлений проект рішення «Про внесення змін до рішення міської ради від 21.12.2016 №12 «Про затвердження «Програми розвитку первинної медико-санітарної допомоги міста Запоріжжя на 2017 рік» (зі змінами).</w:t>
      </w:r>
    </w:p>
    <w:p w:rsidR="00BD5850" w:rsidRPr="00BD4D99" w:rsidRDefault="00BD5850" w:rsidP="00BD5850">
      <w:pPr>
        <w:jc w:val="both"/>
        <w:rPr>
          <w:sz w:val="28"/>
          <w:szCs w:val="28"/>
          <w:lang w:val="uk-UA"/>
        </w:rPr>
      </w:pPr>
    </w:p>
    <w:p w:rsidR="00BD5850" w:rsidRPr="00BD4D99" w:rsidRDefault="00BD5850" w:rsidP="00BD5850">
      <w:pPr>
        <w:jc w:val="both"/>
        <w:rPr>
          <w:sz w:val="28"/>
          <w:szCs w:val="28"/>
          <w:lang w:val="uk-UA"/>
        </w:rPr>
      </w:pPr>
    </w:p>
    <w:p w:rsidR="005662E3" w:rsidRPr="008A5603" w:rsidRDefault="005662E3" w:rsidP="005662E3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91211E">
        <w:rPr>
          <w:sz w:val="28"/>
          <w:szCs w:val="28"/>
        </w:rPr>
        <w:t>Заступник директора департаменту</w:t>
      </w:r>
      <w:r>
        <w:rPr>
          <w:sz w:val="28"/>
          <w:szCs w:val="28"/>
          <w:lang w:val="uk-UA"/>
        </w:rPr>
        <w:t xml:space="preserve"> з</w:t>
      </w:r>
    </w:p>
    <w:p w:rsidR="005662E3" w:rsidRPr="0091211E" w:rsidRDefault="005662E3" w:rsidP="005662E3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91211E">
        <w:rPr>
          <w:sz w:val="28"/>
          <w:szCs w:val="28"/>
          <w:lang w:val="uk-UA"/>
        </w:rPr>
        <w:t>економічних питань</w:t>
      </w:r>
      <w:r w:rsidRPr="0091211E">
        <w:rPr>
          <w:sz w:val="28"/>
          <w:szCs w:val="28"/>
        </w:rPr>
        <w:t xml:space="preserve">-начальник </w:t>
      </w:r>
      <w:r w:rsidRPr="0091211E">
        <w:rPr>
          <w:sz w:val="28"/>
          <w:szCs w:val="28"/>
          <w:lang w:val="uk-UA"/>
        </w:rPr>
        <w:t>в</w:t>
      </w:r>
      <w:r w:rsidRPr="0091211E">
        <w:rPr>
          <w:sz w:val="28"/>
          <w:szCs w:val="28"/>
        </w:rPr>
        <w:t>ідділ</w:t>
      </w:r>
      <w:r w:rsidRPr="0091211E">
        <w:rPr>
          <w:sz w:val="28"/>
          <w:szCs w:val="28"/>
          <w:lang w:val="uk-UA"/>
        </w:rPr>
        <w:t>у</w:t>
      </w:r>
    </w:p>
    <w:p w:rsidR="005662E3" w:rsidRDefault="005662E3" w:rsidP="005662E3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91211E">
        <w:rPr>
          <w:sz w:val="28"/>
          <w:szCs w:val="28"/>
        </w:rPr>
        <w:t>фінансового та</w:t>
      </w:r>
      <w:r w:rsidRPr="0091211E">
        <w:rPr>
          <w:sz w:val="28"/>
          <w:szCs w:val="28"/>
          <w:lang w:val="uk-UA"/>
        </w:rPr>
        <w:t xml:space="preserve"> </w:t>
      </w:r>
      <w:r w:rsidRPr="0091211E">
        <w:rPr>
          <w:sz w:val="28"/>
          <w:szCs w:val="28"/>
        </w:rPr>
        <w:t>матеріально</w:t>
      </w:r>
      <w:r w:rsidRPr="0091211E">
        <w:rPr>
          <w:sz w:val="28"/>
          <w:szCs w:val="28"/>
          <w:lang w:val="uk-UA"/>
        </w:rPr>
        <w:t>-</w:t>
      </w:r>
    </w:p>
    <w:p w:rsidR="005662E3" w:rsidRPr="0091211E" w:rsidRDefault="005662E3" w:rsidP="005662E3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91211E">
        <w:rPr>
          <w:sz w:val="28"/>
          <w:szCs w:val="28"/>
        </w:rPr>
        <w:t>технічного</w:t>
      </w:r>
      <w:r>
        <w:rPr>
          <w:sz w:val="28"/>
          <w:szCs w:val="28"/>
          <w:lang w:val="uk-UA"/>
        </w:rPr>
        <w:t xml:space="preserve"> </w:t>
      </w:r>
      <w:r w:rsidRPr="0091211E">
        <w:rPr>
          <w:sz w:val="28"/>
          <w:szCs w:val="28"/>
        </w:rPr>
        <w:t>забезпечення</w:t>
      </w:r>
      <w:r w:rsidRPr="0091211E">
        <w:rPr>
          <w:sz w:val="28"/>
          <w:szCs w:val="28"/>
          <w:lang w:val="uk-UA"/>
        </w:rPr>
        <w:tab/>
      </w:r>
      <w:r w:rsidRPr="0091211E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91211E">
        <w:rPr>
          <w:sz w:val="28"/>
          <w:szCs w:val="28"/>
          <w:lang w:val="uk-UA"/>
        </w:rPr>
        <w:tab/>
        <w:t>І.Г.Завоюра</w:t>
      </w:r>
    </w:p>
    <w:p w:rsidR="00BD5850" w:rsidRPr="00BD4D99" w:rsidRDefault="00BD5850" w:rsidP="005662E3">
      <w:pPr>
        <w:widowControl w:val="0"/>
        <w:rPr>
          <w:sz w:val="28"/>
          <w:szCs w:val="28"/>
          <w:highlight w:val="yellow"/>
          <w:lang w:val="uk-UA"/>
        </w:rPr>
      </w:pPr>
    </w:p>
    <w:sectPr w:rsidR="00BD5850" w:rsidRPr="00BD4D99" w:rsidSect="003773FC">
      <w:headerReference w:type="even" r:id="rId8"/>
      <w:pgSz w:w="11906" w:h="16838"/>
      <w:pgMar w:top="567" w:right="567" w:bottom="295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FC5" w:rsidRDefault="00837FC5">
      <w:r>
        <w:separator/>
      </w:r>
    </w:p>
  </w:endnote>
  <w:endnote w:type="continuationSeparator" w:id="0">
    <w:p w:rsidR="00837FC5" w:rsidRDefault="00837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FC5" w:rsidRDefault="00837FC5">
      <w:r>
        <w:separator/>
      </w:r>
    </w:p>
  </w:footnote>
  <w:footnote w:type="continuationSeparator" w:id="0">
    <w:p w:rsidR="00837FC5" w:rsidRDefault="00837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A51" w:rsidRDefault="004812A3" w:rsidP="00E64F02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D6A5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D6A51" w:rsidRDefault="00BD6A5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F615A"/>
    <w:multiLevelType w:val="hybridMultilevel"/>
    <w:tmpl w:val="1BF042C0"/>
    <w:lvl w:ilvl="0" w:tplc="307C6DC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BF604F"/>
    <w:multiLevelType w:val="hybridMultilevel"/>
    <w:tmpl w:val="620CBA28"/>
    <w:lvl w:ilvl="0" w:tplc="754A0C4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C4F5CA0"/>
    <w:multiLevelType w:val="hybridMultilevel"/>
    <w:tmpl w:val="51B2745E"/>
    <w:lvl w:ilvl="0" w:tplc="D1B217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3041CC"/>
    <w:multiLevelType w:val="hybridMultilevel"/>
    <w:tmpl w:val="5D469F4A"/>
    <w:lvl w:ilvl="0" w:tplc="7612083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4E3E"/>
    <w:rsid w:val="000032FF"/>
    <w:rsid w:val="00005469"/>
    <w:rsid w:val="0000596A"/>
    <w:rsid w:val="00006459"/>
    <w:rsid w:val="0000677F"/>
    <w:rsid w:val="00012000"/>
    <w:rsid w:val="00016477"/>
    <w:rsid w:val="00022E26"/>
    <w:rsid w:val="00023219"/>
    <w:rsid w:val="00024F14"/>
    <w:rsid w:val="000301C3"/>
    <w:rsid w:val="00033EA5"/>
    <w:rsid w:val="0003641B"/>
    <w:rsid w:val="00042172"/>
    <w:rsid w:val="00043A5B"/>
    <w:rsid w:val="00046EE5"/>
    <w:rsid w:val="000470B4"/>
    <w:rsid w:val="00053443"/>
    <w:rsid w:val="000547AE"/>
    <w:rsid w:val="0005589F"/>
    <w:rsid w:val="0005660A"/>
    <w:rsid w:val="0005702A"/>
    <w:rsid w:val="0006089E"/>
    <w:rsid w:val="00060CD2"/>
    <w:rsid w:val="00061D50"/>
    <w:rsid w:val="00062E99"/>
    <w:rsid w:val="00063071"/>
    <w:rsid w:val="000639AC"/>
    <w:rsid w:val="000711C6"/>
    <w:rsid w:val="00081057"/>
    <w:rsid w:val="00081D57"/>
    <w:rsid w:val="00083A91"/>
    <w:rsid w:val="000856AF"/>
    <w:rsid w:val="00085A5A"/>
    <w:rsid w:val="00086813"/>
    <w:rsid w:val="000933A5"/>
    <w:rsid w:val="00093C3F"/>
    <w:rsid w:val="00095544"/>
    <w:rsid w:val="000961BD"/>
    <w:rsid w:val="0009685C"/>
    <w:rsid w:val="000970B7"/>
    <w:rsid w:val="000A0ADD"/>
    <w:rsid w:val="000A25C3"/>
    <w:rsid w:val="000A4337"/>
    <w:rsid w:val="000B2546"/>
    <w:rsid w:val="000B6DDF"/>
    <w:rsid w:val="000C3B0B"/>
    <w:rsid w:val="000D140C"/>
    <w:rsid w:val="000D3E16"/>
    <w:rsid w:val="000D4634"/>
    <w:rsid w:val="000E1F1A"/>
    <w:rsid w:val="000E2A1C"/>
    <w:rsid w:val="000E4738"/>
    <w:rsid w:val="000E65A1"/>
    <w:rsid w:val="000E67AE"/>
    <w:rsid w:val="000F0F95"/>
    <w:rsid w:val="000F32C3"/>
    <w:rsid w:val="000F405B"/>
    <w:rsid w:val="000F48C8"/>
    <w:rsid w:val="000F5810"/>
    <w:rsid w:val="00100D3C"/>
    <w:rsid w:val="0010133B"/>
    <w:rsid w:val="00102491"/>
    <w:rsid w:val="001035A3"/>
    <w:rsid w:val="00103D5E"/>
    <w:rsid w:val="001113DD"/>
    <w:rsid w:val="00115CD4"/>
    <w:rsid w:val="00116AAB"/>
    <w:rsid w:val="00123FC7"/>
    <w:rsid w:val="00131558"/>
    <w:rsid w:val="001352E2"/>
    <w:rsid w:val="00135D7D"/>
    <w:rsid w:val="00142B3F"/>
    <w:rsid w:val="00144F41"/>
    <w:rsid w:val="00147DFA"/>
    <w:rsid w:val="00151455"/>
    <w:rsid w:val="00153D82"/>
    <w:rsid w:val="001557CF"/>
    <w:rsid w:val="00155888"/>
    <w:rsid w:val="0015755F"/>
    <w:rsid w:val="001649FF"/>
    <w:rsid w:val="00165CFE"/>
    <w:rsid w:val="00170FC4"/>
    <w:rsid w:val="00174537"/>
    <w:rsid w:val="00174BC2"/>
    <w:rsid w:val="00181220"/>
    <w:rsid w:val="00182217"/>
    <w:rsid w:val="0019217C"/>
    <w:rsid w:val="00193BAC"/>
    <w:rsid w:val="001975B5"/>
    <w:rsid w:val="001A11B9"/>
    <w:rsid w:val="001A3C4C"/>
    <w:rsid w:val="001A54C9"/>
    <w:rsid w:val="001B36EA"/>
    <w:rsid w:val="001B456D"/>
    <w:rsid w:val="001B45DB"/>
    <w:rsid w:val="001B5286"/>
    <w:rsid w:val="001C293C"/>
    <w:rsid w:val="001C501C"/>
    <w:rsid w:val="001C7B25"/>
    <w:rsid w:val="001D0077"/>
    <w:rsid w:val="001D54E8"/>
    <w:rsid w:val="001D60A9"/>
    <w:rsid w:val="001E058E"/>
    <w:rsid w:val="001E1FA5"/>
    <w:rsid w:val="001E2088"/>
    <w:rsid w:val="001E29E8"/>
    <w:rsid w:val="001E2BEF"/>
    <w:rsid w:val="001E3517"/>
    <w:rsid w:val="001E35C6"/>
    <w:rsid w:val="001E4A05"/>
    <w:rsid w:val="001E6889"/>
    <w:rsid w:val="001F09AF"/>
    <w:rsid w:val="001F5C78"/>
    <w:rsid w:val="00200295"/>
    <w:rsid w:val="0020184C"/>
    <w:rsid w:val="00201E92"/>
    <w:rsid w:val="002023EB"/>
    <w:rsid w:val="002034DA"/>
    <w:rsid w:val="00211E54"/>
    <w:rsid w:val="002174F5"/>
    <w:rsid w:val="0022077B"/>
    <w:rsid w:val="00220E8D"/>
    <w:rsid w:val="00221C58"/>
    <w:rsid w:val="00222EC2"/>
    <w:rsid w:val="0022641D"/>
    <w:rsid w:val="00231DDE"/>
    <w:rsid w:val="00250390"/>
    <w:rsid w:val="00251C12"/>
    <w:rsid w:val="00251E61"/>
    <w:rsid w:val="0025450C"/>
    <w:rsid w:val="00254800"/>
    <w:rsid w:val="00254F9A"/>
    <w:rsid w:val="00260F31"/>
    <w:rsid w:val="00266422"/>
    <w:rsid w:val="00267575"/>
    <w:rsid w:val="00267E46"/>
    <w:rsid w:val="00270D25"/>
    <w:rsid w:val="00275394"/>
    <w:rsid w:val="002757D0"/>
    <w:rsid w:val="002764ED"/>
    <w:rsid w:val="00277EC2"/>
    <w:rsid w:val="00280751"/>
    <w:rsid w:val="002821D3"/>
    <w:rsid w:val="00283809"/>
    <w:rsid w:val="00286025"/>
    <w:rsid w:val="002862C0"/>
    <w:rsid w:val="00290B15"/>
    <w:rsid w:val="00295E2E"/>
    <w:rsid w:val="002A2457"/>
    <w:rsid w:val="002A567F"/>
    <w:rsid w:val="002A5A2D"/>
    <w:rsid w:val="002B0F69"/>
    <w:rsid w:val="002B225D"/>
    <w:rsid w:val="002B7117"/>
    <w:rsid w:val="002C080A"/>
    <w:rsid w:val="002C235E"/>
    <w:rsid w:val="002C3D8C"/>
    <w:rsid w:val="002C63EE"/>
    <w:rsid w:val="002C6EB6"/>
    <w:rsid w:val="002D1598"/>
    <w:rsid w:val="002D3770"/>
    <w:rsid w:val="002D5476"/>
    <w:rsid w:val="002D7495"/>
    <w:rsid w:val="002E1800"/>
    <w:rsid w:val="002F0939"/>
    <w:rsid w:val="002F7C7A"/>
    <w:rsid w:val="00300D0F"/>
    <w:rsid w:val="00312D6E"/>
    <w:rsid w:val="003161F6"/>
    <w:rsid w:val="00321229"/>
    <w:rsid w:val="00324112"/>
    <w:rsid w:val="00326B7C"/>
    <w:rsid w:val="003272DB"/>
    <w:rsid w:val="0033014E"/>
    <w:rsid w:val="00333CB2"/>
    <w:rsid w:val="0033683C"/>
    <w:rsid w:val="00340AEE"/>
    <w:rsid w:val="00346586"/>
    <w:rsid w:val="0034690C"/>
    <w:rsid w:val="0034725D"/>
    <w:rsid w:val="00350528"/>
    <w:rsid w:val="00353182"/>
    <w:rsid w:val="00361A5F"/>
    <w:rsid w:val="00361CF1"/>
    <w:rsid w:val="0036216F"/>
    <w:rsid w:val="00363C99"/>
    <w:rsid w:val="0036589E"/>
    <w:rsid w:val="003716D9"/>
    <w:rsid w:val="00371D02"/>
    <w:rsid w:val="003743ED"/>
    <w:rsid w:val="003763A4"/>
    <w:rsid w:val="003773FC"/>
    <w:rsid w:val="003838E7"/>
    <w:rsid w:val="00385DF0"/>
    <w:rsid w:val="00385F25"/>
    <w:rsid w:val="00386614"/>
    <w:rsid w:val="003878FE"/>
    <w:rsid w:val="00387F58"/>
    <w:rsid w:val="00392207"/>
    <w:rsid w:val="003960E0"/>
    <w:rsid w:val="003A06F6"/>
    <w:rsid w:val="003A33B2"/>
    <w:rsid w:val="003A3D78"/>
    <w:rsid w:val="003A4BEF"/>
    <w:rsid w:val="003A6A8E"/>
    <w:rsid w:val="003B1816"/>
    <w:rsid w:val="003B22CE"/>
    <w:rsid w:val="003B31E2"/>
    <w:rsid w:val="003B589F"/>
    <w:rsid w:val="003C0479"/>
    <w:rsid w:val="003D17BF"/>
    <w:rsid w:val="003D19D3"/>
    <w:rsid w:val="003D46B4"/>
    <w:rsid w:val="003D6923"/>
    <w:rsid w:val="003D6E20"/>
    <w:rsid w:val="003D7950"/>
    <w:rsid w:val="003E11BE"/>
    <w:rsid w:val="003E28D0"/>
    <w:rsid w:val="003F007F"/>
    <w:rsid w:val="003F0254"/>
    <w:rsid w:val="003F0C46"/>
    <w:rsid w:val="003F334C"/>
    <w:rsid w:val="003F536E"/>
    <w:rsid w:val="003F55AE"/>
    <w:rsid w:val="003F6B2C"/>
    <w:rsid w:val="004052EF"/>
    <w:rsid w:val="00410D0B"/>
    <w:rsid w:val="00410F61"/>
    <w:rsid w:val="004119A5"/>
    <w:rsid w:val="00411CE7"/>
    <w:rsid w:val="00420C0C"/>
    <w:rsid w:val="00420F6E"/>
    <w:rsid w:val="00421ECD"/>
    <w:rsid w:val="00440839"/>
    <w:rsid w:val="00442454"/>
    <w:rsid w:val="00446902"/>
    <w:rsid w:val="004472B6"/>
    <w:rsid w:val="00451513"/>
    <w:rsid w:val="00451CCE"/>
    <w:rsid w:val="00451E02"/>
    <w:rsid w:val="00454697"/>
    <w:rsid w:val="00457906"/>
    <w:rsid w:val="00460104"/>
    <w:rsid w:val="004621F6"/>
    <w:rsid w:val="004634B4"/>
    <w:rsid w:val="004644B0"/>
    <w:rsid w:val="0047154A"/>
    <w:rsid w:val="00471B14"/>
    <w:rsid w:val="00472D18"/>
    <w:rsid w:val="004733AC"/>
    <w:rsid w:val="0047442D"/>
    <w:rsid w:val="00474826"/>
    <w:rsid w:val="00476D46"/>
    <w:rsid w:val="0047779E"/>
    <w:rsid w:val="00477AC8"/>
    <w:rsid w:val="004812A3"/>
    <w:rsid w:val="0048245B"/>
    <w:rsid w:val="00482E2C"/>
    <w:rsid w:val="004847D3"/>
    <w:rsid w:val="004857B7"/>
    <w:rsid w:val="004860CF"/>
    <w:rsid w:val="0048736C"/>
    <w:rsid w:val="004875D6"/>
    <w:rsid w:val="00492F38"/>
    <w:rsid w:val="00493EA4"/>
    <w:rsid w:val="004956AC"/>
    <w:rsid w:val="00495AA2"/>
    <w:rsid w:val="00496F8D"/>
    <w:rsid w:val="004A1B7B"/>
    <w:rsid w:val="004A3802"/>
    <w:rsid w:val="004A55B0"/>
    <w:rsid w:val="004A72A5"/>
    <w:rsid w:val="004B604E"/>
    <w:rsid w:val="004C0296"/>
    <w:rsid w:val="004C3307"/>
    <w:rsid w:val="004C61B2"/>
    <w:rsid w:val="004D141B"/>
    <w:rsid w:val="004D3F66"/>
    <w:rsid w:val="004E0264"/>
    <w:rsid w:val="004E1B17"/>
    <w:rsid w:val="004E2AE0"/>
    <w:rsid w:val="004E3D12"/>
    <w:rsid w:val="004F29F2"/>
    <w:rsid w:val="004F7218"/>
    <w:rsid w:val="004F74EC"/>
    <w:rsid w:val="00502085"/>
    <w:rsid w:val="00505561"/>
    <w:rsid w:val="00512D3B"/>
    <w:rsid w:val="0052214E"/>
    <w:rsid w:val="00522D76"/>
    <w:rsid w:val="00522E6A"/>
    <w:rsid w:val="00524560"/>
    <w:rsid w:val="00525FE5"/>
    <w:rsid w:val="00527D1D"/>
    <w:rsid w:val="00532DC8"/>
    <w:rsid w:val="00534D74"/>
    <w:rsid w:val="00536B32"/>
    <w:rsid w:val="00541524"/>
    <w:rsid w:val="00542382"/>
    <w:rsid w:val="0054295C"/>
    <w:rsid w:val="005451ED"/>
    <w:rsid w:val="0054606F"/>
    <w:rsid w:val="00552D26"/>
    <w:rsid w:val="00554EB5"/>
    <w:rsid w:val="005569E2"/>
    <w:rsid w:val="005643F6"/>
    <w:rsid w:val="00565098"/>
    <w:rsid w:val="005662E3"/>
    <w:rsid w:val="00574675"/>
    <w:rsid w:val="00574749"/>
    <w:rsid w:val="005777E4"/>
    <w:rsid w:val="00577FB8"/>
    <w:rsid w:val="00581C41"/>
    <w:rsid w:val="00582FB1"/>
    <w:rsid w:val="005843BD"/>
    <w:rsid w:val="00585D64"/>
    <w:rsid w:val="005864A2"/>
    <w:rsid w:val="00590113"/>
    <w:rsid w:val="00591E7F"/>
    <w:rsid w:val="00591FBD"/>
    <w:rsid w:val="005949CB"/>
    <w:rsid w:val="00595450"/>
    <w:rsid w:val="005A33E6"/>
    <w:rsid w:val="005A40F0"/>
    <w:rsid w:val="005B1473"/>
    <w:rsid w:val="005B2698"/>
    <w:rsid w:val="005B3A8D"/>
    <w:rsid w:val="005B3D89"/>
    <w:rsid w:val="005B6324"/>
    <w:rsid w:val="005B7124"/>
    <w:rsid w:val="005B7AA1"/>
    <w:rsid w:val="005C19F1"/>
    <w:rsid w:val="005C3741"/>
    <w:rsid w:val="005C554B"/>
    <w:rsid w:val="005D145B"/>
    <w:rsid w:val="005D4762"/>
    <w:rsid w:val="005D6D42"/>
    <w:rsid w:val="005D7543"/>
    <w:rsid w:val="005E2B13"/>
    <w:rsid w:val="005E62DF"/>
    <w:rsid w:val="005F011E"/>
    <w:rsid w:val="005F0C1D"/>
    <w:rsid w:val="005F0D5E"/>
    <w:rsid w:val="005F1210"/>
    <w:rsid w:val="005F2670"/>
    <w:rsid w:val="005F3D5E"/>
    <w:rsid w:val="005F3D95"/>
    <w:rsid w:val="005F7757"/>
    <w:rsid w:val="00601AD1"/>
    <w:rsid w:val="0060407D"/>
    <w:rsid w:val="00604479"/>
    <w:rsid w:val="00604C3F"/>
    <w:rsid w:val="006076BC"/>
    <w:rsid w:val="00612183"/>
    <w:rsid w:val="0062064A"/>
    <w:rsid w:val="006243B3"/>
    <w:rsid w:val="006252C2"/>
    <w:rsid w:val="00625901"/>
    <w:rsid w:val="0063060A"/>
    <w:rsid w:val="00631939"/>
    <w:rsid w:val="006360E0"/>
    <w:rsid w:val="00637520"/>
    <w:rsid w:val="00640B50"/>
    <w:rsid w:val="00642886"/>
    <w:rsid w:val="0064412A"/>
    <w:rsid w:val="006458AF"/>
    <w:rsid w:val="006500F2"/>
    <w:rsid w:val="00650756"/>
    <w:rsid w:val="006521AD"/>
    <w:rsid w:val="00653B7F"/>
    <w:rsid w:val="00654A4C"/>
    <w:rsid w:val="0066000E"/>
    <w:rsid w:val="00665EF1"/>
    <w:rsid w:val="006662A0"/>
    <w:rsid w:val="0066642A"/>
    <w:rsid w:val="00667A67"/>
    <w:rsid w:val="00673B66"/>
    <w:rsid w:val="0068789E"/>
    <w:rsid w:val="00692A4C"/>
    <w:rsid w:val="00697549"/>
    <w:rsid w:val="006975B6"/>
    <w:rsid w:val="006A2A42"/>
    <w:rsid w:val="006A5114"/>
    <w:rsid w:val="006A5FBC"/>
    <w:rsid w:val="006B3314"/>
    <w:rsid w:val="006B4E80"/>
    <w:rsid w:val="006B5BC0"/>
    <w:rsid w:val="006B5E8E"/>
    <w:rsid w:val="006B78A9"/>
    <w:rsid w:val="006C0AF9"/>
    <w:rsid w:val="006D198E"/>
    <w:rsid w:val="006D4CCF"/>
    <w:rsid w:val="006D6B31"/>
    <w:rsid w:val="006E3A81"/>
    <w:rsid w:val="006E3F4C"/>
    <w:rsid w:val="006E51F1"/>
    <w:rsid w:val="006F45CE"/>
    <w:rsid w:val="006F57B3"/>
    <w:rsid w:val="006F6FAB"/>
    <w:rsid w:val="006F733E"/>
    <w:rsid w:val="007005C5"/>
    <w:rsid w:val="00700B1C"/>
    <w:rsid w:val="007020B2"/>
    <w:rsid w:val="007027DE"/>
    <w:rsid w:val="007029EE"/>
    <w:rsid w:val="00703C91"/>
    <w:rsid w:val="00705443"/>
    <w:rsid w:val="00710B76"/>
    <w:rsid w:val="00715B3A"/>
    <w:rsid w:val="0071725F"/>
    <w:rsid w:val="007201F1"/>
    <w:rsid w:val="00721407"/>
    <w:rsid w:val="0072414A"/>
    <w:rsid w:val="00724627"/>
    <w:rsid w:val="0072486D"/>
    <w:rsid w:val="0072600F"/>
    <w:rsid w:val="00730D3A"/>
    <w:rsid w:val="007345B9"/>
    <w:rsid w:val="007345FD"/>
    <w:rsid w:val="00742C02"/>
    <w:rsid w:val="007436C5"/>
    <w:rsid w:val="0074524A"/>
    <w:rsid w:val="007477D7"/>
    <w:rsid w:val="00752F47"/>
    <w:rsid w:val="00755D6E"/>
    <w:rsid w:val="00766494"/>
    <w:rsid w:val="007678FD"/>
    <w:rsid w:val="00770AC5"/>
    <w:rsid w:val="00777292"/>
    <w:rsid w:val="00777668"/>
    <w:rsid w:val="00781B5F"/>
    <w:rsid w:val="00781D51"/>
    <w:rsid w:val="00784B63"/>
    <w:rsid w:val="0078534F"/>
    <w:rsid w:val="0078564E"/>
    <w:rsid w:val="00791F34"/>
    <w:rsid w:val="00792906"/>
    <w:rsid w:val="0079394F"/>
    <w:rsid w:val="00795201"/>
    <w:rsid w:val="007973E1"/>
    <w:rsid w:val="007A1A34"/>
    <w:rsid w:val="007A1FA1"/>
    <w:rsid w:val="007A4B1B"/>
    <w:rsid w:val="007A79E6"/>
    <w:rsid w:val="007B165D"/>
    <w:rsid w:val="007B2028"/>
    <w:rsid w:val="007B3766"/>
    <w:rsid w:val="007B576B"/>
    <w:rsid w:val="007B65D4"/>
    <w:rsid w:val="007C08FC"/>
    <w:rsid w:val="007C1884"/>
    <w:rsid w:val="007C36DD"/>
    <w:rsid w:val="007C4964"/>
    <w:rsid w:val="007D14E6"/>
    <w:rsid w:val="007D3944"/>
    <w:rsid w:val="007D63FB"/>
    <w:rsid w:val="007F0BCB"/>
    <w:rsid w:val="007F1A86"/>
    <w:rsid w:val="007F22C6"/>
    <w:rsid w:val="007F5A2F"/>
    <w:rsid w:val="007F68E0"/>
    <w:rsid w:val="008014EF"/>
    <w:rsid w:val="00803409"/>
    <w:rsid w:val="00804276"/>
    <w:rsid w:val="00804684"/>
    <w:rsid w:val="0080734C"/>
    <w:rsid w:val="008079E1"/>
    <w:rsid w:val="0081055D"/>
    <w:rsid w:val="00810B89"/>
    <w:rsid w:val="00812F80"/>
    <w:rsid w:val="008131FA"/>
    <w:rsid w:val="00813DFC"/>
    <w:rsid w:val="00815880"/>
    <w:rsid w:val="00816B92"/>
    <w:rsid w:val="00816E28"/>
    <w:rsid w:val="008222F9"/>
    <w:rsid w:val="0082386C"/>
    <w:rsid w:val="00826326"/>
    <w:rsid w:val="00826709"/>
    <w:rsid w:val="00826F8D"/>
    <w:rsid w:val="0083416E"/>
    <w:rsid w:val="008375EF"/>
    <w:rsid w:val="00837FC5"/>
    <w:rsid w:val="0084295D"/>
    <w:rsid w:val="00846BC3"/>
    <w:rsid w:val="00847FA4"/>
    <w:rsid w:val="00851250"/>
    <w:rsid w:val="00851684"/>
    <w:rsid w:val="0085558C"/>
    <w:rsid w:val="008578F8"/>
    <w:rsid w:val="00864DC3"/>
    <w:rsid w:val="00865B8A"/>
    <w:rsid w:val="00865F44"/>
    <w:rsid w:val="00866591"/>
    <w:rsid w:val="008676F8"/>
    <w:rsid w:val="0086788E"/>
    <w:rsid w:val="008742FB"/>
    <w:rsid w:val="00882101"/>
    <w:rsid w:val="00882301"/>
    <w:rsid w:val="00884AE7"/>
    <w:rsid w:val="00884C67"/>
    <w:rsid w:val="0088717C"/>
    <w:rsid w:val="00887EAB"/>
    <w:rsid w:val="00890DDA"/>
    <w:rsid w:val="008973CA"/>
    <w:rsid w:val="008A0D74"/>
    <w:rsid w:val="008A4AE0"/>
    <w:rsid w:val="008A63B3"/>
    <w:rsid w:val="008A76A3"/>
    <w:rsid w:val="008B122C"/>
    <w:rsid w:val="008B3A09"/>
    <w:rsid w:val="008B5EAD"/>
    <w:rsid w:val="008C16AD"/>
    <w:rsid w:val="008C2233"/>
    <w:rsid w:val="008C3C30"/>
    <w:rsid w:val="008C5C74"/>
    <w:rsid w:val="008C76A9"/>
    <w:rsid w:val="008D31DD"/>
    <w:rsid w:val="008D449F"/>
    <w:rsid w:val="008D53D5"/>
    <w:rsid w:val="008E0117"/>
    <w:rsid w:val="008E18B1"/>
    <w:rsid w:val="008E3731"/>
    <w:rsid w:val="008E37CC"/>
    <w:rsid w:val="008E525D"/>
    <w:rsid w:val="008E5E33"/>
    <w:rsid w:val="008E6499"/>
    <w:rsid w:val="008E64E2"/>
    <w:rsid w:val="008F33EC"/>
    <w:rsid w:val="008F44E5"/>
    <w:rsid w:val="008F66F9"/>
    <w:rsid w:val="008F7852"/>
    <w:rsid w:val="008F7927"/>
    <w:rsid w:val="008F7DE3"/>
    <w:rsid w:val="00902923"/>
    <w:rsid w:val="009063EB"/>
    <w:rsid w:val="009105D9"/>
    <w:rsid w:val="00911152"/>
    <w:rsid w:val="00920520"/>
    <w:rsid w:val="009276A9"/>
    <w:rsid w:val="00931E1D"/>
    <w:rsid w:val="00942F87"/>
    <w:rsid w:val="00944742"/>
    <w:rsid w:val="009452ED"/>
    <w:rsid w:val="0094610E"/>
    <w:rsid w:val="00954DD9"/>
    <w:rsid w:val="009550CA"/>
    <w:rsid w:val="009579DF"/>
    <w:rsid w:val="00957D8A"/>
    <w:rsid w:val="00960C5F"/>
    <w:rsid w:val="009616AB"/>
    <w:rsid w:val="0096694D"/>
    <w:rsid w:val="00970B61"/>
    <w:rsid w:val="00971582"/>
    <w:rsid w:val="0097522D"/>
    <w:rsid w:val="009753C8"/>
    <w:rsid w:val="00982C6E"/>
    <w:rsid w:val="009840B1"/>
    <w:rsid w:val="00984AF3"/>
    <w:rsid w:val="00985DFB"/>
    <w:rsid w:val="00991834"/>
    <w:rsid w:val="009948CB"/>
    <w:rsid w:val="00996A99"/>
    <w:rsid w:val="00997330"/>
    <w:rsid w:val="00997F73"/>
    <w:rsid w:val="009A181C"/>
    <w:rsid w:val="009A4151"/>
    <w:rsid w:val="009A48B0"/>
    <w:rsid w:val="009B3432"/>
    <w:rsid w:val="009C0A4B"/>
    <w:rsid w:val="009C3F37"/>
    <w:rsid w:val="009C4BBB"/>
    <w:rsid w:val="009C58A6"/>
    <w:rsid w:val="009C6347"/>
    <w:rsid w:val="009C6ED7"/>
    <w:rsid w:val="009D276D"/>
    <w:rsid w:val="009D2B33"/>
    <w:rsid w:val="009D3E52"/>
    <w:rsid w:val="009E4647"/>
    <w:rsid w:val="009E6717"/>
    <w:rsid w:val="009E778E"/>
    <w:rsid w:val="009F0FA4"/>
    <w:rsid w:val="009F1D7A"/>
    <w:rsid w:val="009F7E41"/>
    <w:rsid w:val="00A04886"/>
    <w:rsid w:val="00A048EE"/>
    <w:rsid w:val="00A13B30"/>
    <w:rsid w:val="00A15CC0"/>
    <w:rsid w:val="00A1622B"/>
    <w:rsid w:val="00A20F1A"/>
    <w:rsid w:val="00A21D06"/>
    <w:rsid w:val="00A23493"/>
    <w:rsid w:val="00A24DA6"/>
    <w:rsid w:val="00A2546A"/>
    <w:rsid w:val="00A32AD1"/>
    <w:rsid w:val="00A333E2"/>
    <w:rsid w:val="00A355EA"/>
    <w:rsid w:val="00A40106"/>
    <w:rsid w:val="00A41E2E"/>
    <w:rsid w:val="00A42908"/>
    <w:rsid w:val="00A430E9"/>
    <w:rsid w:val="00A43ADA"/>
    <w:rsid w:val="00A463F1"/>
    <w:rsid w:val="00A524CE"/>
    <w:rsid w:val="00A52ED8"/>
    <w:rsid w:val="00A630A0"/>
    <w:rsid w:val="00A67B84"/>
    <w:rsid w:val="00A7123D"/>
    <w:rsid w:val="00A74DE0"/>
    <w:rsid w:val="00A750E8"/>
    <w:rsid w:val="00A75EC7"/>
    <w:rsid w:val="00A7656C"/>
    <w:rsid w:val="00A766C6"/>
    <w:rsid w:val="00A83BD7"/>
    <w:rsid w:val="00A842C9"/>
    <w:rsid w:val="00A86764"/>
    <w:rsid w:val="00A90D04"/>
    <w:rsid w:val="00A91687"/>
    <w:rsid w:val="00A950B9"/>
    <w:rsid w:val="00AA2425"/>
    <w:rsid w:val="00AA6BD7"/>
    <w:rsid w:val="00AB1F0E"/>
    <w:rsid w:val="00AB2D93"/>
    <w:rsid w:val="00AB4AB4"/>
    <w:rsid w:val="00AB6DC1"/>
    <w:rsid w:val="00AB7AC7"/>
    <w:rsid w:val="00AC11C1"/>
    <w:rsid w:val="00AD0AF9"/>
    <w:rsid w:val="00AD262C"/>
    <w:rsid w:val="00AD292C"/>
    <w:rsid w:val="00AD3155"/>
    <w:rsid w:val="00AD335D"/>
    <w:rsid w:val="00AD3B08"/>
    <w:rsid w:val="00AE0C77"/>
    <w:rsid w:val="00AF2DAF"/>
    <w:rsid w:val="00AF3B77"/>
    <w:rsid w:val="00B02CD1"/>
    <w:rsid w:val="00B06520"/>
    <w:rsid w:val="00B07C25"/>
    <w:rsid w:val="00B07FC6"/>
    <w:rsid w:val="00B127DF"/>
    <w:rsid w:val="00B16650"/>
    <w:rsid w:val="00B17748"/>
    <w:rsid w:val="00B246C2"/>
    <w:rsid w:val="00B24A78"/>
    <w:rsid w:val="00B307D0"/>
    <w:rsid w:val="00B360F4"/>
    <w:rsid w:val="00B53765"/>
    <w:rsid w:val="00B540F4"/>
    <w:rsid w:val="00B57111"/>
    <w:rsid w:val="00B62D40"/>
    <w:rsid w:val="00B64E3E"/>
    <w:rsid w:val="00B650A3"/>
    <w:rsid w:val="00B65300"/>
    <w:rsid w:val="00B65E32"/>
    <w:rsid w:val="00B6632E"/>
    <w:rsid w:val="00B67B9C"/>
    <w:rsid w:val="00B707F1"/>
    <w:rsid w:val="00B71F7F"/>
    <w:rsid w:val="00B72BB2"/>
    <w:rsid w:val="00B751CF"/>
    <w:rsid w:val="00B75B33"/>
    <w:rsid w:val="00B7676A"/>
    <w:rsid w:val="00B77B9E"/>
    <w:rsid w:val="00B8292E"/>
    <w:rsid w:val="00B84C5B"/>
    <w:rsid w:val="00B86770"/>
    <w:rsid w:val="00B86F5D"/>
    <w:rsid w:val="00B87FF1"/>
    <w:rsid w:val="00B9258E"/>
    <w:rsid w:val="00B928B7"/>
    <w:rsid w:val="00B92D80"/>
    <w:rsid w:val="00B9633D"/>
    <w:rsid w:val="00B96CB7"/>
    <w:rsid w:val="00B97A5E"/>
    <w:rsid w:val="00BA0B1C"/>
    <w:rsid w:val="00BA21D5"/>
    <w:rsid w:val="00BA4DCC"/>
    <w:rsid w:val="00BA5E4E"/>
    <w:rsid w:val="00BA7D8A"/>
    <w:rsid w:val="00BA7F10"/>
    <w:rsid w:val="00BB1E72"/>
    <w:rsid w:val="00BB5214"/>
    <w:rsid w:val="00BC0312"/>
    <w:rsid w:val="00BC1243"/>
    <w:rsid w:val="00BC6378"/>
    <w:rsid w:val="00BC7EC1"/>
    <w:rsid w:val="00BD0A5A"/>
    <w:rsid w:val="00BD106B"/>
    <w:rsid w:val="00BD4BE9"/>
    <w:rsid w:val="00BD4D99"/>
    <w:rsid w:val="00BD5850"/>
    <w:rsid w:val="00BD5CEF"/>
    <w:rsid w:val="00BD6A51"/>
    <w:rsid w:val="00BE0B62"/>
    <w:rsid w:val="00BE370C"/>
    <w:rsid w:val="00BE41B0"/>
    <w:rsid w:val="00BE57F3"/>
    <w:rsid w:val="00BE61FE"/>
    <w:rsid w:val="00BF0658"/>
    <w:rsid w:val="00BF3C48"/>
    <w:rsid w:val="00BF4C54"/>
    <w:rsid w:val="00BF76FC"/>
    <w:rsid w:val="00C05E1D"/>
    <w:rsid w:val="00C11259"/>
    <w:rsid w:val="00C14A70"/>
    <w:rsid w:val="00C16AE2"/>
    <w:rsid w:val="00C21424"/>
    <w:rsid w:val="00C27B45"/>
    <w:rsid w:val="00C30B08"/>
    <w:rsid w:val="00C42D67"/>
    <w:rsid w:val="00C45BE9"/>
    <w:rsid w:val="00C4688F"/>
    <w:rsid w:val="00C46906"/>
    <w:rsid w:val="00C52EC0"/>
    <w:rsid w:val="00C53127"/>
    <w:rsid w:val="00C56FCA"/>
    <w:rsid w:val="00C6043E"/>
    <w:rsid w:val="00C61789"/>
    <w:rsid w:val="00C619AC"/>
    <w:rsid w:val="00C63B1C"/>
    <w:rsid w:val="00C66BCC"/>
    <w:rsid w:val="00C701DD"/>
    <w:rsid w:val="00C733F2"/>
    <w:rsid w:val="00C74E99"/>
    <w:rsid w:val="00C80C29"/>
    <w:rsid w:val="00C83576"/>
    <w:rsid w:val="00C85751"/>
    <w:rsid w:val="00C85E54"/>
    <w:rsid w:val="00C866CD"/>
    <w:rsid w:val="00C910E5"/>
    <w:rsid w:val="00C95DF0"/>
    <w:rsid w:val="00C97496"/>
    <w:rsid w:val="00C9753B"/>
    <w:rsid w:val="00CA1345"/>
    <w:rsid w:val="00CA1708"/>
    <w:rsid w:val="00CA19A9"/>
    <w:rsid w:val="00CA2B45"/>
    <w:rsid w:val="00CB0AF5"/>
    <w:rsid w:val="00CB1CEF"/>
    <w:rsid w:val="00CB281F"/>
    <w:rsid w:val="00CB6A3A"/>
    <w:rsid w:val="00CC2BA8"/>
    <w:rsid w:val="00CC3605"/>
    <w:rsid w:val="00CC3C29"/>
    <w:rsid w:val="00CC45CA"/>
    <w:rsid w:val="00CC5959"/>
    <w:rsid w:val="00CD3BD6"/>
    <w:rsid w:val="00CD5CD7"/>
    <w:rsid w:val="00CE7395"/>
    <w:rsid w:val="00CE7E54"/>
    <w:rsid w:val="00CF369B"/>
    <w:rsid w:val="00CF5AD8"/>
    <w:rsid w:val="00CF5CFD"/>
    <w:rsid w:val="00CF6626"/>
    <w:rsid w:val="00CF6AD5"/>
    <w:rsid w:val="00D0150F"/>
    <w:rsid w:val="00D016CF"/>
    <w:rsid w:val="00D03FBB"/>
    <w:rsid w:val="00D044E0"/>
    <w:rsid w:val="00D06790"/>
    <w:rsid w:val="00D06FF6"/>
    <w:rsid w:val="00D1017C"/>
    <w:rsid w:val="00D126D5"/>
    <w:rsid w:val="00D12B8A"/>
    <w:rsid w:val="00D139B8"/>
    <w:rsid w:val="00D13DE2"/>
    <w:rsid w:val="00D140A9"/>
    <w:rsid w:val="00D20FDB"/>
    <w:rsid w:val="00D23BAF"/>
    <w:rsid w:val="00D24492"/>
    <w:rsid w:val="00D27ECE"/>
    <w:rsid w:val="00D301E7"/>
    <w:rsid w:val="00D324EC"/>
    <w:rsid w:val="00D34447"/>
    <w:rsid w:val="00D34E9B"/>
    <w:rsid w:val="00D3500E"/>
    <w:rsid w:val="00D353CC"/>
    <w:rsid w:val="00D36D4E"/>
    <w:rsid w:val="00D4039F"/>
    <w:rsid w:val="00D4076B"/>
    <w:rsid w:val="00D40DE7"/>
    <w:rsid w:val="00D4239C"/>
    <w:rsid w:val="00D435BD"/>
    <w:rsid w:val="00D44C5C"/>
    <w:rsid w:val="00D4541E"/>
    <w:rsid w:val="00D46FB6"/>
    <w:rsid w:val="00D47874"/>
    <w:rsid w:val="00D5112D"/>
    <w:rsid w:val="00D521D3"/>
    <w:rsid w:val="00D540B6"/>
    <w:rsid w:val="00D55471"/>
    <w:rsid w:val="00D6095A"/>
    <w:rsid w:val="00D60E43"/>
    <w:rsid w:val="00D62B79"/>
    <w:rsid w:val="00D6423C"/>
    <w:rsid w:val="00D64E63"/>
    <w:rsid w:val="00D670C3"/>
    <w:rsid w:val="00D72FB2"/>
    <w:rsid w:val="00D739EF"/>
    <w:rsid w:val="00D7416D"/>
    <w:rsid w:val="00D74D7B"/>
    <w:rsid w:val="00D7760D"/>
    <w:rsid w:val="00D81396"/>
    <w:rsid w:val="00D840E6"/>
    <w:rsid w:val="00D874EE"/>
    <w:rsid w:val="00D92B98"/>
    <w:rsid w:val="00D92DBB"/>
    <w:rsid w:val="00D93A85"/>
    <w:rsid w:val="00D964E9"/>
    <w:rsid w:val="00D97A86"/>
    <w:rsid w:val="00D97DC7"/>
    <w:rsid w:val="00DA4EB1"/>
    <w:rsid w:val="00DA701F"/>
    <w:rsid w:val="00DB08DD"/>
    <w:rsid w:val="00DB1CDC"/>
    <w:rsid w:val="00DB29E1"/>
    <w:rsid w:val="00DC000F"/>
    <w:rsid w:val="00DC1494"/>
    <w:rsid w:val="00DC225B"/>
    <w:rsid w:val="00DC36F2"/>
    <w:rsid w:val="00DD04EA"/>
    <w:rsid w:val="00DD06CF"/>
    <w:rsid w:val="00DD0F4A"/>
    <w:rsid w:val="00DE1AE6"/>
    <w:rsid w:val="00DE2519"/>
    <w:rsid w:val="00DF42B0"/>
    <w:rsid w:val="00DF44DE"/>
    <w:rsid w:val="00DF5326"/>
    <w:rsid w:val="00DF54E4"/>
    <w:rsid w:val="00DF5DAC"/>
    <w:rsid w:val="00E01376"/>
    <w:rsid w:val="00E014C3"/>
    <w:rsid w:val="00E01791"/>
    <w:rsid w:val="00E068D6"/>
    <w:rsid w:val="00E10B55"/>
    <w:rsid w:val="00E14AC1"/>
    <w:rsid w:val="00E153AD"/>
    <w:rsid w:val="00E17C9C"/>
    <w:rsid w:val="00E20F5D"/>
    <w:rsid w:val="00E26157"/>
    <w:rsid w:val="00E26AD6"/>
    <w:rsid w:val="00E27B62"/>
    <w:rsid w:val="00E331F2"/>
    <w:rsid w:val="00E33C8D"/>
    <w:rsid w:val="00E36F32"/>
    <w:rsid w:val="00E374CB"/>
    <w:rsid w:val="00E37950"/>
    <w:rsid w:val="00E409A9"/>
    <w:rsid w:val="00E40D59"/>
    <w:rsid w:val="00E452C7"/>
    <w:rsid w:val="00E45C1A"/>
    <w:rsid w:val="00E570A1"/>
    <w:rsid w:val="00E5748E"/>
    <w:rsid w:val="00E575C6"/>
    <w:rsid w:val="00E575F2"/>
    <w:rsid w:val="00E6058C"/>
    <w:rsid w:val="00E624B5"/>
    <w:rsid w:val="00E64345"/>
    <w:rsid w:val="00E64F02"/>
    <w:rsid w:val="00E740F2"/>
    <w:rsid w:val="00E7755F"/>
    <w:rsid w:val="00E80D25"/>
    <w:rsid w:val="00E8189E"/>
    <w:rsid w:val="00E83529"/>
    <w:rsid w:val="00E9192B"/>
    <w:rsid w:val="00E93862"/>
    <w:rsid w:val="00E961A9"/>
    <w:rsid w:val="00EA2172"/>
    <w:rsid w:val="00EA40B9"/>
    <w:rsid w:val="00EA7A21"/>
    <w:rsid w:val="00EB201D"/>
    <w:rsid w:val="00EC3111"/>
    <w:rsid w:val="00EC3E93"/>
    <w:rsid w:val="00EC43AF"/>
    <w:rsid w:val="00EC4704"/>
    <w:rsid w:val="00EC491D"/>
    <w:rsid w:val="00EC616A"/>
    <w:rsid w:val="00ED2F14"/>
    <w:rsid w:val="00ED4790"/>
    <w:rsid w:val="00ED48FB"/>
    <w:rsid w:val="00ED4B93"/>
    <w:rsid w:val="00ED7BF9"/>
    <w:rsid w:val="00EE00EF"/>
    <w:rsid w:val="00EE0318"/>
    <w:rsid w:val="00EE0D4B"/>
    <w:rsid w:val="00EE14C8"/>
    <w:rsid w:val="00EE4F2D"/>
    <w:rsid w:val="00EF33D0"/>
    <w:rsid w:val="00F000B3"/>
    <w:rsid w:val="00F01420"/>
    <w:rsid w:val="00F038C4"/>
    <w:rsid w:val="00F03EDE"/>
    <w:rsid w:val="00F0456E"/>
    <w:rsid w:val="00F046EC"/>
    <w:rsid w:val="00F04FD6"/>
    <w:rsid w:val="00F05E45"/>
    <w:rsid w:val="00F06FC5"/>
    <w:rsid w:val="00F128AC"/>
    <w:rsid w:val="00F1765F"/>
    <w:rsid w:val="00F23780"/>
    <w:rsid w:val="00F265DB"/>
    <w:rsid w:val="00F341AA"/>
    <w:rsid w:val="00F34B8A"/>
    <w:rsid w:val="00F46D93"/>
    <w:rsid w:val="00F52D03"/>
    <w:rsid w:val="00F53B79"/>
    <w:rsid w:val="00F63832"/>
    <w:rsid w:val="00F645A1"/>
    <w:rsid w:val="00F64B4C"/>
    <w:rsid w:val="00F6556C"/>
    <w:rsid w:val="00F6682F"/>
    <w:rsid w:val="00F66F1D"/>
    <w:rsid w:val="00F70D34"/>
    <w:rsid w:val="00F71D84"/>
    <w:rsid w:val="00F73965"/>
    <w:rsid w:val="00F73F34"/>
    <w:rsid w:val="00F7594E"/>
    <w:rsid w:val="00F8241A"/>
    <w:rsid w:val="00F8549E"/>
    <w:rsid w:val="00F862FE"/>
    <w:rsid w:val="00F912F2"/>
    <w:rsid w:val="00F913F6"/>
    <w:rsid w:val="00F92A75"/>
    <w:rsid w:val="00F9555C"/>
    <w:rsid w:val="00F97497"/>
    <w:rsid w:val="00F97694"/>
    <w:rsid w:val="00FA0854"/>
    <w:rsid w:val="00FA23D3"/>
    <w:rsid w:val="00FA65A1"/>
    <w:rsid w:val="00FB0D81"/>
    <w:rsid w:val="00FB630C"/>
    <w:rsid w:val="00FB774F"/>
    <w:rsid w:val="00FC0473"/>
    <w:rsid w:val="00FC273A"/>
    <w:rsid w:val="00FC3018"/>
    <w:rsid w:val="00FC3386"/>
    <w:rsid w:val="00FC409C"/>
    <w:rsid w:val="00FC493C"/>
    <w:rsid w:val="00FC617A"/>
    <w:rsid w:val="00FD5856"/>
    <w:rsid w:val="00FE176C"/>
    <w:rsid w:val="00FE24CC"/>
    <w:rsid w:val="00FE6F49"/>
    <w:rsid w:val="00FE7FDC"/>
    <w:rsid w:val="00FF368C"/>
    <w:rsid w:val="00FF3F81"/>
    <w:rsid w:val="00FF63BE"/>
    <w:rsid w:val="00FF68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F3C2C3"/>
  <w15:docId w15:val="{EE287E1B-B83C-4710-9DF9-ECFBCF43A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F10"/>
  </w:style>
  <w:style w:type="paragraph" w:styleId="1">
    <w:name w:val="heading 1"/>
    <w:basedOn w:val="a"/>
    <w:next w:val="a"/>
    <w:qFormat/>
    <w:rsid w:val="00BA7F10"/>
    <w:pPr>
      <w:keepNext/>
      <w:spacing w:line="360" w:lineRule="exact"/>
      <w:jc w:val="both"/>
      <w:outlineLvl w:val="0"/>
    </w:pPr>
    <w:rPr>
      <w:sz w:val="28"/>
      <w:lang w:val="uk-UA"/>
    </w:rPr>
  </w:style>
  <w:style w:type="paragraph" w:styleId="2">
    <w:name w:val="heading 2"/>
    <w:basedOn w:val="a"/>
    <w:next w:val="a"/>
    <w:qFormat/>
    <w:rsid w:val="00BA7F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qFormat/>
    <w:rsid w:val="00CA2B45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A7F10"/>
    <w:pPr>
      <w:jc w:val="both"/>
    </w:pPr>
    <w:rPr>
      <w:sz w:val="28"/>
      <w:lang w:val="uk-UA"/>
    </w:rPr>
  </w:style>
  <w:style w:type="paragraph" w:styleId="a4">
    <w:name w:val="Balloon Text"/>
    <w:basedOn w:val="a"/>
    <w:semiHidden/>
    <w:rsid w:val="00BA7F10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CA2B45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6">
    <w:name w:val="Body Text Indent"/>
    <w:basedOn w:val="a"/>
    <w:link w:val="a7"/>
    <w:rsid w:val="00E01376"/>
    <w:pPr>
      <w:spacing w:after="120"/>
      <w:ind w:left="283"/>
    </w:pPr>
  </w:style>
  <w:style w:type="paragraph" w:styleId="a8">
    <w:name w:val="Title"/>
    <w:basedOn w:val="a"/>
    <w:qFormat/>
    <w:rsid w:val="00E01376"/>
    <w:pPr>
      <w:jc w:val="center"/>
    </w:pPr>
    <w:rPr>
      <w:sz w:val="28"/>
      <w:lang w:val="uk-UA"/>
    </w:rPr>
  </w:style>
  <w:style w:type="character" w:styleId="a9">
    <w:name w:val="page number"/>
    <w:basedOn w:val="a0"/>
    <w:rsid w:val="00CA1708"/>
  </w:style>
  <w:style w:type="paragraph" w:customStyle="1" w:styleId="aa">
    <w:name w:val="Знак"/>
    <w:basedOn w:val="a"/>
    <w:rsid w:val="0034690C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rsid w:val="007F22C6"/>
    <w:rPr>
      <w:rFonts w:ascii="Verdana" w:hAnsi="Verdana" w:cs="Verdana"/>
      <w:lang w:val="en-US" w:eastAsia="en-US"/>
    </w:rPr>
  </w:style>
  <w:style w:type="paragraph" w:customStyle="1" w:styleId="CharCharCharChar">
    <w:name w:val="Char Знак Знак Char Знак Знак Char Знак Знак Char Знак Знак"/>
    <w:basedOn w:val="a"/>
    <w:rsid w:val="00182217"/>
    <w:rPr>
      <w:rFonts w:ascii="Verdana" w:hAnsi="Verdana" w:cs="Verdana"/>
      <w:lang w:val="en-US" w:eastAsia="en-US"/>
    </w:rPr>
  </w:style>
  <w:style w:type="paragraph" w:styleId="ac">
    <w:name w:val="footer"/>
    <w:basedOn w:val="a"/>
    <w:rsid w:val="002A5A2D"/>
    <w:pPr>
      <w:tabs>
        <w:tab w:val="center" w:pos="4677"/>
        <w:tab w:val="right" w:pos="9355"/>
      </w:tabs>
    </w:pPr>
  </w:style>
  <w:style w:type="paragraph" w:customStyle="1" w:styleId="Style9">
    <w:name w:val="Style9"/>
    <w:basedOn w:val="a"/>
    <w:rsid w:val="003E11BE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sz w:val="24"/>
      <w:szCs w:val="24"/>
    </w:rPr>
  </w:style>
  <w:style w:type="character" w:customStyle="1" w:styleId="FontStyle13">
    <w:name w:val="Font Style13"/>
    <w:rsid w:val="003E11BE"/>
    <w:rPr>
      <w:rFonts w:ascii="Times New Roman" w:hAnsi="Times New Roman" w:cs="Times New Roman"/>
      <w:sz w:val="24"/>
      <w:szCs w:val="24"/>
    </w:rPr>
  </w:style>
  <w:style w:type="paragraph" w:customStyle="1" w:styleId="ad">
    <w:name w:val="Знак Знак Знак Знак"/>
    <w:basedOn w:val="a"/>
    <w:rsid w:val="003F0254"/>
    <w:rPr>
      <w:rFonts w:ascii="Verdana" w:hAnsi="Verdana" w:cs="Verdana"/>
      <w:lang w:val="en-US" w:eastAsia="en-US"/>
    </w:rPr>
  </w:style>
  <w:style w:type="paragraph" w:customStyle="1" w:styleId="ae">
    <w:name w:val="Знак Знак"/>
    <w:basedOn w:val="a"/>
    <w:rsid w:val="003878FE"/>
    <w:rPr>
      <w:rFonts w:ascii="Verdana" w:hAnsi="Verdana" w:cs="Verdana"/>
      <w:lang w:val="en-US" w:eastAsia="en-US"/>
    </w:rPr>
  </w:style>
  <w:style w:type="paragraph" w:customStyle="1" w:styleId="af">
    <w:name w:val="Знак"/>
    <w:basedOn w:val="a"/>
    <w:rsid w:val="009A181C"/>
    <w:rPr>
      <w:rFonts w:ascii="Verdana" w:hAnsi="Verdana" w:cs="Verdana"/>
      <w:lang w:val="en-US" w:eastAsia="en-US"/>
    </w:rPr>
  </w:style>
  <w:style w:type="paragraph" w:customStyle="1" w:styleId="af0">
    <w:name w:val="Знак"/>
    <w:basedOn w:val="a"/>
    <w:rsid w:val="000032FF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4C0296"/>
    <w:pPr>
      <w:ind w:left="720"/>
      <w:contextualSpacing/>
    </w:pPr>
  </w:style>
  <w:style w:type="paragraph" w:customStyle="1" w:styleId="Style7">
    <w:name w:val="Style7"/>
    <w:basedOn w:val="a"/>
    <w:rsid w:val="007A1FA1"/>
    <w:pPr>
      <w:widowControl w:val="0"/>
      <w:autoSpaceDE w:val="0"/>
      <w:autoSpaceDN w:val="0"/>
      <w:adjustRightInd w:val="0"/>
      <w:spacing w:line="216" w:lineRule="exact"/>
      <w:ind w:firstLine="475"/>
      <w:jc w:val="both"/>
    </w:pPr>
    <w:rPr>
      <w:sz w:val="24"/>
      <w:szCs w:val="24"/>
    </w:rPr>
  </w:style>
  <w:style w:type="paragraph" w:customStyle="1" w:styleId="af2">
    <w:name w:val="Знак Знак Знак Знак"/>
    <w:basedOn w:val="a"/>
    <w:rsid w:val="00FE6F49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552D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ий HTML Знак"/>
    <w:basedOn w:val="a0"/>
    <w:link w:val="HTML"/>
    <w:rsid w:val="00552D26"/>
    <w:rPr>
      <w:rFonts w:ascii="Courier New" w:hAnsi="Courier New"/>
    </w:rPr>
  </w:style>
  <w:style w:type="character" w:customStyle="1" w:styleId="a7">
    <w:name w:val="Основний текст з відступом Знак"/>
    <w:basedOn w:val="a0"/>
    <w:link w:val="a6"/>
    <w:rsid w:val="00577F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51;&#1080;&#1089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AE21C-F8B8-4A42-A501-6A76ED8CE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Лист.dot</Template>
  <TotalTime>346</TotalTime>
  <Pages>3</Pages>
  <Words>860</Words>
  <Characters>4907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затвердження міської Програми забезпечення мешканців міста Запоріжжя, хворих на хронічну ниркову недостатність, препаратом сандімун на 2003 рік</vt:lpstr>
      <vt:lpstr>Про затвердження міської Програми забезпечення мешканців міста Запоріжжя, хворих на хронічну ниркову недостатність, препаратом сандімун на 2003 рік</vt:lpstr>
    </vt:vector>
  </TitlesOfParts>
  <Company>Городское управление здрав</Company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затвердження міської Програми забезпечення мешканців міста Запоріжжя, хворих на хронічну ниркову недостатність, препаратом сандімун на 2003 рік</dc:title>
  <dc:creator>Таня</dc:creator>
  <cp:lastModifiedBy>Пользователь Windows</cp:lastModifiedBy>
  <cp:revision>54</cp:revision>
  <cp:lastPrinted>2017-08-08T12:48:00Z</cp:lastPrinted>
  <dcterms:created xsi:type="dcterms:W3CDTF">2017-02-28T14:55:00Z</dcterms:created>
  <dcterms:modified xsi:type="dcterms:W3CDTF">2017-08-15T11:07:00Z</dcterms:modified>
</cp:coreProperties>
</file>