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A08" w:rsidRPr="00E2615A" w:rsidRDefault="00F30A08" w:rsidP="00F30A08">
      <w:pPr>
        <w:tabs>
          <w:tab w:val="left" w:pos="7797"/>
        </w:tabs>
        <w:ind w:left="7797"/>
        <w:jc w:val="both"/>
        <w:rPr>
          <w:sz w:val="28"/>
          <w:szCs w:val="28"/>
          <w:lang w:val="uk-UA"/>
        </w:rPr>
      </w:pPr>
      <w:r w:rsidRPr="00E2615A">
        <w:rPr>
          <w:sz w:val="28"/>
          <w:szCs w:val="28"/>
          <w:lang w:val="uk-UA"/>
        </w:rPr>
        <w:t xml:space="preserve">Проект № </w:t>
      </w:r>
      <w:r w:rsidR="00D740CA">
        <w:rPr>
          <w:sz w:val="28"/>
          <w:szCs w:val="28"/>
          <w:lang w:val="uk-UA"/>
        </w:rPr>
        <w:t>6</w:t>
      </w:r>
    </w:p>
    <w:p w:rsidR="00F30A08" w:rsidRDefault="00D740CA" w:rsidP="00F30A08">
      <w:pPr>
        <w:tabs>
          <w:tab w:val="left" w:pos="7797"/>
        </w:tabs>
        <w:ind w:left="7797"/>
        <w:jc w:val="both"/>
        <w:rPr>
          <w:sz w:val="28"/>
          <w:szCs w:val="28"/>
          <w:lang w:val="uk-UA"/>
        </w:rPr>
      </w:pPr>
      <w:r>
        <w:rPr>
          <w:sz w:val="28"/>
          <w:szCs w:val="28"/>
          <w:lang w:val="uk-UA"/>
        </w:rPr>
        <w:t>22</w:t>
      </w:r>
      <w:r w:rsidR="00CA3058" w:rsidRPr="00E2615A">
        <w:rPr>
          <w:sz w:val="28"/>
          <w:szCs w:val="28"/>
          <w:lang w:val="uk-UA"/>
        </w:rPr>
        <w:t>.0</w:t>
      </w:r>
      <w:r w:rsidR="00AC71E1" w:rsidRPr="00E2615A">
        <w:rPr>
          <w:sz w:val="28"/>
          <w:szCs w:val="28"/>
          <w:lang w:val="uk-UA"/>
        </w:rPr>
        <w:t>5</w:t>
      </w:r>
      <w:r w:rsidR="00CA3058" w:rsidRPr="00E2615A">
        <w:rPr>
          <w:sz w:val="28"/>
          <w:szCs w:val="28"/>
          <w:lang w:val="uk-UA"/>
        </w:rPr>
        <w:t>.</w:t>
      </w:r>
      <w:r w:rsidR="00F30A08" w:rsidRPr="00E2615A">
        <w:rPr>
          <w:sz w:val="28"/>
          <w:szCs w:val="28"/>
          <w:lang w:val="uk-UA"/>
        </w:rPr>
        <w:t>201</w:t>
      </w:r>
      <w:r w:rsidR="001C43E4" w:rsidRPr="00E2615A">
        <w:rPr>
          <w:sz w:val="28"/>
          <w:szCs w:val="28"/>
          <w:lang w:val="uk-UA"/>
        </w:rPr>
        <w:t>7</w:t>
      </w:r>
    </w:p>
    <w:p w:rsidR="00D740CA" w:rsidRPr="00E2615A" w:rsidRDefault="00D740CA" w:rsidP="00F30A08">
      <w:pPr>
        <w:tabs>
          <w:tab w:val="left" w:pos="7797"/>
        </w:tabs>
        <w:ind w:left="7797"/>
        <w:jc w:val="both"/>
        <w:rPr>
          <w:sz w:val="28"/>
          <w:szCs w:val="28"/>
          <w:lang w:val="uk-UA"/>
        </w:rPr>
      </w:pPr>
      <w:r>
        <w:rPr>
          <w:sz w:val="28"/>
          <w:szCs w:val="28"/>
          <w:lang w:val="uk-UA"/>
        </w:rPr>
        <w:t xml:space="preserve">(варіант </w:t>
      </w:r>
      <w:r w:rsidR="00DF2BD4">
        <w:rPr>
          <w:sz w:val="28"/>
          <w:szCs w:val="28"/>
          <w:lang w:val="uk-UA"/>
        </w:rPr>
        <w:t>3</w:t>
      </w:r>
      <w:bookmarkStart w:id="0" w:name="_GoBack"/>
      <w:bookmarkEnd w:id="0"/>
      <w:r>
        <w:rPr>
          <w:sz w:val="28"/>
          <w:szCs w:val="28"/>
          <w:lang w:val="uk-UA"/>
        </w:rPr>
        <w:t>)</w:t>
      </w:r>
    </w:p>
    <w:p w:rsidR="007201F1" w:rsidRPr="00E2615A" w:rsidRDefault="00AC71E1" w:rsidP="007201F1">
      <w:pPr>
        <w:jc w:val="center"/>
        <w:rPr>
          <w:b/>
          <w:sz w:val="28"/>
          <w:szCs w:val="28"/>
          <w:lang w:val="uk-UA"/>
        </w:rPr>
      </w:pPr>
      <w:r w:rsidRPr="00E2615A">
        <w:rPr>
          <w:b/>
          <w:sz w:val="28"/>
          <w:szCs w:val="28"/>
          <w:lang w:val="uk-UA"/>
        </w:rPr>
        <w:t>Україна</w:t>
      </w:r>
    </w:p>
    <w:p w:rsidR="00AC71E1" w:rsidRPr="00E2615A" w:rsidRDefault="00AC71E1" w:rsidP="007201F1">
      <w:pPr>
        <w:jc w:val="center"/>
        <w:rPr>
          <w:b/>
          <w:sz w:val="28"/>
          <w:szCs w:val="28"/>
          <w:lang w:val="uk-UA"/>
        </w:rPr>
      </w:pPr>
    </w:p>
    <w:p w:rsidR="007201F1" w:rsidRPr="00E2615A" w:rsidRDefault="007201F1" w:rsidP="007201F1">
      <w:pPr>
        <w:pStyle w:val="1"/>
        <w:jc w:val="center"/>
        <w:rPr>
          <w:b/>
          <w:szCs w:val="28"/>
        </w:rPr>
      </w:pPr>
      <w:r w:rsidRPr="00E2615A">
        <w:rPr>
          <w:b/>
          <w:szCs w:val="28"/>
        </w:rPr>
        <w:t>ЗАПОРІЗЬКА МІСЬКА РАДА</w:t>
      </w:r>
    </w:p>
    <w:p w:rsidR="007201F1" w:rsidRPr="00E2615A" w:rsidRDefault="00C41646" w:rsidP="007201F1">
      <w:pPr>
        <w:jc w:val="center"/>
        <w:rPr>
          <w:b/>
          <w:sz w:val="28"/>
          <w:szCs w:val="28"/>
          <w:lang w:val="uk-UA"/>
        </w:rPr>
      </w:pPr>
      <w:r w:rsidRPr="00E2615A">
        <w:rPr>
          <w:b/>
          <w:sz w:val="28"/>
          <w:szCs w:val="28"/>
          <w:lang w:val="uk-UA"/>
        </w:rPr>
        <w:t>сьомого</w:t>
      </w:r>
      <w:r w:rsidR="007201F1" w:rsidRPr="00E2615A">
        <w:rPr>
          <w:b/>
          <w:sz w:val="28"/>
          <w:szCs w:val="28"/>
          <w:lang w:val="uk-UA"/>
        </w:rPr>
        <w:t xml:space="preserve"> скликання</w:t>
      </w:r>
    </w:p>
    <w:p w:rsidR="007201F1" w:rsidRPr="00E2615A" w:rsidRDefault="007201F1" w:rsidP="007201F1">
      <w:pPr>
        <w:jc w:val="center"/>
        <w:rPr>
          <w:b/>
          <w:sz w:val="28"/>
          <w:szCs w:val="28"/>
          <w:lang w:val="uk-UA"/>
        </w:rPr>
      </w:pPr>
      <w:r w:rsidRPr="00E2615A">
        <w:rPr>
          <w:b/>
          <w:sz w:val="28"/>
          <w:szCs w:val="28"/>
          <w:lang w:val="uk-UA"/>
        </w:rPr>
        <w:t>___________сесія</w:t>
      </w:r>
    </w:p>
    <w:p w:rsidR="007201F1" w:rsidRPr="00E2615A" w:rsidRDefault="007201F1" w:rsidP="007201F1">
      <w:pPr>
        <w:jc w:val="center"/>
        <w:rPr>
          <w:b/>
          <w:sz w:val="28"/>
          <w:szCs w:val="28"/>
          <w:lang w:val="uk-UA"/>
        </w:rPr>
      </w:pPr>
    </w:p>
    <w:p w:rsidR="007201F1" w:rsidRPr="00E2615A" w:rsidRDefault="007201F1" w:rsidP="007201F1">
      <w:pPr>
        <w:jc w:val="center"/>
        <w:rPr>
          <w:b/>
          <w:sz w:val="28"/>
          <w:szCs w:val="28"/>
          <w:lang w:val="uk-UA"/>
        </w:rPr>
      </w:pPr>
      <w:r w:rsidRPr="00E2615A">
        <w:rPr>
          <w:b/>
          <w:sz w:val="28"/>
          <w:szCs w:val="28"/>
          <w:lang w:val="uk-UA"/>
        </w:rPr>
        <w:t xml:space="preserve">Р І Ш Е Н Н </w:t>
      </w:r>
      <w:r w:rsidR="00FE3120" w:rsidRPr="00E2615A">
        <w:rPr>
          <w:b/>
          <w:sz w:val="28"/>
          <w:szCs w:val="28"/>
          <w:lang w:val="uk-UA"/>
        </w:rPr>
        <w:t>Я</w:t>
      </w:r>
    </w:p>
    <w:p w:rsidR="008C5C74" w:rsidRPr="00FF5ECE" w:rsidRDefault="008C5C74" w:rsidP="00C53127">
      <w:pPr>
        <w:spacing w:line="200" w:lineRule="exact"/>
        <w:jc w:val="both"/>
        <w:rPr>
          <w:sz w:val="28"/>
          <w:szCs w:val="28"/>
          <w:lang w:val="uk-UA"/>
        </w:rPr>
      </w:pPr>
    </w:p>
    <w:p w:rsidR="002F0939" w:rsidRPr="00FF5ECE" w:rsidRDefault="002F0939" w:rsidP="00C53127">
      <w:pPr>
        <w:spacing w:line="200" w:lineRule="exact"/>
        <w:jc w:val="both"/>
        <w:rPr>
          <w:sz w:val="28"/>
          <w:szCs w:val="28"/>
          <w:lang w:val="uk-UA"/>
        </w:rPr>
      </w:pPr>
    </w:p>
    <w:p w:rsidR="00982C6E" w:rsidRPr="00FF5ECE" w:rsidRDefault="00982C6E" w:rsidP="00982C6E">
      <w:pPr>
        <w:spacing w:line="240" w:lineRule="exact"/>
        <w:jc w:val="both"/>
        <w:rPr>
          <w:sz w:val="28"/>
          <w:szCs w:val="28"/>
          <w:lang w:val="uk-UA"/>
        </w:rPr>
      </w:pPr>
      <w:r w:rsidRPr="00FF5ECE">
        <w:rPr>
          <w:sz w:val="28"/>
          <w:szCs w:val="28"/>
          <w:lang w:val="uk-UA"/>
        </w:rPr>
        <w:t xml:space="preserve">Про внесення змін до </w:t>
      </w:r>
      <w:r w:rsidR="0042017A" w:rsidRPr="00FF5ECE">
        <w:rPr>
          <w:sz w:val="28"/>
          <w:szCs w:val="28"/>
          <w:lang w:val="uk-UA"/>
        </w:rPr>
        <w:t>рішення міської</w:t>
      </w:r>
      <w:r w:rsidR="00784B63" w:rsidRPr="00FF5ECE">
        <w:rPr>
          <w:sz w:val="28"/>
          <w:szCs w:val="28"/>
          <w:lang w:val="uk-UA"/>
        </w:rPr>
        <w:t xml:space="preserve"> ради </w:t>
      </w:r>
      <w:r w:rsidR="007D0ED5" w:rsidRPr="00FF5ECE">
        <w:rPr>
          <w:sz w:val="28"/>
          <w:szCs w:val="28"/>
          <w:lang w:val="uk-UA"/>
        </w:rPr>
        <w:t>від 25.12.2015 №1</w:t>
      </w:r>
      <w:r w:rsidR="007E0FF9" w:rsidRPr="00FF5ECE">
        <w:rPr>
          <w:sz w:val="28"/>
          <w:szCs w:val="28"/>
          <w:lang w:val="uk-UA"/>
        </w:rPr>
        <w:t>6</w:t>
      </w:r>
      <w:r w:rsidR="007D0ED5" w:rsidRPr="00FF5ECE">
        <w:rPr>
          <w:sz w:val="28"/>
          <w:szCs w:val="28"/>
          <w:lang w:val="uk-UA"/>
        </w:rPr>
        <w:t xml:space="preserve"> «</w:t>
      </w:r>
      <w:r w:rsidR="007D0ED5" w:rsidRPr="00FF5ECE">
        <w:rPr>
          <w:sz w:val="28"/>
          <w:szCs w:val="27"/>
          <w:lang w:val="uk-UA"/>
        </w:rPr>
        <w:t>Про затвердження Програми «Охорона здоров’я міста Запоріжжя на період 2016-2018 роки» (зі змінами)</w:t>
      </w:r>
    </w:p>
    <w:p w:rsidR="001A3C4C" w:rsidRPr="00FF5ECE" w:rsidRDefault="001A3C4C" w:rsidP="001A3C4C">
      <w:pPr>
        <w:spacing w:line="240" w:lineRule="exact"/>
        <w:jc w:val="both"/>
        <w:rPr>
          <w:sz w:val="28"/>
          <w:szCs w:val="28"/>
          <w:lang w:val="uk-UA"/>
        </w:rPr>
      </w:pPr>
    </w:p>
    <w:p w:rsidR="00911152" w:rsidRPr="00FF5ECE" w:rsidRDefault="00911152" w:rsidP="001A3C4C">
      <w:pPr>
        <w:spacing w:line="240" w:lineRule="exact"/>
        <w:jc w:val="both"/>
        <w:rPr>
          <w:sz w:val="28"/>
          <w:szCs w:val="28"/>
          <w:lang w:val="uk-UA"/>
        </w:rPr>
      </w:pPr>
    </w:p>
    <w:p w:rsidR="001A3C4C" w:rsidRPr="00FF5ECE" w:rsidRDefault="001A3C4C" w:rsidP="001A3C4C">
      <w:pPr>
        <w:jc w:val="both"/>
        <w:rPr>
          <w:sz w:val="28"/>
          <w:szCs w:val="28"/>
          <w:lang w:val="uk-UA"/>
        </w:rPr>
      </w:pPr>
      <w:r w:rsidRPr="00FF5ECE">
        <w:rPr>
          <w:sz w:val="28"/>
          <w:szCs w:val="28"/>
          <w:lang w:val="uk-UA"/>
        </w:rPr>
        <w:tab/>
        <w:t xml:space="preserve">Керуючись Бюджетним кодексом України, Законами України «Основи законодавства України про охорону здоров’я» та «Про місцеве самоврядування в Україні», з метою забезпечення ефективного </w:t>
      </w:r>
      <w:r w:rsidR="00FF3F81" w:rsidRPr="00FF5ECE">
        <w:rPr>
          <w:sz w:val="28"/>
          <w:szCs w:val="28"/>
          <w:lang w:val="uk-UA"/>
        </w:rPr>
        <w:t>функціонування</w:t>
      </w:r>
      <w:r w:rsidRPr="00FF5ECE">
        <w:rPr>
          <w:sz w:val="28"/>
          <w:szCs w:val="28"/>
          <w:lang w:val="uk-UA"/>
        </w:rPr>
        <w:t xml:space="preserve"> системи охорони здоров’я Запорізька міська рада</w:t>
      </w:r>
    </w:p>
    <w:p w:rsidR="001A3C4C" w:rsidRPr="00FF5ECE" w:rsidRDefault="001A3C4C" w:rsidP="001A3C4C">
      <w:pPr>
        <w:jc w:val="both"/>
        <w:rPr>
          <w:sz w:val="28"/>
          <w:szCs w:val="28"/>
          <w:lang w:val="uk-UA"/>
        </w:rPr>
      </w:pPr>
      <w:r w:rsidRPr="00FF5ECE">
        <w:rPr>
          <w:sz w:val="28"/>
          <w:szCs w:val="28"/>
          <w:lang w:val="uk-UA"/>
        </w:rPr>
        <w:t>ВИРІШИЛА:</w:t>
      </w:r>
    </w:p>
    <w:p w:rsidR="00A24DA6" w:rsidRPr="00FF5ECE" w:rsidRDefault="00552D26" w:rsidP="00A24DA6">
      <w:pPr>
        <w:ind w:firstLine="709"/>
        <w:jc w:val="both"/>
        <w:rPr>
          <w:sz w:val="28"/>
          <w:szCs w:val="28"/>
          <w:lang w:val="uk-UA"/>
        </w:rPr>
      </w:pPr>
      <w:r w:rsidRPr="00FF5ECE">
        <w:rPr>
          <w:sz w:val="28"/>
          <w:szCs w:val="28"/>
          <w:lang w:val="uk-UA"/>
        </w:rPr>
        <w:t>1</w:t>
      </w:r>
      <w:r w:rsidR="00A24DA6" w:rsidRPr="00FF5ECE">
        <w:rPr>
          <w:sz w:val="28"/>
          <w:szCs w:val="28"/>
          <w:lang w:val="uk-UA"/>
        </w:rPr>
        <w:t xml:space="preserve">. Внести зміни до рішення міської ради </w:t>
      </w:r>
      <w:r w:rsidR="007D0ED5" w:rsidRPr="00FF5ECE">
        <w:rPr>
          <w:sz w:val="28"/>
          <w:szCs w:val="28"/>
          <w:lang w:val="uk-UA"/>
        </w:rPr>
        <w:t>від 25.12.2015 №16 «</w:t>
      </w:r>
      <w:r w:rsidR="007D0ED5" w:rsidRPr="00FF5ECE">
        <w:rPr>
          <w:sz w:val="28"/>
          <w:szCs w:val="27"/>
          <w:lang w:val="uk-UA"/>
        </w:rPr>
        <w:t>Про затвердження Програми «Охорона здоров’я міста Запоріжжя на період 2016-2018 роки»</w:t>
      </w:r>
      <w:r w:rsidR="007D0ED5" w:rsidRPr="00FF5ECE">
        <w:rPr>
          <w:sz w:val="28"/>
          <w:szCs w:val="28"/>
          <w:lang w:val="uk-UA"/>
        </w:rPr>
        <w:t xml:space="preserve"> (зі змінами) та викласти у новій редакції Програму «Охорона здоров’я міста Запоріжжя на період 2016-2018 роки» (додаток).</w:t>
      </w:r>
    </w:p>
    <w:p w:rsidR="00FE6F49" w:rsidRPr="00FF5ECE" w:rsidRDefault="00552D26" w:rsidP="00FE6F49">
      <w:pPr>
        <w:ind w:firstLine="709"/>
        <w:jc w:val="both"/>
        <w:rPr>
          <w:sz w:val="28"/>
          <w:szCs w:val="27"/>
          <w:lang w:val="uk-UA"/>
        </w:rPr>
      </w:pPr>
      <w:r w:rsidRPr="00FF5ECE">
        <w:rPr>
          <w:sz w:val="28"/>
          <w:szCs w:val="27"/>
          <w:lang w:val="uk-UA"/>
        </w:rPr>
        <w:t>2</w:t>
      </w:r>
      <w:r w:rsidR="00FE6F49" w:rsidRPr="00FF5ECE">
        <w:rPr>
          <w:sz w:val="28"/>
          <w:szCs w:val="27"/>
          <w:lang w:val="uk-UA"/>
        </w:rPr>
        <w:t>. Контроль за виконанням рішен</w:t>
      </w:r>
      <w:r w:rsidR="00D14C0B" w:rsidRPr="00FF5ECE">
        <w:rPr>
          <w:sz w:val="28"/>
          <w:szCs w:val="27"/>
          <w:lang w:val="uk-UA"/>
        </w:rPr>
        <w:t>ня</w:t>
      </w:r>
      <w:r w:rsidR="00FE6F49" w:rsidRPr="00FF5ECE">
        <w:rPr>
          <w:sz w:val="28"/>
          <w:szCs w:val="27"/>
          <w:lang w:val="uk-UA"/>
        </w:rPr>
        <w:t xml:space="preserve"> покласти на заступника міського голови з питань діяльності виконавчих органів ради </w:t>
      </w:r>
      <w:r w:rsidR="00FE6F49" w:rsidRPr="00FF5ECE">
        <w:rPr>
          <w:sz w:val="28"/>
          <w:szCs w:val="28"/>
          <w:lang w:val="uk-UA"/>
        </w:rPr>
        <w:t>Пустоварова А.І.</w:t>
      </w:r>
      <w:r w:rsidR="00FE6F49" w:rsidRPr="00FF5ECE">
        <w:rPr>
          <w:sz w:val="28"/>
          <w:szCs w:val="27"/>
          <w:lang w:val="uk-UA"/>
        </w:rPr>
        <w:t xml:space="preserve"> та постійну комісію міської ради з питань охорони здоров’я та соціального захисту населення (Маляренко А.Є.).</w:t>
      </w:r>
    </w:p>
    <w:p w:rsidR="00FE6F49" w:rsidRPr="00FF5ECE" w:rsidRDefault="00FE6F49" w:rsidP="00FE6F49">
      <w:pPr>
        <w:jc w:val="both"/>
        <w:rPr>
          <w:sz w:val="28"/>
          <w:szCs w:val="27"/>
          <w:lang w:val="uk-UA"/>
        </w:rPr>
      </w:pPr>
    </w:p>
    <w:p w:rsidR="00FE6F49" w:rsidRPr="00FF5ECE" w:rsidRDefault="00FE6F49" w:rsidP="00FE6F49">
      <w:pPr>
        <w:jc w:val="both"/>
        <w:rPr>
          <w:sz w:val="28"/>
          <w:szCs w:val="27"/>
          <w:lang w:val="uk-UA"/>
        </w:rPr>
      </w:pPr>
    </w:p>
    <w:p w:rsidR="00FE6F49" w:rsidRPr="00FF5ECE" w:rsidRDefault="00FE6F49" w:rsidP="00FE6F49">
      <w:pPr>
        <w:rPr>
          <w:bCs/>
          <w:sz w:val="28"/>
          <w:szCs w:val="27"/>
          <w:lang w:val="uk-UA"/>
        </w:rPr>
      </w:pPr>
      <w:r w:rsidRPr="00FF5ECE">
        <w:rPr>
          <w:bCs/>
          <w:sz w:val="28"/>
          <w:szCs w:val="27"/>
          <w:lang w:val="uk-UA"/>
        </w:rPr>
        <w:t>Міський голова</w:t>
      </w:r>
      <w:r w:rsidRPr="00FF5ECE">
        <w:rPr>
          <w:bCs/>
          <w:sz w:val="28"/>
          <w:szCs w:val="27"/>
          <w:lang w:val="uk-UA"/>
        </w:rPr>
        <w:tab/>
      </w:r>
      <w:r w:rsidRPr="00FF5ECE">
        <w:rPr>
          <w:bCs/>
          <w:sz w:val="28"/>
          <w:szCs w:val="27"/>
          <w:lang w:val="uk-UA"/>
        </w:rPr>
        <w:tab/>
      </w:r>
      <w:r w:rsidRPr="00FF5ECE">
        <w:rPr>
          <w:bCs/>
          <w:sz w:val="28"/>
          <w:szCs w:val="27"/>
          <w:lang w:val="uk-UA"/>
        </w:rPr>
        <w:tab/>
      </w:r>
      <w:r w:rsidRPr="00FF5ECE">
        <w:rPr>
          <w:bCs/>
          <w:sz w:val="28"/>
          <w:szCs w:val="27"/>
          <w:lang w:val="uk-UA"/>
        </w:rPr>
        <w:tab/>
      </w:r>
      <w:r w:rsidRPr="00FF5ECE">
        <w:rPr>
          <w:bCs/>
          <w:sz w:val="28"/>
          <w:szCs w:val="27"/>
          <w:lang w:val="uk-UA"/>
        </w:rPr>
        <w:tab/>
      </w:r>
      <w:r w:rsidRPr="00FF5ECE">
        <w:rPr>
          <w:bCs/>
          <w:sz w:val="28"/>
          <w:szCs w:val="27"/>
          <w:lang w:val="uk-UA"/>
        </w:rPr>
        <w:tab/>
      </w:r>
      <w:r w:rsidRPr="00FF5ECE">
        <w:rPr>
          <w:bCs/>
          <w:sz w:val="28"/>
          <w:szCs w:val="27"/>
          <w:lang w:val="uk-UA"/>
        </w:rPr>
        <w:tab/>
      </w:r>
      <w:r w:rsidRPr="00FF5ECE">
        <w:rPr>
          <w:bCs/>
          <w:sz w:val="28"/>
          <w:szCs w:val="27"/>
          <w:lang w:val="uk-UA"/>
        </w:rPr>
        <w:tab/>
      </w:r>
      <w:r w:rsidR="00356427" w:rsidRPr="00FF5ECE">
        <w:rPr>
          <w:bCs/>
          <w:sz w:val="28"/>
          <w:szCs w:val="27"/>
          <w:lang w:val="uk-UA"/>
        </w:rPr>
        <w:tab/>
      </w:r>
      <w:r w:rsidRPr="00FF5ECE">
        <w:rPr>
          <w:bCs/>
          <w:sz w:val="28"/>
          <w:szCs w:val="27"/>
          <w:lang w:val="uk-UA"/>
        </w:rPr>
        <w:t>В.В.Буряк</w:t>
      </w:r>
    </w:p>
    <w:p w:rsidR="00FE6F49" w:rsidRPr="00FF5ECE" w:rsidRDefault="00FE6F49" w:rsidP="00FE6F49">
      <w:pPr>
        <w:tabs>
          <w:tab w:val="left" w:pos="4120"/>
        </w:tabs>
        <w:jc w:val="both"/>
        <w:rPr>
          <w:sz w:val="28"/>
          <w:szCs w:val="27"/>
          <w:lang w:val="uk-UA"/>
        </w:rPr>
      </w:pPr>
    </w:p>
    <w:p w:rsidR="00FE6F49" w:rsidRPr="00FF5ECE" w:rsidRDefault="00FE6F49" w:rsidP="00FE6F49">
      <w:pPr>
        <w:tabs>
          <w:tab w:val="left" w:pos="4120"/>
        </w:tabs>
        <w:jc w:val="both"/>
        <w:rPr>
          <w:sz w:val="28"/>
          <w:szCs w:val="27"/>
          <w:lang w:val="uk-UA"/>
        </w:rPr>
      </w:pPr>
    </w:p>
    <w:p w:rsidR="00552D26" w:rsidRPr="00FF5ECE" w:rsidRDefault="00552D26" w:rsidP="00FE6F49">
      <w:pPr>
        <w:tabs>
          <w:tab w:val="left" w:pos="4120"/>
        </w:tabs>
        <w:jc w:val="both"/>
        <w:rPr>
          <w:sz w:val="28"/>
          <w:szCs w:val="27"/>
          <w:lang w:val="uk-UA"/>
        </w:rPr>
      </w:pPr>
    </w:p>
    <w:p w:rsidR="00552D26" w:rsidRPr="00FF5ECE" w:rsidRDefault="00552D26" w:rsidP="00FE6F49">
      <w:pPr>
        <w:tabs>
          <w:tab w:val="left" w:pos="4120"/>
        </w:tabs>
        <w:jc w:val="both"/>
        <w:rPr>
          <w:sz w:val="28"/>
          <w:szCs w:val="27"/>
          <w:lang w:val="uk-UA"/>
        </w:rPr>
      </w:pPr>
    </w:p>
    <w:p w:rsidR="00552D26" w:rsidRPr="00FF5ECE" w:rsidRDefault="00552D26" w:rsidP="00FE6F49">
      <w:pPr>
        <w:tabs>
          <w:tab w:val="left" w:pos="4120"/>
        </w:tabs>
        <w:jc w:val="both"/>
        <w:rPr>
          <w:sz w:val="28"/>
          <w:szCs w:val="27"/>
          <w:lang w:val="uk-UA"/>
        </w:rPr>
      </w:pPr>
    </w:p>
    <w:p w:rsidR="00552D26" w:rsidRPr="00FF5ECE" w:rsidRDefault="00552D26" w:rsidP="00FE6F49">
      <w:pPr>
        <w:tabs>
          <w:tab w:val="left" w:pos="4120"/>
        </w:tabs>
        <w:jc w:val="both"/>
        <w:rPr>
          <w:sz w:val="28"/>
          <w:szCs w:val="27"/>
          <w:lang w:val="uk-UA"/>
        </w:rPr>
      </w:pPr>
    </w:p>
    <w:p w:rsidR="00552D26" w:rsidRPr="00375F77" w:rsidRDefault="00552D26" w:rsidP="00FE6F49">
      <w:pPr>
        <w:tabs>
          <w:tab w:val="left" w:pos="4120"/>
        </w:tabs>
        <w:jc w:val="both"/>
        <w:rPr>
          <w:sz w:val="28"/>
          <w:szCs w:val="27"/>
          <w:lang w:val="uk-UA"/>
        </w:rPr>
      </w:pPr>
    </w:p>
    <w:p w:rsidR="00911152" w:rsidRDefault="00911152" w:rsidP="00FE6F49">
      <w:pPr>
        <w:tabs>
          <w:tab w:val="left" w:pos="4120"/>
        </w:tabs>
        <w:jc w:val="both"/>
        <w:rPr>
          <w:sz w:val="28"/>
          <w:szCs w:val="27"/>
          <w:lang w:val="uk-UA"/>
        </w:rPr>
      </w:pPr>
    </w:p>
    <w:p w:rsidR="00804523" w:rsidRPr="00E24B36" w:rsidRDefault="00804523" w:rsidP="00FE6F49">
      <w:pPr>
        <w:tabs>
          <w:tab w:val="left" w:pos="4120"/>
        </w:tabs>
        <w:jc w:val="both"/>
        <w:rPr>
          <w:sz w:val="28"/>
          <w:szCs w:val="27"/>
          <w:lang w:val="uk-UA"/>
        </w:rPr>
      </w:pPr>
    </w:p>
    <w:p w:rsidR="00804523" w:rsidRPr="00E24B36" w:rsidRDefault="00804523" w:rsidP="00FE6F49">
      <w:pPr>
        <w:tabs>
          <w:tab w:val="left" w:pos="4120"/>
        </w:tabs>
        <w:jc w:val="both"/>
        <w:rPr>
          <w:sz w:val="28"/>
          <w:szCs w:val="27"/>
          <w:lang w:val="uk-UA"/>
        </w:rPr>
      </w:pPr>
    </w:p>
    <w:p w:rsidR="00804523" w:rsidRPr="00E2615A" w:rsidRDefault="00804523" w:rsidP="00FE6F49">
      <w:pPr>
        <w:tabs>
          <w:tab w:val="left" w:pos="4120"/>
        </w:tabs>
        <w:jc w:val="both"/>
        <w:rPr>
          <w:sz w:val="28"/>
          <w:szCs w:val="27"/>
          <w:lang w:val="uk-UA"/>
        </w:rPr>
      </w:pPr>
    </w:p>
    <w:p w:rsidR="00E153AD" w:rsidRPr="00E2615A" w:rsidRDefault="00E153AD" w:rsidP="00E153AD">
      <w:pPr>
        <w:tabs>
          <w:tab w:val="left" w:pos="4120"/>
        </w:tabs>
        <w:spacing w:line="240" w:lineRule="exact"/>
        <w:jc w:val="both"/>
        <w:rPr>
          <w:sz w:val="28"/>
          <w:szCs w:val="27"/>
          <w:lang w:val="uk-UA"/>
        </w:rPr>
      </w:pPr>
      <w:r w:rsidRPr="00E2615A">
        <w:rPr>
          <w:sz w:val="28"/>
          <w:szCs w:val="27"/>
          <w:lang w:val="uk-UA"/>
        </w:rPr>
        <w:t>Проект рішення підготовлений</w:t>
      </w:r>
      <w:r w:rsidRPr="00E2615A">
        <w:rPr>
          <w:sz w:val="28"/>
          <w:szCs w:val="27"/>
          <w:lang w:val="uk-UA"/>
        </w:rPr>
        <w:tab/>
      </w:r>
    </w:p>
    <w:p w:rsidR="00E153AD" w:rsidRPr="00E2615A" w:rsidRDefault="0012449D" w:rsidP="00E153AD">
      <w:pPr>
        <w:spacing w:line="240" w:lineRule="exact"/>
        <w:jc w:val="both"/>
        <w:rPr>
          <w:sz w:val="28"/>
          <w:szCs w:val="27"/>
          <w:lang w:val="uk-UA"/>
        </w:rPr>
      </w:pPr>
      <w:r w:rsidRPr="00E2615A">
        <w:rPr>
          <w:sz w:val="28"/>
          <w:szCs w:val="27"/>
          <w:lang w:val="uk-UA"/>
        </w:rPr>
        <w:t>департаментом</w:t>
      </w:r>
      <w:r w:rsidR="00E153AD" w:rsidRPr="00E2615A">
        <w:rPr>
          <w:sz w:val="28"/>
          <w:szCs w:val="27"/>
          <w:lang w:val="uk-UA"/>
        </w:rPr>
        <w:t xml:space="preserve"> охорони здоров’я</w:t>
      </w:r>
    </w:p>
    <w:p w:rsidR="00E153AD" w:rsidRPr="00E2615A" w:rsidRDefault="00E153AD" w:rsidP="00E153AD">
      <w:pPr>
        <w:tabs>
          <w:tab w:val="left" w:pos="4020"/>
        </w:tabs>
        <w:spacing w:line="240" w:lineRule="exact"/>
        <w:jc w:val="both"/>
        <w:rPr>
          <w:sz w:val="28"/>
          <w:szCs w:val="27"/>
          <w:lang w:val="uk-UA"/>
        </w:rPr>
      </w:pPr>
      <w:r w:rsidRPr="00E2615A">
        <w:rPr>
          <w:sz w:val="28"/>
          <w:szCs w:val="27"/>
          <w:lang w:val="uk-UA"/>
        </w:rPr>
        <w:t xml:space="preserve">міської ради </w:t>
      </w:r>
      <w:r w:rsidRPr="00E2615A">
        <w:rPr>
          <w:sz w:val="28"/>
          <w:szCs w:val="27"/>
          <w:lang w:val="uk-UA"/>
        </w:rPr>
        <w:tab/>
      </w:r>
    </w:p>
    <w:p w:rsidR="00E153AD" w:rsidRPr="00E2615A" w:rsidRDefault="00E153AD" w:rsidP="00E153AD">
      <w:pPr>
        <w:spacing w:line="240" w:lineRule="exact"/>
        <w:jc w:val="both"/>
        <w:rPr>
          <w:sz w:val="28"/>
          <w:szCs w:val="27"/>
          <w:lang w:val="uk-UA"/>
        </w:rPr>
      </w:pPr>
    </w:p>
    <w:p w:rsidR="00ED5A1F" w:rsidRPr="00E2615A" w:rsidRDefault="00804523" w:rsidP="00ED5A1F">
      <w:pPr>
        <w:jc w:val="both"/>
        <w:rPr>
          <w:color w:val="FFFFFF" w:themeColor="background1"/>
          <w:sz w:val="28"/>
          <w:szCs w:val="28"/>
          <w:lang w:val="uk-UA"/>
        </w:rPr>
      </w:pPr>
      <w:r w:rsidRPr="00E2615A">
        <w:rPr>
          <w:sz w:val="28"/>
          <w:szCs w:val="28"/>
          <w:lang w:val="uk-UA"/>
        </w:rPr>
        <w:t>Д</w:t>
      </w:r>
      <w:r w:rsidR="00ED5A1F" w:rsidRPr="00E2615A">
        <w:rPr>
          <w:sz w:val="28"/>
          <w:szCs w:val="28"/>
          <w:lang w:val="uk-UA"/>
        </w:rPr>
        <w:t xml:space="preserve">иректор департаменту </w:t>
      </w:r>
      <w:r w:rsidRPr="00E2615A">
        <w:rPr>
          <w:sz w:val="28"/>
          <w:szCs w:val="28"/>
          <w:lang w:val="uk-UA"/>
        </w:rPr>
        <w:tab/>
      </w:r>
      <w:r w:rsidRPr="00E2615A">
        <w:rPr>
          <w:sz w:val="28"/>
          <w:szCs w:val="28"/>
          <w:lang w:val="uk-UA"/>
        </w:rPr>
        <w:tab/>
      </w:r>
      <w:r w:rsidRPr="00E2615A">
        <w:rPr>
          <w:sz w:val="28"/>
          <w:szCs w:val="28"/>
          <w:lang w:val="uk-UA"/>
        </w:rPr>
        <w:tab/>
      </w:r>
      <w:r w:rsidRPr="00E2615A">
        <w:rPr>
          <w:sz w:val="28"/>
          <w:szCs w:val="28"/>
          <w:lang w:val="uk-UA"/>
        </w:rPr>
        <w:tab/>
      </w:r>
      <w:r w:rsidRPr="00E2615A">
        <w:rPr>
          <w:sz w:val="28"/>
          <w:szCs w:val="28"/>
          <w:lang w:val="uk-UA"/>
        </w:rPr>
        <w:tab/>
      </w:r>
      <w:r w:rsidRPr="00E2615A">
        <w:rPr>
          <w:sz w:val="28"/>
          <w:szCs w:val="28"/>
          <w:lang w:val="uk-UA"/>
        </w:rPr>
        <w:tab/>
        <w:t>В.В.Ушакова</w:t>
      </w:r>
    </w:p>
    <w:p w:rsidR="00745143" w:rsidRPr="00E24B36" w:rsidRDefault="00745143" w:rsidP="00745143">
      <w:pPr>
        <w:jc w:val="both"/>
        <w:rPr>
          <w:sz w:val="26"/>
          <w:szCs w:val="26"/>
          <w:lang w:val="uk-UA"/>
        </w:rPr>
      </w:pPr>
    </w:p>
    <w:p w:rsidR="000F57AA" w:rsidRPr="00770AAC" w:rsidRDefault="000F57AA" w:rsidP="000F57AA">
      <w:pPr>
        <w:jc w:val="center"/>
        <w:rPr>
          <w:b/>
          <w:sz w:val="28"/>
          <w:szCs w:val="28"/>
          <w:lang w:val="uk-UA"/>
        </w:rPr>
      </w:pPr>
    </w:p>
    <w:p w:rsidR="009D341C" w:rsidRPr="00464F40" w:rsidRDefault="009D341C" w:rsidP="00963B04">
      <w:pPr>
        <w:jc w:val="center"/>
        <w:rPr>
          <w:b/>
          <w:sz w:val="28"/>
          <w:szCs w:val="28"/>
          <w:lang w:val="uk-UA"/>
        </w:rPr>
      </w:pPr>
    </w:p>
    <w:p w:rsidR="00963B04" w:rsidRPr="00464F40" w:rsidRDefault="00963B04" w:rsidP="00963B04">
      <w:pPr>
        <w:jc w:val="center"/>
        <w:rPr>
          <w:b/>
          <w:sz w:val="26"/>
          <w:szCs w:val="26"/>
          <w:lang w:val="uk-UA"/>
        </w:rPr>
      </w:pPr>
      <w:r w:rsidRPr="00464F40">
        <w:rPr>
          <w:b/>
          <w:sz w:val="26"/>
          <w:szCs w:val="26"/>
          <w:lang w:val="uk-UA"/>
        </w:rPr>
        <w:lastRenderedPageBreak/>
        <w:t>Пояснювальна записка</w:t>
      </w:r>
    </w:p>
    <w:p w:rsidR="00963B04" w:rsidRPr="00464F40" w:rsidRDefault="00963B04" w:rsidP="00963B04">
      <w:pPr>
        <w:jc w:val="center"/>
        <w:rPr>
          <w:b/>
          <w:sz w:val="26"/>
          <w:szCs w:val="26"/>
          <w:lang w:val="uk-UA"/>
        </w:rPr>
      </w:pPr>
      <w:r w:rsidRPr="00464F40">
        <w:rPr>
          <w:b/>
          <w:bCs/>
          <w:sz w:val="26"/>
          <w:szCs w:val="26"/>
          <w:lang w:val="uk-UA"/>
        </w:rPr>
        <w:t xml:space="preserve">до проекту рішення сесії Запорізької міської ради </w:t>
      </w:r>
      <w:r w:rsidRPr="00464F40">
        <w:rPr>
          <w:b/>
          <w:sz w:val="26"/>
          <w:szCs w:val="26"/>
          <w:lang w:val="uk-UA"/>
        </w:rPr>
        <w:t>Про внесення змін до рішення міської ради від 25.12.2015 №16 «Про затвердження Програми «Охорона здоров’я міста Запоріжжя на період 2016-2018 роки» (зі змінами)</w:t>
      </w:r>
    </w:p>
    <w:p w:rsidR="00963B04" w:rsidRPr="00464F40" w:rsidRDefault="00963B04" w:rsidP="00963B04">
      <w:pPr>
        <w:jc w:val="center"/>
        <w:rPr>
          <w:b/>
          <w:sz w:val="26"/>
          <w:szCs w:val="26"/>
          <w:lang w:val="uk-UA"/>
        </w:rPr>
      </w:pPr>
    </w:p>
    <w:p w:rsidR="00037C20" w:rsidRPr="00464F40" w:rsidRDefault="00963B04" w:rsidP="00037C20">
      <w:pPr>
        <w:jc w:val="both"/>
        <w:rPr>
          <w:sz w:val="26"/>
          <w:szCs w:val="26"/>
          <w:lang w:val="uk-UA"/>
        </w:rPr>
      </w:pPr>
      <w:r w:rsidRPr="00464F40">
        <w:rPr>
          <w:sz w:val="26"/>
          <w:szCs w:val="26"/>
          <w:lang w:val="uk-UA"/>
        </w:rPr>
        <w:tab/>
      </w:r>
      <w:r w:rsidR="00037C20" w:rsidRPr="00464F40">
        <w:rPr>
          <w:sz w:val="26"/>
          <w:szCs w:val="26"/>
          <w:lang w:val="uk-UA"/>
        </w:rPr>
        <w:t>В галузі охорони здоров’я міста Запоріжжя функціонує 34 медичних заклади та установи, в тому числі 13 лікарень для надання стаціонарної медичної допомоги для дорослих та дітей, з яких 2 лікарні для надання стаціонарної медичної допомоги дитячому населенню, для надання акушерсько-гінекологічної допомоги функціонує 4 пологових будинки, первинну медичну допомогу надають 8 Центрів первинної медико-санітарної допомоги, стоматологічну допомогу мешканцям міста надають 6 стоматологічних поліклінік, медичну допомогу студентам вищих начальних закладів І-ІУ рівня акредитації надає КЗОЗ «Студентська поліклініка, КЗ «Міський центр здоров’я», КЗ «Інформаційно-аналітичний центр медичної статистики департаменту охорони здоров’я Запорізької міської ради».</w:t>
      </w:r>
    </w:p>
    <w:p w:rsidR="00037C20" w:rsidRPr="00464F40" w:rsidRDefault="00DE6905" w:rsidP="00037C20">
      <w:pPr>
        <w:pStyle w:val="a6"/>
        <w:spacing w:after="0"/>
        <w:ind w:left="0" w:firstLine="709"/>
        <w:jc w:val="both"/>
        <w:rPr>
          <w:sz w:val="26"/>
          <w:szCs w:val="26"/>
          <w:lang w:val="uk-UA"/>
        </w:rPr>
      </w:pPr>
      <w:r w:rsidRPr="00464F40">
        <w:rPr>
          <w:sz w:val="26"/>
          <w:szCs w:val="26"/>
          <w:lang w:val="uk-UA"/>
        </w:rPr>
        <w:t xml:space="preserve">В Програму </w:t>
      </w:r>
      <w:r w:rsidR="00037C20" w:rsidRPr="00464F40">
        <w:rPr>
          <w:sz w:val="26"/>
          <w:szCs w:val="26"/>
          <w:lang w:val="uk-UA"/>
        </w:rPr>
        <w:t>внесені наступні зміни:</w:t>
      </w:r>
    </w:p>
    <w:p w:rsidR="0042750E" w:rsidRPr="00464F40" w:rsidRDefault="00410453" w:rsidP="00410453">
      <w:pPr>
        <w:ind w:firstLine="709"/>
        <w:jc w:val="both"/>
        <w:rPr>
          <w:sz w:val="26"/>
          <w:szCs w:val="26"/>
          <w:lang w:val="uk-UA"/>
        </w:rPr>
      </w:pPr>
      <w:r w:rsidRPr="00464F40">
        <w:rPr>
          <w:sz w:val="26"/>
          <w:szCs w:val="26"/>
          <w:lang w:val="uk-UA"/>
        </w:rPr>
        <w:t xml:space="preserve">По заходу «Придбання медикаментів для забезпечення якісної та своєчасної медичної допомоги в лікувально - профілактичних закладах міста» </w:t>
      </w:r>
      <w:r w:rsidR="000639EA" w:rsidRPr="00464F40">
        <w:rPr>
          <w:sz w:val="26"/>
          <w:szCs w:val="26"/>
          <w:lang w:val="uk-UA"/>
        </w:rPr>
        <w:t>в цілому збільшується на 39</w:t>
      </w:r>
      <w:r w:rsidR="00B22467" w:rsidRPr="00464F40">
        <w:rPr>
          <w:sz w:val="26"/>
          <w:szCs w:val="26"/>
          <w:lang w:val="uk-UA"/>
        </w:rPr>
        <w:t>3</w:t>
      </w:r>
      <w:r w:rsidR="000639EA" w:rsidRPr="00464F40">
        <w:rPr>
          <w:sz w:val="26"/>
          <w:szCs w:val="26"/>
          <w:lang w:val="uk-UA"/>
        </w:rPr>
        <w:t>,</w:t>
      </w:r>
      <w:r w:rsidR="00B22467" w:rsidRPr="00464F40">
        <w:rPr>
          <w:sz w:val="26"/>
          <w:szCs w:val="26"/>
          <w:lang w:val="uk-UA"/>
        </w:rPr>
        <w:t>4</w:t>
      </w:r>
      <w:r w:rsidR="000639EA" w:rsidRPr="00464F40">
        <w:rPr>
          <w:sz w:val="26"/>
          <w:szCs w:val="26"/>
          <w:lang w:val="uk-UA"/>
        </w:rPr>
        <w:t xml:space="preserve">29 </w:t>
      </w:r>
      <w:r w:rsidRPr="00464F40">
        <w:rPr>
          <w:sz w:val="26"/>
          <w:szCs w:val="26"/>
          <w:lang w:val="uk-UA"/>
        </w:rPr>
        <w:t xml:space="preserve">тис.грн., </w:t>
      </w:r>
      <w:r w:rsidR="0042750E" w:rsidRPr="00464F40">
        <w:rPr>
          <w:sz w:val="26"/>
          <w:szCs w:val="26"/>
          <w:lang w:val="uk-UA"/>
        </w:rPr>
        <w:t>а саме</w:t>
      </w:r>
      <w:r w:rsidRPr="00464F40">
        <w:rPr>
          <w:sz w:val="26"/>
          <w:szCs w:val="26"/>
          <w:lang w:val="uk-UA"/>
        </w:rPr>
        <w:t xml:space="preserve">: </w:t>
      </w:r>
    </w:p>
    <w:p w:rsidR="000639EA" w:rsidRPr="00464F40" w:rsidRDefault="0042750E" w:rsidP="00410453">
      <w:pPr>
        <w:ind w:firstLine="709"/>
        <w:jc w:val="both"/>
        <w:rPr>
          <w:sz w:val="26"/>
          <w:szCs w:val="26"/>
          <w:lang w:val="uk-UA"/>
        </w:rPr>
      </w:pPr>
      <w:r w:rsidRPr="00464F40">
        <w:rPr>
          <w:sz w:val="26"/>
          <w:szCs w:val="26"/>
          <w:lang w:val="uk-UA"/>
        </w:rPr>
        <w:t xml:space="preserve">- збільшуються видатки </w:t>
      </w:r>
      <w:r w:rsidR="000639EA" w:rsidRPr="00464F40">
        <w:rPr>
          <w:sz w:val="26"/>
          <w:szCs w:val="26"/>
          <w:lang w:val="uk-UA"/>
        </w:rPr>
        <w:t xml:space="preserve">на придбання медикаментів для реанімаційного відділення </w:t>
      </w:r>
      <w:r w:rsidR="00B81C9A" w:rsidRPr="00464F40">
        <w:rPr>
          <w:sz w:val="26"/>
          <w:szCs w:val="26"/>
          <w:lang w:val="uk-UA"/>
        </w:rPr>
        <w:t>КУ «Міська клінічна лікарня екстреної та швидкої медичної допомоги м.Запоріжжя»</w:t>
      </w:r>
      <w:r w:rsidRPr="00464F40">
        <w:rPr>
          <w:sz w:val="26"/>
          <w:szCs w:val="26"/>
          <w:lang w:val="uk-UA"/>
        </w:rPr>
        <w:t xml:space="preserve"> </w:t>
      </w:r>
      <w:r w:rsidR="000639EA" w:rsidRPr="00464F40">
        <w:rPr>
          <w:sz w:val="26"/>
          <w:szCs w:val="26"/>
          <w:lang w:val="uk-UA"/>
        </w:rPr>
        <w:t>та КУ «Міська лікарня №1» на суму 4</w:t>
      </w:r>
      <w:r w:rsidR="00B81C9A" w:rsidRPr="00464F40">
        <w:rPr>
          <w:sz w:val="26"/>
          <w:szCs w:val="26"/>
          <w:lang w:val="uk-UA"/>
        </w:rPr>
        <w:t xml:space="preserve">66,0 тис.грн. та </w:t>
      </w:r>
      <w:r w:rsidR="000639EA" w:rsidRPr="00464F40">
        <w:rPr>
          <w:sz w:val="26"/>
          <w:szCs w:val="26"/>
          <w:lang w:val="uk-UA"/>
        </w:rPr>
        <w:t>200,0</w:t>
      </w:r>
      <w:r w:rsidR="00B81C9A" w:rsidRPr="00464F40">
        <w:rPr>
          <w:sz w:val="26"/>
          <w:szCs w:val="26"/>
          <w:lang w:val="uk-UA"/>
        </w:rPr>
        <w:t xml:space="preserve"> тис.грн.</w:t>
      </w:r>
      <w:r w:rsidR="000639EA" w:rsidRPr="00464F40">
        <w:rPr>
          <w:sz w:val="26"/>
          <w:szCs w:val="26"/>
          <w:lang w:val="uk-UA"/>
        </w:rPr>
        <w:t xml:space="preserve"> відповідно.;</w:t>
      </w:r>
    </w:p>
    <w:p w:rsidR="000639EA" w:rsidRPr="00464F40" w:rsidRDefault="000639EA" w:rsidP="00410453">
      <w:pPr>
        <w:ind w:firstLine="709"/>
        <w:jc w:val="both"/>
        <w:rPr>
          <w:sz w:val="26"/>
          <w:szCs w:val="26"/>
          <w:lang w:val="uk-UA"/>
        </w:rPr>
      </w:pPr>
      <w:r w:rsidRPr="00464F40">
        <w:rPr>
          <w:sz w:val="26"/>
          <w:szCs w:val="26"/>
          <w:lang w:val="uk-UA"/>
        </w:rPr>
        <w:t xml:space="preserve">- збільшуються видатки на </w:t>
      </w:r>
      <w:r w:rsidR="00B81C9A" w:rsidRPr="00464F40">
        <w:rPr>
          <w:sz w:val="26"/>
          <w:szCs w:val="26"/>
          <w:lang w:val="uk-UA"/>
        </w:rPr>
        <w:t xml:space="preserve">придбання тромболітичних препаратів для </w:t>
      </w:r>
      <w:r w:rsidRPr="00464F40">
        <w:rPr>
          <w:sz w:val="26"/>
          <w:szCs w:val="26"/>
          <w:lang w:val="uk-UA"/>
        </w:rPr>
        <w:t xml:space="preserve">КУ «Міська клінічна лікарня екстреної та швидкої медичної допомоги м.Запоріжжя» на суму 108,493 тис.грн для </w:t>
      </w:r>
      <w:r w:rsidR="00B81C9A" w:rsidRPr="00464F40">
        <w:rPr>
          <w:sz w:val="26"/>
          <w:szCs w:val="26"/>
          <w:lang w:val="uk-UA"/>
        </w:rPr>
        <w:t>лікування інфаркту міокарду</w:t>
      </w:r>
      <w:r w:rsidRPr="00464F40">
        <w:rPr>
          <w:sz w:val="26"/>
          <w:szCs w:val="26"/>
          <w:lang w:val="uk-UA"/>
        </w:rPr>
        <w:t>;</w:t>
      </w:r>
    </w:p>
    <w:p w:rsidR="000639EA" w:rsidRPr="00464F40" w:rsidRDefault="000639EA" w:rsidP="00410453">
      <w:pPr>
        <w:ind w:firstLine="709"/>
        <w:jc w:val="both"/>
        <w:rPr>
          <w:sz w:val="26"/>
          <w:szCs w:val="26"/>
          <w:lang w:val="uk-UA"/>
        </w:rPr>
      </w:pPr>
      <w:r w:rsidRPr="00464F40">
        <w:rPr>
          <w:sz w:val="26"/>
          <w:szCs w:val="26"/>
          <w:lang w:val="uk-UA"/>
        </w:rPr>
        <w:t>- збільшуються видатки для придбання витратних матеріалів (реактиви, вироби медичного призначення тощо) для проведення лабораторних досліджень  декр</w:t>
      </w:r>
      <w:r w:rsidR="00B22467" w:rsidRPr="00464F40">
        <w:rPr>
          <w:sz w:val="26"/>
          <w:szCs w:val="26"/>
          <w:lang w:val="uk-UA"/>
        </w:rPr>
        <w:t>е</w:t>
      </w:r>
      <w:r w:rsidRPr="00464F40">
        <w:rPr>
          <w:sz w:val="26"/>
          <w:szCs w:val="26"/>
          <w:lang w:val="uk-UA"/>
        </w:rPr>
        <w:t>тованого контингенту при проведені медичного огляду на  суму 491,502 тис.грн.;</w:t>
      </w:r>
    </w:p>
    <w:p w:rsidR="000639EA" w:rsidRPr="00464F40" w:rsidRDefault="000639EA" w:rsidP="00410453">
      <w:pPr>
        <w:ind w:firstLine="709"/>
        <w:jc w:val="both"/>
        <w:rPr>
          <w:sz w:val="26"/>
          <w:szCs w:val="26"/>
          <w:lang w:val="uk-UA"/>
        </w:rPr>
      </w:pPr>
      <w:r w:rsidRPr="00464F40">
        <w:rPr>
          <w:sz w:val="26"/>
          <w:szCs w:val="26"/>
          <w:lang w:val="uk-UA"/>
        </w:rPr>
        <w:t xml:space="preserve">- зменшуються видатки </w:t>
      </w:r>
      <w:r w:rsidR="00B22467" w:rsidRPr="00464F40">
        <w:rPr>
          <w:sz w:val="26"/>
          <w:szCs w:val="26"/>
          <w:lang w:val="uk-UA"/>
        </w:rPr>
        <w:t xml:space="preserve">на </w:t>
      </w:r>
      <w:r w:rsidRPr="00464F40">
        <w:rPr>
          <w:sz w:val="26"/>
          <w:szCs w:val="26"/>
          <w:lang w:val="uk-UA"/>
        </w:rPr>
        <w:t>придбання медикаментів та виробів медичного призначення на 87</w:t>
      </w:r>
      <w:r w:rsidR="00B22467" w:rsidRPr="00464F40">
        <w:rPr>
          <w:sz w:val="26"/>
          <w:szCs w:val="26"/>
          <w:lang w:val="uk-UA"/>
        </w:rPr>
        <w:t>2</w:t>
      </w:r>
      <w:r w:rsidRPr="00464F40">
        <w:rPr>
          <w:sz w:val="26"/>
          <w:szCs w:val="26"/>
          <w:lang w:val="uk-UA"/>
        </w:rPr>
        <w:t>,</w:t>
      </w:r>
      <w:r w:rsidR="00B22467" w:rsidRPr="00464F40">
        <w:rPr>
          <w:sz w:val="26"/>
          <w:szCs w:val="26"/>
          <w:lang w:val="uk-UA"/>
        </w:rPr>
        <w:t>5</w:t>
      </w:r>
      <w:r w:rsidRPr="00464F40">
        <w:rPr>
          <w:sz w:val="26"/>
          <w:szCs w:val="26"/>
          <w:lang w:val="uk-UA"/>
        </w:rPr>
        <w:t>66 тис.грн. (економія виникла після проведення торгів).</w:t>
      </w:r>
    </w:p>
    <w:p w:rsidR="00665BEA" w:rsidRPr="00464F40" w:rsidRDefault="00451490" w:rsidP="00410453">
      <w:pPr>
        <w:ind w:firstLine="709"/>
        <w:jc w:val="both"/>
        <w:rPr>
          <w:sz w:val="26"/>
          <w:szCs w:val="26"/>
          <w:lang w:val="uk-UA"/>
        </w:rPr>
      </w:pPr>
      <w:r w:rsidRPr="00464F40">
        <w:rPr>
          <w:sz w:val="26"/>
          <w:szCs w:val="26"/>
          <w:lang w:val="uk-UA"/>
        </w:rPr>
        <w:t xml:space="preserve">По заходу «Придбання медичних препаратів хворим пацієнтам на ювенільний ревматоїдний артрит» в зв’язку з відсутністю централізованих поставок медичних препаратів та забезпечення їх до кінця року </w:t>
      </w:r>
      <w:r w:rsidR="002212FC" w:rsidRPr="00464F40">
        <w:rPr>
          <w:sz w:val="26"/>
          <w:szCs w:val="26"/>
          <w:lang w:val="uk-UA"/>
        </w:rPr>
        <w:t>у повному обсязі збільшуються видатки на</w:t>
      </w:r>
      <w:r w:rsidRPr="00464F40">
        <w:rPr>
          <w:sz w:val="26"/>
          <w:szCs w:val="26"/>
          <w:lang w:val="uk-UA"/>
        </w:rPr>
        <w:t xml:space="preserve"> 1 </w:t>
      </w:r>
      <w:r w:rsidR="00DE2E65" w:rsidRPr="00464F40">
        <w:rPr>
          <w:sz w:val="26"/>
          <w:szCs w:val="26"/>
          <w:lang w:val="uk-UA"/>
        </w:rPr>
        <w:t>120</w:t>
      </w:r>
      <w:r w:rsidRPr="00464F40">
        <w:rPr>
          <w:sz w:val="26"/>
          <w:szCs w:val="26"/>
          <w:lang w:val="uk-UA"/>
        </w:rPr>
        <w:t>,0</w:t>
      </w:r>
      <w:r w:rsidR="00DE2E65" w:rsidRPr="00464F40">
        <w:rPr>
          <w:sz w:val="26"/>
          <w:szCs w:val="26"/>
          <w:lang w:val="uk-UA"/>
        </w:rPr>
        <w:t>39</w:t>
      </w:r>
      <w:r w:rsidRPr="00464F40">
        <w:rPr>
          <w:sz w:val="26"/>
          <w:szCs w:val="26"/>
          <w:lang w:val="uk-UA"/>
        </w:rPr>
        <w:t xml:space="preserve"> тис.грн.</w:t>
      </w:r>
    </w:p>
    <w:p w:rsidR="00B22467" w:rsidRPr="00464F40" w:rsidRDefault="00B22467" w:rsidP="00B22467">
      <w:pPr>
        <w:ind w:firstLine="709"/>
        <w:jc w:val="both"/>
        <w:rPr>
          <w:sz w:val="26"/>
          <w:szCs w:val="26"/>
          <w:lang w:val="uk-UA"/>
        </w:rPr>
      </w:pPr>
      <w:r w:rsidRPr="00464F40">
        <w:rPr>
          <w:sz w:val="26"/>
          <w:szCs w:val="26"/>
          <w:lang w:val="uk-UA"/>
        </w:rPr>
        <w:t>По заходу «Закупівля медикаментів для надання стоматологічної допомоги дорослому та дитячому населенню м.Запоріжжя» зменшуються видатки на придбання медикаментів та виробів медичного призначення на 1,6 тис.грн. (економія виникла після проведення торгів).</w:t>
      </w:r>
    </w:p>
    <w:p w:rsidR="0042750E" w:rsidRPr="00464F40" w:rsidRDefault="00410453" w:rsidP="00410453">
      <w:pPr>
        <w:ind w:firstLine="720"/>
        <w:jc w:val="both"/>
        <w:rPr>
          <w:sz w:val="26"/>
          <w:szCs w:val="26"/>
          <w:lang w:val="uk-UA"/>
        </w:rPr>
      </w:pPr>
      <w:r w:rsidRPr="00464F40">
        <w:rPr>
          <w:sz w:val="26"/>
          <w:szCs w:val="26"/>
          <w:lang w:val="uk-UA"/>
        </w:rPr>
        <w:t xml:space="preserve">По заходу «Реконструкція будівель, інженерних мереж, відділень тощо» </w:t>
      </w:r>
      <w:r w:rsidR="0042750E" w:rsidRPr="00464F40">
        <w:rPr>
          <w:sz w:val="26"/>
          <w:szCs w:val="26"/>
          <w:lang w:val="uk-UA"/>
        </w:rPr>
        <w:t>в цілому видатки збільшуються на 730,936 тис.грн, а саме:</w:t>
      </w:r>
    </w:p>
    <w:p w:rsidR="00AC2534" w:rsidRPr="00464F40" w:rsidRDefault="0042750E" w:rsidP="00410453">
      <w:pPr>
        <w:ind w:firstLine="720"/>
        <w:jc w:val="both"/>
        <w:rPr>
          <w:sz w:val="26"/>
          <w:szCs w:val="26"/>
          <w:lang w:val="uk-UA"/>
        </w:rPr>
      </w:pPr>
      <w:r w:rsidRPr="00464F40">
        <w:rPr>
          <w:sz w:val="26"/>
          <w:szCs w:val="26"/>
          <w:lang w:val="uk-UA"/>
        </w:rPr>
        <w:t>- </w:t>
      </w:r>
      <w:r w:rsidR="00AC2534" w:rsidRPr="00464F40">
        <w:rPr>
          <w:sz w:val="26"/>
          <w:szCs w:val="26"/>
          <w:lang w:val="uk-UA"/>
        </w:rPr>
        <w:t xml:space="preserve">по об’єкту «Комунальна установа "Центральна лікарня Орджонікідзевського району" по бул. Шевченка, 25 м.Запоріжжя – реконструкція» </w:t>
      </w:r>
      <w:r w:rsidRPr="00464F40">
        <w:rPr>
          <w:sz w:val="26"/>
          <w:szCs w:val="26"/>
          <w:lang w:val="uk-UA"/>
        </w:rPr>
        <w:t xml:space="preserve">збільшуються видатки </w:t>
      </w:r>
      <w:r w:rsidR="00AC2534" w:rsidRPr="00464F40">
        <w:rPr>
          <w:sz w:val="26"/>
          <w:szCs w:val="26"/>
          <w:lang w:val="uk-UA"/>
        </w:rPr>
        <w:t>на 730,936 тис.грн. для завершення робіт по реконструкції приміщень під міський центр</w:t>
      </w:r>
      <w:r w:rsidR="00CC3E2E" w:rsidRPr="00464F40">
        <w:rPr>
          <w:sz w:val="26"/>
          <w:szCs w:val="26"/>
          <w:lang w:val="uk-UA"/>
        </w:rPr>
        <w:t xml:space="preserve"> нефрології та діалізу</w:t>
      </w:r>
      <w:r w:rsidRPr="00464F40">
        <w:rPr>
          <w:sz w:val="26"/>
          <w:szCs w:val="26"/>
          <w:lang w:val="uk-UA"/>
        </w:rPr>
        <w:t>;</w:t>
      </w:r>
    </w:p>
    <w:p w:rsidR="0042750E" w:rsidRPr="00464F40" w:rsidRDefault="0042750E" w:rsidP="00410453">
      <w:pPr>
        <w:ind w:firstLine="720"/>
        <w:jc w:val="both"/>
        <w:rPr>
          <w:sz w:val="26"/>
          <w:szCs w:val="26"/>
          <w:lang w:val="uk-UA"/>
        </w:rPr>
      </w:pPr>
      <w:r w:rsidRPr="00464F40">
        <w:rPr>
          <w:sz w:val="26"/>
          <w:szCs w:val="26"/>
          <w:lang w:val="uk-UA"/>
        </w:rPr>
        <w:t>- по об’єкту «Реконструкція будівель та інженерних мереж комунальної установи «Міська клінічна лікарня екстреної та швидкої медичної допомоги м. Запоріжжя» по вул. Перемоги, 80 м. Запоріжжя» збільшуються видатки на 9,822 тис.грн. для завершення робіт;</w:t>
      </w:r>
    </w:p>
    <w:p w:rsidR="0042750E" w:rsidRPr="00464F40" w:rsidRDefault="0042750E" w:rsidP="00410453">
      <w:pPr>
        <w:ind w:firstLine="720"/>
        <w:jc w:val="both"/>
        <w:rPr>
          <w:sz w:val="26"/>
          <w:szCs w:val="26"/>
          <w:lang w:val="uk-UA"/>
        </w:rPr>
      </w:pPr>
      <w:r w:rsidRPr="00464F40">
        <w:rPr>
          <w:sz w:val="26"/>
          <w:szCs w:val="26"/>
          <w:lang w:val="uk-UA"/>
        </w:rPr>
        <w:t>- по об’єкту Комунальний заклад "Міська клінічна лікарня №3" - реконструкція  відділення очної травми та приймального відділення зменшуються видатки на 9,822 тис.грн.</w:t>
      </w:r>
    </w:p>
    <w:p w:rsidR="00410453" w:rsidRPr="00464F40" w:rsidRDefault="00410453" w:rsidP="00410453">
      <w:pPr>
        <w:pStyle w:val="a6"/>
        <w:spacing w:after="0"/>
        <w:ind w:left="0" w:firstLine="709"/>
        <w:jc w:val="both"/>
        <w:rPr>
          <w:sz w:val="26"/>
          <w:szCs w:val="26"/>
          <w:lang w:val="uk-UA"/>
        </w:rPr>
      </w:pPr>
      <w:r w:rsidRPr="00464F40">
        <w:rPr>
          <w:sz w:val="26"/>
          <w:szCs w:val="26"/>
          <w:lang w:val="uk-UA"/>
        </w:rPr>
        <w:lastRenderedPageBreak/>
        <w:t>По заходу «Проведення капітальних ремонтів в закладах охорони здоров’я м. Запоріжжя» з</w:t>
      </w:r>
      <w:r w:rsidR="00822C0D" w:rsidRPr="00464F40">
        <w:rPr>
          <w:sz w:val="26"/>
          <w:szCs w:val="26"/>
          <w:lang w:val="uk-UA"/>
        </w:rPr>
        <w:t>більшуються</w:t>
      </w:r>
      <w:r w:rsidRPr="00464F40">
        <w:rPr>
          <w:sz w:val="26"/>
          <w:szCs w:val="26"/>
          <w:lang w:val="uk-UA"/>
        </w:rPr>
        <w:t xml:space="preserve"> видатки в цілому на </w:t>
      </w:r>
      <w:r w:rsidR="003B4405" w:rsidRPr="00464F40">
        <w:rPr>
          <w:sz w:val="26"/>
          <w:szCs w:val="26"/>
          <w:lang w:val="uk-UA"/>
        </w:rPr>
        <w:t>1 9</w:t>
      </w:r>
      <w:r w:rsidR="00451490" w:rsidRPr="00464F40">
        <w:rPr>
          <w:sz w:val="26"/>
          <w:szCs w:val="26"/>
          <w:lang w:val="uk-UA"/>
        </w:rPr>
        <w:t>01</w:t>
      </w:r>
      <w:r w:rsidRPr="00464F40">
        <w:rPr>
          <w:sz w:val="26"/>
          <w:szCs w:val="26"/>
          <w:lang w:val="uk-UA"/>
        </w:rPr>
        <w:t>,</w:t>
      </w:r>
      <w:r w:rsidR="00C12227" w:rsidRPr="00464F40">
        <w:rPr>
          <w:sz w:val="26"/>
          <w:szCs w:val="26"/>
          <w:lang w:val="uk-UA"/>
        </w:rPr>
        <w:t>054</w:t>
      </w:r>
      <w:r w:rsidRPr="00464F40">
        <w:rPr>
          <w:sz w:val="26"/>
          <w:szCs w:val="26"/>
          <w:lang w:val="uk-UA"/>
        </w:rPr>
        <w:t xml:space="preserve"> тис.грн., а саме по наступним об’єктам:</w:t>
      </w:r>
    </w:p>
    <w:p w:rsidR="00134D8E" w:rsidRPr="00464F40" w:rsidRDefault="00410453" w:rsidP="00410453">
      <w:pPr>
        <w:pStyle w:val="a6"/>
        <w:spacing w:after="0"/>
        <w:ind w:left="0" w:firstLine="709"/>
        <w:jc w:val="both"/>
        <w:rPr>
          <w:sz w:val="26"/>
          <w:szCs w:val="26"/>
          <w:lang w:val="uk-UA"/>
        </w:rPr>
      </w:pPr>
      <w:r w:rsidRPr="00464F40">
        <w:rPr>
          <w:sz w:val="26"/>
          <w:szCs w:val="26"/>
          <w:lang w:val="uk-UA"/>
        </w:rPr>
        <w:t>- </w:t>
      </w:r>
      <w:r w:rsidR="00606A7E" w:rsidRPr="00464F40">
        <w:rPr>
          <w:sz w:val="26"/>
          <w:szCs w:val="26"/>
          <w:lang w:val="uk-UA"/>
        </w:rPr>
        <w:t>к</w:t>
      </w:r>
      <w:r w:rsidR="00134D8E" w:rsidRPr="00464F40">
        <w:rPr>
          <w:sz w:val="26"/>
          <w:szCs w:val="26"/>
          <w:lang w:val="uk-UA"/>
        </w:rPr>
        <w:t xml:space="preserve">апітальний ремонт покрівлі діагностичного відділення </w:t>
      </w:r>
      <w:r w:rsidR="003B4405" w:rsidRPr="00464F40">
        <w:rPr>
          <w:sz w:val="26"/>
          <w:szCs w:val="26"/>
          <w:lang w:val="uk-UA"/>
        </w:rPr>
        <w:t xml:space="preserve">КУ </w:t>
      </w:r>
      <w:r w:rsidR="00134D8E" w:rsidRPr="00464F40">
        <w:rPr>
          <w:sz w:val="26"/>
          <w:szCs w:val="26"/>
          <w:lang w:val="uk-UA"/>
        </w:rPr>
        <w:t>«</w:t>
      </w:r>
      <w:r w:rsidR="003B4405" w:rsidRPr="00464F40">
        <w:rPr>
          <w:sz w:val="26"/>
          <w:szCs w:val="26"/>
          <w:lang w:val="uk-UA"/>
        </w:rPr>
        <w:t>Міська лікарня №8</w:t>
      </w:r>
      <w:r w:rsidR="00134D8E" w:rsidRPr="00464F40">
        <w:rPr>
          <w:sz w:val="26"/>
          <w:szCs w:val="26"/>
          <w:lang w:val="uk-UA"/>
        </w:rPr>
        <w:t>» по вул.Харчова,2</w:t>
      </w:r>
      <w:r w:rsidR="002212FC" w:rsidRPr="00464F40">
        <w:rPr>
          <w:sz w:val="26"/>
          <w:szCs w:val="26"/>
          <w:lang w:val="uk-UA"/>
        </w:rPr>
        <w:t xml:space="preserve"> збільшуються видатки на </w:t>
      </w:r>
      <w:r w:rsidR="00134D8E" w:rsidRPr="00464F40">
        <w:rPr>
          <w:sz w:val="26"/>
          <w:szCs w:val="26"/>
          <w:lang w:val="uk-UA"/>
        </w:rPr>
        <w:t xml:space="preserve">242,525 </w:t>
      </w:r>
      <w:r w:rsidR="002347A1" w:rsidRPr="00464F40">
        <w:rPr>
          <w:sz w:val="26"/>
          <w:szCs w:val="26"/>
          <w:lang w:val="uk-UA"/>
        </w:rPr>
        <w:t>з метою запобігання підтоплення та подальшої руйнації будівлі</w:t>
      </w:r>
      <w:r w:rsidR="00134D8E" w:rsidRPr="00464F40">
        <w:rPr>
          <w:sz w:val="26"/>
          <w:szCs w:val="26"/>
          <w:lang w:val="uk-UA"/>
        </w:rPr>
        <w:t>;</w:t>
      </w:r>
    </w:p>
    <w:p w:rsidR="00332A25" w:rsidRPr="00464F40" w:rsidRDefault="00134D8E" w:rsidP="00332A25">
      <w:pPr>
        <w:pStyle w:val="a6"/>
        <w:spacing w:after="0"/>
        <w:ind w:left="0" w:firstLine="709"/>
        <w:jc w:val="both"/>
        <w:rPr>
          <w:sz w:val="26"/>
          <w:szCs w:val="26"/>
          <w:lang w:val="uk-UA"/>
        </w:rPr>
      </w:pPr>
      <w:r w:rsidRPr="00464F40">
        <w:rPr>
          <w:sz w:val="26"/>
          <w:szCs w:val="26"/>
          <w:lang w:val="uk-UA"/>
        </w:rPr>
        <w:t>- </w:t>
      </w:r>
      <w:r w:rsidR="00606A7E" w:rsidRPr="00464F40">
        <w:rPr>
          <w:sz w:val="26"/>
          <w:szCs w:val="26"/>
          <w:lang w:val="uk-UA"/>
        </w:rPr>
        <w:t>к</w:t>
      </w:r>
      <w:r w:rsidR="00332A25" w:rsidRPr="00464F40">
        <w:rPr>
          <w:sz w:val="26"/>
          <w:szCs w:val="26"/>
          <w:lang w:val="uk-UA"/>
        </w:rPr>
        <w:t>апітальний ремонт з заміною 2-х лікарняних ліфтів КЗ «Пологовий будинок №4»</w:t>
      </w:r>
      <w:r w:rsidR="00CF50AC" w:rsidRPr="00464F40">
        <w:rPr>
          <w:sz w:val="26"/>
          <w:szCs w:val="26"/>
          <w:lang w:val="uk-UA"/>
        </w:rPr>
        <w:t xml:space="preserve"> </w:t>
      </w:r>
      <w:r w:rsidR="00332A25" w:rsidRPr="00464F40">
        <w:rPr>
          <w:sz w:val="26"/>
          <w:szCs w:val="26"/>
          <w:lang w:val="uk-UA"/>
        </w:rPr>
        <w:t>збільшуються видатки на 225,275 тис.грн. для за</w:t>
      </w:r>
      <w:r w:rsidR="002347A1" w:rsidRPr="00464F40">
        <w:rPr>
          <w:sz w:val="26"/>
          <w:szCs w:val="26"/>
          <w:lang w:val="uk-UA"/>
        </w:rPr>
        <w:t>гально-будівельних робіт по</w:t>
      </w:r>
      <w:r w:rsidR="00CF50AC" w:rsidRPr="00464F40">
        <w:rPr>
          <w:sz w:val="26"/>
          <w:szCs w:val="26"/>
          <w:lang w:val="uk-UA"/>
        </w:rPr>
        <w:t xml:space="preserve"> шахт</w:t>
      </w:r>
      <w:r w:rsidR="002347A1" w:rsidRPr="00464F40">
        <w:rPr>
          <w:sz w:val="26"/>
          <w:szCs w:val="26"/>
          <w:lang w:val="uk-UA"/>
        </w:rPr>
        <w:t>і</w:t>
      </w:r>
      <w:r w:rsidR="00CF50AC" w:rsidRPr="00464F40">
        <w:rPr>
          <w:sz w:val="26"/>
          <w:szCs w:val="26"/>
          <w:lang w:val="uk-UA"/>
        </w:rPr>
        <w:t xml:space="preserve"> ліфтів</w:t>
      </w:r>
      <w:r w:rsidR="002347A1" w:rsidRPr="00464F40">
        <w:rPr>
          <w:sz w:val="26"/>
          <w:szCs w:val="26"/>
          <w:lang w:val="uk-UA"/>
        </w:rPr>
        <w:t xml:space="preserve"> та машинного приміщення</w:t>
      </w:r>
      <w:r w:rsidR="00332A25" w:rsidRPr="00464F40">
        <w:rPr>
          <w:sz w:val="26"/>
          <w:szCs w:val="26"/>
          <w:lang w:val="uk-UA"/>
        </w:rPr>
        <w:t>;</w:t>
      </w:r>
    </w:p>
    <w:p w:rsidR="00421149" w:rsidRPr="00464F40" w:rsidRDefault="00421149" w:rsidP="00421149">
      <w:pPr>
        <w:pStyle w:val="a6"/>
        <w:spacing w:after="0"/>
        <w:ind w:left="0" w:firstLine="709"/>
        <w:jc w:val="both"/>
        <w:rPr>
          <w:sz w:val="26"/>
          <w:szCs w:val="26"/>
          <w:lang w:val="uk-UA"/>
        </w:rPr>
      </w:pPr>
      <w:r w:rsidRPr="00464F40">
        <w:rPr>
          <w:sz w:val="26"/>
          <w:szCs w:val="26"/>
          <w:lang w:val="uk-UA"/>
        </w:rPr>
        <w:t>- </w:t>
      </w:r>
      <w:r w:rsidR="00606A7E" w:rsidRPr="00464F40">
        <w:rPr>
          <w:sz w:val="26"/>
          <w:szCs w:val="26"/>
          <w:lang w:val="uk-UA"/>
        </w:rPr>
        <w:t>к</w:t>
      </w:r>
      <w:r w:rsidRPr="00464F40">
        <w:rPr>
          <w:sz w:val="26"/>
          <w:szCs w:val="26"/>
          <w:lang w:val="uk-UA"/>
        </w:rPr>
        <w:t xml:space="preserve">апітальний ремонт покрівлі будівлі КУ «Запорізька міська багатопрофільна дитяча лікарня №5» </w:t>
      </w:r>
      <w:r w:rsidR="00CF50AC" w:rsidRPr="00464F40">
        <w:rPr>
          <w:sz w:val="26"/>
          <w:szCs w:val="26"/>
          <w:lang w:val="uk-UA"/>
        </w:rPr>
        <w:t xml:space="preserve">збільшуються видатки на </w:t>
      </w:r>
      <w:r w:rsidRPr="00464F40">
        <w:rPr>
          <w:sz w:val="26"/>
          <w:szCs w:val="26"/>
          <w:lang w:val="uk-UA"/>
        </w:rPr>
        <w:t xml:space="preserve">499,392 тис.грн. для  виконання </w:t>
      </w:r>
      <w:r w:rsidR="00641225" w:rsidRPr="00464F40">
        <w:rPr>
          <w:sz w:val="26"/>
          <w:szCs w:val="26"/>
          <w:lang w:val="uk-UA"/>
        </w:rPr>
        <w:t>ремонтно-</w:t>
      </w:r>
      <w:r w:rsidRPr="00464F40">
        <w:rPr>
          <w:sz w:val="26"/>
          <w:szCs w:val="26"/>
          <w:lang w:val="uk-UA"/>
        </w:rPr>
        <w:t>будівельних робіт;</w:t>
      </w:r>
    </w:p>
    <w:p w:rsidR="00421149" w:rsidRPr="00464F40" w:rsidRDefault="00421149" w:rsidP="00421149">
      <w:pPr>
        <w:pStyle w:val="a6"/>
        <w:spacing w:after="0"/>
        <w:ind w:left="0" w:firstLine="709"/>
        <w:jc w:val="both"/>
        <w:rPr>
          <w:sz w:val="26"/>
          <w:szCs w:val="26"/>
          <w:lang w:val="uk-UA"/>
        </w:rPr>
      </w:pPr>
      <w:r w:rsidRPr="00464F40">
        <w:rPr>
          <w:sz w:val="26"/>
          <w:szCs w:val="26"/>
          <w:lang w:val="uk-UA"/>
        </w:rPr>
        <w:t>- </w:t>
      </w:r>
      <w:r w:rsidR="00606A7E" w:rsidRPr="00464F40">
        <w:rPr>
          <w:sz w:val="26"/>
          <w:szCs w:val="26"/>
          <w:lang w:val="uk-UA"/>
        </w:rPr>
        <w:t>к</w:t>
      </w:r>
      <w:r w:rsidRPr="00464F40">
        <w:rPr>
          <w:sz w:val="26"/>
          <w:szCs w:val="26"/>
          <w:lang w:val="uk-UA"/>
        </w:rPr>
        <w:t xml:space="preserve">апітальний ремонт рентгенологічного кабінету КУ «Запорізька міська багатопрофільна дитяча лікарня №5» </w:t>
      </w:r>
      <w:r w:rsidR="00CF50AC" w:rsidRPr="00464F40">
        <w:rPr>
          <w:sz w:val="26"/>
          <w:szCs w:val="26"/>
          <w:lang w:val="uk-UA"/>
        </w:rPr>
        <w:t xml:space="preserve">збільшуються видатки  на </w:t>
      </w:r>
      <w:r w:rsidRPr="00464F40">
        <w:rPr>
          <w:sz w:val="26"/>
          <w:szCs w:val="26"/>
          <w:lang w:val="uk-UA"/>
        </w:rPr>
        <w:t xml:space="preserve">283,032 тис.грн. </w:t>
      </w:r>
      <w:r w:rsidR="00CF50AC" w:rsidRPr="00464F40">
        <w:rPr>
          <w:sz w:val="26"/>
          <w:szCs w:val="26"/>
          <w:lang w:val="uk-UA"/>
        </w:rPr>
        <w:t xml:space="preserve">у зв’язку з необхідністю підготовки приміщення </w:t>
      </w:r>
      <w:r w:rsidRPr="00464F40">
        <w:rPr>
          <w:sz w:val="26"/>
          <w:szCs w:val="26"/>
          <w:lang w:val="uk-UA"/>
        </w:rPr>
        <w:t xml:space="preserve">для </w:t>
      </w:r>
      <w:r w:rsidR="00CF50AC" w:rsidRPr="00464F40">
        <w:rPr>
          <w:sz w:val="26"/>
          <w:szCs w:val="26"/>
          <w:lang w:val="uk-UA"/>
        </w:rPr>
        <w:t>встановлення нового рентгенологічного обладнання</w:t>
      </w:r>
      <w:r w:rsidRPr="00464F40">
        <w:rPr>
          <w:sz w:val="26"/>
          <w:szCs w:val="26"/>
          <w:lang w:val="uk-UA"/>
        </w:rPr>
        <w:t>;</w:t>
      </w:r>
    </w:p>
    <w:p w:rsidR="00CF50AC" w:rsidRPr="00464F40" w:rsidRDefault="00DD1DF6" w:rsidP="00CF50AC">
      <w:pPr>
        <w:pStyle w:val="a6"/>
        <w:spacing w:after="0"/>
        <w:ind w:left="0" w:firstLine="709"/>
        <w:jc w:val="both"/>
        <w:rPr>
          <w:sz w:val="26"/>
          <w:szCs w:val="26"/>
          <w:lang w:val="uk-UA"/>
        </w:rPr>
      </w:pPr>
      <w:r w:rsidRPr="00464F40">
        <w:rPr>
          <w:sz w:val="26"/>
          <w:szCs w:val="26"/>
          <w:lang w:val="uk-UA"/>
        </w:rPr>
        <w:t>- </w:t>
      </w:r>
      <w:r w:rsidR="00606A7E" w:rsidRPr="00464F40">
        <w:rPr>
          <w:sz w:val="26"/>
          <w:szCs w:val="26"/>
          <w:lang w:val="uk-UA"/>
        </w:rPr>
        <w:t>к</w:t>
      </w:r>
      <w:r w:rsidRPr="00464F40">
        <w:rPr>
          <w:sz w:val="26"/>
          <w:szCs w:val="26"/>
          <w:lang w:val="uk-UA"/>
        </w:rPr>
        <w:t xml:space="preserve">апітальний ремонт рентгенологічного кабінету в хірургічному корпусі КУ «Міська клінічна лікарня екстреної та швидкої медичної допомоги м.Запоріжжя» </w:t>
      </w:r>
      <w:r w:rsidR="00CF50AC" w:rsidRPr="00464F40">
        <w:rPr>
          <w:sz w:val="26"/>
          <w:szCs w:val="26"/>
          <w:lang w:val="uk-UA"/>
        </w:rPr>
        <w:t xml:space="preserve">збільшуються видатки на </w:t>
      </w:r>
      <w:r w:rsidRPr="00464F40">
        <w:rPr>
          <w:sz w:val="26"/>
          <w:szCs w:val="26"/>
          <w:lang w:val="uk-UA"/>
        </w:rPr>
        <w:t xml:space="preserve">283,391 тис.грн. </w:t>
      </w:r>
      <w:r w:rsidR="00CF50AC" w:rsidRPr="00464F40">
        <w:rPr>
          <w:sz w:val="26"/>
          <w:szCs w:val="26"/>
          <w:lang w:val="uk-UA"/>
        </w:rPr>
        <w:t>у зв’язку з необхідністю підготовки приміщення для встановлення нового рентгенологічного обладнання;</w:t>
      </w:r>
    </w:p>
    <w:p w:rsidR="00421149" w:rsidRPr="00464F40" w:rsidRDefault="00DD1DF6" w:rsidP="007C237D">
      <w:pPr>
        <w:pStyle w:val="a6"/>
        <w:spacing w:after="0"/>
        <w:ind w:left="0" w:firstLine="709"/>
        <w:jc w:val="both"/>
        <w:rPr>
          <w:sz w:val="26"/>
          <w:szCs w:val="26"/>
          <w:lang w:val="uk-UA"/>
        </w:rPr>
      </w:pPr>
      <w:r w:rsidRPr="00464F40">
        <w:rPr>
          <w:sz w:val="26"/>
          <w:szCs w:val="26"/>
          <w:lang w:val="uk-UA"/>
        </w:rPr>
        <w:t>- </w:t>
      </w:r>
      <w:r w:rsidR="00606A7E" w:rsidRPr="00464F40">
        <w:rPr>
          <w:sz w:val="26"/>
          <w:szCs w:val="26"/>
          <w:lang w:val="uk-UA"/>
        </w:rPr>
        <w:t>к</w:t>
      </w:r>
      <w:r w:rsidR="007C237D" w:rsidRPr="00464F40">
        <w:rPr>
          <w:sz w:val="26"/>
          <w:szCs w:val="26"/>
          <w:lang w:val="uk-UA"/>
        </w:rPr>
        <w:t>апітальний ремонт системи водозабезпечення та водовідведення хірургічного корпусу КУ «Міська клінічна лікарня екстреної та швидкої медичної допомоги м.Запоріжжя» зменшуються видатки на 11,620 тис.грн. (економія після закінчення робіт);</w:t>
      </w:r>
    </w:p>
    <w:p w:rsidR="007C237D" w:rsidRPr="00464F40" w:rsidRDefault="00CF50AC" w:rsidP="007C237D">
      <w:pPr>
        <w:pStyle w:val="a6"/>
        <w:spacing w:after="0"/>
        <w:ind w:left="0" w:firstLine="709"/>
        <w:jc w:val="both"/>
        <w:rPr>
          <w:sz w:val="26"/>
          <w:szCs w:val="26"/>
          <w:lang w:val="uk-UA"/>
        </w:rPr>
      </w:pPr>
      <w:r w:rsidRPr="00464F40">
        <w:rPr>
          <w:sz w:val="26"/>
          <w:szCs w:val="26"/>
          <w:lang w:val="uk-UA"/>
        </w:rPr>
        <w:t>- капітальний ремонт лікарняного ліфта КУ«Міська клінічна лікарня екстреної та швидкої медичної допомоги м.Запоріжжя» по вул.Перемоги, 80 в м.Запоріжжя зм</w:t>
      </w:r>
      <w:r w:rsidR="007C237D" w:rsidRPr="00464F40">
        <w:rPr>
          <w:sz w:val="26"/>
          <w:szCs w:val="26"/>
          <w:lang w:val="uk-UA"/>
        </w:rPr>
        <w:t xml:space="preserve">еншуються видатки на </w:t>
      </w:r>
      <w:r w:rsidRPr="00464F40">
        <w:rPr>
          <w:sz w:val="26"/>
          <w:szCs w:val="26"/>
          <w:lang w:val="uk-UA"/>
        </w:rPr>
        <w:t>6</w:t>
      </w:r>
      <w:r w:rsidR="007C237D" w:rsidRPr="00464F40">
        <w:rPr>
          <w:sz w:val="26"/>
          <w:szCs w:val="26"/>
          <w:lang w:val="uk-UA"/>
        </w:rPr>
        <w:t xml:space="preserve">0,000 тис.грн. (економія </w:t>
      </w:r>
      <w:r w:rsidRPr="00464F40">
        <w:rPr>
          <w:sz w:val="26"/>
          <w:szCs w:val="26"/>
          <w:lang w:val="uk-UA"/>
        </w:rPr>
        <w:t>коштів</w:t>
      </w:r>
      <w:r w:rsidR="007C237D" w:rsidRPr="00464F40">
        <w:rPr>
          <w:sz w:val="26"/>
          <w:szCs w:val="26"/>
          <w:lang w:val="uk-UA"/>
        </w:rPr>
        <w:t>);</w:t>
      </w:r>
    </w:p>
    <w:p w:rsidR="00CF50AC" w:rsidRPr="00464F40" w:rsidRDefault="00CF50AC" w:rsidP="00CF50AC">
      <w:pPr>
        <w:pStyle w:val="a6"/>
        <w:spacing w:after="0"/>
        <w:ind w:left="0" w:firstLine="709"/>
        <w:jc w:val="both"/>
        <w:rPr>
          <w:sz w:val="26"/>
          <w:szCs w:val="26"/>
          <w:lang w:val="uk-UA"/>
        </w:rPr>
      </w:pPr>
      <w:r w:rsidRPr="00464F40">
        <w:rPr>
          <w:sz w:val="26"/>
          <w:szCs w:val="26"/>
          <w:lang w:val="uk-UA"/>
        </w:rPr>
        <w:t>- капітальний ремонт пасажирського ліфта зав. №27358 КУ«Міська клінічна лікарня екстреної та швидкої медичної допомоги м.Запоріжжя» по вул.Перемоги, 80 в м.Запоріжжя зменшуються видатки на 30,000 тис.грн. (економія коштів);</w:t>
      </w:r>
    </w:p>
    <w:p w:rsidR="005F5C72" w:rsidRPr="00464F40" w:rsidRDefault="007C237D" w:rsidP="005F5C72">
      <w:pPr>
        <w:pStyle w:val="a6"/>
        <w:spacing w:after="0"/>
        <w:ind w:left="0" w:firstLine="709"/>
        <w:jc w:val="both"/>
        <w:rPr>
          <w:sz w:val="26"/>
          <w:szCs w:val="26"/>
          <w:lang w:val="uk-UA"/>
        </w:rPr>
      </w:pPr>
      <w:r w:rsidRPr="00464F40">
        <w:rPr>
          <w:sz w:val="26"/>
          <w:szCs w:val="26"/>
          <w:lang w:val="uk-UA"/>
        </w:rPr>
        <w:t>- </w:t>
      </w:r>
      <w:r w:rsidR="00606A7E" w:rsidRPr="00464F40">
        <w:rPr>
          <w:sz w:val="26"/>
          <w:szCs w:val="26"/>
          <w:lang w:val="uk-UA"/>
        </w:rPr>
        <w:t>к</w:t>
      </w:r>
      <w:r w:rsidRPr="00464F40">
        <w:rPr>
          <w:sz w:val="26"/>
          <w:szCs w:val="26"/>
          <w:lang w:val="uk-UA"/>
        </w:rPr>
        <w:t>апітальний ремонт нейрохірургічного відділення КУ «Міська клінічна лікарня екстреної та швидкої медичної допомоги м.Запоріжжя» зменшуються видатки на 181,771 тис.грн.</w:t>
      </w:r>
      <w:r w:rsidR="005F5C72" w:rsidRPr="00464F40">
        <w:rPr>
          <w:sz w:val="26"/>
          <w:szCs w:val="26"/>
          <w:lang w:val="uk-UA"/>
        </w:rPr>
        <w:t xml:space="preserve"> в зв’язку з необхідністю коригування проектно-кошторисної документації;</w:t>
      </w:r>
    </w:p>
    <w:p w:rsidR="00944918" w:rsidRPr="00464F40" w:rsidRDefault="007C237D" w:rsidP="00944918">
      <w:pPr>
        <w:pStyle w:val="a6"/>
        <w:spacing w:after="0"/>
        <w:ind w:left="0" w:firstLine="709"/>
        <w:jc w:val="both"/>
        <w:rPr>
          <w:sz w:val="26"/>
          <w:szCs w:val="26"/>
          <w:lang w:val="uk-UA"/>
        </w:rPr>
      </w:pPr>
      <w:r w:rsidRPr="00464F40">
        <w:rPr>
          <w:sz w:val="26"/>
          <w:szCs w:val="26"/>
          <w:lang w:val="uk-UA"/>
        </w:rPr>
        <w:t>- </w:t>
      </w:r>
      <w:r w:rsidR="00606A7E" w:rsidRPr="00464F40">
        <w:rPr>
          <w:sz w:val="26"/>
          <w:szCs w:val="26"/>
          <w:lang w:val="uk-UA"/>
        </w:rPr>
        <w:t>к</w:t>
      </w:r>
      <w:r w:rsidR="00944918" w:rsidRPr="00464F40">
        <w:rPr>
          <w:sz w:val="26"/>
          <w:szCs w:val="26"/>
          <w:lang w:val="uk-UA"/>
        </w:rPr>
        <w:t>апітальний ремонт з заміною введення водопроводу і водомірного вузла у терапевтичному корпусі</w:t>
      </w:r>
      <w:r w:rsidR="00CF50AC" w:rsidRPr="00464F40">
        <w:rPr>
          <w:sz w:val="26"/>
          <w:szCs w:val="26"/>
          <w:lang w:val="uk-UA"/>
        </w:rPr>
        <w:t xml:space="preserve"> </w:t>
      </w:r>
      <w:r w:rsidR="00944918" w:rsidRPr="00464F40">
        <w:rPr>
          <w:sz w:val="26"/>
          <w:szCs w:val="26"/>
          <w:lang w:val="uk-UA"/>
        </w:rPr>
        <w:t xml:space="preserve">КУ «6-а міська клінічна лікарня» по </w:t>
      </w:r>
      <w:r w:rsidR="00944918" w:rsidRPr="00464F40">
        <w:rPr>
          <w:sz w:val="26"/>
          <w:szCs w:val="26"/>
        </w:rPr>
        <w:t>в</w:t>
      </w:r>
      <w:r w:rsidR="00944918" w:rsidRPr="00464F40">
        <w:rPr>
          <w:sz w:val="26"/>
          <w:szCs w:val="26"/>
          <w:lang w:val="uk-UA"/>
        </w:rPr>
        <w:t>у</w:t>
      </w:r>
      <w:r w:rsidR="00944918" w:rsidRPr="00464F40">
        <w:rPr>
          <w:sz w:val="26"/>
          <w:szCs w:val="26"/>
        </w:rPr>
        <w:t>л. Сталеварів,34</w:t>
      </w:r>
      <w:r w:rsidR="00CF50AC" w:rsidRPr="00464F40">
        <w:rPr>
          <w:sz w:val="26"/>
          <w:szCs w:val="26"/>
          <w:lang w:val="uk-UA"/>
        </w:rPr>
        <w:t xml:space="preserve"> збільшуються видатки на </w:t>
      </w:r>
      <w:r w:rsidR="00944918" w:rsidRPr="00464F40">
        <w:rPr>
          <w:sz w:val="26"/>
          <w:szCs w:val="26"/>
          <w:lang w:val="uk-UA"/>
        </w:rPr>
        <w:t>157,562 тис.грн. для виконання будівельних робіт</w:t>
      </w:r>
      <w:r w:rsidR="00CF50AC" w:rsidRPr="00464F40">
        <w:rPr>
          <w:sz w:val="26"/>
          <w:szCs w:val="26"/>
          <w:lang w:val="uk-UA"/>
        </w:rPr>
        <w:t xml:space="preserve"> (аварійний стан)</w:t>
      </w:r>
      <w:r w:rsidR="00944918" w:rsidRPr="00464F40">
        <w:rPr>
          <w:sz w:val="26"/>
          <w:szCs w:val="26"/>
          <w:lang w:val="uk-UA"/>
        </w:rPr>
        <w:t>;</w:t>
      </w:r>
    </w:p>
    <w:p w:rsidR="00944918" w:rsidRPr="00464F40" w:rsidRDefault="00944918" w:rsidP="00944918">
      <w:pPr>
        <w:ind w:firstLine="709"/>
        <w:jc w:val="both"/>
        <w:rPr>
          <w:sz w:val="26"/>
          <w:szCs w:val="26"/>
          <w:lang w:val="uk-UA"/>
        </w:rPr>
      </w:pPr>
      <w:r w:rsidRPr="00464F40">
        <w:rPr>
          <w:sz w:val="26"/>
          <w:szCs w:val="26"/>
          <w:lang w:val="uk-UA"/>
        </w:rPr>
        <w:t>- </w:t>
      </w:r>
      <w:r w:rsidR="00606A7E" w:rsidRPr="00464F40">
        <w:rPr>
          <w:sz w:val="26"/>
          <w:szCs w:val="26"/>
          <w:lang w:val="uk-UA"/>
        </w:rPr>
        <w:t>к</w:t>
      </w:r>
      <w:r w:rsidRPr="00464F40">
        <w:rPr>
          <w:sz w:val="26"/>
          <w:szCs w:val="26"/>
          <w:lang w:val="uk-UA"/>
        </w:rPr>
        <w:t>апітальний ремонт інженерних мереж стаціонару КУ «Центральна клінічна лікарня №4 Заводського району» по вул. Соціалістична, 1 збільшуються видатки на 291,824 тис.грн. для закінчення робіт;</w:t>
      </w:r>
    </w:p>
    <w:p w:rsidR="007C237D" w:rsidRPr="00464F40" w:rsidRDefault="00944918" w:rsidP="00A6448F">
      <w:pPr>
        <w:pStyle w:val="a6"/>
        <w:spacing w:after="0"/>
        <w:ind w:left="0" w:firstLine="709"/>
        <w:jc w:val="both"/>
        <w:rPr>
          <w:sz w:val="26"/>
          <w:szCs w:val="26"/>
          <w:lang w:val="uk-UA"/>
        </w:rPr>
      </w:pPr>
      <w:r w:rsidRPr="00464F40">
        <w:rPr>
          <w:sz w:val="26"/>
          <w:szCs w:val="26"/>
          <w:lang w:val="uk-UA"/>
        </w:rPr>
        <w:t>- </w:t>
      </w:r>
      <w:r w:rsidR="00606A7E" w:rsidRPr="00464F40">
        <w:rPr>
          <w:sz w:val="26"/>
          <w:szCs w:val="26"/>
          <w:lang w:val="uk-UA"/>
        </w:rPr>
        <w:t>к</w:t>
      </w:r>
      <w:r w:rsidR="00A6448F" w:rsidRPr="00464F40">
        <w:rPr>
          <w:sz w:val="26"/>
          <w:szCs w:val="26"/>
          <w:lang w:val="uk-UA"/>
        </w:rPr>
        <w:t>апітальний ремонт дизель-генераторної електростанції КУ «Запорізька міська багатопрофільна дитяча лікарня №5» по вул.Новгородська,</w:t>
      </w:r>
      <w:r w:rsidR="00F16FC7" w:rsidRPr="00464F40">
        <w:rPr>
          <w:sz w:val="26"/>
          <w:szCs w:val="26"/>
          <w:lang w:val="uk-UA"/>
        </w:rPr>
        <w:t xml:space="preserve"> </w:t>
      </w:r>
      <w:r w:rsidR="00A6448F" w:rsidRPr="00464F40">
        <w:rPr>
          <w:sz w:val="26"/>
          <w:szCs w:val="26"/>
          <w:lang w:val="uk-UA"/>
        </w:rPr>
        <w:t>28а збільшуються видатки на 748,567 тис. грн. для закінчення робіт (придбання та встановлення дизель-генераторної електростанції);</w:t>
      </w:r>
    </w:p>
    <w:p w:rsidR="00A6448F" w:rsidRPr="00464F40" w:rsidRDefault="00A6448F" w:rsidP="00A6448F">
      <w:pPr>
        <w:ind w:firstLine="709"/>
        <w:jc w:val="both"/>
        <w:rPr>
          <w:sz w:val="26"/>
          <w:szCs w:val="26"/>
          <w:lang w:val="uk-UA"/>
        </w:rPr>
      </w:pPr>
      <w:r w:rsidRPr="00464F40">
        <w:rPr>
          <w:sz w:val="26"/>
          <w:szCs w:val="26"/>
          <w:lang w:val="uk-UA"/>
        </w:rPr>
        <w:t>- </w:t>
      </w:r>
      <w:r w:rsidR="00C12227" w:rsidRPr="00464F40">
        <w:rPr>
          <w:sz w:val="26"/>
          <w:szCs w:val="26"/>
          <w:lang w:val="uk-UA"/>
        </w:rPr>
        <w:t>к</w:t>
      </w:r>
      <w:r w:rsidRPr="00464F40">
        <w:rPr>
          <w:sz w:val="26"/>
          <w:szCs w:val="26"/>
          <w:lang w:val="uk-UA"/>
        </w:rPr>
        <w:t>апітальний ремонт покрівлі стаціонару та поліклініки КЗ «Міська клінічна лікарня №3» по пр.Металургів,9 зменшуються видатки на 541,762 тис. грн. - економія коштів після проведення конкурсних торгів</w:t>
      </w:r>
      <w:r w:rsidR="00C12227" w:rsidRPr="00464F40">
        <w:rPr>
          <w:sz w:val="26"/>
          <w:szCs w:val="26"/>
          <w:lang w:val="uk-UA"/>
        </w:rPr>
        <w:t>;</w:t>
      </w:r>
    </w:p>
    <w:p w:rsidR="00C12227" w:rsidRPr="00464F40" w:rsidRDefault="00C12227" w:rsidP="00C12227">
      <w:pPr>
        <w:pStyle w:val="a6"/>
        <w:spacing w:after="0"/>
        <w:ind w:left="0" w:firstLine="709"/>
        <w:jc w:val="both"/>
        <w:rPr>
          <w:sz w:val="26"/>
          <w:szCs w:val="26"/>
          <w:lang w:val="uk-UA"/>
        </w:rPr>
      </w:pPr>
      <w:r w:rsidRPr="00464F40">
        <w:rPr>
          <w:sz w:val="26"/>
          <w:szCs w:val="26"/>
          <w:lang w:val="uk-UA"/>
        </w:rPr>
        <w:t>- капітальний ремонт покрівлі хірургічного корпусу КУ «Запорізька міська багатопрофільна клінічна лікарня №9» по вул.Щаслива,1 зменшуються видатки на 65,261 тис.грн. (економія після закінчення робіт);</w:t>
      </w:r>
    </w:p>
    <w:p w:rsidR="00C12227" w:rsidRPr="00464F40" w:rsidRDefault="00C12227" w:rsidP="00C12227">
      <w:pPr>
        <w:ind w:firstLine="709"/>
        <w:jc w:val="both"/>
        <w:rPr>
          <w:sz w:val="26"/>
          <w:szCs w:val="26"/>
          <w:lang w:val="uk-UA"/>
        </w:rPr>
      </w:pPr>
      <w:r w:rsidRPr="00464F40">
        <w:rPr>
          <w:sz w:val="26"/>
          <w:szCs w:val="26"/>
          <w:lang w:val="uk-UA"/>
        </w:rPr>
        <w:t xml:space="preserve">- виготовлення проектно-кошторисної документації для отримання коштів субвенції на установку в </w:t>
      </w:r>
      <w:r w:rsidR="00F16FC7" w:rsidRPr="00464F40">
        <w:rPr>
          <w:sz w:val="26"/>
          <w:szCs w:val="26"/>
          <w:lang w:val="uk-UA"/>
        </w:rPr>
        <w:t xml:space="preserve">медичних закладах </w:t>
      </w:r>
      <w:r w:rsidRPr="00464F40">
        <w:rPr>
          <w:sz w:val="26"/>
          <w:szCs w:val="26"/>
          <w:lang w:val="uk-UA"/>
        </w:rPr>
        <w:t xml:space="preserve">індивідуальних теплових пунктів </w:t>
      </w:r>
      <w:r w:rsidR="00F16FC7" w:rsidRPr="00464F40">
        <w:rPr>
          <w:sz w:val="26"/>
          <w:szCs w:val="26"/>
          <w:lang w:val="uk-UA"/>
        </w:rPr>
        <w:t xml:space="preserve">(КУ </w:t>
      </w:r>
      <w:r w:rsidR="00F16FC7" w:rsidRPr="00464F40">
        <w:rPr>
          <w:sz w:val="26"/>
          <w:szCs w:val="26"/>
          <w:lang w:val="uk-UA"/>
        </w:rPr>
        <w:lastRenderedPageBreak/>
        <w:t xml:space="preserve">«Міська клінічна лікарня екстреної та швидкої медичної допомоги м.Запоріжжя», КУ «Запорізька міська багатопрофільна дитяча лікарня №5», КУ «Міська багатопрофільна клінічна лікарня №9») </w:t>
      </w:r>
      <w:r w:rsidRPr="00464F40">
        <w:rPr>
          <w:sz w:val="26"/>
          <w:szCs w:val="26"/>
          <w:lang w:val="uk-UA"/>
        </w:rPr>
        <w:t>збільшуються видатки на 60,000 тис.грн.</w:t>
      </w:r>
    </w:p>
    <w:p w:rsidR="00CE66AB" w:rsidRPr="00464F40" w:rsidRDefault="00CE66AB" w:rsidP="00CE66AB">
      <w:pPr>
        <w:ind w:firstLine="709"/>
        <w:jc w:val="both"/>
        <w:rPr>
          <w:sz w:val="26"/>
          <w:szCs w:val="26"/>
          <w:lang w:val="uk-UA"/>
        </w:rPr>
      </w:pPr>
      <w:r w:rsidRPr="00464F40">
        <w:rPr>
          <w:sz w:val="26"/>
          <w:szCs w:val="26"/>
          <w:lang w:val="uk-UA"/>
        </w:rPr>
        <w:t>По заходу «Придбання обладнання довгострокового користування в закладах охорони здоров’я» збільшуються видатки в цілому на 2</w:t>
      </w:r>
      <w:r w:rsidR="0042750E" w:rsidRPr="00464F40">
        <w:rPr>
          <w:sz w:val="26"/>
          <w:szCs w:val="26"/>
          <w:lang w:val="uk-UA"/>
        </w:rPr>
        <w:t> 978,466</w:t>
      </w:r>
      <w:r w:rsidRPr="00464F40">
        <w:rPr>
          <w:sz w:val="26"/>
          <w:szCs w:val="26"/>
          <w:lang w:val="uk-UA"/>
        </w:rPr>
        <w:t xml:space="preserve"> тис.грн., а саме:</w:t>
      </w:r>
    </w:p>
    <w:p w:rsidR="00CE66AB" w:rsidRPr="00464F40" w:rsidRDefault="00CE66AB" w:rsidP="00CE66AB">
      <w:pPr>
        <w:ind w:firstLine="709"/>
        <w:jc w:val="both"/>
        <w:rPr>
          <w:sz w:val="26"/>
          <w:szCs w:val="26"/>
          <w:lang w:val="uk-UA"/>
        </w:rPr>
      </w:pPr>
      <w:r w:rsidRPr="00464F40">
        <w:rPr>
          <w:sz w:val="26"/>
          <w:szCs w:val="26"/>
          <w:lang w:val="uk-UA"/>
        </w:rPr>
        <w:t xml:space="preserve">- придбання центрифуги для відділення переливання крові КУ «Міська клінічна лікарня екстреної та швидкої медичної допомоги м.Запоріжжя» </w:t>
      </w:r>
      <w:r w:rsidR="00F16FC7" w:rsidRPr="00464F40">
        <w:rPr>
          <w:sz w:val="26"/>
          <w:szCs w:val="26"/>
          <w:lang w:val="uk-UA"/>
        </w:rPr>
        <w:t>на суму</w:t>
      </w:r>
      <w:r w:rsidRPr="00464F40">
        <w:rPr>
          <w:sz w:val="26"/>
          <w:szCs w:val="26"/>
          <w:lang w:val="uk-UA"/>
        </w:rPr>
        <w:t xml:space="preserve"> 159,334 тис.грн.</w:t>
      </w:r>
      <w:r w:rsidR="005B1D10" w:rsidRPr="00464F40">
        <w:rPr>
          <w:sz w:val="26"/>
          <w:szCs w:val="26"/>
          <w:lang w:val="uk-UA"/>
        </w:rPr>
        <w:t xml:space="preserve"> в зв’язку з тим, що наявне обладнання не підлягає ремонту</w:t>
      </w:r>
      <w:r w:rsidRPr="00464F40">
        <w:rPr>
          <w:sz w:val="26"/>
          <w:szCs w:val="26"/>
          <w:lang w:val="uk-UA"/>
        </w:rPr>
        <w:t>;</w:t>
      </w:r>
    </w:p>
    <w:p w:rsidR="00CE66AB" w:rsidRPr="00464F40" w:rsidRDefault="00CE66AB" w:rsidP="00CE66AB">
      <w:pPr>
        <w:ind w:firstLine="709"/>
        <w:jc w:val="both"/>
        <w:rPr>
          <w:sz w:val="26"/>
          <w:szCs w:val="26"/>
          <w:lang w:val="uk-UA"/>
        </w:rPr>
      </w:pPr>
      <w:r w:rsidRPr="00464F40">
        <w:rPr>
          <w:sz w:val="26"/>
          <w:szCs w:val="26"/>
          <w:lang w:val="uk-UA"/>
        </w:rPr>
        <w:t>- </w:t>
      </w:r>
      <w:r w:rsidR="00FF2E6B" w:rsidRPr="00464F40">
        <w:rPr>
          <w:sz w:val="26"/>
          <w:szCs w:val="26"/>
          <w:lang w:val="uk-UA"/>
        </w:rPr>
        <w:t>зменшуються видатки в сумі 1 806,868 тис.грн.</w:t>
      </w:r>
      <w:r w:rsidR="00397E72" w:rsidRPr="00464F40">
        <w:rPr>
          <w:sz w:val="26"/>
          <w:szCs w:val="26"/>
          <w:lang w:val="uk-UA"/>
        </w:rPr>
        <w:t xml:space="preserve"> (економія виникла коштів </w:t>
      </w:r>
      <w:r w:rsidR="00FF2E6B" w:rsidRPr="00464F40">
        <w:rPr>
          <w:sz w:val="26"/>
          <w:szCs w:val="26"/>
          <w:lang w:val="uk-UA"/>
        </w:rPr>
        <w:t xml:space="preserve">після проведення </w:t>
      </w:r>
      <w:r w:rsidR="00397E72" w:rsidRPr="00464F40">
        <w:rPr>
          <w:sz w:val="26"/>
          <w:szCs w:val="26"/>
          <w:lang w:val="uk-UA"/>
        </w:rPr>
        <w:t>централізованої</w:t>
      </w:r>
      <w:r w:rsidR="00FF2E6B" w:rsidRPr="00464F40">
        <w:rPr>
          <w:sz w:val="26"/>
          <w:szCs w:val="26"/>
          <w:lang w:val="uk-UA"/>
        </w:rPr>
        <w:t xml:space="preserve"> закупівлі наступного медичного обладнання: </w:t>
      </w:r>
      <w:r w:rsidR="00606A7E" w:rsidRPr="00464F40">
        <w:rPr>
          <w:sz w:val="26"/>
          <w:szCs w:val="26"/>
          <w:lang w:val="uk-UA"/>
        </w:rPr>
        <w:t>бронхофіброскопів, апаратів для ультразвукових досліджень, апаратів штучної вентиляції легенів, рентгендіагностичних комплексів, реанімаційних систем для новонароджених</w:t>
      </w:r>
      <w:r w:rsidR="00397E72" w:rsidRPr="00464F40">
        <w:rPr>
          <w:sz w:val="26"/>
          <w:szCs w:val="26"/>
          <w:lang w:val="uk-UA"/>
        </w:rPr>
        <w:t>)</w:t>
      </w:r>
      <w:r w:rsidR="00606A7E" w:rsidRPr="00464F40">
        <w:rPr>
          <w:sz w:val="26"/>
          <w:szCs w:val="26"/>
          <w:lang w:val="uk-UA"/>
        </w:rPr>
        <w:t>;</w:t>
      </w:r>
    </w:p>
    <w:p w:rsidR="00606A7E" w:rsidRPr="00464F40" w:rsidRDefault="00606A7E" w:rsidP="00CE66AB">
      <w:pPr>
        <w:ind w:firstLine="709"/>
        <w:jc w:val="both"/>
        <w:rPr>
          <w:sz w:val="26"/>
          <w:szCs w:val="26"/>
          <w:lang w:val="uk-UA"/>
        </w:rPr>
      </w:pPr>
      <w:r w:rsidRPr="00464F40">
        <w:rPr>
          <w:sz w:val="26"/>
          <w:szCs w:val="26"/>
          <w:lang w:val="uk-UA"/>
        </w:rPr>
        <w:t xml:space="preserve">- придбання рентгенологічного апарату для ЗОЗ «Пологовий будинок №3» </w:t>
      </w:r>
      <w:r w:rsidR="00397E72" w:rsidRPr="00464F40">
        <w:rPr>
          <w:sz w:val="26"/>
          <w:szCs w:val="26"/>
          <w:lang w:val="uk-UA"/>
        </w:rPr>
        <w:t xml:space="preserve">збільшуються видатки на </w:t>
      </w:r>
      <w:r w:rsidRPr="00464F40">
        <w:rPr>
          <w:sz w:val="26"/>
          <w:szCs w:val="26"/>
          <w:lang w:val="uk-UA"/>
        </w:rPr>
        <w:t xml:space="preserve">3 300,000 тис.грн. (3 200,0 тис.грн. за рахунок </w:t>
      </w:r>
      <w:r w:rsidR="00400081" w:rsidRPr="00464F40">
        <w:rPr>
          <w:sz w:val="26"/>
          <w:szCs w:val="26"/>
          <w:lang w:val="uk-UA"/>
        </w:rPr>
        <w:t xml:space="preserve">субвенції з державного бюджету місцевим бюджетам на здійснення заходів щодо соціально-економічного розвитку окремих територій </w:t>
      </w:r>
      <w:r w:rsidRPr="00464F40">
        <w:rPr>
          <w:sz w:val="26"/>
          <w:szCs w:val="26"/>
          <w:lang w:val="uk-UA"/>
        </w:rPr>
        <w:t>та 100,0 тис.грн. співфінансування з бюджету</w:t>
      </w:r>
      <w:r w:rsidR="00397E72" w:rsidRPr="00464F40">
        <w:rPr>
          <w:sz w:val="26"/>
          <w:szCs w:val="26"/>
          <w:lang w:val="uk-UA"/>
        </w:rPr>
        <w:t xml:space="preserve"> міста</w:t>
      </w:r>
      <w:r w:rsidRPr="00464F40">
        <w:rPr>
          <w:sz w:val="26"/>
          <w:szCs w:val="26"/>
          <w:lang w:val="uk-UA"/>
        </w:rPr>
        <w:t>)</w:t>
      </w:r>
      <w:r w:rsidR="00126FC7" w:rsidRPr="00464F40">
        <w:rPr>
          <w:sz w:val="26"/>
          <w:szCs w:val="26"/>
          <w:lang w:val="uk-UA"/>
        </w:rPr>
        <w:t>;</w:t>
      </w:r>
    </w:p>
    <w:p w:rsidR="00126FC7" w:rsidRPr="00464F40" w:rsidRDefault="00126FC7" w:rsidP="00CE66AB">
      <w:pPr>
        <w:ind w:firstLine="709"/>
        <w:jc w:val="both"/>
        <w:rPr>
          <w:sz w:val="26"/>
          <w:szCs w:val="26"/>
          <w:lang w:val="uk-UA"/>
        </w:rPr>
      </w:pPr>
      <w:r w:rsidRPr="00464F40">
        <w:rPr>
          <w:sz w:val="26"/>
          <w:szCs w:val="26"/>
          <w:lang w:val="uk-UA"/>
        </w:rPr>
        <w:t>- придбання паров</w:t>
      </w:r>
      <w:r w:rsidR="00DE2E65" w:rsidRPr="00464F40">
        <w:rPr>
          <w:sz w:val="26"/>
          <w:szCs w:val="26"/>
          <w:lang w:val="uk-UA"/>
        </w:rPr>
        <w:t>ого</w:t>
      </w:r>
      <w:r w:rsidRPr="00464F40">
        <w:rPr>
          <w:sz w:val="26"/>
          <w:szCs w:val="26"/>
          <w:lang w:val="uk-UA"/>
        </w:rPr>
        <w:t xml:space="preserve"> стерилізатор</w:t>
      </w:r>
      <w:r w:rsidR="00DE2E65" w:rsidRPr="00464F40">
        <w:rPr>
          <w:sz w:val="26"/>
          <w:szCs w:val="26"/>
          <w:lang w:val="uk-UA"/>
        </w:rPr>
        <w:t>а</w:t>
      </w:r>
      <w:r w:rsidRPr="00464F40">
        <w:rPr>
          <w:sz w:val="26"/>
          <w:szCs w:val="26"/>
          <w:lang w:val="uk-UA"/>
        </w:rPr>
        <w:t xml:space="preserve"> для КУ «Міська лікарня №7» </w:t>
      </w:r>
      <w:r w:rsidR="00397E72" w:rsidRPr="00464F40">
        <w:rPr>
          <w:sz w:val="26"/>
          <w:szCs w:val="26"/>
          <w:lang w:val="uk-UA"/>
        </w:rPr>
        <w:t xml:space="preserve">на суму </w:t>
      </w:r>
      <w:r w:rsidR="005F6AFA" w:rsidRPr="00464F40">
        <w:rPr>
          <w:sz w:val="26"/>
          <w:szCs w:val="26"/>
          <w:lang w:val="uk-UA"/>
        </w:rPr>
        <w:t>1 </w:t>
      </w:r>
      <w:r w:rsidR="00DE2E65" w:rsidRPr="00464F40">
        <w:rPr>
          <w:sz w:val="26"/>
          <w:szCs w:val="26"/>
          <w:lang w:val="uk-UA"/>
        </w:rPr>
        <w:t>300</w:t>
      </w:r>
      <w:r w:rsidR="005F6AFA" w:rsidRPr="00464F40">
        <w:rPr>
          <w:sz w:val="26"/>
          <w:szCs w:val="26"/>
          <w:lang w:val="uk-UA"/>
        </w:rPr>
        <w:t>,0 тис.грн.</w:t>
      </w:r>
      <w:r w:rsidR="00397E72" w:rsidRPr="00464F40">
        <w:rPr>
          <w:sz w:val="26"/>
          <w:szCs w:val="26"/>
          <w:lang w:val="uk-UA"/>
        </w:rPr>
        <w:t xml:space="preserve"> (вийшов з ладу та не підлягає ремонту)</w:t>
      </w:r>
      <w:r w:rsidR="005F6AFA" w:rsidRPr="00464F40">
        <w:rPr>
          <w:sz w:val="26"/>
          <w:szCs w:val="26"/>
          <w:lang w:val="uk-UA"/>
        </w:rPr>
        <w:t>;</w:t>
      </w:r>
    </w:p>
    <w:p w:rsidR="005F6AFA" w:rsidRPr="00464F40" w:rsidRDefault="005F6AFA" w:rsidP="00CE66AB">
      <w:pPr>
        <w:ind w:firstLine="709"/>
        <w:jc w:val="both"/>
        <w:rPr>
          <w:sz w:val="26"/>
          <w:szCs w:val="26"/>
          <w:lang w:val="uk-UA"/>
        </w:rPr>
      </w:pPr>
      <w:r w:rsidRPr="00464F40">
        <w:rPr>
          <w:sz w:val="26"/>
          <w:szCs w:val="26"/>
          <w:lang w:val="uk-UA"/>
        </w:rPr>
        <w:t xml:space="preserve">- придбання 2-х комп’ютерів для КУ «Міський центр здоров'я» </w:t>
      </w:r>
      <w:r w:rsidR="0042750E" w:rsidRPr="00464F40">
        <w:rPr>
          <w:sz w:val="26"/>
          <w:szCs w:val="26"/>
          <w:lang w:val="uk-UA"/>
        </w:rPr>
        <w:t xml:space="preserve">на суму </w:t>
      </w:r>
      <w:r w:rsidRPr="00464F40">
        <w:rPr>
          <w:sz w:val="26"/>
          <w:szCs w:val="26"/>
          <w:lang w:val="uk-UA"/>
        </w:rPr>
        <w:t>26,000 тис.грн.</w:t>
      </w:r>
    </w:p>
    <w:p w:rsidR="002212FC" w:rsidRPr="00464F40" w:rsidRDefault="00665BEA" w:rsidP="002212FC">
      <w:pPr>
        <w:ind w:firstLine="709"/>
        <w:jc w:val="both"/>
        <w:rPr>
          <w:sz w:val="26"/>
          <w:szCs w:val="26"/>
          <w:lang w:val="uk-UA"/>
        </w:rPr>
      </w:pPr>
      <w:r w:rsidRPr="00464F40">
        <w:rPr>
          <w:sz w:val="26"/>
          <w:szCs w:val="26"/>
          <w:lang w:val="uk-UA"/>
        </w:rPr>
        <w:t xml:space="preserve">По заходу «Надання фінансової підтримки комунальному підприємству «Примула» </w:t>
      </w:r>
      <w:r w:rsidR="002212FC" w:rsidRPr="00464F40">
        <w:rPr>
          <w:sz w:val="26"/>
          <w:szCs w:val="26"/>
          <w:lang w:val="uk-UA"/>
        </w:rPr>
        <w:t>збільшуються видатки на суму 866,500 тис.грн. для забезпечення виконання статутних завдань комунального підприємства, забезпечення стабільної роботи підприємства, спрямованої на вивільнення обігових коштів.</w:t>
      </w:r>
    </w:p>
    <w:p w:rsidR="00390926" w:rsidRPr="00390926" w:rsidRDefault="00390926" w:rsidP="00390926">
      <w:pPr>
        <w:ind w:firstLine="709"/>
        <w:jc w:val="both"/>
        <w:rPr>
          <w:sz w:val="26"/>
          <w:szCs w:val="26"/>
          <w:lang w:val="uk-UA"/>
        </w:rPr>
      </w:pPr>
      <w:r w:rsidRPr="00390926">
        <w:rPr>
          <w:sz w:val="26"/>
          <w:szCs w:val="26"/>
          <w:lang w:val="uk-UA"/>
        </w:rPr>
        <w:t xml:space="preserve">Добавлено захід «Виконання доручень депутатів Запорізької обласної ради» в зв’язку з виділенням додаткових коштів на заходи пов’язані з соціально-економічним розвитком міста в сумі </w:t>
      </w:r>
      <w:r>
        <w:rPr>
          <w:sz w:val="26"/>
          <w:szCs w:val="26"/>
          <w:lang w:val="uk-UA"/>
        </w:rPr>
        <w:t>3567,3</w:t>
      </w:r>
      <w:r w:rsidRPr="00390926">
        <w:rPr>
          <w:sz w:val="26"/>
          <w:szCs w:val="26"/>
          <w:lang w:val="uk-UA"/>
        </w:rPr>
        <w:t xml:space="preserve"> тис.грн.</w:t>
      </w:r>
    </w:p>
    <w:p w:rsidR="002212FC" w:rsidRPr="00464F40" w:rsidRDefault="002212FC" w:rsidP="002212FC">
      <w:pPr>
        <w:pStyle w:val="a6"/>
        <w:spacing w:after="0"/>
        <w:ind w:left="0" w:firstLine="709"/>
        <w:jc w:val="both"/>
        <w:rPr>
          <w:sz w:val="26"/>
          <w:szCs w:val="26"/>
          <w:lang w:val="uk-UA"/>
        </w:rPr>
      </w:pPr>
      <w:r w:rsidRPr="00464F40">
        <w:rPr>
          <w:sz w:val="26"/>
          <w:szCs w:val="26"/>
          <w:lang w:val="uk-UA"/>
        </w:rPr>
        <w:t xml:space="preserve">З метою забезпечення сталого функціонування системи охорони здоров’я міста, фінансування Програми в 2017 році збільшується на </w:t>
      </w:r>
      <w:r w:rsidR="00390926">
        <w:rPr>
          <w:sz w:val="26"/>
          <w:szCs w:val="26"/>
          <w:lang w:val="uk-UA"/>
        </w:rPr>
        <w:t>11556,124</w:t>
      </w:r>
      <w:r w:rsidRPr="00464F40">
        <w:rPr>
          <w:sz w:val="26"/>
          <w:szCs w:val="26"/>
          <w:lang w:val="uk-UA"/>
        </w:rPr>
        <w:t xml:space="preserve"> тис.грн.</w:t>
      </w:r>
    </w:p>
    <w:p w:rsidR="00037C20" w:rsidRPr="00464F40" w:rsidRDefault="00037C20" w:rsidP="00037C20">
      <w:pPr>
        <w:pStyle w:val="a6"/>
        <w:spacing w:after="0"/>
        <w:ind w:left="0" w:firstLine="709"/>
        <w:jc w:val="both"/>
        <w:rPr>
          <w:sz w:val="26"/>
          <w:szCs w:val="26"/>
          <w:lang w:val="uk-UA"/>
        </w:rPr>
      </w:pPr>
      <w:r w:rsidRPr="00464F40">
        <w:rPr>
          <w:sz w:val="26"/>
          <w:szCs w:val="26"/>
          <w:lang w:val="uk-UA"/>
        </w:rPr>
        <w:t>Департамент охорони здоров’я міської ради просить підтримати підготовлений проект рішення «Про внесення змін до рішення міської ради від 25.12.2015 №16 «Про затвердження Програми «Охорона здоров’я міста Запоріжжя на період 2016-2018 роки» (зі змінами).</w:t>
      </w:r>
    </w:p>
    <w:p w:rsidR="00772258" w:rsidRPr="00464F40" w:rsidRDefault="00772258" w:rsidP="00037C20">
      <w:pPr>
        <w:jc w:val="both"/>
        <w:rPr>
          <w:sz w:val="26"/>
          <w:szCs w:val="26"/>
          <w:lang w:val="uk-UA"/>
        </w:rPr>
      </w:pPr>
    </w:p>
    <w:p w:rsidR="00772258" w:rsidRPr="00464F40" w:rsidRDefault="00772258" w:rsidP="00772258">
      <w:pPr>
        <w:jc w:val="both"/>
        <w:rPr>
          <w:sz w:val="26"/>
          <w:szCs w:val="26"/>
          <w:lang w:val="uk-UA"/>
        </w:rPr>
      </w:pPr>
    </w:p>
    <w:p w:rsidR="00772258" w:rsidRPr="00464F40" w:rsidRDefault="00772258" w:rsidP="00772258">
      <w:pPr>
        <w:pStyle w:val="a6"/>
        <w:spacing w:after="0"/>
        <w:ind w:left="0"/>
        <w:jc w:val="both"/>
        <w:rPr>
          <w:sz w:val="26"/>
          <w:szCs w:val="26"/>
          <w:lang w:val="uk-UA"/>
        </w:rPr>
      </w:pPr>
      <w:r w:rsidRPr="00464F40">
        <w:rPr>
          <w:sz w:val="26"/>
          <w:szCs w:val="26"/>
          <w:lang w:val="uk-UA"/>
        </w:rPr>
        <w:t xml:space="preserve">Директор департаменту </w:t>
      </w:r>
      <w:r w:rsidRPr="00464F40">
        <w:rPr>
          <w:sz w:val="26"/>
          <w:szCs w:val="26"/>
          <w:lang w:val="uk-UA"/>
        </w:rPr>
        <w:tab/>
      </w:r>
      <w:r w:rsidRPr="00464F40">
        <w:rPr>
          <w:sz w:val="26"/>
          <w:szCs w:val="26"/>
          <w:lang w:val="uk-UA"/>
        </w:rPr>
        <w:tab/>
      </w:r>
      <w:r w:rsidRPr="00464F40">
        <w:rPr>
          <w:sz w:val="26"/>
          <w:szCs w:val="26"/>
          <w:lang w:val="uk-UA"/>
        </w:rPr>
        <w:tab/>
      </w:r>
      <w:r w:rsidRPr="00464F40">
        <w:rPr>
          <w:sz w:val="26"/>
          <w:szCs w:val="26"/>
          <w:lang w:val="uk-UA"/>
        </w:rPr>
        <w:tab/>
      </w:r>
      <w:r w:rsidRPr="00464F40">
        <w:rPr>
          <w:sz w:val="26"/>
          <w:szCs w:val="26"/>
          <w:lang w:val="uk-UA"/>
        </w:rPr>
        <w:tab/>
      </w:r>
      <w:r w:rsidRPr="00464F40">
        <w:rPr>
          <w:sz w:val="26"/>
          <w:szCs w:val="26"/>
          <w:lang w:val="uk-UA"/>
        </w:rPr>
        <w:tab/>
      </w:r>
      <w:r w:rsidRPr="00464F40">
        <w:rPr>
          <w:sz w:val="26"/>
          <w:szCs w:val="26"/>
          <w:lang w:val="uk-UA"/>
        </w:rPr>
        <w:tab/>
        <w:t>В.В.Ушакова</w:t>
      </w:r>
    </w:p>
    <w:sectPr w:rsidR="00772258" w:rsidRPr="00464F40" w:rsidSect="00DD035B">
      <w:headerReference w:type="even" r:id="rId8"/>
      <w:pgSz w:w="11906" w:h="16838"/>
      <w:pgMar w:top="397" w:right="510" w:bottom="397" w:left="1758"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9C6" w:rsidRDefault="00F339C6">
      <w:r>
        <w:separator/>
      </w:r>
    </w:p>
  </w:endnote>
  <w:endnote w:type="continuationSeparator" w:id="0">
    <w:p w:rsidR="00F339C6" w:rsidRDefault="00F33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9C6" w:rsidRDefault="00F339C6">
      <w:r>
        <w:separator/>
      </w:r>
    </w:p>
  </w:footnote>
  <w:footnote w:type="continuationSeparator" w:id="0">
    <w:p w:rsidR="00F339C6" w:rsidRDefault="00F339C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D19" w:rsidRDefault="007F1722" w:rsidP="00E64F02">
    <w:pPr>
      <w:pStyle w:val="a5"/>
      <w:framePr w:wrap="around" w:vAnchor="text" w:hAnchor="margin" w:xAlign="center" w:y="1"/>
      <w:rPr>
        <w:rStyle w:val="a9"/>
      </w:rPr>
    </w:pPr>
    <w:r>
      <w:rPr>
        <w:rStyle w:val="a9"/>
      </w:rPr>
      <w:fldChar w:fldCharType="begin"/>
    </w:r>
    <w:r w:rsidR="00300D19">
      <w:rPr>
        <w:rStyle w:val="a9"/>
      </w:rPr>
      <w:instrText xml:space="preserve">PAGE  </w:instrText>
    </w:r>
    <w:r>
      <w:rPr>
        <w:rStyle w:val="a9"/>
      </w:rPr>
      <w:fldChar w:fldCharType="end"/>
    </w:r>
  </w:p>
  <w:p w:rsidR="00300D19" w:rsidRDefault="00300D19">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EF615A"/>
    <w:multiLevelType w:val="hybridMultilevel"/>
    <w:tmpl w:val="1BF042C0"/>
    <w:lvl w:ilvl="0" w:tplc="307C6DC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5CBF604F"/>
    <w:multiLevelType w:val="hybridMultilevel"/>
    <w:tmpl w:val="620CBA28"/>
    <w:lvl w:ilvl="0" w:tplc="754A0C4E">
      <w:numFmt w:val="bullet"/>
      <w:lvlText w:val="-"/>
      <w:lvlJc w:val="left"/>
      <w:pPr>
        <w:ind w:left="360" w:hanging="360"/>
      </w:pPr>
      <w:rPr>
        <w:rFonts w:ascii="Times New Roman" w:eastAsia="Times New Roman" w:hAnsi="Times New Roman" w:cs="Times New Roman" w:hint="default"/>
        <w:sz w:val="27"/>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6C4F5CA0"/>
    <w:multiLevelType w:val="hybridMultilevel"/>
    <w:tmpl w:val="51B2745E"/>
    <w:lvl w:ilvl="0" w:tplc="D1B2172C">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B3041CC"/>
    <w:multiLevelType w:val="hybridMultilevel"/>
    <w:tmpl w:val="5D469F4A"/>
    <w:lvl w:ilvl="0" w:tplc="76120830">
      <w:numFmt w:val="bullet"/>
      <w:lvlText w:val="-"/>
      <w:lvlJc w:val="left"/>
      <w:pPr>
        <w:ind w:left="1080" w:hanging="360"/>
      </w:pPr>
      <w:rPr>
        <w:rFonts w:ascii="Times New Roman" w:eastAsia="Times New Roman" w:hAnsi="Times New Roman" w:cs="Times New Roman" w:hint="default"/>
        <w:sz w:val="27"/>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B64E3E"/>
    <w:rsid w:val="000006F7"/>
    <w:rsid w:val="0000073F"/>
    <w:rsid w:val="000030A7"/>
    <w:rsid w:val="000032FF"/>
    <w:rsid w:val="00003439"/>
    <w:rsid w:val="0000677F"/>
    <w:rsid w:val="00012000"/>
    <w:rsid w:val="00016477"/>
    <w:rsid w:val="00020E4C"/>
    <w:rsid w:val="000228AB"/>
    <w:rsid w:val="00022E26"/>
    <w:rsid w:val="00023219"/>
    <w:rsid w:val="00024F14"/>
    <w:rsid w:val="000301C3"/>
    <w:rsid w:val="00033EA5"/>
    <w:rsid w:val="0003641B"/>
    <w:rsid w:val="00037C20"/>
    <w:rsid w:val="00042172"/>
    <w:rsid w:val="00042D7A"/>
    <w:rsid w:val="00046EE5"/>
    <w:rsid w:val="000470B4"/>
    <w:rsid w:val="00053443"/>
    <w:rsid w:val="00053605"/>
    <w:rsid w:val="000547AE"/>
    <w:rsid w:val="0005589F"/>
    <w:rsid w:val="0006089E"/>
    <w:rsid w:val="00061D50"/>
    <w:rsid w:val="00062E99"/>
    <w:rsid w:val="00063071"/>
    <w:rsid w:val="000639AC"/>
    <w:rsid w:val="000639EA"/>
    <w:rsid w:val="000677E9"/>
    <w:rsid w:val="00075D0D"/>
    <w:rsid w:val="00081057"/>
    <w:rsid w:val="00081D57"/>
    <w:rsid w:val="00083A91"/>
    <w:rsid w:val="0008411F"/>
    <w:rsid w:val="000855F0"/>
    <w:rsid w:val="000879B3"/>
    <w:rsid w:val="00090103"/>
    <w:rsid w:val="00093C3F"/>
    <w:rsid w:val="000961BD"/>
    <w:rsid w:val="0009685C"/>
    <w:rsid w:val="000970B7"/>
    <w:rsid w:val="000A0ADD"/>
    <w:rsid w:val="000A253D"/>
    <w:rsid w:val="000A2CFC"/>
    <w:rsid w:val="000A4337"/>
    <w:rsid w:val="000B0F0B"/>
    <w:rsid w:val="000B2546"/>
    <w:rsid w:val="000B4140"/>
    <w:rsid w:val="000B6DDF"/>
    <w:rsid w:val="000C3B0B"/>
    <w:rsid w:val="000C4328"/>
    <w:rsid w:val="000D140C"/>
    <w:rsid w:val="000D3E16"/>
    <w:rsid w:val="000D4634"/>
    <w:rsid w:val="000D4783"/>
    <w:rsid w:val="000D60E1"/>
    <w:rsid w:val="000E1F1A"/>
    <w:rsid w:val="000E2A1C"/>
    <w:rsid w:val="000E4738"/>
    <w:rsid w:val="000E67AE"/>
    <w:rsid w:val="000F0F95"/>
    <w:rsid w:val="000F32C3"/>
    <w:rsid w:val="000F57AA"/>
    <w:rsid w:val="000F5810"/>
    <w:rsid w:val="00100D3C"/>
    <w:rsid w:val="00102491"/>
    <w:rsid w:val="0010388B"/>
    <w:rsid w:val="00103D5E"/>
    <w:rsid w:val="001113DD"/>
    <w:rsid w:val="00116AAB"/>
    <w:rsid w:val="00120459"/>
    <w:rsid w:val="0012449D"/>
    <w:rsid w:val="00124A8E"/>
    <w:rsid w:val="00126FC7"/>
    <w:rsid w:val="00131558"/>
    <w:rsid w:val="00134D8E"/>
    <w:rsid w:val="001352E2"/>
    <w:rsid w:val="00135D7D"/>
    <w:rsid w:val="00142B3F"/>
    <w:rsid w:val="00144F41"/>
    <w:rsid w:val="00147DFA"/>
    <w:rsid w:val="00155888"/>
    <w:rsid w:val="0015755F"/>
    <w:rsid w:val="00166CE1"/>
    <w:rsid w:val="0017270B"/>
    <w:rsid w:val="00181220"/>
    <w:rsid w:val="00181548"/>
    <w:rsid w:val="00182217"/>
    <w:rsid w:val="00183B92"/>
    <w:rsid w:val="00193BAC"/>
    <w:rsid w:val="001975B5"/>
    <w:rsid w:val="001A1152"/>
    <w:rsid w:val="001A11B9"/>
    <w:rsid w:val="001A3C4C"/>
    <w:rsid w:val="001A54C9"/>
    <w:rsid w:val="001B36EA"/>
    <w:rsid w:val="001B42F4"/>
    <w:rsid w:val="001B456D"/>
    <w:rsid w:val="001B5286"/>
    <w:rsid w:val="001B6A22"/>
    <w:rsid w:val="001C006E"/>
    <w:rsid w:val="001C43E4"/>
    <w:rsid w:val="001C501C"/>
    <w:rsid w:val="001D54E8"/>
    <w:rsid w:val="001D60A9"/>
    <w:rsid w:val="001E058E"/>
    <w:rsid w:val="001E29E8"/>
    <w:rsid w:val="001E2BEF"/>
    <w:rsid w:val="001E35C6"/>
    <w:rsid w:val="001F09AF"/>
    <w:rsid w:val="001F5C78"/>
    <w:rsid w:val="00201E92"/>
    <w:rsid w:val="002023EB"/>
    <w:rsid w:val="00204433"/>
    <w:rsid w:val="00207DB9"/>
    <w:rsid w:val="00211E54"/>
    <w:rsid w:val="0022077B"/>
    <w:rsid w:val="002212FC"/>
    <w:rsid w:val="00221C58"/>
    <w:rsid w:val="00222AFD"/>
    <w:rsid w:val="00222EC2"/>
    <w:rsid w:val="0022455E"/>
    <w:rsid w:val="00231DDE"/>
    <w:rsid w:val="002347A1"/>
    <w:rsid w:val="00250390"/>
    <w:rsid w:val="00251E61"/>
    <w:rsid w:val="00252469"/>
    <w:rsid w:val="00254800"/>
    <w:rsid w:val="00254F9A"/>
    <w:rsid w:val="00260F31"/>
    <w:rsid w:val="00266422"/>
    <w:rsid w:val="00267575"/>
    <w:rsid w:val="00267E46"/>
    <w:rsid w:val="002757D0"/>
    <w:rsid w:val="002764ED"/>
    <w:rsid w:val="002777A0"/>
    <w:rsid w:val="00277EC2"/>
    <w:rsid w:val="00280751"/>
    <w:rsid w:val="00281719"/>
    <w:rsid w:val="00283809"/>
    <w:rsid w:val="00286025"/>
    <w:rsid w:val="002862C0"/>
    <w:rsid w:val="00290963"/>
    <w:rsid w:val="00290B15"/>
    <w:rsid w:val="00291F23"/>
    <w:rsid w:val="002A2457"/>
    <w:rsid w:val="002A567F"/>
    <w:rsid w:val="002A5A2D"/>
    <w:rsid w:val="002B0F69"/>
    <w:rsid w:val="002B225D"/>
    <w:rsid w:val="002B7117"/>
    <w:rsid w:val="002C080A"/>
    <w:rsid w:val="002C3D8C"/>
    <w:rsid w:val="002C6EB6"/>
    <w:rsid w:val="002D1598"/>
    <w:rsid w:val="002D3770"/>
    <w:rsid w:val="002D4921"/>
    <w:rsid w:val="002D4E24"/>
    <w:rsid w:val="002D5476"/>
    <w:rsid w:val="002D7619"/>
    <w:rsid w:val="002E1800"/>
    <w:rsid w:val="002E7CDD"/>
    <w:rsid w:val="002F0939"/>
    <w:rsid w:val="002F1E11"/>
    <w:rsid w:val="002F7C7A"/>
    <w:rsid w:val="00300D0F"/>
    <w:rsid w:val="00300D19"/>
    <w:rsid w:val="00311F58"/>
    <w:rsid w:val="00312D6E"/>
    <w:rsid w:val="00321229"/>
    <w:rsid w:val="00326B7C"/>
    <w:rsid w:val="003272DB"/>
    <w:rsid w:val="00332A25"/>
    <w:rsid w:val="00333CB2"/>
    <w:rsid w:val="0033683C"/>
    <w:rsid w:val="00336B86"/>
    <w:rsid w:val="00340AEE"/>
    <w:rsid w:val="003417D4"/>
    <w:rsid w:val="0034690C"/>
    <w:rsid w:val="0034725D"/>
    <w:rsid w:val="00350528"/>
    <w:rsid w:val="003505A7"/>
    <w:rsid w:val="00351B8C"/>
    <w:rsid w:val="00353182"/>
    <w:rsid w:val="00356427"/>
    <w:rsid w:val="00356C96"/>
    <w:rsid w:val="00361A5F"/>
    <w:rsid w:val="00361CF1"/>
    <w:rsid w:val="0036216F"/>
    <w:rsid w:val="003653C4"/>
    <w:rsid w:val="00365866"/>
    <w:rsid w:val="0036589E"/>
    <w:rsid w:val="00371D02"/>
    <w:rsid w:val="003743ED"/>
    <w:rsid w:val="00375F77"/>
    <w:rsid w:val="003763A4"/>
    <w:rsid w:val="003768CE"/>
    <w:rsid w:val="0037745D"/>
    <w:rsid w:val="003838E7"/>
    <w:rsid w:val="003878FE"/>
    <w:rsid w:val="00387DE4"/>
    <w:rsid w:val="00390926"/>
    <w:rsid w:val="00392207"/>
    <w:rsid w:val="00397E72"/>
    <w:rsid w:val="003A06F6"/>
    <w:rsid w:val="003A33B2"/>
    <w:rsid w:val="003A3D78"/>
    <w:rsid w:val="003A4BEF"/>
    <w:rsid w:val="003A6A8E"/>
    <w:rsid w:val="003B1816"/>
    <w:rsid w:val="003B22CE"/>
    <w:rsid w:val="003B4405"/>
    <w:rsid w:val="003B589F"/>
    <w:rsid w:val="003B6705"/>
    <w:rsid w:val="003C50EC"/>
    <w:rsid w:val="003D3B1E"/>
    <w:rsid w:val="003D46B4"/>
    <w:rsid w:val="003D6923"/>
    <w:rsid w:val="003D7950"/>
    <w:rsid w:val="003E11BE"/>
    <w:rsid w:val="003E1675"/>
    <w:rsid w:val="003F007F"/>
    <w:rsid w:val="003F0254"/>
    <w:rsid w:val="003F0C46"/>
    <w:rsid w:val="003F22A4"/>
    <w:rsid w:val="003F536E"/>
    <w:rsid w:val="003F6B2C"/>
    <w:rsid w:val="00400081"/>
    <w:rsid w:val="00400EF1"/>
    <w:rsid w:val="00401B95"/>
    <w:rsid w:val="004052EF"/>
    <w:rsid w:val="00410453"/>
    <w:rsid w:val="00410F61"/>
    <w:rsid w:val="004119A5"/>
    <w:rsid w:val="00411DE1"/>
    <w:rsid w:val="0042017A"/>
    <w:rsid w:val="00420C0C"/>
    <w:rsid w:val="00420F6E"/>
    <w:rsid w:val="00421149"/>
    <w:rsid w:val="00421ECD"/>
    <w:rsid w:val="0042750E"/>
    <w:rsid w:val="00437184"/>
    <w:rsid w:val="004375E6"/>
    <w:rsid w:val="00440839"/>
    <w:rsid w:val="00442454"/>
    <w:rsid w:val="00446902"/>
    <w:rsid w:val="004472B6"/>
    <w:rsid w:val="00450C56"/>
    <w:rsid w:val="00451490"/>
    <w:rsid w:val="00451513"/>
    <w:rsid w:val="00451CCE"/>
    <w:rsid w:val="00451E02"/>
    <w:rsid w:val="0045302F"/>
    <w:rsid w:val="00457E0C"/>
    <w:rsid w:val="00460104"/>
    <w:rsid w:val="004621F6"/>
    <w:rsid w:val="00464F40"/>
    <w:rsid w:val="00472D18"/>
    <w:rsid w:val="004733AC"/>
    <w:rsid w:val="0047442D"/>
    <w:rsid w:val="00476D46"/>
    <w:rsid w:val="0048245B"/>
    <w:rsid w:val="004847D3"/>
    <w:rsid w:val="00485234"/>
    <w:rsid w:val="004857B7"/>
    <w:rsid w:val="00485F70"/>
    <w:rsid w:val="004860CF"/>
    <w:rsid w:val="0048736C"/>
    <w:rsid w:val="004875D6"/>
    <w:rsid w:val="00492F38"/>
    <w:rsid w:val="00493EA4"/>
    <w:rsid w:val="004956AC"/>
    <w:rsid w:val="00495AA2"/>
    <w:rsid w:val="00496F8D"/>
    <w:rsid w:val="004A55B0"/>
    <w:rsid w:val="004A72A5"/>
    <w:rsid w:val="004B604E"/>
    <w:rsid w:val="004C0296"/>
    <w:rsid w:val="004C3307"/>
    <w:rsid w:val="004C4CDC"/>
    <w:rsid w:val="004C61B2"/>
    <w:rsid w:val="004D3F66"/>
    <w:rsid w:val="004D5AB7"/>
    <w:rsid w:val="004D6022"/>
    <w:rsid w:val="004D7A0E"/>
    <w:rsid w:val="004E0264"/>
    <w:rsid w:val="004E1B17"/>
    <w:rsid w:val="004E2AE0"/>
    <w:rsid w:val="004E3D12"/>
    <w:rsid w:val="004E7590"/>
    <w:rsid w:val="004F7218"/>
    <w:rsid w:val="004F7344"/>
    <w:rsid w:val="004F74EC"/>
    <w:rsid w:val="00501C2B"/>
    <w:rsid w:val="00505561"/>
    <w:rsid w:val="00512D3B"/>
    <w:rsid w:val="0052214E"/>
    <w:rsid w:val="00522D76"/>
    <w:rsid w:val="00524560"/>
    <w:rsid w:val="00525FE5"/>
    <w:rsid w:val="00527D1D"/>
    <w:rsid w:val="00532DC8"/>
    <w:rsid w:val="00534400"/>
    <w:rsid w:val="00534D74"/>
    <w:rsid w:val="00534E23"/>
    <w:rsid w:val="00536B32"/>
    <w:rsid w:val="00541524"/>
    <w:rsid w:val="00542B77"/>
    <w:rsid w:val="005451ED"/>
    <w:rsid w:val="00552D26"/>
    <w:rsid w:val="00554EB5"/>
    <w:rsid w:val="005569E2"/>
    <w:rsid w:val="00565098"/>
    <w:rsid w:val="00574675"/>
    <w:rsid w:val="005777E4"/>
    <w:rsid w:val="00582FB1"/>
    <w:rsid w:val="00585D64"/>
    <w:rsid w:val="005864A2"/>
    <w:rsid w:val="00590113"/>
    <w:rsid w:val="00591E7F"/>
    <w:rsid w:val="00591FBD"/>
    <w:rsid w:val="005949CB"/>
    <w:rsid w:val="005952EC"/>
    <w:rsid w:val="00595450"/>
    <w:rsid w:val="00597041"/>
    <w:rsid w:val="005A33E6"/>
    <w:rsid w:val="005A4EB2"/>
    <w:rsid w:val="005A7319"/>
    <w:rsid w:val="005A75CA"/>
    <w:rsid w:val="005B1473"/>
    <w:rsid w:val="005B1D10"/>
    <w:rsid w:val="005B2698"/>
    <w:rsid w:val="005B3A8D"/>
    <w:rsid w:val="005B3D89"/>
    <w:rsid w:val="005B7AA1"/>
    <w:rsid w:val="005C19F1"/>
    <w:rsid w:val="005C3741"/>
    <w:rsid w:val="005C388A"/>
    <w:rsid w:val="005C554B"/>
    <w:rsid w:val="005D4762"/>
    <w:rsid w:val="005D571C"/>
    <w:rsid w:val="005D6D42"/>
    <w:rsid w:val="005D6EE4"/>
    <w:rsid w:val="005E2B13"/>
    <w:rsid w:val="005F011E"/>
    <w:rsid w:val="005F0C1D"/>
    <w:rsid w:val="005F0D5E"/>
    <w:rsid w:val="005F1210"/>
    <w:rsid w:val="005F2670"/>
    <w:rsid w:val="005F3D5E"/>
    <w:rsid w:val="005F3D95"/>
    <w:rsid w:val="005F5C72"/>
    <w:rsid w:val="005F6AFA"/>
    <w:rsid w:val="005F7757"/>
    <w:rsid w:val="00601AD1"/>
    <w:rsid w:val="0060407D"/>
    <w:rsid w:val="00604479"/>
    <w:rsid w:val="00604C3F"/>
    <w:rsid w:val="00604D79"/>
    <w:rsid w:val="0060646F"/>
    <w:rsid w:val="00606A7E"/>
    <w:rsid w:val="00612183"/>
    <w:rsid w:val="006243B3"/>
    <w:rsid w:val="00625901"/>
    <w:rsid w:val="00640B50"/>
    <w:rsid w:val="00641225"/>
    <w:rsid w:val="00642886"/>
    <w:rsid w:val="006458AF"/>
    <w:rsid w:val="006500F2"/>
    <w:rsid w:val="00650756"/>
    <w:rsid w:val="006521AD"/>
    <w:rsid w:val="00653B7F"/>
    <w:rsid w:val="00654A4C"/>
    <w:rsid w:val="0066000E"/>
    <w:rsid w:val="00665BEA"/>
    <w:rsid w:val="006661BD"/>
    <w:rsid w:val="006662A0"/>
    <w:rsid w:val="00667A67"/>
    <w:rsid w:val="00675E5E"/>
    <w:rsid w:val="0068789E"/>
    <w:rsid w:val="00692A4C"/>
    <w:rsid w:val="00697549"/>
    <w:rsid w:val="006975B6"/>
    <w:rsid w:val="006A3E38"/>
    <w:rsid w:val="006A5FBC"/>
    <w:rsid w:val="006A7DA6"/>
    <w:rsid w:val="006B3314"/>
    <w:rsid w:val="006B4E80"/>
    <w:rsid w:val="006B5BC0"/>
    <w:rsid w:val="006B5E8E"/>
    <w:rsid w:val="006B78A9"/>
    <w:rsid w:val="006C0AF9"/>
    <w:rsid w:val="006C1701"/>
    <w:rsid w:val="006D198E"/>
    <w:rsid w:val="006D4CCF"/>
    <w:rsid w:val="006D6B31"/>
    <w:rsid w:val="006E3A81"/>
    <w:rsid w:val="006E51F1"/>
    <w:rsid w:val="006F6FAB"/>
    <w:rsid w:val="006F733E"/>
    <w:rsid w:val="00700B1C"/>
    <w:rsid w:val="00701B36"/>
    <w:rsid w:val="007020B2"/>
    <w:rsid w:val="00705443"/>
    <w:rsid w:val="00705BF3"/>
    <w:rsid w:val="00715B3A"/>
    <w:rsid w:val="00716532"/>
    <w:rsid w:val="0071725F"/>
    <w:rsid w:val="007201F1"/>
    <w:rsid w:val="00721407"/>
    <w:rsid w:val="00721E38"/>
    <w:rsid w:val="00722E4E"/>
    <w:rsid w:val="00724627"/>
    <w:rsid w:val="0072486D"/>
    <w:rsid w:val="007255FE"/>
    <w:rsid w:val="0072600F"/>
    <w:rsid w:val="007332CB"/>
    <w:rsid w:val="00742C02"/>
    <w:rsid w:val="007436C5"/>
    <w:rsid w:val="00744E53"/>
    <w:rsid w:val="00745143"/>
    <w:rsid w:val="0074524A"/>
    <w:rsid w:val="007477D7"/>
    <w:rsid w:val="00753773"/>
    <w:rsid w:val="00756D2E"/>
    <w:rsid w:val="00757F1F"/>
    <w:rsid w:val="00762C83"/>
    <w:rsid w:val="00766494"/>
    <w:rsid w:val="007679D2"/>
    <w:rsid w:val="00770AAC"/>
    <w:rsid w:val="00772258"/>
    <w:rsid w:val="00773CE9"/>
    <w:rsid w:val="00774980"/>
    <w:rsid w:val="00776176"/>
    <w:rsid w:val="00777292"/>
    <w:rsid w:val="00777668"/>
    <w:rsid w:val="00781D51"/>
    <w:rsid w:val="00784B63"/>
    <w:rsid w:val="0078534F"/>
    <w:rsid w:val="0078564E"/>
    <w:rsid w:val="00787482"/>
    <w:rsid w:val="00791F34"/>
    <w:rsid w:val="00792906"/>
    <w:rsid w:val="0079394F"/>
    <w:rsid w:val="00795201"/>
    <w:rsid w:val="00796F2A"/>
    <w:rsid w:val="007973E1"/>
    <w:rsid w:val="007A1FA1"/>
    <w:rsid w:val="007A4B1B"/>
    <w:rsid w:val="007A79E6"/>
    <w:rsid w:val="007B2028"/>
    <w:rsid w:val="007B3766"/>
    <w:rsid w:val="007B65D4"/>
    <w:rsid w:val="007C08FC"/>
    <w:rsid w:val="007C1884"/>
    <w:rsid w:val="007C237D"/>
    <w:rsid w:val="007C36DD"/>
    <w:rsid w:val="007D0ED5"/>
    <w:rsid w:val="007D1F18"/>
    <w:rsid w:val="007D3944"/>
    <w:rsid w:val="007D63FB"/>
    <w:rsid w:val="007E0FF9"/>
    <w:rsid w:val="007F0BCB"/>
    <w:rsid w:val="007F1722"/>
    <w:rsid w:val="007F178C"/>
    <w:rsid w:val="007F1A86"/>
    <w:rsid w:val="007F22C6"/>
    <w:rsid w:val="007F3E53"/>
    <w:rsid w:val="007F4417"/>
    <w:rsid w:val="00800382"/>
    <w:rsid w:val="008014EF"/>
    <w:rsid w:val="00803AF7"/>
    <w:rsid w:val="00804523"/>
    <w:rsid w:val="00804684"/>
    <w:rsid w:val="00804AF5"/>
    <w:rsid w:val="0080734C"/>
    <w:rsid w:val="008079E1"/>
    <w:rsid w:val="00810B89"/>
    <w:rsid w:val="00812F80"/>
    <w:rsid w:val="008131FA"/>
    <w:rsid w:val="00813DFC"/>
    <w:rsid w:val="00815880"/>
    <w:rsid w:val="00815F48"/>
    <w:rsid w:val="00816235"/>
    <w:rsid w:val="00816B92"/>
    <w:rsid w:val="00816E28"/>
    <w:rsid w:val="008222F9"/>
    <w:rsid w:val="00822923"/>
    <w:rsid w:val="00822C0D"/>
    <w:rsid w:val="00826709"/>
    <w:rsid w:val="00826F8D"/>
    <w:rsid w:val="00832ED0"/>
    <w:rsid w:val="008375EF"/>
    <w:rsid w:val="0084295D"/>
    <w:rsid w:val="00846BC3"/>
    <w:rsid w:val="00847FA4"/>
    <w:rsid w:val="00851250"/>
    <w:rsid w:val="00856725"/>
    <w:rsid w:val="008578F8"/>
    <w:rsid w:val="00865B8A"/>
    <w:rsid w:val="00865F44"/>
    <w:rsid w:val="00866591"/>
    <w:rsid w:val="0086788E"/>
    <w:rsid w:val="008742FB"/>
    <w:rsid w:val="00877068"/>
    <w:rsid w:val="00882101"/>
    <w:rsid w:val="00882301"/>
    <w:rsid w:val="00884C67"/>
    <w:rsid w:val="0088717C"/>
    <w:rsid w:val="00887EAB"/>
    <w:rsid w:val="00890DDA"/>
    <w:rsid w:val="008973CA"/>
    <w:rsid w:val="008A4AE0"/>
    <w:rsid w:val="008A6970"/>
    <w:rsid w:val="008A76A3"/>
    <w:rsid w:val="008B122C"/>
    <w:rsid w:val="008B1C02"/>
    <w:rsid w:val="008B3BFD"/>
    <w:rsid w:val="008B5EAD"/>
    <w:rsid w:val="008C16AD"/>
    <w:rsid w:val="008C2233"/>
    <w:rsid w:val="008C3C30"/>
    <w:rsid w:val="008C5C74"/>
    <w:rsid w:val="008C76A9"/>
    <w:rsid w:val="008D449F"/>
    <w:rsid w:val="008E0117"/>
    <w:rsid w:val="008E3731"/>
    <w:rsid w:val="008E37CC"/>
    <w:rsid w:val="008E42A2"/>
    <w:rsid w:val="008E525D"/>
    <w:rsid w:val="008E5B9C"/>
    <w:rsid w:val="008E5E33"/>
    <w:rsid w:val="008E6499"/>
    <w:rsid w:val="008E64E2"/>
    <w:rsid w:val="008F2245"/>
    <w:rsid w:val="008F33EC"/>
    <w:rsid w:val="008F66F9"/>
    <w:rsid w:val="008F7852"/>
    <w:rsid w:val="008F7927"/>
    <w:rsid w:val="008F7DE3"/>
    <w:rsid w:val="00902923"/>
    <w:rsid w:val="009063EB"/>
    <w:rsid w:val="00911152"/>
    <w:rsid w:val="00920520"/>
    <w:rsid w:val="009276A9"/>
    <w:rsid w:val="00931E1D"/>
    <w:rsid w:val="00944742"/>
    <w:rsid w:val="00944918"/>
    <w:rsid w:val="009452ED"/>
    <w:rsid w:val="0094610E"/>
    <w:rsid w:val="00954DD9"/>
    <w:rsid w:val="009550CA"/>
    <w:rsid w:val="009579DF"/>
    <w:rsid w:val="00960812"/>
    <w:rsid w:val="00960C5F"/>
    <w:rsid w:val="009616AB"/>
    <w:rsid w:val="00963B04"/>
    <w:rsid w:val="0096694D"/>
    <w:rsid w:val="00971582"/>
    <w:rsid w:val="00971792"/>
    <w:rsid w:val="0097522D"/>
    <w:rsid w:val="0097546D"/>
    <w:rsid w:val="00982C6E"/>
    <w:rsid w:val="00984AF3"/>
    <w:rsid w:val="00985C6A"/>
    <w:rsid w:val="00985DFB"/>
    <w:rsid w:val="00991834"/>
    <w:rsid w:val="00996A99"/>
    <w:rsid w:val="009A181C"/>
    <w:rsid w:val="009C0A4B"/>
    <w:rsid w:val="009C3F37"/>
    <w:rsid w:val="009C58A6"/>
    <w:rsid w:val="009C6347"/>
    <w:rsid w:val="009C6ED7"/>
    <w:rsid w:val="009C7AF4"/>
    <w:rsid w:val="009C7E68"/>
    <w:rsid w:val="009D0337"/>
    <w:rsid w:val="009D1510"/>
    <w:rsid w:val="009D276D"/>
    <w:rsid w:val="009D341C"/>
    <w:rsid w:val="009D3E52"/>
    <w:rsid w:val="009D66C5"/>
    <w:rsid w:val="009E2D84"/>
    <w:rsid w:val="009E49B8"/>
    <w:rsid w:val="009E6717"/>
    <w:rsid w:val="009F0FA4"/>
    <w:rsid w:val="009F1D7A"/>
    <w:rsid w:val="009F7E41"/>
    <w:rsid w:val="00A048EE"/>
    <w:rsid w:val="00A1584F"/>
    <w:rsid w:val="00A15CC0"/>
    <w:rsid w:val="00A20F1A"/>
    <w:rsid w:val="00A21493"/>
    <w:rsid w:val="00A21D06"/>
    <w:rsid w:val="00A23493"/>
    <w:rsid w:val="00A240BB"/>
    <w:rsid w:val="00A24DA6"/>
    <w:rsid w:val="00A2546A"/>
    <w:rsid w:val="00A318CE"/>
    <w:rsid w:val="00A32AD1"/>
    <w:rsid w:val="00A333E2"/>
    <w:rsid w:val="00A355EA"/>
    <w:rsid w:val="00A36C5D"/>
    <w:rsid w:val="00A42908"/>
    <w:rsid w:val="00A430E9"/>
    <w:rsid w:val="00A43ADA"/>
    <w:rsid w:val="00A463F1"/>
    <w:rsid w:val="00A47A5B"/>
    <w:rsid w:val="00A519BB"/>
    <w:rsid w:val="00A524CE"/>
    <w:rsid w:val="00A52ED8"/>
    <w:rsid w:val="00A56E02"/>
    <w:rsid w:val="00A60D1D"/>
    <w:rsid w:val="00A630A0"/>
    <w:rsid w:val="00A6448F"/>
    <w:rsid w:val="00A66A8D"/>
    <w:rsid w:val="00A67850"/>
    <w:rsid w:val="00A7123D"/>
    <w:rsid w:val="00A74DE0"/>
    <w:rsid w:val="00A750E8"/>
    <w:rsid w:val="00A75EC7"/>
    <w:rsid w:val="00A7656C"/>
    <w:rsid w:val="00A766C6"/>
    <w:rsid w:val="00A83BD7"/>
    <w:rsid w:val="00A86764"/>
    <w:rsid w:val="00A90D04"/>
    <w:rsid w:val="00A91687"/>
    <w:rsid w:val="00A926F8"/>
    <w:rsid w:val="00A950B9"/>
    <w:rsid w:val="00AA6BD7"/>
    <w:rsid w:val="00AB1F0E"/>
    <w:rsid w:val="00AB2D93"/>
    <w:rsid w:val="00AB33D9"/>
    <w:rsid w:val="00AB4AB4"/>
    <w:rsid w:val="00AC11C1"/>
    <w:rsid w:val="00AC2534"/>
    <w:rsid w:val="00AC71E1"/>
    <w:rsid w:val="00AD147E"/>
    <w:rsid w:val="00AD262C"/>
    <w:rsid w:val="00AD292C"/>
    <w:rsid w:val="00AD3155"/>
    <w:rsid w:val="00AD3352"/>
    <w:rsid w:val="00AD335D"/>
    <w:rsid w:val="00AD3B08"/>
    <w:rsid w:val="00AD3B51"/>
    <w:rsid w:val="00AD3D70"/>
    <w:rsid w:val="00AD4012"/>
    <w:rsid w:val="00AD68B5"/>
    <w:rsid w:val="00AE0672"/>
    <w:rsid w:val="00AE0C77"/>
    <w:rsid w:val="00AE2A85"/>
    <w:rsid w:val="00AE5CD4"/>
    <w:rsid w:val="00AF2DAF"/>
    <w:rsid w:val="00AF3B77"/>
    <w:rsid w:val="00B04410"/>
    <w:rsid w:val="00B06520"/>
    <w:rsid w:val="00B07C25"/>
    <w:rsid w:val="00B07FC6"/>
    <w:rsid w:val="00B1321C"/>
    <w:rsid w:val="00B16650"/>
    <w:rsid w:val="00B17748"/>
    <w:rsid w:val="00B22467"/>
    <w:rsid w:val="00B246C2"/>
    <w:rsid w:val="00B24A78"/>
    <w:rsid w:val="00B307D0"/>
    <w:rsid w:val="00B523AF"/>
    <w:rsid w:val="00B53765"/>
    <w:rsid w:val="00B53FA3"/>
    <w:rsid w:val="00B540F4"/>
    <w:rsid w:val="00B56C33"/>
    <w:rsid w:val="00B57111"/>
    <w:rsid w:val="00B633CD"/>
    <w:rsid w:val="00B64E3E"/>
    <w:rsid w:val="00B650A3"/>
    <w:rsid w:val="00B65300"/>
    <w:rsid w:val="00B65E32"/>
    <w:rsid w:val="00B6632E"/>
    <w:rsid w:val="00B67B9C"/>
    <w:rsid w:val="00B71F01"/>
    <w:rsid w:val="00B71F7F"/>
    <w:rsid w:val="00B72BB2"/>
    <w:rsid w:val="00B72D64"/>
    <w:rsid w:val="00B751CF"/>
    <w:rsid w:val="00B75B33"/>
    <w:rsid w:val="00B75DEF"/>
    <w:rsid w:val="00B77B9E"/>
    <w:rsid w:val="00B81487"/>
    <w:rsid w:val="00B81695"/>
    <w:rsid w:val="00B81C9A"/>
    <w:rsid w:val="00B8292E"/>
    <w:rsid w:val="00B861B0"/>
    <w:rsid w:val="00B86770"/>
    <w:rsid w:val="00B86F5D"/>
    <w:rsid w:val="00B90947"/>
    <w:rsid w:val="00B9258E"/>
    <w:rsid w:val="00B928B7"/>
    <w:rsid w:val="00B92D80"/>
    <w:rsid w:val="00B9633D"/>
    <w:rsid w:val="00B96CB7"/>
    <w:rsid w:val="00B97A5E"/>
    <w:rsid w:val="00BA21D5"/>
    <w:rsid w:val="00BA4DCC"/>
    <w:rsid w:val="00BA7D8A"/>
    <w:rsid w:val="00BA7F10"/>
    <w:rsid w:val="00BB35EE"/>
    <w:rsid w:val="00BB4315"/>
    <w:rsid w:val="00BB577D"/>
    <w:rsid w:val="00BC0312"/>
    <w:rsid w:val="00BC3D92"/>
    <w:rsid w:val="00BC6378"/>
    <w:rsid w:val="00BC7EC1"/>
    <w:rsid w:val="00BD0A5A"/>
    <w:rsid w:val="00BD106B"/>
    <w:rsid w:val="00BD4BE9"/>
    <w:rsid w:val="00BD4ECF"/>
    <w:rsid w:val="00BD5CEF"/>
    <w:rsid w:val="00BE069D"/>
    <w:rsid w:val="00BE0B62"/>
    <w:rsid w:val="00BE370C"/>
    <w:rsid w:val="00BE41B0"/>
    <w:rsid w:val="00BE57F3"/>
    <w:rsid w:val="00BE61FE"/>
    <w:rsid w:val="00BF0658"/>
    <w:rsid w:val="00BF2F27"/>
    <w:rsid w:val="00C01986"/>
    <w:rsid w:val="00C05E1D"/>
    <w:rsid w:val="00C11259"/>
    <w:rsid w:val="00C12227"/>
    <w:rsid w:val="00C135E5"/>
    <w:rsid w:val="00C13B1E"/>
    <w:rsid w:val="00C1474D"/>
    <w:rsid w:val="00C14A70"/>
    <w:rsid w:val="00C16AE2"/>
    <w:rsid w:val="00C21424"/>
    <w:rsid w:val="00C30B08"/>
    <w:rsid w:val="00C3214C"/>
    <w:rsid w:val="00C32C56"/>
    <w:rsid w:val="00C3410C"/>
    <w:rsid w:val="00C37BFA"/>
    <w:rsid w:val="00C41646"/>
    <w:rsid w:val="00C45BE9"/>
    <w:rsid w:val="00C46869"/>
    <w:rsid w:val="00C4688F"/>
    <w:rsid w:val="00C51A90"/>
    <w:rsid w:val="00C52EC0"/>
    <w:rsid w:val="00C53127"/>
    <w:rsid w:val="00C5691A"/>
    <w:rsid w:val="00C56FCA"/>
    <w:rsid w:val="00C57A46"/>
    <w:rsid w:val="00C6043E"/>
    <w:rsid w:val="00C61789"/>
    <w:rsid w:val="00C619AC"/>
    <w:rsid w:val="00C61B0C"/>
    <w:rsid w:val="00C63B1C"/>
    <w:rsid w:val="00C66BCC"/>
    <w:rsid w:val="00C701DD"/>
    <w:rsid w:val="00C70547"/>
    <w:rsid w:val="00C733F2"/>
    <w:rsid w:val="00C73E18"/>
    <w:rsid w:val="00C743A3"/>
    <w:rsid w:val="00C83576"/>
    <w:rsid w:val="00C836B7"/>
    <w:rsid w:val="00C83706"/>
    <w:rsid w:val="00C83938"/>
    <w:rsid w:val="00C85E54"/>
    <w:rsid w:val="00C910E5"/>
    <w:rsid w:val="00C97496"/>
    <w:rsid w:val="00C9753B"/>
    <w:rsid w:val="00C9755E"/>
    <w:rsid w:val="00CA1345"/>
    <w:rsid w:val="00CA1708"/>
    <w:rsid w:val="00CA19A9"/>
    <w:rsid w:val="00CA2B45"/>
    <w:rsid w:val="00CA3058"/>
    <w:rsid w:val="00CA59CC"/>
    <w:rsid w:val="00CB0AF5"/>
    <w:rsid w:val="00CB1CEF"/>
    <w:rsid w:val="00CB281F"/>
    <w:rsid w:val="00CB316A"/>
    <w:rsid w:val="00CB44E3"/>
    <w:rsid w:val="00CB47E4"/>
    <w:rsid w:val="00CB6A3A"/>
    <w:rsid w:val="00CC0408"/>
    <w:rsid w:val="00CC2BA8"/>
    <w:rsid w:val="00CC3605"/>
    <w:rsid w:val="00CC3E2E"/>
    <w:rsid w:val="00CC53FB"/>
    <w:rsid w:val="00CC5959"/>
    <w:rsid w:val="00CD265F"/>
    <w:rsid w:val="00CD3BD6"/>
    <w:rsid w:val="00CD5CD7"/>
    <w:rsid w:val="00CE0CB0"/>
    <w:rsid w:val="00CE49E9"/>
    <w:rsid w:val="00CE5627"/>
    <w:rsid w:val="00CE62D9"/>
    <w:rsid w:val="00CE66AB"/>
    <w:rsid w:val="00CE7E54"/>
    <w:rsid w:val="00CF369B"/>
    <w:rsid w:val="00CF50AC"/>
    <w:rsid w:val="00CF5AD8"/>
    <w:rsid w:val="00CF5CFD"/>
    <w:rsid w:val="00CF6AD5"/>
    <w:rsid w:val="00D0150F"/>
    <w:rsid w:val="00D03FBB"/>
    <w:rsid w:val="00D06FF6"/>
    <w:rsid w:val="00D1017C"/>
    <w:rsid w:val="00D126D5"/>
    <w:rsid w:val="00D12B8A"/>
    <w:rsid w:val="00D139B8"/>
    <w:rsid w:val="00D140A9"/>
    <w:rsid w:val="00D14C0B"/>
    <w:rsid w:val="00D16E7E"/>
    <w:rsid w:val="00D20FDB"/>
    <w:rsid w:val="00D2104B"/>
    <w:rsid w:val="00D23BAF"/>
    <w:rsid w:val="00D27ECE"/>
    <w:rsid w:val="00D301E7"/>
    <w:rsid w:val="00D31855"/>
    <w:rsid w:val="00D324EC"/>
    <w:rsid w:val="00D34E9B"/>
    <w:rsid w:val="00D3500E"/>
    <w:rsid w:val="00D353CC"/>
    <w:rsid w:val="00D3766B"/>
    <w:rsid w:val="00D4039F"/>
    <w:rsid w:val="00D4152A"/>
    <w:rsid w:val="00D4239C"/>
    <w:rsid w:val="00D435BD"/>
    <w:rsid w:val="00D44C5C"/>
    <w:rsid w:val="00D46FB6"/>
    <w:rsid w:val="00D47874"/>
    <w:rsid w:val="00D503AE"/>
    <w:rsid w:val="00D5112D"/>
    <w:rsid w:val="00D521D3"/>
    <w:rsid w:val="00D55364"/>
    <w:rsid w:val="00D55471"/>
    <w:rsid w:val="00D6095A"/>
    <w:rsid w:val="00D60E43"/>
    <w:rsid w:val="00D6423C"/>
    <w:rsid w:val="00D64E63"/>
    <w:rsid w:val="00D72FB2"/>
    <w:rsid w:val="00D739EF"/>
    <w:rsid w:val="00D740CA"/>
    <w:rsid w:val="00D74D68"/>
    <w:rsid w:val="00D74D7B"/>
    <w:rsid w:val="00D7760D"/>
    <w:rsid w:val="00D81396"/>
    <w:rsid w:val="00D840E6"/>
    <w:rsid w:val="00D864D3"/>
    <w:rsid w:val="00D874EE"/>
    <w:rsid w:val="00D91DB9"/>
    <w:rsid w:val="00D92DBB"/>
    <w:rsid w:val="00D93A85"/>
    <w:rsid w:val="00D964E9"/>
    <w:rsid w:val="00D97DC7"/>
    <w:rsid w:val="00DA3183"/>
    <w:rsid w:val="00DA4EB1"/>
    <w:rsid w:val="00DA701F"/>
    <w:rsid w:val="00DB08DD"/>
    <w:rsid w:val="00DB1CDC"/>
    <w:rsid w:val="00DC000F"/>
    <w:rsid w:val="00DC0BF4"/>
    <w:rsid w:val="00DC225B"/>
    <w:rsid w:val="00DC32FC"/>
    <w:rsid w:val="00DC36F2"/>
    <w:rsid w:val="00DD035B"/>
    <w:rsid w:val="00DD04EA"/>
    <w:rsid w:val="00DD06CF"/>
    <w:rsid w:val="00DD0F4A"/>
    <w:rsid w:val="00DD1DF6"/>
    <w:rsid w:val="00DD3A58"/>
    <w:rsid w:val="00DE1AE6"/>
    <w:rsid w:val="00DE2349"/>
    <w:rsid w:val="00DE2519"/>
    <w:rsid w:val="00DE2E65"/>
    <w:rsid w:val="00DE6905"/>
    <w:rsid w:val="00DF2BD4"/>
    <w:rsid w:val="00DF42B0"/>
    <w:rsid w:val="00DF450B"/>
    <w:rsid w:val="00DF5326"/>
    <w:rsid w:val="00DF54E4"/>
    <w:rsid w:val="00DF647B"/>
    <w:rsid w:val="00E01376"/>
    <w:rsid w:val="00E014C3"/>
    <w:rsid w:val="00E01791"/>
    <w:rsid w:val="00E068D6"/>
    <w:rsid w:val="00E10B55"/>
    <w:rsid w:val="00E14AC1"/>
    <w:rsid w:val="00E153AD"/>
    <w:rsid w:val="00E17C9C"/>
    <w:rsid w:val="00E235E5"/>
    <w:rsid w:val="00E24B36"/>
    <w:rsid w:val="00E26157"/>
    <w:rsid w:val="00E2615A"/>
    <w:rsid w:val="00E26AD6"/>
    <w:rsid w:val="00E27B62"/>
    <w:rsid w:val="00E312BE"/>
    <w:rsid w:val="00E331F2"/>
    <w:rsid w:val="00E33C8D"/>
    <w:rsid w:val="00E355E4"/>
    <w:rsid w:val="00E36F32"/>
    <w:rsid w:val="00E374CB"/>
    <w:rsid w:val="00E37950"/>
    <w:rsid w:val="00E409A9"/>
    <w:rsid w:val="00E40D59"/>
    <w:rsid w:val="00E42764"/>
    <w:rsid w:val="00E42B6F"/>
    <w:rsid w:val="00E452C7"/>
    <w:rsid w:val="00E473E7"/>
    <w:rsid w:val="00E570A1"/>
    <w:rsid w:val="00E5748E"/>
    <w:rsid w:val="00E575C6"/>
    <w:rsid w:val="00E6058C"/>
    <w:rsid w:val="00E624B5"/>
    <w:rsid w:val="00E62934"/>
    <w:rsid w:val="00E64345"/>
    <w:rsid w:val="00E64F02"/>
    <w:rsid w:val="00E7755F"/>
    <w:rsid w:val="00E8189E"/>
    <w:rsid w:val="00E9192B"/>
    <w:rsid w:val="00E93862"/>
    <w:rsid w:val="00E961A9"/>
    <w:rsid w:val="00E96C8E"/>
    <w:rsid w:val="00E97411"/>
    <w:rsid w:val="00EA1ED8"/>
    <w:rsid w:val="00EA21BA"/>
    <w:rsid w:val="00EA3550"/>
    <w:rsid w:val="00EA40B9"/>
    <w:rsid w:val="00EA7A21"/>
    <w:rsid w:val="00EC1AE5"/>
    <w:rsid w:val="00EC3111"/>
    <w:rsid w:val="00EC491D"/>
    <w:rsid w:val="00EC616A"/>
    <w:rsid w:val="00ED254D"/>
    <w:rsid w:val="00ED2F14"/>
    <w:rsid w:val="00ED4790"/>
    <w:rsid w:val="00ED48FB"/>
    <w:rsid w:val="00ED4B93"/>
    <w:rsid w:val="00ED5014"/>
    <w:rsid w:val="00ED5A1F"/>
    <w:rsid w:val="00ED7BF9"/>
    <w:rsid w:val="00EE00EF"/>
    <w:rsid w:val="00EE0D4B"/>
    <w:rsid w:val="00EE14C8"/>
    <w:rsid w:val="00EE1782"/>
    <w:rsid w:val="00EE4F2D"/>
    <w:rsid w:val="00EF33D0"/>
    <w:rsid w:val="00F038C4"/>
    <w:rsid w:val="00F03EDE"/>
    <w:rsid w:val="00F0456E"/>
    <w:rsid w:val="00F046EC"/>
    <w:rsid w:val="00F05E45"/>
    <w:rsid w:val="00F06FC5"/>
    <w:rsid w:val="00F128AC"/>
    <w:rsid w:val="00F1381F"/>
    <w:rsid w:val="00F16FC7"/>
    <w:rsid w:val="00F1765F"/>
    <w:rsid w:val="00F2194A"/>
    <w:rsid w:val="00F23780"/>
    <w:rsid w:val="00F265DB"/>
    <w:rsid w:val="00F30A08"/>
    <w:rsid w:val="00F339C6"/>
    <w:rsid w:val="00F341AA"/>
    <w:rsid w:val="00F44296"/>
    <w:rsid w:val="00F444E0"/>
    <w:rsid w:val="00F52D03"/>
    <w:rsid w:val="00F53B79"/>
    <w:rsid w:val="00F645A1"/>
    <w:rsid w:val="00F64B4C"/>
    <w:rsid w:val="00F6556C"/>
    <w:rsid w:val="00F6682F"/>
    <w:rsid w:val="00F66F1D"/>
    <w:rsid w:val="00F70D34"/>
    <w:rsid w:val="00F726B5"/>
    <w:rsid w:val="00F73965"/>
    <w:rsid w:val="00F73F34"/>
    <w:rsid w:val="00F7594E"/>
    <w:rsid w:val="00F82E0F"/>
    <w:rsid w:val="00F83136"/>
    <w:rsid w:val="00F8549E"/>
    <w:rsid w:val="00F862FE"/>
    <w:rsid w:val="00F912F2"/>
    <w:rsid w:val="00F913F6"/>
    <w:rsid w:val="00F92A75"/>
    <w:rsid w:val="00F9555C"/>
    <w:rsid w:val="00F97497"/>
    <w:rsid w:val="00FA65A1"/>
    <w:rsid w:val="00FB0D81"/>
    <w:rsid w:val="00FB1CFC"/>
    <w:rsid w:val="00FB328A"/>
    <w:rsid w:val="00FB774F"/>
    <w:rsid w:val="00FC273A"/>
    <w:rsid w:val="00FC3018"/>
    <w:rsid w:val="00FC493C"/>
    <w:rsid w:val="00FD4ECE"/>
    <w:rsid w:val="00FD5856"/>
    <w:rsid w:val="00FD6C23"/>
    <w:rsid w:val="00FE176C"/>
    <w:rsid w:val="00FE24CC"/>
    <w:rsid w:val="00FE3120"/>
    <w:rsid w:val="00FE6F49"/>
    <w:rsid w:val="00FE7FDC"/>
    <w:rsid w:val="00FF2E6B"/>
    <w:rsid w:val="00FF3068"/>
    <w:rsid w:val="00FF368C"/>
    <w:rsid w:val="00FF3F81"/>
    <w:rsid w:val="00FF5ECE"/>
    <w:rsid w:val="00FF62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CAC4FF"/>
  <w15:docId w15:val="{89DB8B0D-F005-4860-90C2-905972835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647B"/>
  </w:style>
  <w:style w:type="paragraph" w:styleId="1">
    <w:name w:val="heading 1"/>
    <w:basedOn w:val="a"/>
    <w:next w:val="a"/>
    <w:qFormat/>
    <w:rsid w:val="00DF647B"/>
    <w:pPr>
      <w:keepNext/>
      <w:spacing w:line="360" w:lineRule="exact"/>
      <w:jc w:val="both"/>
      <w:outlineLvl w:val="0"/>
    </w:pPr>
    <w:rPr>
      <w:sz w:val="28"/>
      <w:lang w:val="uk-UA"/>
    </w:rPr>
  </w:style>
  <w:style w:type="paragraph" w:styleId="2">
    <w:name w:val="heading 2"/>
    <w:basedOn w:val="a"/>
    <w:next w:val="a"/>
    <w:qFormat/>
    <w:rsid w:val="00DF647B"/>
    <w:pPr>
      <w:keepNext/>
      <w:spacing w:before="240" w:after="60"/>
      <w:outlineLvl w:val="1"/>
    </w:pPr>
    <w:rPr>
      <w:rFonts w:ascii="Arial" w:hAnsi="Arial" w:cs="Arial"/>
      <w:b/>
      <w:bCs/>
      <w:i/>
      <w:iCs/>
      <w:sz w:val="28"/>
      <w:szCs w:val="28"/>
    </w:rPr>
  </w:style>
  <w:style w:type="paragraph" w:styleId="7">
    <w:name w:val="heading 7"/>
    <w:basedOn w:val="a"/>
    <w:next w:val="a"/>
    <w:qFormat/>
    <w:rsid w:val="00CA2B45"/>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F647B"/>
    <w:pPr>
      <w:jc w:val="both"/>
    </w:pPr>
    <w:rPr>
      <w:sz w:val="28"/>
      <w:lang w:val="uk-UA"/>
    </w:rPr>
  </w:style>
  <w:style w:type="paragraph" w:styleId="a4">
    <w:name w:val="Balloon Text"/>
    <w:basedOn w:val="a"/>
    <w:semiHidden/>
    <w:rsid w:val="00DF647B"/>
    <w:rPr>
      <w:rFonts w:ascii="Tahoma" w:hAnsi="Tahoma" w:cs="Tahoma"/>
      <w:sz w:val="16"/>
      <w:szCs w:val="16"/>
    </w:rPr>
  </w:style>
  <w:style w:type="paragraph" w:styleId="a5">
    <w:name w:val="header"/>
    <w:basedOn w:val="a"/>
    <w:rsid w:val="00CA2B45"/>
    <w:pPr>
      <w:tabs>
        <w:tab w:val="center" w:pos="4677"/>
        <w:tab w:val="right" w:pos="9355"/>
      </w:tabs>
    </w:pPr>
    <w:rPr>
      <w:sz w:val="24"/>
      <w:szCs w:val="24"/>
    </w:rPr>
  </w:style>
  <w:style w:type="paragraph" w:styleId="a6">
    <w:name w:val="Body Text Indent"/>
    <w:basedOn w:val="a"/>
    <w:link w:val="a7"/>
    <w:rsid w:val="00E01376"/>
    <w:pPr>
      <w:spacing w:after="120"/>
      <w:ind w:left="283"/>
    </w:pPr>
  </w:style>
  <w:style w:type="paragraph" w:styleId="a8">
    <w:name w:val="Title"/>
    <w:basedOn w:val="a"/>
    <w:qFormat/>
    <w:rsid w:val="00E01376"/>
    <w:pPr>
      <w:jc w:val="center"/>
    </w:pPr>
    <w:rPr>
      <w:sz w:val="28"/>
      <w:lang w:val="uk-UA"/>
    </w:rPr>
  </w:style>
  <w:style w:type="character" w:styleId="a9">
    <w:name w:val="page number"/>
    <w:basedOn w:val="a0"/>
    <w:rsid w:val="00CA1708"/>
  </w:style>
  <w:style w:type="paragraph" w:customStyle="1" w:styleId="aa">
    <w:name w:val="Знак"/>
    <w:basedOn w:val="a"/>
    <w:rsid w:val="0034690C"/>
    <w:rPr>
      <w:rFonts w:ascii="Verdana" w:hAnsi="Verdana" w:cs="Verdana"/>
      <w:lang w:val="en-US" w:eastAsia="en-US"/>
    </w:rPr>
  </w:style>
  <w:style w:type="paragraph" w:customStyle="1" w:styleId="ab">
    <w:name w:val="Знак"/>
    <w:basedOn w:val="a"/>
    <w:rsid w:val="007F22C6"/>
    <w:rPr>
      <w:rFonts w:ascii="Verdana" w:hAnsi="Verdana" w:cs="Verdana"/>
      <w:lang w:val="en-US" w:eastAsia="en-US"/>
    </w:rPr>
  </w:style>
  <w:style w:type="paragraph" w:customStyle="1" w:styleId="CharCharCharChar">
    <w:name w:val="Char Знак Знак Char Знак Знак Char Знак Знак Char Знак Знак"/>
    <w:basedOn w:val="a"/>
    <w:rsid w:val="00182217"/>
    <w:rPr>
      <w:rFonts w:ascii="Verdana" w:hAnsi="Verdana" w:cs="Verdana"/>
      <w:lang w:val="en-US" w:eastAsia="en-US"/>
    </w:rPr>
  </w:style>
  <w:style w:type="paragraph" w:styleId="ac">
    <w:name w:val="footer"/>
    <w:basedOn w:val="a"/>
    <w:rsid w:val="002A5A2D"/>
    <w:pPr>
      <w:tabs>
        <w:tab w:val="center" w:pos="4677"/>
        <w:tab w:val="right" w:pos="9355"/>
      </w:tabs>
    </w:pPr>
  </w:style>
  <w:style w:type="paragraph" w:customStyle="1" w:styleId="Style9">
    <w:name w:val="Style9"/>
    <w:basedOn w:val="a"/>
    <w:rsid w:val="003E11BE"/>
    <w:pPr>
      <w:widowControl w:val="0"/>
      <w:autoSpaceDE w:val="0"/>
      <w:autoSpaceDN w:val="0"/>
      <w:adjustRightInd w:val="0"/>
      <w:spacing w:line="322" w:lineRule="exact"/>
      <w:ind w:firstLine="706"/>
      <w:jc w:val="both"/>
    </w:pPr>
    <w:rPr>
      <w:sz w:val="24"/>
      <w:szCs w:val="24"/>
    </w:rPr>
  </w:style>
  <w:style w:type="character" w:customStyle="1" w:styleId="FontStyle13">
    <w:name w:val="Font Style13"/>
    <w:rsid w:val="003E11BE"/>
    <w:rPr>
      <w:rFonts w:ascii="Times New Roman" w:hAnsi="Times New Roman" w:cs="Times New Roman"/>
      <w:sz w:val="24"/>
      <w:szCs w:val="24"/>
    </w:rPr>
  </w:style>
  <w:style w:type="paragraph" w:customStyle="1" w:styleId="ad">
    <w:name w:val="Знак Знак Знак Знак"/>
    <w:basedOn w:val="a"/>
    <w:rsid w:val="003F0254"/>
    <w:rPr>
      <w:rFonts w:ascii="Verdana" w:hAnsi="Verdana" w:cs="Verdana"/>
      <w:lang w:val="en-US" w:eastAsia="en-US"/>
    </w:rPr>
  </w:style>
  <w:style w:type="paragraph" w:customStyle="1" w:styleId="ae">
    <w:name w:val="Знак Знак"/>
    <w:basedOn w:val="a"/>
    <w:rsid w:val="003878FE"/>
    <w:rPr>
      <w:rFonts w:ascii="Verdana" w:hAnsi="Verdana" w:cs="Verdana"/>
      <w:lang w:val="en-US" w:eastAsia="en-US"/>
    </w:rPr>
  </w:style>
  <w:style w:type="paragraph" w:customStyle="1" w:styleId="af">
    <w:name w:val="Знак"/>
    <w:basedOn w:val="a"/>
    <w:rsid w:val="009A181C"/>
    <w:rPr>
      <w:rFonts w:ascii="Verdana" w:hAnsi="Verdana" w:cs="Verdana"/>
      <w:lang w:val="en-US" w:eastAsia="en-US"/>
    </w:rPr>
  </w:style>
  <w:style w:type="paragraph" w:customStyle="1" w:styleId="af0">
    <w:name w:val="Знак"/>
    <w:basedOn w:val="a"/>
    <w:rsid w:val="000032FF"/>
    <w:rPr>
      <w:rFonts w:ascii="Verdana" w:hAnsi="Verdana" w:cs="Verdana"/>
      <w:lang w:val="en-US" w:eastAsia="en-US"/>
    </w:rPr>
  </w:style>
  <w:style w:type="paragraph" w:styleId="af1">
    <w:name w:val="List Paragraph"/>
    <w:basedOn w:val="a"/>
    <w:uiPriority w:val="34"/>
    <w:qFormat/>
    <w:rsid w:val="004C0296"/>
    <w:pPr>
      <w:ind w:left="720"/>
      <w:contextualSpacing/>
    </w:pPr>
  </w:style>
  <w:style w:type="paragraph" w:customStyle="1" w:styleId="Style7">
    <w:name w:val="Style7"/>
    <w:basedOn w:val="a"/>
    <w:rsid w:val="007A1FA1"/>
    <w:pPr>
      <w:widowControl w:val="0"/>
      <w:autoSpaceDE w:val="0"/>
      <w:autoSpaceDN w:val="0"/>
      <w:adjustRightInd w:val="0"/>
      <w:spacing w:line="216" w:lineRule="exact"/>
      <w:ind w:firstLine="475"/>
      <w:jc w:val="both"/>
    </w:pPr>
    <w:rPr>
      <w:sz w:val="24"/>
      <w:szCs w:val="24"/>
    </w:rPr>
  </w:style>
  <w:style w:type="paragraph" w:customStyle="1" w:styleId="af2">
    <w:name w:val="Знак Знак Знак Знак"/>
    <w:basedOn w:val="a"/>
    <w:rsid w:val="00FE6F49"/>
    <w:rPr>
      <w:rFonts w:ascii="Verdana" w:hAnsi="Verdana" w:cs="Verdana"/>
      <w:lang w:val="en-US" w:eastAsia="en-US"/>
    </w:rPr>
  </w:style>
  <w:style w:type="paragraph" w:styleId="HTML">
    <w:name w:val="HTML Preformatted"/>
    <w:basedOn w:val="a"/>
    <w:link w:val="HTML0"/>
    <w:rsid w:val="00552D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ий HTML Знак"/>
    <w:basedOn w:val="a0"/>
    <w:link w:val="HTML"/>
    <w:rsid w:val="00552D26"/>
    <w:rPr>
      <w:rFonts w:ascii="Courier New" w:hAnsi="Courier New"/>
    </w:rPr>
  </w:style>
  <w:style w:type="character" w:customStyle="1" w:styleId="a7">
    <w:name w:val="Основний текст з відступом Знак"/>
    <w:basedOn w:val="a0"/>
    <w:link w:val="a6"/>
    <w:locked/>
    <w:rsid w:val="00A67850"/>
  </w:style>
  <w:style w:type="paragraph" w:customStyle="1" w:styleId="af3">
    <w:name w:val="Знак Знак Знак Знак"/>
    <w:basedOn w:val="a"/>
    <w:rsid w:val="002212FC"/>
    <w:rPr>
      <w:rFonts w:ascii="Verdana" w:hAnsi="Verdana" w:cs="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502267">
      <w:bodyDiv w:val="1"/>
      <w:marLeft w:val="0"/>
      <w:marRight w:val="0"/>
      <w:marTop w:val="0"/>
      <w:marBottom w:val="0"/>
      <w:divBdr>
        <w:top w:val="none" w:sz="0" w:space="0" w:color="auto"/>
        <w:left w:val="none" w:sz="0" w:space="0" w:color="auto"/>
        <w:bottom w:val="none" w:sz="0" w:space="0" w:color="auto"/>
        <w:right w:val="none" w:sz="0" w:space="0" w:color="auto"/>
      </w:divBdr>
    </w:div>
    <w:div w:id="305210631">
      <w:bodyDiv w:val="1"/>
      <w:marLeft w:val="0"/>
      <w:marRight w:val="0"/>
      <w:marTop w:val="0"/>
      <w:marBottom w:val="0"/>
      <w:divBdr>
        <w:top w:val="none" w:sz="0" w:space="0" w:color="auto"/>
        <w:left w:val="none" w:sz="0" w:space="0" w:color="auto"/>
        <w:bottom w:val="none" w:sz="0" w:space="0" w:color="auto"/>
        <w:right w:val="none" w:sz="0" w:space="0" w:color="auto"/>
      </w:divBdr>
    </w:div>
    <w:div w:id="425617484">
      <w:bodyDiv w:val="1"/>
      <w:marLeft w:val="0"/>
      <w:marRight w:val="0"/>
      <w:marTop w:val="0"/>
      <w:marBottom w:val="0"/>
      <w:divBdr>
        <w:top w:val="none" w:sz="0" w:space="0" w:color="auto"/>
        <w:left w:val="none" w:sz="0" w:space="0" w:color="auto"/>
        <w:bottom w:val="none" w:sz="0" w:space="0" w:color="auto"/>
        <w:right w:val="none" w:sz="0" w:space="0" w:color="auto"/>
      </w:divBdr>
    </w:div>
    <w:div w:id="489636535">
      <w:bodyDiv w:val="1"/>
      <w:marLeft w:val="0"/>
      <w:marRight w:val="0"/>
      <w:marTop w:val="0"/>
      <w:marBottom w:val="0"/>
      <w:divBdr>
        <w:top w:val="none" w:sz="0" w:space="0" w:color="auto"/>
        <w:left w:val="none" w:sz="0" w:space="0" w:color="auto"/>
        <w:bottom w:val="none" w:sz="0" w:space="0" w:color="auto"/>
        <w:right w:val="none" w:sz="0" w:space="0" w:color="auto"/>
      </w:divBdr>
    </w:div>
    <w:div w:id="643124309">
      <w:bodyDiv w:val="1"/>
      <w:marLeft w:val="0"/>
      <w:marRight w:val="0"/>
      <w:marTop w:val="0"/>
      <w:marBottom w:val="0"/>
      <w:divBdr>
        <w:top w:val="none" w:sz="0" w:space="0" w:color="auto"/>
        <w:left w:val="none" w:sz="0" w:space="0" w:color="auto"/>
        <w:bottom w:val="none" w:sz="0" w:space="0" w:color="auto"/>
        <w:right w:val="none" w:sz="0" w:space="0" w:color="auto"/>
      </w:divBdr>
    </w:div>
    <w:div w:id="743377363">
      <w:bodyDiv w:val="1"/>
      <w:marLeft w:val="0"/>
      <w:marRight w:val="0"/>
      <w:marTop w:val="0"/>
      <w:marBottom w:val="0"/>
      <w:divBdr>
        <w:top w:val="none" w:sz="0" w:space="0" w:color="auto"/>
        <w:left w:val="none" w:sz="0" w:space="0" w:color="auto"/>
        <w:bottom w:val="none" w:sz="0" w:space="0" w:color="auto"/>
        <w:right w:val="none" w:sz="0" w:space="0" w:color="auto"/>
      </w:divBdr>
    </w:div>
    <w:div w:id="745807425">
      <w:bodyDiv w:val="1"/>
      <w:marLeft w:val="0"/>
      <w:marRight w:val="0"/>
      <w:marTop w:val="0"/>
      <w:marBottom w:val="0"/>
      <w:divBdr>
        <w:top w:val="none" w:sz="0" w:space="0" w:color="auto"/>
        <w:left w:val="none" w:sz="0" w:space="0" w:color="auto"/>
        <w:bottom w:val="none" w:sz="0" w:space="0" w:color="auto"/>
        <w:right w:val="none" w:sz="0" w:space="0" w:color="auto"/>
      </w:divBdr>
    </w:div>
    <w:div w:id="964385498">
      <w:bodyDiv w:val="1"/>
      <w:marLeft w:val="0"/>
      <w:marRight w:val="0"/>
      <w:marTop w:val="0"/>
      <w:marBottom w:val="0"/>
      <w:divBdr>
        <w:top w:val="none" w:sz="0" w:space="0" w:color="auto"/>
        <w:left w:val="none" w:sz="0" w:space="0" w:color="auto"/>
        <w:bottom w:val="none" w:sz="0" w:space="0" w:color="auto"/>
        <w:right w:val="none" w:sz="0" w:space="0" w:color="auto"/>
      </w:divBdr>
    </w:div>
    <w:div w:id="1547645520">
      <w:bodyDiv w:val="1"/>
      <w:marLeft w:val="0"/>
      <w:marRight w:val="0"/>
      <w:marTop w:val="0"/>
      <w:marBottom w:val="0"/>
      <w:divBdr>
        <w:top w:val="none" w:sz="0" w:space="0" w:color="auto"/>
        <w:left w:val="none" w:sz="0" w:space="0" w:color="auto"/>
        <w:bottom w:val="none" w:sz="0" w:space="0" w:color="auto"/>
        <w:right w:val="none" w:sz="0" w:space="0" w:color="auto"/>
      </w:divBdr>
    </w:div>
    <w:div w:id="1550872263">
      <w:bodyDiv w:val="1"/>
      <w:marLeft w:val="0"/>
      <w:marRight w:val="0"/>
      <w:marTop w:val="0"/>
      <w:marBottom w:val="0"/>
      <w:divBdr>
        <w:top w:val="none" w:sz="0" w:space="0" w:color="auto"/>
        <w:left w:val="none" w:sz="0" w:space="0" w:color="auto"/>
        <w:bottom w:val="none" w:sz="0" w:space="0" w:color="auto"/>
        <w:right w:val="none" w:sz="0" w:space="0" w:color="auto"/>
      </w:divBdr>
    </w:div>
    <w:div w:id="1622152274">
      <w:bodyDiv w:val="1"/>
      <w:marLeft w:val="0"/>
      <w:marRight w:val="0"/>
      <w:marTop w:val="0"/>
      <w:marBottom w:val="0"/>
      <w:divBdr>
        <w:top w:val="none" w:sz="0" w:space="0" w:color="auto"/>
        <w:left w:val="none" w:sz="0" w:space="0" w:color="auto"/>
        <w:bottom w:val="none" w:sz="0" w:space="0" w:color="auto"/>
        <w:right w:val="none" w:sz="0" w:space="0" w:color="auto"/>
      </w:divBdr>
    </w:div>
    <w:div w:id="1688629209">
      <w:bodyDiv w:val="1"/>
      <w:marLeft w:val="0"/>
      <w:marRight w:val="0"/>
      <w:marTop w:val="0"/>
      <w:marBottom w:val="0"/>
      <w:divBdr>
        <w:top w:val="none" w:sz="0" w:space="0" w:color="auto"/>
        <w:left w:val="none" w:sz="0" w:space="0" w:color="auto"/>
        <w:bottom w:val="none" w:sz="0" w:space="0" w:color="auto"/>
        <w:right w:val="none" w:sz="0" w:space="0" w:color="auto"/>
      </w:divBdr>
    </w:div>
    <w:div w:id="1695644756">
      <w:bodyDiv w:val="1"/>
      <w:marLeft w:val="0"/>
      <w:marRight w:val="0"/>
      <w:marTop w:val="0"/>
      <w:marBottom w:val="0"/>
      <w:divBdr>
        <w:top w:val="none" w:sz="0" w:space="0" w:color="auto"/>
        <w:left w:val="none" w:sz="0" w:space="0" w:color="auto"/>
        <w:bottom w:val="none" w:sz="0" w:space="0" w:color="auto"/>
        <w:right w:val="none" w:sz="0" w:space="0" w:color="auto"/>
      </w:divBdr>
    </w:div>
    <w:div w:id="1702050806">
      <w:bodyDiv w:val="1"/>
      <w:marLeft w:val="0"/>
      <w:marRight w:val="0"/>
      <w:marTop w:val="0"/>
      <w:marBottom w:val="0"/>
      <w:divBdr>
        <w:top w:val="none" w:sz="0" w:space="0" w:color="auto"/>
        <w:left w:val="none" w:sz="0" w:space="0" w:color="auto"/>
        <w:bottom w:val="none" w:sz="0" w:space="0" w:color="auto"/>
        <w:right w:val="none" w:sz="0" w:space="0" w:color="auto"/>
      </w:divBdr>
    </w:div>
    <w:div w:id="1772509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1064;&#1072;&#1073;&#1083;&#1086;&#1085;&#1099;\&#1051;&#1080;&#1089;&#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3027D-D94A-49D8-A9A7-1829DCB10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Лист.dot</Template>
  <TotalTime>412</TotalTime>
  <Pages>4</Pages>
  <Words>1546</Words>
  <Characters>8816</Characters>
  <Application>Microsoft Office Word</Application>
  <DocSecurity>0</DocSecurity>
  <Lines>73</Lines>
  <Paragraphs>20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 затвердження міської Програми забезпечення мешканців міста Запоріжжя, хворих на хронічну ниркову недостатність, препаратом сандімун на 2003 рік</vt:lpstr>
      <vt:lpstr>Про затвердження міської Програми забезпечення мешканців міста Запоріжжя, хворих на хронічну ниркову недостатність, препаратом сандімун на 2003 рік</vt:lpstr>
    </vt:vector>
  </TitlesOfParts>
  <Company>Городское управление здрав</Company>
  <LinksUpToDate>false</LinksUpToDate>
  <CharactersWithSpaces>10342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міської Програми забезпечення мешканців міста Запоріжжя, хворих на хронічну ниркову недостатність, препаратом сандімун на 2003 рік</dc:title>
  <dc:creator>Таня</dc:creator>
  <cp:lastModifiedBy>Пользователь Windows</cp:lastModifiedBy>
  <cp:revision>41</cp:revision>
  <cp:lastPrinted>2017-06-14T06:55:00Z</cp:lastPrinted>
  <dcterms:created xsi:type="dcterms:W3CDTF">2017-02-28T14:56:00Z</dcterms:created>
  <dcterms:modified xsi:type="dcterms:W3CDTF">2017-06-16T05:10:00Z</dcterms:modified>
</cp:coreProperties>
</file>